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EA5107" w:rsidRPr="00453EC1" w14:paraId="7FEB4505" w14:textId="77777777" w:rsidTr="00664766">
        <w:trPr>
          <w:trHeight w:val="523"/>
        </w:trPr>
        <w:tc>
          <w:tcPr>
            <w:tcW w:w="7348" w:type="dxa"/>
            <w:tcBorders>
              <w:left w:val="single" w:sz="4" w:space="0" w:color="auto"/>
              <w:bottom w:val="single" w:sz="4" w:space="0" w:color="auto"/>
              <w:right w:val="single" w:sz="4" w:space="0" w:color="auto"/>
            </w:tcBorders>
            <w:shd w:val="clear" w:color="auto" w:fill="D9D9D9"/>
          </w:tcPr>
          <w:p w14:paraId="0103A3FE" w14:textId="77777777" w:rsidR="00EA5107" w:rsidRPr="00453EC1" w:rsidRDefault="00EA5107" w:rsidP="00664766">
            <w:pPr>
              <w:jc w:val="both"/>
              <w:rPr>
                <w:sz w:val="12"/>
              </w:rPr>
            </w:pPr>
            <w:r w:rsidRPr="00453EC1">
              <w:rPr>
                <w:sz w:val="12"/>
              </w:rPr>
              <w:t>Materialien/Kompetenz</w:t>
            </w:r>
          </w:p>
          <w:p w14:paraId="03B6FD60" w14:textId="58A61FBE" w:rsidR="00EA5107" w:rsidRPr="00453EC1" w:rsidRDefault="0041062F" w:rsidP="004E37F1">
            <w:pPr>
              <w:rPr>
                <w:b/>
              </w:rPr>
            </w:pPr>
            <w:r>
              <w:rPr>
                <w:b/>
              </w:rPr>
              <w:t>E</w:t>
            </w:r>
            <w:r w:rsidR="002A7D5C">
              <w:rPr>
                <w:b/>
              </w:rPr>
              <w:t>ine Spielanleitung erstellen</w:t>
            </w:r>
          </w:p>
        </w:tc>
        <w:tc>
          <w:tcPr>
            <w:tcW w:w="188" w:type="dxa"/>
            <w:vMerge w:val="restart"/>
            <w:tcBorders>
              <w:top w:val="nil"/>
              <w:left w:val="single" w:sz="4" w:space="0" w:color="auto"/>
              <w:bottom w:val="nil"/>
              <w:right w:val="single" w:sz="4" w:space="0" w:color="auto"/>
            </w:tcBorders>
            <w:shd w:val="clear" w:color="auto" w:fill="FFFFFF"/>
          </w:tcPr>
          <w:p w14:paraId="1E2304E6" w14:textId="77777777" w:rsidR="00EA5107" w:rsidRPr="00453EC1" w:rsidRDefault="00EA5107" w:rsidP="00664766">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07FB34B" w14:textId="77777777" w:rsidR="00EA5107" w:rsidRPr="00453EC1" w:rsidRDefault="00713DAD" w:rsidP="00664766">
            <w:pPr>
              <w:jc w:val="center"/>
              <w:rPr>
                <w:rFonts w:eastAsia="Times New Roman"/>
                <w:b/>
                <w:lang w:val="en-GB"/>
              </w:rPr>
            </w:pPr>
            <w:r>
              <w:rPr>
                <w:rFonts w:eastAsia="Times New Roman"/>
                <w:b/>
                <w:lang w:val="en-GB"/>
              </w:rPr>
              <w:t>Deutsch</w:t>
            </w:r>
          </w:p>
          <w:p w14:paraId="31BF9F14" w14:textId="0A30ECBE" w:rsidR="00704D14" w:rsidRDefault="00375154" w:rsidP="00704D14">
            <w:pPr>
              <w:jc w:val="center"/>
              <w:rPr>
                <w:b/>
                <w:lang w:eastAsia="de-DE"/>
              </w:rPr>
            </w:pPr>
            <w:r>
              <w:rPr>
                <w:b/>
                <w:lang w:eastAsia="de-DE"/>
              </w:rPr>
              <w:t>D02.</w:t>
            </w:r>
            <w:r w:rsidR="008C2DD5">
              <w:rPr>
                <w:b/>
                <w:lang w:eastAsia="de-DE"/>
              </w:rPr>
              <w:t>0</w:t>
            </w:r>
            <w:r w:rsidR="00704D14">
              <w:rPr>
                <w:b/>
                <w:lang w:eastAsia="de-DE"/>
              </w:rPr>
              <w:t>1</w:t>
            </w:r>
            <w:r w:rsidR="0097218A">
              <w:rPr>
                <w:b/>
                <w:lang w:eastAsia="de-DE"/>
              </w:rPr>
              <w:t>.02</w:t>
            </w:r>
          </w:p>
          <w:p w14:paraId="7E0E2696" w14:textId="11F6E2E2" w:rsidR="000C1EC4" w:rsidRPr="00704D14" w:rsidRDefault="00375154" w:rsidP="00704D14">
            <w:pPr>
              <w:jc w:val="center"/>
              <w:rPr>
                <w:b/>
                <w:lang w:eastAsia="de-DE"/>
              </w:rPr>
            </w:pPr>
            <w:r>
              <w:rPr>
                <w:b/>
                <w:lang w:eastAsia="de-DE"/>
              </w:rPr>
              <w:t>D03.</w:t>
            </w:r>
            <w:r w:rsidR="008C2DD5">
              <w:rPr>
                <w:b/>
                <w:lang w:eastAsia="de-DE"/>
              </w:rPr>
              <w:t>0</w:t>
            </w:r>
            <w:r w:rsidR="000C1EC4">
              <w:rPr>
                <w:b/>
                <w:lang w:eastAsia="de-DE"/>
              </w:rPr>
              <w:t>1</w:t>
            </w:r>
            <w:r w:rsidR="0097218A">
              <w:rPr>
                <w:b/>
                <w:lang w:eastAsia="de-DE"/>
              </w:rPr>
              <w:t>.02</w:t>
            </w:r>
          </w:p>
        </w:tc>
      </w:tr>
      <w:tr w:rsidR="00EA5107" w:rsidRPr="00453EC1" w14:paraId="28691D5E" w14:textId="77777777" w:rsidTr="00664766">
        <w:trPr>
          <w:trHeight w:val="873"/>
        </w:trPr>
        <w:tc>
          <w:tcPr>
            <w:tcW w:w="7348" w:type="dxa"/>
            <w:tcBorders>
              <w:left w:val="single" w:sz="4" w:space="0" w:color="auto"/>
              <w:right w:val="single" w:sz="4" w:space="0" w:color="auto"/>
            </w:tcBorders>
          </w:tcPr>
          <w:p w14:paraId="7FC3CCD2" w14:textId="77777777" w:rsidR="00EA5107" w:rsidRPr="00453EC1" w:rsidRDefault="00EA5107" w:rsidP="00664766">
            <w:pPr>
              <w:spacing w:before="40" w:after="60" w:line="160" w:lineRule="exact"/>
              <w:rPr>
                <w:sz w:val="12"/>
              </w:rPr>
            </w:pPr>
            <w:r w:rsidRPr="00453EC1">
              <w:rPr>
                <w:sz w:val="12"/>
              </w:rPr>
              <w:t>Teilkompetenz:</w:t>
            </w:r>
          </w:p>
          <w:p w14:paraId="159585CF" w14:textId="0763D0BE" w:rsidR="00EA5107" w:rsidRDefault="003A0817" w:rsidP="00664766">
            <w:pPr>
              <w:pStyle w:val="Kopf8ptafz"/>
            </w:pPr>
            <w:r>
              <w:t>Ich kann Informationen zu dem S</w:t>
            </w:r>
            <w:r w:rsidR="004E37F1">
              <w:t>piel  „Mensch ärger</w:t>
            </w:r>
            <w:r w:rsidR="00B74EB8">
              <w:t>e</w:t>
            </w:r>
            <w:r w:rsidR="004E37F1">
              <w:t xml:space="preserve"> dich nicht“</w:t>
            </w:r>
            <w:r>
              <w:t xml:space="preserve"> sammeln.</w:t>
            </w:r>
          </w:p>
          <w:p w14:paraId="243B10DF" w14:textId="77777777" w:rsidR="00EA5107" w:rsidRDefault="003A0817" w:rsidP="00664766">
            <w:pPr>
              <w:pStyle w:val="Kopf8ptafz"/>
            </w:pPr>
            <w:r>
              <w:t xml:space="preserve">Ich kann die </w:t>
            </w:r>
            <w:r w:rsidR="004E37F1">
              <w:t>Spielregeln eines Brettspiels</w:t>
            </w:r>
            <w:r w:rsidR="006827A0">
              <w:t xml:space="preserve"> anwenden</w:t>
            </w:r>
            <w:r>
              <w:t>.</w:t>
            </w:r>
          </w:p>
          <w:p w14:paraId="0902F71C" w14:textId="77777777" w:rsidR="00EA5107" w:rsidRPr="00A402FC" w:rsidRDefault="00EA5107" w:rsidP="00664766">
            <w:pPr>
              <w:pStyle w:val="Kopf8ptafz"/>
              <w:rPr>
                <w:rFonts w:eastAsia="Times New Roman" w:cs="Times New Roman"/>
                <w:i/>
                <w:color w:val="000000"/>
                <w:lang w:eastAsia="de-DE"/>
              </w:rPr>
            </w:pPr>
            <w:r w:rsidRPr="00453EC1">
              <w:rPr>
                <w:rFonts w:eastAsia="Times New Roman" w:cs="Times New Roman"/>
                <w:i/>
                <w:color w:val="000000"/>
                <w:lang w:eastAsia="de-DE"/>
              </w:rPr>
              <w:t>Ich kann</w:t>
            </w:r>
            <w:r w:rsidR="00562620">
              <w:rPr>
                <w:rFonts w:eastAsia="Times New Roman" w:cs="Times New Roman"/>
                <w:i/>
                <w:color w:val="000000"/>
                <w:lang w:eastAsia="de-DE"/>
              </w:rPr>
              <w:t xml:space="preserve"> Regeln in der Gruppe aushandeln.</w:t>
            </w:r>
          </w:p>
        </w:tc>
        <w:tc>
          <w:tcPr>
            <w:tcW w:w="188" w:type="dxa"/>
            <w:vMerge/>
            <w:tcBorders>
              <w:left w:val="single" w:sz="4" w:space="0" w:color="auto"/>
              <w:bottom w:val="nil"/>
              <w:right w:val="nil"/>
            </w:tcBorders>
            <w:vAlign w:val="center"/>
          </w:tcPr>
          <w:p w14:paraId="51CE9435" w14:textId="77777777" w:rsidR="00EA5107" w:rsidRPr="00453EC1" w:rsidRDefault="00EA5107" w:rsidP="00664766">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EA5107" w:rsidRPr="00453EC1" w14:paraId="35DC935C" w14:textId="77777777" w:rsidTr="00664766">
              <w:trPr>
                <w:trHeight w:val="284"/>
              </w:trPr>
              <w:tc>
                <w:tcPr>
                  <w:tcW w:w="2090" w:type="dxa"/>
                  <w:shd w:val="clear" w:color="auto" w:fill="auto"/>
                </w:tcPr>
                <w:p w14:paraId="7D18A771" w14:textId="77777777" w:rsidR="00EA5107" w:rsidRPr="00453EC1" w:rsidRDefault="00EA5107" w:rsidP="00BF0D2F">
                  <w:pPr>
                    <w:framePr w:hSpace="141" w:wrap="around" w:vAnchor="text" w:hAnchor="text" w:y="-81"/>
                    <w:jc w:val="center"/>
                    <w:rPr>
                      <w:lang w:val="en-GB"/>
                    </w:rPr>
                  </w:pPr>
                  <w:proofErr w:type="spellStart"/>
                  <w:r w:rsidRPr="00453EC1">
                    <w:rPr>
                      <w:lang w:val="en-GB"/>
                    </w:rPr>
                    <w:t>LernPROJEKT</w:t>
                  </w:r>
                  <w:proofErr w:type="spellEnd"/>
                </w:p>
              </w:tc>
            </w:tr>
            <w:tr w:rsidR="00EA5107" w:rsidRPr="00453EC1" w14:paraId="381F78D7" w14:textId="77777777" w:rsidTr="00664766">
              <w:trPr>
                <w:trHeight w:val="284"/>
              </w:trPr>
              <w:tc>
                <w:tcPr>
                  <w:tcW w:w="2090" w:type="dxa"/>
                  <w:shd w:val="clear" w:color="auto" w:fill="D9D9D9" w:themeFill="background1" w:themeFillShade="D9"/>
                </w:tcPr>
                <w:p w14:paraId="6A0E0D41" w14:textId="77777777" w:rsidR="00EA5107" w:rsidRPr="00453EC1" w:rsidRDefault="00EA5107" w:rsidP="00BF0D2F">
                  <w:pPr>
                    <w:framePr w:hSpace="141" w:wrap="around" w:vAnchor="text" w:hAnchor="text" w:y="-81"/>
                    <w:jc w:val="center"/>
                    <w:rPr>
                      <w:b/>
                      <w:lang w:val="en-GB"/>
                    </w:rPr>
                  </w:pPr>
                  <w:proofErr w:type="spellStart"/>
                  <w:r w:rsidRPr="00453EC1">
                    <w:rPr>
                      <w:b/>
                      <w:lang w:val="en-GB"/>
                    </w:rPr>
                    <w:t>LernTHEMA</w:t>
                  </w:r>
                  <w:proofErr w:type="spellEnd"/>
                </w:p>
              </w:tc>
            </w:tr>
            <w:tr w:rsidR="00EA5107" w:rsidRPr="00453EC1" w14:paraId="7D9D4F04" w14:textId="77777777" w:rsidTr="00664766">
              <w:trPr>
                <w:trHeight w:val="284"/>
              </w:trPr>
              <w:tc>
                <w:tcPr>
                  <w:tcW w:w="2090" w:type="dxa"/>
                  <w:shd w:val="clear" w:color="auto" w:fill="auto"/>
                </w:tcPr>
                <w:p w14:paraId="2A6B9E1C" w14:textId="77777777" w:rsidR="00EA5107" w:rsidRPr="00453EC1" w:rsidRDefault="00EA5107" w:rsidP="00BF0D2F">
                  <w:pPr>
                    <w:framePr w:hSpace="141" w:wrap="around" w:vAnchor="text" w:hAnchor="text" w:y="-81"/>
                    <w:jc w:val="center"/>
                    <w:rPr>
                      <w:rFonts w:eastAsia="Times New Roman"/>
                      <w:lang w:val="en-GB"/>
                    </w:rPr>
                  </w:pPr>
                  <w:proofErr w:type="spellStart"/>
                  <w:r w:rsidRPr="00453EC1">
                    <w:rPr>
                      <w:rFonts w:eastAsia="Times New Roman"/>
                      <w:lang w:val="en-GB"/>
                    </w:rPr>
                    <w:t>LernSCHRITT</w:t>
                  </w:r>
                  <w:proofErr w:type="spellEnd"/>
                </w:p>
              </w:tc>
            </w:tr>
          </w:tbl>
          <w:p w14:paraId="16ED4B29" w14:textId="77777777" w:rsidR="00EA5107" w:rsidRPr="00453EC1" w:rsidRDefault="00EA5107" w:rsidP="00664766">
            <w:pPr>
              <w:jc w:val="center"/>
              <w:rPr>
                <w:rFonts w:eastAsia="Times New Roman"/>
                <w:b/>
                <w:lang w:val="en-GB"/>
              </w:rPr>
            </w:pPr>
          </w:p>
        </w:tc>
      </w:tr>
    </w:tbl>
    <w:p w14:paraId="63985ED6" w14:textId="7021CD90" w:rsidR="00ED443A" w:rsidRDefault="0022576E">
      <w:r>
        <w:rPr>
          <w:noProof/>
        </w:rPr>
        <w:drawing>
          <wp:anchor distT="0" distB="0" distL="114300" distR="114300" simplePos="0" relativeHeight="251610109" behindDoc="1" locked="0" layoutInCell="1" allowOverlap="1" wp14:anchorId="45AECBC0" wp14:editId="78FDB84C">
            <wp:simplePos x="0" y="0"/>
            <wp:positionH relativeFrom="margin">
              <wp:posOffset>2136140</wp:posOffset>
            </wp:positionH>
            <wp:positionV relativeFrom="margin">
              <wp:posOffset>1172210</wp:posOffset>
            </wp:positionV>
            <wp:extent cx="1515110" cy="1515110"/>
            <wp:effectExtent l="0" t="0" r="8890" b="8890"/>
            <wp:wrapSquare wrapText="bothSides"/>
            <wp:docPr id="149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pic:spPr>
                </pic:pic>
              </a:graphicData>
            </a:graphic>
            <wp14:sizeRelH relativeFrom="page">
              <wp14:pctWidth>0</wp14:pctWidth>
            </wp14:sizeRelH>
            <wp14:sizeRelV relativeFrom="page">
              <wp14:pctHeight>0</wp14:pctHeight>
            </wp14:sizeRelV>
          </wp:anchor>
        </w:drawing>
      </w:r>
      <w:r w:rsidR="008C2DD5" w:rsidRPr="00D542E6">
        <w:rPr>
          <w:noProof/>
          <w:sz w:val="24"/>
          <w:szCs w:val="24"/>
          <w:lang w:eastAsia="de-DE"/>
        </w:rPr>
        <w:drawing>
          <wp:anchor distT="0" distB="0" distL="114300" distR="114300" simplePos="0" relativeHeight="251676672" behindDoc="0" locked="0" layoutInCell="0" allowOverlap="1" wp14:anchorId="5DCB4FD4" wp14:editId="4DB8D716">
            <wp:simplePos x="0" y="0"/>
            <wp:positionH relativeFrom="rightMargin">
              <wp:posOffset>107950</wp:posOffset>
            </wp:positionH>
            <wp:positionV relativeFrom="paragraph">
              <wp:posOffset>1175385</wp:posOffset>
            </wp:positionV>
            <wp:extent cx="345440" cy="323850"/>
            <wp:effectExtent l="0" t="0" r="0" b="0"/>
            <wp:wrapNone/>
            <wp:docPr id="9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B20B7" w14:textId="723A87EA" w:rsidR="00EA5107" w:rsidRPr="002954B2" w:rsidRDefault="00EA5107">
      <w:pPr>
        <w:rPr>
          <w:sz w:val="24"/>
          <w:szCs w:val="24"/>
        </w:rPr>
      </w:pPr>
    </w:p>
    <w:p w14:paraId="79A2F8AC" w14:textId="77777777" w:rsidR="00101F6F" w:rsidRDefault="00101F6F" w:rsidP="005825EB"/>
    <w:p w14:paraId="7C2AE9C6" w14:textId="77777777" w:rsidR="00E6124E" w:rsidRDefault="00E6124E" w:rsidP="005825EB"/>
    <w:p w14:paraId="1557448C" w14:textId="77777777" w:rsidR="00E6124E" w:rsidRDefault="00E6124E" w:rsidP="005825EB"/>
    <w:p w14:paraId="4FED6CD3" w14:textId="77777777" w:rsidR="00E6124E" w:rsidRDefault="00E6124E" w:rsidP="005825EB"/>
    <w:p w14:paraId="6274BCCE" w14:textId="77777777" w:rsidR="00E6124E" w:rsidRDefault="00E6124E" w:rsidP="005825EB"/>
    <w:p w14:paraId="337C2917" w14:textId="77777777" w:rsidR="00E6124E" w:rsidRDefault="00E6124E" w:rsidP="005825EB"/>
    <w:p w14:paraId="3D4133AB" w14:textId="77777777" w:rsidR="00E6124E" w:rsidRDefault="00E6124E" w:rsidP="005825EB"/>
    <w:p w14:paraId="74B7BD85" w14:textId="1B514D81" w:rsidR="00E6124E" w:rsidRDefault="00E6124E" w:rsidP="005825EB"/>
    <w:p w14:paraId="191700F8" w14:textId="228CD8ED" w:rsidR="00EA5F34" w:rsidRDefault="00EA5F34" w:rsidP="005825EB"/>
    <w:p w14:paraId="106AC3BB" w14:textId="77777777" w:rsidR="00EA5F34" w:rsidRDefault="00EA5F34" w:rsidP="005825EB"/>
    <w:p w14:paraId="47EE9845" w14:textId="77987081" w:rsidR="00E6124E" w:rsidRDefault="00D10126" w:rsidP="005825EB">
      <w:r>
        <w:rPr>
          <w:noProof/>
        </w:rPr>
        <w:drawing>
          <wp:anchor distT="0" distB="0" distL="114300" distR="114300" simplePos="0" relativeHeight="251612159" behindDoc="0" locked="0" layoutInCell="1" allowOverlap="1" wp14:anchorId="48D0CFF9" wp14:editId="425C3F7A">
            <wp:simplePos x="0" y="0"/>
            <wp:positionH relativeFrom="margin">
              <wp:posOffset>3573780</wp:posOffset>
            </wp:positionH>
            <wp:positionV relativeFrom="margin">
              <wp:posOffset>2766060</wp:posOffset>
            </wp:positionV>
            <wp:extent cx="1661160" cy="1661160"/>
            <wp:effectExtent l="0" t="0" r="0" b="0"/>
            <wp:wrapSquare wrapText="bothSides"/>
            <wp:docPr id="149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1134" behindDoc="0" locked="0" layoutInCell="1" allowOverlap="1" wp14:anchorId="0DC7549C" wp14:editId="78DE40AA">
            <wp:simplePos x="0" y="0"/>
            <wp:positionH relativeFrom="margin">
              <wp:posOffset>419100</wp:posOffset>
            </wp:positionH>
            <wp:positionV relativeFrom="margin">
              <wp:posOffset>2788920</wp:posOffset>
            </wp:positionV>
            <wp:extent cx="1706880" cy="1706880"/>
            <wp:effectExtent l="0" t="0" r="7620" b="7620"/>
            <wp:wrapSquare wrapText="bothSides"/>
            <wp:docPr id="149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pic:spPr>
                </pic:pic>
              </a:graphicData>
            </a:graphic>
            <wp14:sizeRelH relativeFrom="page">
              <wp14:pctWidth>0</wp14:pctWidth>
            </wp14:sizeRelH>
            <wp14:sizeRelV relativeFrom="page">
              <wp14:pctHeight>0</wp14:pctHeight>
            </wp14:sizeRelV>
          </wp:anchor>
        </w:drawing>
      </w:r>
      <w:r w:rsidR="00457CEE" w:rsidRPr="00ED443A">
        <w:rPr>
          <w:noProof/>
          <w:sz w:val="24"/>
          <w:szCs w:val="24"/>
          <w:lang w:eastAsia="de-DE"/>
        </w:rPr>
        <w:drawing>
          <wp:anchor distT="0" distB="0" distL="114300" distR="114300" simplePos="0" relativeHeight="251677696" behindDoc="0" locked="0" layoutInCell="1" allowOverlap="1" wp14:anchorId="7F5BA45C" wp14:editId="79BD6A49">
            <wp:simplePos x="0" y="0"/>
            <wp:positionH relativeFrom="margin">
              <wp:posOffset>2032000</wp:posOffset>
            </wp:positionH>
            <wp:positionV relativeFrom="margin">
              <wp:posOffset>2749550</wp:posOffset>
            </wp:positionV>
            <wp:extent cx="1857375" cy="1859280"/>
            <wp:effectExtent l="0" t="0" r="9525" b="7620"/>
            <wp:wrapSquare wrapText="bothSides"/>
            <wp:docPr id="12" name="Grafik 12" descr="C:\Users\hp-envy\Dropbox\Blackforest\Foto Spielb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envy\Dropbox\Blackforest\Foto Spielbret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459C6" w14:textId="77777777" w:rsidR="00E6124E" w:rsidRDefault="00E6124E" w:rsidP="005825EB"/>
    <w:p w14:paraId="6A04B813" w14:textId="77777777" w:rsidR="00E6124E" w:rsidRDefault="00E6124E" w:rsidP="005825EB"/>
    <w:p w14:paraId="5216A51E" w14:textId="77777777" w:rsidR="00E6124E" w:rsidRDefault="00E6124E" w:rsidP="005825EB"/>
    <w:p w14:paraId="49C93F2C" w14:textId="77777777" w:rsidR="00E6124E" w:rsidRDefault="00E6124E" w:rsidP="005825EB"/>
    <w:p w14:paraId="48895B91" w14:textId="60443393" w:rsidR="00E6124E" w:rsidRDefault="00E6124E" w:rsidP="005825EB"/>
    <w:p w14:paraId="588AA8AF" w14:textId="28A05A0D" w:rsidR="00E6124E" w:rsidRDefault="00E6124E" w:rsidP="005825EB"/>
    <w:p w14:paraId="5A7627B3" w14:textId="2AAB7A11" w:rsidR="00E6124E" w:rsidRDefault="0002033D" w:rsidP="005825EB">
      <w:r w:rsidRPr="00607849">
        <w:rPr>
          <w:noProof/>
          <w:color w:val="C00000"/>
          <w:lang w:eastAsia="de-DE"/>
        </w:rPr>
        <mc:AlternateContent>
          <mc:Choice Requires="wpg">
            <w:drawing>
              <wp:anchor distT="0" distB="0" distL="114300" distR="114300" simplePos="0" relativeHeight="251678720" behindDoc="0" locked="0" layoutInCell="1" allowOverlap="1" wp14:anchorId="72A35EF0" wp14:editId="0F04F229">
                <wp:simplePos x="0" y="0"/>
                <wp:positionH relativeFrom="rightMargin">
                  <wp:posOffset>-26670</wp:posOffset>
                </wp:positionH>
                <wp:positionV relativeFrom="paragraph">
                  <wp:posOffset>39370</wp:posOffset>
                </wp:positionV>
                <wp:extent cx="2101215" cy="4953635"/>
                <wp:effectExtent l="19050" t="19050" r="32385" b="0"/>
                <wp:wrapNone/>
                <wp:docPr id="37" name="Gruppieren 37"/>
                <wp:cNvGraphicFramePr/>
                <a:graphic xmlns:a="http://schemas.openxmlformats.org/drawingml/2006/main">
                  <a:graphicData uri="http://schemas.microsoft.com/office/word/2010/wordprocessingGroup">
                    <wpg:wgp>
                      <wpg:cNvGrpSpPr/>
                      <wpg:grpSpPr>
                        <a:xfrm>
                          <a:off x="0" y="0"/>
                          <a:ext cx="2101215" cy="4953635"/>
                          <a:chOff x="-237998" y="-1848879"/>
                          <a:chExt cx="2102358" cy="4954029"/>
                        </a:xfrm>
                      </wpg:grpSpPr>
                      <pic:pic xmlns:pic="http://schemas.openxmlformats.org/drawingml/2006/picture">
                        <pic:nvPicPr>
                          <pic:cNvPr id="39" name="Bild 1" descr="Frage, Fragezeichen, Hilfe, Antwort, Symbol, Icon"/>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6200" y="1308100"/>
                            <a:ext cx="1797050" cy="1797050"/>
                          </a:xfrm>
                          <a:prstGeom prst="rect">
                            <a:avLst/>
                          </a:prstGeom>
                          <a:noFill/>
                          <a:ln>
                            <a:noFill/>
                          </a:ln>
                        </pic:spPr>
                      </pic:pic>
                      <wps:wsp>
                        <wps:cNvPr id="40" name="Ovale Legende 40"/>
                        <wps:cNvSpPr/>
                        <wps:spPr>
                          <a:xfrm>
                            <a:off x="-237998" y="-1848879"/>
                            <a:ext cx="2102358" cy="2816618"/>
                          </a:xfrm>
                          <a:prstGeom prst="wedgeEllipseCallout">
                            <a:avLst>
                              <a:gd name="adj1" fmla="val -918"/>
                              <a:gd name="adj2" fmla="val 63145"/>
                            </a:avLst>
                          </a:prstGeom>
                          <a:noFill/>
                          <a:ln w="25400" cap="flat" cmpd="sng" algn="ctr">
                            <a:solidFill>
                              <a:srgbClr val="4F81BD">
                                <a:shade val="50000"/>
                              </a:srgbClr>
                            </a:solidFill>
                            <a:prstDash val="solid"/>
                          </a:ln>
                          <a:effectLst/>
                        </wps:spPr>
                        <wps:txbx>
                          <w:txbxContent>
                            <w:p w14:paraId="228C2A9B" w14:textId="77777777" w:rsidR="00860AB1" w:rsidRPr="0002033D" w:rsidRDefault="00860AB1" w:rsidP="00D500BB">
                              <w:pPr>
                                <w:jc w:val="center"/>
                                <w:rPr>
                                  <w:color w:val="1F497D" w:themeColor="text2"/>
                                  <w:sz w:val="22"/>
                                  <w:szCs w:val="22"/>
                                </w:rPr>
                              </w:pPr>
                              <w:r w:rsidRPr="0002033D">
                                <w:rPr>
                                  <w:color w:val="1F497D" w:themeColor="text2"/>
                                  <w:sz w:val="22"/>
                                  <w:szCs w:val="22"/>
                                </w:rPr>
                                <w:t xml:space="preserve">Sitzen Sie ebenfalls ratlos um Ihr Spielfeld? Oder können Sie sich auf die gültigen Regeln nicht einigen? Kein Problem. </w:t>
                              </w:r>
                            </w:p>
                            <w:p w14:paraId="555D3AEA" w14:textId="77777777" w:rsidR="0002033D" w:rsidRDefault="00860AB1" w:rsidP="00D500BB">
                              <w:pPr>
                                <w:jc w:val="center"/>
                                <w:rPr>
                                  <w:color w:val="1F497D" w:themeColor="text2"/>
                                  <w:sz w:val="22"/>
                                  <w:szCs w:val="22"/>
                                </w:rPr>
                              </w:pPr>
                              <w:r w:rsidRPr="0002033D">
                                <w:rPr>
                                  <w:color w:val="1F497D" w:themeColor="text2"/>
                                  <w:sz w:val="22"/>
                                  <w:szCs w:val="22"/>
                                </w:rPr>
                                <w:t xml:space="preserve">Bearbeiten Sie den Lernschritt </w:t>
                              </w:r>
                            </w:p>
                            <w:p w14:paraId="764B2E5C" w14:textId="6CFA3201" w:rsidR="00860AB1" w:rsidRPr="0002033D" w:rsidRDefault="00860AB1" w:rsidP="00D500BB">
                              <w:pPr>
                                <w:jc w:val="center"/>
                                <w:rPr>
                                  <w:color w:val="1F497D" w:themeColor="text2"/>
                                  <w:sz w:val="22"/>
                                  <w:szCs w:val="22"/>
                                </w:rPr>
                              </w:pPr>
                              <w:r w:rsidRPr="0002033D">
                                <w:rPr>
                                  <w:color w:val="1F497D" w:themeColor="text2"/>
                                  <w:sz w:val="22"/>
                                  <w:szCs w:val="22"/>
                                </w:rPr>
                                <w:t>„Eine Spielanleitung erstellen“</w:t>
                              </w:r>
                              <w:r w:rsidRPr="0002033D">
                                <w:rPr>
                                  <w:color w:val="1F497D" w:themeColor="text2"/>
                                  <w:sz w:val="22"/>
                                  <w:szCs w:val="2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35EF0" id="Gruppieren 37" o:spid="_x0000_s1026" style="position:absolute;margin-left:-2.1pt;margin-top:3.1pt;width:165.45pt;height:390.05pt;z-index:251678720;mso-position-horizontal-relative:right-margin-area;mso-width-relative:margin;mso-height-relative:margin" coordorigin="-2379,-18488" coordsize="21023,49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alt="Frage, Fragezeichen, Hilfe, Antwort, Symbol, Icon" style="position:absolute;left:-762;top:13081;width:17970;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">
                  <v:imagedata r:id="rId14" o:title="Frage, Fragezeichen, Hilfe, Antwort, Symbol, Icon"/>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40" o:spid="_x0000_s1028" type="#_x0000_t63" style="position:absolute;left:-2379;top:-18488;width:21022;height:28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" adj="10602,24439" filled="f" strokecolor="#385d8a" strokeweight="2pt">
                  <v:textbox>
                    <w:txbxContent>
                      <w:p w14:paraId="228C2A9B" w14:textId="77777777" w:rsidR="00860AB1" w:rsidRPr="0002033D" w:rsidRDefault="00860AB1" w:rsidP="00D500BB">
                        <w:pPr>
                          <w:jc w:val="center"/>
                          <w:rPr>
                            <w:color w:val="1F497D" w:themeColor="text2"/>
                            <w:sz w:val="22"/>
                            <w:szCs w:val="22"/>
                          </w:rPr>
                        </w:pPr>
                        <w:r w:rsidRPr="0002033D">
                          <w:rPr>
                            <w:color w:val="1F497D" w:themeColor="text2"/>
                            <w:sz w:val="22"/>
                            <w:szCs w:val="22"/>
                          </w:rPr>
                          <w:t xml:space="preserve">Sitzen Sie ebenfalls ratlos um Ihr Spielfeld? Oder können Sie sich auf die gültigen Regeln nicht einigen? Kein Problem. </w:t>
                        </w:r>
                      </w:p>
                      <w:p w14:paraId="555D3AEA" w14:textId="77777777" w:rsidR="0002033D" w:rsidRDefault="00860AB1" w:rsidP="00D500BB">
                        <w:pPr>
                          <w:jc w:val="center"/>
                          <w:rPr>
                            <w:color w:val="1F497D" w:themeColor="text2"/>
                            <w:sz w:val="22"/>
                            <w:szCs w:val="22"/>
                          </w:rPr>
                        </w:pPr>
                        <w:r w:rsidRPr="0002033D">
                          <w:rPr>
                            <w:color w:val="1F497D" w:themeColor="text2"/>
                            <w:sz w:val="22"/>
                            <w:szCs w:val="22"/>
                          </w:rPr>
                          <w:t xml:space="preserve">Bearbeiten Sie den Lernschritt </w:t>
                        </w:r>
                      </w:p>
                      <w:p w14:paraId="764B2E5C" w14:textId="6CFA3201" w:rsidR="00860AB1" w:rsidRPr="0002033D" w:rsidRDefault="00860AB1" w:rsidP="00D500BB">
                        <w:pPr>
                          <w:jc w:val="center"/>
                          <w:rPr>
                            <w:color w:val="1F497D" w:themeColor="text2"/>
                            <w:sz w:val="22"/>
                            <w:szCs w:val="22"/>
                          </w:rPr>
                        </w:pPr>
                        <w:r w:rsidRPr="0002033D">
                          <w:rPr>
                            <w:color w:val="1F497D" w:themeColor="text2"/>
                            <w:sz w:val="22"/>
                            <w:szCs w:val="22"/>
                          </w:rPr>
                          <w:t>„Eine Spielanleitung erstellen“</w:t>
                        </w:r>
                        <w:r w:rsidRPr="0002033D">
                          <w:rPr>
                            <w:color w:val="1F497D" w:themeColor="text2"/>
                            <w:sz w:val="22"/>
                            <w:szCs w:val="22"/>
                            <w:u w:val="single"/>
                          </w:rPr>
                          <w:t xml:space="preserve"> </w:t>
                        </w:r>
                      </w:p>
                    </w:txbxContent>
                  </v:textbox>
                </v:shape>
                <w10:wrap anchorx="margin"/>
              </v:group>
            </w:pict>
          </mc:Fallback>
        </mc:AlternateContent>
      </w:r>
    </w:p>
    <w:p w14:paraId="01DDEDF9" w14:textId="352E9731" w:rsidR="00E6124E" w:rsidRDefault="00E6124E" w:rsidP="005825EB"/>
    <w:p w14:paraId="39FF2B2B" w14:textId="77777777" w:rsidR="00E6124E" w:rsidRDefault="00E6124E" w:rsidP="005825EB"/>
    <w:p w14:paraId="0D27F5EE" w14:textId="77777777" w:rsidR="00E6124E" w:rsidRDefault="00E6124E" w:rsidP="005825EB"/>
    <w:p w14:paraId="511265C1" w14:textId="77777777" w:rsidR="00E6124E" w:rsidRDefault="00E6124E" w:rsidP="005825EB"/>
    <w:p w14:paraId="49D68317" w14:textId="37481EC4" w:rsidR="00E6124E" w:rsidRDefault="00D10126" w:rsidP="005825EB">
      <w:r>
        <w:rPr>
          <w:noProof/>
        </w:rPr>
        <w:drawing>
          <wp:anchor distT="0" distB="0" distL="114300" distR="114300" simplePos="0" relativeHeight="251693056" behindDoc="1" locked="0" layoutInCell="1" allowOverlap="1" wp14:anchorId="6EC2D337" wp14:editId="4D5454DA">
            <wp:simplePos x="0" y="0"/>
            <wp:positionH relativeFrom="margin">
              <wp:posOffset>2144395</wp:posOffset>
            </wp:positionH>
            <wp:positionV relativeFrom="margin">
              <wp:posOffset>4648200</wp:posOffset>
            </wp:positionV>
            <wp:extent cx="1668780" cy="1668780"/>
            <wp:effectExtent l="0" t="0" r="7620" b="7620"/>
            <wp:wrapNone/>
            <wp:docPr id="149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pic:spPr>
                </pic:pic>
              </a:graphicData>
            </a:graphic>
            <wp14:sizeRelH relativeFrom="page">
              <wp14:pctWidth>0</wp14:pctWidth>
            </wp14:sizeRelH>
            <wp14:sizeRelV relativeFrom="page">
              <wp14:pctHeight>0</wp14:pctHeight>
            </wp14:sizeRelV>
          </wp:anchor>
        </w:drawing>
      </w:r>
    </w:p>
    <w:p w14:paraId="456FEB5D" w14:textId="77777777" w:rsidR="00457CEE" w:rsidRDefault="00457CEE" w:rsidP="005825EB"/>
    <w:p w14:paraId="71A518BD" w14:textId="77777777" w:rsidR="00457CEE" w:rsidRDefault="00457CEE" w:rsidP="005825EB"/>
    <w:p w14:paraId="65B2EF36" w14:textId="77777777" w:rsidR="00457CEE" w:rsidRDefault="00457CEE" w:rsidP="005825EB"/>
    <w:p w14:paraId="2BC1495F" w14:textId="77777777" w:rsidR="00457CEE" w:rsidRDefault="00457CEE" w:rsidP="005825EB"/>
    <w:p w14:paraId="31288DDD" w14:textId="77777777" w:rsidR="00457CEE" w:rsidRDefault="00457CEE" w:rsidP="005825EB"/>
    <w:p w14:paraId="0A0B8439" w14:textId="38BFFF6B" w:rsidR="00457CEE" w:rsidRDefault="00457CEE" w:rsidP="005825EB"/>
    <w:p w14:paraId="76DC2FEF" w14:textId="29AA147C" w:rsidR="00E6124E" w:rsidRPr="00E6124E" w:rsidRDefault="00E6124E" w:rsidP="00AC3AC0">
      <w:pPr>
        <w:jc w:val="both"/>
        <w:rPr>
          <w:sz w:val="32"/>
        </w:rPr>
      </w:pPr>
      <w:r>
        <w:rPr>
          <w:sz w:val="32"/>
        </w:rPr>
        <w:t>#</w:t>
      </w:r>
      <w:proofErr w:type="spellStart"/>
      <w:r>
        <w:rPr>
          <w:sz w:val="32"/>
        </w:rPr>
        <w:t>wennmalwiederkeinerdieRegelnkennt</w:t>
      </w:r>
      <w:proofErr w:type="spellEnd"/>
      <w:r w:rsidR="008C2DD5">
        <w:rPr>
          <w:sz w:val="32"/>
        </w:rPr>
        <w:t xml:space="preserve"> </w:t>
      </w:r>
      <w:r>
        <w:rPr>
          <w:sz w:val="32"/>
        </w:rPr>
        <w:t>#</w:t>
      </w:r>
      <w:proofErr w:type="spellStart"/>
      <w:r>
        <w:rPr>
          <w:sz w:val="32"/>
        </w:rPr>
        <w:t>zulangeher</w:t>
      </w:r>
      <w:proofErr w:type="spellEnd"/>
      <w:r w:rsidR="008C2DD5">
        <w:rPr>
          <w:sz w:val="32"/>
        </w:rPr>
        <w:t xml:space="preserve"> </w:t>
      </w:r>
      <w:r>
        <w:rPr>
          <w:sz w:val="32"/>
        </w:rPr>
        <w:t>#</w:t>
      </w:r>
      <w:proofErr w:type="spellStart"/>
      <w:r>
        <w:rPr>
          <w:sz w:val="32"/>
        </w:rPr>
        <w:t>überforderung</w:t>
      </w:r>
      <w:proofErr w:type="spellEnd"/>
      <w:r w:rsidR="008C2DD5">
        <w:rPr>
          <w:sz w:val="32"/>
        </w:rPr>
        <w:t xml:space="preserve"> </w:t>
      </w:r>
      <w:r>
        <w:rPr>
          <w:sz w:val="32"/>
        </w:rPr>
        <w:t>#</w:t>
      </w:r>
      <w:proofErr w:type="spellStart"/>
      <w:r>
        <w:rPr>
          <w:sz w:val="32"/>
        </w:rPr>
        <w:t>hilfeeeeee</w:t>
      </w:r>
      <w:proofErr w:type="spellEnd"/>
    </w:p>
    <w:p w14:paraId="7827CA9F" w14:textId="77777777" w:rsidR="00AF1AAB" w:rsidRPr="00C25AC2" w:rsidRDefault="00AF1AAB" w:rsidP="00AC3AC0">
      <w:pPr>
        <w:jc w:val="both"/>
        <w:rPr>
          <w:sz w:val="12"/>
          <w:szCs w:val="24"/>
        </w:rPr>
      </w:pPr>
    </w:p>
    <w:p w14:paraId="29953E0F" w14:textId="41DC6A12" w:rsidR="00AF1AAB" w:rsidRDefault="0005638D" w:rsidP="00AC3AC0">
      <w:pPr>
        <w:jc w:val="both"/>
        <w:rPr>
          <w:sz w:val="24"/>
          <w:szCs w:val="24"/>
        </w:rPr>
      </w:pPr>
      <w:r>
        <w:rPr>
          <w:sz w:val="24"/>
          <w:szCs w:val="24"/>
        </w:rPr>
        <w:t>Im Fach Farbtechnik</w:t>
      </w:r>
      <w:r w:rsidR="00AF1AAB">
        <w:rPr>
          <w:sz w:val="24"/>
          <w:szCs w:val="24"/>
        </w:rPr>
        <w:t xml:space="preserve"> fertigen Sie ein Brettspiel nach der Vorlage von „Mensch ärgere dich nicht“ für Ihren Lieblingsmenschen an. Damit Ihr Lieblingsmensch spielen kann, braucht er eine Spielanleitung.</w:t>
      </w:r>
      <w:r w:rsidR="007746B8" w:rsidRPr="007746B8">
        <w:rPr>
          <w:noProof/>
        </w:rPr>
        <w:t xml:space="preserve"> </w:t>
      </w:r>
    </w:p>
    <w:p w14:paraId="40D3D2DF" w14:textId="36DCF0B6" w:rsidR="00E6124E" w:rsidRDefault="00AC3AC0" w:rsidP="005825EB">
      <w:r>
        <w:rPr>
          <w:b/>
          <w:noProof/>
          <w:sz w:val="26"/>
          <w:szCs w:val="26"/>
          <w:lang w:eastAsia="de-DE"/>
        </w:rPr>
        <mc:AlternateContent>
          <mc:Choice Requires="wps">
            <w:drawing>
              <wp:anchor distT="0" distB="0" distL="114300" distR="114300" simplePos="0" relativeHeight="251679744" behindDoc="0" locked="0" layoutInCell="1" allowOverlap="1" wp14:anchorId="7DEBD921" wp14:editId="06131088">
                <wp:simplePos x="0" y="0"/>
                <wp:positionH relativeFrom="margin">
                  <wp:posOffset>151130</wp:posOffset>
                </wp:positionH>
                <wp:positionV relativeFrom="paragraph">
                  <wp:posOffset>69850</wp:posOffset>
                </wp:positionV>
                <wp:extent cx="4502785" cy="1433195"/>
                <wp:effectExtent l="57150" t="38100" r="69215" b="90805"/>
                <wp:wrapNone/>
                <wp:docPr id="23" name="Abgerundetes Rechteck 23"/>
                <wp:cNvGraphicFramePr/>
                <a:graphic xmlns:a="http://schemas.openxmlformats.org/drawingml/2006/main">
                  <a:graphicData uri="http://schemas.microsoft.com/office/word/2010/wordprocessingShape">
                    <wps:wsp>
                      <wps:cNvSpPr/>
                      <wps:spPr>
                        <a:xfrm>
                          <a:off x="0" y="0"/>
                          <a:ext cx="4502785" cy="14331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DE19AD8" w14:textId="2A253155" w:rsidR="00860AB1" w:rsidRPr="006A3FFD" w:rsidRDefault="00860AB1" w:rsidP="002A7D5C">
                            <w:pPr>
                              <w:pStyle w:val="TabelleKopflinks"/>
                              <w:rPr>
                                <w:sz w:val="24"/>
                                <w:szCs w:val="26"/>
                              </w:rPr>
                            </w:pPr>
                            <w:r w:rsidRPr="006A3FFD">
                              <w:rPr>
                                <w:sz w:val="24"/>
                                <w:szCs w:val="26"/>
                              </w:rPr>
                              <w:t>Arbeitsauftrag</w:t>
                            </w:r>
                          </w:p>
                          <w:p w14:paraId="72FE1E8B" w14:textId="77777777" w:rsidR="00860AB1" w:rsidRDefault="00860AB1" w:rsidP="00AC3AC0">
                            <w:pPr>
                              <w:pStyle w:val="TabelleKopflinks"/>
                              <w:ind w:left="360"/>
                              <w:jc w:val="both"/>
                              <w:rPr>
                                <w:b w:val="0"/>
                                <w:sz w:val="24"/>
                                <w:szCs w:val="26"/>
                              </w:rPr>
                            </w:pPr>
                            <w:r>
                              <w:rPr>
                                <w:b w:val="0"/>
                                <w:sz w:val="24"/>
                                <w:szCs w:val="26"/>
                              </w:rPr>
                              <w:t>Schreiben Sie für Ihren Lieblingsmenschen eine Spielanleitung für das Brettspiel auf den folgenden Seiten.</w:t>
                            </w:r>
                          </w:p>
                          <w:p w14:paraId="19E69EAE" w14:textId="77777777" w:rsidR="00860AB1" w:rsidRDefault="00860AB1" w:rsidP="00AC3AC0">
                            <w:pPr>
                              <w:pStyle w:val="TabelleKopflinks"/>
                              <w:numPr>
                                <w:ilvl w:val="1"/>
                                <w:numId w:val="27"/>
                              </w:numPr>
                              <w:jc w:val="both"/>
                              <w:rPr>
                                <w:b w:val="0"/>
                                <w:sz w:val="24"/>
                                <w:szCs w:val="26"/>
                              </w:rPr>
                            </w:pPr>
                            <w:r>
                              <w:rPr>
                                <w:b w:val="0"/>
                                <w:sz w:val="24"/>
                                <w:szCs w:val="26"/>
                              </w:rPr>
                              <w:t>Finden Sie einen passenden Spielnamen für das Spiel.</w:t>
                            </w:r>
                          </w:p>
                          <w:p w14:paraId="3F622724" w14:textId="77777777" w:rsidR="00860AB1" w:rsidRPr="006A3FFD" w:rsidRDefault="00860AB1" w:rsidP="00AC3AC0">
                            <w:pPr>
                              <w:pStyle w:val="TabelleKopflinks"/>
                              <w:numPr>
                                <w:ilvl w:val="1"/>
                                <w:numId w:val="27"/>
                              </w:numPr>
                              <w:jc w:val="both"/>
                              <w:rPr>
                                <w:b w:val="0"/>
                                <w:sz w:val="24"/>
                                <w:szCs w:val="26"/>
                              </w:rPr>
                            </w:pPr>
                            <w:r>
                              <w:rPr>
                                <w:b w:val="0"/>
                                <w:sz w:val="24"/>
                                <w:szCs w:val="26"/>
                              </w:rPr>
                              <w:t>Denken Sie sich eigene Regeln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BD921" id="Abgerundetes Rechteck 23" o:spid="_x0000_s1029" style="position:absolute;margin-left:11.9pt;margin-top:5.5pt;width:354.55pt;height:11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" fillcolor="#a3c4ff" strokecolor="#4a7ebb">
                <v:fill color2="#e5eeff" rotate="t" angle="180" colors="0 #a3c4ff;22938f #bfd5ff;1 #e5eeff" focus="100%" type="gradient"/>
                <v:shadow on="t" color="black" opacity="24903f" origin=",.5" offset="0,.55556mm"/>
                <v:textbox>
                  <w:txbxContent>
                    <w:p w14:paraId="1DE19AD8" w14:textId="2A253155" w:rsidR="00860AB1" w:rsidRPr="006A3FFD" w:rsidRDefault="00860AB1" w:rsidP="002A7D5C">
                      <w:pPr>
                        <w:pStyle w:val="TabelleKopflinks"/>
                        <w:rPr>
                          <w:sz w:val="24"/>
                          <w:szCs w:val="26"/>
                        </w:rPr>
                      </w:pPr>
                      <w:r w:rsidRPr="006A3FFD">
                        <w:rPr>
                          <w:sz w:val="24"/>
                          <w:szCs w:val="26"/>
                        </w:rPr>
                        <w:t>Arbeitsauftrag</w:t>
                      </w:r>
                    </w:p>
                    <w:p w14:paraId="72FE1E8B" w14:textId="77777777" w:rsidR="00860AB1" w:rsidRDefault="00860AB1" w:rsidP="00AC3AC0">
                      <w:pPr>
                        <w:pStyle w:val="TabelleKopflinks"/>
                        <w:ind w:left="360"/>
                        <w:jc w:val="both"/>
                        <w:rPr>
                          <w:b w:val="0"/>
                          <w:sz w:val="24"/>
                          <w:szCs w:val="26"/>
                        </w:rPr>
                      </w:pPr>
                      <w:r>
                        <w:rPr>
                          <w:b w:val="0"/>
                          <w:sz w:val="24"/>
                          <w:szCs w:val="26"/>
                        </w:rPr>
                        <w:t>Schreiben Sie für Ihren Lieblingsmenschen eine Spielanleitung für das Brettspiel auf den folgenden Seiten.</w:t>
                      </w:r>
                    </w:p>
                    <w:p w14:paraId="19E69EAE" w14:textId="77777777" w:rsidR="00860AB1" w:rsidRDefault="00860AB1" w:rsidP="00AC3AC0">
                      <w:pPr>
                        <w:pStyle w:val="TabelleKopflinks"/>
                        <w:numPr>
                          <w:ilvl w:val="1"/>
                          <w:numId w:val="27"/>
                        </w:numPr>
                        <w:jc w:val="both"/>
                        <w:rPr>
                          <w:b w:val="0"/>
                          <w:sz w:val="24"/>
                          <w:szCs w:val="26"/>
                        </w:rPr>
                      </w:pPr>
                      <w:r>
                        <w:rPr>
                          <w:b w:val="0"/>
                          <w:sz w:val="24"/>
                          <w:szCs w:val="26"/>
                        </w:rPr>
                        <w:t>Finden Sie einen passenden Spielnamen für das Spiel.</w:t>
                      </w:r>
                    </w:p>
                    <w:p w14:paraId="3F622724" w14:textId="77777777" w:rsidR="00860AB1" w:rsidRPr="006A3FFD" w:rsidRDefault="00860AB1" w:rsidP="00AC3AC0">
                      <w:pPr>
                        <w:pStyle w:val="TabelleKopflinks"/>
                        <w:numPr>
                          <w:ilvl w:val="1"/>
                          <w:numId w:val="27"/>
                        </w:numPr>
                        <w:jc w:val="both"/>
                        <w:rPr>
                          <w:b w:val="0"/>
                          <w:sz w:val="24"/>
                          <w:szCs w:val="26"/>
                        </w:rPr>
                      </w:pPr>
                      <w:r>
                        <w:rPr>
                          <w:b w:val="0"/>
                          <w:sz w:val="24"/>
                          <w:szCs w:val="26"/>
                        </w:rPr>
                        <w:t>Denken Sie sich eigene Regeln aus.</w:t>
                      </w:r>
                    </w:p>
                  </w:txbxContent>
                </v:textbox>
                <w10:wrap anchorx="margin"/>
              </v:roundrect>
            </w:pict>
          </mc:Fallback>
        </mc:AlternateContent>
      </w:r>
    </w:p>
    <w:p w14:paraId="194D8137" w14:textId="6D1C0379" w:rsidR="00E6124E" w:rsidRDefault="007746B8" w:rsidP="005825EB">
      <w:r w:rsidRPr="00AA18D1">
        <w:rPr>
          <w:noProof/>
          <w:lang w:eastAsia="de-DE"/>
        </w:rPr>
        <w:drawing>
          <wp:anchor distT="0" distB="0" distL="114300" distR="114300" simplePos="0" relativeHeight="251692032" behindDoc="0" locked="0" layoutInCell="1" allowOverlap="1" wp14:anchorId="1E7F0900" wp14:editId="3D488416">
            <wp:simplePos x="0" y="0"/>
            <wp:positionH relativeFrom="column">
              <wp:posOffset>4735566</wp:posOffset>
            </wp:positionH>
            <wp:positionV relativeFrom="paragraph">
              <wp:posOffset>87630</wp:posOffset>
            </wp:positionV>
            <wp:extent cx="314325" cy="314325"/>
            <wp:effectExtent l="0" t="0" r="9525" b="952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2EA67" w14:textId="77777777" w:rsidR="00E6124E" w:rsidRDefault="00E6124E" w:rsidP="005825EB"/>
    <w:p w14:paraId="66C75FEF" w14:textId="77777777" w:rsidR="00E6124E" w:rsidRDefault="00E6124E" w:rsidP="005825EB"/>
    <w:p w14:paraId="09B850F5" w14:textId="77777777" w:rsidR="00E6124E" w:rsidRDefault="00E6124E" w:rsidP="005825EB"/>
    <w:p w14:paraId="7F068783" w14:textId="77777777" w:rsidR="00E6124E" w:rsidRDefault="00E6124E" w:rsidP="005825EB"/>
    <w:p w14:paraId="16F87F6D" w14:textId="5E3C7AF7" w:rsidR="00457CEE" w:rsidRDefault="00457CEE" w:rsidP="005825EB"/>
    <w:p w14:paraId="51464E5D" w14:textId="11393090" w:rsidR="00EA5F34" w:rsidRDefault="00EA5F34" w:rsidP="005825EB"/>
    <w:p w14:paraId="3805B15F" w14:textId="49AEA1B7" w:rsidR="00C07941" w:rsidRDefault="0032000F" w:rsidP="00EA5F34">
      <w:pPr>
        <w:spacing w:line="240" w:lineRule="exact"/>
      </w:pPr>
      <w:r>
        <w:br w:type="page"/>
      </w:r>
    </w:p>
    <w:p w14:paraId="418870B4" w14:textId="77777777" w:rsidR="00EA5F34" w:rsidRPr="00B145A0" w:rsidRDefault="00EA5F34" w:rsidP="00EA5F34">
      <w:pPr>
        <w:pStyle w:val="berschrift1"/>
        <w:rPr>
          <w:rFonts w:eastAsia="Calibri"/>
          <w:sz w:val="24"/>
          <w:szCs w:val="24"/>
        </w:rPr>
      </w:pPr>
      <w:r w:rsidRPr="00B145A0">
        <w:rPr>
          <w:rFonts w:eastAsia="Calibri"/>
          <w:sz w:val="24"/>
          <w:szCs w:val="24"/>
        </w:rPr>
        <w:lastRenderedPageBreak/>
        <w:t>Spielanleitung ____________________________________</w:t>
      </w:r>
    </w:p>
    <w:p w14:paraId="2A58893A" w14:textId="77777777" w:rsidR="00EA5F34" w:rsidRPr="00B145A0" w:rsidRDefault="00EA5F34" w:rsidP="00EA5F34">
      <w:pPr>
        <w:rPr>
          <w:rFonts w:eastAsia="Calibri"/>
          <w:sz w:val="24"/>
          <w:szCs w:val="24"/>
          <w:lang w:eastAsia="de-DE"/>
        </w:rPr>
      </w:pPr>
    </w:p>
    <w:p w14:paraId="219535C3" w14:textId="77777777" w:rsidR="00EA5F34" w:rsidRPr="00B145A0" w:rsidRDefault="00EA5F34" w:rsidP="00EA5F34">
      <w:pPr>
        <w:rPr>
          <w:rFonts w:eastAsia="Calibri"/>
          <w:sz w:val="24"/>
          <w:szCs w:val="24"/>
          <w:lang w:eastAsia="de-DE"/>
        </w:rPr>
      </w:pPr>
    </w:p>
    <w:p w14:paraId="743C3C73" w14:textId="067A38E1" w:rsidR="00EA5F34" w:rsidRPr="00B145A0" w:rsidRDefault="00EA5F34" w:rsidP="00EA5F34">
      <w:pPr>
        <w:rPr>
          <w:rFonts w:eastAsia="Calibri"/>
          <w:sz w:val="24"/>
          <w:szCs w:val="24"/>
          <w:u w:val="single"/>
          <w:lang w:eastAsia="de-DE"/>
        </w:rPr>
      </w:pPr>
      <w:r w:rsidRPr="00B145A0">
        <w:rPr>
          <w:rFonts w:eastAsia="Calibri"/>
          <w:sz w:val="24"/>
          <w:szCs w:val="24"/>
          <w:u w:val="single"/>
          <w:lang w:eastAsia="de-DE"/>
        </w:rPr>
        <w:t>Ziel des Spiels</w:t>
      </w:r>
    </w:p>
    <w:p w14:paraId="45E7F3F9" w14:textId="67A4C9DB" w:rsidR="00EA5F34" w:rsidRPr="00B145A0" w:rsidRDefault="00EA5F34" w:rsidP="00AC3AC0">
      <w:pPr>
        <w:jc w:val="both"/>
        <w:rPr>
          <w:rFonts w:eastAsia="Calibri"/>
          <w:sz w:val="24"/>
          <w:szCs w:val="24"/>
          <w:lang w:eastAsia="de-DE"/>
        </w:rPr>
      </w:pPr>
    </w:p>
    <w:p w14:paraId="6E877C62" w14:textId="7B7C91BA" w:rsidR="00EA5F34" w:rsidRPr="00B145A0" w:rsidRDefault="00EA5F34" w:rsidP="00AC3AC0">
      <w:pPr>
        <w:jc w:val="both"/>
        <w:rPr>
          <w:rFonts w:eastAsia="Calibri"/>
          <w:sz w:val="24"/>
          <w:szCs w:val="24"/>
          <w:lang w:eastAsia="de-DE"/>
        </w:rPr>
      </w:pPr>
      <w:r w:rsidRPr="00B145A0">
        <w:rPr>
          <w:noProof/>
          <w:sz w:val="24"/>
          <w:szCs w:val="24"/>
          <w:lang w:eastAsia="de-DE"/>
        </w:rPr>
        <w:drawing>
          <wp:anchor distT="0" distB="0" distL="114300" distR="114300" simplePos="0" relativeHeight="251686912" behindDoc="1" locked="0" layoutInCell="1" allowOverlap="1" wp14:anchorId="3BF8EA34" wp14:editId="114FCCB8">
            <wp:simplePos x="0" y="0"/>
            <wp:positionH relativeFrom="margin">
              <wp:posOffset>3807460</wp:posOffset>
            </wp:positionH>
            <wp:positionV relativeFrom="margin">
              <wp:posOffset>1156970</wp:posOffset>
            </wp:positionV>
            <wp:extent cx="2231390" cy="2232660"/>
            <wp:effectExtent l="0" t="0" r="0" b="0"/>
            <wp:wrapTight wrapText="bothSides">
              <wp:wrapPolygon edited="0">
                <wp:start x="0" y="0"/>
                <wp:lineTo x="0" y="21379"/>
                <wp:lineTo x="21391" y="21379"/>
                <wp:lineTo x="21391" y="0"/>
                <wp:lineTo x="0" y="0"/>
              </wp:wrapPolygon>
            </wp:wrapTight>
            <wp:docPr id="951" name="Grafik 951" descr="Foto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Foto Spielbret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1390" cy="2232660"/>
                    </a:xfrm>
                    <a:prstGeom prst="rect">
                      <a:avLst/>
                    </a:prstGeom>
                    <a:noFill/>
                  </pic:spPr>
                </pic:pic>
              </a:graphicData>
            </a:graphic>
            <wp14:sizeRelH relativeFrom="margin">
              <wp14:pctWidth>0</wp14:pctWidth>
            </wp14:sizeRelH>
            <wp14:sizeRelV relativeFrom="margin">
              <wp14:pctHeight>0</wp14:pctHeight>
            </wp14:sizeRelV>
          </wp:anchor>
        </w:drawing>
      </w:r>
      <w:r w:rsidRPr="00B145A0">
        <w:rPr>
          <w:rFonts w:eastAsia="Calibri"/>
          <w:sz w:val="24"/>
          <w:szCs w:val="24"/>
          <w:lang w:eastAsia="de-DE"/>
        </w:rPr>
        <w:t>Ziel des Spiels ist es, seine Spielfiguren so schnell wie möglich von seinem Startfeld (1) ins Ziel (2) zu würfeln.</w:t>
      </w:r>
    </w:p>
    <w:p w14:paraId="613AD583" w14:textId="26F4A5E3" w:rsidR="00EA5F34" w:rsidRDefault="00EA5F34" w:rsidP="00EA5F34">
      <w:pPr>
        <w:rPr>
          <w:rFonts w:eastAsia="Calibri"/>
          <w:sz w:val="28"/>
          <w:lang w:eastAsia="de-DE"/>
        </w:rPr>
      </w:pPr>
      <w:r>
        <w:rPr>
          <w:rFonts w:eastAsia="Calibri"/>
          <w:sz w:val="28"/>
          <w:lang w:eastAsia="de-DE"/>
        </w:rPr>
        <w:t>_____________________________________</w:t>
      </w:r>
    </w:p>
    <w:p w14:paraId="291DEFD6" w14:textId="77777777" w:rsidR="00EA5F34" w:rsidRDefault="00EA5F34" w:rsidP="00EA5F34">
      <w:pPr>
        <w:rPr>
          <w:rFonts w:eastAsia="Calibri"/>
          <w:sz w:val="28"/>
          <w:lang w:eastAsia="de-DE"/>
        </w:rPr>
      </w:pPr>
    </w:p>
    <w:p w14:paraId="7C86B822" w14:textId="77777777" w:rsidR="00EA5F34" w:rsidRDefault="00EA5F34" w:rsidP="00EA5F34">
      <w:pPr>
        <w:rPr>
          <w:rFonts w:eastAsia="Calibri"/>
          <w:sz w:val="28"/>
          <w:lang w:eastAsia="de-DE"/>
        </w:rPr>
      </w:pPr>
      <w:r>
        <w:rPr>
          <w:rFonts w:eastAsia="Calibri"/>
          <w:sz w:val="28"/>
          <w:lang w:eastAsia="de-DE"/>
        </w:rPr>
        <w:t>_____________________________________</w:t>
      </w:r>
    </w:p>
    <w:p w14:paraId="5752F6EC" w14:textId="77777777" w:rsidR="00EA5F34" w:rsidRDefault="00EA5F34" w:rsidP="00EA5F34">
      <w:pPr>
        <w:rPr>
          <w:rFonts w:eastAsia="Calibri"/>
          <w:sz w:val="28"/>
          <w:lang w:eastAsia="de-DE"/>
        </w:rPr>
      </w:pPr>
    </w:p>
    <w:p w14:paraId="24D79E44" w14:textId="77777777" w:rsidR="00EA5F34" w:rsidRDefault="00EA5F34" w:rsidP="00EA5F34">
      <w:pPr>
        <w:rPr>
          <w:rFonts w:eastAsia="Calibri"/>
          <w:sz w:val="28"/>
          <w:lang w:eastAsia="de-DE"/>
        </w:rPr>
      </w:pPr>
      <w:r>
        <w:rPr>
          <w:rFonts w:eastAsia="Calibri"/>
          <w:sz w:val="28"/>
          <w:lang w:eastAsia="de-DE"/>
        </w:rPr>
        <w:t>_____________________________________</w:t>
      </w:r>
    </w:p>
    <w:p w14:paraId="7EDF6B12" w14:textId="77777777" w:rsidR="00EA5F34" w:rsidRDefault="00EA5F34" w:rsidP="00EA5F34">
      <w:pPr>
        <w:rPr>
          <w:rFonts w:eastAsia="Calibri"/>
          <w:sz w:val="28"/>
          <w:lang w:eastAsia="de-DE"/>
        </w:rPr>
      </w:pPr>
    </w:p>
    <w:p w14:paraId="5C1B7F9B" w14:textId="77777777" w:rsidR="00EA5F34" w:rsidRDefault="00EA5F34" w:rsidP="00EA5F34">
      <w:pPr>
        <w:rPr>
          <w:rFonts w:eastAsia="Calibri"/>
          <w:sz w:val="28"/>
          <w:lang w:eastAsia="de-DE"/>
        </w:rPr>
      </w:pPr>
      <w:r>
        <w:rPr>
          <w:rFonts w:eastAsia="Calibri"/>
          <w:sz w:val="28"/>
          <w:lang w:eastAsia="de-DE"/>
        </w:rPr>
        <w:t>_____________________________________</w:t>
      </w:r>
    </w:p>
    <w:p w14:paraId="25FB5712" w14:textId="77777777" w:rsidR="00EA5F34" w:rsidRDefault="00EA5F34" w:rsidP="00EA5F34">
      <w:pPr>
        <w:rPr>
          <w:rFonts w:eastAsia="Calibri"/>
          <w:sz w:val="28"/>
          <w:lang w:eastAsia="de-DE"/>
        </w:rPr>
      </w:pPr>
    </w:p>
    <w:p w14:paraId="36480762" w14:textId="77777777" w:rsidR="00EA5F34" w:rsidRDefault="00EA5F34" w:rsidP="00EA5F34">
      <w:pPr>
        <w:rPr>
          <w:rFonts w:eastAsia="Calibri"/>
          <w:sz w:val="28"/>
          <w:lang w:eastAsia="de-DE"/>
        </w:rPr>
      </w:pPr>
    </w:p>
    <w:p w14:paraId="04501D23" w14:textId="77777777" w:rsidR="00EA5F34" w:rsidRDefault="00EA5F34" w:rsidP="00EA5F34">
      <w:pPr>
        <w:rPr>
          <w:rFonts w:eastAsia="Calibri"/>
          <w:sz w:val="28"/>
          <w:lang w:eastAsia="de-DE"/>
        </w:rPr>
      </w:pPr>
    </w:p>
    <w:p w14:paraId="107A75B9" w14:textId="77777777" w:rsidR="00EA5F34" w:rsidRDefault="00EA5F34" w:rsidP="00EA5F34">
      <w:pPr>
        <w:rPr>
          <w:rFonts w:eastAsia="Calibri"/>
          <w:sz w:val="28"/>
          <w:lang w:eastAsia="de-DE"/>
        </w:rPr>
      </w:pPr>
    </w:p>
    <w:p w14:paraId="450301EA" w14:textId="77777777" w:rsidR="00EA5F34" w:rsidRDefault="00EA5F34" w:rsidP="00EA5F34">
      <w:pPr>
        <w:rPr>
          <w:rFonts w:eastAsia="Calibri"/>
          <w:sz w:val="28"/>
          <w:lang w:eastAsia="de-DE"/>
        </w:rPr>
      </w:pPr>
    </w:p>
    <w:p w14:paraId="1F6D4155" w14:textId="3AD1C01C" w:rsidR="00EA5F34" w:rsidRDefault="00EA5F34" w:rsidP="00EA5F34">
      <w:pPr>
        <w:rPr>
          <w:rFonts w:eastAsia="Calibri"/>
          <w:sz w:val="28"/>
          <w:lang w:eastAsia="de-DE"/>
        </w:rPr>
      </w:pPr>
    </w:p>
    <w:p w14:paraId="3D700CC1" w14:textId="77777777" w:rsidR="00EA5F34" w:rsidRPr="00C80DF1" w:rsidRDefault="00EA5F34" w:rsidP="00EA5F34">
      <w:pPr>
        <w:rPr>
          <w:rFonts w:eastAsia="Calibri"/>
          <w:sz w:val="24"/>
          <w:szCs w:val="21"/>
          <w:u w:val="single"/>
          <w:lang w:eastAsia="de-DE"/>
        </w:rPr>
      </w:pPr>
      <w:r w:rsidRPr="00C80DF1">
        <w:rPr>
          <w:rFonts w:eastAsia="Calibri"/>
          <w:sz w:val="24"/>
          <w:szCs w:val="21"/>
          <w:u w:val="single"/>
          <w:lang w:eastAsia="de-DE"/>
        </w:rPr>
        <w:t>Spielvorbereitung</w:t>
      </w:r>
    </w:p>
    <w:p w14:paraId="0EA62EC5" w14:textId="1BC3BBFB" w:rsidR="00EA5F34" w:rsidRDefault="00EA5F34" w:rsidP="00EA5F34">
      <w:pPr>
        <w:rPr>
          <w:rFonts w:eastAsia="Calibri"/>
          <w:sz w:val="28"/>
          <w:lang w:eastAsia="de-DE"/>
        </w:rPr>
      </w:pPr>
      <w:r>
        <w:rPr>
          <w:noProof/>
          <w:lang w:eastAsia="de-DE"/>
        </w:rPr>
        <w:drawing>
          <wp:anchor distT="0" distB="0" distL="114300" distR="114300" simplePos="0" relativeHeight="251687936" behindDoc="0" locked="0" layoutInCell="1" allowOverlap="1" wp14:anchorId="573D939F" wp14:editId="59157E98">
            <wp:simplePos x="0" y="0"/>
            <wp:positionH relativeFrom="margin">
              <wp:posOffset>3805555</wp:posOffset>
            </wp:positionH>
            <wp:positionV relativeFrom="margin">
              <wp:posOffset>4662170</wp:posOffset>
            </wp:positionV>
            <wp:extent cx="2093595" cy="2095500"/>
            <wp:effectExtent l="0" t="0" r="1905" b="0"/>
            <wp:wrapSquare wrapText="bothSides"/>
            <wp:docPr id="950" name="Grafik 950" descr="Foto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Foto Spielbret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3595" cy="2095500"/>
                    </a:xfrm>
                    <a:prstGeom prst="rect">
                      <a:avLst/>
                    </a:prstGeom>
                    <a:noFill/>
                  </pic:spPr>
                </pic:pic>
              </a:graphicData>
            </a:graphic>
            <wp14:sizeRelH relativeFrom="margin">
              <wp14:pctWidth>0</wp14:pctWidth>
            </wp14:sizeRelH>
            <wp14:sizeRelV relativeFrom="margin">
              <wp14:pctHeight>0</wp14:pctHeight>
            </wp14:sizeRelV>
          </wp:anchor>
        </w:drawing>
      </w:r>
    </w:p>
    <w:p w14:paraId="185CE933" w14:textId="77777777" w:rsidR="00EA5F34" w:rsidRDefault="00EA5F34" w:rsidP="00EA5F34">
      <w:pPr>
        <w:rPr>
          <w:rFonts w:eastAsia="Calibri"/>
          <w:sz w:val="28"/>
          <w:lang w:eastAsia="de-DE"/>
        </w:rPr>
      </w:pPr>
      <w:r>
        <w:rPr>
          <w:rFonts w:eastAsia="Calibri"/>
          <w:sz w:val="28"/>
          <w:lang w:eastAsia="de-DE"/>
        </w:rPr>
        <w:t>_____________________________________</w:t>
      </w:r>
    </w:p>
    <w:p w14:paraId="3F6B14C1" w14:textId="77777777" w:rsidR="00EA5F34" w:rsidRDefault="00EA5F34" w:rsidP="00EA5F34">
      <w:pPr>
        <w:rPr>
          <w:rFonts w:eastAsia="Calibri"/>
          <w:sz w:val="28"/>
          <w:lang w:eastAsia="de-DE"/>
        </w:rPr>
      </w:pPr>
    </w:p>
    <w:p w14:paraId="0A08180B" w14:textId="77777777" w:rsidR="00EA5F34" w:rsidRDefault="00EA5F34" w:rsidP="00EA5F34">
      <w:pPr>
        <w:rPr>
          <w:rFonts w:eastAsia="Calibri"/>
          <w:sz w:val="28"/>
          <w:lang w:eastAsia="de-DE"/>
        </w:rPr>
      </w:pPr>
      <w:r>
        <w:rPr>
          <w:rFonts w:eastAsia="Calibri"/>
          <w:sz w:val="28"/>
          <w:lang w:eastAsia="de-DE"/>
        </w:rPr>
        <w:t>_____________________________________</w:t>
      </w:r>
    </w:p>
    <w:p w14:paraId="738F0EFF" w14:textId="77777777" w:rsidR="00EA5F34" w:rsidRDefault="00EA5F34" w:rsidP="00EA5F34">
      <w:pPr>
        <w:rPr>
          <w:rFonts w:eastAsia="Calibri"/>
          <w:sz w:val="28"/>
          <w:lang w:eastAsia="de-DE"/>
        </w:rPr>
      </w:pPr>
    </w:p>
    <w:p w14:paraId="523F44E5" w14:textId="77777777" w:rsidR="00EA5F34" w:rsidRDefault="00EA5F34" w:rsidP="00EA5F34">
      <w:pPr>
        <w:rPr>
          <w:rFonts w:eastAsia="Calibri"/>
          <w:sz w:val="28"/>
          <w:lang w:eastAsia="de-DE"/>
        </w:rPr>
      </w:pPr>
      <w:r>
        <w:rPr>
          <w:rFonts w:eastAsia="Calibri"/>
          <w:sz w:val="28"/>
          <w:lang w:eastAsia="de-DE"/>
        </w:rPr>
        <w:t>_____________________________________</w:t>
      </w:r>
    </w:p>
    <w:p w14:paraId="6042F38F" w14:textId="77777777" w:rsidR="00EA5F34" w:rsidRDefault="00EA5F34" w:rsidP="00EA5F34">
      <w:pPr>
        <w:rPr>
          <w:rFonts w:eastAsia="Calibri"/>
          <w:sz w:val="28"/>
          <w:lang w:eastAsia="de-DE"/>
        </w:rPr>
      </w:pPr>
    </w:p>
    <w:p w14:paraId="0386A426" w14:textId="77777777" w:rsidR="00EA5F34" w:rsidRDefault="00EA5F34" w:rsidP="00EA5F34">
      <w:pPr>
        <w:rPr>
          <w:rFonts w:eastAsia="Calibri"/>
          <w:sz w:val="28"/>
          <w:lang w:eastAsia="de-DE"/>
        </w:rPr>
      </w:pPr>
      <w:r>
        <w:rPr>
          <w:rFonts w:eastAsia="Calibri"/>
          <w:sz w:val="28"/>
          <w:lang w:eastAsia="de-DE"/>
        </w:rPr>
        <w:t>_____________________________________</w:t>
      </w:r>
    </w:p>
    <w:p w14:paraId="5F53E832" w14:textId="77777777" w:rsidR="00EA5F34" w:rsidRDefault="00EA5F34" w:rsidP="00EA5F34">
      <w:pPr>
        <w:rPr>
          <w:rFonts w:eastAsia="Calibri"/>
          <w:sz w:val="28"/>
          <w:lang w:eastAsia="de-DE"/>
        </w:rPr>
      </w:pPr>
    </w:p>
    <w:p w14:paraId="30FFAE51" w14:textId="77777777" w:rsidR="00EA5F34" w:rsidRDefault="00EA5F34" w:rsidP="00EA5F34">
      <w:pPr>
        <w:rPr>
          <w:rFonts w:eastAsia="Calibri"/>
          <w:sz w:val="28"/>
          <w:lang w:eastAsia="de-DE"/>
        </w:rPr>
      </w:pPr>
      <w:r>
        <w:rPr>
          <w:rFonts w:eastAsia="Calibri"/>
          <w:sz w:val="28"/>
          <w:lang w:eastAsia="de-DE"/>
        </w:rPr>
        <w:t>_____________________________________</w:t>
      </w:r>
    </w:p>
    <w:p w14:paraId="5BCF1F55" w14:textId="77777777" w:rsidR="00EA5F34" w:rsidRDefault="00EA5F34" w:rsidP="00EA5F34">
      <w:pPr>
        <w:rPr>
          <w:rFonts w:eastAsia="Calibri"/>
          <w:sz w:val="28"/>
          <w:lang w:eastAsia="de-DE"/>
        </w:rPr>
      </w:pPr>
    </w:p>
    <w:p w14:paraId="33F1EBC7" w14:textId="04B381BB" w:rsidR="00EA5F34" w:rsidRDefault="00EA5F34" w:rsidP="00EA5F34">
      <w:pPr>
        <w:rPr>
          <w:rFonts w:eastAsia="Calibri"/>
          <w:sz w:val="28"/>
          <w:lang w:eastAsia="de-DE"/>
        </w:rPr>
      </w:pPr>
      <w:r>
        <w:rPr>
          <w:rFonts w:eastAsia="Calibri"/>
          <w:sz w:val="28"/>
          <w:lang w:eastAsia="de-DE"/>
        </w:rPr>
        <w:t>_______________________________________________</w:t>
      </w:r>
    </w:p>
    <w:p w14:paraId="62EEFA59" w14:textId="77777777" w:rsidR="00EA5F34" w:rsidRDefault="00EA5F34" w:rsidP="00EA5F34">
      <w:pPr>
        <w:rPr>
          <w:rFonts w:eastAsia="Calibri"/>
          <w:sz w:val="28"/>
          <w:lang w:eastAsia="de-DE"/>
        </w:rPr>
      </w:pPr>
    </w:p>
    <w:p w14:paraId="050705FF" w14:textId="5C5A5AE9" w:rsidR="00EA5F34" w:rsidRDefault="00EA5F34" w:rsidP="00EA5F34">
      <w:pPr>
        <w:rPr>
          <w:rFonts w:eastAsia="Calibri"/>
          <w:sz w:val="28"/>
          <w:lang w:eastAsia="de-DE"/>
        </w:rPr>
      </w:pPr>
      <w:r>
        <w:rPr>
          <w:rFonts w:eastAsia="Calibri"/>
          <w:sz w:val="28"/>
          <w:lang w:eastAsia="de-DE"/>
        </w:rPr>
        <w:t>_______________________________________________</w:t>
      </w:r>
    </w:p>
    <w:p w14:paraId="797DBD0F" w14:textId="77777777" w:rsidR="00EA5F34" w:rsidRDefault="00EA5F34" w:rsidP="00EA5F34">
      <w:pPr>
        <w:rPr>
          <w:rFonts w:eastAsia="Calibri"/>
          <w:sz w:val="28"/>
          <w:lang w:eastAsia="de-DE"/>
        </w:rPr>
      </w:pPr>
    </w:p>
    <w:p w14:paraId="67CAD5D8" w14:textId="62BD3397" w:rsidR="00EA5F34" w:rsidRDefault="00EA5F34" w:rsidP="00EA5F34">
      <w:pPr>
        <w:rPr>
          <w:rFonts w:eastAsia="Calibri"/>
          <w:sz w:val="28"/>
          <w:lang w:eastAsia="de-DE"/>
        </w:rPr>
      </w:pPr>
      <w:r>
        <w:rPr>
          <w:rFonts w:eastAsia="Calibri"/>
          <w:sz w:val="28"/>
          <w:lang w:eastAsia="de-DE"/>
        </w:rPr>
        <w:t>_______________________________________________</w:t>
      </w:r>
    </w:p>
    <w:p w14:paraId="6B7AA0CC" w14:textId="77777777" w:rsidR="00EA5F34" w:rsidRDefault="00EA5F34" w:rsidP="00EA5F34">
      <w:pPr>
        <w:rPr>
          <w:rFonts w:eastAsia="Calibri"/>
          <w:sz w:val="28"/>
          <w:lang w:eastAsia="de-DE"/>
        </w:rPr>
      </w:pPr>
    </w:p>
    <w:p w14:paraId="3CB89C1E" w14:textId="476AB1DF" w:rsidR="00EA5F34" w:rsidRDefault="00EA5F34" w:rsidP="008C2DD5">
      <w:pPr>
        <w:rPr>
          <w:rFonts w:eastAsia="Calibri"/>
          <w:sz w:val="28"/>
          <w:lang w:eastAsia="de-DE"/>
        </w:rPr>
      </w:pPr>
      <w:r>
        <w:rPr>
          <w:rFonts w:eastAsia="Calibri"/>
          <w:sz w:val="28"/>
          <w:lang w:eastAsia="de-DE"/>
        </w:rPr>
        <w:t>_______________________________________________</w:t>
      </w:r>
      <w:r>
        <w:rPr>
          <w:rFonts w:eastAsia="Calibri"/>
          <w:sz w:val="28"/>
          <w:lang w:eastAsia="de-DE"/>
        </w:rPr>
        <w:br w:type="page"/>
      </w:r>
    </w:p>
    <w:p w14:paraId="114A062A" w14:textId="77777777" w:rsidR="00EA5F34" w:rsidRPr="00C80DF1" w:rsidRDefault="00EA5F34" w:rsidP="00EA5F34">
      <w:pPr>
        <w:rPr>
          <w:rFonts w:eastAsia="Calibri"/>
          <w:sz w:val="24"/>
          <w:szCs w:val="21"/>
          <w:u w:val="single"/>
          <w:lang w:eastAsia="de-DE"/>
        </w:rPr>
      </w:pPr>
      <w:r w:rsidRPr="00C80DF1">
        <w:rPr>
          <w:rFonts w:eastAsia="Calibri"/>
          <w:sz w:val="24"/>
          <w:szCs w:val="21"/>
          <w:u w:val="single"/>
          <w:lang w:eastAsia="de-DE"/>
        </w:rPr>
        <w:lastRenderedPageBreak/>
        <w:t>Besonderheiten der Würfelzahl „6“</w:t>
      </w:r>
    </w:p>
    <w:p w14:paraId="5FDB35E0" w14:textId="460B5A30" w:rsidR="00EA5F34" w:rsidRDefault="00EA5F34" w:rsidP="00EA5F34">
      <w:pPr>
        <w:rPr>
          <w:rFonts w:eastAsia="Calibri"/>
          <w:sz w:val="28"/>
          <w:lang w:eastAsia="de-DE"/>
        </w:rPr>
      </w:pPr>
      <w:r>
        <w:rPr>
          <w:noProof/>
          <w:lang w:eastAsia="de-DE"/>
        </w:rPr>
        <w:drawing>
          <wp:anchor distT="0" distB="0" distL="114300" distR="114300" simplePos="0" relativeHeight="251688960" behindDoc="0" locked="0" layoutInCell="1" allowOverlap="1" wp14:anchorId="70552695" wp14:editId="5D771493">
            <wp:simplePos x="0" y="0"/>
            <wp:positionH relativeFrom="margin">
              <wp:posOffset>3989070</wp:posOffset>
            </wp:positionH>
            <wp:positionV relativeFrom="margin">
              <wp:posOffset>227330</wp:posOffset>
            </wp:positionV>
            <wp:extent cx="2164080" cy="2164080"/>
            <wp:effectExtent l="0" t="0" r="7620" b="7620"/>
            <wp:wrapSquare wrapText="bothSides"/>
            <wp:docPr id="948" name="Grafi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pic:spPr>
                </pic:pic>
              </a:graphicData>
            </a:graphic>
            <wp14:sizeRelH relativeFrom="margin">
              <wp14:pctWidth>0</wp14:pctWidth>
            </wp14:sizeRelH>
            <wp14:sizeRelV relativeFrom="margin">
              <wp14:pctHeight>0</wp14:pctHeight>
            </wp14:sizeRelV>
          </wp:anchor>
        </w:drawing>
      </w:r>
    </w:p>
    <w:p w14:paraId="77AEAA30" w14:textId="77777777" w:rsidR="00EA5F34" w:rsidRDefault="00EA5F34" w:rsidP="00EA5F34">
      <w:pPr>
        <w:rPr>
          <w:rFonts w:eastAsia="Calibri"/>
          <w:sz w:val="28"/>
          <w:lang w:eastAsia="de-DE"/>
        </w:rPr>
      </w:pPr>
      <w:r>
        <w:rPr>
          <w:rFonts w:eastAsia="Calibri"/>
          <w:sz w:val="28"/>
          <w:lang w:eastAsia="de-DE"/>
        </w:rPr>
        <w:t>_______________________________________</w:t>
      </w:r>
    </w:p>
    <w:p w14:paraId="02C3EF26" w14:textId="77777777" w:rsidR="00EA5F34" w:rsidRDefault="00EA5F34" w:rsidP="00EA5F34">
      <w:pPr>
        <w:rPr>
          <w:rFonts w:eastAsia="Calibri"/>
          <w:sz w:val="28"/>
          <w:lang w:eastAsia="de-DE"/>
        </w:rPr>
      </w:pPr>
    </w:p>
    <w:p w14:paraId="31BA3416" w14:textId="77777777" w:rsidR="00EA5F34" w:rsidRDefault="00EA5F34" w:rsidP="00EA5F34">
      <w:pPr>
        <w:rPr>
          <w:rFonts w:eastAsia="Calibri"/>
          <w:sz w:val="28"/>
          <w:lang w:eastAsia="de-DE"/>
        </w:rPr>
      </w:pPr>
      <w:r>
        <w:rPr>
          <w:rFonts w:eastAsia="Calibri"/>
          <w:sz w:val="28"/>
          <w:lang w:eastAsia="de-DE"/>
        </w:rPr>
        <w:t>_______________________________________</w:t>
      </w:r>
    </w:p>
    <w:p w14:paraId="4F6CFB12" w14:textId="77777777" w:rsidR="00EA5F34" w:rsidRDefault="00EA5F34" w:rsidP="00EA5F34">
      <w:pPr>
        <w:rPr>
          <w:rFonts w:eastAsia="Calibri"/>
          <w:sz w:val="28"/>
          <w:lang w:eastAsia="de-DE"/>
        </w:rPr>
      </w:pPr>
    </w:p>
    <w:p w14:paraId="22E8D288" w14:textId="77777777" w:rsidR="00EA5F34" w:rsidRDefault="00EA5F34" w:rsidP="00EA5F34">
      <w:pPr>
        <w:rPr>
          <w:rFonts w:eastAsia="Calibri"/>
          <w:sz w:val="28"/>
          <w:lang w:eastAsia="de-DE"/>
        </w:rPr>
      </w:pPr>
      <w:r>
        <w:rPr>
          <w:rFonts w:eastAsia="Calibri"/>
          <w:sz w:val="28"/>
          <w:lang w:eastAsia="de-DE"/>
        </w:rPr>
        <w:t>_______________________________________</w:t>
      </w:r>
    </w:p>
    <w:p w14:paraId="58E181F2" w14:textId="77777777" w:rsidR="00EA5F34" w:rsidRDefault="00EA5F34" w:rsidP="00EA5F34">
      <w:pPr>
        <w:rPr>
          <w:rFonts w:eastAsia="Calibri"/>
          <w:sz w:val="28"/>
          <w:lang w:eastAsia="de-DE"/>
        </w:rPr>
      </w:pPr>
    </w:p>
    <w:p w14:paraId="5E43193F" w14:textId="77777777" w:rsidR="00EA5F34" w:rsidRDefault="00EA5F34" w:rsidP="00EA5F34">
      <w:pPr>
        <w:rPr>
          <w:rFonts w:eastAsia="Calibri"/>
          <w:sz w:val="28"/>
          <w:lang w:eastAsia="de-DE"/>
        </w:rPr>
      </w:pPr>
      <w:r>
        <w:rPr>
          <w:rFonts w:eastAsia="Calibri"/>
          <w:sz w:val="28"/>
          <w:lang w:eastAsia="de-DE"/>
        </w:rPr>
        <w:t>_______________________________________</w:t>
      </w:r>
    </w:p>
    <w:p w14:paraId="4F2C7B26" w14:textId="77777777" w:rsidR="00EA5F34" w:rsidRDefault="00EA5F34" w:rsidP="00EA5F34">
      <w:pPr>
        <w:rPr>
          <w:rFonts w:eastAsia="Calibri"/>
          <w:sz w:val="28"/>
          <w:lang w:eastAsia="de-DE"/>
        </w:rPr>
      </w:pPr>
    </w:p>
    <w:p w14:paraId="787D44E8" w14:textId="77777777" w:rsidR="00EA5F34" w:rsidRDefault="00EA5F34" w:rsidP="00EA5F34">
      <w:pPr>
        <w:rPr>
          <w:rFonts w:eastAsia="Calibri"/>
          <w:sz w:val="28"/>
          <w:lang w:eastAsia="de-DE"/>
        </w:rPr>
      </w:pPr>
      <w:r>
        <w:rPr>
          <w:rFonts w:eastAsia="Calibri"/>
          <w:sz w:val="28"/>
          <w:lang w:eastAsia="de-DE"/>
        </w:rPr>
        <w:t>_______________________________________</w:t>
      </w:r>
    </w:p>
    <w:p w14:paraId="78C96BE4" w14:textId="77777777" w:rsidR="00EA5F34" w:rsidRDefault="00EA5F34" w:rsidP="00EA5F34">
      <w:pPr>
        <w:rPr>
          <w:rFonts w:eastAsia="Calibri"/>
          <w:sz w:val="28"/>
          <w:lang w:eastAsia="de-DE"/>
        </w:rPr>
      </w:pPr>
    </w:p>
    <w:p w14:paraId="623D1485" w14:textId="77777777" w:rsidR="00EA5F34" w:rsidRDefault="00EA5F34" w:rsidP="00EA5F34">
      <w:pPr>
        <w:rPr>
          <w:rFonts w:eastAsia="Calibri"/>
          <w:sz w:val="28"/>
          <w:lang w:eastAsia="de-DE"/>
        </w:rPr>
      </w:pPr>
      <w:r>
        <w:rPr>
          <w:rFonts w:eastAsia="Calibri"/>
          <w:sz w:val="28"/>
          <w:lang w:eastAsia="de-DE"/>
        </w:rPr>
        <w:t>_______________________________________</w:t>
      </w:r>
    </w:p>
    <w:p w14:paraId="5C49148C" w14:textId="77777777" w:rsidR="00EA5F34" w:rsidRDefault="00EA5F34" w:rsidP="00EA5F34">
      <w:pPr>
        <w:rPr>
          <w:rFonts w:eastAsia="Calibri"/>
          <w:sz w:val="28"/>
          <w:lang w:eastAsia="de-DE"/>
        </w:rPr>
      </w:pPr>
    </w:p>
    <w:p w14:paraId="7AA61DB7" w14:textId="7307FFF8" w:rsidR="00EA5F34" w:rsidRDefault="00EA5F34" w:rsidP="00EA5F34">
      <w:pPr>
        <w:rPr>
          <w:rFonts w:eastAsia="Calibri"/>
          <w:sz w:val="28"/>
          <w:lang w:eastAsia="de-DE"/>
        </w:rPr>
      </w:pPr>
      <w:r>
        <w:rPr>
          <w:rFonts w:eastAsia="Calibri"/>
          <w:sz w:val="28"/>
          <w:lang w:eastAsia="de-DE"/>
        </w:rPr>
        <w:t>_______________________________________________</w:t>
      </w:r>
    </w:p>
    <w:p w14:paraId="51CEF409" w14:textId="77777777" w:rsidR="00EA5F34" w:rsidRDefault="00EA5F34" w:rsidP="00EA5F34">
      <w:pPr>
        <w:rPr>
          <w:rFonts w:eastAsia="Calibri"/>
          <w:sz w:val="28"/>
          <w:lang w:eastAsia="de-DE"/>
        </w:rPr>
      </w:pPr>
    </w:p>
    <w:p w14:paraId="0B74CF2B" w14:textId="3A3F63FC" w:rsidR="00EA5F34" w:rsidRDefault="00EA5F34" w:rsidP="00EA5F34">
      <w:pPr>
        <w:rPr>
          <w:rFonts w:eastAsia="Calibri"/>
          <w:sz w:val="28"/>
          <w:lang w:eastAsia="de-DE"/>
        </w:rPr>
      </w:pPr>
      <w:r>
        <w:rPr>
          <w:rFonts w:eastAsia="Calibri"/>
          <w:sz w:val="28"/>
          <w:lang w:eastAsia="de-DE"/>
        </w:rPr>
        <w:t>_______________________________________________</w:t>
      </w:r>
    </w:p>
    <w:p w14:paraId="1B3C6C8E" w14:textId="77777777" w:rsidR="00EA5F34" w:rsidRDefault="00EA5F34" w:rsidP="00EA5F34">
      <w:pPr>
        <w:rPr>
          <w:rFonts w:eastAsia="Calibri"/>
          <w:sz w:val="28"/>
          <w:lang w:eastAsia="de-DE"/>
        </w:rPr>
      </w:pPr>
    </w:p>
    <w:p w14:paraId="781D4572" w14:textId="732ADA4B" w:rsidR="00EA5F34" w:rsidRDefault="00EA5F34" w:rsidP="00EA5F34">
      <w:pPr>
        <w:rPr>
          <w:rFonts w:eastAsia="Calibri"/>
          <w:sz w:val="28"/>
          <w:lang w:eastAsia="de-DE"/>
        </w:rPr>
      </w:pPr>
      <w:r>
        <w:rPr>
          <w:rFonts w:eastAsia="Calibri"/>
          <w:sz w:val="28"/>
          <w:lang w:eastAsia="de-DE"/>
        </w:rPr>
        <w:t>_______________________________________________</w:t>
      </w:r>
    </w:p>
    <w:p w14:paraId="15FE19A8" w14:textId="77777777" w:rsidR="00EA5F34" w:rsidRDefault="00EA5F34" w:rsidP="00EA5F34">
      <w:pPr>
        <w:rPr>
          <w:rFonts w:eastAsia="Calibri"/>
          <w:sz w:val="28"/>
          <w:lang w:eastAsia="de-DE"/>
        </w:rPr>
      </w:pPr>
    </w:p>
    <w:p w14:paraId="502B0398" w14:textId="77777777" w:rsidR="00EA5F34" w:rsidRDefault="00EA5F34" w:rsidP="00EA5F34">
      <w:pPr>
        <w:rPr>
          <w:rFonts w:eastAsia="Calibri"/>
          <w:sz w:val="28"/>
          <w:lang w:eastAsia="de-DE"/>
        </w:rPr>
      </w:pPr>
    </w:p>
    <w:p w14:paraId="1D35B596" w14:textId="77777777" w:rsidR="00EA5F34" w:rsidRPr="00C80DF1" w:rsidRDefault="00EA5F34" w:rsidP="00EA5F34">
      <w:pPr>
        <w:rPr>
          <w:rFonts w:eastAsia="Calibri"/>
          <w:sz w:val="24"/>
          <w:szCs w:val="21"/>
          <w:u w:val="single"/>
          <w:lang w:eastAsia="de-DE"/>
        </w:rPr>
      </w:pPr>
      <w:r w:rsidRPr="00C80DF1">
        <w:rPr>
          <w:rFonts w:eastAsia="Calibri"/>
          <w:sz w:val="24"/>
          <w:szCs w:val="21"/>
          <w:u w:val="single"/>
          <w:lang w:eastAsia="de-DE"/>
        </w:rPr>
        <w:t>Spielablauf</w:t>
      </w:r>
    </w:p>
    <w:p w14:paraId="30840D64" w14:textId="77777777" w:rsidR="00EA5F34" w:rsidRDefault="00EA5F34" w:rsidP="00EA5F34">
      <w:pPr>
        <w:rPr>
          <w:rFonts w:eastAsia="Calibri"/>
          <w:sz w:val="28"/>
          <w:lang w:eastAsia="de-DE"/>
        </w:rPr>
      </w:pPr>
    </w:p>
    <w:p w14:paraId="55027D42" w14:textId="551CF3D7" w:rsidR="00EA5F34" w:rsidRDefault="00EA5F34" w:rsidP="00EA5F34">
      <w:pPr>
        <w:rPr>
          <w:rFonts w:eastAsia="Calibri"/>
          <w:sz w:val="28"/>
          <w:lang w:eastAsia="de-DE"/>
        </w:rPr>
      </w:pPr>
      <w:r>
        <w:rPr>
          <w:noProof/>
          <w:lang w:eastAsia="de-DE"/>
        </w:rPr>
        <w:drawing>
          <wp:anchor distT="0" distB="0" distL="114300" distR="114300" simplePos="0" relativeHeight="251689984" behindDoc="0" locked="0" layoutInCell="1" allowOverlap="1" wp14:anchorId="0DB60A95" wp14:editId="59DAFBE0">
            <wp:simplePos x="0" y="0"/>
            <wp:positionH relativeFrom="margin">
              <wp:posOffset>4019550</wp:posOffset>
            </wp:positionH>
            <wp:positionV relativeFrom="margin">
              <wp:posOffset>4707890</wp:posOffset>
            </wp:positionV>
            <wp:extent cx="2019300" cy="2019300"/>
            <wp:effectExtent l="0" t="0" r="0" b="0"/>
            <wp:wrapSquare wrapText="bothSides"/>
            <wp:docPr id="947" name="Grafi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sz w:val="28"/>
          <w:lang w:eastAsia="de-DE"/>
        </w:rPr>
        <w:t>_______________________________________</w:t>
      </w:r>
    </w:p>
    <w:p w14:paraId="5B8C3533" w14:textId="434E7201" w:rsidR="00EA5F34" w:rsidRDefault="00EA5F34" w:rsidP="00EA5F34">
      <w:pPr>
        <w:rPr>
          <w:rFonts w:eastAsia="Calibri"/>
          <w:sz w:val="28"/>
          <w:lang w:eastAsia="de-DE"/>
        </w:rPr>
      </w:pPr>
    </w:p>
    <w:p w14:paraId="2CE1D8C5" w14:textId="2E5384DE" w:rsidR="00EA5F34" w:rsidRDefault="00EA5F34" w:rsidP="00EA5F34">
      <w:pPr>
        <w:rPr>
          <w:rFonts w:eastAsia="Calibri"/>
          <w:sz w:val="28"/>
          <w:lang w:eastAsia="de-DE"/>
        </w:rPr>
      </w:pPr>
      <w:r>
        <w:rPr>
          <w:rFonts w:eastAsia="Calibri"/>
          <w:sz w:val="28"/>
          <w:lang w:eastAsia="de-DE"/>
        </w:rPr>
        <w:t>_______________________________________</w:t>
      </w:r>
    </w:p>
    <w:p w14:paraId="6F45BEFA" w14:textId="77777777" w:rsidR="00EA5F34" w:rsidRDefault="00EA5F34" w:rsidP="00EA5F34">
      <w:pPr>
        <w:rPr>
          <w:rFonts w:eastAsia="Calibri"/>
          <w:sz w:val="28"/>
          <w:lang w:eastAsia="de-DE"/>
        </w:rPr>
      </w:pPr>
    </w:p>
    <w:p w14:paraId="61BC6C9D" w14:textId="77777777" w:rsidR="00EA5F34" w:rsidRDefault="00EA5F34" w:rsidP="00EA5F34">
      <w:pPr>
        <w:rPr>
          <w:rFonts w:eastAsia="Calibri"/>
          <w:sz w:val="28"/>
          <w:lang w:eastAsia="de-DE"/>
        </w:rPr>
      </w:pPr>
      <w:r>
        <w:rPr>
          <w:rFonts w:eastAsia="Calibri"/>
          <w:sz w:val="28"/>
          <w:lang w:eastAsia="de-DE"/>
        </w:rPr>
        <w:t>_______________________________________</w:t>
      </w:r>
    </w:p>
    <w:p w14:paraId="149F9D2D" w14:textId="77777777" w:rsidR="00EA5F34" w:rsidRDefault="00EA5F34" w:rsidP="00EA5F34">
      <w:pPr>
        <w:rPr>
          <w:rFonts w:eastAsia="Calibri"/>
          <w:sz w:val="28"/>
          <w:lang w:eastAsia="de-DE"/>
        </w:rPr>
      </w:pPr>
    </w:p>
    <w:p w14:paraId="4A5D8E87" w14:textId="77777777" w:rsidR="00EA5F34" w:rsidRDefault="00EA5F34" w:rsidP="00EA5F34">
      <w:pPr>
        <w:rPr>
          <w:rFonts w:eastAsia="Calibri"/>
          <w:sz w:val="28"/>
          <w:lang w:eastAsia="de-DE"/>
        </w:rPr>
      </w:pPr>
      <w:r>
        <w:rPr>
          <w:rFonts w:eastAsia="Calibri"/>
          <w:sz w:val="28"/>
          <w:lang w:eastAsia="de-DE"/>
        </w:rPr>
        <w:t>_______________________________________</w:t>
      </w:r>
    </w:p>
    <w:p w14:paraId="0231C051" w14:textId="77777777" w:rsidR="00EA5F34" w:rsidRDefault="00EA5F34" w:rsidP="00EA5F34">
      <w:pPr>
        <w:rPr>
          <w:rFonts w:eastAsia="Calibri"/>
          <w:sz w:val="28"/>
          <w:lang w:eastAsia="de-DE"/>
        </w:rPr>
      </w:pPr>
    </w:p>
    <w:p w14:paraId="49AB8CC9" w14:textId="77777777" w:rsidR="00EA5F34" w:rsidRDefault="00EA5F34" w:rsidP="00EA5F34">
      <w:pPr>
        <w:rPr>
          <w:rFonts w:eastAsia="Calibri"/>
          <w:sz w:val="28"/>
          <w:lang w:eastAsia="de-DE"/>
        </w:rPr>
      </w:pPr>
      <w:r>
        <w:rPr>
          <w:rFonts w:eastAsia="Calibri"/>
          <w:sz w:val="28"/>
          <w:lang w:eastAsia="de-DE"/>
        </w:rPr>
        <w:t>_______________________________________</w:t>
      </w:r>
    </w:p>
    <w:p w14:paraId="5544DF0D" w14:textId="77777777" w:rsidR="00EA5F34" w:rsidRDefault="00EA5F34" w:rsidP="00EA5F34">
      <w:pPr>
        <w:rPr>
          <w:rFonts w:eastAsia="Calibri"/>
          <w:sz w:val="28"/>
          <w:lang w:eastAsia="de-DE"/>
        </w:rPr>
      </w:pPr>
    </w:p>
    <w:p w14:paraId="4E2DD302" w14:textId="77777777" w:rsidR="00EA5F34" w:rsidRDefault="00EA5F34" w:rsidP="00EA5F34">
      <w:pPr>
        <w:rPr>
          <w:rFonts w:eastAsia="Calibri"/>
          <w:sz w:val="28"/>
          <w:lang w:eastAsia="de-DE"/>
        </w:rPr>
      </w:pPr>
      <w:r>
        <w:rPr>
          <w:rFonts w:eastAsia="Calibri"/>
          <w:sz w:val="28"/>
          <w:lang w:eastAsia="de-DE"/>
        </w:rPr>
        <w:t>_______________________________________</w:t>
      </w:r>
    </w:p>
    <w:p w14:paraId="4F04D309" w14:textId="77777777" w:rsidR="00EA5F34" w:rsidRDefault="00EA5F34" w:rsidP="00EA5F34">
      <w:pPr>
        <w:rPr>
          <w:rFonts w:eastAsia="Calibri"/>
          <w:sz w:val="28"/>
          <w:lang w:eastAsia="de-DE"/>
        </w:rPr>
      </w:pPr>
    </w:p>
    <w:p w14:paraId="0720DBE9" w14:textId="6745F242" w:rsidR="00EA5F34" w:rsidRDefault="00EA5F34" w:rsidP="00EA5F34">
      <w:pPr>
        <w:rPr>
          <w:rFonts w:eastAsia="Calibri"/>
          <w:sz w:val="28"/>
          <w:lang w:eastAsia="de-DE"/>
        </w:rPr>
      </w:pPr>
      <w:r>
        <w:rPr>
          <w:rFonts w:eastAsia="Calibri"/>
          <w:sz w:val="28"/>
          <w:lang w:eastAsia="de-DE"/>
        </w:rPr>
        <w:t>_______________________________________________</w:t>
      </w:r>
    </w:p>
    <w:p w14:paraId="12A132BE" w14:textId="77777777" w:rsidR="00EA5F34" w:rsidRDefault="00EA5F34" w:rsidP="00EA5F34">
      <w:pPr>
        <w:rPr>
          <w:rFonts w:eastAsia="Calibri"/>
          <w:sz w:val="28"/>
          <w:lang w:eastAsia="de-DE"/>
        </w:rPr>
      </w:pPr>
    </w:p>
    <w:p w14:paraId="4D24663C" w14:textId="0F3D239F" w:rsidR="00EA5F34" w:rsidRDefault="00EA5F34" w:rsidP="00EA5F34">
      <w:pPr>
        <w:rPr>
          <w:rFonts w:eastAsia="Calibri"/>
          <w:sz w:val="28"/>
          <w:lang w:eastAsia="de-DE"/>
        </w:rPr>
      </w:pPr>
      <w:r>
        <w:rPr>
          <w:rFonts w:eastAsia="Calibri"/>
          <w:sz w:val="28"/>
          <w:lang w:eastAsia="de-DE"/>
        </w:rPr>
        <w:t>_______________________________________________</w:t>
      </w:r>
    </w:p>
    <w:p w14:paraId="0872E304" w14:textId="77777777" w:rsidR="00EA5F34" w:rsidRDefault="00EA5F34" w:rsidP="00EA5F34">
      <w:pPr>
        <w:rPr>
          <w:rFonts w:eastAsia="Calibri"/>
          <w:sz w:val="28"/>
          <w:lang w:eastAsia="de-DE"/>
        </w:rPr>
      </w:pPr>
    </w:p>
    <w:p w14:paraId="390E2C0D" w14:textId="3FC846E5" w:rsidR="00EA5F34" w:rsidRDefault="00EA5F34" w:rsidP="008C2DD5">
      <w:pPr>
        <w:rPr>
          <w:rFonts w:eastAsia="Calibri"/>
          <w:sz w:val="28"/>
          <w:lang w:eastAsia="de-DE"/>
        </w:rPr>
      </w:pPr>
      <w:r>
        <w:rPr>
          <w:rFonts w:eastAsia="Calibri"/>
          <w:sz w:val="28"/>
          <w:lang w:eastAsia="de-DE"/>
        </w:rPr>
        <w:t>_______________________________________________</w:t>
      </w:r>
      <w:r>
        <w:rPr>
          <w:rFonts w:eastAsia="Calibri"/>
          <w:sz w:val="28"/>
          <w:lang w:eastAsia="de-DE"/>
        </w:rPr>
        <w:br w:type="page"/>
      </w:r>
    </w:p>
    <w:p w14:paraId="39BD18B0" w14:textId="144CDD6C" w:rsidR="00EA5F34" w:rsidRPr="00C80DF1" w:rsidRDefault="00EA5F34" w:rsidP="00EA5F34">
      <w:pPr>
        <w:rPr>
          <w:rFonts w:eastAsia="Calibri"/>
          <w:sz w:val="24"/>
          <w:szCs w:val="21"/>
          <w:u w:val="single"/>
          <w:lang w:eastAsia="de-DE"/>
        </w:rPr>
      </w:pPr>
      <w:r w:rsidRPr="00C80DF1">
        <w:rPr>
          <w:rFonts w:eastAsia="Calibri"/>
          <w:sz w:val="24"/>
          <w:szCs w:val="21"/>
          <w:u w:val="single"/>
          <w:lang w:eastAsia="de-DE"/>
        </w:rPr>
        <w:lastRenderedPageBreak/>
        <w:t>Ende des Spiels</w:t>
      </w:r>
    </w:p>
    <w:p w14:paraId="2668EBDC" w14:textId="633C5882" w:rsidR="00EA5F34" w:rsidRDefault="00EA5F34" w:rsidP="00EA5F34">
      <w:pPr>
        <w:rPr>
          <w:rFonts w:eastAsia="Calibri"/>
          <w:sz w:val="28"/>
          <w:lang w:eastAsia="de-DE"/>
        </w:rPr>
      </w:pPr>
    </w:p>
    <w:p w14:paraId="222D1B2F" w14:textId="77777777" w:rsidR="00EA5F34" w:rsidRDefault="00EA5F34" w:rsidP="00EA5F34">
      <w:pPr>
        <w:rPr>
          <w:rFonts w:eastAsia="Calibri"/>
          <w:sz w:val="28"/>
          <w:lang w:eastAsia="de-DE"/>
        </w:rPr>
      </w:pPr>
      <w:r>
        <w:rPr>
          <w:rFonts w:eastAsia="Calibri"/>
          <w:sz w:val="28"/>
          <w:lang w:eastAsia="de-DE"/>
        </w:rPr>
        <w:t>_______________________________________</w:t>
      </w:r>
    </w:p>
    <w:p w14:paraId="37789FC2" w14:textId="4C04477A" w:rsidR="00EA5F34" w:rsidRDefault="00EA5F34" w:rsidP="00EA5F34">
      <w:pPr>
        <w:rPr>
          <w:rFonts w:eastAsia="Calibri"/>
          <w:sz w:val="28"/>
          <w:lang w:eastAsia="de-DE"/>
        </w:rPr>
      </w:pPr>
    </w:p>
    <w:p w14:paraId="2995AC78" w14:textId="2724FEC8" w:rsidR="00EA5F34" w:rsidRDefault="00EA5F34" w:rsidP="00EA5F34">
      <w:pPr>
        <w:rPr>
          <w:rFonts w:eastAsia="Calibri"/>
          <w:sz w:val="28"/>
          <w:lang w:eastAsia="de-DE"/>
        </w:rPr>
      </w:pPr>
      <w:r>
        <w:rPr>
          <w:noProof/>
          <w:lang w:eastAsia="de-DE"/>
        </w:rPr>
        <w:drawing>
          <wp:anchor distT="0" distB="0" distL="114300" distR="114300" simplePos="0" relativeHeight="251691008" behindDoc="0" locked="0" layoutInCell="1" allowOverlap="1" wp14:anchorId="1BC0B1B3" wp14:editId="0DFE5A49">
            <wp:simplePos x="0" y="0"/>
            <wp:positionH relativeFrom="margin">
              <wp:posOffset>4011930</wp:posOffset>
            </wp:positionH>
            <wp:positionV relativeFrom="margin">
              <wp:posOffset>311150</wp:posOffset>
            </wp:positionV>
            <wp:extent cx="2034540" cy="2034540"/>
            <wp:effectExtent l="0" t="0" r="3810" b="3810"/>
            <wp:wrapSquare wrapText="bothSides"/>
            <wp:docPr id="946" name="Grafi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4540" cy="2034540"/>
                    </a:xfrm>
                    <a:prstGeom prst="rect">
                      <a:avLst/>
                    </a:prstGeom>
                    <a:noFill/>
                  </pic:spPr>
                </pic:pic>
              </a:graphicData>
            </a:graphic>
            <wp14:sizeRelH relativeFrom="margin">
              <wp14:pctWidth>0</wp14:pctWidth>
            </wp14:sizeRelH>
            <wp14:sizeRelV relativeFrom="margin">
              <wp14:pctHeight>0</wp14:pctHeight>
            </wp14:sizeRelV>
          </wp:anchor>
        </w:drawing>
      </w:r>
      <w:r>
        <w:rPr>
          <w:rFonts w:eastAsia="Calibri"/>
          <w:sz w:val="28"/>
          <w:lang w:eastAsia="de-DE"/>
        </w:rPr>
        <w:t>_______________________________________</w:t>
      </w:r>
    </w:p>
    <w:p w14:paraId="6E064D02" w14:textId="11B1FC7C" w:rsidR="00EA5F34" w:rsidRDefault="00EA5F34" w:rsidP="00EA5F34">
      <w:pPr>
        <w:rPr>
          <w:rFonts w:eastAsia="Calibri"/>
          <w:sz w:val="28"/>
          <w:lang w:eastAsia="de-DE"/>
        </w:rPr>
      </w:pPr>
    </w:p>
    <w:p w14:paraId="02C548A1" w14:textId="777165A2" w:rsidR="00EA5F34" w:rsidRDefault="00EA5F34" w:rsidP="00EA5F34">
      <w:pPr>
        <w:rPr>
          <w:rFonts w:eastAsia="Calibri"/>
          <w:sz w:val="28"/>
          <w:lang w:eastAsia="de-DE"/>
        </w:rPr>
      </w:pPr>
      <w:r>
        <w:rPr>
          <w:rFonts w:eastAsia="Calibri"/>
          <w:sz w:val="28"/>
          <w:lang w:eastAsia="de-DE"/>
        </w:rPr>
        <w:t>_______________________________________</w:t>
      </w:r>
    </w:p>
    <w:p w14:paraId="6580088D" w14:textId="1ABA60EC" w:rsidR="00EA5F34" w:rsidRDefault="00EA5F34" w:rsidP="00EA5F34">
      <w:pPr>
        <w:rPr>
          <w:rFonts w:eastAsia="Calibri"/>
          <w:sz w:val="28"/>
          <w:lang w:eastAsia="de-DE"/>
        </w:rPr>
      </w:pPr>
    </w:p>
    <w:p w14:paraId="7BD4EEAD" w14:textId="5A3E67E7" w:rsidR="00EA5F34" w:rsidRDefault="00EA5F34" w:rsidP="00EA5F34">
      <w:pPr>
        <w:rPr>
          <w:rFonts w:eastAsia="Calibri"/>
          <w:sz w:val="28"/>
          <w:lang w:eastAsia="de-DE"/>
        </w:rPr>
      </w:pPr>
      <w:r>
        <w:rPr>
          <w:rFonts w:eastAsia="Calibri"/>
          <w:sz w:val="28"/>
          <w:lang w:eastAsia="de-DE"/>
        </w:rPr>
        <w:t>_______________________________________</w:t>
      </w:r>
    </w:p>
    <w:p w14:paraId="32D55171" w14:textId="77777777" w:rsidR="00EA5F34" w:rsidRDefault="00EA5F34" w:rsidP="00EA5F34">
      <w:pPr>
        <w:rPr>
          <w:rFonts w:eastAsia="Calibri"/>
          <w:sz w:val="28"/>
          <w:lang w:eastAsia="de-DE"/>
        </w:rPr>
      </w:pPr>
    </w:p>
    <w:p w14:paraId="3CA239C9" w14:textId="77777777" w:rsidR="00EA5F34" w:rsidRDefault="00EA5F34" w:rsidP="00EA5F34">
      <w:pPr>
        <w:rPr>
          <w:rFonts w:eastAsia="Calibri"/>
          <w:sz w:val="28"/>
          <w:lang w:eastAsia="de-DE"/>
        </w:rPr>
      </w:pPr>
      <w:r>
        <w:rPr>
          <w:rFonts w:eastAsia="Calibri"/>
          <w:sz w:val="28"/>
          <w:lang w:eastAsia="de-DE"/>
        </w:rPr>
        <w:t>_______________________________________</w:t>
      </w:r>
    </w:p>
    <w:p w14:paraId="368FB6C7" w14:textId="77777777" w:rsidR="00EA5F34" w:rsidRDefault="00EA5F34" w:rsidP="00EA5F34">
      <w:pPr>
        <w:rPr>
          <w:rFonts w:eastAsia="Calibri"/>
          <w:sz w:val="28"/>
          <w:lang w:eastAsia="de-DE"/>
        </w:rPr>
      </w:pPr>
    </w:p>
    <w:p w14:paraId="4263B334" w14:textId="700C642B" w:rsidR="00EA5F34" w:rsidRDefault="00EA5F34" w:rsidP="00EA5F34">
      <w:pPr>
        <w:rPr>
          <w:rFonts w:eastAsia="Calibri"/>
          <w:sz w:val="28"/>
          <w:lang w:eastAsia="de-DE"/>
        </w:rPr>
      </w:pPr>
      <w:r>
        <w:rPr>
          <w:rFonts w:eastAsia="Calibri"/>
          <w:sz w:val="28"/>
          <w:lang w:eastAsia="de-DE"/>
        </w:rPr>
        <w:t>_______________________________________________</w:t>
      </w:r>
    </w:p>
    <w:p w14:paraId="05DEB39A" w14:textId="77777777" w:rsidR="00EA5F34" w:rsidRDefault="00EA5F34" w:rsidP="00EA5F34">
      <w:pPr>
        <w:rPr>
          <w:rFonts w:eastAsia="Calibri"/>
          <w:sz w:val="28"/>
          <w:lang w:eastAsia="de-DE"/>
        </w:rPr>
      </w:pPr>
    </w:p>
    <w:p w14:paraId="4B9CC907" w14:textId="6B1F3A8A" w:rsidR="00EA5F34" w:rsidRDefault="00EA5F34" w:rsidP="00EA5F34">
      <w:pPr>
        <w:rPr>
          <w:rFonts w:eastAsia="Calibri"/>
          <w:sz w:val="28"/>
          <w:lang w:eastAsia="de-DE"/>
        </w:rPr>
      </w:pPr>
      <w:r>
        <w:rPr>
          <w:rFonts w:eastAsia="Calibri"/>
          <w:sz w:val="28"/>
          <w:lang w:eastAsia="de-DE"/>
        </w:rPr>
        <w:t>_______________________________________________</w:t>
      </w:r>
    </w:p>
    <w:p w14:paraId="58D8E037" w14:textId="77777777" w:rsidR="00EA5F34" w:rsidRDefault="00EA5F34" w:rsidP="00EA5F34">
      <w:pPr>
        <w:rPr>
          <w:rFonts w:eastAsia="Calibri"/>
          <w:sz w:val="28"/>
          <w:lang w:eastAsia="de-DE"/>
        </w:rPr>
      </w:pPr>
    </w:p>
    <w:p w14:paraId="131E938C" w14:textId="1EDF5FEA" w:rsidR="00EA5F34" w:rsidRDefault="00EA5F34" w:rsidP="00EA5F34">
      <w:pPr>
        <w:rPr>
          <w:rFonts w:eastAsia="Calibri"/>
          <w:sz w:val="28"/>
          <w:lang w:eastAsia="de-DE"/>
        </w:rPr>
      </w:pPr>
      <w:r>
        <w:rPr>
          <w:rFonts w:eastAsia="Calibri"/>
          <w:sz w:val="28"/>
          <w:lang w:eastAsia="de-DE"/>
        </w:rPr>
        <w:t>_______________________________________________</w:t>
      </w:r>
    </w:p>
    <w:p w14:paraId="170F151D" w14:textId="77777777" w:rsidR="00EA5F34" w:rsidRDefault="00EA5F34" w:rsidP="00EA5F34">
      <w:pPr>
        <w:spacing w:line="240" w:lineRule="exact"/>
      </w:pPr>
    </w:p>
    <w:p w14:paraId="38A9B64E" w14:textId="77777777" w:rsidR="00EA5F34" w:rsidRDefault="00EA5F34" w:rsidP="00EA5F34">
      <w:pPr>
        <w:spacing w:line="240" w:lineRule="exact"/>
      </w:pPr>
    </w:p>
    <w:p w14:paraId="2C11A64D" w14:textId="77777777" w:rsidR="008C2DD5" w:rsidRDefault="008C2DD5" w:rsidP="00EA5F34">
      <w:pPr>
        <w:spacing w:line="240" w:lineRule="exact"/>
      </w:pPr>
    </w:p>
    <w:p w14:paraId="3C259437" w14:textId="77777777" w:rsidR="008C2DD5" w:rsidRDefault="008C2DD5" w:rsidP="00EA5F34">
      <w:pPr>
        <w:spacing w:line="240" w:lineRule="exact"/>
      </w:pPr>
    </w:p>
    <w:p w14:paraId="01548687" w14:textId="712920C4" w:rsidR="008C2DD5" w:rsidRDefault="008C2DD5" w:rsidP="00EA5F34">
      <w:pPr>
        <w:spacing w:line="240" w:lineRule="exact"/>
      </w:pPr>
    </w:p>
    <w:p w14:paraId="22B99986" w14:textId="77777777" w:rsidR="008C2DD5" w:rsidRPr="008C2DD5" w:rsidRDefault="008C2DD5" w:rsidP="00EA5F34">
      <w:pPr>
        <w:spacing w:line="240" w:lineRule="exact"/>
        <w:rPr>
          <w:sz w:val="24"/>
          <w:szCs w:val="24"/>
        </w:rPr>
      </w:pPr>
    </w:p>
    <w:p w14:paraId="61C38DB9" w14:textId="77777777" w:rsidR="00EA5F34" w:rsidRPr="008C2DD5" w:rsidRDefault="00EA5F34" w:rsidP="00EA5F34">
      <w:pPr>
        <w:pStyle w:val="berschrift2"/>
        <w:spacing w:before="360"/>
        <w:rPr>
          <w:color w:val="FF0000"/>
          <w:sz w:val="24"/>
          <w:szCs w:val="24"/>
        </w:rPr>
      </w:pPr>
      <w:r w:rsidRPr="008C2DD5">
        <w:rPr>
          <w:sz w:val="24"/>
          <w:szCs w:val="24"/>
        </w:rPr>
        <w:t>Selbstreflexion</w:t>
      </w:r>
    </w:p>
    <w:tbl>
      <w:tblPr>
        <w:tblStyle w:val="Tabellenraster"/>
        <w:tblW w:w="0" w:type="auto"/>
        <w:tblInd w:w="108" w:type="dxa"/>
        <w:tblLayout w:type="fixed"/>
        <w:tblLook w:val="04A0" w:firstRow="1" w:lastRow="0" w:firstColumn="1" w:lastColumn="0" w:noHBand="0" w:noVBand="1"/>
      </w:tblPr>
      <w:tblGrid>
        <w:gridCol w:w="5529"/>
        <w:gridCol w:w="566"/>
        <w:gridCol w:w="567"/>
        <w:gridCol w:w="567"/>
      </w:tblGrid>
      <w:tr w:rsidR="00EA5F34" w:rsidRPr="008C2DD5" w14:paraId="759370B0" w14:textId="77777777" w:rsidTr="004E5448">
        <w:trPr>
          <w:cantSplit/>
          <w:trHeight w:val="567"/>
        </w:trPr>
        <w:tc>
          <w:tcPr>
            <w:tcW w:w="5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20E5AC" w14:textId="77777777" w:rsidR="00EA5F34" w:rsidRPr="008C2DD5" w:rsidRDefault="00EA5F34">
            <w:pPr>
              <w:pStyle w:val="AufgabeText"/>
              <w:ind w:left="0"/>
              <w:jc w:val="left"/>
              <w:rPr>
                <w:sz w:val="24"/>
                <w:szCs w:val="24"/>
              </w:rPr>
            </w:pPr>
            <w:r w:rsidRPr="008C2DD5">
              <w:rPr>
                <w:rStyle w:val="Fett"/>
                <w:sz w:val="24"/>
                <w:szCs w:val="24"/>
              </w:rPr>
              <w:t>Reflexionsfragen</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717CDCD" w14:textId="71DE94B2" w:rsidR="00EA5F34" w:rsidRPr="008C2DD5" w:rsidRDefault="0005638D">
            <w:pPr>
              <w:pStyle w:val="AufgabeText"/>
              <w:ind w:left="113" w:right="113"/>
              <w:rPr>
                <w:b/>
                <w:sz w:val="24"/>
                <w:szCs w:val="24"/>
              </w:rPr>
            </w:pPr>
            <w:r w:rsidRPr="008C2DD5">
              <w:rPr>
                <w:noProof/>
                <w:sz w:val="24"/>
                <w:szCs w:val="24"/>
              </w:rPr>
              <w:drawing>
                <wp:inline distT="0" distB="0" distL="0" distR="0" wp14:anchorId="02FB676E" wp14:editId="01BB96B2">
                  <wp:extent cx="228600" cy="228600"/>
                  <wp:effectExtent l="0" t="0" r="0" b="0"/>
                  <wp:docPr id="939" name="Grafik 939"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73F14E7" w14:textId="257D3BE3" w:rsidR="00EA5F34" w:rsidRPr="008C2DD5" w:rsidRDefault="00EA5F34">
            <w:pPr>
              <w:pStyle w:val="AufgabeText"/>
              <w:ind w:left="113" w:right="113"/>
              <w:rPr>
                <w:b/>
                <w:sz w:val="24"/>
                <w:szCs w:val="24"/>
              </w:rPr>
            </w:pPr>
            <w:r w:rsidRPr="008C2DD5">
              <w:rPr>
                <w:noProof/>
                <w:sz w:val="24"/>
                <w:szCs w:val="24"/>
              </w:rPr>
              <w:drawing>
                <wp:inline distT="0" distB="0" distL="0" distR="0" wp14:anchorId="58647986" wp14:editId="72619AD1">
                  <wp:extent cx="228600" cy="228600"/>
                  <wp:effectExtent l="0" t="0" r="0" b="0"/>
                  <wp:docPr id="940" name="Grafik 940"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11-4 Smiley_OK_gel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A11BD2E" w14:textId="616EDB66" w:rsidR="00EA5F34" w:rsidRPr="008C2DD5" w:rsidRDefault="0005638D">
            <w:pPr>
              <w:pStyle w:val="AufgabeText"/>
              <w:ind w:left="113" w:right="113"/>
              <w:rPr>
                <w:b/>
                <w:sz w:val="24"/>
                <w:szCs w:val="24"/>
              </w:rPr>
            </w:pPr>
            <w:r>
              <w:rPr>
                <w:noProof/>
              </w:rPr>
              <w:drawing>
                <wp:inline distT="0" distB="0" distL="0" distR="0" wp14:anchorId="74E3CD64" wp14:editId="624B6066">
                  <wp:extent cx="228600" cy="228600"/>
                  <wp:effectExtent l="0" t="0" r="0" b="0"/>
                  <wp:docPr id="944" name="Grafik 944"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11-2 Smiley_zufrieden_grü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A5F34" w:rsidRPr="008C2DD5" w14:paraId="26704121" w14:textId="77777777" w:rsidTr="004E5448">
        <w:trPr>
          <w:trHeight w:val="397"/>
        </w:trPr>
        <w:tc>
          <w:tcPr>
            <w:tcW w:w="5529" w:type="dxa"/>
            <w:tcBorders>
              <w:top w:val="single" w:sz="4" w:space="0" w:color="auto"/>
              <w:left w:val="single" w:sz="4" w:space="0" w:color="auto"/>
              <w:bottom w:val="single" w:sz="4" w:space="0" w:color="auto"/>
              <w:right w:val="single" w:sz="4" w:space="0" w:color="auto"/>
            </w:tcBorders>
            <w:vAlign w:val="center"/>
            <w:hideMark/>
          </w:tcPr>
          <w:p w14:paraId="34570E1E" w14:textId="77777777" w:rsidR="00EA5F34" w:rsidRPr="008C2DD5" w:rsidRDefault="00EA5F34">
            <w:pPr>
              <w:pStyle w:val="AufgabeText"/>
              <w:spacing w:before="60" w:after="60"/>
              <w:ind w:left="0"/>
              <w:jc w:val="left"/>
              <w:rPr>
                <w:sz w:val="24"/>
                <w:szCs w:val="24"/>
              </w:rPr>
            </w:pPr>
            <w:r w:rsidRPr="008C2DD5">
              <w:rPr>
                <w:sz w:val="24"/>
                <w:szCs w:val="24"/>
              </w:rPr>
              <w:t>Ich kann mir einen eigenen Spielnamen ausdenken.</w:t>
            </w:r>
          </w:p>
        </w:tc>
        <w:tc>
          <w:tcPr>
            <w:tcW w:w="566" w:type="dxa"/>
            <w:tcBorders>
              <w:top w:val="single" w:sz="4" w:space="0" w:color="auto"/>
              <w:left w:val="single" w:sz="4" w:space="0" w:color="auto"/>
              <w:bottom w:val="single" w:sz="4" w:space="0" w:color="auto"/>
              <w:right w:val="single" w:sz="4" w:space="0" w:color="auto"/>
            </w:tcBorders>
          </w:tcPr>
          <w:p w14:paraId="0AC56A3F" w14:textId="77777777" w:rsidR="00EA5F34" w:rsidRPr="008C2DD5" w:rsidRDefault="00EA5F34">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5289A217" w14:textId="77777777" w:rsidR="00EA5F34" w:rsidRPr="008C2DD5" w:rsidRDefault="00EA5F34">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51C36D5" w14:textId="77777777" w:rsidR="00EA5F34" w:rsidRPr="008C2DD5" w:rsidRDefault="00EA5F34">
            <w:pPr>
              <w:rPr>
                <w:sz w:val="24"/>
                <w:szCs w:val="24"/>
              </w:rPr>
            </w:pPr>
          </w:p>
        </w:tc>
      </w:tr>
      <w:tr w:rsidR="00EA5F34" w:rsidRPr="008C2DD5" w14:paraId="7694056A" w14:textId="77777777" w:rsidTr="004E5448">
        <w:trPr>
          <w:trHeight w:val="397"/>
        </w:trPr>
        <w:tc>
          <w:tcPr>
            <w:tcW w:w="5529" w:type="dxa"/>
            <w:tcBorders>
              <w:top w:val="single" w:sz="4" w:space="0" w:color="auto"/>
              <w:left w:val="single" w:sz="4" w:space="0" w:color="auto"/>
              <w:bottom w:val="single" w:sz="4" w:space="0" w:color="auto"/>
              <w:right w:val="single" w:sz="4" w:space="0" w:color="auto"/>
            </w:tcBorders>
            <w:vAlign w:val="center"/>
            <w:hideMark/>
          </w:tcPr>
          <w:p w14:paraId="3B7F47DC" w14:textId="77777777" w:rsidR="00EA5F34" w:rsidRPr="008C2DD5" w:rsidRDefault="00EA5F34">
            <w:pPr>
              <w:pStyle w:val="AufgabeText"/>
              <w:spacing w:before="60" w:after="60"/>
              <w:ind w:left="0"/>
              <w:jc w:val="left"/>
              <w:rPr>
                <w:sz w:val="24"/>
                <w:szCs w:val="24"/>
              </w:rPr>
            </w:pPr>
            <w:r w:rsidRPr="008C2DD5">
              <w:rPr>
                <w:sz w:val="24"/>
                <w:szCs w:val="24"/>
              </w:rPr>
              <w:t>Ich kann mir Spielregeln zu einem Spielbrett ausdenken.</w:t>
            </w:r>
          </w:p>
        </w:tc>
        <w:tc>
          <w:tcPr>
            <w:tcW w:w="566" w:type="dxa"/>
            <w:tcBorders>
              <w:top w:val="single" w:sz="4" w:space="0" w:color="auto"/>
              <w:left w:val="single" w:sz="4" w:space="0" w:color="auto"/>
              <w:bottom w:val="single" w:sz="4" w:space="0" w:color="auto"/>
              <w:right w:val="single" w:sz="4" w:space="0" w:color="auto"/>
            </w:tcBorders>
          </w:tcPr>
          <w:p w14:paraId="1CF49798" w14:textId="77777777" w:rsidR="00EA5F34" w:rsidRPr="008C2DD5" w:rsidRDefault="00EA5F34">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6E685F6F" w14:textId="77777777" w:rsidR="00EA5F34" w:rsidRPr="008C2DD5" w:rsidRDefault="00EA5F34">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35220E86" w14:textId="77777777" w:rsidR="00EA5F34" w:rsidRPr="008C2DD5" w:rsidRDefault="00EA5F34">
            <w:pPr>
              <w:pStyle w:val="AufgabeText"/>
              <w:ind w:left="0"/>
              <w:rPr>
                <w:sz w:val="24"/>
                <w:szCs w:val="24"/>
              </w:rPr>
            </w:pPr>
          </w:p>
        </w:tc>
      </w:tr>
      <w:tr w:rsidR="00EA5F34" w:rsidRPr="008C2DD5" w14:paraId="1A7F936B" w14:textId="77777777" w:rsidTr="004E5448">
        <w:trPr>
          <w:trHeight w:val="397"/>
        </w:trPr>
        <w:tc>
          <w:tcPr>
            <w:tcW w:w="5529" w:type="dxa"/>
            <w:tcBorders>
              <w:top w:val="single" w:sz="4" w:space="0" w:color="auto"/>
              <w:left w:val="single" w:sz="4" w:space="0" w:color="auto"/>
              <w:bottom w:val="single" w:sz="4" w:space="0" w:color="auto"/>
              <w:right w:val="single" w:sz="4" w:space="0" w:color="auto"/>
            </w:tcBorders>
            <w:vAlign w:val="center"/>
            <w:hideMark/>
          </w:tcPr>
          <w:p w14:paraId="27A0B270" w14:textId="77777777" w:rsidR="00EA5F34" w:rsidRPr="008C2DD5" w:rsidRDefault="00EA5F34">
            <w:pPr>
              <w:pStyle w:val="AufgabeText"/>
              <w:spacing w:before="60" w:after="60"/>
              <w:ind w:left="0"/>
              <w:jc w:val="left"/>
              <w:rPr>
                <w:sz w:val="24"/>
                <w:szCs w:val="24"/>
              </w:rPr>
            </w:pPr>
            <w:r w:rsidRPr="008C2DD5">
              <w:rPr>
                <w:sz w:val="24"/>
                <w:szCs w:val="24"/>
              </w:rPr>
              <w:t>Ich kann Ideen zu einem Text sammeln.</w:t>
            </w:r>
          </w:p>
        </w:tc>
        <w:tc>
          <w:tcPr>
            <w:tcW w:w="566" w:type="dxa"/>
            <w:tcBorders>
              <w:top w:val="single" w:sz="4" w:space="0" w:color="auto"/>
              <w:left w:val="single" w:sz="4" w:space="0" w:color="auto"/>
              <w:bottom w:val="single" w:sz="4" w:space="0" w:color="auto"/>
              <w:right w:val="single" w:sz="4" w:space="0" w:color="auto"/>
            </w:tcBorders>
          </w:tcPr>
          <w:p w14:paraId="5AEA4123" w14:textId="77777777" w:rsidR="00EA5F34" w:rsidRPr="008C2DD5" w:rsidRDefault="00EA5F34">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67D1BC5F" w14:textId="77777777" w:rsidR="00EA5F34" w:rsidRPr="008C2DD5" w:rsidRDefault="00EA5F34">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74346E7C" w14:textId="77777777" w:rsidR="00EA5F34" w:rsidRPr="008C2DD5" w:rsidRDefault="00EA5F34">
            <w:pPr>
              <w:pStyle w:val="AufgabeText"/>
              <w:ind w:left="0"/>
              <w:rPr>
                <w:sz w:val="24"/>
                <w:szCs w:val="24"/>
              </w:rPr>
            </w:pPr>
          </w:p>
        </w:tc>
      </w:tr>
      <w:tr w:rsidR="00EA5F34" w:rsidRPr="008C2DD5" w14:paraId="48BD5C0E" w14:textId="77777777" w:rsidTr="004E5448">
        <w:trPr>
          <w:trHeight w:val="397"/>
        </w:trPr>
        <w:tc>
          <w:tcPr>
            <w:tcW w:w="5529" w:type="dxa"/>
            <w:tcBorders>
              <w:top w:val="single" w:sz="4" w:space="0" w:color="auto"/>
              <w:left w:val="single" w:sz="4" w:space="0" w:color="auto"/>
              <w:bottom w:val="single" w:sz="4" w:space="0" w:color="auto"/>
              <w:right w:val="single" w:sz="4" w:space="0" w:color="auto"/>
            </w:tcBorders>
            <w:vAlign w:val="center"/>
            <w:hideMark/>
          </w:tcPr>
          <w:p w14:paraId="2B4739D4" w14:textId="77777777" w:rsidR="00EA5F34" w:rsidRPr="008C2DD5" w:rsidRDefault="00EA5F34">
            <w:pPr>
              <w:pStyle w:val="AufgabeText"/>
              <w:spacing w:before="60" w:after="60"/>
              <w:ind w:left="0"/>
              <w:jc w:val="left"/>
              <w:rPr>
                <w:sz w:val="24"/>
                <w:szCs w:val="24"/>
              </w:rPr>
            </w:pPr>
            <w:r w:rsidRPr="008C2DD5">
              <w:rPr>
                <w:sz w:val="24"/>
                <w:szCs w:val="24"/>
              </w:rPr>
              <w:t>Ich kann einen Text formulieren.</w:t>
            </w:r>
          </w:p>
        </w:tc>
        <w:tc>
          <w:tcPr>
            <w:tcW w:w="566" w:type="dxa"/>
            <w:tcBorders>
              <w:top w:val="single" w:sz="4" w:space="0" w:color="auto"/>
              <w:left w:val="single" w:sz="4" w:space="0" w:color="auto"/>
              <w:bottom w:val="single" w:sz="4" w:space="0" w:color="auto"/>
              <w:right w:val="single" w:sz="4" w:space="0" w:color="auto"/>
            </w:tcBorders>
          </w:tcPr>
          <w:p w14:paraId="66823834" w14:textId="77777777" w:rsidR="00EA5F34" w:rsidRPr="008C2DD5" w:rsidRDefault="00EA5F34">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2CB319F4" w14:textId="77777777" w:rsidR="00EA5F34" w:rsidRPr="008C2DD5" w:rsidRDefault="00EA5F34">
            <w:pPr>
              <w:pStyle w:val="AufgabeText"/>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6DF7712A" w14:textId="77777777" w:rsidR="00EA5F34" w:rsidRPr="008C2DD5" w:rsidRDefault="00EA5F34">
            <w:pPr>
              <w:pStyle w:val="AufgabeText"/>
              <w:ind w:left="0"/>
              <w:rPr>
                <w:sz w:val="24"/>
                <w:szCs w:val="24"/>
              </w:rPr>
            </w:pPr>
          </w:p>
        </w:tc>
      </w:tr>
    </w:tbl>
    <w:p w14:paraId="23817269" w14:textId="77777777" w:rsidR="00EA5F34" w:rsidRPr="008C2DD5" w:rsidRDefault="00EA5F34" w:rsidP="00EA5F34">
      <w:pPr>
        <w:spacing w:line="240" w:lineRule="exact"/>
        <w:rPr>
          <w:sz w:val="24"/>
          <w:szCs w:val="24"/>
        </w:rPr>
      </w:pPr>
    </w:p>
    <w:p w14:paraId="380EDA25" w14:textId="77777777" w:rsidR="00EA5F34" w:rsidRPr="008C2DD5" w:rsidRDefault="00EA5F34" w:rsidP="00EA5F34">
      <w:pPr>
        <w:spacing w:line="240" w:lineRule="exact"/>
        <w:rPr>
          <w:sz w:val="24"/>
          <w:szCs w:val="24"/>
        </w:rPr>
      </w:pPr>
      <w:r w:rsidRPr="008C2DD5">
        <w:rPr>
          <w:sz w:val="24"/>
          <w:szCs w:val="24"/>
        </w:rPr>
        <w:t>Wie zufrieden bin ich mit meiner Arbeit an der Lernaufgabe?</w:t>
      </w:r>
    </w:p>
    <w:p w14:paraId="2CD39988" w14:textId="229306EB" w:rsidR="00EA5F34" w:rsidRPr="008C2DD5" w:rsidRDefault="00EA5F34" w:rsidP="00EA5F34">
      <w:pPr>
        <w:spacing w:line="240" w:lineRule="exact"/>
        <w:rPr>
          <w:sz w:val="24"/>
          <w:szCs w:val="24"/>
        </w:rPr>
      </w:pPr>
      <w:r w:rsidRPr="008C2DD5">
        <w:rPr>
          <w:noProof/>
          <w:sz w:val="24"/>
          <w:szCs w:val="24"/>
          <w:lang w:eastAsia="de-DE"/>
        </w:rPr>
        <mc:AlternateContent>
          <mc:Choice Requires="wps">
            <w:drawing>
              <wp:anchor distT="0" distB="0" distL="114300" distR="114300" simplePos="0" relativeHeight="251643904" behindDoc="1" locked="0" layoutInCell="1" allowOverlap="1" wp14:anchorId="4A6DE303" wp14:editId="324B6A5C">
                <wp:simplePos x="0" y="0"/>
                <wp:positionH relativeFrom="column">
                  <wp:posOffset>-15240</wp:posOffset>
                </wp:positionH>
                <wp:positionV relativeFrom="paragraph">
                  <wp:posOffset>97155</wp:posOffset>
                </wp:positionV>
                <wp:extent cx="5158740" cy="594360"/>
                <wp:effectExtent l="0" t="0" r="3810" b="0"/>
                <wp:wrapNone/>
                <wp:docPr id="945" name="Textfeld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594360"/>
                        </a:xfrm>
                        <a:prstGeom prst="rect">
                          <a:avLst/>
                        </a:prstGeom>
                        <a:solidFill>
                          <a:srgbClr val="FFFFFF"/>
                        </a:solidFill>
                        <a:ln w="9525">
                          <a:noFill/>
                          <a:miter lim="800000"/>
                          <a:headEnd/>
                          <a:tailEnd/>
                        </a:ln>
                      </wps:spPr>
                      <wps:txbx>
                        <w:txbxContent>
                          <w:p w14:paraId="74642911" w14:textId="51DAF9A3" w:rsidR="00860AB1" w:rsidRDefault="00860AB1" w:rsidP="00EA5F34">
                            <w:r>
                              <w:t xml:space="preserve">  </w:t>
                            </w:r>
                            <w:r>
                              <w:rPr>
                                <w:noProof/>
                                <w:lang w:eastAsia="de-DE"/>
                              </w:rPr>
                              <w:drawing>
                                <wp:inline distT="0" distB="0" distL="0" distR="0" wp14:anchorId="7C9B5978" wp14:editId="6EC44421">
                                  <wp:extent cx="228600" cy="228600"/>
                                  <wp:effectExtent l="0" t="0" r="0" b="0"/>
                                  <wp:docPr id="942" name="Grafik 94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79B9990F" wp14:editId="0F797E29">
                                  <wp:extent cx="228600" cy="228600"/>
                                  <wp:effectExtent l="0" t="0" r="0" b="0"/>
                                  <wp:docPr id="943" name="Grafik 943"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11-4 Smiley_OK_gel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8C2DD5">
                              <w:rPr>
                                <w:noProof/>
                                <w:sz w:val="24"/>
                                <w:szCs w:val="24"/>
                                <w:lang w:eastAsia="de-DE"/>
                              </w:rPr>
                              <w:drawing>
                                <wp:inline distT="0" distB="0" distL="0" distR="0" wp14:anchorId="58A7B469" wp14:editId="34C103F3">
                                  <wp:extent cx="228600" cy="228600"/>
                                  <wp:effectExtent l="0" t="0" r="0" b="0"/>
                                  <wp:docPr id="941" name="Grafik 941"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11-2 Smiley_zufrieden_grü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DE303" id="_x0000_t202" coordsize="21600,21600" o:spt="202" path="m,l,21600r21600,l21600,xe">
                <v:stroke joinstyle="miter"/>
                <v:path gradientshapeok="t" o:connecttype="rect"/>
              </v:shapetype>
              <v:shape id="Textfeld 945" o:spid="_x0000_s1030" type="#_x0000_t202" style="position:absolute;margin-left:-1.2pt;margin-top:7.65pt;width:406.2pt;height:46.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" stroked="f">
                <v:textbox>
                  <w:txbxContent>
                    <w:p w14:paraId="74642911" w14:textId="51DAF9A3" w:rsidR="00860AB1" w:rsidRDefault="00860AB1" w:rsidP="00EA5F34">
                      <w:r>
                        <w:t xml:space="preserve">  </w:t>
                      </w:r>
                      <w:r>
                        <w:rPr>
                          <w:noProof/>
                          <w:lang w:eastAsia="de-DE"/>
                        </w:rPr>
                        <w:drawing>
                          <wp:inline distT="0" distB="0" distL="0" distR="0" wp14:anchorId="7C9B5978" wp14:editId="6EC44421">
                            <wp:extent cx="228600" cy="228600"/>
                            <wp:effectExtent l="0" t="0" r="0" b="0"/>
                            <wp:docPr id="942" name="Grafik 94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descr="11-6 Smiley_unzufrieden_r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79B9990F" wp14:editId="0F797E29">
                            <wp:extent cx="228600" cy="228600"/>
                            <wp:effectExtent l="0" t="0" r="0" b="0"/>
                            <wp:docPr id="943" name="Grafik 943"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8C2DD5">
                        <w:rPr>
                          <w:noProof/>
                          <w:sz w:val="24"/>
                          <w:szCs w:val="24"/>
                          <w:lang w:eastAsia="de-DE"/>
                        </w:rPr>
                        <w:drawing>
                          <wp:inline distT="0" distB="0" distL="0" distR="0" wp14:anchorId="58A7B469" wp14:editId="34C103F3">
                            <wp:extent cx="228600" cy="228600"/>
                            <wp:effectExtent l="0" t="0" r="0" b="0"/>
                            <wp:docPr id="941" name="Grafik 941"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4CB5B2F3" w14:textId="77777777" w:rsidR="00EA5F34" w:rsidRPr="008C2DD5" w:rsidRDefault="00EA5F34" w:rsidP="00EA5F34">
      <w:pPr>
        <w:tabs>
          <w:tab w:val="right" w:pos="3402"/>
          <w:tab w:val="right" w:pos="6804"/>
        </w:tabs>
        <w:spacing w:line="240" w:lineRule="exact"/>
        <w:rPr>
          <w:b/>
          <w:sz w:val="24"/>
          <w:szCs w:val="24"/>
        </w:rPr>
      </w:pPr>
    </w:p>
    <w:p w14:paraId="719EE51F" w14:textId="77777777" w:rsidR="00EA5F34" w:rsidRPr="008C2DD5" w:rsidRDefault="00EA5F34" w:rsidP="00EA5F34">
      <w:pPr>
        <w:spacing w:line="240" w:lineRule="exact"/>
        <w:rPr>
          <w:sz w:val="24"/>
          <w:szCs w:val="24"/>
        </w:rPr>
      </w:pPr>
    </w:p>
    <w:p w14:paraId="77C8D616" w14:textId="77777777" w:rsidR="00EA5F34" w:rsidRPr="008C2DD5" w:rsidRDefault="00EA5F34" w:rsidP="00EA5F34">
      <w:pPr>
        <w:spacing w:line="240" w:lineRule="exact"/>
        <w:rPr>
          <w:sz w:val="24"/>
          <w:szCs w:val="24"/>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49"/>
        <w:gridCol w:w="5957"/>
      </w:tblGrid>
      <w:tr w:rsidR="00EA5F34" w:rsidRPr="008C2DD5" w14:paraId="38CD86A3" w14:textId="77777777" w:rsidTr="00EA5F34">
        <w:tc>
          <w:tcPr>
            <w:tcW w:w="1276" w:type="dxa"/>
            <w:gridSpan w:val="2"/>
            <w:hideMark/>
          </w:tcPr>
          <w:p w14:paraId="6ECA05B2" w14:textId="77777777" w:rsidR="00EA5F34" w:rsidRPr="008C2DD5" w:rsidRDefault="00EA5F34">
            <w:pPr>
              <w:spacing w:line="240" w:lineRule="exact"/>
              <w:rPr>
                <w:b/>
                <w:sz w:val="24"/>
                <w:szCs w:val="24"/>
              </w:rPr>
            </w:pPr>
            <w:r w:rsidRPr="008C2DD5">
              <w:rPr>
                <w:b/>
                <w:sz w:val="24"/>
                <w:szCs w:val="24"/>
              </w:rPr>
              <w:t>Ich habe …</w:t>
            </w:r>
          </w:p>
        </w:tc>
        <w:tc>
          <w:tcPr>
            <w:tcW w:w="5986" w:type="dxa"/>
          </w:tcPr>
          <w:p w14:paraId="574979AB" w14:textId="77777777" w:rsidR="00EA5F34" w:rsidRPr="008C2DD5" w:rsidRDefault="00EA5F34">
            <w:pPr>
              <w:spacing w:line="240" w:lineRule="exact"/>
              <w:rPr>
                <w:sz w:val="24"/>
                <w:szCs w:val="24"/>
              </w:rPr>
            </w:pPr>
          </w:p>
        </w:tc>
      </w:tr>
      <w:tr w:rsidR="00EA5F34" w:rsidRPr="008C2DD5" w14:paraId="7FD5967A" w14:textId="77777777" w:rsidTr="00EA5F34">
        <w:trPr>
          <w:trHeight w:val="449"/>
        </w:trPr>
        <w:sdt>
          <w:sdtPr>
            <w:rPr>
              <w:sz w:val="24"/>
              <w:szCs w:val="24"/>
            </w:rPr>
            <w:id w:val="1683473391"/>
            <w14:checkbox>
              <w14:checked w14:val="0"/>
              <w14:checkedState w14:val="2612" w14:font="MS Gothic"/>
              <w14:uncheckedState w14:val="2610" w14:font="MS Gothic"/>
            </w14:checkbox>
          </w:sdtPr>
          <w:sdtEndPr/>
          <w:sdtContent>
            <w:tc>
              <w:tcPr>
                <w:tcW w:w="426" w:type="dxa"/>
                <w:vAlign w:val="center"/>
                <w:hideMark/>
              </w:tcPr>
              <w:p w14:paraId="3FB2FC2C" w14:textId="77777777" w:rsidR="00EA5F34" w:rsidRPr="008C2DD5" w:rsidRDefault="00EA5F34">
                <w:pPr>
                  <w:spacing w:line="240" w:lineRule="exact"/>
                  <w:jc w:val="center"/>
                  <w:rPr>
                    <w:sz w:val="24"/>
                    <w:szCs w:val="24"/>
                  </w:rPr>
                </w:pPr>
                <w:r w:rsidRPr="008C2DD5">
                  <w:rPr>
                    <w:rFonts w:ascii="MS Gothic" w:eastAsia="MS Gothic" w:hAnsi="MS Gothic" w:hint="eastAsia"/>
                    <w:sz w:val="24"/>
                    <w:szCs w:val="24"/>
                  </w:rPr>
                  <w:t>☐</w:t>
                </w:r>
              </w:p>
            </w:tc>
          </w:sdtContent>
        </w:sdt>
        <w:tc>
          <w:tcPr>
            <w:tcW w:w="6836" w:type="dxa"/>
            <w:gridSpan w:val="2"/>
            <w:vAlign w:val="center"/>
            <w:hideMark/>
          </w:tcPr>
          <w:p w14:paraId="5080FF79" w14:textId="77777777" w:rsidR="00EA5F34" w:rsidRPr="008C2DD5" w:rsidRDefault="00EA5F34">
            <w:pPr>
              <w:spacing w:line="240" w:lineRule="exact"/>
              <w:rPr>
                <w:sz w:val="24"/>
                <w:szCs w:val="24"/>
              </w:rPr>
            </w:pPr>
            <w:r w:rsidRPr="008C2DD5">
              <w:rPr>
                <w:sz w:val="24"/>
                <w:szCs w:val="24"/>
              </w:rPr>
              <w:t>meine Spielanleitung mit dem Spielbrett als Geschenk verpackt.</w:t>
            </w:r>
          </w:p>
        </w:tc>
      </w:tr>
      <w:tr w:rsidR="00EA5F34" w:rsidRPr="008C2DD5" w14:paraId="3D78CEF3" w14:textId="77777777" w:rsidTr="00EA5F34">
        <w:trPr>
          <w:trHeight w:val="413"/>
        </w:trPr>
        <w:sdt>
          <w:sdtPr>
            <w:rPr>
              <w:sz w:val="24"/>
              <w:szCs w:val="24"/>
            </w:rPr>
            <w:id w:val="306828871"/>
            <w14:checkbox>
              <w14:checked w14:val="0"/>
              <w14:checkedState w14:val="2612" w14:font="MS Gothic"/>
              <w14:uncheckedState w14:val="2610" w14:font="MS Gothic"/>
            </w14:checkbox>
          </w:sdtPr>
          <w:sdtEndPr/>
          <w:sdtContent>
            <w:tc>
              <w:tcPr>
                <w:tcW w:w="426" w:type="dxa"/>
                <w:vAlign w:val="center"/>
                <w:hideMark/>
              </w:tcPr>
              <w:p w14:paraId="3FFAB823" w14:textId="77777777" w:rsidR="00EA5F34" w:rsidRPr="008C2DD5" w:rsidRDefault="00EA5F34">
                <w:pPr>
                  <w:spacing w:line="240" w:lineRule="exact"/>
                  <w:jc w:val="center"/>
                  <w:rPr>
                    <w:sz w:val="24"/>
                    <w:szCs w:val="24"/>
                  </w:rPr>
                </w:pPr>
                <w:r w:rsidRPr="008C2DD5">
                  <w:rPr>
                    <w:rFonts w:ascii="MS Gothic" w:eastAsia="MS Gothic" w:hAnsi="MS Gothic" w:hint="eastAsia"/>
                    <w:sz w:val="24"/>
                    <w:szCs w:val="24"/>
                  </w:rPr>
                  <w:t>☐</w:t>
                </w:r>
              </w:p>
            </w:tc>
          </w:sdtContent>
        </w:sdt>
        <w:tc>
          <w:tcPr>
            <w:tcW w:w="6836" w:type="dxa"/>
            <w:gridSpan w:val="2"/>
            <w:vAlign w:val="center"/>
            <w:hideMark/>
          </w:tcPr>
          <w:p w14:paraId="1076ED43" w14:textId="77777777" w:rsidR="00EA5F34" w:rsidRPr="008C2DD5" w:rsidRDefault="00EA5F34">
            <w:pPr>
              <w:spacing w:line="240" w:lineRule="exact"/>
              <w:rPr>
                <w:noProof/>
                <w:sz w:val="24"/>
                <w:szCs w:val="24"/>
              </w:rPr>
            </w:pPr>
            <w:r w:rsidRPr="008C2DD5">
              <w:rPr>
                <w:noProof/>
                <w:sz w:val="24"/>
                <w:szCs w:val="24"/>
              </w:rPr>
              <w:t>die Spielanleitung mit dem Spielbrett meinem Lieblingsmenschen übergeben.</w:t>
            </w:r>
          </w:p>
        </w:tc>
      </w:tr>
    </w:tbl>
    <w:p w14:paraId="6BDBE070" w14:textId="77777777" w:rsidR="00F222E9" w:rsidRPr="008C2DD5" w:rsidRDefault="00C07941">
      <w:pPr>
        <w:spacing w:line="240" w:lineRule="exact"/>
        <w:rPr>
          <w:sz w:val="24"/>
          <w:szCs w:val="24"/>
        </w:rPr>
      </w:pPr>
      <w:r w:rsidRPr="008C2DD5">
        <w:rPr>
          <w:sz w:val="24"/>
          <w:szCs w:val="24"/>
        </w:rP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F222E9" w14:paraId="48053A27" w14:textId="77777777" w:rsidTr="00664766">
        <w:trPr>
          <w:trHeight w:val="523"/>
        </w:trPr>
        <w:tc>
          <w:tcPr>
            <w:tcW w:w="7348" w:type="dxa"/>
            <w:tcBorders>
              <w:top w:val="single" w:sz="4" w:space="0" w:color="auto"/>
              <w:left w:val="single" w:sz="4" w:space="0" w:color="auto"/>
              <w:bottom w:val="single" w:sz="4" w:space="0" w:color="auto"/>
              <w:right w:val="single" w:sz="4" w:space="0" w:color="auto"/>
            </w:tcBorders>
            <w:shd w:val="clear" w:color="auto" w:fill="D9D9D9"/>
            <w:hideMark/>
          </w:tcPr>
          <w:p w14:paraId="74D55215" w14:textId="77777777" w:rsidR="00F222E9" w:rsidRDefault="00F222E9" w:rsidP="00664766">
            <w:pPr>
              <w:pStyle w:val="Tabelle6pt"/>
            </w:pPr>
            <w:r>
              <w:lastRenderedPageBreak/>
              <w:t>Kompetenz:</w:t>
            </w:r>
          </w:p>
          <w:p w14:paraId="36BAEF75" w14:textId="15B36E98" w:rsidR="00F222E9" w:rsidRDefault="00F222E9" w:rsidP="00664766">
            <w:pPr>
              <w:pStyle w:val="TabelleKopflinks"/>
              <w:spacing w:line="240" w:lineRule="exact"/>
            </w:pPr>
            <w:r>
              <w:t>Eine Spielanleitung erstellen</w:t>
            </w:r>
          </w:p>
        </w:tc>
        <w:tc>
          <w:tcPr>
            <w:tcW w:w="188" w:type="dxa"/>
            <w:tcBorders>
              <w:top w:val="nil"/>
              <w:left w:val="single" w:sz="4" w:space="0" w:color="auto"/>
              <w:bottom w:val="nil"/>
              <w:right w:val="single" w:sz="4" w:space="0" w:color="auto"/>
            </w:tcBorders>
            <w:shd w:val="clear" w:color="auto" w:fill="FFFFFF"/>
          </w:tcPr>
          <w:p w14:paraId="3C8130D9" w14:textId="77777777" w:rsidR="00F222E9" w:rsidRDefault="00F222E9" w:rsidP="00664766">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14:paraId="433BCA66" w14:textId="77777777" w:rsidR="00F222E9" w:rsidRDefault="00F222E9" w:rsidP="00664766">
            <w:pPr>
              <w:pStyle w:val="TabelleKopfmitte"/>
              <w:spacing w:line="240" w:lineRule="exact"/>
              <w:rPr>
                <w:lang w:val="en-GB" w:eastAsia="en-US"/>
              </w:rPr>
            </w:pPr>
            <w:proofErr w:type="spellStart"/>
            <w:r>
              <w:rPr>
                <w:lang w:val="en-GB" w:eastAsia="en-US"/>
              </w:rPr>
              <w:t>Fach</w:t>
            </w:r>
            <w:proofErr w:type="spellEnd"/>
          </w:p>
          <w:p w14:paraId="2EE77947" w14:textId="77777777" w:rsidR="00F222E9" w:rsidRDefault="00C560B1" w:rsidP="00664766">
            <w:pPr>
              <w:pStyle w:val="TabelleKopfmitte"/>
              <w:spacing w:line="240" w:lineRule="exact"/>
              <w:rPr>
                <w:rFonts w:eastAsia="Calibri"/>
                <w:lang w:val="en-GB" w:eastAsia="en-US"/>
              </w:rPr>
            </w:pPr>
            <w:r>
              <w:rPr>
                <w:rFonts w:eastAsia="Calibri"/>
                <w:lang w:val="en-GB" w:eastAsia="en-US"/>
              </w:rPr>
              <w:t>D02.1.02</w:t>
            </w:r>
          </w:p>
          <w:p w14:paraId="67D09587" w14:textId="7D612548" w:rsidR="00C560B1" w:rsidRDefault="00C560B1" w:rsidP="00664766">
            <w:pPr>
              <w:pStyle w:val="TabelleKopfmitte"/>
              <w:spacing w:line="240" w:lineRule="exact"/>
              <w:rPr>
                <w:rFonts w:eastAsia="Calibri"/>
                <w:lang w:val="en-GB" w:eastAsia="en-US"/>
              </w:rPr>
            </w:pPr>
            <w:r>
              <w:rPr>
                <w:rFonts w:eastAsia="Calibri"/>
                <w:lang w:val="en-GB" w:eastAsia="en-US"/>
              </w:rPr>
              <w:t>D03.1.02</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F222E9" w14:paraId="65FF4916" w14:textId="77777777" w:rsidTr="00664766">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94C968" w14:textId="77777777" w:rsidR="00F222E9" w:rsidRDefault="00F222E9" w:rsidP="00664766">
            <w:pPr>
              <w:pStyle w:val="TabelleKopfmitte"/>
              <w:rPr>
                <w:lang w:val="en-GB"/>
              </w:rPr>
            </w:pPr>
            <w:proofErr w:type="spellStart"/>
            <w:r>
              <w:rPr>
                <w:lang w:val="en-GB"/>
              </w:rPr>
              <w:t>Lösung</w:t>
            </w:r>
            <w:proofErr w:type="spellEnd"/>
          </w:p>
        </w:tc>
      </w:tr>
    </w:tbl>
    <w:p w14:paraId="0DA3B493" w14:textId="420B9390" w:rsidR="00F222E9" w:rsidRPr="00D47301" w:rsidRDefault="00F222E9" w:rsidP="00F222E9">
      <w:pPr>
        <w:pStyle w:val="berschrift2"/>
        <w:rPr>
          <w:b/>
          <w:i/>
          <w:color w:val="FF0000"/>
          <w:sz w:val="24"/>
          <w:szCs w:val="24"/>
        </w:rPr>
      </w:pPr>
    </w:p>
    <w:p w14:paraId="5C532E3D" w14:textId="5128CA23" w:rsidR="00F222E9" w:rsidRDefault="00B145A0" w:rsidP="00F222E9">
      <w:pPr>
        <w:pStyle w:val="Textkrper"/>
      </w:pPr>
      <w:r>
        <w:rPr>
          <w:noProof/>
        </w:rPr>
        <w:drawing>
          <wp:anchor distT="0" distB="0" distL="114300" distR="114300" simplePos="0" relativeHeight="251655168" behindDoc="0" locked="0" layoutInCell="0" allowOverlap="1" wp14:anchorId="1BFD6ED7" wp14:editId="70D2CF8D">
            <wp:simplePos x="0" y="0"/>
            <wp:positionH relativeFrom="rightMargin">
              <wp:posOffset>107950</wp:posOffset>
            </wp:positionH>
            <wp:positionV relativeFrom="paragraph">
              <wp:posOffset>8890</wp:posOffset>
            </wp:positionV>
            <wp:extent cx="345440" cy="323850"/>
            <wp:effectExtent l="0" t="0" r="0" b="0"/>
            <wp:wrapNone/>
            <wp:docPr id="952" name="Grafik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14:paraId="7E21B4E5" w14:textId="77777777" w:rsidR="00F222E9" w:rsidRPr="00B145A0" w:rsidRDefault="00F222E9" w:rsidP="00F222E9">
      <w:pPr>
        <w:pStyle w:val="berschrift1"/>
        <w:rPr>
          <w:rFonts w:eastAsia="Calibri"/>
          <w:sz w:val="24"/>
          <w:szCs w:val="24"/>
        </w:rPr>
      </w:pPr>
      <w:r w:rsidRPr="00B145A0">
        <w:rPr>
          <w:rFonts w:eastAsia="Calibri"/>
          <w:sz w:val="24"/>
          <w:szCs w:val="24"/>
        </w:rPr>
        <w:t xml:space="preserve">Spielanleitung „Mensch </w:t>
      </w:r>
      <w:proofErr w:type="spellStart"/>
      <w:r w:rsidRPr="00B145A0">
        <w:rPr>
          <w:rFonts w:eastAsia="Calibri"/>
          <w:sz w:val="24"/>
          <w:szCs w:val="24"/>
        </w:rPr>
        <w:t>chillaxe</w:t>
      </w:r>
      <w:proofErr w:type="spellEnd"/>
      <w:r w:rsidRPr="00B145A0">
        <w:rPr>
          <w:rFonts w:eastAsia="Calibri"/>
          <w:sz w:val="24"/>
          <w:szCs w:val="24"/>
        </w:rPr>
        <w:t xml:space="preserve"> doch mal“</w:t>
      </w:r>
    </w:p>
    <w:p w14:paraId="6E25B41E" w14:textId="77777777" w:rsidR="00F222E9" w:rsidRPr="00B145A0" w:rsidRDefault="00F222E9" w:rsidP="00AC3AC0">
      <w:pPr>
        <w:jc w:val="both"/>
        <w:rPr>
          <w:rFonts w:eastAsia="Calibri"/>
          <w:sz w:val="24"/>
          <w:szCs w:val="24"/>
          <w:lang w:eastAsia="de-DE"/>
        </w:rPr>
      </w:pPr>
    </w:p>
    <w:p w14:paraId="377BD7B6" w14:textId="77777777" w:rsidR="00F222E9" w:rsidRPr="00B145A0" w:rsidRDefault="00F222E9" w:rsidP="00AC3AC0">
      <w:pPr>
        <w:jc w:val="both"/>
        <w:rPr>
          <w:rFonts w:eastAsia="Calibri"/>
          <w:sz w:val="24"/>
          <w:szCs w:val="24"/>
          <w:lang w:eastAsia="de-DE"/>
        </w:rPr>
      </w:pPr>
    </w:p>
    <w:p w14:paraId="250F41DA" w14:textId="77777777" w:rsidR="00F222E9" w:rsidRPr="00B145A0" w:rsidRDefault="00F222E9" w:rsidP="00AC3AC0">
      <w:pPr>
        <w:jc w:val="both"/>
        <w:rPr>
          <w:rFonts w:eastAsia="Calibri"/>
          <w:sz w:val="24"/>
          <w:szCs w:val="24"/>
          <w:u w:val="single"/>
          <w:lang w:eastAsia="de-DE"/>
        </w:rPr>
      </w:pPr>
      <w:r w:rsidRPr="00B145A0">
        <w:rPr>
          <w:rFonts w:eastAsia="Calibri"/>
          <w:sz w:val="24"/>
          <w:szCs w:val="24"/>
          <w:u w:val="single"/>
          <w:lang w:eastAsia="de-DE"/>
        </w:rPr>
        <w:t>Ziel des Spiels</w:t>
      </w:r>
      <w:r w:rsidRPr="00B145A0">
        <w:rPr>
          <w:rFonts w:eastAsia="Calibri"/>
          <w:noProof/>
          <w:sz w:val="24"/>
          <w:szCs w:val="24"/>
          <w:u w:val="single"/>
          <w:lang w:eastAsia="de-DE"/>
        </w:rPr>
        <w:drawing>
          <wp:anchor distT="0" distB="0" distL="114300" distR="114300" simplePos="0" relativeHeight="251656192" behindDoc="1" locked="0" layoutInCell="1" allowOverlap="1" wp14:anchorId="4DA44A7D" wp14:editId="32CA6F4F">
            <wp:simplePos x="0" y="0"/>
            <wp:positionH relativeFrom="column">
              <wp:posOffset>3756025</wp:posOffset>
            </wp:positionH>
            <wp:positionV relativeFrom="paragraph">
              <wp:posOffset>160655</wp:posOffset>
            </wp:positionV>
            <wp:extent cx="2217420" cy="2232660"/>
            <wp:effectExtent l="0" t="0" r="0" b="0"/>
            <wp:wrapTight wrapText="bothSides">
              <wp:wrapPolygon edited="0">
                <wp:start x="0" y="0"/>
                <wp:lineTo x="0" y="21379"/>
                <wp:lineTo x="21340" y="21379"/>
                <wp:lineTo x="21340" y="0"/>
                <wp:lineTo x="0" y="0"/>
              </wp:wrapPolygon>
            </wp:wrapTight>
            <wp:docPr id="953" name="Grafik 953" descr="Foto 1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1 Spielbret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7420" cy="2232660"/>
                    </a:xfrm>
                    <a:prstGeom prst="rect">
                      <a:avLst/>
                    </a:prstGeom>
                    <a:noFill/>
                  </pic:spPr>
                </pic:pic>
              </a:graphicData>
            </a:graphic>
            <wp14:sizeRelH relativeFrom="page">
              <wp14:pctWidth>0</wp14:pctWidth>
            </wp14:sizeRelH>
            <wp14:sizeRelV relativeFrom="page">
              <wp14:pctHeight>0</wp14:pctHeight>
            </wp14:sizeRelV>
          </wp:anchor>
        </w:drawing>
      </w:r>
    </w:p>
    <w:p w14:paraId="555E0EC7" w14:textId="77777777" w:rsidR="00F222E9" w:rsidRPr="00B145A0" w:rsidRDefault="00F222E9" w:rsidP="00AC3AC0">
      <w:pPr>
        <w:jc w:val="both"/>
        <w:rPr>
          <w:rFonts w:eastAsia="Calibri"/>
          <w:sz w:val="24"/>
          <w:szCs w:val="24"/>
          <w:lang w:eastAsia="de-DE"/>
        </w:rPr>
      </w:pPr>
    </w:p>
    <w:p w14:paraId="1469C62E" w14:textId="77777777" w:rsidR="00F222E9" w:rsidRPr="00B145A0" w:rsidRDefault="00F222E9" w:rsidP="00AC3AC0">
      <w:pPr>
        <w:jc w:val="both"/>
        <w:rPr>
          <w:rFonts w:eastAsia="Calibri"/>
          <w:sz w:val="24"/>
          <w:szCs w:val="24"/>
          <w:lang w:eastAsia="de-DE"/>
        </w:rPr>
      </w:pPr>
    </w:p>
    <w:p w14:paraId="38E49D0A" w14:textId="77777777" w:rsidR="00F222E9" w:rsidRPr="00B145A0" w:rsidRDefault="00F222E9" w:rsidP="00AC3AC0">
      <w:pPr>
        <w:jc w:val="both"/>
        <w:rPr>
          <w:rFonts w:eastAsia="Calibri"/>
          <w:sz w:val="24"/>
          <w:szCs w:val="24"/>
          <w:lang w:eastAsia="de-DE"/>
        </w:rPr>
      </w:pPr>
    </w:p>
    <w:p w14:paraId="356969AA" w14:textId="77777777" w:rsidR="00F222E9" w:rsidRPr="00B145A0" w:rsidRDefault="00F222E9" w:rsidP="00AC3AC0">
      <w:pPr>
        <w:jc w:val="both"/>
        <w:rPr>
          <w:rFonts w:eastAsia="Calibri"/>
          <w:sz w:val="24"/>
          <w:szCs w:val="24"/>
          <w:lang w:eastAsia="de-DE"/>
        </w:rPr>
      </w:pPr>
      <w:r w:rsidRPr="00B145A0">
        <w:rPr>
          <w:rFonts w:eastAsia="Calibri"/>
          <w:sz w:val="24"/>
          <w:szCs w:val="24"/>
          <w:lang w:eastAsia="de-DE"/>
        </w:rPr>
        <w:t>Ziel des Spiels ist es, seine Spielfiguren so schnell wie möglich von seinem Startfeld (1) ins Ziel (2) zu würfeln.</w:t>
      </w:r>
    </w:p>
    <w:p w14:paraId="28078137" w14:textId="77777777" w:rsidR="00F222E9" w:rsidRPr="00B145A0" w:rsidRDefault="00F222E9" w:rsidP="00AC3AC0">
      <w:pPr>
        <w:jc w:val="both"/>
        <w:rPr>
          <w:rFonts w:eastAsia="Calibri"/>
          <w:sz w:val="24"/>
          <w:szCs w:val="24"/>
          <w:lang w:eastAsia="de-DE"/>
        </w:rPr>
      </w:pPr>
    </w:p>
    <w:p w14:paraId="42F4E862" w14:textId="77777777" w:rsidR="00F222E9" w:rsidRPr="00B145A0" w:rsidRDefault="00F222E9" w:rsidP="00AC3AC0">
      <w:pPr>
        <w:jc w:val="both"/>
        <w:rPr>
          <w:rFonts w:eastAsia="Calibri"/>
          <w:sz w:val="24"/>
          <w:szCs w:val="24"/>
          <w:lang w:eastAsia="de-DE"/>
        </w:rPr>
      </w:pPr>
    </w:p>
    <w:p w14:paraId="4883C36E" w14:textId="77777777" w:rsidR="00F222E9" w:rsidRPr="00B145A0" w:rsidRDefault="00F222E9" w:rsidP="00AC3AC0">
      <w:pPr>
        <w:jc w:val="both"/>
        <w:rPr>
          <w:rFonts w:eastAsia="Calibri"/>
          <w:sz w:val="24"/>
          <w:szCs w:val="24"/>
          <w:lang w:eastAsia="de-DE"/>
        </w:rPr>
      </w:pPr>
    </w:p>
    <w:p w14:paraId="01ED25E9" w14:textId="77777777" w:rsidR="00F222E9" w:rsidRPr="00216310" w:rsidRDefault="00F222E9" w:rsidP="00AC3AC0">
      <w:pPr>
        <w:jc w:val="both"/>
        <w:rPr>
          <w:rFonts w:eastAsia="Calibri"/>
          <w:sz w:val="28"/>
          <w:lang w:eastAsia="de-DE"/>
        </w:rPr>
      </w:pPr>
    </w:p>
    <w:p w14:paraId="01D4120C" w14:textId="77777777" w:rsidR="00F222E9" w:rsidRDefault="00F222E9" w:rsidP="00AC3AC0">
      <w:pPr>
        <w:jc w:val="both"/>
        <w:rPr>
          <w:rFonts w:eastAsia="Calibri"/>
          <w:sz w:val="28"/>
          <w:lang w:eastAsia="de-DE"/>
        </w:rPr>
      </w:pPr>
    </w:p>
    <w:p w14:paraId="07EDA021" w14:textId="77777777" w:rsidR="00B145A0" w:rsidRDefault="00B145A0" w:rsidP="00AC3AC0">
      <w:pPr>
        <w:jc w:val="both"/>
        <w:rPr>
          <w:rFonts w:eastAsia="Calibri"/>
          <w:sz w:val="28"/>
          <w:lang w:eastAsia="de-DE"/>
        </w:rPr>
      </w:pPr>
    </w:p>
    <w:p w14:paraId="4224D8F2" w14:textId="77777777" w:rsidR="00B145A0" w:rsidRPr="00216310" w:rsidRDefault="00B145A0" w:rsidP="00AC3AC0">
      <w:pPr>
        <w:jc w:val="both"/>
        <w:rPr>
          <w:rFonts w:eastAsia="Calibri"/>
          <w:sz w:val="28"/>
          <w:lang w:eastAsia="de-DE"/>
        </w:rPr>
      </w:pPr>
    </w:p>
    <w:p w14:paraId="3FC504E4" w14:textId="77777777" w:rsidR="00F222E9" w:rsidRPr="00216310" w:rsidRDefault="00F222E9" w:rsidP="00AC3AC0">
      <w:pPr>
        <w:jc w:val="both"/>
        <w:rPr>
          <w:rFonts w:eastAsia="Calibri"/>
          <w:sz w:val="28"/>
          <w:lang w:eastAsia="de-DE"/>
        </w:rPr>
      </w:pPr>
    </w:p>
    <w:p w14:paraId="045987F4" w14:textId="77777777" w:rsidR="00F222E9" w:rsidRPr="00216310" w:rsidRDefault="00F222E9" w:rsidP="00AC3AC0">
      <w:pPr>
        <w:jc w:val="both"/>
        <w:rPr>
          <w:rFonts w:eastAsia="Calibri"/>
          <w:sz w:val="28"/>
          <w:lang w:eastAsia="de-DE"/>
        </w:rPr>
      </w:pPr>
    </w:p>
    <w:p w14:paraId="79C14167" w14:textId="77777777" w:rsidR="00F222E9" w:rsidRPr="00216310" w:rsidRDefault="00F222E9" w:rsidP="00AC3AC0">
      <w:pPr>
        <w:jc w:val="both"/>
        <w:rPr>
          <w:rFonts w:eastAsia="Calibri"/>
          <w:sz w:val="28"/>
          <w:lang w:eastAsia="de-DE"/>
        </w:rPr>
      </w:pPr>
    </w:p>
    <w:p w14:paraId="05F6FB3E" w14:textId="77777777" w:rsidR="00F222E9" w:rsidRPr="00B145A0" w:rsidRDefault="00F222E9" w:rsidP="00AC3AC0">
      <w:pPr>
        <w:jc w:val="both"/>
        <w:rPr>
          <w:rFonts w:eastAsia="Calibri"/>
          <w:sz w:val="24"/>
          <w:szCs w:val="24"/>
          <w:u w:val="single"/>
          <w:lang w:eastAsia="de-DE"/>
        </w:rPr>
      </w:pPr>
      <w:r w:rsidRPr="00B145A0">
        <w:rPr>
          <w:rFonts w:eastAsia="Calibri"/>
          <w:sz w:val="24"/>
          <w:szCs w:val="24"/>
          <w:u w:val="single"/>
          <w:lang w:eastAsia="de-DE"/>
        </w:rPr>
        <w:t>Spielvorbereitung</w:t>
      </w:r>
    </w:p>
    <w:p w14:paraId="6F111F82" w14:textId="77777777" w:rsidR="00F222E9" w:rsidRPr="00B145A0" w:rsidRDefault="00F222E9" w:rsidP="00AC3AC0">
      <w:pPr>
        <w:jc w:val="both"/>
        <w:rPr>
          <w:rFonts w:eastAsia="Calibri"/>
          <w:sz w:val="24"/>
          <w:szCs w:val="24"/>
          <w:lang w:eastAsia="de-DE"/>
        </w:rPr>
      </w:pPr>
      <w:r w:rsidRPr="00B145A0">
        <w:rPr>
          <w:rFonts w:eastAsia="Calibri"/>
          <w:noProof/>
          <w:sz w:val="24"/>
          <w:szCs w:val="24"/>
          <w:lang w:eastAsia="de-DE"/>
        </w:rPr>
        <w:drawing>
          <wp:anchor distT="0" distB="0" distL="114300" distR="114300" simplePos="0" relativeHeight="251657216" behindDoc="1" locked="0" layoutInCell="1" allowOverlap="1" wp14:anchorId="1B1CF1A2" wp14:editId="406E95B7">
            <wp:simplePos x="0" y="0"/>
            <wp:positionH relativeFrom="column">
              <wp:posOffset>3718560</wp:posOffset>
            </wp:positionH>
            <wp:positionV relativeFrom="paragraph">
              <wp:posOffset>51435</wp:posOffset>
            </wp:positionV>
            <wp:extent cx="2324100" cy="2331720"/>
            <wp:effectExtent l="0" t="0" r="0" b="0"/>
            <wp:wrapTight wrapText="bothSides">
              <wp:wrapPolygon edited="0">
                <wp:start x="0" y="0"/>
                <wp:lineTo x="0" y="21353"/>
                <wp:lineTo x="21423" y="21353"/>
                <wp:lineTo x="21423" y="0"/>
                <wp:lineTo x="0" y="0"/>
              </wp:wrapPolygon>
            </wp:wrapTight>
            <wp:docPr id="954" name="Grafik 954" descr="Foto 2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2 Spielbrett 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2331720"/>
                    </a:xfrm>
                    <a:prstGeom prst="rect">
                      <a:avLst/>
                    </a:prstGeom>
                    <a:noFill/>
                  </pic:spPr>
                </pic:pic>
              </a:graphicData>
            </a:graphic>
            <wp14:sizeRelH relativeFrom="page">
              <wp14:pctWidth>0</wp14:pctWidth>
            </wp14:sizeRelH>
            <wp14:sizeRelV relativeFrom="page">
              <wp14:pctHeight>0</wp14:pctHeight>
            </wp14:sizeRelV>
          </wp:anchor>
        </w:drawing>
      </w:r>
    </w:p>
    <w:p w14:paraId="7EF2C1F2" w14:textId="77777777" w:rsidR="00F222E9" w:rsidRPr="00B145A0" w:rsidRDefault="00F222E9" w:rsidP="00AC3AC0">
      <w:pPr>
        <w:jc w:val="both"/>
        <w:rPr>
          <w:rFonts w:eastAsia="Calibri"/>
          <w:sz w:val="24"/>
          <w:szCs w:val="24"/>
          <w:lang w:eastAsia="de-DE"/>
        </w:rPr>
      </w:pPr>
    </w:p>
    <w:p w14:paraId="42076DB4" w14:textId="478C1446" w:rsidR="00F222E9" w:rsidRPr="00B145A0" w:rsidRDefault="00F222E9" w:rsidP="00AC3AC0">
      <w:pPr>
        <w:pStyle w:val="Listenabsatz"/>
        <w:numPr>
          <w:ilvl w:val="0"/>
          <w:numId w:val="26"/>
        </w:numPr>
        <w:jc w:val="both"/>
        <w:rPr>
          <w:rFonts w:eastAsia="Calibri"/>
          <w:sz w:val="24"/>
          <w:szCs w:val="24"/>
          <w:lang w:eastAsia="de-DE"/>
        </w:rPr>
      </w:pPr>
      <w:r w:rsidRPr="00B145A0">
        <w:rPr>
          <w:rFonts w:eastAsia="Calibri"/>
          <w:sz w:val="24"/>
          <w:szCs w:val="24"/>
          <w:lang w:eastAsia="de-DE"/>
        </w:rPr>
        <w:t>Jede</w:t>
      </w:r>
      <w:r w:rsidR="00600EAB">
        <w:rPr>
          <w:rFonts w:eastAsia="Calibri"/>
          <w:sz w:val="24"/>
          <w:szCs w:val="24"/>
          <w:lang w:eastAsia="de-DE"/>
        </w:rPr>
        <w:t>r</w:t>
      </w:r>
      <w:r w:rsidRPr="00B145A0">
        <w:rPr>
          <w:rFonts w:eastAsia="Calibri"/>
          <w:sz w:val="24"/>
          <w:szCs w:val="24"/>
          <w:lang w:eastAsia="de-DE"/>
        </w:rPr>
        <w:t xml:space="preserve"> Spieler erhält vier Figuren einer Farbe. Die Figuren werden auf die vier Felder in den Ecken des Spielfeldes gestellt. Die vier Felder werden „Haus“ (3) genannt. </w:t>
      </w:r>
    </w:p>
    <w:p w14:paraId="320877EB" w14:textId="77777777" w:rsidR="00F222E9" w:rsidRPr="00B145A0" w:rsidRDefault="00F222E9" w:rsidP="00AC3AC0">
      <w:pPr>
        <w:pStyle w:val="Listenabsatz"/>
        <w:numPr>
          <w:ilvl w:val="0"/>
          <w:numId w:val="26"/>
        </w:numPr>
        <w:jc w:val="both"/>
        <w:rPr>
          <w:rFonts w:eastAsia="Calibri"/>
          <w:sz w:val="24"/>
          <w:szCs w:val="24"/>
          <w:lang w:eastAsia="de-DE"/>
        </w:rPr>
      </w:pPr>
      <w:r w:rsidRPr="00B145A0">
        <w:rPr>
          <w:rFonts w:eastAsia="Calibri"/>
          <w:sz w:val="24"/>
          <w:szCs w:val="24"/>
          <w:lang w:eastAsia="de-DE"/>
        </w:rPr>
        <w:t>Der jüngste Mitspieler beginnt das Spiel.</w:t>
      </w:r>
    </w:p>
    <w:p w14:paraId="09ED50EF" w14:textId="77777777" w:rsidR="00F222E9" w:rsidRPr="00B145A0" w:rsidRDefault="00F222E9" w:rsidP="00F222E9">
      <w:pPr>
        <w:rPr>
          <w:rFonts w:eastAsia="Calibri"/>
          <w:sz w:val="24"/>
          <w:szCs w:val="24"/>
          <w:lang w:eastAsia="de-DE"/>
        </w:rPr>
      </w:pPr>
    </w:p>
    <w:p w14:paraId="70469D24" w14:textId="77777777" w:rsidR="00F222E9" w:rsidRPr="00216310" w:rsidRDefault="00F222E9" w:rsidP="00F222E9">
      <w:pPr>
        <w:rPr>
          <w:rFonts w:eastAsia="Calibri"/>
          <w:sz w:val="28"/>
          <w:lang w:eastAsia="de-DE"/>
        </w:rPr>
      </w:pPr>
    </w:p>
    <w:p w14:paraId="60075062" w14:textId="77777777" w:rsidR="00F222E9" w:rsidRPr="00216310" w:rsidRDefault="00F222E9" w:rsidP="00F222E9">
      <w:pPr>
        <w:rPr>
          <w:rFonts w:eastAsia="Calibri"/>
          <w:sz w:val="28"/>
          <w:lang w:eastAsia="de-DE"/>
        </w:rPr>
      </w:pPr>
    </w:p>
    <w:p w14:paraId="13A3A56F" w14:textId="77777777" w:rsidR="00F222E9" w:rsidRPr="00216310" w:rsidRDefault="00F222E9" w:rsidP="00F222E9">
      <w:pPr>
        <w:rPr>
          <w:rFonts w:eastAsia="Calibri"/>
          <w:sz w:val="28"/>
          <w:lang w:eastAsia="de-DE"/>
        </w:rPr>
      </w:pPr>
    </w:p>
    <w:p w14:paraId="1EC7A5FE" w14:textId="77777777" w:rsidR="00F222E9" w:rsidRDefault="00F222E9" w:rsidP="00F222E9">
      <w:pPr>
        <w:rPr>
          <w:rFonts w:eastAsia="Calibri"/>
          <w:sz w:val="28"/>
          <w:lang w:eastAsia="de-DE"/>
        </w:rPr>
      </w:pPr>
    </w:p>
    <w:p w14:paraId="6C37CFA5" w14:textId="77777777" w:rsidR="00F222E9" w:rsidRDefault="00F222E9" w:rsidP="00F222E9">
      <w:pPr>
        <w:spacing w:line="240" w:lineRule="exact"/>
        <w:rPr>
          <w:rFonts w:eastAsia="Calibri"/>
          <w:sz w:val="28"/>
          <w:lang w:eastAsia="de-DE"/>
        </w:rPr>
      </w:pPr>
      <w:r>
        <w:rPr>
          <w:rFonts w:eastAsia="Calibri"/>
          <w:sz w:val="28"/>
          <w:lang w:eastAsia="de-DE"/>
        </w:rPr>
        <w:br w:type="page"/>
      </w:r>
    </w:p>
    <w:p w14:paraId="3425ECFF" w14:textId="77777777" w:rsidR="00F222E9" w:rsidRPr="00B145A0" w:rsidRDefault="00F222E9" w:rsidP="00AC3AC0">
      <w:pPr>
        <w:jc w:val="both"/>
        <w:rPr>
          <w:rFonts w:eastAsia="Calibri"/>
          <w:sz w:val="24"/>
          <w:szCs w:val="24"/>
          <w:u w:val="single"/>
          <w:lang w:eastAsia="de-DE"/>
        </w:rPr>
      </w:pPr>
      <w:r w:rsidRPr="00B145A0">
        <w:rPr>
          <w:rFonts w:eastAsia="Calibri"/>
          <w:sz w:val="24"/>
          <w:szCs w:val="24"/>
          <w:u w:val="single"/>
          <w:lang w:eastAsia="de-DE"/>
        </w:rPr>
        <w:lastRenderedPageBreak/>
        <w:t>Besonderheiten der Würfelzahl „6“</w:t>
      </w:r>
    </w:p>
    <w:p w14:paraId="2E01B673" w14:textId="77777777" w:rsidR="00F222E9" w:rsidRPr="00B145A0" w:rsidRDefault="00F222E9" w:rsidP="00AC3AC0">
      <w:pPr>
        <w:jc w:val="both"/>
        <w:rPr>
          <w:rFonts w:eastAsia="Calibri"/>
          <w:sz w:val="24"/>
          <w:szCs w:val="24"/>
          <w:lang w:eastAsia="de-DE"/>
        </w:rPr>
      </w:pPr>
      <w:r w:rsidRPr="00B145A0">
        <w:rPr>
          <w:rFonts w:eastAsia="Calibri"/>
          <w:noProof/>
          <w:sz w:val="24"/>
          <w:szCs w:val="24"/>
          <w:lang w:eastAsia="de-DE"/>
        </w:rPr>
        <w:drawing>
          <wp:anchor distT="0" distB="0" distL="114300" distR="114300" simplePos="0" relativeHeight="251658240" behindDoc="0" locked="0" layoutInCell="1" allowOverlap="1" wp14:anchorId="6D725A5B" wp14:editId="57013CD5">
            <wp:simplePos x="0" y="0"/>
            <wp:positionH relativeFrom="column">
              <wp:posOffset>3920490</wp:posOffset>
            </wp:positionH>
            <wp:positionV relativeFrom="paragraph">
              <wp:posOffset>7620</wp:posOffset>
            </wp:positionV>
            <wp:extent cx="2103120" cy="2103120"/>
            <wp:effectExtent l="0" t="0" r="0" b="0"/>
            <wp:wrapSquare wrapText="bothSides"/>
            <wp:docPr id="955" name="Grafik 955" descr="Foto 3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3 Spielbrett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11C04" w14:textId="77777777" w:rsidR="00F222E9" w:rsidRPr="00B145A0" w:rsidRDefault="00F222E9" w:rsidP="00AC3AC0">
      <w:pPr>
        <w:pStyle w:val="Listenabsatz"/>
        <w:numPr>
          <w:ilvl w:val="0"/>
          <w:numId w:val="23"/>
        </w:numPr>
        <w:jc w:val="both"/>
        <w:rPr>
          <w:rFonts w:eastAsia="Calibri"/>
          <w:sz w:val="24"/>
          <w:szCs w:val="24"/>
          <w:lang w:eastAsia="de-DE"/>
        </w:rPr>
      </w:pPr>
      <w:r w:rsidRPr="00B145A0">
        <w:rPr>
          <w:rFonts w:eastAsia="Calibri"/>
          <w:sz w:val="24"/>
          <w:szCs w:val="24"/>
          <w:lang w:eastAsia="de-DE"/>
        </w:rPr>
        <w:t>Wer eine „6“ würfelt, darf nochmal würfeln.</w:t>
      </w:r>
    </w:p>
    <w:p w14:paraId="155C8ED0" w14:textId="77777777" w:rsidR="00F222E9" w:rsidRPr="00B145A0" w:rsidRDefault="00F222E9" w:rsidP="00AC3AC0">
      <w:pPr>
        <w:pStyle w:val="Listenabsatz"/>
        <w:numPr>
          <w:ilvl w:val="0"/>
          <w:numId w:val="23"/>
        </w:numPr>
        <w:jc w:val="both"/>
        <w:rPr>
          <w:rFonts w:eastAsia="Calibri"/>
          <w:sz w:val="24"/>
          <w:szCs w:val="24"/>
          <w:lang w:eastAsia="de-DE"/>
        </w:rPr>
      </w:pPr>
      <w:r w:rsidRPr="00B145A0">
        <w:rPr>
          <w:rFonts w:eastAsia="Calibri"/>
          <w:sz w:val="24"/>
          <w:szCs w:val="24"/>
          <w:lang w:eastAsia="de-DE"/>
        </w:rPr>
        <w:t>Bei einer „6“ muss man eine Figur auf das Startfeld (1) ins Spiel bringen, so lange noch Spielfiguren im eigenen Haus (3) stehen.</w:t>
      </w:r>
    </w:p>
    <w:p w14:paraId="1ADF6E5F" w14:textId="2761BD22" w:rsidR="00F222E9" w:rsidRPr="00B145A0" w:rsidRDefault="00F222E9" w:rsidP="00AC3AC0">
      <w:pPr>
        <w:pStyle w:val="Listenabsatz"/>
        <w:numPr>
          <w:ilvl w:val="0"/>
          <w:numId w:val="23"/>
        </w:numPr>
        <w:jc w:val="both"/>
        <w:rPr>
          <w:rFonts w:eastAsia="Calibri"/>
          <w:sz w:val="24"/>
          <w:szCs w:val="24"/>
          <w:lang w:eastAsia="de-DE"/>
        </w:rPr>
      </w:pPr>
      <w:r w:rsidRPr="00B145A0">
        <w:rPr>
          <w:rFonts w:eastAsia="Calibri"/>
          <w:sz w:val="24"/>
          <w:szCs w:val="24"/>
          <w:lang w:eastAsia="de-DE"/>
        </w:rPr>
        <w:t>Sind alle vier Spielfiguren</w:t>
      </w:r>
      <w:r w:rsidR="00B145A0" w:rsidRPr="00B145A0">
        <w:rPr>
          <w:rFonts w:eastAsia="Calibri"/>
          <w:sz w:val="24"/>
          <w:szCs w:val="24"/>
          <w:lang w:eastAsia="de-DE"/>
        </w:rPr>
        <w:t xml:space="preserve"> im Haus, darf der Spieler drei</w:t>
      </w:r>
      <w:r w:rsidRPr="00B145A0">
        <w:rPr>
          <w:rFonts w:eastAsia="Calibri"/>
          <w:sz w:val="24"/>
          <w:szCs w:val="24"/>
          <w:lang w:eastAsia="de-DE"/>
        </w:rPr>
        <w:t xml:space="preserve">mal </w:t>
      </w:r>
      <w:r w:rsidR="00853602">
        <w:rPr>
          <w:rFonts w:eastAsia="Calibri"/>
          <w:sz w:val="24"/>
          <w:szCs w:val="24"/>
          <w:lang w:eastAsia="de-DE"/>
        </w:rPr>
        <w:t>w</w:t>
      </w:r>
      <w:r w:rsidRPr="00B145A0">
        <w:rPr>
          <w:rFonts w:eastAsia="Calibri"/>
          <w:sz w:val="24"/>
          <w:szCs w:val="24"/>
          <w:lang w:eastAsia="de-DE"/>
        </w:rPr>
        <w:t>ürfeln, bis er eine sechs gewürfelt hat.</w:t>
      </w:r>
    </w:p>
    <w:p w14:paraId="0899FDD2" w14:textId="77777777" w:rsidR="00F222E9" w:rsidRPr="00216310" w:rsidRDefault="00F222E9" w:rsidP="00AC3AC0">
      <w:pPr>
        <w:jc w:val="both"/>
        <w:rPr>
          <w:rFonts w:eastAsia="Calibri"/>
          <w:sz w:val="28"/>
          <w:lang w:eastAsia="de-DE"/>
        </w:rPr>
      </w:pPr>
    </w:p>
    <w:p w14:paraId="16AB0376" w14:textId="77777777" w:rsidR="00F222E9" w:rsidRPr="00216310" w:rsidRDefault="00F222E9" w:rsidP="00AC3AC0">
      <w:pPr>
        <w:jc w:val="both"/>
        <w:rPr>
          <w:rFonts w:eastAsia="Calibri"/>
          <w:sz w:val="28"/>
          <w:lang w:eastAsia="de-DE"/>
        </w:rPr>
      </w:pPr>
    </w:p>
    <w:p w14:paraId="39B072C0" w14:textId="77777777" w:rsidR="00F222E9" w:rsidRDefault="00F222E9" w:rsidP="00AC3AC0">
      <w:pPr>
        <w:jc w:val="both"/>
        <w:rPr>
          <w:rFonts w:eastAsia="Calibri"/>
          <w:sz w:val="28"/>
          <w:lang w:eastAsia="de-DE"/>
        </w:rPr>
      </w:pPr>
    </w:p>
    <w:p w14:paraId="32C6A381" w14:textId="41118E62" w:rsidR="00B145A0" w:rsidRDefault="00B145A0" w:rsidP="00AC3AC0">
      <w:pPr>
        <w:jc w:val="both"/>
        <w:rPr>
          <w:rFonts w:eastAsia="Calibri"/>
          <w:sz w:val="28"/>
          <w:lang w:eastAsia="de-DE"/>
        </w:rPr>
      </w:pPr>
    </w:p>
    <w:p w14:paraId="097B6BED" w14:textId="446B0C13" w:rsidR="00B145A0" w:rsidRDefault="00B145A0" w:rsidP="00AC3AC0">
      <w:pPr>
        <w:jc w:val="both"/>
        <w:rPr>
          <w:rFonts w:eastAsia="Calibri"/>
          <w:sz w:val="28"/>
          <w:lang w:eastAsia="de-DE"/>
        </w:rPr>
      </w:pPr>
    </w:p>
    <w:p w14:paraId="412F0206" w14:textId="77777777" w:rsidR="00F222E9" w:rsidRPr="00B145A0" w:rsidRDefault="00F222E9" w:rsidP="00AC3AC0">
      <w:pPr>
        <w:jc w:val="both"/>
        <w:rPr>
          <w:rFonts w:eastAsia="Calibri"/>
          <w:sz w:val="24"/>
          <w:szCs w:val="24"/>
          <w:u w:val="single"/>
          <w:lang w:eastAsia="de-DE"/>
        </w:rPr>
      </w:pPr>
      <w:r w:rsidRPr="00B145A0">
        <w:rPr>
          <w:rFonts w:eastAsia="Calibri"/>
          <w:sz w:val="24"/>
          <w:szCs w:val="24"/>
          <w:u w:val="single"/>
          <w:lang w:eastAsia="de-DE"/>
        </w:rPr>
        <w:t>Spielablauf</w:t>
      </w:r>
    </w:p>
    <w:p w14:paraId="56B8C879" w14:textId="599021E9" w:rsidR="00F222E9" w:rsidRPr="00B145A0" w:rsidRDefault="00600EAB" w:rsidP="00AC3AC0">
      <w:pPr>
        <w:jc w:val="both"/>
        <w:rPr>
          <w:rFonts w:eastAsia="Calibri"/>
          <w:sz w:val="24"/>
          <w:szCs w:val="24"/>
          <w:lang w:eastAsia="de-DE"/>
        </w:rPr>
      </w:pPr>
      <w:r w:rsidRPr="00B145A0">
        <w:rPr>
          <w:rFonts w:eastAsia="Calibri"/>
          <w:noProof/>
          <w:sz w:val="24"/>
          <w:szCs w:val="24"/>
          <w:lang w:eastAsia="de-DE"/>
        </w:rPr>
        <w:drawing>
          <wp:anchor distT="0" distB="0" distL="114300" distR="114300" simplePos="0" relativeHeight="251659264" behindDoc="0" locked="0" layoutInCell="1" allowOverlap="1" wp14:anchorId="6587A73F" wp14:editId="3B1A937C">
            <wp:simplePos x="0" y="0"/>
            <wp:positionH relativeFrom="column">
              <wp:posOffset>3931920</wp:posOffset>
            </wp:positionH>
            <wp:positionV relativeFrom="paragraph">
              <wp:posOffset>160655</wp:posOffset>
            </wp:positionV>
            <wp:extent cx="2011680" cy="2034540"/>
            <wp:effectExtent l="0" t="0" r="7620" b="3810"/>
            <wp:wrapSquare wrapText="bothSides"/>
            <wp:docPr id="956" name="Grafik 956" descr="Foto 4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4 Spielbrett 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1680" cy="2034540"/>
                    </a:xfrm>
                    <a:prstGeom prst="rect">
                      <a:avLst/>
                    </a:prstGeom>
                    <a:noFill/>
                  </pic:spPr>
                </pic:pic>
              </a:graphicData>
            </a:graphic>
            <wp14:sizeRelH relativeFrom="page">
              <wp14:pctWidth>0</wp14:pctWidth>
            </wp14:sizeRelH>
            <wp14:sizeRelV relativeFrom="page">
              <wp14:pctHeight>0</wp14:pctHeight>
            </wp14:sizeRelV>
          </wp:anchor>
        </w:drawing>
      </w:r>
    </w:p>
    <w:p w14:paraId="09EFBF13" w14:textId="77777777" w:rsidR="00F222E9" w:rsidRPr="00B145A0" w:rsidRDefault="00F222E9" w:rsidP="00AC3AC0">
      <w:pPr>
        <w:pStyle w:val="Listenabsatz"/>
        <w:numPr>
          <w:ilvl w:val="0"/>
          <w:numId w:val="24"/>
        </w:numPr>
        <w:jc w:val="both"/>
        <w:rPr>
          <w:rFonts w:eastAsia="Calibri"/>
          <w:sz w:val="24"/>
          <w:szCs w:val="24"/>
          <w:lang w:eastAsia="de-DE"/>
        </w:rPr>
      </w:pPr>
      <w:r w:rsidRPr="00B145A0">
        <w:rPr>
          <w:rFonts w:eastAsia="Calibri"/>
          <w:sz w:val="24"/>
          <w:szCs w:val="24"/>
          <w:lang w:eastAsia="de-DE"/>
        </w:rPr>
        <w:t xml:space="preserve">Der Spieler, der an der Reihe ist, würfelt und setzt seine Spielfigur um die gewürfelte Zahl in Spielrichtung (B) auf den grauen Feldern vor. </w:t>
      </w:r>
    </w:p>
    <w:p w14:paraId="4D81EBB5" w14:textId="1AA39648" w:rsidR="00F222E9" w:rsidRPr="00B145A0" w:rsidRDefault="00F222E9" w:rsidP="00AC3AC0">
      <w:pPr>
        <w:pStyle w:val="Listenabsatz"/>
        <w:numPr>
          <w:ilvl w:val="0"/>
          <w:numId w:val="24"/>
        </w:numPr>
        <w:jc w:val="both"/>
        <w:rPr>
          <w:rFonts w:eastAsia="Calibri"/>
          <w:sz w:val="24"/>
          <w:szCs w:val="24"/>
          <w:lang w:eastAsia="de-DE"/>
        </w:rPr>
      </w:pPr>
      <w:r w:rsidRPr="00B145A0">
        <w:rPr>
          <w:rFonts w:eastAsia="Calibri"/>
          <w:sz w:val="24"/>
          <w:szCs w:val="24"/>
          <w:lang w:eastAsia="de-DE"/>
        </w:rPr>
        <w:t xml:space="preserve">Andere Spielfiguren können übersprungen werden. </w:t>
      </w:r>
    </w:p>
    <w:p w14:paraId="0C3C5440" w14:textId="77777777" w:rsidR="00F222E9" w:rsidRPr="00B145A0" w:rsidRDefault="00F222E9" w:rsidP="00AC3AC0">
      <w:pPr>
        <w:pStyle w:val="Listenabsatz"/>
        <w:numPr>
          <w:ilvl w:val="0"/>
          <w:numId w:val="24"/>
        </w:numPr>
        <w:jc w:val="both"/>
        <w:rPr>
          <w:rFonts w:eastAsia="Calibri"/>
          <w:sz w:val="24"/>
          <w:szCs w:val="24"/>
          <w:lang w:eastAsia="de-DE"/>
        </w:rPr>
      </w:pPr>
      <w:r w:rsidRPr="00B145A0">
        <w:rPr>
          <w:rFonts w:eastAsia="Calibri"/>
          <w:sz w:val="24"/>
          <w:szCs w:val="24"/>
          <w:lang w:eastAsia="de-DE"/>
        </w:rPr>
        <w:t xml:space="preserve">Der Spieler kann frei wählen, welche seiner Figuren er bewegt. </w:t>
      </w:r>
    </w:p>
    <w:p w14:paraId="0178D865" w14:textId="77777777" w:rsidR="00F222E9" w:rsidRPr="00B145A0" w:rsidRDefault="00F222E9" w:rsidP="00AC3AC0">
      <w:pPr>
        <w:pStyle w:val="Listenabsatz"/>
        <w:numPr>
          <w:ilvl w:val="0"/>
          <w:numId w:val="24"/>
        </w:numPr>
        <w:jc w:val="both"/>
        <w:rPr>
          <w:rFonts w:eastAsia="Calibri"/>
          <w:sz w:val="24"/>
          <w:szCs w:val="24"/>
          <w:lang w:eastAsia="de-DE"/>
        </w:rPr>
      </w:pPr>
      <w:r w:rsidRPr="00B145A0">
        <w:rPr>
          <w:rFonts w:eastAsia="Calibri"/>
          <w:sz w:val="24"/>
          <w:szCs w:val="24"/>
          <w:lang w:eastAsia="de-DE"/>
        </w:rPr>
        <w:t>Steht eine Figur eines Gegenspielers auf dem Feld, auf das die Figur gewürfelt wird, dann muss der Gegenspieler seine Figur wieder zurück in sein „Haus“ (3) setzen.</w:t>
      </w:r>
    </w:p>
    <w:p w14:paraId="14125690" w14:textId="77777777" w:rsidR="00F222E9" w:rsidRPr="00B145A0" w:rsidRDefault="00F222E9" w:rsidP="00AC3AC0">
      <w:pPr>
        <w:pStyle w:val="Listenabsatz"/>
        <w:numPr>
          <w:ilvl w:val="0"/>
          <w:numId w:val="24"/>
        </w:numPr>
        <w:jc w:val="both"/>
        <w:rPr>
          <w:rFonts w:eastAsia="Calibri"/>
          <w:sz w:val="24"/>
          <w:szCs w:val="24"/>
          <w:lang w:eastAsia="de-DE"/>
        </w:rPr>
      </w:pPr>
      <w:r w:rsidRPr="00B145A0">
        <w:rPr>
          <w:rFonts w:eastAsia="Calibri"/>
          <w:sz w:val="24"/>
          <w:szCs w:val="24"/>
          <w:lang w:eastAsia="de-DE"/>
        </w:rPr>
        <w:t>Trifft eine Spielfigur auf ein Feld, das schon von einer Spielfigur mit derselben Farbe besetzt ist, darf man mit der Figur ein Feld weiterrücken.</w:t>
      </w:r>
    </w:p>
    <w:p w14:paraId="1E8F8AD0" w14:textId="77777777" w:rsidR="00F222E9" w:rsidRPr="00B145A0" w:rsidRDefault="00F222E9" w:rsidP="00F222E9">
      <w:pPr>
        <w:rPr>
          <w:rFonts w:eastAsia="Calibri"/>
          <w:sz w:val="24"/>
          <w:szCs w:val="24"/>
          <w:lang w:eastAsia="de-DE"/>
        </w:rPr>
      </w:pPr>
    </w:p>
    <w:p w14:paraId="4F7A8B9F" w14:textId="77777777" w:rsidR="00F222E9" w:rsidRPr="00216310" w:rsidRDefault="00F222E9" w:rsidP="00F222E9">
      <w:pPr>
        <w:rPr>
          <w:rFonts w:eastAsia="Calibri"/>
          <w:sz w:val="28"/>
          <w:lang w:eastAsia="de-DE"/>
        </w:rPr>
      </w:pPr>
    </w:p>
    <w:p w14:paraId="6C27AD4C" w14:textId="77777777" w:rsidR="00F222E9" w:rsidRPr="00947CEA" w:rsidRDefault="00F222E9" w:rsidP="00F222E9">
      <w:pPr>
        <w:rPr>
          <w:rFonts w:eastAsia="Calibri"/>
          <w:sz w:val="24"/>
          <w:szCs w:val="24"/>
          <w:u w:val="single"/>
          <w:lang w:eastAsia="de-DE"/>
        </w:rPr>
      </w:pPr>
      <w:r w:rsidRPr="00947CEA">
        <w:rPr>
          <w:rFonts w:eastAsia="Calibri"/>
          <w:sz w:val="24"/>
          <w:szCs w:val="24"/>
          <w:u w:val="single"/>
          <w:lang w:eastAsia="de-DE"/>
        </w:rPr>
        <w:t>Ende des Spiels</w:t>
      </w:r>
    </w:p>
    <w:p w14:paraId="49302459" w14:textId="77777777" w:rsidR="00F222E9" w:rsidRPr="00947CEA" w:rsidRDefault="00F222E9" w:rsidP="00F222E9">
      <w:pPr>
        <w:rPr>
          <w:rFonts w:eastAsia="Calibri"/>
          <w:sz w:val="24"/>
          <w:szCs w:val="24"/>
          <w:lang w:eastAsia="de-DE"/>
        </w:rPr>
      </w:pPr>
      <w:r w:rsidRPr="00947CEA">
        <w:rPr>
          <w:rFonts w:eastAsia="Calibri"/>
          <w:noProof/>
          <w:sz w:val="24"/>
          <w:szCs w:val="24"/>
          <w:lang w:eastAsia="de-DE"/>
        </w:rPr>
        <w:drawing>
          <wp:anchor distT="0" distB="0" distL="114300" distR="114300" simplePos="0" relativeHeight="251660288" behindDoc="0" locked="0" layoutInCell="1" allowOverlap="1" wp14:anchorId="392185B3" wp14:editId="5612ED4E">
            <wp:simplePos x="0" y="0"/>
            <wp:positionH relativeFrom="column">
              <wp:posOffset>3962400</wp:posOffset>
            </wp:positionH>
            <wp:positionV relativeFrom="paragraph">
              <wp:posOffset>117475</wp:posOffset>
            </wp:positionV>
            <wp:extent cx="2042160" cy="2026920"/>
            <wp:effectExtent l="0" t="0" r="0" b="0"/>
            <wp:wrapSquare wrapText="bothSides"/>
            <wp:docPr id="958" name="Grafik 958" descr="Foto 5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5 Spielbret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160" cy="2026920"/>
                    </a:xfrm>
                    <a:prstGeom prst="rect">
                      <a:avLst/>
                    </a:prstGeom>
                    <a:noFill/>
                  </pic:spPr>
                </pic:pic>
              </a:graphicData>
            </a:graphic>
            <wp14:sizeRelH relativeFrom="page">
              <wp14:pctWidth>0</wp14:pctWidth>
            </wp14:sizeRelH>
            <wp14:sizeRelV relativeFrom="page">
              <wp14:pctHeight>0</wp14:pctHeight>
            </wp14:sizeRelV>
          </wp:anchor>
        </w:drawing>
      </w:r>
    </w:p>
    <w:p w14:paraId="56EF4392" w14:textId="77777777" w:rsidR="00F222E9" w:rsidRPr="00947CEA" w:rsidRDefault="00F222E9" w:rsidP="00AC3AC0">
      <w:pPr>
        <w:pStyle w:val="Listenabsatz"/>
        <w:numPr>
          <w:ilvl w:val="0"/>
          <w:numId w:val="25"/>
        </w:numPr>
        <w:jc w:val="both"/>
        <w:rPr>
          <w:rFonts w:eastAsia="Calibri"/>
          <w:sz w:val="24"/>
          <w:szCs w:val="24"/>
          <w:lang w:eastAsia="de-DE"/>
        </w:rPr>
      </w:pPr>
      <w:r w:rsidRPr="00947CEA">
        <w:rPr>
          <w:rFonts w:eastAsia="Calibri"/>
          <w:sz w:val="24"/>
          <w:szCs w:val="24"/>
          <w:lang w:eastAsia="de-DE"/>
        </w:rPr>
        <w:t xml:space="preserve">Wer mit einer Spielfigur die ganze Laufbahn einmal vollständig durchlaufen hat, zieht mit der Figur auf die Zielfelder (2) vor. </w:t>
      </w:r>
    </w:p>
    <w:p w14:paraId="34001EB1" w14:textId="77777777" w:rsidR="00F222E9" w:rsidRPr="00947CEA" w:rsidRDefault="00F222E9" w:rsidP="00AC3AC0">
      <w:pPr>
        <w:pStyle w:val="Listenabsatz"/>
        <w:numPr>
          <w:ilvl w:val="0"/>
          <w:numId w:val="25"/>
        </w:numPr>
        <w:jc w:val="both"/>
        <w:rPr>
          <w:rFonts w:eastAsia="Calibri"/>
          <w:sz w:val="24"/>
          <w:szCs w:val="24"/>
          <w:lang w:eastAsia="de-DE"/>
        </w:rPr>
      </w:pPr>
      <w:r w:rsidRPr="00947CEA">
        <w:rPr>
          <w:rFonts w:eastAsia="Calibri"/>
          <w:sz w:val="24"/>
          <w:szCs w:val="24"/>
          <w:lang w:eastAsia="de-DE"/>
        </w:rPr>
        <w:t xml:space="preserve">Der Spieler, der als erster alle seine Spielfiguren auf seine Zielfelder (2) gebracht hat, gewinnt das Spiel. </w:t>
      </w:r>
    </w:p>
    <w:p w14:paraId="03A6404D" w14:textId="77777777" w:rsidR="00F222E9" w:rsidRPr="00947CEA" w:rsidRDefault="00F222E9" w:rsidP="00AC3AC0">
      <w:pPr>
        <w:pStyle w:val="Listenabsatz"/>
        <w:numPr>
          <w:ilvl w:val="0"/>
          <w:numId w:val="25"/>
        </w:numPr>
        <w:jc w:val="both"/>
        <w:rPr>
          <w:rFonts w:eastAsia="Calibri"/>
          <w:sz w:val="24"/>
          <w:szCs w:val="24"/>
          <w:lang w:eastAsia="de-DE"/>
        </w:rPr>
      </w:pPr>
      <w:r w:rsidRPr="00947CEA">
        <w:rPr>
          <w:rFonts w:eastAsia="Calibri"/>
          <w:sz w:val="24"/>
          <w:szCs w:val="24"/>
          <w:lang w:eastAsia="de-DE"/>
        </w:rPr>
        <w:t>Die anderen spielen weiter um die nächsten Plätze.</w:t>
      </w:r>
    </w:p>
    <w:p w14:paraId="7FAE9E4E" w14:textId="2B4B2256" w:rsidR="00F222E9" w:rsidRDefault="00F222E9">
      <w:pPr>
        <w:spacing w:line="240" w:lineRule="exact"/>
      </w:pPr>
    </w:p>
    <w:p w14:paraId="7C711355" w14:textId="18FF98C5" w:rsidR="00F222E9" w:rsidRDefault="00F222E9">
      <w:pPr>
        <w:spacing w:line="240" w:lineRule="exact"/>
      </w:pPr>
    </w:p>
    <w:p w14:paraId="20947ED5" w14:textId="7BD26CDE" w:rsidR="00F222E9" w:rsidRDefault="00F222E9">
      <w:pPr>
        <w:spacing w:line="240" w:lineRule="exact"/>
      </w:pPr>
    </w:p>
    <w:p w14:paraId="6B6BE571" w14:textId="77777777" w:rsidR="00947CEA" w:rsidRDefault="00947CEA">
      <w:pPr>
        <w:spacing w:line="240" w:lineRule="exact"/>
      </w:pPr>
    </w:p>
    <w:p w14:paraId="254E1338" w14:textId="77777777" w:rsidR="00947CEA" w:rsidRDefault="00947CEA">
      <w:pPr>
        <w:spacing w:line="240" w:lineRule="exact"/>
      </w:pPr>
    </w:p>
    <w:p w14:paraId="3F4405DD" w14:textId="77777777" w:rsidR="00947CEA" w:rsidRDefault="00947CEA">
      <w:pPr>
        <w:spacing w:line="240" w:lineRule="exact"/>
      </w:pPr>
    </w:p>
    <w:p w14:paraId="2FA1C3CE" w14:textId="77777777" w:rsidR="00947CEA" w:rsidRDefault="00947CEA">
      <w:pPr>
        <w:spacing w:line="240" w:lineRule="exact"/>
      </w:pPr>
    </w:p>
    <w:p w14:paraId="6BE18B7A" w14:textId="77777777" w:rsidR="00947CEA" w:rsidRDefault="00947CEA">
      <w:pPr>
        <w:spacing w:line="240" w:lineRule="exact"/>
      </w:pPr>
    </w:p>
    <w:p w14:paraId="46B0B8C3" w14:textId="77777777" w:rsidR="00947CEA" w:rsidRDefault="00947CEA">
      <w:pPr>
        <w:spacing w:line="240" w:lineRule="exact"/>
      </w:pPr>
    </w:p>
    <w:p w14:paraId="4D7265F9" w14:textId="2E15F9C9" w:rsidR="00F222E9" w:rsidRDefault="00F222E9">
      <w:pPr>
        <w:spacing w:line="240" w:lineRule="exact"/>
      </w:pPr>
      <w:r>
        <w:br w:type="page"/>
      </w:r>
    </w:p>
    <w:p w14:paraId="38BEE0D7" w14:textId="1AD5F432" w:rsidR="0032000F" w:rsidRDefault="003B5594">
      <w:r w:rsidRPr="00AA18D1">
        <w:rPr>
          <w:noProof/>
          <w:lang w:eastAsia="de-DE"/>
        </w:rPr>
        <w:lastRenderedPageBreak/>
        <w:drawing>
          <wp:anchor distT="0" distB="0" distL="114300" distR="114300" simplePos="0" relativeHeight="251615232" behindDoc="0" locked="0" layoutInCell="1" allowOverlap="1" wp14:anchorId="5F450D70" wp14:editId="1CD03F19">
            <wp:simplePos x="0" y="0"/>
            <wp:positionH relativeFrom="column">
              <wp:posOffset>4806950</wp:posOffset>
            </wp:positionH>
            <wp:positionV relativeFrom="paragraph">
              <wp:posOffset>1144905</wp:posOffset>
            </wp:positionV>
            <wp:extent cx="341630" cy="313055"/>
            <wp:effectExtent l="0" t="0" r="127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BF021C" w14:paraId="5B1FBE19" w14:textId="77777777" w:rsidTr="003B5594">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0DC47AB7" w14:textId="77777777" w:rsidR="00BF021C" w:rsidRDefault="0032000F" w:rsidP="00BF021C">
            <w:pPr>
              <w:pStyle w:val="Textkrper"/>
              <w:spacing w:line="240" w:lineRule="exact"/>
              <w:rPr>
                <w:sz w:val="12"/>
                <w:lang w:eastAsia="en-US"/>
              </w:rPr>
            </w:pPr>
            <w:r>
              <w:t xml:space="preserve"> </w:t>
            </w:r>
            <w:r w:rsidR="00BF021C">
              <w:rPr>
                <w:sz w:val="12"/>
                <w:lang w:eastAsia="en-US"/>
              </w:rPr>
              <w:t>Materialien/Kompetenz</w:t>
            </w:r>
          </w:p>
          <w:p w14:paraId="45A47374" w14:textId="5F8974AE" w:rsidR="00BF021C" w:rsidRDefault="00377DF1" w:rsidP="005530EE">
            <w:pPr>
              <w:pStyle w:val="TabelleKopflinks"/>
              <w:spacing w:line="240" w:lineRule="exact"/>
            </w:pPr>
            <w:r>
              <w:t>Eine Spielanleitung verstehen</w:t>
            </w:r>
          </w:p>
        </w:tc>
        <w:tc>
          <w:tcPr>
            <w:tcW w:w="188" w:type="dxa"/>
            <w:vMerge w:val="restart"/>
            <w:tcBorders>
              <w:top w:val="nil"/>
              <w:left w:val="single" w:sz="4" w:space="0" w:color="auto"/>
              <w:bottom w:val="nil"/>
              <w:right w:val="single" w:sz="4" w:space="0" w:color="auto"/>
            </w:tcBorders>
            <w:shd w:val="clear" w:color="auto" w:fill="FFFFFF"/>
          </w:tcPr>
          <w:p w14:paraId="50EE1317" w14:textId="77777777" w:rsidR="00BF021C" w:rsidRDefault="00BF021C" w:rsidP="00BF021C">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585F2D0D" w14:textId="002231F3" w:rsidR="00BF021C" w:rsidRDefault="00C24B47" w:rsidP="00BF021C">
            <w:pPr>
              <w:pStyle w:val="TabelleKopfmitte"/>
              <w:spacing w:line="240" w:lineRule="exact"/>
              <w:rPr>
                <w:lang w:val="en-GB" w:eastAsia="en-US"/>
              </w:rPr>
            </w:pPr>
            <w:r>
              <w:rPr>
                <w:lang w:val="en-GB" w:eastAsia="en-US"/>
              </w:rPr>
              <w:t>Deutsch</w:t>
            </w:r>
          </w:p>
          <w:p w14:paraId="56502171" w14:textId="2E5D5F66" w:rsidR="00BF021C" w:rsidRDefault="00281BEC" w:rsidP="00BF021C">
            <w:pPr>
              <w:pStyle w:val="TabelleKopfmitte"/>
              <w:spacing w:line="240" w:lineRule="exact"/>
              <w:rPr>
                <w:rFonts w:eastAsia="Calibri"/>
                <w:lang w:val="en-GB" w:eastAsia="en-US"/>
              </w:rPr>
            </w:pPr>
            <w:r>
              <w:rPr>
                <w:rFonts w:eastAsia="Calibri"/>
                <w:lang w:val="en-GB" w:eastAsia="en-US"/>
              </w:rPr>
              <w:t>D02.</w:t>
            </w:r>
            <w:r w:rsidR="00C24B47">
              <w:rPr>
                <w:rFonts w:eastAsia="Calibri"/>
                <w:lang w:val="en-GB" w:eastAsia="en-US"/>
              </w:rPr>
              <w:t>0</w:t>
            </w:r>
            <w:r w:rsidR="00FB390D">
              <w:rPr>
                <w:rFonts w:eastAsia="Calibri"/>
                <w:lang w:val="en-GB" w:eastAsia="en-US"/>
              </w:rPr>
              <w:t>1</w:t>
            </w:r>
            <w:r w:rsidR="00321B59" w:rsidRPr="00321B59">
              <w:rPr>
                <w:rFonts w:eastAsia="Calibri"/>
                <w:lang w:val="en-GB" w:eastAsia="en-US"/>
              </w:rPr>
              <w:t>.</w:t>
            </w:r>
            <w:r w:rsidR="00FB390D">
              <w:rPr>
                <w:rFonts w:eastAsia="Calibri"/>
                <w:lang w:val="en-GB" w:eastAsia="en-US"/>
              </w:rPr>
              <w:t>0</w:t>
            </w:r>
            <w:r w:rsidR="00321B59" w:rsidRPr="00321B59">
              <w:rPr>
                <w:rFonts w:eastAsia="Calibri"/>
                <w:lang w:val="en-GB" w:eastAsia="en-US"/>
              </w:rPr>
              <w:t>2.</w:t>
            </w:r>
            <w:r w:rsidR="00C24B47">
              <w:rPr>
                <w:rFonts w:eastAsia="Calibri"/>
                <w:lang w:val="en-GB" w:eastAsia="en-US"/>
              </w:rPr>
              <w:t>0</w:t>
            </w:r>
            <w:r w:rsidR="00321B59" w:rsidRPr="00321B59">
              <w:rPr>
                <w:rFonts w:eastAsia="Calibri"/>
                <w:lang w:val="en-GB" w:eastAsia="en-US"/>
              </w:rPr>
              <w:t>1</w:t>
            </w:r>
          </w:p>
        </w:tc>
      </w:tr>
      <w:tr w:rsidR="00BF021C" w14:paraId="33834C30" w14:textId="77777777" w:rsidTr="003B5594">
        <w:trPr>
          <w:trHeight w:val="873"/>
        </w:trPr>
        <w:tc>
          <w:tcPr>
            <w:tcW w:w="7353" w:type="dxa"/>
            <w:tcBorders>
              <w:top w:val="single" w:sz="4" w:space="0" w:color="auto"/>
              <w:left w:val="single" w:sz="4" w:space="0" w:color="auto"/>
              <w:bottom w:val="single" w:sz="4" w:space="0" w:color="auto"/>
              <w:right w:val="single" w:sz="4" w:space="0" w:color="auto"/>
            </w:tcBorders>
          </w:tcPr>
          <w:p w14:paraId="6BCC9AF3" w14:textId="77777777" w:rsidR="00BF021C" w:rsidRDefault="00BF021C" w:rsidP="00BF021C">
            <w:pPr>
              <w:pStyle w:val="Tabelle6pt"/>
            </w:pPr>
            <w:r>
              <w:t>Teilkompetenz:</w:t>
            </w:r>
          </w:p>
          <w:p w14:paraId="23613C43" w14:textId="6DE9715E" w:rsidR="00016326" w:rsidRDefault="00016326" w:rsidP="00016326">
            <w:pPr>
              <w:pStyle w:val="Kopf8ptafz"/>
            </w:pPr>
            <w:r>
              <w:t>Ich kann Informationen zu dem Spiel  „Mensch ärger</w:t>
            </w:r>
            <w:r w:rsidR="001B4A01">
              <w:t>e</w:t>
            </w:r>
            <w:r>
              <w:t xml:space="preserve"> dich nicht“ sammeln.</w:t>
            </w:r>
          </w:p>
          <w:p w14:paraId="6451A40A" w14:textId="48CB36EB" w:rsidR="00016326" w:rsidRDefault="00016326" w:rsidP="00016326">
            <w:pPr>
              <w:pStyle w:val="Kopf8ptafz"/>
            </w:pPr>
            <w:r>
              <w:t xml:space="preserve">Ich kann die Spielregeln eines Brettspiels </w:t>
            </w:r>
            <w:r w:rsidR="001133F4">
              <w:t xml:space="preserve"> </w:t>
            </w:r>
            <w:r>
              <w:t>anwenden.</w:t>
            </w:r>
          </w:p>
          <w:p w14:paraId="2B0EFB56" w14:textId="77777777" w:rsidR="00BF021C" w:rsidRDefault="00016326" w:rsidP="00016326">
            <w:pPr>
              <w:pStyle w:val="TabelleAufzhlung"/>
              <w:spacing w:line="240" w:lineRule="exact"/>
              <w:rPr>
                <w:lang w:eastAsia="en-US"/>
              </w:rPr>
            </w:pPr>
            <w:r w:rsidRPr="00453EC1">
              <w:rPr>
                <w:i/>
              </w:rPr>
              <w:t>Ich kann</w:t>
            </w:r>
            <w:r>
              <w:rPr>
                <w:i/>
              </w:rPr>
              <w:t xml:space="preserve"> Regeln in der Gruppe aushandeln.</w:t>
            </w:r>
          </w:p>
        </w:tc>
        <w:tc>
          <w:tcPr>
            <w:tcW w:w="188" w:type="dxa"/>
            <w:vMerge/>
            <w:tcBorders>
              <w:top w:val="nil"/>
              <w:left w:val="single" w:sz="4" w:space="0" w:color="auto"/>
              <w:bottom w:val="nil"/>
              <w:right w:val="nil"/>
            </w:tcBorders>
            <w:vAlign w:val="center"/>
            <w:hideMark/>
          </w:tcPr>
          <w:p w14:paraId="78CCD4B3" w14:textId="77777777" w:rsidR="00BF021C" w:rsidRDefault="00BF021C" w:rsidP="00BF021C">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BF021C" w14:paraId="1FDF5CA1" w14:textId="77777777" w:rsidTr="00664766">
              <w:trPr>
                <w:trHeight w:val="284"/>
              </w:trPr>
              <w:tc>
                <w:tcPr>
                  <w:tcW w:w="2090" w:type="dxa"/>
                  <w:tcBorders>
                    <w:top w:val="single" w:sz="4" w:space="0" w:color="auto"/>
                    <w:left w:val="single" w:sz="4" w:space="0" w:color="auto"/>
                    <w:bottom w:val="single" w:sz="4" w:space="0" w:color="auto"/>
                    <w:right w:val="single" w:sz="4" w:space="0" w:color="auto"/>
                  </w:tcBorders>
                  <w:hideMark/>
                </w:tcPr>
                <w:p w14:paraId="6508DBA6" w14:textId="77777777" w:rsidR="00BF021C" w:rsidRDefault="00BF021C" w:rsidP="00BF0D2F">
                  <w:pPr>
                    <w:pStyle w:val="Textkrpermitte"/>
                    <w:framePr w:hSpace="141" w:wrap="around" w:vAnchor="text" w:hAnchor="margin" w:y="-126"/>
                    <w:rPr>
                      <w:lang w:val="en-GB"/>
                    </w:rPr>
                  </w:pPr>
                  <w:proofErr w:type="spellStart"/>
                  <w:r>
                    <w:rPr>
                      <w:lang w:val="en-GB"/>
                    </w:rPr>
                    <w:t>LernPROJEKT</w:t>
                  </w:r>
                  <w:proofErr w:type="spellEnd"/>
                </w:p>
              </w:tc>
            </w:tr>
            <w:tr w:rsidR="00BF021C" w14:paraId="0043D780" w14:textId="77777777" w:rsidTr="00664766">
              <w:trPr>
                <w:trHeight w:val="284"/>
              </w:trPr>
              <w:tc>
                <w:tcPr>
                  <w:tcW w:w="2090" w:type="dxa"/>
                  <w:tcBorders>
                    <w:top w:val="single" w:sz="4" w:space="0" w:color="auto"/>
                    <w:left w:val="single" w:sz="4" w:space="0" w:color="auto"/>
                    <w:bottom w:val="single" w:sz="4" w:space="0" w:color="auto"/>
                    <w:right w:val="single" w:sz="4" w:space="0" w:color="auto"/>
                  </w:tcBorders>
                  <w:hideMark/>
                </w:tcPr>
                <w:p w14:paraId="56F1407D" w14:textId="77777777" w:rsidR="00BF021C" w:rsidRDefault="00BF021C" w:rsidP="00BF0D2F">
                  <w:pPr>
                    <w:pStyle w:val="Textkrpermitte"/>
                    <w:framePr w:hSpace="141" w:wrap="around" w:vAnchor="text" w:hAnchor="margin" w:y="-126"/>
                    <w:rPr>
                      <w:lang w:val="en-GB"/>
                    </w:rPr>
                  </w:pPr>
                  <w:proofErr w:type="spellStart"/>
                  <w:r>
                    <w:rPr>
                      <w:lang w:val="en-GB"/>
                    </w:rPr>
                    <w:t>LernTHEMA</w:t>
                  </w:r>
                  <w:proofErr w:type="spellEnd"/>
                </w:p>
              </w:tc>
            </w:tr>
            <w:tr w:rsidR="00BF021C" w14:paraId="6687A4D8" w14:textId="77777777" w:rsidTr="00664766">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45AF060B" w14:textId="77777777" w:rsidR="00BF021C" w:rsidRDefault="00BF021C" w:rsidP="00BF0D2F">
                  <w:pPr>
                    <w:pStyle w:val="TabelleKopfmitte"/>
                    <w:framePr w:hSpace="141" w:wrap="around" w:vAnchor="text" w:hAnchor="margin" w:y="-126"/>
                    <w:rPr>
                      <w:lang w:val="en-GB"/>
                    </w:rPr>
                  </w:pPr>
                  <w:proofErr w:type="spellStart"/>
                  <w:r>
                    <w:rPr>
                      <w:lang w:val="en-GB"/>
                    </w:rPr>
                    <w:t>LernSCHRITT</w:t>
                  </w:r>
                  <w:proofErr w:type="spellEnd"/>
                </w:p>
              </w:tc>
            </w:tr>
          </w:tbl>
          <w:p w14:paraId="7CCBDA51" w14:textId="77777777" w:rsidR="00BF021C" w:rsidRDefault="00BF021C" w:rsidP="00BF021C">
            <w:pPr>
              <w:pStyle w:val="TabelleKopfmitte"/>
              <w:spacing w:line="240" w:lineRule="exact"/>
              <w:rPr>
                <w:lang w:val="en-GB" w:eastAsia="en-US"/>
              </w:rPr>
            </w:pPr>
          </w:p>
        </w:tc>
      </w:tr>
    </w:tbl>
    <w:p w14:paraId="4F0EA388" w14:textId="77777777" w:rsidR="002954B2" w:rsidRDefault="002954B2" w:rsidP="00BF021C">
      <w:pPr>
        <w:spacing w:line="240" w:lineRule="exact"/>
      </w:pPr>
    </w:p>
    <w:p w14:paraId="7FA466ED" w14:textId="2AD9184A" w:rsidR="002954B2" w:rsidRDefault="00D10126" w:rsidP="00BF021C">
      <w:pPr>
        <w:spacing w:line="240" w:lineRule="exact"/>
      </w:pPr>
      <w:r>
        <w:rPr>
          <w:noProof/>
        </w:rPr>
        <w:drawing>
          <wp:anchor distT="0" distB="0" distL="114300" distR="114300" simplePos="0" relativeHeight="251698176" behindDoc="1" locked="0" layoutInCell="1" allowOverlap="1" wp14:anchorId="31CEA2B7" wp14:editId="3A034775">
            <wp:simplePos x="0" y="0"/>
            <wp:positionH relativeFrom="column">
              <wp:posOffset>1664335</wp:posOffset>
            </wp:positionH>
            <wp:positionV relativeFrom="paragraph">
              <wp:posOffset>92075</wp:posOffset>
            </wp:positionV>
            <wp:extent cx="1424940" cy="1198245"/>
            <wp:effectExtent l="0" t="0" r="3810" b="1905"/>
            <wp:wrapThrough wrapText="bothSides">
              <wp:wrapPolygon edited="0">
                <wp:start x="0" y="0"/>
                <wp:lineTo x="0" y="21291"/>
                <wp:lineTo x="21369" y="21291"/>
                <wp:lineTo x="21369" y="0"/>
                <wp:lineTo x="0" y="0"/>
              </wp:wrapPolygon>
            </wp:wrapThrough>
            <wp:docPr id="1493"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4940" cy="1198245"/>
                    </a:xfrm>
                    <a:prstGeom prst="rect">
                      <a:avLst/>
                    </a:prstGeom>
                    <a:noFill/>
                  </pic:spPr>
                </pic:pic>
              </a:graphicData>
            </a:graphic>
            <wp14:sizeRelH relativeFrom="page">
              <wp14:pctWidth>0</wp14:pctWidth>
            </wp14:sizeRelH>
            <wp14:sizeRelV relativeFrom="page">
              <wp14:pctHeight>0</wp14:pctHeight>
            </wp14:sizeRelV>
          </wp:anchor>
        </w:drawing>
      </w:r>
    </w:p>
    <w:p w14:paraId="610DA016" w14:textId="43485FE9" w:rsidR="002954B2" w:rsidRDefault="00D10126" w:rsidP="00BF021C">
      <w:pPr>
        <w:spacing w:line="240" w:lineRule="exact"/>
      </w:pPr>
      <w:r>
        <w:rPr>
          <w:noProof/>
        </w:rPr>
        <w:drawing>
          <wp:anchor distT="0" distB="0" distL="114300" distR="114300" simplePos="0" relativeHeight="251695104" behindDoc="0" locked="0" layoutInCell="1" allowOverlap="1" wp14:anchorId="55D53ACF" wp14:editId="5FCC7F9C">
            <wp:simplePos x="0" y="0"/>
            <wp:positionH relativeFrom="column">
              <wp:posOffset>184150</wp:posOffset>
            </wp:positionH>
            <wp:positionV relativeFrom="paragraph">
              <wp:posOffset>1291590</wp:posOffset>
            </wp:positionV>
            <wp:extent cx="1332865" cy="1332865"/>
            <wp:effectExtent l="0" t="0" r="635" b="635"/>
            <wp:wrapSquare wrapText="bothSides"/>
            <wp:docPr id="149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2865" cy="1332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03DFA2D" wp14:editId="5EACB18B">
            <wp:simplePos x="0" y="0"/>
            <wp:positionH relativeFrom="column">
              <wp:posOffset>1517015</wp:posOffset>
            </wp:positionH>
            <wp:positionV relativeFrom="paragraph">
              <wp:posOffset>1159510</wp:posOffset>
            </wp:positionV>
            <wp:extent cx="1822450" cy="1223645"/>
            <wp:effectExtent l="0" t="0" r="6350" b="0"/>
            <wp:wrapNone/>
            <wp:docPr id="149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450" cy="1223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14B38E88" wp14:editId="53F5DCD4">
            <wp:simplePos x="0" y="0"/>
            <wp:positionH relativeFrom="column">
              <wp:posOffset>3135630</wp:posOffset>
            </wp:positionH>
            <wp:positionV relativeFrom="paragraph">
              <wp:posOffset>109220</wp:posOffset>
            </wp:positionV>
            <wp:extent cx="1546860" cy="1028700"/>
            <wp:effectExtent l="0" t="0" r="0" b="0"/>
            <wp:wrapThrough wrapText="bothSides">
              <wp:wrapPolygon edited="0">
                <wp:start x="0" y="0"/>
                <wp:lineTo x="0" y="21200"/>
                <wp:lineTo x="21281" y="21200"/>
                <wp:lineTo x="21281" y="0"/>
                <wp:lineTo x="0" y="0"/>
              </wp:wrapPolygon>
            </wp:wrapThrough>
            <wp:docPr id="149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6860" cy="1028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476FA663" wp14:editId="7C5E9749">
            <wp:simplePos x="0" y="0"/>
            <wp:positionH relativeFrom="column">
              <wp:posOffset>318135</wp:posOffset>
            </wp:positionH>
            <wp:positionV relativeFrom="paragraph">
              <wp:posOffset>138430</wp:posOffset>
            </wp:positionV>
            <wp:extent cx="1316355" cy="990600"/>
            <wp:effectExtent l="0" t="0" r="0" b="0"/>
            <wp:wrapThrough wrapText="bothSides">
              <wp:wrapPolygon edited="0">
                <wp:start x="0" y="0"/>
                <wp:lineTo x="0" y="21185"/>
                <wp:lineTo x="21256" y="21185"/>
                <wp:lineTo x="21256" y="0"/>
                <wp:lineTo x="0" y="0"/>
              </wp:wrapPolygon>
            </wp:wrapThrough>
            <wp:docPr id="148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6355" cy="990600"/>
                    </a:xfrm>
                    <a:prstGeom prst="rect">
                      <a:avLst/>
                    </a:prstGeom>
                    <a:noFill/>
                  </pic:spPr>
                </pic:pic>
              </a:graphicData>
            </a:graphic>
            <wp14:sizeRelH relativeFrom="page">
              <wp14:pctWidth>0</wp14:pctWidth>
            </wp14:sizeRelH>
            <wp14:sizeRelV relativeFrom="page">
              <wp14:pctHeight>0</wp14:pctHeight>
            </wp14:sizeRelV>
          </wp:anchor>
        </w:drawing>
      </w:r>
    </w:p>
    <w:p w14:paraId="62C34DEC" w14:textId="7EA40AD3" w:rsidR="002954B2" w:rsidRDefault="00D10126" w:rsidP="00BF021C">
      <w:pPr>
        <w:spacing w:line="240" w:lineRule="exact"/>
      </w:pPr>
      <w:r>
        <w:rPr>
          <w:noProof/>
        </w:rPr>
        <w:drawing>
          <wp:anchor distT="0" distB="0" distL="114300" distR="114300" simplePos="0" relativeHeight="251696128" behindDoc="0" locked="0" layoutInCell="1" allowOverlap="1" wp14:anchorId="214EF989" wp14:editId="0F0CF1C7">
            <wp:simplePos x="0" y="0"/>
            <wp:positionH relativeFrom="margin">
              <wp:posOffset>3365500</wp:posOffset>
            </wp:positionH>
            <wp:positionV relativeFrom="margin">
              <wp:posOffset>2545080</wp:posOffset>
            </wp:positionV>
            <wp:extent cx="1569720" cy="1569720"/>
            <wp:effectExtent l="0" t="0" r="0" b="0"/>
            <wp:wrapSquare wrapText="bothSides"/>
            <wp:docPr id="148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pic:spPr>
                </pic:pic>
              </a:graphicData>
            </a:graphic>
            <wp14:sizeRelH relativeFrom="page">
              <wp14:pctWidth>0</wp14:pctWidth>
            </wp14:sizeRelH>
            <wp14:sizeRelV relativeFrom="page">
              <wp14:pctHeight>0</wp14:pctHeight>
            </wp14:sizeRelV>
          </wp:anchor>
        </w:drawing>
      </w:r>
    </w:p>
    <w:p w14:paraId="79914015" w14:textId="77777777" w:rsidR="002954B2" w:rsidRDefault="002954B2" w:rsidP="00BF021C">
      <w:pPr>
        <w:spacing w:line="240" w:lineRule="exact"/>
      </w:pPr>
    </w:p>
    <w:p w14:paraId="54544E4E" w14:textId="77777777" w:rsidR="00BF021C" w:rsidRDefault="00BF021C" w:rsidP="00BF021C">
      <w:pPr>
        <w:spacing w:line="240" w:lineRule="exact"/>
      </w:pPr>
    </w:p>
    <w:p w14:paraId="414CD6BC" w14:textId="77777777" w:rsidR="004D1089" w:rsidRDefault="00180F17" w:rsidP="00AC3AC0">
      <w:pPr>
        <w:pStyle w:val="TabelleKopflinks"/>
        <w:numPr>
          <w:ilvl w:val="0"/>
          <w:numId w:val="20"/>
        </w:numPr>
        <w:jc w:val="both"/>
        <w:rPr>
          <w:b w:val="0"/>
          <w:sz w:val="26"/>
          <w:szCs w:val="26"/>
        </w:rPr>
      </w:pPr>
      <w:r w:rsidRPr="00EA006A">
        <w:rPr>
          <w:bCs/>
          <w:noProof/>
          <w:sz w:val="24"/>
          <w:lang w:eastAsia="de-DE"/>
        </w:rPr>
        <w:drawing>
          <wp:anchor distT="0" distB="0" distL="114300" distR="114300" simplePos="0" relativeHeight="251616256" behindDoc="0" locked="0" layoutInCell="0" allowOverlap="1" wp14:anchorId="6DC7C0E0" wp14:editId="233F55DA">
            <wp:simplePos x="0" y="0"/>
            <wp:positionH relativeFrom="rightMargin">
              <wp:posOffset>298450</wp:posOffset>
            </wp:positionH>
            <wp:positionV relativeFrom="paragraph">
              <wp:posOffset>1766570</wp:posOffset>
            </wp:positionV>
            <wp:extent cx="302701" cy="324000"/>
            <wp:effectExtent l="0" t="0" r="2540" b="0"/>
            <wp:wrapNone/>
            <wp:docPr id="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04E">
        <w:br w:type="textWrapping" w:clear="all"/>
      </w:r>
      <w:r w:rsidR="00F416DC" w:rsidRPr="00800DF9">
        <w:rPr>
          <w:b w:val="0"/>
          <w:sz w:val="24"/>
          <w:szCs w:val="24"/>
        </w:rPr>
        <w:t>In der offenen Lernzeit hatten Sie Gelegenheit einige Spiele auszuprobieren. Welche Spiele haben Sie gespielt? Welche der abgebildeten Figuren passt am besten zu Ihrer Gefühlslag</w:t>
      </w:r>
      <w:r w:rsidR="00F416DC">
        <w:rPr>
          <w:b w:val="0"/>
          <w:sz w:val="24"/>
          <w:szCs w:val="24"/>
        </w:rPr>
        <w:t>e beim Spielen?</w:t>
      </w:r>
      <w:r w:rsidR="004D1089" w:rsidRPr="004D1089">
        <w:rPr>
          <w:b w:val="0"/>
          <w:sz w:val="26"/>
          <w:szCs w:val="26"/>
        </w:rPr>
        <w:t xml:space="preserve"> </w:t>
      </w:r>
    </w:p>
    <w:p w14:paraId="4E308555" w14:textId="77777777" w:rsidR="00903C37" w:rsidRDefault="00903C37" w:rsidP="005545B2">
      <w:pPr>
        <w:pStyle w:val="TabelleKopflinks"/>
        <w:ind w:left="360"/>
        <w:rPr>
          <w:b w:val="0"/>
          <w:sz w:val="26"/>
          <w:szCs w:val="26"/>
        </w:rPr>
      </w:pPr>
    </w:p>
    <w:p w14:paraId="3BD6C051" w14:textId="48D95F99" w:rsidR="004D1089" w:rsidRDefault="00664766" w:rsidP="004D1089">
      <w:pPr>
        <w:pStyle w:val="TabelleKopflinks"/>
        <w:ind w:left="720"/>
        <w:rPr>
          <w:b w:val="0"/>
          <w:sz w:val="26"/>
          <w:szCs w:val="26"/>
        </w:rPr>
      </w:pPr>
      <w:r>
        <w:rPr>
          <w:b w:val="0"/>
          <w:noProof/>
          <w:sz w:val="26"/>
          <w:szCs w:val="26"/>
          <w:lang w:eastAsia="de-DE"/>
        </w:rPr>
        <mc:AlternateContent>
          <mc:Choice Requires="wps">
            <w:drawing>
              <wp:anchor distT="0" distB="0" distL="114300" distR="114300" simplePos="0" relativeHeight="251629568" behindDoc="0" locked="0" layoutInCell="1" allowOverlap="1" wp14:anchorId="4FCD4511" wp14:editId="47EBD9A1">
                <wp:simplePos x="0" y="0"/>
                <wp:positionH relativeFrom="margin">
                  <wp:posOffset>365760</wp:posOffset>
                </wp:positionH>
                <wp:positionV relativeFrom="paragraph">
                  <wp:posOffset>43815</wp:posOffset>
                </wp:positionV>
                <wp:extent cx="4236720" cy="942975"/>
                <wp:effectExtent l="57150" t="38100" r="68580" b="104775"/>
                <wp:wrapNone/>
                <wp:docPr id="32" name="Abgerundetes Rechteck 32"/>
                <wp:cNvGraphicFramePr/>
                <a:graphic xmlns:a="http://schemas.openxmlformats.org/drawingml/2006/main">
                  <a:graphicData uri="http://schemas.microsoft.com/office/word/2010/wordprocessingShape">
                    <wps:wsp>
                      <wps:cNvSpPr/>
                      <wps:spPr>
                        <a:xfrm>
                          <a:off x="0" y="0"/>
                          <a:ext cx="4236720" cy="94297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BDCF726" w14:textId="1DC1C830" w:rsidR="00860AB1" w:rsidRPr="00664766" w:rsidRDefault="00860AB1" w:rsidP="00936107">
                            <w:pPr>
                              <w:pStyle w:val="TabelleKopflinks"/>
                              <w:rPr>
                                <w:sz w:val="24"/>
                                <w:szCs w:val="26"/>
                              </w:rPr>
                            </w:pPr>
                            <w:r w:rsidRPr="00664766">
                              <w:rPr>
                                <w:sz w:val="24"/>
                                <w:szCs w:val="26"/>
                              </w:rPr>
                              <w:t>Arbeitsauftrag</w:t>
                            </w:r>
                          </w:p>
                          <w:p w14:paraId="67026C08" w14:textId="77777777" w:rsidR="00860AB1" w:rsidRPr="00664766" w:rsidRDefault="00860AB1" w:rsidP="00AC3AC0">
                            <w:pPr>
                              <w:pStyle w:val="TabelleKopflinks"/>
                              <w:numPr>
                                <w:ilvl w:val="0"/>
                                <w:numId w:val="21"/>
                              </w:numPr>
                              <w:jc w:val="both"/>
                              <w:rPr>
                                <w:b w:val="0"/>
                                <w:sz w:val="24"/>
                                <w:szCs w:val="26"/>
                              </w:rPr>
                            </w:pPr>
                            <w:r w:rsidRPr="00664766">
                              <w:rPr>
                                <w:b w:val="0"/>
                                <w:sz w:val="24"/>
                                <w:szCs w:val="26"/>
                              </w:rPr>
                              <w:t>Tragen Sie die von Ihnen gespielten Spiele in die Tabelle ein und geben Sie eine Bewertung dafür ab.</w:t>
                            </w:r>
                          </w:p>
                          <w:p w14:paraId="62F7593A" w14:textId="77777777" w:rsidR="00860AB1" w:rsidRDefault="00860AB1" w:rsidP="004D10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CD4511" id="Abgerundetes Rechteck 32" o:spid="_x0000_s1031" style="position:absolute;left:0;text-align:left;margin-left:28.8pt;margin-top:3.45pt;width:333.6pt;height:74.2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" fillcolor="#a7bfde [1620]" strokecolor="#4579b8 [3044]">
                <v:fill color2="#e4ecf5 [500]" rotate="t" angle="180" colors="0 #a3c4ff;22938f #bfd5ff;1 #e5eeff" focus="100%" type="gradient"/>
                <v:shadow on="t" color="black" opacity="24903f" origin=",.5" offset="0,.55556mm"/>
                <v:textbox>
                  <w:txbxContent>
                    <w:p w14:paraId="7BDCF726" w14:textId="1DC1C830" w:rsidR="00860AB1" w:rsidRPr="00664766" w:rsidRDefault="00860AB1" w:rsidP="00936107">
                      <w:pPr>
                        <w:pStyle w:val="TabelleKopflinks"/>
                        <w:rPr>
                          <w:sz w:val="24"/>
                          <w:szCs w:val="26"/>
                        </w:rPr>
                      </w:pPr>
                      <w:r w:rsidRPr="00664766">
                        <w:rPr>
                          <w:sz w:val="24"/>
                          <w:szCs w:val="26"/>
                        </w:rPr>
                        <w:t>Arbeitsauftrag</w:t>
                      </w:r>
                    </w:p>
                    <w:p w14:paraId="67026C08" w14:textId="77777777" w:rsidR="00860AB1" w:rsidRPr="00664766" w:rsidRDefault="00860AB1" w:rsidP="00AC3AC0">
                      <w:pPr>
                        <w:pStyle w:val="TabelleKopflinks"/>
                        <w:numPr>
                          <w:ilvl w:val="0"/>
                          <w:numId w:val="21"/>
                        </w:numPr>
                        <w:jc w:val="both"/>
                        <w:rPr>
                          <w:b w:val="0"/>
                          <w:sz w:val="24"/>
                          <w:szCs w:val="26"/>
                        </w:rPr>
                      </w:pPr>
                      <w:r w:rsidRPr="00664766">
                        <w:rPr>
                          <w:b w:val="0"/>
                          <w:sz w:val="24"/>
                          <w:szCs w:val="26"/>
                        </w:rPr>
                        <w:t>Tragen Sie die von Ihnen gespielten Spiele in die Tabelle ein und geben Sie eine Bewertung dafür ab.</w:t>
                      </w:r>
                    </w:p>
                    <w:p w14:paraId="62F7593A" w14:textId="77777777" w:rsidR="00860AB1" w:rsidRDefault="00860AB1" w:rsidP="004D1089">
                      <w:pPr>
                        <w:jc w:val="center"/>
                      </w:pPr>
                    </w:p>
                  </w:txbxContent>
                </v:textbox>
                <w10:wrap anchorx="margin"/>
              </v:roundrect>
            </w:pict>
          </mc:Fallback>
        </mc:AlternateContent>
      </w:r>
      <w:r w:rsidR="007746B8" w:rsidRPr="00AA18D1">
        <w:rPr>
          <w:noProof/>
          <w:lang w:eastAsia="de-DE"/>
        </w:rPr>
        <w:drawing>
          <wp:anchor distT="0" distB="0" distL="114300" distR="114300" simplePos="0" relativeHeight="251661312" behindDoc="0" locked="0" layoutInCell="1" allowOverlap="1" wp14:anchorId="1C6BE055" wp14:editId="1CECA6B3">
            <wp:simplePos x="0" y="0"/>
            <wp:positionH relativeFrom="column">
              <wp:posOffset>4975860</wp:posOffset>
            </wp:positionH>
            <wp:positionV relativeFrom="paragraph">
              <wp:posOffset>148590</wp:posOffset>
            </wp:positionV>
            <wp:extent cx="314325" cy="314325"/>
            <wp:effectExtent l="0" t="0" r="9525"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CAAFC" w14:textId="77777777" w:rsidR="004D1089" w:rsidRDefault="004D1089" w:rsidP="004D1089">
      <w:pPr>
        <w:pStyle w:val="TabelleKopflinks"/>
        <w:ind w:left="720"/>
        <w:rPr>
          <w:b w:val="0"/>
          <w:sz w:val="26"/>
          <w:szCs w:val="26"/>
        </w:rPr>
      </w:pPr>
    </w:p>
    <w:p w14:paraId="6D584AEE" w14:textId="77777777" w:rsidR="00F416DC" w:rsidRDefault="00F416DC" w:rsidP="00F416DC">
      <w:pPr>
        <w:pStyle w:val="TabelleKopflinks"/>
        <w:rPr>
          <w:b w:val="0"/>
          <w:sz w:val="24"/>
          <w:szCs w:val="24"/>
        </w:rPr>
      </w:pPr>
    </w:p>
    <w:p w14:paraId="6F3F6DF1" w14:textId="77777777" w:rsidR="004D1089" w:rsidRDefault="004D1089" w:rsidP="00F416DC">
      <w:pPr>
        <w:pStyle w:val="TabelleKopflinks"/>
        <w:rPr>
          <w:b w:val="0"/>
          <w:sz w:val="24"/>
          <w:szCs w:val="24"/>
        </w:rPr>
      </w:pPr>
    </w:p>
    <w:p w14:paraId="6F699C87" w14:textId="77777777" w:rsidR="00936107" w:rsidRDefault="00936107" w:rsidP="00F416DC">
      <w:pPr>
        <w:pStyle w:val="TabelleKopflinks"/>
        <w:rPr>
          <w:b w:val="0"/>
          <w:sz w:val="24"/>
          <w:szCs w:val="24"/>
        </w:rPr>
      </w:pPr>
    </w:p>
    <w:p w14:paraId="41A6C920" w14:textId="2C253385" w:rsidR="00936107" w:rsidRDefault="00936107" w:rsidP="00F416DC">
      <w:pPr>
        <w:pStyle w:val="TabelleKopflinks"/>
        <w:rPr>
          <w:b w:val="0"/>
          <w:sz w:val="24"/>
          <w:szCs w:val="24"/>
        </w:rPr>
      </w:pPr>
    </w:p>
    <w:p w14:paraId="367EA1A0" w14:textId="77777777" w:rsidR="005D31B7" w:rsidRDefault="005D31B7" w:rsidP="00BF021C">
      <w:pPr>
        <w:spacing w:line="240" w:lineRule="exact"/>
        <w:rPr>
          <w:sz w:val="28"/>
          <w:szCs w:val="24"/>
        </w:rPr>
      </w:pPr>
    </w:p>
    <w:tbl>
      <w:tblPr>
        <w:tblStyle w:val="Tabellenraster"/>
        <w:tblW w:w="7400" w:type="dxa"/>
        <w:tblInd w:w="108" w:type="dxa"/>
        <w:tblLayout w:type="fixed"/>
        <w:tblLook w:val="04A0" w:firstRow="1" w:lastRow="0" w:firstColumn="1" w:lastColumn="0" w:noHBand="0" w:noVBand="1"/>
      </w:tblPr>
      <w:tblGrid>
        <w:gridCol w:w="5954"/>
        <w:gridCol w:w="454"/>
        <w:gridCol w:w="425"/>
        <w:gridCol w:w="567"/>
      </w:tblGrid>
      <w:tr w:rsidR="00980118" w14:paraId="0A8E5237" w14:textId="77777777" w:rsidTr="00980118">
        <w:trPr>
          <w:cantSplit/>
          <w:trHeight w:val="56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0B382A" w14:textId="77777777" w:rsidR="00980118" w:rsidRDefault="00980118" w:rsidP="00664766">
            <w:pPr>
              <w:pStyle w:val="AufgabeText"/>
              <w:ind w:left="0"/>
              <w:jc w:val="left"/>
            </w:pPr>
            <w:r>
              <w:rPr>
                <w:rStyle w:val="Fett"/>
              </w:rPr>
              <w:t>Spielname</w:t>
            </w:r>
          </w:p>
        </w:tc>
        <w:tc>
          <w:tcPr>
            <w:tcW w:w="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0767035" w14:textId="77777777" w:rsidR="00980118" w:rsidRDefault="00980118" w:rsidP="00664766">
            <w:pPr>
              <w:pStyle w:val="AufgabeText"/>
              <w:ind w:left="113" w:right="113"/>
              <w:rPr>
                <w:b/>
              </w:rPr>
            </w:pPr>
            <w:r>
              <w:rPr>
                <w:noProof/>
              </w:rPr>
              <w:drawing>
                <wp:inline distT="0" distB="0" distL="0" distR="0" wp14:anchorId="671F4F0C" wp14:editId="3DC3F446">
                  <wp:extent cx="198120" cy="198120"/>
                  <wp:effectExtent l="0" t="0" r="0" b="0"/>
                  <wp:docPr id="1" name="Grafik 1"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ABB8FFF" w14:textId="77777777" w:rsidR="00980118" w:rsidRDefault="00980118" w:rsidP="00664766">
            <w:pPr>
              <w:pStyle w:val="AufgabeText"/>
              <w:ind w:left="113" w:right="113"/>
              <w:rPr>
                <w:b/>
              </w:rPr>
            </w:pPr>
            <w:r>
              <w:rPr>
                <w:noProof/>
              </w:rPr>
              <w:drawing>
                <wp:inline distT="0" distB="0" distL="0" distR="0" wp14:anchorId="244010B0" wp14:editId="217EF3B4">
                  <wp:extent cx="205740" cy="205740"/>
                  <wp:effectExtent l="0" t="0" r="3810" b="3810"/>
                  <wp:docPr id="2" name="Grafik 2"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890154F" w14:textId="77777777" w:rsidR="00980118" w:rsidRDefault="00980118" w:rsidP="00664766">
            <w:pPr>
              <w:pStyle w:val="AufgabeText"/>
              <w:ind w:left="113" w:right="113"/>
              <w:rPr>
                <w:b/>
              </w:rPr>
            </w:pPr>
            <w:r>
              <w:rPr>
                <w:noProof/>
              </w:rPr>
              <w:drawing>
                <wp:inline distT="0" distB="0" distL="0" distR="0" wp14:anchorId="7CCC0B29" wp14:editId="1E5804CD">
                  <wp:extent cx="213360" cy="213360"/>
                  <wp:effectExtent l="0" t="0" r="0" b="0"/>
                  <wp:docPr id="5" name="Grafik 5"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p>
        </w:tc>
      </w:tr>
      <w:tr w:rsidR="00980118" w14:paraId="286323EC" w14:textId="77777777" w:rsidTr="00903C37">
        <w:trPr>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10F4CBA5" w14:textId="77777777" w:rsidR="00980118" w:rsidRDefault="00980118" w:rsidP="00664766">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1A352D3E" w14:textId="77777777" w:rsidR="00980118" w:rsidRDefault="00980118" w:rsidP="00664766">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05157520" w14:textId="77777777" w:rsidR="00980118" w:rsidRDefault="00980118" w:rsidP="00664766">
            <w:pPr>
              <w:pStyle w:val="AufgabeText"/>
              <w:ind w:left="0"/>
            </w:pPr>
          </w:p>
        </w:tc>
        <w:tc>
          <w:tcPr>
            <w:tcW w:w="567" w:type="dxa"/>
            <w:tcBorders>
              <w:top w:val="single" w:sz="4" w:space="0" w:color="auto"/>
              <w:left w:val="single" w:sz="4" w:space="0" w:color="auto"/>
              <w:bottom w:val="single" w:sz="4" w:space="0" w:color="auto"/>
              <w:right w:val="single" w:sz="4" w:space="0" w:color="auto"/>
            </w:tcBorders>
            <w:hideMark/>
          </w:tcPr>
          <w:p w14:paraId="233AF8AF" w14:textId="77777777" w:rsidR="00980118" w:rsidRDefault="00980118" w:rsidP="00664766">
            <w:pPr>
              <w:pStyle w:val="AufgabeText"/>
              <w:ind w:left="0"/>
            </w:pPr>
          </w:p>
        </w:tc>
      </w:tr>
      <w:tr w:rsidR="00980118" w14:paraId="276D4563" w14:textId="77777777" w:rsidTr="00903C37">
        <w:trPr>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7E65E01C" w14:textId="77777777" w:rsidR="00980118" w:rsidRDefault="00980118" w:rsidP="00664766">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25538809" w14:textId="77777777" w:rsidR="00980118" w:rsidRDefault="00980118" w:rsidP="00664766">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10969079" w14:textId="77777777" w:rsidR="00980118" w:rsidRDefault="00980118" w:rsidP="00664766">
            <w:pPr>
              <w:pStyle w:val="AufgabeText"/>
              <w:ind w:left="0"/>
            </w:pPr>
          </w:p>
        </w:tc>
        <w:tc>
          <w:tcPr>
            <w:tcW w:w="567" w:type="dxa"/>
            <w:tcBorders>
              <w:top w:val="single" w:sz="4" w:space="0" w:color="auto"/>
              <w:left w:val="single" w:sz="4" w:space="0" w:color="auto"/>
              <w:bottom w:val="single" w:sz="4" w:space="0" w:color="auto"/>
              <w:right w:val="single" w:sz="4" w:space="0" w:color="auto"/>
            </w:tcBorders>
          </w:tcPr>
          <w:p w14:paraId="7B312534" w14:textId="77777777" w:rsidR="00980118" w:rsidRDefault="00980118" w:rsidP="00664766">
            <w:pPr>
              <w:pStyle w:val="AufgabeText"/>
              <w:ind w:left="0"/>
            </w:pPr>
          </w:p>
        </w:tc>
      </w:tr>
      <w:tr w:rsidR="00980118" w14:paraId="1E1776FE" w14:textId="77777777" w:rsidTr="00903C37">
        <w:trPr>
          <w:trHeight w:val="510"/>
        </w:trPr>
        <w:tc>
          <w:tcPr>
            <w:tcW w:w="5954" w:type="dxa"/>
            <w:tcBorders>
              <w:top w:val="single" w:sz="4" w:space="0" w:color="auto"/>
              <w:left w:val="single" w:sz="4" w:space="0" w:color="auto"/>
              <w:bottom w:val="single" w:sz="4" w:space="0" w:color="auto"/>
              <w:right w:val="single" w:sz="4" w:space="0" w:color="auto"/>
            </w:tcBorders>
            <w:vAlign w:val="center"/>
          </w:tcPr>
          <w:p w14:paraId="260BA66E" w14:textId="77777777" w:rsidR="00980118" w:rsidRDefault="00980118" w:rsidP="00664766">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27FC9E08" w14:textId="77777777" w:rsidR="00980118" w:rsidRDefault="00980118" w:rsidP="00664766">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21476B1B" w14:textId="77777777" w:rsidR="00980118" w:rsidRDefault="00980118" w:rsidP="00664766">
            <w:pPr>
              <w:pStyle w:val="AufgabeText"/>
              <w:ind w:left="0"/>
            </w:pPr>
          </w:p>
        </w:tc>
        <w:tc>
          <w:tcPr>
            <w:tcW w:w="567" w:type="dxa"/>
            <w:tcBorders>
              <w:top w:val="single" w:sz="4" w:space="0" w:color="auto"/>
              <w:left w:val="single" w:sz="4" w:space="0" w:color="auto"/>
              <w:bottom w:val="single" w:sz="4" w:space="0" w:color="auto"/>
              <w:right w:val="single" w:sz="4" w:space="0" w:color="auto"/>
            </w:tcBorders>
          </w:tcPr>
          <w:p w14:paraId="4BE4A840" w14:textId="77777777" w:rsidR="00980118" w:rsidRDefault="00980118" w:rsidP="00664766">
            <w:pPr>
              <w:pStyle w:val="AufgabeText"/>
              <w:ind w:left="0"/>
            </w:pPr>
          </w:p>
        </w:tc>
      </w:tr>
      <w:tr w:rsidR="00980118" w14:paraId="2F76A1EB" w14:textId="77777777" w:rsidTr="00903C37">
        <w:trPr>
          <w:trHeight w:val="510"/>
        </w:trPr>
        <w:tc>
          <w:tcPr>
            <w:tcW w:w="5954" w:type="dxa"/>
            <w:tcBorders>
              <w:top w:val="single" w:sz="4" w:space="0" w:color="auto"/>
              <w:left w:val="single" w:sz="4" w:space="0" w:color="auto"/>
              <w:bottom w:val="single" w:sz="4" w:space="0" w:color="auto"/>
              <w:right w:val="single" w:sz="4" w:space="0" w:color="auto"/>
            </w:tcBorders>
            <w:vAlign w:val="center"/>
          </w:tcPr>
          <w:p w14:paraId="053CBCA7" w14:textId="77777777" w:rsidR="00980118" w:rsidRDefault="00980118" w:rsidP="00664766">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061E05FF" w14:textId="77777777" w:rsidR="00980118" w:rsidRDefault="00980118" w:rsidP="00664766">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48D8CB5F" w14:textId="77777777" w:rsidR="00980118" w:rsidRDefault="00980118" w:rsidP="00664766">
            <w:pPr>
              <w:pStyle w:val="AufgabeText"/>
              <w:ind w:left="0"/>
            </w:pPr>
          </w:p>
        </w:tc>
        <w:tc>
          <w:tcPr>
            <w:tcW w:w="567" w:type="dxa"/>
            <w:tcBorders>
              <w:top w:val="single" w:sz="4" w:space="0" w:color="auto"/>
              <w:left w:val="single" w:sz="4" w:space="0" w:color="auto"/>
              <w:bottom w:val="single" w:sz="4" w:space="0" w:color="auto"/>
              <w:right w:val="single" w:sz="4" w:space="0" w:color="auto"/>
            </w:tcBorders>
          </w:tcPr>
          <w:p w14:paraId="3FFEDD25" w14:textId="77777777" w:rsidR="00980118" w:rsidRDefault="00980118" w:rsidP="00664766">
            <w:pPr>
              <w:pStyle w:val="AufgabeText"/>
              <w:ind w:left="0"/>
            </w:pPr>
          </w:p>
        </w:tc>
      </w:tr>
      <w:tr w:rsidR="00980118" w14:paraId="093F0E1A" w14:textId="77777777" w:rsidTr="00903C37">
        <w:trPr>
          <w:trHeight w:val="510"/>
        </w:trPr>
        <w:tc>
          <w:tcPr>
            <w:tcW w:w="5954" w:type="dxa"/>
            <w:tcBorders>
              <w:top w:val="single" w:sz="4" w:space="0" w:color="auto"/>
              <w:left w:val="single" w:sz="4" w:space="0" w:color="auto"/>
              <w:bottom w:val="single" w:sz="4" w:space="0" w:color="auto"/>
              <w:right w:val="single" w:sz="4" w:space="0" w:color="auto"/>
            </w:tcBorders>
            <w:vAlign w:val="center"/>
          </w:tcPr>
          <w:p w14:paraId="752E872A" w14:textId="77777777" w:rsidR="00980118" w:rsidRDefault="00980118" w:rsidP="00664766">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15044B73" w14:textId="77777777" w:rsidR="00980118" w:rsidRDefault="00980118" w:rsidP="00664766">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60CF318C" w14:textId="77777777" w:rsidR="00980118" w:rsidRDefault="00980118" w:rsidP="00664766">
            <w:pPr>
              <w:pStyle w:val="AufgabeText"/>
              <w:ind w:left="0"/>
            </w:pPr>
          </w:p>
        </w:tc>
        <w:tc>
          <w:tcPr>
            <w:tcW w:w="567" w:type="dxa"/>
            <w:tcBorders>
              <w:top w:val="single" w:sz="4" w:space="0" w:color="auto"/>
              <w:left w:val="single" w:sz="4" w:space="0" w:color="auto"/>
              <w:bottom w:val="single" w:sz="4" w:space="0" w:color="auto"/>
              <w:right w:val="single" w:sz="4" w:space="0" w:color="auto"/>
            </w:tcBorders>
          </w:tcPr>
          <w:p w14:paraId="07ACBF99" w14:textId="77777777" w:rsidR="00980118" w:rsidRDefault="00980118" w:rsidP="00664766">
            <w:pPr>
              <w:pStyle w:val="AufgabeText"/>
              <w:ind w:left="0"/>
            </w:pPr>
          </w:p>
        </w:tc>
      </w:tr>
    </w:tbl>
    <w:p w14:paraId="530CB3CA" w14:textId="77777777" w:rsidR="00135F71" w:rsidRDefault="00135F71" w:rsidP="00BF021C">
      <w:pPr>
        <w:spacing w:line="240" w:lineRule="exact"/>
        <w:rPr>
          <w:sz w:val="28"/>
        </w:rPr>
      </w:pPr>
    </w:p>
    <w:p w14:paraId="295A3D00" w14:textId="77777777" w:rsidR="009B064D" w:rsidRPr="00135F71" w:rsidRDefault="00135F71" w:rsidP="00135F71">
      <w:pPr>
        <w:spacing w:line="240" w:lineRule="exact"/>
        <w:rPr>
          <w:sz w:val="28"/>
        </w:rPr>
      </w:pPr>
      <w:r>
        <w:rPr>
          <w:sz w:val="28"/>
        </w:rPr>
        <w:br w:type="page"/>
      </w:r>
    </w:p>
    <w:p w14:paraId="05E30311" w14:textId="66268FB1" w:rsidR="009B064D" w:rsidRDefault="00681349" w:rsidP="00980118">
      <w:pPr>
        <w:spacing w:line="240" w:lineRule="exact"/>
        <w:rPr>
          <w:sz w:val="28"/>
        </w:rPr>
      </w:pPr>
      <w:r w:rsidRPr="00AA18D1">
        <w:rPr>
          <w:noProof/>
          <w:lang w:eastAsia="de-DE"/>
        </w:rPr>
        <w:lastRenderedPageBreak/>
        <w:drawing>
          <wp:anchor distT="0" distB="0" distL="114300" distR="114300" simplePos="0" relativeHeight="251662336" behindDoc="0" locked="0" layoutInCell="1" allowOverlap="1" wp14:anchorId="33FB81DA" wp14:editId="5E28B351">
            <wp:simplePos x="0" y="0"/>
            <wp:positionH relativeFrom="column">
              <wp:posOffset>5180330</wp:posOffset>
            </wp:positionH>
            <wp:positionV relativeFrom="paragraph">
              <wp:posOffset>-5080</wp:posOffset>
            </wp:positionV>
            <wp:extent cx="314325" cy="314325"/>
            <wp:effectExtent l="0" t="0" r="9525" b="9525"/>
            <wp:wrapNone/>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4766" w:rsidRPr="006B0FFB">
        <w:rPr>
          <w:noProof/>
          <w:sz w:val="24"/>
          <w:lang w:eastAsia="de-DE"/>
        </w:rPr>
        <w:drawing>
          <wp:anchor distT="0" distB="0" distL="114300" distR="114300" simplePos="0" relativeHeight="251623424" behindDoc="0" locked="0" layoutInCell="0" allowOverlap="1" wp14:anchorId="33D3B4D4" wp14:editId="706379A6">
            <wp:simplePos x="0" y="0"/>
            <wp:positionH relativeFrom="rightMargin">
              <wp:posOffset>158115</wp:posOffset>
            </wp:positionH>
            <wp:positionV relativeFrom="paragraph">
              <wp:posOffset>-11430</wp:posOffset>
            </wp:positionV>
            <wp:extent cx="302260" cy="323850"/>
            <wp:effectExtent l="0" t="0" r="2540" b="0"/>
            <wp:wrapNone/>
            <wp:docPr id="47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766">
        <w:rPr>
          <w:b/>
          <w:noProof/>
          <w:sz w:val="26"/>
          <w:szCs w:val="26"/>
          <w:lang w:eastAsia="de-DE"/>
        </w:rPr>
        <mc:AlternateContent>
          <mc:Choice Requires="wps">
            <w:drawing>
              <wp:anchor distT="0" distB="0" distL="114300" distR="114300" simplePos="0" relativeHeight="251631616" behindDoc="0" locked="0" layoutInCell="1" allowOverlap="1" wp14:anchorId="1CC5910B" wp14:editId="75C33CC2">
                <wp:simplePos x="0" y="0"/>
                <wp:positionH relativeFrom="margin">
                  <wp:posOffset>-15240</wp:posOffset>
                </wp:positionH>
                <wp:positionV relativeFrom="paragraph">
                  <wp:posOffset>-119380</wp:posOffset>
                </wp:positionV>
                <wp:extent cx="4612005" cy="971550"/>
                <wp:effectExtent l="57150" t="38100" r="74295" b="95250"/>
                <wp:wrapNone/>
                <wp:docPr id="36" name="Abgerundetes Rechteck 36"/>
                <wp:cNvGraphicFramePr/>
                <a:graphic xmlns:a="http://schemas.openxmlformats.org/drawingml/2006/main">
                  <a:graphicData uri="http://schemas.microsoft.com/office/word/2010/wordprocessingShape">
                    <wps:wsp>
                      <wps:cNvSpPr/>
                      <wps:spPr>
                        <a:xfrm>
                          <a:off x="0" y="0"/>
                          <a:ext cx="4612005" cy="97155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0B5ADC8" w14:textId="59389B56" w:rsidR="00860AB1" w:rsidRPr="001F13C4" w:rsidRDefault="00860AB1" w:rsidP="009B064D">
                            <w:pPr>
                              <w:pStyle w:val="TabelleKopflinks"/>
                              <w:rPr>
                                <w:sz w:val="24"/>
                                <w:szCs w:val="24"/>
                              </w:rPr>
                            </w:pPr>
                            <w:r w:rsidRPr="001F13C4">
                              <w:rPr>
                                <w:sz w:val="24"/>
                                <w:szCs w:val="24"/>
                              </w:rPr>
                              <w:t>Arbeitsauftrag</w:t>
                            </w:r>
                          </w:p>
                          <w:p w14:paraId="34D8CBF1" w14:textId="77777777" w:rsidR="00860AB1" w:rsidRPr="001F13C4" w:rsidRDefault="00860AB1" w:rsidP="00AC3AC0">
                            <w:pPr>
                              <w:pStyle w:val="TabelleKopflinks"/>
                              <w:numPr>
                                <w:ilvl w:val="0"/>
                                <w:numId w:val="21"/>
                              </w:numPr>
                              <w:jc w:val="both"/>
                              <w:rPr>
                                <w:b w:val="0"/>
                                <w:sz w:val="24"/>
                                <w:szCs w:val="24"/>
                              </w:rPr>
                            </w:pPr>
                            <w:r w:rsidRPr="001F13C4">
                              <w:rPr>
                                <w:b w:val="0"/>
                                <w:sz w:val="24"/>
                                <w:szCs w:val="24"/>
                              </w:rPr>
                              <w:t>Erarbeiten Sie den Textinhalt auf dem Einlageblatt. Folgen Sie dabei den Bearbeitungsschritten in der Tabelle. Haken Sie erledigte Bearbeitungsschritte ab.</w:t>
                            </w:r>
                          </w:p>
                          <w:p w14:paraId="7C14A0CF" w14:textId="77777777" w:rsidR="00860AB1" w:rsidRDefault="00860AB1" w:rsidP="009B06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5910B" id="Abgerundetes Rechteck 36" o:spid="_x0000_s1032" style="position:absolute;margin-left:-1.2pt;margin-top:-9.4pt;width:363.15pt;height:76.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60B5ADC8" w14:textId="59389B56" w:rsidR="00860AB1" w:rsidRPr="001F13C4" w:rsidRDefault="00860AB1" w:rsidP="009B064D">
                      <w:pPr>
                        <w:pStyle w:val="TabelleKopflinks"/>
                        <w:rPr>
                          <w:sz w:val="24"/>
                          <w:szCs w:val="24"/>
                        </w:rPr>
                      </w:pPr>
                      <w:r w:rsidRPr="001F13C4">
                        <w:rPr>
                          <w:sz w:val="24"/>
                          <w:szCs w:val="24"/>
                        </w:rPr>
                        <w:t>Arbeitsauftrag</w:t>
                      </w:r>
                    </w:p>
                    <w:p w14:paraId="34D8CBF1" w14:textId="77777777" w:rsidR="00860AB1" w:rsidRPr="001F13C4" w:rsidRDefault="00860AB1" w:rsidP="00AC3AC0">
                      <w:pPr>
                        <w:pStyle w:val="TabelleKopflinks"/>
                        <w:numPr>
                          <w:ilvl w:val="0"/>
                          <w:numId w:val="21"/>
                        </w:numPr>
                        <w:jc w:val="both"/>
                        <w:rPr>
                          <w:b w:val="0"/>
                          <w:sz w:val="24"/>
                          <w:szCs w:val="24"/>
                        </w:rPr>
                      </w:pPr>
                      <w:r w:rsidRPr="001F13C4">
                        <w:rPr>
                          <w:b w:val="0"/>
                          <w:sz w:val="24"/>
                          <w:szCs w:val="24"/>
                        </w:rPr>
                        <w:t>Erarbeiten Sie den Textinhalt auf dem Einlageblatt. Folgen Sie dabei den Bearbeitungsschritten in der Tabelle. Haken Sie erledigte Bearbeitungsschritte ab.</w:t>
                      </w:r>
                    </w:p>
                    <w:p w14:paraId="7C14A0CF" w14:textId="77777777" w:rsidR="00860AB1" w:rsidRDefault="00860AB1" w:rsidP="009B064D">
                      <w:pPr>
                        <w:jc w:val="center"/>
                      </w:pPr>
                    </w:p>
                  </w:txbxContent>
                </v:textbox>
                <w10:wrap anchorx="margin"/>
              </v:roundrect>
            </w:pict>
          </mc:Fallback>
        </mc:AlternateContent>
      </w:r>
    </w:p>
    <w:p w14:paraId="70F96363" w14:textId="77777777" w:rsidR="009B064D" w:rsidRDefault="009B064D" w:rsidP="00980118">
      <w:pPr>
        <w:spacing w:line="240" w:lineRule="exact"/>
        <w:rPr>
          <w:sz w:val="28"/>
        </w:rPr>
      </w:pPr>
    </w:p>
    <w:p w14:paraId="2A66C05B" w14:textId="197AE02C" w:rsidR="009B064D" w:rsidRDefault="009B064D" w:rsidP="00980118">
      <w:pPr>
        <w:spacing w:line="240" w:lineRule="exact"/>
        <w:rPr>
          <w:sz w:val="28"/>
        </w:rPr>
      </w:pPr>
    </w:p>
    <w:p w14:paraId="42EE3268" w14:textId="77777777" w:rsidR="009B064D" w:rsidRDefault="009B064D" w:rsidP="00980118">
      <w:pPr>
        <w:spacing w:line="240" w:lineRule="exact"/>
        <w:rPr>
          <w:sz w:val="28"/>
        </w:rPr>
      </w:pPr>
    </w:p>
    <w:p w14:paraId="4710A755" w14:textId="79702FED" w:rsidR="009B064D" w:rsidRDefault="009B064D" w:rsidP="00980118">
      <w:pPr>
        <w:spacing w:line="240" w:lineRule="exact"/>
        <w:rPr>
          <w:sz w:val="28"/>
        </w:rPr>
      </w:pPr>
    </w:p>
    <w:p w14:paraId="64F042C4" w14:textId="36F41FBC" w:rsidR="00064927" w:rsidRDefault="00F839A2" w:rsidP="00980118">
      <w:pPr>
        <w:spacing w:line="240" w:lineRule="exact"/>
        <w:rPr>
          <w:sz w:val="28"/>
        </w:rPr>
      </w:pPr>
      <w:r>
        <w:rPr>
          <w:sz w:val="28"/>
        </w:rPr>
        <w:t>.</w:t>
      </w:r>
    </w:p>
    <w:p w14:paraId="703E3FB4" w14:textId="6A1C0E83" w:rsidR="00064927" w:rsidRDefault="0075716E" w:rsidP="00980118">
      <w:pPr>
        <w:spacing w:line="240" w:lineRule="exact"/>
        <w:rPr>
          <w:sz w:val="28"/>
        </w:rPr>
      </w:pPr>
      <w:r>
        <w:rPr>
          <w:noProof/>
          <w:sz w:val="24"/>
        </w:rPr>
        <w:drawing>
          <wp:anchor distT="0" distB="0" distL="114300" distR="114300" simplePos="0" relativeHeight="251630592" behindDoc="0" locked="0" layoutInCell="0" allowOverlap="1" wp14:anchorId="5F3BE809" wp14:editId="33E37569">
            <wp:simplePos x="0" y="0"/>
            <wp:positionH relativeFrom="rightMargin">
              <wp:posOffset>208915</wp:posOffset>
            </wp:positionH>
            <wp:positionV relativeFrom="paragraph">
              <wp:posOffset>513715</wp:posOffset>
            </wp:positionV>
            <wp:extent cx="323850" cy="323850"/>
            <wp:effectExtent l="0" t="0" r="0" b="0"/>
            <wp:wrapNone/>
            <wp:docPr id="1190"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7230" w:type="dxa"/>
        <w:tblInd w:w="108" w:type="dxa"/>
        <w:tblLayout w:type="fixed"/>
        <w:tblCellMar>
          <w:top w:w="57" w:type="dxa"/>
          <w:bottom w:w="57" w:type="dxa"/>
        </w:tblCellMar>
        <w:tblLook w:val="04A0" w:firstRow="1" w:lastRow="0" w:firstColumn="1" w:lastColumn="0" w:noHBand="0" w:noVBand="1"/>
      </w:tblPr>
      <w:tblGrid>
        <w:gridCol w:w="596"/>
        <w:gridCol w:w="5812"/>
        <w:gridCol w:w="822"/>
      </w:tblGrid>
      <w:tr w:rsidR="00F839A2" w:rsidRPr="00A4199E" w14:paraId="455E3456" w14:textId="77777777" w:rsidTr="00664766">
        <w:tc>
          <w:tcPr>
            <w:tcW w:w="596" w:type="dxa"/>
            <w:shd w:val="clear" w:color="auto" w:fill="D9D9D9" w:themeFill="background1" w:themeFillShade="D9"/>
            <w:vAlign w:val="center"/>
          </w:tcPr>
          <w:p w14:paraId="5AF769E1" w14:textId="20B20FFD" w:rsidR="00F839A2" w:rsidRPr="00A4199E" w:rsidRDefault="00135F71" w:rsidP="00664766">
            <w:pPr>
              <w:pStyle w:val="TabelleKopflinks"/>
              <w:rPr>
                <w:sz w:val="24"/>
                <w:szCs w:val="28"/>
              </w:rPr>
            </w:pPr>
            <w:r w:rsidRPr="00A4199E">
              <w:rPr>
                <w:sz w:val="24"/>
                <w:szCs w:val="28"/>
              </w:rPr>
              <w:t>Nr</w:t>
            </w:r>
            <w:r w:rsidR="00664766">
              <w:rPr>
                <w:sz w:val="24"/>
                <w:szCs w:val="28"/>
              </w:rPr>
              <w:t>.</w:t>
            </w:r>
          </w:p>
        </w:tc>
        <w:tc>
          <w:tcPr>
            <w:tcW w:w="5812" w:type="dxa"/>
            <w:shd w:val="clear" w:color="auto" w:fill="D9D9D9" w:themeFill="background1" w:themeFillShade="D9"/>
            <w:vAlign w:val="center"/>
          </w:tcPr>
          <w:p w14:paraId="60A5C629" w14:textId="77777777" w:rsidR="00F839A2" w:rsidRPr="00A4199E" w:rsidRDefault="00F839A2" w:rsidP="00664766">
            <w:pPr>
              <w:pStyle w:val="TabelleKopflinks"/>
              <w:rPr>
                <w:sz w:val="24"/>
                <w:szCs w:val="28"/>
              </w:rPr>
            </w:pPr>
            <w:r w:rsidRPr="00A4199E">
              <w:rPr>
                <w:sz w:val="24"/>
                <w:szCs w:val="28"/>
              </w:rPr>
              <w:t>Bearbeitungsschritt</w:t>
            </w:r>
          </w:p>
        </w:tc>
        <w:tc>
          <w:tcPr>
            <w:tcW w:w="822" w:type="dxa"/>
            <w:shd w:val="clear" w:color="auto" w:fill="D9D9D9" w:themeFill="background1" w:themeFillShade="D9"/>
            <w:vAlign w:val="center"/>
          </w:tcPr>
          <w:p w14:paraId="52B00289" w14:textId="77777777" w:rsidR="00F839A2" w:rsidRPr="00A4199E" w:rsidRDefault="00135F71" w:rsidP="00664766">
            <w:pPr>
              <w:pStyle w:val="TabelleKopflinks"/>
              <w:rPr>
                <w:sz w:val="24"/>
                <w:szCs w:val="28"/>
              </w:rPr>
            </w:pPr>
            <w:r w:rsidRPr="00A4199E">
              <w:rPr>
                <w:noProof/>
                <w:sz w:val="24"/>
              </w:rPr>
              <w:drawing>
                <wp:inline distT="0" distB="0" distL="0" distR="0" wp14:anchorId="57E1EBB8" wp14:editId="5B38BBB4">
                  <wp:extent cx="314325" cy="314325"/>
                  <wp:effectExtent l="0" t="0" r="9525" b="9525"/>
                  <wp:docPr id="2145" name="Grafi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r>
    </w:tbl>
    <w:p w14:paraId="7C84BF93" w14:textId="77777777" w:rsidR="00664766" w:rsidRPr="00664766" w:rsidRDefault="00664766" w:rsidP="00664766">
      <w:pPr>
        <w:pStyle w:val="Autoren"/>
        <w:framePr w:wrap="around" w:x="8818" w:y="489"/>
        <w:rPr>
          <w:sz w:val="18"/>
        </w:rPr>
      </w:pPr>
      <w:r w:rsidRPr="00664766">
        <w:rPr>
          <w:sz w:val="18"/>
        </w:rPr>
        <w:t>Hilfsmittel:</w:t>
      </w:r>
    </w:p>
    <w:p w14:paraId="0BB65315" w14:textId="5939DE13" w:rsidR="00664766" w:rsidRDefault="00664766" w:rsidP="00664766">
      <w:pPr>
        <w:pStyle w:val="Autoren"/>
        <w:framePr w:wrap="around" w:x="8818" w:y="489"/>
      </w:pPr>
      <w:r w:rsidRPr="00664766">
        <w:rPr>
          <w:sz w:val="18"/>
        </w:rPr>
        <w:t>Sehen Sie sich das Video unter folgendem Link an. Darin werden die Regeln nochmal anschaulich erklärt.</w:t>
      </w:r>
    </w:p>
    <w:tbl>
      <w:tblPr>
        <w:tblStyle w:val="Tabellenraster"/>
        <w:tblW w:w="7230" w:type="dxa"/>
        <w:tblInd w:w="108" w:type="dxa"/>
        <w:tblLayout w:type="fixed"/>
        <w:tblCellMar>
          <w:top w:w="57" w:type="dxa"/>
          <w:bottom w:w="57" w:type="dxa"/>
        </w:tblCellMar>
        <w:tblLook w:val="04A0" w:firstRow="1" w:lastRow="0" w:firstColumn="1" w:lastColumn="0" w:noHBand="0" w:noVBand="1"/>
      </w:tblPr>
      <w:tblGrid>
        <w:gridCol w:w="596"/>
        <w:gridCol w:w="5812"/>
        <w:gridCol w:w="822"/>
      </w:tblGrid>
      <w:tr w:rsidR="00F839A2" w:rsidRPr="00A4199E" w14:paraId="0C1A3CD4" w14:textId="77777777" w:rsidTr="00664766">
        <w:tc>
          <w:tcPr>
            <w:tcW w:w="596" w:type="dxa"/>
            <w:shd w:val="clear" w:color="auto" w:fill="auto"/>
            <w:vAlign w:val="center"/>
          </w:tcPr>
          <w:p w14:paraId="4A0A96AA" w14:textId="042A57E7" w:rsidR="00F839A2" w:rsidRPr="00A4199E" w:rsidRDefault="00F839A2" w:rsidP="00664766">
            <w:pPr>
              <w:pStyle w:val="Textkrper"/>
              <w:jc w:val="left"/>
              <w:rPr>
                <w:sz w:val="24"/>
                <w:szCs w:val="28"/>
              </w:rPr>
            </w:pPr>
            <w:r w:rsidRPr="00A4199E">
              <w:rPr>
                <w:sz w:val="24"/>
                <w:szCs w:val="28"/>
              </w:rPr>
              <w:t>1.</w:t>
            </w:r>
          </w:p>
        </w:tc>
        <w:tc>
          <w:tcPr>
            <w:tcW w:w="5812" w:type="dxa"/>
            <w:vAlign w:val="center"/>
          </w:tcPr>
          <w:p w14:paraId="1342E648" w14:textId="15C8C2C2" w:rsidR="00F839A2" w:rsidRPr="00A4199E" w:rsidRDefault="00F839A2" w:rsidP="00AC3AC0">
            <w:pPr>
              <w:pStyle w:val="Textkrper"/>
              <w:rPr>
                <w:sz w:val="24"/>
                <w:szCs w:val="28"/>
              </w:rPr>
            </w:pPr>
            <w:r w:rsidRPr="00A4199E">
              <w:rPr>
                <w:sz w:val="24"/>
                <w:szCs w:val="28"/>
              </w:rPr>
              <w:t xml:space="preserve">Überfliegen Sie den Text. </w:t>
            </w:r>
            <w:r w:rsidR="00A238C7" w:rsidRPr="00A4199E">
              <w:rPr>
                <w:sz w:val="24"/>
                <w:szCs w:val="28"/>
              </w:rPr>
              <w:t>Verschaffen Sie sich dadurch ei</w:t>
            </w:r>
            <w:r w:rsidRPr="00A4199E">
              <w:rPr>
                <w:sz w:val="24"/>
                <w:szCs w:val="28"/>
              </w:rPr>
              <w:t>nen groben Überblick.</w:t>
            </w:r>
          </w:p>
        </w:tc>
        <w:tc>
          <w:tcPr>
            <w:tcW w:w="822" w:type="dxa"/>
            <w:vAlign w:val="center"/>
          </w:tcPr>
          <w:p w14:paraId="08890890" w14:textId="154C954C" w:rsidR="00F839A2" w:rsidRPr="00A4199E" w:rsidRDefault="00F839A2" w:rsidP="00AC3AC0">
            <w:pPr>
              <w:pStyle w:val="Textkrper"/>
              <w:rPr>
                <w:sz w:val="24"/>
                <w:szCs w:val="28"/>
              </w:rPr>
            </w:pPr>
          </w:p>
        </w:tc>
      </w:tr>
      <w:tr w:rsidR="00F839A2" w:rsidRPr="00A4199E" w14:paraId="5A81FAD1" w14:textId="77777777" w:rsidTr="00664766">
        <w:tc>
          <w:tcPr>
            <w:tcW w:w="596" w:type="dxa"/>
            <w:shd w:val="clear" w:color="auto" w:fill="auto"/>
            <w:vAlign w:val="center"/>
          </w:tcPr>
          <w:p w14:paraId="659C538D" w14:textId="77777777" w:rsidR="00F839A2" w:rsidRPr="00A4199E" w:rsidRDefault="00F839A2" w:rsidP="00664766">
            <w:pPr>
              <w:pStyle w:val="Textkrper"/>
              <w:jc w:val="left"/>
              <w:rPr>
                <w:sz w:val="24"/>
                <w:szCs w:val="28"/>
              </w:rPr>
            </w:pPr>
            <w:r w:rsidRPr="00A4199E">
              <w:rPr>
                <w:sz w:val="24"/>
                <w:szCs w:val="28"/>
              </w:rPr>
              <w:t>2.</w:t>
            </w:r>
          </w:p>
        </w:tc>
        <w:tc>
          <w:tcPr>
            <w:tcW w:w="5812" w:type="dxa"/>
            <w:vAlign w:val="center"/>
          </w:tcPr>
          <w:p w14:paraId="393E2D74" w14:textId="77777777" w:rsidR="00F839A2" w:rsidRPr="00A4199E" w:rsidRDefault="0039058D" w:rsidP="00AC3AC0">
            <w:pPr>
              <w:pStyle w:val="Textkrper"/>
              <w:rPr>
                <w:sz w:val="24"/>
                <w:szCs w:val="28"/>
              </w:rPr>
            </w:pPr>
            <w:r w:rsidRPr="00A4199E">
              <w:rPr>
                <w:sz w:val="24"/>
                <w:szCs w:val="28"/>
              </w:rPr>
              <w:t>Lesen Sie den Text sorgfäl</w:t>
            </w:r>
            <w:r w:rsidR="00A238C7" w:rsidRPr="00A4199E">
              <w:rPr>
                <w:sz w:val="24"/>
                <w:szCs w:val="28"/>
              </w:rPr>
              <w:t>tig und unterstreichen Sie unbe</w:t>
            </w:r>
            <w:r w:rsidRPr="00A4199E">
              <w:rPr>
                <w:sz w:val="24"/>
                <w:szCs w:val="28"/>
              </w:rPr>
              <w:t>kannte Wörter mit einem roten Stift.</w:t>
            </w:r>
          </w:p>
        </w:tc>
        <w:tc>
          <w:tcPr>
            <w:tcW w:w="822" w:type="dxa"/>
            <w:vAlign w:val="center"/>
          </w:tcPr>
          <w:p w14:paraId="21627DD4" w14:textId="5B3E45AB" w:rsidR="00F839A2" w:rsidRPr="00A4199E" w:rsidRDefault="00F839A2" w:rsidP="00AC3AC0">
            <w:pPr>
              <w:pStyle w:val="Textkrper"/>
              <w:rPr>
                <w:sz w:val="24"/>
                <w:szCs w:val="28"/>
              </w:rPr>
            </w:pPr>
          </w:p>
        </w:tc>
      </w:tr>
      <w:tr w:rsidR="00F839A2" w:rsidRPr="00A4199E" w14:paraId="45337349" w14:textId="77777777" w:rsidTr="00664766">
        <w:tc>
          <w:tcPr>
            <w:tcW w:w="596" w:type="dxa"/>
            <w:shd w:val="clear" w:color="auto" w:fill="auto"/>
            <w:vAlign w:val="center"/>
          </w:tcPr>
          <w:p w14:paraId="478004BC" w14:textId="77777777" w:rsidR="00F839A2" w:rsidRPr="00A4199E" w:rsidRDefault="00F839A2" w:rsidP="00664766">
            <w:pPr>
              <w:pStyle w:val="Textkrper"/>
              <w:jc w:val="left"/>
              <w:rPr>
                <w:sz w:val="24"/>
                <w:szCs w:val="28"/>
              </w:rPr>
            </w:pPr>
            <w:r w:rsidRPr="00A4199E">
              <w:rPr>
                <w:sz w:val="24"/>
                <w:szCs w:val="28"/>
              </w:rPr>
              <w:t>3.</w:t>
            </w:r>
          </w:p>
        </w:tc>
        <w:tc>
          <w:tcPr>
            <w:tcW w:w="5812" w:type="dxa"/>
            <w:vAlign w:val="center"/>
          </w:tcPr>
          <w:p w14:paraId="15426DDA" w14:textId="565F779D" w:rsidR="00F839A2" w:rsidRPr="00A4199E" w:rsidRDefault="0039058D" w:rsidP="00AC3AC0">
            <w:pPr>
              <w:pStyle w:val="Textkrper"/>
              <w:rPr>
                <w:sz w:val="24"/>
                <w:szCs w:val="28"/>
              </w:rPr>
            </w:pPr>
            <w:r w:rsidRPr="00A4199E">
              <w:rPr>
                <w:sz w:val="24"/>
                <w:szCs w:val="28"/>
              </w:rPr>
              <w:t>Klären Sie die unbekannten</w:t>
            </w:r>
            <w:r w:rsidR="0048055B" w:rsidRPr="00A4199E">
              <w:rPr>
                <w:sz w:val="24"/>
                <w:szCs w:val="28"/>
              </w:rPr>
              <w:t xml:space="preserve"> Begriffe mithilfe eines Wörter</w:t>
            </w:r>
            <w:r w:rsidRPr="00A4199E">
              <w:rPr>
                <w:sz w:val="24"/>
                <w:szCs w:val="28"/>
              </w:rPr>
              <w:t>buchs. Nutzen Sie gegeb</w:t>
            </w:r>
            <w:r w:rsidR="001133F4">
              <w:rPr>
                <w:sz w:val="24"/>
                <w:szCs w:val="28"/>
              </w:rPr>
              <w:t>enenfalls I</w:t>
            </w:r>
            <w:r w:rsidR="00A238C7" w:rsidRPr="00A4199E">
              <w:rPr>
                <w:sz w:val="24"/>
                <w:szCs w:val="28"/>
              </w:rPr>
              <w:t>hr Fremdsprachwörter</w:t>
            </w:r>
            <w:r w:rsidRPr="00A4199E">
              <w:rPr>
                <w:sz w:val="24"/>
                <w:szCs w:val="28"/>
              </w:rPr>
              <w:t>buch.</w:t>
            </w:r>
          </w:p>
        </w:tc>
        <w:tc>
          <w:tcPr>
            <w:tcW w:w="822" w:type="dxa"/>
            <w:vAlign w:val="center"/>
          </w:tcPr>
          <w:p w14:paraId="307CF799" w14:textId="1C0955BF" w:rsidR="00F839A2" w:rsidRPr="00A4199E" w:rsidRDefault="00681349" w:rsidP="00AC3AC0">
            <w:pPr>
              <w:pStyle w:val="Textkrper"/>
              <w:rPr>
                <w:sz w:val="24"/>
                <w:szCs w:val="28"/>
              </w:rPr>
            </w:pPr>
            <w:r w:rsidRPr="00664766">
              <w:rPr>
                <w:noProof/>
                <w:sz w:val="18"/>
              </w:rPr>
              <w:drawing>
                <wp:anchor distT="0" distB="0" distL="114300" distR="114300" simplePos="0" relativeHeight="251663360" behindDoc="0" locked="0" layoutInCell="1" allowOverlap="1" wp14:anchorId="6B729BA3" wp14:editId="7EF6C464">
                  <wp:simplePos x="0" y="0"/>
                  <wp:positionH relativeFrom="column">
                    <wp:posOffset>639445</wp:posOffset>
                  </wp:positionH>
                  <wp:positionV relativeFrom="paragraph">
                    <wp:posOffset>1905</wp:posOffset>
                  </wp:positionV>
                  <wp:extent cx="1196340" cy="1196340"/>
                  <wp:effectExtent l="0" t="0" r="3810" b="3810"/>
                  <wp:wrapNone/>
                  <wp:docPr id="33" name="Grafik 33" descr="C:\Users\hp-envy\AppData\Local\Temp\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envy\AppData\Local\Temp\fram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1196340" cy="1196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39A2" w:rsidRPr="00A4199E" w14:paraId="41714C55" w14:textId="77777777" w:rsidTr="00664766">
        <w:tc>
          <w:tcPr>
            <w:tcW w:w="596" w:type="dxa"/>
            <w:shd w:val="clear" w:color="auto" w:fill="auto"/>
            <w:vAlign w:val="center"/>
          </w:tcPr>
          <w:p w14:paraId="61DA9507" w14:textId="77777777" w:rsidR="00F839A2" w:rsidRPr="00A4199E" w:rsidRDefault="00F839A2" w:rsidP="00664766">
            <w:pPr>
              <w:pStyle w:val="Textkrper"/>
              <w:jc w:val="left"/>
              <w:rPr>
                <w:sz w:val="24"/>
                <w:szCs w:val="28"/>
              </w:rPr>
            </w:pPr>
            <w:r w:rsidRPr="00A4199E">
              <w:rPr>
                <w:sz w:val="24"/>
                <w:szCs w:val="28"/>
              </w:rPr>
              <w:t>4.</w:t>
            </w:r>
          </w:p>
        </w:tc>
        <w:tc>
          <w:tcPr>
            <w:tcW w:w="5812" w:type="dxa"/>
            <w:vAlign w:val="center"/>
          </w:tcPr>
          <w:p w14:paraId="199421C2" w14:textId="70EC445F" w:rsidR="00F839A2" w:rsidRPr="00A4199E" w:rsidRDefault="0039058D" w:rsidP="001133F4">
            <w:pPr>
              <w:pStyle w:val="Textkrper"/>
              <w:rPr>
                <w:sz w:val="24"/>
                <w:szCs w:val="28"/>
              </w:rPr>
            </w:pPr>
            <w:r w:rsidRPr="00A4199E">
              <w:rPr>
                <w:sz w:val="24"/>
                <w:szCs w:val="28"/>
              </w:rPr>
              <w:t xml:space="preserve">Markieren Sie die für Sie drei wichtigsten </w:t>
            </w:r>
            <w:r w:rsidR="001133F4">
              <w:rPr>
                <w:sz w:val="24"/>
                <w:szCs w:val="28"/>
              </w:rPr>
              <w:t>Regeln mit der Farbe G</w:t>
            </w:r>
            <w:r w:rsidRPr="00A4199E">
              <w:rPr>
                <w:sz w:val="24"/>
                <w:szCs w:val="28"/>
              </w:rPr>
              <w:t>rün.</w:t>
            </w:r>
            <w:r w:rsidR="00494D0C" w:rsidRPr="00A4199E">
              <w:rPr>
                <w:sz w:val="24"/>
                <w:szCs w:val="28"/>
              </w:rPr>
              <w:t xml:space="preserve"> Achten Sie bei der Spieldurchführung besonders auf deren Einhaltung.</w:t>
            </w:r>
          </w:p>
        </w:tc>
        <w:tc>
          <w:tcPr>
            <w:tcW w:w="822" w:type="dxa"/>
            <w:vAlign w:val="center"/>
          </w:tcPr>
          <w:p w14:paraId="62DFDEC0" w14:textId="6B74128F" w:rsidR="00F839A2" w:rsidRPr="00A4199E" w:rsidRDefault="00F839A2" w:rsidP="00AC3AC0">
            <w:pPr>
              <w:pStyle w:val="Textkrper"/>
              <w:rPr>
                <w:sz w:val="24"/>
                <w:szCs w:val="28"/>
              </w:rPr>
            </w:pPr>
          </w:p>
        </w:tc>
      </w:tr>
    </w:tbl>
    <w:p w14:paraId="0A989EB8" w14:textId="0081F417" w:rsidR="00664766" w:rsidRDefault="00681349" w:rsidP="00380FCE">
      <w:pPr>
        <w:rPr>
          <w:sz w:val="28"/>
        </w:rPr>
      </w:pPr>
      <w:r w:rsidRPr="00AA18D1">
        <w:rPr>
          <w:noProof/>
          <w:lang w:eastAsia="de-DE"/>
        </w:rPr>
        <w:drawing>
          <wp:anchor distT="0" distB="0" distL="114300" distR="114300" simplePos="0" relativeHeight="251664384" behindDoc="0" locked="0" layoutInCell="1" allowOverlap="1" wp14:anchorId="58AEBEAC" wp14:editId="63850A9B">
            <wp:simplePos x="0" y="0"/>
            <wp:positionH relativeFrom="column">
              <wp:posOffset>5280025</wp:posOffset>
            </wp:positionH>
            <wp:positionV relativeFrom="paragraph">
              <wp:posOffset>146685</wp:posOffset>
            </wp:positionV>
            <wp:extent cx="314325" cy="314325"/>
            <wp:effectExtent l="0" t="0" r="9525" b="9525"/>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FFB">
        <w:rPr>
          <w:rFonts w:eastAsia="Calibri"/>
          <w:noProof/>
          <w:sz w:val="24"/>
          <w:lang w:eastAsia="de-DE"/>
        </w:rPr>
        <w:drawing>
          <wp:anchor distT="0" distB="0" distL="114300" distR="114300" simplePos="0" relativeHeight="251624448" behindDoc="0" locked="0" layoutInCell="0" allowOverlap="1" wp14:anchorId="6462603F" wp14:editId="5184637C">
            <wp:simplePos x="0" y="0"/>
            <wp:positionH relativeFrom="rightMargin">
              <wp:posOffset>262890</wp:posOffset>
            </wp:positionH>
            <wp:positionV relativeFrom="paragraph">
              <wp:posOffset>136525</wp:posOffset>
            </wp:positionV>
            <wp:extent cx="302260" cy="323850"/>
            <wp:effectExtent l="0" t="0" r="2540" b="0"/>
            <wp:wrapNone/>
            <wp:docPr id="1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4766">
        <w:rPr>
          <w:b/>
          <w:noProof/>
          <w:sz w:val="26"/>
          <w:szCs w:val="26"/>
          <w:lang w:eastAsia="de-DE"/>
        </w:rPr>
        <mc:AlternateContent>
          <mc:Choice Requires="wps">
            <w:drawing>
              <wp:anchor distT="0" distB="0" distL="114300" distR="114300" simplePos="0" relativeHeight="251632640" behindDoc="0" locked="0" layoutInCell="1" allowOverlap="1" wp14:anchorId="18DE68D4" wp14:editId="7D5655B0">
                <wp:simplePos x="0" y="0"/>
                <wp:positionH relativeFrom="margin">
                  <wp:align>right</wp:align>
                </wp:positionH>
                <wp:positionV relativeFrom="paragraph">
                  <wp:posOffset>44450</wp:posOffset>
                </wp:positionV>
                <wp:extent cx="4602480" cy="914400"/>
                <wp:effectExtent l="57150" t="38100" r="83820" b="95250"/>
                <wp:wrapNone/>
                <wp:docPr id="26" name="Abgerundetes Rechteck 26"/>
                <wp:cNvGraphicFramePr/>
                <a:graphic xmlns:a="http://schemas.openxmlformats.org/drawingml/2006/main">
                  <a:graphicData uri="http://schemas.microsoft.com/office/word/2010/wordprocessingShape">
                    <wps:wsp>
                      <wps:cNvSpPr/>
                      <wps:spPr>
                        <a:xfrm>
                          <a:off x="0" y="0"/>
                          <a:ext cx="4602671" cy="9144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6247508" w14:textId="2A85C321" w:rsidR="00860AB1" w:rsidRPr="001F13C4" w:rsidRDefault="00860AB1" w:rsidP="003667D0">
                            <w:pPr>
                              <w:pStyle w:val="TabelleKopflinks"/>
                              <w:rPr>
                                <w:sz w:val="24"/>
                                <w:szCs w:val="24"/>
                              </w:rPr>
                            </w:pPr>
                            <w:r w:rsidRPr="001F13C4">
                              <w:rPr>
                                <w:sz w:val="24"/>
                                <w:szCs w:val="24"/>
                              </w:rPr>
                              <w:t>Arbeitsauftrag</w:t>
                            </w:r>
                          </w:p>
                          <w:p w14:paraId="3FAA70E6" w14:textId="77777777" w:rsidR="00860AB1" w:rsidRPr="001F13C4" w:rsidRDefault="00860AB1" w:rsidP="00AC3AC0">
                            <w:pPr>
                              <w:pStyle w:val="TabelleKopflinks"/>
                              <w:numPr>
                                <w:ilvl w:val="0"/>
                                <w:numId w:val="21"/>
                              </w:numPr>
                              <w:jc w:val="both"/>
                              <w:rPr>
                                <w:sz w:val="24"/>
                                <w:szCs w:val="24"/>
                              </w:rPr>
                            </w:pPr>
                            <w:r w:rsidRPr="001F13C4">
                              <w:rPr>
                                <w:b w:val="0"/>
                                <w:sz w:val="24"/>
                                <w:szCs w:val="24"/>
                              </w:rPr>
                              <w:t>Kreuzen Sie an, ob die Aussagen in der Tabelle richtig oder falsch sind.</w:t>
                            </w:r>
                            <w:r w:rsidRPr="001F13C4">
                              <w:rPr>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E68D4" id="Abgerundetes Rechteck 26" o:spid="_x0000_s1033" style="position:absolute;margin-left:311.2pt;margin-top:3.5pt;width:362.4pt;height:1in;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" fillcolor="#a3c4ff" strokecolor="#4a7ebb">
                <v:fill color2="#e5eeff" rotate="t" angle="180" colors="0 #a3c4ff;22938f #bfd5ff;1 #e5eeff" focus="100%" type="gradient"/>
                <v:shadow on="t" color="black" opacity="24903f" origin=",.5" offset="0,.55556mm"/>
                <v:textbox>
                  <w:txbxContent>
                    <w:p w14:paraId="06247508" w14:textId="2A85C321" w:rsidR="00860AB1" w:rsidRPr="001F13C4" w:rsidRDefault="00860AB1" w:rsidP="003667D0">
                      <w:pPr>
                        <w:pStyle w:val="TabelleKopflinks"/>
                        <w:rPr>
                          <w:sz w:val="24"/>
                          <w:szCs w:val="24"/>
                        </w:rPr>
                      </w:pPr>
                      <w:r w:rsidRPr="001F13C4">
                        <w:rPr>
                          <w:sz w:val="24"/>
                          <w:szCs w:val="24"/>
                        </w:rPr>
                        <w:t>Arbeitsauftrag</w:t>
                      </w:r>
                    </w:p>
                    <w:p w14:paraId="3FAA70E6" w14:textId="77777777" w:rsidR="00860AB1" w:rsidRPr="001F13C4" w:rsidRDefault="00860AB1" w:rsidP="00AC3AC0">
                      <w:pPr>
                        <w:pStyle w:val="TabelleKopflinks"/>
                        <w:numPr>
                          <w:ilvl w:val="0"/>
                          <w:numId w:val="21"/>
                        </w:numPr>
                        <w:jc w:val="both"/>
                        <w:rPr>
                          <w:sz w:val="24"/>
                          <w:szCs w:val="24"/>
                        </w:rPr>
                      </w:pPr>
                      <w:r w:rsidRPr="001F13C4">
                        <w:rPr>
                          <w:b w:val="0"/>
                          <w:sz w:val="24"/>
                          <w:szCs w:val="24"/>
                        </w:rPr>
                        <w:t>Kreuzen Sie an, ob die Aussagen in der Tabelle richtig oder falsch sind.</w:t>
                      </w:r>
                      <w:r w:rsidRPr="001F13C4">
                        <w:rPr>
                          <w:sz w:val="24"/>
                          <w:szCs w:val="24"/>
                        </w:rPr>
                        <w:t xml:space="preserve"> </w:t>
                      </w:r>
                    </w:p>
                  </w:txbxContent>
                </v:textbox>
                <w10:wrap anchorx="margin"/>
              </v:roundrect>
            </w:pict>
          </mc:Fallback>
        </mc:AlternateContent>
      </w:r>
    </w:p>
    <w:p w14:paraId="328A37E4" w14:textId="33156C53" w:rsidR="008602C7" w:rsidRDefault="008602C7" w:rsidP="00380FCE">
      <w:pPr>
        <w:rPr>
          <w:sz w:val="28"/>
        </w:rPr>
      </w:pPr>
    </w:p>
    <w:p w14:paraId="7B8EE597" w14:textId="3F1A75FD" w:rsidR="003667D0" w:rsidRDefault="003667D0" w:rsidP="00380FCE">
      <w:pPr>
        <w:rPr>
          <w:rFonts w:eastAsia="Calibri"/>
          <w:sz w:val="28"/>
          <w:lang w:eastAsia="de-DE"/>
        </w:rPr>
      </w:pPr>
    </w:p>
    <w:p w14:paraId="340AC1CD" w14:textId="77777777" w:rsidR="003667D0" w:rsidRDefault="003667D0" w:rsidP="00380FCE">
      <w:pPr>
        <w:rPr>
          <w:rFonts w:eastAsia="Calibri"/>
          <w:sz w:val="28"/>
          <w:lang w:eastAsia="de-DE"/>
        </w:rPr>
      </w:pPr>
    </w:p>
    <w:p w14:paraId="174533B9" w14:textId="77777777" w:rsidR="00664766" w:rsidRDefault="00664766" w:rsidP="00380FCE">
      <w:pPr>
        <w:rPr>
          <w:rFonts w:eastAsia="Calibri"/>
          <w:sz w:val="28"/>
          <w:lang w:eastAsia="de-DE"/>
        </w:rPr>
      </w:pPr>
    </w:p>
    <w:p w14:paraId="3E25346F" w14:textId="253A8678" w:rsidR="00692913" w:rsidRPr="00664766" w:rsidRDefault="00692913" w:rsidP="00380FCE">
      <w:pPr>
        <w:rPr>
          <w:sz w:val="24"/>
        </w:rPr>
      </w:pPr>
    </w:p>
    <w:tbl>
      <w:tblPr>
        <w:tblStyle w:val="Tabellenraster"/>
        <w:tblW w:w="7306" w:type="dxa"/>
        <w:tblCellMar>
          <w:left w:w="57" w:type="dxa"/>
          <w:right w:w="57" w:type="dxa"/>
        </w:tblCellMar>
        <w:tblLook w:val="04A0" w:firstRow="1" w:lastRow="0" w:firstColumn="1" w:lastColumn="0" w:noHBand="0" w:noVBand="1"/>
      </w:tblPr>
      <w:tblGrid>
        <w:gridCol w:w="5524"/>
        <w:gridCol w:w="928"/>
        <w:gridCol w:w="854"/>
      </w:tblGrid>
      <w:tr w:rsidR="00AF3E29" w14:paraId="5D8E6001" w14:textId="77777777" w:rsidTr="00681349">
        <w:trPr>
          <w:trHeight w:val="295"/>
        </w:trPr>
        <w:tc>
          <w:tcPr>
            <w:tcW w:w="5524" w:type="dxa"/>
            <w:vAlign w:val="center"/>
          </w:tcPr>
          <w:p w14:paraId="35B8E5AD" w14:textId="77777777" w:rsidR="00AF3E29" w:rsidRPr="00A4199E" w:rsidRDefault="00AF3E29" w:rsidP="00664766">
            <w:pPr>
              <w:spacing w:line="240" w:lineRule="exact"/>
              <w:rPr>
                <w:b/>
                <w:sz w:val="28"/>
              </w:rPr>
            </w:pPr>
            <w:r w:rsidRPr="00A4199E">
              <w:rPr>
                <w:b/>
                <w:sz w:val="28"/>
              </w:rPr>
              <w:t>Aussage</w:t>
            </w:r>
          </w:p>
        </w:tc>
        <w:tc>
          <w:tcPr>
            <w:tcW w:w="928" w:type="dxa"/>
            <w:vAlign w:val="center"/>
          </w:tcPr>
          <w:p w14:paraId="114FE748" w14:textId="77777777" w:rsidR="00AF3E29" w:rsidRPr="00A4199E" w:rsidRDefault="00AF3E29" w:rsidP="00664766">
            <w:pPr>
              <w:spacing w:line="240" w:lineRule="exact"/>
              <w:rPr>
                <w:b/>
                <w:sz w:val="28"/>
              </w:rPr>
            </w:pPr>
            <w:r w:rsidRPr="00A4199E">
              <w:rPr>
                <w:b/>
                <w:sz w:val="28"/>
              </w:rPr>
              <w:t>richtig</w:t>
            </w:r>
          </w:p>
        </w:tc>
        <w:tc>
          <w:tcPr>
            <w:tcW w:w="854" w:type="dxa"/>
            <w:vAlign w:val="center"/>
          </w:tcPr>
          <w:p w14:paraId="416868EF" w14:textId="77777777" w:rsidR="00AF3E29" w:rsidRPr="00A4199E" w:rsidRDefault="00AF3E29" w:rsidP="00664766">
            <w:pPr>
              <w:spacing w:line="240" w:lineRule="exact"/>
              <w:rPr>
                <w:b/>
                <w:sz w:val="28"/>
              </w:rPr>
            </w:pPr>
            <w:r w:rsidRPr="00A4199E">
              <w:rPr>
                <w:b/>
                <w:sz w:val="28"/>
              </w:rPr>
              <w:t>falsch</w:t>
            </w:r>
          </w:p>
        </w:tc>
      </w:tr>
      <w:tr w:rsidR="00AF3E29" w14:paraId="7990D69B" w14:textId="77777777" w:rsidTr="00681349">
        <w:tc>
          <w:tcPr>
            <w:tcW w:w="5524" w:type="dxa"/>
          </w:tcPr>
          <w:p w14:paraId="3A05F5A2" w14:textId="77777777" w:rsidR="00AF3E29" w:rsidRPr="00380FCE" w:rsidRDefault="00B268D0" w:rsidP="00AC3AC0">
            <w:pPr>
              <w:jc w:val="both"/>
              <w:rPr>
                <w:sz w:val="24"/>
                <w:szCs w:val="24"/>
              </w:rPr>
            </w:pPr>
            <w:r w:rsidRPr="00380FCE">
              <w:rPr>
                <w:sz w:val="24"/>
                <w:szCs w:val="24"/>
              </w:rPr>
              <w:t>Der jüngste Spieler beginnt das Spiel.</w:t>
            </w:r>
          </w:p>
        </w:tc>
        <w:tc>
          <w:tcPr>
            <w:tcW w:w="928" w:type="dxa"/>
          </w:tcPr>
          <w:p w14:paraId="11AD1794" w14:textId="77777777" w:rsidR="00AF3E29" w:rsidRDefault="00AF3E29" w:rsidP="00AC3AC0">
            <w:pPr>
              <w:spacing w:line="240" w:lineRule="exact"/>
              <w:jc w:val="both"/>
              <w:rPr>
                <w:sz w:val="28"/>
              </w:rPr>
            </w:pPr>
          </w:p>
        </w:tc>
        <w:tc>
          <w:tcPr>
            <w:tcW w:w="854" w:type="dxa"/>
          </w:tcPr>
          <w:p w14:paraId="386E466F" w14:textId="77777777" w:rsidR="00AF3E29" w:rsidRDefault="00AF3E29" w:rsidP="00AC3AC0">
            <w:pPr>
              <w:spacing w:line="240" w:lineRule="exact"/>
              <w:jc w:val="both"/>
              <w:rPr>
                <w:sz w:val="28"/>
              </w:rPr>
            </w:pPr>
          </w:p>
        </w:tc>
      </w:tr>
      <w:tr w:rsidR="00AF3E29" w14:paraId="24653792" w14:textId="77777777" w:rsidTr="00681349">
        <w:tc>
          <w:tcPr>
            <w:tcW w:w="5524" w:type="dxa"/>
          </w:tcPr>
          <w:p w14:paraId="4485E0AF" w14:textId="77777777" w:rsidR="00AF3E29" w:rsidRPr="00380FCE" w:rsidRDefault="00B268D0" w:rsidP="00AC3AC0">
            <w:pPr>
              <w:jc w:val="both"/>
              <w:rPr>
                <w:sz w:val="24"/>
                <w:szCs w:val="24"/>
              </w:rPr>
            </w:pPr>
            <w:r w:rsidRPr="00380FCE">
              <w:rPr>
                <w:sz w:val="24"/>
                <w:szCs w:val="24"/>
              </w:rPr>
              <w:t>Um eine Figur aus dem „Haus“ auf das Spielfeld zu bekommen, muss eine „6“ gewürfelt werden.</w:t>
            </w:r>
          </w:p>
        </w:tc>
        <w:tc>
          <w:tcPr>
            <w:tcW w:w="928" w:type="dxa"/>
          </w:tcPr>
          <w:p w14:paraId="5F097476" w14:textId="77777777" w:rsidR="00AF3E29" w:rsidRDefault="00AF3E29" w:rsidP="00AC3AC0">
            <w:pPr>
              <w:spacing w:line="240" w:lineRule="exact"/>
              <w:jc w:val="both"/>
              <w:rPr>
                <w:sz w:val="28"/>
              </w:rPr>
            </w:pPr>
          </w:p>
        </w:tc>
        <w:tc>
          <w:tcPr>
            <w:tcW w:w="854" w:type="dxa"/>
          </w:tcPr>
          <w:p w14:paraId="08C5B95F" w14:textId="760B10A0" w:rsidR="00AF3E29" w:rsidRDefault="00AF3E29" w:rsidP="00AC3AC0">
            <w:pPr>
              <w:spacing w:line="240" w:lineRule="exact"/>
              <w:jc w:val="both"/>
              <w:rPr>
                <w:sz w:val="28"/>
              </w:rPr>
            </w:pPr>
          </w:p>
        </w:tc>
      </w:tr>
      <w:tr w:rsidR="00B268D0" w14:paraId="4AB9EFC2" w14:textId="77777777" w:rsidTr="00681349">
        <w:tc>
          <w:tcPr>
            <w:tcW w:w="5524" w:type="dxa"/>
          </w:tcPr>
          <w:p w14:paraId="5A11AF82" w14:textId="77777777" w:rsidR="00B268D0" w:rsidRPr="00380FCE" w:rsidRDefault="00B268D0" w:rsidP="00AC3AC0">
            <w:pPr>
              <w:jc w:val="both"/>
              <w:rPr>
                <w:sz w:val="24"/>
                <w:szCs w:val="24"/>
              </w:rPr>
            </w:pPr>
            <w:r w:rsidRPr="00380FCE">
              <w:rPr>
                <w:sz w:val="24"/>
                <w:szCs w:val="24"/>
              </w:rPr>
              <w:t>Bei einer „6“ muss der nächste Spieler aussetzen.</w:t>
            </w:r>
          </w:p>
        </w:tc>
        <w:tc>
          <w:tcPr>
            <w:tcW w:w="928" w:type="dxa"/>
          </w:tcPr>
          <w:p w14:paraId="7386F566" w14:textId="77777777" w:rsidR="00B268D0" w:rsidRDefault="00B268D0" w:rsidP="00AC3AC0">
            <w:pPr>
              <w:spacing w:line="240" w:lineRule="exact"/>
              <w:jc w:val="both"/>
              <w:rPr>
                <w:sz w:val="28"/>
              </w:rPr>
            </w:pPr>
          </w:p>
        </w:tc>
        <w:tc>
          <w:tcPr>
            <w:tcW w:w="854" w:type="dxa"/>
          </w:tcPr>
          <w:p w14:paraId="1B814ED5" w14:textId="77777777" w:rsidR="00B268D0" w:rsidRDefault="00B268D0" w:rsidP="00AC3AC0">
            <w:pPr>
              <w:spacing w:line="240" w:lineRule="exact"/>
              <w:jc w:val="both"/>
              <w:rPr>
                <w:sz w:val="28"/>
              </w:rPr>
            </w:pPr>
          </w:p>
        </w:tc>
      </w:tr>
      <w:tr w:rsidR="00AF3E29" w14:paraId="41D01D66" w14:textId="77777777" w:rsidTr="00681349">
        <w:tc>
          <w:tcPr>
            <w:tcW w:w="5524" w:type="dxa"/>
          </w:tcPr>
          <w:p w14:paraId="5A2FD006" w14:textId="77777777" w:rsidR="00AF3E29" w:rsidRPr="00380FCE" w:rsidRDefault="00B268D0" w:rsidP="00AC3AC0">
            <w:pPr>
              <w:jc w:val="both"/>
              <w:rPr>
                <w:sz w:val="24"/>
                <w:szCs w:val="24"/>
              </w:rPr>
            </w:pPr>
            <w:r w:rsidRPr="00380FCE">
              <w:rPr>
                <w:sz w:val="24"/>
                <w:szCs w:val="24"/>
              </w:rPr>
              <w:t>Trifft eine Figur auf ein Feld, das schon von einer gegnerischen Figur besetzt ist, muss die gegnerische Figur zurück in ihr „Haus“ gesetzt werden.</w:t>
            </w:r>
          </w:p>
        </w:tc>
        <w:tc>
          <w:tcPr>
            <w:tcW w:w="928" w:type="dxa"/>
          </w:tcPr>
          <w:p w14:paraId="774C5B41" w14:textId="77777777" w:rsidR="00AF3E29" w:rsidRDefault="00AF3E29" w:rsidP="00AC3AC0">
            <w:pPr>
              <w:spacing w:line="240" w:lineRule="exact"/>
              <w:jc w:val="both"/>
              <w:rPr>
                <w:sz w:val="28"/>
              </w:rPr>
            </w:pPr>
          </w:p>
        </w:tc>
        <w:tc>
          <w:tcPr>
            <w:tcW w:w="854" w:type="dxa"/>
          </w:tcPr>
          <w:p w14:paraId="4755CE17" w14:textId="77777777" w:rsidR="00AF3E29" w:rsidRDefault="00AF3E29" w:rsidP="00AC3AC0">
            <w:pPr>
              <w:spacing w:line="240" w:lineRule="exact"/>
              <w:jc w:val="both"/>
              <w:rPr>
                <w:sz w:val="28"/>
              </w:rPr>
            </w:pPr>
          </w:p>
        </w:tc>
      </w:tr>
      <w:tr w:rsidR="00AF3E29" w14:paraId="000C7FE8" w14:textId="77777777" w:rsidTr="00681349">
        <w:tc>
          <w:tcPr>
            <w:tcW w:w="5524" w:type="dxa"/>
          </w:tcPr>
          <w:p w14:paraId="6804B21C" w14:textId="77777777" w:rsidR="00AF3E29" w:rsidRPr="00380FCE" w:rsidRDefault="00A238C7" w:rsidP="00AC3AC0">
            <w:pPr>
              <w:jc w:val="both"/>
              <w:rPr>
                <w:sz w:val="24"/>
                <w:szCs w:val="24"/>
              </w:rPr>
            </w:pPr>
            <w:r w:rsidRPr="00380FCE">
              <w:rPr>
                <w:sz w:val="24"/>
                <w:szCs w:val="24"/>
              </w:rPr>
              <w:t>Bei einer „6“ kann der Spieler entscheiden, ob er eine weitere Figur auf den Startpunkt stellt oder mit einer Figur seiner Wahl sechs Felder weiterzieht.</w:t>
            </w:r>
          </w:p>
        </w:tc>
        <w:tc>
          <w:tcPr>
            <w:tcW w:w="928" w:type="dxa"/>
          </w:tcPr>
          <w:p w14:paraId="1731D722" w14:textId="77777777" w:rsidR="00AF3E29" w:rsidRDefault="00AF3E29" w:rsidP="00AC3AC0">
            <w:pPr>
              <w:spacing w:line="240" w:lineRule="exact"/>
              <w:jc w:val="both"/>
              <w:rPr>
                <w:sz w:val="28"/>
              </w:rPr>
            </w:pPr>
          </w:p>
        </w:tc>
        <w:tc>
          <w:tcPr>
            <w:tcW w:w="854" w:type="dxa"/>
          </w:tcPr>
          <w:p w14:paraId="6E16E999" w14:textId="77777777" w:rsidR="00AF3E29" w:rsidRDefault="00AF3E29" w:rsidP="00AC3AC0">
            <w:pPr>
              <w:spacing w:line="240" w:lineRule="exact"/>
              <w:jc w:val="both"/>
              <w:rPr>
                <w:sz w:val="28"/>
              </w:rPr>
            </w:pPr>
          </w:p>
        </w:tc>
      </w:tr>
      <w:tr w:rsidR="00B268D0" w14:paraId="4E503B37" w14:textId="77777777" w:rsidTr="00681349">
        <w:tc>
          <w:tcPr>
            <w:tcW w:w="5524" w:type="dxa"/>
          </w:tcPr>
          <w:p w14:paraId="7A939B5A" w14:textId="7A8399F2" w:rsidR="00B268D0" w:rsidRPr="00380FCE" w:rsidRDefault="00A238C7" w:rsidP="00AC3AC0">
            <w:pPr>
              <w:jc w:val="both"/>
              <w:rPr>
                <w:sz w:val="24"/>
                <w:szCs w:val="24"/>
              </w:rPr>
            </w:pPr>
            <w:r w:rsidRPr="00380FCE">
              <w:rPr>
                <w:sz w:val="24"/>
                <w:szCs w:val="24"/>
              </w:rPr>
              <w:t>Trifft eine Spielfigur auf ein Feld auf d</w:t>
            </w:r>
            <w:r w:rsidR="001133F4">
              <w:rPr>
                <w:sz w:val="24"/>
                <w:szCs w:val="24"/>
              </w:rPr>
              <w:t>em b</w:t>
            </w:r>
            <w:r w:rsidRPr="00380FCE">
              <w:rPr>
                <w:sz w:val="24"/>
                <w:szCs w:val="24"/>
              </w:rPr>
              <w:t>ereit</w:t>
            </w:r>
            <w:r w:rsidR="001133F4">
              <w:rPr>
                <w:sz w:val="24"/>
                <w:szCs w:val="24"/>
              </w:rPr>
              <w:t>s</w:t>
            </w:r>
            <w:r w:rsidRPr="00380FCE">
              <w:rPr>
                <w:sz w:val="24"/>
                <w:szCs w:val="24"/>
              </w:rPr>
              <w:t xml:space="preserve"> eine Spielfigur derselben Farbe steht, bilden beide Figuren eine Blockade, die keine Spielfigur mehr überspringen darf.</w:t>
            </w:r>
          </w:p>
        </w:tc>
        <w:tc>
          <w:tcPr>
            <w:tcW w:w="928" w:type="dxa"/>
          </w:tcPr>
          <w:p w14:paraId="0BBBD51E" w14:textId="77777777" w:rsidR="00B268D0" w:rsidRDefault="00B268D0" w:rsidP="00AC3AC0">
            <w:pPr>
              <w:spacing w:line="240" w:lineRule="exact"/>
              <w:jc w:val="both"/>
              <w:rPr>
                <w:sz w:val="28"/>
              </w:rPr>
            </w:pPr>
          </w:p>
        </w:tc>
        <w:tc>
          <w:tcPr>
            <w:tcW w:w="854" w:type="dxa"/>
          </w:tcPr>
          <w:p w14:paraId="3FEBA61B" w14:textId="77777777" w:rsidR="00B268D0" w:rsidRDefault="00B268D0" w:rsidP="00AC3AC0">
            <w:pPr>
              <w:spacing w:line="240" w:lineRule="exact"/>
              <w:jc w:val="both"/>
              <w:rPr>
                <w:sz w:val="28"/>
              </w:rPr>
            </w:pPr>
          </w:p>
        </w:tc>
      </w:tr>
      <w:tr w:rsidR="00B268D0" w14:paraId="49D0FB3B" w14:textId="77777777" w:rsidTr="00681349">
        <w:tc>
          <w:tcPr>
            <w:tcW w:w="5524" w:type="dxa"/>
          </w:tcPr>
          <w:p w14:paraId="76FC8BE9" w14:textId="77777777" w:rsidR="00B268D0" w:rsidRPr="00380FCE" w:rsidRDefault="00B268D0" w:rsidP="00AC3AC0">
            <w:pPr>
              <w:jc w:val="both"/>
              <w:rPr>
                <w:sz w:val="24"/>
                <w:szCs w:val="24"/>
              </w:rPr>
            </w:pPr>
            <w:r w:rsidRPr="00380FCE">
              <w:rPr>
                <w:sz w:val="24"/>
                <w:szCs w:val="24"/>
              </w:rPr>
              <w:t>Trifft eine Spielfigur auf ein Feld, auf dem bereits eine Figur der gleichen Farbe steht, nimmt eine Figur die andere auf die Schultern. Es dürfen jetzt also immer beide Figuren zusammen bewegt werden.</w:t>
            </w:r>
          </w:p>
        </w:tc>
        <w:tc>
          <w:tcPr>
            <w:tcW w:w="928" w:type="dxa"/>
          </w:tcPr>
          <w:p w14:paraId="51906F2A" w14:textId="77777777" w:rsidR="00B268D0" w:rsidRDefault="00B268D0" w:rsidP="00AC3AC0">
            <w:pPr>
              <w:spacing w:line="240" w:lineRule="exact"/>
              <w:jc w:val="both"/>
              <w:rPr>
                <w:sz w:val="28"/>
              </w:rPr>
            </w:pPr>
          </w:p>
        </w:tc>
        <w:tc>
          <w:tcPr>
            <w:tcW w:w="854" w:type="dxa"/>
          </w:tcPr>
          <w:p w14:paraId="2D059279" w14:textId="77777777" w:rsidR="00B268D0" w:rsidRDefault="00B268D0" w:rsidP="00AC3AC0">
            <w:pPr>
              <w:spacing w:line="240" w:lineRule="exact"/>
              <w:jc w:val="both"/>
              <w:rPr>
                <w:sz w:val="28"/>
              </w:rPr>
            </w:pPr>
          </w:p>
        </w:tc>
      </w:tr>
    </w:tbl>
    <w:p w14:paraId="7142E703" w14:textId="77777777" w:rsidR="00EA5107" w:rsidRDefault="00EA5107">
      <w:pPr>
        <w:spacing w:line="240" w:lineRule="exact"/>
        <w:rPr>
          <w:b/>
          <w:i/>
          <w:color w:val="FF0000"/>
          <w:sz w:val="24"/>
          <w:szCs w:val="24"/>
        </w:rPr>
      </w:pPr>
      <w:r>
        <w:rPr>
          <w:b/>
          <w:i/>
          <w:color w:val="FF0000"/>
          <w:sz w:val="24"/>
          <w:szCs w:val="24"/>
        </w:rPr>
        <w:br w:type="page"/>
      </w:r>
    </w:p>
    <w:p w14:paraId="2EA56377" w14:textId="7EA80CE1" w:rsidR="00F52C69" w:rsidRPr="00380FCE" w:rsidRDefault="00F4589A" w:rsidP="00F52C69">
      <w:pPr>
        <w:pStyle w:val="AufgabeEbene1"/>
        <w:numPr>
          <w:ilvl w:val="0"/>
          <w:numId w:val="0"/>
        </w:numPr>
        <w:spacing w:before="360"/>
        <w:rPr>
          <w:b/>
          <w:sz w:val="28"/>
          <w:szCs w:val="28"/>
        </w:rPr>
      </w:pPr>
      <w:r>
        <w:rPr>
          <w:b/>
          <w:noProof/>
          <w:sz w:val="26"/>
          <w:szCs w:val="26"/>
          <w:lang w:eastAsia="de-DE"/>
        </w:rPr>
        <w:lastRenderedPageBreak/>
        <mc:AlternateContent>
          <mc:Choice Requires="wps">
            <w:drawing>
              <wp:anchor distT="0" distB="0" distL="114300" distR="114300" simplePos="0" relativeHeight="251633664" behindDoc="0" locked="0" layoutInCell="1" allowOverlap="1" wp14:anchorId="56EFE9FC" wp14:editId="2DEC4191">
                <wp:simplePos x="0" y="0"/>
                <wp:positionH relativeFrom="margin">
                  <wp:posOffset>251</wp:posOffset>
                </wp:positionH>
                <wp:positionV relativeFrom="paragraph">
                  <wp:posOffset>-138849</wp:posOffset>
                </wp:positionV>
                <wp:extent cx="4678680" cy="986832"/>
                <wp:effectExtent l="57150" t="38100" r="83820" b="99060"/>
                <wp:wrapNone/>
                <wp:docPr id="38" name="Abgerundetes Rechteck 38"/>
                <wp:cNvGraphicFramePr/>
                <a:graphic xmlns:a="http://schemas.openxmlformats.org/drawingml/2006/main">
                  <a:graphicData uri="http://schemas.microsoft.com/office/word/2010/wordprocessingShape">
                    <wps:wsp>
                      <wps:cNvSpPr/>
                      <wps:spPr>
                        <a:xfrm>
                          <a:off x="0" y="0"/>
                          <a:ext cx="4678680" cy="986832"/>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1FF9AEE" w14:textId="627F73DC" w:rsidR="00860AB1" w:rsidRPr="001F13C4" w:rsidRDefault="00860AB1" w:rsidP="003667D0">
                            <w:pPr>
                              <w:pStyle w:val="TabelleKopflinks"/>
                              <w:rPr>
                                <w:sz w:val="24"/>
                                <w:szCs w:val="24"/>
                              </w:rPr>
                            </w:pPr>
                            <w:r w:rsidRPr="001F13C4">
                              <w:rPr>
                                <w:sz w:val="24"/>
                                <w:szCs w:val="24"/>
                              </w:rPr>
                              <w:t>Arbeitsauftrag</w:t>
                            </w:r>
                          </w:p>
                          <w:p w14:paraId="25E79A44" w14:textId="0BAA41E0" w:rsidR="00860AB1" w:rsidRPr="001F13C4" w:rsidRDefault="00860AB1" w:rsidP="00AC3AC0">
                            <w:pPr>
                              <w:pStyle w:val="TabelleKopflinks"/>
                              <w:numPr>
                                <w:ilvl w:val="0"/>
                                <w:numId w:val="21"/>
                              </w:numPr>
                              <w:jc w:val="both"/>
                              <w:rPr>
                                <w:sz w:val="24"/>
                                <w:szCs w:val="24"/>
                              </w:rPr>
                            </w:pPr>
                            <w:r w:rsidRPr="001F13C4">
                              <w:rPr>
                                <w:b w:val="0"/>
                                <w:sz w:val="24"/>
                                <w:szCs w:val="24"/>
                              </w:rPr>
                              <w:t>Spielen Sie mit Ihren Lernpartnerinnen und Lernpartnern „Mensch ärgere dich nicht“. Folgen Sie den Bearbeitungsschritten in der Tabelle.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FE9FC" id="Abgerundetes Rechteck 38" o:spid="_x0000_s1034" style="position:absolute;left:0;text-align:left;margin-left:0;margin-top:-10.95pt;width:368.4pt;height:77.7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" fillcolor="#a3c4ff" strokecolor="#4a7ebb">
                <v:fill color2="#e5eeff" rotate="t" angle="180" colors="0 #a3c4ff;22938f #bfd5ff;1 #e5eeff" focus="100%" type="gradient"/>
                <v:shadow on="t" color="black" opacity="24903f" origin=",.5" offset="0,.55556mm"/>
                <v:textbox>
                  <w:txbxContent>
                    <w:p w14:paraId="61FF9AEE" w14:textId="627F73DC" w:rsidR="00860AB1" w:rsidRPr="001F13C4" w:rsidRDefault="00860AB1" w:rsidP="003667D0">
                      <w:pPr>
                        <w:pStyle w:val="TabelleKopflinks"/>
                        <w:rPr>
                          <w:sz w:val="24"/>
                          <w:szCs w:val="24"/>
                        </w:rPr>
                      </w:pPr>
                      <w:r w:rsidRPr="001F13C4">
                        <w:rPr>
                          <w:sz w:val="24"/>
                          <w:szCs w:val="24"/>
                        </w:rPr>
                        <w:t>Arbeitsauftrag</w:t>
                      </w:r>
                    </w:p>
                    <w:p w14:paraId="25E79A44" w14:textId="0BAA41E0" w:rsidR="00860AB1" w:rsidRPr="001F13C4" w:rsidRDefault="00860AB1" w:rsidP="00AC3AC0">
                      <w:pPr>
                        <w:pStyle w:val="TabelleKopflinks"/>
                        <w:numPr>
                          <w:ilvl w:val="0"/>
                          <w:numId w:val="21"/>
                        </w:numPr>
                        <w:jc w:val="both"/>
                        <w:rPr>
                          <w:sz w:val="24"/>
                          <w:szCs w:val="24"/>
                        </w:rPr>
                      </w:pPr>
                      <w:r w:rsidRPr="001F13C4">
                        <w:rPr>
                          <w:b w:val="0"/>
                          <w:sz w:val="24"/>
                          <w:szCs w:val="24"/>
                        </w:rPr>
                        <w:t>Spielen Sie mit Ihren Lernpartnerinnen und Lernpartnern „Mensch ärgere dich nicht“. Folgen Sie den Bearbeitungsschritten in der Tabelle.</w:t>
                      </w:r>
                    </w:p>
                  </w:txbxContent>
                </v:textbox>
                <w10:wrap anchorx="margin"/>
              </v:roundrect>
            </w:pict>
          </mc:Fallback>
        </mc:AlternateContent>
      </w:r>
      <w:r w:rsidR="00280D12" w:rsidRPr="004860D0">
        <w:rPr>
          <w:noProof/>
          <w:sz w:val="24"/>
          <w:szCs w:val="24"/>
          <w:lang w:eastAsia="de-DE"/>
        </w:rPr>
        <w:drawing>
          <wp:anchor distT="0" distB="0" distL="114300" distR="114300" simplePos="0" relativeHeight="251625472" behindDoc="0" locked="0" layoutInCell="0" allowOverlap="1" wp14:anchorId="497892A5" wp14:editId="264ACEFF">
            <wp:simplePos x="0" y="0"/>
            <wp:positionH relativeFrom="rightMargin">
              <wp:posOffset>177800</wp:posOffset>
            </wp:positionH>
            <wp:positionV relativeFrom="paragraph">
              <wp:posOffset>2783205</wp:posOffset>
            </wp:positionV>
            <wp:extent cx="302260" cy="323850"/>
            <wp:effectExtent l="0" t="0" r="2540" b="0"/>
            <wp:wrapNone/>
            <wp:docPr id="1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D12" w:rsidRPr="006B0FFB">
        <w:rPr>
          <w:noProof/>
          <w:sz w:val="28"/>
          <w:szCs w:val="28"/>
          <w:lang w:eastAsia="de-DE"/>
        </w:rPr>
        <w:drawing>
          <wp:anchor distT="0" distB="0" distL="114300" distR="114300" simplePos="0" relativeHeight="251622400" behindDoc="0" locked="0" layoutInCell="0" allowOverlap="1" wp14:anchorId="3C5451EA" wp14:editId="11B6A0FD">
            <wp:simplePos x="0" y="0"/>
            <wp:positionH relativeFrom="rightMargin">
              <wp:posOffset>177800</wp:posOffset>
            </wp:positionH>
            <wp:positionV relativeFrom="paragraph">
              <wp:posOffset>-100330</wp:posOffset>
            </wp:positionV>
            <wp:extent cx="532765" cy="323850"/>
            <wp:effectExtent l="0" t="0" r="635" b="0"/>
            <wp:wrapNone/>
            <wp:docPr id="949"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D12" w:rsidRPr="00AA18D1">
        <w:rPr>
          <w:noProof/>
          <w:lang w:eastAsia="de-DE"/>
        </w:rPr>
        <w:drawing>
          <wp:anchor distT="0" distB="0" distL="114300" distR="114300" simplePos="0" relativeHeight="251665408" behindDoc="0" locked="0" layoutInCell="1" allowOverlap="1" wp14:anchorId="332A229F" wp14:editId="2D1084B2">
            <wp:simplePos x="0" y="0"/>
            <wp:positionH relativeFrom="column">
              <wp:posOffset>5426339</wp:posOffset>
            </wp:positionH>
            <wp:positionV relativeFrom="paragraph">
              <wp:posOffset>-90805</wp:posOffset>
            </wp:positionV>
            <wp:extent cx="314325" cy="314325"/>
            <wp:effectExtent l="0" t="0" r="9525" b="9525"/>
            <wp:wrapNone/>
            <wp:docPr id="933" name="Grafi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58BFF" w14:textId="14E95C2C" w:rsidR="000A1967" w:rsidRPr="00380FCE" w:rsidRDefault="000A1967" w:rsidP="000A1967">
      <w:pPr>
        <w:pStyle w:val="AufgabeText"/>
        <w:ind w:left="0"/>
        <w:rPr>
          <w:sz w:val="28"/>
          <w:szCs w:val="28"/>
        </w:rPr>
      </w:pPr>
    </w:p>
    <w:p w14:paraId="1075490F" w14:textId="77777777" w:rsidR="003667D0" w:rsidRDefault="003667D0" w:rsidP="000A1967">
      <w:pPr>
        <w:pStyle w:val="AufgabeText"/>
        <w:ind w:left="0"/>
        <w:rPr>
          <w:sz w:val="28"/>
          <w:szCs w:val="28"/>
        </w:rPr>
      </w:pPr>
    </w:p>
    <w:p w14:paraId="233D5CFC" w14:textId="7C94780B" w:rsidR="003667D0" w:rsidRDefault="003667D0" w:rsidP="000A1967">
      <w:pPr>
        <w:pStyle w:val="AufgabeText"/>
        <w:ind w:left="0"/>
        <w:rPr>
          <w:sz w:val="28"/>
          <w:szCs w:val="28"/>
        </w:rPr>
      </w:pPr>
    </w:p>
    <w:p w14:paraId="57F2E308" w14:textId="77777777" w:rsidR="00280D12" w:rsidRPr="004860D0" w:rsidRDefault="00280D12" w:rsidP="00280D12">
      <w:pPr>
        <w:pStyle w:val="Marginaliegrau"/>
        <w:framePr w:wrap="around" w:y="177"/>
        <w:rPr>
          <w:b/>
        </w:rPr>
      </w:pPr>
      <w:r w:rsidRPr="004860D0">
        <w:rPr>
          <w:rStyle w:val="Fett"/>
          <w:b w:val="0"/>
        </w:rPr>
        <w:t>Für die offene Lernzeit geeignet.</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632725" w:rsidRPr="00DE4890" w14:paraId="4ADD544D" w14:textId="77777777" w:rsidTr="00664766">
        <w:trPr>
          <w:trHeight w:val="397"/>
        </w:trPr>
        <w:tc>
          <w:tcPr>
            <w:tcW w:w="1470" w:type="dxa"/>
            <w:shd w:val="clear" w:color="auto" w:fill="D9D9D9" w:themeFill="background1" w:themeFillShade="D9"/>
            <w:vAlign w:val="center"/>
          </w:tcPr>
          <w:p w14:paraId="0424F84E" w14:textId="556EEAF1" w:rsidR="00632725" w:rsidRPr="00DE4890" w:rsidRDefault="00632725" w:rsidP="00664766">
            <w:pPr>
              <w:pStyle w:val="TabelleKopfmitte"/>
            </w:pPr>
            <w:r>
              <w:t>Phase</w:t>
            </w:r>
          </w:p>
        </w:tc>
        <w:tc>
          <w:tcPr>
            <w:tcW w:w="940" w:type="dxa"/>
            <w:shd w:val="clear" w:color="auto" w:fill="D9D9D9" w:themeFill="background1" w:themeFillShade="D9"/>
            <w:vAlign w:val="center"/>
          </w:tcPr>
          <w:p w14:paraId="19568A20" w14:textId="77777777" w:rsidR="00632725" w:rsidRPr="00DE4890" w:rsidRDefault="00632725" w:rsidP="00664766">
            <w:pPr>
              <w:pStyle w:val="TabelleKopfmitte"/>
            </w:pPr>
            <w:r>
              <w:t>Zeit</w:t>
            </w:r>
          </w:p>
        </w:tc>
        <w:tc>
          <w:tcPr>
            <w:tcW w:w="4961" w:type="dxa"/>
            <w:shd w:val="clear" w:color="auto" w:fill="D9D9D9" w:themeFill="background1" w:themeFillShade="D9"/>
            <w:vAlign w:val="center"/>
          </w:tcPr>
          <w:p w14:paraId="27FDB389" w14:textId="77777777" w:rsidR="00632725" w:rsidRPr="00DE4890" w:rsidRDefault="00632725" w:rsidP="00664766">
            <w:pPr>
              <w:pStyle w:val="TabelleKopfmitte"/>
            </w:pPr>
            <w:r>
              <w:t>Aufgabe</w:t>
            </w:r>
          </w:p>
        </w:tc>
      </w:tr>
      <w:tr w:rsidR="00632725" w:rsidRPr="00DE4890" w14:paraId="51697D22" w14:textId="77777777" w:rsidTr="004860D0">
        <w:trPr>
          <w:trHeight w:val="624"/>
        </w:trPr>
        <w:tc>
          <w:tcPr>
            <w:tcW w:w="1470" w:type="dxa"/>
            <w:shd w:val="clear" w:color="auto" w:fill="auto"/>
            <w:vAlign w:val="center"/>
          </w:tcPr>
          <w:p w14:paraId="27F7FD65" w14:textId="77777777" w:rsidR="00632725" w:rsidRPr="00F0156F" w:rsidRDefault="00632725" w:rsidP="00664766">
            <w:pPr>
              <w:pStyle w:val="Textkrpermitte"/>
            </w:pPr>
            <w:r w:rsidRPr="00FC0F56">
              <w:rPr>
                <w:noProof/>
              </w:rPr>
              <w:drawing>
                <wp:inline distT="0" distB="0" distL="0" distR="0" wp14:anchorId="27547A5B" wp14:editId="0863C928">
                  <wp:extent cx="302701" cy="324000"/>
                  <wp:effectExtent l="0" t="0" r="2540" b="0"/>
                  <wp:docPr id="4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14:paraId="409707A3" w14:textId="4512D360" w:rsidR="004860D0" w:rsidRDefault="00632725" w:rsidP="004860D0">
            <w:pPr>
              <w:pStyle w:val="Textkrper"/>
              <w:jc w:val="center"/>
            </w:pPr>
            <w:r>
              <w:t>5 min</w:t>
            </w:r>
          </w:p>
          <w:p w14:paraId="72027C50" w14:textId="77777777" w:rsidR="00632725" w:rsidRPr="004860D0" w:rsidRDefault="00632725" w:rsidP="004860D0">
            <w:pPr>
              <w:jc w:val="center"/>
              <w:rPr>
                <w:lang w:eastAsia="de-DE"/>
              </w:rPr>
            </w:pPr>
          </w:p>
        </w:tc>
        <w:tc>
          <w:tcPr>
            <w:tcW w:w="4961" w:type="dxa"/>
            <w:shd w:val="clear" w:color="auto" w:fill="auto"/>
            <w:vAlign w:val="center"/>
          </w:tcPr>
          <w:p w14:paraId="51053FB2" w14:textId="751E6793" w:rsidR="00632725" w:rsidRPr="00DE4890" w:rsidRDefault="00632725" w:rsidP="00664766">
            <w:pPr>
              <w:pStyle w:val="Textkrper"/>
              <w:rPr>
                <w:noProof/>
              </w:rPr>
            </w:pPr>
            <w:r>
              <w:rPr>
                <w:noProof/>
              </w:rPr>
              <w:t xml:space="preserve">Setzen Sie sich mit maximal drei anderen </w:t>
            </w:r>
            <w:r w:rsidR="00594917">
              <w:rPr>
                <w:noProof/>
              </w:rPr>
              <w:t xml:space="preserve">Lernpartnerinnen und </w:t>
            </w:r>
            <w:r>
              <w:rPr>
                <w:noProof/>
              </w:rPr>
              <w:t xml:space="preserve">Lernpartnern an einen Gruppentisch. In jeder Gruppe sollten </w:t>
            </w:r>
            <w:r w:rsidR="00594917">
              <w:rPr>
                <w:noProof/>
              </w:rPr>
              <w:t xml:space="preserve">Schülerinnen und </w:t>
            </w:r>
            <w:r>
              <w:rPr>
                <w:noProof/>
              </w:rPr>
              <w:t>Schüler der Niveaus A, B und C vertreten sein.</w:t>
            </w:r>
          </w:p>
        </w:tc>
      </w:tr>
      <w:tr w:rsidR="00632725" w:rsidRPr="00DE4890" w14:paraId="5212C2B1" w14:textId="77777777" w:rsidTr="004860D0">
        <w:trPr>
          <w:trHeight w:val="624"/>
        </w:trPr>
        <w:tc>
          <w:tcPr>
            <w:tcW w:w="1470" w:type="dxa"/>
            <w:shd w:val="clear" w:color="auto" w:fill="auto"/>
            <w:vAlign w:val="center"/>
          </w:tcPr>
          <w:p w14:paraId="56F269A7" w14:textId="77777777" w:rsidR="00632725" w:rsidRPr="00F0156F" w:rsidRDefault="00632725" w:rsidP="00664766">
            <w:pPr>
              <w:pStyle w:val="Textkrpermitte"/>
            </w:pPr>
            <w:r w:rsidRPr="00FC0F56">
              <w:rPr>
                <w:noProof/>
              </w:rPr>
              <w:drawing>
                <wp:inline distT="0" distB="0" distL="0" distR="0" wp14:anchorId="263A8F23" wp14:editId="7728B2CF">
                  <wp:extent cx="532800" cy="324000"/>
                  <wp:effectExtent l="0" t="0" r="635" b="0"/>
                  <wp:docPr id="43"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14:paraId="2CCBFF84" w14:textId="77777777" w:rsidR="00632725" w:rsidRPr="00DE4890" w:rsidRDefault="00632725" w:rsidP="004860D0">
            <w:pPr>
              <w:pStyle w:val="Textkrper"/>
              <w:jc w:val="center"/>
            </w:pPr>
            <w:r>
              <w:t>10 min</w:t>
            </w:r>
          </w:p>
        </w:tc>
        <w:tc>
          <w:tcPr>
            <w:tcW w:w="4961" w:type="dxa"/>
            <w:shd w:val="clear" w:color="auto" w:fill="auto"/>
            <w:vAlign w:val="center"/>
          </w:tcPr>
          <w:p w14:paraId="2916283F" w14:textId="77777777" w:rsidR="00632725" w:rsidRPr="00DE4890" w:rsidRDefault="00632725" w:rsidP="00664766">
            <w:pPr>
              <w:pStyle w:val="Textkrper"/>
              <w:rPr>
                <w:noProof/>
              </w:rPr>
            </w:pPr>
            <w:r>
              <w:rPr>
                <w:noProof/>
              </w:rPr>
              <w:t>Einigen Sie sich auf gemeinsame Regeln und bereiten Sie das Spiel vor.</w:t>
            </w:r>
          </w:p>
        </w:tc>
      </w:tr>
      <w:tr w:rsidR="00632725" w:rsidRPr="00DE4890" w14:paraId="4E472595" w14:textId="77777777" w:rsidTr="004860D0">
        <w:trPr>
          <w:trHeight w:val="624"/>
        </w:trPr>
        <w:tc>
          <w:tcPr>
            <w:tcW w:w="1470" w:type="dxa"/>
            <w:shd w:val="clear" w:color="auto" w:fill="auto"/>
            <w:vAlign w:val="center"/>
          </w:tcPr>
          <w:p w14:paraId="34C3D6EB" w14:textId="77777777" w:rsidR="00632725" w:rsidRPr="00F0156F" w:rsidRDefault="00632725" w:rsidP="00664766">
            <w:pPr>
              <w:pStyle w:val="Textkrpermitte"/>
            </w:pPr>
            <w:r w:rsidRPr="00FC0F56">
              <w:rPr>
                <w:noProof/>
              </w:rPr>
              <w:drawing>
                <wp:inline distT="0" distB="0" distL="0" distR="0" wp14:anchorId="0C3D4D07" wp14:editId="6F60A0A3">
                  <wp:extent cx="532800" cy="324000"/>
                  <wp:effectExtent l="0" t="0" r="635" b="0"/>
                  <wp:docPr id="45"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14:paraId="5818CE4F" w14:textId="77777777" w:rsidR="00632725" w:rsidRPr="00DE4890" w:rsidRDefault="00632725" w:rsidP="004860D0">
            <w:pPr>
              <w:pStyle w:val="Textkrper"/>
              <w:jc w:val="center"/>
            </w:pPr>
            <w:r>
              <w:t>30 min</w:t>
            </w:r>
          </w:p>
        </w:tc>
        <w:tc>
          <w:tcPr>
            <w:tcW w:w="4961" w:type="dxa"/>
            <w:shd w:val="clear" w:color="auto" w:fill="auto"/>
            <w:vAlign w:val="center"/>
          </w:tcPr>
          <w:p w14:paraId="4AAF9DD7" w14:textId="77777777" w:rsidR="00632725" w:rsidRPr="00DE4890" w:rsidRDefault="00632725" w:rsidP="00664766">
            <w:pPr>
              <w:pStyle w:val="Textkrper"/>
              <w:rPr>
                <w:noProof/>
              </w:rPr>
            </w:pPr>
            <w:r>
              <w:rPr>
                <w:noProof/>
              </w:rPr>
              <w:t>Spielen Sie nach den vereinbarten Regeln eine Runde „Mensch ärgere dich nicht“.</w:t>
            </w:r>
          </w:p>
        </w:tc>
      </w:tr>
    </w:tbl>
    <w:p w14:paraId="1A79B539" w14:textId="4E9920A2" w:rsidR="003667D0" w:rsidRPr="00A15235" w:rsidRDefault="0075716E" w:rsidP="000A1967">
      <w:pPr>
        <w:pStyle w:val="AufgabeText"/>
        <w:ind w:left="0"/>
        <w:rPr>
          <w:sz w:val="24"/>
          <w:szCs w:val="28"/>
        </w:rPr>
      </w:pPr>
      <w:r w:rsidRPr="00AA18D1">
        <w:rPr>
          <w:noProof/>
          <w:lang w:eastAsia="de-DE"/>
        </w:rPr>
        <w:drawing>
          <wp:anchor distT="0" distB="0" distL="114300" distR="114300" simplePos="0" relativeHeight="251666432" behindDoc="0" locked="0" layoutInCell="1" allowOverlap="1" wp14:anchorId="473378FA" wp14:editId="135665FD">
            <wp:simplePos x="0" y="0"/>
            <wp:positionH relativeFrom="column">
              <wp:posOffset>5197475</wp:posOffset>
            </wp:positionH>
            <wp:positionV relativeFrom="paragraph">
              <wp:posOffset>33655</wp:posOffset>
            </wp:positionV>
            <wp:extent cx="314325" cy="314325"/>
            <wp:effectExtent l="0" t="0" r="9525" b="9525"/>
            <wp:wrapNone/>
            <wp:docPr id="935" name="Grafi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A1B5B" w14:textId="1D793955" w:rsidR="009501EC" w:rsidRPr="004860D0" w:rsidRDefault="000A1967" w:rsidP="000A1967">
      <w:pPr>
        <w:pStyle w:val="AufgabeText"/>
        <w:ind w:left="0"/>
        <w:rPr>
          <w:sz w:val="24"/>
          <w:szCs w:val="24"/>
        </w:rPr>
      </w:pPr>
      <w:r w:rsidRPr="004860D0">
        <w:rPr>
          <w:sz w:val="24"/>
          <w:szCs w:val="24"/>
        </w:rPr>
        <w:t xml:space="preserve">Das Spiel „Mensch ärgere dich nicht“ ist nicht nur in Deutschland bekannt. Auch in anderen Ländern wird das Spiel gespielt. Allerdings hat das Spiel in anderen Ländern einen anderen Namen. </w:t>
      </w:r>
    </w:p>
    <w:p w14:paraId="4C684F1E" w14:textId="77777777" w:rsidR="009501EC" w:rsidRPr="004860D0" w:rsidRDefault="009501EC" w:rsidP="000A1967">
      <w:pPr>
        <w:pStyle w:val="AufgabeText"/>
        <w:ind w:left="0"/>
        <w:rPr>
          <w:sz w:val="24"/>
          <w:szCs w:val="24"/>
        </w:rPr>
      </w:pPr>
      <w:r w:rsidRPr="004860D0">
        <w:rPr>
          <w:b/>
          <w:noProof/>
          <w:sz w:val="24"/>
          <w:szCs w:val="24"/>
          <w:lang w:eastAsia="de-DE"/>
        </w:rPr>
        <mc:AlternateContent>
          <mc:Choice Requires="wps">
            <w:drawing>
              <wp:anchor distT="0" distB="0" distL="114300" distR="114300" simplePos="0" relativeHeight="251634688" behindDoc="0" locked="0" layoutInCell="1" allowOverlap="1" wp14:anchorId="2D964DA4" wp14:editId="4F0283A6">
                <wp:simplePos x="0" y="0"/>
                <wp:positionH relativeFrom="margin">
                  <wp:posOffset>12065</wp:posOffset>
                </wp:positionH>
                <wp:positionV relativeFrom="paragraph">
                  <wp:posOffset>102870</wp:posOffset>
                </wp:positionV>
                <wp:extent cx="4678680" cy="899160"/>
                <wp:effectExtent l="57150" t="38100" r="83820" b="91440"/>
                <wp:wrapNone/>
                <wp:docPr id="46" name="Abgerundetes Rechteck 46"/>
                <wp:cNvGraphicFramePr/>
                <a:graphic xmlns:a="http://schemas.openxmlformats.org/drawingml/2006/main">
                  <a:graphicData uri="http://schemas.microsoft.com/office/word/2010/wordprocessingShape">
                    <wps:wsp>
                      <wps:cNvSpPr/>
                      <wps:spPr>
                        <a:xfrm>
                          <a:off x="0" y="0"/>
                          <a:ext cx="4678680" cy="89916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360D3DA" w14:textId="00E52CBC" w:rsidR="00860AB1" w:rsidRPr="001F13C4" w:rsidRDefault="00860AB1" w:rsidP="009501EC">
                            <w:pPr>
                              <w:pStyle w:val="TabelleKopflinks"/>
                              <w:rPr>
                                <w:sz w:val="24"/>
                                <w:szCs w:val="24"/>
                              </w:rPr>
                            </w:pPr>
                            <w:r w:rsidRPr="001F13C4">
                              <w:rPr>
                                <w:sz w:val="24"/>
                                <w:szCs w:val="24"/>
                              </w:rPr>
                              <w:t>Arbeitsauftrag</w:t>
                            </w:r>
                          </w:p>
                          <w:p w14:paraId="34AC146F" w14:textId="77777777" w:rsidR="00860AB1" w:rsidRPr="001F13C4" w:rsidRDefault="00860AB1" w:rsidP="00AC3AC0">
                            <w:pPr>
                              <w:pStyle w:val="TabelleKopflinks"/>
                              <w:numPr>
                                <w:ilvl w:val="0"/>
                                <w:numId w:val="21"/>
                              </w:numPr>
                              <w:jc w:val="both"/>
                              <w:rPr>
                                <w:b w:val="0"/>
                                <w:sz w:val="24"/>
                                <w:szCs w:val="24"/>
                              </w:rPr>
                            </w:pPr>
                            <w:r w:rsidRPr="001F13C4">
                              <w:rPr>
                                <w:b w:val="0"/>
                                <w:sz w:val="24"/>
                                <w:szCs w:val="24"/>
                              </w:rPr>
                              <w:t>Kreuzen Sie an, ob Sie den Spielnamen für passend (10) oder für unpassend (1) 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64DA4" id="Abgerundetes Rechteck 46" o:spid="_x0000_s1035" style="position:absolute;left:0;text-align:left;margin-left:.95pt;margin-top:8.1pt;width:368.4pt;height:70.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0360D3DA" w14:textId="00E52CBC" w:rsidR="00860AB1" w:rsidRPr="001F13C4" w:rsidRDefault="00860AB1" w:rsidP="009501EC">
                      <w:pPr>
                        <w:pStyle w:val="TabelleKopflinks"/>
                        <w:rPr>
                          <w:sz w:val="24"/>
                          <w:szCs w:val="24"/>
                        </w:rPr>
                      </w:pPr>
                      <w:r w:rsidRPr="001F13C4">
                        <w:rPr>
                          <w:sz w:val="24"/>
                          <w:szCs w:val="24"/>
                        </w:rPr>
                        <w:t>Arbeitsauftrag</w:t>
                      </w:r>
                    </w:p>
                    <w:p w14:paraId="34AC146F" w14:textId="77777777" w:rsidR="00860AB1" w:rsidRPr="001F13C4" w:rsidRDefault="00860AB1" w:rsidP="00AC3AC0">
                      <w:pPr>
                        <w:pStyle w:val="TabelleKopflinks"/>
                        <w:numPr>
                          <w:ilvl w:val="0"/>
                          <w:numId w:val="21"/>
                        </w:numPr>
                        <w:jc w:val="both"/>
                        <w:rPr>
                          <w:b w:val="0"/>
                          <w:sz w:val="24"/>
                          <w:szCs w:val="24"/>
                        </w:rPr>
                      </w:pPr>
                      <w:r w:rsidRPr="001F13C4">
                        <w:rPr>
                          <w:b w:val="0"/>
                          <w:sz w:val="24"/>
                          <w:szCs w:val="24"/>
                        </w:rPr>
                        <w:t>Kreuzen Sie an, ob Sie den Spielnamen für passend (10) oder für unpassend (1) halten.</w:t>
                      </w:r>
                    </w:p>
                  </w:txbxContent>
                </v:textbox>
                <w10:wrap anchorx="margin"/>
              </v:roundrect>
            </w:pict>
          </mc:Fallback>
        </mc:AlternateContent>
      </w:r>
    </w:p>
    <w:p w14:paraId="58B022AA" w14:textId="77777777" w:rsidR="009501EC" w:rsidRPr="004860D0" w:rsidRDefault="009501EC" w:rsidP="000A1967">
      <w:pPr>
        <w:pStyle w:val="AufgabeText"/>
        <w:ind w:left="0"/>
        <w:rPr>
          <w:sz w:val="24"/>
          <w:szCs w:val="24"/>
        </w:rPr>
      </w:pPr>
    </w:p>
    <w:p w14:paraId="782EBBC1" w14:textId="77777777" w:rsidR="009501EC" w:rsidRPr="004860D0" w:rsidRDefault="009501EC" w:rsidP="000A1967">
      <w:pPr>
        <w:pStyle w:val="AufgabeText"/>
        <w:ind w:left="0"/>
        <w:rPr>
          <w:sz w:val="24"/>
          <w:szCs w:val="24"/>
        </w:rPr>
      </w:pPr>
    </w:p>
    <w:p w14:paraId="33E5DFD0" w14:textId="77777777" w:rsidR="009501EC" w:rsidRPr="004860D0" w:rsidRDefault="009501EC" w:rsidP="000A1967">
      <w:pPr>
        <w:pStyle w:val="AufgabeText"/>
        <w:ind w:left="0"/>
        <w:rPr>
          <w:sz w:val="24"/>
          <w:szCs w:val="24"/>
        </w:rPr>
      </w:pPr>
    </w:p>
    <w:p w14:paraId="14C7FC6A" w14:textId="77777777" w:rsidR="000A1967" w:rsidRDefault="000A1967" w:rsidP="000A1967">
      <w:pPr>
        <w:pStyle w:val="AufgabeText"/>
        <w:ind w:left="0"/>
        <w:rPr>
          <w:sz w:val="24"/>
          <w:szCs w:val="24"/>
        </w:rPr>
      </w:pPr>
    </w:p>
    <w:p w14:paraId="236E19A9" w14:textId="77777777" w:rsidR="00A15235" w:rsidRPr="004860D0" w:rsidRDefault="00A15235" w:rsidP="000A1967">
      <w:pPr>
        <w:pStyle w:val="AufgabeText"/>
        <w:ind w:left="0"/>
        <w:rPr>
          <w:sz w:val="24"/>
          <w:szCs w:val="24"/>
        </w:rPr>
      </w:pPr>
    </w:p>
    <w:p w14:paraId="572B3DC8" w14:textId="338B592C" w:rsidR="000A1967" w:rsidRPr="004860D0" w:rsidRDefault="004F64C7" w:rsidP="000A1967">
      <w:pPr>
        <w:pStyle w:val="AufgabeText"/>
        <w:ind w:left="0"/>
        <w:rPr>
          <w:sz w:val="24"/>
          <w:szCs w:val="24"/>
        </w:rPr>
      </w:pPr>
      <w:r w:rsidRPr="004860D0">
        <w:rPr>
          <w:noProof/>
          <w:sz w:val="24"/>
          <w:szCs w:val="24"/>
          <w:lang w:eastAsia="de-DE"/>
        </w:rPr>
        <mc:AlternateContent>
          <mc:Choice Requires="wps">
            <w:drawing>
              <wp:anchor distT="0" distB="0" distL="114300" distR="114300" simplePos="0" relativeHeight="251626496" behindDoc="0" locked="0" layoutInCell="1" allowOverlap="1" wp14:anchorId="3680596E" wp14:editId="74F39B36">
                <wp:simplePos x="0" y="0"/>
                <wp:positionH relativeFrom="column">
                  <wp:posOffset>-3810</wp:posOffset>
                </wp:positionH>
                <wp:positionV relativeFrom="paragraph">
                  <wp:posOffset>200660</wp:posOffset>
                </wp:positionV>
                <wp:extent cx="5212080" cy="372110"/>
                <wp:effectExtent l="0" t="0" r="7620" b="889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372110"/>
                        </a:xfrm>
                        <a:prstGeom prst="rect">
                          <a:avLst/>
                        </a:prstGeom>
                        <a:solidFill>
                          <a:srgbClr val="FFFFFF"/>
                        </a:solidFill>
                        <a:ln w="9525">
                          <a:noFill/>
                          <a:miter lim="800000"/>
                          <a:headEnd/>
                          <a:tailEnd/>
                        </a:ln>
                      </wps:spPr>
                      <wps:txbx>
                        <w:txbxContent>
                          <w:p w14:paraId="24987962" w14:textId="77777777" w:rsidR="00860AB1" w:rsidRPr="005825EB" w:rsidRDefault="00860AB1" w:rsidP="00C83519">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0596E" id="Textfeld 2" o:spid="_x0000_s1036" type="#_x0000_t202" style="position:absolute;left:0;text-align:left;margin-left:-.3pt;margin-top:15.8pt;width:410.4pt;height:29.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" stroked="f">
                <v:textbox>
                  <w:txbxContent>
                    <w:p w14:paraId="24987962" w14:textId="77777777" w:rsidR="00860AB1" w:rsidRPr="005825EB" w:rsidRDefault="00860AB1" w:rsidP="00C83519">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r w:rsidR="000A1967" w:rsidRPr="004860D0">
        <w:rPr>
          <w:sz w:val="24"/>
          <w:szCs w:val="24"/>
        </w:rPr>
        <w:t>Deutschland: Mensch ärgere dich nicht</w:t>
      </w:r>
    </w:p>
    <w:p w14:paraId="30EE023D" w14:textId="77777777" w:rsidR="00C83519" w:rsidRPr="004860D0" w:rsidRDefault="00C83519" w:rsidP="000A1967">
      <w:pPr>
        <w:pStyle w:val="AufgabeText"/>
        <w:ind w:left="0"/>
        <w:rPr>
          <w:sz w:val="24"/>
          <w:szCs w:val="24"/>
        </w:rPr>
      </w:pPr>
    </w:p>
    <w:p w14:paraId="35D8BD2C" w14:textId="77777777" w:rsidR="00C83519" w:rsidRPr="004860D0" w:rsidRDefault="00C83519" w:rsidP="000A1967">
      <w:pPr>
        <w:pStyle w:val="AufgabeText"/>
        <w:ind w:left="0"/>
        <w:rPr>
          <w:sz w:val="24"/>
          <w:szCs w:val="24"/>
        </w:rPr>
      </w:pPr>
    </w:p>
    <w:p w14:paraId="56DE00BF" w14:textId="77777777" w:rsidR="000A1967" w:rsidRPr="004860D0" w:rsidRDefault="004F64C7" w:rsidP="000A1967">
      <w:pPr>
        <w:pStyle w:val="AufgabeText"/>
        <w:ind w:left="0"/>
        <w:rPr>
          <w:sz w:val="24"/>
          <w:szCs w:val="24"/>
        </w:rPr>
      </w:pPr>
      <w:r w:rsidRPr="004860D0">
        <w:rPr>
          <w:noProof/>
          <w:sz w:val="24"/>
          <w:szCs w:val="24"/>
          <w:lang w:eastAsia="de-DE"/>
        </w:rPr>
        <mc:AlternateContent>
          <mc:Choice Requires="wps">
            <w:drawing>
              <wp:anchor distT="0" distB="0" distL="114300" distR="114300" simplePos="0" relativeHeight="251627520" behindDoc="0" locked="0" layoutInCell="1" allowOverlap="1" wp14:anchorId="4096670B" wp14:editId="64FBF7B9">
                <wp:simplePos x="0" y="0"/>
                <wp:positionH relativeFrom="column">
                  <wp:posOffset>-3810</wp:posOffset>
                </wp:positionH>
                <wp:positionV relativeFrom="paragraph">
                  <wp:posOffset>205105</wp:posOffset>
                </wp:positionV>
                <wp:extent cx="5173980" cy="372110"/>
                <wp:effectExtent l="0" t="0" r="7620" b="889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980" cy="372110"/>
                        </a:xfrm>
                        <a:prstGeom prst="rect">
                          <a:avLst/>
                        </a:prstGeom>
                        <a:solidFill>
                          <a:srgbClr val="FFFFFF"/>
                        </a:solidFill>
                        <a:ln w="9525">
                          <a:noFill/>
                          <a:miter lim="800000"/>
                          <a:headEnd/>
                          <a:tailEnd/>
                        </a:ln>
                      </wps:spPr>
                      <wps:txbx>
                        <w:txbxContent>
                          <w:p w14:paraId="1C52DFD0" w14:textId="77777777" w:rsidR="00860AB1" w:rsidRPr="005825EB" w:rsidRDefault="00860AB1" w:rsidP="00C83519">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6670B" id="_x0000_s1037" type="#_x0000_t202" style="position:absolute;left:0;text-align:left;margin-left:-.3pt;margin-top:16.15pt;width:407.4pt;height:29.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" stroked="f">
                <v:textbox>
                  <w:txbxContent>
                    <w:p w14:paraId="1C52DFD0" w14:textId="77777777" w:rsidR="00860AB1" w:rsidRPr="005825EB" w:rsidRDefault="00860AB1" w:rsidP="00C83519">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r w:rsidR="000A1967" w:rsidRPr="004860D0">
        <w:rPr>
          <w:sz w:val="24"/>
          <w:szCs w:val="24"/>
        </w:rPr>
        <w:t>Frankreich: Mach dir nichts draus</w:t>
      </w:r>
    </w:p>
    <w:p w14:paraId="1DCF8F55" w14:textId="77777777" w:rsidR="00C83519" w:rsidRPr="004860D0" w:rsidRDefault="00C83519" w:rsidP="000A1967">
      <w:pPr>
        <w:pStyle w:val="AufgabeText"/>
        <w:ind w:left="0"/>
        <w:rPr>
          <w:sz w:val="24"/>
          <w:szCs w:val="24"/>
        </w:rPr>
      </w:pPr>
    </w:p>
    <w:p w14:paraId="3EBA7197" w14:textId="77777777" w:rsidR="00C83519" w:rsidRPr="004860D0" w:rsidRDefault="00C83519" w:rsidP="000A1967">
      <w:pPr>
        <w:pStyle w:val="AufgabeText"/>
        <w:ind w:left="0"/>
        <w:rPr>
          <w:sz w:val="24"/>
          <w:szCs w:val="24"/>
        </w:rPr>
      </w:pPr>
    </w:p>
    <w:p w14:paraId="11A49329" w14:textId="77777777" w:rsidR="000A1967" w:rsidRPr="004860D0" w:rsidRDefault="004F64C7" w:rsidP="000A1967">
      <w:pPr>
        <w:pStyle w:val="AufgabeText"/>
        <w:ind w:left="0"/>
        <w:rPr>
          <w:sz w:val="24"/>
          <w:szCs w:val="24"/>
        </w:rPr>
      </w:pPr>
      <w:r w:rsidRPr="004860D0">
        <w:rPr>
          <w:noProof/>
          <w:sz w:val="24"/>
          <w:szCs w:val="24"/>
          <w:lang w:eastAsia="de-DE"/>
        </w:rPr>
        <mc:AlternateContent>
          <mc:Choice Requires="wps">
            <w:drawing>
              <wp:anchor distT="0" distB="0" distL="114300" distR="114300" simplePos="0" relativeHeight="251628544" behindDoc="0" locked="0" layoutInCell="1" allowOverlap="1" wp14:anchorId="315B4F2C" wp14:editId="16F91218">
                <wp:simplePos x="0" y="0"/>
                <wp:positionH relativeFrom="column">
                  <wp:posOffset>-3810</wp:posOffset>
                </wp:positionH>
                <wp:positionV relativeFrom="paragraph">
                  <wp:posOffset>201295</wp:posOffset>
                </wp:positionV>
                <wp:extent cx="5219700" cy="372110"/>
                <wp:effectExtent l="0" t="0" r="0" b="889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72110"/>
                        </a:xfrm>
                        <a:prstGeom prst="rect">
                          <a:avLst/>
                        </a:prstGeom>
                        <a:solidFill>
                          <a:srgbClr val="FFFFFF"/>
                        </a:solidFill>
                        <a:ln w="9525">
                          <a:noFill/>
                          <a:miter lim="800000"/>
                          <a:headEnd/>
                          <a:tailEnd/>
                        </a:ln>
                      </wps:spPr>
                      <wps:txbx>
                        <w:txbxContent>
                          <w:p w14:paraId="4E8F3478" w14:textId="77777777" w:rsidR="00860AB1" w:rsidRPr="005825EB" w:rsidRDefault="00860AB1" w:rsidP="00C83519">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B4F2C" id="_x0000_s1038" type="#_x0000_t202" style="position:absolute;left:0;text-align:left;margin-left:-.3pt;margin-top:15.85pt;width:411pt;height:29.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" stroked="f">
                <v:textbox>
                  <w:txbxContent>
                    <w:p w14:paraId="4E8F3478" w14:textId="77777777" w:rsidR="00860AB1" w:rsidRPr="005825EB" w:rsidRDefault="00860AB1" w:rsidP="00C83519">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r w:rsidR="000A1967" w:rsidRPr="004860D0">
        <w:rPr>
          <w:sz w:val="24"/>
          <w:szCs w:val="24"/>
        </w:rPr>
        <w:t>Polen: Chinese</w:t>
      </w:r>
    </w:p>
    <w:p w14:paraId="71AE558C" w14:textId="77777777" w:rsidR="000A1967" w:rsidRPr="004860D0" w:rsidRDefault="000A1967" w:rsidP="000A1967">
      <w:pPr>
        <w:pStyle w:val="AufgabeText"/>
        <w:ind w:left="0"/>
        <w:rPr>
          <w:sz w:val="24"/>
          <w:szCs w:val="24"/>
        </w:rPr>
      </w:pPr>
    </w:p>
    <w:p w14:paraId="4814CAE7" w14:textId="77777777" w:rsidR="00C83519" w:rsidRPr="004860D0" w:rsidRDefault="00C83519" w:rsidP="000A1967">
      <w:pPr>
        <w:pStyle w:val="AufgabeText"/>
        <w:ind w:left="0"/>
        <w:rPr>
          <w:sz w:val="24"/>
          <w:szCs w:val="24"/>
        </w:rPr>
      </w:pPr>
    </w:p>
    <w:tbl>
      <w:tblPr>
        <w:tblW w:w="74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993"/>
        <w:gridCol w:w="938"/>
        <w:gridCol w:w="5474"/>
      </w:tblGrid>
      <w:tr w:rsidR="002E506D" w:rsidRPr="004860D0" w14:paraId="009E60AC" w14:textId="77777777" w:rsidTr="006A4A24">
        <w:trPr>
          <w:trHeight w:val="397"/>
        </w:trPr>
        <w:tc>
          <w:tcPr>
            <w:tcW w:w="993" w:type="dxa"/>
            <w:shd w:val="clear" w:color="auto" w:fill="D9D9D9" w:themeFill="background1" w:themeFillShade="D9"/>
            <w:vAlign w:val="center"/>
          </w:tcPr>
          <w:p w14:paraId="60B8E140" w14:textId="77777777" w:rsidR="002E506D" w:rsidRPr="004860D0" w:rsidRDefault="002E506D" w:rsidP="00664766">
            <w:pPr>
              <w:pStyle w:val="TabelleKopfmitte"/>
              <w:rPr>
                <w:sz w:val="24"/>
                <w:szCs w:val="24"/>
              </w:rPr>
            </w:pPr>
            <w:r w:rsidRPr="004860D0">
              <w:rPr>
                <w:sz w:val="24"/>
                <w:szCs w:val="24"/>
              </w:rPr>
              <w:t>Phase</w:t>
            </w:r>
          </w:p>
        </w:tc>
        <w:tc>
          <w:tcPr>
            <w:tcW w:w="938" w:type="dxa"/>
            <w:shd w:val="clear" w:color="auto" w:fill="D9D9D9" w:themeFill="background1" w:themeFillShade="D9"/>
            <w:vAlign w:val="center"/>
          </w:tcPr>
          <w:p w14:paraId="2FA62C38" w14:textId="77777777" w:rsidR="002E506D" w:rsidRPr="004860D0" w:rsidRDefault="002E506D" w:rsidP="00664766">
            <w:pPr>
              <w:pStyle w:val="TabelleKopfmitte"/>
              <w:rPr>
                <w:sz w:val="24"/>
                <w:szCs w:val="24"/>
              </w:rPr>
            </w:pPr>
            <w:r w:rsidRPr="004860D0">
              <w:rPr>
                <w:sz w:val="24"/>
                <w:szCs w:val="24"/>
              </w:rPr>
              <w:t>Zeit</w:t>
            </w:r>
          </w:p>
        </w:tc>
        <w:tc>
          <w:tcPr>
            <w:tcW w:w="5474" w:type="dxa"/>
            <w:shd w:val="clear" w:color="auto" w:fill="D9D9D9" w:themeFill="background1" w:themeFillShade="D9"/>
            <w:vAlign w:val="center"/>
          </w:tcPr>
          <w:p w14:paraId="14FB1D43" w14:textId="77777777" w:rsidR="002E506D" w:rsidRPr="004860D0" w:rsidRDefault="002E506D" w:rsidP="00664766">
            <w:pPr>
              <w:pStyle w:val="TabelleKopfmitte"/>
              <w:rPr>
                <w:sz w:val="24"/>
                <w:szCs w:val="24"/>
              </w:rPr>
            </w:pPr>
            <w:r w:rsidRPr="004860D0">
              <w:rPr>
                <w:sz w:val="24"/>
                <w:szCs w:val="24"/>
              </w:rPr>
              <w:t>Aufgabe</w:t>
            </w:r>
          </w:p>
        </w:tc>
      </w:tr>
      <w:tr w:rsidR="002E506D" w:rsidRPr="004860D0" w14:paraId="02F9A6F9" w14:textId="77777777" w:rsidTr="006A4A24">
        <w:trPr>
          <w:trHeight w:val="624"/>
        </w:trPr>
        <w:tc>
          <w:tcPr>
            <w:tcW w:w="993" w:type="dxa"/>
            <w:shd w:val="clear" w:color="auto" w:fill="auto"/>
            <w:vAlign w:val="center"/>
          </w:tcPr>
          <w:p w14:paraId="56EF44FB" w14:textId="77777777" w:rsidR="002E506D" w:rsidRPr="004860D0" w:rsidRDefault="002E506D" w:rsidP="00664766">
            <w:pPr>
              <w:pStyle w:val="Textkrpermitte"/>
              <w:rPr>
                <w:sz w:val="24"/>
                <w:szCs w:val="24"/>
              </w:rPr>
            </w:pPr>
            <w:r w:rsidRPr="004860D0">
              <w:rPr>
                <w:noProof/>
                <w:sz w:val="24"/>
                <w:szCs w:val="24"/>
              </w:rPr>
              <w:drawing>
                <wp:inline distT="0" distB="0" distL="0" distR="0" wp14:anchorId="6C37E4A7" wp14:editId="374BD4E0">
                  <wp:extent cx="302701" cy="324000"/>
                  <wp:effectExtent l="0" t="0" r="2540" b="0"/>
                  <wp:docPr id="95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38" w:type="dxa"/>
            <w:shd w:val="clear" w:color="auto" w:fill="auto"/>
            <w:vAlign w:val="center"/>
          </w:tcPr>
          <w:p w14:paraId="34362841" w14:textId="77777777" w:rsidR="002E506D" w:rsidRPr="004860D0" w:rsidRDefault="002E506D" w:rsidP="00A15235">
            <w:pPr>
              <w:pStyle w:val="Textkrper"/>
              <w:jc w:val="center"/>
              <w:rPr>
                <w:sz w:val="24"/>
                <w:szCs w:val="24"/>
              </w:rPr>
            </w:pPr>
            <w:r w:rsidRPr="004860D0">
              <w:rPr>
                <w:sz w:val="24"/>
                <w:szCs w:val="24"/>
              </w:rPr>
              <w:t>5 min</w:t>
            </w:r>
          </w:p>
        </w:tc>
        <w:tc>
          <w:tcPr>
            <w:tcW w:w="5474" w:type="dxa"/>
            <w:shd w:val="clear" w:color="auto" w:fill="auto"/>
            <w:vAlign w:val="center"/>
          </w:tcPr>
          <w:p w14:paraId="1CB3071A" w14:textId="77777777" w:rsidR="002E506D" w:rsidRPr="004860D0" w:rsidRDefault="009501EC" w:rsidP="002E506D">
            <w:pPr>
              <w:pStyle w:val="AufgabeText"/>
              <w:ind w:left="0"/>
              <w:rPr>
                <w:sz w:val="24"/>
                <w:szCs w:val="24"/>
              </w:rPr>
            </w:pPr>
            <w:r w:rsidRPr="004860D0">
              <w:rPr>
                <w:sz w:val="24"/>
                <w:szCs w:val="24"/>
              </w:rPr>
              <w:t>Haben Sie</w:t>
            </w:r>
            <w:r w:rsidR="002E506D" w:rsidRPr="004860D0">
              <w:rPr>
                <w:sz w:val="24"/>
                <w:szCs w:val="24"/>
              </w:rPr>
              <w:t xml:space="preserve"> nach dem Spiel in der Gruppe einen eigenen Vorschlag für den Spielnamen? Trage</w:t>
            </w:r>
            <w:r w:rsidRPr="004860D0">
              <w:rPr>
                <w:sz w:val="24"/>
                <w:szCs w:val="24"/>
              </w:rPr>
              <w:t>n Sie hier Ihren</w:t>
            </w:r>
            <w:r w:rsidR="002E506D" w:rsidRPr="004860D0">
              <w:rPr>
                <w:sz w:val="24"/>
                <w:szCs w:val="24"/>
              </w:rPr>
              <w:t xml:space="preserve"> Namensvorschlag ein: </w:t>
            </w:r>
          </w:p>
          <w:p w14:paraId="1B2440D9" w14:textId="77777777" w:rsidR="003301E9" w:rsidRPr="004860D0" w:rsidRDefault="003301E9" w:rsidP="002E506D">
            <w:pPr>
              <w:pStyle w:val="AufgabeText"/>
              <w:ind w:left="0"/>
              <w:rPr>
                <w:sz w:val="24"/>
                <w:szCs w:val="24"/>
              </w:rPr>
            </w:pPr>
          </w:p>
          <w:p w14:paraId="58D8747C" w14:textId="5B132601" w:rsidR="002E506D" w:rsidRPr="004860D0" w:rsidRDefault="002E506D" w:rsidP="002E506D">
            <w:pPr>
              <w:pStyle w:val="AufgabeText"/>
              <w:ind w:left="0"/>
              <w:rPr>
                <w:sz w:val="24"/>
                <w:szCs w:val="24"/>
              </w:rPr>
            </w:pPr>
            <w:r w:rsidRPr="004860D0">
              <w:rPr>
                <w:sz w:val="24"/>
                <w:szCs w:val="24"/>
              </w:rPr>
              <w:t>_____________________</w:t>
            </w:r>
            <w:r w:rsidR="001133F4">
              <w:rPr>
                <w:sz w:val="24"/>
                <w:szCs w:val="24"/>
              </w:rPr>
              <w:t>_____________________</w:t>
            </w:r>
          </w:p>
        </w:tc>
      </w:tr>
      <w:tr w:rsidR="002E506D" w:rsidRPr="004860D0" w14:paraId="01E27E37" w14:textId="77777777" w:rsidTr="006A4A24">
        <w:trPr>
          <w:trHeight w:val="624"/>
        </w:trPr>
        <w:tc>
          <w:tcPr>
            <w:tcW w:w="993" w:type="dxa"/>
            <w:shd w:val="clear" w:color="auto" w:fill="auto"/>
            <w:vAlign w:val="center"/>
          </w:tcPr>
          <w:p w14:paraId="3E873D7A" w14:textId="77777777" w:rsidR="002E506D" w:rsidRPr="004860D0" w:rsidRDefault="002E506D" w:rsidP="00664766">
            <w:pPr>
              <w:pStyle w:val="Textkrpermitte"/>
              <w:rPr>
                <w:sz w:val="24"/>
                <w:szCs w:val="24"/>
              </w:rPr>
            </w:pPr>
            <w:r w:rsidRPr="004860D0">
              <w:rPr>
                <w:noProof/>
                <w:sz w:val="24"/>
                <w:szCs w:val="24"/>
              </w:rPr>
              <w:drawing>
                <wp:inline distT="0" distB="0" distL="0" distR="0" wp14:anchorId="7332791A" wp14:editId="725CD194">
                  <wp:extent cx="532800" cy="324000"/>
                  <wp:effectExtent l="0" t="0" r="635" b="0"/>
                  <wp:docPr id="959"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38" w:type="dxa"/>
            <w:shd w:val="clear" w:color="auto" w:fill="auto"/>
            <w:vAlign w:val="center"/>
          </w:tcPr>
          <w:p w14:paraId="654E52CD" w14:textId="77777777" w:rsidR="002E506D" w:rsidRPr="004860D0" w:rsidRDefault="002E506D" w:rsidP="00A15235">
            <w:pPr>
              <w:pStyle w:val="Textkrper"/>
              <w:jc w:val="center"/>
              <w:rPr>
                <w:sz w:val="24"/>
                <w:szCs w:val="24"/>
              </w:rPr>
            </w:pPr>
            <w:r w:rsidRPr="004860D0">
              <w:rPr>
                <w:sz w:val="24"/>
                <w:szCs w:val="24"/>
              </w:rPr>
              <w:t>10 min</w:t>
            </w:r>
          </w:p>
        </w:tc>
        <w:tc>
          <w:tcPr>
            <w:tcW w:w="5474" w:type="dxa"/>
            <w:shd w:val="clear" w:color="auto" w:fill="auto"/>
            <w:vAlign w:val="center"/>
          </w:tcPr>
          <w:p w14:paraId="08CB7F62" w14:textId="66C958F9" w:rsidR="002E506D" w:rsidRPr="004860D0" w:rsidRDefault="002E506D" w:rsidP="009501EC">
            <w:pPr>
              <w:pStyle w:val="AufgabeText"/>
              <w:ind w:left="0"/>
              <w:rPr>
                <w:sz w:val="24"/>
                <w:szCs w:val="24"/>
              </w:rPr>
            </w:pPr>
            <w:r w:rsidRPr="004860D0">
              <w:rPr>
                <w:sz w:val="24"/>
                <w:szCs w:val="24"/>
              </w:rPr>
              <w:t>Teile</w:t>
            </w:r>
            <w:r w:rsidR="009501EC" w:rsidRPr="004860D0">
              <w:rPr>
                <w:sz w:val="24"/>
                <w:szCs w:val="24"/>
              </w:rPr>
              <w:t xml:space="preserve">n Sie den anderen </w:t>
            </w:r>
            <w:r w:rsidR="00594917">
              <w:rPr>
                <w:sz w:val="24"/>
                <w:szCs w:val="24"/>
              </w:rPr>
              <w:t xml:space="preserve">Mitspielerinnen und </w:t>
            </w:r>
            <w:r w:rsidR="009501EC" w:rsidRPr="004860D0">
              <w:rPr>
                <w:sz w:val="24"/>
                <w:szCs w:val="24"/>
              </w:rPr>
              <w:t>Mitspielern Ihren</w:t>
            </w:r>
            <w:r w:rsidRPr="004860D0">
              <w:rPr>
                <w:sz w:val="24"/>
                <w:szCs w:val="24"/>
              </w:rPr>
              <w:t xml:space="preserve"> Namensvorschlag mit</w:t>
            </w:r>
            <w:r w:rsidR="009501EC" w:rsidRPr="004860D0">
              <w:rPr>
                <w:sz w:val="24"/>
                <w:szCs w:val="24"/>
              </w:rPr>
              <w:t>. Begründen Sie Ihren Namensvorschlag. Einigen Sie sich auf den besten Spielnamen in Ihrer</w:t>
            </w:r>
            <w:r w:rsidRPr="004860D0">
              <w:rPr>
                <w:sz w:val="24"/>
                <w:szCs w:val="24"/>
              </w:rPr>
              <w:t xml:space="preserve"> Gruppe.</w:t>
            </w:r>
          </w:p>
        </w:tc>
      </w:tr>
      <w:tr w:rsidR="002E506D" w:rsidRPr="004860D0" w14:paraId="462FF394" w14:textId="77777777" w:rsidTr="006A4A24">
        <w:trPr>
          <w:trHeight w:val="624"/>
        </w:trPr>
        <w:tc>
          <w:tcPr>
            <w:tcW w:w="993" w:type="dxa"/>
            <w:shd w:val="clear" w:color="auto" w:fill="auto"/>
            <w:vAlign w:val="center"/>
          </w:tcPr>
          <w:p w14:paraId="6910AC84" w14:textId="77777777" w:rsidR="002E506D" w:rsidRPr="004860D0" w:rsidRDefault="002E506D" w:rsidP="00664766">
            <w:pPr>
              <w:pStyle w:val="Textkrpermitte"/>
              <w:rPr>
                <w:sz w:val="24"/>
                <w:szCs w:val="24"/>
              </w:rPr>
            </w:pPr>
            <w:r w:rsidRPr="004860D0">
              <w:rPr>
                <w:noProof/>
                <w:sz w:val="24"/>
                <w:szCs w:val="24"/>
              </w:rPr>
              <w:drawing>
                <wp:inline distT="0" distB="0" distL="0" distR="0" wp14:anchorId="6DE113C6" wp14:editId="6EC07A41">
                  <wp:extent cx="318770" cy="318770"/>
                  <wp:effectExtent l="0" t="0" r="0" b="0"/>
                  <wp:docPr id="35"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938" w:type="dxa"/>
            <w:shd w:val="clear" w:color="auto" w:fill="auto"/>
            <w:vAlign w:val="center"/>
          </w:tcPr>
          <w:p w14:paraId="3FB7280F" w14:textId="77777777" w:rsidR="002E506D" w:rsidRPr="004860D0" w:rsidRDefault="002E506D" w:rsidP="00A15235">
            <w:pPr>
              <w:pStyle w:val="Textkrper"/>
              <w:jc w:val="center"/>
              <w:rPr>
                <w:sz w:val="24"/>
                <w:szCs w:val="24"/>
              </w:rPr>
            </w:pPr>
            <w:r w:rsidRPr="004860D0">
              <w:rPr>
                <w:sz w:val="24"/>
                <w:szCs w:val="24"/>
              </w:rPr>
              <w:t>15 min</w:t>
            </w:r>
          </w:p>
        </w:tc>
        <w:tc>
          <w:tcPr>
            <w:tcW w:w="5474" w:type="dxa"/>
            <w:shd w:val="clear" w:color="auto" w:fill="auto"/>
            <w:vAlign w:val="center"/>
          </w:tcPr>
          <w:p w14:paraId="7088ABB3" w14:textId="77777777" w:rsidR="002E506D" w:rsidRPr="004860D0" w:rsidRDefault="009501EC" w:rsidP="009501EC">
            <w:pPr>
              <w:pStyle w:val="AufgabeText"/>
              <w:ind w:left="0"/>
              <w:rPr>
                <w:sz w:val="24"/>
                <w:szCs w:val="24"/>
              </w:rPr>
            </w:pPr>
            <w:r w:rsidRPr="004860D0">
              <w:rPr>
                <w:sz w:val="24"/>
                <w:szCs w:val="24"/>
              </w:rPr>
              <w:t>Veranstalten Sie im Plenum</w:t>
            </w:r>
            <w:r w:rsidR="002E506D" w:rsidRPr="004860D0">
              <w:rPr>
                <w:sz w:val="24"/>
                <w:szCs w:val="24"/>
              </w:rPr>
              <w:t xml:space="preserve"> ein Ranking für den besten Spielnamen in der Klasse.</w:t>
            </w:r>
          </w:p>
        </w:tc>
      </w:tr>
    </w:tbl>
    <w:p w14:paraId="3EA01C4B" w14:textId="17E1848E" w:rsidR="00EA5107" w:rsidRPr="004860D0" w:rsidRDefault="00EA5107" w:rsidP="00EA5107">
      <w:pPr>
        <w:pStyle w:val="berschrift2"/>
        <w:spacing w:before="360"/>
        <w:rPr>
          <w:color w:val="FF0000"/>
          <w:sz w:val="24"/>
          <w:szCs w:val="24"/>
        </w:rPr>
      </w:pPr>
      <w:r w:rsidRPr="004860D0">
        <w:rPr>
          <w:sz w:val="24"/>
          <w:szCs w:val="24"/>
        </w:rPr>
        <w:lastRenderedPageBreak/>
        <w:t>Selbstreflexion</w:t>
      </w:r>
    </w:p>
    <w:tbl>
      <w:tblPr>
        <w:tblStyle w:val="Tabellenraster"/>
        <w:tblW w:w="0" w:type="auto"/>
        <w:tblInd w:w="108" w:type="dxa"/>
        <w:tblLayout w:type="fixed"/>
        <w:tblLook w:val="04A0" w:firstRow="1" w:lastRow="0" w:firstColumn="1" w:lastColumn="0" w:noHBand="0" w:noVBand="1"/>
      </w:tblPr>
      <w:tblGrid>
        <w:gridCol w:w="5954"/>
        <w:gridCol w:w="425"/>
        <w:gridCol w:w="425"/>
        <w:gridCol w:w="425"/>
      </w:tblGrid>
      <w:tr w:rsidR="00EA5107" w:rsidRPr="004860D0" w14:paraId="6A4F902E" w14:textId="77777777" w:rsidTr="00664766">
        <w:trPr>
          <w:cantSplit/>
          <w:trHeight w:val="56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6A42CA" w14:textId="77777777" w:rsidR="00EA5107" w:rsidRPr="004860D0" w:rsidRDefault="00EA5107" w:rsidP="00664766">
            <w:pPr>
              <w:pStyle w:val="AufgabeText"/>
              <w:ind w:left="0"/>
              <w:jc w:val="left"/>
              <w:rPr>
                <w:sz w:val="24"/>
                <w:szCs w:val="24"/>
              </w:rPr>
            </w:pPr>
            <w:r w:rsidRPr="004860D0">
              <w:rPr>
                <w:rStyle w:val="Fett"/>
                <w:sz w:val="24"/>
                <w:szCs w:val="24"/>
              </w:rPr>
              <w:t>Reflexionsfragen</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A90F52E" w14:textId="4BD1F8F1" w:rsidR="00EA5107" w:rsidRPr="004860D0" w:rsidRDefault="001133F4" w:rsidP="00664766">
            <w:pPr>
              <w:pStyle w:val="AufgabeText"/>
              <w:ind w:left="113" w:right="113"/>
              <w:rPr>
                <w:b/>
                <w:sz w:val="24"/>
                <w:szCs w:val="24"/>
              </w:rPr>
            </w:pPr>
            <w:r>
              <w:rPr>
                <w:noProof/>
              </w:rPr>
              <w:drawing>
                <wp:inline distT="0" distB="0" distL="0" distR="0" wp14:anchorId="514813BC" wp14:editId="5529F980">
                  <wp:extent cx="228600" cy="228600"/>
                  <wp:effectExtent l="0" t="0" r="0" b="0"/>
                  <wp:docPr id="480" name="Grafik 480"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61ACF96" w14:textId="77777777" w:rsidR="00EA5107" w:rsidRPr="004860D0" w:rsidRDefault="00EA5107" w:rsidP="00664766">
            <w:pPr>
              <w:pStyle w:val="AufgabeText"/>
              <w:ind w:left="113" w:right="113"/>
              <w:rPr>
                <w:b/>
                <w:sz w:val="24"/>
                <w:szCs w:val="24"/>
              </w:rPr>
            </w:pPr>
            <w:r w:rsidRPr="004860D0">
              <w:rPr>
                <w:noProof/>
                <w:sz w:val="24"/>
                <w:szCs w:val="24"/>
              </w:rPr>
              <w:drawing>
                <wp:inline distT="0" distB="0" distL="0" distR="0" wp14:anchorId="1A1B8631" wp14:editId="2CF7CD6F">
                  <wp:extent cx="228600" cy="228600"/>
                  <wp:effectExtent l="0" t="0" r="0" b="0"/>
                  <wp:docPr id="16" name="Grafik 16"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D9A7A38" w14:textId="4937C4B7" w:rsidR="00EA5107" w:rsidRPr="004860D0" w:rsidRDefault="001133F4" w:rsidP="00664766">
            <w:pPr>
              <w:pStyle w:val="AufgabeText"/>
              <w:ind w:left="113" w:right="113"/>
              <w:rPr>
                <w:b/>
                <w:sz w:val="24"/>
                <w:szCs w:val="24"/>
              </w:rPr>
            </w:pPr>
            <w:r w:rsidRPr="004860D0">
              <w:rPr>
                <w:noProof/>
                <w:sz w:val="24"/>
                <w:szCs w:val="24"/>
              </w:rPr>
              <w:drawing>
                <wp:inline distT="0" distB="0" distL="0" distR="0" wp14:anchorId="7B82772B" wp14:editId="5722B2E4">
                  <wp:extent cx="228600" cy="228600"/>
                  <wp:effectExtent l="0" t="0" r="0" b="0"/>
                  <wp:docPr id="15" name="Grafik 1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A5107" w:rsidRPr="004860D0" w14:paraId="25D8F485" w14:textId="77777777" w:rsidTr="00664766">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095B2CC0" w14:textId="77777777" w:rsidR="00EA5107" w:rsidRPr="004860D0" w:rsidRDefault="00730E11" w:rsidP="00664766">
            <w:pPr>
              <w:pStyle w:val="AufgabeText"/>
              <w:spacing w:before="60" w:after="60"/>
              <w:ind w:left="0"/>
              <w:jc w:val="left"/>
              <w:rPr>
                <w:sz w:val="24"/>
                <w:szCs w:val="24"/>
              </w:rPr>
            </w:pPr>
            <w:r w:rsidRPr="004860D0">
              <w:rPr>
                <w:sz w:val="24"/>
                <w:szCs w:val="24"/>
              </w:rPr>
              <w:t>Ich kann mir einen Überblick über einen Text verschaffen.</w:t>
            </w:r>
          </w:p>
        </w:tc>
        <w:tc>
          <w:tcPr>
            <w:tcW w:w="425" w:type="dxa"/>
            <w:tcBorders>
              <w:top w:val="single" w:sz="4" w:space="0" w:color="auto"/>
              <w:left w:val="single" w:sz="4" w:space="0" w:color="auto"/>
              <w:bottom w:val="single" w:sz="4" w:space="0" w:color="auto"/>
              <w:right w:val="single" w:sz="4" w:space="0" w:color="auto"/>
            </w:tcBorders>
          </w:tcPr>
          <w:p w14:paraId="09D074C8" w14:textId="77777777" w:rsidR="00EA5107" w:rsidRPr="004860D0" w:rsidRDefault="00EA5107"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1D1CC485" w14:textId="77777777" w:rsidR="00EA5107" w:rsidRPr="004860D0" w:rsidRDefault="00EA5107"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73ABEE11" w14:textId="33529C84" w:rsidR="00EA5107" w:rsidRPr="004860D0" w:rsidRDefault="00EA5107" w:rsidP="00664766">
            <w:pPr>
              <w:pStyle w:val="AufgabeText"/>
              <w:ind w:left="0"/>
              <w:rPr>
                <w:sz w:val="24"/>
                <w:szCs w:val="24"/>
              </w:rPr>
            </w:pPr>
          </w:p>
        </w:tc>
      </w:tr>
      <w:tr w:rsidR="00EA5107" w:rsidRPr="004860D0" w14:paraId="3F4BB9DA" w14:textId="77777777" w:rsidTr="00664766">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0F294CFD" w14:textId="77777777" w:rsidR="00EA5107" w:rsidRPr="004860D0" w:rsidRDefault="00EA5107" w:rsidP="00664766">
            <w:pPr>
              <w:pStyle w:val="AufgabeText"/>
              <w:spacing w:before="60" w:after="60"/>
              <w:ind w:left="0"/>
              <w:jc w:val="left"/>
              <w:rPr>
                <w:sz w:val="24"/>
                <w:szCs w:val="24"/>
              </w:rPr>
            </w:pPr>
            <w:r w:rsidRPr="004860D0">
              <w:rPr>
                <w:sz w:val="24"/>
                <w:szCs w:val="24"/>
              </w:rPr>
              <w:t>Ich kann</w:t>
            </w:r>
            <w:r w:rsidR="00730E11" w:rsidRPr="004860D0">
              <w:rPr>
                <w:sz w:val="24"/>
                <w:szCs w:val="24"/>
              </w:rPr>
              <w:t xml:space="preserve"> unbekannte Wörter in einem Text finden.</w:t>
            </w:r>
          </w:p>
        </w:tc>
        <w:tc>
          <w:tcPr>
            <w:tcW w:w="425" w:type="dxa"/>
            <w:tcBorders>
              <w:top w:val="single" w:sz="4" w:space="0" w:color="auto"/>
              <w:left w:val="single" w:sz="4" w:space="0" w:color="auto"/>
              <w:bottom w:val="single" w:sz="4" w:space="0" w:color="auto"/>
              <w:right w:val="single" w:sz="4" w:space="0" w:color="auto"/>
            </w:tcBorders>
          </w:tcPr>
          <w:p w14:paraId="3E7B4201" w14:textId="77777777" w:rsidR="00EA5107" w:rsidRPr="004860D0" w:rsidRDefault="00EA5107"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199FEDC4" w14:textId="77777777" w:rsidR="00EA5107" w:rsidRPr="004860D0" w:rsidRDefault="00EA5107"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27714408" w14:textId="77777777" w:rsidR="00EA5107" w:rsidRPr="004860D0" w:rsidRDefault="00EA5107" w:rsidP="00664766">
            <w:pPr>
              <w:pStyle w:val="AufgabeText"/>
              <w:ind w:left="0"/>
              <w:rPr>
                <w:sz w:val="24"/>
                <w:szCs w:val="24"/>
              </w:rPr>
            </w:pPr>
          </w:p>
        </w:tc>
      </w:tr>
      <w:tr w:rsidR="00730E11" w:rsidRPr="004860D0" w14:paraId="141B9E70" w14:textId="77777777" w:rsidTr="00664766">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5725BCF5" w14:textId="77777777" w:rsidR="00730E11" w:rsidRPr="004860D0" w:rsidRDefault="00730E11" w:rsidP="00664766">
            <w:pPr>
              <w:pStyle w:val="AufgabeText"/>
              <w:spacing w:before="60" w:after="60"/>
              <w:ind w:left="0"/>
              <w:jc w:val="left"/>
              <w:rPr>
                <w:sz w:val="24"/>
                <w:szCs w:val="24"/>
              </w:rPr>
            </w:pPr>
            <w:r w:rsidRPr="004860D0">
              <w:rPr>
                <w:sz w:val="24"/>
                <w:szCs w:val="24"/>
              </w:rPr>
              <w:t>Ich kann unbekannte Wörter mit einem Wörterbuch klären.</w:t>
            </w:r>
          </w:p>
        </w:tc>
        <w:tc>
          <w:tcPr>
            <w:tcW w:w="425" w:type="dxa"/>
            <w:tcBorders>
              <w:top w:val="single" w:sz="4" w:space="0" w:color="auto"/>
              <w:left w:val="single" w:sz="4" w:space="0" w:color="auto"/>
              <w:bottom w:val="single" w:sz="4" w:space="0" w:color="auto"/>
              <w:right w:val="single" w:sz="4" w:space="0" w:color="auto"/>
            </w:tcBorders>
          </w:tcPr>
          <w:p w14:paraId="5DCED7E5" w14:textId="77777777" w:rsidR="00730E11" w:rsidRPr="004860D0" w:rsidRDefault="00730E11"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633D64AD" w14:textId="77777777" w:rsidR="00730E11" w:rsidRPr="004860D0" w:rsidRDefault="00730E11"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454C1DAF" w14:textId="77777777" w:rsidR="00730E11" w:rsidRPr="004860D0" w:rsidRDefault="00730E11" w:rsidP="00664766">
            <w:pPr>
              <w:pStyle w:val="AufgabeText"/>
              <w:ind w:left="0"/>
              <w:rPr>
                <w:sz w:val="24"/>
                <w:szCs w:val="24"/>
              </w:rPr>
            </w:pPr>
          </w:p>
        </w:tc>
      </w:tr>
      <w:tr w:rsidR="00730E11" w:rsidRPr="004860D0" w14:paraId="221121E9" w14:textId="77777777" w:rsidTr="00664766">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0299FCB1" w14:textId="77777777" w:rsidR="00730E11" w:rsidRPr="004860D0" w:rsidRDefault="00730E11" w:rsidP="00664766">
            <w:pPr>
              <w:pStyle w:val="AufgabeText"/>
              <w:spacing w:before="60" w:after="60"/>
              <w:ind w:left="0"/>
              <w:jc w:val="left"/>
              <w:rPr>
                <w:sz w:val="24"/>
                <w:szCs w:val="24"/>
              </w:rPr>
            </w:pPr>
            <w:r w:rsidRPr="004860D0">
              <w:rPr>
                <w:sz w:val="24"/>
                <w:szCs w:val="24"/>
              </w:rPr>
              <w:t>Ich kann falsche Aussagen von richtigen Aussagen zu einem Text unterscheiden.</w:t>
            </w:r>
          </w:p>
        </w:tc>
        <w:tc>
          <w:tcPr>
            <w:tcW w:w="425" w:type="dxa"/>
            <w:tcBorders>
              <w:top w:val="single" w:sz="4" w:space="0" w:color="auto"/>
              <w:left w:val="single" w:sz="4" w:space="0" w:color="auto"/>
              <w:bottom w:val="single" w:sz="4" w:space="0" w:color="auto"/>
              <w:right w:val="single" w:sz="4" w:space="0" w:color="auto"/>
            </w:tcBorders>
          </w:tcPr>
          <w:p w14:paraId="687FC925" w14:textId="77777777" w:rsidR="00730E11" w:rsidRPr="004860D0" w:rsidRDefault="00730E11"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09548F27" w14:textId="77777777" w:rsidR="00730E11" w:rsidRPr="004860D0" w:rsidRDefault="00730E11"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0C047535" w14:textId="77777777" w:rsidR="00730E11" w:rsidRPr="004860D0" w:rsidRDefault="00730E11" w:rsidP="00664766">
            <w:pPr>
              <w:pStyle w:val="AufgabeText"/>
              <w:ind w:left="0"/>
              <w:rPr>
                <w:sz w:val="24"/>
                <w:szCs w:val="24"/>
              </w:rPr>
            </w:pPr>
          </w:p>
        </w:tc>
      </w:tr>
      <w:tr w:rsidR="00730E11" w:rsidRPr="004860D0" w14:paraId="32ABE2E6" w14:textId="77777777" w:rsidTr="00664766">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064EAF34" w14:textId="77777777" w:rsidR="00730E11" w:rsidRPr="004860D0" w:rsidRDefault="00730E11" w:rsidP="00664766">
            <w:pPr>
              <w:pStyle w:val="AufgabeText"/>
              <w:spacing w:before="60" w:after="60"/>
              <w:ind w:left="0"/>
              <w:jc w:val="left"/>
              <w:rPr>
                <w:sz w:val="24"/>
                <w:szCs w:val="24"/>
              </w:rPr>
            </w:pPr>
            <w:r w:rsidRPr="004860D0">
              <w:rPr>
                <w:sz w:val="24"/>
                <w:szCs w:val="24"/>
              </w:rPr>
              <w:t>Ich kann eine Spielanleitung befolgen.</w:t>
            </w:r>
          </w:p>
        </w:tc>
        <w:tc>
          <w:tcPr>
            <w:tcW w:w="425" w:type="dxa"/>
            <w:tcBorders>
              <w:top w:val="single" w:sz="4" w:space="0" w:color="auto"/>
              <w:left w:val="single" w:sz="4" w:space="0" w:color="auto"/>
              <w:bottom w:val="single" w:sz="4" w:space="0" w:color="auto"/>
              <w:right w:val="single" w:sz="4" w:space="0" w:color="auto"/>
            </w:tcBorders>
          </w:tcPr>
          <w:p w14:paraId="13A42347" w14:textId="77777777" w:rsidR="00730E11" w:rsidRPr="004860D0" w:rsidRDefault="00730E11"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1AEA15EA" w14:textId="77777777" w:rsidR="00730E11" w:rsidRPr="004860D0" w:rsidRDefault="00730E11"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2157718D" w14:textId="77777777" w:rsidR="00730E11" w:rsidRPr="004860D0" w:rsidRDefault="00730E11" w:rsidP="00664766">
            <w:pPr>
              <w:pStyle w:val="AufgabeText"/>
              <w:ind w:left="0"/>
              <w:rPr>
                <w:sz w:val="24"/>
                <w:szCs w:val="24"/>
              </w:rPr>
            </w:pPr>
          </w:p>
        </w:tc>
      </w:tr>
      <w:tr w:rsidR="00730E11" w:rsidRPr="004860D0" w14:paraId="61498A39" w14:textId="77777777" w:rsidTr="00664766">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072C5FA2" w14:textId="77777777" w:rsidR="00730E11" w:rsidRPr="004860D0" w:rsidRDefault="00730E11" w:rsidP="00664766">
            <w:pPr>
              <w:pStyle w:val="AufgabeText"/>
              <w:spacing w:before="60" w:after="60"/>
              <w:ind w:left="0"/>
              <w:jc w:val="left"/>
              <w:rPr>
                <w:sz w:val="24"/>
                <w:szCs w:val="24"/>
              </w:rPr>
            </w:pPr>
            <w:r w:rsidRPr="004860D0">
              <w:rPr>
                <w:sz w:val="24"/>
                <w:szCs w:val="24"/>
              </w:rPr>
              <w:t>Ich kann mich mit anderen auf gemeinsame Spielregeln einigen.</w:t>
            </w:r>
          </w:p>
        </w:tc>
        <w:tc>
          <w:tcPr>
            <w:tcW w:w="425" w:type="dxa"/>
            <w:tcBorders>
              <w:top w:val="single" w:sz="4" w:space="0" w:color="auto"/>
              <w:left w:val="single" w:sz="4" w:space="0" w:color="auto"/>
              <w:bottom w:val="single" w:sz="4" w:space="0" w:color="auto"/>
              <w:right w:val="single" w:sz="4" w:space="0" w:color="auto"/>
            </w:tcBorders>
          </w:tcPr>
          <w:p w14:paraId="4C5D87AB" w14:textId="77777777" w:rsidR="00730E11" w:rsidRPr="004860D0" w:rsidRDefault="00730E11"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3B2A7F57" w14:textId="77777777" w:rsidR="00730E11" w:rsidRPr="004860D0" w:rsidRDefault="00730E11"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68640CBC" w14:textId="77777777" w:rsidR="00730E11" w:rsidRPr="004860D0" w:rsidRDefault="00730E11" w:rsidP="00664766">
            <w:pPr>
              <w:pStyle w:val="AufgabeText"/>
              <w:ind w:left="0"/>
              <w:rPr>
                <w:sz w:val="24"/>
                <w:szCs w:val="24"/>
              </w:rPr>
            </w:pPr>
          </w:p>
        </w:tc>
      </w:tr>
      <w:tr w:rsidR="00730E11" w:rsidRPr="004860D0" w14:paraId="36DD5681" w14:textId="77777777" w:rsidTr="00664766">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5D488532" w14:textId="77777777" w:rsidR="00730E11" w:rsidRPr="004860D0" w:rsidRDefault="00730E11" w:rsidP="00664766">
            <w:pPr>
              <w:pStyle w:val="AufgabeText"/>
              <w:spacing w:before="60" w:after="60"/>
              <w:ind w:left="0"/>
              <w:jc w:val="left"/>
              <w:rPr>
                <w:sz w:val="24"/>
                <w:szCs w:val="24"/>
              </w:rPr>
            </w:pPr>
            <w:r w:rsidRPr="004860D0">
              <w:rPr>
                <w:sz w:val="24"/>
                <w:szCs w:val="24"/>
              </w:rPr>
              <w:t>Ich kann einen Spielnamen bewerten.</w:t>
            </w:r>
          </w:p>
        </w:tc>
        <w:tc>
          <w:tcPr>
            <w:tcW w:w="425" w:type="dxa"/>
            <w:tcBorders>
              <w:top w:val="single" w:sz="4" w:space="0" w:color="auto"/>
              <w:left w:val="single" w:sz="4" w:space="0" w:color="auto"/>
              <w:bottom w:val="single" w:sz="4" w:space="0" w:color="auto"/>
              <w:right w:val="single" w:sz="4" w:space="0" w:color="auto"/>
            </w:tcBorders>
          </w:tcPr>
          <w:p w14:paraId="422ABCDC" w14:textId="77777777" w:rsidR="00730E11" w:rsidRPr="004860D0" w:rsidRDefault="00730E11"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7C9C1AC3" w14:textId="77777777" w:rsidR="00730E11" w:rsidRPr="004860D0" w:rsidRDefault="00730E11"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0BBB98B0" w14:textId="77777777" w:rsidR="00730E11" w:rsidRPr="004860D0" w:rsidRDefault="00730E11" w:rsidP="00664766">
            <w:pPr>
              <w:pStyle w:val="AufgabeText"/>
              <w:ind w:left="0"/>
              <w:rPr>
                <w:sz w:val="24"/>
                <w:szCs w:val="24"/>
              </w:rPr>
            </w:pPr>
          </w:p>
        </w:tc>
      </w:tr>
      <w:tr w:rsidR="00730E11" w:rsidRPr="004860D0" w14:paraId="32C74C4B" w14:textId="77777777" w:rsidTr="00664766">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644C600A" w14:textId="77777777" w:rsidR="00730E11" w:rsidRPr="004860D0" w:rsidRDefault="00730E11" w:rsidP="00664766">
            <w:pPr>
              <w:pStyle w:val="AufgabeText"/>
              <w:spacing w:before="60" w:after="60"/>
              <w:ind w:left="0"/>
              <w:jc w:val="left"/>
              <w:rPr>
                <w:sz w:val="24"/>
                <w:szCs w:val="24"/>
              </w:rPr>
            </w:pPr>
            <w:r w:rsidRPr="004860D0">
              <w:rPr>
                <w:sz w:val="24"/>
                <w:szCs w:val="24"/>
              </w:rPr>
              <w:t>Ich kann mir einen eigenen Spielnamen ausdenken.</w:t>
            </w:r>
          </w:p>
        </w:tc>
        <w:tc>
          <w:tcPr>
            <w:tcW w:w="425" w:type="dxa"/>
            <w:tcBorders>
              <w:top w:val="single" w:sz="4" w:space="0" w:color="auto"/>
              <w:left w:val="single" w:sz="4" w:space="0" w:color="auto"/>
              <w:bottom w:val="single" w:sz="4" w:space="0" w:color="auto"/>
              <w:right w:val="single" w:sz="4" w:space="0" w:color="auto"/>
            </w:tcBorders>
          </w:tcPr>
          <w:p w14:paraId="610D3CEB" w14:textId="77777777" w:rsidR="00730E11" w:rsidRPr="004860D0" w:rsidRDefault="00730E11"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53E6E2AE" w14:textId="77777777" w:rsidR="00730E11" w:rsidRPr="004860D0" w:rsidRDefault="00730E11" w:rsidP="00664766">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5B9308D9" w14:textId="77777777" w:rsidR="00730E11" w:rsidRPr="004860D0" w:rsidRDefault="00730E11" w:rsidP="00664766">
            <w:pPr>
              <w:pStyle w:val="AufgabeText"/>
              <w:ind w:left="0"/>
              <w:rPr>
                <w:sz w:val="24"/>
                <w:szCs w:val="24"/>
              </w:rPr>
            </w:pPr>
          </w:p>
        </w:tc>
      </w:tr>
    </w:tbl>
    <w:p w14:paraId="22C69C75" w14:textId="77777777" w:rsidR="00EA5107" w:rsidRPr="004860D0" w:rsidRDefault="00EA5107" w:rsidP="00EA5107">
      <w:pPr>
        <w:spacing w:line="240" w:lineRule="exact"/>
        <w:rPr>
          <w:sz w:val="24"/>
          <w:szCs w:val="24"/>
        </w:rPr>
      </w:pPr>
    </w:p>
    <w:p w14:paraId="386D0BB9" w14:textId="41A6F941" w:rsidR="00EA5107" w:rsidRPr="004860D0" w:rsidRDefault="00EA5107" w:rsidP="00EA5107">
      <w:pPr>
        <w:spacing w:line="240" w:lineRule="exact"/>
        <w:rPr>
          <w:sz w:val="24"/>
          <w:szCs w:val="24"/>
        </w:rPr>
      </w:pPr>
      <w:r w:rsidRPr="004860D0">
        <w:rPr>
          <w:sz w:val="24"/>
          <w:szCs w:val="24"/>
        </w:rPr>
        <w:t>Wie zufrieden bin ich mit meiner Arbeit an der Lernaufgabe?</w:t>
      </w:r>
    </w:p>
    <w:p w14:paraId="4A677C2B" w14:textId="77777777" w:rsidR="00EA5107" w:rsidRPr="004860D0" w:rsidRDefault="00EA5107" w:rsidP="00EA5107">
      <w:pPr>
        <w:spacing w:line="240" w:lineRule="exact"/>
        <w:rPr>
          <w:sz w:val="24"/>
          <w:szCs w:val="24"/>
        </w:rPr>
      </w:pPr>
      <w:r w:rsidRPr="004860D0">
        <w:rPr>
          <w:noProof/>
          <w:sz w:val="24"/>
          <w:szCs w:val="24"/>
          <w:lang w:eastAsia="de-DE"/>
        </w:rPr>
        <mc:AlternateContent>
          <mc:Choice Requires="wps">
            <w:drawing>
              <wp:anchor distT="0" distB="0" distL="114300" distR="114300" simplePos="0" relativeHeight="251614208" behindDoc="0" locked="0" layoutInCell="1" allowOverlap="1" wp14:anchorId="7378ED91" wp14:editId="013EB9CF">
                <wp:simplePos x="0" y="0"/>
                <wp:positionH relativeFrom="column">
                  <wp:posOffset>-7709</wp:posOffset>
                </wp:positionH>
                <wp:positionV relativeFrom="paragraph">
                  <wp:posOffset>98366</wp:posOffset>
                </wp:positionV>
                <wp:extent cx="4784090" cy="45720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3F4C4BC5" w14:textId="72527BE3" w:rsidR="00860AB1" w:rsidRPr="005825EB" w:rsidRDefault="00860AB1" w:rsidP="00EA5107">
                            <w:r w:rsidRPr="004860D0">
                              <w:rPr>
                                <w:noProof/>
                                <w:sz w:val="24"/>
                                <w:szCs w:val="24"/>
                                <w:lang w:eastAsia="de-DE"/>
                              </w:rPr>
                              <w:drawing>
                                <wp:inline distT="0" distB="0" distL="0" distR="0" wp14:anchorId="6167B6AA" wp14:editId="62D773B1">
                                  <wp:extent cx="228600" cy="228600"/>
                                  <wp:effectExtent l="0" t="0" r="0" b="0"/>
                                  <wp:docPr id="20" name="Grafik 20"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7801DB8B" wp14:editId="7A50523D">
                                  <wp:extent cx="228600" cy="228600"/>
                                  <wp:effectExtent l="0" t="0" r="0" b="0"/>
                                  <wp:docPr id="31" name="Grafik 3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5428E297" wp14:editId="3F898C27">
                                  <wp:extent cx="228600" cy="228600"/>
                                  <wp:effectExtent l="0" t="0" r="0" b="0"/>
                                  <wp:docPr id="27" name="Grafik 27"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8ED91" id="_x0000_s1039" type="#_x0000_t202" style="position:absolute;margin-left:-.6pt;margin-top:7.75pt;width:376.7pt;height:3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" stroked="f">
                <v:textbox>
                  <w:txbxContent>
                    <w:p w14:paraId="3F4C4BC5" w14:textId="72527BE3" w:rsidR="00860AB1" w:rsidRPr="005825EB" w:rsidRDefault="00860AB1" w:rsidP="00EA5107">
                      <w:r w:rsidRPr="004860D0">
                        <w:rPr>
                          <w:noProof/>
                          <w:sz w:val="24"/>
                          <w:szCs w:val="24"/>
                          <w:lang w:eastAsia="de-DE"/>
                        </w:rPr>
                        <w:drawing>
                          <wp:inline distT="0" distB="0" distL="0" distR="0" wp14:anchorId="6167B6AA" wp14:editId="62D773B1">
                            <wp:extent cx="228600" cy="228600"/>
                            <wp:effectExtent l="0" t="0" r="0" b="0"/>
                            <wp:docPr id="20" name="Grafik 20"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7801DB8B" wp14:editId="7A50523D">
                            <wp:extent cx="228600" cy="228600"/>
                            <wp:effectExtent l="0" t="0" r="0" b="0"/>
                            <wp:docPr id="31" name="Grafik 3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5428E297" wp14:editId="3F898C27">
                            <wp:extent cx="228600" cy="228600"/>
                            <wp:effectExtent l="0" t="0" r="0" b="0"/>
                            <wp:docPr id="27" name="Grafik 27"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7F134DCA" w14:textId="77777777" w:rsidR="00EA5107" w:rsidRPr="004860D0" w:rsidRDefault="00EA5107" w:rsidP="00EA5107">
      <w:pPr>
        <w:tabs>
          <w:tab w:val="right" w:pos="3402"/>
          <w:tab w:val="right" w:pos="6804"/>
        </w:tabs>
        <w:spacing w:line="240" w:lineRule="exact"/>
        <w:rPr>
          <w:b/>
          <w:sz w:val="24"/>
          <w:szCs w:val="24"/>
        </w:rPr>
      </w:pPr>
    </w:p>
    <w:p w14:paraId="229C4C39" w14:textId="77777777" w:rsidR="00EA5107" w:rsidRPr="004860D0" w:rsidRDefault="00EA5107" w:rsidP="00EA5107">
      <w:pPr>
        <w:spacing w:line="240" w:lineRule="exact"/>
        <w:rPr>
          <w:sz w:val="24"/>
          <w:szCs w:val="24"/>
        </w:rPr>
      </w:pPr>
    </w:p>
    <w:p w14:paraId="6124FAB3" w14:textId="77777777" w:rsidR="00EA5107" w:rsidRPr="004860D0" w:rsidRDefault="00EA5107" w:rsidP="00EA5107">
      <w:pPr>
        <w:spacing w:line="240" w:lineRule="exact"/>
        <w:rPr>
          <w:sz w:val="24"/>
          <w:szCs w:val="24"/>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848"/>
        <w:gridCol w:w="5958"/>
      </w:tblGrid>
      <w:tr w:rsidR="00EA5107" w:rsidRPr="004860D0" w14:paraId="26772E85" w14:textId="77777777" w:rsidTr="00664766">
        <w:tc>
          <w:tcPr>
            <w:tcW w:w="1276" w:type="dxa"/>
            <w:gridSpan w:val="2"/>
          </w:tcPr>
          <w:p w14:paraId="62B2969E" w14:textId="77777777" w:rsidR="00EA5107" w:rsidRPr="004860D0" w:rsidRDefault="00EA5107" w:rsidP="00664766">
            <w:pPr>
              <w:spacing w:line="240" w:lineRule="exact"/>
              <w:rPr>
                <w:b/>
                <w:sz w:val="24"/>
                <w:szCs w:val="24"/>
              </w:rPr>
            </w:pPr>
            <w:r w:rsidRPr="004860D0">
              <w:rPr>
                <w:b/>
                <w:sz w:val="24"/>
                <w:szCs w:val="24"/>
              </w:rPr>
              <w:t>Ich habe …</w:t>
            </w:r>
          </w:p>
        </w:tc>
        <w:tc>
          <w:tcPr>
            <w:tcW w:w="5986" w:type="dxa"/>
          </w:tcPr>
          <w:p w14:paraId="78491352" w14:textId="77777777" w:rsidR="00EA5107" w:rsidRPr="004860D0" w:rsidRDefault="00EA5107" w:rsidP="00664766">
            <w:pPr>
              <w:spacing w:line="240" w:lineRule="exact"/>
              <w:rPr>
                <w:sz w:val="24"/>
                <w:szCs w:val="24"/>
              </w:rPr>
            </w:pPr>
          </w:p>
        </w:tc>
      </w:tr>
      <w:tr w:rsidR="00EA5107" w:rsidRPr="004860D0" w14:paraId="6DD81DA6" w14:textId="77777777" w:rsidTr="00664766">
        <w:trPr>
          <w:trHeight w:val="449"/>
        </w:trPr>
        <w:sdt>
          <w:sdtPr>
            <w:rPr>
              <w:sz w:val="24"/>
              <w:szCs w:val="24"/>
            </w:rPr>
            <w:id w:val="927309316"/>
            <w14:checkbox>
              <w14:checked w14:val="0"/>
              <w14:checkedState w14:val="2612" w14:font="MS Gothic"/>
              <w14:uncheckedState w14:val="2610" w14:font="MS Gothic"/>
            </w14:checkbox>
          </w:sdtPr>
          <w:sdtEndPr/>
          <w:sdtContent>
            <w:tc>
              <w:tcPr>
                <w:tcW w:w="426" w:type="dxa"/>
                <w:vAlign w:val="center"/>
              </w:tcPr>
              <w:p w14:paraId="4540765D" w14:textId="77777777" w:rsidR="00EA5107" w:rsidRPr="004860D0" w:rsidRDefault="00EA5107" w:rsidP="00664766">
                <w:pPr>
                  <w:spacing w:line="240" w:lineRule="exact"/>
                  <w:jc w:val="center"/>
                  <w:rPr>
                    <w:sz w:val="24"/>
                    <w:szCs w:val="24"/>
                  </w:rPr>
                </w:pPr>
                <w:r w:rsidRPr="004860D0">
                  <w:rPr>
                    <w:rFonts w:ascii="MS Gothic" w:eastAsia="MS Gothic" w:hAnsi="MS Gothic" w:hint="eastAsia"/>
                    <w:sz w:val="24"/>
                    <w:szCs w:val="24"/>
                  </w:rPr>
                  <w:t>☐</w:t>
                </w:r>
              </w:p>
            </w:tc>
          </w:sdtContent>
        </w:sdt>
        <w:tc>
          <w:tcPr>
            <w:tcW w:w="6836" w:type="dxa"/>
            <w:gridSpan w:val="2"/>
            <w:vAlign w:val="center"/>
          </w:tcPr>
          <w:p w14:paraId="5509A3A7" w14:textId="77777777" w:rsidR="00EA5107" w:rsidRPr="004860D0" w:rsidRDefault="00EA5107" w:rsidP="00664766">
            <w:pPr>
              <w:spacing w:line="240" w:lineRule="exact"/>
              <w:rPr>
                <w:sz w:val="24"/>
                <w:szCs w:val="24"/>
              </w:rPr>
            </w:pPr>
            <w:r w:rsidRPr="004860D0">
              <w:rPr>
                <w:sz w:val="24"/>
                <w:szCs w:val="24"/>
              </w:rPr>
              <w:t>meinen Lernschritt im Ordner eingeheftet.</w:t>
            </w:r>
          </w:p>
        </w:tc>
      </w:tr>
      <w:tr w:rsidR="00EA5107" w:rsidRPr="004860D0" w14:paraId="545AF1C4" w14:textId="77777777" w:rsidTr="00664766">
        <w:trPr>
          <w:trHeight w:val="413"/>
        </w:trPr>
        <w:sdt>
          <w:sdtPr>
            <w:rPr>
              <w:sz w:val="24"/>
              <w:szCs w:val="24"/>
            </w:rPr>
            <w:id w:val="1576937694"/>
            <w14:checkbox>
              <w14:checked w14:val="0"/>
              <w14:checkedState w14:val="2612" w14:font="MS Gothic"/>
              <w14:uncheckedState w14:val="2610" w14:font="MS Gothic"/>
            </w14:checkbox>
          </w:sdtPr>
          <w:sdtEndPr/>
          <w:sdtContent>
            <w:tc>
              <w:tcPr>
                <w:tcW w:w="426" w:type="dxa"/>
                <w:vAlign w:val="center"/>
              </w:tcPr>
              <w:p w14:paraId="16F65D4C" w14:textId="77777777" w:rsidR="00EA5107" w:rsidRPr="004860D0" w:rsidRDefault="00EA5107" w:rsidP="00664766">
                <w:pPr>
                  <w:spacing w:line="240" w:lineRule="exact"/>
                  <w:jc w:val="center"/>
                  <w:rPr>
                    <w:sz w:val="24"/>
                    <w:szCs w:val="24"/>
                  </w:rPr>
                </w:pPr>
                <w:r w:rsidRPr="004860D0">
                  <w:rPr>
                    <w:rFonts w:ascii="MS Gothic" w:eastAsia="MS Gothic" w:hAnsi="MS Gothic" w:hint="eastAsia"/>
                    <w:sz w:val="24"/>
                    <w:szCs w:val="24"/>
                  </w:rPr>
                  <w:t>☐</w:t>
                </w:r>
              </w:p>
            </w:tc>
          </w:sdtContent>
        </w:sdt>
        <w:tc>
          <w:tcPr>
            <w:tcW w:w="6836" w:type="dxa"/>
            <w:gridSpan w:val="2"/>
            <w:vAlign w:val="center"/>
          </w:tcPr>
          <w:p w14:paraId="0465E6FC" w14:textId="77777777" w:rsidR="00EA5107" w:rsidRPr="004860D0" w:rsidRDefault="00EA5107" w:rsidP="00664766">
            <w:pPr>
              <w:spacing w:line="240" w:lineRule="exact"/>
              <w:rPr>
                <w:noProof/>
                <w:sz w:val="24"/>
                <w:szCs w:val="24"/>
              </w:rPr>
            </w:pPr>
            <w:r w:rsidRPr="004860D0">
              <w:rPr>
                <w:noProof/>
                <w:sz w:val="24"/>
                <w:szCs w:val="24"/>
              </w:rPr>
              <w:t>den Arbeitsauftrag erledigt und das entsprechende Feld in der Lernwegeliste markiert.</w:t>
            </w:r>
          </w:p>
        </w:tc>
      </w:tr>
    </w:tbl>
    <w:p w14:paraId="6CCA9EAF" w14:textId="77777777" w:rsidR="005D3714" w:rsidRPr="004860D0" w:rsidRDefault="005D3714" w:rsidP="00F52C69">
      <w:pPr>
        <w:pStyle w:val="AufgabeEbene1"/>
        <w:numPr>
          <w:ilvl w:val="0"/>
          <w:numId w:val="0"/>
        </w:numPr>
        <w:spacing w:before="360"/>
        <w:rPr>
          <w:sz w:val="24"/>
          <w:szCs w:val="24"/>
        </w:rPr>
      </w:pPr>
    </w:p>
    <w:p w14:paraId="3436809B" w14:textId="7EB036EB" w:rsidR="005D3714" w:rsidRDefault="005D3714" w:rsidP="005D3714">
      <w:pPr>
        <w:pStyle w:val="AufgabeTex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216310" w:rsidRPr="00216310" w14:paraId="51FA2286" w14:textId="77777777" w:rsidTr="00664766">
        <w:trPr>
          <w:trHeight w:val="544"/>
        </w:trPr>
        <w:tc>
          <w:tcPr>
            <w:tcW w:w="7513" w:type="dxa"/>
            <w:shd w:val="clear" w:color="auto" w:fill="D9D9D9" w:themeFill="background1" w:themeFillShade="D9"/>
            <w:vAlign w:val="center"/>
          </w:tcPr>
          <w:p w14:paraId="0EBDB87A" w14:textId="7D87CCAE" w:rsidR="00216310" w:rsidRPr="00216310" w:rsidRDefault="006B0E99" w:rsidP="00216310">
            <w:pPr>
              <w:rPr>
                <w:b/>
                <w:szCs w:val="22"/>
              </w:rPr>
            </w:pPr>
            <w:r>
              <w:rPr>
                <w:b/>
                <w:szCs w:val="22"/>
              </w:rPr>
              <w:lastRenderedPageBreak/>
              <w:t>Ein</w:t>
            </w:r>
            <w:r w:rsidR="00216310">
              <w:rPr>
                <w:b/>
                <w:szCs w:val="22"/>
              </w:rPr>
              <w:t>legeblatt</w:t>
            </w:r>
            <w:r w:rsidR="005F4E54">
              <w:rPr>
                <w:b/>
                <w:szCs w:val="22"/>
              </w:rPr>
              <w:t xml:space="preserve"> „E</w:t>
            </w:r>
            <w:r w:rsidR="00496E2B">
              <w:rPr>
                <w:b/>
                <w:szCs w:val="22"/>
              </w:rPr>
              <w:t>ine Spielanleitung verstehen“</w:t>
            </w:r>
          </w:p>
        </w:tc>
        <w:tc>
          <w:tcPr>
            <w:tcW w:w="2126" w:type="dxa"/>
            <w:shd w:val="clear" w:color="auto" w:fill="D9D9D9" w:themeFill="background1" w:themeFillShade="D9"/>
          </w:tcPr>
          <w:p w14:paraId="1F5AE807" w14:textId="64D4D6C3" w:rsidR="00216310" w:rsidRPr="00216310" w:rsidRDefault="00C456DA" w:rsidP="00216310">
            <w:pPr>
              <w:jc w:val="center"/>
              <w:rPr>
                <w:b/>
                <w:szCs w:val="22"/>
              </w:rPr>
            </w:pPr>
            <w:r>
              <w:rPr>
                <w:b/>
                <w:szCs w:val="22"/>
              </w:rPr>
              <w:t>Deutsch</w:t>
            </w:r>
          </w:p>
          <w:p w14:paraId="7D8427DC" w14:textId="2F3B9550" w:rsidR="00216310" w:rsidRPr="00216310" w:rsidRDefault="00211593" w:rsidP="00211593">
            <w:pPr>
              <w:jc w:val="center"/>
              <w:rPr>
                <w:b/>
                <w:szCs w:val="22"/>
              </w:rPr>
            </w:pPr>
            <w:r w:rsidRPr="00211593">
              <w:rPr>
                <w:b/>
                <w:szCs w:val="22"/>
                <w:lang w:val="en-GB"/>
              </w:rPr>
              <w:t>D02.</w:t>
            </w:r>
            <w:r w:rsidR="00C456DA">
              <w:rPr>
                <w:b/>
                <w:szCs w:val="22"/>
                <w:lang w:val="en-GB"/>
              </w:rPr>
              <w:t>0</w:t>
            </w:r>
            <w:r w:rsidRPr="00211593">
              <w:rPr>
                <w:b/>
                <w:szCs w:val="22"/>
                <w:lang w:val="en-GB"/>
              </w:rPr>
              <w:t>1.02.</w:t>
            </w:r>
            <w:r w:rsidR="00C456DA">
              <w:rPr>
                <w:b/>
                <w:szCs w:val="22"/>
                <w:lang w:val="en-GB"/>
              </w:rPr>
              <w:t>0</w:t>
            </w:r>
            <w:r w:rsidRPr="00211593">
              <w:rPr>
                <w:b/>
                <w:szCs w:val="22"/>
                <w:lang w:val="en-GB"/>
              </w:rPr>
              <w:t>1</w:t>
            </w:r>
          </w:p>
        </w:tc>
      </w:tr>
    </w:tbl>
    <w:p w14:paraId="040B5569" w14:textId="5145726C" w:rsidR="00216310" w:rsidRDefault="00C456DA" w:rsidP="00216310">
      <w:pPr>
        <w:rPr>
          <w:rFonts w:eastAsia="Calibri"/>
          <w:sz w:val="32"/>
          <w:lang w:eastAsia="de-DE"/>
        </w:rPr>
      </w:pPr>
      <w:r w:rsidRPr="00AA18D1">
        <w:rPr>
          <w:noProof/>
          <w:lang w:eastAsia="de-DE"/>
        </w:rPr>
        <w:drawing>
          <wp:anchor distT="0" distB="0" distL="114300" distR="114300" simplePos="0" relativeHeight="251667456" behindDoc="0" locked="0" layoutInCell="1" allowOverlap="1" wp14:anchorId="71244F81" wp14:editId="1DBD63C1">
            <wp:simplePos x="0" y="0"/>
            <wp:positionH relativeFrom="column">
              <wp:posOffset>4816475</wp:posOffset>
            </wp:positionH>
            <wp:positionV relativeFrom="paragraph">
              <wp:posOffset>27305</wp:posOffset>
            </wp:positionV>
            <wp:extent cx="341630" cy="313055"/>
            <wp:effectExtent l="0" t="0" r="1270" b="0"/>
            <wp:wrapNone/>
            <wp:docPr id="936" name="Grafi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851BF" w14:textId="77777777" w:rsidR="00216310" w:rsidRPr="00C456DA" w:rsidRDefault="00216310" w:rsidP="006827A0">
      <w:pPr>
        <w:pStyle w:val="berschrift1"/>
        <w:rPr>
          <w:rFonts w:eastAsia="Calibri"/>
          <w:sz w:val="24"/>
          <w:szCs w:val="24"/>
        </w:rPr>
      </w:pPr>
      <w:r w:rsidRPr="00C456DA">
        <w:rPr>
          <w:rFonts w:eastAsia="Calibri"/>
          <w:sz w:val="24"/>
          <w:szCs w:val="24"/>
        </w:rPr>
        <w:t>Spielanleitung „Mensch ärgere dich nicht“</w:t>
      </w:r>
    </w:p>
    <w:p w14:paraId="22C4D37F" w14:textId="77777777" w:rsidR="00216310" w:rsidRPr="00C456DA" w:rsidRDefault="00216310" w:rsidP="00AC3AC0">
      <w:pPr>
        <w:jc w:val="both"/>
        <w:rPr>
          <w:rFonts w:eastAsia="Calibri"/>
          <w:sz w:val="24"/>
          <w:szCs w:val="24"/>
          <w:lang w:eastAsia="de-DE"/>
        </w:rPr>
      </w:pPr>
    </w:p>
    <w:p w14:paraId="73F27112" w14:textId="77777777" w:rsidR="00216310" w:rsidRPr="00C456DA" w:rsidRDefault="00216310" w:rsidP="00AC3AC0">
      <w:pPr>
        <w:jc w:val="both"/>
        <w:rPr>
          <w:rFonts w:eastAsia="Calibri"/>
          <w:sz w:val="24"/>
          <w:szCs w:val="24"/>
          <w:lang w:eastAsia="de-DE"/>
        </w:rPr>
      </w:pPr>
    </w:p>
    <w:p w14:paraId="36E8B9BF" w14:textId="77777777" w:rsidR="00216310" w:rsidRPr="00C456DA" w:rsidRDefault="00216310" w:rsidP="00AC3AC0">
      <w:pPr>
        <w:jc w:val="both"/>
        <w:rPr>
          <w:rFonts w:eastAsia="Calibri"/>
          <w:sz w:val="24"/>
          <w:szCs w:val="24"/>
          <w:u w:val="single"/>
          <w:lang w:eastAsia="de-DE"/>
        </w:rPr>
      </w:pPr>
      <w:r w:rsidRPr="00C456DA">
        <w:rPr>
          <w:rFonts w:eastAsia="Calibri"/>
          <w:sz w:val="24"/>
          <w:szCs w:val="24"/>
          <w:u w:val="single"/>
          <w:lang w:eastAsia="de-DE"/>
        </w:rPr>
        <w:t>Ziel des Spiels</w:t>
      </w:r>
      <w:r w:rsidRPr="00C456DA">
        <w:rPr>
          <w:rFonts w:eastAsia="Calibri"/>
          <w:noProof/>
          <w:sz w:val="24"/>
          <w:szCs w:val="24"/>
          <w:u w:val="single"/>
          <w:lang w:eastAsia="de-DE"/>
        </w:rPr>
        <w:drawing>
          <wp:anchor distT="0" distB="0" distL="114300" distR="114300" simplePos="0" relativeHeight="251617280" behindDoc="1" locked="0" layoutInCell="1" allowOverlap="1" wp14:anchorId="5E6ADD7D" wp14:editId="44BFF375">
            <wp:simplePos x="0" y="0"/>
            <wp:positionH relativeFrom="column">
              <wp:posOffset>3756025</wp:posOffset>
            </wp:positionH>
            <wp:positionV relativeFrom="paragraph">
              <wp:posOffset>160655</wp:posOffset>
            </wp:positionV>
            <wp:extent cx="2217420" cy="2232660"/>
            <wp:effectExtent l="0" t="0" r="0" b="0"/>
            <wp:wrapTight wrapText="bothSides">
              <wp:wrapPolygon edited="0">
                <wp:start x="0" y="0"/>
                <wp:lineTo x="0" y="21379"/>
                <wp:lineTo x="21340" y="21379"/>
                <wp:lineTo x="21340" y="0"/>
                <wp:lineTo x="0" y="0"/>
              </wp:wrapPolygon>
            </wp:wrapTight>
            <wp:docPr id="10" name="Grafik 10" descr="Foto 1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1 Spielbret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7420" cy="2232660"/>
                    </a:xfrm>
                    <a:prstGeom prst="rect">
                      <a:avLst/>
                    </a:prstGeom>
                    <a:noFill/>
                  </pic:spPr>
                </pic:pic>
              </a:graphicData>
            </a:graphic>
            <wp14:sizeRelH relativeFrom="page">
              <wp14:pctWidth>0</wp14:pctWidth>
            </wp14:sizeRelH>
            <wp14:sizeRelV relativeFrom="page">
              <wp14:pctHeight>0</wp14:pctHeight>
            </wp14:sizeRelV>
          </wp:anchor>
        </w:drawing>
      </w:r>
    </w:p>
    <w:p w14:paraId="192AB81E" w14:textId="77777777" w:rsidR="00216310" w:rsidRPr="00C456DA" w:rsidRDefault="00216310" w:rsidP="00AC3AC0">
      <w:pPr>
        <w:jc w:val="both"/>
        <w:rPr>
          <w:rFonts w:eastAsia="Calibri"/>
          <w:sz w:val="24"/>
          <w:szCs w:val="24"/>
          <w:lang w:eastAsia="de-DE"/>
        </w:rPr>
      </w:pPr>
    </w:p>
    <w:p w14:paraId="16E627AD" w14:textId="77777777" w:rsidR="00216310" w:rsidRPr="00C456DA" w:rsidRDefault="00216310" w:rsidP="00AC3AC0">
      <w:pPr>
        <w:jc w:val="both"/>
        <w:rPr>
          <w:rFonts w:eastAsia="Calibri"/>
          <w:sz w:val="24"/>
          <w:szCs w:val="24"/>
          <w:lang w:eastAsia="de-DE"/>
        </w:rPr>
      </w:pPr>
    </w:p>
    <w:p w14:paraId="168CC3FC" w14:textId="77777777" w:rsidR="00216310" w:rsidRPr="00C456DA" w:rsidRDefault="00216310" w:rsidP="00AC3AC0">
      <w:pPr>
        <w:jc w:val="both"/>
        <w:rPr>
          <w:rFonts w:eastAsia="Calibri"/>
          <w:sz w:val="24"/>
          <w:szCs w:val="24"/>
          <w:lang w:eastAsia="de-DE"/>
        </w:rPr>
      </w:pPr>
    </w:p>
    <w:p w14:paraId="31474D80" w14:textId="77777777" w:rsidR="00216310" w:rsidRPr="00C456DA" w:rsidRDefault="00216310" w:rsidP="00AC3AC0">
      <w:pPr>
        <w:jc w:val="both"/>
        <w:rPr>
          <w:rFonts w:eastAsia="Calibri"/>
          <w:sz w:val="24"/>
          <w:szCs w:val="24"/>
          <w:lang w:eastAsia="de-DE"/>
        </w:rPr>
      </w:pPr>
      <w:r w:rsidRPr="00C456DA">
        <w:rPr>
          <w:rFonts w:eastAsia="Calibri"/>
          <w:sz w:val="24"/>
          <w:szCs w:val="24"/>
          <w:lang w:eastAsia="de-DE"/>
        </w:rPr>
        <w:t>Ziel des Spiels ist es, seine Spielfiguren so schnell wie möglich von seinem Startfeld (1) ins Ziel (2) zu würfeln.</w:t>
      </w:r>
    </w:p>
    <w:p w14:paraId="1774EEC2" w14:textId="77777777" w:rsidR="00216310" w:rsidRPr="00C456DA" w:rsidRDefault="00216310" w:rsidP="00AC3AC0">
      <w:pPr>
        <w:jc w:val="both"/>
        <w:rPr>
          <w:rFonts w:eastAsia="Calibri"/>
          <w:sz w:val="24"/>
          <w:szCs w:val="24"/>
          <w:lang w:eastAsia="de-DE"/>
        </w:rPr>
      </w:pPr>
    </w:p>
    <w:p w14:paraId="7BF85859" w14:textId="77777777" w:rsidR="00216310" w:rsidRPr="00C456DA" w:rsidRDefault="00216310" w:rsidP="00AC3AC0">
      <w:pPr>
        <w:jc w:val="both"/>
        <w:rPr>
          <w:rFonts w:eastAsia="Calibri"/>
          <w:sz w:val="24"/>
          <w:szCs w:val="24"/>
          <w:lang w:eastAsia="de-DE"/>
        </w:rPr>
      </w:pPr>
    </w:p>
    <w:p w14:paraId="0162404D" w14:textId="77777777" w:rsidR="00216310" w:rsidRPr="00C456DA" w:rsidRDefault="00216310" w:rsidP="00AC3AC0">
      <w:pPr>
        <w:jc w:val="both"/>
        <w:rPr>
          <w:rFonts w:eastAsia="Calibri"/>
          <w:sz w:val="24"/>
          <w:szCs w:val="24"/>
          <w:lang w:eastAsia="de-DE"/>
        </w:rPr>
      </w:pPr>
    </w:p>
    <w:p w14:paraId="31498817" w14:textId="77777777" w:rsidR="00216310" w:rsidRPr="00C456DA" w:rsidRDefault="00216310" w:rsidP="00AC3AC0">
      <w:pPr>
        <w:jc w:val="both"/>
        <w:rPr>
          <w:rFonts w:eastAsia="Calibri"/>
          <w:sz w:val="24"/>
          <w:szCs w:val="24"/>
          <w:lang w:eastAsia="de-DE"/>
        </w:rPr>
      </w:pPr>
    </w:p>
    <w:p w14:paraId="6CF6A415" w14:textId="77777777" w:rsidR="00216310" w:rsidRPr="00C456DA" w:rsidRDefault="00216310" w:rsidP="00AC3AC0">
      <w:pPr>
        <w:jc w:val="both"/>
        <w:rPr>
          <w:rFonts w:eastAsia="Calibri"/>
          <w:sz w:val="24"/>
          <w:szCs w:val="24"/>
          <w:lang w:eastAsia="de-DE"/>
        </w:rPr>
      </w:pPr>
    </w:p>
    <w:p w14:paraId="4D01BB24" w14:textId="77777777" w:rsidR="00216310" w:rsidRDefault="00216310" w:rsidP="00AC3AC0">
      <w:pPr>
        <w:jc w:val="both"/>
        <w:rPr>
          <w:rFonts w:eastAsia="Calibri"/>
          <w:sz w:val="24"/>
          <w:szCs w:val="24"/>
          <w:lang w:eastAsia="de-DE"/>
        </w:rPr>
      </w:pPr>
    </w:p>
    <w:p w14:paraId="30FF79E9" w14:textId="77777777" w:rsidR="00C456DA" w:rsidRPr="00C456DA" w:rsidRDefault="00C456DA" w:rsidP="00AC3AC0">
      <w:pPr>
        <w:jc w:val="both"/>
        <w:rPr>
          <w:rFonts w:eastAsia="Calibri"/>
          <w:sz w:val="24"/>
          <w:szCs w:val="24"/>
          <w:lang w:eastAsia="de-DE"/>
        </w:rPr>
      </w:pPr>
    </w:p>
    <w:p w14:paraId="56753FE6" w14:textId="77777777" w:rsidR="00216310" w:rsidRDefault="00216310" w:rsidP="00AC3AC0">
      <w:pPr>
        <w:jc w:val="both"/>
        <w:rPr>
          <w:rFonts w:eastAsia="Calibri"/>
          <w:sz w:val="24"/>
          <w:szCs w:val="24"/>
          <w:lang w:eastAsia="de-DE"/>
        </w:rPr>
      </w:pPr>
    </w:p>
    <w:p w14:paraId="6D60ADFB" w14:textId="77777777" w:rsidR="00C456DA" w:rsidRPr="00C456DA" w:rsidRDefault="00C456DA" w:rsidP="00AC3AC0">
      <w:pPr>
        <w:jc w:val="both"/>
        <w:rPr>
          <w:rFonts w:eastAsia="Calibri"/>
          <w:sz w:val="24"/>
          <w:szCs w:val="24"/>
          <w:lang w:eastAsia="de-DE"/>
        </w:rPr>
      </w:pPr>
    </w:p>
    <w:p w14:paraId="6B214301" w14:textId="77777777" w:rsidR="00216310" w:rsidRPr="00C456DA" w:rsidRDefault="00216310" w:rsidP="00AC3AC0">
      <w:pPr>
        <w:jc w:val="both"/>
        <w:rPr>
          <w:rFonts w:eastAsia="Calibri"/>
          <w:sz w:val="24"/>
          <w:szCs w:val="24"/>
          <w:lang w:eastAsia="de-DE"/>
        </w:rPr>
      </w:pPr>
    </w:p>
    <w:p w14:paraId="76145F24" w14:textId="77777777" w:rsidR="00216310" w:rsidRPr="00C456DA" w:rsidRDefault="00216310" w:rsidP="00AC3AC0">
      <w:pPr>
        <w:jc w:val="both"/>
        <w:rPr>
          <w:rFonts w:eastAsia="Calibri"/>
          <w:sz w:val="24"/>
          <w:szCs w:val="24"/>
          <w:u w:val="single"/>
          <w:lang w:eastAsia="de-DE"/>
        </w:rPr>
      </w:pPr>
      <w:r w:rsidRPr="00C456DA">
        <w:rPr>
          <w:rFonts w:eastAsia="Calibri"/>
          <w:sz w:val="24"/>
          <w:szCs w:val="24"/>
          <w:u w:val="single"/>
          <w:lang w:eastAsia="de-DE"/>
        </w:rPr>
        <w:t>Spielvorbereitung</w:t>
      </w:r>
    </w:p>
    <w:p w14:paraId="0692E9EF" w14:textId="77777777" w:rsidR="00216310" w:rsidRPr="00C456DA" w:rsidRDefault="00216310" w:rsidP="00AC3AC0">
      <w:pPr>
        <w:jc w:val="both"/>
        <w:rPr>
          <w:rFonts w:eastAsia="Calibri"/>
          <w:sz w:val="24"/>
          <w:szCs w:val="24"/>
          <w:lang w:eastAsia="de-DE"/>
        </w:rPr>
      </w:pPr>
      <w:r w:rsidRPr="00C456DA">
        <w:rPr>
          <w:rFonts w:eastAsia="Calibri"/>
          <w:noProof/>
          <w:sz w:val="24"/>
          <w:szCs w:val="24"/>
          <w:lang w:eastAsia="de-DE"/>
        </w:rPr>
        <w:drawing>
          <wp:anchor distT="0" distB="0" distL="114300" distR="114300" simplePos="0" relativeHeight="251618304" behindDoc="1" locked="0" layoutInCell="1" allowOverlap="1" wp14:anchorId="12EB95CA" wp14:editId="72DE2864">
            <wp:simplePos x="0" y="0"/>
            <wp:positionH relativeFrom="column">
              <wp:posOffset>3718560</wp:posOffset>
            </wp:positionH>
            <wp:positionV relativeFrom="paragraph">
              <wp:posOffset>51435</wp:posOffset>
            </wp:positionV>
            <wp:extent cx="2324100" cy="2331720"/>
            <wp:effectExtent l="0" t="0" r="0" b="0"/>
            <wp:wrapTight wrapText="bothSides">
              <wp:wrapPolygon edited="0">
                <wp:start x="0" y="0"/>
                <wp:lineTo x="0" y="21353"/>
                <wp:lineTo x="21423" y="21353"/>
                <wp:lineTo x="21423" y="0"/>
                <wp:lineTo x="0" y="0"/>
              </wp:wrapPolygon>
            </wp:wrapTight>
            <wp:docPr id="9" name="Grafik 9" descr="Foto 2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2 Spielbrett 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2331720"/>
                    </a:xfrm>
                    <a:prstGeom prst="rect">
                      <a:avLst/>
                    </a:prstGeom>
                    <a:noFill/>
                  </pic:spPr>
                </pic:pic>
              </a:graphicData>
            </a:graphic>
            <wp14:sizeRelH relativeFrom="page">
              <wp14:pctWidth>0</wp14:pctWidth>
            </wp14:sizeRelH>
            <wp14:sizeRelV relativeFrom="page">
              <wp14:pctHeight>0</wp14:pctHeight>
            </wp14:sizeRelV>
          </wp:anchor>
        </w:drawing>
      </w:r>
    </w:p>
    <w:p w14:paraId="4D25210F" w14:textId="77777777" w:rsidR="00216310" w:rsidRPr="00C456DA" w:rsidRDefault="00216310" w:rsidP="00AC3AC0">
      <w:pPr>
        <w:jc w:val="both"/>
        <w:rPr>
          <w:rFonts w:eastAsia="Calibri"/>
          <w:sz w:val="24"/>
          <w:szCs w:val="24"/>
          <w:lang w:eastAsia="de-DE"/>
        </w:rPr>
      </w:pPr>
    </w:p>
    <w:p w14:paraId="24720EDF" w14:textId="77777777" w:rsidR="00D64671" w:rsidRPr="00C456DA" w:rsidRDefault="00216310" w:rsidP="00AC3AC0">
      <w:pPr>
        <w:pStyle w:val="Listenabsatz"/>
        <w:numPr>
          <w:ilvl w:val="0"/>
          <w:numId w:val="26"/>
        </w:numPr>
        <w:jc w:val="both"/>
        <w:rPr>
          <w:rFonts w:eastAsia="Calibri"/>
          <w:sz w:val="24"/>
          <w:szCs w:val="24"/>
          <w:lang w:eastAsia="de-DE"/>
        </w:rPr>
      </w:pPr>
      <w:r w:rsidRPr="00C456DA">
        <w:rPr>
          <w:rFonts w:eastAsia="Calibri"/>
          <w:sz w:val="24"/>
          <w:szCs w:val="24"/>
          <w:lang w:eastAsia="de-DE"/>
        </w:rPr>
        <w:t>Jeder Spieler erhält vier Figuren einer Farbe. Die Figuren werden auf die vier Felder in den Ecken</w:t>
      </w:r>
      <w:r w:rsidR="009565E3" w:rsidRPr="00C456DA">
        <w:rPr>
          <w:rFonts w:eastAsia="Calibri"/>
          <w:sz w:val="24"/>
          <w:szCs w:val="24"/>
          <w:lang w:eastAsia="de-DE"/>
        </w:rPr>
        <w:t xml:space="preserve"> des Spielfeldes gestellt. Die</w:t>
      </w:r>
      <w:r w:rsidRPr="00C456DA">
        <w:rPr>
          <w:rFonts w:eastAsia="Calibri"/>
          <w:sz w:val="24"/>
          <w:szCs w:val="24"/>
          <w:lang w:eastAsia="de-DE"/>
        </w:rPr>
        <w:t xml:space="preserve"> vier Felder werden „Haus“ (3) genannt. </w:t>
      </w:r>
    </w:p>
    <w:p w14:paraId="46B1535C" w14:textId="77777777" w:rsidR="00216310" w:rsidRPr="00C456DA" w:rsidRDefault="00216310" w:rsidP="00AC3AC0">
      <w:pPr>
        <w:pStyle w:val="Listenabsatz"/>
        <w:numPr>
          <w:ilvl w:val="0"/>
          <w:numId w:val="26"/>
        </w:numPr>
        <w:jc w:val="both"/>
        <w:rPr>
          <w:rFonts w:eastAsia="Calibri"/>
          <w:sz w:val="24"/>
          <w:szCs w:val="24"/>
          <w:lang w:eastAsia="de-DE"/>
        </w:rPr>
      </w:pPr>
      <w:r w:rsidRPr="00C456DA">
        <w:rPr>
          <w:rFonts w:eastAsia="Calibri"/>
          <w:sz w:val="24"/>
          <w:szCs w:val="24"/>
          <w:lang w:eastAsia="de-DE"/>
        </w:rPr>
        <w:t>Der jüngste Mitspieler beginnt das Spiel.</w:t>
      </w:r>
    </w:p>
    <w:p w14:paraId="1BD7BBCD" w14:textId="77777777" w:rsidR="00216310" w:rsidRPr="00C456DA" w:rsidRDefault="00216310" w:rsidP="00216310">
      <w:pPr>
        <w:rPr>
          <w:rFonts w:eastAsia="Calibri"/>
          <w:sz w:val="24"/>
          <w:szCs w:val="24"/>
          <w:lang w:eastAsia="de-DE"/>
        </w:rPr>
      </w:pPr>
    </w:p>
    <w:p w14:paraId="3E4C76F9" w14:textId="77777777" w:rsidR="00216310" w:rsidRPr="00216310" w:rsidRDefault="00216310" w:rsidP="00216310">
      <w:pPr>
        <w:rPr>
          <w:rFonts w:eastAsia="Calibri"/>
          <w:sz w:val="28"/>
          <w:lang w:eastAsia="de-DE"/>
        </w:rPr>
      </w:pPr>
    </w:p>
    <w:p w14:paraId="167CFD96" w14:textId="77777777" w:rsidR="00216310" w:rsidRPr="00216310" w:rsidRDefault="00216310" w:rsidP="00216310">
      <w:pPr>
        <w:rPr>
          <w:rFonts w:eastAsia="Calibri"/>
          <w:sz w:val="28"/>
          <w:lang w:eastAsia="de-DE"/>
        </w:rPr>
      </w:pPr>
    </w:p>
    <w:p w14:paraId="54190FC6" w14:textId="77777777" w:rsidR="00216310" w:rsidRPr="00216310" w:rsidRDefault="00216310" w:rsidP="00216310">
      <w:pPr>
        <w:rPr>
          <w:rFonts w:eastAsia="Calibri"/>
          <w:sz w:val="28"/>
          <w:lang w:eastAsia="de-DE"/>
        </w:rPr>
      </w:pPr>
    </w:p>
    <w:p w14:paraId="607F062E" w14:textId="77777777" w:rsidR="00216310" w:rsidRPr="00216310" w:rsidRDefault="00216310" w:rsidP="00216310">
      <w:pPr>
        <w:rPr>
          <w:rFonts w:eastAsia="Calibri"/>
          <w:sz w:val="28"/>
          <w:lang w:eastAsia="de-DE"/>
        </w:rPr>
      </w:pPr>
    </w:p>
    <w:p w14:paraId="13AB4195" w14:textId="77777777" w:rsidR="00216310" w:rsidRPr="00216310" w:rsidRDefault="00216310" w:rsidP="00216310">
      <w:pPr>
        <w:rPr>
          <w:rFonts w:eastAsia="Calibri"/>
          <w:sz w:val="28"/>
          <w:lang w:eastAsia="de-DE"/>
        </w:rPr>
      </w:pPr>
    </w:p>
    <w:p w14:paraId="2BFFB7CA" w14:textId="77777777" w:rsidR="00216310" w:rsidRDefault="00216310" w:rsidP="00216310">
      <w:pPr>
        <w:rPr>
          <w:rFonts w:eastAsia="Calibri"/>
          <w:sz w:val="28"/>
          <w:lang w:eastAsia="de-DE"/>
        </w:rPr>
      </w:pPr>
    </w:p>
    <w:p w14:paraId="0C3A7EE0" w14:textId="77777777" w:rsidR="006567DC" w:rsidRDefault="006567DC">
      <w:pPr>
        <w:spacing w:line="240" w:lineRule="exact"/>
        <w:rPr>
          <w:rFonts w:eastAsia="Calibri"/>
          <w:sz w:val="28"/>
          <w:lang w:eastAsia="de-DE"/>
        </w:rPr>
      </w:pPr>
      <w:r>
        <w:rPr>
          <w:rFonts w:eastAsia="Calibri"/>
          <w:sz w:val="28"/>
          <w:lang w:eastAsia="de-DE"/>
        </w:rPr>
        <w:br w:type="page"/>
      </w:r>
    </w:p>
    <w:p w14:paraId="3B221D95" w14:textId="77777777" w:rsidR="00216310" w:rsidRPr="00C456DA" w:rsidRDefault="00216310" w:rsidP="00AC3AC0">
      <w:pPr>
        <w:jc w:val="both"/>
        <w:rPr>
          <w:rFonts w:eastAsia="Calibri"/>
          <w:sz w:val="24"/>
          <w:szCs w:val="24"/>
          <w:u w:val="single"/>
          <w:lang w:eastAsia="de-DE"/>
        </w:rPr>
      </w:pPr>
      <w:r w:rsidRPr="00C456DA">
        <w:rPr>
          <w:rFonts w:eastAsia="Calibri"/>
          <w:sz w:val="24"/>
          <w:szCs w:val="24"/>
          <w:u w:val="single"/>
          <w:lang w:eastAsia="de-DE"/>
        </w:rPr>
        <w:lastRenderedPageBreak/>
        <w:t>Besonderheiten der Würfelzahl „6“</w:t>
      </w:r>
    </w:p>
    <w:p w14:paraId="26D5BE8A" w14:textId="77777777" w:rsidR="00216310" w:rsidRPr="00C456DA" w:rsidRDefault="00216310" w:rsidP="00AC3AC0">
      <w:pPr>
        <w:jc w:val="both"/>
        <w:rPr>
          <w:rFonts w:eastAsia="Calibri"/>
          <w:sz w:val="24"/>
          <w:szCs w:val="24"/>
          <w:lang w:eastAsia="de-DE"/>
        </w:rPr>
      </w:pPr>
      <w:r w:rsidRPr="00C456DA">
        <w:rPr>
          <w:rFonts w:eastAsia="Calibri"/>
          <w:noProof/>
          <w:sz w:val="24"/>
          <w:szCs w:val="24"/>
          <w:lang w:eastAsia="de-DE"/>
        </w:rPr>
        <w:drawing>
          <wp:anchor distT="0" distB="0" distL="114300" distR="114300" simplePos="0" relativeHeight="251619328" behindDoc="0" locked="0" layoutInCell="1" allowOverlap="1" wp14:anchorId="4FC08581" wp14:editId="27CE8566">
            <wp:simplePos x="0" y="0"/>
            <wp:positionH relativeFrom="column">
              <wp:posOffset>3920490</wp:posOffset>
            </wp:positionH>
            <wp:positionV relativeFrom="paragraph">
              <wp:posOffset>7620</wp:posOffset>
            </wp:positionV>
            <wp:extent cx="2103120" cy="2103120"/>
            <wp:effectExtent l="0" t="0" r="0" b="0"/>
            <wp:wrapSquare wrapText="bothSides"/>
            <wp:docPr id="6" name="Grafik 6" descr="Foto 3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3 Spielbrett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FB6CB3" w14:textId="77777777" w:rsidR="00216310" w:rsidRPr="00C456DA" w:rsidRDefault="00216310" w:rsidP="00AC3AC0">
      <w:pPr>
        <w:pStyle w:val="Listenabsatz"/>
        <w:numPr>
          <w:ilvl w:val="0"/>
          <w:numId w:val="23"/>
        </w:numPr>
        <w:jc w:val="both"/>
        <w:rPr>
          <w:rFonts w:eastAsia="Calibri"/>
          <w:sz w:val="24"/>
          <w:szCs w:val="24"/>
          <w:lang w:eastAsia="de-DE"/>
        </w:rPr>
      </w:pPr>
      <w:r w:rsidRPr="00C456DA">
        <w:rPr>
          <w:rFonts w:eastAsia="Calibri"/>
          <w:sz w:val="24"/>
          <w:szCs w:val="24"/>
          <w:lang w:eastAsia="de-DE"/>
        </w:rPr>
        <w:t>Wer eine „6“ würfelt, darf nochmal würfeln.</w:t>
      </w:r>
    </w:p>
    <w:p w14:paraId="7886148C" w14:textId="77777777" w:rsidR="00216310" w:rsidRPr="00C456DA" w:rsidRDefault="00D06513" w:rsidP="00AC3AC0">
      <w:pPr>
        <w:pStyle w:val="Listenabsatz"/>
        <w:numPr>
          <w:ilvl w:val="0"/>
          <w:numId w:val="23"/>
        </w:numPr>
        <w:jc w:val="both"/>
        <w:rPr>
          <w:rFonts w:eastAsia="Calibri"/>
          <w:sz w:val="24"/>
          <w:szCs w:val="24"/>
          <w:lang w:eastAsia="de-DE"/>
        </w:rPr>
      </w:pPr>
      <w:r w:rsidRPr="00C456DA">
        <w:rPr>
          <w:rFonts w:eastAsia="Calibri"/>
          <w:sz w:val="24"/>
          <w:szCs w:val="24"/>
          <w:lang w:eastAsia="de-DE"/>
        </w:rPr>
        <w:t>Bei einer „6“ muss man eine Figur auf das Startfeld (1) ins Spiel bringen, so lange noch Spielfiguren im eigenen Haus (3) stehen.</w:t>
      </w:r>
    </w:p>
    <w:p w14:paraId="4ACF3313" w14:textId="62117F5E" w:rsidR="00216310" w:rsidRPr="00C456DA" w:rsidRDefault="008D6CDC" w:rsidP="00AC3AC0">
      <w:pPr>
        <w:pStyle w:val="Listenabsatz"/>
        <w:numPr>
          <w:ilvl w:val="0"/>
          <w:numId w:val="23"/>
        </w:numPr>
        <w:jc w:val="both"/>
        <w:rPr>
          <w:rFonts w:eastAsia="Calibri"/>
          <w:sz w:val="24"/>
          <w:szCs w:val="24"/>
          <w:lang w:eastAsia="de-DE"/>
        </w:rPr>
      </w:pPr>
      <w:r w:rsidRPr="00C456DA">
        <w:rPr>
          <w:rFonts w:eastAsia="Calibri"/>
          <w:sz w:val="24"/>
          <w:szCs w:val="24"/>
          <w:lang w:eastAsia="de-DE"/>
        </w:rPr>
        <w:t xml:space="preserve">Sind alle vier Spielfiguren im Haus, darf der Spieler </w:t>
      </w:r>
      <w:r w:rsidR="00D426E1" w:rsidRPr="00C456DA">
        <w:rPr>
          <w:rFonts w:eastAsia="Calibri"/>
          <w:sz w:val="24"/>
          <w:szCs w:val="24"/>
          <w:lang w:eastAsia="de-DE"/>
        </w:rPr>
        <w:t>drei Mal</w:t>
      </w:r>
      <w:r w:rsidRPr="00C456DA">
        <w:rPr>
          <w:rFonts w:eastAsia="Calibri"/>
          <w:sz w:val="24"/>
          <w:szCs w:val="24"/>
          <w:lang w:eastAsia="de-DE"/>
        </w:rPr>
        <w:t xml:space="preserve"> Würfeln, bis er eine sechs gewürfelt hat.</w:t>
      </w:r>
    </w:p>
    <w:p w14:paraId="09E72F41" w14:textId="77777777" w:rsidR="00216310" w:rsidRDefault="00216310" w:rsidP="00AC3AC0">
      <w:pPr>
        <w:jc w:val="both"/>
        <w:rPr>
          <w:rFonts w:eastAsia="Calibri"/>
          <w:sz w:val="24"/>
          <w:szCs w:val="24"/>
          <w:lang w:eastAsia="de-DE"/>
        </w:rPr>
      </w:pPr>
    </w:p>
    <w:p w14:paraId="39DD8B43" w14:textId="77777777" w:rsidR="00C456DA" w:rsidRPr="00C456DA" w:rsidRDefault="00C456DA" w:rsidP="00AC3AC0">
      <w:pPr>
        <w:jc w:val="both"/>
        <w:rPr>
          <w:rFonts w:eastAsia="Calibri"/>
          <w:sz w:val="24"/>
          <w:szCs w:val="24"/>
          <w:lang w:eastAsia="de-DE"/>
        </w:rPr>
      </w:pPr>
    </w:p>
    <w:p w14:paraId="050C91CE" w14:textId="77777777" w:rsidR="00216310" w:rsidRDefault="00216310" w:rsidP="00AC3AC0">
      <w:pPr>
        <w:jc w:val="both"/>
        <w:rPr>
          <w:rFonts w:eastAsia="Calibri"/>
          <w:sz w:val="24"/>
          <w:szCs w:val="24"/>
          <w:lang w:eastAsia="de-DE"/>
        </w:rPr>
      </w:pPr>
    </w:p>
    <w:p w14:paraId="08CE2FEB" w14:textId="77777777" w:rsidR="00C456DA" w:rsidRDefault="00C456DA" w:rsidP="00AC3AC0">
      <w:pPr>
        <w:jc w:val="both"/>
        <w:rPr>
          <w:rFonts w:eastAsia="Calibri"/>
          <w:sz w:val="24"/>
          <w:szCs w:val="24"/>
          <w:lang w:eastAsia="de-DE"/>
        </w:rPr>
      </w:pPr>
    </w:p>
    <w:p w14:paraId="6910F12F" w14:textId="77777777" w:rsidR="00C456DA" w:rsidRPr="00C456DA" w:rsidRDefault="00C456DA" w:rsidP="00AC3AC0">
      <w:pPr>
        <w:jc w:val="both"/>
        <w:rPr>
          <w:rFonts w:eastAsia="Calibri"/>
          <w:sz w:val="24"/>
          <w:szCs w:val="24"/>
          <w:lang w:eastAsia="de-DE"/>
        </w:rPr>
      </w:pPr>
    </w:p>
    <w:p w14:paraId="4E42405C" w14:textId="77777777" w:rsidR="00216310" w:rsidRPr="00C456DA" w:rsidRDefault="00216310" w:rsidP="00AC3AC0">
      <w:pPr>
        <w:jc w:val="both"/>
        <w:rPr>
          <w:rFonts w:eastAsia="Calibri"/>
          <w:sz w:val="24"/>
          <w:szCs w:val="24"/>
          <w:lang w:eastAsia="de-DE"/>
        </w:rPr>
      </w:pPr>
    </w:p>
    <w:p w14:paraId="5EABEFEC" w14:textId="77777777" w:rsidR="00216310" w:rsidRPr="00C456DA" w:rsidRDefault="00216310" w:rsidP="00AC3AC0">
      <w:pPr>
        <w:jc w:val="both"/>
        <w:rPr>
          <w:rFonts w:eastAsia="Calibri"/>
          <w:sz w:val="24"/>
          <w:szCs w:val="24"/>
          <w:u w:val="single"/>
          <w:lang w:eastAsia="de-DE"/>
        </w:rPr>
      </w:pPr>
      <w:r w:rsidRPr="00C456DA">
        <w:rPr>
          <w:rFonts w:eastAsia="Calibri"/>
          <w:sz w:val="24"/>
          <w:szCs w:val="24"/>
          <w:u w:val="single"/>
          <w:lang w:eastAsia="de-DE"/>
        </w:rPr>
        <w:t>Spielablauf</w:t>
      </w:r>
    </w:p>
    <w:p w14:paraId="05201D29" w14:textId="77777777" w:rsidR="00216310" w:rsidRPr="00C456DA" w:rsidRDefault="00216310" w:rsidP="00AC3AC0">
      <w:pPr>
        <w:jc w:val="both"/>
        <w:rPr>
          <w:rFonts w:eastAsia="Calibri"/>
          <w:sz w:val="24"/>
          <w:szCs w:val="24"/>
          <w:lang w:eastAsia="de-DE"/>
        </w:rPr>
      </w:pPr>
      <w:r w:rsidRPr="00C456DA">
        <w:rPr>
          <w:rFonts w:eastAsia="Calibri"/>
          <w:noProof/>
          <w:sz w:val="24"/>
          <w:szCs w:val="24"/>
          <w:lang w:eastAsia="de-DE"/>
        </w:rPr>
        <w:drawing>
          <wp:anchor distT="0" distB="0" distL="114300" distR="114300" simplePos="0" relativeHeight="251620352" behindDoc="0" locked="0" layoutInCell="1" allowOverlap="1" wp14:anchorId="38E0643C" wp14:editId="137224E5">
            <wp:simplePos x="0" y="0"/>
            <wp:positionH relativeFrom="column">
              <wp:posOffset>3931920</wp:posOffset>
            </wp:positionH>
            <wp:positionV relativeFrom="paragraph">
              <wp:posOffset>160655</wp:posOffset>
            </wp:positionV>
            <wp:extent cx="2011680" cy="2034540"/>
            <wp:effectExtent l="0" t="0" r="7620" b="3810"/>
            <wp:wrapSquare wrapText="bothSides"/>
            <wp:docPr id="8" name="Grafik 8" descr="Foto 4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4 Spielbrett 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1680" cy="2034540"/>
                    </a:xfrm>
                    <a:prstGeom prst="rect">
                      <a:avLst/>
                    </a:prstGeom>
                    <a:noFill/>
                  </pic:spPr>
                </pic:pic>
              </a:graphicData>
            </a:graphic>
            <wp14:sizeRelH relativeFrom="page">
              <wp14:pctWidth>0</wp14:pctWidth>
            </wp14:sizeRelH>
            <wp14:sizeRelV relativeFrom="page">
              <wp14:pctHeight>0</wp14:pctHeight>
            </wp14:sizeRelV>
          </wp:anchor>
        </w:drawing>
      </w:r>
    </w:p>
    <w:p w14:paraId="3C0B5B00" w14:textId="77777777" w:rsidR="00216310" w:rsidRPr="00C456DA" w:rsidRDefault="00216310" w:rsidP="00AC3AC0">
      <w:pPr>
        <w:jc w:val="both"/>
        <w:rPr>
          <w:rFonts w:eastAsia="Calibri"/>
          <w:sz w:val="24"/>
          <w:szCs w:val="24"/>
          <w:lang w:eastAsia="de-DE"/>
        </w:rPr>
      </w:pPr>
    </w:p>
    <w:p w14:paraId="1AAEF62E" w14:textId="77777777" w:rsidR="00DD1952" w:rsidRPr="00C456DA" w:rsidRDefault="00216310" w:rsidP="00AC3AC0">
      <w:pPr>
        <w:pStyle w:val="Listenabsatz"/>
        <w:numPr>
          <w:ilvl w:val="0"/>
          <w:numId w:val="24"/>
        </w:numPr>
        <w:jc w:val="both"/>
        <w:rPr>
          <w:rFonts w:eastAsia="Calibri"/>
          <w:sz w:val="24"/>
          <w:szCs w:val="24"/>
          <w:lang w:eastAsia="de-DE"/>
        </w:rPr>
      </w:pPr>
      <w:r w:rsidRPr="00C456DA">
        <w:rPr>
          <w:rFonts w:eastAsia="Calibri"/>
          <w:sz w:val="24"/>
          <w:szCs w:val="24"/>
          <w:lang w:eastAsia="de-DE"/>
        </w:rPr>
        <w:t xml:space="preserve">Der Spieler, der an der Reihe ist, würfelt und setzt seine Spielfigur um die gewürfelte Zahl in Spielrichtung (B) auf den grauen Feldern vor. </w:t>
      </w:r>
    </w:p>
    <w:p w14:paraId="4526FAC2" w14:textId="7A09CB78" w:rsidR="00DD1952" w:rsidRPr="00C456DA" w:rsidRDefault="00F517F6" w:rsidP="00AC3AC0">
      <w:pPr>
        <w:pStyle w:val="Listenabsatz"/>
        <w:numPr>
          <w:ilvl w:val="0"/>
          <w:numId w:val="24"/>
        </w:numPr>
        <w:jc w:val="both"/>
        <w:rPr>
          <w:rFonts w:eastAsia="Calibri"/>
          <w:sz w:val="24"/>
          <w:szCs w:val="24"/>
          <w:lang w:eastAsia="de-DE"/>
        </w:rPr>
      </w:pPr>
      <w:r>
        <w:rPr>
          <w:rFonts w:eastAsia="Calibri"/>
          <w:sz w:val="24"/>
          <w:szCs w:val="24"/>
          <w:lang w:eastAsia="de-DE"/>
        </w:rPr>
        <w:t>Andere Spielfiguren könn</w:t>
      </w:r>
      <w:r w:rsidR="00216310" w:rsidRPr="00C456DA">
        <w:rPr>
          <w:rFonts w:eastAsia="Calibri"/>
          <w:sz w:val="24"/>
          <w:szCs w:val="24"/>
          <w:lang w:eastAsia="de-DE"/>
        </w:rPr>
        <w:t xml:space="preserve">en übersprungen werden. </w:t>
      </w:r>
    </w:p>
    <w:p w14:paraId="036EB939" w14:textId="77777777" w:rsidR="00216310" w:rsidRPr="00C456DA" w:rsidRDefault="00216310" w:rsidP="00AC3AC0">
      <w:pPr>
        <w:pStyle w:val="Listenabsatz"/>
        <w:numPr>
          <w:ilvl w:val="0"/>
          <w:numId w:val="24"/>
        </w:numPr>
        <w:jc w:val="both"/>
        <w:rPr>
          <w:rFonts w:eastAsia="Calibri"/>
          <w:sz w:val="24"/>
          <w:szCs w:val="24"/>
          <w:lang w:eastAsia="de-DE"/>
        </w:rPr>
      </w:pPr>
      <w:r w:rsidRPr="00C456DA">
        <w:rPr>
          <w:rFonts w:eastAsia="Calibri"/>
          <w:sz w:val="24"/>
          <w:szCs w:val="24"/>
          <w:lang w:eastAsia="de-DE"/>
        </w:rPr>
        <w:t xml:space="preserve">Der Spieler kann frei wählen, welche seiner Figuren er bewegt. </w:t>
      </w:r>
    </w:p>
    <w:p w14:paraId="49C483E4" w14:textId="77777777" w:rsidR="00216310" w:rsidRPr="00C456DA" w:rsidRDefault="00216310" w:rsidP="00AC3AC0">
      <w:pPr>
        <w:pStyle w:val="Listenabsatz"/>
        <w:numPr>
          <w:ilvl w:val="0"/>
          <w:numId w:val="24"/>
        </w:numPr>
        <w:jc w:val="both"/>
        <w:rPr>
          <w:rFonts w:eastAsia="Calibri"/>
          <w:sz w:val="24"/>
          <w:szCs w:val="24"/>
          <w:lang w:eastAsia="de-DE"/>
        </w:rPr>
      </w:pPr>
      <w:r w:rsidRPr="00C456DA">
        <w:rPr>
          <w:rFonts w:eastAsia="Calibri"/>
          <w:sz w:val="24"/>
          <w:szCs w:val="24"/>
          <w:lang w:eastAsia="de-DE"/>
        </w:rPr>
        <w:t xml:space="preserve">Steht eine Figur eines Gegenspielers </w:t>
      </w:r>
      <w:r w:rsidR="00DD1952" w:rsidRPr="00C456DA">
        <w:rPr>
          <w:rFonts w:eastAsia="Calibri"/>
          <w:sz w:val="24"/>
          <w:szCs w:val="24"/>
          <w:lang w:eastAsia="de-DE"/>
        </w:rPr>
        <w:t>auf dem Feld, auf das die</w:t>
      </w:r>
      <w:r w:rsidRPr="00C456DA">
        <w:rPr>
          <w:rFonts w:eastAsia="Calibri"/>
          <w:sz w:val="24"/>
          <w:szCs w:val="24"/>
          <w:lang w:eastAsia="de-DE"/>
        </w:rPr>
        <w:t xml:space="preserve"> Figur gewürfelt wird, dann muss der Gegenspieler seine Figur wieder zurück in sein „Haus“ (3) setzen.</w:t>
      </w:r>
    </w:p>
    <w:p w14:paraId="1304A6E9" w14:textId="589C83DA" w:rsidR="00216310" w:rsidRPr="00C456DA" w:rsidRDefault="00216310" w:rsidP="00AC3AC0">
      <w:pPr>
        <w:pStyle w:val="Listenabsatz"/>
        <w:numPr>
          <w:ilvl w:val="0"/>
          <w:numId w:val="24"/>
        </w:numPr>
        <w:jc w:val="both"/>
        <w:rPr>
          <w:rFonts w:eastAsia="Calibri"/>
          <w:sz w:val="24"/>
          <w:szCs w:val="24"/>
          <w:lang w:eastAsia="de-DE"/>
        </w:rPr>
      </w:pPr>
      <w:r w:rsidRPr="00C456DA">
        <w:rPr>
          <w:rFonts w:eastAsia="Calibri"/>
          <w:sz w:val="24"/>
          <w:szCs w:val="24"/>
          <w:lang w:eastAsia="de-DE"/>
        </w:rPr>
        <w:t>Trifft eine Spie</w:t>
      </w:r>
      <w:r w:rsidR="00DD1952" w:rsidRPr="00C456DA">
        <w:rPr>
          <w:rFonts w:eastAsia="Calibri"/>
          <w:sz w:val="24"/>
          <w:szCs w:val="24"/>
          <w:lang w:eastAsia="de-DE"/>
        </w:rPr>
        <w:t>lfigur auf ein Feld, das schon</w:t>
      </w:r>
      <w:r w:rsidRPr="00C456DA">
        <w:rPr>
          <w:rFonts w:eastAsia="Calibri"/>
          <w:sz w:val="24"/>
          <w:szCs w:val="24"/>
          <w:lang w:eastAsia="de-DE"/>
        </w:rPr>
        <w:t xml:space="preserve"> von einer Spielfigur mit derselben Farbe besetzt ist, darf man mit der Figur ein Feld weiterrücken.</w:t>
      </w:r>
    </w:p>
    <w:p w14:paraId="3483ED65" w14:textId="77777777" w:rsidR="00216310" w:rsidRPr="00C456DA" w:rsidRDefault="00216310" w:rsidP="00AC3AC0">
      <w:pPr>
        <w:jc w:val="both"/>
        <w:rPr>
          <w:rFonts w:eastAsia="Calibri"/>
          <w:sz w:val="24"/>
          <w:szCs w:val="24"/>
          <w:lang w:eastAsia="de-DE"/>
        </w:rPr>
      </w:pPr>
    </w:p>
    <w:p w14:paraId="443710BC" w14:textId="77777777" w:rsidR="004F4F35" w:rsidRDefault="004F4F35" w:rsidP="00AC3AC0">
      <w:pPr>
        <w:jc w:val="both"/>
        <w:rPr>
          <w:rFonts w:eastAsia="Calibri"/>
          <w:sz w:val="24"/>
          <w:szCs w:val="24"/>
          <w:lang w:eastAsia="de-DE"/>
        </w:rPr>
      </w:pPr>
    </w:p>
    <w:p w14:paraId="03344F2D" w14:textId="77777777" w:rsidR="00C456DA" w:rsidRPr="00C456DA" w:rsidRDefault="00C456DA" w:rsidP="00AC3AC0">
      <w:pPr>
        <w:jc w:val="both"/>
        <w:rPr>
          <w:rFonts w:eastAsia="Calibri"/>
          <w:sz w:val="24"/>
          <w:szCs w:val="24"/>
          <w:lang w:eastAsia="de-DE"/>
        </w:rPr>
      </w:pPr>
    </w:p>
    <w:p w14:paraId="0F89DC5C" w14:textId="7C0AFA5B" w:rsidR="00216310" w:rsidRPr="00C456DA" w:rsidRDefault="00D426E1" w:rsidP="00AC3AC0">
      <w:pPr>
        <w:jc w:val="both"/>
        <w:rPr>
          <w:rFonts w:eastAsia="Calibri"/>
          <w:sz w:val="24"/>
          <w:szCs w:val="24"/>
          <w:u w:val="single"/>
          <w:lang w:eastAsia="de-DE"/>
        </w:rPr>
      </w:pPr>
      <w:r w:rsidRPr="00C456DA">
        <w:rPr>
          <w:rFonts w:eastAsia="Calibri"/>
          <w:noProof/>
          <w:sz w:val="24"/>
          <w:szCs w:val="24"/>
          <w:lang w:eastAsia="de-DE"/>
        </w:rPr>
        <w:drawing>
          <wp:anchor distT="0" distB="0" distL="114300" distR="114300" simplePos="0" relativeHeight="251621376" behindDoc="0" locked="0" layoutInCell="1" allowOverlap="1" wp14:anchorId="1CFE2987" wp14:editId="4C337556">
            <wp:simplePos x="0" y="0"/>
            <wp:positionH relativeFrom="column">
              <wp:posOffset>3962400</wp:posOffset>
            </wp:positionH>
            <wp:positionV relativeFrom="paragraph">
              <wp:posOffset>165735</wp:posOffset>
            </wp:positionV>
            <wp:extent cx="2042160" cy="2026920"/>
            <wp:effectExtent l="0" t="0" r="0" b="0"/>
            <wp:wrapSquare wrapText="bothSides"/>
            <wp:docPr id="7" name="Grafik 7" descr="Foto 5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5 Spielbret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160" cy="2026920"/>
                    </a:xfrm>
                    <a:prstGeom prst="rect">
                      <a:avLst/>
                    </a:prstGeom>
                    <a:noFill/>
                  </pic:spPr>
                </pic:pic>
              </a:graphicData>
            </a:graphic>
            <wp14:sizeRelH relativeFrom="page">
              <wp14:pctWidth>0</wp14:pctWidth>
            </wp14:sizeRelH>
            <wp14:sizeRelV relativeFrom="page">
              <wp14:pctHeight>0</wp14:pctHeight>
            </wp14:sizeRelV>
          </wp:anchor>
        </w:drawing>
      </w:r>
      <w:r w:rsidR="00216310" w:rsidRPr="00C456DA">
        <w:rPr>
          <w:rFonts w:eastAsia="Calibri"/>
          <w:sz w:val="24"/>
          <w:szCs w:val="24"/>
          <w:u w:val="single"/>
          <w:lang w:eastAsia="de-DE"/>
        </w:rPr>
        <w:t>Ende des Spiels</w:t>
      </w:r>
    </w:p>
    <w:p w14:paraId="36D763A7" w14:textId="053276FA" w:rsidR="00216310" w:rsidRPr="00C456DA" w:rsidRDefault="00216310" w:rsidP="00AC3AC0">
      <w:pPr>
        <w:jc w:val="both"/>
        <w:rPr>
          <w:rFonts w:eastAsia="Calibri"/>
          <w:sz w:val="24"/>
          <w:szCs w:val="24"/>
          <w:lang w:eastAsia="de-DE"/>
        </w:rPr>
      </w:pPr>
    </w:p>
    <w:p w14:paraId="0016DA49" w14:textId="77777777" w:rsidR="00DD1952" w:rsidRPr="00C456DA" w:rsidRDefault="00216310" w:rsidP="00AC3AC0">
      <w:pPr>
        <w:pStyle w:val="Listenabsatz"/>
        <w:numPr>
          <w:ilvl w:val="0"/>
          <w:numId w:val="25"/>
        </w:numPr>
        <w:jc w:val="both"/>
        <w:rPr>
          <w:rFonts w:eastAsia="Calibri"/>
          <w:sz w:val="24"/>
          <w:szCs w:val="24"/>
          <w:lang w:eastAsia="de-DE"/>
        </w:rPr>
      </w:pPr>
      <w:r w:rsidRPr="00C456DA">
        <w:rPr>
          <w:rFonts w:eastAsia="Calibri"/>
          <w:sz w:val="24"/>
          <w:szCs w:val="24"/>
          <w:lang w:eastAsia="de-DE"/>
        </w:rPr>
        <w:t xml:space="preserve">Wer mit einer Spielfigur die ganze Laufbahn einmal vollständig durchlaufen hat, zieht mit der Figur auf die Zielfelder (2) vor. </w:t>
      </w:r>
    </w:p>
    <w:p w14:paraId="07C0C31E" w14:textId="77777777" w:rsidR="00DD1952" w:rsidRPr="00C456DA" w:rsidRDefault="00216310" w:rsidP="00AC3AC0">
      <w:pPr>
        <w:pStyle w:val="Listenabsatz"/>
        <w:numPr>
          <w:ilvl w:val="0"/>
          <w:numId w:val="25"/>
        </w:numPr>
        <w:jc w:val="both"/>
        <w:rPr>
          <w:rFonts w:eastAsia="Calibri"/>
          <w:sz w:val="24"/>
          <w:szCs w:val="24"/>
          <w:lang w:eastAsia="de-DE"/>
        </w:rPr>
      </w:pPr>
      <w:r w:rsidRPr="00C456DA">
        <w:rPr>
          <w:rFonts w:eastAsia="Calibri"/>
          <w:sz w:val="24"/>
          <w:szCs w:val="24"/>
          <w:lang w:eastAsia="de-DE"/>
        </w:rPr>
        <w:t xml:space="preserve">Der Spieler, der als erster alle seine Spielfiguren auf seine Zielfelder (2) gebracht hat, gewinnt das Spiel. </w:t>
      </w:r>
    </w:p>
    <w:p w14:paraId="090A09E7" w14:textId="77777777" w:rsidR="00216310" w:rsidRPr="00C456DA" w:rsidRDefault="00216310" w:rsidP="00AC3AC0">
      <w:pPr>
        <w:pStyle w:val="Listenabsatz"/>
        <w:numPr>
          <w:ilvl w:val="0"/>
          <w:numId w:val="25"/>
        </w:numPr>
        <w:jc w:val="both"/>
        <w:rPr>
          <w:rFonts w:eastAsia="Calibri"/>
          <w:sz w:val="24"/>
          <w:szCs w:val="24"/>
          <w:lang w:eastAsia="de-DE"/>
        </w:rPr>
      </w:pPr>
      <w:r w:rsidRPr="00C456DA">
        <w:rPr>
          <w:rFonts w:eastAsia="Calibri"/>
          <w:sz w:val="24"/>
          <w:szCs w:val="24"/>
          <w:lang w:eastAsia="de-DE"/>
        </w:rPr>
        <w:t>Die anderen spielen weiter um die nächsten Plätze.</w:t>
      </w:r>
    </w:p>
    <w:p w14:paraId="4A018C5A" w14:textId="77777777" w:rsidR="00C456DA" w:rsidRDefault="00C456DA">
      <w:pPr>
        <w:spacing w:line="240" w:lineRule="exact"/>
      </w:pPr>
    </w:p>
    <w:p w14:paraId="38724604" w14:textId="77777777" w:rsidR="00C456DA" w:rsidRDefault="00C456DA">
      <w:pPr>
        <w:spacing w:line="240" w:lineRule="exact"/>
      </w:pPr>
    </w:p>
    <w:p w14:paraId="12F4E1D2" w14:textId="77777777" w:rsidR="00C456DA" w:rsidRDefault="00C456DA">
      <w:pPr>
        <w:spacing w:line="240" w:lineRule="exact"/>
      </w:pPr>
    </w:p>
    <w:p w14:paraId="5787EB03" w14:textId="77777777" w:rsidR="00C456DA" w:rsidRDefault="00C456DA">
      <w:pPr>
        <w:spacing w:line="240" w:lineRule="exact"/>
      </w:pPr>
    </w:p>
    <w:p w14:paraId="612AA64C" w14:textId="77777777" w:rsidR="00216310" w:rsidRDefault="00216310">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BF021C" w14:paraId="1FFD3CE5" w14:textId="77777777" w:rsidTr="003041FF">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2D897E73" w14:textId="77777777" w:rsidR="00BF021C" w:rsidRDefault="00BF021C" w:rsidP="00664766">
            <w:pPr>
              <w:pStyle w:val="Tabelle6pt"/>
            </w:pPr>
            <w:r>
              <w:lastRenderedPageBreak/>
              <w:t>Kompetenz:</w:t>
            </w:r>
          </w:p>
          <w:p w14:paraId="0EC4DAA5" w14:textId="0073AF26" w:rsidR="00BF021C" w:rsidRDefault="005F4D85" w:rsidP="00664766">
            <w:pPr>
              <w:pStyle w:val="TabelleKopflinks"/>
              <w:spacing w:line="240" w:lineRule="exact"/>
            </w:pPr>
            <w:r>
              <w:t>Eine Spielanleitung verstehen</w:t>
            </w:r>
          </w:p>
        </w:tc>
        <w:tc>
          <w:tcPr>
            <w:tcW w:w="188" w:type="dxa"/>
            <w:tcBorders>
              <w:top w:val="nil"/>
              <w:left w:val="single" w:sz="4" w:space="0" w:color="auto"/>
              <w:bottom w:val="nil"/>
              <w:right w:val="single" w:sz="4" w:space="0" w:color="auto"/>
            </w:tcBorders>
            <w:shd w:val="clear" w:color="auto" w:fill="FFFFFF"/>
          </w:tcPr>
          <w:p w14:paraId="3104AFC1" w14:textId="77777777" w:rsidR="00BF021C" w:rsidRDefault="00BF021C" w:rsidP="00664766">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1BD7415A" w14:textId="68BCE6BE" w:rsidR="00BF021C" w:rsidRDefault="00404617" w:rsidP="00664766">
            <w:pPr>
              <w:pStyle w:val="TabelleKopfmitte"/>
              <w:spacing w:line="240" w:lineRule="exact"/>
              <w:rPr>
                <w:lang w:val="en-GB" w:eastAsia="en-US"/>
              </w:rPr>
            </w:pPr>
            <w:r>
              <w:rPr>
                <w:lang w:val="en-GB" w:eastAsia="en-US"/>
              </w:rPr>
              <w:t>Deutsch</w:t>
            </w:r>
          </w:p>
          <w:p w14:paraId="2BF2E30D" w14:textId="6BEABCDF" w:rsidR="00BF021C" w:rsidRDefault="008173E4" w:rsidP="008173E4">
            <w:pPr>
              <w:pStyle w:val="TabelleKopfmitte"/>
              <w:spacing w:line="240" w:lineRule="exact"/>
              <w:rPr>
                <w:rFonts w:eastAsia="Calibri"/>
                <w:lang w:val="en-GB" w:eastAsia="en-US"/>
              </w:rPr>
            </w:pPr>
            <w:r w:rsidRPr="008173E4">
              <w:rPr>
                <w:rFonts w:eastAsia="Calibri"/>
                <w:lang w:val="en-GB" w:eastAsia="en-US"/>
              </w:rPr>
              <w:t>D02.</w:t>
            </w:r>
            <w:r w:rsidR="00404617">
              <w:rPr>
                <w:rFonts w:eastAsia="Calibri"/>
                <w:lang w:val="en-GB" w:eastAsia="en-US"/>
              </w:rPr>
              <w:t>0</w:t>
            </w:r>
            <w:r w:rsidRPr="008173E4">
              <w:rPr>
                <w:rFonts w:eastAsia="Calibri"/>
                <w:lang w:val="en-GB" w:eastAsia="en-US"/>
              </w:rPr>
              <w:t>1.02.</w:t>
            </w:r>
            <w:r w:rsidR="00404617">
              <w:rPr>
                <w:rFonts w:eastAsia="Calibri"/>
                <w:lang w:val="en-GB" w:eastAsia="en-US"/>
              </w:rPr>
              <w:t>0</w:t>
            </w:r>
            <w:r w:rsidRPr="008173E4">
              <w:rPr>
                <w:rFonts w:eastAsia="Calibri"/>
                <w:lang w:val="en-GB" w:eastAsia="en-US"/>
              </w:rPr>
              <w:t>1</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BF021C" w14:paraId="508518AB" w14:textId="77777777" w:rsidTr="00BF021C">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5E87E" w14:textId="77777777" w:rsidR="00BF021C" w:rsidRDefault="00BF021C" w:rsidP="00664766">
            <w:pPr>
              <w:pStyle w:val="TabelleKopfmitte"/>
              <w:rPr>
                <w:lang w:val="en-GB"/>
              </w:rPr>
            </w:pPr>
            <w:proofErr w:type="spellStart"/>
            <w:r>
              <w:rPr>
                <w:lang w:val="en-GB"/>
              </w:rPr>
              <w:t>Lösung</w:t>
            </w:r>
            <w:proofErr w:type="spellEnd"/>
          </w:p>
        </w:tc>
      </w:tr>
    </w:tbl>
    <w:p w14:paraId="105C876C" w14:textId="28610803" w:rsidR="00F52C69" w:rsidRPr="00404617" w:rsidRDefault="00F52C69" w:rsidP="005F4D85">
      <w:pPr>
        <w:pStyle w:val="berschrift2"/>
        <w:rPr>
          <w:rFonts w:ascii="Source Sans Pro" w:hAnsi="Source Sans Pro"/>
          <w:b/>
          <w:i/>
          <w:color w:val="FF0000"/>
          <w:sz w:val="24"/>
          <w:szCs w:val="24"/>
        </w:rPr>
      </w:pPr>
      <w:r w:rsidRPr="00404617">
        <w:rPr>
          <w:rFonts w:ascii="Source Sans Pro" w:hAnsi="Source Sans Pro"/>
          <w:b/>
          <w:i/>
          <w:color w:val="FF0000"/>
          <w:sz w:val="24"/>
          <w:szCs w:val="24"/>
        </w:rPr>
        <w:t>Lösungsvorschläge zur Selbstkontrolle</w:t>
      </w:r>
    </w:p>
    <w:p w14:paraId="48C3FEA5" w14:textId="2D7D1CE1" w:rsidR="00453EC1" w:rsidRPr="00404617" w:rsidRDefault="00404617" w:rsidP="00E4202E">
      <w:pPr>
        <w:pStyle w:val="Textkrper"/>
        <w:rPr>
          <w:sz w:val="24"/>
          <w:szCs w:val="24"/>
        </w:rPr>
      </w:pPr>
      <w:r w:rsidRPr="00404617">
        <w:rPr>
          <w:noProof/>
          <w:sz w:val="24"/>
          <w:szCs w:val="24"/>
        </w:rPr>
        <w:drawing>
          <wp:anchor distT="0" distB="0" distL="114300" distR="114300" simplePos="0" relativeHeight="251613184" behindDoc="0" locked="0" layoutInCell="0" allowOverlap="1" wp14:anchorId="5C043B89" wp14:editId="2761C1B1">
            <wp:simplePos x="0" y="0"/>
            <wp:positionH relativeFrom="rightMargin">
              <wp:posOffset>117475</wp:posOffset>
            </wp:positionH>
            <wp:positionV relativeFrom="paragraph">
              <wp:posOffset>18415</wp:posOffset>
            </wp:positionV>
            <wp:extent cx="345440" cy="32385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14:paraId="220CD390" w14:textId="77777777" w:rsidR="00B53BAF" w:rsidRPr="00404617" w:rsidRDefault="00B53BAF" w:rsidP="00E4202E">
      <w:pPr>
        <w:pStyle w:val="Textkrper"/>
        <w:rPr>
          <w:sz w:val="24"/>
          <w:szCs w:val="24"/>
        </w:rPr>
      </w:pPr>
    </w:p>
    <w:p w14:paraId="611D0A0F" w14:textId="77777777" w:rsidR="00B53BAF" w:rsidRPr="00404617" w:rsidRDefault="00B53BAF" w:rsidP="00E4202E">
      <w:pPr>
        <w:pStyle w:val="Textkrper"/>
        <w:rPr>
          <w:sz w:val="24"/>
          <w:szCs w:val="24"/>
        </w:rPr>
      </w:pPr>
    </w:p>
    <w:p w14:paraId="3217DDFB" w14:textId="77777777" w:rsidR="00E8042B" w:rsidRPr="00404617" w:rsidRDefault="00E8042B" w:rsidP="00AC3AC0">
      <w:pPr>
        <w:spacing w:line="240" w:lineRule="exact"/>
        <w:jc w:val="both"/>
        <w:rPr>
          <w:rFonts w:eastAsia="Calibri"/>
          <w:sz w:val="24"/>
          <w:szCs w:val="24"/>
          <w:lang w:eastAsia="de-DE"/>
        </w:rPr>
      </w:pPr>
      <w:r w:rsidRPr="00404617">
        <w:rPr>
          <w:rFonts w:eastAsia="Calibri"/>
          <w:sz w:val="24"/>
          <w:szCs w:val="24"/>
          <w:lang w:eastAsia="de-DE"/>
        </w:rPr>
        <w:t>Überprüfen Sie, ob folgende Aussagen richtig oder falsch sind. Kreuzen Sie entsprechend in der Tabelle an.</w:t>
      </w:r>
    </w:p>
    <w:p w14:paraId="58ABBBAD" w14:textId="77777777" w:rsidR="00E8042B" w:rsidRPr="00404617" w:rsidRDefault="00E8042B" w:rsidP="00E8042B">
      <w:pPr>
        <w:spacing w:line="240" w:lineRule="exact"/>
        <w:rPr>
          <w:sz w:val="24"/>
          <w:szCs w:val="24"/>
        </w:rPr>
      </w:pPr>
    </w:p>
    <w:tbl>
      <w:tblPr>
        <w:tblStyle w:val="Tabellenraster"/>
        <w:tblW w:w="0" w:type="auto"/>
        <w:tblLook w:val="04A0" w:firstRow="1" w:lastRow="0" w:firstColumn="1" w:lastColumn="0" w:noHBand="0" w:noVBand="1"/>
      </w:tblPr>
      <w:tblGrid>
        <w:gridCol w:w="5317"/>
        <w:gridCol w:w="1121"/>
        <w:gridCol w:w="922"/>
      </w:tblGrid>
      <w:tr w:rsidR="00E8042B" w:rsidRPr="00404617" w14:paraId="321DB232" w14:textId="77777777" w:rsidTr="00664766">
        <w:tc>
          <w:tcPr>
            <w:tcW w:w="5317" w:type="dxa"/>
          </w:tcPr>
          <w:p w14:paraId="4F4BBF5A" w14:textId="77777777" w:rsidR="00E8042B" w:rsidRPr="00404617" w:rsidRDefault="00E8042B" w:rsidP="00664766">
            <w:pPr>
              <w:spacing w:line="240" w:lineRule="exact"/>
              <w:rPr>
                <w:b/>
                <w:sz w:val="24"/>
                <w:szCs w:val="24"/>
              </w:rPr>
            </w:pPr>
            <w:r w:rsidRPr="00404617">
              <w:rPr>
                <w:b/>
                <w:sz w:val="24"/>
                <w:szCs w:val="24"/>
              </w:rPr>
              <w:t>Aussage</w:t>
            </w:r>
          </w:p>
        </w:tc>
        <w:tc>
          <w:tcPr>
            <w:tcW w:w="1121" w:type="dxa"/>
          </w:tcPr>
          <w:p w14:paraId="27F8C1EE" w14:textId="77777777" w:rsidR="00E8042B" w:rsidRPr="00404617" w:rsidRDefault="00E8042B" w:rsidP="00664766">
            <w:pPr>
              <w:spacing w:line="240" w:lineRule="exact"/>
              <w:rPr>
                <w:b/>
                <w:sz w:val="24"/>
                <w:szCs w:val="24"/>
              </w:rPr>
            </w:pPr>
            <w:r w:rsidRPr="00404617">
              <w:rPr>
                <w:b/>
                <w:sz w:val="24"/>
                <w:szCs w:val="24"/>
              </w:rPr>
              <w:t>richtig</w:t>
            </w:r>
          </w:p>
        </w:tc>
        <w:tc>
          <w:tcPr>
            <w:tcW w:w="922" w:type="dxa"/>
          </w:tcPr>
          <w:p w14:paraId="0D347FF6" w14:textId="77777777" w:rsidR="00E8042B" w:rsidRPr="00404617" w:rsidRDefault="00E8042B" w:rsidP="00664766">
            <w:pPr>
              <w:spacing w:line="240" w:lineRule="exact"/>
              <w:rPr>
                <w:b/>
                <w:sz w:val="24"/>
                <w:szCs w:val="24"/>
              </w:rPr>
            </w:pPr>
            <w:r w:rsidRPr="00404617">
              <w:rPr>
                <w:b/>
                <w:sz w:val="24"/>
                <w:szCs w:val="24"/>
              </w:rPr>
              <w:t>falsch</w:t>
            </w:r>
          </w:p>
        </w:tc>
      </w:tr>
      <w:tr w:rsidR="00E8042B" w:rsidRPr="00404617" w14:paraId="131D87ED" w14:textId="77777777" w:rsidTr="00E8042B">
        <w:tc>
          <w:tcPr>
            <w:tcW w:w="5317" w:type="dxa"/>
          </w:tcPr>
          <w:p w14:paraId="3849F9FD" w14:textId="77777777" w:rsidR="00E8042B" w:rsidRPr="00404617" w:rsidRDefault="00E8042B" w:rsidP="00AC3AC0">
            <w:pPr>
              <w:spacing w:line="240" w:lineRule="exact"/>
              <w:jc w:val="both"/>
              <w:rPr>
                <w:sz w:val="24"/>
                <w:szCs w:val="24"/>
              </w:rPr>
            </w:pPr>
            <w:r w:rsidRPr="00404617">
              <w:rPr>
                <w:sz w:val="24"/>
                <w:szCs w:val="24"/>
              </w:rPr>
              <w:t>Der jüngste Spieler beginnt das Spiel.</w:t>
            </w:r>
          </w:p>
        </w:tc>
        <w:tc>
          <w:tcPr>
            <w:tcW w:w="1121" w:type="dxa"/>
            <w:vAlign w:val="center"/>
          </w:tcPr>
          <w:p w14:paraId="09081FE0" w14:textId="77777777" w:rsidR="00E8042B" w:rsidRPr="00404617" w:rsidRDefault="00E8042B" w:rsidP="00E8042B">
            <w:pPr>
              <w:spacing w:line="240" w:lineRule="exact"/>
              <w:jc w:val="center"/>
              <w:rPr>
                <w:sz w:val="24"/>
                <w:szCs w:val="24"/>
              </w:rPr>
            </w:pPr>
            <w:r w:rsidRPr="00404617">
              <w:rPr>
                <w:sz w:val="24"/>
                <w:szCs w:val="24"/>
              </w:rPr>
              <w:t>x</w:t>
            </w:r>
          </w:p>
        </w:tc>
        <w:tc>
          <w:tcPr>
            <w:tcW w:w="922" w:type="dxa"/>
            <w:vAlign w:val="center"/>
          </w:tcPr>
          <w:p w14:paraId="17BB9A5C" w14:textId="77777777" w:rsidR="00E8042B" w:rsidRPr="00404617" w:rsidRDefault="00E8042B" w:rsidP="00E8042B">
            <w:pPr>
              <w:spacing w:line="240" w:lineRule="exact"/>
              <w:jc w:val="center"/>
              <w:rPr>
                <w:sz w:val="24"/>
                <w:szCs w:val="24"/>
              </w:rPr>
            </w:pPr>
          </w:p>
        </w:tc>
      </w:tr>
      <w:tr w:rsidR="00E8042B" w:rsidRPr="00404617" w14:paraId="18963F97" w14:textId="77777777" w:rsidTr="00E8042B">
        <w:tc>
          <w:tcPr>
            <w:tcW w:w="5317" w:type="dxa"/>
          </w:tcPr>
          <w:p w14:paraId="6EF45407" w14:textId="77777777" w:rsidR="00E8042B" w:rsidRPr="00404617" w:rsidRDefault="00E8042B" w:rsidP="00AC3AC0">
            <w:pPr>
              <w:spacing w:line="240" w:lineRule="exact"/>
              <w:jc w:val="both"/>
              <w:rPr>
                <w:sz w:val="24"/>
                <w:szCs w:val="24"/>
              </w:rPr>
            </w:pPr>
            <w:r w:rsidRPr="00404617">
              <w:rPr>
                <w:sz w:val="24"/>
                <w:szCs w:val="24"/>
              </w:rPr>
              <w:t>Um eine Figur aus dem „Haus“ auf das Spielfeld zu bekommen, muss eine „6“ gewürfelt werden.</w:t>
            </w:r>
          </w:p>
        </w:tc>
        <w:tc>
          <w:tcPr>
            <w:tcW w:w="1121" w:type="dxa"/>
            <w:vAlign w:val="center"/>
          </w:tcPr>
          <w:p w14:paraId="2E4894F1" w14:textId="77777777" w:rsidR="00E8042B" w:rsidRPr="00404617" w:rsidRDefault="00E8042B" w:rsidP="00E8042B">
            <w:pPr>
              <w:spacing w:line="240" w:lineRule="exact"/>
              <w:jc w:val="center"/>
              <w:rPr>
                <w:sz w:val="24"/>
                <w:szCs w:val="24"/>
              </w:rPr>
            </w:pPr>
            <w:r w:rsidRPr="00404617">
              <w:rPr>
                <w:sz w:val="24"/>
                <w:szCs w:val="24"/>
              </w:rPr>
              <w:t>x</w:t>
            </w:r>
          </w:p>
        </w:tc>
        <w:tc>
          <w:tcPr>
            <w:tcW w:w="922" w:type="dxa"/>
            <w:vAlign w:val="center"/>
          </w:tcPr>
          <w:p w14:paraId="3186B9E4" w14:textId="77777777" w:rsidR="00E8042B" w:rsidRPr="00404617" w:rsidRDefault="00E8042B" w:rsidP="00E8042B">
            <w:pPr>
              <w:spacing w:line="240" w:lineRule="exact"/>
              <w:jc w:val="center"/>
              <w:rPr>
                <w:sz w:val="24"/>
                <w:szCs w:val="24"/>
              </w:rPr>
            </w:pPr>
          </w:p>
        </w:tc>
      </w:tr>
      <w:tr w:rsidR="00E8042B" w:rsidRPr="00404617" w14:paraId="42AFA687" w14:textId="77777777" w:rsidTr="00E8042B">
        <w:tc>
          <w:tcPr>
            <w:tcW w:w="5317" w:type="dxa"/>
          </w:tcPr>
          <w:p w14:paraId="57123C93" w14:textId="77777777" w:rsidR="00E8042B" w:rsidRPr="00404617" w:rsidRDefault="00E8042B" w:rsidP="00AC3AC0">
            <w:pPr>
              <w:spacing w:line="240" w:lineRule="exact"/>
              <w:jc w:val="both"/>
              <w:rPr>
                <w:sz w:val="24"/>
                <w:szCs w:val="24"/>
              </w:rPr>
            </w:pPr>
            <w:r w:rsidRPr="00404617">
              <w:rPr>
                <w:sz w:val="24"/>
                <w:szCs w:val="24"/>
              </w:rPr>
              <w:t>Bei einer „6“ muss der nächste Spieler aussetzen.</w:t>
            </w:r>
          </w:p>
        </w:tc>
        <w:tc>
          <w:tcPr>
            <w:tcW w:w="1121" w:type="dxa"/>
            <w:vAlign w:val="center"/>
          </w:tcPr>
          <w:p w14:paraId="71AAC07F" w14:textId="77777777" w:rsidR="00E8042B" w:rsidRPr="00404617" w:rsidRDefault="00E8042B" w:rsidP="00E8042B">
            <w:pPr>
              <w:spacing w:line="240" w:lineRule="exact"/>
              <w:jc w:val="center"/>
              <w:rPr>
                <w:sz w:val="24"/>
                <w:szCs w:val="24"/>
              </w:rPr>
            </w:pPr>
          </w:p>
        </w:tc>
        <w:tc>
          <w:tcPr>
            <w:tcW w:w="922" w:type="dxa"/>
            <w:vAlign w:val="center"/>
          </w:tcPr>
          <w:p w14:paraId="3EA7B3F5" w14:textId="77777777" w:rsidR="00E8042B" w:rsidRPr="00404617" w:rsidRDefault="00E8042B" w:rsidP="00E8042B">
            <w:pPr>
              <w:spacing w:line="240" w:lineRule="exact"/>
              <w:jc w:val="center"/>
              <w:rPr>
                <w:sz w:val="24"/>
                <w:szCs w:val="24"/>
              </w:rPr>
            </w:pPr>
            <w:r w:rsidRPr="00404617">
              <w:rPr>
                <w:sz w:val="24"/>
                <w:szCs w:val="24"/>
              </w:rPr>
              <w:t>x</w:t>
            </w:r>
          </w:p>
        </w:tc>
      </w:tr>
      <w:tr w:rsidR="00E8042B" w:rsidRPr="00404617" w14:paraId="71EC125D" w14:textId="77777777" w:rsidTr="00E8042B">
        <w:tc>
          <w:tcPr>
            <w:tcW w:w="5317" w:type="dxa"/>
          </w:tcPr>
          <w:p w14:paraId="679471CA" w14:textId="77777777" w:rsidR="00E8042B" w:rsidRPr="00404617" w:rsidRDefault="00E8042B" w:rsidP="00AC3AC0">
            <w:pPr>
              <w:spacing w:line="240" w:lineRule="exact"/>
              <w:jc w:val="both"/>
              <w:rPr>
                <w:sz w:val="24"/>
                <w:szCs w:val="24"/>
              </w:rPr>
            </w:pPr>
            <w:r w:rsidRPr="00404617">
              <w:rPr>
                <w:sz w:val="24"/>
                <w:szCs w:val="24"/>
              </w:rPr>
              <w:t>Trifft eine Figur auf ein Feld, das schon von einer gegnerischen Figur besetzt ist, muss die gegnerische Figur zurück in ihr „Haus“ gesetzt werden.</w:t>
            </w:r>
          </w:p>
        </w:tc>
        <w:tc>
          <w:tcPr>
            <w:tcW w:w="1121" w:type="dxa"/>
            <w:vAlign w:val="center"/>
          </w:tcPr>
          <w:p w14:paraId="44DE500A" w14:textId="77777777" w:rsidR="00E8042B" w:rsidRPr="00404617" w:rsidRDefault="00E8042B" w:rsidP="00E8042B">
            <w:pPr>
              <w:spacing w:line="240" w:lineRule="exact"/>
              <w:jc w:val="center"/>
              <w:rPr>
                <w:sz w:val="24"/>
                <w:szCs w:val="24"/>
              </w:rPr>
            </w:pPr>
            <w:r w:rsidRPr="00404617">
              <w:rPr>
                <w:sz w:val="24"/>
                <w:szCs w:val="24"/>
              </w:rPr>
              <w:t>x</w:t>
            </w:r>
          </w:p>
        </w:tc>
        <w:tc>
          <w:tcPr>
            <w:tcW w:w="922" w:type="dxa"/>
            <w:vAlign w:val="center"/>
          </w:tcPr>
          <w:p w14:paraId="1FB15A90" w14:textId="77777777" w:rsidR="00E8042B" w:rsidRPr="00404617" w:rsidRDefault="00E8042B" w:rsidP="00E8042B">
            <w:pPr>
              <w:spacing w:line="240" w:lineRule="exact"/>
              <w:jc w:val="center"/>
              <w:rPr>
                <w:sz w:val="24"/>
                <w:szCs w:val="24"/>
              </w:rPr>
            </w:pPr>
          </w:p>
        </w:tc>
      </w:tr>
      <w:tr w:rsidR="00E8042B" w:rsidRPr="00404617" w14:paraId="7C5C476C" w14:textId="77777777" w:rsidTr="00E8042B">
        <w:tc>
          <w:tcPr>
            <w:tcW w:w="5317" w:type="dxa"/>
          </w:tcPr>
          <w:p w14:paraId="088961A4" w14:textId="77777777" w:rsidR="00E8042B" w:rsidRPr="00404617" w:rsidRDefault="00E8042B" w:rsidP="00AC3AC0">
            <w:pPr>
              <w:spacing w:line="240" w:lineRule="exact"/>
              <w:jc w:val="both"/>
              <w:rPr>
                <w:sz w:val="24"/>
                <w:szCs w:val="24"/>
              </w:rPr>
            </w:pPr>
            <w:r w:rsidRPr="00404617">
              <w:rPr>
                <w:sz w:val="24"/>
                <w:szCs w:val="24"/>
              </w:rPr>
              <w:t>Bei einer „6“ kann der Spieler entscheiden, ob er eine weitere Figur auf den Startpunkt stellt oder mit einer Figur seiner Wahl sechs Felder weiterzieht.</w:t>
            </w:r>
          </w:p>
        </w:tc>
        <w:tc>
          <w:tcPr>
            <w:tcW w:w="1121" w:type="dxa"/>
            <w:vAlign w:val="center"/>
          </w:tcPr>
          <w:p w14:paraId="19737AC4" w14:textId="77777777" w:rsidR="00E8042B" w:rsidRPr="00404617" w:rsidRDefault="00E8042B" w:rsidP="00E8042B">
            <w:pPr>
              <w:spacing w:line="240" w:lineRule="exact"/>
              <w:jc w:val="center"/>
              <w:rPr>
                <w:sz w:val="24"/>
                <w:szCs w:val="24"/>
              </w:rPr>
            </w:pPr>
          </w:p>
        </w:tc>
        <w:tc>
          <w:tcPr>
            <w:tcW w:w="922" w:type="dxa"/>
            <w:vAlign w:val="center"/>
          </w:tcPr>
          <w:p w14:paraId="7E396ECA" w14:textId="77777777" w:rsidR="00E8042B" w:rsidRPr="00404617" w:rsidRDefault="00E8042B" w:rsidP="00E8042B">
            <w:pPr>
              <w:spacing w:line="240" w:lineRule="exact"/>
              <w:jc w:val="center"/>
              <w:rPr>
                <w:sz w:val="24"/>
                <w:szCs w:val="24"/>
              </w:rPr>
            </w:pPr>
            <w:r w:rsidRPr="00404617">
              <w:rPr>
                <w:sz w:val="24"/>
                <w:szCs w:val="24"/>
              </w:rPr>
              <w:t>x</w:t>
            </w:r>
          </w:p>
        </w:tc>
      </w:tr>
      <w:tr w:rsidR="00E8042B" w:rsidRPr="00404617" w14:paraId="1A34D46D" w14:textId="77777777" w:rsidTr="00E8042B">
        <w:tc>
          <w:tcPr>
            <w:tcW w:w="5317" w:type="dxa"/>
          </w:tcPr>
          <w:p w14:paraId="7B2CE6CD" w14:textId="77777777" w:rsidR="00E8042B" w:rsidRPr="00404617" w:rsidRDefault="00E8042B" w:rsidP="00AC3AC0">
            <w:pPr>
              <w:spacing w:line="240" w:lineRule="exact"/>
              <w:jc w:val="both"/>
              <w:rPr>
                <w:sz w:val="24"/>
                <w:szCs w:val="24"/>
              </w:rPr>
            </w:pPr>
            <w:r w:rsidRPr="00404617">
              <w:rPr>
                <w:sz w:val="24"/>
                <w:szCs w:val="24"/>
              </w:rPr>
              <w:t>Trifft eine Spielfigur auf ein Feld auf dem bereits eine Spielfigur derselben Farbe steht, bilden beide Figuren eine Blockade, die keine Spielfigur mehr überspringen darf.</w:t>
            </w:r>
          </w:p>
        </w:tc>
        <w:tc>
          <w:tcPr>
            <w:tcW w:w="1121" w:type="dxa"/>
            <w:vAlign w:val="center"/>
          </w:tcPr>
          <w:p w14:paraId="049F4E52" w14:textId="77777777" w:rsidR="00E8042B" w:rsidRPr="00404617" w:rsidRDefault="00E8042B" w:rsidP="00E8042B">
            <w:pPr>
              <w:spacing w:line="240" w:lineRule="exact"/>
              <w:jc w:val="center"/>
              <w:rPr>
                <w:sz w:val="24"/>
                <w:szCs w:val="24"/>
              </w:rPr>
            </w:pPr>
          </w:p>
        </w:tc>
        <w:tc>
          <w:tcPr>
            <w:tcW w:w="922" w:type="dxa"/>
            <w:vAlign w:val="center"/>
          </w:tcPr>
          <w:p w14:paraId="6E8C5F67" w14:textId="77777777" w:rsidR="00E8042B" w:rsidRPr="00404617" w:rsidRDefault="00E8042B" w:rsidP="00E8042B">
            <w:pPr>
              <w:spacing w:line="240" w:lineRule="exact"/>
              <w:jc w:val="center"/>
              <w:rPr>
                <w:sz w:val="24"/>
                <w:szCs w:val="24"/>
              </w:rPr>
            </w:pPr>
            <w:r w:rsidRPr="00404617">
              <w:rPr>
                <w:sz w:val="24"/>
                <w:szCs w:val="24"/>
              </w:rPr>
              <w:t>x</w:t>
            </w:r>
          </w:p>
        </w:tc>
      </w:tr>
      <w:tr w:rsidR="00E8042B" w:rsidRPr="00404617" w14:paraId="6F5F118A" w14:textId="77777777" w:rsidTr="00E8042B">
        <w:tc>
          <w:tcPr>
            <w:tcW w:w="5317" w:type="dxa"/>
          </w:tcPr>
          <w:p w14:paraId="77C6238C" w14:textId="77777777" w:rsidR="00E8042B" w:rsidRPr="00404617" w:rsidRDefault="00E8042B" w:rsidP="00AC3AC0">
            <w:pPr>
              <w:spacing w:line="240" w:lineRule="exact"/>
              <w:jc w:val="both"/>
              <w:rPr>
                <w:sz w:val="24"/>
                <w:szCs w:val="24"/>
              </w:rPr>
            </w:pPr>
            <w:r w:rsidRPr="00404617">
              <w:rPr>
                <w:sz w:val="24"/>
                <w:szCs w:val="24"/>
              </w:rPr>
              <w:t>Trifft eine Spielfigur auf ein Feld, auf dem bereits eine Figur der gleichen Farbe steht, nimmt eine Figur die andere auf die Schultern. Es dürfen jetzt also immer beide Figuren zusammen bewegt werden.</w:t>
            </w:r>
          </w:p>
        </w:tc>
        <w:tc>
          <w:tcPr>
            <w:tcW w:w="1121" w:type="dxa"/>
            <w:vAlign w:val="center"/>
          </w:tcPr>
          <w:p w14:paraId="074EBCC8" w14:textId="77777777" w:rsidR="00E8042B" w:rsidRPr="00404617" w:rsidRDefault="00E8042B" w:rsidP="00E8042B">
            <w:pPr>
              <w:spacing w:line="240" w:lineRule="exact"/>
              <w:jc w:val="center"/>
              <w:rPr>
                <w:sz w:val="24"/>
                <w:szCs w:val="24"/>
              </w:rPr>
            </w:pPr>
          </w:p>
        </w:tc>
        <w:tc>
          <w:tcPr>
            <w:tcW w:w="922" w:type="dxa"/>
            <w:vAlign w:val="center"/>
          </w:tcPr>
          <w:p w14:paraId="72ACEF23" w14:textId="77777777" w:rsidR="00E8042B" w:rsidRPr="00404617" w:rsidRDefault="00E8042B" w:rsidP="00E8042B">
            <w:pPr>
              <w:spacing w:line="240" w:lineRule="exact"/>
              <w:jc w:val="center"/>
              <w:rPr>
                <w:sz w:val="24"/>
                <w:szCs w:val="24"/>
              </w:rPr>
            </w:pPr>
            <w:r w:rsidRPr="00404617">
              <w:rPr>
                <w:sz w:val="24"/>
                <w:szCs w:val="24"/>
              </w:rPr>
              <w:t>x</w:t>
            </w:r>
          </w:p>
        </w:tc>
      </w:tr>
    </w:tbl>
    <w:p w14:paraId="2D30D6D7" w14:textId="2C9D4A59" w:rsidR="00B53BAF" w:rsidRPr="00404617" w:rsidRDefault="00B53BAF" w:rsidP="00E4202E">
      <w:pPr>
        <w:pStyle w:val="Textkrper"/>
        <w:rPr>
          <w:sz w:val="24"/>
          <w:szCs w:val="24"/>
        </w:rPr>
      </w:pPr>
    </w:p>
    <w:p w14:paraId="2939FC4B" w14:textId="3090996C" w:rsidR="00F30EF3" w:rsidRPr="00404617" w:rsidRDefault="00F30EF3" w:rsidP="00E4202E">
      <w:pPr>
        <w:pStyle w:val="Textkrper"/>
        <w:rPr>
          <w:sz w:val="24"/>
          <w:szCs w:val="24"/>
        </w:rPr>
      </w:pPr>
    </w:p>
    <w:p w14:paraId="365A8559" w14:textId="6698A2DA" w:rsidR="00F30EF3" w:rsidRDefault="00F30EF3">
      <w:pPr>
        <w:spacing w:line="240" w:lineRule="exact"/>
        <w:rPr>
          <w:lang w:eastAsia="de-DE"/>
        </w:rPr>
      </w:pPr>
      <w:r>
        <w:br w:type="page"/>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CC33AF" w14:paraId="5E04A618" w14:textId="77777777" w:rsidTr="00115740">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530A9A8C" w14:textId="77777777" w:rsidR="00CC33AF" w:rsidRDefault="00CC33AF" w:rsidP="00664766">
            <w:pPr>
              <w:pStyle w:val="Textkrper"/>
              <w:spacing w:line="240" w:lineRule="exact"/>
              <w:rPr>
                <w:sz w:val="12"/>
                <w:lang w:eastAsia="en-US"/>
              </w:rPr>
            </w:pPr>
            <w:r>
              <w:rPr>
                <w:sz w:val="12"/>
                <w:lang w:eastAsia="en-US"/>
              </w:rPr>
              <w:lastRenderedPageBreak/>
              <w:t>Materialien/Kompetenz</w:t>
            </w:r>
          </w:p>
          <w:p w14:paraId="58D7E1F9" w14:textId="549780F1" w:rsidR="00CC33AF" w:rsidRDefault="00286F72" w:rsidP="00664766">
            <w:pPr>
              <w:pStyle w:val="TabelleKopflinks"/>
              <w:spacing w:line="240" w:lineRule="exact"/>
            </w:pPr>
            <w:r>
              <w:t>E</w:t>
            </w:r>
            <w:r w:rsidR="003732A4">
              <w:t>ine Spielanleitung schreiben</w:t>
            </w:r>
          </w:p>
        </w:tc>
        <w:tc>
          <w:tcPr>
            <w:tcW w:w="188" w:type="dxa"/>
            <w:vMerge w:val="restart"/>
            <w:tcBorders>
              <w:top w:val="nil"/>
              <w:left w:val="single" w:sz="4" w:space="0" w:color="auto"/>
              <w:bottom w:val="nil"/>
              <w:right w:val="single" w:sz="4" w:space="0" w:color="auto"/>
            </w:tcBorders>
            <w:shd w:val="clear" w:color="auto" w:fill="FFFFFF"/>
          </w:tcPr>
          <w:p w14:paraId="6D04E39F" w14:textId="77777777" w:rsidR="00CC33AF" w:rsidRDefault="00CC33AF" w:rsidP="00664766">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6F9D469E" w14:textId="77777777" w:rsidR="00CC33AF" w:rsidRDefault="00CC33AF" w:rsidP="00664766">
            <w:pPr>
              <w:pStyle w:val="TabelleKopfmitte"/>
              <w:spacing w:line="240" w:lineRule="exact"/>
              <w:rPr>
                <w:lang w:val="en-GB" w:eastAsia="en-US"/>
              </w:rPr>
            </w:pPr>
            <w:r>
              <w:rPr>
                <w:lang w:val="en-GB" w:eastAsia="en-US"/>
              </w:rPr>
              <w:t>Deutsch</w:t>
            </w:r>
          </w:p>
          <w:p w14:paraId="7FAAFEF9" w14:textId="076C8CBB" w:rsidR="00CC33AF" w:rsidRDefault="00275C05" w:rsidP="00664766">
            <w:pPr>
              <w:pStyle w:val="TabelleKopfmitte"/>
              <w:spacing w:line="240" w:lineRule="exact"/>
              <w:rPr>
                <w:rFonts w:eastAsia="Calibri"/>
                <w:lang w:val="en-GB" w:eastAsia="en-US"/>
              </w:rPr>
            </w:pPr>
            <w:r>
              <w:rPr>
                <w:lang w:val="en-GB" w:eastAsia="en-US"/>
              </w:rPr>
              <w:t>D03.01.02.</w:t>
            </w:r>
            <w:r w:rsidR="00115740">
              <w:rPr>
                <w:lang w:val="en-GB" w:eastAsia="en-US"/>
              </w:rPr>
              <w:t>0</w:t>
            </w:r>
            <w:r>
              <w:rPr>
                <w:lang w:val="en-GB" w:eastAsia="en-US"/>
              </w:rPr>
              <w:t>2</w:t>
            </w:r>
          </w:p>
        </w:tc>
      </w:tr>
      <w:tr w:rsidR="00CC33AF" w14:paraId="2CCC335D" w14:textId="77777777" w:rsidTr="00115740">
        <w:trPr>
          <w:trHeight w:val="873"/>
        </w:trPr>
        <w:tc>
          <w:tcPr>
            <w:tcW w:w="7353" w:type="dxa"/>
            <w:tcBorders>
              <w:top w:val="single" w:sz="4" w:space="0" w:color="auto"/>
              <w:left w:val="single" w:sz="4" w:space="0" w:color="auto"/>
              <w:bottom w:val="single" w:sz="4" w:space="0" w:color="auto"/>
              <w:right w:val="single" w:sz="4" w:space="0" w:color="auto"/>
            </w:tcBorders>
          </w:tcPr>
          <w:p w14:paraId="7364C87F" w14:textId="77777777" w:rsidR="00CC33AF" w:rsidRDefault="00CC33AF" w:rsidP="00664766">
            <w:pPr>
              <w:pStyle w:val="Tabelle6pt"/>
            </w:pPr>
            <w:r>
              <w:t>Teilkompetenz:</w:t>
            </w:r>
          </w:p>
          <w:p w14:paraId="7C6CB1E9" w14:textId="77777777" w:rsidR="00CC33AF" w:rsidRDefault="00CC33AF" w:rsidP="00664766">
            <w:pPr>
              <w:pStyle w:val="TabelleAufzhlung"/>
              <w:spacing w:line="240" w:lineRule="exact"/>
              <w:rPr>
                <w:lang w:eastAsia="en-US"/>
              </w:rPr>
            </w:pPr>
            <w:r>
              <w:rPr>
                <w:lang w:eastAsia="en-US"/>
              </w:rPr>
              <w:t>Ich kann Ideen für ein Brettspiel sammeln.</w:t>
            </w:r>
          </w:p>
          <w:p w14:paraId="70F2288F" w14:textId="77777777" w:rsidR="00CC33AF" w:rsidRDefault="00CC33AF" w:rsidP="00664766">
            <w:pPr>
              <w:pStyle w:val="TabelleAufzhlung"/>
              <w:spacing w:line="240" w:lineRule="exact"/>
              <w:rPr>
                <w:lang w:eastAsia="en-US"/>
              </w:rPr>
            </w:pPr>
            <w:r>
              <w:rPr>
                <w:lang w:eastAsia="en-US"/>
              </w:rPr>
              <w:t>Ich kann eine Spielanleitung schreiben.</w:t>
            </w:r>
          </w:p>
          <w:p w14:paraId="150AEBF7" w14:textId="77777777" w:rsidR="00CC33AF" w:rsidRDefault="00CC33AF" w:rsidP="00664766">
            <w:pPr>
              <w:pStyle w:val="TabelleAufzhlung"/>
              <w:spacing w:line="240" w:lineRule="exact"/>
              <w:rPr>
                <w:lang w:eastAsia="en-US"/>
              </w:rPr>
            </w:pPr>
            <w:r>
              <w:rPr>
                <w:lang w:eastAsia="en-US"/>
              </w:rPr>
              <w:t>Ich kann eine Spielanleitung beurteilen.</w:t>
            </w:r>
          </w:p>
          <w:p w14:paraId="5F0B1980" w14:textId="719B63C5" w:rsidR="00CC33AF" w:rsidRPr="00CE5DA5" w:rsidRDefault="00CC33AF" w:rsidP="00664766">
            <w:pPr>
              <w:pStyle w:val="TabelleAufzhlung"/>
              <w:spacing w:line="240" w:lineRule="exact"/>
              <w:rPr>
                <w:i/>
                <w:lang w:eastAsia="en-US"/>
              </w:rPr>
            </w:pPr>
            <w:r>
              <w:rPr>
                <w:i/>
                <w:lang w:eastAsia="en-US"/>
              </w:rPr>
              <w:t xml:space="preserve">Ich kann meinen </w:t>
            </w:r>
            <w:r w:rsidR="00594917">
              <w:rPr>
                <w:i/>
                <w:lang w:eastAsia="en-US"/>
              </w:rPr>
              <w:t xml:space="preserve">Mitschülerinnen und </w:t>
            </w:r>
            <w:r>
              <w:rPr>
                <w:i/>
                <w:lang w:eastAsia="en-US"/>
              </w:rPr>
              <w:t>Mitschülern Feedback geben.</w:t>
            </w:r>
          </w:p>
        </w:tc>
        <w:tc>
          <w:tcPr>
            <w:tcW w:w="188" w:type="dxa"/>
            <w:vMerge/>
            <w:tcBorders>
              <w:top w:val="nil"/>
              <w:left w:val="single" w:sz="4" w:space="0" w:color="auto"/>
              <w:bottom w:val="nil"/>
              <w:right w:val="nil"/>
            </w:tcBorders>
            <w:vAlign w:val="center"/>
            <w:hideMark/>
          </w:tcPr>
          <w:p w14:paraId="47DE3B3C" w14:textId="77777777" w:rsidR="00CC33AF" w:rsidRDefault="00CC33AF" w:rsidP="00664766">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CC33AF" w14:paraId="358ADB8F" w14:textId="77777777" w:rsidTr="00664766">
              <w:trPr>
                <w:trHeight w:val="284"/>
              </w:trPr>
              <w:tc>
                <w:tcPr>
                  <w:tcW w:w="2090" w:type="dxa"/>
                  <w:tcBorders>
                    <w:top w:val="single" w:sz="4" w:space="0" w:color="auto"/>
                    <w:left w:val="single" w:sz="4" w:space="0" w:color="auto"/>
                    <w:bottom w:val="single" w:sz="4" w:space="0" w:color="auto"/>
                    <w:right w:val="single" w:sz="4" w:space="0" w:color="auto"/>
                  </w:tcBorders>
                  <w:hideMark/>
                </w:tcPr>
                <w:p w14:paraId="339350AD" w14:textId="77777777" w:rsidR="00CC33AF" w:rsidRDefault="00CC33AF" w:rsidP="00BF0D2F">
                  <w:pPr>
                    <w:pStyle w:val="Textkrpermitte"/>
                    <w:framePr w:hSpace="141" w:wrap="around" w:vAnchor="text" w:hAnchor="margin" w:y="-126"/>
                    <w:rPr>
                      <w:lang w:val="en-GB"/>
                    </w:rPr>
                  </w:pPr>
                  <w:proofErr w:type="spellStart"/>
                  <w:r>
                    <w:rPr>
                      <w:lang w:val="en-GB"/>
                    </w:rPr>
                    <w:t>LernPROJEKT</w:t>
                  </w:r>
                  <w:proofErr w:type="spellEnd"/>
                </w:p>
              </w:tc>
            </w:tr>
            <w:tr w:rsidR="00CC33AF" w14:paraId="7D87EFF3" w14:textId="77777777" w:rsidTr="00664766">
              <w:trPr>
                <w:trHeight w:val="284"/>
              </w:trPr>
              <w:tc>
                <w:tcPr>
                  <w:tcW w:w="2090" w:type="dxa"/>
                  <w:tcBorders>
                    <w:top w:val="single" w:sz="4" w:space="0" w:color="auto"/>
                    <w:left w:val="single" w:sz="4" w:space="0" w:color="auto"/>
                    <w:bottom w:val="single" w:sz="4" w:space="0" w:color="auto"/>
                    <w:right w:val="single" w:sz="4" w:space="0" w:color="auto"/>
                  </w:tcBorders>
                  <w:hideMark/>
                </w:tcPr>
                <w:p w14:paraId="2B15C734" w14:textId="77777777" w:rsidR="00CC33AF" w:rsidRDefault="00CC33AF" w:rsidP="00BF0D2F">
                  <w:pPr>
                    <w:pStyle w:val="Textkrpermitte"/>
                    <w:framePr w:hSpace="141" w:wrap="around" w:vAnchor="text" w:hAnchor="margin" w:y="-126"/>
                    <w:rPr>
                      <w:lang w:val="en-GB"/>
                    </w:rPr>
                  </w:pPr>
                  <w:proofErr w:type="spellStart"/>
                  <w:r>
                    <w:rPr>
                      <w:lang w:val="en-GB"/>
                    </w:rPr>
                    <w:t>LernTHEMA</w:t>
                  </w:r>
                  <w:proofErr w:type="spellEnd"/>
                </w:p>
              </w:tc>
            </w:tr>
            <w:tr w:rsidR="00CC33AF" w14:paraId="0FE51373" w14:textId="77777777" w:rsidTr="00664766">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630D4A37" w14:textId="77777777" w:rsidR="00CC33AF" w:rsidRDefault="00CC33AF" w:rsidP="00BF0D2F">
                  <w:pPr>
                    <w:pStyle w:val="TabelleKopfmitte"/>
                    <w:framePr w:hSpace="141" w:wrap="around" w:vAnchor="text" w:hAnchor="margin" w:y="-126"/>
                    <w:rPr>
                      <w:lang w:val="en-GB"/>
                    </w:rPr>
                  </w:pPr>
                  <w:proofErr w:type="spellStart"/>
                  <w:r>
                    <w:rPr>
                      <w:lang w:val="en-GB"/>
                    </w:rPr>
                    <w:t>LernSCHRITT</w:t>
                  </w:r>
                  <w:proofErr w:type="spellEnd"/>
                </w:p>
              </w:tc>
            </w:tr>
          </w:tbl>
          <w:p w14:paraId="6227D2BB" w14:textId="77777777" w:rsidR="00CC33AF" w:rsidRDefault="00CC33AF" w:rsidP="00664766">
            <w:pPr>
              <w:pStyle w:val="TabelleKopfmitte"/>
              <w:spacing w:line="240" w:lineRule="exact"/>
              <w:rPr>
                <w:lang w:val="en-GB" w:eastAsia="en-US"/>
              </w:rPr>
            </w:pPr>
          </w:p>
        </w:tc>
      </w:tr>
    </w:tbl>
    <w:p w14:paraId="30DB520D" w14:textId="194A46C9" w:rsidR="00CC33AF" w:rsidRDefault="00020AEE" w:rsidP="00CC33AF">
      <w:pPr>
        <w:spacing w:line="240" w:lineRule="exact"/>
      </w:pPr>
      <w:r w:rsidRPr="00AA18D1">
        <w:rPr>
          <w:noProof/>
          <w:lang w:eastAsia="de-DE"/>
        </w:rPr>
        <w:drawing>
          <wp:anchor distT="0" distB="0" distL="114300" distR="114300" simplePos="0" relativeHeight="251635712" behindDoc="0" locked="0" layoutInCell="1" allowOverlap="1" wp14:anchorId="69E11C57" wp14:editId="46478053">
            <wp:simplePos x="0" y="0"/>
            <wp:positionH relativeFrom="column">
              <wp:posOffset>4816475</wp:posOffset>
            </wp:positionH>
            <wp:positionV relativeFrom="paragraph">
              <wp:posOffset>1104900</wp:posOffset>
            </wp:positionV>
            <wp:extent cx="341630" cy="313055"/>
            <wp:effectExtent l="0" t="0" r="1270" b="0"/>
            <wp:wrapNone/>
            <wp:docPr id="903" name="Grafik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630" cy="31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3AF">
        <w:rPr>
          <w:noProof/>
          <w:lang w:eastAsia="de-DE"/>
        </w:rPr>
        <w:drawing>
          <wp:anchor distT="0" distB="0" distL="114300" distR="114300" simplePos="0" relativeHeight="251639808" behindDoc="0" locked="0" layoutInCell="1" allowOverlap="1" wp14:anchorId="0DF9A526" wp14:editId="3A754F0F">
            <wp:simplePos x="0" y="0"/>
            <wp:positionH relativeFrom="margin">
              <wp:posOffset>89535</wp:posOffset>
            </wp:positionH>
            <wp:positionV relativeFrom="margin">
              <wp:posOffset>1099820</wp:posOffset>
            </wp:positionV>
            <wp:extent cx="3985260" cy="2242820"/>
            <wp:effectExtent l="0" t="0" r="0" b="5080"/>
            <wp:wrapNone/>
            <wp:docPr id="926" name="Grafik 926" descr="idea-152213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a-152213_12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85260" cy="2242820"/>
                    </a:xfrm>
                    <a:prstGeom prst="rect">
                      <a:avLst/>
                    </a:prstGeom>
                    <a:noFill/>
                  </pic:spPr>
                </pic:pic>
              </a:graphicData>
            </a:graphic>
            <wp14:sizeRelH relativeFrom="page">
              <wp14:pctWidth>0</wp14:pctWidth>
            </wp14:sizeRelH>
            <wp14:sizeRelV relativeFrom="page">
              <wp14:pctHeight>0</wp14:pctHeight>
            </wp14:sizeRelV>
          </wp:anchor>
        </w:drawing>
      </w:r>
    </w:p>
    <w:p w14:paraId="68E77956" w14:textId="5F1A3113" w:rsidR="00CC33AF" w:rsidRDefault="00CC33AF" w:rsidP="00CC33AF">
      <w:pPr>
        <w:spacing w:line="240" w:lineRule="exact"/>
      </w:pPr>
    </w:p>
    <w:p w14:paraId="1326D66D" w14:textId="77777777" w:rsidR="00CC33AF" w:rsidRDefault="00CC33AF" w:rsidP="00CC33AF">
      <w:pPr>
        <w:spacing w:line="240" w:lineRule="exact"/>
      </w:pPr>
    </w:p>
    <w:p w14:paraId="53FCC294" w14:textId="77777777" w:rsidR="00CC33AF" w:rsidRDefault="00CC33AF" w:rsidP="00CC33AF">
      <w:pPr>
        <w:spacing w:line="240" w:lineRule="exact"/>
      </w:pPr>
    </w:p>
    <w:p w14:paraId="0CFF7275" w14:textId="77777777" w:rsidR="00020AEE" w:rsidRDefault="00020AEE" w:rsidP="00CC33AF">
      <w:pPr>
        <w:spacing w:line="240" w:lineRule="exact"/>
      </w:pPr>
    </w:p>
    <w:p w14:paraId="3ED6B5F1" w14:textId="62F36F0C" w:rsidR="00020AEE" w:rsidRDefault="00020AEE" w:rsidP="00CC33AF">
      <w:pPr>
        <w:spacing w:line="240" w:lineRule="exact"/>
      </w:pPr>
    </w:p>
    <w:p w14:paraId="4E0EA44F" w14:textId="77777777" w:rsidR="00020AEE" w:rsidRDefault="00020AEE" w:rsidP="00CC33AF">
      <w:pPr>
        <w:spacing w:line="240" w:lineRule="exact"/>
      </w:pPr>
    </w:p>
    <w:p w14:paraId="22C248A9" w14:textId="77777777" w:rsidR="00020AEE" w:rsidRDefault="00020AEE" w:rsidP="00CC33AF">
      <w:pPr>
        <w:spacing w:line="240" w:lineRule="exact"/>
      </w:pPr>
    </w:p>
    <w:p w14:paraId="126A4CB2" w14:textId="77777777" w:rsidR="00020AEE" w:rsidRDefault="00020AEE" w:rsidP="00CC33AF">
      <w:pPr>
        <w:spacing w:line="240" w:lineRule="exact"/>
      </w:pPr>
    </w:p>
    <w:p w14:paraId="130CFF37" w14:textId="77777777" w:rsidR="00020AEE" w:rsidRDefault="00020AEE" w:rsidP="00CC33AF">
      <w:pPr>
        <w:spacing w:line="240" w:lineRule="exact"/>
      </w:pPr>
    </w:p>
    <w:p w14:paraId="74A79D72" w14:textId="2FF8088F" w:rsidR="00020AEE" w:rsidRDefault="00020AEE" w:rsidP="00CC33AF">
      <w:pPr>
        <w:spacing w:line="240" w:lineRule="exact"/>
      </w:pPr>
      <w:r w:rsidRPr="00020AEE">
        <w:rPr>
          <w:noProof/>
          <w:sz w:val="24"/>
          <w:lang w:eastAsia="de-DE"/>
        </w:rPr>
        <w:drawing>
          <wp:anchor distT="0" distB="0" distL="114300" distR="114300" simplePos="0" relativeHeight="251637760" behindDoc="0" locked="0" layoutInCell="1" allowOverlap="1" wp14:anchorId="3D415D2D" wp14:editId="596D30B0">
            <wp:simplePos x="0" y="0"/>
            <wp:positionH relativeFrom="margin">
              <wp:posOffset>4070985</wp:posOffset>
            </wp:positionH>
            <wp:positionV relativeFrom="margin">
              <wp:posOffset>2671445</wp:posOffset>
            </wp:positionV>
            <wp:extent cx="1264920" cy="1297305"/>
            <wp:effectExtent l="0" t="0" r="0" b="0"/>
            <wp:wrapNone/>
            <wp:docPr id="925" name="Grafik 925" descr="gift-31197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ft-311970_12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4920" cy="1297305"/>
                    </a:xfrm>
                    <a:prstGeom prst="rect">
                      <a:avLst/>
                    </a:prstGeom>
                    <a:noFill/>
                  </pic:spPr>
                </pic:pic>
              </a:graphicData>
            </a:graphic>
            <wp14:sizeRelH relativeFrom="page">
              <wp14:pctWidth>0</wp14:pctWidth>
            </wp14:sizeRelH>
            <wp14:sizeRelV relativeFrom="page">
              <wp14:pctHeight>0</wp14:pctHeight>
            </wp14:sizeRelV>
          </wp:anchor>
        </w:drawing>
      </w:r>
    </w:p>
    <w:p w14:paraId="5D500EA8" w14:textId="77777777" w:rsidR="00020AEE" w:rsidRDefault="00020AEE" w:rsidP="00CC33AF">
      <w:pPr>
        <w:spacing w:line="240" w:lineRule="exact"/>
      </w:pPr>
    </w:p>
    <w:p w14:paraId="634F209D" w14:textId="77777777" w:rsidR="00020AEE" w:rsidRDefault="00020AEE" w:rsidP="00CC33AF">
      <w:pPr>
        <w:spacing w:line="240" w:lineRule="exact"/>
      </w:pPr>
    </w:p>
    <w:p w14:paraId="6DA32237" w14:textId="77777777" w:rsidR="00020AEE" w:rsidRDefault="00020AEE" w:rsidP="00CC33AF">
      <w:pPr>
        <w:spacing w:line="240" w:lineRule="exact"/>
      </w:pPr>
    </w:p>
    <w:p w14:paraId="26648980" w14:textId="6DAC0C12" w:rsidR="00020AEE" w:rsidRDefault="00020AEE" w:rsidP="00CC33AF">
      <w:pPr>
        <w:spacing w:line="240" w:lineRule="exact"/>
      </w:pPr>
    </w:p>
    <w:p w14:paraId="79FBAE2A" w14:textId="77777777" w:rsidR="00020AEE" w:rsidRDefault="00020AEE" w:rsidP="00CC33AF">
      <w:pPr>
        <w:spacing w:line="240" w:lineRule="exact"/>
      </w:pPr>
    </w:p>
    <w:p w14:paraId="47558A14" w14:textId="77777777" w:rsidR="00020AEE" w:rsidRDefault="00020AEE" w:rsidP="00CC33AF">
      <w:pPr>
        <w:spacing w:line="240" w:lineRule="exact"/>
      </w:pPr>
    </w:p>
    <w:p w14:paraId="379EEEAB" w14:textId="77777777" w:rsidR="00020AEE" w:rsidRDefault="00020AEE" w:rsidP="00CC33AF">
      <w:pPr>
        <w:spacing w:line="240" w:lineRule="exact"/>
      </w:pPr>
    </w:p>
    <w:p w14:paraId="6736E1F2" w14:textId="77777777" w:rsidR="00020AEE" w:rsidRDefault="00020AEE" w:rsidP="00CC33AF">
      <w:pPr>
        <w:spacing w:line="240" w:lineRule="exact"/>
      </w:pPr>
    </w:p>
    <w:p w14:paraId="3F86FA39" w14:textId="77777777" w:rsidR="00020AEE" w:rsidRDefault="00020AEE" w:rsidP="00CC33AF">
      <w:pPr>
        <w:spacing w:line="240" w:lineRule="exact"/>
      </w:pPr>
    </w:p>
    <w:p w14:paraId="383A3978" w14:textId="77777777" w:rsidR="00020AEE" w:rsidRDefault="00020AEE" w:rsidP="00CC33AF">
      <w:pPr>
        <w:spacing w:line="240" w:lineRule="exact"/>
      </w:pPr>
    </w:p>
    <w:p w14:paraId="46BD6C88" w14:textId="77777777" w:rsidR="00020AEE" w:rsidRDefault="00020AEE" w:rsidP="00CC33AF">
      <w:pPr>
        <w:spacing w:line="240" w:lineRule="exact"/>
      </w:pPr>
    </w:p>
    <w:p w14:paraId="73F21059" w14:textId="714F66D0" w:rsidR="00CC33AF" w:rsidRPr="00020AEE" w:rsidRDefault="00CC33AF" w:rsidP="00020AEE">
      <w:pPr>
        <w:pStyle w:val="KeinLeerraum"/>
        <w:jc w:val="both"/>
        <w:rPr>
          <w:rFonts w:ascii="Source Sans Pro" w:hAnsi="Source Sans Pro"/>
        </w:rPr>
      </w:pPr>
      <w:r w:rsidRPr="00020AEE">
        <w:rPr>
          <w:rFonts w:ascii="Source Sans Pro" w:hAnsi="Source Sans Pro"/>
          <w:noProof/>
          <w:sz w:val="24"/>
        </w:rPr>
        <w:drawing>
          <wp:anchor distT="0" distB="0" distL="114300" distR="114300" simplePos="0" relativeHeight="251638784" behindDoc="0" locked="0" layoutInCell="1" allowOverlap="1" wp14:anchorId="0FA04DEF" wp14:editId="09803497">
            <wp:simplePos x="0" y="0"/>
            <wp:positionH relativeFrom="margin">
              <wp:posOffset>3810</wp:posOffset>
            </wp:positionH>
            <wp:positionV relativeFrom="margin">
              <wp:posOffset>3395345</wp:posOffset>
            </wp:positionV>
            <wp:extent cx="1638300" cy="916940"/>
            <wp:effectExtent l="0" t="0" r="0" b="0"/>
            <wp:wrapNone/>
            <wp:docPr id="924" name="Grafik 924" descr="not-ludo-1745964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t-ludo-1745964_19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8300" cy="916940"/>
                    </a:xfrm>
                    <a:prstGeom prst="rect">
                      <a:avLst/>
                    </a:prstGeom>
                    <a:noFill/>
                  </pic:spPr>
                </pic:pic>
              </a:graphicData>
            </a:graphic>
            <wp14:sizeRelH relativeFrom="page">
              <wp14:pctWidth>0</wp14:pctWidth>
            </wp14:sizeRelH>
            <wp14:sizeRelV relativeFrom="page">
              <wp14:pctHeight>0</wp14:pctHeight>
            </wp14:sizeRelV>
          </wp:anchor>
        </w:drawing>
      </w:r>
      <w:r w:rsidRPr="00020AEE">
        <w:rPr>
          <w:rFonts w:ascii="Source Sans Pro" w:hAnsi="Source Sans Pro"/>
          <w:sz w:val="24"/>
        </w:rPr>
        <w:t xml:space="preserve">In diesem Lernschritt werden Sie angeleitet, ein eigenes Spiel nach der Vorlage von </w:t>
      </w:r>
      <w:r w:rsidR="00705A2C">
        <w:rPr>
          <w:rFonts w:ascii="Source Sans Pro" w:hAnsi="Source Sans Pro"/>
          <w:sz w:val="24"/>
        </w:rPr>
        <w:t>„</w:t>
      </w:r>
      <w:r w:rsidRPr="00020AEE">
        <w:rPr>
          <w:rFonts w:ascii="Source Sans Pro" w:hAnsi="Source Sans Pro"/>
          <w:sz w:val="24"/>
        </w:rPr>
        <w:t>Mensch ärger</w:t>
      </w:r>
      <w:r w:rsidR="00594917">
        <w:rPr>
          <w:rFonts w:ascii="Source Sans Pro" w:hAnsi="Source Sans Pro"/>
          <w:sz w:val="24"/>
        </w:rPr>
        <w:t>e</w:t>
      </w:r>
      <w:r w:rsidRPr="00020AEE">
        <w:rPr>
          <w:rFonts w:ascii="Source Sans Pro" w:hAnsi="Source Sans Pro"/>
          <w:sz w:val="24"/>
        </w:rPr>
        <w:t xml:space="preserve"> dich nicht</w:t>
      </w:r>
      <w:r w:rsidR="00705A2C">
        <w:rPr>
          <w:rFonts w:ascii="Source Sans Pro" w:hAnsi="Source Sans Pro"/>
          <w:sz w:val="24"/>
        </w:rPr>
        <w:t>“</w:t>
      </w:r>
      <w:r w:rsidRPr="00020AEE">
        <w:rPr>
          <w:rFonts w:ascii="Source Sans Pro" w:hAnsi="Source Sans Pro"/>
          <w:sz w:val="24"/>
        </w:rPr>
        <w:t xml:space="preserve"> zu entwickeln. Sie bekommen die Möglichkeit Ideen zu sammeln, eine Anleitung zu planen und Sie erhalten von Te</w:t>
      </w:r>
      <w:r w:rsidR="00705A2C">
        <w:rPr>
          <w:rFonts w:ascii="Source Sans Pro" w:hAnsi="Source Sans Pro"/>
          <w:sz w:val="24"/>
        </w:rPr>
        <w:t>stspielern eine Rückmeldung zu I</w:t>
      </w:r>
      <w:r w:rsidRPr="00020AEE">
        <w:rPr>
          <w:rFonts w:ascii="Source Sans Pro" w:hAnsi="Source Sans Pro"/>
          <w:sz w:val="24"/>
        </w:rPr>
        <w:t>hrem Spiel.</w:t>
      </w:r>
    </w:p>
    <w:p w14:paraId="286A2ACF" w14:textId="304F2252" w:rsidR="00CC33AF" w:rsidRDefault="00280D12" w:rsidP="00CC33AF">
      <w:pPr>
        <w:pStyle w:val="Textkrper"/>
        <w:rPr>
          <w:sz w:val="24"/>
          <w:szCs w:val="24"/>
        </w:rPr>
      </w:pPr>
      <w:r w:rsidRPr="00AA18D1">
        <w:rPr>
          <w:noProof/>
        </w:rPr>
        <w:drawing>
          <wp:anchor distT="0" distB="0" distL="114300" distR="114300" simplePos="0" relativeHeight="251668480" behindDoc="0" locked="0" layoutInCell="1" allowOverlap="1" wp14:anchorId="5518D517" wp14:editId="0852395A">
            <wp:simplePos x="0" y="0"/>
            <wp:positionH relativeFrom="column">
              <wp:posOffset>5166995</wp:posOffset>
            </wp:positionH>
            <wp:positionV relativeFrom="paragraph">
              <wp:posOffset>24765</wp:posOffset>
            </wp:positionV>
            <wp:extent cx="314325" cy="314325"/>
            <wp:effectExtent l="0" t="0" r="9525" b="9525"/>
            <wp:wrapNone/>
            <wp:docPr id="938" name="Grafi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6A">
        <w:rPr>
          <w:bCs/>
          <w:noProof/>
          <w:sz w:val="24"/>
        </w:rPr>
        <w:drawing>
          <wp:anchor distT="0" distB="0" distL="114300" distR="114300" simplePos="0" relativeHeight="251636736" behindDoc="0" locked="0" layoutInCell="0" allowOverlap="1" wp14:anchorId="3084D4CF" wp14:editId="1A92AF0D">
            <wp:simplePos x="0" y="0"/>
            <wp:positionH relativeFrom="rightMargin">
              <wp:posOffset>146314</wp:posOffset>
            </wp:positionH>
            <wp:positionV relativeFrom="paragraph">
              <wp:posOffset>4445</wp:posOffset>
            </wp:positionV>
            <wp:extent cx="302260" cy="323850"/>
            <wp:effectExtent l="0" t="0" r="2540" b="0"/>
            <wp:wrapNone/>
            <wp:docPr id="90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mc:AlternateContent>
          <mc:Choice Requires="wps">
            <w:drawing>
              <wp:anchor distT="0" distB="0" distL="114300" distR="114300" simplePos="0" relativeHeight="251649024" behindDoc="0" locked="0" layoutInCell="1" allowOverlap="1" wp14:anchorId="042F083E" wp14:editId="7666C19B">
                <wp:simplePos x="0" y="0"/>
                <wp:positionH relativeFrom="margin">
                  <wp:posOffset>13335</wp:posOffset>
                </wp:positionH>
                <wp:positionV relativeFrom="paragraph">
                  <wp:posOffset>80645</wp:posOffset>
                </wp:positionV>
                <wp:extent cx="4686300" cy="655320"/>
                <wp:effectExtent l="57150" t="38100" r="76200" b="87630"/>
                <wp:wrapNone/>
                <wp:docPr id="58" name="Abgerundetes Rechteck 58"/>
                <wp:cNvGraphicFramePr/>
                <a:graphic xmlns:a="http://schemas.openxmlformats.org/drawingml/2006/main">
                  <a:graphicData uri="http://schemas.microsoft.com/office/word/2010/wordprocessingShape">
                    <wps:wsp>
                      <wps:cNvSpPr/>
                      <wps:spPr>
                        <a:xfrm>
                          <a:off x="0" y="0"/>
                          <a:ext cx="4686300" cy="65532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F945E0E" w14:textId="05614CF3" w:rsidR="00860AB1" w:rsidRPr="006A3FFD" w:rsidRDefault="00860AB1" w:rsidP="00CC33AF">
                            <w:pPr>
                              <w:pStyle w:val="TabelleKopflinks"/>
                              <w:rPr>
                                <w:sz w:val="24"/>
                                <w:szCs w:val="26"/>
                              </w:rPr>
                            </w:pPr>
                            <w:r w:rsidRPr="006A3FFD">
                              <w:rPr>
                                <w:sz w:val="24"/>
                                <w:szCs w:val="26"/>
                              </w:rPr>
                              <w:t>Arbeitsauftrag</w:t>
                            </w:r>
                          </w:p>
                          <w:p w14:paraId="69E910C1" w14:textId="77777777" w:rsidR="00860AB1" w:rsidRPr="006A3FFD" w:rsidRDefault="00860AB1" w:rsidP="00705A2C">
                            <w:pPr>
                              <w:pStyle w:val="TabelleKopflinks"/>
                              <w:numPr>
                                <w:ilvl w:val="0"/>
                                <w:numId w:val="29"/>
                              </w:numPr>
                              <w:rPr>
                                <w:b w:val="0"/>
                                <w:sz w:val="24"/>
                                <w:szCs w:val="26"/>
                              </w:rPr>
                            </w:pPr>
                            <w:r w:rsidRPr="006A3FFD">
                              <w:rPr>
                                <w:b w:val="0"/>
                                <w:sz w:val="24"/>
                                <w:szCs w:val="26"/>
                              </w:rPr>
                              <w:t>Beantworten Sie die Fragen in der Tabelle (Stichworte).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F083E" id="Abgerundetes Rechteck 58" o:spid="_x0000_s1040" style="position:absolute;left:0;text-align:left;margin-left:1.05pt;margin-top:6.35pt;width:369pt;height:51.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" fillcolor="#a3c4ff" strokecolor="#4a7ebb">
                <v:fill color2="#e5eeff" rotate="t" angle="180" colors="0 #a3c4ff;22938f #bfd5ff;1 #e5eeff" focus="100%" type="gradient"/>
                <v:shadow on="t" color="black" opacity="24903f" origin=",.5" offset="0,.55556mm"/>
                <v:textbox>
                  <w:txbxContent>
                    <w:p w14:paraId="2F945E0E" w14:textId="05614CF3" w:rsidR="00860AB1" w:rsidRPr="006A3FFD" w:rsidRDefault="00860AB1" w:rsidP="00CC33AF">
                      <w:pPr>
                        <w:pStyle w:val="TabelleKopflinks"/>
                        <w:rPr>
                          <w:sz w:val="24"/>
                          <w:szCs w:val="26"/>
                        </w:rPr>
                      </w:pPr>
                      <w:r w:rsidRPr="006A3FFD">
                        <w:rPr>
                          <w:sz w:val="24"/>
                          <w:szCs w:val="26"/>
                        </w:rPr>
                        <w:t>Arbeitsauftrag</w:t>
                      </w:r>
                    </w:p>
                    <w:p w14:paraId="69E910C1" w14:textId="77777777" w:rsidR="00860AB1" w:rsidRPr="006A3FFD" w:rsidRDefault="00860AB1" w:rsidP="00705A2C">
                      <w:pPr>
                        <w:pStyle w:val="TabelleKopflinks"/>
                        <w:numPr>
                          <w:ilvl w:val="0"/>
                          <w:numId w:val="29"/>
                        </w:numPr>
                        <w:rPr>
                          <w:b w:val="0"/>
                          <w:sz w:val="24"/>
                          <w:szCs w:val="26"/>
                        </w:rPr>
                      </w:pPr>
                      <w:r w:rsidRPr="006A3FFD">
                        <w:rPr>
                          <w:b w:val="0"/>
                          <w:sz w:val="24"/>
                          <w:szCs w:val="26"/>
                        </w:rPr>
                        <w:t>Beantworten Sie die Fragen in der Tabelle (Stichworte).</w:t>
                      </w:r>
                    </w:p>
                  </w:txbxContent>
                </v:textbox>
                <w10:wrap anchorx="margin"/>
              </v:roundrect>
            </w:pict>
          </mc:Fallback>
        </mc:AlternateContent>
      </w:r>
    </w:p>
    <w:p w14:paraId="0BF90013" w14:textId="77777777" w:rsidR="00CC33AF" w:rsidRDefault="00CC33AF" w:rsidP="00CC33AF">
      <w:pPr>
        <w:pStyle w:val="Textkrper"/>
        <w:rPr>
          <w:sz w:val="24"/>
          <w:szCs w:val="24"/>
        </w:rPr>
      </w:pPr>
    </w:p>
    <w:p w14:paraId="6A848735" w14:textId="77777777" w:rsidR="00CC33AF" w:rsidRDefault="00CC33AF" w:rsidP="00CC33AF">
      <w:pPr>
        <w:pStyle w:val="Textkrper"/>
        <w:rPr>
          <w:sz w:val="24"/>
          <w:szCs w:val="24"/>
        </w:rPr>
      </w:pPr>
    </w:p>
    <w:p w14:paraId="7943DFD5" w14:textId="77777777" w:rsidR="00CC33AF" w:rsidRDefault="00CC33AF" w:rsidP="00CC33AF">
      <w:pPr>
        <w:pStyle w:val="Textkrper"/>
        <w:rPr>
          <w:sz w:val="24"/>
          <w:szCs w:val="24"/>
        </w:rPr>
      </w:pPr>
    </w:p>
    <w:p w14:paraId="3BEED794" w14:textId="77777777" w:rsidR="00CC33AF" w:rsidRPr="00BD27A9" w:rsidRDefault="00CC33AF" w:rsidP="00CC33AF">
      <w:pPr>
        <w:pStyle w:val="Textkrper"/>
        <w:rPr>
          <w:sz w:val="12"/>
        </w:rPr>
      </w:pP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3402"/>
        <w:gridCol w:w="3969"/>
      </w:tblGrid>
      <w:tr w:rsidR="00CC33AF" w:rsidRPr="00A410C8" w14:paraId="58871E43" w14:textId="77777777" w:rsidTr="00280D12">
        <w:tc>
          <w:tcPr>
            <w:tcW w:w="3402" w:type="dxa"/>
            <w:shd w:val="clear" w:color="auto" w:fill="D9D9D9" w:themeFill="background1" w:themeFillShade="D9"/>
          </w:tcPr>
          <w:p w14:paraId="54D12381" w14:textId="77777777" w:rsidR="00CC33AF" w:rsidRPr="00020AEE" w:rsidRDefault="00CC33AF" w:rsidP="00664766">
            <w:pPr>
              <w:pStyle w:val="TabelleKopflinks"/>
              <w:rPr>
                <w:sz w:val="24"/>
              </w:rPr>
            </w:pPr>
            <w:r w:rsidRPr="00020AEE">
              <w:rPr>
                <w:sz w:val="24"/>
              </w:rPr>
              <w:t>Frage</w:t>
            </w:r>
          </w:p>
        </w:tc>
        <w:tc>
          <w:tcPr>
            <w:tcW w:w="3969" w:type="dxa"/>
            <w:shd w:val="clear" w:color="auto" w:fill="D9D9D9" w:themeFill="background1" w:themeFillShade="D9"/>
          </w:tcPr>
          <w:p w14:paraId="764BE46D" w14:textId="77777777" w:rsidR="00CC33AF" w:rsidRPr="00020AEE" w:rsidRDefault="00CC33AF" w:rsidP="00664766">
            <w:pPr>
              <w:pStyle w:val="TabelleKopflinks"/>
              <w:rPr>
                <w:sz w:val="24"/>
              </w:rPr>
            </w:pPr>
          </w:p>
        </w:tc>
      </w:tr>
      <w:tr w:rsidR="00CC33AF" w:rsidRPr="00A410C8" w14:paraId="04A5AB71" w14:textId="77777777" w:rsidTr="00280D12">
        <w:tc>
          <w:tcPr>
            <w:tcW w:w="3402" w:type="dxa"/>
            <w:shd w:val="clear" w:color="auto" w:fill="auto"/>
          </w:tcPr>
          <w:p w14:paraId="52A0C323" w14:textId="77777777" w:rsidR="00CC33AF" w:rsidRPr="00020AEE" w:rsidRDefault="00CC33AF" w:rsidP="00664766">
            <w:pPr>
              <w:pStyle w:val="Textkrper"/>
              <w:rPr>
                <w:sz w:val="24"/>
              </w:rPr>
            </w:pPr>
            <w:r w:rsidRPr="00020AEE">
              <w:rPr>
                <w:sz w:val="24"/>
              </w:rPr>
              <w:t>Für wen oder für welche Zielgruppe soll das Spiel sein? (Bsp.: Kinder, Jugendliche oder Erwachsene)</w:t>
            </w:r>
          </w:p>
        </w:tc>
        <w:tc>
          <w:tcPr>
            <w:tcW w:w="3969" w:type="dxa"/>
          </w:tcPr>
          <w:p w14:paraId="2BCE5F45" w14:textId="77777777" w:rsidR="00CC33AF" w:rsidRPr="00020AEE" w:rsidRDefault="00CC33AF" w:rsidP="00664766">
            <w:pPr>
              <w:pStyle w:val="Textkrper"/>
              <w:rPr>
                <w:sz w:val="24"/>
              </w:rPr>
            </w:pPr>
          </w:p>
          <w:p w14:paraId="2729AB84" w14:textId="77777777" w:rsidR="00CC33AF" w:rsidRPr="00020AEE" w:rsidRDefault="00CC33AF" w:rsidP="00664766">
            <w:pPr>
              <w:pStyle w:val="Textkrper"/>
              <w:rPr>
                <w:sz w:val="24"/>
              </w:rPr>
            </w:pPr>
          </w:p>
        </w:tc>
      </w:tr>
      <w:tr w:rsidR="00CC33AF" w:rsidRPr="00A410C8" w14:paraId="5F86089A" w14:textId="77777777" w:rsidTr="00280D12">
        <w:tc>
          <w:tcPr>
            <w:tcW w:w="3402" w:type="dxa"/>
            <w:shd w:val="clear" w:color="auto" w:fill="auto"/>
          </w:tcPr>
          <w:p w14:paraId="62AEC246" w14:textId="37FDD577" w:rsidR="00CC33AF" w:rsidRPr="00020AEE" w:rsidRDefault="00CC33AF" w:rsidP="00664766">
            <w:pPr>
              <w:pStyle w:val="Textkrper"/>
              <w:rPr>
                <w:sz w:val="24"/>
              </w:rPr>
            </w:pPr>
            <w:r w:rsidRPr="00020AEE">
              <w:rPr>
                <w:sz w:val="24"/>
              </w:rPr>
              <w:t>Für wie</w:t>
            </w:r>
            <w:r w:rsidR="000A2E3B">
              <w:rPr>
                <w:sz w:val="24"/>
              </w:rPr>
              <w:t xml:space="preserve"> </w:t>
            </w:r>
            <w:r w:rsidRPr="00020AEE">
              <w:rPr>
                <w:sz w:val="24"/>
              </w:rPr>
              <w:t>viele Spieler soll das Spiel sein?</w:t>
            </w:r>
          </w:p>
        </w:tc>
        <w:tc>
          <w:tcPr>
            <w:tcW w:w="3969" w:type="dxa"/>
          </w:tcPr>
          <w:p w14:paraId="2B644DC7" w14:textId="77777777" w:rsidR="00CC33AF" w:rsidRPr="00020AEE" w:rsidRDefault="00CC33AF" w:rsidP="00664766">
            <w:pPr>
              <w:pStyle w:val="Textkrper"/>
              <w:rPr>
                <w:sz w:val="24"/>
              </w:rPr>
            </w:pPr>
          </w:p>
          <w:p w14:paraId="42089D44" w14:textId="77777777" w:rsidR="00CC33AF" w:rsidRPr="00020AEE" w:rsidRDefault="00CC33AF" w:rsidP="00664766">
            <w:pPr>
              <w:pStyle w:val="Textkrper"/>
              <w:rPr>
                <w:sz w:val="24"/>
              </w:rPr>
            </w:pPr>
          </w:p>
        </w:tc>
      </w:tr>
      <w:tr w:rsidR="00CC33AF" w:rsidRPr="00A410C8" w14:paraId="0BFDF85A" w14:textId="77777777" w:rsidTr="00280D12">
        <w:tc>
          <w:tcPr>
            <w:tcW w:w="3402" w:type="dxa"/>
            <w:shd w:val="clear" w:color="auto" w:fill="auto"/>
          </w:tcPr>
          <w:p w14:paraId="3404E00D" w14:textId="77777777" w:rsidR="00CC33AF" w:rsidRPr="00020AEE" w:rsidRDefault="00CC33AF" w:rsidP="00664766">
            <w:pPr>
              <w:pStyle w:val="Textkrper"/>
              <w:rPr>
                <w:sz w:val="24"/>
              </w:rPr>
            </w:pPr>
            <w:r w:rsidRPr="00020AEE">
              <w:rPr>
                <w:sz w:val="24"/>
              </w:rPr>
              <w:t>Was brauche ich außer dem Spielbrett? (Bsp.: Spielfiguren, Würfel, usw.)</w:t>
            </w:r>
          </w:p>
        </w:tc>
        <w:tc>
          <w:tcPr>
            <w:tcW w:w="3969" w:type="dxa"/>
          </w:tcPr>
          <w:p w14:paraId="311B77B6" w14:textId="77777777" w:rsidR="00CC33AF" w:rsidRPr="00020AEE" w:rsidRDefault="00CC33AF" w:rsidP="00664766">
            <w:pPr>
              <w:pStyle w:val="Textkrper"/>
              <w:rPr>
                <w:sz w:val="24"/>
              </w:rPr>
            </w:pPr>
          </w:p>
          <w:p w14:paraId="05CC5C4F" w14:textId="77777777" w:rsidR="00CC33AF" w:rsidRPr="00020AEE" w:rsidRDefault="00CC33AF" w:rsidP="00664766">
            <w:pPr>
              <w:pStyle w:val="Textkrper"/>
              <w:rPr>
                <w:sz w:val="24"/>
              </w:rPr>
            </w:pPr>
          </w:p>
        </w:tc>
      </w:tr>
      <w:tr w:rsidR="00CC33AF" w:rsidRPr="00A410C8" w14:paraId="6B6D7CF3" w14:textId="77777777" w:rsidTr="00280D12">
        <w:tc>
          <w:tcPr>
            <w:tcW w:w="3402" w:type="dxa"/>
            <w:shd w:val="clear" w:color="auto" w:fill="auto"/>
          </w:tcPr>
          <w:p w14:paraId="292D4A45" w14:textId="77777777" w:rsidR="00CC33AF" w:rsidRPr="00020AEE" w:rsidRDefault="00CC33AF" w:rsidP="00664766">
            <w:pPr>
              <w:pStyle w:val="Textkrper"/>
              <w:rPr>
                <w:sz w:val="24"/>
              </w:rPr>
            </w:pPr>
            <w:r w:rsidRPr="00020AEE">
              <w:rPr>
                <w:sz w:val="24"/>
              </w:rPr>
              <w:t>Wie soll das Spiel heißen?</w:t>
            </w:r>
          </w:p>
        </w:tc>
        <w:tc>
          <w:tcPr>
            <w:tcW w:w="3969" w:type="dxa"/>
          </w:tcPr>
          <w:p w14:paraId="5D32485C" w14:textId="77777777" w:rsidR="00CC33AF" w:rsidRPr="00020AEE" w:rsidRDefault="00CC33AF" w:rsidP="00664766">
            <w:pPr>
              <w:pStyle w:val="Textkrper"/>
              <w:rPr>
                <w:sz w:val="24"/>
              </w:rPr>
            </w:pPr>
          </w:p>
          <w:p w14:paraId="6D0ECA22" w14:textId="77777777" w:rsidR="00CC33AF" w:rsidRPr="00020AEE" w:rsidRDefault="00CC33AF" w:rsidP="00664766">
            <w:pPr>
              <w:pStyle w:val="Textkrper"/>
              <w:rPr>
                <w:sz w:val="24"/>
              </w:rPr>
            </w:pPr>
          </w:p>
        </w:tc>
      </w:tr>
    </w:tbl>
    <w:p w14:paraId="625F6731" w14:textId="77777777" w:rsidR="00CC33AF" w:rsidRDefault="00CC33AF" w:rsidP="00CC33AF">
      <w:pPr>
        <w:spacing w:line="240" w:lineRule="exact"/>
        <w:rPr>
          <w:sz w:val="28"/>
          <w:szCs w:val="24"/>
        </w:rPr>
      </w:pPr>
      <w:r>
        <w:rPr>
          <w:sz w:val="28"/>
          <w:szCs w:val="24"/>
        </w:rPr>
        <w:br w:type="page"/>
      </w:r>
    </w:p>
    <w:p w14:paraId="0106B8D1" w14:textId="77777777" w:rsidR="00CC33AF" w:rsidRPr="00B33AFC" w:rsidRDefault="00CC33AF" w:rsidP="00AC3AC0">
      <w:pPr>
        <w:jc w:val="both"/>
        <w:rPr>
          <w:sz w:val="24"/>
          <w:szCs w:val="24"/>
        </w:rPr>
      </w:pPr>
      <w:r w:rsidRPr="00B33AFC">
        <w:rPr>
          <w:sz w:val="24"/>
          <w:szCs w:val="24"/>
        </w:rPr>
        <w:lastRenderedPageBreak/>
        <w:t>In den Gedankenblasen stehen Regeln, die Sie in Ihre Spielanleitung schreiben können.</w:t>
      </w:r>
    </w:p>
    <w:p w14:paraId="79ECE09F" w14:textId="1FFB77ED" w:rsidR="00CC33AF" w:rsidRPr="00B33AFC" w:rsidRDefault="00280D12" w:rsidP="00CC33AF">
      <w:pPr>
        <w:rPr>
          <w:sz w:val="24"/>
          <w:szCs w:val="24"/>
        </w:rPr>
      </w:pPr>
      <w:r w:rsidRPr="00AA18D1">
        <w:rPr>
          <w:noProof/>
          <w:lang w:eastAsia="de-DE"/>
        </w:rPr>
        <w:drawing>
          <wp:anchor distT="0" distB="0" distL="114300" distR="114300" simplePos="0" relativeHeight="251669504" behindDoc="0" locked="0" layoutInCell="1" allowOverlap="1" wp14:anchorId="19A89195" wp14:editId="30B1BC5A">
            <wp:simplePos x="0" y="0"/>
            <wp:positionH relativeFrom="column">
              <wp:posOffset>4967605</wp:posOffset>
            </wp:positionH>
            <wp:positionV relativeFrom="paragraph">
              <wp:posOffset>165735</wp:posOffset>
            </wp:positionV>
            <wp:extent cx="314325" cy="314325"/>
            <wp:effectExtent l="0" t="0" r="9525" b="9525"/>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3AFC" w:rsidRPr="00B33AFC">
        <w:rPr>
          <w:b/>
          <w:noProof/>
          <w:sz w:val="24"/>
          <w:szCs w:val="24"/>
          <w:lang w:eastAsia="de-DE"/>
        </w:rPr>
        <mc:AlternateContent>
          <mc:Choice Requires="wps">
            <w:drawing>
              <wp:anchor distT="0" distB="0" distL="114300" distR="114300" simplePos="0" relativeHeight="251650048" behindDoc="0" locked="0" layoutInCell="1" allowOverlap="1" wp14:anchorId="51B30AA2" wp14:editId="0D347679">
                <wp:simplePos x="0" y="0"/>
                <wp:positionH relativeFrom="margin">
                  <wp:posOffset>89535</wp:posOffset>
                </wp:positionH>
                <wp:positionV relativeFrom="paragraph">
                  <wp:posOffset>40640</wp:posOffset>
                </wp:positionV>
                <wp:extent cx="4762500" cy="1592580"/>
                <wp:effectExtent l="57150" t="38100" r="76200" b="102870"/>
                <wp:wrapNone/>
                <wp:docPr id="59" name="Abgerundetes Rechteck 59"/>
                <wp:cNvGraphicFramePr/>
                <a:graphic xmlns:a="http://schemas.openxmlformats.org/drawingml/2006/main">
                  <a:graphicData uri="http://schemas.microsoft.com/office/word/2010/wordprocessingShape">
                    <wps:wsp>
                      <wps:cNvSpPr/>
                      <wps:spPr>
                        <a:xfrm>
                          <a:off x="0" y="0"/>
                          <a:ext cx="4762500" cy="159258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A4D4FF7" w14:textId="49C39FB2" w:rsidR="00860AB1" w:rsidRPr="006A3FFD" w:rsidRDefault="00860AB1" w:rsidP="00CC33AF">
                            <w:pPr>
                              <w:pStyle w:val="TabelleKopflinks"/>
                              <w:rPr>
                                <w:sz w:val="24"/>
                                <w:szCs w:val="26"/>
                              </w:rPr>
                            </w:pPr>
                            <w:r w:rsidRPr="006A3FFD">
                              <w:rPr>
                                <w:sz w:val="24"/>
                                <w:szCs w:val="26"/>
                              </w:rPr>
                              <w:t>Arbeitsauftrag</w:t>
                            </w:r>
                          </w:p>
                          <w:p w14:paraId="6301979C" w14:textId="77777777" w:rsidR="00860AB1" w:rsidRPr="006A3FFD" w:rsidRDefault="00860AB1" w:rsidP="00705A2C">
                            <w:pPr>
                              <w:pStyle w:val="TabelleKopflinks"/>
                              <w:numPr>
                                <w:ilvl w:val="0"/>
                                <w:numId w:val="29"/>
                              </w:numPr>
                              <w:jc w:val="both"/>
                              <w:rPr>
                                <w:b w:val="0"/>
                                <w:sz w:val="24"/>
                                <w:szCs w:val="26"/>
                              </w:rPr>
                            </w:pPr>
                            <w:r w:rsidRPr="006A3FFD">
                              <w:rPr>
                                <w:b w:val="0"/>
                                <w:sz w:val="24"/>
                                <w:szCs w:val="26"/>
                              </w:rPr>
                              <w:t>Sammeln Sie Regeln für Ihre Spielanleitung.</w:t>
                            </w:r>
                          </w:p>
                          <w:p w14:paraId="4F22368E" w14:textId="7651D9F0" w:rsidR="00860AB1" w:rsidRPr="006A3FFD" w:rsidRDefault="00860AB1" w:rsidP="00705A2C">
                            <w:pPr>
                              <w:pStyle w:val="TabelleKopflinks"/>
                              <w:numPr>
                                <w:ilvl w:val="1"/>
                                <w:numId w:val="29"/>
                              </w:numPr>
                              <w:jc w:val="both"/>
                              <w:rPr>
                                <w:b w:val="0"/>
                                <w:sz w:val="24"/>
                                <w:szCs w:val="26"/>
                              </w:rPr>
                            </w:pPr>
                            <w:r w:rsidRPr="006A3FFD">
                              <w:rPr>
                                <w:b w:val="0"/>
                                <w:sz w:val="24"/>
                                <w:szCs w:val="26"/>
                              </w:rPr>
                              <w:t>Markieren Sie die Regeln, die Sie übernehmen wollen</w:t>
                            </w:r>
                            <w:r>
                              <w:rPr>
                                <w:b w:val="0"/>
                                <w:sz w:val="24"/>
                                <w:szCs w:val="26"/>
                              </w:rPr>
                              <w:t>,</w:t>
                            </w:r>
                            <w:r w:rsidRPr="006A3FFD">
                              <w:rPr>
                                <w:b w:val="0"/>
                                <w:sz w:val="24"/>
                                <w:szCs w:val="26"/>
                              </w:rPr>
                              <w:t xml:space="preserve"> grün.</w:t>
                            </w:r>
                          </w:p>
                          <w:p w14:paraId="6E93BB3A" w14:textId="3D22C4E6" w:rsidR="00860AB1" w:rsidRPr="006A3FFD" w:rsidRDefault="00860AB1" w:rsidP="00705A2C">
                            <w:pPr>
                              <w:pStyle w:val="TabelleKopflinks"/>
                              <w:numPr>
                                <w:ilvl w:val="1"/>
                                <w:numId w:val="29"/>
                              </w:numPr>
                              <w:jc w:val="both"/>
                              <w:rPr>
                                <w:b w:val="0"/>
                                <w:sz w:val="24"/>
                                <w:szCs w:val="26"/>
                              </w:rPr>
                            </w:pPr>
                            <w:r w:rsidRPr="006A3FFD">
                              <w:rPr>
                                <w:b w:val="0"/>
                                <w:sz w:val="24"/>
                                <w:szCs w:val="26"/>
                              </w:rPr>
                              <w:t xml:space="preserve">Markieren Sie die Regeln, die Sie </w:t>
                            </w:r>
                            <w:r w:rsidRPr="006A3FFD">
                              <w:rPr>
                                <w:b w:val="0"/>
                                <w:sz w:val="24"/>
                                <w:szCs w:val="26"/>
                                <w:u w:val="single"/>
                              </w:rPr>
                              <w:t>nicht</w:t>
                            </w:r>
                            <w:r w:rsidRPr="006A3FFD">
                              <w:rPr>
                                <w:b w:val="0"/>
                                <w:sz w:val="24"/>
                                <w:szCs w:val="26"/>
                              </w:rPr>
                              <w:t xml:space="preserve"> übernehmen wollen</w:t>
                            </w:r>
                            <w:r>
                              <w:rPr>
                                <w:b w:val="0"/>
                                <w:sz w:val="24"/>
                                <w:szCs w:val="26"/>
                              </w:rPr>
                              <w:t>,</w:t>
                            </w:r>
                            <w:r w:rsidRPr="006A3FFD">
                              <w:rPr>
                                <w:b w:val="0"/>
                                <w:sz w:val="24"/>
                                <w:szCs w:val="26"/>
                              </w:rPr>
                              <w:t xml:space="preserve"> rot.</w:t>
                            </w:r>
                          </w:p>
                          <w:p w14:paraId="34829183" w14:textId="026C6F2C" w:rsidR="00860AB1" w:rsidRPr="006A3FFD" w:rsidRDefault="00860AB1" w:rsidP="00705A2C">
                            <w:pPr>
                              <w:pStyle w:val="TabelleKopflinks"/>
                              <w:numPr>
                                <w:ilvl w:val="1"/>
                                <w:numId w:val="29"/>
                              </w:numPr>
                              <w:jc w:val="both"/>
                              <w:rPr>
                                <w:b w:val="0"/>
                                <w:sz w:val="24"/>
                                <w:szCs w:val="26"/>
                              </w:rPr>
                            </w:pPr>
                            <w:r w:rsidRPr="006A3FFD">
                              <w:rPr>
                                <w:b w:val="0"/>
                                <w:sz w:val="24"/>
                                <w:szCs w:val="26"/>
                              </w:rPr>
                              <w:t>Tragen Sie in die freie</w:t>
                            </w:r>
                            <w:r>
                              <w:rPr>
                                <w:b w:val="0"/>
                                <w:sz w:val="24"/>
                                <w:szCs w:val="26"/>
                              </w:rPr>
                              <w:t xml:space="preserve"> Gedankenblase</w:t>
                            </w:r>
                            <w:r w:rsidRPr="006A3FFD">
                              <w:rPr>
                                <w:b w:val="0"/>
                                <w:sz w:val="24"/>
                                <w:szCs w:val="26"/>
                              </w:rPr>
                              <w:t xml:space="preserve"> eine weitere Idee für Regeln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B30AA2" id="Abgerundetes Rechteck 59" o:spid="_x0000_s1041" style="position:absolute;margin-left:7.05pt;margin-top:3.2pt;width:375pt;height:125.4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" fillcolor="#a3c4ff" strokecolor="#4a7ebb">
                <v:fill color2="#e5eeff" rotate="t" angle="180" colors="0 #a3c4ff;22938f #bfd5ff;1 #e5eeff" focus="100%" type="gradient"/>
                <v:shadow on="t" color="black" opacity="24903f" origin=",.5" offset="0,.55556mm"/>
                <v:textbox>
                  <w:txbxContent>
                    <w:p w14:paraId="5A4D4FF7" w14:textId="49C39FB2" w:rsidR="00860AB1" w:rsidRPr="006A3FFD" w:rsidRDefault="00860AB1" w:rsidP="00CC33AF">
                      <w:pPr>
                        <w:pStyle w:val="TabelleKopflinks"/>
                        <w:rPr>
                          <w:sz w:val="24"/>
                          <w:szCs w:val="26"/>
                        </w:rPr>
                      </w:pPr>
                      <w:r w:rsidRPr="006A3FFD">
                        <w:rPr>
                          <w:sz w:val="24"/>
                          <w:szCs w:val="26"/>
                        </w:rPr>
                        <w:t>Arbeitsauftrag</w:t>
                      </w:r>
                    </w:p>
                    <w:p w14:paraId="6301979C" w14:textId="77777777" w:rsidR="00860AB1" w:rsidRPr="006A3FFD" w:rsidRDefault="00860AB1" w:rsidP="00705A2C">
                      <w:pPr>
                        <w:pStyle w:val="TabelleKopflinks"/>
                        <w:numPr>
                          <w:ilvl w:val="0"/>
                          <w:numId w:val="29"/>
                        </w:numPr>
                        <w:jc w:val="both"/>
                        <w:rPr>
                          <w:b w:val="0"/>
                          <w:sz w:val="24"/>
                          <w:szCs w:val="26"/>
                        </w:rPr>
                      </w:pPr>
                      <w:r w:rsidRPr="006A3FFD">
                        <w:rPr>
                          <w:b w:val="0"/>
                          <w:sz w:val="24"/>
                          <w:szCs w:val="26"/>
                        </w:rPr>
                        <w:t>Sammeln Sie Regeln für Ihre Spielanleitung.</w:t>
                      </w:r>
                    </w:p>
                    <w:p w14:paraId="4F22368E" w14:textId="7651D9F0" w:rsidR="00860AB1" w:rsidRPr="006A3FFD" w:rsidRDefault="00860AB1" w:rsidP="00705A2C">
                      <w:pPr>
                        <w:pStyle w:val="TabelleKopflinks"/>
                        <w:numPr>
                          <w:ilvl w:val="1"/>
                          <w:numId w:val="29"/>
                        </w:numPr>
                        <w:jc w:val="both"/>
                        <w:rPr>
                          <w:b w:val="0"/>
                          <w:sz w:val="24"/>
                          <w:szCs w:val="26"/>
                        </w:rPr>
                      </w:pPr>
                      <w:r w:rsidRPr="006A3FFD">
                        <w:rPr>
                          <w:b w:val="0"/>
                          <w:sz w:val="24"/>
                          <w:szCs w:val="26"/>
                        </w:rPr>
                        <w:t>Markieren Sie die Regeln, die Sie übernehmen wollen</w:t>
                      </w:r>
                      <w:r>
                        <w:rPr>
                          <w:b w:val="0"/>
                          <w:sz w:val="24"/>
                          <w:szCs w:val="26"/>
                        </w:rPr>
                        <w:t>,</w:t>
                      </w:r>
                      <w:r w:rsidRPr="006A3FFD">
                        <w:rPr>
                          <w:b w:val="0"/>
                          <w:sz w:val="24"/>
                          <w:szCs w:val="26"/>
                        </w:rPr>
                        <w:t xml:space="preserve"> grün.</w:t>
                      </w:r>
                    </w:p>
                    <w:p w14:paraId="6E93BB3A" w14:textId="3D22C4E6" w:rsidR="00860AB1" w:rsidRPr="006A3FFD" w:rsidRDefault="00860AB1" w:rsidP="00705A2C">
                      <w:pPr>
                        <w:pStyle w:val="TabelleKopflinks"/>
                        <w:numPr>
                          <w:ilvl w:val="1"/>
                          <w:numId w:val="29"/>
                        </w:numPr>
                        <w:jc w:val="both"/>
                        <w:rPr>
                          <w:b w:val="0"/>
                          <w:sz w:val="24"/>
                          <w:szCs w:val="26"/>
                        </w:rPr>
                      </w:pPr>
                      <w:r w:rsidRPr="006A3FFD">
                        <w:rPr>
                          <w:b w:val="0"/>
                          <w:sz w:val="24"/>
                          <w:szCs w:val="26"/>
                        </w:rPr>
                        <w:t xml:space="preserve">Markieren Sie die Regeln, die Sie </w:t>
                      </w:r>
                      <w:r w:rsidRPr="006A3FFD">
                        <w:rPr>
                          <w:b w:val="0"/>
                          <w:sz w:val="24"/>
                          <w:szCs w:val="26"/>
                          <w:u w:val="single"/>
                        </w:rPr>
                        <w:t>nicht</w:t>
                      </w:r>
                      <w:r w:rsidRPr="006A3FFD">
                        <w:rPr>
                          <w:b w:val="0"/>
                          <w:sz w:val="24"/>
                          <w:szCs w:val="26"/>
                        </w:rPr>
                        <w:t xml:space="preserve"> übernehmen wollen</w:t>
                      </w:r>
                      <w:r>
                        <w:rPr>
                          <w:b w:val="0"/>
                          <w:sz w:val="24"/>
                          <w:szCs w:val="26"/>
                        </w:rPr>
                        <w:t>,</w:t>
                      </w:r>
                      <w:r w:rsidRPr="006A3FFD">
                        <w:rPr>
                          <w:b w:val="0"/>
                          <w:sz w:val="24"/>
                          <w:szCs w:val="26"/>
                        </w:rPr>
                        <w:t xml:space="preserve"> rot.</w:t>
                      </w:r>
                    </w:p>
                    <w:p w14:paraId="34829183" w14:textId="026C6F2C" w:rsidR="00860AB1" w:rsidRPr="006A3FFD" w:rsidRDefault="00860AB1" w:rsidP="00705A2C">
                      <w:pPr>
                        <w:pStyle w:val="TabelleKopflinks"/>
                        <w:numPr>
                          <w:ilvl w:val="1"/>
                          <w:numId w:val="29"/>
                        </w:numPr>
                        <w:jc w:val="both"/>
                        <w:rPr>
                          <w:b w:val="0"/>
                          <w:sz w:val="24"/>
                          <w:szCs w:val="26"/>
                        </w:rPr>
                      </w:pPr>
                      <w:r w:rsidRPr="006A3FFD">
                        <w:rPr>
                          <w:b w:val="0"/>
                          <w:sz w:val="24"/>
                          <w:szCs w:val="26"/>
                        </w:rPr>
                        <w:t>Tragen Sie in die freie</w:t>
                      </w:r>
                      <w:r>
                        <w:rPr>
                          <w:b w:val="0"/>
                          <w:sz w:val="24"/>
                          <w:szCs w:val="26"/>
                        </w:rPr>
                        <w:t xml:space="preserve"> Gedankenblase</w:t>
                      </w:r>
                      <w:r w:rsidRPr="006A3FFD">
                        <w:rPr>
                          <w:b w:val="0"/>
                          <w:sz w:val="24"/>
                          <w:szCs w:val="26"/>
                        </w:rPr>
                        <w:t xml:space="preserve"> eine weitere Idee für Regeln ein.</w:t>
                      </w:r>
                    </w:p>
                  </w:txbxContent>
                </v:textbox>
                <w10:wrap anchorx="margin"/>
              </v:roundrect>
            </w:pict>
          </mc:Fallback>
        </mc:AlternateContent>
      </w:r>
    </w:p>
    <w:p w14:paraId="0F722489" w14:textId="77777777" w:rsidR="00CC33AF" w:rsidRPr="00B33AFC" w:rsidRDefault="00CC33AF" w:rsidP="00CC33AF">
      <w:pPr>
        <w:rPr>
          <w:sz w:val="24"/>
          <w:szCs w:val="24"/>
        </w:rPr>
      </w:pPr>
    </w:p>
    <w:p w14:paraId="28F042A9" w14:textId="77777777" w:rsidR="00CC33AF" w:rsidRPr="00B33AFC" w:rsidRDefault="00CC33AF" w:rsidP="00CC33AF">
      <w:pPr>
        <w:rPr>
          <w:sz w:val="24"/>
          <w:szCs w:val="24"/>
        </w:rPr>
      </w:pPr>
    </w:p>
    <w:p w14:paraId="243A0B4A" w14:textId="77777777" w:rsidR="00CC33AF" w:rsidRPr="00B33AFC" w:rsidRDefault="00CC33AF" w:rsidP="00CC33AF">
      <w:pPr>
        <w:rPr>
          <w:sz w:val="24"/>
          <w:szCs w:val="24"/>
        </w:rPr>
      </w:pPr>
    </w:p>
    <w:p w14:paraId="61CFCAB5" w14:textId="77777777" w:rsidR="00CC33AF" w:rsidRPr="00B33AFC" w:rsidRDefault="00CC33AF" w:rsidP="00CC33AF">
      <w:pPr>
        <w:rPr>
          <w:sz w:val="24"/>
          <w:szCs w:val="24"/>
        </w:rPr>
      </w:pPr>
    </w:p>
    <w:p w14:paraId="7BA05DC3" w14:textId="77777777" w:rsidR="00CC33AF" w:rsidRPr="00B33AFC" w:rsidRDefault="00CC33AF" w:rsidP="00CC33AF">
      <w:pPr>
        <w:rPr>
          <w:sz w:val="24"/>
          <w:szCs w:val="24"/>
        </w:rPr>
      </w:pPr>
    </w:p>
    <w:p w14:paraId="523A0424" w14:textId="77777777" w:rsidR="00CC33AF" w:rsidRDefault="00CC33AF" w:rsidP="00CC33AF">
      <w:pPr>
        <w:rPr>
          <w:sz w:val="28"/>
          <w:szCs w:val="24"/>
        </w:rPr>
      </w:pPr>
    </w:p>
    <w:p w14:paraId="16BDAE20" w14:textId="5357F2C4" w:rsidR="00CC33AF" w:rsidRDefault="00CC33AF" w:rsidP="00CC33AF">
      <w:pPr>
        <w:rPr>
          <w:sz w:val="28"/>
          <w:szCs w:val="24"/>
        </w:rPr>
      </w:pPr>
    </w:p>
    <w:p w14:paraId="544C4535" w14:textId="700930D4" w:rsidR="00B33AFC" w:rsidRDefault="00B33AFC" w:rsidP="00CC33AF">
      <w:pPr>
        <w:rPr>
          <w:sz w:val="28"/>
          <w:szCs w:val="24"/>
        </w:rPr>
      </w:pPr>
      <w:r>
        <w:rPr>
          <w:noProof/>
          <w:sz w:val="28"/>
          <w:szCs w:val="24"/>
          <w:lang w:eastAsia="de-DE"/>
        </w:rPr>
        <mc:AlternateContent>
          <mc:Choice Requires="wps">
            <w:drawing>
              <wp:anchor distT="0" distB="0" distL="114300" distR="114300" simplePos="0" relativeHeight="251641856" behindDoc="0" locked="0" layoutInCell="1" allowOverlap="1" wp14:anchorId="43E5D725" wp14:editId="5F2B4E02">
                <wp:simplePos x="0" y="0"/>
                <wp:positionH relativeFrom="column">
                  <wp:posOffset>2927350</wp:posOffset>
                </wp:positionH>
                <wp:positionV relativeFrom="paragraph">
                  <wp:posOffset>101600</wp:posOffset>
                </wp:positionV>
                <wp:extent cx="3324225" cy="2714625"/>
                <wp:effectExtent l="19050" t="0" r="47625" b="409575"/>
                <wp:wrapNone/>
                <wp:docPr id="60" name="Wolkenförmige Legende 60"/>
                <wp:cNvGraphicFramePr/>
                <a:graphic xmlns:a="http://schemas.openxmlformats.org/drawingml/2006/main">
                  <a:graphicData uri="http://schemas.microsoft.com/office/word/2010/wordprocessingShape">
                    <wps:wsp>
                      <wps:cNvSpPr/>
                      <wps:spPr>
                        <a:xfrm>
                          <a:off x="0" y="0"/>
                          <a:ext cx="3324225" cy="2714625"/>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36083690" w14:textId="5501A51F" w:rsidR="00860AB1" w:rsidRPr="00B33AFC" w:rsidRDefault="00860AB1" w:rsidP="00CC33AF">
                            <w:pPr>
                              <w:jc w:val="center"/>
                              <w:rPr>
                                <w:color w:val="000000" w:themeColor="text1"/>
                                <w:sz w:val="22"/>
                                <w:szCs w:val="22"/>
                              </w:rPr>
                            </w:pPr>
                            <w:r w:rsidRPr="00B33AFC">
                              <w:rPr>
                                <w:color w:val="000000" w:themeColor="text1"/>
                                <w:sz w:val="22"/>
                                <w:szCs w:val="22"/>
                              </w:rPr>
                              <w:t>Trifft eine Spielfigur auf ein Feld</w:t>
                            </w:r>
                            <w:r>
                              <w:rPr>
                                <w:color w:val="000000" w:themeColor="text1"/>
                                <w:sz w:val="22"/>
                                <w:szCs w:val="22"/>
                              </w:rPr>
                              <w:t>,</w:t>
                            </w:r>
                            <w:r w:rsidRPr="00B33AFC">
                              <w:rPr>
                                <w:color w:val="000000" w:themeColor="text1"/>
                                <w:sz w:val="22"/>
                                <w:szCs w:val="22"/>
                              </w:rPr>
                              <w:t xml:space="preserve"> auf dem bereits eine Spielfigur derselben Farbe steht, bilden beide Figuren eine Blockade. Das heißt, dass keine Spielfigur mehr dieses Feld überspringen darf. Die Blockade kann erst gelöst werden, indem eine Figur weiterbewegt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E5D72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60" o:spid="_x0000_s1042" type="#_x0000_t106" style="position:absolute;margin-left:230.5pt;margin-top:8pt;width:261.75pt;height:21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" adj="20555,23874" filled="f" strokecolor="windowText" strokeweight="2pt">
                <v:textbox>
                  <w:txbxContent>
                    <w:p w14:paraId="36083690" w14:textId="5501A51F" w:rsidR="00860AB1" w:rsidRPr="00B33AFC" w:rsidRDefault="00860AB1" w:rsidP="00CC33AF">
                      <w:pPr>
                        <w:jc w:val="center"/>
                        <w:rPr>
                          <w:color w:val="000000" w:themeColor="text1"/>
                          <w:sz w:val="22"/>
                          <w:szCs w:val="22"/>
                        </w:rPr>
                      </w:pPr>
                      <w:r w:rsidRPr="00B33AFC">
                        <w:rPr>
                          <w:color w:val="000000" w:themeColor="text1"/>
                          <w:sz w:val="22"/>
                          <w:szCs w:val="22"/>
                        </w:rPr>
                        <w:t>Trifft eine Spielfigur auf ein Feld</w:t>
                      </w:r>
                      <w:r>
                        <w:rPr>
                          <w:color w:val="000000" w:themeColor="text1"/>
                          <w:sz w:val="22"/>
                          <w:szCs w:val="22"/>
                        </w:rPr>
                        <w:t>,</w:t>
                      </w:r>
                      <w:r w:rsidRPr="00B33AFC">
                        <w:rPr>
                          <w:color w:val="000000" w:themeColor="text1"/>
                          <w:sz w:val="22"/>
                          <w:szCs w:val="22"/>
                        </w:rPr>
                        <w:t xml:space="preserve"> auf dem bereits eine Spielfigur derselben Farbe steht, bilden beide Figuren eine Blockade. Das heißt, dass keine Spielfigur mehr dieses Feld überspringen darf. Die Blockade kann erst gelöst werden, indem eine Figur weiterbewegt wird.</w:t>
                      </w:r>
                    </w:p>
                  </w:txbxContent>
                </v:textbox>
              </v:shape>
            </w:pict>
          </mc:Fallback>
        </mc:AlternateContent>
      </w:r>
    </w:p>
    <w:p w14:paraId="184DE2D8" w14:textId="144CCE50" w:rsidR="00B33AFC" w:rsidRDefault="00B33AFC" w:rsidP="00CC33AF">
      <w:pPr>
        <w:rPr>
          <w:sz w:val="28"/>
          <w:szCs w:val="24"/>
        </w:rPr>
      </w:pPr>
      <w:r>
        <w:rPr>
          <w:noProof/>
          <w:sz w:val="28"/>
          <w:szCs w:val="24"/>
          <w:lang w:eastAsia="de-DE"/>
        </w:rPr>
        <mc:AlternateContent>
          <mc:Choice Requires="wps">
            <w:drawing>
              <wp:anchor distT="0" distB="0" distL="114300" distR="114300" simplePos="0" relativeHeight="251640832" behindDoc="0" locked="0" layoutInCell="1" allowOverlap="1" wp14:anchorId="1598C8F3" wp14:editId="4A575D07">
                <wp:simplePos x="0" y="0"/>
                <wp:positionH relativeFrom="column">
                  <wp:posOffset>108585</wp:posOffset>
                </wp:positionH>
                <wp:positionV relativeFrom="paragraph">
                  <wp:posOffset>144780</wp:posOffset>
                </wp:positionV>
                <wp:extent cx="2727960" cy="1743075"/>
                <wp:effectExtent l="19050" t="0" r="34290" b="276225"/>
                <wp:wrapNone/>
                <wp:docPr id="61" name="Wolkenförmige Legende 61"/>
                <wp:cNvGraphicFramePr/>
                <a:graphic xmlns:a="http://schemas.openxmlformats.org/drawingml/2006/main">
                  <a:graphicData uri="http://schemas.microsoft.com/office/word/2010/wordprocessingShape">
                    <wps:wsp>
                      <wps:cNvSpPr/>
                      <wps:spPr>
                        <a:xfrm>
                          <a:off x="0" y="0"/>
                          <a:ext cx="2727960" cy="1743075"/>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55003677" w14:textId="77777777" w:rsidR="00860AB1" w:rsidRPr="00B33AFC" w:rsidRDefault="00860AB1" w:rsidP="00CC33AF">
                            <w:pPr>
                              <w:autoSpaceDE w:val="0"/>
                              <w:autoSpaceDN w:val="0"/>
                              <w:adjustRightInd w:val="0"/>
                              <w:rPr>
                                <w:color w:val="000000" w:themeColor="text1"/>
                                <w:sz w:val="22"/>
                                <w:szCs w:val="22"/>
                              </w:rPr>
                            </w:pPr>
                            <w:r w:rsidRPr="00B33AFC">
                              <w:rPr>
                                <w:color w:val="000000" w:themeColor="text1"/>
                                <w:sz w:val="22"/>
                                <w:szCs w:val="22"/>
                              </w:rPr>
                              <w:t>Bei einer „6“ darf der Spieler außerdem entscheiden, ob er eine Figur auf den Startpunkt stellt oder mit einer Figur sechs Felder weiterzieht.</w:t>
                            </w:r>
                          </w:p>
                          <w:p w14:paraId="04365BC2" w14:textId="77777777" w:rsidR="00860AB1" w:rsidRPr="00B306A9" w:rsidRDefault="00860AB1" w:rsidP="00CC33A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8C8F3" id="Wolkenförmige Legende 61" o:spid="_x0000_s1043" type="#_x0000_t106" style="position:absolute;margin-left:8.55pt;margin-top:11.4pt;width:214.8pt;height:13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" adj="20555,23874" filled="f" strokecolor="windowText" strokeweight="2pt">
                <v:textbox>
                  <w:txbxContent>
                    <w:p w14:paraId="55003677" w14:textId="77777777" w:rsidR="00860AB1" w:rsidRPr="00B33AFC" w:rsidRDefault="00860AB1" w:rsidP="00CC33AF">
                      <w:pPr>
                        <w:autoSpaceDE w:val="0"/>
                        <w:autoSpaceDN w:val="0"/>
                        <w:adjustRightInd w:val="0"/>
                        <w:rPr>
                          <w:color w:val="000000" w:themeColor="text1"/>
                          <w:sz w:val="22"/>
                          <w:szCs w:val="22"/>
                        </w:rPr>
                      </w:pPr>
                      <w:r w:rsidRPr="00B33AFC">
                        <w:rPr>
                          <w:color w:val="000000" w:themeColor="text1"/>
                          <w:sz w:val="22"/>
                          <w:szCs w:val="22"/>
                        </w:rPr>
                        <w:t>Bei einer „6“ darf der Spieler außerdem entscheiden, ob er eine Figur auf den Startpunkt stellt oder mit einer Figur sechs Felder weiterzieht.</w:t>
                      </w:r>
                    </w:p>
                    <w:p w14:paraId="04365BC2" w14:textId="77777777" w:rsidR="00860AB1" w:rsidRPr="00B306A9" w:rsidRDefault="00860AB1" w:rsidP="00CC33AF">
                      <w:pPr>
                        <w:jc w:val="center"/>
                        <w:rPr>
                          <w:color w:val="000000" w:themeColor="text1"/>
                        </w:rPr>
                      </w:pPr>
                    </w:p>
                  </w:txbxContent>
                </v:textbox>
              </v:shape>
            </w:pict>
          </mc:Fallback>
        </mc:AlternateContent>
      </w:r>
    </w:p>
    <w:p w14:paraId="05CDBB53" w14:textId="668841AF" w:rsidR="00CC33AF" w:rsidRDefault="00CC33AF" w:rsidP="00CC33AF">
      <w:pPr>
        <w:rPr>
          <w:sz w:val="28"/>
          <w:szCs w:val="24"/>
        </w:rPr>
      </w:pPr>
    </w:p>
    <w:p w14:paraId="40980D62" w14:textId="77777777" w:rsidR="00CC33AF" w:rsidRDefault="00CC33AF" w:rsidP="00CC33AF">
      <w:pPr>
        <w:rPr>
          <w:sz w:val="28"/>
          <w:szCs w:val="24"/>
        </w:rPr>
      </w:pPr>
    </w:p>
    <w:p w14:paraId="24464537" w14:textId="77777777" w:rsidR="00CC33AF" w:rsidRDefault="00CC33AF" w:rsidP="00CC33AF">
      <w:pPr>
        <w:rPr>
          <w:sz w:val="28"/>
          <w:szCs w:val="24"/>
        </w:rPr>
      </w:pPr>
    </w:p>
    <w:p w14:paraId="36DA15F0" w14:textId="77777777" w:rsidR="00CC33AF" w:rsidRDefault="00CC33AF" w:rsidP="00CC33AF">
      <w:pPr>
        <w:rPr>
          <w:sz w:val="28"/>
          <w:szCs w:val="24"/>
        </w:rPr>
      </w:pPr>
    </w:p>
    <w:p w14:paraId="6788728D" w14:textId="77777777" w:rsidR="00CC33AF" w:rsidRDefault="00CC33AF" w:rsidP="00CC33AF">
      <w:pPr>
        <w:rPr>
          <w:sz w:val="28"/>
          <w:szCs w:val="24"/>
        </w:rPr>
      </w:pPr>
    </w:p>
    <w:p w14:paraId="789F674E" w14:textId="77777777" w:rsidR="00CC33AF" w:rsidRDefault="00CC33AF" w:rsidP="00CC33AF">
      <w:pPr>
        <w:rPr>
          <w:sz w:val="28"/>
          <w:szCs w:val="24"/>
        </w:rPr>
      </w:pPr>
    </w:p>
    <w:p w14:paraId="164B249C" w14:textId="77777777" w:rsidR="00CC33AF" w:rsidRDefault="00CC33AF" w:rsidP="00CC33AF">
      <w:pPr>
        <w:rPr>
          <w:sz w:val="28"/>
          <w:szCs w:val="24"/>
        </w:rPr>
      </w:pPr>
    </w:p>
    <w:p w14:paraId="5BC81F28" w14:textId="77777777" w:rsidR="00CC33AF" w:rsidRDefault="00CC33AF" w:rsidP="00CC33AF">
      <w:pPr>
        <w:rPr>
          <w:sz w:val="28"/>
          <w:szCs w:val="24"/>
        </w:rPr>
      </w:pPr>
    </w:p>
    <w:p w14:paraId="27601AFF" w14:textId="77777777" w:rsidR="00CC33AF" w:rsidRDefault="00CC33AF" w:rsidP="00CC33AF">
      <w:pPr>
        <w:rPr>
          <w:sz w:val="28"/>
          <w:szCs w:val="24"/>
        </w:rPr>
      </w:pPr>
      <w:r>
        <w:rPr>
          <w:noProof/>
          <w:sz w:val="28"/>
          <w:szCs w:val="24"/>
          <w:lang w:eastAsia="de-DE"/>
        </w:rPr>
        <mc:AlternateContent>
          <mc:Choice Requires="wps">
            <w:drawing>
              <wp:anchor distT="0" distB="0" distL="114300" distR="114300" simplePos="0" relativeHeight="251642880" behindDoc="0" locked="0" layoutInCell="1" allowOverlap="1" wp14:anchorId="40ACBA9C" wp14:editId="3D7FD55A">
                <wp:simplePos x="0" y="0"/>
                <wp:positionH relativeFrom="column">
                  <wp:posOffset>270510</wp:posOffset>
                </wp:positionH>
                <wp:positionV relativeFrom="paragraph">
                  <wp:posOffset>15875</wp:posOffset>
                </wp:positionV>
                <wp:extent cx="1920240" cy="906780"/>
                <wp:effectExtent l="19050" t="0" r="41910" b="160020"/>
                <wp:wrapNone/>
                <wp:docPr id="62" name="Wolkenförmige Legende 62"/>
                <wp:cNvGraphicFramePr/>
                <a:graphic xmlns:a="http://schemas.openxmlformats.org/drawingml/2006/main">
                  <a:graphicData uri="http://schemas.microsoft.com/office/word/2010/wordprocessingShape">
                    <wps:wsp>
                      <wps:cNvSpPr/>
                      <wps:spPr>
                        <a:xfrm>
                          <a:off x="0" y="0"/>
                          <a:ext cx="1920240" cy="906780"/>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03B46C95" w14:textId="77777777" w:rsidR="00860AB1" w:rsidRPr="00B306A9" w:rsidRDefault="00860AB1" w:rsidP="00CC33AF">
                            <w:pPr>
                              <w:autoSpaceDE w:val="0"/>
                              <w:autoSpaceDN w:val="0"/>
                              <w:adjustRightInd w:val="0"/>
                              <w:rPr>
                                <w:color w:val="000000" w:themeColor="text1"/>
                                <w:sz w:val="22"/>
                                <w:szCs w:val="24"/>
                              </w:rPr>
                            </w:pPr>
                            <w:r>
                              <w:rPr>
                                <w:color w:val="000000" w:themeColor="text1"/>
                                <w:sz w:val="22"/>
                                <w:szCs w:val="24"/>
                              </w:rPr>
                              <w:t>Der älteste Spieler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CBA9C" id="Wolkenförmige Legende 62" o:spid="_x0000_s1044" type="#_x0000_t106" style="position:absolute;margin-left:21.3pt;margin-top:1.25pt;width:151.2pt;height:7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" adj="20555,23874" filled="f" strokecolor="windowText" strokeweight="2pt">
                <v:textbox>
                  <w:txbxContent>
                    <w:p w14:paraId="03B46C95" w14:textId="77777777" w:rsidR="00860AB1" w:rsidRPr="00B306A9" w:rsidRDefault="00860AB1" w:rsidP="00CC33AF">
                      <w:pPr>
                        <w:autoSpaceDE w:val="0"/>
                        <w:autoSpaceDN w:val="0"/>
                        <w:adjustRightInd w:val="0"/>
                        <w:rPr>
                          <w:color w:val="000000" w:themeColor="text1"/>
                          <w:sz w:val="22"/>
                          <w:szCs w:val="24"/>
                        </w:rPr>
                      </w:pPr>
                      <w:r>
                        <w:rPr>
                          <w:color w:val="000000" w:themeColor="text1"/>
                          <w:sz w:val="22"/>
                          <w:szCs w:val="24"/>
                        </w:rPr>
                        <w:t>Der älteste Spieler beginnt.</w:t>
                      </w:r>
                    </w:p>
                  </w:txbxContent>
                </v:textbox>
              </v:shape>
            </w:pict>
          </mc:Fallback>
        </mc:AlternateContent>
      </w:r>
    </w:p>
    <w:p w14:paraId="2CF87DD5" w14:textId="77777777" w:rsidR="00CC33AF" w:rsidRDefault="00CC33AF" w:rsidP="00CC33AF">
      <w:pPr>
        <w:rPr>
          <w:sz w:val="28"/>
          <w:szCs w:val="24"/>
        </w:rPr>
      </w:pPr>
    </w:p>
    <w:p w14:paraId="54001C02" w14:textId="3E4BEF04" w:rsidR="00CC33AF" w:rsidRDefault="00D36CC9" w:rsidP="00CC33AF">
      <w:pPr>
        <w:rPr>
          <w:sz w:val="28"/>
          <w:szCs w:val="24"/>
        </w:rPr>
      </w:pPr>
      <w:r>
        <w:rPr>
          <w:noProof/>
          <w:sz w:val="28"/>
          <w:szCs w:val="24"/>
          <w:lang w:eastAsia="de-DE"/>
        </w:rPr>
        <mc:AlternateContent>
          <mc:Choice Requires="wps">
            <w:drawing>
              <wp:anchor distT="0" distB="0" distL="114300" distR="114300" simplePos="0" relativeHeight="251645952" behindDoc="0" locked="0" layoutInCell="1" allowOverlap="1" wp14:anchorId="6C28C000" wp14:editId="73A8883B">
                <wp:simplePos x="0" y="0"/>
                <wp:positionH relativeFrom="column">
                  <wp:posOffset>2907822</wp:posOffset>
                </wp:positionH>
                <wp:positionV relativeFrom="paragraph">
                  <wp:posOffset>208437</wp:posOffset>
                </wp:positionV>
                <wp:extent cx="2857500" cy="2196935"/>
                <wp:effectExtent l="19050" t="0" r="38100" b="318135"/>
                <wp:wrapNone/>
                <wp:docPr id="63" name="Wolkenförmige Legende 63"/>
                <wp:cNvGraphicFramePr/>
                <a:graphic xmlns:a="http://schemas.openxmlformats.org/drawingml/2006/main">
                  <a:graphicData uri="http://schemas.microsoft.com/office/word/2010/wordprocessingShape">
                    <wps:wsp>
                      <wps:cNvSpPr/>
                      <wps:spPr>
                        <a:xfrm>
                          <a:off x="0" y="0"/>
                          <a:ext cx="2857500" cy="2196935"/>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58105CB7" w14:textId="77777777" w:rsidR="00860AB1" w:rsidRPr="00D36CC9" w:rsidRDefault="00860AB1" w:rsidP="00CC33AF">
                            <w:pPr>
                              <w:autoSpaceDE w:val="0"/>
                              <w:autoSpaceDN w:val="0"/>
                              <w:adjustRightInd w:val="0"/>
                              <w:rPr>
                                <w:color w:val="000000" w:themeColor="text1"/>
                                <w:sz w:val="22"/>
                                <w:szCs w:val="24"/>
                              </w:rPr>
                            </w:pPr>
                            <w:r w:rsidRPr="00D36CC9">
                              <w:rPr>
                                <w:color w:val="000000" w:themeColor="text1"/>
                                <w:sz w:val="22"/>
                                <w:szCs w:val="24"/>
                              </w:rPr>
                              <w:t>Trifft eine Spielfigur auf ein Feld, auf dem bereits eine Figur der gleichen Farbe steht, nimmt eine Figur die andere auf die Schultern. Es dürfen jetzt also immer beide Figuren zusammen bewegt wer-den.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8C000" id="Wolkenförmige Legende 63" o:spid="_x0000_s1045" type="#_x0000_t106" style="position:absolute;margin-left:228.95pt;margin-top:16.4pt;width:225pt;height:1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" adj="20555,23874" filled="f" strokecolor="windowText" strokeweight="2pt">
                <v:textbox>
                  <w:txbxContent>
                    <w:p w14:paraId="58105CB7" w14:textId="77777777" w:rsidR="00860AB1" w:rsidRPr="00D36CC9" w:rsidRDefault="00860AB1" w:rsidP="00CC33AF">
                      <w:pPr>
                        <w:autoSpaceDE w:val="0"/>
                        <w:autoSpaceDN w:val="0"/>
                        <w:adjustRightInd w:val="0"/>
                        <w:rPr>
                          <w:color w:val="000000" w:themeColor="text1"/>
                          <w:sz w:val="22"/>
                          <w:szCs w:val="24"/>
                        </w:rPr>
                      </w:pPr>
                      <w:r w:rsidRPr="00D36CC9">
                        <w:rPr>
                          <w:color w:val="000000" w:themeColor="text1"/>
                          <w:sz w:val="22"/>
                          <w:szCs w:val="24"/>
                        </w:rPr>
                        <w:t>Trifft eine Spielfigur auf ein Feld, auf dem bereits eine Figur der gleichen Farbe steht, nimmt eine Figur die andere auf die Schultern. Es dürfen jetzt also immer beide Figuren zusammen bewegt wer-den.</w:t>
                      </w:r>
                    </w:p>
                  </w:txbxContent>
                </v:textbox>
              </v:shape>
            </w:pict>
          </mc:Fallback>
        </mc:AlternateContent>
      </w:r>
    </w:p>
    <w:p w14:paraId="233F6B72" w14:textId="0746B2F4" w:rsidR="00CC33AF" w:rsidRDefault="00CC33AF" w:rsidP="00CC33AF">
      <w:pPr>
        <w:rPr>
          <w:sz w:val="28"/>
          <w:szCs w:val="24"/>
        </w:rPr>
      </w:pPr>
    </w:p>
    <w:p w14:paraId="5309AB69" w14:textId="6500EDA5" w:rsidR="00CC33AF" w:rsidRDefault="00D36CC9" w:rsidP="00CC33AF">
      <w:pPr>
        <w:rPr>
          <w:sz w:val="28"/>
          <w:szCs w:val="24"/>
        </w:rPr>
      </w:pPr>
      <w:r>
        <w:rPr>
          <w:noProof/>
          <w:sz w:val="28"/>
          <w:szCs w:val="24"/>
          <w:lang w:eastAsia="de-DE"/>
        </w:rPr>
        <mc:AlternateContent>
          <mc:Choice Requires="wps">
            <w:drawing>
              <wp:anchor distT="0" distB="0" distL="114300" distR="114300" simplePos="0" relativeHeight="251644928" behindDoc="0" locked="0" layoutInCell="1" allowOverlap="1" wp14:anchorId="1A988A2A" wp14:editId="0B937580">
                <wp:simplePos x="0" y="0"/>
                <wp:positionH relativeFrom="column">
                  <wp:posOffset>3175</wp:posOffset>
                </wp:positionH>
                <wp:positionV relativeFrom="paragraph">
                  <wp:posOffset>153670</wp:posOffset>
                </wp:positionV>
                <wp:extent cx="2905125" cy="1729740"/>
                <wp:effectExtent l="19050" t="0" r="371475" b="41910"/>
                <wp:wrapNone/>
                <wp:docPr id="896" name="Wolkenförmige Legende 896"/>
                <wp:cNvGraphicFramePr/>
                <a:graphic xmlns:a="http://schemas.openxmlformats.org/drawingml/2006/main">
                  <a:graphicData uri="http://schemas.microsoft.com/office/word/2010/wordprocessingShape">
                    <wps:wsp>
                      <wps:cNvSpPr/>
                      <wps:spPr>
                        <a:xfrm>
                          <a:off x="0" y="0"/>
                          <a:ext cx="2905125" cy="1729740"/>
                        </a:xfrm>
                        <a:prstGeom prst="cloudCallout">
                          <a:avLst>
                            <a:gd name="adj1" fmla="val 59965"/>
                            <a:gd name="adj2" fmla="val 45783"/>
                          </a:avLst>
                        </a:prstGeom>
                        <a:noFill/>
                        <a:ln w="25400" cap="flat" cmpd="sng" algn="ctr">
                          <a:solidFill>
                            <a:sysClr val="windowText" lastClr="000000"/>
                          </a:solidFill>
                          <a:prstDash val="solid"/>
                        </a:ln>
                        <a:effectLst/>
                      </wps:spPr>
                      <wps:txbx>
                        <w:txbxContent>
                          <w:p w14:paraId="51FC4D47" w14:textId="77777777" w:rsidR="00860AB1" w:rsidRPr="00D36CC9" w:rsidRDefault="00860AB1" w:rsidP="00CC33AF">
                            <w:pPr>
                              <w:autoSpaceDE w:val="0"/>
                              <w:autoSpaceDN w:val="0"/>
                              <w:adjustRightInd w:val="0"/>
                              <w:rPr>
                                <w:color w:val="000000" w:themeColor="text1"/>
                                <w:sz w:val="24"/>
                                <w:szCs w:val="24"/>
                              </w:rPr>
                            </w:pPr>
                            <w:r w:rsidRPr="00D36CC9">
                              <w:rPr>
                                <w:color w:val="000000" w:themeColor="text1"/>
                                <w:sz w:val="22"/>
                                <w:szCs w:val="24"/>
                              </w:rPr>
                              <w:t>Die Spieler, die sich gegenüber sitzen, bilden ein Team. Sie werfen die Figuren des jeweils anderen nicht aus dem Spiel.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88A2A" id="Wolkenförmige Legende 896" o:spid="_x0000_s1046" type="#_x0000_t106" style="position:absolute;margin-left:.25pt;margin-top:12.1pt;width:228.75pt;height:136.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" adj="23752,20689" filled="f" strokecolor="windowText" strokeweight="2pt">
                <v:textbox>
                  <w:txbxContent>
                    <w:p w14:paraId="51FC4D47" w14:textId="77777777" w:rsidR="00860AB1" w:rsidRPr="00D36CC9" w:rsidRDefault="00860AB1" w:rsidP="00CC33AF">
                      <w:pPr>
                        <w:autoSpaceDE w:val="0"/>
                        <w:autoSpaceDN w:val="0"/>
                        <w:adjustRightInd w:val="0"/>
                        <w:rPr>
                          <w:color w:val="000000" w:themeColor="text1"/>
                          <w:sz w:val="24"/>
                          <w:szCs w:val="24"/>
                        </w:rPr>
                      </w:pPr>
                      <w:r w:rsidRPr="00D36CC9">
                        <w:rPr>
                          <w:color w:val="000000" w:themeColor="text1"/>
                          <w:sz w:val="22"/>
                          <w:szCs w:val="24"/>
                        </w:rPr>
                        <w:t xml:space="preserve">Die Spieler, die sich </w:t>
                      </w:r>
                      <w:proofErr w:type="gramStart"/>
                      <w:r w:rsidRPr="00D36CC9">
                        <w:rPr>
                          <w:color w:val="000000" w:themeColor="text1"/>
                          <w:sz w:val="22"/>
                          <w:szCs w:val="24"/>
                        </w:rPr>
                        <w:t>gegenüber sitzen</w:t>
                      </w:r>
                      <w:proofErr w:type="gramEnd"/>
                      <w:r w:rsidRPr="00D36CC9">
                        <w:rPr>
                          <w:color w:val="000000" w:themeColor="text1"/>
                          <w:sz w:val="22"/>
                          <w:szCs w:val="24"/>
                        </w:rPr>
                        <w:t>, bilden ein Team. Sie werfen die Figuren des jeweils anderen nicht aus dem Spiel.</w:t>
                      </w:r>
                    </w:p>
                  </w:txbxContent>
                </v:textbox>
              </v:shape>
            </w:pict>
          </mc:Fallback>
        </mc:AlternateContent>
      </w:r>
    </w:p>
    <w:p w14:paraId="3501C16C" w14:textId="6F748AE2" w:rsidR="00CC33AF" w:rsidRDefault="00CC33AF" w:rsidP="00CC33AF">
      <w:pPr>
        <w:rPr>
          <w:sz w:val="28"/>
          <w:szCs w:val="24"/>
        </w:rPr>
      </w:pPr>
    </w:p>
    <w:p w14:paraId="1F6623C1" w14:textId="77777777" w:rsidR="00CC33AF" w:rsidRDefault="00CC33AF" w:rsidP="00CC33AF">
      <w:pPr>
        <w:rPr>
          <w:sz w:val="28"/>
          <w:szCs w:val="24"/>
        </w:rPr>
      </w:pPr>
    </w:p>
    <w:p w14:paraId="2C765C96" w14:textId="77777777" w:rsidR="00CC33AF" w:rsidRDefault="00CC33AF" w:rsidP="00CC33AF">
      <w:pPr>
        <w:rPr>
          <w:sz w:val="28"/>
          <w:szCs w:val="24"/>
        </w:rPr>
      </w:pPr>
    </w:p>
    <w:p w14:paraId="53CAA62E" w14:textId="77777777" w:rsidR="00CC33AF" w:rsidRDefault="00CC33AF" w:rsidP="00CC33AF">
      <w:pPr>
        <w:rPr>
          <w:sz w:val="28"/>
          <w:szCs w:val="24"/>
        </w:rPr>
      </w:pPr>
    </w:p>
    <w:p w14:paraId="20561BB0" w14:textId="77777777" w:rsidR="00CC33AF" w:rsidRDefault="00CC33AF" w:rsidP="00CC33AF">
      <w:pPr>
        <w:rPr>
          <w:sz w:val="28"/>
          <w:szCs w:val="24"/>
        </w:rPr>
      </w:pPr>
    </w:p>
    <w:p w14:paraId="2270F4C6" w14:textId="77777777" w:rsidR="00CC33AF" w:rsidRDefault="00CC33AF" w:rsidP="00CC33AF">
      <w:pPr>
        <w:rPr>
          <w:sz w:val="28"/>
          <w:szCs w:val="24"/>
        </w:rPr>
      </w:pPr>
    </w:p>
    <w:p w14:paraId="626B0E7E" w14:textId="77777777" w:rsidR="00CC33AF" w:rsidRDefault="00CC33AF" w:rsidP="00CC33AF">
      <w:pPr>
        <w:rPr>
          <w:sz w:val="28"/>
          <w:szCs w:val="24"/>
        </w:rPr>
      </w:pPr>
    </w:p>
    <w:p w14:paraId="4017EB50" w14:textId="77777777" w:rsidR="00CC33AF" w:rsidRDefault="00CC33AF" w:rsidP="00CC33AF">
      <w:pPr>
        <w:rPr>
          <w:sz w:val="28"/>
          <w:szCs w:val="24"/>
        </w:rPr>
      </w:pPr>
      <w:r>
        <w:rPr>
          <w:noProof/>
          <w:sz w:val="28"/>
          <w:szCs w:val="24"/>
          <w:lang w:eastAsia="de-DE"/>
        </w:rPr>
        <mc:AlternateContent>
          <mc:Choice Requires="wps">
            <w:drawing>
              <wp:anchor distT="0" distB="0" distL="114300" distR="114300" simplePos="0" relativeHeight="251646976" behindDoc="0" locked="0" layoutInCell="1" allowOverlap="1" wp14:anchorId="38529F01" wp14:editId="54AABD5B">
                <wp:simplePos x="0" y="0"/>
                <wp:positionH relativeFrom="page">
                  <wp:align>center</wp:align>
                </wp:positionH>
                <wp:positionV relativeFrom="paragraph">
                  <wp:posOffset>78740</wp:posOffset>
                </wp:positionV>
                <wp:extent cx="5966460" cy="1859280"/>
                <wp:effectExtent l="19050" t="0" r="34290" b="45720"/>
                <wp:wrapNone/>
                <wp:docPr id="897" name="Wolkenförmige Legende 897"/>
                <wp:cNvGraphicFramePr/>
                <a:graphic xmlns:a="http://schemas.openxmlformats.org/drawingml/2006/main">
                  <a:graphicData uri="http://schemas.microsoft.com/office/word/2010/wordprocessingShape">
                    <wps:wsp>
                      <wps:cNvSpPr/>
                      <wps:spPr>
                        <a:xfrm>
                          <a:off x="792480" y="7924800"/>
                          <a:ext cx="5966460" cy="1859280"/>
                        </a:xfrm>
                        <a:prstGeom prst="cloudCallout">
                          <a:avLst>
                            <a:gd name="adj1" fmla="val 45927"/>
                            <a:gd name="adj2" fmla="val 44956"/>
                          </a:avLst>
                        </a:prstGeom>
                        <a:noFill/>
                        <a:ln w="25400" cap="flat" cmpd="sng" algn="ctr">
                          <a:solidFill>
                            <a:sysClr val="windowText" lastClr="000000"/>
                          </a:solidFill>
                          <a:prstDash val="solid"/>
                        </a:ln>
                        <a:effectLst/>
                      </wps:spPr>
                      <wps:txbx>
                        <w:txbxContent>
                          <w:p w14:paraId="059A5D1F" w14:textId="4C8FD827" w:rsidR="00860AB1" w:rsidRDefault="00860AB1" w:rsidP="00CC33AF">
                            <w:pPr>
                              <w:autoSpaceDE w:val="0"/>
                              <w:autoSpaceDN w:val="0"/>
                              <w:adjustRightInd w:val="0"/>
                              <w:rPr>
                                <w:color w:val="000000" w:themeColor="text1"/>
                                <w:sz w:val="28"/>
                                <w:szCs w:val="24"/>
                              </w:rPr>
                            </w:pPr>
                            <w:r>
                              <w:rPr>
                                <w:color w:val="000000" w:themeColor="text1"/>
                                <w:sz w:val="28"/>
                                <w:szCs w:val="24"/>
                              </w:rPr>
                              <w:t>_____________________________________</w:t>
                            </w:r>
                          </w:p>
                          <w:p w14:paraId="0DF333A6" w14:textId="77777777" w:rsidR="00860AB1" w:rsidRDefault="00860AB1" w:rsidP="00CC33AF">
                            <w:pPr>
                              <w:autoSpaceDE w:val="0"/>
                              <w:autoSpaceDN w:val="0"/>
                              <w:adjustRightInd w:val="0"/>
                              <w:rPr>
                                <w:color w:val="000000" w:themeColor="text1"/>
                                <w:sz w:val="28"/>
                                <w:szCs w:val="24"/>
                              </w:rPr>
                            </w:pPr>
                          </w:p>
                          <w:p w14:paraId="4611226C" w14:textId="4F5FFEE8" w:rsidR="00860AB1" w:rsidRDefault="00860AB1" w:rsidP="00CC33AF">
                            <w:pPr>
                              <w:autoSpaceDE w:val="0"/>
                              <w:autoSpaceDN w:val="0"/>
                              <w:adjustRightInd w:val="0"/>
                              <w:rPr>
                                <w:color w:val="000000" w:themeColor="text1"/>
                                <w:sz w:val="28"/>
                                <w:szCs w:val="24"/>
                              </w:rPr>
                            </w:pPr>
                            <w:r>
                              <w:rPr>
                                <w:color w:val="000000" w:themeColor="text1"/>
                                <w:sz w:val="28"/>
                                <w:szCs w:val="24"/>
                              </w:rPr>
                              <w:t>_____________________________________</w:t>
                            </w:r>
                          </w:p>
                          <w:p w14:paraId="1A626F24" w14:textId="77777777" w:rsidR="00860AB1" w:rsidRDefault="00860AB1" w:rsidP="00CC33AF">
                            <w:pPr>
                              <w:autoSpaceDE w:val="0"/>
                              <w:autoSpaceDN w:val="0"/>
                              <w:adjustRightInd w:val="0"/>
                              <w:rPr>
                                <w:color w:val="000000" w:themeColor="text1"/>
                                <w:sz w:val="28"/>
                                <w:szCs w:val="24"/>
                              </w:rPr>
                            </w:pPr>
                          </w:p>
                          <w:p w14:paraId="4D4E6CC1" w14:textId="6768D709" w:rsidR="00860AB1" w:rsidRPr="00213126" w:rsidRDefault="00860AB1" w:rsidP="00CC33AF">
                            <w:pPr>
                              <w:autoSpaceDE w:val="0"/>
                              <w:autoSpaceDN w:val="0"/>
                              <w:adjustRightInd w:val="0"/>
                              <w:rPr>
                                <w:color w:val="000000" w:themeColor="text1"/>
                                <w:sz w:val="28"/>
                                <w:szCs w:val="24"/>
                              </w:rPr>
                            </w:pPr>
                            <w:r>
                              <w:rPr>
                                <w:color w:val="000000" w:themeColor="text1"/>
                                <w:sz w:val="28"/>
                                <w:szCs w:val="24"/>
                              </w:rPr>
                              <w:t>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29F01" id="Wolkenförmige Legende 897" o:spid="_x0000_s1047" type="#_x0000_t106" style="position:absolute;margin-left:0;margin-top:6.2pt;width:469.8pt;height:146.4pt;z-index:251646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" adj="20720,20510" filled="f" strokecolor="windowText" strokeweight="2pt">
                <v:textbox>
                  <w:txbxContent>
                    <w:p w14:paraId="059A5D1F" w14:textId="4C8FD827" w:rsidR="00860AB1" w:rsidRDefault="00860AB1" w:rsidP="00CC33AF">
                      <w:pPr>
                        <w:autoSpaceDE w:val="0"/>
                        <w:autoSpaceDN w:val="0"/>
                        <w:adjustRightInd w:val="0"/>
                        <w:rPr>
                          <w:color w:val="000000" w:themeColor="text1"/>
                          <w:sz w:val="28"/>
                          <w:szCs w:val="24"/>
                        </w:rPr>
                      </w:pPr>
                      <w:r>
                        <w:rPr>
                          <w:color w:val="000000" w:themeColor="text1"/>
                          <w:sz w:val="28"/>
                          <w:szCs w:val="24"/>
                        </w:rPr>
                        <w:t>_____________________________________</w:t>
                      </w:r>
                    </w:p>
                    <w:p w14:paraId="0DF333A6" w14:textId="77777777" w:rsidR="00860AB1" w:rsidRDefault="00860AB1" w:rsidP="00CC33AF">
                      <w:pPr>
                        <w:autoSpaceDE w:val="0"/>
                        <w:autoSpaceDN w:val="0"/>
                        <w:adjustRightInd w:val="0"/>
                        <w:rPr>
                          <w:color w:val="000000" w:themeColor="text1"/>
                          <w:sz w:val="28"/>
                          <w:szCs w:val="24"/>
                        </w:rPr>
                      </w:pPr>
                    </w:p>
                    <w:p w14:paraId="4611226C" w14:textId="4F5FFEE8" w:rsidR="00860AB1" w:rsidRDefault="00860AB1" w:rsidP="00CC33AF">
                      <w:pPr>
                        <w:autoSpaceDE w:val="0"/>
                        <w:autoSpaceDN w:val="0"/>
                        <w:adjustRightInd w:val="0"/>
                        <w:rPr>
                          <w:color w:val="000000" w:themeColor="text1"/>
                          <w:sz w:val="28"/>
                          <w:szCs w:val="24"/>
                        </w:rPr>
                      </w:pPr>
                      <w:r>
                        <w:rPr>
                          <w:color w:val="000000" w:themeColor="text1"/>
                          <w:sz w:val="28"/>
                          <w:szCs w:val="24"/>
                        </w:rPr>
                        <w:t>_____________________________________</w:t>
                      </w:r>
                    </w:p>
                    <w:p w14:paraId="1A626F24" w14:textId="77777777" w:rsidR="00860AB1" w:rsidRDefault="00860AB1" w:rsidP="00CC33AF">
                      <w:pPr>
                        <w:autoSpaceDE w:val="0"/>
                        <w:autoSpaceDN w:val="0"/>
                        <w:adjustRightInd w:val="0"/>
                        <w:rPr>
                          <w:color w:val="000000" w:themeColor="text1"/>
                          <w:sz w:val="28"/>
                          <w:szCs w:val="24"/>
                        </w:rPr>
                      </w:pPr>
                    </w:p>
                    <w:p w14:paraId="4D4E6CC1" w14:textId="6768D709" w:rsidR="00860AB1" w:rsidRPr="00213126" w:rsidRDefault="00860AB1" w:rsidP="00CC33AF">
                      <w:pPr>
                        <w:autoSpaceDE w:val="0"/>
                        <w:autoSpaceDN w:val="0"/>
                        <w:adjustRightInd w:val="0"/>
                        <w:rPr>
                          <w:color w:val="000000" w:themeColor="text1"/>
                          <w:sz w:val="28"/>
                          <w:szCs w:val="24"/>
                        </w:rPr>
                      </w:pPr>
                      <w:r>
                        <w:rPr>
                          <w:color w:val="000000" w:themeColor="text1"/>
                          <w:sz w:val="28"/>
                          <w:szCs w:val="24"/>
                        </w:rPr>
                        <w:t>_____________________________________</w:t>
                      </w:r>
                    </w:p>
                  </w:txbxContent>
                </v:textbox>
                <w10:wrap anchorx="page"/>
              </v:shape>
            </w:pict>
          </mc:Fallback>
        </mc:AlternateContent>
      </w:r>
    </w:p>
    <w:p w14:paraId="70AB3958" w14:textId="77777777" w:rsidR="00CC33AF" w:rsidRDefault="00CC33AF" w:rsidP="00CC33AF">
      <w:pPr>
        <w:rPr>
          <w:sz w:val="28"/>
          <w:szCs w:val="24"/>
        </w:rPr>
      </w:pPr>
    </w:p>
    <w:p w14:paraId="73C3EAA3" w14:textId="77777777" w:rsidR="00CC33AF" w:rsidRDefault="00CC33AF" w:rsidP="00CC33AF">
      <w:pPr>
        <w:rPr>
          <w:sz w:val="28"/>
          <w:szCs w:val="24"/>
        </w:rPr>
      </w:pPr>
    </w:p>
    <w:p w14:paraId="3E0D7137" w14:textId="77777777" w:rsidR="00CC33AF" w:rsidRDefault="00CC33AF" w:rsidP="00CC33AF">
      <w:pPr>
        <w:rPr>
          <w:sz w:val="28"/>
          <w:szCs w:val="24"/>
        </w:rPr>
      </w:pPr>
    </w:p>
    <w:p w14:paraId="24BD2A84" w14:textId="77777777" w:rsidR="00CC33AF" w:rsidRDefault="00CC33AF" w:rsidP="00CC33AF">
      <w:pPr>
        <w:rPr>
          <w:sz w:val="28"/>
          <w:szCs w:val="24"/>
        </w:rPr>
      </w:pPr>
    </w:p>
    <w:p w14:paraId="0814D423" w14:textId="77777777" w:rsidR="00CC33AF" w:rsidRDefault="00CC33AF" w:rsidP="00CC33AF">
      <w:pPr>
        <w:rPr>
          <w:sz w:val="28"/>
          <w:szCs w:val="24"/>
        </w:rPr>
      </w:pPr>
    </w:p>
    <w:p w14:paraId="221AEF73" w14:textId="77777777" w:rsidR="00CC33AF" w:rsidRDefault="00CC33AF" w:rsidP="00CC33AF">
      <w:pPr>
        <w:rPr>
          <w:sz w:val="28"/>
          <w:szCs w:val="24"/>
        </w:rPr>
      </w:pPr>
    </w:p>
    <w:p w14:paraId="638FCC2F" w14:textId="77777777" w:rsidR="00CC33AF" w:rsidRDefault="00CC33AF" w:rsidP="00CC33AF">
      <w:pPr>
        <w:rPr>
          <w:sz w:val="28"/>
          <w:szCs w:val="24"/>
        </w:rPr>
      </w:pPr>
    </w:p>
    <w:p w14:paraId="1E992063" w14:textId="77777777" w:rsidR="00CC33AF" w:rsidRDefault="00CC33AF" w:rsidP="00CC33AF">
      <w:pPr>
        <w:spacing w:line="240" w:lineRule="exact"/>
        <w:rPr>
          <w:sz w:val="28"/>
          <w:szCs w:val="24"/>
        </w:rPr>
      </w:pPr>
      <w:r>
        <w:rPr>
          <w:sz w:val="28"/>
          <w:szCs w:val="24"/>
        </w:rPr>
        <w:br w:type="page"/>
      </w:r>
    </w:p>
    <w:p w14:paraId="737C2C5C" w14:textId="4BA47F94" w:rsidR="00CC33AF" w:rsidRDefault="00280D12" w:rsidP="00CC33AF">
      <w:pPr>
        <w:rPr>
          <w:sz w:val="28"/>
          <w:szCs w:val="24"/>
        </w:rPr>
      </w:pPr>
      <w:r w:rsidRPr="00AA18D1">
        <w:rPr>
          <w:noProof/>
          <w:lang w:eastAsia="de-DE"/>
        </w:rPr>
        <w:lastRenderedPageBreak/>
        <w:drawing>
          <wp:anchor distT="0" distB="0" distL="114300" distR="114300" simplePos="0" relativeHeight="251670528" behindDoc="0" locked="0" layoutInCell="1" allowOverlap="1" wp14:anchorId="73F15B55" wp14:editId="7DC46647">
            <wp:simplePos x="0" y="0"/>
            <wp:positionH relativeFrom="column">
              <wp:posOffset>4772660</wp:posOffset>
            </wp:positionH>
            <wp:positionV relativeFrom="paragraph">
              <wp:posOffset>119116</wp:posOffset>
            </wp:positionV>
            <wp:extent cx="314325" cy="314325"/>
            <wp:effectExtent l="0" t="0" r="9525" b="9525"/>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CC9">
        <w:rPr>
          <w:b/>
          <w:noProof/>
          <w:sz w:val="26"/>
          <w:szCs w:val="26"/>
          <w:lang w:eastAsia="de-DE"/>
        </w:rPr>
        <mc:AlternateContent>
          <mc:Choice Requires="wps">
            <w:drawing>
              <wp:anchor distT="0" distB="0" distL="114300" distR="114300" simplePos="0" relativeHeight="251651072" behindDoc="0" locked="0" layoutInCell="1" allowOverlap="1" wp14:anchorId="352F3DA7" wp14:editId="709F82CF">
                <wp:simplePos x="0" y="0"/>
                <wp:positionH relativeFrom="margin">
                  <wp:posOffset>60960</wp:posOffset>
                </wp:positionH>
                <wp:positionV relativeFrom="paragraph">
                  <wp:posOffset>33020</wp:posOffset>
                </wp:positionV>
                <wp:extent cx="4619625" cy="1333500"/>
                <wp:effectExtent l="57150" t="38100" r="85725" b="95250"/>
                <wp:wrapNone/>
                <wp:docPr id="898" name="Abgerundetes Rechteck 898"/>
                <wp:cNvGraphicFramePr/>
                <a:graphic xmlns:a="http://schemas.openxmlformats.org/drawingml/2006/main">
                  <a:graphicData uri="http://schemas.microsoft.com/office/word/2010/wordprocessingShape">
                    <wps:wsp>
                      <wps:cNvSpPr/>
                      <wps:spPr>
                        <a:xfrm>
                          <a:off x="0" y="0"/>
                          <a:ext cx="4619625" cy="13335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727739E" w14:textId="0DD06CBE" w:rsidR="00860AB1" w:rsidRPr="006A3FFD" w:rsidRDefault="00860AB1" w:rsidP="00CC33AF">
                            <w:pPr>
                              <w:pStyle w:val="TabelleKopflinks"/>
                              <w:rPr>
                                <w:sz w:val="24"/>
                                <w:szCs w:val="26"/>
                              </w:rPr>
                            </w:pPr>
                            <w:r w:rsidRPr="006A3FFD">
                              <w:rPr>
                                <w:sz w:val="24"/>
                                <w:szCs w:val="26"/>
                              </w:rPr>
                              <w:t>Arbeitsauftrag</w:t>
                            </w:r>
                          </w:p>
                          <w:p w14:paraId="1F8B489F" w14:textId="77777777" w:rsidR="00860AB1" w:rsidRPr="006A3FFD" w:rsidRDefault="00860AB1" w:rsidP="00705A2C">
                            <w:pPr>
                              <w:pStyle w:val="TabelleKopflinks"/>
                              <w:numPr>
                                <w:ilvl w:val="0"/>
                                <w:numId w:val="29"/>
                              </w:numPr>
                              <w:jc w:val="both"/>
                              <w:rPr>
                                <w:b w:val="0"/>
                                <w:sz w:val="24"/>
                                <w:szCs w:val="26"/>
                              </w:rPr>
                            </w:pPr>
                            <w:r w:rsidRPr="006A3FFD">
                              <w:rPr>
                                <w:b w:val="0"/>
                                <w:sz w:val="24"/>
                                <w:szCs w:val="26"/>
                              </w:rPr>
                              <w:t>Bereiten Sie den Text für die Anleitung vor.</w:t>
                            </w:r>
                          </w:p>
                          <w:p w14:paraId="3D6DB588" w14:textId="77777777" w:rsidR="00860AB1" w:rsidRPr="006A3FFD" w:rsidRDefault="00860AB1" w:rsidP="00705A2C">
                            <w:pPr>
                              <w:pStyle w:val="TabelleKopflinks"/>
                              <w:numPr>
                                <w:ilvl w:val="1"/>
                                <w:numId w:val="29"/>
                              </w:numPr>
                              <w:jc w:val="both"/>
                              <w:rPr>
                                <w:b w:val="0"/>
                                <w:sz w:val="24"/>
                                <w:szCs w:val="26"/>
                              </w:rPr>
                            </w:pPr>
                            <w:r w:rsidRPr="006A3FFD">
                              <w:rPr>
                                <w:b w:val="0"/>
                                <w:sz w:val="24"/>
                                <w:szCs w:val="26"/>
                              </w:rPr>
                              <w:t>Übertragen Sie die Mindmap auf ein Blockblatt.</w:t>
                            </w:r>
                          </w:p>
                          <w:p w14:paraId="34D9FDF8" w14:textId="77777777" w:rsidR="00860AB1" w:rsidRPr="006A3FFD" w:rsidRDefault="00860AB1" w:rsidP="00705A2C">
                            <w:pPr>
                              <w:pStyle w:val="TabelleKopflinks"/>
                              <w:numPr>
                                <w:ilvl w:val="1"/>
                                <w:numId w:val="29"/>
                              </w:numPr>
                              <w:jc w:val="both"/>
                              <w:rPr>
                                <w:b w:val="0"/>
                                <w:sz w:val="24"/>
                                <w:szCs w:val="26"/>
                              </w:rPr>
                            </w:pPr>
                            <w:r w:rsidRPr="006A3FFD">
                              <w:rPr>
                                <w:b w:val="0"/>
                                <w:sz w:val="24"/>
                                <w:szCs w:val="26"/>
                              </w:rPr>
                              <w:t>Schreiben Sie die grün markierten Regeln aus Aufgabe 2 zu den passenden Teilüberschriften in der Mindmap.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F3DA7" id="Abgerundetes Rechteck 898" o:spid="_x0000_s1048" style="position:absolute;margin-left:4.8pt;margin-top:2.6pt;width:363.75pt;height:1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" fillcolor="#a3c4ff" strokecolor="#4a7ebb">
                <v:fill color2="#e5eeff" rotate="t" angle="180" colors="0 #a3c4ff;22938f #bfd5ff;1 #e5eeff" focus="100%" type="gradient"/>
                <v:shadow on="t" color="black" opacity="24903f" origin=",.5" offset="0,.55556mm"/>
                <v:textbox>
                  <w:txbxContent>
                    <w:p w14:paraId="5727739E" w14:textId="0DD06CBE" w:rsidR="00860AB1" w:rsidRPr="006A3FFD" w:rsidRDefault="00860AB1" w:rsidP="00CC33AF">
                      <w:pPr>
                        <w:pStyle w:val="TabelleKopflinks"/>
                        <w:rPr>
                          <w:sz w:val="24"/>
                          <w:szCs w:val="26"/>
                        </w:rPr>
                      </w:pPr>
                      <w:r w:rsidRPr="006A3FFD">
                        <w:rPr>
                          <w:sz w:val="24"/>
                          <w:szCs w:val="26"/>
                        </w:rPr>
                        <w:t>Arbeitsauftrag</w:t>
                      </w:r>
                    </w:p>
                    <w:p w14:paraId="1F8B489F" w14:textId="77777777" w:rsidR="00860AB1" w:rsidRPr="006A3FFD" w:rsidRDefault="00860AB1" w:rsidP="00705A2C">
                      <w:pPr>
                        <w:pStyle w:val="TabelleKopflinks"/>
                        <w:numPr>
                          <w:ilvl w:val="0"/>
                          <w:numId w:val="29"/>
                        </w:numPr>
                        <w:jc w:val="both"/>
                        <w:rPr>
                          <w:b w:val="0"/>
                          <w:sz w:val="24"/>
                          <w:szCs w:val="26"/>
                        </w:rPr>
                      </w:pPr>
                      <w:r w:rsidRPr="006A3FFD">
                        <w:rPr>
                          <w:b w:val="0"/>
                          <w:sz w:val="24"/>
                          <w:szCs w:val="26"/>
                        </w:rPr>
                        <w:t>Bereiten Sie den Text für die Anleitung vor.</w:t>
                      </w:r>
                    </w:p>
                    <w:p w14:paraId="3D6DB588" w14:textId="77777777" w:rsidR="00860AB1" w:rsidRPr="006A3FFD" w:rsidRDefault="00860AB1" w:rsidP="00705A2C">
                      <w:pPr>
                        <w:pStyle w:val="TabelleKopflinks"/>
                        <w:numPr>
                          <w:ilvl w:val="1"/>
                          <w:numId w:val="29"/>
                        </w:numPr>
                        <w:jc w:val="both"/>
                        <w:rPr>
                          <w:b w:val="0"/>
                          <w:sz w:val="24"/>
                          <w:szCs w:val="26"/>
                        </w:rPr>
                      </w:pPr>
                      <w:r w:rsidRPr="006A3FFD">
                        <w:rPr>
                          <w:b w:val="0"/>
                          <w:sz w:val="24"/>
                          <w:szCs w:val="26"/>
                        </w:rPr>
                        <w:t>Übertragen Sie die Mindmap auf ein Blockblatt.</w:t>
                      </w:r>
                    </w:p>
                    <w:p w14:paraId="34D9FDF8" w14:textId="77777777" w:rsidR="00860AB1" w:rsidRPr="006A3FFD" w:rsidRDefault="00860AB1" w:rsidP="00705A2C">
                      <w:pPr>
                        <w:pStyle w:val="TabelleKopflinks"/>
                        <w:numPr>
                          <w:ilvl w:val="1"/>
                          <w:numId w:val="29"/>
                        </w:numPr>
                        <w:jc w:val="both"/>
                        <w:rPr>
                          <w:b w:val="0"/>
                          <w:sz w:val="24"/>
                          <w:szCs w:val="26"/>
                        </w:rPr>
                      </w:pPr>
                      <w:r w:rsidRPr="006A3FFD">
                        <w:rPr>
                          <w:b w:val="0"/>
                          <w:sz w:val="24"/>
                          <w:szCs w:val="26"/>
                        </w:rPr>
                        <w:t>Schreiben Sie die grün markierten Regeln aus Aufgabe 2 zu den passenden Teilüberschriften in der Mindmap.</w:t>
                      </w:r>
                    </w:p>
                  </w:txbxContent>
                </v:textbox>
                <w10:wrap anchorx="margin"/>
              </v:roundrect>
            </w:pict>
          </mc:Fallback>
        </mc:AlternateContent>
      </w:r>
    </w:p>
    <w:p w14:paraId="7DBEC0AD" w14:textId="77777777" w:rsidR="00CC33AF" w:rsidRDefault="00CC33AF" w:rsidP="00CC33AF">
      <w:pPr>
        <w:rPr>
          <w:sz w:val="28"/>
          <w:szCs w:val="24"/>
        </w:rPr>
      </w:pPr>
    </w:p>
    <w:p w14:paraId="19F2A569" w14:textId="77777777" w:rsidR="00CC33AF" w:rsidRDefault="00CC33AF" w:rsidP="00CC33AF">
      <w:pPr>
        <w:rPr>
          <w:sz w:val="28"/>
          <w:szCs w:val="24"/>
        </w:rPr>
      </w:pPr>
    </w:p>
    <w:p w14:paraId="0CC06AAA" w14:textId="77777777" w:rsidR="00CC33AF" w:rsidRDefault="00CC33AF" w:rsidP="00CC33AF">
      <w:pPr>
        <w:rPr>
          <w:sz w:val="28"/>
          <w:szCs w:val="24"/>
        </w:rPr>
      </w:pPr>
    </w:p>
    <w:p w14:paraId="4CC8B41A" w14:textId="77777777" w:rsidR="00CC33AF" w:rsidRDefault="00CC33AF" w:rsidP="00CC33AF">
      <w:pPr>
        <w:rPr>
          <w:sz w:val="28"/>
          <w:szCs w:val="24"/>
        </w:rPr>
      </w:pPr>
    </w:p>
    <w:p w14:paraId="4AB23A10" w14:textId="77777777" w:rsidR="00CC33AF" w:rsidRDefault="00CC33AF" w:rsidP="00CC33AF">
      <w:pPr>
        <w:rPr>
          <w:sz w:val="28"/>
          <w:szCs w:val="24"/>
        </w:rPr>
      </w:pPr>
    </w:p>
    <w:p w14:paraId="326A51E1" w14:textId="77777777" w:rsidR="00CC33AF" w:rsidRDefault="00CC33AF" w:rsidP="00CC33AF">
      <w:pPr>
        <w:rPr>
          <w:sz w:val="28"/>
          <w:szCs w:val="24"/>
        </w:rPr>
      </w:pPr>
    </w:p>
    <w:p w14:paraId="33D3E4F4" w14:textId="2A6C5374" w:rsidR="00CC33AF" w:rsidRDefault="00CC33AF" w:rsidP="00CC33AF">
      <w:pPr>
        <w:rPr>
          <w:sz w:val="28"/>
          <w:szCs w:val="24"/>
        </w:rPr>
      </w:pPr>
      <w:r>
        <w:rPr>
          <w:noProof/>
          <w:sz w:val="28"/>
          <w:szCs w:val="24"/>
          <w:lang w:eastAsia="de-DE"/>
        </w:rPr>
        <w:drawing>
          <wp:inline distT="0" distB="0" distL="0" distR="0" wp14:anchorId="13DA8159" wp14:editId="326A221C">
            <wp:extent cx="4678680" cy="2522220"/>
            <wp:effectExtent l="0" t="0" r="7620" b="0"/>
            <wp:docPr id="923" name="Grafik 923" descr="MindMap Spielanl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Map Spielanleitung"/>
                    <pic:cNvPicPr>
                      <a:picLocks noChangeAspect="1" noChangeArrowheads="1"/>
                    </pic:cNvPicPr>
                  </pic:nvPicPr>
                  <pic:blipFill>
                    <a:blip r:embed="rId48">
                      <a:extLst>
                        <a:ext uri="{28A0092B-C50C-407E-A947-70E740481C1C}">
                          <a14:useLocalDpi xmlns:a14="http://schemas.microsoft.com/office/drawing/2010/main" val="0"/>
                        </a:ext>
                      </a:extLst>
                    </a:blip>
                    <a:srcRect t="7672" b="7672"/>
                    <a:stretch>
                      <a:fillRect/>
                    </a:stretch>
                  </pic:blipFill>
                  <pic:spPr bwMode="auto">
                    <a:xfrm>
                      <a:off x="0" y="0"/>
                      <a:ext cx="4678680" cy="2522220"/>
                    </a:xfrm>
                    <a:prstGeom prst="rect">
                      <a:avLst/>
                    </a:prstGeom>
                    <a:noFill/>
                    <a:ln>
                      <a:noFill/>
                    </a:ln>
                  </pic:spPr>
                </pic:pic>
              </a:graphicData>
            </a:graphic>
          </wp:inline>
        </w:drawing>
      </w:r>
    </w:p>
    <w:p w14:paraId="3B1F7E9B" w14:textId="20F5BA47" w:rsidR="00D36CC9" w:rsidRDefault="00D36CC9" w:rsidP="00CC33AF">
      <w:pPr>
        <w:rPr>
          <w:sz w:val="28"/>
          <w:szCs w:val="24"/>
        </w:rPr>
      </w:pPr>
    </w:p>
    <w:p w14:paraId="6B8DF204" w14:textId="53411570" w:rsidR="00CC33AF" w:rsidRDefault="00280D12" w:rsidP="00CC33AF">
      <w:pPr>
        <w:rPr>
          <w:sz w:val="28"/>
          <w:szCs w:val="24"/>
        </w:rPr>
      </w:pPr>
      <w:r w:rsidRPr="00AA18D1">
        <w:rPr>
          <w:noProof/>
          <w:lang w:eastAsia="de-DE"/>
        </w:rPr>
        <w:drawing>
          <wp:anchor distT="0" distB="0" distL="114300" distR="114300" simplePos="0" relativeHeight="251671552" behindDoc="0" locked="0" layoutInCell="1" allowOverlap="1" wp14:anchorId="791C7AC6" wp14:editId="4F0443CB">
            <wp:simplePos x="0" y="0"/>
            <wp:positionH relativeFrom="column">
              <wp:posOffset>5140960</wp:posOffset>
            </wp:positionH>
            <wp:positionV relativeFrom="paragraph">
              <wp:posOffset>58420</wp:posOffset>
            </wp:positionV>
            <wp:extent cx="314325" cy="314325"/>
            <wp:effectExtent l="0" t="0" r="9525" b="9525"/>
            <wp:wrapNone/>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1672576" behindDoc="0" locked="0" layoutInCell="1" allowOverlap="1" wp14:anchorId="3A68246E" wp14:editId="7294BC2F">
            <wp:simplePos x="0" y="0"/>
            <wp:positionH relativeFrom="column">
              <wp:posOffset>4801235</wp:posOffset>
            </wp:positionH>
            <wp:positionV relativeFrom="paragraph">
              <wp:posOffset>56886</wp:posOffset>
            </wp:positionV>
            <wp:extent cx="314325" cy="314325"/>
            <wp:effectExtent l="0" t="0" r="9525" b="9525"/>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3AF">
        <w:rPr>
          <w:b/>
          <w:noProof/>
          <w:sz w:val="26"/>
          <w:szCs w:val="26"/>
          <w:lang w:eastAsia="de-DE"/>
        </w:rPr>
        <mc:AlternateContent>
          <mc:Choice Requires="wps">
            <w:drawing>
              <wp:anchor distT="0" distB="0" distL="114300" distR="114300" simplePos="0" relativeHeight="251652096" behindDoc="0" locked="0" layoutInCell="1" allowOverlap="1" wp14:anchorId="7902392E" wp14:editId="304A03E0">
                <wp:simplePos x="0" y="0"/>
                <wp:positionH relativeFrom="margin">
                  <wp:posOffset>-15240</wp:posOffset>
                </wp:positionH>
                <wp:positionV relativeFrom="paragraph">
                  <wp:posOffset>46990</wp:posOffset>
                </wp:positionV>
                <wp:extent cx="4695825" cy="845820"/>
                <wp:effectExtent l="57150" t="38100" r="85725" b="87630"/>
                <wp:wrapNone/>
                <wp:docPr id="899" name="Abgerundetes Rechteck 899"/>
                <wp:cNvGraphicFramePr/>
                <a:graphic xmlns:a="http://schemas.openxmlformats.org/drawingml/2006/main">
                  <a:graphicData uri="http://schemas.microsoft.com/office/word/2010/wordprocessingShape">
                    <wps:wsp>
                      <wps:cNvSpPr/>
                      <wps:spPr>
                        <a:xfrm>
                          <a:off x="0" y="0"/>
                          <a:ext cx="4695825" cy="84582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29BF09F" w14:textId="0DF66292" w:rsidR="00860AB1" w:rsidRPr="00AB2913" w:rsidRDefault="00860AB1" w:rsidP="00CC33AF">
                            <w:pPr>
                              <w:pStyle w:val="TabelleKopflinks"/>
                              <w:rPr>
                                <w:sz w:val="24"/>
                                <w:szCs w:val="26"/>
                              </w:rPr>
                            </w:pPr>
                            <w:r w:rsidRPr="00AB2913">
                              <w:rPr>
                                <w:sz w:val="24"/>
                                <w:szCs w:val="26"/>
                              </w:rPr>
                              <w:t>Arbeitsauftrag</w:t>
                            </w:r>
                          </w:p>
                          <w:p w14:paraId="536AC22D" w14:textId="77777777" w:rsidR="00860AB1" w:rsidRPr="00AB2913" w:rsidRDefault="00860AB1" w:rsidP="00705A2C">
                            <w:pPr>
                              <w:pStyle w:val="TabelleKopflinks"/>
                              <w:numPr>
                                <w:ilvl w:val="0"/>
                                <w:numId w:val="29"/>
                              </w:numPr>
                              <w:jc w:val="both"/>
                              <w:rPr>
                                <w:b w:val="0"/>
                                <w:sz w:val="24"/>
                                <w:szCs w:val="26"/>
                              </w:rPr>
                            </w:pPr>
                            <w:r w:rsidRPr="00AB2913">
                              <w:rPr>
                                <w:b w:val="0"/>
                                <w:sz w:val="24"/>
                                <w:szCs w:val="26"/>
                              </w:rPr>
                              <w:t>Schreiben Sie mithilfe Ihrer Mindmap eine eigene</w:t>
                            </w:r>
                            <w:r>
                              <w:rPr>
                                <w:b w:val="0"/>
                                <w:sz w:val="24"/>
                                <w:szCs w:val="26"/>
                              </w:rPr>
                              <w:t xml:space="preserve"> Anleitung auf ein Blockblatt.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2392E" id="Abgerundetes Rechteck 899" o:spid="_x0000_s1049" style="position:absolute;margin-left:-1.2pt;margin-top:3.7pt;width:369.75pt;height:66.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229BF09F" w14:textId="0DF66292" w:rsidR="00860AB1" w:rsidRPr="00AB2913" w:rsidRDefault="00860AB1" w:rsidP="00CC33AF">
                      <w:pPr>
                        <w:pStyle w:val="TabelleKopflinks"/>
                        <w:rPr>
                          <w:sz w:val="24"/>
                          <w:szCs w:val="26"/>
                        </w:rPr>
                      </w:pPr>
                      <w:r w:rsidRPr="00AB2913">
                        <w:rPr>
                          <w:sz w:val="24"/>
                          <w:szCs w:val="26"/>
                        </w:rPr>
                        <w:t>Arbeitsauftrag</w:t>
                      </w:r>
                    </w:p>
                    <w:p w14:paraId="536AC22D" w14:textId="77777777" w:rsidR="00860AB1" w:rsidRPr="00AB2913" w:rsidRDefault="00860AB1" w:rsidP="00705A2C">
                      <w:pPr>
                        <w:pStyle w:val="TabelleKopflinks"/>
                        <w:numPr>
                          <w:ilvl w:val="0"/>
                          <w:numId w:val="29"/>
                        </w:numPr>
                        <w:jc w:val="both"/>
                        <w:rPr>
                          <w:b w:val="0"/>
                          <w:sz w:val="24"/>
                          <w:szCs w:val="26"/>
                        </w:rPr>
                      </w:pPr>
                      <w:r w:rsidRPr="00AB2913">
                        <w:rPr>
                          <w:b w:val="0"/>
                          <w:sz w:val="24"/>
                          <w:szCs w:val="26"/>
                        </w:rPr>
                        <w:t>Schreiben Sie mithilfe Ihrer Mindmap eine eigene</w:t>
                      </w:r>
                      <w:r>
                        <w:rPr>
                          <w:b w:val="0"/>
                          <w:sz w:val="24"/>
                          <w:szCs w:val="26"/>
                        </w:rPr>
                        <w:t xml:space="preserve"> Anleitung auf ein Blockblatt.</w:t>
                      </w:r>
                    </w:p>
                  </w:txbxContent>
                </v:textbox>
                <w10:wrap anchorx="margin"/>
              </v:roundrect>
            </w:pict>
          </mc:Fallback>
        </mc:AlternateContent>
      </w:r>
    </w:p>
    <w:p w14:paraId="13684D98" w14:textId="5DD46489" w:rsidR="00D36CC9" w:rsidRPr="00D36CC9" w:rsidRDefault="00D36CC9" w:rsidP="00280D12">
      <w:pPr>
        <w:pStyle w:val="Marginaliegrau"/>
        <w:framePr w:wrap="around" w:x="8729" w:y="273"/>
      </w:pPr>
      <w:r w:rsidRPr="00D36CC9">
        <w:rPr>
          <w:rStyle w:val="Fett"/>
        </w:rPr>
        <w:t>Schreiben Sie geeignete Regeln aus dem Einlegeblatt zum Lernschritt „Eine Anleitung verstehen“ ab.</w:t>
      </w:r>
    </w:p>
    <w:p w14:paraId="3F8A6FE0" w14:textId="77777777" w:rsidR="00CC33AF" w:rsidRDefault="00CC33AF" w:rsidP="00CC33AF">
      <w:pPr>
        <w:rPr>
          <w:sz w:val="28"/>
          <w:szCs w:val="24"/>
        </w:rPr>
      </w:pPr>
    </w:p>
    <w:p w14:paraId="3CF2B7EC" w14:textId="77777777" w:rsidR="00CC33AF" w:rsidRDefault="00CC33AF" w:rsidP="00CC33AF">
      <w:pPr>
        <w:rPr>
          <w:sz w:val="28"/>
          <w:szCs w:val="24"/>
        </w:rPr>
      </w:pPr>
    </w:p>
    <w:p w14:paraId="4686A084" w14:textId="77777777" w:rsidR="00CC33AF" w:rsidRDefault="00CC33AF" w:rsidP="00CC33AF">
      <w:pPr>
        <w:rPr>
          <w:sz w:val="28"/>
          <w:szCs w:val="24"/>
        </w:rPr>
      </w:pPr>
    </w:p>
    <w:p w14:paraId="35C8C23E" w14:textId="6DE35F60" w:rsidR="00CC33AF" w:rsidRDefault="00CC33AF" w:rsidP="00CC33AF">
      <w:pPr>
        <w:rPr>
          <w:sz w:val="28"/>
          <w:szCs w:val="24"/>
        </w:rPr>
      </w:pPr>
      <w:r>
        <w:rPr>
          <w:b/>
          <w:noProof/>
          <w:sz w:val="26"/>
          <w:szCs w:val="26"/>
          <w:lang w:eastAsia="de-DE"/>
        </w:rPr>
        <mc:AlternateContent>
          <mc:Choice Requires="wps">
            <w:drawing>
              <wp:anchor distT="0" distB="0" distL="114300" distR="114300" simplePos="0" relativeHeight="251653120" behindDoc="0" locked="0" layoutInCell="1" allowOverlap="1" wp14:anchorId="14012D27" wp14:editId="737529B6">
                <wp:simplePos x="0" y="0"/>
                <wp:positionH relativeFrom="margin">
                  <wp:posOffset>-15240</wp:posOffset>
                </wp:positionH>
                <wp:positionV relativeFrom="paragraph">
                  <wp:posOffset>115570</wp:posOffset>
                </wp:positionV>
                <wp:extent cx="4695825" cy="838200"/>
                <wp:effectExtent l="57150" t="38100" r="85725" b="95250"/>
                <wp:wrapNone/>
                <wp:docPr id="900" name="Abgerundetes Rechteck 900"/>
                <wp:cNvGraphicFramePr/>
                <a:graphic xmlns:a="http://schemas.openxmlformats.org/drawingml/2006/main">
                  <a:graphicData uri="http://schemas.microsoft.com/office/word/2010/wordprocessingShape">
                    <wps:wsp>
                      <wps:cNvSpPr/>
                      <wps:spPr>
                        <a:xfrm>
                          <a:off x="0" y="0"/>
                          <a:ext cx="4695825" cy="8382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0084660" w14:textId="40302C91" w:rsidR="00860AB1" w:rsidRPr="00AB2913" w:rsidRDefault="00860AB1" w:rsidP="00CC33AF">
                            <w:pPr>
                              <w:pStyle w:val="TabelleKopflinks"/>
                              <w:rPr>
                                <w:sz w:val="24"/>
                                <w:szCs w:val="26"/>
                              </w:rPr>
                            </w:pPr>
                            <w:r w:rsidRPr="00AB2913">
                              <w:rPr>
                                <w:sz w:val="24"/>
                                <w:szCs w:val="26"/>
                              </w:rPr>
                              <w:t>Arbeitsauftrag</w:t>
                            </w:r>
                          </w:p>
                          <w:p w14:paraId="48808CD1" w14:textId="62FB6A7F" w:rsidR="00860AB1" w:rsidRPr="00AB2913" w:rsidRDefault="00860AB1" w:rsidP="00705A2C">
                            <w:pPr>
                              <w:pStyle w:val="TabelleKopflinks"/>
                              <w:numPr>
                                <w:ilvl w:val="0"/>
                                <w:numId w:val="29"/>
                              </w:numPr>
                              <w:jc w:val="both"/>
                              <w:rPr>
                                <w:b w:val="0"/>
                                <w:sz w:val="24"/>
                                <w:szCs w:val="26"/>
                              </w:rPr>
                            </w:pPr>
                            <w:r w:rsidRPr="00AB2913">
                              <w:rPr>
                                <w:b w:val="0"/>
                                <w:sz w:val="24"/>
                                <w:szCs w:val="26"/>
                              </w:rPr>
                              <w:t xml:space="preserve">Führen Sie mit Ihren </w:t>
                            </w:r>
                            <w:r>
                              <w:rPr>
                                <w:b w:val="0"/>
                                <w:sz w:val="24"/>
                                <w:szCs w:val="26"/>
                              </w:rPr>
                              <w:t xml:space="preserve">Mitschülerinnen und </w:t>
                            </w:r>
                            <w:r w:rsidRPr="00AB2913">
                              <w:rPr>
                                <w:b w:val="0"/>
                                <w:sz w:val="24"/>
                                <w:szCs w:val="26"/>
                              </w:rPr>
                              <w:t>Mitschülern ein Testspiel durch. Halten Sie sich dabei an diesen Ablauf.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12D27" id="Abgerundetes Rechteck 900" o:spid="_x0000_s1050" style="position:absolute;margin-left:-1.2pt;margin-top:9.1pt;width:369.75pt;height:6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" fillcolor="#a3c4ff" strokecolor="#4a7ebb">
                <v:fill color2="#e5eeff" rotate="t" angle="180" colors="0 #a3c4ff;22938f #bfd5ff;1 #e5eeff" focus="100%" type="gradient"/>
                <v:shadow on="t" color="black" opacity="24903f" origin=",.5" offset="0,.55556mm"/>
                <v:textbox>
                  <w:txbxContent>
                    <w:p w14:paraId="30084660" w14:textId="40302C91" w:rsidR="00860AB1" w:rsidRPr="00AB2913" w:rsidRDefault="00860AB1" w:rsidP="00CC33AF">
                      <w:pPr>
                        <w:pStyle w:val="TabelleKopflinks"/>
                        <w:rPr>
                          <w:sz w:val="24"/>
                          <w:szCs w:val="26"/>
                        </w:rPr>
                      </w:pPr>
                      <w:r w:rsidRPr="00AB2913">
                        <w:rPr>
                          <w:sz w:val="24"/>
                          <w:szCs w:val="26"/>
                        </w:rPr>
                        <w:t>Arbeitsauftrag</w:t>
                      </w:r>
                    </w:p>
                    <w:p w14:paraId="48808CD1" w14:textId="62FB6A7F" w:rsidR="00860AB1" w:rsidRPr="00AB2913" w:rsidRDefault="00860AB1" w:rsidP="00705A2C">
                      <w:pPr>
                        <w:pStyle w:val="TabelleKopflinks"/>
                        <w:numPr>
                          <w:ilvl w:val="0"/>
                          <w:numId w:val="29"/>
                        </w:numPr>
                        <w:jc w:val="both"/>
                        <w:rPr>
                          <w:b w:val="0"/>
                          <w:sz w:val="24"/>
                          <w:szCs w:val="26"/>
                        </w:rPr>
                      </w:pPr>
                      <w:r w:rsidRPr="00AB2913">
                        <w:rPr>
                          <w:b w:val="0"/>
                          <w:sz w:val="24"/>
                          <w:szCs w:val="26"/>
                        </w:rPr>
                        <w:t xml:space="preserve">Führen Sie mit Ihren </w:t>
                      </w:r>
                      <w:r>
                        <w:rPr>
                          <w:b w:val="0"/>
                          <w:sz w:val="24"/>
                          <w:szCs w:val="26"/>
                        </w:rPr>
                        <w:t xml:space="preserve">Mitschülerinnen und </w:t>
                      </w:r>
                      <w:r w:rsidRPr="00AB2913">
                        <w:rPr>
                          <w:b w:val="0"/>
                          <w:sz w:val="24"/>
                          <w:szCs w:val="26"/>
                        </w:rPr>
                        <w:t>Mitschülern ein Testspiel durch. Halten Sie sich dabei an diesen Ablauf.</w:t>
                      </w:r>
                    </w:p>
                  </w:txbxContent>
                </v:textbox>
                <w10:wrap anchorx="margin"/>
              </v:roundrect>
            </w:pict>
          </mc:Fallback>
        </mc:AlternateContent>
      </w:r>
    </w:p>
    <w:p w14:paraId="71D099A4" w14:textId="3821B263" w:rsidR="00CC33AF" w:rsidRDefault="00280D12" w:rsidP="00CC33AF">
      <w:pPr>
        <w:rPr>
          <w:sz w:val="28"/>
          <w:szCs w:val="24"/>
        </w:rPr>
      </w:pPr>
      <w:r w:rsidRPr="00AA18D1">
        <w:rPr>
          <w:noProof/>
          <w:lang w:eastAsia="de-DE"/>
        </w:rPr>
        <w:drawing>
          <wp:anchor distT="0" distB="0" distL="114300" distR="114300" simplePos="0" relativeHeight="251673600" behindDoc="0" locked="0" layoutInCell="1" allowOverlap="1" wp14:anchorId="769FEF3D" wp14:editId="0A1D2B83">
            <wp:simplePos x="0" y="0"/>
            <wp:positionH relativeFrom="column">
              <wp:posOffset>4801235</wp:posOffset>
            </wp:positionH>
            <wp:positionV relativeFrom="paragraph">
              <wp:posOffset>49901</wp:posOffset>
            </wp:positionV>
            <wp:extent cx="314325" cy="314325"/>
            <wp:effectExtent l="0" t="0" r="9525" b="952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30F9A" w14:textId="77777777" w:rsidR="00CC33AF" w:rsidRDefault="00CC33AF" w:rsidP="00CC33AF">
      <w:pPr>
        <w:rPr>
          <w:sz w:val="28"/>
          <w:szCs w:val="24"/>
        </w:rPr>
      </w:pPr>
    </w:p>
    <w:p w14:paraId="0C9A7DDC" w14:textId="77777777" w:rsidR="00CC33AF" w:rsidRDefault="00CC33AF" w:rsidP="00CC33AF">
      <w:pPr>
        <w:rPr>
          <w:sz w:val="28"/>
          <w:szCs w:val="24"/>
        </w:rPr>
      </w:pPr>
    </w:p>
    <w:p w14:paraId="1DDB1E84" w14:textId="77777777" w:rsidR="00CC33AF" w:rsidRDefault="00CC33AF" w:rsidP="00CC33AF">
      <w:pPr>
        <w:rPr>
          <w:sz w:val="28"/>
          <w:szCs w:val="24"/>
        </w:rPr>
      </w:pPr>
    </w:p>
    <w:p w14:paraId="7A2E6D44" w14:textId="3D352F9B" w:rsidR="00CC33AF" w:rsidRPr="002E1BC2" w:rsidRDefault="00D36CC9" w:rsidP="00280D12">
      <w:pPr>
        <w:pStyle w:val="Marginaliegrau"/>
        <w:framePr w:wrap="around"/>
      </w:pPr>
      <w:r>
        <w:rPr>
          <w:rStyle w:val="Fett"/>
        </w:rPr>
        <w:t>Für die offene Lernzeit</w:t>
      </w:r>
      <w:r w:rsidR="00CC33AF">
        <w:rPr>
          <w:rStyle w:val="Fett"/>
        </w:rPr>
        <w:t xml:space="preserve"> geeignet.</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70"/>
        <w:gridCol w:w="940"/>
        <w:gridCol w:w="4961"/>
      </w:tblGrid>
      <w:tr w:rsidR="00CC33AF" w:rsidRPr="00DE4890" w14:paraId="556A07CE" w14:textId="77777777" w:rsidTr="00664766">
        <w:trPr>
          <w:trHeight w:val="397"/>
        </w:trPr>
        <w:tc>
          <w:tcPr>
            <w:tcW w:w="1470" w:type="dxa"/>
            <w:shd w:val="clear" w:color="auto" w:fill="D9D9D9" w:themeFill="background1" w:themeFillShade="D9"/>
            <w:vAlign w:val="center"/>
          </w:tcPr>
          <w:p w14:paraId="6222B633" w14:textId="77777777" w:rsidR="00CC33AF" w:rsidRPr="00DE4890" w:rsidRDefault="00CC33AF" w:rsidP="00664766">
            <w:pPr>
              <w:pStyle w:val="TabelleKopfmitte"/>
            </w:pPr>
            <w:r>
              <w:t>Phase</w:t>
            </w:r>
          </w:p>
        </w:tc>
        <w:tc>
          <w:tcPr>
            <w:tcW w:w="940" w:type="dxa"/>
            <w:shd w:val="clear" w:color="auto" w:fill="D9D9D9" w:themeFill="background1" w:themeFillShade="D9"/>
            <w:vAlign w:val="center"/>
          </w:tcPr>
          <w:p w14:paraId="68B49CF7" w14:textId="77777777" w:rsidR="00CC33AF" w:rsidRPr="00DE4890" w:rsidRDefault="00CC33AF" w:rsidP="00664766">
            <w:pPr>
              <w:pStyle w:val="TabelleKopfmitte"/>
            </w:pPr>
            <w:r>
              <w:t>Zeit</w:t>
            </w:r>
          </w:p>
        </w:tc>
        <w:tc>
          <w:tcPr>
            <w:tcW w:w="4961" w:type="dxa"/>
            <w:shd w:val="clear" w:color="auto" w:fill="D9D9D9" w:themeFill="background1" w:themeFillShade="D9"/>
            <w:vAlign w:val="center"/>
          </w:tcPr>
          <w:p w14:paraId="73F692C8" w14:textId="77777777" w:rsidR="00CC33AF" w:rsidRPr="00DE4890" w:rsidRDefault="00CC33AF" w:rsidP="00664766">
            <w:pPr>
              <w:pStyle w:val="TabelleKopfmitte"/>
            </w:pPr>
            <w:r>
              <w:t>Aufgabe</w:t>
            </w:r>
          </w:p>
        </w:tc>
      </w:tr>
      <w:tr w:rsidR="00CC33AF" w:rsidRPr="00DE4890" w14:paraId="6C12D724" w14:textId="77777777" w:rsidTr="00BD562D">
        <w:trPr>
          <w:trHeight w:val="624"/>
        </w:trPr>
        <w:tc>
          <w:tcPr>
            <w:tcW w:w="1470" w:type="dxa"/>
            <w:shd w:val="clear" w:color="auto" w:fill="auto"/>
            <w:vAlign w:val="center"/>
          </w:tcPr>
          <w:p w14:paraId="5FBA3B22" w14:textId="77777777" w:rsidR="00CC33AF" w:rsidRPr="00F0156F" w:rsidRDefault="00CC33AF" w:rsidP="00664766">
            <w:pPr>
              <w:pStyle w:val="Textkrpermitte"/>
            </w:pPr>
            <w:r w:rsidRPr="00FC0F56">
              <w:rPr>
                <w:noProof/>
              </w:rPr>
              <w:drawing>
                <wp:inline distT="0" distB="0" distL="0" distR="0" wp14:anchorId="59BD27B0" wp14:editId="48A86932">
                  <wp:extent cx="532800" cy="324000"/>
                  <wp:effectExtent l="0" t="0" r="635" b="0"/>
                  <wp:docPr id="905"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14:paraId="067B6444" w14:textId="77777777" w:rsidR="00CC33AF" w:rsidRPr="00DE4890" w:rsidRDefault="00CC33AF" w:rsidP="00BD562D">
            <w:pPr>
              <w:pStyle w:val="Textkrper"/>
              <w:jc w:val="center"/>
            </w:pPr>
            <w:r>
              <w:t>5 min</w:t>
            </w:r>
          </w:p>
        </w:tc>
        <w:tc>
          <w:tcPr>
            <w:tcW w:w="4961" w:type="dxa"/>
            <w:shd w:val="clear" w:color="auto" w:fill="auto"/>
            <w:vAlign w:val="center"/>
          </w:tcPr>
          <w:p w14:paraId="46C2412C" w14:textId="4E9CAD8C" w:rsidR="00CC33AF" w:rsidRDefault="00CC33AF" w:rsidP="00705A2C">
            <w:pPr>
              <w:pStyle w:val="Textkrper"/>
              <w:jc w:val="left"/>
              <w:rPr>
                <w:noProof/>
              </w:rPr>
            </w:pPr>
            <w:r>
              <w:rPr>
                <w:noProof/>
              </w:rPr>
              <w:t>Setzen Sie sich in Kleingruppen (</w:t>
            </w:r>
            <w:r w:rsidR="00705A2C">
              <w:rPr>
                <w:noProof/>
              </w:rPr>
              <w:t xml:space="preserve">vier </w:t>
            </w:r>
            <w:r>
              <w:rPr>
                <w:noProof/>
              </w:rPr>
              <w:t>Personen) zusammen.</w:t>
            </w:r>
          </w:p>
          <w:p w14:paraId="254AFEDE" w14:textId="77777777" w:rsidR="00CC33AF" w:rsidRDefault="00CC33AF" w:rsidP="00664766">
            <w:pPr>
              <w:pStyle w:val="Textkrper"/>
              <w:rPr>
                <w:noProof/>
              </w:rPr>
            </w:pPr>
            <w:r>
              <w:rPr>
                <w:noProof/>
              </w:rPr>
              <w:t>Verteilen Sie in der Gruppe folgende Feedbackaspekte:</w:t>
            </w:r>
          </w:p>
          <w:p w14:paraId="492041DF" w14:textId="77777777" w:rsidR="00CC33AF" w:rsidRDefault="00CC33AF" w:rsidP="00CC33AF">
            <w:pPr>
              <w:pStyle w:val="Textkrper"/>
              <w:numPr>
                <w:ilvl w:val="0"/>
                <w:numId w:val="28"/>
              </w:numPr>
              <w:rPr>
                <w:noProof/>
              </w:rPr>
            </w:pPr>
            <w:r>
              <w:rPr>
                <w:noProof/>
              </w:rPr>
              <w:t>Verständlichkeit</w:t>
            </w:r>
          </w:p>
          <w:p w14:paraId="758BDCD4" w14:textId="77777777" w:rsidR="00CC33AF" w:rsidRDefault="00CC33AF" w:rsidP="00CC33AF">
            <w:pPr>
              <w:pStyle w:val="Textkrper"/>
              <w:numPr>
                <w:ilvl w:val="0"/>
                <w:numId w:val="28"/>
              </w:numPr>
              <w:rPr>
                <w:noProof/>
              </w:rPr>
            </w:pPr>
            <w:r>
              <w:rPr>
                <w:noProof/>
              </w:rPr>
              <w:t>Kreativität</w:t>
            </w:r>
          </w:p>
          <w:p w14:paraId="11A3A289" w14:textId="77777777" w:rsidR="00CC33AF" w:rsidRDefault="00CC33AF" w:rsidP="00CC33AF">
            <w:pPr>
              <w:pStyle w:val="Textkrper"/>
              <w:numPr>
                <w:ilvl w:val="0"/>
                <w:numId w:val="28"/>
              </w:numPr>
              <w:rPr>
                <w:noProof/>
              </w:rPr>
            </w:pPr>
            <w:r>
              <w:rPr>
                <w:noProof/>
              </w:rPr>
              <w:t>Rechtschreibung</w:t>
            </w:r>
          </w:p>
          <w:p w14:paraId="4D9F1C70" w14:textId="2CF32A74" w:rsidR="00CC33AF" w:rsidRPr="00DE4890" w:rsidRDefault="00CC33AF" w:rsidP="00664766">
            <w:pPr>
              <w:pStyle w:val="Textkrper"/>
              <w:rPr>
                <w:noProof/>
              </w:rPr>
            </w:pPr>
            <w:r>
              <w:rPr>
                <w:noProof/>
              </w:rPr>
              <w:t>D</w:t>
            </w:r>
            <w:r w:rsidR="00594917">
              <w:rPr>
                <w:noProof/>
              </w:rPr>
              <w:t>ie Autorin od</w:t>
            </w:r>
            <w:r>
              <w:rPr>
                <w:noProof/>
              </w:rPr>
              <w:t xml:space="preserve">er </w:t>
            </w:r>
            <w:r w:rsidR="00594917">
              <w:rPr>
                <w:noProof/>
              </w:rPr>
              <w:t xml:space="preserve">der </w:t>
            </w:r>
            <w:r>
              <w:rPr>
                <w:noProof/>
              </w:rPr>
              <w:t>Autor der Spielanleitung bekommt keinen Feedbackaspekt.</w:t>
            </w:r>
          </w:p>
        </w:tc>
      </w:tr>
      <w:tr w:rsidR="00CC33AF" w:rsidRPr="00DE4890" w14:paraId="11AE653E" w14:textId="77777777" w:rsidTr="00BD562D">
        <w:trPr>
          <w:trHeight w:val="624"/>
        </w:trPr>
        <w:tc>
          <w:tcPr>
            <w:tcW w:w="1470" w:type="dxa"/>
            <w:shd w:val="clear" w:color="auto" w:fill="auto"/>
            <w:vAlign w:val="center"/>
          </w:tcPr>
          <w:p w14:paraId="29D473D8" w14:textId="77777777" w:rsidR="00CC33AF" w:rsidRPr="00F0156F" w:rsidRDefault="00CC33AF" w:rsidP="00664766">
            <w:pPr>
              <w:pStyle w:val="Textkrpermitte"/>
            </w:pPr>
            <w:r w:rsidRPr="00FC0F56">
              <w:rPr>
                <w:noProof/>
              </w:rPr>
              <w:drawing>
                <wp:inline distT="0" distB="0" distL="0" distR="0" wp14:anchorId="7FD89055" wp14:editId="3225FFAC">
                  <wp:extent cx="532800" cy="324000"/>
                  <wp:effectExtent l="0" t="0" r="635" b="0"/>
                  <wp:docPr id="906"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14:paraId="566CF15F" w14:textId="77777777" w:rsidR="00CC33AF" w:rsidRPr="00DE4890" w:rsidRDefault="00CC33AF" w:rsidP="00BD562D">
            <w:pPr>
              <w:pStyle w:val="Textkrper"/>
              <w:jc w:val="center"/>
            </w:pPr>
            <w:r>
              <w:t>30 min</w:t>
            </w:r>
          </w:p>
        </w:tc>
        <w:tc>
          <w:tcPr>
            <w:tcW w:w="4961" w:type="dxa"/>
            <w:shd w:val="clear" w:color="auto" w:fill="auto"/>
            <w:vAlign w:val="center"/>
          </w:tcPr>
          <w:p w14:paraId="2C74A36D" w14:textId="77777777" w:rsidR="00CC33AF" w:rsidRPr="00DE4890" w:rsidRDefault="00CC33AF" w:rsidP="001528A2">
            <w:pPr>
              <w:pStyle w:val="Textkrper"/>
              <w:jc w:val="left"/>
              <w:rPr>
                <w:noProof/>
              </w:rPr>
            </w:pPr>
            <w:r>
              <w:rPr>
                <w:noProof/>
              </w:rPr>
              <w:t>Lesen Sie gemeinsam die Anleitung eines Gruppenmitglieds. Führen Sie ein Testspiel durch. Halten Sie sich dabei an die Spielregeln in der Anleitung.</w:t>
            </w:r>
          </w:p>
        </w:tc>
      </w:tr>
      <w:tr w:rsidR="00CC33AF" w:rsidRPr="00DE4890" w14:paraId="56DF8A3B" w14:textId="77777777" w:rsidTr="00BD562D">
        <w:trPr>
          <w:trHeight w:val="624"/>
        </w:trPr>
        <w:tc>
          <w:tcPr>
            <w:tcW w:w="1470" w:type="dxa"/>
            <w:shd w:val="clear" w:color="auto" w:fill="auto"/>
            <w:vAlign w:val="center"/>
          </w:tcPr>
          <w:p w14:paraId="6A6EAA6D" w14:textId="77777777" w:rsidR="00CC33AF" w:rsidRPr="00F0156F" w:rsidRDefault="00CC33AF" w:rsidP="00664766">
            <w:pPr>
              <w:pStyle w:val="Textkrpermitte"/>
            </w:pPr>
            <w:r>
              <w:rPr>
                <w:noProof/>
              </w:rPr>
              <w:drawing>
                <wp:inline distT="0" distB="0" distL="0" distR="0" wp14:anchorId="76CE2772" wp14:editId="5DCC48EF">
                  <wp:extent cx="304800" cy="323215"/>
                  <wp:effectExtent l="0" t="0" r="0" b="635"/>
                  <wp:docPr id="907" name="Grafik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940" w:type="dxa"/>
            <w:shd w:val="clear" w:color="auto" w:fill="auto"/>
            <w:vAlign w:val="center"/>
          </w:tcPr>
          <w:p w14:paraId="328D0C90" w14:textId="77777777" w:rsidR="00CC33AF" w:rsidRPr="00DE4890" w:rsidRDefault="00CC33AF" w:rsidP="00BD562D">
            <w:pPr>
              <w:pStyle w:val="Textkrper"/>
              <w:jc w:val="center"/>
            </w:pPr>
            <w:r>
              <w:t>10 min</w:t>
            </w:r>
          </w:p>
        </w:tc>
        <w:tc>
          <w:tcPr>
            <w:tcW w:w="4961" w:type="dxa"/>
            <w:shd w:val="clear" w:color="auto" w:fill="auto"/>
            <w:vAlign w:val="center"/>
          </w:tcPr>
          <w:p w14:paraId="6827B88B" w14:textId="2BFC5DB0" w:rsidR="00CC33AF" w:rsidRPr="00DE4890" w:rsidRDefault="00CC33AF" w:rsidP="001528A2">
            <w:pPr>
              <w:pStyle w:val="Textkrper"/>
              <w:jc w:val="left"/>
              <w:rPr>
                <w:noProof/>
              </w:rPr>
            </w:pPr>
            <w:r>
              <w:rPr>
                <w:noProof/>
              </w:rPr>
              <w:t xml:space="preserve">Tragen Sie Ihr Feedback in die Tabelle auf dem Mantelbogen </w:t>
            </w:r>
            <w:r w:rsidR="00594917">
              <w:rPr>
                <w:noProof/>
              </w:rPr>
              <w:t>der Mitschülerin/</w:t>
            </w:r>
            <w:r>
              <w:rPr>
                <w:noProof/>
              </w:rPr>
              <w:t>des Mitschülers ein, der die Anleitung geschrieben hat. Markieren Sie die Textstellen auf der Anleitung, zu denen Sie Feedback geben.</w:t>
            </w:r>
          </w:p>
        </w:tc>
      </w:tr>
    </w:tbl>
    <w:p w14:paraId="5FFA06B6" w14:textId="383DFC23" w:rsidR="00CC33AF" w:rsidRDefault="00BD562D" w:rsidP="00CC33AF">
      <w:pPr>
        <w:pStyle w:val="Autoren"/>
        <w:framePr w:w="2425" w:h="6265" w:hRule="exact" w:wrap="around" w:x="8719" w:y="-1"/>
        <w:spacing w:after="0"/>
        <w:rPr>
          <w:rStyle w:val="Fett"/>
        </w:rPr>
      </w:pPr>
      <w:r w:rsidRPr="00AA18D1">
        <w:rPr>
          <w:noProof/>
        </w:rPr>
        <w:lastRenderedPageBreak/>
        <w:drawing>
          <wp:anchor distT="0" distB="0" distL="114300" distR="114300" simplePos="0" relativeHeight="251674624" behindDoc="0" locked="0" layoutInCell="1" allowOverlap="1" wp14:anchorId="69EB3308" wp14:editId="3AA7A0C2">
            <wp:simplePos x="0" y="0"/>
            <wp:positionH relativeFrom="column">
              <wp:posOffset>-1905</wp:posOffset>
            </wp:positionH>
            <wp:positionV relativeFrom="paragraph">
              <wp:posOffset>36830</wp:posOffset>
            </wp:positionV>
            <wp:extent cx="314325" cy="314325"/>
            <wp:effectExtent l="0" t="0" r="9525" b="9525"/>
            <wp:wrapNone/>
            <wp:docPr id="908" name="Grafik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055D4" w14:textId="77777777" w:rsidR="00CC33AF" w:rsidRDefault="00CC33AF" w:rsidP="00CC33AF">
      <w:pPr>
        <w:pStyle w:val="Autoren"/>
        <w:framePr w:w="2425" w:h="6265" w:hRule="exact" w:wrap="around" w:x="8719" w:y="-1"/>
        <w:spacing w:after="0"/>
        <w:rPr>
          <w:rStyle w:val="Fett"/>
        </w:rPr>
      </w:pPr>
    </w:p>
    <w:p w14:paraId="5A495418" w14:textId="2BDDD2AF" w:rsidR="00CC33AF" w:rsidRDefault="00CC33AF" w:rsidP="00CC33AF">
      <w:pPr>
        <w:pStyle w:val="Autoren"/>
        <w:framePr w:w="2425" w:h="6265" w:hRule="exact" w:wrap="around" w:x="8719" w:y="-1"/>
        <w:spacing w:after="0"/>
        <w:rPr>
          <w:rStyle w:val="Fett"/>
        </w:rPr>
      </w:pPr>
    </w:p>
    <w:p w14:paraId="4A2C11C2" w14:textId="77777777" w:rsidR="00CC33AF" w:rsidRPr="00BD562D" w:rsidRDefault="00CC33AF" w:rsidP="00CC33AF">
      <w:pPr>
        <w:pStyle w:val="Autoren"/>
        <w:framePr w:w="2425" w:h="6265" w:hRule="exact" w:wrap="around" w:x="8719" w:y="-1"/>
        <w:spacing w:after="0"/>
        <w:rPr>
          <w:rStyle w:val="Fett"/>
          <w:sz w:val="18"/>
        </w:rPr>
      </w:pPr>
      <w:r w:rsidRPr="00BD562D">
        <w:rPr>
          <w:rStyle w:val="Fett"/>
          <w:sz w:val="18"/>
        </w:rPr>
        <w:t xml:space="preserve">Leitfragen zu den Feedbackaspekten: </w:t>
      </w:r>
    </w:p>
    <w:p w14:paraId="17B20EAE" w14:textId="77777777" w:rsidR="00CC33AF" w:rsidRDefault="00CC33AF" w:rsidP="00CC33AF">
      <w:pPr>
        <w:pStyle w:val="Autoren"/>
        <w:framePr w:w="2425" w:h="6265" w:hRule="exact" w:wrap="around" w:x="8719" w:y="-1"/>
        <w:spacing w:after="0"/>
        <w:rPr>
          <w:rStyle w:val="Fett"/>
          <w:sz w:val="18"/>
        </w:rPr>
      </w:pPr>
    </w:p>
    <w:p w14:paraId="569E2A3B" w14:textId="77777777" w:rsidR="00705A2C" w:rsidRDefault="00705A2C" w:rsidP="00CC33AF">
      <w:pPr>
        <w:pStyle w:val="Autoren"/>
        <w:framePr w:w="2425" w:h="6265" w:hRule="exact" w:wrap="around" w:x="8719" w:y="-1"/>
        <w:spacing w:after="0"/>
        <w:rPr>
          <w:rStyle w:val="Fett"/>
          <w:sz w:val="18"/>
        </w:rPr>
      </w:pPr>
    </w:p>
    <w:p w14:paraId="0CC6FDC4" w14:textId="77777777" w:rsidR="00705A2C" w:rsidRPr="00BD562D" w:rsidRDefault="00705A2C" w:rsidP="00CC33AF">
      <w:pPr>
        <w:pStyle w:val="Autoren"/>
        <w:framePr w:w="2425" w:h="6265" w:hRule="exact" w:wrap="around" w:x="8719" w:y="-1"/>
        <w:spacing w:after="0"/>
        <w:rPr>
          <w:rStyle w:val="Fett"/>
          <w:sz w:val="18"/>
        </w:rPr>
      </w:pPr>
    </w:p>
    <w:p w14:paraId="24E9DC77" w14:textId="77777777" w:rsidR="00CC33AF" w:rsidRPr="00BD562D" w:rsidRDefault="00CC33AF" w:rsidP="00CC33AF">
      <w:pPr>
        <w:pStyle w:val="Autoren"/>
        <w:framePr w:w="2425" w:h="6265" w:hRule="exact" w:wrap="around" w:x="8719" w:y="-1"/>
        <w:spacing w:after="0"/>
        <w:rPr>
          <w:rStyle w:val="Fett"/>
          <w:sz w:val="18"/>
        </w:rPr>
      </w:pPr>
    </w:p>
    <w:p w14:paraId="3ABB7DFF" w14:textId="77777777" w:rsidR="00CC33AF" w:rsidRPr="00BD562D" w:rsidRDefault="00CC33AF" w:rsidP="00CC33AF">
      <w:pPr>
        <w:pStyle w:val="Autoren"/>
        <w:framePr w:w="2425" w:h="6265" w:hRule="exact" w:wrap="around" w:x="8719" w:y="-1"/>
        <w:spacing w:after="0"/>
        <w:rPr>
          <w:rStyle w:val="Fett"/>
          <w:sz w:val="18"/>
        </w:rPr>
      </w:pPr>
      <w:r w:rsidRPr="00BD562D">
        <w:rPr>
          <w:rStyle w:val="Fett"/>
          <w:sz w:val="18"/>
        </w:rPr>
        <w:t>Verständlichkeit:</w:t>
      </w:r>
    </w:p>
    <w:p w14:paraId="45DD8564" w14:textId="5D1C8157" w:rsidR="00CC33AF" w:rsidRPr="00BD562D" w:rsidRDefault="00CC33AF" w:rsidP="00CC33AF">
      <w:pPr>
        <w:pStyle w:val="Autoren"/>
        <w:framePr w:w="2425" w:h="6265" w:hRule="exact" w:wrap="around" w:x="8719" w:y="-1"/>
        <w:spacing w:after="0"/>
        <w:rPr>
          <w:rStyle w:val="Fett"/>
          <w:b w:val="0"/>
          <w:sz w:val="18"/>
        </w:rPr>
      </w:pPr>
      <w:r w:rsidRPr="00BD562D">
        <w:rPr>
          <w:rStyle w:val="Fett"/>
          <w:b w:val="0"/>
          <w:sz w:val="18"/>
        </w:rPr>
        <w:t>Ha</w:t>
      </w:r>
      <w:r w:rsidR="004E5448">
        <w:rPr>
          <w:rStyle w:val="Fett"/>
          <w:b w:val="0"/>
          <w:sz w:val="18"/>
        </w:rPr>
        <w:t xml:space="preserve">ben Sie </w:t>
      </w:r>
      <w:r w:rsidRPr="00BD562D">
        <w:rPr>
          <w:rStyle w:val="Fett"/>
          <w:b w:val="0"/>
          <w:sz w:val="18"/>
        </w:rPr>
        <w:t>alle Regeln verstanden? Welche Regeln waren unklar?</w:t>
      </w:r>
    </w:p>
    <w:p w14:paraId="5E531A6E" w14:textId="77777777" w:rsidR="00CC33AF" w:rsidRPr="00BD562D" w:rsidRDefault="00CC33AF" w:rsidP="00CC33AF">
      <w:pPr>
        <w:pStyle w:val="Autoren"/>
        <w:framePr w:w="2425" w:h="6265" w:hRule="exact" w:wrap="around" w:x="8719" w:y="-1"/>
        <w:spacing w:after="0"/>
        <w:rPr>
          <w:rStyle w:val="Fett"/>
          <w:b w:val="0"/>
          <w:sz w:val="18"/>
        </w:rPr>
      </w:pPr>
    </w:p>
    <w:p w14:paraId="3529C448" w14:textId="77777777" w:rsidR="00CC33AF" w:rsidRPr="00BD562D" w:rsidRDefault="00CC33AF" w:rsidP="00CC33AF">
      <w:pPr>
        <w:pStyle w:val="Autoren"/>
        <w:framePr w:w="2425" w:h="6265" w:hRule="exact" w:wrap="around" w:x="8719" w:y="-1"/>
        <w:spacing w:after="0"/>
        <w:rPr>
          <w:rStyle w:val="Fett"/>
          <w:b w:val="0"/>
          <w:sz w:val="18"/>
        </w:rPr>
      </w:pPr>
    </w:p>
    <w:p w14:paraId="1E5BBB3A" w14:textId="77777777" w:rsidR="00CC33AF" w:rsidRPr="00BD562D" w:rsidRDefault="00CC33AF" w:rsidP="00CC33AF">
      <w:pPr>
        <w:pStyle w:val="Autoren"/>
        <w:framePr w:w="2425" w:h="6265" w:hRule="exact" w:wrap="around" w:x="8719" w:y="-1"/>
        <w:spacing w:after="0"/>
        <w:rPr>
          <w:rStyle w:val="Fett"/>
          <w:b w:val="0"/>
          <w:sz w:val="18"/>
        </w:rPr>
      </w:pPr>
    </w:p>
    <w:p w14:paraId="402A54F8" w14:textId="77777777" w:rsidR="00CC33AF" w:rsidRPr="00BD562D" w:rsidRDefault="00CC33AF" w:rsidP="00CC33AF">
      <w:pPr>
        <w:pStyle w:val="Autoren"/>
        <w:framePr w:w="2425" w:h="6265" w:hRule="exact" w:wrap="around" w:x="8719" w:y="-1"/>
        <w:spacing w:after="0"/>
        <w:rPr>
          <w:rStyle w:val="Fett"/>
          <w:b w:val="0"/>
          <w:sz w:val="18"/>
        </w:rPr>
      </w:pPr>
    </w:p>
    <w:p w14:paraId="330A9113" w14:textId="77777777" w:rsidR="00CC33AF" w:rsidRPr="00BD562D" w:rsidRDefault="00CC33AF" w:rsidP="00CC33AF">
      <w:pPr>
        <w:pStyle w:val="Autoren"/>
        <w:framePr w:w="2425" w:h="6265" w:hRule="exact" w:wrap="around" w:x="8719" w:y="-1"/>
        <w:spacing w:after="0"/>
        <w:rPr>
          <w:rStyle w:val="Fett"/>
          <w:b w:val="0"/>
          <w:sz w:val="18"/>
        </w:rPr>
      </w:pPr>
    </w:p>
    <w:p w14:paraId="376C5DB8" w14:textId="77777777" w:rsidR="00CC33AF" w:rsidRPr="00BD562D" w:rsidRDefault="00CC33AF" w:rsidP="00CC33AF">
      <w:pPr>
        <w:pStyle w:val="Autoren"/>
        <w:framePr w:w="2425" w:h="6265" w:hRule="exact" w:wrap="around" w:x="8719" w:y="-1"/>
        <w:spacing w:after="0"/>
        <w:rPr>
          <w:rStyle w:val="Fett"/>
          <w:sz w:val="18"/>
        </w:rPr>
      </w:pPr>
      <w:r w:rsidRPr="00BD562D">
        <w:rPr>
          <w:rStyle w:val="Fett"/>
          <w:sz w:val="18"/>
        </w:rPr>
        <w:t>Kreativität:</w:t>
      </w:r>
    </w:p>
    <w:p w14:paraId="53543130" w14:textId="2D923589" w:rsidR="00CC33AF" w:rsidRPr="00BD562D" w:rsidRDefault="00CC33AF" w:rsidP="00CC33AF">
      <w:pPr>
        <w:pStyle w:val="Autoren"/>
        <w:framePr w:w="2425" w:h="6265" w:hRule="exact" w:wrap="around" w:x="8719" w:y="-1"/>
        <w:spacing w:after="0"/>
        <w:rPr>
          <w:rStyle w:val="Fett"/>
          <w:b w:val="0"/>
          <w:sz w:val="18"/>
        </w:rPr>
      </w:pPr>
      <w:r w:rsidRPr="00BD562D">
        <w:rPr>
          <w:rStyle w:val="Fett"/>
          <w:b w:val="0"/>
          <w:sz w:val="18"/>
        </w:rPr>
        <w:t xml:space="preserve">Welche Idee zum Spiel hat </w:t>
      </w:r>
      <w:r w:rsidR="004E5448">
        <w:rPr>
          <w:rStyle w:val="Fett"/>
          <w:b w:val="0"/>
          <w:sz w:val="18"/>
        </w:rPr>
        <w:t>Ihnen</w:t>
      </w:r>
      <w:r w:rsidRPr="00BD562D">
        <w:rPr>
          <w:rStyle w:val="Fett"/>
          <w:b w:val="0"/>
          <w:sz w:val="18"/>
        </w:rPr>
        <w:t xml:space="preserve"> am besten gefallen? Könnte man sich noch etwas dazu ausdenken?</w:t>
      </w:r>
    </w:p>
    <w:p w14:paraId="5FEFD401" w14:textId="77777777" w:rsidR="00CC33AF" w:rsidRPr="00BD562D" w:rsidRDefault="00CC33AF" w:rsidP="00CC33AF">
      <w:pPr>
        <w:pStyle w:val="Autoren"/>
        <w:framePr w:w="2425" w:h="6265" w:hRule="exact" w:wrap="around" w:x="8719" w:y="-1"/>
        <w:spacing w:after="0"/>
        <w:rPr>
          <w:rStyle w:val="Fett"/>
          <w:b w:val="0"/>
          <w:sz w:val="18"/>
        </w:rPr>
      </w:pPr>
    </w:p>
    <w:p w14:paraId="0EA514D7" w14:textId="77777777" w:rsidR="00CC33AF" w:rsidRPr="00BD562D" w:rsidRDefault="00CC33AF" w:rsidP="00CC33AF">
      <w:pPr>
        <w:pStyle w:val="Autoren"/>
        <w:framePr w:w="2425" w:h="6265" w:hRule="exact" w:wrap="around" w:x="8719" w:y="-1"/>
        <w:spacing w:after="0"/>
        <w:rPr>
          <w:rStyle w:val="Fett"/>
          <w:b w:val="0"/>
          <w:sz w:val="18"/>
        </w:rPr>
      </w:pPr>
    </w:p>
    <w:p w14:paraId="6E1D33DA" w14:textId="77777777" w:rsidR="00CC33AF" w:rsidRPr="00BD562D" w:rsidRDefault="00CC33AF" w:rsidP="00CC33AF">
      <w:pPr>
        <w:pStyle w:val="Autoren"/>
        <w:framePr w:w="2425" w:h="6265" w:hRule="exact" w:wrap="around" w:x="8719" w:y="-1"/>
        <w:spacing w:after="0"/>
        <w:rPr>
          <w:rStyle w:val="Fett"/>
          <w:b w:val="0"/>
          <w:sz w:val="18"/>
        </w:rPr>
      </w:pPr>
    </w:p>
    <w:p w14:paraId="715B116D" w14:textId="77777777" w:rsidR="00CC33AF" w:rsidRPr="00BD562D" w:rsidRDefault="00CC33AF" w:rsidP="00CC33AF">
      <w:pPr>
        <w:pStyle w:val="Autoren"/>
        <w:framePr w:w="2425" w:h="6265" w:hRule="exact" w:wrap="around" w:x="8719" w:y="-1"/>
        <w:spacing w:after="0"/>
        <w:rPr>
          <w:rStyle w:val="Fett"/>
          <w:b w:val="0"/>
          <w:sz w:val="18"/>
        </w:rPr>
      </w:pPr>
    </w:p>
    <w:p w14:paraId="4DB87DB4" w14:textId="77777777" w:rsidR="00CC33AF" w:rsidRPr="00BD562D" w:rsidRDefault="00CC33AF" w:rsidP="00CC33AF">
      <w:pPr>
        <w:pStyle w:val="Autoren"/>
        <w:framePr w:w="2425" w:h="6265" w:hRule="exact" w:wrap="around" w:x="8719" w:y="-1"/>
        <w:spacing w:after="0"/>
        <w:rPr>
          <w:rStyle w:val="Fett"/>
          <w:sz w:val="18"/>
        </w:rPr>
      </w:pPr>
      <w:r w:rsidRPr="00BD562D">
        <w:rPr>
          <w:rStyle w:val="Fett"/>
          <w:sz w:val="18"/>
        </w:rPr>
        <w:t>Sprachrichtigkeit:</w:t>
      </w:r>
    </w:p>
    <w:p w14:paraId="39BB4D04" w14:textId="77777777" w:rsidR="00CC33AF" w:rsidRPr="00BD562D" w:rsidRDefault="00CC33AF" w:rsidP="00CC33AF">
      <w:pPr>
        <w:pStyle w:val="Autoren"/>
        <w:framePr w:w="2425" w:h="6265" w:hRule="exact" w:wrap="around" w:x="8719" w:y="-1"/>
        <w:spacing w:after="0"/>
        <w:rPr>
          <w:rStyle w:val="Fett"/>
          <w:b w:val="0"/>
          <w:sz w:val="18"/>
        </w:rPr>
      </w:pPr>
      <w:r w:rsidRPr="00BD562D">
        <w:rPr>
          <w:rStyle w:val="Fett"/>
          <w:b w:val="0"/>
          <w:sz w:val="18"/>
        </w:rPr>
        <w:t>Gibt es Rechtschreibfehler?</w:t>
      </w:r>
    </w:p>
    <w:p w14:paraId="61865822" w14:textId="77777777" w:rsidR="00CC33AF" w:rsidRPr="00F95173" w:rsidRDefault="00CC33AF" w:rsidP="00CC33AF">
      <w:pPr>
        <w:pStyle w:val="Autoren"/>
        <w:framePr w:w="2425" w:h="6265" w:hRule="exact" w:wrap="around" w:x="8719" w:y="-1"/>
        <w:spacing w:after="0"/>
        <w:rPr>
          <w:rStyle w:val="Fett"/>
          <w:b w:val="0"/>
        </w:rPr>
      </w:pPr>
      <w:r w:rsidRPr="00BD562D">
        <w:rPr>
          <w:rStyle w:val="Fett"/>
          <w:b w:val="0"/>
          <w:sz w:val="18"/>
        </w:rPr>
        <w:t>Ist der Satzbau richtig?</w:t>
      </w:r>
    </w:p>
    <w:p w14:paraId="79F00DB4" w14:textId="77777777" w:rsidR="00CC33AF" w:rsidRDefault="00CC33AF" w:rsidP="00CC33AF">
      <w:pPr>
        <w:pStyle w:val="Autoren"/>
        <w:framePr w:w="2425" w:h="6265" w:hRule="exact" w:wrap="around" w:x="8719" w:y="-1"/>
        <w:spacing w:after="0"/>
        <w:rPr>
          <w:rStyle w:val="Fett"/>
          <w:b w:val="0"/>
        </w:rPr>
      </w:pPr>
    </w:p>
    <w:p w14:paraId="094AAE2D" w14:textId="77777777" w:rsidR="00CC33AF" w:rsidRPr="00F95173" w:rsidRDefault="00CC33AF" w:rsidP="00CC33AF">
      <w:pPr>
        <w:pStyle w:val="Autoren"/>
        <w:framePr w:w="2425" w:h="6265" w:hRule="exact" w:wrap="around" w:x="8719" w:y="-1"/>
        <w:spacing w:after="0"/>
        <w:rPr>
          <w:bCs/>
          <w:color w:val="000000"/>
        </w:rPr>
      </w:pPr>
    </w:p>
    <w:p w14:paraId="1108AA86" w14:textId="2936D960" w:rsidR="00CC33AF" w:rsidRPr="00BD562D" w:rsidRDefault="00CC33AF" w:rsidP="00BD562D">
      <w:pPr>
        <w:spacing w:after="120"/>
        <w:rPr>
          <w:sz w:val="24"/>
          <w:szCs w:val="24"/>
        </w:rPr>
      </w:pPr>
      <w:r w:rsidRPr="00BD562D">
        <w:rPr>
          <w:sz w:val="24"/>
          <w:szCs w:val="24"/>
        </w:rPr>
        <w:t>Feedbackbogen</w:t>
      </w:r>
    </w:p>
    <w:tbl>
      <w:tblPr>
        <w:tblStyle w:val="Tabellenraster"/>
        <w:tblW w:w="0" w:type="auto"/>
        <w:tblLayout w:type="fixed"/>
        <w:tblLook w:val="04A0" w:firstRow="1" w:lastRow="0" w:firstColumn="1" w:lastColumn="0" w:noHBand="0" w:noVBand="1"/>
      </w:tblPr>
      <w:tblGrid>
        <w:gridCol w:w="1964"/>
        <w:gridCol w:w="1643"/>
        <w:gridCol w:w="2037"/>
        <w:gridCol w:w="1862"/>
      </w:tblGrid>
      <w:tr w:rsidR="00CC33AF" w:rsidRPr="00BD562D" w14:paraId="5069AFFA" w14:textId="77777777" w:rsidTr="00705A2C">
        <w:trPr>
          <w:trHeight w:val="1028"/>
        </w:trPr>
        <w:tc>
          <w:tcPr>
            <w:tcW w:w="1964" w:type="dxa"/>
          </w:tcPr>
          <w:p w14:paraId="148296AC" w14:textId="137614B2" w:rsidR="00CC33AF" w:rsidRPr="00BD562D" w:rsidRDefault="00CC33AF" w:rsidP="00664766">
            <w:pPr>
              <w:rPr>
                <w:b/>
                <w:sz w:val="24"/>
                <w:szCs w:val="24"/>
              </w:rPr>
            </w:pPr>
            <w:r w:rsidRPr="00BD562D">
              <w:rPr>
                <w:b/>
                <w:sz w:val="24"/>
                <w:szCs w:val="24"/>
              </w:rPr>
              <w:t>Feedbackaspekt</w:t>
            </w:r>
          </w:p>
        </w:tc>
        <w:tc>
          <w:tcPr>
            <w:tcW w:w="1643" w:type="dxa"/>
          </w:tcPr>
          <w:p w14:paraId="70DAFC9A" w14:textId="77777777" w:rsidR="00CC33AF" w:rsidRPr="00BD562D" w:rsidRDefault="00CC33AF" w:rsidP="00664766">
            <w:pPr>
              <w:rPr>
                <w:b/>
                <w:sz w:val="24"/>
                <w:szCs w:val="24"/>
              </w:rPr>
            </w:pPr>
            <w:r w:rsidRPr="00BD562D">
              <w:rPr>
                <w:b/>
                <w:sz w:val="24"/>
                <w:szCs w:val="24"/>
              </w:rPr>
              <w:t>Das hat mir gut gefallen:</w:t>
            </w:r>
          </w:p>
        </w:tc>
        <w:tc>
          <w:tcPr>
            <w:tcW w:w="2037" w:type="dxa"/>
          </w:tcPr>
          <w:p w14:paraId="1C19A206" w14:textId="3F00CBCD" w:rsidR="00CC33AF" w:rsidRPr="00BD562D" w:rsidRDefault="00CC33AF" w:rsidP="00664766">
            <w:pPr>
              <w:rPr>
                <w:b/>
                <w:sz w:val="24"/>
                <w:szCs w:val="24"/>
              </w:rPr>
            </w:pPr>
            <w:r w:rsidRPr="00BD562D">
              <w:rPr>
                <w:b/>
                <w:sz w:val="24"/>
                <w:szCs w:val="24"/>
              </w:rPr>
              <w:t>An den markierten Stellen könnte</w:t>
            </w:r>
            <w:r w:rsidR="006F5415">
              <w:rPr>
                <w:b/>
                <w:sz w:val="24"/>
                <w:szCs w:val="24"/>
              </w:rPr>
              <w:t>n Sie</w:t>
            </w:r>
            <w:r w:rsidRPr="00BD562D">
              <w:rPr>
                <w:b/>
                <w:sz w:val="24"/>
                <w:szCs w:val="24"/>
              </w:rPr>
              <w:t xml:space="preserve"> verändern:</w:t>
            </w:r>
          </w:p>
        </w:tc>
        <w:tc>
          <w:tcPr>
            <w:tcW w:w="1862" w:type="dxa"/>
          </w:tcPr>
          <w:p w14:paraId="1E69803F" w14:textId="632F4215" w:rsidR="00CC33AF" w:rsidRPr="00BD562D" w:rsidRDefault="00CC33AF" w:rsidP="00664766">
            <w:pPr>
              <w:rPr>
                <w:b/>
                <w:sz w:val="24"/>
                <w:szCs w:val="24"/>
              </w:rPr>
            </w:pPr>
            <w:r w:rsidRPr="00BD562D">
              <w:rPr>
                <w:b/>
                <w:sz w:val="24"/>
                <w:szCs w:val="24"/>
              </w:rPr>
              <w:t>Feedbackgeber</w:t>
            </w:r>
            <w:r w:rsidR="00594917">
              <w:rPr>
                <w:b/>
                <w:sz w:val="24"/>
                <w:szCs w:val="24"/>
              </w:rPr>
              <w:t>in/Feedbackgeber</w:t>
            </w:r>
          </w:p>
        </w:tc>
      </w:tr>
      <w:tr w:rsidR="00CC33AF" w:rsidRPr="00BD562D" w14:paraId="17C23258" w14:textId="77777777" w:rsidTr="00705A2C">
        <w:trPr>
          <w:trHeight w:val="1609"/>
        </w:trPr>
        <w:tc>
          <w:tcPr>
            <w:tcW w:w="1964" w:type="dxa"/>
          </w:tcPr>
          <w:p w14:paraId="0190E16A" w14:textId="77777777" w:rsidR="00CC33AF" w:rsidRPr="00BD562D" w:rsidRDefault="00CC33AF" w:rsidP="00664766">
            <w:pPr>
              <w:rPr>
                <w:sz w:val="24"/>
                <w:szCs w:val="24"/>
              </w:rPr>
            </w:pPr>
            <w:r w:rsidRPr="00BD562D">
              <w:rPr>
                <w:sz w:val="24"/>
                <w:szCs w:val="24"/>
              </w:rPr>
              <w:t>Verständlichkeit</w:t>
            </w:r>
          </w:p>
        </w:tc>
        <w:tc>
          <w:tcPr>
            <w:tcW w:w="1643" w:type="dxa"/>
          </w:tcPr>
          <w:p w14:paraId="2E245FF3" w14:textId="77777777" w:rsidR="00CC33AF" w:rsidRPr="00BD562D" w:rsidRDefault="00CC33AF" w:rsidP="00664766">
            <w:pPr>
              <w:rPr>
                <w:sz w:val="24"/>
                <w:szCs w:val="24"/>
              </w:rPr>
            </w:pPr>
          </w:p>
          <w:p w14:paraId="4481A8D9" w14:textId="77777777" w:rsidR="00CC33AF" w:rsidRPr="00BD562D" w:rsidRDefault="00CC33AF" w:rsidP="00664766">
            <w:pPr>
              <w:rPr>
                <w:sz w:val="24"/>
                <w:szCs w:val="24"/>
              </w:rPr>
            </w:pPr>
          </w:p>
          <w:p w14:paraId="3D375B52" w14:textId="77777777" w:rsidR="00CC33AF" w:rsidRPr="00BD562D" w:rsidRDefault="00CC33AF" w:rsidP="00664766">
            <w:pPr>
              <w:rPr>
                <w:sz w:val="24"/>
                <w:szCs w:val="24"/>
              </w:rPr>
            </w:pPr>
          </w:p>
          <w:p w14:paraId="0FB729B7" w14:textId="77777777" w:rsidR="00CC33AF" w:rsidRPr="00BD562D" w:rsidRDefault="00CC33AF" w:rsidP="00664766">
            <w:pPr>
              <w:rPr>
                <w:sz w:val="24"/>
                <w:szCs w:val="24"/>
              </w:rPr>
            </w:pPr>
          </w:p>
          <w:p w14:paraId="156FF14C" w14:textId="77777777" w:rsidR="00CC33AF" w:rsidRPr="00BD562D" w:rsidRDefault="00CC33AF" w:rsidP="00664766">
            <w:pPr>
              <w:rPr>
                <w:sz w:val="24"/>
                <w:szCs w:val="24"/>
              </w:rPr>
            </w:pPr>
          </w:p>
        </w:tc>
        <w:tc>
          <w:tcPr>
            <w:tcW w:w="2037" w:type="dxa"/>
          </w:tcPr>
          <w:p w14:paraId="0288B89F" w14:textId="77777777" w:rsidR="00CC33AF" w:rsidRPr="00BD562D" w:rsidRDefault="00CC33AF" w:rsidP="00664766">
            <w:pPr>
              <w:rPr>
                <w:sz w:val="24"/>
                <w:szCs w:val="24"/>
              </w:rPr>
            </w:pPr>
          </w:p>
        </w:tc>
        <w:tc>
          <w:tcPr>
            <w:tcW w:w="1862" w:type="dxa"/>
          </w:tcPr>
          <w:p w14:paraId="521F59BB" w14:textId="77777777" w:rsidR="00CC33AF" w:rsidRPr="00BD562D" w:rsidRDefault="00CC33AF" w:rsidP="00664766">
            <w:pPr>
              <w:rPr>
                <w:sz w:val="24"/>
                <w:szCs w:val="24"/>
              </w:rPr>
            </w:pPr>
          </w:p>
        </w:tc>
      </w:tr>
      <w:tr w:rsidR="00CC33AF" w:rsidRPr="00BD562D" w14:paraId="07966511" w14:textId="77777777" w:rsidTr="00705A2C">
        <w:trPr>
          <w:trHeight w:val="1536"/>
        </w:trPr>
        <w:tc>
          <w:tcPr>
            <w:tcW w:w="1964" w:type="dxa"/>
          </w:tcPr>
          <w:p w14:paraId="10120CC6" w14:textId="77777777" w:rsidR="00CC33AF" w:rsidRPr="00BD562D" w:rsidRDefault="00CC33AF" w:rsidP="00664766">
            <w:pPr>
              <w:rPr>
                <w:sz w:val="24"/>
                <w:szCs w:val="24"/>
              </w:rPr>
            </w:pPr>
            <w:r w:rsidRPr="00BD562D">
              <w:rPr>
                <w:sz w:val="24"/>
                <w:szCs w:val="24"/>
              </w:rPr>
              <w:t>Kreativität</w:t>
            </w:r>
          </w:p>
        </w:tc>
        <w:tc>
          <w:tcPr>
            <w:tcW w:w="1643" w:type="dxa"/>
          </w:tcPr>
          <w:p w14:paraId="1F80C141" w14:textId="77777777" w:rsidR="00CC33AF" w:rsidRPr="00BD562D" w:rsidRDefault="00CC33AF" w:rsidP="00664766">
            <w:pPr>
              <w:rPr>
                <w:sz w:val="24"/>
                <w:szCs w:val="24"/>
              </w:rPr>
            </w:pPr>
          </w:p>
          <w:p w14:paraId="29828C5E" w14:textId="77777777" w:rsidR="00CC33AF" w:rsidRPr="00BD562D" w:rsidRDefault="00CC33AF" w:rsidP="00664766">
            <w:pPr>
              <w:rPr>
                <w:sz w:val="24"/>
                <w:szCs w:val="24"/>
              </w:rPr>
            </w:pPr>
          </w:p>
          <w:p w14:paraId="104FBD01" w14:textId="77777777" w:rsidR="00CC33AF" w:rsidRPr="00BD562D" w:rsidRDefault="00CC33AF" w:rsidP="00664766">
            <w:pPr>
              <w:rPr>
                <w:sz w:val="24"/>
                <w:szCs w:val="24"/>
              </w:rPr>
            </w:pPr>
          </w:p>
          <w:p w14:paraId="5E129472" w14:textId="77777777" w:rsidR="00CC33AF" w:rsidRPr="00BD562D" w:rsidRDefault="00CC33AF" w:rsidP="00664766">
            <w:pPr>
              <w:rPr>
                <w:sz w:val="24"/>
                <w:szCs w:val="24"/>
              </w:rPr>
            </w:pPr>
          </w:p>
          <w:p w14:paraId="690236FC" w14:textId="77777777" w:rsidR="00CC33AF" w:rsidRPr="00BD562D" w:rsidRDefault="00CC33AF" w:rsidP="00664766">
            <w:pPr>
              <w:rPr>
                <w:sz w:val="24"/>
                <w:szCs w:val="24"/>
              </w:rPr>
            </w:pPr>
          </w:p>
        </w:tc>
        <w:tc>
          <w:tcPr>
            <w:tcW w:w="2037" w:type="dxa"/>
          </w:tcPr>
          <w:p w14:paraId="15046174" w14:textId="77777777" w:rsidR="00CC33AF" w:rsidRPr="00BD562D" w:rsidRDefault="00CC33AF" w:rsidP="00664766">
            <w:pPr>
              <w:rPr>
                <w:sz w:val="24"/>
                <w:szCs w:val="24"/>
              </w:rPr>
            </w:pPr>
          </w:p>
        </w:tc>
        <w:tc>
          <w:tcPr>
            <w:tcW w:w="1862" w:type="dxa"/>
          </w:tcPr>
          <w:p w14:paraId="641B54F0" w14:textId="77777777" w:rsidR="00CC33AF" w:rsidRPr="00BD562D" w:rsidRDefault="00CC33AF" w:rsidP="00664766">
            <w:pPr>
              <w:rPr>
                <w:sz w:val="24"/>
                <w:szCs w:val="24"/>
              </w:rPr>
            </w:pPr>
          </w:p>
        </w:tc>
      </w:tr>
      <w:tr w:rsidR="00CC33AF" w:rsidRPr="00BD562D" w14:paraId="6549AC42" w14:textId="77777777" w:rsidTr="00705A2C">
        <w:trPr>
          <w:trHeight w:val="1093"/>
        </w:trPr>
        <w:tc>
          <w:tcPr>
            <w:tcW w:w="1964" w:type="dxa"/>
          </w:tcPr>
          <w:p w14:paraId="2FAFE38A" w14:textId="77777777" w:rsidR="00CC33AF" w:rsidRPr="00BD562D" w:rsidRDefault="00CC33AF" w:rsidP="00664766">
            <w:pPr>
              <w:rPr>
                <w:sz w:val="24"/>
                <w:szCs w:val="24"/>
              </w:rPr>
            </w:pPr>
            <w:r w:rsidRPr="00BD562D">
              <w:rPr>
                <w:sz w:val="24"/>
                <w:szCs w:val="24"/>
              </w:rPr>
              <w:t>Sprachrichtigkeit</w:t>
            </w:r>
          </w:p>
        </w:tc>
        <w:tc>
          <w:tcPr>
            <w:tcW w:w="1643" w:type="dxa"/>
          </w:tcPr>
          <w:p w14:paraId="09B8FEFA" w14:textId="77777777" w:rsidR="00CC33AF" w:rsidRPr="00BD562D" w:rsidRDefault="00CC33AF" w:rsidP="00664766">
            <w:pPr>
              <w:rPr>
                <w:sz w:val="24"/>
                <w:szCs w:val="24"/>
              </w:rPr>
            </w:pPr>
          </w:p>
          <w:p w14:paraId="191A6822" w14:textId="77777777" w:rsidR="00CC33AF" w:rsidRDefault="00CC33AF" w:rsidP="00664766">
            <w:pPr>
              <w:rPr>
                <w:sz w:val="24"/>
                <w:szCs w:val="24"/>
              </w:rPr>
            </w:pPr>
          </w:p>
          <w:p w14:paraId="3C279C26" w14:textId="77777777" w:rsidR="00705A2C" w:rsidRPr="00BD562D" w:rsidRDefault="00705A2C" w:rsidP="00664766">
            <w:pPr>
              <w:rPr>
                <w:sz w:val="24"/>
                <w:szCs w:val="24"/>
              </w:rPr>
            </w:pPr>
          </w:p>
          <w:p w14:paraId="25199361" w14:textId="77777777" w:rsidR="00CC33AF" w:rsidRPr="00BD562D" w:rsidRDefault="00CC33AF" w:rsidP="00664766">
            <w:pPr>
              <w:rPr>
                <w:sz w:val="24"/>
                <w:szCs w:val="24"/>
              </w:rPr>
            </w:pPr>
          </w:p>
          <w:p w14:paraId="516B3E90" w14:textId="77777777" w:rsidR="00CC33AF" w:rsidRPr="00BD562D" w:rsidRDefault="00CC33AF" w:rsidP="00705A2C">
            <w:pPr>
              <w:rPr>
                <w:sz w:val="24"/>
                <w:szCs w:val="24"/>
              </w:rPr>
            </w:pPr>
          </w:p>
        </w:tc>
        <w:tc>
          <w:tcPr>
            <w:tcW w:w="2037" w:type="dxa"/>
          </w:tcPr>
          <w:p w14:paraId="1A4BEED6" w14:textId="77777777" w:rsidR="00CC33AF" w:rsidRPr="00BD562D" w:rsidRDefault="00CC33AF" w:rsidP="00664766">
            <w:pPr>
              <w:rPr>
                <w:sz w:val="24"/>
                <w:szCs w:val="24"/>
              </w:rPr>
            </w:pPr>
          </w:p>
        </w:tc>
        <w:tc>
          <w:tcPr>
            <w:tcW w:w="1862" w:type="dxa"/>
          </w:tcPr>
          <w:p w14:paraId="6E163705" w14:textId="77777777" w:rsidR="00CC33AF" w:rsidRPr="00BD562D" w:rsidRDefault="00CC33AF" w:rsidP="00664766">
            <w:pPr>
              <w:rPr>
                <w:sz w:val="24"/>
                <w:szCs w:val="24"/>
              </w:rPr>
            </w:pPr>
          </w:p>
        </w:tc>
      </w:tr>
    </w:tbl>
    <w:p w14:paraId="56623A1D" w14:textId="191218CF" w:rsidR="00CC33AF" w:rsidRDefault="00280D12" w:rsidP="00CC33AF">
      <w:pPr>
        <w:rPr>
          <w:sz w:val="28"/>
          <w:szCs w:val="24"/>
        </w:rPr>
      </w:pPr>
      <w:r>
        <w:rPr>
          <w:b/>
          <w:noProof/>
          <w:sz w:val="26"/>
          <w:szCs w:val="26"/>
          <w:lang w:eastAsia="de-DE"/>
        </w:rPr>
        <mc:AlternateContent>
          <mc:Choice Requires="wps">
            <w:drawing>
              <wp:anchor distT="0" distB="0" distL="114300" distR="114300" simplePos="0" relativeHeight="251654144" behindDoc="0" locked="0" layoutInCell="1" allowOverlap="1" wp14:anchorId="328388FA" wp14:editId="30E74D62">
                <wp:simplePos x="0" y="0"/>
                <wp:positionH relativeFrom="margin">
                  <wp:posOffset>-4098</wp:posOffset>
                </wp:positionH>
                <wp:positionV relativeFrom="paragraph">
                  <wp:posOffset>185588</wp:posOffset>
                </wp:positionV>
                <wp:extent cx="4770120" cy="966158"/>
                <wp:effectExtent l="57150" t="38100" r="68580" b="100965"/>
                <wp:wrapNone/>
                <wp:docPr id="901" name="Abgerundetes Rechteck 901"/>
                <wp:cNvGraphicFramePr/>
                <a:graphic xmlns:a="http://schemas.openxmlformats.org/drawingml/2006/main">
                  <a:graphicData uri="http://schemas.microsoft.com/office/word/2010/wordprocessingShape">
                    <wps:wsp>
                      <wps:cNvSpPr/>
                      <wps:spPr>
                        <a:xfrm>
                          <a:off x="0" y="0"/>
                          <a:ext cx="4770120" cy="966158"/>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BBFA2E0" w14:textId="371BBEBB" w:rsidR="00860AB1" w:rsidRPr="00AB2913" w:rsidRDefault="00860AB1" w:rsidP="00CC33AF">
                            <w:pPr>
                              <w:pStyle w:val="TabelleKopflinks"/>
                              <w:rPr>
                                <w:sz w:val="24"/>
                                <w:szCs w:val="26"/>
                              </w:rPr>
                            </w:pPr>
                            <w:r w:rsidRPr="00AB2913">
                              <w:rPr>
                                <w:sz w:val="24"/>
                                <w:szCs w:val="26"/>
                              </w:rPr>
                              <w:t>Arbeitsauftrag</w:t>
                            </w:r>
                          </w:p>
                          <w:p w14:paraId="21D81CC1" w14:textId="299AC5C4" w:rsidR="00860AB1" w:rsidRPr="00BE324C" w:rsidRDefault="00860AB1" w:rsidP="00705A2C">
                            <w:pPr>
                              <w:pStyle w:val="TabelleKopflinks"/>
                              <w:numPr>
                                <w:ilvl w:val="0"/>
                                <w:numId w:val="29"/>
                              </w:numPr>
                              <w:jc w:val="both"/>
                              <w:rPr>
                                <w:b w:val="0"/>
                                <w:sz w:val="24"/>
                                <w:szCs w:val="26"/>
                              </w:rPr>
                            </w:pPr>
                            <w:r>
                              <w:rPr>
                                <w:b w:val="0"/>
                                <w:sz w:val="24"/>
                                <w:szCs w:val="26"/>
                              </w:rPr>
                              <w:t>Schreiben Sie die Anleitung in Reinschrift auf den Mantelbogen zum Lernthema „Eine Spielanleitung erstellen“. Übernehmen Sie gegebenenfalls das Feedback Ihrer Mitspielerinnen/Mitspieler.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388FA" id="Abgerundetes Rechteck 901" o:spid="_x0000_s1051" style="position:absolute;margin-left:-.3pt;margin-top:14.6pt;width:375.6pt;height:76.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1BBFA2E0" w14:textId="371BBEBB" w:rsidR="00860AB1" w:rsidRPr="00AB2913" w:rsidRDefault="00860AB1" w:rsidP="00CC33AF">
                      <w:pPr>
                        <w:pStyle w:val="TabelleKopflinks"/>
                        <w:rPr>
                          <w:sz w:val="24"/>
                          <w:szCs w:val="26"/>
                        </w:rPr>
                      </w:pPr>
                      <w:r w:rsidRPr="00AB2913">
                        <w:rPr>
                          <w:sz w:val="24"/>
                          <w:szCs w:val="26"/>
                        </w:rPr>
                        <w:t>Arbeitsauftrag</w:t>
                      </w:r>
                    </w:p>
                    <w:p w14:paraId="21D81CC1" w14:textId="299AC5C4" w:rsidR="00860AB1" w:rsidRPr="00BE324C" w:rsidRDefault="00860AB1" w:rsidP="00705A2C">
                      <w:pPr>
                        <w:pStyle w:val="TabelleKopflinks"/>
                        <w:numPr>
                          <w:ilvl w:val="0"/>
                          <w:numId w:val="29"/>
                        </w:numPr>
                        <w:jc w:val="both"/>
                        <w:rPr>
                          <w:b w:val="0"/>
                          <w:sz w:val="24"/>
                          <w:szCs w:val="26"/>
                        </w:rPr>
                      </w:pPr>
                      <w:r>
                        <w:rPr>
                          <w:b w:val="0"/>
                          <w:sz w:val="24"/>
                          <w:szCs w:val="26"/>
                        </w:rPr>
                        <w:t>Schreiben Sie die Anleitung in Reinschrift auf den Mantelbogen zum Lernthema „Eine Spielanleitung erstellen“. Übernehmen Sie gegebenenfalls das Feedback Ihrer Mitspielerinnen/Mitspieler.</w:t>
                      </w:r>
                    </w:p>
                  </w:txbxContent>
                </v:textbox>
                <w10:wrap anchorx="margin"/>
              </v:roundrect>
            </w:pict>
          </mc:Fallback>
        </mc:AlternateContent>
      </w:r>
    </w:p>
    <w:p w14:paraId="115C5815" w14:textId="664E8055" w:rsidR="00CC33AF" w:rsidRDefault="00280D12" w:rsidP="00CC33AF">
      <w:pPr>
        <w:rPr>
          <w:noProof/>
          <w:sz w:val="28"/>
        </w:rPr>
      </w:pPr>
      <w:r w:rsidRPr="00AA18D1">
        <w:rPr>
          <w:noProof/>
          <w:lang w:eastAsia="de-DE"/>
        </w:rPr>
        <w:drawing>
          <wp:anchor distT="0" distB="0" distL="114300" distR="114300" simplePos="0" relativeHeight="251675648" behindDoc="0" locked="0" layoutInCell="1" allowOverlap="1" wp14:anchorId="5750FF34" wp14:editId="0C2A30DC">
            <wp:simplePos x="0" y="0"/>
            <wp:positionH relativeFrom="column">
              <wp:posOffset>4921250</wp:posOffset>
            </wp:positionH>
            <wp:positionV relativeFrom="paragraph">
              <wp:posOffset>-635</wp:posOffset>
            </wp:positionV>
            <wp:extent cx="314325" cy="314325"/>
            <wp:effectExtent l="0" t="0" r="9525" b="9525"/>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BE689" w14:textId="77777777" w:rsidR="00CC33AF" w:rsidRDefault="00CC33AF" w:rsidP="00CC33AF">
      <w:pPr>
        <w:rPr>
          <w:noProof/>
          <w:sz w:val="28"/>
        </w:rPr>
      </w:pPr>
    </w:p>
    <w:p w14:paraId="43B7E57E" w14:textId="77777777" w:rsidR="00CC33AF" w:rsidRDefault="00CC33AF" w:rsidP="00CC33AF">
      <w:pPr>
        <w:rPr>
          <w:noProof/>
          <w:sz w:val="28"/>
        </w:rPr>
      </w:pPr>
    </w:p>
    <w:p w14:paraId="3646CEAB" w14:textId="77777777" w:rsidR="008C3287" w:rsidRDefault="008C3287">
      <w:pPr>
        <w:spacing w:line="240" w:lineRule="exact"/>
      </w:pPr>
    </w:p>
    <w:p w14:paraId="00EBF6CF" w14:textId="0F514743" w:rsidR="00CC33AF" w:rsidRPr="00D47301" w:rsidRDefault="00705A2C" w:rsidP="00CC33AF">
      <w:pPr>
        <w:pStyle w:val="berschrift2"/>
        <w:spacing w:before="360"/>
        <w:rPr>
          <w:color w:val="FF0000"/>
        </w:rPr>
      </w:pPr>
      <w:r>
        <w:t>Se</w:t>
      </w:r>
      <w:r w:rsidR="00CC33AF" w:rsidRPr="00A8051B">
        <w:t>lbstreflexion</w:t>
      </w:r>
    </w:p>
    <w:tbl>
      <w:tblPr>
        <w:tblStyle w:val="Tabellenraster"/>
        <w:tblW w:w="0" w:type="auto"/>
        <w:tblInd w:w="108" w:type="dxa"/>
        <w:tblLayout w:type="fixed"/>
        <w:tblLook w:val="04A0" w:firstRow="1" w:lastRow="0" w:firstColumn="1" w:lastColumn="0" w:noHBand="0" w:noVBand="1"/>
      </w:tblPr>
      <w:tblGrid>
        <w:gridCol w:w="5954"/>
        <w:gridCol w:w="425"/>
        <w:gridCol w:w="425"/>
        <w:gridCol w:w="425"/>
      </w:tblGrid>
      <w:tr w:rsidR="00CC33AF" w:rsidRPr="00937726" w14:paraId="6437D68D" w14:textId="77777777" w:rsidTr="00664766">
        <w:trPr>
          <w:cantSplit/>
          <w:trHeight w:val="56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8031E" w14:textId="77777777" w:rsidR="00CC33AF" w:rsidRPr="00937726" w:rsidRDefault="00CC33AF" w:rsidP="00664766">
            <w:pPr>
              <w:pStyle w:val="AufgabeText"/>
              <w:ind w:left="0"/>
              <w:jc w:val="left"/>
              <w:rPr>
                <w:sz w:val="24"/>
                <w:szCs w:val="28"/>
              </w:rPr>
            </w:pPr>
            <w:r w:rsidRPr="00937726">
              <w:rPr>
                <w:rStyle w:val="Fett"/>
                <w:sz w:val="24"/>
                <w:szCs w:val="28"/>
              </w:rPr>
              <w:t>Reflexionsfragen</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C4C7E46" w14:textId="75D961D7" w:rsidR="00CC33AF" w:rsidRPr="00937726" w:rsidRDefault="00016D5F" w:rsidP="00664766">
            <w:pPr>
              <w:pStyle w:val="AufgabeText"/>
              <w:ind w:left="113" w:right="113"/>
              <w:rPr>
                <w:b/>
                <w:sz w:val="24"/>
              </w:rPr>
            </w:pPr>
            <w:r w:rsidRPr="00937726">
              <w:rPr>
                <w:noProof/>
                <w:sz w:val="24"/>
              </w:rPr>
              <w:drawing>
                <wp:inline distT="0" distB="0" distL="0" distR="0" wp14:anchorId="2F8B58D6" wp14:editId="0FDBDA98">
                  <wp:extent cx="228600" cy="228600"/>
                  <wp:effectExtent l="0" t="0" r="0" b="0"/>
                  <wp:docPr id="912" name="Grafik 91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D9529DB" w14:textId="77777777" w:rsidR="00CC33AF" w:rsidRPr="00937726" w:rsidRDefault="00CC33AF" w:rsidP="00664766">
            <w:pPr>
              <w:pStyle w:val="AufgabeText"/>
              <w:ind w:left="113" w:right="113"/>
              <w:rPr>
                <w:b/>
                <w:sz w:val="24"/>
              </w:rPr>
            </w:pPr>
            <w:r w:rsidRPr="00937726">
              <w:rPr>
                <w:noProof/>
                <w:sz w:val="24"/>
              </w:rPr>
              <w:drawing>
                <wp:inline distT="0" distB="0" distL="0" distR="0" wp14:anchorId="2EA722E1" wp14:editId="5CF1CDE7">
                  <wp:extent cx="228600" cy="228600"/>
                  <wp:effectExtent l="0" t="0" r="0" b="0"/>
                  <wp:docPr id="911" name="Grafik 91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E739C15" w14:textId="5CB68A23" w:rsidR="00CC33AF" w:rsidRPr="00937726" w:rsidRDefault="00016D5F" w:rsidP="00664766">
            <w:pPr>
              <w:pStyle w:val="AufgabeText"/>
              <w:ind w:left="113" w:right="113"/>
              <w:rPr>
                <w:b/>
                <w:sz w:val="24"/>
              </w:rPr>
            </w:pPr>
            <w:r>
              <w:rPr>
                <w:noProof/>
              </w:rPr>
              <w:drawing>
                <wp:inline distT="0" distB="0" distL="0" distR="0" wp14:anchorId="61DE55AD" wp14:editId="2989BC72">
                  <wp:extent cx="228600" cy="228600"/>
                  <wp:effectExtent l="0" t="0" r="0" b="0"/>
                  <wp:docPr id="920" name="Grafik 920"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CC33AF" w:rsidRPr="00937726" w14:paraId="3553C90B" w14:textId="77777777" w:rsidTr="00664766">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4D2EC20D" w14:textId="77777777" w:rsidR="00CC33AF" w:rsidRPr="00937726" w:rsidRDefault="00CC33AF" w:rsidP="00664766">
            <w:pPr>
              <w:pStyle w:val="AufgabeText"/>
              <w:spacing w:before="60" w:after="60"/>
              <w:ind w:left="0"/>
              <w:jc w:val="left"/>
              <w:rPr>
                <w:sz w:val="24"/>
                <w:szCs w:val="28"/>
              </w:rPr>
            </w:pPr>
            <w:r w:rsidRPr="00937726">
              <w:rPr>
                <w:sz w:val="24"/>
                <w:szCs w:val="28"/>
              </w:rPr>
              <w:t>Ich kann Ideen zu einem Text sammeln.</w:t>
            </w:r>
          </w:p>
        </w:tc>
        <w:tc>
          <w:tcPr>
            <w:tcW w:w="425" w:type="dxa"/>
            <w:tcBorders>
              <w:top w:val="single" w:sz="4" w:space="0" w:color="auto"/>
              <w:left w:val="single" w:sz="4" w:space="0" w:color="auto"/>
              <w:bottom w:val="single" w:sz="4" w:space="0" w:color="auto"/>
              <w:right w:val="single" w:sz="4" w:space="0" w:color="auto"/>
            </w:tcBorders>
          </w:tcPr>
          <w:p w14:paraId="15D75CF8" w14:textId="77777777" w:rsidR="00CC33AF" w:rsidRPr="00937726" w:rsidRDefault="00CC33AF" w:rsidP="00664766">
            <w:pPr>
              <w:pStyle w:val="AufgabeText"/>
              <w:ind w:left="0"/>
              <w:rPr>
                <w:sz w:val="24"/>
              </w:rPr>
            </w:pPr>
          </w:p>
        </w:tc>
        <w:tc>
          <w:tcPr>
            <w:tcW w:w="425" w:type="dxa"/>
            <w:tcBorders>
              <w:top w:val="single" w:sz="4" w:space="0" w:color="auto"/>
              <w:left w:val="single" w:sz="4" w:space="0" w:color="auto"/>
              <w:bottom w:val="single" w:sz="4" w:space="0" w:color="auto"/>
              <w:right w:val="single" w:sz="4" w:space="0" w:color="auto"/>
            </w:tcBorders>
          </w:tcPr>
          <w:p w14:paraId="02164D52" w14:textId="77777777" w:rsidR="00CC33AF" w:rsidRPr="00937726" w:rsidRDefault="00CC33AF" w:rsidP="00664766">
            <w:pPr>
              <w:pStyle w:val="AufgabeText"/>
              <w:ind w:left="0"/>
              <w:rPr>
                <w:sz w:val="24"/>
              </w:rPr>
            </w:pPr>
          </w:p>
        </w:tc>
        <w:tc>
          <w:tcPr>
            <w:tcW w:w="425" w:type="dxa"/>
            <w:tcBorders>
              <w:top w:val="single" w:sz="4" w:space="0" w:color="auto"/>
              <w:left w:val="single" w:sz="4" w:space="0" w:color="auto"/>
              <w:bottom w:val="single" w:sz="4" w:space="0" w:color="auto"/>
              <w:right w:val="single" w:sz="4" w:space="0" w:color="auto"/>
            </w:tcBorders>
            <w:hideMark/>
          </w:tcPr>
          <w:p w14:paraId="2CA0F13F" w14:textId="77777777" w:rsidR="00CC33AF" w:rsidRPr="00937726" w:rsidRDefault="00CC33AF" w:rsidP="00664766">
            <w:pPr>
              <w:pStyle w:val="AufgabeText"/>
              <w:ind w:left="0"/>
              <w:rPr>
                <w:sz w:val="24"/>
              </w:rPr>
            </w:pPr>
          </w:p>
        </w:tc>
      </w:tr>
      <w:tr w:rsidR="00CC33AF" w:rsidRPr="00937726" w14:paraId="2D6A50D2" w14:textId="77777777" w:rsidTr="00664766">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6A547C97" w14:textId="77777777" w:rsidR="00CC33AF" w:rsidRPr="00937726" w:rsidRDefault="00CC33AF" w:rsidP="00664766">
            <w:pPr>
              <w:pStyle w:val="AufgabeText"/>
              <w:spacing w:before="60" w:after="60"/>
              <w:ind w:left="0"/>
              <w:jc w:val="left"/>
              <w:rPr>
                <w:sz w:val="24"/>
                <w:szCs w:val="28"/>
              </w:rPr>
            </w:pPr>
            <w:r w:rsidRPr="00937726">
              <w:rPr>
                <w:sz w:val="24"/>
                <w:szCs w:val="28"/>
              </w:rPr>
              <w:t>Ich kann einen Text formulieren.</w:t>
            </w:r>
          </w:p>
        </w:tc>
        <w:tc>
          <w:tcPr>
            <w:tcW w:w="425" w:type="dxa"/>
            <w:tcBorders>
              <w:top w:val="single" w:sz="4" w:space="0" w:color="auto"/>
              <w:left w:val="single" w:sz="4" w:space="0" w:color="auto"/>
              <w:bottom w:val="single" w:sz="4" w:space="0" w:color="auto"/>
              <w:right w:val="single" w:sz="4" w:space="0" w:color="auto"/>
            </w:tcBorders>
          </w:tcPr>
          <w:p w14:paraId="463CA5A4" w14:textId="77777777" w:rsidR="00CC33AF" w:rsidRPr="00937726" w:rsidRDefault="00CC33AF" w:rsidP="00664766">
            <w:pPr>
              <w:pStyle w:val="AufgabeText"/>
              <w:ind w:left="0"/>
              <w:rPr>
                <w:sz w:val="24"/>
              </w:rPr>
            </w:pPr>
          </w:p>
        </w:tc>
        <w:tc>
          <w:tcPr>
            <w:tcW w:w="425" w:type="dxa"/>
            <w:tcBorders>
              <w:top w:val="single" w:sz="4" w:space="0" w:color="auto"/>
              <w:left w:val="single" w:sz="4" w:space="0" w:color="auto"/>
              <w:bottom w:val="single" w:sz="4" w:space="0" w:color="auto"/>
              <w:right w:val="single" w:sz="4" w:space="0" w:color="auto"/>
            </w:tcBorders>
          </w:tcPr>
          <w:p w14:paraId="1FAB56ED" w14:textId="77777777" w:rsidR="00CC33AF" w:rsidRPr="00937726" w:rsidRDefault="00CC33AF" w:rsidP="00664766">
            <w:pPr>
              <w:pStyle w:val="AufgabeText"/>
              <w:ind w:left="0"/>
              <w:rPr>
                <w:sz w:val="24"/>
              </w:rPr>
            </w:pPr>
          </w:p>
        </w:tc>
        <w:tc>
          <w:tcPr>
            <w:tcW w:w="425" w:type="dxa"/>
            <w:tcBorders>
              <w:top w:val="single" w:sz="4" w:space="0" w:color="auto"/>
              <w:left w:val="single" w:sz="4" w:space="0" w:color="auto"/>
              <w:bottom w:val="single" w:sz="4" w:space="0" w:color="auto"/>
              <w:right w:val="single" w:sz="4" w:space="0" w:color="auto"/>
            </w:tcBorders>
          </w:tcPr>
          <w:p w14:paraId="0B328D7B" w14:textId="77777777" w:rsidR="00CC33AF" w:rsidRPr="00937726" w:rsidRDefault="00CC33AF" w:rsidP="00664766">
            <w:pPr>
              <w:pStyle w:val="AufgabeText"/>
              <w:ind w:left="0"/>
              <w:rPr>
                <w:sz w:val="24"/>
              </w:rPr>
            </w:pPr>
          </w:p>
        </w:tc>
      </w:tr>
      <w:tr w:rsidR="00CC33AF" w:rsidRPr="00937726" w14:paraId="5B8264DF" w14:textId="77777777" w:rsidTr="00664766">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62AB5769" w14:textId="17D0BDE5" w:rsidR="00CC33AF" w:rsidRPr="00937726" w:rsidRDefault="00CC33AF" w:rsidP="00664766">
            <w:pPr>
              <w:pStyle w:val="AufgabeText"/>
              <w:spacing w:before="60" w:after="60"/>
              <w:ind w:left="0"/>
              <w:jc w:val="left"/>
              <w:rPr>
                <w:sz w:val="24"/>
                <w:szCs w:val="28"/>
              </w:rPr>
            </w:pPr>
            <w:r w:rsidRPr="00937726">
              <w:rPr>
                <w:sz w:val="24"/>
                <w:szCs w:val="28"/>
              </w:rPr>
              <w:t xml:space="preserve">Ich kann meinen </w:t>
            </w:r>
            <w:r w:rsidR="00824701">
              <w:rPr>
                <w:sz w:val="24"/>
                <w:szCs w:val="28"/>
              </w:rPr>
              <w:t>Mitschülerinnen/</w:t>
            </w:r>
            <w:r w:rsidRPr="00937726">
              <w:rPr>
                <w:sz w:val="24"/>
                <w:szCs w:val="28"/>
              </w:rPr>
              <w:t>Mitschülern Rückmeldung zu einem Text geben.</w:t>
            </w:r>
          </w:p>
        </w:tc>
        <w:tc>
          <w:tcPr>
            <w:tcW w:w="425" w:type="dxa"/>
            <w:tcBorders>
              <w:top w:val="single" w:sz="4" w:space="0" w:color="auto"/>
              <w:left w:val="single" w:sz="4" w:space="0" w:color="auto"/>
              <w:bottom w:val="single" w:sz="4" w:space="0" w:color="auto"/>
              <w:right w:val="single" w:sz="4" w:space="0" w:color="auto"/>
            </w:tcBorders>
          </w:tcPr>
          <w:p w14:paraId="62455027" w14:textId="77777777" w:rsidR="00CC33AF" w:rsidRPr="00937726" w:rsidRDefault="00CC33AF" w:rsidP="00664766">
            <w:pPr>
              <w:pStyle w:val="AufgabeText"/>
              <w:ind w:left="0"/>
              <w:rPr>
                <w:sz w:val="24"/>
              </w:rPr>
            </w:pPr>
          </w:p>
        </w:tc>
        <w:tc>
          <w:tcPr>
            <w:tcW w:w="425" w:type="dxa"/>
            <w:tcBorders>
              <w:top w:val="single" w:sz="4" w:space="0" w:color="auto"/>
              <w:left w:val="single" w:sz="4" w:space="0" w:color="auto"/>
              <w:bottom w:val="single" w:sz="4" w:space="0" w:color="auto"/>
              <w:right w:val="single" w:sz="4" w:space="0" w:color="auto"/>
            </w:tcBorders>
          </w:tcPr>
          <w:p w14:paraId="1820CF6C" w14:textId="77777777" w:rsidR="00CC33AF" w:rsidRPr="00937726" w:rsidRDefault="00CC33AF" w:rsidP="00664766">
            <w:pPr>
              <w:pStyle w:val="AufgabeText"/>
              <w:ind w:left="0"/>
              <w:rPr>
                <w:sz w:val="24"/>
              </w:rPr>
            </w:pPr>
          </w:p>
        </w:tc>
        <w:tc>
          <w:tcPr>
            <w:tcW w:w="425" w:type="dxa"/>
            <w:tcBorders>
              <w:top w:val="single" w:sz="4" w:space="0" w:color="auto"/>
              <w:left w:val="single" w:sz="4" w:space="0" w:color="auto"/>
              <w:bottom w:val="single" w:sz="4" w:space="0" w:color="auto"/>
              <w:right w:val="single" w:sz="4" w:space="0" w:color="auto"/>
            </w:tcBorders>
          </w:tcPr>
          <w:p w14:paraId="3DC22140" w14:textId="77777777" w:rsidR="00CC33AF" w:rsidRPr="00937726" w:rsidRDefault="00CC33AF" w:rsidP="00664766">
            <w:pPr>
              <w:pStyle w:val="AufgabeText"/>
              <w:ind w:left="0"/>
              <w:rPr>
                <w:sz w:val="24"/>
              </w:rPr>
            </w:pPr>
          </w:p>
        </w:tc>
      </w:tr>
      <w:tr w:rsidR="00CC33AF" w:rsidRPr="00937726" w14:paraId="3F749ECE" w14:textId="77777777" w:rsidTr="00664766">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3464A9EF" w14:textId="77777777" w:rsidR="00CC33AF" w:rsidRPr="001459CA" w:rsidRDefault="00CC33AF" w:rsidP="00664766">
            <w:pPr>
              <w:pStyle w:val="AufgabeText"/>
              <w:spacing w:before="60" w:after="60"/>
              <w:ind w:left="0"/>
              <w:jc w:val="left"/>
              <w:rPr>
                <w:sz w:val="24"/>
                <w:szCs w:val="24"/>
              </w:rPr>
            </w:pPr>
            <w:r w:rsidRPr="001459CA">
              <w:rPr>
                <w:sz w:val="24"/>
                <w:szCs w:val="24"/>
              </w:rPr>
              <w:t>Ich kann meinen Text überarbeiten.</w:t>
            </w:r>
          </w:p>
        </w:tc>
        <w:tc>
          <w:tcPr>
            <w:tcW w:w="425" w:type="dxa"/>
            <w:tcBorders>
              <w:top w:val="single" w:sz="4" w:space="0" w:color="auto"/>
              <w:left w:val="single" w:sz="4" w:space="0" w:color="auto"/>
              <w:bottom w:val="single" w:sz="4" w:space="0" w:color="auto"/>
              <w:right w:val="single" w:sz="4" w:space="0" w:color="auto"/>
            </w:tcBorders>
          </w:tcPr>
          <w:p w14:paraId="14D81762" w14:textId="77777777" w:rsidR="00CC33AF" w:rsidRPr="00937726" w:rsidRDefault="00CC33AF" w:rsidP="00664766">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4105D11C" w14:textId="77777777" w:rsidR="00CC33AF" w:rsidRPr="00937726" w:rsidRDefault="00CC33AF" w:rsidP="00664766">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1733F617" w14:textId="77777777" w:rsidR="00CC33AF" w:rsidRPr="00937726" w:rsidRDefault="00CC33AF" w:rsidP="00664766">
            <w:pPr>
              <w:pStyle w:val="AufgabeText"/>
              <w:ind w:left="0"/>
            </w:pPr>
          </w:p>
        </w:tc>
      </w:tr>
    </w:tbl>
    <w:p w14:paraId="77FD257E" w14:textId="77777777" w:rsidR="00CC33AF" w:rsidRPr="00937726" w:rsidRDefault="00CC33AF" w:rsidP="00CC33AF">
      <w:pPr>
        <w:spacing w:line="240" w:lineRule="exact"/>
        <w:rPr>
          <w:sz w:val="16"/>
        </w:rPr>
      </w:pPr>
    </w:p>
    <w:p w14:paraId="459438C0" w14:textId="10F84CEA" w:rsidR="00CC33AF" w:rsidRPr="00937726" w:rsidRDefault="00CC33AF" w:rsidP="00CC33AF">
      <w:pPr>
        <w:spacing w:line="240" w:lineRule="exact"/>
        <w:rPr>
          <w:sz w:val="24"/>
          <w:szCs w:val="28"/>
        </w:rPr>
      </w:pPr>
      <w:r w:rsidRPr="00937726">
        <w:rPr>
          <w:sz w:val="24"/>
          <w:szCs w:val="28"/>
        </w:rPr>
        <w:t>Wie zufrieden bin ich mit meiner Arbeit an der Lernaufgabe?</w:t>
      </w:r>
    </w:p>
    <w:p w14:paraId="6251FFD4" w14:textId="77777777" w:rsidR="00CC33AF" w:rsidRPr="00937726" w:rsidRDefault="00CC33AF" w:rsidP="00CC33AF">
      <w:pPr>
        <w:spacing w:line="240" w:lineRule="exact"/>
        <w:rPr>
          <w:sz w:val="24"/>
          <w:szCs w:val="28"/>
        </w:rPr>
      </w:pPr>
      <w:r w:rsidRPr="00937726">
        <w:rPr>
          <w:noProof/>
          <w:sz w:val="24"/>
          <w:szCs w:val="28"/>
          <w:lang w:eastAsia="de-DE"/>
        </w:rPr>
        <mc:AlternateContent>
          <mc:Choice Requires="wps">
            <w:drawing>
              <wp:anchor distT="0" distB="0" distL="114300" distR="114300" simplePos="0" relativeHeight="251648000" behindDoc="0" locked="0" layoutInCell="1" allowOverlap="1" wp14:anchorId="46BC3E12" wp14:editId="3BE5E6D3">
                <wp:simplePos x="0" y="0"/>
                <wp:positionH relativeFrom="column">
                  <wp:posOffset>-11430</wp:posOffset>
                </wp:positionH>
                <wp:positionV relativeFrom="paragraph">
                  <wp:posOffset>96520</wp:posOffset>
                </wp:positionV>
                <wp:extent cx="5113020" cy="457200"/>
                <wp:effectExtent l="0" t="0" r="0" b="0"/>
                <wp:wrapNone/>
                <wp:docPr id="9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020" cy="457200"/>
                        </a:xfrm>
                        <a:prstGeom prst="rect">
                          <a:avLst/>
                        </a:prstGeom>
                        <a:solidFill>
                          <a:srgbClr val="FFFFFF"/>
                        </a:solidFill>
                        <a:ln w="9525">
                          <a:noFill/>
                          <a:miter lim="800000"/>
                          <a:headEnd/>
                          <a:tailEnd/>
                        </a:ln>
                      </wps:spPr>
                      <wps:txbx>
                        <w:txbxContent>
                          <w:p w14:paraId="34DA8637" w14:textId="67D1404F" w:rsidR="00860AB1" w:rsidRPr="005825EB" w:rsidRDefault="00860AB1" w:rsidP="00CC33AF">
                            <w:r>
                              <w:t xml:space="preserve"> </w:t>
                            </w:r>
                            <w:r>
                              <w:rPr>
                                <w:noProof/>
                                <w:lang w:eastAsia="de-DE"/>
                              </w:rPr>
                              <w:drawing>
                                <wp:inline distT="0" distB="0" distL="0" distR="0" wp14:anchorId="003CAAC0" wp14:editId="326F377B">
                                  <wp:extent cx="228600" cy="228600"/>
                                  <wp:effectExtent l="0" t="0" r="0" b="0"/>
                                  <wp:docPr id="922" name="Grafik 92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4F053C18" wp14:editId="16DF37F8">
                                  <wp:extent cx="228600" cy="228600"/>
                                  <wp:effectExtent l="0" t="0" r="0" b="0"/>
                                  <wp:docPr id="921" name="Grafik 92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937726">
                              <w:rPr>
                                <w:noProof/>
                                <w:sz w:val="24"/>
                                <w:lang w:eastAsia="de-DE"/>
                              </w:rPr>
                              <w:drawing>
                                <wp:inline distT="0" distB="0" distL="0" distR="0" wp14:anchorId="619D0E5C" wp14:editId="613CBC55">
                                  <wp:extent cx="228600" cy="228600"/>
                                  <wp:effectExtent l="0" t="0" r="0" b="0"/>
                                  <wp:docPr id="910" name="Grafik 910"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C3E12" id="_x0000_s1052" type="#_x0000_t202" style="position:absolute;margin-left:-.9pt;margin-top:7.6pt;width:402.6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" stroked="f">
                <v:textbox>
                  <w:txbxContent>
                    <w:p w14:paraId="34DA8637" w14:textId="67D1404F" w:rsidR="00860AB1" w:rsidRPr="005825EB" w:rsidRDefault="00860AB1" w:rsidP="00CC33AF">
                      <w:r>
                        <w:t xml:space="preserve"> </w:t>
                      </w:r>
                      <w:r>
                        <w:rPr>
                          <w:noProof/>
                          <w:lang w:eastAsia="de-DE"/>
                        </w:rPr>
                        <w:drawing>
                          <wp:inline distT="0" distB="0" distL="0" distR="0" wp14:anchorId="003CAAC0" wp14:editId="326F377B">
                            <wp:extent cx="228600" cy="228600"/>
                            <wp:effectExtent l="0" t="0" r="0" b="0"/>
                            <wp:docPr id="922" name="Grafik 92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4F053C18" wp14:editId="16DF37F8">
                            <wp:extent cx="228600" cy="228600"/>
                            <wp:effectExtent l="0" t="0" r="0" b="0"/>
                            <wp:docPr id="921" name="Grafik 92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937726">
                        <w:rPr>
                          <w:noProof/>
                          <w:sz w:val="24"/>
                          <w:lang w:eastAsia="de-DE"/>
                        </w:rPr>
                        <w:drawing>
                          <wp:inline distT="0" distB="0" distL="0" distR="0" wp14:anchorId="619D0E5C" wp14:editId="613CBC55">
                            <wp:extent cx="228600" cy="228600"/>
                            <wp:effectExtent l="0" t="0" r="0" b="0"/>
                            <wp:docPr id="910" name="Grafik 910"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7ED05F4C" w14:textId="77777777" w:rsidR="00CC33AF" w:rsidRPr="00937726" w:rsidRDefault="00CC33AF" w:rsidP="00CC33AF">
      <w:pPr>
        <w:tabs>
          <w:tab w:val="right" w:pos="3402"/>
          <w:tab w:val="right" w:pos="6804"/>
        </w:tabs>
        <w:spacing w:line="240" w:lineRule="exact"/>
        <w:rPr>
          <w:b/>
          <w:sz w:val="24"/>
          <w:szCs w:val="28"/>
        </w:rPr>
      </w:pPr>
    </w:p>
    <w:p w14:paraId="1AE4ED68" w14:textId="77777777" w:rsidR="00CC33AF" w:rsidRPr="00937726" w:rsidRDefault="00CC33AF" w:rsidP="00CC33AF">
      <w:pPr>
        <w:spacing w:line="240" w:lineRule="exact"/>
        <w:rPr>
          <w:sz w:val="24"/>
          <w:szCs w:val="28"/>
        </w:rPr>
      </w:pPr>
    </w:p>
    <w:p w14:paraId="5B747FED" w14:textId="77777777" w:rsidR="00CC33AF" w:rsidRPr="00937726" w:rsidRDefault="00CC33AF" w:rsidP="00CC33AF">
      <w:pPr>
        <w:spacing w:line="240" w:lineRule="exact"/>
        <w:rPr>
          <w:sz w:val="24"/>
          <w:szCs w:val="28"/>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49"/>
        <w:gridCol w:w="5977"/>
      </w:tblGrid>
      <w:tr w:rsidR="00CC33AF" w:rsidRPr="00937726" w14:paraId="3AA8C72F" w14:textId="77777777" w:rsidTr="00664766">
        <w:tc>
          <w:tcPr>
            <w:tcW w:w="1276" w:type="dxa"/>
            <w:gridSpan w:val="2"/>
          </w:tcPr>
          <w:p w14:paraId="1F5C9C70" w14:textId="77777777" w:rsidR="00CC33AF" w:rsidRPr="00937726" w:rsidRDefault="00CC33AF" w:rsidP="00664766">
            <w:pPr>
              <w:spacing w:line="240" w:lineRule="exact"/>
              <w:rPr>
                <w:b/>
                <w:sz w:val="22"/>
                <w:szCs w:val="28"/>
              </w:rPr>
            </w:pPr>
            <w:r w:rsidRPr="00937726">
              <w:rPr>
                <w:b/>
                <w:sz w:val="22"/>
                <w:szCs w:val="28"/>
              </w:rPr>
              <w:t>Ich habe …</w:t>
            </w:r>
          </w:p>
        </w:tc>
        <w:tc>
          <w:tcPr>
            <w:tcW w:w="5986" w:type="dxa"/>
          </w:tcPr>
          <w:p w14:paraId="3EEA3966" w14:textId="77777777" w:rsidR="00CC33AF" w:rsidRPr="00937726" w:rsidRDefault="00CC33AF" w:rsidP="00664766">
            <w:pPr>
              <w:spacing w:line="240" w:lineRule="exact"/>
              <w:rPr>
                <w:sz w:val="22"/>
                <w:szCs w:val="28"/>
              </w:rPr>
            </w:pPr>
          </w:p>
        </w:tc>
      </w:tr>
      <w:tr w:rsidR="00CC33AF" w:rsidRPr="00937726" w14:paraId="32697E02" w14:textId="77777777" w:rsidTr="00664766">
        <w:trPr>
          <w:trHeight w:val="449"/>
        </w:trPr>
        <w:sdt>
          <w:sdtPr>
            <w:rPr>
              <w:sz w:val="22"/>
              <w:szCs w:val="28"/>
            </w:rPr>
            <w:id w:val="-2126383521"/>
            <w14:checkbox>
              <w14:checked w14:val="0"/>
              <w14:checkedState w14:val="2612" w14:font="MS Gothic"/>
              <w14:uncheckedState w14:val="2610" w14:font="MS Gothic"/>
            </w14:checkbox>
          </w:sdtPr>
          <w:sdtEndPr/>
          <w:sdtContent>
            <w:tc>
              <w:tcPr>
                <w:tcW w:w="426" w:type="dxa"/>
                <w:vAlign w:val="center"/>
              </w:tcPr>
              <w:p w14:paraId="77EE3AB3" w14:textId="77777777" w:rsidR="00CC33AF" w:rsidRPr="00937726" w:rsidRDefault="00CC33AF" w:rsidP="00664766">
                <w:pPr>
                  <w:spacing w:line="240" w:lineRule="exact"/>
                  <w:jc w:val="center"/>
                  <w:rPr>
                    <w:sz w:val="22"/>
                    <w:szCs w:val="28"/>
                  </w:rPr>
                </w:pPr>
                <w:r w:rsidRPr="00937726">
                  <w:rPr>
                    <w:rFonts w:ascii="MS Gothic" w:eastAsia="MS Gothic" w:hAnsi="MS Gothic" w:hint="eastAsia"/>
                    <w:sz w:val="22"/>
                    <w:szCs w:val="28"/>
                  </w:rPr>
                  <w:t>☐</w:t>
                </w:r>
              </w:p>
            </w:tc>
          </w:sdtContent>
        </w:sdt>
        <w:tc>
          <w:tcPr>
            <w:tcW w:w="6836" w:type="dxa"/>
            <w:gridSpan w:val="2"/>
            <w:vAlign w:val="center"/>
          </w:tcPr>
          <w:p w14:paraId="094EE30F" w14:textId="77777777" w:rsidR="00CC33AF" w:rsidRPr="00937726" w:rsidRDefault="00CC33AF" w:rsidP="00664766">
            <w:pPr>
              <w:spacing w:line="240" w:lineRule="exact"/>
              <w:rPr>
                <w:sz w:val="22"/>
                <w:szCs w:val="28"/>
              </w:rPr>
            </w:pPr>
            <w:r w:rsidRPr="00937726">
              <w:rPr>
                <w:sz w:val="22"/>
                <w:szCs w:val="28"/>
              </w:rPr>
              <w:t>meinen Lernschritt im Ordner eingeheftet.</w:t>
            </w:r>
          </w:p>
        </w:tc>
      </w:tr>
      <w:tr w:rsidR="00CC33AF" w:rsidRPr="00937726" w14:paraId="0B386B93" w14:textId="77777777" w:rsidTr="00664766">
        <w:trPr>
          <w:trHeight w:val="413"/>
        </w:trPr>
        <w:sdt>
          <w:sdtPr>
            <w:rPr>
              <w:sz w:val="22"/>
              <w:szCs w:val="28"/>
            </w:rPr>
            <w:id w:val="-3516329"/>
            <w14:checkbox>
              <w14:checked w14:val="0"/>
              <w14:checkedState w14:val="2612" w14:font="MS Gothic"/>
              <w14:uncheckedState w14:val="2610" w14:font="MS Gothic"/>
            </w14:checkbox>
          </w:sdtPr>
          <w:sdtEndPr/>
          <w:sdtContent>
            <w:tc>
              <w:tcPr>
                <w:tcW w:w="426" w:type="dxa"/>
                <w:vAlign w:val="center"/>
              </w:tcPr>
              <w:p w14:paraId="1413D81D" w14:textId="77777777" w:rsidR="00CC33AF" w:rsidRPr="00937726" w:rsidRDefault="00CC33AF" w:rsidP="00664766">
                <w:pPr>
                  <w:spacing w:line="240" w:lineRule="exact"/>
                  <w:jc w:val="center"/>
                  <w:rPr>
                    <w:sz w:val="22"/>
                    <w:szCs w:val="28"/>
                  </w:rPr>
                </w:pPr>
                <w:r w:rsidRPr="00937726">
                  <w:rPr>
                    <w:rFonts w:ascii="MS Gothic" w:eastAsia="MS Gothic" w:hAnsi="MS Gothic" w:hint="eastAsia"/>
                    <w:sz w:val="22"/>
                    <w:szCs w:val="28"/>
                  </w:rPr>
                  <w:t>☐</w:t>
                </w:r>
              </w:p>
            </w:tc>
          </w:sdtContent>
        </w:sdt>
        <w:tc>
          <w:tcPr>
            <w:tcW w:w="6836" w:type="dxa"/>
            <w:gridSpan w:val="2"/>
            <w:vAlign w:val="center"/>
          </w:tcPr>
          <w:p w14:paraId="58568BA7" w14:textId="77777777" w:rsidR="00CC33AF" w:rsidRPr="00937726" w:rsidRDefault="00CC33AF" w:rsidP="00664766">
            <w:pPr>
              <w:spacing w:line="240" w:lineRule="exact"/>
              <w:rPr>
                <w:noProof/>
                <w:sz w:val="22"/>
                <w:szCs w:val="28"/>
              </w:rPr>
            </w:pPr>
            <w:r w:rsidRPr="00937726">
              <w:rPr>
                <w:noProof/>
                <w:sz w:val="22"/>
                <w:szCs w:val="28"/>
              </w:rPr>
              <w:t>den Arbeitsauftrag erledigt und das entsprechende Feld in der Lernwegeliste markiert.</w:t>
            </w:r>
          </w:p>
        </w:tc>
      </w:tr>
    </w:tbl>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A07FD3" w14:paraId="38EF8901" w14:textId="77777777" w:rsidTr="00016D5F">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1C9F21D9" w14:textId="34907F25" w:rsidR="00A07FD3" w:rsidRDefault="00CC33AF" w:rsidP="00664766">
            <w:pPr>
              <w:pStyle w:val="Tabelle6pt"/>
            </w:pPr>
            <w:r>
              <w:rPr>
                <w:sz w:val="28"/>
                <w:szCs w:val="24"/>
              </w:rPr>
              <w:lastRenderedPageBreak/>
              <w:br w:type="page"/>
            </w:r>
            <w:r w:rsidR="00A07FD3">
              <w:t>Kompetenz:</w:t>
            </w:r>
          </w:p>
          <w:p w14:paraId="1FE237B5" w14:textId="514895EB" w:rsidR="00A07FD3" w:rsidRDefault="00D8279A" w:rsidP="00664766">
            <w:pPr>
              <w:pStyle w:val="TabelleKopflinks"/>
              <w:spacing w:line="240" w:lineRule="exact"/>
            </w:pPr>
            <w:r>
              <w:t>Eine Spielanleitung schreiben</w:t>
            </w:r>
          </w:p>
        </w:tc>
        <w:tc>
          <w:tcPr>
            <w:tcW w:w="188" w:type="dxa"/>
            <w:tcBorders>
              <w:top w:val="nil"/>
              <w:left w:val="single" w:sz="4" w:space="0" w:color="auto"/>
              <w:bottom w:val="nil"/>
              <w:right w:val="single" w:sz="4" w:space="0" w:color="auto"/>
            </w:tcBorders>
            <w:shd w:val="clear" w:color="auto" w:fill="FFFFFF"/>
          </w:tcPr>
          <w:p w14:paraId="447FE53C" w14:textId="77777777" w:rsidR="00A07FD3" w:rsidRDefault="00A07FD3" w:rsidP="00664766">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7989F766" w14:textId="0658753A" w:rsidR="00A07FD3" w:rsidRDefault="00280D12" w:rsidP="00664766">
            <w:pPr>
              <w:pStyle w:val="TabelleKopfmitte"/>
              <w:spacing w:line="240" w:lineRule="exact"/>
              <w:rPr>
                <w:lang w:val="en-GB" w:eastAsia="en-US"/>
              </w:rPr>
            </w:pPr>
            <w:r>
              <w:rPr>
                <w:lang w:val="en-GB" w:eastAsia="en-US"/>
              </w:rPr>
              <w:t>Deutsch</w:t>
            </w:r>
          </w:p>
          <w:p w14:paraId="3CE504A2" w14:textId="0A95E94C" w:rsidR="00A07FD3" w:rsidRDefault="008358D6" w:rsidP="00664766">
            <w:pPr>
              <w:pStyle w:val="TabelleKopfmitte"/>
              <w:spacing w:line="240" w:lineRule="exact"/>
              <w:rPr>
                <w:rFonts w:eastAsia="Calibri"/>
                <w:lang w:val="en-GB" w:eastAsia="en-US"/>
              </w:rPr>
            </w:pPr>
            <w:r w:rsidRPr="008358D6">
              <w:rPr>
                <w:rFonts w:eastAsia="Calibri"/>
                <w:lang w:val="en-GB" w:eastAsia="en-US"/>
              </w:rPr>
              <w:t>D03.01.02.</w:t>
            </w:r>
            <w:r w:rsidR="00280D12">
              <w:rPr>
                <w:rFonts w:eastAsia="Calibri"/>
                <w:lang w:val="en-GB" w:eastAsia="en-US"/>
              </w:rPr>
              <w:t>0</w:t>
            </w:r>
            <w:r w:rsidRPr="008358D6">
              <w:rPr>
                <w:rFonts w:eastAsia="Calibri"/>
                <w:lang w:val="en-GB" w:eastAsia="en-US"/>
              </w:rPr>
              <w:t>2</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A07FD3" w14:paraId="1CDD71E8" w14:textId="77777777" w:rsidTr="00664766">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7B025" w14:textId="77777777" w:rsidR="00A07FD3" w:rsidRDefault="00A07FD3" w:rsidP="00664766">
            <w:pPr>
              <w:pStyle w:val="TabelleKopfmitte"/>
              <w:rPr>
                <w:lang w:val="en-GB"/>
              </w:rPr>
            </w:pPr>
            <w:proofErr w:type="spellStart"/>
            <w:r>
              <w:rPr>
                <w:lang w:val="en-GB"/>
              </w:rPr>
              <w:t>Lösung</w:t>
            </w:r>
            <w:proofErr w:type="spellEnd"/>
          </w:p>
        </w:tc>
      </w:tr>
    </w:tbl>
    <w:p w14:paraId="7D5CACA3" w14:textId="3D3EE62F" w:rsidR="00A07FD3" w:rsidRPr="00280D12" w:rsidRDefault="00A07FD3" w:rsidP="00286F72">
      <w:pPr>
        <w:pStyle w:val="berschrift2"/>
        <w:rPr>
          <w:b/>
          <w:i/>
          <w:color w:val="FF0000"/>
          <w:sz w:val="24"/>
          <w:szCs w:val="24"/>
        </w:rPr>
      </w:pPr>
      <w:r w:rsidRPr="00280D12">
        <w:rPr>
          <w:b/>
          <w:i/>
          <w:color w:val="FF0000"/>
          <w:sz w:val="24"/>
          <w:szCs w:val="24"/>
        </w:rPr>
        <w:t>Lösungsvorschläge zur Selbstkontrolle</w:t>
      </w:r>
    </w:p>
    <w:p w14:paraId="6757D389" w14:textId="3111753D" w:rsidR="00A07FD3" w:rsidRPr="00280D12" w:rsidRDefault="00280D12" w:rsidP="00A07FD3">
      <w:pPr>
        <w:pStyle w:val="Textkrper"/>
        <w:rPr>
          <w:sz w:val="24"/>
          <w:szCs w:val="24"/>
        </w:rPr>
      </w:pPr>
      <w:r w:rsidRPr="00280D12">
        <w:rPr>
          <w:noProof/>
          <w:sz w:val="24"/>
          <w:szCs w:val="24"/>
        </w:rPr>
        <w:drawing>
          <wp:anchor distT="0" distB="0" distL="114300" distR="114300" simplePos="0" relativeHeight="251680768" behindDoc="0" locked="0" layoutInCell="0" allowOverlap="1" wp14:anchorId="50AF4505" wp14:editId="645549BD">
            <wp:simplePos x="0" y="0"/>
            <wp:positionH relativeFrom="rightMargin">
              <wp:posOffset>107950</wp:posOffset>
            </wp:positionH>
            <wp:positionV relativeFrom="paragraph">
              <wp:posOffset>14976</wp:posOffset>
            </wp:positionV>
            <wp:extent cx="345440" cy="323850"/>
            <wp:effectExtent l="0" t="0" r="0" b="0"/>
            <wp:wrapNone/>
            <wp:docPr id="927" name="Grafik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pic:spPr>
                </pic:pic>
              </a:graphicData>
            </a:graphic>
            <wp14:sizeRelH relativeFrom="page">
              <wp14:pctWidth>0</wp14:pctWidth>
            </wp14:sizeRelH>
            <wp14:sizeRelV relativeFrom="page">
              <wp14:pctHeight>0</wp14:pctHeight>
            </wp14:sizeRelV>
          </wp:anchor>
        </w:drawing>
      </w:r>
    </w:p>
    <w:p w14:paraId="2F5B2562" w14:textId="77777777" w:rsidR="00A07FD3" w:rsidRPr="00280D12" w:rsidRDefault="00A07FD3" w:rsidP="00A07FD3">
      <w:pPr>
        <w:pStyle w:val="berschrift1"/>
        <w:rPr>
          <w:rFonts w:eastAsia="Calibri"/>
          <w:sz w:val="24"/>
          <w:szCs w:val="24"/>
        </w:rPr>
      </w:pPr>
      <w:r w:rsidRPr="00280D12">
        <w:rPr>
          <w:rFonts w:eastAsia="Calibri"/>
          <w:sz w:val="24"/>
          <w:szCs w:val="24"/>
        </w:rPr>
        <w:t xml:space="preserve">Spielanleitung „Mensch </w:t>
      </w:r>
      <w:proofErr w:type="spellStart"/>
      <w:r w:rsidRPr="00280D12">
        <w:rPr>
          <w:rFonts w:eastAsia="Calibri"/>
          <w:sz w:val="24"/>
          <w:szCs w:val="24"/>
        </w:rPr>
        <w:t>chillaxe</w:t>
      </w:r>
      <w:proofErr w:type="spellEnd"/>
      <w:r w:rsidRPr="00280D12">
        <w:rPr>
          <w:rFonts w:eastAsia="Calibri"/>
          <w:sz w:val="24"/>
          <w:szCs w:val="24"/>
        </w:rPr>
        <w:t xml:space="preserve"> doch mal“</w:t>
      </w:r>
    </w:p>
    <w:p w14:paraId="56B5E8AE" w14:textId="77777777" w:rsidR="00A07FD3" w:rsidRPr="00280D12" w:rsidRDefault="00A07FD3" w:rsidP="00A07FD3">
      <w:pPr>
        <w:rPr>
          <w:rFonts w:eastAsia="Calibri"/>
          <w:sz w:val="24"/>
          <w:szCs w:val="24"/>
          <w:lang w:eastAsia="de-DE"/>
        </w:rPr>
      </w:pPr>
    </w:p>
    <w:p w14:paraId="1BAC5160" w14:textId="77777777" w:rsidR="00A07FD3" w:rsidRPr="00280D12" w:rsidRDefault="00A07FD3" w:rsidP="00A07FD3">
      <w:pPr>
        <w:rPr>
          <w:rFonts w:eastAsia="Calibri"/>
          <w:sz w:val="24"/>
          <w:szCs w:val="24"/>
          <w:lang w:eastAsia="de-DE"/>
        </w:rPr>
      </w:pPr>
    </w:p>
    <w:p w14:paraId="3CBA9483" w14:textId="77777777" w:rsidR="00A07FD3" w:rsidRPr="00280D12" w:rsidRDefault="00A07FD3" w:rsidP="00AC3AC0">
      <w:pPr>
        <w:jc w:val="both"/>
        <w:rPr>
          <w:rFonts w:eastAsia="Calibri"/>
          <w:sz w:val="24"/>
          <w:szCs w:val="24"/>
          <w:u w:val="single"/>
          <w:lang w:eastAsia="de-DE"/>
        </w:rPr>
      </w:pPr>
      <w:r w:rsidRPr="00280D12">
        <w:rPr>
          <w:rFonts w:eastAsia="Calibri"/>
          <w:sz w:val="24"/>
          <w:szCs w:val="24"/>
          <w:u w:val="single"/>
          <w:lang w:eastAsia="de-DE"/>
        </w:rPr>
        <w:t>Ziel des Spiels</w:t>
      </w:r>
      <w:r w:rsidRPr="00280D12">
        <w:rPr>
          <w:rFonts w:eastAsia="Calibri"/>
          <w:noProof/>
          <w:sz w:val="24"/>
          <w:szCs w:val="24"/>
          <w:u w:val="single"/>
          <w:lang w:eastAsia="de-DE"/>
        </w:rPr>
        <w:drawing>
          <wp:anchor distT="0" distB="0" distL="114300" distR="114300" simplePos="0" relativeHeight="251681792" behindDoc="1" locked="0" layoutInCell="1" allowOverlap="1" wp14:anchorId="2D18CF30" wp14:editId="2BD13F2D">
            <wp:simplePos x="0" y="0"/>
            <wp:positionH relativeFrom="column">
              <wp:posOffset>3756025</wp:posOffset>
            </wp:positionH>
            <wp:positionV relativeFrom="paragraph">
              <wp:posOffset>160655</wp:posOffset>
            </wp:positionV>
            <wp:extent cx="2217420" cy="2232660"/>
            <wp:effectExtent l="0" t="0" r="0" b="0"/>
            <wp:wrapTight wrapText="bothSides">
              <wp:wrapPolygon edited="0">
                <wp:start x="0" y="0"/>
                <wp:lineTo x="0" y="21379"/>
                <wp:lineTo x="21340" y="21379"/>
                <wp:lineTo x="21340" y="0"/>
                <wp:lineTo x="0" y="0"/>
              </wp:wrapPolygon>
            </wp:wrapTight>
            <wp:docPr id="928" name="Grafik 928" descr="Foto 1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1 Spielbret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7420" cy="2232660"/>
                    </a:xfrm>
                    <a:prstGeom prst="rect">
                      <a:avLst/>
                    </a:prstGeom>
                    <a:noFill/>
                  </pic:spPr>
                </pic:pic>
              </a:graphicData>
            </a:graphic>
            <wp14:sizeRelH relativeFrom="page">
              <wp14:pctWidth>0</wp14:pctWidth>
            </wp14:sizeRelH>
            <wp14:sizeRelV relativeFrom="page">
              <wp14:pctHeight>0</wp14:pctHeight>
            </wp14:sizeRelV>
          </wp:anchor>
        </w:drawing>
      </w:r>
    </w:p>
    <w:p w14:paraId="5CE027C0" w14:textId="77777777" w:rsidR="00A07FD3" w:rsidRPr="00280D12" w:rsidRDefault="00A07FD3" w:rsidP="00AC3AC0">
      <w:pPr>
        <w:jc w:val="both"/>
        <w:rPr>
          <w:rFonts w:eastAsia="Calibri"/>
          <w:sz w:val="24"/>
          <w:szCs w:val="24"/>
          <w:lang w:eastAsia="de-DE"/>
        </w:rPr>
      </w:pPr>
    </w:p>
    <w:p w14:paraId="1E61D981" w14:textId="77777777" w:rsidR="00A07FD3" w:rsidRPr="00280D12" w:rsidRDefault="00A07FD3" w:rsidP="00AC3AC0">
      <w:pPr>
        <w:jc w:val="both"/>
        <w:rPr>
          <w:rFonts w:eastAsia="Calibri"/>
          <w:sz w:val="24"/>
          <w:szCs w:val="24"/>
          <w:lang w:eastAsia="de-DE"/>
        </w:rPr>
      </w:pPr>
    </w:p>
    <w:p w14:paraId="2AE1DACB" w14:textId="77777777" w:rsidR="00A07FD3" w:rsidRPr="00280D12" w:rsidRDefault="00A07FD3" w:rsidP="00AC3AC0">
      <w:pPr>
        <w:jc w:val="both"/>
        <w:rPr>
          <w:rFonts w:eastAsia="Calibri"/>
          <w:sz w:val="24"/>
          <w:szCs w:val="24"/>
          <w:lang w:eastAsia="de-DE"/>
        </w:rPr>
      </w:pPr>
    </w:p>
    <w:p w14:paraId="359368AD" w14:textId="77777777" w:rsidR="00A07FD3" w:rsidRPr="00280D12" w:rsidRDefault="00A07FD3" w:rsidP="00AC3AC0">
      <w:pPr>
        <w:jc w:val="both"/>
        <w:rPr>
          <w:rFonts w:eastAsia="Calibri"/>
          <w:sz w:val="24"/>
          <w:szCs w:val="24"/>
          <w:lang w:eastAsia="de-DE"/>
        </w:rPr>
      </w:pPr>
      <w:r w:rsidRPr="00280D12">
        <w:rPr>
          <w:rFonts w:eastAsia="Calibri"/>
          <w:sz w:val="24"/>
          <w:szCs w:val="24"/>
          <w:lang w:eastAsia="de-DE"/>
        </w:rPr>
        <w:t>Ziel des Spiels ist es, seine Spielfiguren so schnell wie möglich von seinem Startfeld (1) ins Ziel (2) zu würfeln.</w:t>
      </w:r>
    </w:p>
    <w:p w14:paraId="732380E6" w14:textId="77777777" w:rsidR="00A07FD3" w:rsidRPr="00280D12" w:rsidRDefault="00A07FD3" w:rsidP="00AC3AC0">
      <w:pPr>
        <w:jc w:val="both"/>
        <w:rPr>
          <w:rFonts w:eastAsia="Calibri"/>
          <w:sz w:val="24"/>
          <w:szCs w:val="24"/>
          <w:lang w:eastAsia="de-DE"/>
        </w:rPr>
      </w:pPr>
    </w:p>
    <w:p w14:paraId="3414DF68" w14:textId="77777777" w:rsidR="00A07FD3" w:rsidRPr="00280D12" w:rsidRDefault="00A07FD3" w:rsidP="00AC3AC0">
      <w:pPr>
        <w:jc w:val="both"/>
        <w:rPr>
          <w:rFonts w:eastAsia="Calibri"/>
          <w:sz w:val="24"/>
          <w:szCs w:val="24"/>
          <w:lang w:eastAsia="de-DE"/>
        </w:rPr>
      </w:pPr>
    </w:p>
    <w:p w14:paraId="1FCB6955" w14:textId="77777777" w:rsidR="00A07FD3" w:rsidRPr="00280D12" w:rsidRDefault="00A07FD3" w:rsidP="00AC3AC0">
      <w:pPr>
        <w:jc w:val="both"/>
        <w:rPr>
          <w:rFonts w:eastAsia="Calibri"/>
          <w:sz w:val="24"/>
          <w:szCs w:val="24"/>
          <w:lang w:eastAsia="de-DE"/>
        </w:rPr>
      </w:pPr>
    </w:p>
    <w:p w14:paraId="59949F78" w14:textId="77777777" w:rsidR="00A07FD3" w:rsidRPr="00280D12" w:rsidRDefault="00A07FD3" w:rsidP="00AC3AC0">
      <w:pPr>
        <w:jc w:val="both"/>
        <w:rPr>
          <w:rFonts w:eastAsia="Calibri"/>
          <w:sz w:val="24"/>
          <w:szCs w:val="24"/>
          <w:lang w:eastAsia="de-DE"/>
        </w:rPr>
      </w:pPr>
    </w:p>
    <w:p w14:paraId="35B6A446" w14:textId="77777777" w:rsidR="00A07FD3" w:rsidRPr="00280D12" w:rsidRDefault="00A07FD3" w:rsidP="00AC3AC0">
      <w:pPr>
        <w:jc w:val="both"/>
        <w:rPr>
          <w:rFonts w:eastAsia="Calibri"/>
          <w:sz w:val="24"/>
          <w:szCs w:val="24"/>
          <w:lang w:eastAsia="de-DE"/>
        </w:rPr>
      </w:pPr>
    </w:p>
    <w:p w14:paraId="3AC8D790" w14:textId="77777777" w:rsidR="00A07FD3" w:rsidRPr="00280D12" w:rsidRDefault="00A07FD3" w:rsidP="00AC3AC0">
      <w:pPr>
        <w:jc w:val="both"/>
        <w:rPr>
          <w:rFonts w:eastAsia="Calibri"/>
          <w:sz w:val="24"/>
          <w:szCs w:val="24"/>
          <w:lang w:eastAsia="de-DE"/>
        </w:rPr>
      </w:pPr>
    </w:p>
    <w:p w14:paraId="460289C0" w14:textId="77777777" w:rsidR="00A07FD3" w:rsidRPr="00280D12" w:rsidRDefault="00A07FD3" w:rsidP="00AC3AC0">
      <w:pPr>
        <w:jc w:val="both"/>
        <w:rPr>
          <w:rFonts w:eastAsia="Calibri"/>
          <w:sz w:val="24"/>
          <w:szCs w:val="24"/>
          <w:lang w:eastAsia="de-DE"/>
        </w:rPr>
      </w:pPr>
    </w:p>
    <w:p w14:paraId="6A6B6DCE" w14:textId="77777777" w:rsidR="00A07FD3" w:rsidRPr="00280D12" w:rsidRDefault="00A07FD3" w:rsidP="00AC3AC0">
      <w:pPr>
        <w:jc w:val="both"/>
        <w:rPr>
          <w:rFonts w:eastAsia="Calibri"/>
          <w:sz w:val="24"/>
          <w:szCs w:val="24"/>
          <w:lang w:eastAsia="de-DE"/>
        </w:rPr>
      </w:pPr>
    </w:p>
    <w:p w14:paraId="3660569F" w14:textId="77777777" w:rsidR="00A07FD3" w:rsidRPr="00280D12" w:rsidRDefault="00A07FD3" w:rsidP="00AC3AC0">
      <w:pPr>
        <w:jc w:val="both"/>
        <w:rPr>
          <w:rFonts w:eastAsia="Calibri"/>
          <w:sz w:val="24"/>
          <w:szCs w:val="24"/>
          <w:u w:val="single"/>
          <w:lang w:eastAsia="de-DE"/>
        </w:rPr>
      </w:pPr>
      <w:r w:rsidRPr="00280D12">
        <w:rPr>
          <w:rFonts w:eastAsia="Calibri"/>
          <w:sz w:val="24"/>
          <w:szCs w:val="24"/>
          <w:u w:val="single"/>
          <w:lang w:eastAsia="de-DE"/>
        </w:rPr>
        <w:t>Spielvorbereitung</w:t>
      </w:r>
    </w:p>
    <w:p w14:paraId="28E7E2FC" w14:textId="77777777" w:rsidR="00A07FD3" w:rsidRPr="00280D12" w:rsidRDefault="00A07FD3" w:rsidP="00AC3AC0">
      <w:pPr>
        <w:jc w:val="both"/>
        <w:rPr>
          <w:rFonts w:eastAsia="Calibri"/>
          <w:sz w:val="24"/>
          <w:szCs w:val="24"/>
          <w:lang w:eastAsia="de-DE"/>
        </w:rPr>
      </w:pPr>
      <w:r w:rsidRPr="00280D12">
        <w:rPr>
          <w:rFonts w:eastAsia="Calibri"/>
          <w:noProof/>
          <w:sz w:val="24"/>
          <w:szCs w:val="24"/>
          <w:lang w:eastAsia="de-DE"/>
        </w:rPr>
        <w:drawing>
          <wp:anchor distT="0" distB="0" distL="114300" distR="114300" simplePos="0" relativeHeight="251682816" behindDoc="1" locked="0" layoutInCell="1" allowOverlap="1" wp14:anchorId="157179EA" wp14:editId="3D5ED44F">
            <wp:simplePos x="0" y="0"/>
            <wp:positionH relativeFrom="column">
              <wp:posOffset>3718560</wp:posOffset>
            </wp:positionH>
            <wp:positionV relativeFrom="paragraph">
              <wp:posOffset>51435</wp:posOffset>
            </wp:positionV>
            <wp:extent cx="2324100" cy="2331720"/>
            <wp:effectExtent l="0" t="0" r="0" b="0"/>
            <wp:wrapTight wrapText="bothSides">
              <wp:wrapPolygon edited="0">
                <wp:start x="0" y="0"/>
                <wp:lineTo x="0" y="21353"/>
                <wp:lineTo x="21423" y="21353"/>
                <wp:lineTo x="21423" y="0"/>
                <wp:lineTo x="0" y="0"/>
              </wp:wrapPolygon>
            </wp:wrapTight>
            <wp:docPr id="929" name="Grafik 929" descr="Foto 2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2 Spielbrett 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2331720"/>
                    </a:xfrm>
                    <a:prstGeom prst="rect">
                      <a:avLst/>
                    </a:prstGeom>
                    <a:noFill/>
                  </pic:spPr>
                </pic:pic>
              </a:graphicData>
            </a:graphic>
            <wp14:sizeRelH relativeFrom="page">
              <wp14:pctWidth>0</wp14:pctWidth>
            </wp14:sizeRelH>
            <wp14:sizeRelV relativeFrom="page">
              <wp14:pctHeight>0</wp14:pctHeight>
            </wp14:sizeRelV>
          </wp:anchor>
        </w:drawing>
      </w:r>
    </w:p>
    <w:p w14:paraId="62FBB37D" w14:textId="77777777" w:rsidR="00A07FD3" w:rsidRPr="00280D12" w:rsidRDefault="00A07FD3" w:rsidP="00AC3AC0">
      <w:pPr>
        <w:jc w:val="both"/>
        <w:rPr>
          <w:rFonts w:eastAsia="Calibri"/>
          <w:sz w:val="24"/>
          <w:szCs w:val="24"/>
          <w:lang w:eastAsia="de-DE"/>
        </w:rPr>
      </w:pPr>
    </w:p>
    <w:p w14:paraId="6D21A95C" w14:textId="77777777" w:rsidR="00A07FD3" w:rsidRPr="00280D12" w:rsidRDefault="00A07FD3" w:rsidP="00AC3AC0">
      <w:pPr>
        <w:pStyle w:val="Listenabsatz"/>
        <w:numPr>
          <w:ilvl w:val="0"/>
          <w:numId w:val="26"/>
        </w:numPr>
        <w:jc w:val="both"/>
        <w:rPr>
          <w:rFonts w:eastAsia="Calibri"/>
          <w:sz w:val="24"/>
          <w:szCs w:val="24"/>
          <w:lang w:eastAsia="de-DE"/>
        </w:rPr>
      </w:pPr>
      <w:r w:rsidRPr="00280D12">
        <w:rPr>
          <w:rFonts w:eastAsia="Calibri"/>
          <w:sz w:val="24"/>
          <w:szCs w:val="24"/>
          <w:lang w:eastAsia="de-DE"/>
        </w:rPr>
        <w:t xml:space="preserve">Jeder Spieler erhält vier Figuren einer Farbe. Die Figuren werden auf die vier Felder in den Ecken des Spielfeldes gestellt. Die vier Felder werden „Haus“ (3) genannt. </w:t>
      </w:r>
    </w:p>
    <w:p w14:paraId="3F6B1E4A" w14:textId="77777777" w:rsidR="00A07FD3" w:rsidRPr="00280D12" w:rsidRDefault="00A07FD3" w:rsidP="00AC3AC0">
      <w:pPr>
        <w:pStyle w:val="Listenabsatz"/>
        <w:numPr>
          <w:ilvl w:val="0"/>
          <w:numId w:val="26"/>
        </w:numPr>
        <w:jc w:val="both"/>
        <w:rPr>
          <w:rFonts w:eastAsia="Calibri"/>
          <w:sz w:val="24"/>
          <w:szCs w:val="24"/>
          <w:lang w:eastAsia="de-DE"/>
        </w:rPr>
      </w:pPr>
      <w:r w:rsidRPr="00280D12">
        <w:rPr>
          <w:rFonts w:eastAsia="Calibri"/>
          <w:sz w:val="24"/>
          <w:szCs w:val="24"/>
          <w:lang w:eastAsia="de-DE"/>
        </w:rPr>
        <w:t>Der jüngste Mitspieler beginnt das Spiel.</w:t>
      </w:r>
    </w:p>
    <w:p w14:paraId="0B75DE11" w14:textId="77777777" w:rsidR="00A07FD3" w:rsidRPr="00280D12" w:rsidRDefault="00A07FD3" w:rsidP="00A07FD3">
      <w:pPr>
        <w:rPr>
          <w:rFonts w:eastAsia="Calibri"/>
          <w:sz w:val="24"/>
          <w:szCs w:val="24"/>
          <w:lang w:eastAsia="de-DE"/>
        </w:rPr>
      </w:pPr>
    </w:p>
    <w:p w14:paraId="43D4FC34" w14:textId="77777777" w:rsidR="00A07FD3" w:rsidRPr="00280D12" w:rsidRDefault="00A07FD3" w:rsidP="00A07FD3">
      <w:pPr>
        <w:rPr>
          <w:rFonts w:eastAsia="Calibri"/>
          <w:sz w:val="24"/>
          <w:szCs w:val="24"/>
          <w:lang w:eastAsia="de-DE"/>
        </w:rPr>
      </w:pPr>
    </w:p>
    <w:p w14:paraId="5CDC4269" w14:textId="77777777" w:rsidR="00A07FD3" w:rsidRPr="00280D12" w:rsidRDefault="00A07FD3" w:rsidP="00A07FD3">
      <w:pPr>
        <w:rPr>
          <w:rFonts w:eastAsia="Calibri"/>
          <w:sz w:val="24"/>
          <w:szCs w:val="24"/>
          <w:lang w:eastAsia="de-DE"/>
        </w:rPr>
      </w:pPr>
    </w:p>
    <w:p w14:paraId="08ECA917" w14:textId="77777777" w:rsidR="00A07FD3" w:rsidRPr="00280D12" w:rsidRDefault="00A07FD3" w:rsidP="00A07FD3">
      <w:pPr>
        <w:rPr>
          <w:rFonts w:eastAsia="Calibri"/>
          <w:sz w:val="24"/>
          <w:szCs w:val="24"/>
          <w:lang w:eastAsia="de-DE"/>
        </w:rPr>
      </w:pPr>
    </w:p>
    <w:p w14:paraId="7A1F7CE4" w14:textId="77777777" w:rsidR="00A07FD3" w:rsidRPr="00280D12" w:rsidRDefault="00A07FD3" w:rsidP="00A07FD3">
      <w:pPr>
        <w:rPr>
          <w:rFonts w:eastAsia="Calibri"/>
          <w:sz w:val="24"/>
          <w:szCs w:val="24"/>
          <w:lang w:eastAsia="de-DE"/>
        </w:rPr>
      </w:pPr>
    </w:p>
    <w:p w14:paraId="2507371B" w14:textId="77777777" w:rsidR="00A07FD3" w:rsidRPr="00280D12" w:rsidRDefault="00A07FD3" w:rsidP="00A07FD3">
      <w:pPr>
        <w:rPr>
          <w:rFonts w:eastAsia="Calibri"/>
          <w:sz w:val="24"/>
          <w:szCs w:val="24"/>
          <w:lang w:eastAsia="de-DE"/>
        </w:rPr>
      </w:pPr>
    </w:p>
    <w:p w14:paraId="20D9DF73" w14:textId="77777777" w:rsidR="00A07FD3" w:rsidRPr="00280D12" w:rsidRDefault="00A07FD3" w:rsidP="00A07FD3">
      <w:pPr>
        <w:rPr>
          <w:rFonts w:eastAsia="Calibri"/>
          <w:sz w:val="24"/>
          <w:szCs w:val="24"/>
          <w:lang w:eastAsia="de-DE"/>
        </w:rPr>
      </w:pPr>
    </w:p>
    <w:p w14:paraId="615E140B" w14:textId="77777777" w:rsidR="00A07FD3" w:rsidRPr="00280D12" w:rsidRDefault="00A07FD3" w:rsidP="00A07FD3">
      <w:pPr>
        <w:rPr>
          <w:rFonts w:eastAsia="Calibri"/>
          <w:sz w:val="24"/>
          <w:szCs w:val="24"/>
          <w:lang w:eastAsia="de-DE"/>
        </w:rPr>
      </w:pPr>
    </w:p>
    <w:p w14:paraId="7133DEF5" w14:textId="7CC9E132" w:rsidR="00A07FD3" w:rsidRPr="00280D12" w:rsidRDefault="00A07FD3" w:rsidP="00A07FD3">
      <w:pPr>
        <w:spacing w:line="240" w:lineRule="exact"/>
        <w:rPr>
          <w:rFonts w:eastAsia="Calibri"/>
          <w:sz w:val="24"/>
          <w:szCs w:val="24"/>
          <w:lang w:eastAsia="de-DE"/>
        </w:rPr>
      </w:pPr>
      <w:r w:rsidRPr="00280D12">
        <w:rPr>
          <w:rFonts w:eastAsia="Calibri"/>
          <w:sz w:val="24"/>
          <w:szCs w:val="24"/>
          <w:lang w:eastAsia="de-DE"/>
        </w:rPr>
        <w:br w:type="page"/>
      </w:r>
    </w:p>
    <w:p w14:paraId="6DFD4B98" w14:textId="77777777" w:rsidR="00A07FD3" w:rsidRPr="00280D12" w:rsidRDefault="00A07FD3" w:rsidP="00A07FD3">
      <w:pPr>
        <w:rPr>
          <w:rFonts w:eastAsia="Calibri"/>
          <w:sz w:val="24"/>
          <w:szCs w:val="24"/>
          <w:u w:val="single"/>
          <w:lang w:eastAsia="de-DE"/>
        </w:rPr>
      </w:pPr>
      <w:r w:rsidRPr="00280D12">
        <w:rPr>
          <w:rFonts w:eastAsia="Calibri"/>
          <w:sz w:val="24"/>
          <w:szCs w:val="24"/>
          <w:u w:val="single"/>
          <w:lang w:eastAsia="de-DE"/>
        </w:rPr>
        <w:lastRenderedPageBreak/>
        <w:t>Besonderheiten der Würfelzahl „6“</w:t>
      </w:r>
    </w:p>
    <w:p w14:paraId="294A0A52" w14:textId="77777777" w:rsidR="00A07FD3" w:rsidRPr="00280D12" w:rsidRDefault="00A07FD3" w:rsidP="00A07FD3">
      <w:pPr>
        <w:rPr>
          <w:rFonts w:eastAsia="Calibri"/>
          <w:sz w:val="24"/>
          <w:szCs w:val="24"/>
          <w:lang w:eastAsia="de-DE"/>
        </w:rPr>
      </w:pPr>
      <w:r w:rsidRPr="00280D12">
        <w:rPr>
          <w:rFonts w:eastAsia="Calibri"/>
          <w:noProof/>
          <w:sz w:val="24"/>
          <w:szCs w:val="24"/>
          <w:lang w:eastAsia="de-DE"/>
        </w:rPr>
        <w:drawing>
          <wp:anchor distT="0" distB="0" distL="114300" distR="114300" simplePos="0" relativeHeight="251683840" behindDoc="0" locked="0" layoutInCell="1" allowOverlap="1" wp14:anchorId="7A03AD6B" wp14:editId="7A20D016">
            <wp:simplePos x="0" y="0"/>
            <wp:positionH relativeFrom="column">
              <wp:posOffset>3920490</wp:posOffset>
            </wp:positionH>
            <wp:positionV relativeFrom="paragraph">
              <wp:posOffset>7620</wp:posOffset>
            </wp:positionV>
            <wp:extent cx="2103120" cy="2103120"/>
            <wp:effectExtent l="0" t="0" r="0" b="0"/>
            <wp:wrapSquare wrapText="bothSides"/>
            <wp:docPr id="930" name="Grafik 930" descr="Foto 3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3 Spielbrett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AA842" w14:textId="77777777" w:rsidR="00A07FD3" w:rsidRPr="00280D12" w:rsidRDefault="00A07FD3" w:rsidP="00280D12">
      <w:pPr>
        <w:pStyle w:val="Listenabsatz"/>
        <w:numPr>
          <w:ilvl w:val="0"/>
          <w:numId w:val="23"/>
        </w:numPr>
        <w:jc w:val="both"/>
        <w:rPr>
          <w:rFonts w:eastAsia="Calibri"/>
          <w:sz w:val="24"/>
          <w:szCs w:val="24"/>
          <w:lang w:eastAsia="de-DE"/>
        </w:rPr>
      </w:pPr>
      <w:r w:rsidRPr="00280D12">
        <w:rPr>
          <w:rFonts w:eastAsia="Calibri"/>
          <w:sz w:val="24"/>
          <w:szCs w:val="24"/>
          <w:lang w:eastAsia="de-DE"/>
        </w:rPr>
        <w:t>Wer eine „6“ würfelt, darf nochmal würfeln.</w:t>
      </w:r>
    </w:p>
    <w:p w14:paraId="3495B5DB" w14:textId="77777777" w:rsidR="00A07FD3" w:rsidRPr="00280D12" w:rsidRDefault="00A07FD3" w:rsidP="00280D12">
      <w:pPr>
        <w:pStyle w:val="Listenabsatz"/>
        <w:numPr>
          <w:ilvl w:val="0"/>
          <w:numId w:val="23"/>
        </w:numPr>
        <w:jc w:val="both"/>
        <w:rPr>
          <w:rFonts w:eastAsia="Calibri"/>
          <w:sz w:val="24"/>
          <w:szCs w:val="24"/>
          <w:lang w:eastAsia="de-DE"/>
        </w:rPr>
      </w:pPr>
      <w:r w:rsidRPr="00280D12">
        <w:rPr>
          <w:rFonts w:eastAsia="Calibri"/>
          <w:sz w:val="24"/>
          <w:szCs w:val="24"/>
          <w:lang w:eastAsia="de-DE"/>
        </w:rPr>
        <w:t>Bei einer „6“ muss man eine Figur auf das Startfeld (1) ins Spiel bringen, so lange noch Spielfiguren im eigenen Haus (3) stehen.</w:t>
      </w:r>
    </w:p>
    <w:p w14:paraId="6E6E7024" w14:textId="348C6EFF" w:rsidR="00A07FD3" w:rsidRPr="00280D12" w:rsidRDefault="00A07FD3" w:rsidP="00280D12">
      <w:pPr>
        <w:pStyle w:val="Listenabsatz"/>
        <w:numPr>
          <w:ilvl w:val="0"/>
          <w:numId w:val="23"/>
        </w:numPr>
        <w:jc w:val="both"/>
        <w:rPr>
          <w:rFonts w:eastAsia="Calibri"/>
          <w:sz w:val="24"/>
          <w:szCs w:val="24"/>
          <w:lang w:eastAsia="de-DE"/>
        </w:rPr>
      </w:pPr>
      <w:r w:rsidRPr="00280D12">
        <w:rPr>
          <w:rFonts w:eastAsia="Calibri"/>
          <w:sz w:val="24"/>
          <w:szCs w:val="24"/>
          <w:lang w:eastAsia="de-DE"/>
        </w:rPr>
        <w:t xml:space="preserve">Sind alle vier Spielfiguren </w:t>
      </w:r>
      <w:r w:rsidR="00280D12">
        <w:rPr>
          <w:rFonts w:eastAsia="Calibri"/>
          <w:sz w:val="24"/>
          <w:szCs w:val="24"/>
          <w:lang w:eastAsia="de-DE"/>
        </w:rPr>
        <w:t>im Haus, darf der Spieler drei M</w:t>
      </w:r>
      <w:r w:rsidRPr="00280D12">
        <w:rPr>
          <w:rFonts w:eastAsia="Calibri"/>
          <w:sz w:val="24"/>
          <w:szCs w:val="24"/>
          <w:lang w:eastAsia="de-DE"/>
        </w:rPr>
        <w:t xml:space="preserve">al </w:t>
      </w:r>
      <w:r w:rsidR="00016D5F">
        <w:rPr>
          <w:rFonts w:eastAsia="Calibri"/>
          <w:sz w:val="24"/>
          <w:szCs w:val="24"/>
          <w:lang w:eastAsia="de-DE"/>
        </w:rPr>
        <w:t>w</w:t>
      </w:r>
      <w:r w:rsidRPr="00280D12">
        <w:rPr>
          <w:rFonts w:eastAsia="Calibri"/>
          <w:sz w:val="24"/>
          <w:szCs w:val="24"/>
          <w:lang w:eastAsia="de-DE"/>
        </w:rPr>
        <w:t>ürfeln, bis er eine sechs gewürfelt hat.</w:t>
      </w:r>
    </w:p>
    <w:p w14:paraId="1DD11043" w14:textId="77777777" w:rsidR="00A07FD3" w:rsidRPr="00280D12" w:rsidRDefault="00A07FD3" w:rsidP="00280D12">
      <w:pPr>
        <w:jc w:val="both"/>
        <w:rPr>
          <w:rFonts w:eastAsia="Calibri"/>
          <w:sz w:val="24"/>
          <w:szCs w:val="24"/>
          <w:lang w:eastAsia="de-DE"/>
        </w:rPr>
      </w:pPr>
    </w:p>
    <w:p w14:paraId="7869A57D" w14:textId="77777777" w:rsidR="00A07FD3" w:rsidRDefault="00A07FD3" w:rsidP="00280D12">
      <w:pPr>
        <w:jc w:val="both"/>
        <w:rPr>
          <w:rFonts w:eastAsia="Calibri"/>
          <w:sz w:val="24"/>
          <w:szCs w:val="24"/>
          <w:lang w:eastAsia="de-DE"/>
        </w:rPr>
      </w:pPr>
    </w:p>
    <w:p w14:paraId="798E7F2D" w14:textId="77777777" w:rsidR="00280D12" w:rsidRDefault="00280D12" w:rsidP="00280D12">
      <w:pPr>
        <w:jc w:val="both"/>
        <w:rPr>
          <w:rFonts w:eastAsia="Calibri"/>
          <w:sz w:val="24"/>
          <w:szCs w:val="24"/>
          <w:lang w:eastAsia="de-DE"/>
        </w:rPr>
      </w:pPr>
    </w:p>
    <w:p w14:paraId="5AC1BAA4" w14:textId="77777777" w:rsidR="00280D12" w:rsidRPr="00280D12" w:rsidRDefault="00280D12" w:rsidP="00280D12">
      <w:pPr>
        <w:jc w:val="both"/>
        <w:rPr>
          <w:rFonts w:eastAsia="Calibri"/>
          <w:sz w:val="24"/>
          <w:szCs w:val="24"/>
          <w:lang w:eastAsia="de-DE"/>
        </w:rPr>
      </w:pPr>
    </w:p>
    <w:p w14:paraId="07FEB3BC" w14:textId="77777777" w:rsidR="00A07FD3" w:rsidRPr="00280D12" w:rsidRDefault="00A07FD3" w:rsidP="00280D12">
      <w:pPr>
        <w:jc w:val="both"/>
        <w:rPr>
          <w:rFonts w:eastAsia="Calibri"/>
          <w:sz w:val="24"/>
          <w:szCs w:val="24"/>
          <w:lang w:eastAsia="de-DE"/>
        </w:rPr>
      </w:pPr>
    </w:p>
    <w:p w14:paraId="5141E892" w14:textId="77777777" w:rsidR="00A07FD3" w:rsidRPr="00280D12" w:rsidRDefault="00A07FD3" w:rsidP="00280D12">
      <w:pPr>
        <w:jc w:val="both"/>
        <w:rPr>
          <w:rFonts w:eastAsia="Calibri"/>
          <w:sz w:val="24"/>
          <w:szCs w:val="24"/>
          <w:u w:val="single"/>
          <w:lang w:eastAsia="de-DE"/>
        </w:rPr>
      </w:pPr>
      <w:r w:rsidRPr="00280D12">
        <w:rPr>
          <w:rFonts w:eastAsia="Calibri"/>
          <w:sz w:val="24"/>
          <w:szCs w:val="24"/>
          <w:u w:val="single"/>
          <w:lang w:eastAsia="de-DE"/>
        </w:rPr>
        <w:t>Spielablauf</w:t>
      </w:r>
    </w:p>
    <w:p w14:paraId="6884087F" w14:textId="77777777" w:rsidR="00A07FD3" w:rsidRPr="00280D12" w:rsidRDefault="00A07FD3" w:rsidP="00280D12">
      <w:pPr>
        <w:jc w:val="both"/>
        <w:rPr>
          <w:rFonts w:eastAsia="Calibri"/>
          <w:sz w:val="24"/>
          <w:szCs w:val="24"/>
          <w:lang w:eastAsia="de-DE"/>
        </w:rPr>
      </w:pPr>
      <w:r w:rsidRPr="00280D12">
        <w:rPr>
          <w:rFonts w:eastAsia="Calibri"/>
          <w:noProof/>
          <w:sz w:val="24"/>
          <w:szCs w:val="24"/>
          <w:lang w:eastAsia="de-DE"/>
        </w:rPr>
        <w:drawing>
          <wp:anchor distT="0" distB="0" distL="114300" distR="114300" simplePos="0" relativeHeight="251684864" behindDoc="0" locked="0" layoutInCell="1" allowOverlap="1" wp14:anchorId="57DBE3B0" wp14:editId="29BAAEFB">
            <wp:simplePos x="0" y="0"/>
            <wp:positionH relativeFrom="column">
              <wp:posOffset>3931920</wp:posOffset>
            </wp:positionH>
            <wp:positionV relativeFrom="paragraph">
              <wp:posOffset>160655</wp:posOffset>
            </wp:positionV>
            <wp:extent cx="2011680" cy="2034540"/>
            <wp:effectExtent l="0" t="0" r="7620" b="3810"/>
            <wp:wrapSquare wrapText="bothSides"/>
            <wp:docPr id="931" name="Grafik 931" descr="Foto 4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4 Spielbrett 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1680" cy="2034540"/>
                    </a:xfrm>
                    <a:prstGeom prst="rect">
                      <a:avLst/>
                    </a:prstGeom>
                    <a:noFill/>
                  </pic:spPr>
                </pic:pic>
              </a:graphicData>
            </a:graphic>
            <wp14:sizeRelH relativeFrom="page">
              <wp14:pctWidth>0</wp14:pctWidth>
            </wp14:sizeRelH>
            <wp14:sizeRelV relativeFrom="page">
              <wp14:pctHeight>0</wp14:pctHeight>
            </wp14:sizeRelV>
          </wp:anchor>
        </w:drawing>
      </w:r>
    </w:p>
    <w:p w14:paraId="2C46D9B6" w14:textId="77777777" w:rsidR="00A07FD3" w:rsidRPr="00280D12" w:rsidRDefault="00A07FD3" w:rsidP="00280D12">
      <w:pPr>
        <w:jc w:val="both"/>
        <w:rPr>
          <w:rFonts w:eastAsia="Calibri"/>
          <w:sz w:val="24"/>
          <w:szCs w:val="24"/>
          <w:lang w:eastAsia="de-DE"/>
        </w:rPr>
      </w:pPr>
    </w:p>
    <w:p w14:paraId="351AF256" w14:textId="77777777" w:rsidR="00A07FD3" w:rsidRPr="00280D12" w:rsidRDefault="00A07FD3" w:rsidP="00280D12">
      <w:pPr>
        <w:pStyle w:val="Listenabsatz"/>
        <w:numPr>
          <w:ilvl w:val="0"/>
          <w:numId w:val="24"/>
        </w:numPr>
        <w:jc w:val="both"/>
        <w:rPr>
          <w:rFonts w:eastAsia="Calibri"/>
          <w:sz w:val="24"/>
          <w:szCs w:val="24"/>
          <w:lang w:eastAsia="de-DE"/>
        </w:rPr>
      </w:pPr>
      <w:r w:rsidRPr="00280D12">
        <w:rPr>
          <w:rFonts w:eastAsia="Calibri"/>
          <w:sz w:val="24"/>
          <w:szCs w:val="24"/>
          <w:lang w:eastAsia="de-DE"/>
        </w:rPr>
        <w:t xml:space="preserve">Der Spieler, der an der Reihe ist, würfelt und setzt seine Spielfigur um die gewürfelte Zahl in Spielrichtung (B) auf den grauen Feldern vor. </w:t>
      </w:r>
    </w:p>
    <w:p w14:paraId="65CF9133" w14:textId="5614DDD1" w:rsidR="00A07FD3" w:rsidRPr="00280D12" w:rsidRDefault="00280D12" w:rsidP="00280D12">
      <w:pPr>
        <w:pStyle w:val="Listenabsatz"/>
        <w:numPr>
          <w:ilvl w:val="0"/>
          <w:numId w:val="24"/>
        </w:numPr>
        <w:jc w:val="both"/>
        <w:rPr>
          <w:rFonts w:eastAsia="Calibri"/>
          <w:sz w:val="24"/>
          <w:szCs w:val="24"/>
          <w:lang w:eastAsia="de-DE"/>
        </w:rPr>
      </w:pPr>
      <w:r>
        <w:rPr>
          <w:rFonts w:eastAsia="Calibri"/>
          <w:sz w:val="24"/>
          <w:szCs w:val="24"/>
          <w:lang w:eastAsia="de-DE"/>
        </w:rPr>
        <w:t>Andere Spielfiguren kö</w:t>
      </w:r>
      <w:r w:rsidR="00A07FD3" w:rsidRPr="00280D12">
        <w:rPr>
          <w:rFonts w:eastAsia="Calibri"/>
          <w:sz w:val="24"/>
          <w:szCs w:val="24"/>
          <w:lang w:eastAsia="de-DE"/>
        </w:rPr>
        <w:t xml:space="preserve">nnen übersprungen werden. </w:t>
      </w:r>
    </w:p>
    <w:p w14:paraId="67024810" w14:textId="77777777" w:rsidR="00A07FD3" w:rsidRPr="00280D12" w:rsidRDefault="00A07FD3" w:rsidP="00280D12">
      <w:pPr>
        <w:pStyle w:val="Listenabsatz"/>
        <w:numPr>
          <w:ilvl w:val="0"/>
          <w:numId w:val="24"/>
        </w:numPr>
        <w:jc w:val="both"/>
        <w:rPr>
          <w:rFonts w:eastAsia="Calibri"/>
          <w:sz w:val="24"/>
          <w:szCs w:val="24"/>
          <w:lang w:eastAsia="de-DE"/>
        </w:rPr>
      </w:pPr>
      <w:r w:rsidRPr="00280D12">
        <w:rPr>
          <w:rFonts w:eastAsia="Calibri"/>
          <w:sz w:val="24"/>
          <w:szCs w:val="24"/>
          <w:lang w:eastAsia="de-DE"/>
        </w:rPr>
        <w:t xml:space="preserve">Der Spieler kann frei wählen, welche seiner Figuren er bewegt. </w:t>
      </w:r>
    </w:p>
    <w:p w14:paraId="5D937549" w14:textId="77777777" w:rsidR="00A07FD3" w:rsidRPr="00280D12" w:rsidRDefault="00A07FD3" w:rsidP="00280D12">
      <w:pPr>
        <w:pStyle w:val="Listenabsatz"/>
        <w:numPr>
          <w:ilvl w:val="0"/>
          <w:numId w:val="24"/>
        </w:numPr>
        <w:jc w:val="both"/>
        <w:rPr>
          <w:rFonts w:eastAsia="Calibri"/>
          <w:sz w:val="24"/>
          <w:szCs w:val="24"/>
          <w:lang w:eastAsia="de-DE"/>
        </w:rPr>
      </w:pPr>
      <w:r w:rsidRPr="00280D12">
        <w:rPr>
          <w:rFonts w:eastAsia="Calibri"/>
          <w:sz w:val="24"/>
          <w:szCs w:val="24"/>
          <w:lang w:eastAsia="de-DE"/>
        </w:rPr>
        <w:t>Steht eine Figur eines Gegenspielers auf dem Feld, auf das die Figur gewürfelt wird, dann muss der Gegenspieler seine Figur wieder zurück in sein „Haus“ (3) setzen.</w:t>
      </w:r>
    </w:p>
    <w:p w14:paraId="7D076BCD" w14:textId="77777777" w:rsidR="00A07FD3" w:rsidRPr="00280D12" w:rsidRDefault="00A07FD3" w:rsidP="00280D12">
      <w:pPr>
        <w:pStyle w:val="Listenabsatz"/>
        <w:numPr>
          <w:ilvl w:val="0"/>
          <w:numId w:val="24"/>
        </w:numPr>
        <w:jc w:val="both"/>
        <w:rPr>
          <w:rFonts w:eastAsia="Calibri"/>
          <w:sz w:val="24"/>
          <w:szCs w:val="24"/>
          <w:lang w:eastAsia="de-DE"/>
        </w:rPr>
      </w:pPr>
      <w:r w:rsidRPr="00280D12">
        <w:rPr>
          <w:rFonts w:eastAsia="Calibri"/>
          <w:sz w:val="24"/>
          <w:szCs w:val="24"/>
          <w:lang w:eastAsia="de-DE"/>
        </w:rPr>
        <w:t>Trifft eine Spielfigur auf ein Feld, das schon von einer Spielfigur mit derselben Farbe besetzt ist, darf man mit der Figur ein Feld weiterrücken.</w:t>
      </w:r>
    </w:p>
    <w:p w14:paraId="20BF8219" w14:textId="77777777" w:rsidR="00A07FD3" w:rsidRDefault="00A07FD3" w:rsidP="00280D12">
      <w:pPr>
        <w:jc w:val="both"/>
        <w:rPr>
          <w:rFonts w:eastAsia="Calibri"/>
          <w:sz w:val="24"/>
          <w:szCs w:val="24"/>
          <w:lang w:eastAsia="de-DE"/>
        </w:rPr>
      </w:pPr>
    </w:p>
    <w:p w14:paraId="6AB1E2E5" w14:textId="77777777" w:rsidR="00280D12" w:rsidRPr="00280D12" w:rsidRDefault="00280D12" w:rsidP="00280D12">
      <w:pPr>
        <w:jc w:val="both"/>
        <w:rPr>
          <w:rFonts w:eastAsia="Calibri"/>
          <w:sz w:val="24"/>
          <w:szCs w:val="24"/>
          <w:lang w:eastAsia="de-DE"/>
        </w:rPr>
      </w:pPr>
    </w:p>
    <w:p w14:paraId="6DEEBED6" w14:textId="77777777" w:rsidR="00A07FD3" w:rsidRPr="00280D12" w:rsidRDefault="00A07FD3" w:rsidP="00280D12">
      <w:pPr>
        <w:jc w:val="both"/>
        <w:rPr>
          <w:rFonts w:eastAsia="Calibri"/>
          <w:sz w:val="24"/>
          <w:szCs w:val="24"/>
          <w:lang w:eastAsia="de-DE"/>
        </w:rPr>
      </w:pPr>
    </w:p>
    <w:p w14:paraId="7B1C1C10" w14:textId="5F9C296D" w:rsidR="00A07FD3" w:rsidRPr="00280D12" w:rsidRDefault="00280D12" w:rsidP="00280D12">
      <w:pPr>
        <w:jc w:val="both"/>
        <w:rPr>
          <w:rFonts w:eastAsia="Calibri"/>
          <w:sz w:val="24"/>
          <w:szCs w:val="24"/>
          <w:u w:val="single"/>
          <w:lang w:eastAsia="de-DE"/>
        </w:rPr>
      </w:pPr>
      <w:r w:rsidRPr="00280D12">
        <w:rPr>
          <w:rFonts w:eastAsia="Calibri"/>
          <w:noProof/>
          <w:sz w:val="24"/>
          <w:szCs w:val="24"/>
          <w:lang w:eastAsia="de-DE"/>
        </w:rPr>
        <w:drawing>
          <wp:anchor distT="0" distB="0" distL="114300" distR="114300" simplePos="0" relativeHeight="251685888" behindDoc="0" locked="0" layoutInCell="1" allowOverlap="1" wp14:anchorId="79D79711" wp14:editId="4CDE983B">
            <wp:simplePos x="0" y="0"/>
            <wp:positionH relativeFrom="column">
              <wp:posOffset>3962400</wp:posOffset>
            </wp:positionH>
            <wp:positionV relativeFrom="paragraph">
              <wp:posOffset>175895</wp:posOffset>
            </wp:positionV>
            <wp:extent cx="2042160" cy="2026920"/>
            <wp:effectExtent l="0" t="0" r="0" b="0"/>
            <wp:wrapSquare wrapText="bothSides"/>
            <wp:docPr id="932" name="Grafik 932" descr="Foto 5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5 Spielbret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160" cy="2026920"/>
                    </a:xfrm>
                    <a:prstGeom prst="rect">
                      <a:avLst/>
                    </a:prstGeom>
                    <a:noFill/>
                  </pic:spPr>
                </pic:pic>
              </a:graphicData>
            </a:graphic>
            <wp14:sizeRelH relativeFrom="page">
              <wp14:pctWidth>0</wp14:pctWidth>
            </wp14:sizeRelH>
            <wp14:sizeRelV relativeFrom="page">
              <wp14:pctHeight>0</wp14:pctHeight>
            </wp14:sizeRelV>
          </wp:anchor>
        </w:drawing>
      </w:r>
      <w:r w:rsidR="00A07FD3" w:rsidRPr="00280D12">
        <w:rPr>
          <w:rFonts w:eastAsia="Calibri"/>
          <w:sz w:val="24"/>
          <w:szCs w:val="24"/>
          <w:u w:val="single"/>
          <w:lang w:eastAsia="de-DE"/>
        </w:rPr>
        <w:t>Ende des Spiels</w:t>
      </w:r>
    </w:p>
    <w:p w14:paraId="006D89A1" w14:textId="2FEE2F5F" w:rsidR="00A07FD3" w:rsidRPr="00280D12" w:rsidRDefault="00A07FD3" w:rsidP="00280D12">
      <w:pPr>
        <w:jc w:val="both"/>
        <w:rPr>
          <w:rFonts w:eastAsia="Calibri"/>
          <w:sz w:val="24"/>
          <w:szCs w:val="24"/>
          <w:lang w:eastAsia="de-DE"/>
        </w:rPr>
      </w:pPr>
    </w:p>
    <w:p w14:paraId="054583B0" w14:textId="77777777" w:rsidR="00A07FD3" w:rsidRPr="00280D12" w:rsidRDefault="00A07FD3" w:rsidP="00280D12">
      <w:pPr>
        <w:pStyle w:val="Listenabsatz"/>
        <w:numPr>
          <w:ilvl w:val="0"/>
          <w:numId w:val="25"/>
        </w:numPr>
        <w:jc w:val="both"/>
        <w:rPr>
          <w:rFonts w:eastAsia="Calibri"/>
          <w:sz w:val="24"/>
          <w:szCs w:val="24"/>
          <w:lang w:eastAsia="de-DE"/>
        </w:rPr>
      </w:pPr>
      <w:r w:rsidRPr="00280D12">
        <w:rPr>
          <w:rFonts w:eastAsia="Calibri"/>
          <w:sz w:val="24"/>
          <w:szCs w:val="24"/>
          <w:lang w:eastAsia="de-DE"/>
        </w:rPr>
        <w:t xml:space="preserve">Wer mit einer Spielfigur die ganze Laufbahn einmal vollständig durchlaufen hat, zieht mit der Figur auf die Zielfelder (2) vor. </w:t>
      </w:r>
    </w:p>
    <w:p w14:paraId="56D9B222" w14:textId="77777777" w:rsidR="00A07FD3" w:rsidRPr="00280D12" w:rsidRDefault="00A07FD3" w:rsidP="00280D12">
      <w:pPr>
        <w:pStyle w:val="Listenabsatz"/>
        <w:numPr>
          <w:ilvl w:val="0"/>
          <w:numId w:val="25"/>
        </w:numPr>
        <w:jc w:val="both"/>
        <w:rPr>
          <w:rFonts w:eastAsia="Calibri"/>
          <w:sz w:val="24"/>
          <w:szCs w:val="24"/>
          <w:lang w:eastAsia="de-DE"/>
        </w:rPr>
      </w:pPr>
      <w:r w:rsidRPr="00280D12">
        <w:rPr>
          <w:rFonts w:eastAsia="Calibri"/>
          <w:sz w:val="24"/>
          <w:szCs w:val="24"/>
          <w:lang w:eastAsia="de-DE"/>
        </w:rPr>
        <w:t xml:space="preserve">Der Spieler, der als erster alle seine Spielfiguren auf seine Zielfelder (2) gebracht hat, gewinnt das Spiel. </w:t>
      </w:r>
    </w:p>
    <w:p w14:paraId="7893945A" w14:textId="77777777" w:rsidR="00A07FD3" w:rsidRPr="00280D12" w:rsidRDefault="00A07FD3" w:rsidP="00280D12">
      <w:pPr>
        <w:pStyle w:val="Listenabsatz"/>
        <w:numPr>
          <w:ilvl w:val="0"/>
          <w:numId w:val="25"/>
        </w:numPr>
        <w:jc w:val="both"/>
        <w:rPr>
          <w:rFonts w:eastAsia="Calibri"/>
          <w:sz w:val="24"/>
          <w:szCs w:val="24"/>
          <w:lang w:eastAsia="de-DE"/>
        </w:rPr>
      </w:pPr>
      <w:r w:rsidRPr="00280D12">
        <w:rPr>
          <w:rFonts w:eastAsia="Calibri"/>
          <w:sz w:val="24"/>
          <w:szCs w:val="24"/>
          <w:lang w:eastAsia="de-DE"/>
        </w:rPr>
        <w:t>Die anderen spielen weiter um die nächsten Plätze.</w:t>
      </w:r>
    </w:p>
    <w:p w14:paraId="121730E0" w14:textId="38CEE56F" w:rsidR="00D10126" w:rsidRDefault="00D10126">
      <w:pPr>
        <w:spacing w:line="240" w:lineRule="exact"/>
        <w:rPr>
          <w:sz w:val="24"/>
          <w:szCs w:val="24"/>
          <w:lang w:eastAsia="de-DE"/>
        </w:rPr>
      </w:pPr>
      <w:r>
        <w:rPr>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10126" w:rsidRPr="00453EC1" w14:paraId="6E980198" w14:textId="77777777" w:rsidTr="00860AB1">
        <w:trPr>
          <w:trHeight w:val="523"/>
        </w:trPr>
        <w:tc>
          <w:tcPr>
            <w:tcW w:w="7348" w:type="dxa"/>
            <w:tcBorders>
              <w:left w:val="single" w:sz="4" w:space="0" w:color="auto"/>
              <w:bottom w:val="single" w:sz="4" w:space="0" w:color="auto"/>
              <w:right w:val="single" w:sz="4" w:space="0" w:color="auto"/>
            </w:tcBorders>
            <w:shd w:val="clear" w:color="auto" w:fill="D9D9D9"/>
          </w:tcPr>
          <w:p w14:paraId="315C158F" w14:textId="77777777" w:rsidR="00D10126" w:rsidRPr="00453EC1" w:rsidRDefault="00D10126" w:rsidP="00860AB1">
            <w:pPr>
              <w:jc w:val="both"/>
              <w:rPr>
                <w:sz w:val="12"/>
              </w:rPr>
            </w:pPr>
            <w:r w:rsidRPr="00453EC1">
              <w:rPr>
                <w:sz w:val="12"/>
              </w:rPr>
              <w:lastRenderedPageBreak/>
              <w:t>Materialien/Kompetenz</w:t>
            </w:r>
          </w:p>
          <w:p w14:paraId="34B3E51E" w14:textId="77777777" w:rsidR="00D10126" w:rsidRPr="00453EC1" w:rsidRDefault="00D10126" w:rsidP="00860AB1">
            <w:pPr>
              <w:rPr>
                <w:b/>
              </w:rPr>
            </w:pPr>
            <w:r>
              <w:rPr>
                <w:b/>
              </w:rPr>
              <w:t>Eine Spielanleitung erstellen</w:t>
            </w:r>
          </w:p>
        </w:tc>
        <w:tc>
          <w:tcPr>
            <w:tcW w:w="188" w:type="dxa"/>
            <w:vMerge w:val="restart"/>
            <w:tcBorders>
              <w:top w:val="nil"/>
              <w:left w:val="single" w:sz="4" w:space="0" w:color="auto"/>
              <w:bottom w:val="nil"/>
              <w:right w:val="single" w:sz="4" w:space="0" w:color="auto"/>
            </w:tcBorders>
            <w:shd w:val="clear" w:color="auto" w:fill="FFFFFF"/>
          </w:tcPr>
          <w:p w14:paraId="74698564" w14:textId="77777777" w:rsidR="00D10126" w:rsidRPr="00453EC1" w:rsidRDefault="00D10126" w:rsidP="00860AB1">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0F2F30D6" w14:textId="77777777" w:rsidR="00D10126" w:rsidRPr="00453EC1" w:rsidRDefault="00D10126" w:rsidP="00860AB1">
            <w:pPr>
              <w:jc w:val="center"/>
              <w:rPr>
                <w:rFonts w:eastAsia="Times New Roman"/>
                <w:b/>
                <w:lang w:val="en-GB"/>
              </w:rPr>
            </w:pPr>
            <w:r>
              <w:rPr>
                <w:rFonts w:eastAsia="Times New Roman"/>
                <w:b/>
                <w:lang w:val="en-GB"/>
              </w:rPr>
              <w:t>Deutsch</w:t>
            </w:r>
          </w:p>
          <w:p w14:paraId="20713D9D" w14:textId="77777777" w:rsidR="00D10126" w:rsidRDefault="00D10126" w:rsidP="00860AB1">
            <w:pPr>
              <w:jc w:val="center"/>
              <w:rPr>
                <w:b/>
                <w:lang w:eastAsia="de-DE"/>
              </w:rPr>
            </w:pPr>
            <w:r>
              <w:rPr>
                <w:b/>
                <w:lang w:eastAsia="de-DE"/>
              </w:rPr>
              <w:t>D02.01.02</w:t>
            </w:r>
          </w:p>
          <w:p w14:paraId="33556888" w14:textId="77777777" w:rsidR="00D10126" w:rsidRPr="00453EC1" w:rsidRDefault="00D10126" w:rsidP="00860AB1">
            <w:pPr>
              <w:jc w:val="center"/>
              <w:rPr>
                <w:rFonts w:eastAsia="Calibri"/>
                <w:b/>
                <w:lang w:val="en-GB"/>
              </w:rPr>
            </w:pPr>
            <w:r>
              <w:rPr>
                <w:b/>
                <w:lang w:eastAsia="de-DE"/>
              </w:rPr>
              <w:t>D03.01.02</w:t>
            </w:r>
          </w:p>
        </w:tc>
      </w:tr>
      <w:tr w:rsidR="00D10126" w:rsidRPr="00453EC1" w14:paraId="548822E3" w14:textId="77777777" w:rsidTr="00860AB1">
        <w:trPr>
          <w:trHeight w:val="873"/>
        </w:trPr>
        <w:tc>
          <w:tcPr>
            <w:tcW w:w="7348" w:type="dxa"/>
            <w:tcBorders>
              <w:left w:val="single" w:sz="4" w:space="0" w:color="auto"/>
              <w:right w:val="single" w:sz="4" w:space="0" w:color="auto"/>
            </w:tcBorders>
          </w:tcPr>
          <w:p w14:paraId="58821C67" w14:textId="77777777" w:rsidR="00D10126" w:rsidRPr="00453EC1" w:rsidRDefault="00D10126" w:rsidP="00860AB1">
            <w:pPr>
              <w:spacing w:before="40" w:after="60" w:line="160" w:lineRule="exact"/>
              <w:rPr>
                <w:sz w:val="12"/>
              </w:rPr>
            </w:pPr>
            <w:r w:rsidRPr="00453EC1">
              <w:rPr>
                <w:sz w:val="12"/>
              </w:rPr>
              <w:t>Teilkompetenz:</w:t>
            </w:r>
          </w:p>
          <w:p w14:paraId="128882BF" w14:textId="77777777" w:rsidR="00D10126" w:rsidRDefault="00D10126" w:rsidP="00860AB1">
            <w:pPr>
              <w:pStyle w:val="Kopf8ptafz"/>
            </w:pPr>
            <w:r>
              <w:t>Ich kann Informationen zu dem Spiel  „Mensch ärgere dich nicht“ sammeln.</w:t>
            </w:r>
          </w:p>
          <w:p w14:paraId="1A0C9F5F" w14:textId="77777777" w:rsidR="00D10126" w:rsidRDefault="00D10126" w:rsidP="00860AB1">
            <w:pPr>
              <w:pStyle w:val="Kopf8ptafz"/>
            </w:pPr>
            <w:r>
              <w:t>Ich kann die Spielregeln eines Brettspiels anwenden.</w:t>
            </w:r>
          </w:p>
          <w:p w14:paraId="714ACC03" w14:textId="77777777" w:rsidR="00D10126" w:rsidRPr="00A402FC" w:rsidRDefault="00D10126" w:rsidP="00860AB1">
            <w:pPr>
              <w:pStyle w:val="Kopf8ptafz"/>
              <w:rPr>
                <w:rFonts w:eastAsia="Times New Roman" w:cs="Times New Roman"/>
                <w:i/>
                <w:color w:val="000000"/>
                <w:lang w:eastAsia="de-DE"/>
              </w:rPr>
            </w:pPr>
            <w:r w:rsidRPr="00453EC1">
              <w:rPr>
                <w:rFonts w:eastAsia="Times New Roman" w:cs="Times New Roman"/>
                <w:i/>
                <w:color w:val="000000"/>
                <w:lang w:eastAsia="de-DE"/>
              </w:rPr>
              <w:t>Ich kann</w:t>
            </w:r>
            <w:r>
              <w:rPr>
                <w:rFonts w:eastAsia="Times New Roman" w:cs="Times New Roman"/>
                <w:i/>
                <w:color w:val="000000"/>
                <w:lang w:eastAsia="de-DE"/>
              </w:rPr>
              <w:t xml:space="preserve"> Regeln in der Gruppe aushandeln.</w:t>
            </w:r>
          </w:p>
        </w:tc>
        <w:tc>
          <w:tcPr>
            <w:tcW w:w="188" w:type="dxa"/>
            <w:vMerge/>
            <w:tcBorders>
              <w:left w:val="single" w:sz="4" w:space="0" w:color="auto"/>
              <w:bottom w:val="nil"/>
              <w:right w:val="nil"/>
            </w:tcBorders>
            <w:vAlign w:val="center"/>
          </w:tcPr>
          <w:p w14:paraId="5D817A63" w14:textId="77777777" w:rsidR="00D10126" w:rsidRPr="00453EC1" w:rsidRDefault="00D10126" w:rsidP="00860AB1">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10126" w:rsidRPr="00453EC1" w14:paraId="18900645" w14:textId="77777777" w:rsidTr="00860AB1">
              <w:trPr>
                <w:trHeight w:val="284"/>
              </w:trPr>
              <w:tc>
                <w:tcPr>
                  <w:tcW w:w="2090" w:type="dxa"/>
                  <w:shd w:val="clear" w:color="auto" w:fill="auto"/>
                </w:tcPr>
                <w:p w14:paraId="4B410600" w14:textId="77777777" w:rsidR="00D10126" w:rsidRPr="00453EC1" w:rsidRDefault="00D10126" w:rsidP="00BF0D2F">
                  <w:pPr>
                    <w:framePr w:hSpace="141" w:wrap="around" w:vAnchor="text" w:hAnchor="text" w:y="-81"/>
                    <w:jc w:val="center"/>
                    <w:rPr>
                      <w:lang w:val="en-GB"/>
                    </w:rPr>
                  </w:pPr>
                  <w:proofErr w:type="spellStart"/>
                  <w:r w:rsidRPr="00453EC1">
                    <w:rPr>
                      <w:lang w:val="en-GB"/>
                    </w:rPr>
                    <w:t>LernPROJEKT</w:t>
                  </w:r>
                  <w:proofErr w:type="spellEnd"/>
                </w:p>
              </w:tc>
            </w:tr>
            <w:tr w:rsidR="00D10126" w:rsidRPr="00453EC1" w14:paraId="7556BFFA" w14:textId="77777777" w:rsidTr="00860AB1">
              <w:trPr>
                <w:trHeight w:val="284"/>
              </w:trPr>
              <w:tc>
                <w:tcPr>
                  <w:tcW w:w="2090" w:type="dxa"/>
                  <w:shd w:val="clear" w:color="auto" w:fill="D9D9D9" w:themeFill="background1" w:themeFillShade="D9"/>
                </w:tcPr>
                <w:p w14:paraId="684D377E" w14:textId="77777777" w:rsidR="00D10126" w:rsidRPr="00453EC1" w:rsidRDefault="00D10126" w:rsidP="00BF0D2F">
                  <w:pPr>
                    <w:framePr w:hSpace="141" w:wrap="around" w:vAnchor="text" w:hAnchor="text" w:y="-81"/>
                    <w:jc w:val="center"/>
                    <w:rPr>
                      <w:b/>
                      <w:lang w:val="en-GB"/>
                    </w:rPr>
                  </w:pPr>
                  <w:proofErr w:type="spellStart"/>
                  <w:r w:rsidRPr="00453EC1">
                    <w:rPr>
                      <w:b/>
                      <w:lang w:val="en-GB"/>
                    </w:rPr>
                    <w:t>LernTHEMA</w:t>
                  </w:r>
                  <w:proofErr w:type="spellEnd"/>
                </w:p>
              </w:tc>
            </w:tr>
            <w:tr w:rsidR="00D10126" w:rsidRPr="00453EC1" w14:paraId="24408B8E" w14:textId="77777777" w:rsidTr="00860AB1">
              <w:trPr>
                <w:trHeight w:val="284"/>
              </w:trPr>
              <w:tc>
                <w:tcPr>
                  <w:tcW w:w="2090" w:type="dxa"/>
                  <w:shd w:val="clear" w:color="auto" w:fill="auto"/>
                </w:tcPr>
                <w:p w14:paraId="1C0FC68B" w14:textId="77777777" w:rsidR="00D10126" w:rsidRPr="00453EC1" w:rsidRDefault="00D10126" w:rsidP="00BF0D2F">
                  <w:pPr>
                    <w:framePr w:hSpace="141" w:wrap="around" w:vAnchor="text" w:hAnchor="text" w:y="-81"/>
                    <w:jc w:val="center"/>
                    <w:rPr>
                      <w:rFonts w:eastAsia="Times New Roman"/>
                      <w:lang w:val="en-GB"/>
                    </w:rPr>
                  </w:pPr>
                  <w:proofErr w:type="spellStart"/>
                  <w:r w:rsidRPr="00453EC1">
                    <w:rPr>
                      <w:rFonts w:eastAsia="Times New Roman"/>
                      <w:lang w:val="en-GB"/>
                    </w:rPr>
                    <w:t>LernSCHRITT</w:t>
                  </w:r>
                  <w:proofErr w:type="spellEnd"/>
                </w:p>
              </w:tc>
            </w:tr>
          </w:tbl>
          <w:p w14:paraId="5B367DE2" w14:textId="77777777" w:rsidR="00D10126" w:rsidRPr="00453EC1" w:rsidRDefault="00D10126" w:rsidP="00860AB1">
            <w:pPr>
              <w:jc w:val="center"/>
              <w:rPr>
                <w:rFonts w:eastAsia="Times New Roman"/>
                <w:b/>
                <w:lang w:val="en-GB"/>
              </w:rPr>
            </w:pPr>
          </w:p>
        </w:tc>
      </w:tr>
    </w:tbl>
    <w:p w14:paraId="05AF4BDD" w14:textId="77777777" w:rsidR="00D10126" w:rsidRDefault="00D10126" w:rsidP="00D10126">
      <w:r>
        <w:rPr>
          <w:noProof/>
          <w:sz w:val="24"/>
          <w:lang w:eastAsia="de-DE"/>
        </w:rPr>
        <w:drawing>
          <wp:anchor distT="0" distB="0" distL="114300" distR="114300" simplePos="0" relativeHeight="251740160" behindDoc="0" locked="0" layoutInCell="0" allowOverlap="1" wp14:anchorId="27C0D264" wp14:editId="2B54214B">
            <wp:simplePos x="0" y="0"/>
            <wp:positionH relativeFrom="rightMargin">
              <wp:posOffset>135890</wp:posOffset>
            </wp:positionH>
            <wp:positionV relativeFrom="paragraph">
              <wp:posOffset>1167765</wp:posOffset>
            </wp:positionV>
            <wp:extent cx="345440" cy="323850"/>
            <wp:effectExtent l="0" t="0" r="0" b="0"/>
            <wp:wrapNone/>
            <wp:docPr id="5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4320" behindDoc="1" locked="0" layoutInCell="1" allowOverlap="1" wp14:anchorId="558E015A" wp14:editId="43D6C1FF">
            <wp:simplePos x="0" y="0"/>
            <wp:positionH relativeFrom="margin">
              <wp:posOffset>2129790</wp:posOffset>
            </wp:positionH>
            <wp:positionV relativeFrom="margin">
              <wp:posOffset>1012190</wp:posOffset>
            </wp:positionV>
            <wp:extent cx="1671955" cy="1671955"/>
            <wp:effectExtent l="0" t="0" r="4445" b="4445"/>
            <wp:wrapNone/>
            <wp:docPr id="50" name="Grafik 50" descr="question-mark-1019935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stion-mark-1019935_12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1955" cy="1671955"/>
                    </a:xfrm>
                    <a:prstGeom prst="rect">
                      <a:avLst/>
                    </a:prstGeom>
                    <a:noFill/>
                  </pic:spPr>
                </pic:pic>
              </a:graphicData>
            </a:graphic>
            <wp14:sizeRelH relativeFrom="page">
              <wp14:pctWidth>0</wp14:pctWidth>
            </wp14:sizeRelH>
            <wp14:sizeRelV relativeFrom="page">
              <wp14:pctHeight>0</wp14:pctHeight>
            </wp14:sizeRelV>
          </wp:anchor>
        </w:drawing>
      </w:r>
    </w:p>
    <w:p w14:paraId="30FE1841" w14:textId="77777777" w:rsidR="00D10126" w:rsidRPr="002954B2" w:rsidRDefault="00D10126" w:rsidP="00D10126">
      <w:pPr>
        <w:rPr>
          <w:sz w:val="24"/>
          <w:szCs w:val="24"/>
        </w:rPr>
      </w:pPr>
    </w:p>
    <w:p w14:paraId="1EF54D95" w14:textId="77777777" w:rsidR="00D10126" w:rsidRDefault="00D10126" w:rsidP="00D10126"/>
    <w:p w14:paraId="43AE0A0C" w14:textId="77777777" w:rsidR="00D10126" w:rsidRDefault="00D10126" w:rsidP="00D10126"/>
    <w:p w14:paraId="06C43BB0" w14:textId="77777777" w:rsidR="00D10126" w:rsidRDefault="00D10126" w:rsidP="00D10126"/>
    <w:p w14:paraId="313293CC" w14:textId="77777777" w:rsidR="00D10126" w:rsidRDefault="00D10126" w:rsidP="00D10126"/>
    <w:p w14:paraId="7C5CD02C" w14:textId="77777777" w:rsidR="00D10126" w:rsidRDefault="00D10126" w:rsidP="00D10126"/>
    <w:p w14:paraId="0FAB2ABD" w14:textId="77777777" w:rsidR="00D10126" w:rsidRDefault="00D10126" w:rsidP="00D10126"/>
    <w:p w14:paraId="349346CA" w14:textId="77777777" w:rsidR="00D10126" w:rsidRDefault="00D10126" w:rsidP="00D10126"/>
    <w:p w14:paraId="110F7AB8" w14:textId="77777777" w:rsidR="00D10126" w:rsidRDefault="00D10126" w:rsidP="00D10126"/>
    <w:p w14:paraId="19E39553" w14:textId="77777777" w:rsidR="00D10126" w:rsidRDefault="00D10126" w:rsidP="00D10126"/>
    <w:p w14:paraId="4AE458A2" w14:textId="77777777" w:rsidR="00D10126" w:rsidRDefault="00D10126" w:rsidP="00D10126">
      <w:r>
        <w:rPr>
          <w:noProof/>
          <w:lang w:eastAsia="de-DE"/>
        </w:rPr>
        <w:drawing>
          <wp:anchor distT="0" distB="0" distL="114300" distR="114300" simplePos="0" relativeHeight="251734016" behindDoc="0" locked="0" layoutInCell="1" allowOverlap="1" wp14:anchorId="20DD277C" wp14:editId="5F407D56">
            <wp:simplePos x="0" y="0"/>
            <wp:positionH relativeFrom="margin">
              <wp:posOffset>3573780</wp:posOffset>
            </wp:positionH>
            <wp:positionV relativeFrom="margin">
              <wp:posOffset>2766060</wp:posOffset>
            </wp:positionV>
            <wp:extent cx="1661160" cy="1661160"/>
            <wp:effectExtent l="0" t="0" r="0" b="0"/>
            <wp:wrapSquare wrapText="bothSides"/>
            <wp:docPr id="978" name="Grafik 978" descr="question-1015308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estion-1015308_12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35040" behindDoc="0" locked="0" layoutInCell="1" allowOverlap="1" wp14:anchorId="48153C69" wp14:editId="71BB5EC2">
            <wp:simplePos x="0" y="0"/>
            <wp:positionH relativeFrom="margin">
              <wp:posOffset>419100</wp:posOffset>
            </wp:positionH>
            <wp:positionV relativeFrom="margin">
              <wp:posOffset>2788920</wp:posOffset>
            </wp:positionV>
            <wp:extent cx="1706880" cy="1706880"/>
            <wp:effectExtent l="0" t="0" r="7620" b="7620"/>
            <wp:wrapSquare wrapText="bothSides"/>
            <wp:docPr id="979" name="Grafik 979" descr="question-mark-102652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stion-mark-1026526_12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pic:spPr>
                </pic:pic>
              </a:graphicData>
            </a:graphic>
            <wp14:sizeRelH relativeFrom="page">
              <wp14:pctWidth>0</wp14:pctWidth>
            </wp14:sizeRelH>
            <wp14:sizeRelV relativeFrom="page">
              <wp14:pctHeight>0</wp14:pctHeight>
            </wp14:sizeRelV>
          </wp:anchor>
        </w:drawing>
      </w:r>
      <w:r w:rsidRPr="00ED443A">
        <w:rPr>
          <w:noProof/>
          <w:sz w:val="24"/>
          <w:szCs w:val="24"/>
          <w:lang w:eastAsia="de-DE"/>
        </w:rPr>
        <w:drawing>
          <wp:anchor distT="0" distB="0" distL="114300" distR="114300" simplePos="0" relativeHeight="251737088" behindDoc="0" locked="0" layoutInCell="1" allowOverlap="1" wp14:anchorId="3C2F37C8" wp14:editId="7A7BBE82">
            <wp:simplePos x="0" y="0"/>
            <wp:positionH relativeFrom="margin">
              <wp:posOffset>2032000</wp:posOffset>
            </wp:positionH>
            <wp:positionV relativeFrom="margin">
              <wp:posOffset>2749550</wp:posOffset>
            </wp:positionV>
            <wp:extent cx="1857375" cy="1859280"/>
            <wp:effectExtent l="0" t="0" r="9525" b="7620"/>
            <wp:wrapSquare wrapText="bothSides"/>
            <wp:docPr id="980" name="Grafik 980" descr="C:\Users\hp-envy\Dropbox\Blackforest\Foto Spielb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envy\Dropbox\Blackforest\Foto Spielbret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849">
        <w:rPr>
          <w:noProof/>
          <w:color w:val="C00000"/>
          <w:lang w:eastAsia="de-DE"/>
        </w:rPr>
        <mc:AlternateContent>
          <mc:Choice Requires="wpg">
            <w:drawing>
              <wp:anchor distT="0" distB="0" distL="114300" distR="114300" simplePos="0" relativeHeight="251738112" behindDoc="0" locked="0" layoutInCell="1" allowOverlap="1" wp14:anchorId="78486CAC" wp14:editId="1F380137">
                <wp:simplePos x="0" y="0"/>
                <wp:positionH relativeFrom="rightMargin">
                  <wp:posOffset>132080</wp:posOffset>
                </wp:positionH>
                <wp:positionV relativeFrom="paragraph">
                  <wp:posOffset>1348105</wp:posOffset>
                </wp:positionV>
                <wp:extent cx="1940560" cy="4766310"/>
                <wp:effectExtent l="0" t="19050" r="40640" b="0"/>
                <wp:wrapNone/>
                <wp:docPr id="13" name="Gruppieren 13"/>
                <wp:cNvGraphicFramePr/>
                <a:graphic xmlns:a="http://schemas.openxmlformats.org/drawingml/2006/main">
                  <a:graphicData uri="http://schemas.microsoft.com/office/word/2010/wordprocessingGroup">
                    <wpg:wgp>
                      <wpg:cNvGrpSpPr/>
                      <wpg:grpSpPr>
                        <a:xfrm>
                          <a:off x="0" y="0"/>
                          <a:ext cx="1940560" cy="4766310"/>
                          <a:chOff x="-76200" y="-1661160"/>
                          <a:chExt cx="1940560" cy="4766310"/>
                        </a:xfrm>
                      </wpg:grpSpPr>
                      <pic:pic xmlns:pic="http://schemas.openxmlformats.org/drawingml/2006/picture">
                        <pic:nvPicPr>
                          <pic:cNvPr id="14" name="Bild 1" descr="Frage, Fragezeichen, Hilfe, Antwort, Symbol, Icon"/>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6200" y="1308100"/>
                            <a:ext cx="1797050" cy="1797050"/>
                          </a:xfrm>
                          <a:prstGeom prst="rect">
                            <a:avLst/>
                          </a:prstGeom>
                          <a:noFill/>
                          <a:ln>
                            <a:noFill/>
                          </a:ln>
                        </pic:spPr>
                      </pic:pic>
                      <wps:wsp>
                        <wps:cNvPr id="28" name="Ovale Legende 40"/>
                        <wps:cNvSpPr/>
                        <wps:spPr>
                          <a:xfrm>
                            <a:off x="60960" y="-1661160"/>
                            <a:ext cx="1803400" cy="2628900"/>
                          </a:xfrm>
                          <a:prstGeom prst="wedgeEllipseCallout">
                            <a:avLst>
                              <a:gd name="adj1" fmla="val -6764"/>
                              <a:gd name="adj2" fmla="val 66135"/>
                            </a:avLst>
                          </a:prstGeom>
                          <a:noFill/>
                          <a:ln w="25400" cap="flat" cmpd="sng" algn="ctr">
                            <a:solidFill>
                              <a:srgbClr val="4F81BD">
                                <a:shade val="50000"/>
                              </a:srgbClr>
                            </a:solidFill>
                            <a:prstDash val="solid"/>
                          </a:ln>
                          <a:effectLst/>
                        </wps:spPr>
                        <wps:txbx>
                          <w:txbxContent>
                            <w:p w14:paraId="2A354293" w14:textId="77777777" w:rsidR="00860AB1" w:rsidRPr="00381D37" w:rsidRDefault="00860AB1" w:rsidP="00D10126">
                              <w:pPr>
                                <w:jc w:val="center"/>
                                <w:rPr>
                                  <w:color w:val="1F497D" w:themeColor="text2"/>
                                </w:rPr>
                              </w:pPr>
                              <w:r>
                                <w:rPr>
                                  <w:color w:val="1F497D" w:themeColor="text2"/>
                                </w:rPr>
                                <w:t xml:space="preserve">Sitzen Sie ebenfalls ratlos um Ihr Spielfeld? Oder können Sie sich auf die gültigen Regeln nicht einigen? Kein Problem. </w:t>
                              </w:r>
                            </w:p>
                            <w:p w14:paraId="5847BF4B" w14:textId="77777777" w:rsidR="00860AB1" w:rsidRPr="00381D37" w:rsidRDefault="00860AB1" w:rsidP="00D10126">
                              <w:pPr>
                                <w:jc w:val="center"/>
                                <w:rPr>
                                  <w:color w:val="1F497D" w:themeColor="text2"/>
                                </w:rPr>
                              </w:pPr>
                              <w:r>
                                <w:rPr>
                                  <w:color w:val="1F497D" w:themeColor="text2"/>
                                </w:rPr>
                                <w:t>Bearbeiten Sie den Lernschritt „Eine Spielanleitung erstellen“.</w:t>
                              </w:r>
                              <w:r w:rsidRPr="00381D37">
                                <w:rPr>
                                  <w:color w:val="1F497D" w:themeColor="text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486CAC" id="Gruppieren 13" o:spid="_x0000_s1053" style="position:absolute;margin-left:10.4pt;margin-top:106.15pt;width:152.8pt;height:375.3pt;z-index:251738112;mso-position-horizontal-relative:right-margin-area;mso-width-relative:margin;mso-height-relative:margin" coordorigin="-762,-16611" coordsize="19405,47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">
                <v:shape id="Bild 1" o:spid="_x0000_s1054" type="#_x0000_t75" alt="Frage, Fragezeichen, Hilfe, Antwort, Symbol, Icon" style="position:absolute;left:-762;top:13081;width:17970;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">
                  <v:imagedata r:id="rId14" o:title="Frage, Fragezeichen, Hilfe, Antwort, Symbol, Icon"/>
                </v:shape>
                <v:shape id="Ovale Legende 40" o:spid="_x0000_s1055" type="#_x0000_t63" style="position:absolute;left:609;top:-16611;width:18034;height:2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" adj="9339,25085" filled="f" strokecolor="#385d8a" strokeweight="2pt">
                  <v:textbox>
                    <w:txbxContent>
                      <w:p w14:paraId="2A354293" w14:textId="77777777" w:rsidR="00860AB1" w:rsidRPr="00381D37" w:rsidRDefault="00860AB1" w:rsidP="00D10126">
                        <w:pPr>
                          <w:jc w:val="center"/>
                          <w:rPr>
                            <w:color w:val="1F497D" w:themeColor="text2"/>
                          </w:rPr>
                        </w:pPr>
                        <w:r>
                          <w:rPr>
                            <w:color w:val="1F497D" w:themeColor="text2"/>
                          </w:rPr>
                          <w:t xml:space="preserve">Sitzen Sie ebenfalls ratlos um Ihr Spielfeld? Oder können Sie sich auf die gültigen Regeln nicht einigen? Kein Problem. </w:t>
                        </w:r>
                      </w:p>
                      <w:p w14:paraId="5847BF4B" w14:textId="77777777" w:rsidR="00860AB1" w:rsidRPr="00381D37" w:rsidRDefault="00860AB1" w:rsidP="00D10126">
                        <w:pPr>
                          <w:jc w:val="center"/>
                          <w:rPr>
                            <w:color w:val="1F497D" w:themeColor="text2"/>
                          </w:rPr>
                        </w:pPr>
                        <w:r>
                          <w:rPr>
                            <w:color w:val="1F497D" w:themeColor="text2"/>
                          </w:rPr>
                          <w:t>Bearbeiten Sie den Lernschritt „Eine Spielanleitung erstellen“.</w:t>
                        </w:r>
                        <w:r w:rsidRPr="00381D37">
                          <w:rPr>
                            <w:color w:val="1F497D" w:themeColor="text2"/>
                            <w:u w:val="single"/>
                          </w:rPr>
                          <w:t xml:space="preserve"> </w:t>
                        </w:r>
                      </w:p>
                    </w:txbxContent>
                  </v:textbox>
                </v:shape>
                <w10:wrap anchorx="margin"/>
              </v:group>
            </w:pict>
          </mc:Fallback>
        </mc:AlternateContent>
      </w:r>
    </w:p>
    <w:p w14:paraId="352923A2" w14:textId="77777777" w:rsidR="00D10126" w:rsidRDefault="00D10126" w:rsidP="00D10126"/>
    <w:p w14:paraId="0648BD18" w14:textId="77777777" w:rsidR="00D10126" w:rsidRDefault="00D10126" w:rsidP="00D10126"/>
    <w:p w14:paraId="2F8B00E2" w14:textId="77777777" w:rsidR="00D10126" w:rsidRDefault="00D10126" w:rsidP="00D10126"/>
    <w:p w14:paraId="02ADBCAA" w14:textId="77777777" w:rsidR="00D10126" w:rsidRDefault="00D10126" w:rsidP="00D10126"/>
    <w:p w14:paraId="5E2B8213" w14:textId="77777777" w:rsidR="00D10126" w:rsidRDefault="00D10126" w:rsidP="00D10126"/>
    <w:p w14:paraId="4629F536" w14:textId="77777777" w:rsidR="00D10126" w:rsidRDefault="00D10126" w:rsidP="00D10126"/>
    <w:p w14:paraId="52B0EF15" w14:textId="77777777" w:rsidR="00D10126" w:rsidRDefault="00D10126" w:rsidP="00D10126"/>
    <w:p w14:paraId="68D0E9FE" w14:textId="77777777" w:rsidR="00D10126" w:rsidRDefault="00D10126" w:rsidP="00D10126"/>
    <w:p w14:paraId="31ADAEA9" w14:textId="77777777" w:rsidR="00D10126" w:rsidRDefault="00D10126" w:rsidP="00D10126"/>
    <w:p w14:paraId="6F1246C2" w14:textId="77777777" w:rsidR="00D10126" w:rsidRDefault="00D10126" w:rsidP="00D10126"/>
    <w:p w14:paraId="2B31779D" w14:textId="77777777" w:rsidR="00D10126" w:rsidRDefault="00D10126" w:rsidP="00D10126"/>
    <w:p w14:paraId="23C694AF" w14:textId="77777777" w:rsidR="00D10126" w:rsidRDefault="00D10126" w:rsidP="00D10126">
      <w:r>
        <w:rPr>
          <w:noProof/>
          <w:lang w:eastAsia="de-DE"/>
        </w:rPr>
        <w:drawing>
          <wp:anchor distT="0" distB="0" distL="114300" distR="114300" simplePos="0" relativeHeight="251736064" behindDoc="1" locked="0" layoutInCell="1" allowOverlap="1" wp14:anchorId="33378E58" wp14:editId="755C9E3B">
            <wp:simplePos x="0" y="0"/>
            <wp:positionH relativeFrom="margin">
              <wp:posOffset>2144395</wp:posOffset>
            </wp:positionH>
            <wp:positionV relativeFrom="margin">
              <wp:posOffset>4648200</wp:posOffset>
            </wp:positionV>
            <wp:extent cx="1668780" cy="1668780"/>
            <wp:effectExtent l="0" t="0" r="7620" b="7620"/>
            <wp:wrapNone/>
            <wp:docPr id="981" name="Grafik 981" descr="questions-101406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stions-1014060_12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pic:spPr>
                </pic:pic>
              </a:graphicData>
            </a:graphic>
            <wp14:sizeRelH relativeFrom="page">
              <wp14:pctWidth>0</wp14:pctWidth>
            </wp14:sizeRelH>
            <wp14:sizeRelV relativeFrom="page">
              <wp14:pctHeight>0</wp14:pctHeight>
            </wp14:sizeRelV>
          </wp:anchor>
        </w:drawing>
      </w:r>
    </w:p>
    <w:p w14:paraId="1442BE77" w14:textId="77777777" w:rsidR="00D10126" w:rsidRDefault="00D10126" w:rsidP="00D10126"/>
    <w:p w14:paraId="5F919A3E" w14:textId="77777777" w:rsidR="00D10126" w:rsidRDefault="00D10126" w:rsidP="00D10126"/>
    <w:p w14:paraId="6FD73382" w14:textId="77777777" w:rsidR="00D10126" w:rsidRDefault="00D10126" w:rsidP="00D10126"/>
    <w:p w14:paraId="2DDFED27" w14:textId="77777777" w:rsidR="00D10126" w:rsidRDefault="00D10126" w:rsidP="00D10126"/>
    <w:p w14:paraId="0299AC71" w14:textId="77777777" w:rsidR="00D10126" w:rsidRDefault="00D10126" w:rsidP="00D10126"/>
    <w:p w14:paraId="5C791229" w14:textId="77777777" w:rsidR="00D10126" w:rsidRDefault="00D10126" w:rsidP="00D10126"/>
    <w:p w14:paraId="2BBAA80F" w14:textId="77777777" w:rsidR="00D10126" w:rsidRDefault="00D10126" w:rsidP="00D10126"/>
    <w:p w14:paraId="32CE06EA" w14:textId="77777777" w:rsidR="00D10126" w:rsidRDefault="00D10126" w:rsidP="00D10126"/>
    <w:p w14:paraId="24EC1314" w14:textId="77777777" w:rsidR="00D10126" w:rsidRDefault="00D10126" w:rsidP="00D10126"/>
    <w:p w14:paraId="0FA4B877" w14:textId="77777777" w:rsidR="00D10126" w:rsidRPr="00861DBE" w:rsidRDefault="00D10126" w:rsidP="00D10126">
      <w:pPr>
        <w:jc w:val="both"/>
        <w:rPr>
          <w:b/>
          <w:sz w:val="22"/>
          <w:szCs w:val="22"/>
        </w:rPr>
      </w:pPr>
      <w:r w:rsidRPr="00861DBE">
        <w:rPr>
          <w:b/>
          <w:sz w:val="22"/>
          <w:szCs w:val="22"/>
        </w:rPr>
        <w:t>#</w:t>
      </w:r>
      <w:proofErr w:type="spellStart"/>
      <w:r w:rsidRPr="00861DBE">
        <w:rPr>
          <w:b/>
          <w:sz w:val="22"/>
          <w:szCs w:val="22"/>
        </w:rPr>
        <w:t>wennmalwiederkeinerdieRegelnkennt</w:t>
      </w:r>
      <w:proofErr w:type="spellEnd"/>
      <w:r>
        <w:rPr>
          <w:b/>
          <w:sz w:val="22"/>
          <w:szCs w:val="22"/>
        </w:rPr>
        <w:t xml:space="preserve"> </w:t>
      </w:r>
      <w:r w:rsidRPr="00861DBE">
        <w:rPr>
          <w:b/>
          <w:sz w:val="22"/>
          <w:szCs w:val="22"/>
        </w:rPr>
        <w:t>#</w:t>
      </w:r>
      <w:proofErr w:type="spellStart"/>
      <w:r w:rsidRPr="00861DBE">
        <w:rPr>
          <w:b/>
          <w:sz w:val="22"/>
          <w:szCs w:val="22"/>
        </w:rPr>
        <w:t>zulangeher</w:t>
      </w:r>
      <w:proofErr w:type="spellEnd"/>
      <w:r>
        <w:rPr>
          <w:b/>
          <w:sz w:val="22"/>
          <w:szCs w:val="22"/>
        </w:rPr>
        <w:t xml:space="preserve"> </w:t>
      </w:r>
      <w:r w:rsidRPr="00861DBE">
        <w:rPr>
          <w:b/>
          <w:sz w:val="22"/>
          <w:szCs w:val="22"/>
        </w:rPr>
        <w:t>#</w:t>
      </w:r>
      <w:proofErr w:type="spellStart"/>
      <w:r w:rsidRPr="00861DBE">
        <w:rPr>
          <w:b/>
          <w:sz w:val="22"/>
          <w:szCs w:val="22"/>
        </w:rPr>
        <w:t>überforderung</w:t>
      </w:r>
      <w:proofErr w:type="spellEnd"/>
      <w:r>
        <w:rPr>
          <w:b/>
          <w:sz w:val="22"/>
          <w:szCs w:val="22"/>
        </w:rPr>
        <w:t xml:space="preserve"> </w:t>
      </w:r>
      <w:r>
        <w:rPr>
          <w:b/>
          <w:sz w:val="22"/>
          <w:szCs w:val="22"/>
        </w:rPr>
        <w:br/>
      </w:r>
      <w:r w:rsidRPr="00861DBE">
        <w:rPr>
          <w:b/>
          <w:sz w:val="22"/>
          <w:szCs w:val="22"/>
        </w:rPr>
        <w:t>#</w:t>
      </w:r>
      <w:proofErr w:type="spellStart"/>
      <w:r w:rsidRPr="00861DBE">
        <w:rPr>
          <w:b/>
          <w:sz w:val="22"/>
          <w:szCs w:val="22"/>
        </w:rPr>
        <w:t>hilfeeeeee</w:t>
      </w:r>
      <w:proofErr w:type="spellEnd"/>
    </w:p>
    <w:p w14:paraId="3D456AAC" w14:textId="77777777" w:rsidR="00D10126" w:rsidRPr="00861DBE" w:rsidRDefault="00D10126" w:rsidP="00D10126">
      <w:pPr>
        <w:jc w:val="both"/>
      </w:pPr>
    </w:p>
    <w:p w14:paraId="2B1A203A" w14:textId="77777777" w:rsidR="00D10126" w:rsidRPr="00861DBE" w:rsidRDefault="00D10126" w:rsidP="00D10126">
      <w:pPr>
        <w:jc w:val="both"/>
      </w:pPr>
      <w:r>
        <w:t>Im Fach Farbtechnik</w:t>
      </w:r>
      <w:r w:rsidRPr="00861DBE">
        <w:t xml:space="preserve"> fertigen Sie ein Brettspiel nach der Vorlage von „Mensch ärgere dich nicht“ für Ihren Lieblingsmenschen an. Damit Ihr Lieblingsmensch spielen kann, braucht er eine Spielanleitung.</w:t>
      </w:r>
    </w:p>
    <w:p w14:paraId="24531F73" w14:textId="77777777" w:rsidR="00D10126" w:rsidRDefault="00D10126" w:rsidP="00D10126">
      <w:r>
        <w:rPr>
          <w:b/>
          <w:noProof/>
          <w:sz w:val="26"/>
          <w:szCs w:val="26"/>
          <w:lang w:eastAsia="de-DE"/>
        </w:rPr>
        <mc:AlternateContent>
          <mc:Choice Requires="wps">
            <w:drawing>
              <wp:anchor distT="0" distB="0" distL="114300" distR="114300" simplePos="0" relativeHeight="251739136" behindDoc="0" locked="0" layoutInCell="1" allowOverlap="1" wp14:anchorId="7D2F3C95" wp14:editId="183429C6">
                <wp:simplePos x="0" y="0"/>
                <wp:positionH relativeFrom="margin">
                  <wp:posOffset>99060</wp:posOffset>
                </wp:positionH>
                <wp:positionV relativeFrom="paragraph">
                  <wp:posOffset>73660</wp:posOffset>
                </wp:positionV>
                <wp:extent cx="4600575" cy="1097280"/>
                <wp:effectExtent l="57150" t="38100" r="85725" b="102870"/>
                <wp:wrapNone/>
                <wp:docPr id="934" name="Abgerundetes Rechteck 23"/>
                <wp:cNvGraphicFramePr/>
                <a:graphic xmlns:a="http://schemas.openxmlformats.org/drawingml/2006/main">
                  <a:graphicData uri="http://schemas.microsoft.com/office/word/2010/wordprocessingShape">
                    <wps:wsp>
                      <wps:cNvSpPr/>
                      <wps:spPr>
                        <a:xfrm>
                          <a:off x="0" y="0"/>
                          <a:ext cx="4600575" cy="109728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FC62D56" w14:textId="77777777" w:rsidR="00860AB1" w:rsidRPr="00266ECF" w:rsidRDefault="00860AB1" w:rsidP="00D10126">
                            <w:pPr>
                              <w:pStyle w:val="TabelleKopflinks"/>
                            </w:pPr>
                            <w:r w:rsidRPr="00266ECF">
                              <w:t>Arbeitsauftrag</w:t>
                            </w:r>
                          </w:p>
                          <w:p w14:paraId="00C6182F" w14:textId="77777777" w:rsidR="00860AB1" w:rsidRPr="00266ECF" w:rsidRDefault="00860AB1" w:rsidP="00D10126">
                            <w:pPr>
                              <w:pStyle w:val="TabelleKopflinks"/>
                              <w:ind w:left="360"/>
                              <w:rPr>
                                <w:b w:val="0"/>
                              </w:rPr>
                            </w:pPr>
                            <w:r w:rsidRPr="00266ECF">
                              <w:rPr>
                                <w:b w:val="0"/>
                              </w:rPr>
                              <w:t>Schreiben Sie für Ihren Lieblingsmenschen eine Spielanleitung für das Brettspiel auf den folgenden Seiten.</w:t>
                            </w:r>
                          </w:p>
                          <w:p w14:paraId="4A9A71AE" w14:textId="77777777" w:rsidR="00860AB1" w:rsidRPr="00266ECF" w:rsidRDefault="00860AB1" w:rsidP="00D10126">
                            <w:pPr>
                              <w:pStyle w:val="TabelleKopflinks"/>
                              <w:numPr>
                                <w:ilvl w:val="1"/>
                                <w:numId w:val="27"/>
                              </w:numPr>
                              <w:rPr>
                                <w:b w:val="0"/>
                              </w:rPr>
                            </w:pPr>
                            <w:r w:rsidRPr="00266ECF">
                              <w:rPr>
                                <w:b w:val="0"/>
                              </w:rPr>
                              <w:t>Finden Sie einen passenden Spielnamen für das Spiel.</w:t>
                            </w:r>
                          </w:p>
                          <w:p w14:paraId="2207F94E" w14:textId="77777777" w:rsidR="00860AB1" w:rsidRPr="00266ECF" w:rsidRDefault="00860AB1" w:rsidP="00D10126">
                            <w:pPr>
                              <w:pStyle w:val="TabelleKopflinks"/>
                              <w:numPr>
                                <w:ilvl w:val="1"/>
                                <w:numId w:val="27"/>
                              </w:numPr>
                              <w:rPr>
                                <w:b w:val="0"/>
                              </w:rPr>
                            </w:pPr>
                            <w:r w:rsidRPr="00266ECF">
                              <w:rPr>
                                <w:b w:val="0"/>
                              </w:rPr>
                              <w:t>Denken Sie sich eigene Regeln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F3C95" id="_x0000_s1056" style="position:absolute;margin-left:7.8pt;margin-top:5.8pt;width:362.25pt;height:86.4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4FC62D56" w14:textId="77777777" w:rsidR="00860AB1" w:rsidRPr="00266ECF" w:rsidRDefault="00860AB1" w:rsidP="00D10126">
                      <w:pPr>
                        <w:pStyle w:val="TabelleKopflinks"/>
                      </w:pPr>
                      <w:r w:rsidRPr="00266ECF">
                        <w:t>Arbeitsauftrag</w:t>
                      </w:r>
                    </w:p>
                    <w:p w14:paraId="00C6182F" w14:textId="77777777" w:rsidR="00860AB1" w:rsidRPr="00266ECF" w:rsidRDefault="00860AB1" w:rsidP="00D10126">
                      <w:pPr>
                        <w:pStyle w:val="TabelleKopflinks"/>
                        <w:ind w:left="360"/>
                        <w:rPr>
                          <w:b w:val="0"/>
                        </w:rPr>
                      </w:pPr>
                      <w:r w:rsidRPr="00266ECF">
                        <w:rPr>
                          <w:b w:val="0"/>
                        </w:rPr>
                        <w:t>Schreiben Sie für Ihren Lieblingsmenschen eine Spielanleitung für das Brettspiel auf den folgenden Seiten.</w:t>
                      </w:r>
                    </w:p>
                    <w:p w14:paraId="4A9A71AE" w14:textId="77777777" w:rsidR="00860AB1" w:rsidRPr="00266ECF" w:rsidRDefault="00860AB1" w:rsidP="00D10126">
                      <w:pPr>
                        <w:pStyle w:val="TabelleKopflinks"/>
                        <w:numPr>
                          <w:ilvl w:val="1"/>
                          <w:numId w:val="27"/>
                        </w:numPr>
                        <w:rPr>
                          <w:b w:val="0"/>
                        </w:rPr>
                      </w:pPr>
                      <w:r w:rsidRPr="00266ECF">
                        <w:rPr>
                          <w:b w:val="0"/>
                        </w:rPr>
                        <w:t>Finden Sie einen passenden Spielnamen für das Spiel.</w:t>
                      </w:r>
                    </w:p>
                    <w:p w14:paraId="2207F94E" w14:textId="77777777" w:rsidR="00860AB1" w:rsidRPr="00266ECF" w:rsidRDefault="00860AB1" w:rsidP="00D10126">
                      <w:pPr>
                        <w:pStyle w:val="TabelleKopflinks"/>
                        <w:numPr>
                          <w:ilvl w:val="1"/>
                          <w:numId w:val="27"/>
                        </w:numPr>
                        <w:rPr>
                          <w:b w:val="0"/>
                        </w:rPr>
                      </w:pPr>
                      <w:r w:rsidRPr="00266ECF">
                        <w:rPr>
                          <w:b w:val="0"/>
                        </w:rPr>
                        <w:t>Denken Sie sich eigene Regeln aus.</w:t>
                      </w:r>
                    </w:p>
                  </w:txbxContent>
                </v:textbox>
                <w10:wrap anchorx="margin"/>
              </v:roundrect>
            </w:pict>
          </mc:Fallback>
        </mc:AlternateContent>
      </w:r>
    </w:p>
    <w:p w14:paraId="23EA321B" w14:textId="77777777" w:rsidR="00D10126" w:rsidRDefault="00D10126" w:rsidP="00D10126">
      <w:r w:rsidRPr="00AA18D1">
        <w:rPr>
          <w:noProof/>
          <w:lang w:eastAsia="de-DE"/>
        </w:rPr>
        <w:drawing>
          <wp:anchor distT="0" distB="0" distL="114300" distR="114300" simplePos="0" relativeHeight="251777024" behindDoc="0" locked="0" layoutInCell="1" allowOverlap="1" wp14:anchorId="24335E55" wp14:editId="61B6AEB4">
            <wp:simplePos x="0" y="0"/>
            <wp:positionH relativeFrom="column">
              <wp:posOffset>4813935</wp:posOffset>
            </wp:positionH>
            <wp:positionV relativeFrom="paragraph">
              <wp:posOffset>-635</wp:posOffset>
            </wp:positionV>
            <wp:extent cx="314325" cy="314325"/>
            <wp:effectExtent l="0" t="0" r="9525" b="9525"/>
            <wp:wrapNone/>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0F98B" w14:textId="77777777" w:rsidR="00D10126" w:rsidRDefault="00D10126" w:rsidP="00D10126"/>
    <w:p w14:paraId="56C22B20" w14:textId="77777777" w:rsidR="00D10126" w:rsidRDefault="00D10126" w:rsidP="00D10126"/>
    <w:p w14:paraId="71FD5E76" w14:textId="77777777" w:rsidR="00D10126" w:rsidRDefault="00D10126" w:rsidP="00D10126"/>
    <w:p w14:paraId="201DCE07" w14:textId="77777777" w:rsidR="00D10126" w:rsidRDefault="00D10126" w:rsidP="00D10126"/>
    <w:p w14:paraId="3275B172" w14:textId="77777777" w:rsidR="00D10126" w:rsidRDefault="00D10126" w:rsidP="00D10126"/>
    <w:p w14:paraId="68252027" w14:textId="77777777" w:rsidR="00D10126" w:rsidRDefault="00D10126" w:rsidP="00D10126"/>
    <w:p w14:paraId="734F6BC8" w14:textId="77777777" w:rsidR="00D10126" w:rsidRDefault="00D10126" w:rsidP="00D10126">
      <w:pPr>
        <w:spacing w:line="240" w:lineRule="exact"/>
      </w:pPr>
    </w:p>
    <w:p w14:paraId="48E6BBE9" w14:textId="77777777" w:rsidR="00D10126" w:rsidRPr="00266ECF" w:rsidRDefault="00D10126" w:rsidP="00D10126">
      <w:pPr>
        <w:pStyle w:val="berschrift1"/>
        <w:rPr>
          <w:rFonts w:eastAsia="Calibri"/>
          <w:sz w:val="20"/>
          <w:szCs w:val="20"/>
        </w:rPr>
      </w:pPr>
      <w:r w:rsidRPr="00266ECF">
        <w:rPr>
          <w:rFonts w:eastAsia="Calibri"/>
          <w:sz w:val="20"/>
          <w:szCs w:val="20"/>
        </w:rPr>
        <w:lastRenderedPageBreak/>
        <w:t>Spielanleitung ____________________________________</w:t>
      </w:r>
    </w:p>
    <w:p w14:paraId="56C3B4FB" w14:textId="77777777" w:rsidR="00D10126" w:rsidRPr="00266ECF" w:rsidRDefault="00D10126" w:rsidP="00D10126">
      <w:pPr>
        <w:rPr>
          <w:rFonts w:eastAsia="Calibri"/>
          <w:lang w:eastAsia="de-DE"/>
        </w:rPr>
      </w:pPr>
    </w:p>
    <w:p w14:paraId="2D02EB22" w14:textId="77777777" w:rsidR="00D10126" w:rsidRPr="00266ECF" w:rsidRDefault="00D10126" w:rsidP="00D10126">
      <w:pPr>
        <w:rPr>
          <w:rFonts w:eastAsia="Calibri"/>
          <w:lang w:eastAsia="de-DE"/>
        </w:rPr>
      </w:pPr>
    </w:p>
    <w:p w14:paraId="64034B0B" w14:textId="77777777" w:rsidR="00D10126" w:rsidRPr="00266ECF" w:rsidRDefault="00D10126" w:rsidP="00D10126">
      <w:pPr>
        <w:rPr>
          <w:rFonts w:eastAsia="Calibri"/>
          <w:u w:val="single"/>
          <w:lang w:eastAsia="de-DE"/>
        </w:rPr>
      </w:pPr>
      <w:r w:rsidRPr="00266ECF">
        <w:rPr>
          <w:rFonts w:eastAsia="Calibri"/>
          <w:u w:val="single"/>
          <w:lang w:eastAsia="de-DE"/>
        </w:rPr>
        <w:t>Ziel des Spiels</w:t>
      </w:r>
    </w:p>
    <w:p w14:paraId="6D62E113" w14:textId="77777777" w:rsidR="00D10126" w:rsidRPr="00266ECF" w:rsidRDefault="00D10126" w:rsidP="00D10126">
      <w:pPr>
        <w:rPr>
          <w:rFonts w:eastAsia="Calibri"/>
          <w:lang w:eastAsia="de-DE"/>
        </w:rPr>
      </w:pPr>
    </w:p>
    <w:p w14:paraId="05618E51" w14:textId="77777777" w:rsidR="00D10126" w:rsidRPr="00216310" w:rsidRDefault="00D10126" w:rsidP="00D10126">
      <w:pPr>
        <w:rPr>
          <w:rFonts w:eastAsia="Calibri"/>
          <w:sz w:val="28"/>
          <w:lang w:eastAsia="de-DE"/>
        </w:rPr>
      </w:pPr>
      <w:r w:rsidRPr="00266ECF">
        <w:rPr>
          <w:rFonts w:eastAsia="Calibri"/>
          <w:lang w:eastAsia="de-DE"/>
        </w:rPr>
        <w:t>Ziel des Spiels ist es, seine Spielfiguren so schnell wie möglich von seinem Startfeld (1) ins Ziel (2) zu würfeln.</w:t>
      </w:r>
    </w:p>
    <w:p w14:paraId="0A9D6902" w14:textId="77777777" w:rsidR="00D10126" w:rsidRPr="00216310" w:rsidRDefault="00D10126" w:rsidP="00D10126">
      <w:pPr>
        <w:rPr>
          <w:rFonts w:eastAsia="Calibri"/>
          <w:sz w:val="28"/>
          <w:lang w:eastAsia="de-DE"/>
        </w:rPr>
      </w:pPr>
      <w:r w:rsidRPr="006B4DEA">
        <w:rPr>
          <w:rFonts w:eastAsia="Calibri"/>
          <w:noProof/>
          <w:sz w:val="28"/>
          <w:u w:val="single"/>
          <w:lang w:eastAsia="de-DE"/>
        </w:rPr>
        <w:drawing>
          <wp:anchor distT="0" distB="0" distL="114300" distR="114300" simplePos="0" relativeHeight="251741184" behindDoc="1" locked="0" layoutInCell="1" allowOverlap="1" wp14:anchorId="385928B3" wp14:editId="4F7B37CA">
            <wp:simplePos x="0" y="0"/>
            <wp:positionH relativeFrom="margin">
              <wp:posOffset>3600450</wp:posOffset>
            </wp:positionH>
            <wp:positionV relativeFrom="margin">
              <wp:posOffset>1636395</wp:posOffset>
            </wp:positionV>
            <wp:extent cx="2347595" cy="2348865"/>
            <wp:effectExtent l="0" t="0" r="0" b="0"/>
            <wp:wrapTight wrapText="bothSides">
              <wp:wrapPolygon edited="0">
                <wp:start x="0" y="0"/>
                <wp:lineTo x="0" y="21372"/>
                <wp:lineTo x="21384" y="21372"/>
                <wp:lineTo x="21384" y="0"/>
                <wp:lineTo x="0" y="0"/>
              </wp:wrapPolygon>
            </wp:wrapTight>
            <wp:docPr id="982" name="Grafik 982" descr="C:\Users\hp-envy\Dropbox\Blackforest\Foto Spielb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envy\Dropbox\Blackforest\Foto Spielbret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7595"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23250" w14:textId="77777777" w:rsidR="00D10126" w:rsidRPr="00216310" w:rsidRDefault="00D10126" w:rsidP="00D10126">
      <w:pPr>
        <w:rPr>
          <w:rFonts w:eastAsia="Calibri"/>
          <w:sz w:val="28"/>
          <w:lang w:eastAsia="de-DE"/>
        </w:rPr>
      </w:pPr>
      <w:r>
        <w:rPr>
          <w:rFonts w:eastAsia="Calibri"/>
          <w:sz w:val="28"/>
          <w:lang w:eastAsia="de-DE"/>
        </w:rPr>
        <w:t>_____________________________________</w:t>
      </w:r>
    </w:p>
    <w:p w14:paraId="41E116EE" w14:textId="77777777" w:rsidR="00D10126" w:rsidRPr="00216310" w:rsidRDefault="00D10126" w:rsidP="00D10126">
      <w:pPr>
        <w:rPr>
          <w:rFonts w:eastAsia="Calibri"/>
          <w:sz w:val="28"/>
          <w:lang w:eastAsia="de-DE"/>
        </w:rPr>
      </w:pPr>
    </w:p>
    <w:p w14:paraId="73398991" w14:textId="77777777" w:rsidR="00D10126" w:rsidRPr="001908AB" w:rsidRDefault="00D10126" w:rsidP="00D10126">
      <w:pPr>
        <w:rPr>
          <w:rFonts w:eastAsia="Calibri"/>
          <w:sz w:val="28"/>
          <w:lang w:eastAsia="de-DE"/>
        </w:rPr>
      </w:pPr>
      <w:r w:rsidRPr="001908AB">
        <w:rPr>
          <w:rFonts w:eastAsia="Calibri"/>
          <w:sz w:val="28"/>
          <w:lang w:eastAsia="de-DE"/>
        </w:rPr>
        <w:t>_____________________________________</w:t>
      </w:r>
    </w:p>
    <w:p w14:paraId="015F691B" w14:textId="77777777" w:rsidR="00D10126" w:rsidRPr="00216310" w:rsidRDefault="00D10126" w:rsidP="00D10126">
      <w:pPr>
        <w:rPr>
          <w:rFonts w:eastAsia="Calibri"/>
          <w:sz w:val="28"/>
          <w:lang w:eastAsia="de-DE"/>
        </w:rPr>
      </w:pPr>
    </w:p>
    <w:p w14:paraId="444FD3CD" w14:textId="77777777" w:rsidR="00D10126" w:rsidRPr="00216310" w:rsidRDefault="00D10126" w:rsidP="00D10126">
      <w:pPr>
        <w:rPr>
          <w:rFonts w:eastAsia="Calibri"/>
          <w:sz w:val="28"/>
          <w:lang w:eastAsia="de-DE"/>
        </w:rPr>
      </w:pPr>
      <w:r>
        <w:rPr>
          <w:rFonts w:eastAsia="Calibri"/>
          <w:sz w:val="28"/>
          <w:lang w:eastAsia="de-DE"/>
        </w:rPr>
        <w:t>_____________________________________</w:t>
      </w:r>
    </w:p>
    <w:p w14:paraId="457D32A5" w14:textId="77777777" w:rsidR="00D10126" w:rsidRDefault="00D10126" w:rsidP="00D10126">
      <w:pPr>
        <w:rPr>
          <w:rFonts w:eastAsia="Calibri"/>
          <w:sz w:val="28"/>
          <w:lang w:eastAsia="de-DE"/>
        </w:rPr>
      </w:pPr>
    </w:p>
    <w:p w14:paraId="6F0CBAB5" w14:textId="77777777" w:rsidR="00D10126" w:rsidRPr="00216310" w:rsidRDefault="00D10126" w:rsidP="00D10126">
      <w:pPr>
        <w:rPr>
          <w:rFonts w:eastAsia="Calibri"/>
          <w:sz w:val="28"/>
          <w:lang w:eastAsia="de-DE"/>
        </w:rPr>
      </w:pPr>
      <w:r>
        <w:rPr>
          <w:rFonts w:eastAsia="Calibri"/>
          <w:sz w:val="28"/>
          <w:lang w:eastAsia="de-DE"/>
        </w:rPr>
        <w:t>_____________________________________</w:t>
      </w:r>
    </w:p>
    <w:p w14:paraId="566398A1" w14:textId="77777777" w:rsidR="00D10126" w:rsidRDefault="00D10126" w:rsidP="00D10126">
      <w:pPr>
        <w:rPr>
          <w:rFonts w:eastAsia="Calibri"/>
          <w:sz w:val="28"/>
          <w:lang w:eastAsia="de-DE"/>
        </w:rPr>
      </w:pPr>
    </w:p>
    <w:p w14:paraId="45E34176" w14:textId="77777777" w:rsidR="00D10126" w:rsidRDefault="00D10126" w:rsidP="00D10126">
      <w:pPr>
        <w:rPr>
          <w:rFonts w:eastAsia="Calibri"/>
          <w:sz w:val="28"/>
          <w:lang w:eastAsia="de-DE"/>
        </w:rPr>
      </w:pPr>
    </w:p>
    <w:p w14:paraId="3A533810" w14:textId="77777777" w:rsidR="00D10126" w:rsidRDefault="00D10126" w:rsidP="00D10126">
      <w:pPr>
        <w:rPr>
          <w:rFonts w:eastAsia="Calibri"/>
          <w:sz w:val="28"/>
          <w:lang w:eastAsia="de-DE"/>
        </w:rPr>
      </w:pPr>
    </w:p>
    <w:p w14:paraId="259AA2BE" w14:textId="77777777" w:rsidR="00D10126" w:rsidRDefault="00D10126" w:rsidP="00D10126">
      <w:pPr>
        <w:rPr>
          <w:rFonts w:eastAsia="Calibri"/>
          <w:sz w:val="28"/>
          <w:lang w:eastAsia="de-DE"/>
        </w:rPr>
      </w:pPr>
    </w:p>
    <w:p w14:paraId="38622033" w14:textId="77777777" w:rsidR="00D10126" w:rsidRDefault="00D10126" w:rsidP="00D10126">
      <w:pPr>
        <w:rPr>
          <w:rFonts w:eastAsia="Calibri"/>
          <w:sz w:val="28"/>
          <w:lang w:eastAsia="de-DE"/>
        </w:rPr>
      </w:pPr>
    </w:p>
    <w:p w14:paraId="277A21D1" w14:textId="77777777" w:rsidR="00D10126" w:rsidRPr="00216310" w:rsidRDefault="00D10126" w:rsidP="00D10126">
      <w:pPr>
        <w:rPr>
          <w:rFonts w:eastAsia="Calibri"/>
          <w:sz w:val="28"/>
          <w:lang w:eastAsia="de-DE"/>
        </w:rPr>
      </w:pPr>
      <w:r w:rsidRPr="006B4DEA">
        <w:rPr>
          <w:rFonts w:eastAsia="Calibri"/>
          <w:noProof/>
          <w:sz w:val="28"/>
          <w:u w:val="single"/>
          <w:lang w:eastAsia="de-DE"/>
        </w:rPr>
        <w:drawing>
          <wp:anchor distT="0" distB="0" distL="114300" distR="114300" simplePos="0" relativeHeight="251742208" behindDoc="0" locked="0" layoutInCell="1" allowOverlap="1" wp14:anchorId="45181547" wp14:editId="47F516EA">
            <wp:simplePos x="0" y="0"/>
            <wp:positionH relativeFrom="margin">
              <wp:posOffset>3587115</wp:posOffset>
            </wp:positionH>
            <wp:positionV relativeFrom="margin">
              <wp:posOffset>4662170</wp:posOffset>
            </wp:positionV>
            <wp:extent cx="2314575" cy="2316480"/>
            <wp:effectExtent l="0" t="0" r="9525" b="7620"/>
            <wp:wrapSquare wrapText="bothSides"/>
            <wp:docPr id="983" name="Grafik 983" descr="C:\Users\hp-envy\Dropbox\Blackforest\Foto Spielb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envy\Dropbox\Blackforest\Foto Spielbrett.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14575"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7007E0" w14:textId="77777777" w:rsidR="00D10126" w:rsidRPr="00266ECF" w:rsidRDefault="00D10126" w:rsidP="00D10126">
      <w:pPr>
        <w:rPr>
          <w:rFonts w:eastAsia="Calibri"/>
          <w:u w:val="single"/>
          <w:lang w:eastAsia="de-DE"/>
        </w:rPr>
      </w:pPr>
      <w:r w:rsidRPr="00266ECF">
        <w:rPr>
          <w:rFonts w:eastAsia="Calibri"/>
          <w:u w:val="single"/>
          <w:lang w:eastAsia="de-DE"/>
        </w:rPr>
        <w:t>Spielvorbereitung</w:t>
      </w:r>
    </w:p>
    <w:p w14:paraId="4BEAD1A6" w14:textId="77777777" w:rsidR="00D10126" w:rsidRPr="00216310" w:rsidRDefault="00D10126" w:rsidP="00D10126">
      <w:pPr>
        <w:rPr>
          <w:rFonts w:eastAsia="Calibri"/>
          <w:sz w:val="28"/>
          <w:lang w:eastAsia="de-DE"/>
        </w:rPr>
      </w:pPr>
    </w:p>
    <w:p w14:paraId="0A79ACC4" w14:textId="77777777" w:rsidR="00D10126" w:rsidRDefault="00D10126" w:rsidP="00D10126">
      <w:pPr>
        <w:rPr>
          <w:rFonts w:eastAsia="Calibri"/>
          <w:sz w:val="28"/>
          <w:lang w:eastAsia="de-DE"/>
        </w:rPr>
      </w:pPr>
      <w:r>
        <w:rPr>
          <w:rFonts w:eastAsia="Calibri"/>
          <w:sz w:val="28"/>
          <w:lang w:eastAsia="de-DE"/>
        </w:rPr>
        <w:t>_____________________________________</w:t>
      </w:r>
    </w:p>
    <w:p w14:paraId="78E59E69" w14:textId="77777777" w:rsidR="00D10126" w:rsidRDefault="00D10126" w:rsidP="00D10126">
      <w:pPr>
        <w:rPr>
          <w:rFonts w:eastAsia="Calibri"/>
          <w:sz w:val="28"/>
          <w:lang w:eastAsia="de-DE"/>
        </w:rPr>
      </w:pPr>
    </w:p>
    <w:p w14:paraId="1BFB1FBA" w14:textId="77777777" w:rsidR="00D10126" w:rsidRPr="00216310" w:rsidRDefault="00D10126" w:rsidP="00D10126">
      <w:pPr>
        <w:rPr>
          <w:rFonts w:eastAsia="Calibri"/>
          <w:sz w:val="28"/>
          <w:lang w:eastAsia="de-DE"/>
        </w:rPr>
      </w:pPr>
      <w:r>
        <w:rPr>
          <w:rFonts w:eastAsia="Calibri"/>
          <w:sz w:val="28"/>
          <w:lang w:eastAsia="de-DE"/>
        </w:rPr>
        <w:t>_____________________________________</w:t>
      </w:r>
    </w:p>
    <w:p w14:paraId="0BFCE689" w14:textId="77777777" w:rsidR="00D10126" w:rsidRPr="00216310" w:rsidRDefault="00D10126" w:rsidP="00D10126">
      <w:pPr>
        <w:rPr>
          <w:rFonts w:eastAsia="Calibri"/>
          <w:sz w:val="28"/>
          <w:lang w:eastAsia="de-DE"/>
        </w:rPr>
      </w:pPr>
    </w:p>
    <w:p w14:paraId="0024BF95" w14:textId="77777777" w:rsidR="00D10126" w:rsidRPr="00216310" w:rsidRDefault="00D10126" w:rsidP="00D10126">
      <w:pPr>
        <w:rPr>
          <w:rFonts w:eastAsia="Calibri"/>
          <w:sz w:val="28"/>
          <w:lang w:eastAsia="de-DE"/>
        </w:rPr>
      </w:pPr>
      <w:r>
        <w:rPr>
          <w:rFonts w:eastAsia="Calibri"/>
          <w:sz w:val="28"/>
          <w:lang w:eastAsia="de-DE"/>
        </w:rPr>
        <w:t>_____________________________________</w:t>
      </w:r>
    </w:p>
    <w:p w14:paraId="1CD6783E" w14:textId="77777777" w:rsidR="00D10126" w:rsidRPr="00216310" w:rsidRDefault="00D10126" w:rsidP="00D10126">
      <w:pPr>
        <w:rPr>
          <w:rFonts w:eastAsia="Calibri"/>
          <w:sz w:val="28"/>
          <w:lang w:eastAsia="de-DE"/>
        </w:rPr>
      </w:pPr>
    </w:p>
    <w:p w14:paraId="6ACFB671" w14:textId="77777777" w:rsidR="00D10126" w:rsidRPr="00216310" w:rsidRDefault="00D10126" w:rsidP="00D10126">
      <w:pPr>
        <w:rPr>
          <w:rFonts w:eastAsia="Calibri"/>
          <w:sz w:val="28"/>
          <w:lang w:eastAsia="de-DE"/>
        </w:rPr>
      </w:pPr>
      <w:r>
        <w:rPr>
          <w:rFonts w:eastAsia="Calibri"/>
          <w:sz w:val="28"/>
          <w:lang w:eastAsia="de-DE"/>
        </w:rPr>
        <w:t>_____________________________________</w:t>
      </w:r>
    </w:p>
    <w:p w14:paraId="3D97060F" w14:textId="77777777" w:rsidR="00D10126" w:rsidRPr="00216310" w:rsidRDefault="00D10126" w:rsidP="00D10126">
      <w:pPr>
        <w:rPr>
          <w:rFonts w:eastAsia="Calibri"/>
          <w:sz w:val="28"/>
          <w:lang w:eastAsia="de-DE"/>
        </w:rPr>
      </w:pPr>
    </w:p>
    <w:p w14:paraId="65D054C6" w14:textId="77777777" w:rsidR="00D10126" w:rsidRPr="00216310" w:rsidRDefault="00D10126" w:rsidP="00D10126">
      <w:pPr>
        <w:rPr>
          <w:rFonts w:eastAsia="Calibri"/>
          <w:sz w:val="28"/>
          <w:lang w:eastAsia="de-DE"/>
        </w:rPr>
      </w:pPr>
      <w:r>
        <w:rPr>
          <w:rFonts w:eastAsia="Calibri"/>
          <w:sz w:val="28"/>
          <w:lang w:eastAsia="de-DE"/>
        </w:rPr>
        <w:t>_____________________________________</w:t>
      </w:r>
    </w:p>
    <w:p w14:paraId="04511C48" w14:textId="77777777" w:rsidR="00D10126" w:rsidRPr="00216310" w:rsidRDefault="00D10126" w:rsidP="00D10126">
      <w:pPr>
        <w:rPr>
          <w:rFonts w:eastAsia="Calibri"/>
          <w:sz w:val="28"/>
          <w:lang w:eastAsia="de-DE"/>
        </w:rPr>
      </w:pPr>
    </w:p>
    <w:p w14:paraId="36B69C4C" w14:textId="77777777" w:rsidR="00D10126" w:rsidRDefault="00D10126" w:rsidP="00D10126">
      <w:pPr>
        <w:rPr>
          <w:rFonts w:eastAsia="Calibri"/>
          <w:sz w:val="28"/>
          <w:lang w:eastAsia="de-DE"/>
        </w:rPr>
      </w:pPr>
      <w:r>
        <w:rPr>
          <w:rFonts w:eastAsia="Calibri"/>
          <w:sz w:val="28"/>
          <w:lang w:eastAsia="de-DE"/>
        </w:rPr>
        <w:t>_______________________________________</w:t>
      </w:r>
    </w:p>
    <w:p w14:paraId="1696D48C" w14:textId="77777777" w:rsidR="00D10126" w:rsidRDefault="00D10126" w:rsidP="00D10126">
      <w:pPr>
        <w:rPr>
          <w:rFonts w:eastAsia="Calibri"/>
          <w:sz w:val="28"/>
          <w:lang w:eastAsia="de-DE"/>
        </w:rPr>
      </w:pPr>
    </w:p>
    <w:p w14:paraId="3364B688" w14:textId="77777777" w:rsidR="00D10126" w:rsidRDefault="00D10126" w:rsidP="00D10126">
      <w:pPr>
        <w:rPr>
          <w:rFonts w:eastAsia="Calibri"/>
          <w:sz w:val="28"/>
          <w:lang w:eastAsia="de-DE"/>
        </w:rPr>
      </w:pPr>
      <w:r>
        <w:rPr>
          <w:rFonts w:eastAsia="Calibri"/>
          <w:sz w:val="28"/>
          <w:lang w:eastAsia="de-DE"/>
        </w:rPr>
        <w:t>____________________________________________________</w:t>
      </w:r>
    </w:p>
    <w:p w14:paraId="39BB57AC" w14:textId="77777777" w:rsidR="00D10126" w:rsidRDefault="00D10126" w:rsidP="00D10126">
      <w:pPr>
        <w:rPr>
          <w:rFonts w:eastAsia="Calibri"/>
          <w:sz w:val="28"/>
          <w:lang w:eastAsia="de-DE"/>
        </w:rPr>
      </w:pPr>
    </w:p>
    <w:p w14:paraId="631F3A46" w14:textId="77777777" w:rsidR="00D10126" w:rsidRDefault="00D10126" w:rsidP="00D10126">
      <w:pPr>
        <w:rPr>
          <w:rFonts w:eastAsia="Calibri"/>
          <w:sz w:val="28"/>
          <w:lang w:eastAsia="de-DE"/>
        </w:rPr>
      </w:pPr>
      <w:r>
        <w:rPr>
          <w:rFonts w:eastAsia="Calibri"/>
          <w:sz w:val="28"/>
          <w:lang w:eastAsia="de-DE"/>
        </w:rPr>
        <w:t>____________________________________________________</w:t>
      </w:r>
    </w:p>
    <w:p w14:paraId="400B72A3" w14:textId="77777777" w:rsidR="00D10126" w:rsidRDefault="00D10126" w:rsidP="00D10126">
      <w:pPr>
        <w:rPr>
          <w:rFonts w:eastAsia="Calibri"/>
          <w:sz w:val="28"/>
          <w:lang w:eastAsia="de-DE"/>
        </w:rPr>
      </w:pPr>
    </w:p>
    <w:p w14:paraId="12399D93" w14:textId="77777777" w:rsidR="00D10126" w:rsidRDefault="00D10126" w:rsidP="00D10126">
      <w:pPr>
        <w:spacing w:line="240" w:lineRule="exact"/>
        <w:rPr>
          <w:rFonts w:eastAsia="Calibri"/>
          <w:sz w:val="28"/>
          <w:lang w:eastAsia="de-DE"/>
        </w:rPr>
      </w:pPr>
      <w:r>
        <w:rPr>
          <w:rFonts w:eastAsia="Calibri"/>
          <w:sz w:val="28"/>
          <w:lang w:eastAsia="de-DE"/>
        </w:rPr>
        <w:t>____________________________________________________</w:t>
      </w:r>
    </w:p>
    <w:p w14:paraId="475ED962" w14:textId="77777777" w:rsidR="00D10126" w:rsidRDefault="00D10126" w:rsidP="00D10126">
      <w:pPr>
        <w:spacing w:line="240" w:lineRule="exact"/>
        <w:rPr>
          <w:rFonts w:eastAsia="Calibri"/>
          <w:sz w:val="28"/>
          <w:lang w:eastAsia="de-DE"/>
        </w:rPr>
      </w:pPr>
    </w:p>
    <w:p w14:paraId="1CC65B4C" w14:textId="77777777" w:rsidR="00D10126" w:rsidRDefault="00D10126" w:rsidP="00D10126">
      <w:pPr>
        <w:spacing w:line="240" w:lineRule="exact"/>
        <w:rPr>
          <w:rFonts w:eastAsia="Calibri"/>
          <w:sz w:val="28"/>
          <w:lang w:eastAsia="de-DE"/>
        </w:rPr>
      </w:pPr>
      <w:r>
        <w:rPr>
          <w:rFonts w:eastAsia="Calibri"/>
          <w:sz w:val="28"/>
          <w:lang w:eastAsia="de-DE"/>
        </w:rPr>
        <w:br w:type="page"/>
      </w:r>
    </w:p>
    <w:p w14:paraId="00A92C29" w14:textId="77777777" w:rsidR="00D10126" w:rsidRPr="00266ECF" w:rsidRDefault="00D10126" w:rsidP="00D10126">
      <w:pPr>
        <w:rPr>
          <w:rFonts w:eastAsia="Calibri"/>
          <w:u w:val="single"/>
          <w:lang w:eastAsia="de-DE"/>
        </w:rPr>
      </w:pPr>
      <w:r w:rsidRPr="00266ECF">
        <w:rPr>
          <w:rFonts w:eastAsia="Calibri"/>
          <w:u w:val="single"/>
          <w:lang w:eastAsia="de-DE"/>
        </w:rPr>
        <w:lastRenderedPageBreak/>
        <w:t>Besonderheiten der Würfelzahl „6“</w:t>
      </w:r>
    </w:p>
    <w:p w14:paraId="750FC130" w14:textId="77777777" w:rsidR="00D10126" w:rsidRPr="00216310" w:rsidRDefault="00D10126" w:rsidP="00D10126">
      <w:pPr>
        <w:rPr>
          <w:rFonts w:eastAsia="Calibri"/>
          <w:sz w:val="28"/>
          <w:lang w:eastAsia="de-DE"/>
        </w:rPr>
      </w:pPr>
      <w:r>
        <w:rPr>
          <w:rFonts w:eastAsia="Calibri"/>
          <w:noProof/>
          <w:sz w:val="28"/>
          <w:lang w:eastAsia="de-DE"/>
        </w:rPr>
        <w:drawing>
          <wp:anchor distT="0" distB="0" distL="114300" distR="114300" simplePos="0" relativeHeight="251743232" behindDoc="0" locked="0" layoutInCell="1" allowOverlap="1" wp14:anchorId="207CEBD9" wp14:editId="73709954">
            <wp:simplePos x="0" y="0"/>
            <wp:positionH relativeFrom="margin">
              <wp:posOffset>3707130</wp:posOffset>
            </wp:positionH>
            <wp:positionV relativeFrom="margin">
              <wp:posOffset>227330</wp:posOffset>
            </wp:positionV>
            <wp:extent cx="2446020" cy="2446020"/>
            <wp:effectExtent l="0" t="0" r="0" b="0"/>
            <wp:wrapSquare wrapText="bothSides"/>
            <wp:docPr id="984" name="Grafik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pic:spPr>
                </pic:pic>
              </a:graphicData>
            </a:graphic>
            <wp14:sizeRelH relativeFrom="margin">
              <wp14:pctWidth>0</wp14:pctWidth>
            </wp14:sizeRelH>
            <wp14:sizeRelV relativeFrom="margin">
              <wp14:pctHeight>0</wp14:pctHeight>
            </wp14:sizeRelV>
          </wp:anchor>
        </w:drawing>
      </w:r>
    </w:p>
    <w:p w14:paraId="7873334A" w14:textId="77777777" w:rsidR="00D10126" w:rsidRPr="00216310" w:rsidRDefault="00D10126" w:rsidP="00D10126">
      <w:pPr>
        <w:rPr>
          <w:rFonts w:eastAsia="Calibri"/>
          <w:sz w:val="28"/>
          <w:lang w:eastAsia="de-DE"/>
        </w:rPr>
      </w:pPr>
      <w:r>
        <w:rPr>
          <w:rFonts w:eastAsia="Calibri"/>
          <w:sz w:val="28"/>
          <w:lang w:eastAsia="de-DE"/>
        </w:rPr>
        <w:t>_______________________________________</w:t>
      </w:r>
    </w:p>
    <w:p w14:paraId="768395FD" w14:textId="77777777" w:rsidR="00D10126" w:rsidRDefault="00D10126" w:rsidP="00D10126">
      <w:pPr>
        <w:rPr>
          <w:rFonts w:eastAsia="Calibri"/>
          <w:sz w:val="28"/>
          <w:lang w:eastAsia="de-DE"/>
        </w:rPr>
      </w:pPr>
    </w:p>
    <w:p w14:paraId="311E11B5" w14:textId="77777777" w:rsidR="00D10126" w:rsidRDefault="00D10126" w:rsidP="00D10126">
      <w:pPr>
        <w:rPr>
          <w:rFonts w:eastAsia="Calibri"/>
          <w:sz w:val="28"/>
          <w:lang w:eastAsia="de-DE"/>
        </w:rPr>
      </w:pPr>
      <w:r>
        <w:rPr>
          <w:rFonts w:eastAsia="Calibri"/>
          <w:sz w:val="28"/>
          <w:lang w:eastAsia="de-DE"/>
        </w:rPr>
        <w:t>_______________________________________</w:t>
      </w:r>
    </w:p>
    <w:p w14:paraId="699A1DE6" w14:textId="77777777" w:rsidR="00D10126" w:rsidRDefault="00D10126" w:rsidP="00D10126">
      <w:pPr>
        <w:rPr>
          <w:rFonts w:eastAsia="Calibri"/>
          <w:sz w:val="28"/>
          <w:lang w:eastAsia="de-DE"/>
        </w:rPr>
      </w:pPr>
    </w:p>
    <w:p w14:paraId="5879F5E4" w14:textId="77777777" w:rsidR="00D10126" w:rsidRDefault="00D10126" w:rsidP="00D10126">
      <w:pPr>
        <w:rPr>
          <w:rFonts w:eastAsia="Calibri"/>
          <w:sz w:val="28"/>
          <w:lang w:eastAsia="de-DE"/>
        </w:rPr>
      </w:pPr>
      <w:r>
        <w:rPr>
          <w:rFonts w:eastAsia="Calibri"/>
          <w:sz w:val="28"/>
          <w:lang w:eastAsia="de-DE"/>
        </w:rPr>
        <w:t>_______________________________________</w:t>
      </w:r>
    </w:p>
    <w:p w14:paraId="59DB16E6" w14:textId="77777777" w:rsidR="00D10126" w:rsidRDefault="00D10126" w:rsidP="00D10126">
      <w:pPr>
        <w:rPr>
          <w:rFonts w:eastAsia="Calibri"/>
          <w:sz w:val="28"/>
          <w:lang w:eastAsia="de-DE"/>
        </w:rPr>
      </w:pPr>
    </w:p>
    <w:p w14:paraId="450A650C" w14:textId="77777777" w:rsidR="00D10126" w:rsidRDefault="00D10126" w:rsidP="00D10126">
      <w:pPr>
        <w:rPr>
          <w:rFonts w:eastAsia="Calibri"/>
          <w:sz w:val="28"/>
          <w:lang w:eastAsia="de-DE"/>
        </w:rPr>
      </w:pPr>
      <w:r>
        <w:rPr>
          <w:rFonts w:eastAsia="Calibri"/>
          <w:sz w:val="28"/>
          <w:lang w:eastAsia="de-DE"/>
        </w:rPr>
        <w:t>_______________________________________</w:t>
      </w:r>
    </w:p>
    <w:p w14:paraId="3AD361FD" w14:textId="77777777" w:rsidR="00D10126" w:rsidRDefault="00D10126" w:rsidP="00D10126">
      <w:pPr>
        <w:rPr>
          <w:rFonts w:eastAsia="Calibri"/>
          <w:sz w:val="28"/>
          <w:lang w:eastAsia="de-DE"/>
        </w:rPr>
      </w:pPr>
    </w:p>
    <w:p w14:paraId="5A62FE93" w14:textId="77777777" w:rsidR="00D10126" w:rsidRDefault="00D10126" w:rsidP="00D10126">
      <w:pPr>
        <w:rPr>
          <w:rFonts w:eastAsia="Calibri"/>
          <w:sz w:val="28"/>
          <w:lang w:eastAsia="de-DE"/>
        </w:rPr>
      </w:pPr>
      <w:r>
        <w:rPr>
          <w:rFonts w:eastAsia="Calibri"/>
          <w:sz w:val="28"/>
          <w:lang w:eastAsia="de-DE"/>
        </w:rPr>
        <w:t>_______________________________________</w:t>
      </w:r>
    </w:p>
    <w:p w14:paraId="22CD3B2D" w14:textId="77777777" w:rsidR="00D10126" w:rsidRDefault="00D10126" w:rsidP="00D10126">
      <w:pPr>
        <w:rPr>
          <w:rFonts w:eastAsia="Calibri"/>
          <w:sz w:val="28"/>
          <w:lang w:eastAsia="de-DE"/>
        </w:rPr>
      </w:pPr>
    </w:p>
    <w:p w14:paraId="3663E4CC" w14:textId="77777777" w:rsidR="00D10126" w:rsidRDefault="00D10126" w:rsidP="00D10126">
      <w:pPr>
        <w:rPr>
          <w:rFonts w:eastAsia="Calibri"/>
          <w:sz w:val="28"/>
          <w:lang w:eastAsia="de-DE"/>
        </w:rPr>
      </w:pPr>
      <w:r>
        <w:rPr>
          <w:rFonts w:eastAsia="Calibri"/>
          <w:sz w:val="28"/>
          <w:lang w:eastAsia="de-DE"/>
        </w:rPr>
        <w:t>_______________________________________</w:t>
      </w:r>
    </w:p>
    <w:p w14:paraId="314D2979" w14:textId="77777777" w:rsidR="00D10126" w:rsidRDefault="00D10126" w:rsidP="00D10126">
      <w:pPr>
        <w:rPr>
          <w:rFonts w:eastAsia="Calibri"/>
          <w:sz w:val="28"/>
          <w:lang w:eastAsia="de-DE"/>
        </w:rPr>
      </w:pPr>
    </w:p>
    <w:p w14:paraId="783CC5BE" w14:textId="77777777" w:rsidR="00D10126" w:rsidRDefault="00D10126" w:rsidP="00D10126">
      <w:pPr>
        <w:rPr>
          <w:rFonts w:eastAsia="Calibri"/>
          <w:sz w:val="28"/>
          <w:lang w:eastAsia="de-DE"/>
        </w:rPr>
      </w:pPr>
      <w:r>
        <w:rPr>
          <w:rFonts w:eastAsia="Calibri"/>
          <w:sz w:val="28"/>
          <w:lang w:eastAsia="de-DE"/>
        </w:rPr>
        <w:t>____________________________________________________</w:t>
      </w:r>
    </w:p>
    <w:p w14:paraId="4E7B1278" w14:textId="77777777" w:rsidR="00D10126" w:rsidRDefault="00D10126" w:rsidP="00D10126">
      <w:pPr>
        <w:rPr>
          <w:rFonts w:eastAsia="Calibri"/>
          <w:sz w:val="28"/>
          <w:lang w:eastAsia="de-DE"/>
        </w:rPr>
      </w:pPr>
    </w:p>
    <w:p w14:paraId="62805697" w14:textId="77777777" w:rsidR="00D10126" w:rsidRDefault="00D10126" w:rsidP="00D10126">
      <w:pPr>
        <w:rPr>
          <w:rFonts w:eastAsia="Calibri"/>
          <w:sz w:val="28"/>
          <w:lang w:eastAsia="de-DE"/>
        </w:rPr>
      </w:pPr>
      <w:r>
        <w:rPr>
          <w:rFonts w:eastAsia="Calibri"/>
          <w:sz w:val="28"/>
          <w:lang w:eastAsia="de-DE"/>
        </w:rPr>
        <w:t>____________________________________________________</w:t>
      </w:r>
    </w:p>
    <w:p w14:paraId="7086C641" w14:textId="77777777" w:rsidR="00D10126" w:rsidRDefault="00D10126" w:rsidP="00D10126">
      <w:pPr>
        <w:rPr>
          <w:rFonts w:eastAsia="Calibri"/>
          <w:sz w:val="28"/>
          <w:lang w:eastAsia="de-DE"/>
        </w:rPr>
      </w:pPr>
    </w:p>
    <w:p w14:paraId="7D709EED" w14:textId="77777777" w:rsidR="00D10126" w:rsidRDefault="00D10126" w:rsidP="00D10126">
      <w:pPr>
        <w:rPr>
          <w:rFonts w:eastAsia="Calibri"/>
          <w:sz w:val="28"/>
          <w:lang w:eastAsia="de-DE"/>
        </w:rPr>
      </w:pPr>
      <w:r>
        <w:rPr>
          <w:rFonts w:eastAsia="Calibri"/>
          <w:sz w:val="28"/>
          <w:lang w:eastAsia="de-DE"/>
        </w:rPr>
        <w:t>____________________________________________________</w:t>
      </w:r>
    </w:p>
    <w:p w14:paraId="648DD8EA" w14:textId="77777777" w:rsidR="00D10126" w:rsidRDefault="00D10126" w:rsidP="00D10126">
      <w:pPr>
        <w:rPr>
          <w:rFonts w:eastAsia="Calibri"/>
          <w:sz w:val="28"/>
          <w:lang w:eastAsia="de-DE"/>
        </w:rPr>
      </w:pPr>
    </w:p>
    <w:p w14:paraId="30C77BB9" w14:textId="77777777" w:rsidR="00D10126" w:rsidRDefault="00D10126" w:rsidP="00D10126">
      <w:pPr>
        <w:rPr>
          <w:rFonts w:eastAsia="Calibri"/>
          <w:sz w:val="28"/>
          <w:lang w:eastAsia="de-DE"/>
        </w:rPr>
      </w:pPr>
      <w:r>
        <w:rPr>
          <w:rFonts w:eastAsia="Calibri"/>
          <w:sz w:val="28"/>
          <w:lang w:eastAsia="de-DE"/>
        </w:rPr>
        <w:t>____________________________________________________</w:t>
      </w:r>
    </w:p>
    <w:p w14:paraId="6FE24591" w14:textId="77777777" w:rsidR="00D10126" w:rsidRDefault="00D10126" w:rsidP="00D10126">
      <w:pPr>
        <w:rPr>
          <w:rFonts w:eastAsia="Calibri"/>
          <w:sz w:val="28"/>
          <w:lang w:eastAsia="de-DE"/>
        </w:rPr>
      </w:pPr>
    </w:p>
    <w:p w14:paraId="5693B1F4" w14:textId="77777777" w:rsidR="00D10126" w:rsidRPr="00216310" w:rsidRDefault="00D10126" w:rsidP="00D10126">
      <w:pPr>
        <w:rPr>
          <w:rFonts w:eastAsia="Calibri"/>
          <w:sz w:val="28"/>
          <w:lang w:eastAsia="de-DE"/>
        </w:rPr>
      </w:pPr>
    </w:p>
    <w:p w14:paraId="7B1EB53B" w14:textId="77777777" w:rsidR="00D10126" w:rsidRPr="00266ECF" w:rsidRDefault="00D10126" w:rsidP="00D10126">
      <w:pPr>
        <w:rPr>
          <w:rFonts w:eastAsia="Calibri"/>
          <w:u w:val="single"/>
          <w:lang w:eastAsia="de-DE"/>
        </w:rPr>
      </w:pPr>
      <w:r w:rsidRPr="00266ECF">
        <w:rPr>
          <w:rFonts w:eastAsia="Calibri"/>
          <w:u w:val="single"/>
          <w:lang w:eastAsia="de-DE"/>
        </w:rPr>
        <w:t>Spielablauf</w:t>
      </w:r>
    </w:p>
    <w:p w14:paraId="641B7F3C" w14:textId="77777777" w:rsidR="00D10126" w:rsidRPr="00216310" w:rsidRDefault="00D10126" w:rsidP="00D10126">
      <w:pPr>
        <w:rPr>
          <w:rFonts w:eastAsia="Calibri"/>
          <w:sz w:val="28"/>
          <w:lang w:eastAsia="de-DE"/>
        </w:rPr>
      </w:pPr>
    </w:p>
    <w:p w14:paraId="0DED02BB" w14:textId="77777777" w:rsidR="00D10126" w:rsidRDefault="00D10126" w:rsidP="00D10126">
      <w:pPr>
        <w:rPr>
          <w:rFonts w:eastAsia="Calibri"/>
          <w:sz w:val="28"/>
          <w:lang w:eastAsia="de-DE"/>
        </w:rPr>
      </w:pPr>
      <w:r>
        <w:rPr>
          <w:rFonts w:eastAsia="Calibri"/>
          <w:sz w:val="28"/>
          <w:lang w:eastAsia="de-DE"/>
        </w:rPr>
        <w:t>_______________________________________</w:t>
      </w:r>
    </w:p>
    <w:p w14:paraId="588E82EB" w14:textId="77777777" w:rsidR="00D10126" w:rsidRDefault="00D10126" w:rsidP="00D10126">
      <w:pPr>
        <w:rPr>
          <w:rFonts w:eastAsia="Calibri"/>
          <w:sz w:val="28"/>
          <w:lang w:eastAsia="de-DE"/>
        </w:rPr>
      </w:pPr>
      <w:r>
        <w:rPr>
          <w:rFonts w:eastAsia="Calibri"/>
          <w:noProof/>
          <w:sz w:val="28"/>
          <w:lang w:eastAsia="de-DE"/>
        </w:rPr>
        <w:drawing>
          <wp:anchor distT="0" distB="0" distL="114300" distR="114300" simplePos="0" relativeHeight="251744256" behindDoc="0" locked="0" layoutInCell="1" allowOverlap="1" wp14:anchorId="41B71FE1" wp14:editId="294ED807">
            <wp:simplePos x="0" y="0"/>
            <wp:positionH relativeFrom="margin">
              <wp:posOffset>3691890</wp:posOffset>
            </wp:positionH>
            <wp:positionV relativeFrom="margin">
              <wp:posOffset>5233670</wp:posOffset>
            </wp:positionV>
            <wp:extent cx="2346960" cy="2346960"/>
            <wp:effectExtent l="0" t="0" r="0" b="0"/>
            <wp:wrapSquare wrapText="bothSides"/>
            <wp:docPr id="985" name="Grafik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6960" cy="2346960"/>
                    </a:xfrm>
                    <a:prstGeom prst="rect">
                      <a:avLst/>
                    </a:prstGeom>
                    <a:noFill/>
                  </pic:spPr>
                </pic:pic>
              </a:graphicData>
            </a:graphic>
            <wp14:sizeRelH relativeFrom="margin">
              <wp14:pctWidth>0</wp14:pctWidth>
            </wp14:sizeRelH>
            <wp14:sizeRelV relativeFrom="margin">
              <wp14:pctHeight>0</wp14:pctHeight>
            </wp14:sizeRelV>
          </wp:anchor>
        </w:drawing>
      </w:r>
    </w:p>
    <w:p w14:paraId="6E415A0B" w14:textId="77777777" w:rsidR="00D10126" w:rsidRDefault="00D10126" w:rsidP="00D10126">
      <w:pPr>
        <w:rPr>
          <w:rFonts w:eastAsia="Calibri"/>
          <w:sz w:val="28"/>
          <w:lang w:eastAsia="de-DE"/>
        </w:rPr>
      </w:pPr>
      <w:r>
        <w:rPr>
          <w:rFonts w:eastAsia="Calibri"/>
          <w:sz w:val="28"/>
          <w:lang w:eastAsia="de-DE"/>
        </w:rPr>
        <w:t>_______________________________________</w:t>
      </w:r>
    </w:p>
    <w:p w14:paraId="5C284EAE" w14:textId="77777777" w:rsidR="00D10126" w:rsidRDefault="00D10126" w:rsidP="00D10126">
      <w:pPr>
        <w:rPr>
          <w:rFonts w:eastAsia="Calibri"/>
          <w:sz w:val="28"/>
          <w:lang w:eastAsia="de-DE"/>
        </w:rPr>
      </w:pPr>
    </w:p>
    <w:p w14:paraId="115F5EA0" w14:textId="77777777" w:rsidR="00D10126" w:rsidRDefault="00D10126" w:rsidP="00D10126">
      <w:pPr>
        <w:rPr>
          <w:rFonts w:eastAsia="Calibri"/>
          <w:sz w:val="28"/>
          <w:lang w:eastAsia="de-DE"/>
        </w:rPr>
      </w:pPr>
      <w:r>
        <w:rPr>
          <w:rFonts w:eastAsia="Calibri"/>
          <w:sz w:val="28"/>
          <w:lang w:eastAsia="de-DE"/>
        </w:rPr>
        <w:t>_______________________________________</w:t>
      </w:r>
    </w:p>
    <w:p w14:paraId="12BDEBCE" w14:textId="77777777" w:rsidR="00D10126" w:rsidRDefault="00D10126" w:rsidP="00D10126">
      <w:pPr>
        <w:rPr>
          <w:rFonts w:eastAsia="Calibri"/>
          <w:sz w:val="28"/>
          <w:lang w:eastAsia="de-DE"/>
        </w:rPr>
      </w:pPr>
    </w:p>
    <w:p w14:paraId="1B0C02D9" w14:textId="77777777" w:rsidR="00D10126" w:rsidRDefault="00D10126" w:rsidP="00D10126">
      <w:pPr>
        <w:rPr>
          <w:rFonts w:eastAsia="Calibri"/>
          <w:sz w:val="28"/>
          <w:lang w:eastAsia="de-DE"/>
        </w:rPr>
      </w:pPr>
      <w:r>
        <w:rPr>
          <w:rFonts w:eastAsia="Calibri"/>
          <w:sz w:val="28"/>
          <w:lang w:eastAsia="de-DE"/>
        </w:rPr>
        <w:t>_______________________________________</w:t>
      </w:r>
    </w:p>
    <w:p w14:paraId="36D5FD79" w14:textId="77777777" w:rsidR="00D10126" w:rsidRDefault="00D10126" w:rsidP="00D10126">
      <w:pPr>
        <w:rPr>
          <w:rFonts w:eastAsia="Calibri"/>
          <w:sz w:val="28"/>
          <w:lang w:eastAsia="de-DE"/>
        </w:rPr>
      </w:pPr>
    </w:p>
    <w:p w14:paraId="4A69DF1A" w14:textId="77777777" w:rsidR="00D10126" w:rsidRDefault="00D10126" w:rsidP="00D10126">
      <w:pPr>
        <w:rPr>
          <w:rFonts w:eastAsia="Calibri"/>
          <w:sz w:val="28"/>
          <w:lang w:eastAsia="de-DE"/>
        </w:rPr>
      </w:pPr>
      <w:r>
        <w:rPr>
          <w:rFonts w:eastAsia="Calibri"/>
          <w:sz w:val="28"/>
          <w:lang w:eastAsia="de-DE"/>
        </w:rPr>
        <w:t>_______________________________________</w:t>
      </w:r>
    </w:p>
    <w:p w14:paraId="5AA0C19C" w14:textId="77777777" w:rsidR="00D10126" w:rsidRDefault="00D10126" w:rsidP="00D10126">
      <w:pPr>
        <w:rPr>
          <w:rFonts w:eastAsia="Calibri"/>
          <w:sz w:val="28"/>
          <w:lang w:eastAsia="de-DE"/>
        </w:rPr>
      </w:pPr>
    </w:p>
    <w:p w14:paraId="64305D5A" w14:textId="77777777" w:rsidR="00D10126" w:rsidRDefault="00D10126" w:rsidP="00D10126">
      <w:pPr>
        <w:rPr>
          <w:rFonts w:eastAsia="Calibri"/>
          <w:sz w:val="28"/>
          <w:lang w:eastAsia="de-DE"/>
        </w:rPr>
      </w:pPr>
      <w:r>
        <w:rPr>
          <w:rFonts w:eastAsia="Calibri"/>
          <w:sz w:val="28"/>
          <w:lang w:eastAsia="de-DE"/>
        </w:rPr>
        <w:t>_______________________________________</w:t>
      </w:r>
    </w:p>
    <w:p w14:paraId="2E7A442D" w14:textId="77777777" w:rsidR="00D10126" w:rsidRDefault="00D10126" w:rsidP="00D10126">
      <w:pPr>
        <w:rPr>
          <w:rFonts w:eastAsia="Calibri"/>
          <w:sz w:val="28"/>
          <w:lang w:eastAsia="de-DE"/>
        </w:rPr>
      </w:pPr>
    </w:p>
    <w:p w14:paraId="23963D34" w14:textId="77777777" w:rsidR="00D10126" w:rsidRDefault="00D10126" w:rsidP="00D10126">
      <w:pPr>
        <w:rPr>
          <w:rFonts w:eastAsia="Calibri"/>
          <w:sz w:val="28"/>
          <w:lang w:eastAsia="de-DE"/>
        </w:rPr>
      </w:pPr>
      <w:r>
        <w:rPr>
          <w:rFonts w:eastAsia="Calibri"/>
          <w:sz w:val="28"/>
          <w:lang w:eastAsia="de-DE"/>
        </w:rPr>
        <w:t>_______________________________________</w:t>
      </w:r>
    </w:p>
    <w:p w14:paraId="55B6B8F9" w14:textId="77777777" w:rsidR="00D10126" w:rsidRDefault="00D10126" w:rsidP="00D10126">
      <w:pPr>
        <w:rPr>
          <w:rFonts w:eastAsia="Calibri"/>
          <w:sz w:val="28"/>
          <w:lang w:eastAsia="de-DE"/>
        </w:rPr>
      </w:pPr>
    </w:p>
    <w:p w14:paraId="5DE3146D" w14:textId="77777777" w:rsidR="00D10126" w:rsidRDefault="00D10126" w:rsidP="00D10126">
      <w:pPr>
        <w:rPr>
          <w:rFonts w:eastAsia="Calibri"/>
          <w:sz w:val="28"/>
          <w:lang w:eastAsia="de-DE"/>
        </w:rPr>
      </w:pPr>
      <w:r>
        <w:rPr>
          <w:rFonts w:eastAsia="Calibri"/>
          <w:sz w:val="28"/>
          <w:lang w:eastAsia="de-DE"/>
        </w:rPr>
        <w:t>___________________________________________________</w:t>
      </w:r>
    </w:p>
    <w:p w14:paraId="6B938FFB" w14:textId="77777777" w:rsidR="00D10126" w:rsidRDefault="00D10126" w:rsidP="00D10126">
      <w:pPr>
        <w:spacing w:line="240" w:lineRule="exact"/>
        <w:rPr>
          <w:rFonts w:eastAsia="Calibri"/>
          <w:sz w:val="28"/>
          <w:lang w:eastAsia="de-DE"/>
        </w:rPr>
      </w:pPr>
      <w:r>
        <w:rPr>
          <w:rFonts w:eastAsia="Calibri"/>
          <w:sz w:val="28"/>
          <w:lang w:eastAsia="de-DE"/>
        </w:rPr>
        <w:br w:type="page"/>
      </w:r>
    </w:p>
    <w:p w14:paraId="17079017" w14:textId="77777777" w:rsidR="00D10126" w:rsidRPr="00266ECF" w:rsidRDefault="00D10126" w:rsidP="00D10126">
      <w:pPr>
        <w:rPr>
          <w:rFonts w:eastAsia="Calibri"/>
          <w:u w:val="single"/>
          <w:lang w:eastAsia="de-DE"/>
        </w:rPr>
      </w:pPr>
      <w:r w:rsidRPr="00266ECF">
        <w:rPr>
          <w:rFonts w:eastAsia="Calibri"/>
          <w:noProof/>
          <w:lang w:eastAsia="de-DE"/>
        </w:rPr>
        <w:lastRenderedPageBreak/>
        <w:drawing>
          <wp:anchor distT="0" distB="0" distL="114300" distR="114300" simplePos="0" relativeHeight="251745280" behindDoc="0" locked="0" layoutInCell="1" allowOverlap="1" wp14:anchorId="50C23D7D" wp14:editId="46BDC00C">
            <wp:simplePos x="0" y="0"/>
            <wp:positionH relativeFrom="margin">
              <wp:posOffset>3577590</wp:posOffset>
            </wp:positionH>
            <wp:positionV relativeFrom="margin">
              <wp:align>top</wp:align>
            </wp:positionV>
            <wp:extent cx="2369820" cy="2369820"/>
            <wp:effectExtent l="0" t="0" r="0" b="0"/>
            <wp:wrapSquare wrapText="bothSides"/>
            <wp:docPr id="986" name="Grafik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9820" cy="2369820"/>
                    </a:xfrm>
                    <a:prstGeom prst="rect">
                      <a:avLst/>
                    </a:prstGeom>
                    <a:noFill/>
                  </pic:spPr>
                </pic:pic>
              </a:graphicData>
            </a:graphic>
            <wp14:sizeRelH relativeFrom="margin">
              <wp14:pctWidth>0</wp14:pctWidth>
            </wp14:sizeRelH>
            <wp14:sizeRelV relativeFrom="margin">
              <wp14:pctHeight>0</wp14:pctHeight>
            </wp14:sizeRelV>
          </wp:anchor>
        </w:drawing>
      </w:r>
      <w:r w:rsidRPr="00266ECF">
        <w:rPr>
          <w:rFonts w:eastAsia="Calibri"/>
          <w:u w:val="single"/>
          <w:lang w:eastAsia="de-DE"/>
        </w:rPr>
        <w:t>Ende des Spiels</w:t>
      </w:r>
    </w:p>
    <w:p w14:paraId="182F783B" w14:textId="77777777" w:rsidR="00D10126" w:rsidRDefault="00D10126" w:rsidP="00D10126">
      <w:pPr>
        <w:rPr>
          <w:rFonts w:eastAsia="Calibri"/>
          <w:sz w:val="28"/>
          <w:lang w:eastAsia="de-DE"/>
        </w:rPr>
      </w:pPr>
    </w:p>
    <w:p w14:paraId="702439E9" w14:textId="77777777" w:rsidR="00D10126" w:rsidRDefault="00D10126" w:rsidP="00D10126">
      <w:pPr>
        <w:rPr>
          <w:rFonts w:eastAsia="Calibri"/>
          <w:sz w:val="28"/>
          <w:lang w:eastAsia="de-DE"/>
        </w:rPr>
      </w:pPr>
      <w:r>
        <w:rPr>
          <w:rFonts w:eastAsia="Calibri"/>
          <w:sz w:val="28"/>
          <w:lang w:eastAsia="de-DE"/>
        </w:rPr>
        <w:t>______________________________________</w:t>
      </w:r>
    </w:p>
    <w:p w14:paraId="38CE8E9D" w14:textId="77777777" w:rsidR="00D10126" w:rsidRDefault="00D10126" w:rsidP="00D10126">
      <w:pPr>
        <w:rPr>
          <w:rFonts w:eastAsia="Calibri"/>
          <w:sz w:val="28"/>
          <w:lang w:eastAsia="de-DE"/>
        </w:rPr>
      </w:pPr>
    </w:p>
    <w:p w14:paraId="6741F752" w14:textId="77777777" w:rsidR="00D10126" w:rsidRDefault="00D10126" w:rsidP="00D10126">
      <w:pPr>
        <w:rPr>
          <w:rFonts w:eastAsia="Calibri"/>
          <w:sz w:val="28"/>
          <w:lang w:eastAsia="de-DE"/>
        </w:rPr>
      </w:pPr>
      <w:r>
        <w:rPr>
          <w:rFonts w:eastAsia="Calibri"/>
          <w:sz w:val="28"/>
          <w:lang w:eastAsia="de-DE"/>
        </w:rPr>
        <w:t>______________________________________</w:t>
      </w:r>
    </w:p>
    <w:p w14:paraId="68BA0045" w14:textId="77777777" w:rsidR="00D10126" w:rsidRDefault="00D10126" w:rsidP="00D10126">
      <w:pPr>
        <w:rPr>
          <w:rFonts w:eastAsia="Calibri"/>
          <w:sz w:val="28"/>
          <w:lang w:eastAsia="de-DE"/>
        </w:rPr>
      </w:pPr>
    </w:p>
    <w:p w14:paraId="42A93E18" w14:textId="77777777" w:rsidR="00D10126" w:rsidRDefault="00D10126" w:rsidP="00D10126">
      <w:pPr>
        <w:rPr>
          <w:rFonts w:eastAsia="Calibri"/>
          <w:sz w:val="28"/>
          <w:lang w:eastAsia="de-DE"/>
        </w:rPr>
      </w:pPr>
      <w:r>
        <w:rPr>
          <w:rFonts w:eastAsia="Calibri"/>
          <w:sz w:val="28"/>
          <w:lang w:eastAsia="de-DE"/>
        </w:rPr>
        <w:t>______________________________________</w:t>
      </w:r>
    </w:p>
    <w:p w14:paraId="71BFEF30" w14:textId="77777777" w:rsidR="00D10126" w:rsidRDefault="00D10126" w:rsidP="00D10126">
      <w:pPr>
        <w:rPr>
          <w:rFonts w:eastAsia="Calibri"/>
          <w:sz w:val="28"/>
          <w:lang w:eastAsia="de-DE"/>
        </w:rPr>
      </w:pPr>
    </w:p>
    <w:p w14:paraId="6B4807C9" w14:textId="77777777" w:rsidR="00D10126" w:rsidRDefault="00D10126" w:rsidP="00D10126">
      <w:pPr>
        <w:rPr>
          <w:rFonts w:eastAsia="Calibri"/>
          <w:sz w:val="28"/>
          <w:lang w:eastAsia="de-DE"/>
        </w:rPr>
      </w:pPr>
      <w:r>
        <w:rPr>
          <w:rFonts w:eastAsia="Calibri"/>
          <w:sz w:val="28"/>
          <w:lang w:eastAsia="de-DE"/>
        </w:rPr>
        <w:t>______________________________________</w:t>
      </w:r>
    </w:p>
    <w:p w14:paraId="455F93E5" w14:textId="77777777" w:rsidR="00D10126" w:rsidRDefault="00D10126" w:rsidP="00D10126">
      <w:pPr>
        <w:rPr>
          <w:rFonts w:eastAsia="Calibri"/>
          <w:sz w:val="28"/>
          <w:lang w:eastAsia="de-DE"/>
        </w:rPr>
      </w:pPr>
    </w:p>
    <w:p w14:paraId="7EB984FD" w14:textId="77777777" w:rsidR="00D10126" w:rsidRDefault="00D10126" w:rsidP="00D10126">
      <w:pPr>
        <w:rPr>
          <w:rFonts w:eastAsia="Calibri"/>
          <w:sz w:val="28"/>
          <w:lang w:eastAsia="de-DE"/>
        </w:rPr>
      </w:pPr>
      <w:r>
        <w:rPr>
          <w:rFonts w:eastAsia="Calibri"/>
          <w:sz w:val="28"/>
          <w:lang w:eastAsia="de-DE"/>
        </w:rPr>
        <w:t>______________________________________</w:t>
      </w:r>
    </w:p>
    <w:p w14:paraId="2E2FE515" w14:textId="77777777" w:rsidR="00D10126" w:rsidRDefault="00D10126" w:rsidP="00D10126">
      <w:pPr>
        <w:rPr>
          <w:rFonts w:eastAsia="Calibri"/>
          <w:sz w:val="28"/>
          <w:lang w:eastAsia="de-DE"/>
        </w:rPr>
      </w:pPr>
    </w:p>
    <w:p w14:paraId="7E74242D" w14:textId="77777777" w:rsidR="00D10126" w:rsidRDefault="00D10126" w:rsidP="00D10126">
      <w:pPr>
        <w:rPr>
          <w:rFonts w:eastAsia="Calibri"/>
          <w:sz w:val="28"/>
          <w:lang w:eastAsia="de-DE"/>
        </w:rPr>
      </w:pPr>
      <w:r>
        <w:rPr>
          <w:rFonts w:eastAsia="Calibri"/>
          <w:sz w:val="28"/>
          <w:lang w:eastAsia="de-DE"/>
        </w:rPr>
        <w:t>____________________________________________________</w:t>
      </w:r>
    </w:p>
    <w:p w14:paraId="489CD27A" w14:textId="77777777" w:rsidR="00D10126" w:rsidRDefault="00D10126" w:rsidP="00D10126">
      <w:pPr>
        <w:rPr>
          <w:rFonts w:eastAsia="Calibri"/>
          <w:sz w:val="28"/>
          <w:lang w:eastAsia="de-DE"/>
        </w:rPr>
      </w:pPr>
    </w:p>
    <w:p w14:paraId="43435D2C" w14:textId="77777777" w:rsidR="00D10126" w:rsidRDefault="00D10126" w:rsidP="00D10126">
      <w:pPr>
        <w:rPr>
          <w:rFonts w:eastAsia="Calibri"/>
          <w:sz w:val="28"/>
          <w:lang w:eastAsia="de-DE"/>
        </w:rPr>
      </w:pPr>
      <w:r>
        <w:rPr>
          <w:rFonts w:eastAsia="Calibri"/>
          <w:sz w:val="28"/>
          <w:lang w:eastAsia="de-DE"/>
        </w:rPr>
        <w:t>____________________________________________________</w:t>
      </w:r>
    </w:p>
    <w:p w14:paraId="0A5A4C6F" w14:textId="77777777" w:rsidR="00D10126" w:rsidRDefault="00D10126" w:rsidP="00D10126">
      <w:pPr>
        <w:rPr>
          <w:rFonts w:eastAsia="Calibri"/>
          <w:sz w:val="28"/>
          <w:lang w:eastAsia="de-DE"/>
        </w:rPr>
      </w:pPr>
    </w:p>
    <w:p w14:paraId="453303EF" w14:textId="77777777" w:rsidR="00D10126" w:rsidRPr="00216310" w:rsidRDefault="00D10126" w:rsidP="00D10126">
      <w:pPr>
        <w:rPr>
          <w:rFonts w:eastAsia="Calibri"/>
          <w:sz w:val="28"/>
          <w:lang w:eastAsia="de-DE"/>
        </w:rPr>
      </w:pPr>
      <w:r>
        <w:rPr>
          <w:rFonts w:eastAsia="Calibri"/>
          <w:sz w:val="28"/>
          <w:lang w:eastAsia="de-DE"/>
        </w:rPr>
        <w:t>____________________________________________________</w:t>
      </w:r>
    </w:p>
    <w:p w14:paraId="512AB7D9" w14:textId="77777777" w:rsidR="00D10126" w:rsidRDefault="00D10126" w:rsidP="00D10126">
      <w:pPr>
        <w:spacing w:line="240" w:lineRule="exact"/>
      </w:pPr>
    </w:p>
    <w:p w14:paraId="6EDBD95E" w14:textId="77777777" w:rsidR="00D10126" w:rsidRDefault="00D10126" w:rsidP="00D10126">
      <w:pPr>
        <w:spacing w:line="240" w:lineRule="exact"/>
      </w:pPr>
    </w:p>
    <w:p w14:paraId="032EEDAD" w14:textId="77777777" w:rsidR="00D10126" w:rsidRDefault="00D10126" w:rsidP="00D10126">
      <w:pPr>
        <w:spacing w:line="240" w:lineRule="exact"/>
      </w:pPr>
    </w:p>
    <w:p w14:paraId="3A60C982" w14:textId="77777777" w:rsidR="00D10126" w:rsidRDefault="00D10126" w:rsidP="00D10126">
      <w:pPr>
        <w:spacing w:line="240" w:lineRule="exact"/>
      </w:pPr>
    </w:p>
    <w:p w14:paraId="2E1F5AE5" w14:textId="77777777" w:rsidR="00D10126" w:rsidRDefault="00D10126" w:rsidP="00D10126">
      <w:pPr>
        <w:spacing w:line="240" w:lineRule="exact"/>
      </w:pPr>
    </w:p>
    <w:p w14:paraId="03EEC56F" w14:textId="77777777" w:rsidR="00D10126" w:rsidRDefault="00D10126" w:rsidP="00D10126">
      <w:pPr>
        <w:spacing w:line="240" w:lineRule="exact"/>
      </w:pPr>
    </w:p>
    <w:p w14:paraId="7A18D650" w14:textId="77777777" w:rsidR="00D10126" w:rsidRDefault="00D10126" w:rsidP="00D10126">
      <w:pPr>
        <w:spacing w:line="240" w:lineRule="exact"/>
      </w:pPr>
    </w:p>
    <w:p w14:paraId="25E2B499" w14:textId="77777777" w:rsidR="00D10126" w:rsidRDefault="00D10126" w:rsidP="00D10126">
      <w:pPr>
        <w:spacing w:line="240" w:lineRule="exact"/>
      </w:pPr>
    </w:p>
    <w:p w14:paraId="05371D0A" w14:textId="77777777" w:rsidR="00D10126" w:rsidRDefault="00D10126" w:rsidP="00D10126">
      <w:pPr>
        <w:spacing w:line="240" w:lineRule="exact"/>
      </w:pPr>
    </w:p>
    <w:p w14:paraId="2E61B8BD" w14:textId="77777777" w:rsidR="00D10126" w:rsidRDefault="00D10126" w:rsidP="00D10126">
      <w:pPr>
        <w:spacing w:line="240" w:lineRule="exact"/>
      </w:pPr>
    </w:p>
    <w:p w14:paraId="75F8F5A9" w14:textId="77777777" w:rsidR="00D10126" w:rsidRPr="00266ECF" w:rsidRDefault="00D10126" w:rsidP="00D10126">
      <w:pPr>
        <w:pStyle w:val="berschrift2"/>
        <w:spacing w:before="360"/>
        <w:rPr>
          <w:color w:val="FF0000"/>
          <w:sz w:val="20"/>
          <w:szCs w:val="20"/>
        </w:rPr>
      </w:pPr>
      <w:r w:rsidRPr="00266ECF">
        <w:rPr>
          <w:sz w:val="20"/>
          <w:szCs w:val="20"/>
        </w:rPr>
        <w:t>Selbstreflexion</w:t>
      </w:r>
    </w:p>
    <w:tbl>
      <w:tblPr>
        <w:tblStyle w:val="Tabellenraster"/>
        <w:tblW w:w="0" w:type="auto"/>
        <w:tblInd w:w="108" w:type="dxa"/>
        <w:tblLayout w:type="fixed"/>
        <w:tblLook w:val="04A0" w:firstRow="1" w:lastRow="0" w:firstColumn="1" w:lastColumn="0" w:noHBand="0" w:noVBand="1"/>
      </w:tblPr>
      <w:tblGrid>
        <w:gridCol w:w="5670"/>
        <w:gridCol w:w="519"/>
        <w:gridCol w:w="520"/>
        <w:gridCol w:w="520"/>
      </w:tblGrid>
      <w:tr w:rsidR="00D10126" w:rsidRPr="00266ECF" w14:paraId="7261C9EB" w14:textId="77777777" w:rsidTr="00860AB1">
        <w:trPr>
          <w:cantSplit/>
          <w:trHeight w:val="567"/>
        </w:trPr>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F54DC7" w14:textId="77777777" w:rsidR="00D10126" w:rsidRPr="00266ECF" w:rsidRDefault="00D10126" w:rsidP="00860AB1">
            <w:pPr>
              <w:pStyle w:val="AufgabeText"/>
              <w:ind w:left="0"/>
              <w:jc w:val="left"/>
            </w:pPr>
            <w:r w:rsidRPr="00266ECF">
              <w:rPr>
                <w:rStyle w:val="Fett"/>
              </w:rPr>
              <w:t>Reflexionsfragen</w:t>
            </w: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FB5AF05" w14:textId="77777777" w:rsidR="00D10126" w:rsidRPr="00266ECF" w:rsidRDefault="00D10126" w:rsidP="00860AB1">
            <w:pPr>
              <w:pStyle w:val="AufgabeText"/>
              <w:ind w:left="113" w:right="113"/>
              <w:rPr>
                <w:b/>
              </w:rPr>
            </w:pPr>
            <w:r w:rsidRPr="00266ECF">
              <w:rPr>
                <w:noProof/>
              </w:rPr>
              <w:drawing>
                <wp:inline distT="0" distB="0" distL="0" distR="0" wp14:anchorId="787D6BD1" wp14:editId="7E9E1A7F">
                  <wp:extent cx="228600" cy="228600"/>
                  <wp:effectExtent l="0" t="0" r="0" b="0"/>
                  <wp:docPr id="52" name="Grafik 5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8084A07" w14:textId="77777777" w:rsidR="00D10126" w:rsidRPr="00266ECF" w:rsidRDefault="00D10126" w:rsidP="00860AB1">
            <w:pPr>
              <w:pStyle w:val="AufgabeText"/>
              <w:ind w:left="113" w:right="113"/>
              <w:rPr>
                <w:b/>
              </w:rPr>
            </w:pPr>
            <w:r w:rsidRPr="00266ECF">
              <w:rPr>
                <w:noProof/>
              </w:rPr>
              <w:drawing>
                <wp:inline distT="0" distB="0" distL="0" distR="0" wp14:anchorId="126B77CB" wp14:editId="3FDF71C0">
                  <wp:extent cx="228600" cy="228600"/>
                  <wp:effectExtent l="0" t="0" r="0" b="0"/>
                  <wp:docPr id="987" name="Grafik 987"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10CC802" w14:textId="77777777" w:rsidR="00D10126" w:rsidRPr="00266ECF" w:rsidRDefault="00D10126" w:rsidP="00860AB1">
            <w:pPr>
              <w:pStyle w:val="AufgabeText"/>
              <w:ind w:left="113" w:right="113"/>
              <w:rPr>
                <w:b/>
              </w:rPr>
            </w:pPr>
            <w:r w:rsidRPr="00266ECF">
              <w:rPr>
                <w:noProof/>
              </w:rPr>
              <w:drawing>
                <wp:inline distT="0" distB="0" distL="0" distR="0" wp14:anchorId="7A1BA5C4" wp14:editId="11B35A4D">
                  <wp:extent cx="228600" cy="228600"/>
                  <wp:effectExtent l="0" t="0" r="0" b="0"/>
                  <wp:docPr id="988" name="Grafik 988"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10126" w:rsidRPr="00266ECF" w14:paraId="4464790B"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hideMark/>
          </w:tcPr>
          <w:p w14:paraId="2C8C2A5E" w14:textId="77777777" w:rsidR="00D10126" w:rsidRPr="00266ECF" w:rsidRDefault="00D10126" w:rsidP="00860AB1">
            <w:pPr>
              <w:pStyle w:val="AufgabeText"/>
              <w:spacing w:before="60" w:after="60"/>
              <w:ind w:left="0"/>
              <w:jc w:val="left"/>
            </w:pPr>
            <w:r w:rsidRPr="00266ECF">
              <w:t>Ich kann mir einen eigenen Spielnamen ausdenken.</w:t>
            </w:r>
          </w:p>
        </w:tc>
        <w:tc>
          <w:tcPr>
            <w:tcW w:w="519" w:type="dxa"/>
            <w:tcBorders>
              <w:top w:val="single" w:sz="4" w:space="0" w:color="auto"/>
              <w:left w:val="single" w:sz="4" w:space="0" w:color="auto"/>
              <w:bottom w:val="single" w:sz="4" w:space="0" w:color="auto"/>
              <w:right w:val="single" w:sz="4" w:space="0" w:color="auto"/>
            </w:tcBorders>
          </w:tcPr>
          <w:p w14:paraId="18422481" w14:textId="77777777" w:rsidR="00D10126" w:rsidRPr="00266ECF"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3C7F1FDC" w14:textId="77777777" w:rsidR="00D10126" w:rsidRPr="00266ECF"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hideMark/>
          </w:tcPr>
          <w:p w14:paraId="73F62132" w14:textId="77777777" w:rsidR="00D10126" w:rsidRPr="00266ECF" w:rsidRDefault="00D10126" w:rsidP="00860AB1">
            <w:pPr>
              <w:pStyle w:val="AufgabeText"/>
              <w:ind w:left="0"/>
            </w:pPr>
          </w:p>
        </w:tc>
      </w:tr>
      <w:tr w:rsidR="00D10126" w:rsidRPr="00266ECF" w14:paraId="6C7D18ED"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hideMark/>
          </w:tcPr>
          <w:p w14:paraId="5D847AD4" w14:textId="77777777" w:rsidR="00D10126" w:rsidRPr="00266ECF" w:rsidRDefault="00D10126" w:rsidP="00860AB1">
            <w:pPr>
              <w:pStyle w:val="AufgabeText"/>
              <w:spacing w:before="60" w:after="60"/>
              <w:ind w:left="0"/>
              <w:jc w:val="left"/>
            </w:pPr>
            <w:r w:rsidRPr="00266ECF">
              <w:t>Ich kann mir Spielregeln zu einem Spielbrett ausdenken.</w:t>
            </w:r>
          </w:p>
        </w:tc>
        <w:tc>
          <w:tcPr>
            <w:tcW w:w="519" w:type="dxa"/>
            <w:tcBorders>
              <w:top w:val="single" w:sz="4" w:space="0" w:color="auto"/>
              <w:left w:val="single" w:sz="4" w:space="0" w:color="auto"/>
              <w:bottom w:val="single" w:sz="4" w:space="0" w:color="auto"/>
              <w:right w:val="single" w:sz="4" w:space="0" w:color="auto"/>
            </w:tcBorders>
          </w:tcPr>
          <w:p w14:paraId="3E68FD12" w14:textId="77777777" w:rsidR="00D10126" w:rsidRPr="00266ECF"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5CC15E26" w14:textId="77777777" w:rsidR="00D10126" w:rsidRPr="00266ECF"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0145C401" w14:textId="77777777" w:rsidR="00D10126" w:rsidRPr="00266ECF" w:rsidRDefault="00D10126" w:rsidP="00860AB1">
            <w:pPr>
              <w:pStyle w:val="AufgabeText"/>
              <w:ind w:left="0"/>
            </w:pPr>
          </w:p>
        </w:tc>
      </w:tr>
      <w:tr w:rsidR="00D10126" w:rsidRPr="00266ECF" w14:paraId="7974966C"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tcPr>
          <w:p w14:paraId="16322FA4" w14:textId="77777777" w:rsidR="00D10126" w:rsidRPr="00266ECF" w:rsidRDefault="00D10126" w:rsidP="00860AB1">
            <w:pPr>
              <w:pStyle w:val="AufgabeText"/>
              <w:spacing w:before="60" w:after="60"/>
              <w:ind w:left="0"/>
              <w:jc w:val="left"/>
            </w:pPr>
            <w:r w:rsidRPr="00266ECF">
              <w:t>Ich kann Ideen zu einem Text sammeln.</w:t>
            </w:r>
          </w:p>
        </w:tc>
        <w:tc>
          <w:tcPr>
            <w:tcW w:w="519" w:type="dxa"/>
            <w:tcBorders>
              <w:top w:val="single" w:sz="4" w:space="0" w:color="auto"/>
              <w:left w:val="single" w:sz="4" w:space="0" w:color="auto"/>
              <w:bottom w:val="single" w:sz="4" w:space="0" w:color="auto"/>
              <w:right w:val="single" w:sz="4" w:space="0" w:color="auto"/>
            </w:tcBorders>
          </w:tcPr>
          <w:p w14:paraId="1E5A690B" w14:textId="77777777" w:rsidR="00D10126" w:rsidRPr="00266ECF"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0D7C82E5" w14:textId="77777777" w:rsidR="00D10126" w:rsidRPr="00266ECF"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7CB651FF" w14:textId="77777777" w:rsidR="00D10126" w:rsidRPr="00266ECF" w:rsidRDefault="00D10126" w:rsidP="00860AB1">
            <w:pPr>
              <w:pStyle w:val="AufgabeText"/>
              <w:ind w:left="0"/>
            </w:pPr>
          </w:p>
        </w:tc>
      </w:tr>
      <w:tr w:rsidR="00D10126" w:rsidRPr="00266ECF" w14:paraId="4D970EFF"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tcPr>
          <w:p w14:paraId="08BBB7EE" w14:textId="77777777" w:rsidR="00D10126" w:rsidRPr="00266ECF" w:rsidRDefault="00D10126" w:rsidP="00860AB1">
            <w:pPr>
              <w:pStyle w:val="AufgabeText"/>
              <w:spacing w:before="60" w:after="60"/>
              <w:ind w:left="0"/>
              <w:jc w:val="left"/>
            </w:pPr>
            <w:r w:rsidRPr="00266ECF">
              <w:t>Ich kann einen Text formulieren.</w:t>
            </w:r>
          </w:p>
        </w:tc>
        <w:tc>
          <w:tcPr>
            <w:tcW w:w="519" w:type="dxa"/>
            <w:tcBorders>
              <w:top w:val="single" w:sz="4" w:space="0" w:color="auto"/>
              <w:left w:val="single" w:sz="4" w:space="0" w:color="auto"/>
              <w:bottom w:val="single" w:sz="4" w:space="0" w:color="auto"/>
              <w:right w:val="single" w:sz="4" w:space="0" w:color="auto"/>
            </w:tcBorders>
          </w:tcPr>
          <w:p w14:paraId="248BE155" w14:textId="77777777" w:rsidR="00D10126" w:rsidRPr="00266ECF"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25503260" w14:textId="77777777" w:rsidR="00D10126" w:rsidRPr="00266ECF"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10A96512" w14:textId="77777777" w:rsidR="00D10126" w:rsidRPr="00266ECF" w:rsidRDefault="00D10126" w:rsidP="00860AB1">
            <w:pPr>
              <w:pStyle w:val="AufgabeText"/>
              <w:ind w:left="0"/>
            </w:pPr>
          </w:p>
        </w:tc>
      </w:tr>
    </w:tbl>
    <w:p w14:paraId="372733F7" w14:textId="77777777" w:rsidR="00D10126" w:rsidRPr="00266ECF" w:rsidRDefault="00D10126" w:rsidP="00D10126">
      <w:pPr>
        <w:spacing w:line="240" w:lineRule="exact"/>
      </w:pPr>
    </w:p>
    <w:p w14:paraId="760150B6" w14:textId="77777777" w:rsidR="00D10126" w:rsidRPr="00266ECF" w:rsidRDefault="00D10126" w:rsidP="00D10126">
      <w:pPr>
        <w:spacing w:line="240" w:lineRule="exact"/>
      </w:pPr>
      <w:r w:rsidRPr="00266ECF">
        <w:t>Wie zufrieden bin ich mit meiner Arbeit an der Lernaufgabe?</w:t>
      </w:r>
    </w:p>
    <w:p w14:paraId="2B8248FC" w14:textId="77777777" w:rsidR="00D10126" w:rsidRPr="00266ECF" w:rsidRDefault="00D10126" w:rsidP="00D10126">
      <w:pPr>
        <w:spacing w:line="240" w:lineRule="exact"/>
      </w:pPr>
      <w:r w:rsidRPr="00266ECF">
        <w:rPr>
          <w:noProof/>
          <w:lang w:eastAsia="de-DE"/>
        </w:rPr>
        <mc:AlternateContent>
          <mc:Choice Requires="wps">
            <w:drawing>
              <wp:anchor distT="0" distB="0" distL="114300" distR="114300" simplePos="0" relativeHeight="251746304" behindDoc="0" locked="0" layoutInCell="1" allowOverlap="1" wp14:anchorId="289BE675" wp14:editId="7FE4EFF7">
                <wp:simplePos x="0" y="0"/>
                <wp:positionH relativeFrom="column">
                  <wp:posOffset>-7709</wp:posOffset>
                </wp:positionH>
                <wp:positionV relativeFrom="paragraph">
                  <wp:posOffset>98366</wp:posOffset>
                </wp:positionV>
                <wp:extent cx="4784090" cy="457200"/>
                <wp:effectExtent l="0" t="0" r="0" b="0"/>
                <wp:wrapNone/>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755E2362" w14:textId="77777777" w:rsidR="00860AB1" w:rsidRPr="005825EB" w:rsidRDefault="00860AB1" w:rsidP="00D10126">
                            <w:r>
                              <w:t xml:space="preserve">  </w:t>
                            </w:r>
                            <w:r>
                              <w:rPr>
                                <w:noProof/>
                                <w:lang w:eastAsia="de-DE"/>
                              </w:rPr>
                              <w:drawing>
                                <wp:inline distT="0" distB="0" distL="0" distR="0" wp14:anchorId="54E633B8" wp14:editId="1E5AF94E">
                                  <wp:extent cx="228600" cy="228600"/>
                                  <wp:effectExtent l="0" t="0" r="0" b="0"/>
                                  <wp:docPr id="450" name="Grafik 450"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231AE88C" wp14:editId="5A581A13">
                                  <wp:extent cx="228600" cy="228600"/>
                                  <wp:effectExtent l="0" t="0" r="0" b="0"/>
                                  <wp:docPr id="451" name="Grafik 45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266ECF">
                              <w:rPr>
                                <w:noProof/>
                                <w:lang w:eastAsia="de-DE"/>
                              </w:rPr>
                              <w:drawing>
                                <wp:inline distT="0" distB="0" distL="0" distR="0" wp14:anchorId="00ED353B" wp14:editId="271FC23F">
                                  <wp:extent cx="228600" cy="228600"/>
                                  <wp:effectExtent l="0" t="0" r="0" b="0"/>
                                  <wp:docPr id="452" name="Grafik 452"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BE675" id="_x0000_s1057" type="#_x0000_t202" style="position:absolute;margin-left:-.6pt;margin-top:7.75pt;width:376.7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" stroked="f">
                <v:textbox>
                  <w:txbxContent>
                    <w:p w14:paraId="755E2362" w14:textId="77777777" w:rsidR="00860AB1" w:rsidRPr="005825EB" w:rsidRDefault="00860AB1" w:rsidP="00D10126">
                      <w:r>
                        <w:t xml:space="preserve">  </w:t>
                      </w:r>
                      <w:r>
                        <w:rPr>
                          <w:noProof/>
                          <w:lang w:eastAsia="de-DE"/>
                        </w:rPr>
                        <w:drawing>
                          <wp:inline distT="0" distB="0" distL="0" distR="0" wp14:anchorId="54E633B8" wp14:editId="1E5AF94E">
                            <wp:extent cx="228600" cy="228600"/>
                            <wp:effectExtent l="0" t="0" r="0" b="0"/>
                            <wp:docPr id="450" name="Grafik 450"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231AE88C" wp14:editId="5A581A13">
                            <wp:extent cx="228600" cy="228600"/>
                            <wp:effectExtent l="0" t="0" r="0" b="0"/>
                            <wp:docPr id="451" name="Grafik 451"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Pr="00266ECF">
                        <w:rPr>
                          <w:noProof/>
                          <w:lang w:eastAsia="de-DE"/>
                        </w:rPr>
                        <w:drawing>
                          <wp:inline distT="0" distB="0" distL="0" distR="0" wp14:anchorId="00ED353B" wp14:editId="271FC23F">
                            <wp:extent cx="228600" cy="228600"/>
                            <wp:effectExtent l="0" t="0" r="0" b="0"/>
                            <wp:docPr id="452" name="Grafik 452"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4036B08E" w14:textId="77777777" w:rsidR="00D10126" w:rsidRPr="00266ECF" w:rsidRDefault="00D10126" w:rsidP="00D10126">
      <w:pPr>
        <w:tabs>
          <w:tab w:val="right" w:pos="3402"/>
          <w:tab w:val="right" w:pos="6804"/>
        </w:tabs>
        <w:spacing w:line="240" w:lineRule="exact"/>
        <w:rPr>
          <w:b/>
        </w:rPr>
      </w:pPr>
    </w:p>
    <w:p w14:paraId="0D201C98" w14:textId="77777777" w:rsidR="00D10126" w:rsidRPr="00266ECF" w:rsidRDefault="00D10126" w:rsidP="00D10126">
      <w:pPr>
        <w:spacing w:line="240" w:lineRule="exact"/>
      </w:pPr>
    </w:p>
    <w:p w14:paraId="23F5A101" w14:textId="77777777" w:rsidR="00D10126" w:rsidRPr="00266ECF" w:rsidRDefault="00D10126" w:rsidP="00D10126">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D10126" w:rsidRPr="00266ECF" w14:paraId="3642BDAB" w14:textId="77777777" w:rsidTr="00860AB1">
        <w:tc>
          <w:tcPr>
            <w:tcW w:w="1276" w:type="dxa"/>
            <w:gridSpan w:val="2"/>
          </w:tcPr>
          <w:p w14:paraId="212E562B" w14:textId="77777777" w:rsidR="00D10126" w:rsidRPr="00266ECF" w:rsidRDefault="00D10126" w:rsidP="00860AB1">
            <w:pPr>
              <w:spacing w:line="240" w:lineRule="exact"/>
              <w:rPr>
                <w:b/>
              </w:rPr>
            </w:pPr>
            <w:r w:rsidRPr="00266ECF">
              <w:rPr>
                <w:b/>
              </w:rPr>
              <w:t>Ich habe …</w:t>
            </w:r>
          </w:p>
        </w:tc>
        <w:tc>
          <w:tcPr>
            <w:tcW w:w="5986" w:type="dxa"/>
          </w:tcPr>
          <w:p w14:paraId="09AC68F2" w14:textId="77777777" w:rsidR="00D10126" w:rsidRPr="00266ECF" w:rsidRDefault="00D10126" w:rsidP="00860AB1">
            <w:pPr>
              <w:spacing w:line="240" w:lineRule="exact"/>
            </w:pPr>
          </w:p>
        </w:tc>
      </w:tr>
      <w:tr w:rsidR="00D10126" w:rsidRPr="00266ECF" w14:paraId="2E91E3E4" w14:textId="77777777" w:rsidTr="00860AB1">
        <w:trPr>
          <w:trHeight w:val="449"/>
        </w:trPr>
        <w:sdt>
          <w:sdtPr>
            <w:id w:val="1022517198"/>
            <w14:checkbox>
              <w14:checked w14:val="0"/>
              <w14:checkedState w14:val="2612" w14:font="MS Gothic"/>
              <w14:uncheckedState w14:val="2610" w14:font="MS Gothic"/>
            </w14:checkbox>
          </w:sdtPr>
          <w:sdtEndPr/>
          <w:sdtContent>
            <w:tc>
              <w:tcPr>
                <w:tcW w:w="426" w:type="dxa"/>
                <w:vAlign w:val="center"/>
              </w:tcPr>
              <w:p w14:paraId="397313FA" w14:textId="77777777" w:rsidR="00D10126" w:rsidRPr="00266ECF" w:rsidRDefault="00D10126" w:rsidP="00860AB1">
                <w:pPr>
                  <w:spacing w:line="240" w:lineRule="exact"/>
                  <w:jc w:val="center"/>
                </w:pPr>
                <w:r w:rsidRPr="00266ECF">
                  <w:rPr>
                    <w:rFonts w:ascii="MS Gothic" w:eastAsia="MS Gothic" w:hAnsi="MS Gothic" w:hint="eastAsia"/>
                  </w:rPr>
                  <w:t>☐</w:t>
                </w:r>
              </w:p>
            </w:tc>
          </w:sdtContent>
        </w:sdt>
        <w:tc>
          <w:tcPr>
            <w:tcW w:w="6836" w:type="dxa"/>
            <w:gridSpan w:val="2"/>
            <w:vAlign w:val="center"/>
          </w:tcPr>
          <w:p w14:paraId="0ED222E8" w14:textId="77777777" w:rsidR="00D10126" w:rsidRPr="00266ECF" w:rsidRDefault="00D10126" w:rsidP="00860AB1">
            <w:pPr>
              <w:spacing w:line="240" w:lineRule="exact"/>
            </w:pPr>
            <w:r w:rsidRPr="00266ECF">
              <w:t>meine Spielanleitung mit dem Spielbrett als Geschenk verpackt.</w:t>
            </w:r>
          </w:p>
        </w:tc>
      </w:tr>
      <w:tr w:rsidR="00D10126" w:rsidRPr="00266ECF" w14:paraId="43EFB575" w14:textId="77777777" w:rsidTr="00860AB1">
        <w:trPr>
          <w:trHeight w:val="413"/>
        </w:trPr>
        <w:sdt>
          <w:sdtPr>
            <w:id w:val="-1153678301"/>
            <w14:checkbox>
              <w14:checked w14:val="0"/>
              <w14:checkedState w14:val="2612" w14:font="MS Gothic"/>
              <w14:uncheckedState w14:val="2610" w14:font="MS Gothic"/>
            </w14:checkbox>
          </w:sdtPr>
          <w:sdtEndPr/>
          <w:sdtContent>
            <w:tc>
              <w:tcPr>
                <w:tcW w:w="426" w:type="dxa"/>
                <w:vAlign w:val="center"/>
              </w:tcPr>
              <w:p w14:paraId="2DE071DA" w14:textId="77777777" w:rsidR="00D10126" w:rsidRPr="00266ECF" w:rsidRDefault="00D10126" w:rsidP="00860AB1">
                <w:pPr>
                  <w:spacing w:line="240" w:lineRule="exact"/>
                  <w:jc w:val="center"/>
                </w:pPr>
                <w:r w:rsidRPr="00266ECF">
                  <w:rPr>
                    <w:rFonts w:ascii="MS Gothic" w:eastAsia="MS Gothic" w:hAnsi="MS Gothic" w:hint="eastAsia"/>
                  </w:rPr>
                  <w:t>☐</w:t>
                </w:r>
              </w:p>
            </w:tc>
          </w:sdtContent>
        </w:sdt>
        <w:tc>
          <w:tcPr>
            <w:tcW w:w="6836" w:type="dxa"/>
            <w:gridSpan w:val="2"/>
            <w:vAlign w:val="center"/>
          </w:tcPr>
          <w:p w14:paraId="167C91BD" w14:textId="77777777" w:rsidR="00D10126" w:rsidRPr="00266ECF" w:rsidRDefault="00D10126" w:rsidP="00860AB1">
            <w:pPr>
              <w:spacing w:line="240" w:lineRule="exact"/>
              <w:rPr>
                <w:noProof/>
              </w:rPr>
            </w:pPr>
            <w:r w:rsidRPr="00266ECF">
              <w:rPr>
                <w:noProof/>
              </w:rPr>
              <w:t>die Spielanleitung mit dem Spielbrett meinem Lieblingsmenschen übergeben.</w:t>
            </w:r>
          </w:p>
        </w:tc>
      </w:tr>
    </w:tbl>
    <w:p w14:paraId="5E113360" w14:textId="77777777" w:rsidR="00D10126" w:rsidRDefault="00D10126" w:rsidP="00D10126">
      <w:pPr>
        <w:spacing w:line="240" w:lineRule="exact"/>
      </w:pPr>
    </w:p>
    <w:p w14:paraId="54ECDCF7" w14:textId="77777777" w:rsidR="00D10126" w:rsidRDefault="00D10126" w:rsidP="00D10126">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10126" w:rsidRPr="00DC6AD6" w14:paraId="5BE7375F" w14:textId="77777777" w:rsidTr="00860AB1">
        <w:trPr>
          <w:trHeight w:val="523"/>
        </w:trPr>
        <w:tc>
          <w:tcPr>
            <w:tcW w:w="7348" w:type="dxa"/>
            <w:tcBorders>
              <w:top w:val="single" w:sz="4" w:space="0" w:color="auto"/>
              <w:left w:val="single" w:sz="4" w:space="0" w:color="auto"/>
              <w:bottom w:val="single" w:sz="4" w:space="0" w:color="auto"/>
              <w:right w:val="single" w:sz="4" w:space="0" w:color="auto"/>
            </w:tcBorders>
            <w:shd w:val="clear" w:color="auto" w:fill="D9D9D9"/>
            <w:hideMark/>
          </w:tcPr>
          <w:p w14:paraId="1DE5C992" w14:textId="77777777" w:rsidR="00D10126" w:rsidRPr="00DC6AD6" w:rsidRDefault="00D10126" w:rsidP="00860AB1">
            <w:pPr>
              <w:spacing w:before="40" w:after="60" w:line="160" w:lineRule="exact"/>
              <w:rPr>
                <w:sz w:val="12"/>
              </w:rPr>
            </w:pPr>
            <w:r w:rsidRPr="00DC6AD6">
              <w:rPr>
                <w:sz w:val="12"/>
              </w:rPr>
              <w:lastRenderedPageBreak/>
              <w:t>Kompetenz:</w:t>
            </w:r>
          </w:p>
          <w:p w14:paraId="1372B7B7" w14:textId="77777777" w:rsidR="00D10126" w:rsidRPr="00DC6AD6" w:rsidRDefault="00D10126" w:rsidP="00860AB1">
            <w:pPr>
              <w:spacing w:line="240" w:lineRule="exact"/>
              <w:rPr>
                <w:b/>
              </w:rPr>
            </w:pPr>
            <w:r>
              <w:rPr>
                <w:b/>
              </w:rPr>
              <w:t>Eine Spielanleitung erstellen</w:t>
            </w:r>
          </w:p>
        </w:tc>
        <w:tc>
          <w:tcPr>
            <w:tcW w:w="188" w:type="dxa"/>
            <w:tcBorders>
              <w:top w:val="nil"/>
              <w:left w:val="single" w:sz="4" w:space="0" w:color="auto"/>
              <w:bottom w:val="nil"/>
              <w:right w:val="single" w:sz="4" w:space="0" w:color="auto"/>
            </w:tcBorders>
            <w:shd w:val="clear" w:color="auto" w:fill="FFFFFF"/>
          </w:tcPr>
          <w:p w14:paraId="32FE9A82" w14:textId="77777777" w:rsidR="00D10126" w:rsidRPr="00DC6AD6" w:rsidRDefault="00D10126" w:rsidP="00860AB1">
            <w:pPr>
              <w:spacing w:line="200" w:lineRule="exact"/>
              <w:rPr>
                <w:rFonts w:eastAsia="Times New Roman" w:cs="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14:paraId="6C7A3B73" w14:textId="77777777" w:rsidR="00D10126" w:rsidRPr="00DC6AD6" w:rsidRDefault="00D10126" w:rsidP="00860AB1">
            <w:pPr>
              <w:spacing w:line="240" w:lineRule="exact"/>
              <w:jc w:val="center"/>
              <w:rPr>
                <w:rFonts w:eastAsia="Times New Roman" w:cs="Times New Roman"/>
                <w:b/>
                <w:lang w:val="en-GB"/>
              </w:rPr>
            </w:pPr>
            <w:r>
              <w:rPr>
                <w:rFonts w:eastAsia="Times New Roman" w:cs="Times New Roman"/>
                <w:b/>
                <w:lang w:val="en-GB"/>
              </w:rPr>
              <w:t>Deutsch</w:t>
            </w:r>
          </w:p>
          <w:p w14:paraId="28479CE5" w14:textId="77777777" w:rsidR="00D10126" w:rsidRDefault="00D10126" w:rsidP="00860AB1">
            <w:pPr>
              <w:spacing w:line="240" w:lineRule="exact"/>
              <w:jc w:val="center"/>
              <w:rPr>
                <w:rFonts w:eastAsia="Times New Roman" w:cs="Times New Roman"/>
                <w:b/>
                <w:lang w:val="en-GB"/>
              </w:rPr>
            </w:pPr>
            <w:r>
              <w:rPr>
                <w:rFonts w:eastAsia="Times New Roman" w:cs="Times New Roman"/>
                <w:b/>
                <w:lang w:val="en-GB"/>
              </w:rPr>
              <w:t>D02.01.02</w:t>
            </w:r>
          </w:p>
          <w:p w14:paraId="5E5AC93E" w14:textId="77777777" w:rsidR="00D10126" w:rsidRPr="00DC6AD6" w:rsidRDefault="00D10126" w:rsidP="00860AB1">
            <w:pPr>
              <w:spacing w:line="240" w:lineRule="exact"/>
              <w:jc w:val="center"/>
              <w:rPr>
                <w:rFonts w:eastAsia="Calibri" w:cs="Times New Roman"/>
                <w:b/>
                <w:lang w:val="en-GB"/>
              </w:rPr>
            </w:pPr>
            <w:r>
              <w:rPr>
                <w:rFonts w:eastAsia="Times New Roman" w:cs="Times New Roman"/>
                <w:b/>
                <w:lang w:val="en-GB"/>
              </w:rPr>
              <w:t>D03.01.02</w:t>
            </w:r>
          </w:p>
        </w:tc>
      </w:tr>
    </w:tbl>
    <w:tbl>
      <w:tblPr>
        <w:tblStyle w:val="Tabellenraster12"/>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10126" w:rsidRPr="00DC6AD6" w14:paraId="62B00972" w14:textId="77777777" w:rsidTr="00860AB1">
        <w:trPr>
          <w:trHeight w:val="284"/>
        </w:trPr>
        <w:tc>
          <w:tcPr>
            <w:tcW w:w="2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442E46" w14:textId="77777777" w:rsidR="00D10126" w:rsidRPr="00DC6AD6" w:rsidRDefault="00D10126" w:rsidP="00860AB1">
            <w:pPr>
              <w:jc w:val="center"/>
              <w:rPr>
                <w:rFonts w:eastAsia="Times New Roman" w:cs="Times New Roman"/>
                <w:b/>
                <w:lang w:val="en-GB"/>
              </w:rPr>
            </w:pPr>
            <w:proofErr w:type="spellStart"/>
            <w:r w:rsidRPr="00DC6AD6">
              <w:rPr>
                <w:rFonts w:eastAsia="Times New Roman" w:cs="Times New Roman"/>
                <w:b/>
                <w:lang w:val="en-GB"/>
              </w:rPr>
              <w:t>Lösung</w:t>
            </w:r>
            <w:proofErr w:type="spellEnd"/>
          </w:p>
        </w:tc>
      </w:tr>
    </w:tbl>
    <w:p w14:paraId="16674856" w14:textId="77777777" w:rsidR="00D10126" w:rsidRPr="00DC6AD6" w:rsidRDefault="00D10126" w:rsidP="00D10126">
      <w:pPr>
        <w:keepNext/>
        <w:keepLines/>
        <w:suppressAutoHyphens/>
        <w:spacing w:before="200" w:after="120"/>
        <w:outlineLvl w:val="1"/>
        <w:rPr>
          <w:rFonts w:ascii="Source Sans Pro SemiBold" w:eastAsia="Times New Roman" w:hAnsi="Source Sans Pro SemiBold" w:cs="Times New Roman"/>
          <w:bCs/>
          <w:sz w:val="26"/>
          <w:szCs w:val="26"/>
          <w:lang w:val="en-GB" w:eastAsia="de-DE"/>
        </w:rPr>
      </w:pPr>
      <w:r w:rsidRPr="00C65B45">
        <w:rPr>
          <w:noProof/>
          <w:sz w:val="24"/>
          <w:szCs w:val="24"/>
          <w:lang w:eastAsia="de-DE"/>
        </w:rPr>
        <w:drawing>
          <wp:anchor distT="0" distB="0" distL="114300" distR="114300" simplePos="0" relativeHeight="251776000" behindDoc="0" locked="0" layoutInCell="0" allowOverlap="1" wp14:anchorId="0CD6D24A" wp14:editId="284E2897">
            <wp:simplePos x="0" y="0"/>
            <wp:positionH relativeFrom="rightMargin">
              <wp:posOffset>132080</wp:posOffset>
            </wp:positionH>
            <wp:positionV relativeFrom="paragraph">
              <wp:posOffset>398145</wp:posOffset>
            </wp:positionV>
            <wp:extent cx="345440" cy="323850"/>
            <wp:effectExtent l="0" t="0" r="0" b="0"/>
            <wp:wrapNone/>
            <wp:docPr id="5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ED0A1" w14:textId="77777777" w:rsidR="00D10126" w:rsidRPr="009F4D99" w:rsidRDefault="00D10126" w:rsidP="00D10126">
      <w:pPr>
        <w:jc w:val="both"/>
        <w:rPr>
          <w:b/>
          <w:i/>
          <w:color w:val="FF0000"/>
          <w:lang w:eastAsia="de-DE"/>
        </w:rPr>
      </w:pPr>
      <w:r w:rsidRPr="009F4D99">
        <w:rPr>
          <w:b/>
          <w:i/>
          <w:color w:val="FF0000"/>
          <w:lang w:eastAsia="de-DE"/>
        </w:rPr>
        <w:t>Lösungsvorschläge zur Selbstkontrolle</w:t>
      </w:r>
    </w:p>
    <w:p w14:paraId="51A66B9B" w14:textId="77777777" w:rsidR="00D10126" w:rsidRPr="009F4D99" w:rsidRDefault="00D10126" w:rsidP="00D10126">
      <w:pPr>
        <w:jc w:val="both"/>
        <w:rPr>
          <w:lang w:eastAsia="de-DE"/>
        </w:rPr>
      </w:pPr>
    </w:p>
    <w:p w14:paraId="787AFF35" w14:textId="77777777" w:rsidR="00D10126" w:rsidRPr="009F4D99" w:rsidRDefault="00D10126" w:rsidP="00D10126">
      <w:pPr>
        <w:keepNext/>
        <w:suppressAutoHyphens/>
        <w:spacing w:before="240" w:after="160"/>
        <w:outlineLvl w:val="0"/>
        <w:rPr>
          <w:rFonts w:ascii="Source Sans Pro SemiBold" w:eastAsia="Calibri" w:hAnsi="Source Sans Pro SemiBold" w:cs="Times New Roman"/>
          <w:bCs/>
          <w:lang w:eastAsia="de-DE"/>
        </w:rPr>
      </w:pPr>
      <w:r w:rsidRPr="009F4D99">
        <w:rPr>
          <w:rFonts w:ascii="Source Sans Pro SemiBold" w:eastAsia="Calibri" w:hAnsi="Source Sans Pro SemiBold" w:cs="Times New Roman"/>
          <w:bCs/>
          <w:lang w:eastAsia="de-DE"/>
        </w:rPr>
        <w:t xml:space="preserve">Spielanleitung „Mensch </w:t>
      </w:r>
      <w:proofErr w:type="spellStart"/>
      <w:r w:rsidRPr="009F4D99">
        <w:rPr>
          <w:rFonts w:ascii="Source Sans Pro SemiBold" w:eastAsia="Calibri" w:hAnsi="Source Sans Pro SemiBold" w:cs="Times New Roman"/>
          <w:bCs/>
          <w:lang w:eastAsia="de-DE"/>
        </w:rPr>
        <w:t>chillaxe</w:t>
      </w:r>
      <w:proofErr w:type="spellEnd"/>
      <w:r w:rsidRPr="009F4D99">
        <w:rPr>
          <w:rFonts w:ascii="Source Sans Pro SemiBold" w:eastAsia="Calibri" w:hAnsi="Source Sans Pro SemiBold" w:cs="Times New Roman"/>
          <w:bCs/>
          <w:lang w:eastAsia="de-DE"/>
        </w:rPr>
        <w:t xml:space="preserve"> doch mal“</w:t>
      </w:r>
    </w:p>
    <w:p w14:paraId="219D95A8" w14:textId="77777777" w:rsidR="00D10126" w:rsidRPr="009F4D99" w:rsidRDefault="00D10126" w:rsidP="00D10126">
      <w:pPr>
        <w:rPr>
          <w:rFonts w:eastAsia="Calibri"/>
          <w:lang w:eastAsia="de-DE"/>
        </w:rPr>
      </w:pPr>
    </w:p>
    <w:p w14:paraId="35831C2F" w14:textId="77777777" w:rsidR="00D10126" w:rsidRPr="009F4D99" w:rsidRDefault="00D10126" w:rsidP="00D10126">
      <w:pPr>
        <w:rPr>
          <w:rFonts w:eastAsia="Calibri"/>
          <w:lang w:eastAsia="de-DE"/>
        </w:rPr>
      </w:pPr>
    </w:p>
    <w:p w14:paraId="01DCFBDD" w14:textId="77777777" w:rsidR="00D10126" w:rsidRPr="009F4D99" w:rsidRDefault="00D10126" w:rsidP="00D10126">
      <w:pPr>
        <w:rPr>
          <w:rFonts w:eastAsia="Calibri"/>
          <w:u w:val="single"/>
          <w:lang w:eastAsia="de-DE"/>
        </w:rPr>
      </w:pPr>
      <w:r w:rsidRPr="009F4D99">
        <w:rPr>
          <w:rFonts w:eastAsia="Calibri"/>
          <w:u w:val="single"/>
          <w:lang w:eastAsia="de-DE"/>
        </w:rPr>
        <w:t>Ziel des Spiels</w:t>
      </w:r>
      <w:r w:rsidRPr="009F4D99">
        <w:rPr>
          <w:rFonts w:eastAsia="Calibri"/>
          <w:noProof/>
          <w:u w:val="single"/>
          <w:lang w:eastAsia="de-DE"/>
        </w:rPr>
        <w:drawing>
          <wp:anchor distT="0" distB="0" distL="114300" distR="114300" simplePos="0" relativeHeight="251770880" behindDoc="1" locked="0" layoutInCell="1" allowOverlap="1" wp14:anchorId="5977FC2D" wp14:editId="6B122396">
            <wp:simplePos x="0" y="0"/>
            <wp:positionH relativeFrom="column">
              <wp:posOffset>3756025</wp:posOffset>
            </wp:positionH>
            <wp:positionV relativeFrom="paragraph">
              <wp:posOffset>160655</wp:posOffset>
            </wp:positionV>
            <wp:extent cx="2217420" cy="2232660"/>
            <wp:effectExtent l="0" t="0" r="0" b="0"/>
            <wp:wrapTight wrapText="bothSides">
              <wp:wrapPolygon edited="0">
                <wp:start x="0" y="0"/>
                <wp:lineTo x="0" y="21379"/>
                <wp:lineTo x="21340" y="21379"/>
                <wp:lineTo x="21340" y="0"/>
                <wp:lineTo x="0" y="0"/>
              </wp:wrapPolygon>
            </wp:wrapTight>
            <wp:docPr id="989" name="Grafik 989" descr="Foto 1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1 Spielbret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7420" cy="2232660"/>
                    </a:xfrm>
                    <a:prstGeom prst="rect">
                      <a:avLst/>
                    </a:prstGeom>
                    <a:noFill/>
                  </pic:spPr>
                </pic:pic>
              </a:graphicData>
            </a:graphic>
            <wp14:sizeRelH relativeFrom="page">
              <wp14:pctWidth>0</wp14:pctWidth>
            </wp14:sizeRelH>
            <wp14:sizeRelV relativeFrom="page">
              <wp14:pctHeight>0</wp14:pctHeight>
            </wp14:sizeRelV>
          </wp:anchor>
        </w:drawing>
      </w:r>
    </w:p>
    <w:p w14:paraId="15B6F706" w14:textId="77777777" w:rsidR="00D10126" w:rsidRPr="009F4D99" w:rsidRDefault="00D10126" w:rsidP="00D10126">
      <w:pPr>
        <w:rPr>
          <w:rFonts w:eastAsia="Calibri"/>
          <w:lang w:eastAsia="de-DE"/>
        </w:rPr>
      </w:pPr>
    </w:p>
    <w:p w14:paraId="272F5B54" w14:textId="77777777" w:rsidR="00D10126" w:rsidRPr="009F4D99" w:rsidRDefault="00D10126" w:rsidP="00D10126">
      <w:pPr>
        <w:rPr>
          <w:rFonts w:eastAsia="Calibri"/>
          <w:lang w:eastAsia="de-DE"/>
        </w:rPr>
      </w:pPr>
    </w:p>
    <w:p w14:paraId="5ECF6E32" w14:textId="77777777" w:rsidR="00D10126" w:rsidRPr="009F4D99" w:rsidRDefault="00D10126" w:rsidP="00D10126">
      <w:pPr>
        <w:jc w:val="both"/>
        <w:rPr>
          <w:rFonts w:eastAsia="Calibri"/>
          <w:lang w:eastAsia="de-DE"/>
        </w:rPr>
      </w:pPr>
    </w:p>
    <w:p w14:paraId="56C35558" w14:textId="77777777" w:rsidR="00D10126" w:rsidRPr="009F4D99" w:rsidRDefault="00D10126" w:rsidP="00D10126">
      <w:pPr>
        <w:jc w:val="both"/>
        <w:rPr>
          <w:rFonts w:eastAsia="Calibri"/>
          <w:lang w:eastAsia="de-DE"/>
        </w:rPr>
      </w:pPr>
      <w:r w:rsidRPr="009F4D99">
        <w:rPr>
          <w:rFonts w:eastAsia="Calibri"/>
          <w:lang w:eastAsia="de-DE"/>
        </w:rPr>
        <w:t>Ziel des Spiels ist es, seine Spielfiguren so schnell wie möglich von seinem Startfeld (1) ins Ziel (2) zu würfeln.</w:t>
      </w:r>
    </w:p>
    <w:p w14:paraId="1EAE015D" w14:textId="77777777" w:rsidR="00D10126" w:rsidRPr="009F4D99" w:rsidRDefault="00D10126" w:rsidP="00D10126">
      <w:pPr>
        <w:jc w:val="both"/>
        <w:rPr>
          <w:rFonts w:eastAsia="Calibri"/>
          <w:lang w:eastAsia="de-DE"/>
        </w:rPr>
      </w:pPr>
    </w:p>
    <w:p w14:paraId="147711F2" w14:textId="77777777" w:rsidR="00D10126" w:rsidRPr="009F4D99" w:rsidRDefault="00D10126" w:rsidP="00D10126">
      <w:pPr>
        <w:jc w:val="both"/>
        <w:rPr>
          <w:rFonts w:eastAsia="Calibri"/>
          <w:lang w:eastAsia="de-DE"/>
        </w:rPr>
      </w:pPr>
    </w:p>
    <w:p w14:paraId="36F83D7E" w14:textId="77777777" w:rsidR="00D10126" w:rsidRPr="009F4D99" w:rsidRDefault="00D10126" w:rsidP="00D10126">
      <w:pPr>
        <w:jc w:val="both"/>
        <w:rPr>
          <w:rFonts w:eastAsia="Calibri"/>
          <w:lang w:eastAsia="de-DE"/>
        </w:rPr>
      </w:pPr>
    </w:p>
    <w:p w14:paraId="6C5BD6AC" w14:textId="77777777" w:rsidR="00D10126" w:rsidRPr="009F4D99" w:rsidRDefault="00D10126" w:rsidP="00D10126">
      <w:pPr>
        <w:jc w:val="both"/>
        <w:rPr>
          <w:rFonts w:eastAsia="Calibri"/>
          <w:lang w:eastAsia="de-DE"/>
        </w:rPr>
      </w:pPr>
    </w:p>
    <w:p w14:paraId="1A4784C4" w14:textId="77777777" w:rsidR="00D10126" w:rsidRDefault="00D10126" w:rsidP="00D10126">
      <w:pPr>
        <w:jc w:val="both"/>
        <w:rPr>
          <w:rFonts w:eastAsia="Calibri"/>
          <w:lang w:eastAsia="de-DE"/>
        </w:rPr>
      </w:pPr>
    </w:p>
    <w:p w14:paraId="44BD057B" w14:textId="77777777" w:rsidR="00D10126" w:rsidRDefault="00D10126" w:rsidP="00D10126">
      <w:pPr>
        <w:jc w:val="both"/>
        <w:rPr>
          <w:rFonts w:eastAsia="Calibri"/>
          <w:lang w:eastAsia="de-DE"/>
        </w:rPr>
      </w:pPr>
    </w:p>
    <w:p w14:paraId="228814F4" w14:textId="77777777" w:rsidR="00D10126" w:rsidRDefault="00D10126" w:rsidP="00D10126">
      <w:pPr>
        <w:jc w:val="both"/>
        <w:rPr>
          <w:rFonts w:eastAsia="Calibri"/>
          <w:lang w:eastAsia="de-DE"/>
        </w:rPr>
      </w:pPr>
    </w:p>
    <w:p w14:paraId="5998A33D" w14:textId="77777777" w:rsidR="00D10126" w:rsidRDefault="00D10126" w:rsidP="00D10126">
      <w:pPr>
        <w:jc w:val="both"/>
        <w:rPr>
          <w:rFonts w:eastAsia="Calibri"/>
          <w:lang w:eastAsia="de-DE"/>
        </w:rPr>
      </w:pPr>
    </w:p>
    <w:p w14:paraId="4FBB49C1" w14:textId="77777777" w:rsidR="00D10126" w:rsidRDefault="00D10126" w:rsidP="00D10126">
      <w:pPr>
        <w:jc w:val="both"/>
        <w:rPr>
          <w:rFonts w:eastAsia="Calibri"/>
          <w:lang w:eastAsia="de-DE"/>
        </w:rPr>
      </w:pPr>
    </w:p>
    <w:p w14:paraId="5F094ED9" w14:textId="77777777" w:rsidR="00D10126" w:rsidRDefault="00D10126" w:rsidP="00D10126">
      <w:pPr>
        <w:jc w:val="both"/>
        <w:rPr>
          <w:rFonts w:eastAsia="Calibri"/>
          <w:lang w:eastAsia="de-DE"/>
        </w:rPr>
      </w:pPr>
    </w:p>
    <w:p w14:paraId="0322BD97" w14:textId="77777777" w:rsidR="00D10126" w:rsidRPr="009F4D99" w:rsidRDefault="00D10126" w:rsidP="00D10126">
      <w:pPr>
        <w:jc w:val="both"/>
        <w:rPr>
          <w:rFonts w:eastAsia="Calibri"/>
          <w:lang w:eastAsia="de-DE"/>
        </w:rPr>
      </w:pPr>
    </w:p>
    <w:p w14:paraId="66D00CC4" w14:textId="77777777" w:rsidR="00D10126" w:rsidRPr="009F4D99" w:rsidRDefault="00D10126" w:rsidP="00D10126">
      <w:pPr>
        <w:jc w:val="both"/>
        <w:rPr>
          <w:rFonts w:eastAsia="Calibri"/>
          <w:lang w:eastAsia="de-DE"/>
        </w:rPr>
      </w:pPr>
    </w:p>
    <w:p w14:paraId="56869CE9" w14:textId="77777777" w:rsidR="00D10126" w:rsidRPr="009F4D99" w:rsidRDefault="00D10126" w:rsidP="00D10126">
      <w:pPr>
        <w:jc w:val="both"/>
        <w:rPr>
          <w:rFonts w:eastAsia="Calibri"/>
          <w:lang w:eastAsia="de-DE"/>
        </w:rPr>
      </w:pPr>
    </w:p>
    <w:p w14:paraId="053E8218" w14:textId="77777777" w:rsidR="00D10126" w:rsidRPr="009F4D99" w:rsidRDefault="00D10126" w:rsidP="00D10126">
      <w:pPr>
        <w:jc w:val="both"/>
        <w:rPr>
          <w:rFonts w:eastAsia="Calibri"/>
          <w:lang w:eastAsia="de-DE"/>
        </w:rPr>
      </w:pPr>
    </w:p>
    <w:p w14:paraId="4A119854" w14:textId="77777777" w:rsidR="00D10126" w:rsidRPr="009F4D99" w:rsidRDefault="00D10126" w:rsidP="00D10126">
      <w:pPr>
        <w:jc w:val="both"/>
        <w:rPr>
          <w:rFonts w:eastAsia="Calibri"/>
          <w:u w:val="single"/>
          <w:lang w:eastAsia="de-DE"/>
        </w:rPr>
      </w:pPr>
      <w:r w:rsidRPr="009F4D99">
        <w:rPr>
          <w:rFonts w:eastAsia="Calibri"/>
          <w:u w:val="single"/>
          <w:lang w:eastAsia="de-DE"/>
        </w:rPr>
        <w:t>Spielvorbereitung</w:t>
      </w:r>
    </w:p>
    <w:p w14:paraId="200D9E8B" w14:textId="77777777" w:rsidR="00D10126" w:rsidRPr="009F4D99" w:rsidRDefault="00D10126" w:rsidP="00D10126">
      <w:pPr>
        <w:jc w:val="both"/>
        <w:rPr>
          <w:rFonts w:eastAsia="Calibri"/>
          <w:lang w:eastAsia="de-DE"/>
        </w:rPr>
      </w:pPr>
      <w:r w:rsidRPr="009F4D99">
        <w:rPr>
          <w:rFonts w:eastAsia="Calibri"/>
          <w:noProof/>
          <w:lang w:eastAsia="de-DE"/>
        </w:rPr>
        <w:drawing>
          <wp:anchor distT="0" distB="0" distL="114300" distR="114300" simplePos="0" relativeHeight="251771904" behindDoc="1" locked="0" layoutInCell="1" allowOverlap="1" wp14:anchorId="31EC1825" wp14:editId="49671796">
            <wp:simplePos x="0" y="0"/>
            <wp:positionH relativeFrom="column">
              <wp:posOffset>3718560</wp:posOffset>
            </wp:positionH>
            <wp:positionV relativeFrom="paragraph">
              <wp:posOffset>51435</wp:posOffset>
            </wp:positionV>
            <wp:extent cx="2324100" cy="2331720"/>
            <wp:effectExtent l="0" t="0" r="0" b="0"/>
            <wp:wrapTight wrapText="bothSides">
              <wp:wrapPolygon edited="0">
                <wp:start x="0" y="0"/>
                <wp:lineTo x="0" y="21353"/>
                <wp:lineTo x="21423" y="21353"/>
                <wp:lineTo x="21423" y="0"/>
                <wp:lineTo x="0" y="0"/>
              </wp:wrapPolygon>
            </wp:wrapTight>
            <wp:docPr id="990" name="Grafik 990" descr="Foto 2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2 Spielbrett 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2331720"/>
                    </a:xfrm>
                    <a:prstGeom prst="rect">
                      <a:avLst/>
                    </a:prstGeom>
                    <a:noFill/>
                  </pic:spPr>
                </pic:pic>
              </a:graphicData>
            </a:graphic>
            <wp14:sizeRelH relativeFrom="page">
              <wp14:pctWidth>0</wp14:pctWidth>
            </wp14:sizeRelH>
            <wp14:sizeRelV relativeFrom="page">
              <wp14:pctHeight>0</wp14:pctHeight>
            </wp14:sizeRelV>
          </wp:anchor>
        </w:drawing>
      </w:r>
    </w:p>
    <w:p w14:paraId="4587EDAC" w14:textId="77777777" w:rsidR="00D10126" w:rsidRPr="009F4D99" w:rsidRDefault="00D10126" w:rsidP="00D10126">
      <w:pPr>
        <w:jc w:val="both"/>
        <w:rPr>
          <w:rFonts w:eastAsia="Calibri"/>
          <w:lang w:eastAsia="de-DE"/>
        </w:rPr>
      </w:pPr>
    </w:p>
    <w:p w14:paraId="0AB5BBA6" w14:textId="77777777" w:rsidR="00D10126" w:rsidRPr="009F4D99" w:rsidRDefault="00D10126" w:rsidP="00D10126">
      <w:pPr>
        <w:numPr>
          <w:ilvl w:val="0"/>
          <w:numId w:val="26"/>
        </w:numPr>
        <w:contextualSpacing/>
        <w:jc w:val="both"/>
        <w:rPr>
          <w:rFonts w:eastAsia="Calibri"/>
          <w:lang w:eastAsia="de-DE"/>
        </w:rPr>
      </w:pPr>
      <w:r w:rsidRPr="009F4D99">
        <w:rPr>
          <w:rFonts w:eastAsia="Calibri"/>
          <w:lang w:eastAsia="de-DE"/>
        </w:rPr>
        <w:t xml:space="preserve">Jeder Spieler erhält vier Figuren einer Farbe. Die Figuren werden auf die vier Felder in den Ecken des Spielfeldes gestellt. Die vier Felder werden „Haus“ (3) genannt. </w:t>
      </w:r>
    </w:p>
    <w:p w14:paraId="78EC92D0" w14:textId="77777777" w:rsidR="00D10126" w:rsidRPr="009F4D99" w:rsidRDefault="00D10126" w:rsidP="00D10126">
      <w:pPr>
        <w:numPr>
          <w:ilvl w:val="0"/>
          <w:numId w:val="26"/>
        </w:numPr>
        <w:contextualSpacing/>
        <w:jc w:val="both"/>
        <w:rPr>
          <w:rFonts w:eastAsia="Calibri"/>
          <w:lang w:eastAsia="de-DE"/>
        </w:rPr>
      </w:pPr>
      <w:r w:rsidRPr="009F4D99">
        <w:rPr>
          <w:rFonts w:eastAsia="Calibri"/>
          <w:lang w:eastAsia="de-DE"/>
        </w:rPr>
        <w:t>Der jüngste Mitspieler beginnt das Spiel.</w:t>
      </w:r>
    </w:p>
    <w:p w14:paraId="26C928A7" w14:textId="77777777" w:rsidR="00D10126" w:rsidRPr="009F4D99" w:rsidRDefault="00D10126" w:rsidP="00D10126">
      <w:pPr>
        <w:jc w:val="both"/>
        <w:rPr>
          <w:rFonts w:eastAsia="Calibri"/>
          <w:lang w:eastAsia="de-DE"/>
        </w:rPr>
      </w:pPr>
    </w:p>
    <w:p w14:paraId="0E296883" w14:textId="77777777" w:rsidR="00D10126" w:rsidRPr="009F4D99" w:rsidRDefault="00D10126" w:rsidP="00D10126">
      <w:pPr>
        <w:jc w:val="both"/>
        <w:rPr>
          <w:rFonts w:eastAsia="Calibri"/>
          <w:lang w:eastAsia="de-DE"/>
        </w:rPr>
      </w:pPr>
    </w:p>
    <w:p w14:paraId="659B14E5" w14:textId="77777777" w:rsidR="00D10126" w:rsidRPr="009F4D99" w:rsidRDefault="00D10126" w:rsidP="00D10126">
      <w:pPr>
        <w:rPr>
          <w:rFonts w:eastAsia="Calibri"/>
          <w:lang w:eastAsia="de-DE"/>
        </w:rPr>
      </w:pPr>
    </w:p>
    <w:p w14:paraId="097D94F3" w14:textId="77777777" w:rsidR="00D10126" w:rsidRPr="009F4D99" w:rsidRDefault="00D10126" w:rsidP="00D10126">
      <w:pPr>
        <w:rPr>
          <w:rFonts w:eastAsia="Calibri"/>
          <w:lang w:eastAsia="de-DE"/>
        </w:rPr>
      </w:pPr>
    </w:p>
    <w:p w14:paraId="31C7D624" w14:textId="77777777" w:rsidR="00D10126" w:rsidRPr="009F4D99" w:rsidRDefault="00D10126" w:rsidP="00D10126">
      <w:pPr>
        <w:rPr>
          <w:rFonts w:eastAsia="Calibri"/>
          <w:lang w:eastAsia="de-DE"/>
        </w:rPr>
      </w:pPr>
    </w:p>
    <w:p w14:paraId="5A6EEED4" w14:textId="77777777" w:rsidR="00D10126" w:rsidRPr="009F4D99" w:rsidRDefault="00D10126" w:rsidP="00D10126">
      <w:pPr>
        <w:rPr>
          <w:rFonts w:eastAsia="Calibri"/>
          <w:lang w:eastAsia="de-DE"/>
        </w:rPr>
      </w:pPr>
    </w:p>
    <w:p w14:paraId="6CCD2D5B" w14:textId="77777777" w:rsidR="00D10126" w:rsidRPr="009F4D99" w:rsidRDefault="00D10126" w:rsidP="00D10126">
      <w:pPr>
        <w:rPr>
          <w:rFonts w:eastAsia="Calibri"/>
          <w:lang w:eastAsia="de-DE"/>
        </w:rPr>
      </w:pPr>
    </w:p>
    <w:p w14:paraId="1651DCF2" w14:textId="77777777" w:rsidR="00D10126" w:rsidRPr="009F4D99" w:rsidRDefault="00D10126" w:rsidP="00D10126">
      <w:pPr>
        <w:rPr>
          <w:rFonts w:eastAsia="Calibri"/>
          <w:lang w:eastAsia="de-DE"/>
        </w:rPr>
      </w:pPr>
    </w:p>
    <w:p w14:paraId="5D95DE25" w14:textId="77777777" w:rsidR="00D10126" w:rsidRPr="009F4D99" w:rsidRDefault="00D10126" w:rsidP="00D10126">
      <w:pPr>
        <w:spacing w:line="240" w:lineRule="exact"/>
        <w:rPr>
          <w:rFonts w:eastAsia="Calibri"/>
          <w:lang w:eastAsia="de-DE"/>
        </w:rPr>
      </w:pPr>
      <w:r w:rsidRPr="009F4D99">
        <w:rPr>
          <w:rFonts w:eastAsia="Calibri"/>
          <w:lang w:eastAsia="de-DE"/>
        </w:rPr>
        <w:br w:type="page"/>
      </w:r>
    </w:p>
    <w:p w14:paraId="59780E0D" w14:textId="77777777" w:rsidR="00D10126" w:rsidRPr="009F4D99" w:rsidRDefault="00D10126" w:rsidP="00D10126">
      <w:pPr>
        <w:jc w:val="both"/>
        <w:rPr>
          <w:rFonts w:eastAsia="Calibri"/>
          <w:u w:val="single"/>
          <w:lang w:eastAsia="de-DE"/>
        </w:rPr>
      </w:pPr>
      <w:r w:rsidRPr="009F4D99">
        <w:rPr>
          <w:rFonts w:eastAsia="Calibri"/>
          <w:u w:val="single"/>
          <w:lang w:eastAsia="de-DE"/>
        </w:rPr>
        <w:lastRenderedPageBreak/>
        <w:t>Besonderheiten der Würfelzahl „6“</w:t>
      </w:r>
    </w:p>
    <w:p w14:paraId="6DBFF60A" w14:textId="77777777" w:rsidR="00D10126" w:rsidRPr="009F4D99" w:rsidRDefault="00D10126" w:rsidP="00D10126">
      <w:pPr>
        <w:jc w:val="both"/>
        <w:rPr>
          <w:rFonts w:eastAsia="Calibri"/>
          <w:lang w:eastAsia="de-DE"/>
        </w:rPr>
      </w:pPr>
      <w:r w:rsidRPr="009F4D99">
        <w:rPr>
          <w:rFonts w:eastAsia="Calibri"/>
          <w:noProof/>
          <w:lang w:eastAsia="de-DE"/>
        </w:rPr>
        <w:drawing>
          <wp:anchor distT="0" distB="0" distL="114300" distR="114300" simplePos="0" relativeHeight="251772928" behindDoc="0" locked="0" layoutInCell="1" allowOverlap="1" wp14:anchorId="1300AEA9" wp14:editId="1C3942B8">
            <wp:simplePos x="0" y="0"/>
            <wp:positionH relativeFrom="column">
              <wp:posOffset>3920490</wp:posOffset>
            </wp:positionH>
            <wp:positionV relativeFrom="paragraph">
              <wp:posOffset>7620</wp:posOffset>
            </wp:positionV>
            <wp:extent cx="2103120" cy="2103120"/>
            <wp:effectExtent l="0" t="0" r="0" b="0"/>
            <wp:wrapSquare wrapText="bothSides"/>
            <wp:docPr id="991" name="Grafik 991" descr="Foto 3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3 Spielbrett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EDE5B" w14:textId="77777777" w:rsidR="00D10126" w:rsidRPr="009F4D99" w:rsidRDefault="00D10126" w:rsidP="00D10126">
      <w:pPr>
        <w:numPr>
          <w:ilvl w:val="0"/>
          <w:numId w:val="23"/>
        </w:numPr>
        <w:contextualSpacing/>
        <w:jc w:val="both"/>
        <w:rPr>
          <w:rFonts w:eastAsia="Calibri"/>
          <w:lang w:eastAsia="de-DE"/>
        </w:rPr>
      </w:pPr>
      <w:r w:rsidRPr="009F4D99">
        <w:rPr>
          <w:rFonts w:eastAsia="Calibri"/>
          <w:lang w:eastAsia="de-DE"/>
        </w:rPr>
        <w:t>Wer eine „6“ würfelt, darf nochmal würfeln.</w:t>
      </w:r>
    </w:p>
    <w:p w14:paraId="04B54BAA" w14:textId="77777777" w:rsidR="00D10126" w:rsidRPr="009F4D99" w:rsidRDefault="00D10126" w:rsidP="00D10126">
      <w:pPr>
        <w:numPr>
          <w:ilvl w:val="0"/>
          <w:numId w:val="23"/>
        </w:numPr>
        <w:contextualSpacing/>
        <w:jc w:val="both"/>
        <w:rPr>
          <w:rFonts w:eastAsia="Calibri"/>
          <w:lang w:eastAsia="de-DE"/>
        </w:rPr>
      </w:pPr>
      <w:r w:rsidRPr="009F4D99">
        <w:rPr>
          <w:rFonts w:eastAsia="Calibri"/>
          <w:lang w:eastAsia="de-DE"/>
        </w:rPr>
        <w:t>Bei einer „6“ muss man eine Figur auf das Startfeld (1) ins Spiel bringen, so lange noch Spielfiguren im eigenen Haus (3) stehen.</w:t>
      </w:r>
    </w:p>
    <w:p w14:paraId="3A245CF3" w14:textId="77777777" w:rsidR="00D10126" w:rsidRPr="009F4D99" w:rsidRDefault="00D10126" w:rsidP="00D10126">
      <w:pPr>
        <w:numPr>
          <w:ilvl w:val="0"/>
          <w:numId w:val="23"/>
        </w:numPr>
        <w:contextualSpacing/>
        <w:jc w:val="both"/>
        <w:rPr>
          <w:rFonts w:eastAsia="Calibri"/>
          <w:lang w:eastAsia="de-DE"/>
        </w:rPr>
      </w:pPr>
      <w:r w:rsidRPr="009F4D99">
        <w:rPr>
          <w:rFonts w:eastAsia="Calibri"/>
          <w:lang w:eastAsia="de-DE"/>
        </w:rPr>
        <w:t xml:space="preserve">Sind alle vier Spielfiguren </w:t>
      </w:r>
      <w:r>
        <w:rPr>
          <w:rFonts w:eastAsia="Calibri"/>
          <w:lang w:eastAsia="de-DE"/>
        </w:rPr>
        <w:t>im Haus, darf der Spieler drei Mal w</w:t>
      </w:r>
      <w:r w:rsidRPr="009F4D99">
        <w:rPr>
          <w:rFonts w:eastAsia="Calibri"/>
          <w:lang w:eastAsia="de-DE"/>
        </w:rPr>
        <w:t>ürfeln, bis er eine sechs gewürfelt hat.</w:t>
      </w:r>
    </w:p>
    <w:p w14:paraId="200EA5DA" w14:textId="77777777" w:rsidR="00D10126" w:rsidRPr="009F4D99" w:rsidRDefault="00D10126" w:rsidP="00D10126">
      <w:pPr>
        <w:jc w:val="both"/>
        <w:rPr>
          <w:rFonts w:eastAsia="Calibri"/>
          <w:lang w:eastAsia="de-DE"/>
        </w:rPr>
      </w:pPr>
    </w:p>
    <w:p w14:paraId="6CFD7249" w14:textId="77777777" w:rsidR="00D10126" w:rsidRDefault="00D10126" w:rsidP="00D10126">
      <w:pPr>
        <w:jc w:val="both"/>
        <w:rPr>
          <w:rFonts w:eastAsia="Calibri"/>
          <w:lang w:eastAsia="de-DE"/>
        </w:rPr>
      </w:pPr>
    </w:p>
    <w:p w14:paraId="52164F68" w14:textId="77777777" w:rsidR="00D10126" w:rsidRDefault="00D10126" w:rsidP="00D10126">
      <w:pPr>
        <w:jc w:val="both"/>
        <w:rPr>
          <w:rFonts w:eastAsia="Calibri"/>
          <w:lang w:eastAsia="de-DE"/>
        </w:rPr>
      </w:pPr>
    </w:p>
    <w:p w14:paraId="3CF13068" w14:textId="77777777" w:rsidR="00D10126" w:rsidRDefault="00D10126" w:rsidP="00D10126">
      <w:pPr>
        <w:jc w:val="both"/>
        <w:rPr>
          <w:rFonts w:eastAsia="Calibri"/>
          <w:lang w:eastAsia="de-DE"/>
        </w:rPr>
      </w:pPr>
    </w:p>
    <w:p w14:paraId="0BDAE7A4" w14:textId="77777777" w:rsidR="00D10126" w:rsidRDefault="00D10126" w:rsidP="00D10126">
      <w:pPr>
        <w:jc w:val="both"/>
        <w:rPr>
          <w:rFonts w:eastAsia="Calibri"/>
          <w:lang w:eastAsia="de-DE"/>
        </w:rPr>
      </w:pPr>
    </w:p>
    <w:p w14:paraId="67F53A98" w14:textId="77777777" w:rsidR="00D10126" w:rsidRDefault="00D10126" w:rsidP="00D10126">
      <w:pPr>
        <w:jc w:val="both"/>
        <w:rPr>
          <w:rFonts w:eastAsia="Calibri"/>
          <w:lang w:eastAsia="de-DE"/>
        </w:rPr>
      </w:pPr>
    </w:p>
    <w:p w14:paraId="45D5C604" w14:textId="77777777" w:rsidR="00D10126" w:rsidRDefault="00D10126" w:rsidP="00D10126">
      <w:pPr>
        <w:jc w:val="both"/>
        <w:rPr>
          <w:rFonts w:eastAsia="Calibri"/>
          <w:lang w:eastAsia="de-DE"/>
        </w:rPr>
      </w:pPr>
    </w:p>
    <w:p w14:paraId="351A5767" w14:textId="77777777" w:rsidR="00D10126" w:rsidRDefault="00D10126" w:rsidP="00D10126">
      <w:pPr>
        <w:jc w:val="both"/>
        <w:rPr>
          <w:rFonts w:eastAsia="Calibri"/>
          <w:lang w:eastAsia="de-DE"/>
        </w:rPr>
      </w:pPr>
    </w:p>
    <w:p w14:paraId="4E97DCFD" w14:textId="77777777" w:rsidR="00D10126" w:rsidRDefault="00D10126" w:rsidP="00D10126">
      <w:pPr>
        <w:jc w:val="both"/>
        <w:rPr>
          <w:rFonts w:eastAsia="Calibri"/>
          <w:lang w:eastAsia="de-DE"/>
        </w:rPr>
      </w:pPr>
    </w:p>
    <w:p w14:paraId="3305B632" w14:textId="77777777" w:rsidR="00D10126" w:rsidRDefault="00D10126" w:rsidP="00D10126">
      <w:pPr>
        <w:jc w:val="both"/>
        <w:rPr>
          <w:rFonts w:eastAsia="Calibri"/>
          <w:lang w:eastAsia="de-DE"/>
        </w:rPr>
      </w:pPr>
    </w:p>
    <w:p w14:paraId="7D2B5F4C" w14:textId="77777777" w:rsidR="00D10126" w:rsidRDefault="00D10126" w:rsidP="00D10126">
      <w:pPr>
        <w:jc w:val="both"/>
        <w:rPr>
          <w:rFonts w:eastAsia="Calibri"/>
          <w:lang w:eastAsia="de-DE"/>
        </w:rPr>
      </w:pPr>
    </w:p>
    <w:p w14:paraId="03F3DD3A" w14:textId="77777777" w:rsidR="00D10126" w:rsidRPr="009F4D99" w:rsidRDefault="00D10126" w:rsidP="00D10126">
      <w:pPr>
        <w:jc w:val="both"/>
        <w:rPr>
          <w:rFonts w:eastAsia="Calibri"/>
          <w:lang w:eastAsia="de-DE"/>
        </w:rPr>
      </w:pPr>
    </w:p>
    <w:p w14:paraId="3D7A9BDD" w14:textId="77777777" w:rsidR="00D10126" w:rsidRPr="009F4D99" w:rsidRDefault="00D10126" w:rsidP="00D10126">
      <w:pPr>
        <w:jc w:val="both"/>
        <w:rPr>
          <w:rFonts w:eastAsia="Calibri"/>
          <w:lang w:eastAsia="de-DE"/>
        </w:rPr>
      </w:pPr>
    </w:p>
    <w:p w14:paraId="23BA440E" w14:textId="77777777" w:rsidR="00D10126" w:rsidRPr="009F4D99" w:rsidRDefault="00D10126" w:rsidP="00D10126">
      <w:pPr>
        <w:jc w:val="both"/>
        <w:rPr>
          <w:rFonts w:eastAsia="Calibri"/>
          <w:u w:val="single"/>
          <w:lang w:eastAsia="de-DE"/>
        </w:rPr>
      </w:pPr>
      <w:r w:rsidRPr="009F4D99">
        <w:rPr>
          <w:rFonts w:eastAsia="Calibri"/>
          <w:u w:val="single"/>
          <w:lang w:eastAsia="de-DE"/>
        </w:rPr>
        <w:t>Spielablauf</w:t>
      </w:r>
    </w:p>
    <w:p w14:paraId="3BD18D9A" w14:textId="77777777" w:rsidR="00D10126" w:rsidRPr="009F4D99" w:rsidRDefault="00D10126" w:rsidP="00D10126">
      <w:pPr>
        <w:jc w:val="both"/>
        <w:rPr>
          <w:rFonts w:eastAsia="Calibri"/>
          <w:lang w:eastAsia="de-DE"/>
        </w:rPr>
      </w:pPr>
      <w:r w:rsidRPr="009F4D99">
        <w:rPr>
          <w:rFonts w:eastAsia="Calibri"/>
          <w:noProof/>
          <w:lang w:eastAsia="de-DE"/>
        </w:rPr>
        <w:drawing>
          <wp:anchor distT="0" distB="0" distL="114300" distR="114300" simplePos="0" relativeHeight="251773952" behindDoc="0" locked="0" layoutInCell="1" allowOverlap="1" wp14:anchorId="5BC13E98" wp14:editId="1F8B3E70">
            <wp:simplePos x="0" y="0"/>
            <wp:positionH relativeFrom="column">
              <wp:posOffset>3928110</wp:posOffset>
            </wp:positionH>
            <wp:positionV relativeFrom="paragraph">
              <wp:posOffset>73025</wp:posOffset>
            </wp:positionV>
            <wp:extent cx="2094230" cy="2117725"/>
            <wp:effectExtent l="0" t="0" r="1270" b="0"/>
            <wp:wrapSquare wrapText="bothSides"/>
            <wp:docPr id="2080" name="Grafik 2080" descr="Foto 4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4 Spielbrett 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4230" cy="2117725"/>
                    </a:xfrm>
                    <a:prstGeom prst="rect">
                      <a:avLst/>
                    </a:prstGeom>
                    <a:noFill/>
                  </pic:spPr>
                </pic:pic>
              </a:graphicData>
            </a:graphic>
            <wp14:sizeRelH relativeFrom="page">
              <wp14:pctWidth>0</wp14:pctWidth>
            </wp14:sizeRelH>
            <wp14:sizeRelV relativeFrom="page">
              <wp14:pctHeight>0</wp14:pctHeight>
            </wp14:sizeRelV>
          </wp:anchor>
        </w:drawing>
      </w:r>
    </w:p>
    <w:p w14:paraId="71320F7B" w14:textId="77777777" w:rsidR="00D10126" w:rsidRPr="009F4D99" w:rsidRDefault="00D10126" w:rsidP="00D10126">
      <w:pPr>
        <w:jc w:val="both"/>
        <w:rPr>
          <w:rFonts w:eastAsia="Calibri"/>
          <w:lang w:eastAsia="de-DE"/>
        </w:rPr>
      </w:pPr>
    </w:p>
    <w:p w14:paraId="2888C6EA" w14:textId="77777777" w:rsidR="00D10126" w:rsidRPr="009F4D99" w:rsidRDefault="00D10126" w:rsidP="00D10126">
      <w:pPr>
        <w:numPr>
          <w:ilvl w:val="0"/>
          <w:numId w:val="24"/>
        </w:numPr>
        <w:contextualSpacing/>
        <w:jc w:val="both"/>
        <w:rPr>
          <w:rFonts w:eastAsia="Calibri"/>
          <w:lang w:eastAsia="de-DE"/>
        </w:rPr>
      </w:pPr>
      <w:r w:rsidRPr="009F4D99">
        <w:rPr>
          <w:rFonts w:eastAsia="Calibri"/>
          <w:lang w:eastAsia="de-DE"/>
        </w:rPr>
        <w:t xml:space="preserve">Der Spieler, der an der Reihe ist, würfelt und setzt seine Spielfigur um die gewürfelte Zahl in Spielrichtung (B) auf den grauen Feldern vor. </w:t>
      </w:r>
    </w:p>
    <w:p w14:paraId="2243C1C5" w14:textId="77777777" w:rsidR="00D10126" w:rsidRPr="009F4D99" w:rsidRDefault="00D10126" w:rsidP="00D10126">
      <w:pPr>
        <w:numPr>
          <w:ilvl w:val="0"/>
          <w:numId w:val="24"/>
        </w:numPr>
        <w:contextualSpacing/>
        <w:jc w:val="both"/>
        <w:rPr>
          <w:rFonts w:eastAsia="Calibri"/>
          <w:lang w:eastAsia="de-DE"/>
        </w:rPr>
      </w:pPr>
      <w:r w:rsidRPr="009F4D99">
        <w:rPr>
          <w:rFonts w:eastAsia="Calibri"/>
          <w:lang w:eastAsia="de-DE"/>
        </w:rPr>
        <w:t xml:space="preserve">Andere Spielfiguren können übersprungen werden. </w:t>
      </w:r>
    </w:p>
    <w:p w14:paraId="1C6D7657" w14:textId="77777777" w:rsidR="00D10126" w:rsidRPr="009F4D99" w:rsidRDefault="00D10126" w:rsidP="00D10126">
      <w:pPr>
        <w:numPr>
          <w:ilvl w:val="0"/>
          <w:numId w:val="24"/>
        </w:numPr>
        <w:contextualSpacing/>
        <w:jc w:val="both"/>
        <w:rPr>
          <w:rFonts w:eastAsia="Calibri"/>
          <w:lang w:eastAsia="de-DE"/>
        </w:rPr>
      </w:pPr>
      <w:r w:rsidRPr="009F4D99">
        <w:rPr>
          <w:rFonts w:eastAsia="Calibri"/>
          <w:lang w:eastAsia="de-DE"/>
        </w:rPr>
        <w:t xml:space="preserve">Der Spieler kann frei wählen, welche seiner Figuren er bewegt. </w:t>
      </w:r>
    </w:p>
    <w:p w14:paraId="2E619DEE" w14:textId="77777777" w:rsidR="00D10126" w:rsidRPr="009F4D99" w:rsidRDefault="00D10126" w:rsidP="00D10126">
      <w:pPr>
        <w:numPr>
          <w:ilvl w:val="0"/>
          <w:numId w:val="24"/>
        </w:numPr>
        <w:contextualSpacing/>
        <w:jc w:val="both"/>
        <w:rPr>
          <w:rFonts w:eastAsia="Calibri"/>
          <w:lang w:eastAsia="de-DE"/>
        </w:rPr>
      </w:pPr>
      <w:r w:rsidRPr="009F4D99">
        <w:rPr>
          <w:rFonts w:eastAsia="Calibri"/>
          <w:lang w:eastAsia="de-DE"/>
        </w:rPr>
        <w:t>Steht eine Figur eines Gegenspielers auf dem Feld, auf das die Figur gewürfelt wird, dann muss der Gegenspieler seine Figur wieder zurück in sein „Haus“ (3) setzen.</w:t>
      </w:r>
    </w:p>
    <w:p w14:paraId="71F48162" w14:textId="77777777" w:rsidR="00D10126" w:rsidRPr="009F4D99" w:rsidRDefault="00D10126" w:rsidP="00D10126">
      <w:pPr>
        <w:numPr>
          <w:ilvl w:val="0"/>
          <w:numId w:val="24"/>
        </w:numPr>
        <w:contextualSpacing/>
        <w:jc w:val="both"/>
        <w:rPr>
          <w:rFonts w:eastAsia="Calibri"/>
          <w:lang w:eastAsia="de-DE"/>
        </w:rPr>
      </w:pPr>
      <w:r w:rsidRPr="009F4D99">
        <w:rPr>
          <w:rFonts w:eastAsia="Calibri"/>
          <w:lang w:eastAsia="de-DE"/>
        </w:rPr>
        <w:t>Trifft eine Spielfigur auf ein Feld, das schon von einer Spielfigur mit derselben Farbe besetzt ist, darf man mit der Figur ein Feld weiterrücken.</w:t>
      </w:r>
    </w:p>
    <w:p w14:paraId="4C148935" w14:textId="77777777" w:rsidR="00D10126" w:rsidRDefault="00D10126" w:rsidP="00D10126">
      <w:pPr>
        <w:spacing w:line="240" w:lineRule="exact"/>
        <w:rPr>
          <w:rFonts w:eastAsia="Calibri"/>
          <w:sz w:val="28"/>
          <w:lang w:eastAsia="de-DE"/>
        </w:rPr>
      </w:pPr>
      <w:r>
        <w:rPr>
          <w:rFonts w:eastAsia="Calibri"/>
          <w:sz w:val="28"/>
          <w:lang w:eastAsia="de-DE"/>
        </w:rPr>
        <w:br w:type="page"/>
      </w:r>
    </w:p>
    <w:p w14:paraId="4AE092CA" w14:textId="77777777" w:rsidR="00D10126" w:rsidRPr="005306F7" w:rsidRDefault="00D10126" w:rsidP="00D10126">
      <w:pPr>
        <w:jc w:val="both"/>
        <w:rPr>
          <w:rFonts w:eastAsia="Calibri"/>
          <w:u w:val="single"/>
          <w:lang w:eastAsia="de-DE"/>
        </w:rPr>
      </w:pPr>
      <w:r w:rsidRPr="005306F7">
        <w:rPr>
          <w:rFonts w:eastAsia="Calibri"/>
          <w:u w:val="single"/>
          <w:lang w:eastAsia="de-DE"/>
        </w:rPr>
        <w:lastRenderedPageBreak/>
        <w:t>Ende des Spiels</w:t>
      </w:r>
    </w:p>
    <w:p w14:paraId="246C35BD" w14:textId="77777777" w:rsidR="00D10126" w:rsidRPr="005306F7" w:rsidRDefault="00D10126" w:rsidP="00D10126">
      <w:pPr>
        <w:jc w:val="both"/>
        <w:rPr>
          <w:rFonts w:eastAsia="Calibri"/>
          <w:lang w:eastAsia="de-DE"/>
        </w:rPr>
      </w:pPr>
      <w:r w:rsidRPr="005306F7">
        <w:rPr>
          <w:rFonts w:eastAsia="Calibri"/>
          <w:noProof/>
          <w:lang w:eastAsia="de-DE"/>
        </w:rPr>
        <w:drawing>
          <wp:anchor distT="0" distB="0" distL="114300" distR="114300" simplePos="0" relativeHeight="251774976" behindDoc="0" locked="0" layoutInCell="1" allowOverlap="1" wp14:anchorId="3BE713C6" wp14:editId="2AEE588A">
            <wp:simplePos x="0" y="0"/>
            <wp:positionH relativeFrom="column">
              <wp:posOffset>3962400</wp:posOffset>
            </wp:positionH>
            <wp:positionV relativeFrom="paragraph">
              <wp:posOffset>117475</wp:posOffset>
            </wp:positionV>
            <wp:extent cx="2042160" cy="2026920"/>
            <wp:effectExtent l="0" t="0" r="0" b="0"/>
            <wp:wrapSquare wrapText="bothSides"/>
            <wp:docPr id="2081" name="Grafik 2081" descr="Foto 5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5 Spielbret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160" cy="2026920"/>
                    </a:xfrm>
                    <a:prstGeom prst="rect">
                      <a:avLst/>
                    </a:prstGeom>
                    <a:noFill/>
                  </pic:spPr>
                </pic:pic>
              </a:graphicData>
            </a:graphic>
            <wp14:sizeRelH relativeFrom="page">
              <wp14:pctWidth>0</wp14:pctWidth>
            </wp14:sizeRelH>
            <wp14:sizeRelV relativeFrom="page">
              <wp14:pctHeight>0</wp14:pctHeight>
            </wp14:sizeRelV>
          </wp:anchor>
        </w:drawing>
      </w:r>
    </w:p>
    <w:p w14:paraId="66564BC8" w14:textId="77777777" w:rsidR="00D10126" w:rsidRPr="005306F7" w:rsidRDefault="00D10126" w:rsidP="00D10126">
      <w:pPr>
        <w:numPr>
          <w:ilvl w:val="0"/>
          <w:numId w:val="25"/>
        </w:numPr>
        <w:contextualSpacing/>
        <w:jc w:val="both"/>
        <w:rPr>
          <w:rFonts w:eastAsia="Calibri"/>
          <w:lang w:eastAsia="de-DE"/>
        </w:rPr>
      </w:pPr>
      <w:r w:rsidRPr="005306F7">
        <w:rPr>
          <w:rFonts w:eastAsia="Calibri"/>
          <w:lang w:eastAsia="de-DE"/>
        </w:rPr>
        <w:t xml:space="preserve">Wer mit einer Spielfigur die ganze Laufbahn einmal vollständig durchlaufen hat, zieht mit der Figur auf die Zielfelder (2) vor. </w:t>
      </w:r>
    </w:p>
    <w:p w14:paraId="17A6135F" w14:textId="77777777" w:rsidR="00D10126" w:rsidRPr="005306F7" w:rsidRDefault="00D10126" w:rsidP="00D10126">
      <w:pPr>
        <w:numPr>
          <w:ilvl w:val="0"/>
          <w:numId w:val="25"/>
        </w:numPr>
        <w:contextualSpacing/>
        <w:jc w:val="both"/>
        <w:rPr>
          <w:rFonts w:eastAsia="Calibri"/>
          <w:lang w:eastAsia="de-DE"/>
        </w:rPr>
      </w:pPr>
      <w:r w:rsidRPr="005306F7">
        <w:rPr>
          <w:rFonts w:eastAsia="Calibri"/>
          <w:lang w:eastAsia="de-DE"/>
        </w:rPr>
        <w:t xml:space="preserve">Der Spieler, der als erster alle seine Spielfiguren auf seine Zielfelder (2) gebracht hat, gewinnt das Spiel. </w:t>
      </w:r>
    </w:p>
    <w:p w14:paraId="5941E393" w14:textId="77777777" w:rsidR="00D10126" w:rsidRPr="005306F7" w:rsidRDefault="00D10126" w:rsidP="00D10126">
      <w:pPr>
        <w:numPr>
          <w:ilvl w:val="0"/>
          <w:numId w:val="25"/>
        </w:numPr>
        <w:contextualSpacing/>
        <w:jc w:val="both"/>
        <w:rPr>
          <w:rFonts w:eastAsia="Calibri"/>
          <w:lang w:eastAsia="de-DE"/>
        </w:rPr>
      </w:pPr>
      <w:r w:rsidRPr="005306F7">
        <w:rPr>
          <w:rFonts w:eastAsia="Calibri"/>
          <w:lang w:eastAsia="de-DE"/>
        </w:rPr>
        <w:t>Die anderen spielen weiter um die nächsten Plätze.</w:t>
      </w:r>
    </w:p>
    <w:p w14:paraId="4FC463DB" w14:textId="77777777" w:rsidR="00D10126" w:rsidRPr="005306F7" w:rsidRDefault="00D10126" w:rsidP="00D10126">
      <w:pPr>
        <w:contextualSpacing/>
        <w:jc w:val="both"/>
        <w:rPr>
          <w:rFonts w:eastAsia="Calibri"/>
          <w:lang w:eastAsia="de-DE"/>
        </w:rPr>
      </w:pPr>
    </w:p>
    <w:p w14:paraId="3C37A026" w14:textId="77777777" w:rsidR="00D10126" w:rsidRDefault="00D10126" w:rsidP="00D10126">
      <w:pPr>
        <w:contextualSpacing/>
        <w:jc w:val="both"/>
        <w:rPr>
          <w:rFonts w:eastAsia="Calibri"/>
          <w:lang w:eastAsia="de-DE"/>
        </w:rPr>
      </w:pPr>
    </w:p>
    <w:p w14:paraId="3D07B89B" w14:textId="77777777" w:rsidR="00D10126" w:rsidRDefault="00D10126" w:rsidP="00D10126">
      <w:pPr>
        <w:contextualSpacing/>
        <w:jc w:val="both"/>
        <w:rPr>
          <w:rFonts w:eastAsia="Calibri"/>
          <w:lang w:eastAsia="de-DE"/>
        </w:rPr>
      </w:pPr>
    </w:p>
    <w:p w14:paraId="6C41F43D" w14:textId="77777777" w:rsidR="00D10126" w:rsidRDefault="00D10126" w:rsidP="00D10126">
      <w:pPr>
        <w:contextualSpacing/>
        <w:jc w:val="both"/>
        <w:rPr>
          <w:rFonts w:eastAsia="Calibri"/>
          <w:lang w:eastAsia="de-DE"/>
        </w:rPr>
      </w:pPr>
    </w:p>
    <w:p w14:paraId="3943B183" w14:textId="77777777" w:rsidR="00D10126" w:rsidRDefault="00D10126" w:rsidP="00D10126">
      <w:pPr>
        <w:contextualSpacing/>
        <w:jc w:val="both"/>
        <w:rPr>
          <w:rFonts w:eastAsia="Calibri"/>
          <w:lang w:eastAsia="de-DE"/>
        </w:rPr>
      </w:pPr>
    </w:p>
    <w:p w14:paraId="74FDB10C" w14:textId="77777777" w:rsidR="00D10126" w:rsidRDefault="00D10126" w:rsidP="00D10126">
      <w:pPr>
        <w:contextualSpacing/>
        <w:jc w:val="both"/>
        <w:rPr>
          <w:rFonts w:eastAsia="Calibri"/>
          <w:lang w:eastAsia="de-DE"/>
        </w:rPr>
      </w:pPr>
    </w:p>
    <w:p w14:paraId="437E1DFC" w14:textId="77777777" w:rsidR="00D10126" w:rsidRDefault="00D10126" w:rsidP="00D10126">
      <w:pPr>
        <w:contextualSpacing/>
        <w:jc w:val="both"/>
        <w:rPr>
          <w:rFonts w:eastAsia="Calibri"/>
          <w:lang w:eastAsia="de-DE"/>
        </w:rPr>
      </w:pPr>
    </w:p>
    <w:p w14:paraId="58511381" w14:textId="77777777" w:rsidR="00D10126" w:rsidRDefault="00D10126" w:rsidP="00D10126">
      <w:pPr>
        <w:contextualSpacing/>
        <w:jc w:val="both"/>
        <w:rPr>
          <w:rFonts w:eastAsia="Calibri"/>
          <w:lang w:eastAsia="de-DE"/>
        </w:rPr>
      </w:pPr>
    </w:p>
    <w:p w14:paraId="3966163A" w14:textId="77777777" w:rsidR="00D10126" w:rsidRDefault="00D10126" w:rsidP="00D10126">
      <w:pPr>
        <w:contextualSpacing/>
        <w:jc w:val="both"/>
        <w:rPr>
          <w:rFonts w:eastAsia="Calibri"/>
          <w:lang w:eastAsia="de-DE"/>
        </w:rPr>
      </w:pPr>
    </w:p>
    <w:p w14:paraId="1C6F8B29" w14:textId="77777777" w:rsidR="00D10126" w:rsidRDefault="00D10126" w:rsidP="00D10126">
      <w:pPr>
        <w:contextualSpacing/>
        <w:jc w:val="both"/>
        <w:rPr>
          <w:rFonts w:eastAsia="Calibri"/>
          <w:lang w:eastAsia="de-DE"/>
        </w:rPr>
      </w:pPr>
    </w:p>
    <w:p w14:paraId="7E3A606F" w14:textId="77777777" w:rsidR="00D10126" w:rsidRDefault="00D10126" w:rsidP="00D10126">
      <w:pPr>
        <w:contextualSpacing/>
        <w:jc w:val="both"/>
        <w:rPr>
          <w:rFonts w:eastAsia="Calibri"/>
          <w:lang w:eastAsia="de-DE"/>
        </w:rPr>
      </w:pPr>
    </w:p>
    <w:p w14:paraId="2092798A" w14:textId="77777777" w:rsidR="00D10126" w:rsidRDefault="00D10126" w:rsidP="00D10126">
      <w:pPr>
        <w:contextualSpacing/>
        <w:jc w:val="both"/>
        <w:rPr>
          <w:rFonts w:eastAsia="Calibri"/>
          <w:lang w:eastAsia="de-DE"/>
        </w:rPr>
      </w:pPr>
    </w:p>
    <w:p w14:paraId="2E4D564F" w14:textId="77777777" w:rsidR="00D10126" w:rsidRDefault="00D10126" w:rsidP="00D10126">
      <w:pPr>
        <w:contextualSpacing/>
        <w:jc w:val="both"/>
        <w:rPr>
          <w:rFonts w:eastAsia="Calibri"/>
          <w:lang w:eastAsia="de-DE"/>
        </w:rPr>
      </w:pPr>
    </w:p>
    <w:p w14:paraId="67F4F0DC" w14:textId="77777777" w:rsidR="00D10126" w:rsidRDefault="00D10126" w:rsidP="00D10126">
      <w:pPr>
        <w:contextualSpacing/>
        <w:jc w:val="both"/>
        <w:rPr>
          <w:rFonts w:eastAsia="Calibri"/>
          <w:lang w:eastAsia="de-DE"/>
        </w:rPr>
      </w:pPr>
    </w:p>
    <w:p w14:paraId="3AC911CC" w14:textId="77777777" w:rsidR="00D10126" w:rsidRDefault="00D10126" w:rsidP="00D10126">
      <w:pPr>
        <w:contextualSpacing/>
        <w:jc w:val="both"/>
        <w:rPr>
          <w:rFonts w:eastAsia="Calibri"/>
          <w:lang w:eastAsia="de-DE"/>
        </w:rPr>
      </w:pPr>
    </w:p>
    <w:p w14:paraId="4EBC8BD6" w14:textId="77777777" w:rsidR="00D10126" w:rsidRDefault="00D10126" w:rsidP="00D10126">
      <w:pPr>
        <w:contextualSpacing/>
        <w:jc w:val="both"/>
        <w:rPr>
          <w:rFonts w:eastAsia="Calibri"/>
          <w:lang w:eastAsia="de-DE"/>
        </w:rPr>
      </w:pPr>
    </w:p>
    <w:p w14:paraId="324D6A95" w14:textId="77777777" w:rsidR="00D10126" w:rsidRDefault="00D10126" w:rsidP="00D10126">
      <w:pPr>
        <w:contextualSpacing/>
        <w:jc w:val="both"/>
        <w:rPr>
          <w:rFonts w:eastAsia="Calibri"/>
          <w:lang w:eastAsia="de-DE"/>
        </w:rPr>
      </w:pPr>
    </w:p>
    <w:p w14:paraId="5EFEA7CD" w14:textId="77777777" w:rsidR="00D10126" w:rsidRDefault="00D10126" w:rsidP="00D10126">
      <w:pPr>
        <w:contextualSpacing/>
        <w:jc w:val="both"/>
        <w:rPr>
          <w:rFonts w:eastAsia="Calibri"/>
          <w:lang w:eastAsia="de-DE"/>
        </w:rPr>
      </w:pPr>
    </w:p>
    <w:p w14:paraId="6A783CDC" w14:textId="77777777" w:rsidR="00D10126" w:rsidRDefault="00D10126" w:rsidP="00D10126">
      <w:pPr>
        <w:contextualSpacing/>
        <w:jc w:val="both"/>
        <w:rPr>
          <w:rFonts w:eastAsia="Calibri"/>
          <w:lang w:eastAsia="de-DE"/>
        </w:rPr>
      </w:pPr>
    </w:p>
    <w:p w14:paraId="21C3B883" w14:textId="77777777" w:rsidR="00D10126" w:rsidRDefault="00D10126" w:rsidP="00D10126">
      <w:pPr>
        <w:contextualSpacing/>
        <w:jc w:val="both"/>
        <w:rPr>
          <w:rFonts w:eastAsia="Calibri"/>
          <w:lang w:eastAsia="de-DE"/>
        </w:rPr>
      </w:pPr>
    </w:p>
    <w:p w14:paraId="6C8A4557" w14:textId="77777777" w:rsidR="00D10126" w:rsidRDefault="00D10126" w:rsidP="00D10126">
      <w:pPr>
        <w:contextualSpacing/>
        <w:jc w:val="both"/>
        <w:rPr>
          <w:rFonts w:eastAsia="Calibri"/>
          <w:lang w:eastAsia="de-DE"/>
        </w:rPr>
      </w:pPr>
    </w:p>
    <w:p w14:paraId="0F930CF3" w14:textId="77777777" w:rsidR="00D10126" w:rsidRDefault="00D10126" w:rsidP="00D10126">
      <w:pPr>
        <w:contextualSpacing/>
        <w:jc w:val="both"/>
        <w:rPr>
          <w:rFonts w:eastAsia="Calibri"/>
          <w:lang w:eastAsia="de-DE"/>
        </w:rPr>
      </w:pPr>
    </w:p>
    <w:p w14:paraId="176480F3" w14:textId="77777777" w:rsidR="00D10126" w:rsidRDefault="00D10126" w:rsidP="00D10126">
      <w:pPr>
        <w:contextualSpacing/>
        <w:jc w:val="both"/>
        <w:rPr>
          <w:rFonts w:eastAsia="Calibri"/>
          <w:lang w:eastAsia="de-DE"/>
        </w:rPr>
      </w:pPr>
    </w:p>
    <w:p w14:paraId="05B3A660" w14:textId="77777777" w:rsidR="00D10126" w:rsidRDefault="00D10126" w:rsidP="00D10126">
      <w:pPr>
        <w:contextualSpacing/>
        <w:jc w:val="both"/>
        <w:rPr>
          <w:rFonts w:eastAsia="Calibri"/>
          <w:lang w:eastAsia="de-DE"/>
        </w:rPr>
      </w:pPr>
    </w:p>
    <w:p w14:paraId="580257E9" w14:textId="77777777" w:rsidR="00D10126" w:rsidRDefault="00D10126" w:rsidP="00D10126">
      <w:pPr>
        <w:contextualSpacing/>
        <w:jc w:val="both"/>
        <w:rPr>
          <w:rFonts w:eastAsia="Calibri"/>
          <w:lang w:eastAsia="de-DE"/>
        </w:rPr>
      </w:pPr>
    </w:p>
    <w:p w14:paraId="6CF377D5" w14:textId="77777777" w:rsidR="00D10126" w:rsidRDefault="00D10126" w:rsidP="00D10126">
      <w:pPr>
        <w:contextualSpacing/>
        <w:jc w:val="both"/>
        <w:rPr>
          <w:rFonts w:eastAsia="Calibri"/>
          <w:lang w:eastAsia="de-DE"/>
        </w:rPr>
      </w:pPr>
    </w:p>
    <w:p w14:paraId="53491FB0" w14:textId="77777777" w:rsidR="00D10126" w:rsidRDefault="00D10126" w:rsidP="00D10126">
      <w:pPr>
        <w:contextualSpacing/>
        <w:jc w:val="both"/>
        <w:rPr>
          <w:rFonts w:eastAsia="Calibri"/>
          <w:lang w:eastAsia="de-DE"/>
        </w:rPr>
      </w:pPr>
    </w:p>
    <w:p w14:paraId="37517FC6" w14:textId="77777777" w:rsidR="00D10126" w:rsidRDefault="00D10126" w:rsidP="00D10126">
      <w:pPr>
        <w:contextualSpacing/>
        <w:jc w:val="both"/>
        <w:rPr>
          <w:rFonts w:eastAsia="Calibri"/>
          <w:lang w:eastAsia="de-DE"/>
        </w:rPr>
      </w:pPr>
    </w:p>
    <w:p w14:paraId="4C9FAACB" w14:textId="77777777" w:rsidR="00D10126" w:rsidRDefault="00D10126" w:rsidP="00D10126">
      <w:pPr>
        <w:contextualSpacing/>
        <w:jc w:val="both"/>
        <w:rPr>
          <w:rFonts w:eastAsia="Calibri"/>
          <w:lang w:eastAsia="de-DE"/>
        </w:rPr>
      </w:pPr>
    </w:p>
    <w:p w14:paraId="2467FBC0" w14:textId="77777777" w:rsidR="00D10126" w:rsidRDefault="00D10126" w:rsidP="00D10126">
      <w:pPr>
        <w:contextualSpacing/>
        <w:jc w:val="both"/>
        <w:rPr>
          <w:rFonts w:eastAsia="Calibri"/>
          <w:lang w:eastAsia="de-DE"/>
        </w:rPr>
      </w:pPr>
    </w:p>
    <w:p w14:paraId="4431AB99" w14:textId="77777777" w:rsidR="00D10126" w:rsidRDefault="00D10126" w:rsidP="00D10126">
      <w:pPr>
        <w:contextualSpacing/>
        <w:jc w:val="both"/>
        <w:rPr>
          <w:rFonts w:eastAsia="Calibri"/>
          <w:lang w:eastAsia="de-DE"/>
        </w:rPr>
      </w:pPr>
    </w:p>
    <w:p w14:paraId="4090E4EC" w14:textId="77777777" w:rsidR="00D10126" w:rsidRDefault="00D10126" w:rsidP="00D10126">
      <w:pPr>
        <w:contextualSpacing/>
        <w:jc w:val="both"/>
        <w:rPr>
          <w:rFonts w:eastAsia="Calibri"/>
          <w:lang w:eastAsia="de-DE"/>
        </w:rPr>
      </w:pPr>
    </w:p>
    <w:p w14:paraId="11AB117F" w14:textId="77777777" w:rsidR="00D10126" w:rsidRDefault="00D10126" w:rsidP="00D10126">
      <w:pPr>
        <w:contextualSpacing/>
        <w:jc w:val="both"/>
        <w:rPr>
          <w:rFonts w:eastAsia="Calibri"/>
          <w:lang w:eastAsia="de-DE"/>
        </w:rPr>
      </w:pPr>
    </w:p>
    <w:p w14:paraId="6ACAEDDB" w14:textId="77777777" w:rsidR="00D10126" w:rsidRDefault="00D10126" w:rsidP="00D10126">
      <w:pPr>
        <w:contextualSpacing/>
        <w:jc w:val="both"/>
        <w:rPr>
          <w:rFonts w:eastAsia="Calibri"/>
          <w:lang w:eastAsia="de-DE"/>
        </w:rPr>
      </w:pPr>
    </w:p>
    <w:p w14:paraId="0613D7A8" w14:textId="77777777" w:rsidR="00D10126" w:rsidRDefault="00D10126" w:rsidP="00D10126">
      <w:pPr>
        <w:contextualSpacing/>
        <w:jc w:val="both"/>
        <w:rPr>
          <w:rFonts w:eastAsia="Calibri"/>
          <w:lang w:eastAsia="de-DE"/>
        </w:rPr>
      </w:pPr>
    </w:p>
    <w:p w14:paraId="42450D7D" w14:textId="77777777" w:rsidR="00D10126" w:rsidRDefault="00D10126" w:rsidP="00D10126">
      <w:pPr>
        <w:contextualSpacing/>
        <w:jc w:val="both"/>
        <w:rPr>
          <w:rFonts w:eastAsia="Calibri"/>
          <w:lang w:eastAsia="de-DE"/>
        </w:rPr>
      </w:pPr>
    </w:p>
    <w:p w14:paraId="6E235CDC" w14:textId="77777777" w:rsidR="00D10126" w:rsidRDefault="00D10126" w:rsidP="00D10126">
      <w:pPr>
        <w:contextualSpacing/>
        <w:jc w:val="both"/>
        <w:rPr>
          <w:rFonts w:eastAsia="Calibri"/>
          <w:lang w:eastAsia="de-DE"/>
        </w:rPr>
      </w:pPr>
    </w:p>
    <w:p w14:paraId="5DAE45B4" w14:textId="77777777" w:rsidR="00D10126" w:rsidRDefault="00D10126" w:rsidP="00D10126">
      <w:pPr>
        <w:contextualSpacing/>
        <w:jc w:val="both"/>
        <w:rPr>
          <w:rFonts w:eastAsia="Calibri"/>
          <w:lang w:eastAsia="de-DE"/>
        </w:rPr>
      </w:pPr>
    </w:p>
    <w:p w14:paraId="01B4E5E2" w14:textId="77777777" w:rsidR="00D10126" w:rsidRDefault="00D10126" w:rsidP="00D10126">
      <w:pPr>
        <w:contextualSpacing/>
        <w:jc w:val="both"/>
        <w:rPr>
          <w:rFonts w:eastAsia="Calibri"/>
          <w:lang w:eastAsia="de-DE"/>
        </w:rPr>
      </w:pPr>
    </w:p>
    <w:p w14:paraId="13E3BA43" w14:textId="77777777" w:rsidR="00D10126" w:rsidRDefault="00D10126" w:rsidP="00D10126">
      <w:pPr>
        <w:contextualSpacing/>
        <w:jc w:val="both"/>
        <w:rPr>
          <w:rFonts w:eastAsia="Calibri"/>
          <w:lang w:eastAsia="de-DE"/>
        </w:rPr>
      </w:pPr>
    </w:p>
    <w:p w14:paraId="226D67CC" w14:textId="77777777" w:rsidR="00D10126" w:rsidRDefault="00D10126" w:rsidP="00D10126">
      <w:pPr>
        <w:contextualSpacing/>
        <w:jc w:val="both"/>
        <w:rPr>
          <w:rFonts w:eastAsia="Calibri"/>
          <w:lang w:eastAsia="de-DE"/>
        </w:rPr>
      </w:pPr>
    </w:p>
    <w:p w14:paraId="5A33C437" w14:textId="77777777" w:rsidR="00D10126" w:rsidRDefault="00D10126" w:rsidP="00D10126">
      <w:pPr>
        <w:contextualSpacing/>
        <w:jc w:val="both"/>
        <w:rPr>
          <w:rFonts w:eastAsia="Calibri"/>
          <w:lang w:eastAsia="de-DE"/>
        </w:rPr>
      </w:pPr>
    </w:p>
    <w:p w14:paraId="0EFB5A49" w14:textId="77777777" w:rsidR="00D10126" w:rsidRDefault="00D10126" w:rsidP="00D10126">
      <w:pPr>
        <w:contextualSpacing/>
        <w:jc w:val="both"/>
        <w:rPr>
          <w:rFonts w:eastAsia="Calibri"/>
          <w:lang w:eastAsia="de-DE"/>
        </w:rPr>
      </w:pPr>
    </w:p>
    <w:p w14:paraId="5BC35000" w14:textId="77777777" w:rsidR="00D10126" w:rsidRDefault="00D10126" w:rsidP="00D10126">
      <w:pPr>
        <w:contextualSpacing/>
        <w:jc w:val="both"/>
        <w:rPr>
          <w:rFonts w:eastAsia="Calibri"/>
          <w:lang w:eastAsia="de-DE"/>
        </w:rPr>
      </w:pPr>
    </w:p>
    <w:p w14:paraId="6EE0F3A7" w14:textId="77777777" w:rsidR="00D10126" w:rsidRDefault="00D10126" w:rsidP="00D10126">
      <w:pPr>
        <w:contextualSpacing/>
        <w:jc w:val="both"/>
        <w:rPr>
          <w:rFonts w:eastAsia="Calibri"/>
          <w:lang w:eastAsia="de-DE"/>
        </w:rPr>
      </w:pPr>
    </w:p>
    <w:p w14:paraId="46F03DD6" w14:textId="77777777" w:rsidR="00D10126" w:rsidRPr="005306F7" w:rsidRDefault="00D10126" w:rsidP="00D10126">
      <w:pPr>
        <w:contextualSpacing/>
        <w:jc w:val="both"/>
        <w:rPr>
          <w:rFonts w:eastAsia="Calibri"/>
          <w:lang w:eastAsia="de-DE"/>
        </w:rPr>
      </w:pPr>
    </w:p>
    <w:p w14:paraId="09811170" w14:textId="77777777" w:rsidR="00D10126" w:rsidRPr="005306F7" w:rsidRDefault="00D10126" w:rsidP="00D10126">
      <w:pPr>
        <w:contextualSpacing/>
        <w:jc w:val="both"/>
        <w:rPr>
          <w:rFonts w:eastAsia="Calibri"/>
          <w:lang w:eastAsia="de-DE"/>
        </w:rPr>
      </w:pPr>
    </w:p>
    <w:p w14:paraId="3786AF3C" w14:textId="77777777" w:rsidR="00D10126" w:rsidRDefault="00D10126" w:rsidP="00D10126">
      <w:r>
        <w:rPr>
          <w:noProof/>
          <w:sz w:val="24"/>
          <w:lang w:eastAsia="de-DE"/>
        </w:rPr>
        <w:drawing>
          <wp:anchor distT="0" distB="0" distL="114300" distR="114300" simplePos="0" relativeHeight="251720704" behindDoc="0" locked="0" layoutInCell="0" allowOverlap="1" wp14:anchorId="14C77629" wp14:editId="430CB612">
            <wp:simplePos x="0" y="0"/>
            <wp:positionH relativeFrom="rightMargin">
              <wp:posOffset>107950</wp:posOffset>
            </wp:positionH>
            <wp:positionV relativeFrom="paragraph">
              <wp:posOffset>1151890</wp:posOffset>
            </wp:positionV>
            <wp:extent cx="345440" cy="323850"/>
            <wp:effectExtent l="0" t="0" r="0" b="0"/>
            <wp:wrapNone/>
            <wp:docPr id="961"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10126" w14:paraId="4DCE79DC" w14:textId="77777777" w:rsidTr="00860AB1">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44FD5774" w14:textId="77777777" w:rsidR="00D10126" w:rsidRDefault="00D10126" w:rsidP="00860AB1">
            <w:pPr>
              <w:pStyle w:val="Textkrper"/>
              <w:spacing w:line="240" w:lineRule="exact"/>
              <w:rPr>
                <w:sz w:val="12"/>
                <w:lang w:eastAsia="en-US"/>
              </w:rPr>
            </w:pPr>
            <w:r>
              <w:lastRenderedPageBreak/>
              <w:t xml:space="preserve"> </w:t>
            </w:r>
            <w:r>
              <w:rPr>
                <w:sz w:val="12"/>
                <w:lang w:eastAsia="en-US"/>
              </w:rPr>
              <w:t>Materialien/Kompetenz</w:t>
            </w:r>
          </w:p>
          <w:p w14:paraId="4610E1FE" w14:textId="77777777" w:rsidR="00D10126" w:rsidRDefault="00D10126" w:rsidP="00860AB1">
            <w:pPr>
              <w:pStyle w:val="TabelleKopflinks"/>
              <w:spacing w:line="240" w:lineRule="exact"/>
            </w:pPr>
            <w:r>
              <w:t>Eine Spielanleitung verstehen</w:t>
            </w:r>
          </w:p>
        </w:tc>
        <w:tc>
          <w:tcPr>
            <w:tcW w:w="188" w:type="dxa"/>
            <w:vMerge w:val="restart"/>
            <w:tcBorders>
              <w:top w:val="nil"/>
              <w:left w:val="single" w:sz="4" w:space="0" w:color="auto"/>
              <w:bottom w:val="nil"/>
              <w:right w:val="single" w:sz="4" w:space="0" w:color="auto"/>
            </w:tcBorders>
            <w:shd w:val="clear" w:color="auto" w:fill="FFFFFF"/>
          </w:tcPr>
          <w:p w14:paraId="10BAB9D9" w14:textId="77777777" w:rsidR="00D10126" w:rsidRDefault="00D10126" w:rsidP="00860AB1">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667874E0" w14:textId="77777777" w:rsidR="00D10126" w:rsidRDefault="00D10126" w:rsidP="00860AB1">
            <w:pPr>
              <w:pStyle w:val="TabelleKopfmitte"/>
              <w:spacing w:line="240" w:lineRule="exact"/>
              <w:rPr>
                <w:lang w:val="en-GB" w:eastAsia="en-US"/>
              </w:rPr>
            </w:pPr>
            <w:r>
              <w:rPr>
                <w:lang w:val="en-GB" w:eastAsia="en-US"/>
              </w:rPr>
              <w:t>Deutsch</w:t>
            </w:r>
          </w:p>
          <w:p w14:paraId="3628944F" w14:textId="77777777" w:rsidR="00D10126" w:rsidRDefault="00D10126" w:rsidP="00860AB1">
            <w:pPr>
              <w:pStyle w:val="TabelleKopfmitte"/>
              <w:spacing w:line="240" w:lineRule="exact"/>
              <w:rPr>
                <w:rFonts w:eastAsia="Calibri"/>
                <w:lang w:val="en-GB" w:eastAsia="en-US"/>
              </w:rPr>
            </w:pPr>
            <w:r w:rsidRPr="00A05B37">
              <w:rPr>
                <w:rFonts w:eastAsia="Calibri"/>
                <w:lang w:val="en-GB" w:eastAsia="en-US"/>
              </w:rPr>
              <w:t>D02.</w:t>
            </w:r>
            <w:r>
              <w:rPr>
                <w:rFonts w:eastAsia="Calibri"/>
                <w:lang w:val="en-GB" w:eastAsia="en-US"/>
              </w:rPr>
              <w:t>0</w:t>
            </w:r>
            <w:r w:rsidRPr="00A05B37">
              <w:rPr>
                <w:rFonts w:eastAsia="Calibri"/>
                <w:lang w:val="en-GB" w:eastAsia="en-US"/>
              </w:rPr>
              <w:t>1.02.</w:t>
            </w:r>
            <w:r>
              <w:rPr>
                <w:rFonts w:eastAsia="Calibri"/>
                <w:lang w:val="en-GB" w:eastAsia="en-US"/>
              </w:rPr>
              <w:t>0</w:t>
            </w:r>
            <w:r w:rsidRPr="00A05B37">
              <w:rPr>
                <w:rFonts w:eastAsia="Calibri"/>
                <w:lang w:val="en-GB" w:eastAsia="en-US"/>
              </w:rPr>
              <w:t>1</w:t>
            </w:r>
          </w:p>
        </w:tc>
      </w:tr>
      <w:tr w:rsidR="00D10126" w14:paraId="6060B63F" w14:textId="77777777" w:rsidTr="00860AB1">
        <w:trPr>
          <w:trHeight w:val="873"/>
        </w:trPr>
        <w:tc>
          <w:tcPr>
            <w:tcW w:w="7353" w:type="dxa"/>
            <w:tcBorders>
              <w:top w:val="single" w:sz="4" w:space="0" w:color="auto"/>
              <w:left w:val="single" w:sz="4" w:space="0" w:color="auto"/>
              <w:bottom w:val="single" w:sz="4" w:space="0" w:color="auto"/>
              <w:right w:val="single" w:sz="4" w:space="0" w:color="auto"/>
            </w:tcBorders>
          </w:tcPr>
          <w:p w14:paraId="0525BAA0" w14:textId="77777777" w:rsidR="00D10126" w:rsidRDefault="00D10126" w:rsidP="00860AB1">
            <w:pPr>
              <w:pStyle w:val="Tabelle6pt"/>
            </w:pPr>
            <w:r>
              <w:t>Teilkompetenz:</w:t>
            </w:r>
          </w:p>
          <w:p w14:paraId="13754D77" w14:textId="77777777" w:rsidR="00D10126" w:rsidRDefault="00D10126" w:rsidP="00860AB1">
            <w:pPr>
              <w:pStyle w:val="TabelleAufzhlung"/>
              <w:spacing w:line="240" w:lineRule="exact"/>
              <w:rPr>
                <w:lang w:eastAsia="en-US"/>
              </w:rPr>
            </w:pPr>
            <w:r>
              <w:rPr>
                <w:lang w:eastAsia="en-US"/>
              </w:rPr>
              <w:t>Ich kann mich über das Spiel „Mensch ärgere dich nicht“ informieren.</w:t>
            </w:r>
          </w:p>
          <w:p w14:paraId="162990B2" w14:textId="77777777" w:rsidR="00D10126" w:rsidRDefault="00D10126" w:rsidP="00860AB1">
            <w:pPr>
              <w:pStyle w:val="TabelleAufzhlung"/>
              <w:spacing w:line="240" w:lineRule="exact"/>
              <w:rPr>
                <w:i/>
                <w:lang w:eastAsia="en-US"/>
              </w:rPr>
            </w:pPr>
            <w:r>
              <w:rPr>
                <w:i/>
                <w:lang w:eastAsia="en-US"/>
              </w:rPr>
              <w:t>Ich kann mit meinen Mitspielern gemeinsam Spielregeln aushandeln.</w:t>
            </w:r>
          </w:p>
          <w:p w14:paraId="53A0B48F" w14:textId="77777777" w:rsidR="00D10126" w:rsidRDefault="00D10126" w:rsidP="00860AB1">
            <w:pPr>
              <w:pStyle w:val="TabelleAufzhlung"/>
              <w:numPr>
                <w:ilvl w:val="0"/>
                <w:numId w:val="0"/>
              </w:numPr>
              <w:spacing w:line="240" w:lineRule="exact"/>
              <w:rPr>
                <w:lang w:eastAsia="en-US"/>
              </w:rPr>
            </w:pPr>
          </w:p>
        </w:tc>
        <w:tc>
          <w:tcPr>
            <w:tcW w:w="188" w:type="dxa"/>
            <w:vMerge/>
            <w:tcBorders>
              <w:top w:val="nil"/>
              <w:left w:val="single" w:sz="4" w:space="0" w:color="auto"/>
              <w:bottom w:val="nil"/>
              <w:right w:val="nil"/>
            </w:tcBorders>
            <w:vAlign w:val="center"/>
            <w:hideMark/>
          </w:tcPr>
          <w:p w14:paraId="573BBF1E" w14:textId="77777777" w:rsidR="00D10126" w:rsidRDefault="00D10126" w:rsidP="00860AB1">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10126" w14:paraId="222F4845"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hideMark/>
                </w:tcPr>
                <w:p w14:paraId="2A1FD4B1" w14:textId="77777777" w:rsidR="00D10126" w:rsidRDefault="00D10126" w:rsidP="00BF0D2F">
                  <w:pPr>
                    <w:pStyle w:val="Textkrpermitte"/>
                    <w:framePr w:hSpace="141" w:wrap="around" w:vAnchor="text" w:hAnchor="margin" w:y="-126"/>
                    <w:rPr>
                      <w:lang w:val="en-GB"/>
                    </w:rPr>
                  </w:pPr>
                  <w:proofErr w:type="spellStart"/>
                  <w:r>
                    <w:rPr>
                      <w:lang w:val="en-GB"/>
                    </w:rPr>
                    <w:t>LernPROJEKT</w:t>
                  </w:r>
                  <w:proofErr w:type="spellEnd"/>
                </w:p>
              </w:tc>
            </w:tr>
            <w:tr w:rsidR="00D10126" w14:paraId="5682E1D0"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hideMark/>
                </w:tcPr>
                <w:p w14:paraId="0AF43ADD" w14:textId="77777777" w:rsidR="00D10126" w:rsidRDefault="00D10126" w:rsidP="00BF0D2F">
                  <w:pPr>
                    <w:pStyle w:val="Textkrpermitte"/>
                    <w:framePr w:hSpace="141" w:wrap="around" w:vAnchor="text" w:hAnchor="margin" w:y="-126"/>
                    <w:rPr>
                      <w:lang w:val="en-GB"/>
                    </w:rPr>
                  </w:pPr>
                  <w:proofErr w:type="spellStart"/>
                  <w:r>
                    <w:rPr>
                      <w:lang w:val="en-GB"/>
                    </w:rPr>
                    <w:t>LernTHEMA</w:t>
                  </w:r>
                  <w:proofErr w:type="spellEnd"/>
                </w:p>
              </w:tc>
            </w:tr>
            <w:tr w:rsidR="00D10126" w14:paraId="6F1696D2" w14:textId="77777777" w:rsidTr="00860AB1">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761DC4DF" w14:textId="77777777" w:rsidR="00D10126" w:rsidRDefault="00D10126" w:rsidP="00BF0D2F">
                  <w:pPr>
                    <w:pStyle w:val="TabelleKopfmitte"/>
                    <w:framePr w:hSpace="141" w:wrap="around" w:vAnchor="text" w:hAnchor="margin" w:y="-126"/>
                    <w:rPr>
                      <w:lang w:val="en-GB"/>
                    </w:rPr>
                  </w:pPr>
                  <w:proofErr w:type="spellStart"/>
                  <w:r>
                    <w:rPr>
                      <w:lang w:val="en-GB"/>
                    </w:rPr>
                    <w:t>LernSCHRITT</w:t>
                  </w:r>
                  <w:proofErr w:type="spellEnd"/>
                </w:p>
              </w:tc>
            </w:tr>
          </w:tbl>
          <w:p w14:paraId="50A4E136" w14:textId="77777777" w:rsidR="00D10126" w:rsidRDefault="00D10126" w:rsidP="00860AB1">
            <w:pPr>
              <w:pStyle w:val="TabelleKopfmitte"/>
              <w:spacing w:line="240" w:lineRule="exact"/>
              <w:rPr>
                <w:lang w:val="en-GB" w:eastAsia="en-US"/>
              </w:rPr>
            </w:pPr>
          </w:p>
        </w:tc>
      </w:tr>
    </w:tbl>
    <w:p w14:paraId="793C82B9" w14:textId="294FC3D8" w:rsidR="00D10126" w:rsidRDefault="00965142" w:rsidP="00D10126">
      <w:pPr>
        <w:spacing w:line="240" w:lineRule="exact"/>
      </w:pPr>
      <w:r w:rsidRPr="00C65B45">
        <w:rPr>
          <w:noProof/>
          <w:sz w:val="24"/>
          <w:szCs w:val="24"/>
          <w:lang w:eastAsia="de-DE"/>
        </w:rPr>
        <w:drawing>
          <wp:anchor distT="0" distB="0" distL="114300" distR="114300" simplePos="0" relativeHeight="251860992" behindDoc="0" locked="0" layoutInCell="0" allowOverlap="1" wp14:anchorId="6BE19ACC" wp14:editId="361B5EAE">
            <wp:simplePos x="0" y="0"/>
            <wp:positionH relativeFrom="rightMargin">
              <wp:posOffset>143259</wp:posOffset>
            </wp:positionH>
            <wp:positionV relativeFrom="paragraph">
              <wp:posOffset>1062627</wp:posOffset>
            </wp:positionV>
            <wp:extent cx="345440" cy="323850"/>
            <wp:effectExtent l="0" t="0" r="0" b="0"/>
            <wp:wrapNone/>
            <wp:docPr id="50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FEC5E" w14:textId="36EFD1C8" w:rsidR="00D10126" w:rsidRDefault="00965142" w:rsidP="00D10126">
      <w:pPr>
        <w:spacing w:line="240" w:lineRule="exact"/>
      </w:pPr>
      <w:r>
        <w:rPr>
          <w:noProof/>
        </w:rPr>
        <w:drawing>
          <wp:anchor distT="0" distB="0" distL="114300" distR="114300" simplePos="0" relativeHeight="251709440" behindDoc="1" locked="0" layoutInCell="1" allowOverlap="1" wp14:anchorId="5B6AB928" wp14:editId="60890C59">
            <wp:simplePos x="0" y="0"/>
            <wp:positionH relativeFrom="column">
              <wp:posOffset>1664335</wp:posOffset>
            </wp:positionH>
            <wp:positionV relativeFrom="paragraph">
              <wp:posOffset>92075</wp:posOffset>
            </wp:positionV>
            <wp:extent cx="1424940" cy="1198245"/>
            <wp:effectExtent l="0" t="0" r="3810" b="1905"/>
            <wp:wrapThrough wrapText="bothSides">
              <wp:wrapPolygon edited="0">
                <wp:start x="0" y="0"/>
                <wp:lineTo x="0" y="21291"/>
                <wp:lineTo x="21369" y="21291"/>
                <wp:lineTo x="21369" y="0"/>
                <wp:lineTo x="0" y="0"/>
              </wp:wrapPolygon>
            </wp:wrapThrough>
            <wp:docPr id="1215" name="Grafik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4940" cy="1198245"/>
                    </a:xfrm>
                    <a:prstGeom prst="rect">
                      <a:avLst/>
                    </a:prstGeom>
                    <a:noFill/>
                  </pic:spPr>
                </pic:pic>
              </a:graphicData>
            </a:graphic>
            <wp14:sizeRelH relativeFrom="page">
              <wp14:pctWidth>0</wp14:pctWidth>
            </wp14:sizeRelH>
            <wp14:sizeRelV relativeFrom="page">
              <wp14:pctHeight>0</wp14:pctHeight>
            </wp14:sizeRelV>
          </wp:anchor>
        </w:drawing>
      </w:r>
    </w:p>
    <w:p w14:paraId="5DCBA10C" w14:textId="2F1F69DC" w:rsidR="00D10126" w:rsidRDefault="00D10126" w:rsidP="00D10126">
      <w:pPr>
        <w:spacing w:line="240" w:lineRule="exact"/>
      </w:pPr>
      <w:r>
        <w:rPr>
          <w:noProof/>
        </w:rPr>
        <w:drawing>
          <wp:anchor distT="0" distB="0" distL="114300" distR="114300" simplePos="0" relativeHeight="251706368" behindDoc="0" locked="0" layoutInCell="1" allowOverlap="1" wp14:anchorId="284E19BC" wp14:editId="1B0F2587">
            <wp:simplePos x="0" y="0"/>
            <wp:positionH relativeFrom="column">
              <wp:posOffset>184150</wp:posOffset>
            </wp:positionH>
            <wp:positionV relativeFrom="paragraph">
              <wp:posOffset>1291590</wp:posOffset>
            </wp:positionV>
            <wp:extent cx="1332865" cy="1332865"/>
            <wp:effectExtent l="0" t="0" r="635" b="635"/>
            <wp:wrapSquare wrapText="bothSides"/>
            <wp:docPr id="1214" name="Grafik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2865" cy="1332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73E11D8" wp14:editId="6932B50C">
            <wp:simplePos x="0" y="0"/>
            <wp:positionH relativeFrom="column">
              <wp:posOffset>1517015</wp:posOffset>
            </wp:positionH>
            <wp:positionV relativeFrom="paragraph">
              <wp:posOffset>1159510</wp:posOffset>
            </wp:positionV>
            <wp:extent cx="1822450" cy="1223645"/>
            <wp:effectExtent l="0" t="0" r="6350" b="0"/>
            <wp:wrapNone/>
            <wp:docPr id="1213" name="Grafik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450" cy="1223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033F6F6D" wp14:editId="4401D946">
            <wp:simplePos x="0" y="0"/>
            <wp:positionH relativeFrom="column">
              <wp:posOffset>3135630</wp:posOffset>
            </wp:positionH>
            <wp:positionV relativeFrom="paragraph">
              <wp:posOffset>109220</wp:posOffset>
            </wp:positionV>
            <wp:extent cx="1546860" cy="1028700"/>
            <wp:effectExtent l="0" t="0" r="0" b="0"/>
            <wp:wrapThrough wrapText="bothSides">
              <wp:wrapPolygon edited="0">
                <wp:start x="0" y="0"/>
                <wp:lineTo x="0" y="21200"/>
                <wp:lineTo x="21281" y="21200"/>
                <wp:lineTo x="21281" y="0"/>
                <wp:lineTo x="0" y="0"/>
              </wp:wrapPolygon>
            </wp:wrapThrough>
            <wp:docPr id="1212" name="Grafik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6860" cy="1028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33A267EA" wp14:editId="6BAE9341">
            <wp:simplePos x="0" y="0"/>
            <wp:positionH relativeFrom="column">
              <wp:posOffset>318135</wp:posOffset>
            </wp:positionH>
            <wp:positionV relativeFrom="paragraph">
              <wp:posOffset>138430</wp:posOffset>
            </wp:positionV>
            <wp:extent cx="1316355" cy="990600"/>
            <wp:effectExtent l="0" t="0" r="0" b="0"/>
            <wp:wrapThrough wrapText="bothSides">
              <wp:wrapPolygon edited="0">
                <wp:start x="0" y="0"/>
                <wp:lineTo x="0" y="21185"/>
                <wp:lineTo x="21256" y="21185"/>
                <wp:lineTo x="21256" y="0"/>
                <wp:lineTo x="0" y="0"/>
              </wp:wrapPolygon>
            </wp:wrapThrough>
            <wp:docPr id="1211" name="Grafik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6355" cy="990600"/>
                    </a:xfrm>
                    <a:prstGeom prst="rect">
                      <a:avLst/>
                    </a:prstGeom>
                    <a:noFill/>
                  </pic:spPr>
                </pic:pic>
              </a:graphicData>
            </a:graphic>
            <wp14:sizeRelH relativeFrom="page">
              <wp14:pctWidth>0</wp14:pctWidth>
            </wp14:sizeRelH>
            <wp14:sizeRelV relativeFrom="page">
              <wp14:pctHeight>0</wp14:pctHeight>
            </wp14:sizeRelV>
          </wp:anchor>
        </w:drawing>
      </w:r>
    </w:p>
    <w:p w14:paraId="67EE2D76" w14:textId="275885E3" w:rsidR="00D10126" w:rsidRDefault="00D10126" w:rsidP="00D10126">
      <w:pPr>
        <w:spacing w:line="240" w:lineRule="exact"/>
      </w:pPr>
      <w:r>
        <w:rPr>
          <w:noProof/>
        </w:rPr>
        <w:drawing>
          <wp:anchor distT="0" distB="0" distL="114300" distR="114300" simplePos="0" relativeHeight="251707392" behindDoc="0" locked="0" layoutInCell="1" allowOverlap="1" wp14:anchorId="78794224" wp14:editId="5F6B02D5">
            <wp:simplePos x="0" y="0"/>
            <wp:positionH relativeFrom="margin">
              <wp:posOffset>3365500</wp:posOffset>
            </wp:positionH>
            <wp:positionV relativeFrom="margin">
              <wp:posOffset>2545080</wp:posOffset>
            </wp:positionV>
            <wp:extent cx="1569720" cy="1569720"/>
            <wp:effectExtent l="0" t="0" r="0" b="0"/>
            <wp:wrapSquare wrapText="bothSides"/>
            <wp:docPr id="1210" name="Grafik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pic:spPr>
                </pic:pic>
              </a:graphicData>
            </a:graphic>
            <wp14:sizeRelH relativeFrom="page">
              <wp14:pctWidth>0</wp14:pctWidth>
            </wp14:sizeRelH>
            <wp14:sizeRelV relativeFrom="page">
              <wp14:pctHeight>0</wp14:pctHeight>
            </wp14:sizeRelV>
          </wp:anchor>
        </w:drawing>
      </w:r>
    </w:p>
    <w:p w14:paraId="3752FB7B" w14:textId="77777777" w:rsidR="00D10126" w:rsidRDefault="00D10126" w:rsidP="00D10126">
      <w:pPr>
        <w:spacing w:line="240" w:lineRule="exact"/>
      </w:pPr>
    </w:p>
    <w:p w14:paraId="058681F1" w14:textId="77777777" w:rsidR="00D10126" w:rsidRDefault="00D10126" w:rsidP="00D10126">
      <w:pPr>
        <w:spacing w:line="240" w:lineRule="exact"/>
      </w:pPr>
    </w:p>
    <w:p w14:paraId="1433AF61" w14:textId="69324227" w:rsidR="00D10126" w:rsidRPr="002C6B12" w:rsidRDefault="00D10126" w:rsidP="00D10126">
      <w:pPr>
        <w:pStyle w:val="berschrift2"/>
        <w:rPr>
          <w:bCs w:val="0"/>
          <w:sz w:val="28"/>
        </w:rPr>
      </w:pPr>
      <w:r>
        <w:rPr>
          <w:bCs w:val="0"/>
        </w:rPr>
        <w:br w:type="textWrapping" w:clear="all"/>
      </w:r>
    </w:p>
    <w:p w14:paraId="1DDBD1E4" w14:textId="77777777" w:rsidR="00D10126" w:rsidRDefault="00D10126" w:rsidP="00D10126">
      <w:pPr>
        <w:pStyle w:val="TabelleKopflinks"/>
        <w:jc w:val="both"/>
        <w:rPr>
          <w:b w:val="0"/>
        </w:rPr>
      </w:pPr>
      <w:r w:rsidRPr="00AF5946">
        <w:rPr>
          <w:b w:val="0"/>
        </w:rPr>
        <w:t xml:space="preserve">In der offenen Lernzeit hatten Sie Gelegenheit einige Spiele auszuprobieren. Welche Spiele haben Sie gespielt? Welche der abgebildeten Figuren passt am besten zu Ihrer Gefühlslage beim Spielen? </w:t>
      </w:r>
    </w:p>
    <w:p w14:paraId="150FCD68" w14:textId="77777777" w:rsidR="00D10126" w:rsidRPr="00AF5946" w:rsidRDefault="00D10126" w:rsidP="00D10126">
      <w:pPr>
        <w:pStyle w:val="TabelleKopflinks"/>
        <w:jc w:val="both"/>
        <w:rPr>
          <w:b w:val="0"/>
        </w:rPr>
      </w:pPr>
      <w:r w:rsidRPr="00AA18D1">
        <w:rPr>
          <w:noProof/>
          <w:lang w:eastAsia="de-DE"/>
        </w:rPr>
        <w:drawing>
          <wp:anchor distT="0" distB="0" distL="114300" distR="114300" simplePos="0" relativeHeight="251778048" behindDoc="0" locked="0" layoutInCell="1" allowOverlap="1" wp14:anchorId="59B1ACB3" wp14:editId="103B38E7">
            <wp:simplePos x="0" y="0"/>
            <wp:positionH relativeFrom="column">
              <wp:posOffset>5157470</wp:posOffset>
            </wp:positionH>
            <wp:positionV relativeFrom="paragraph">
              <wp:posOffset>154305</wp:posOffset>
            </wp:positionV>
            <wp:extent cx="314325" cy="314325"/>
            <wp:effectExtent l="0" t="0" r="9525" b="9525"/>
            <wp:wrapNone/>
            <wp:docPr id="2083" name="Grafik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6A">
        <w:rPr>
          <w:bCs/>
          <w:noProof/>
          <w:sz w:val="24"/>
          <w:lang w:eastAsia="de-DE"/>
        </w:rPr>
        <w:drawing>
          <wp:anchor distT="0" distB="0" distL="114300" distR="114300" simplePos="0" relativeHeight="251712512" behindDoc="0" locked="0" layoutInCell="0" allowOverlap="1" wp14:anchorId="4B02C2A5" wp14:editId="43F20DC8">
            <wp:simplePos x="0" y="0"/>
            <wp:positionH relativeFrom="rightMargin">
              <wp:posOffset>146050</wp:posOffset>
            </wp:positionH>
            <wp:positionV relativeFrom="paragraph">
              <wp:posOffset>146050</wp:posOffset>
            </wp:positionV>
            <wp:extent cx="302260" cy="323850"/>
            <wp:effectExtent l="0" t="0" r="2540" b="0"/>
            <wp:wrapNone/>
            <wp:docPr id="208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noProof/>
          <w:sz w:val="26"/>
          <w:szCs w:val="26"/>
          <w:lang w:eastAsia="de-DE"/>
        </w:rPr>
        <mc:AlternateContent>
          <mc:Choice Requires="wps">
            <w:drawing>
              <wp:anchor distT="0" distB="0" distL="114300" distR="114300" simplePos="0" relativeHeight="251722752" behindDoc="0" locked="0" layoutInCell="1" allowOverlap="1" wp14:anchorId="38078354" wp14:editId="134606E8">
                <wp:simplePos x="0" y="0"/>
                <wp:positionH relativeFrom="margin">
                  <wp:posOffset>13334</wp:posOffset>
                </wp:positionH>
                <wp:positionV relativeFrom="paragraph">
                  <wp:posOffset>142875</wp:posOffset>
                </wp:positionV>
                <wp:extent cx="4676775" cy="809625"/>
                <wp:effectExtent l="57150" t="38100" r="85725" b="104775"/>
                <wp:wrapNone/>
                <wp:docPr id="937" name="Abgerundetes Rechteck 32"/>
                <wp:cNvGraphicFramePr/>
                <a:graphic xmlns:a="http://schemas.openxmlformats.org/drawingml/2006/main">
                  <a:graphicData uri="http://schemas.microsoft.com/office/word/2010/wordprocessingShape">
                    <wps:wsp>
                      <wps:cNvSpPr/>
                      <wps:spPr>
                        <a:xfrm>
                          <a:off x="0" y="0"/>
                          <a:ext cx="4676775" cy="809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86BAC01" w14:textId="77777777" w:rsidR="00860AB1" w:rsidRPr="00AF5946" w:rsidRDefault="00860AB1" w:rsidP="00D10126">
                            <w:pPr>
                              <w:pStyle w:val="TabelleKopflinks"/>
                            </w:pPr>
                            <w:r w:rsidRPr="00AF5946">
                              <w:t>Arbeitsauftrag</w:t>
                            </w:r>
                          </w:p>
                          <w:p w14:paraId="25B25B6C" w14:textId="77777777" w:rsidR="00860AB1" w:rsidRPr="00AF5946" w:rsidRDefault="00860AB1" w:rsidP="00965142">
                            <w:pPr>
                              <w:pStyle w:val="TabelleKopflinks"/>
                              <w:numPr>
                                <w:ilvl w:val="0"/>
                                <w:numId w:val="38"/>
                              </w:numPr>
                              <w:rPr>
                                <w:b w:val="0"/>
                              </w:rPr>
                            </w:pPr>
                            <w:r w:rsidRPr="00AF5946">
                              <w:rPr>
                                <w:b w:val="0"/>
                              </w:rPr>
                              <w:t>Tragen Sie die von Ihnen gespielten Spiele in die Tabelle ein und geben Sie eine Bewertung dafür ab.</w:t>
                            </w:r>
                          </w:p>
                          <w:p w14:paraId="466A1124" w14:textId="77777777" w:rsidR="00860AB1" w:rsidRPr="00AF5946" w:rsidRDefault="00860AB1" w:rsidP="00D101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78354" id="_x0000_s1058" style="position:absolute;left:0;text-align:left;margin-left:1.05pt;margin-top:11.25pt;width:368.25pt;height:63.7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086BAC01" w14:textId="77777777" w:rsidR="00860AB1" w:rsidRPr="00AF5946" w:rsidRDefault="00860AB1" w:rsidP="00D10126">
                      <w:pPr>
                        <w:pStyle w:val="TabelleKopflinks"/>
                      </w:pPr>
                      <w:r w:rsidRPr="00AF5946">
                        <w:t>Arbeitsauftrag</w:t>
                      </w:r>
                    </w:p>
                    <w:p w14:paraId="25B25B6C" w14:textId="77777777" w:rsidR="00860AB1" w:rsidRPr="00AF5946" w:rsidRDefault="00860AB1" w:rsidP="00965142">
                      <w:pPr>
                        <w:pStyle w:val="TabelleKopflinks"/>
                        <w:numPr>
                          <w:ilvl w:val="0"/>
                          <w:numId w:val="38"/>
                        </w:numPr>
                        <w:rPr>
                          <w:b w:val="0"/>
                        </w:rPr>
                      </w:pPr>
                      <w:r w:rsidRPr="00AF5946">
                        <w:rPr>
                          <w:b w:val="0"/>
                        </w:rPr>
                        <w:t>Tragen Sie die von Ihnen gespielten Spiele in die Tabelle ein und geben Sie eine Bewertung dafür ab.</w:t>
                      </w:r>
                    </w:p>
                    <w:p w14:paraId="466A1124" w14:textId="77777777" w:rsidR="00860AB1" w:rsidRPr="00AF5946" w:rsidRDefault="00860AB1" w:rsidP="00D10126">
                      <w:pPr>
                        <w:jc w:val="center"/>
                      </w:pPr>
                    </w:p>
                  </w:txbxContent>
                </v:textbox>
                <w10:wrap anchorx="margin"/>
              </v:roundrect>
            </w:pict>
          </mc:Fallback>
        </mc:AlternateContent>
      </w:r>
    </w:p>
    <w:p w14:paraId="1A47BD64" w14:textId="77777777" w:rsidR="00D10126" w:rsidRDefault="00D10126" w:rsidP="00D10126">
      <w:pPr>
        <w:pStyle w:val="TabelleKopflinks"/>
        <w:ind w:left="720"/>
        <w:rPr>
          <w:b w:val="0"/>
          <w:sz w:val="26"/>
          <w:szCs w:val="26"/>
        </w:rPr>
      </w:pPr>
    </w:p>
    <w:p w14:paraId="4D39580E" w14:textId="77777777" w:rsidR="00D10126" w:rsidRDefault="00D10126" w:rsidP="00D10126">
      <w:pPr>
        <w:spacing w:line="240" w:lineRule="exact"/>
        <w:rPr>
          <w:sz w:val="28"/>
          <w:szCs w:val="24"/>
        </w:rPr>
      </w:pPr>
    </w:p>
    <w:p w14:paraId="2BF3E9CD" w14:textId="77777777" w:rsidR="00D10126" w:rsidRDefault="00D10126" w:rsidP="00D10126">
      <w:pPr>
        <w:spacing w:line="240" w:lineRule="exact"/>
        <w:rPr>
          <w:sz w:val="28"/>
          <w:szCs w:val="24"/>
        </w:rPr>
      </w:pPr>
    </w:p>
    <w:p w14:paraId="475D39B6" w14:textId="77777777" w:rsidR="00D10126" w:rsidRDefault="00D10126" w:rsidP="00D10126">
      <w:pPr>
        <w:spacing w:line="240" w:lineRule="exact"/>
        <w:rPr>
          <w:sz w:val="28"/>
          <w:szCs w:val="24"/>
        </w:rPr>
      </w:pPr>
    </w:p>
    <w:p w14:paraId="5E7BC598" w14:textId="77777777" w:rsidR="00D10126" w:rsidRDefault="00D10126" w:rsidP="00D10126">
      <w:pPr>
        <w:spacing w:line="240" w:lineRule="exact"/>
        <w:rPr>
          <w:sz w:val="28"/>
          <w:szCs w:val="24"/>
        </w:rPr>
      </w:pPr>
    </w:p>
    <w:p w14:paraId="4D584730" w14:textId="77777777" w:rsidR="00D10126" w:rsidRDefault="00D10126" w:rsidP="00D10126">
      <w:pPr>
        <w:spacing w:line="240" w:lineRule="exact"/>
        <w:rPr>
          <w:sz w:val="28"/>
          <w:szCs w:val="24"/>
        </w:rPr>
      </w:pPr>
    </w:p>
    <w:p w14:paraId="4EAFD6A7" w14:textId="77777777" w:rsidR="00D10126" w:rsidRDefault="00D10126" w:rsidP="00D10126">
      <w:pPr>
        <w:spacing w:line="240" w:lineRule="exact"/>
        <w:rPr>
          <w:sz w:val="28"/>
          <w:szCs w:val="24"/>
        </w:rPr>
      </w:pPr>
    </w:p>
    <w:p w14:paraId="4ACA92D1" w14:textId="77777777" w:rsidR="00D10126" w:rsidRDefault="00D10126" w:rsidP="00D10126">
      <w:pPr>
        <w:spacing w:line="240" w:lineRule="exact"/>
        <w:rPr>
          <w:sz w:val="28"/>
          <w:szCs w:val="24"/>
        </w:rPr>
      </w:pPr>
    </w:p>
    <w:tbl>
      <w:tblPr>
        <w:tblStyle w:val="Tabellenraster"/>
        <w:tblW w:w="7400" w:type="dxa"/>
        <w:tblInd w:w="108" w:type="dxa"/>
        <w:tblLayout w:type="fixed"/>
        <w:tblLook w:val="04A0" w:firstRow="1" w:lastRow="0" w:firstColumn="1" w:lastColumn="0" w:noHBand="0" w:noVBand="1"/>
      </w:tblPr>
      <w:tblGrid>
        <w:gridCol w:w="5954"/>
        <w:gridCol w:w="454"/>
        <w:gridCol w:w="425"/>
        <w:gridCol w:w="567"/>
      </w:tblGrid>
      <w:tr w:rsidR="00D10126" w14:paraId="076365F5" w14:textId="77777777" w:rsidTr="00860AB1">
        <w:trPr>
          <w:cantSplit/>
          <w:trHeight w:val="56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6F4712" w14:textId="77777777" w:rsidR="00D10126" w:rsidRDefault="00D10126" w:rsidP="00860AB1">
            <w:pPr>
              <w:pStyle w:val="AufgabeText"/>
              <w:ind w:left="0"/>
              <w:jc w:val="left"/>
            </w:pPr>
            <w:r>
              <w:rPr>
                <w:rStyle w:val="Fett"/>
              </w:rPr>
              <w:t>Spielname</w:t>
            </w:r>
          </w:p>
        </w:tc>
        <w:tc>
          <w:tcPr>
            <w:tcW w:w="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0067400" w14:textId="77777777" w:rsidR="00D10126" w:rsidRDefault="00D10126" w:rsidP="00860AB1">
            <w:pPr>
              <w:pStyle w:val="AufgabeText"/>
              <w:ind w:left="113" w:right="113"/>
              <w:rPr>
                <w:b/>
              </w:rPr>
            </w:pPr>
            <w:r>
              <w:rPr>
                <w:noProof/>
              </w:rPr>
              <w:drawing>
                <wp:inline distT="0" distB="0" distL="0" distR="0" wp14:anchorId="0083C083" wp14:editId="597D06FA">
                  <wp:extent cx="198120" cy="198120"/>
                  <wp:effectExtent l="0" t="0" r="0" b="0"/>
                  <wp:docPr id="2085" name="Grafik 208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29D0482" w14:textId="77777777" w:rsidR="00D10126" w:rsidRDefault="00D10126" w:rsidP="00860AB1">
            <w:pPr>
              <w:pStyle w:val="AufgabeText"/>
              <w:ind w:left="113" w:right="113"/>
              <w:rPr>
                <w:b/>
              </w:rPr>
            </w:pPr>
            <w:r>
              <w:rPr>
                <w:noProof/>
              </w:rPr>
              <w:drawing>
                <wp:inline distT="0" distB="0" distL="0" distR="0" wp14:anchorId="2C81972A" wp14:editId="0290EC3F">
                  <wp:extent cx="205740" cy="205740"/>
                  <wp:effectExtent l="0" t="0" r="3810" b="3810"/>
                  <wp:docPr id="2086" name="Grafik 2086"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CC2C744" w14:textId="77777777" w:rsidR="00D10126" w:rsidRDefault="00D10126" w:rsidP="00860AB1">
            <w:pPr>
              <w:pStyle w:val="AufgabeText"/>
              <w:ind w:left="113" w:right="113"/>
              <w:rPr>
                <w:b/>
              </w:rPr>
            </w:pPr>
            <w:r>
              <w:rPr>
                <w:noProof/>
              </w:rPr>
              <w:drawing>
                <wp:inline distT="0" distB="0" distL="0" distR="0" wp14:anchorId="0CC3D307" wp14:editId="4F83787B">
                  <wp:extent cx="213360" cy="213360"/>
                  <wp:effectExtent l="0" t="0" r="0" b="0"/>
                  <wp:docPr id="2087" name="Grafik 2087"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p>
        </w:tc>
      </w:tr>
      <w:tr w:rsidR="00D10126" w14:paraId="135B25F1"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0B4B0B00" w14:textId="77777777" w:rsidR="00D10126" w:rsidRDefault="00D10126" w:rsidP="00860AB1">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58F1ABCE" w14:textId="77777777" w:rsidR="00D10126"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4A58EF80" w14:textId="77777777" w:rsidR="00D10126" w:rsidRDefault="00D10126" w:rsidP="00860AB1">
            <w:pPr>
              <w:pStyle w:val="AufgabeText"/>
              <w:ind w:left="0"/>
            </w:pPr>
          </w:p>
        </w:tc>
        <w:tc>
          <w:tcPr>
            <w:tcW w:w="567" w:type="dxa"/>
            <w:tcBorders>
              <w:top w:val="single" w:sz="4" w:space="0" w:color="auto"/>
              <w:left w:val="single" w:sz="4" w:space="0" w:color="auto"/>
              <w:bottom w:val="single" w:sz="4" w:space="0" w:color="auto"/>
              <w:right w:val="single" w:sz="4" w:space="0" w:color="auto"/>
            </w:tcBorders>
            <w:hideMark/>
          </w:tcPr>
          <w:p w14:paraId="50E8F065" w14:textId="77777777" w:rsidR="00D10126" w:rsidRDefault="00D10126" w:rsidP="00860AB1">
            <w:pPr>
              <w:pStyle w:val="AufgabeText"/>
              <w:ind w:left="0"/>
            </w:pPr>
          </w:p>
        </w:tc>
      </w:tr>
      <w:tr w:rsidR="00D10126" w14:paraId="26C10F25"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2ACB3A76" w14:textId="77777777" w:rsidR="00D10126" w:rsidRDefault="00D10126" w:rsidP="00860AB1">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518E8547" w14:textId="77777777" w:rsidR="00D10126"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639BC869" w14:textId="77777777" w:rsidR="00D10126" w:rsidRDefault="00D10126" w:rsidP="00860AB1">
            <w:pPr>
              <w:pStyle w:val="AufgabeText"/>
              <w:ind w:left="0"/>
            </w:pPr>
          </w:p>
        </w:tc>
        <w:tc>
          <w:tcPr>
            <w:tcW w:w="567" w:type="dxa"/>
            <w:tcBorders>
              <w:top w:val="single" w:sz="4" w:space="0" w:color="auto"/>
              <w:left w:val="single" w:sz="4" w:space="0" w:color="auto"/>
              <w:bottom w:val="single" w:sz="4" w:space="0" w:color="auto"/>
              <w:right w:val="single" w:sz="4" w:space="0" w:color="auto"/>
            </w:tcBorders>
          </w:tcPr>
          <w:p w14:paraId="6A645941" w14:textId="77777777" w:rsidR="00D10126" w:rsidRDefault="00D10126" w:rsidP="00860AB1">
            <w:pPr>
              <w:pStyle w:val="AufgabeText"/>
              <w:ind w:left="0"/>
            </w:pPr>
          </w:p>
        </w:tc>
      </w:tr>
      <w:tr w:rsidR="00D10126" w14:paraId="07670E15"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576ED3EF" w14:textId="77777777" w:rsidR="00D10126" w:rsidRDefault="00D10126" w:rsidP="00860AB1">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51C55B54" w14:textId="77777777" w:rsidR="00D10126"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1B4D87C0" w14:textId="77777777" w:rsidR="00D10126" w:rsidRDefault="00D10126" w:rsidP="00860AB1">
            <w:pPr>
              <w:pStyle w:val="AufgabeText"/>
              <w:ind w:left="0"/>
            </w:pPr>
          </w:p>
        </w:tc>
        <w:tc>
          <w:tcPr>
            <w:tcW w:w="567" w:type="dxa"/>
            <w:tcBorders>
              <w:top w:val="single" w:sz="4" w:space="0" w:color="auto"/>
              <w:left w:val="single" w:sz="4" w:space="0" w:color="auto"/>
              <w:bottom w:val="single" w:sz="4" w:space="0" w:color="auto"/>
              <w:right w:val="single" w:sz="4" w:space="0" w:color="auto"/>
            </w:tcBorders>
          </w:tcPr>
          <w:p w14:paraId="085D8940" w14:textId="77777777" w:rsidR="00D10126" w:rsidRDefault="00D10126" w:rsidP="00860AB1">
            <w:pPr>
              <w:pStyle w:val="AufgabeText"/>
              <w:ind w:left="0"/>
            </w:pPr>
          </w:p>
        </w:tc>
      </w:tr>
      <w:tr w:rsidR="00D10126" w14:paraId="18F45C43"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1793E717" w14:textId="77777777" w:rsidR="00D10126" w:rsidRDefault="00D10126" w:rsidP="00860AB1">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20151E52" w14:textId="77777777" w:rsidR="00D10126"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6538F5C5" w14:textId="77777777" w:rsidR="00D10126" w:rsidRDefault="00D10126" w:rsidP="00860AB1">
            <w:pPr>
              <w:pStyle w:val="AufgabeText"/>
              <w:ind w:left="0"/>
            </w:pPr>
          </w:p>
        </w:tc>
        <w:tc>
          <w:tcPr>
            <w:tcW w:w="567" w:type="dxa"/>
            <w:tcBorders>
              <w:top w:val="single" w:sz="4" w:space="0" w:color="auto"/>
              <w:left w:val="single" w:sz="4" w:space="0" w:color="auto"/>
              <w:bottom w:val="single" w:sz="4" w:space="0" w:color="auto"/>
              <w:right w:val="single" w:sz="4" w:space="0" w:color="auto"/>
            </w:tcBorders>
          </w:tcPr>
          <w:p w14:paraId="5539796E" w14:textId="77777777" w:rsidR="00D10126" w:rsidRDefault="00D10126" w:rsidP="00860AB1">
            <w:pPr>
              <w:pStyle w:val="AufgabeText"/>
              <w:ind w:left="0"/>
            </w:pPr>
          </w:p>
        </w:tc>
      </w:tr>
      <w:tr w:rsidR="00D10126" w14:paraId="046C59B9"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71842E02" w14:textId="77777777" w:rsidR="00D10126" w:rsidRDefault="00D10126" w:rsidP="00860AB1">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76E6015A" w14:textId="77777777" w:rsidR="00D10126"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70CED8FF" w14:textId="77777777" w:rsidR="00D10126" w:rsidRDefault="00D10126" w:rsidP="00860AB1">
            <w:pPr>
              <w:pStyle w:val="AufgabeText"/>
              <w:ind w:left="0"/>
            </w:pPr>
          </w:p>
        </w:tc>
        <w:tc>
          <w:tcPr>
            <w:tcW w:w="567" w:type="dxa"/>
            <w:tcBorders>
              <w:top w:val="single" w:sz="4" w:space="0" w:color="auto"/>
              <w:left w:val="single" w:sz="4" w:space="0" w:color="auto"/>
              <w:bottom w:val="single" w:sz="4" w:space="0" w:color="auto"/>
              <w:right w:val="single" w:sz="4" w:space="0" w:color="auto"/>
            </w:tcBorders>
          </w:tcPr>
          <w:p w14:paraId="4A679FDA" w14:textId="77777777" w:rsidR="00D10126" w:rsidRDefault="00D10126" w:rsidP="00860AB1">
            <w:pPr>
              <w:pStyle w:val="AufgabeText"/>
              <w:ind w:left="0"/>
            </w:pPr>
          </w:p>
        </w:tc>
      </w:tr>
    </w:tbl>
    <w:p w14:paraId="4BBAB46C" w14:textId="77777777" w:rsidR="00D10126" w:rsidRDefault="00D10126" w:rsidP="00D10126">
      <w:pPr>
        <w:spacing w:line="240" w:lineRule="exact"/>
        <w:rPr>
          <w:sz w:val="28"/>
        </w:rPr>
      </w:pPr>
    </w:p>
    <w:p w14:paraId="54A85F23" w14:textId="77777777" w:rsidR="00D10126" w:rsidRPr="00800DF9" w:rsidRDefault="00D10126" w:rsidP="00D10126">
      <w:pPr>
        <w:spacing w:line="240" w:lineRule="exact"/>
        <w:rPr>
          <w:sz w:val="28"/>
        </w:rPr>
      </w:pPr>
    </w:p>
    <w:p w14:paraId="5A569BA1" w14:textId="77777777" w:rsidR="00D10126" w:rsidRPr="00800DF9" w:rsidRDefault="00D10126" w:rsidP="00D10126">
      <w:pPr>
        <w:spacing w:line="240" w:lineRule="exact"/>
        <w:rPr>
          <w:sz w:val="28"/>
        </w:rPr>
      </w:pPr>
    </w:p>
    <w:p w14:paraId="479D4821" w14:textId="77777777" w:rsidR="00D10126" w:rsidRPr="00800DF9" w:rsidRDefault="00D10126" w:rsidP="00D10126">
      <w:pPr>
        <w:spacing w:line="240" w:lineRule="exact"/>
        <w:rPr>
          <w:sz w:val="28"/>
        </w:rPr>
      </w:pPr>
    </w:p>
    <w:p w14:paraId="77E4EF41" w14:textId="77777777" w:rsidR="00D10126" w:rsidRDefault="00D10126" w:rsidP="00D10126">
      <w:pPr>
        <w:spacing w:line="240" w:lineRule="exact"/>
      </w:pPr>
      <w:r>
        <w:br w:type="page"/>
      </w:r>
    </w:p>
    <w:p w14:paraId="24BB8594" w14:textId="77777777" w:rsidR="00D10126" w:rsidRPr="006E4D3C" w:rsidRDefault="00D10126" w:rsidP="00D10126">
      <w:pPr>
        <w:spacing w:line="240" w:lineRule="exact"/>
        <w:jc w:val="both"/>
      </w:pPr>
      <w:r w:rsidRPr="006E4D3C">
        <w:lastRenderedPageBreak/>
        <w:t>Es kommt immer wieder vor, dass sich Mitspieler ärgern. Doch kann das auch vorkommen, wenn das Spiel selbst „Mensch ärger</w:t>
      </w:r>
      <w:r>
        <w:t>e</w:t>
      </w:r>
      <w:r w:rsidRPr="006E4D3C">
        <w:t xml:space="preserve"> dich nicht“ heißt?</w:t>
      </w:r>
    </w:p>
    <w:p w14:paraId="49004712" w14:textId="77777777" w:rsidR="00D10126" w:rsidRDefault="00D10126" w:rsidP="00D10126">
      <w:pPr>
        <w:spacing w:line="240" w:lineRule="exact"/>
        <w:jc w:val="both"/>
      </w:pPr>
      <w:r w:rsidRPr="006E4D3C">
        <w:t>Um dies auszuprobieren, müssen Sie zuerst Informationen zum Spiel sammeln.</w:t>
      </w:r>
    </w:p>
    <w:p w14:paraId="2AB3623F" w14:textId="77777777" w:rsidR="00D10126" w:rsidRPr="006E4D3C" w:rsidRDefault="00D10126" w:rsidP="00D10126">
      <w:pPr>
        <w:spacing w:line="240" w:lineRule="exact"/>
        <w:jc w:val="both"/>
      </w:pPr>
    </w:p>
    <w:p w14:paraId="3ECCC329" w14:textId="77777777" w:rsidR="00D10126" w:rsidRDefault="00D10126" w:rsidP="00D10126">
      <w:pPr>
        <w:spacing w:line="240" w:lineRule="exact"/>
        <w:rPr>
          <w:sz w:val="24"/>
        </w:rPr>
      </w:pPr>
      <w:r>
        <w:rPr>
          <w:b/>
          <w:noProof/>
          <w:sz w:val="26"/>
          <w:szCs w:val="26"/>
          <w:lang w:eastAsia="de-DE"/>
        </w:rPr>
        <mc:AlternateContent>
          <mc:Choice Requires="wps">
            <w:drawing>
              <wp:anchor distT="0" distB="0" distL="114300" distR="114300" simplePos="0" relativeHeight="251723776" behindDoc="0" locked="0" layoutInCell="1" allowOverlap="1" wp14:anchorId="01B1D55A" wp14:editId="1E529D9D">
                <wp:simplePos x="0" y="0"/>
                <wp:positionH relativeFrom="margin">
                  <wp:align>left</wp:align>
                </wp:positionH>
                <wp:positionV relativeFrom="paragraph">
                  <wp:posOffset>44450</wp:posOffset>
                </wp:positionV>
                <wp:extent cx="4701540" cy="952500"/>
                <wp:effectExtent l="57150" t="38100" r="80010" b="95250"/>
                <wp:wrapNone/>
                <wp:docPr id="48" name="Abgerundetes Rechteck 36"/>
                <wp:cNvGraphicFramePr/>
                <a:graphic xmlns:a="http://schemas.openxmlformats.org/drawingml/2006/main">
                  <a:graphicData uri="http://schemas.microsoft.com/office/word/2010/wordprocessingShape">
                    <wps:wsp>
                      <wps:cNvSpPr/>
                      <wps:spPr>
                        <a:xfrm>
                          <a:off x="0" y="0"/>
                          <a:ext cx="4701540" cy="9525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FA337DE" w14:textId="77777777" w:rsidR="00860AB1" w:rsidRPr="006E4D3C" w:rsidRDefault="00860AB1" w:rsidP="00D10126">
                            <w:pPr>
                              <w:pStyle w:val="TabelleKopflinks"/>
                            </w:pPr>
                            <w:r w:rsidRPr="006E4D3C">
                              <w:t>Arbeitsauftrag</w:t>
                            </w:r>
                          </w:p>
                          <w:p w14:paraId="63A32147" w14:textId="77777777" w:rsidR="00860AB1" w:rsidRPr="006E4D3C" w:rsidRDefault="00860AB1" w:rsidP="00965142">
                            <w:pPr>
                              <w:pStyle w:val="TabelleKopflinks"/>
                              <w:numPr>
                                <w:ilvl w:val="0"/>
                                <w:numId w:val="38"/>
                              </w:numPr>
                              <w:rPr>
                                <w:b w:val="0"/>
                              </w:rPr>
                            </w:pPr>
                            <w:r w:rsidRPr="006E4D3C">
                              <w:rPr>
                                <w:b w:val="0"/>
                              </w:rPr>
                              <w:t>Lesen Sie den Infotext</w:t>
                            </w:r>
                            <w:r>
                              <w:rPr>
                                <w:b w:val="0"/>
                              </w:rPr>
                              <w:t xml:space="preserve"> </w:t>
                            </w:r>
                            <w:r w:rsidRPr="006E4D3C">
                              <w:rPr>
                                <w:b w:val="0"/>
                              </w:rPr>
                              <w:t>auf dem Einlageblatt. Folgen Sie dabei den Bearbeitungsschritten in der Tabelle (unten). Haken Sie erledigte Bearbeitungsschritte ab.</w:t>
                            </w:r>
                          </w:p>
                          <w:p w14:paraId="044094B6" w14:textId="77777777" w:rsidR="00860AB1" w:rsidRDefault="00860AB1" w:rsidP="00D101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1D55A" id="_x0000_s1059" style="position:absolute;margin-left:0;margin-top:3.5pt;width:370.2pt;height:7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" fillcolor="#a3c4ff" strokecolor="#4a7ebb">
                <v:fill color2="#e5eeff" rotate="t" angle="180" colors="0 #a3c4ff;22938f #bfd5ff;1 #e5eeff" focus="100%" type="gradient"/>
                <v:shadow on="t" color="black" opacity="24903f" origin=",.5" offset="0,.55556mm"/>
                <v:textbox>
                  <w:txbxContent>
                    <w:p w14:paraId="6FA337DE" w14:textId="77777777" w:rsidR="00860AB1" w:rsidRPr="006E4D3C" w:rsidRDefault="00860AB1" w:rsidP="00D10126">
                      <w:pPr>
                        <w:pStyle w:val="TabelleKopflinks"/>
                      </w:pPr>
                      <w:r w:rsidRPr="006E4D3C">
                        <w:t>Arbeitsauftrag</w:t>
                      </w:r>
                    </w:p>
                    <w:p w14:paraId="63A32147" w14:textId="77777777" w:rsidR="00860AB1" w:rsidRPr="006E4D3C" w:rsidRDefault="00860AB1" w:rsidP="00965142">
                      <w:pPr>
                        <w:pStyle w:val="TabelleKopflinks"/>
                        <w:numPr>
                          <w:ilvl w:val="0"/>
                          <w:numId w:val="38"/>
                        </w:numPr>
                        <w:rPr>
                          <w:b w:val="0"/>
                        </w:rPr>
                      </w:pPr>
                      <w:r w:rsidRPr="006E4D3C">
                        <w:rPr>
                          <w:b w:val="0"/>
                        </w:rPr>
                        <w:t>Lesen Sie den Infotext</w:t>
                      </w:r>
                      <w:r>
                        <w:rPr>
                          <w:b w:val="0"/>
                        </w:rPr>
                        <w:t xml:space="preserve"> </w:t>
                      </w:r>
                      <w:r w:rsidRPr="006E4D3C">
                        <w:rPr>
                          <w:b w:val="0"/>
                        </w:rPr>
                        <w:t>auf dem Einlageblatt. Folgen Sie dabei den Bearbeitungsschritten in der Tabelle (unten). Haken Sie erledigte Bearbeitungsschritte ab.</w:t>
                      </w:r>
                    </w:p>
                    <w:p w14:paraId="044094B6" w14:textId="77777777" w:rsidR="00860AB1" w:rsidRDefault="00860AB1" w:rsidP="00D10126">
                      <w:pPr>
                        <w:jc w:val="center"/>
                      </w:pPr>
                    </w:p>
                  </w:txbxContent>
                </v:textbox>
                <w10:wrap anchorx="margin"/>
              </v:roundrect>
            </w:pict>
          </mc:Fallback>
        </mc:AlternateContent>
      </w:r>
      <w:r w:rsidRPr="00AA18D1">
        <w:rPr>
          <w:noProof/>
          <w:lang w:eastAsia="de-DE"/>
        </w:rPr>
        <w:drawing>
          <wp:anchor distT="0" distB="0" distL="114300" distR="114300" simplePos="0" relativeHeight="251779072" behindDoc="0" locked="0" layoutInCell="1" allowOverlap="1" wp14:anchorId="62754130" wp14:editId="4752C546">
            <wp:simplePos x="0" y="0"/>
            <wp:positionH relativeFrom="column">
              <wp:posOffset>5198745</wp:posOffset>
            </wp:positionH>
            <wp:positionV relativeFrom="paragraph">
              <wp:posOffset>13970</wp:posOffset>
            </wp:positionV>
            <wp:extent cx="314325" cy="314325"/>
            <wp:effectExtent l="0" t="0" r="9525" b="9525"/>
            <wp:wrapNone/>
            <wp:docPr id="2088" name="Grafi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FFB">
        <w:rPr>
          <w:noProof/>
          <w:sz w:val="24"/>
          <w:lang w:eastAsia="de-DE"/>
        </w:rPr>
        <w:drawing>
          <wp:anchor distT="0" distB="0" distL="114300" distR="114300" simplePos="0" relativeHeight="251718656" behindDoc="0" locked="0" layoutInCell="0" allowOverlap="1" wp14:anchorId="4D66EB6A" wp14:editId="00622B50">
            <wp:simplePos x="0" y="0"/>
            <wp:positionH relativeFrom="rightMargin">
              <wp:posOffset>184150</wp:posOffset>
            </wp:positionH>
            <wp:positionV relativeFrom="paragraph">
              <wp:posOffset>7620</wp:posOffset>
            </wp:positionV>
            <wp:extent cx="302260" cy="323850"/>
            <wp:effectExtent l="0" t="0" r="2540" b="0"/>
            <wp:wrapNone/>
            <wp:docPr id="208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67BF2E" w14:textId="77777777" w:rsidR="00D10126" w:rsidRDefault="00D10126" w:rsidP="00D10126">
      <w:pPr>
        <w:spacing w:line="240" w:lineRule="exact"/>
        <w:rPr>
          <w:sz w:val="24"/>
        </w:rPr>
      </w:pPr>
    </w:p>
    <w:p w14:paraId="371E25E6" w14:textId="77777777" w:rsidR="00D10126" w:rsidRDefault="00D10126" w:rsidP="00D10126">
      <w:pPr>
        <w:spacing w:line="240" w:lineRule="exact"/>
        <w:rPr>
          <w:sz w:val="24"/>
        </w:rPr>
      </w:pPr>
    </w:p>
    <w:p w14:paraId="1AA0A865" w14:textId="77777777" w:rsidR="00D10126" w:rsidRDefault="00D10126" w:rsidP="00D10126">
      <w:pPr>
        <w:spacing w:line="240" w:lineRule="exact"/>
        <w:rPr>
          <w:sz w:val="24"/>
        </w:rPr>
      </w:pPr>
    </w:p>
    <w:p w14:paraId="2068FB3E" w14:textId="77777777" w:rsidR="00D10126" w:rsidRDefault="00D10126" w:rsidP="00D10126">
      <w:pPr>
        <w:spacing w:line="240" w:lineRule="exact"/>
        <w:rPr>
          <w:sz w:val="24"/>
        </w:rPr>
      </w:pPr>
    </w:p>
    <w:p w14:paraId="767B371D" w14:textId="77777777" w:rsidR="00D10126" w:rsidRDefault="00D10126" w:rsidP="00D10126">
      <w:pPr>
        <w:spacing w:line="240" w:lineRule="exact"/>
        <w:rPr>
          <w:sz w:val="24"/>
        </w:rPr>
      </w:pPr>
    </w:p>
    <w:p w14:paraId="6FFE3936" w14:textId="77777777" w:rsidR="00D10126" w:rsidRDefault="00D10126" w:rsidP="00D10126">
      <w:pPr>
        <w:spacing w:line="240" w:lineRule="exact"/>
        <w:rPr>
          <w:sz w:val="24"/>
        </w:rPr>
      </w:pPr>
    </w:p>
    <w:p w14:paraId="06E5B931" w14:textId="77777777" w:rsidR="00D10126" w:rsidRPr="00F8705B" w:rsidRDefault="00D10126" w:rsidP="00D10126">
      <w:pPr>
        <w:spacing w:line="240" w:lineRule="exact"/>
        <w:rPr>
          <w:sz w:val="24"/>
        </w:rPr>
      </w:pP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596"/>
        <w:gridCol w:w="5812"/>
        <w:gridCol w:w="963"/>
      </w:tblGrid>
      <w:tr w:rsidR="00D10126" w:rsidRPr="00AC628C" w14:paraId="2548E9BF" w14:textId="77777777" w:rsidTr="00860AB1">
        <w:tc>
          <w:tcPr>
            <w:tcW w:w="596" w:type="dxa"/>
            <w:shd w:val="clear" w:color="auto" w:fill="D9D9D9" w:themeFill="background1" w:themeFillShade="D9"/>
            <w:vAlign w:val="center"/>
          </w:tcPr>
          <w:p w14:paraId="35FE47EC" w14:textId="77777777" w:rsidR="00D10126" w:rsidRPr="006E4D3C" w:rsidRDefault="00D10126" w:rsidP="00860AB1">
            <w:pPr>
              <w:pStyle w:val="TabelleKopflinks"/>
            </w:pPr>
            <w:r w:rsidRPr="006E4D3C">
              <w:t>Nr.</w:t>
            </w:r>
          </w:p>
        </w:tc>
        <w:tc>
          <w:tcPr>
            <w:tcW w:w="5812" w:type="dxa"/>
            <w:shd w:val="clear" w:color="auto" w:fill="D9D9D9" w:themeFill="background1" w:themeFillShade="D9"/>
            <w:vAlign w:val="center"/>
          </w:tcPr>
          <w:p w14:paraId="7719E845" w14:textId="77777777" w:rsidR="00D10126" w:rsidRPr="006E4D3C" w:rsidRDefault="00D10126" w:rsidP="00860AB1">
            <w:pPr>
              <w:pStyle w:val="TabelleKopflinks"/>
            </w:pPr>
            <w:r w:rsidRPr="006E4D3C">
              <w:t>Bearbeitungsschritt</w:t>
            </w:r>
          </w:p>
        </w:tc>
        <w:tc>
          <w:tcPr>
            <w:tcW w:w="963" w:type="dxa"/>
            <w:shd w:val="clear" w:color="auto" w:fill="D9D9D9" w:themeFill="background1" w:themeFillShade="D9"/>
            <w:vAlign w:val="center"/>
          </w:tcPr>
          <w:p w14:paraId="37F0A078" w14:textId="77777777" w:rsidR="00D10126" w:rsidRPr="006E4D3C" w:rsidRDefault="00D10126" w:rsidP="00860AB1">
            <w:pPr>
              <w:pStyle w:val="TabelleKopflinks"/>
            </w:pPr>
            <w:r w:rsidRPr="006E4D3C">
              <w:t>erledigt</w:t>
            </w:r>
          </w:p>
        </w:tc>
      </w:tr>
    </w:tbl>
    <w:p w14:paraId="793C092B" w14:textId="77777777" w:rsidR="00D10126" w:rsidRDefault="00D10126" w:rsidP="00D10126">
      <w:pPr>
        <w:pStyle w:val="Autoren"/>
        <w:framePr w:h="1171" w:hRule="exact" w:wrap="around" w:x="8788" w:y="328"/>
      </w:pPr>
      <w:r>
        <w:t>Hilfsmittel:</w:t>
      </w:r>
    </w:p>
    <w:p w14:paraId="0F38AD16" w14:textId="77777777" w:rsidR="00D10126" w:rsidRDefault="00D10126" w:rsidP="00D10126">
      <w:pPr>
        <w:pStyle w:val="Autoren"/>
        <w:framePr w:h="1171" w:hRule="exact" w:wrap="around" w:x="8788" w:y="328"/>
      </w:pPr>
      <w:r>
        <w:t xml:space="preserve">Schauen Sie sich das Video unter folgendem Link an. Hier werden die Regeln nochmal anschaulich erklärt. </w:t>
      </w:r>
    </w:p>
    <w:tbl>
      <w:tblPr>
        <w:tblStyle w:val="Tabellenraster"/>
        <w:tblW w:w="7371" w:type="dxa"/>
        <w:tblInd w:w="108" w:type="dxa"/>
        <w:tblLayout w:type="fixed"/>
        <w:tblCellMar>
          <w:top w:w="57" w:type="dxa"/>
          <w:bottom w:w="57" w:type="dxa"/>
        </w:tblCellMar>
        <w:tblLook w:val="04A0" w:firstRow="1" w:lastRow="0" w:firstColumn="1" w:lastColumn="0" w:noHBand="0" w:noVBand="1"/>
      </w:tblPr>
      <w:tblGrid>
        <w:gridCol w:w="596"/>
        <w:gridCol w:w="5812"/>
        <w:gridCol w:w="963"/>
      </w:tblGrid>
      <w:tr w:rsidR="00D10126" w:rsidRPr="00AC628C" w14:paraId="10AF6832" w14:textId="77777777" w:rsidTr="00860AB1">
        <w:trPr>
          <w:trHeight w:val="654"/>
        </w:trPr>
        <w:tc>
          <w:tcPr>
            <w:tcW w:w="596" w:type="dxa"/>
            <w:shd w:val="clear" w:color="auto" w:fill="auto"/>
            <w:vAlign w:val="center"/>
          </w:tcPr>
          <w:p w14:paraId="0C54DF37" w14:textId="77777777" w:rsidR="00D10126" w:rsidRPr="006E4D3C" w:rsidRDefault="00D10126" w:rsidP="00860AB1">
            <w:pPr>
              <w:pStyle w:val="Textkrper"/>
              <w:jc w:val="left"/>
            </w:pPr>
            <w:r w:rsidRPr="006E4D3C">
              <w:t>1.</w:t>
            </w:r>
          </w:p>
        </w:tc>
        <w:tc>
          <w:tcPr>
            <w:tcW w:w="5812" w:type="dxa"/>
            <w:vAlign w:val="center"/>
          </w:tcPr>
          <w:p w14:paraId="2F03F9A1" w14:textId="77777777" w:rsidR="00D10126" w:rsidRPr="006E4D3C" w:rsidRDefault="00D10126" w:rsidP="00860AB1">
            <w:pPr>
              <w:pStyle w:val="Textkrper"/>
              <w:jc w:val="left"/>
            </w:pPr>
            <w:r w:rsidRPr="006E4D3C">
              <w:t>Überfliegen Sie den Text. Verschaffen Sie sich dadurch einen groben Überblick.</w:t>
            </w:r>
          </w:p>
        </w:tc>
        <w:tc>
          <w:tcPr>
            <w:tcW w:w="963" w:type="dxa"/>
            <w:vAlign w:val="center"/>
          </w:tcPr>
          <w:p w14:paraId="468C5541" w14:textId="77777777" w:rsidR="00D10126" w:rsidRPr="006E4D3C" w:rsidRDefault="00D10126" w:rsidP="00860AB1">
            <w:pPr>
              <w:pStyle w:val="Textkrper"/>
              <w:jc w:val="left"/>
            </w:pPr>
          </w:p>
        </w:tc>
      </w:tr>
      <w:tr w:rsidR="00D10126" w:rsidRPr="00AC628C" w14:paraId="6335C254" w14:textId="77777777" w:rsidTr="00860AB1">
        <w:tc>
          <w:tcPr>
            <w:tcW w:w="596" w:type="dxa"/>
            <w:shd w:val="clear" w:color="auto" w:fill="auto"/>
            <w:vAlign w:val="center"/>
          </w:tcPr>
          <w:p w14:paraId="343D07E1" w14:textId="77777777" w:rsidR="00D10126" w:rsidRPr="006E4D3C" w:rsidRDefault="00D10126" w:rsidP="00860AB1">
            <w:pPr>
              <w:pStyle w:val="Textkrper"/>
              <w:jc w:val="left"/>
            </w:pPr>
            <w:r w:rsidRPr="006E4D3C">
              <w:t>2.</w:t>
            </w:r>
          </w:p>
        </w:tc>
        <w:tc>
          <w:tcPr>
            <w:tcW w:w="5812" w:type="dxa"/>
            <w:vAlign w:val="center"/>
          </w:tcPr>
          <w:p w14:paraId="246401AE" w14:textId="77777777" w:rsidR="00D10126" w:rsidRPr="006E4D3C" w:rsidRDefault="00D10126" w:rsidP="00860AB1">
            <w:pPr>
              <w:pStyle w:val="Textkrper"/>
              <w:jc w:val="left"/>
            </w:pPr>
            <w:r w:rsidRPr="006E4D3C">
              <w:t>Lesen Sie den Text sorgfältig und unterstreichen Sie unbekannte Wörter mit einem roten Stift.</w:t>
            </w:r>
          </w:p>
        </w:tc>
        <w:tc>
          <w:tcPr>
            <w:tcW w:w="963" w:type="dxa"/>
            <w:vAlign w:val="center"/>
          </w:tcPr>
          <w:p w14:paraId="2BA139DE" w14:textId="77777777" w:rsidR="00D10126" w:rsidRPr="006E4D3C" w:rsidRDefault="00D10126" w:rsidP="00860AB1">
            <w:pPr>
              <w:pStyle w:val="Textkrper"/>
              <w:jc w:val="left"/>
            </w:pPr>
          </w:p>
        </w:tc>
      </w:tr>
      <w:tr w:rsidR="00D10126" w:rsidRPr="00AC628C" w14:paraId="3F9C9B40" w14:textId="77777777" w:rsidTr="00860AB1">
        <w:tc>
          <w:tcPr>
            <w:tcW w:w="596" w:type="dxa"/>
            <w:shd w:val="clear" w:color="auto" w:fill="auto"/>
            <w:vAlign w:val="center"/>
          </w:tcPr>
          <w:p w14:paraId="206CF1B3" w14:textId="77777777" w:rsidR="00D10126" w:rsidRPr="006E4D3C" w:rsidRDefault="00D10126" w:rsidP="00860AB1">
            <w:pPr>
              <w:pStyle w:val="Textkrper"/>
              <w:jc w:val="left"/>
            </w:pPr>
            <w:r w:rsidRPr="006E4D3C">
              <w:t>3.</w:t>
            </w:r>
          </w:p>
        </w:tc>
        <w:tc>
          <w:tcPr>
            <w:tcW w:w="5812" w:type="dxa"/>
            <w:vAlign w:val="center"/>
          </w:tcPr>
          <w:p w14:paraId="0E812A0F" w14:textId="77777777" w:rsidR="00D10126" w:rsidRPr="006E4D3C" w:rsidRDefault="00D10126" w:rsidP="00860AB1">
            <w:pPr>
              <w:pStyle w:val="Textkrper"/>
              <w:jc w:val="left"/>
            </w:pPr>
            <w:r w:rsidRPr="006E4D3C">
              <w:t>Klären Sie die unbekannten Begriffe mithilfe eines Wörterbuchs. Nutzen Sie gegebenenfalls ihr Fremdsprachwörterbuch.</w:t>
            </w:r>
          </w:p>
        </w:tc>
        <w:tc>
          <w:tcPr>
            <w:tcW w:w="963" w:type="dxa"/>
            <w:vAlign w:val="center"/>
          </w:tcPr>
          <w:p w14:paraId="0C37469D" w14:textId="77777777" w:rsidR="00D10126" w:rsidRPr="006E4D3C" w:rsidRDefault="00D10126" w:rsidP="00860AB1">
            <w:pPr>
              <w:pStyle w:val="Textkrper"/>
              <w:jc w:val="left"/>
            </w:pPr>
            <w:r w:rsidRPr="004470CD">
              <w:rPr>
                <w:noProof/>
              </w:rPr>
              <w:drawing>
                <wp:anchor distT="0" distB="0" distL="114300" distR="114300" simplePos="0" relativeHeight="251780096" behindDoc="0" locked="0" layoutInCell="1" allowOverlap="1" wp14:anchorId="51243B75" wp14:editId="7609D576">
                  <wp:simplePos x="0" y="0"/>
                  <wp:positionH relativeFrom="column">
                    <wp:posOffset>598170</wp:posOffset>
                  </wp:positionH>
                  <wp:positionV relativeFrom="paragraph">
                    <wp:posOffset>107950</wp:posOffset>
                  </wp:positionV>
                  <wp:extent cx="1196340" cy="1196340"/>
                  <wp:effectExtent l="0" t="0" r="3810" b="3810"/>
                  <wp:wrapNone/>
                  <wp:docPr id="2090" name="Grafik 2090" descr="C:\Users\hp-envy\AppData\Local\Temp\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envy\AppData\Local\Temp\frame.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V="1">
                            <a:off x="0" y="0"/>
                            <a:ext cx="1196340" cy="11963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10126" w:rsidRPr="00AC628C" w14:paraId="1BB1AE6A" w14:textId="77777777" w:rsidTr="00860AB1">
        <w:tc>
          <w:tcPr>
            <w:tcW w:w="596" w:type="dxa"/>
            <w:shd w:val="clear" w:color="auto" w:fill="auto"/>
            <w:vAlign w:val="center"/>
          </w:tcPr>
          <w:p w14:paraId="75FCB226" w14:textId="77777777" w:rsidR="00D10126" w:rsidRPr="006E4D3C" w:rsidRDefault="00D10126" w:rsidP="00860AB1">
            <w:pPr>
              <w:pStyle w:val="Textkrper"/>
              <w:jc w:val="left"/>
            </w:pPr>
            <w:r w:rsidRPr="006E4D3C">
              <w:t>4.</w:t>
            </w:r>
          </w:p>
        </w:tc>
        <w:tc>
          <w:tcPr>
            <w:tcW w:w="5812" w:type="dxa"/>
            <w:vAlign w:val="center"/>
          </w:tcPr>
          <w:p w14:paraId="7A4B5C14" w14:textId="77777777" w:rsidR="00D10126" w:rsidRPr="006E4D3C" w:rsidRDefault="00D10126" w:rsidP="00860AB1">
            <w:pPr>
              <w:pStyle w:val="Textkrper"/>
              <w:jc w:val="left"/>
            </w:pPr>
            <w:r w:rsidRPr="006E4D3C">
              <w:t>Markieren Sie die für Sie drei wichtigsten Regeln mit der Farbe Grün. Achten Sie bei der Spieldurchführung besonders auf deren Einhaltung.</w:t>
            </w:r>
          </w:p>
        </w:tc>
        <w:tc>
          <w:tcPr>
            <w:tcW w:w="963" w:type="dxa"/>
            <w:vAlign w:val="center"/>
          </w:tcPr>
          <w:p w14:paraId="38186A45" w14:textId="77777777" w:rsidR="00D10126" w:rsidRPr="006E4D3C" w:rsidRDefault="00D10126" w:rsidP="00860AB1">
            <w:pPr>
              <w:pStyle w:val="Textkrper"/>
              <w:jc w:val="left"/>
            </w:pPr>
          </w:p>
        </w:tc>
      </w:tr>
      <w:tr w:rsidR="00D10126" w:rsidRPr="00AC628C" w14:paraId="3EB03BF7" w14:textId="77777777" w:rsidTr="00860AB1">
        <w:tc>
          <w:tcPr>
            <w:tcW w:w="596" w:type="dxa"/>
            <w:shd w:val="clear" w:color="auto" w:fill="auto"/>
            <w:vAlign w:val="center"/>
          </w:tcPr>
          <w:p w14:paraId="0A7CC7B7" w14:textId="77777777" w:rsidR="00D10126" w:rsidRPr="006E4D3C" w:rsidRDefault="00D10126" w:rsidP="00860AB1">
            <w:pPr>
              <w:pStyle w:val="Textkrper"/>
              <w:jc w:val="left"/>
            </w:pPr>
            <w:r w:rsidRPr="006E4D3C">
              <w:t xml:space="preserve">5. </w:t>
            </w:r>
          </w:p>
        </w:tc>
        <w:tc>
          <w:tcPr>
            <w:tcW w:w="5812" w:type="dxa"/>
            <w:vAlign w:val="center"/>
          </w:tcPr>
          <w:p w14:paraId="70067B96" w14:textId="77777777" w:rsidR="00D10126" w:rsidRPr="006E4D3C" w:rsidRDefault="00D10126" w:rsidP="00860AB1">
            <w:pPr>
              <w:pStyle w:val="Textkrper"/>
              <w:jc w:val="left"/>
            </w:pPr>
            <w:r w:rsidRPr="006E4D3C">
              <w:t>Ordnen Sie den einzelnen Abschnitten passende Überschriften aus dem Kasten zu. Schreiben Sie die jeweilige Überschrift auf die Linie über dem jeweiligen Abschnitt.</w:t>
            </w:r>
          </w:p>
        </w:tc>
        <w:tc>
          <w:tcPr>
            <w:tcW w:w="963" w:type="dxa"/>
            <w:vAlign w:val="center"/>
          </w:tcPr>
          <w:p w14:paraId="43C02DF7" w14:textId="77777777" w:rsidR="00D10126" w:rsidRPr="006E4D3C" w:rsidRDefault="00D10126" w:rsidP="00860AB1">
            <w:pPr>
              <w:pStyle w:val="Textkrper"/>
              <w:jc w:val="left"/>
            </w:pPr>
          </w:p>
        </w:tc>
      </w:tr>
    </w:tbl>
    <w:p w14:paraId="09F94767" w14:textId="77777777" w:rsidR="00D10126" w:rsidRDefault="00D10126" w:rsidP="00D10126">
      <w:pPr>
        <w:rPr>
          <w:sz w:val="24"/>
          <w:szCs w:val="24"/>
        </w:rPr>
      </w:pPr>
    </w:p>
    <w:p w14:paraId="3B34F7A3" w14:textId="77777777" w:rsidR="00D10126" w:rsidRDefault="00D10126" w:rsidP="00D10126">
      <w:pPr>
        <w:rPr>
          <w:sz w:val="24"/>
          <w:szCs w:val="24"/>
        </w:rPr>
      </w:pPr>
    </w:p>
    <w:p w14:paraId="7A0CEB0C" w14:textId="77777777" w:rsidR="00D10126" w:rsidRPr="00AC628C" w:rsidRDefault="00D10126" w:rsidP="00D10126">
      <w:pPr>
        <w:rPr>
          <w:sz w:val="24"/>
          <w:szCs w:val="24"/>
        </w:rPr>
      </w:pPr>
      <w:r>
        <w:rPr>
          <w:b/>
          <w:noProof/>
          <w:sz w:val="26"/>
          <w:szCs w:val="26"/>
          <w:lang w:eastAsia="de-DE"/>
        </w:rPr>
        <mc:AlternateContent>
          <mc:Choice Requires="wps">
            <w:drawing>
              <wp:anchor distT="0" distB="0" distL="114300" distR="114300" simplePos="0" relativeHeight="251725824" behindDoc="0" locked="0" layoutInCell="1" allowOverlap="1" wp14:anchorId="724F15E9" wp14:editId="5F088A32">
                <wp:simplePos x="0" y="0"/>
                <wp:positionH relativeFrom="margin">
                  <wp:posOffset>-5715</wp:posOffset>
                </wp:positionH>
                <wp:positionV relativeFrom="paragraph">
                  <wp:posOffset>130175</wp:posOffset>
                </wp:positionV>
                <wp:extent cx="4678680" cy="638175"/>
                <wp:effectExtent l="57150" t="38100" r="83820" b="104775"/>
                <wp:wrapNone/>
                <wp:docPr id="54" name="Abgerundetes Rechteck 26"/>
                <wp:cNvGraphicFramePr/>
                <a:graphic xmlns:a="http://schemas.openxmlformats.org/drawingml/2006/main">
                  <a:graphicData uri="http://schemas.microsoft.com/office/word/2010/wordprocessingShape">
                    <wps:wsp>
                      <wps:cNvSpPr/>
                      <wps:spPr>
                        <a:xfrm>
                          <a:off x="0" y="0"/>
                          <a:ext cx="4678680" cy="6381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7946205" w14:textId="77777777" w:rsidR="00860AB1" w:rsidRPr="006E4D3C" w:rsidRDefault="00860AB1" w:rsidP="00D10126">
                            <w:pPr>
                              <w:pStyle w:val="TabelleKopflinks"/>
                            </w:pPr>
                            <w:r w:rsidRPr="006E4D3C">
                              <w:t>Arbeitsauftrag</w:t>
                            </w:r>
                          </w:p>
                          <w:p w14:paraId="72813753" w14:textId="77777777" w:rsidR="00860AB1" w:rsidRPr="006E4D3C" w:rsidRDefault="00860AB1" w:rsidP="00965142">
                            <w:pPr>
                              <w:pStyle w:val="TabelleKopflinks"/>
                              <w:numPr>
                                <w:ilvl w:val="0"/>
                                <w:numId w:val="38"/>
                              </w:numPr>
                            </w:pPr>
                            <w:r w:rsidRPr="006E4D3C">
                              <w:rPr>
                                <w:b w:val="0"/>
                              </w:rPr>
                              <w:t>Kreuzen Sie an, ob die Aussagen in der Tabelle richtig oder falsch sind.</w:t>
                            </w:r>
                            <w:r w:rsidRPr="006E4D3C">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F15E9" id="_x0000_s1060" style="position:absolute;margin-left:-.45pt;margin-top:10.25pt;width:368.4pt;height:50.2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" fillcolor="#a3c4ff" strokecolor="#4a7ebb">
                <v:fill color2="#e5eeff" rotate="t" angle="180" colors="0 #a3c4ff;22938f #bfd5ff;1 #e5eeff" focus="100%" type="gradient"/>
                <v:shadow on="t" color="black" opacity="24903f" origin=",.5" offset="0,.55556mm"/>
                <v:textbox>
                  <w:txbxContent>
                    <w:p w14:paraId="57946205" w14:textId="77777777" w:rsidR="00860AB1" w:rsidRPr="006E4D3C" w:rsidRDefault="00860AB1" w:rsidP="00D10126">
                      <w:pPr>
                        <w:pStyle w:val="TabelleKopflinks"/>
                      </w:pPr>
                      <w:r w:rsidRPr="006E4D3C">
                        <w:t>Arbeitsauftrag</w:t>
                      </w:r>
                    </w:p>
                    <w:p w14:paraId="72813753" w14:textId="77777777" w:rsidR="00860AB1" w:rsidRPr="006E4D3C" w:rsidRDefault="00860AB1" w:rsidP="00965142">
                      <w:pPr>
                        <w:pStyle w:val="TabelleKopflinks"/>
                        <w:numPr>
                          <w:ilvl w:val="0"/>
                          <w:numId w:val="38"/>
                        </w:numPr>
                      </w:pPr>
                      <w:r w:rsidRPr="006E4D3C">
                        <w:rPr>
                          <w:b w:val="0"/>
                        </w:rPr>
                        <w:t>Kreuzen Sie an, ob die Aussagen in der Tabelle richtig oder falsch sind.</w:t>
                      </w:r>
                      <w:r w:rsidRPr="006E4D3C">
                        <w:t xml:space="preserve"> </w:t>
                      </w:r>
                    </w:p>
                  </w:txbxContent>
                </v:textbox>
                <w10:wrap anchorx="margin"/>
              </v:roundrect>
            </w:pict>
          </mc:Fallback>
        </mc:AlternateContent>
      </w:r>
    </w:p>
    <w:p w14:paraId="5CA22C76" w14:textId="77777777" w:rsidR="00D10126" w:rsidRPr="00AC628C" w:rsidRDefault="00D10126" w:rsidP="00D10126">
      <w:pPr>
        <w:rPr>
          <w:rFonts w:eastAsia="Calibri"/>
          <w:sz w:val="24"/>
          <w:szCs w:val="24"/>
          <w:lang w:eastAsia="de-DE"/>
        </w:rPr>
      </w:pPr>
      <w:r w:rsidRPr="00AA18D1">
        <w:rPr>
          <w:noProof/>
          <w:lang w:eastAsia="de-DE"/>
        </w:rPr>
        <w:drawing>
          <wp:anchor distT="0" distB="0" distL="114300" distR="114300" simplePos="0" relativeHeight="251781120" behindDoc="0" locked="0" layoutInCell="1" allowOverlap="1" wp14:anchorId="65AA986C" wp14:editId="5CA65587">
            <wp:simplePos x="0" y="0"/>
            <wp:positionH relativeFrom="column">
              <wp:posOffset>5128895</wp:posOffset>
            </wp:positionH>
            <wp:positionV relativeFrom="paragraph">
              <wp:posOffset>-2540</wp:posOffset>
            </wp:positionV>
            <wp:extent cx="314325" cy="314325"/>
            <wp:effectExtent l="0" t="0" r="9525" b="9525"/>
            <wp:wrapNone/>
            <wp:docPr id="2091" name="Grafik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628C">
        <w:rPr>
          <w:rFonts w:eastAsia="Calibri"/>
          <w:noProof/>
          <w:sz w:val="24"/>
          <w:szCs w:val="24"/>
          <w:lang w:eastAsia="de-DE"/>
        </w:rPr>
        <w:drawing>
          <wp:anchor distT="0" distB="0" distL="114300" distR="114300" simplePos="0" relativeHeight="251719680" behindDoc="0" locked="0" layoutInCell="0" allowOverlap="1" wp14:anchorId="742C0444" wp14:editId="57AC97F1">
            <wp:simplePos x="0" y="0"/>
            <wp:positionH relativeFrom="rightMargin">
              <wp:posOffset>107950</wp:posOffset>
            </wp:positionH>
            <wp:positionV relativeFrom="paragraph">
              <wp:posOffset>0</wp:posOffset>
            </wp:positionV>
            <wp:extent cx="302701" cy="324000"/>
            <wp:effectExtent l="0" t="0" r="2540" b="0"/>
            <wp:wrapNone/>
            <wp:docPr id="209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08382" w14:textId="77777777" w:rsidR="00D10126" w:rsidRDefault="00D10126" w:rsidP="00D10126">
      <w:pPr>
        <w:rPr>
          <w:sz w:val="24"/>
        </w:rPr>
      </w:pPr>
    </w:p>
    <w:p w14:paraId="4711E77F" w14:textId="77777777" w:rsidR="00D10126" w:rsidRDefault="00D10126" w:rsidP="00D10126">
      <w:pPr>
        <w:rPr>
          <w:sz w:val="24"/>
        </w:rPr>
      </w:pPr>
    </w:p>
    <w:p w14:paraId="14EAC1BD" w14:textId="77777777" w:rsidR="00D10126" w:rsidRDefault="00D10126" w:rsidP="00D10126">
      <w:pPr>
        <w:tabs>
          <w:tab w:val="left" w:pos="1395"/>
        </w:tabs>
        <w:rPr>
          <w:sz w:val="24"/>
        </w:rPr>
      </w:pPr>
      <w:r>
        <w:rPr>
          <w:sz w:val="24"/>
        </w:rPr>
        <w:tab/>
      </w:r>
    </w:p>
    <w:tbl>
      <w:tblPr>
        <w:tblStyle w:val="Tabellenraster"/>
        <w:tblW w:w="7373" w:type="dxa"/>
        <w:tblInd w:w="108" w:type="dxa"/>
        <w:tblLook w:val="04A0" w:firstRow="1" w:lastRow="0" w:firstColumn="1" w:lastColumn="0" w:noHBand="0" w:noVBand="1"/>
      </w:tblPr>
      <w:tblGrid>
        <w:gridCol w:w="5387"/>
        <w:gridCol w:w="1030"/>
        <w:gridCol w:w="956"/>
      </w:tblGrid>
      <w:tr w:rsidR="00D10126" w14:paraId="56800B73" w14:textId="77777777" w:rsidTr="00860AB1">
        <w:tc>
          <w:tcPr>
            <w:tcW w:w="5387" w:type="dxa"/>
          </w:tcPr>
          <w:p w14:paraId="0D1737E5" w14:textId="77777777" w:rsidR="00D10126" w:rsidRPr="006E4D3C" w:rsidRDefault="00D10126" w:rsidP="00860AB1">
            <w:pPr>
              <w:spacing w:line="240" w:lineRule="exact"/>
              <w:rPr>
                <w:b/>
              </w:rPr>
            </w:pPr>
            <w:r w:rsidRPr="006E4D3C">
              <w:rPr>
                <w:b/>
              </w:rPr>
              <w:t>Aussage</w:t>
            </w:r>
          </w:p>
        </w:tc>
        <w:tc>
          <w:tcPr>
            <w:tcW w:w="1030" w:type="dxa"/>
          </w:tcPr>
          <w:p w14:paraId="4EC80390" w14:textId="77777777" w:rsidR="00D10126" w:rsidRPr="006E4D3C" w:rsidRDefault="00D10126" w:rsidP="00860AB1">
            <w:pPr>
              <w:spacing w:line="240" w:lineRule="exact"/>
              <w:rPr>
                <w:b/>
              </w:rPr>
            </w:pPr>
            <w:r w:rsidRPr="006E4D3C">
              <w:rPr>
                <w:b/>
              </w:rPr>
              <w:t>richtig</w:t>
            </w:r>
          </w:p>
        </w:tc>
        <w:tc>
          <w:tcPr>
            <w:tcW w:w="956" w:type="dxa"/>
          </w:tcPr>
          <w:p w14:paraId="6A3D8E11" w14:textId="77777777" w:rsidR="00D10126" w:rsidRPr="006E4D3C" w:rsidRDefault="00D10126" w:rsidP="00860AB1">
            <w:pPr>
              <w:spacing w:line="240" w:lineRule="exact"/>
              <w:rPr>
                <w:b/>
              </w:rPr>
            </w:pPr>
            <w:r w:rsidRPr="006E4D3C">
              <w:rPr>
                <w:b/>
              </w:rPr>
              <w:t>falsch</w:t>
            </w:r>
          </w:p>
        </w:tc>
      </w:tr>
      <w:tr w:rsidR="00D10126" w14:paraId="7523F7F9" w14:textId="77777777" w:rsidTr="00860AB1">
        <w:tc>
          <w:tcPr>
            <w:tcW w:w="5387" w:type="dxa"/>
          </w:tcPr>
          <w:p w14:paraId="09441C7D" w14:textId="77777777" w:rsidR="00D10126" w:rsidRPr="006E4D3C" w:rsidRDefault="00D10126" w:rsidP="00860AB1">
            <w:pPr>
              <w:jc w:val="both"/>
            </w:pPr>
            <w:r w:rsidRPr="006E4D3C">
              <w:t>Der jüngste Spieler beginnt das Spiel.</w:t>
            </w:r>
          </w:p>
        </w:tc>
        <w:tc>
          <w:tcPr>
            <w:tcW w:w="1030" w:type="dxa"/>
          </w:tcPr>
          <w:p w14:paraId="1505957E" w14:textId="77777777" w:rsidR="00D10126" w:rsidRDefault="00D10126" w:rsidP="00860AB1">
            <w:pPr>
              <w:spacing w:line="240" w:lineRule="exact"/>
              <w:rPr>
                <w:sz w:val="28"/>
              </w:rPr>
            </w:pPr>
          </w:p>
        </w:tc>
        <w:tc>
          <w:tcPr>
            <w:tcW w:w="956" w:type="dxa"/>
          </w:tcPr>
          <w:p w14:paraId="1244D174" w14:textId="77777777" w:rsidR="00D10126" w:rsidRDefault="00D10126" w:rsidP="00860AB1">
            <w:pPr>
              <w:spacing w:line="240" w:lineRule="exact"/>
              <w:rPr>
                <w:sz w:val="28"/>
              </w:rPr>
            </w:pPr>
          </w:p>
        </w:tc>
      </w:tr>
      <w:tr w:rsidR="00D10126" w14:paraId="05536D2B" w14:textId="77777777" w:rsidTr="00860AB1">
        <w:tc>
          <w:tcPr>
            <w:tcW w:w="5387" w:type="dxa"/>
          </w:tcPr>
          <w:p w14:paraId="7FED0B6E" w14:textId="77777777" w:rsidR="00D10126" w:rsidRPr="006E4D3C" w:rsidRDefault="00D10126" w:rsidP="00860AB1">
            <w:pPr>
              <w:jc w:val="both"/>
            </w:pPr>
            <w:r w:rsidRPr="006E4D3C">
              <w:t>Um eine Figur aus dem „Haus“ auf das Spielfeld zu bekommen, muss eine „6“ gewürfelt werden.</w:t>
            </w:r>
          </w:p>
        </w:tc>
        <w:tc>
          <w:tcPr>
            <w:tcW w:w="1030" w:type="dxa"/>
          </w:tcPr>
          <w:p w14:paraId="43DC8474" w14:textId="77777777" w:rsidR="00D10126" w:rsidRDefault="00D10126" w:rsidP="00860AB1">
            <w:pPr>
              <w:spacing w:line="240" w:lineRule="exact"/>
              <w:rPr>
                <w:sz w:val="28"/>
              </w:rPr>
            </w:pPr>
          </w:p>
        </w:tc>
        <w:tc>
          <w:tcPr>
            <w:tcW w:w="956" w:type="dxa"/>
          </w:tcPr>
          <w:p w14:paraId="7DD23BF7" w14:textId="77777777" w:rsidR="00D10126" w:rsidRDefault="00D10126" w:rsidP="00860AB1">
            <w:pPr>
              <w:spacing w:line="240" w:lineRule="exact"/>
              <w:rPr>
                <w:sz w:val="28"/>
              </w:rPr>
            </w:pPr>
          </w:p>
        </w:tc>
      </w:tr>
      <w:tr w:rsidR="00D10126" w14:paraId="5250E58D" w14:textId="77777777" w:rsidTr="00860AB1">
        <w:tc>
          <w:tcPr>
            <w:tcW w:w="5387" w:type="dxa"/>
          </w:tcPr>
          <w:p w14:paraId="6C8FB69A" w14:textId="77777777" w:rsidR="00D10126" w:rsidRPr="006E4D3C" w:rsidRDefault="00D10126" w:rsidP="00860AB1">
            <w:pPr>
              <w:jc w:val="both"/>
            </w:pPr>
            <w:r w:rsidRPr="006E4D3C">
              <w:t>Bei einer „6“ muss der nächste Spieler aussetzen.</w:t>
            </w:r>
          </w:p>
        </w:tc>
        <w:tc>
          <w:tcPr>
            <w:tcW w:w="1030" w:type="dxa"/>
          </w:tcPr>
          <w:p w14:paraId="605D23AF" w14:textId="77777777" w:rsidR="00D10126" w:rsidRDefault="00D10126" w:rsidP="00860AB1">
            <w:pPr>
              <w:spacing w:line="240" w:lineRule="exact"/>
              <w:rPr>
                <w:sz w:val="28"/>
              </w:rPr>
            </w:pPr>
          </w:p>
        </w:tc>
        <w:tc>
          <w:tcPr>
            <w:tcW w:w="956" w:type="dxa"/>
          </w:tcPr>
          <w:p w14:paraId="702EE695" w14:textId="77777777" w:rsidR="00D10126" w:rsidRDefault="00D10126" w:rsidP="00860AB1">
            <w:pPr>
              <w:spacing w:line="240" w:lineRule="exact"/>
              <w:rPr>
                <w:sz w:val="28"/>
              </w:rPr>
            </w:pPr>
          </w:p>
        </w:tc>
      </w:tr>
      <w:tr w:rsidR="00D10126" w14:paraId="702A165D" w14:textId="77777777" w:rsidTr="00860AB1">
        <w:tc>
          <w:tcPr>
            <w:tcW w:w="5387" w:type="dxa"/>
          </w:tcPr>
          <w:p w14:paraId="04834325" w14:textId="77777777" w:rsidR="00D10126" w:rsidRPr="006E4D3C" w:rsidRDefault="00D10126" w:rsidP="00860AB1">
            <w:pPr>
              <w:jc w:val="both"/>
            </w:pPr>
            <w:r w:rsidRPr="006E4D3C">
              <w:t>Trifft eine Figur auf ein Feld, das schon von einer gegnerischen Figur besetzt ist, muss die gegnerische Figur zurück in ihr „Haus“ gesetzt werden.</w:t>
            </w:r>
          </w:p>
        </w:tc>
        <w:tc>
          <w:tcPr>
            <w:tcW w:w="1030" w:type="dxa"/>
          </w:tcPr>
          <w:p w14:paraId="3AB38BA7" w14:textId="77777777" w:rsidR="00D10126" w:rsidRDefault="00D10126" w:rsidP="00860AB1">
            <w:pPr>
              <w:spacing w:line="240" w:lineRule="exact"/>
              <w:rPr>
                <w:sz w:val="28"/>
              </w:rPr>
            </w:pPr>
          </w:p>
        </w:tc>
        <w:tc>
          <w:tcPr>
            <w:tcW w:w="956" w:type="dxa"/>
          </w:tcPr>
          <w:p w14:paraId="15015BC3" w14:textId="77777777" w:rsidR="00D10126" w:rsidRDefault="00D10126" w:rsidP="00860AB1">
            <w:pPr>
              <w:spacing w:line="240" w:lineRule="exact"/>
              <w:rPr>
                <w:sz w:val="28"/>
              </w:rPr>
            </w:pPr>
          </w:p>
        </w:tc>
      </w:tr>
      <w:tr w:rsidR="00D10126" w14:paraId="086E3114" w14:textId="77777777" w:rsidTr="00860AB1">
        <w:tc>
          <w:tcPr>
            <w:tcW w:w="5387" w:type="dxa"/>
          </w:tcPr>
          <w:p w14:paraId="19A8D56A" w14:textId="77777777" w:rsidR="00D10126" w:rsidRPr="006E4D3C" w:rsidRDefault="00D10126" w:rsidP="00860AB1">
            <w:pPr>
              <w:jc w:val="both"/>
            </w:pPr>
            <w:r w:rsidRPr="006E4D3C">
              <w:t>Bei einer „6“ kann der Spieler entscheiden, ob er eine weitere Figur auf den Startpunkt stellt oder mit einer Figur seiner Wahl sechs Felder weiterzieht.</w:t>
            </w:r>
          </w:p>
        </w:tc>
        <w:tc>
          <w:tcPr>
            <w:tcW w:w="1030" w:type="dxa"/>
          </w:tcPr>
          <w:p w14:paraId="7D0FFF13" w14:textId="77777777" w:rsidR="00D10126" w:rsidRDefault="00D10126" w:rsidP="00860AB1">
            <w:pPr>
              <w:spacing w:line="240" w:lineRule="exact"/>
              <w:rPr>
                <w:sz w:val="28"/>
              </w:rPr>
            </w:pPr>
          </w:p>
        </w:tc>
        <w:tc>
          <w:tcPr>
            <w:tcW w:w="956" w:type="dxa"/>
          </w:tcPr>
          <w:p w14:paraId="69B96540" w14:textId="77777777" w:rsidR="00D10126" w:rsidRDefault="00D10126" w:rsidP="00860AB1">
            <w:pPr>
              <w:spacing w:line="240" w:lineRule="exact"/>
              <w:rPr>
                <w:sz w:val="28"/>
              </w:rPr>
            </w:pPr>
          </w:p>
        </w:tc>
      </w:tr>
      <w:tr w:rsidR="00D10126" w14:paraId="75FDA645" w14:textId="77777777" w:rsidTr="00860AB1">
        <w:tc>
          <w:tcPr>
            <w:tcW w:w="5387" w:type="dxa"/>
          </w:tcPr>
          <w:p w14:paraId="065D842A" w14:textId="77777777" w:rsidR="00D10126" w:rsidRPr="006E4D3C" w:rsidRDefault="00D10126" w:rsidP="00860AB1">
            <w:pPr>
              <w:jc w:val="both"/>
            </w:pPr>
            <w:r w:rsidRPr="006E4D3C">
              <w:t xml:space="preserve">Trifft eine Spielfigur auf ein Feld auf dem </w:t>
            </w:r>
            <w:r>
              <w:t>b</w:t>
            </w:r>
            <w:r w:rsidRPr="006E4D3C">
              <w:t>ereit</w:t>
            </w:r>
            <w:r>
              <w:t>s</w:t>
            </w:r>
            <w:r w:rsidRPr="006E4D3C">
              <w:t xml:space="preserve"> eine Spielfigur derselben Farbe steht, bilden beide Figuren eine Blockade, die keine Spielfigur mehr überspringen darf.</w:t>
            </w:r>
          </w:p>
        </w:tc>
        <w:tc>
          <w:tcPr>
            <w:tcW w:w="1030" w:type="dxa"/>
          </w:tcPr>
          <w:p w14:paraId="4CA40611" w14:textId="77777777" w:rsidR="00D10126" w:rsidRDefault="00D10126" w:rsidP="00860AB1">
            <w:pPr>
              <w:spacing w:line="240" w:lineRule="exact"/>
              <w:rPr>
                <w:sz w:val="28"/>
              </w:rPr>
            </w:pPr>
          </w:p>
        </w:tc>
        <w:tc>
          <w:tcPr>
            <w:tcW w:w="956" w:type="dxa"/>
          </w:tcPr>
          <w:p w14:paraId="4B89869A" w14:textId="77777777" w:rsidR="00D10126" w:rsidRDefault="00D10126" w:rsidP="00860AB1">
            <w:pPr>
              <w:spacing w:line="240" w:lineRule="exact"/>
              <w:rPr>
                <w:sz w:val="28"/>
              </w:rPr>
            </w:pPr>
          </w:p>
        </w:tc>
      </w:tr>
    </w:tbl>
    <w:p w14:paraId="1EE0AD97" w14:textId="77777777" w:rsidR="00D10126" w:rsidRDefault="00D10126" w:rsidP="00D10126">
      <w:pPr>
        <w:spacing w:line="240" w:lineRule="exact"/>
        <w:rPr>
          <w:b/>
          <w:i/>
          <w:color w:val="FF0000"/>
          <w:sz w:val="24"/>
          <w:szCs w:val="24"/>
        </w:rPr>
      </w:pPr>
      <w:r>
        <w:rPr>
          <w:b/>
          <w:i/>
          <w:color w:val="FF0000"/>
          <w:sz w:val="24"/>
          <w:szCs w:val="24"/>
        </w:rPr>
        <w:br w:type="page"/>
      </w:r>
    </w:p>
    <w:p w14:paraId="2C702B89" w14:textId="77777777" w:rsidR="00D10126" w:rsidRPr="00D61B9B" w:rsidRDefault="00D10126" w:rsidP="00D10126">
      <w:pPr>
        <w:spacing w:before="360"/>
        <w:jc w:val="both"/>
        <w:rPr>
          <w:sz w:val="28"/>
          <w:szCs w:val="28"/>
        </w:rPr>
      </w:pPr>
      <w:r w:rsidRPr="00AA18D1">
        <w:rPr>
          <w:noProof/>
          <w:lang w:eastAsia="de-DE"/>
        </w:rPr>
        <w:lastRenderedPageBreak/>
        <w:drawing>
          <wp:anchor distT="0" distB="0" distL="114300" distR="114300" simplePos="0" relativeHeight="251782144" behindDoc="0" locked="0" layoutInCell="1" allowOverlap="1" wp14:anchorId="134DE07B" wp14:editId="2DA97FB0">
            <wp:simplePos x="0" y="0"/>
            <wp:positionH relativeFrom="column">
              <wp:posOffset>5356860</wp:posOffset>
            </wp:positionH>
            <wp:positionV relativeFrom="paragraph">
              <wp:posOffset>13970</wp:posOffset>
            </wp:positionV>
            <wp:extent cx="314325" cy="314325"/>
            <wp:effectExtent l="0" t="0" r="9525" b="9525"/>
            <wp:wrapNone/>
            <wp:docPr id="2110" name="Grafik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lang w:eastAsia="de-DE"/>
        </w:rPr>
        <mc:AlternateContent>
          <mc:Choice Requires="wps">
            <w:drawing>
              <wp:anchor distT="0" distB="0" distL="114300" distR="114300" simplePos="0" relativeHeight="251732992" behindDoc="0" locked="0" layoutInCell="1" allowOverlap="1" wp14:anchorId="5A9454D5" wp14:editId="07875DAD">
                <wp:simplePos x="0" y="0"/>
                <wp:positionH relativeFrom="margin">
                  <wp:posOffset>3810</wp:posOffset>
                </wp:positionH>
                <wp:positionV relativeFrom="paragraph">
                  <wp:posOffset>4445</wp:posOffset>
                </wp:positionV>
                <wp:extent cx="4678680" cy="765810"/>
                <wp:effectExtent l="57150" t="38100" r="83820" b="91440"/>
                <wp:wrapNone/>
                <wp:docPr id="55" name="Abgerundetes Rechteck 11"/>
                <wp:cNvGraphicFramePr/>
                <a:graphic xmlns:a="http://schemas.openxmlformats.org/drawingml/2006/main">
                  <a:graphicData uri="http://schemas.microsoft.com/office/word/2010/wordprocessingShape">
                    <wps:wsp>
                      <wps:cNvSpPr/>
                      <wps:spPr>
                        <a:xfrm>
                          <a:off x="0" y="0"/>
                          <a:ext cx="4678680" cy="76581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E3B6880" w14:textId="77777777" w:rsidR="00860AB1" w:rsidRPr="00E14B75" w:rsidRDefault="00860AB1" w:rsidP="00D10126">
                            <w:pPr>
                              <w:pStyle w:val="TabelleKopflinks"/>
                            </w:pPr>
                            <w:r w:rsidRPr="00E14B75">
                              <w:t>Arbeitsauftrag</w:t>
                            </w:r>
                          </w:p>
                          <w:p w14:paraId="1824B7B1" w14:textId="196664A7" w:rsidR="00860AB1" w:rsidRPr="00E14B75" w:rsidRDefault="00860AB1" w:rsidP="00B25230">
                            <w:pPr>
                              <w:pStyle w:val="TabelleKopflinks"/>
                              <w:numPr>
                                <w:ilvl w:val="0"/>
                                <w:numId w:val="32"/>
                              </w:numPr>
                            </w:pPr>
                            <w:r w:rsidRPr="00E14B75">
                              <w:rPr>
                                <w:b w:val="0"/>
                              </w:rPr>
                              <w:t xml:space="preserve">Spielen Sie mit Ihren </w:t>
                            </w:r>
                            <w:r w:rsidR="0002033D">
                              <w:rPr>
                                <w:b w:val="0"/>
                              </w:rPr>
                              <w:t xml:space="preserve">Lernpartnerinnen und </w:t>
                            </w:r>
                            <w:r w:rsidRPr="00E14B75">
                              <w:rPr>
                                <w:b w:val="0"/>
                              </w:rPr>
                              <w:t>Lernpartnern „Mensch ärgere dich nicht“. Folgen Sie den Bearbeitungsschritten in der Tabelle.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454D5" id="Abgerundetes Rechteck 11" o:spid="_x0000_s1061" style="position:absolute;left:0;text-align:left;margin-left:.3pt;margin-top:.35pt;width:368.4pt;height:60.3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" fillcolor="#a3c4ff" strokecolor="#4a7ebb">
                <v:fill color2="#e5eeff" rotate="t" angle="180" colors="0 #a3c4ff;22938f #bfd5ff;1 #e5eeff" focus="100%" type="gradient"/>
                <v:shadow on="t" color="black" opacity="24903f" origin=",.5" offset="0,.55556mm"/>
                <v:textbox>
                  <w:txbxContent>
                    <w:p w14:paraId="0E3B6880" w14:textId="77777777" w:rsidR="00860AB1" w:rsidRPr="00E14B75" w:rsidRDefault="00860AB1" w:rsidP="00D10126">
                      <w:pPr>
                        <w:pStyle w:val="TabelleKopflinks"/>
                      </w:pPr>
                      <w:r w:rsidRPr="00E14B75">
                        <w:t>Arbeitsauftrag</w:t>
                      </w:r>
                    </w:p>
                    <w:p w14:paraId="1824B7B1" w14:textId="196664A7" w:rsidR="00860AB1" w:rsidRPr="00E14B75" w:rsidRDefault="00860AB1" w:rsidP="00B25230">
                      <w:pPr>
                        <w:pStyle w:val="TabelleKopflinks"/>
                        <w:numPr>
                          <w:ilvl w:val="0"/>
                          <w:numId w:val="32"/>
                        </w:numPr>
                      </w:pPr>
                      <w:r w:rsidRPr="00E14B75">
                        <w:rPr>
                          <w:b w:val="0"/>
                        </w:rPr>
                        <w:t xml:space="preserve">Spielen Sie mit Ihren </w:t>
                      </w:r>
                      <w:r w:rsidR="0002033D">
                        <w:rPr>
                          <w:b w:val="0"/>
                        </w:rPr>
                        <w:t xml:space="preserve">Lernpartnerinnen und </w:t>
                      </w:r>
                      <w:r w:rsidRPr="00E14B75">
                        <w:rPr>
                          <w:b w:val="0"/>
                        </w:rPr>
                        <w:t>Lernpartnern „Mensch ärgere dich nicht“. Folgen Sie den Bearbeitungsschritten in der Tabelle.</w:t>
                      </w:r>
                    </w:p>
                  </w:txbxContent>
                </v:textbox>
                <w10:wrap anchorx="margin"/>
              </v:roundrect>
            </w:pict>
          </mc:Fallback>
        </mc:AlternateContent>
      </w:r>
      <w:r w:rsidRPr="00D61B9B">
        <w:rPr>
          <w:noProof/>
          <w:sz w:val="28"/>
          <w:szCs w:val="28"/>
          <w:lang w:eastAsia="de-DE"/>
        </w:rPr>
        <w:drawing>
          <wp:anchor distT="0" distB="0" distL="114300" distR="114300" simplePos="0" relativeHeight="251726848" behindDoc="0" locked="0" layoutInCell="0" allowOverlap="1" wp14:anchorId="6F2177B5" wp14:editId="71FA4DFE">
            <wp:simplePos x="0" y="0"/>
            <wp:positionH relativeFrom="rightMargin">
              <wp:posOffset>107950</wp:posOffset>
            </wp:positionH>
            <wp:positionV relativeFrom="paragraph">
              <wp:posOffset>0</wp:posOffset>
            </wp:positionV>
            <wp:extent cx="532800" cy="324000"/>
            <wp:effectExtent l="0" t="0" r="635" b="0"/>
            <wp:wrapNone/>
            <wp:docPr id="2093"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2EAA7" w14:textId="77777777" w:rsidR="00D10126" w:rsidRPr="00D61B9B" w:rsidRDefault="00D10126" w:rsidP="00D10126">
      <w:pPr>
        <w:jc w:val="both"/>
        <w:rPr>
          <w:sz w:val="28"/>
          <w:szCs w:val="28"/>
        </w:rPr>
      </w:pPr>
    </w:p>
    <w:p w14:paraId="3030F83D" w14:textId="77777777" w:rsidR="00D10126" w:rsidRPr="00D61B9B" w:rsidRDefault="00D10126" w:rsidP="00D10126">
      <w:pPr>
        <w:jc w:val="both"/>
        <w:rPr>
          <w:sz w:val="28"/>
          <w:szCs w:val="28"/>
        </w:rPr>
      </w:pPr>
    </w:p>
    <w:p w14:paraId="61B00164" w14:textId="77777777" w:rsidR="00D10126" w:rsidRPr="00D61B9B" w:rsidRDefault="00D10126" w:rsidP="00D10126">
      <w:pPr>
        <w:jc w:val="both"/>
        <w:rPr>
          <w:sz w:val="28"/>
          <w:szCs w:val="28"/>
        </w:rPr>
      </w:pPr>
    </w:p>
    <w:p w14:paraId="3832533D" w14:textId="77777777" w:rsidR="00D10126" w:rsidRPr="00965142" w:rsidRDefault="00D10126" w:rsidP="00D10126">
      <w:pPr>
        <w:framePr w:w="2041" w:hSpace="198" w:wrap="around" w:vAnchor="text" w:hAnchor="page" w:x="8683" w:y="70"/>
        <w:shd w:val="clear" w:color="auto" w:fill="D9D9D9"/>
        <w:spacing w:after="60" w:line="200" w:lineRule="exact"/>
        <w:jc w:val="both"/>
        <w:rPr>
          <w:rFonts w:eastAsia="Times New Roman" w:cs="Times New Roman"/>
          <w:sz w:val="16"/>
          <w:lang w:eastAsia="de-DE"/>
        </w:rPr>
      </w:pPr>
      <w:r w:rsidRPr="00965142">
        <w:rPr>
          <w:rFonts w:eastAsia="Times New Roman" w:cs="Times New Roman"/>
          <w:color w:val="000000"/>
          <w:sz w:val="16"/>
          <w:lang w:eastAsia="de-DE"/>
        </w:rPr>
        <w:t>Für die offene Lernzeit geeignet.</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D10126" w:rsidRPr="00D61B9B" w14:paraId="4BB1539B" w14:textId="77777777" w:rsidTr="00860AB1">
        <w:trPr>
          <w:trHeight w:val="397"/>
        </w:trPr>
        <w:tc>
          <w:tcPr>
            <w:tcW w:w="1470" w:type="dxa"/>
            <w:shd w:val="clear" w:color="auto" w:fill="D9D9D9" w:themeFill="background1" w:themeFillShade="D9"/>
            <w:vAlign w:val="center"/>
          </w:tcPr>
          <w:p w14:paraId="7DB012F0" w14:textId="77777777" w:rsidR="00D10126" w:rsidRPr="00D61B9B" w:rsidRDefault="00D10126" w:rsidP="00860AB1">
            <w:pPr>
              <w:jc w:val="center"/>
              <w:rPr>
                <w:rFonts w:eastAsia="Times New Roman" w:cs="Times New Roman"/>
                <w:b/>
                <w:lang w:eastAsia="de-DE"/>
              </w:rPr>
            </w:pPr>
            <w:r w:rsidRPr="00D61B9B">
              <w:rPr>
                <w:rFonts w:eastAsia="Times New Roman" w:cs="Times New Roman"/>
                <w:b/>
                <w:lang w:eastAsia="de-DE"/>
              </w:rPr>
              <w:t>Phase</w:t>
            </w:r>
          </w:p>
        </w:tc>
        <w:tc>
          <w:tcPr>
            <w:tcW w:w="940" w:type="dxa"/>
            <w:shd w:val="clear" w:color="auto" w:fill="D9D9D9" w:themeFill="background1" w:themeFillShade="D9"/>
            <w:vAlign w:val="center"/>
          </w:tcPr>
          <w:p w14:paraId="66D381D6" w14:textId="77777777" w:rsidR="00D10126" w:rsidRPr="00D61B9B" w:rsidRDefault="00D10126" w:rsidP="00860AB1">
            <w:pPr>
              <w:jc w:val="center"/>
              <w:rPr>
                <w:rFonts w:eastAsia="Times New Roman" w:cs="Times New Roman"/>
                <w:b/>
                <w:lang w:eastAsia="de-DE"/>
              </w:rPr>
            </w:pPr>
            <w:r w:rsidRPr="00D61B9B">
              <w:rPr>
                <w:rFonts w:eastAsia="Times New Roman" w:cs="Times New Roman"/>
                <w:b/>
                <w:lang w:eastAsia="de-DE"/>
              </w:rPr>
              <w:t>Zeit</w:t>
            </w:r>
          </w:p>
        </w:tc>
        <w:tc>
          <w:tcPr>
            <w:tcW w:w="4961" w:type="dxa"/>
            <w:shd w:val="clear" w:color="auto" w:fill="D9D9D9" w:themeFill="background1" w:themeFillShade="D9"/>
            <w:vAlign w:val="center"/>
          </w:tcPr>
          <w:p w14:paraId="5B28EA4C" w14:textId="77777777" w:rsidR="00D10126" w:rsidRPr="00D61B9B" w:rsidRDefault="00D10126" w:rsidP="00860AB1">
            <w:pPr>
              <w:jc w:val="center"/>
              <w:rPr>
                <w:rFonts w:eastAsia="Times New Roman" w:cs="Times New Roman"/>
                <w:b/>
                <w:lang w:eastAsia="de-DE"/>
              </w:rPr>
            </w:pPr>
            <w:r w:rsidRPr="00D61B9B">
              <w:rPr>
                <w:rFonts w:eastAsia="Times New Roman" w:cs="Times New Roman"/>
                <w:b/>
                <w:lang w:eastAsia="de-DE"/>
              </w:rPr>
              <w:t>Aufgabe</w:t>
            </w:r>
          </w:p>
        </w:tc>
      </w:tr>
      <w:tr w:rsidR="00D10126" w:rsidRPr="00D61B9B" w14:paraId="23786E96" w14:textId="77777777" w:rsidTr="00860AB1">
        <w:trPr>
          <w:trHeight w:val="624"/>
        </w:trPr>
        <w:tc>
          <w:tcPr>
            <w:tcW w:w="1470" w:type="dxa"/>
            <w:shd w:val="clear" w:color="auto" w:fill="auto"/>
            <w:vAlign w:val="center"/>
          </w:tcPr>
          <w:p w14:paraId="6CE12DA8" w14:textId="77777777" w:rsidR="00D10126" w:rsidRPr="00D61B9B" w:rsidRDefault="00D10126" w:rsidP="00860AB1">
            <w:pPr>
              <w:jc w:val="center"/>
              <w:rPr>
                <w:rFonts w:eastAsia="Calibri"/>
                <w:lang w:eastAsia="de-DE"/>
              </w:rPr>
            </w:pPr>
            <w:r w:rsidRPr="00D61B9B">
              <w:rPr>
                <w:rFonts w:eastAsia="Calibri"/>
                <w:noProof/>
                <w:lang w:eastAsia="de-DE"/>
              </w:rPr>
              <w:drawing>
                <wp:inline distT="0" distB="0" distL="0" distR="0" wp14:anchorId="2A8EF133" wp14:editId="48C808F8">
                  <wp:extent cx="302701" cy="324000"/>
                  <wp:effectExtent l="0" t="0" r="2540" b="0"/>
                  <wp:docPr id="209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14:paraId="15A189C2" w14:textId="77777777" w:rsidR="00D10126" w:rsidRPr="00D61B9B" w:rsidRDefault="00D10126" w:rsidP="00860AB1">
            <w:pPr>
              <w:jc w:val="center"/>
              <w:rPr>
                <w:lang w:eastAsia="de-DE"/>
              </w:rPr>
            </w:pPr>
            <w:r w:rsidRPr="00D61B9B">
              <w:rPr>
                <w:lang w:eastAsia="de-DE"/>
              </w:rPr>
              <w:t>5 min</w:t>
            </w:r>
          </w:p>
        </w:tc>
        <w:tc>
          <w:tcPr>
            <w:tcW w:w="4961" w:type="dxa"/>
            <w:shd w:val="clear" w:color="auto" w:fill="auto"/>
            <w:vAlign w:val="center"/>
          </w:tcPr>
          <w:p w14:paraId="712E978A" w14:textId="3AF4DD72" w:rsidR="00D10126" w:rsidRPr="00D61B9B" w:rsidRDefault="00D10126" w:rsidP="00860AB1">
            <w:pPr>
              <w:jc w:val="both"/>
              <w:rPr>
                <w:noProof/>
                <w:lang w:eastAsia="de-DE"/>
              </w:rPr>
            </w:pPr>
            <w:r w:rsidRPr="00D61B9B">
              <w:rPr>
                <w:noProof/>
                <w:lang w:eastAsia="de-DE"/>
              </w:rPr>
              <w:t xml:space="preserve">Setzen Sie sich mit maximal drei anderen </w:t>
            </w:r>
            <w:r w:rsidR="0002033D">
              <w:rPr>
                <w:noProof/>
                <w:lang w:eastAsia="de-DE"/>
              </w:rPr>
              <w:t xml:space="preserve">Lernpartnerinnen und </w:t>
            </w:r>
            <w:r w:rsidRPr="00D61B9B">
              <w:rPr>
                <w:noProof/>
                <w:lang w:eastAsia="de-DE"/>
              </w:rPr>
              <w:t>Lernpartnern an einen Gruppentisch. In jeder Gruppe sollten</w:t>
            </w:r>
            <w:r w:rsidR="006F5415">
              <w:rPr>
                <w:noProof/>
                <w:lang w:eastAsia="de-DE"/>
              </w:rPr>
              <w:t xml:space="preserve"> Schülerinnen und </w:t>
            </w:r>
            <w:r w:rsidRPr="00D61B9B">
              <w:rPr>
                <w:noProof/>
                <w:lang w:eastAsia="de-DE"/>
              </w:rPr>
              <w:t>Schüler der Niveaus A, B und C vertreten sein.</w:t>
            </w:r>
          </w:p>
        </w:tc>
      </w:tr>
      <w:tr w:rsidR="00D10126" w:rsidRPr="00D61B9B" w14:paraId="430A5195" w14:textId="77777777" w:rsidTr="00860AB1">
        <w:trPr>
          <w:trHeight w:val="624"/>
        </w:trPr>
        <w:tc>
          <w:tcPr>
            <w:tcW w:w="1470" w:type="dxa"/>
            <w:shd w:val="clear" w:color="auto" w:fill="auto"/>
            <w:vAlign w:val="center"/>
          </w:tcPr>
          <w:p w14:paraId="5E37483B" w14:textId="77777777" w:rsidR="00D10126" w:rsidRPr="00D61B9B" w:rsidRDefault="00D10126" w:rsidP="00860AB1">
            <w:pPr>
              <w:jc w:val="center"/>
              <w:rPr>
                <w:rFonts w:eastAsia="Calibri"/>
                <w:lang w:eastAsia="de-DE"/>
              </w:rPr>
            </w:pPr>
            <w:r w:rsidRPr="00D61B9B">
              <w:rPr>
                <w:rFonts w:eastAsia="Calibri"/>
                <w:noProof/>
                <w:lang w:eastAsia="de-DE"/>
              </w:rPr>
              <w:drawing>
                <wp:inline distT="0" distB="0" distL="0" distR="0" wp14:anchorId="3D0CEAF6" wp14:editId="339EA32E">
                  <wp:extent cx="532800" cy="324000"/>
                  <wp:effectExtent l="0" t="0" r="635" b="0"/>
                  <wp:docPr id="2095"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14:paraId="09DAF42D" w14:textId="77777777" w:rsidR="00D10126" w:rsidRPr="00D61B9B" w:rsidRDefault="00D10126" w:rsidP="00860AB1">
            <w:pPr>
              <w:jc w:val="center"/>
              <w:rPr>
                <w:lang w:eastAsia="de-DE"/>
              </w:rPr>
            </w:pPr>
            <w:r w:rsidRPr="00D61B9B">
              <w:rPr>
                <w:lang w:eastAsia="de-DE"/>
              </w:rPr>
              <w:t>10 min</w:t>
            </w:r>
          </w:p>
        </w:tc>
        <w:tc>
          <w:tcPr>
            <w:tcW w:w="4961" w:type="dxa"/>
            <w:shd w:val="clear" w:color="auto" w:fill="auto"/>
            <w:vAlign w:val="center"/>
          </w:tcPr>
          <w:p w14:paraId="2FD615AD" w14:textId="77777777" w:rsidR="00D10126" w:rsidRPr="00D61B9B" w:rsidRDefault="00D10126" w:rsidP="00860AB1">
            <w:pPr>
              <w:jc w:val="both"/>
              <w:rPr>
                <w:noProof/>
                <w:lang w:eastAsia="de-DE"/>
              </w:rPr>
            </w:pPr>
            <w:r w:rsidRPr="00D61B9B">
              <w:rPr>
                <w:noProof/>
                <w:lang w:eastAsia="de-DE"/>
              </w:rPr>
              <w:t>Einigen Sie sich auf gemeinsame Regeln und bereiten Sie das Spiel vor.</w:t>
            </w:r>
          </w:p>
        </w:tc>
      </w:tr>
      <w:tr w:rsidR="00D10126" w:rsidRPr="00D61B9B" w14:paraId="36385746" w14:textId="77777777" w:rsidTr="00860AB1">
        <w:trPr>
          <w:trHeight w:val="624"/>
        </w:trPr>
        <w:tc>
          <w:tcPr>
            <w:tcW w:w="1470" w:type="dxa"/>
            <w:shd w:val="clear" w:color="auto" w:fill="auto"/>
            <w:vAlign w:val="center"/>
          </w:tcPr>
          <w:p w14:paraId="7DE8A2C2" w14:textId="77777777" w:rsidR="00D10126" w:rsidRPr="00D61B9B" w:rsidRDefault="00D10126" w:rsidP="00860AB1">
            <w:pPr>
              <w:jc w:val="center"/>
              <w:rPr>
                <w:rFonts w:eastAsia="Calibri"/>
                <w:lang w:eastAsia="de-DE"/>
              </w:rPr>
            </w:pPr>
            <w:r w:rsidRPr="00D61B9B">
              <w:rPr>
                <w:rFonts w:eastAsia="Calibri"/>
                <w:noProof/>
                <w:lang w:eastAsia="de-DE"/>
              </w:rPr>
              <w:drawing>
                <wp:inline distT="0" distB="0" distL="0" distR="0" wp14:anchorId="67E6DDF2" wp14:editId="1EDD7CA2">
                  <wp:extent cx="532800" cy="324000"/>
                  <wp:effectExtent l="0" t="0" r="635" b="0"/>
                  <wp:docPr id="2096"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14:paraId="60B8E050" w14:textId="77777777" w:rsidR="00D10126" w:rsidRPr="00D61B9B" w:rsidRDefault="00D10126" w:rsidP="00860AB1">
            <w:pPr>
              <w:jc w:val="center"/>
              <w:rPr>
                <w:lang w:eastAsia="de-DE"/>
              </w:rPr>
            </w:pPr>
            <w:r w:rsidRPr="00D61B9B">
              <w:rPr>
                <w:lang w:eastAsia="de-DE"/>
              </w:rPr>
              <w:t>30 min</w:t>
            </w:r>
          </w:p>
        </w:tc>
        <w:tc>
          <w:tcPr>
            <w:tcW w:w="4961" w:type="dxa"/>
            <w:shd w:val="clear" w:color="auto" w:fill="auto"/>
            <w:vAlign w:val="center"/>
          </w:tcPr>
          <w:p w14:paraId="2F82565F" w14:textId="77777777" w:rsidR="00D10126" w:rsidRPr="00D61B9B" w:rsidRDefault="00D10126" w:rsidP="00860AB1">
            <w:pPr>
              <w:jc w:val="both"/>
              <w:rPr>
                <w:noProof/>
                <w:lang w:eastAsia="de-DE"/>
              </w:rPr>
            </w:pPr>
            <w:r w:rsidRPr="00D61B9B">
              <w:rPr>
                <w:noProof/>
                <w:lang w:eastAsia="de-DE"/>
              </w:rPr>
              <w:t>Spielen Sie nach den vereinbarten Regeln eine Runde „Mensch ärgere dich nicht“.</w:t>
            </w:r>
          </w:p>
        </w:tc>
      </w:tr>
    </w:tbl>
    <w:p w14:paraId="2A78ED53" w14:textId="77777777" w:rsidR="00D10126" w:rsidRPr="00E14B75" w:rsidRDefault="00D10126" w:rsidP="00D10126">
      <w:pPr>
        <w:jc w:val="both"/>
      </w:pPr>
    </w:p>
    <w:p w14:paraId="7C355B45" w14:textId="77777777" w:rsidR="00D10126" w:rsidRPr="00E14B75" w:rsidRDefault="00D10126" w:rsidP="00D10126">
      <w:pPr>
        <w:jc w:val="both"/>
      </w:pPr>
      <w:r w:rsidRPr="00E14B75">
        <w:t xml:space="preserve">Das Spiel „Mensch ärgere dich nicht“ ist nicht nur in Deutschland </w:t>
      </w:r>
      <w:r w:rsidRPr="00E14B75">
        <w:rPr>
          <w:noProof/>
          <w:lang w:eastAsia="de-DE"/>
        </w:rPr>
        <w:drawing>
          <wp:anchor distT="0" distB="0" distL="114300" distR="114300" simplePos="0" relativeHeight="251727872" behindDoc="0" locked="0" layoutInCell="0" allowOverlap="1" wp14:anchorId="32032606" wp14:editId="3DD67F7C">
            <wp:simplePos x="0" y="0"/>
            <wp:positionH relativeFrom="rightMargin">
              <wp:posOffset>107950</wp:posOffset>
            </wp:positionH>
            <wp:positionV relativeFrom="paragraph">
              <wp:posOffset>0</wp:posOffset>
            </wp:positionV>
            <wp:extent cx="302701" cy="324000"/>
            <wp:effectExtent l="0" t="0" r="2540" b="0"/>
            <wp:wrapNone/>
            <wp:docPr id="209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B75">
        <w:t xml:space="preserve">bekannt. Auch in anderen Ländern wird das Spiel gespielt. Allerdings hat das Spiel in anderen Ländern einen anderen Namen. </w:t>
      </w:r>
    </w:p>
    <w:p w14:paraId="25FB6945" w14:textId="77777777" w:rsidR="00D10126" w:rsidRDefault="00D10126" w:rsidP="00D10126">
      <w:pPr>
        <w:jc w:val="both"/>
        <w:rPr>
          <w:sz w:val="28"/>
          <w:szCs w:val="28"/>
        </w:rPr>
      </w:pPr>
    </w:p>
    <w:p w14:paraId="390231A4" w14:textId="77777777" w:rsidR="00D10126" w:rsidRPr="00D61B9B" w:rsidRDefault="00D10126" w:rsidP="00D10126">
      <w:pPr>
        <w:jc w:val="both"/>
        <w:rPr>
          <w:sz w:val="28"/>
          <w:szCs w:val="28"/>
        </w:rPr>
      </w:pPr>
      <w:r w:rsidRPr="00D61B9B">
        <w:rPr>
          <w:b/>
          <w:noProof/>
          <w:sz w:val="26"/>
          <w:szCs w:val="26"/>
          <w:lang w:eastAsia="de-DE"/>
        </w:rPr>
        <mc:AlternateContent>
          <mc:Choice Requires="wps">
            <w:drawing>
              <wp:anchor distT="0" distB="0" distL="114300" distR="114300" simplePos="0" relativeHeight="251731968" behindDoc="0" locked="0" layoutInCell="1" allowOverlap="1" wp14:anchorId="68E58093" wp14:editId="47828103">
                <wp:simplePos x="0" y="0"/>
                <wp:positionH relativeFrom="margin">
                  <wp:posOffset>41910</wp:posOffset>
                </wp:positionH>
                <wp:positionV relativeFrom="paragraph">
                  <wp:posOffset>127000</wp:posOffset>
                </wp:positionV>
                <wp:extent cx="4678680" cy="813435"/>
                <wp:effectExtent l="57150" t="38100" r="83820" b="100965"/>
                <wp:wrapNone/>
                <wp:docPr id="57" name="Abgerundetes Rechteck 46"/>
                <wp:cNvGraphicFramePr/>
                <a:graphic xmlns:a="http://schemas.openxmlformats.org/drawingml/2006/main">
                  <a:graphicData uri="http://schemas.microsoft.com/office/word/2010/wordprocessingShape">
                    <wps:wsp>
                      <wps:cNvSpPr/>
                      <wps:spPr>
                        <a:xfrm>
                          <a:off x="0" y="0"/>
                          <a:ext cx="4678680" cy="81343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3F74627" w14:textId="77777777" w:rsidR="00860AB1" w:rsidRPr="00E14B75" w:rsidRDefault="00860AB1" w:rsidP="00D10126">
                            <w:pPr>
                              <w:pStyle w:val="TabelleKopflinks"/>
                            </w:pPr>
                            <w:r w:rsidRPr="00E14B75">
                              <w:t>Arbeitsauftrag</w:t>
                            </w:r>
                          </w:p>
                          <w:p w14:paraId="204B3297" w14:textId="77777777" w:rsidR="00860AB1" w:rsidRPr="00E14B75" w:rsidRDefault="00860AB1" w:rsidP="00D10126">
                            <w:pPr>
                              <w:pStyle w:val="TabelleKopflinks"/>
                              <w:numPr>
                                <w:ilvl w:val="0"/>
                                <w:numId w:val="33"/>
                              </w:numPr>
                              <w:rPr>
                                <w:b w:val="0"/>
                              </w:rPr>
                            </w:pPr>
                            <w:r w:rsidRPr="00E14B75">
                              <w:rPr>
                                <w:b w:val="0"/>
                              </w:rPr>
                              <w:t>Kreuzen Sie an, ob Sie den Spielnamen für passend (10) oder für unpassend (1) 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E58093" id="_x0000_s1062" style="position:absolute;left:0;text-align:left;margin-left:3.3pt;margin-top:10pt;width:368.4pt;height:64.0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" fillcolor="#a3c4ff" strokecolor="#4a7ebb">
                <v:fill color2="#e5eeff" rotate="t" angle="180" colors="0 #a3c4ff;22938f #bfd5ff;1 #e5eeff" focus="100%" type="gradient"/>
                <v:shadow on="t" color="black" opacity="24903f" origin=",.5" offset="0,.55556mm"/>
                <v:textbox>
                  <w:txbxContent>
                    <w:p w14:paraId="63F74627" w14:textId="77777777" w:rsidR="00860AB1" w:rsidRPr="00E14B75" w:rsidRDefault="00860AB1" w:rsidP="00D10126">
                      <w:pPr>
                        <w:pStyle w:val="TabelleKopflinks"/>
                      </w:pPr>
                      <w:r w:rsidRPr="00E14B75">
                        <w:t>Arbeitsauftrag</w:t>
                      </w:r>
                    </w:p>
                    <w:p w14:paraId="204B3297" w14:textId="77777777" w:rsidR="00860AB1" w:rsidRPr="00E14B75" w:rsidRDefault="00860AB1" w:rsidP="00D10126">
                      <w:pPr>
                        <w:pStyle w:val="TabelleKopflinks"/>
                        <w:numPr>
                          <w:ilvl w:val="0"/>
                          <w:numId w:val="33"/>
                        </w:numPr>
                        <w:rPr>
                          <w:b w:val="0"/>
                        </w:rPr>
                      </w:pPr>
                      <w:r w:rsidRPr="00E14B75">
                        <w:rPr>
                          <w:b w:val="0"/>
                        </w:rPr>
                        <w:t>Kreuzen Sie an, ob Sie den Spielnamen für passend (10) oder für unpassend (1) halten.</w:t>
                      </w:r>
                    </w:p>
                  </w:txbxContent>
                </v:textbox>
                <w10:wrap anchorx="margin"/>
              </v:roundrect>
            </w:pict>
          </mc:Fallback>
        </mc:AlternateContent>
      </w:r>
      <w:r w:rsidRPr="00AA18D1">
        <w:rPr>
          <w:noProof/>
          <w:lang w:eastAsia="de-DE"/>
        </w:rPr>
        <w:drawing>
          <wp:anchor distT="0" distB="0" distL="114300" distR="114300" simplePos="0" relativeHeight="251783168" behindDoc="0" locked="0" layoutInCell="1" allowOverlap="1" wp14:anchorId="749C225C" wp14:editId="24DF0E32">
            <wp:simplePos x="0" y="0"/>
            <wp:positionH relativeFrom="column">
              <wp:posOffset>4814570</wp:posOffset>
            </wp:positionH>
            <wp:positionV relativeFrom="paragraph">
              <wp:posOffset>64135</wp:posOffset>
            </wp:positionV>
            <wp:extent cx="314325" cy="314325"/>
            <wp:effectExtent l="0" t="0" r="9525" b="9525"/>
            <wp:wrapNone/>
            <wp:docPr id="2098" name="Grafik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37358D" w14:textId="77777777" w:rsidR="00D10126" w:rsidRPr="00D61B9B" w:rsidRDefault="00D10126" w:rsidP="00D10126">
      <w:pPr>
        <w:jc w:val="both"/>
        <w:rPr>
          <w:sz w:val="28"/>
          <w:szCs w:val="28"/>
        </w:rPr>
      </w:pPr>
    </w:p>
    <w:p w14:paraId="750E14F2" w14:textId="77777777" w:rsidR="00D10126" w:rsidRPr="00D61B9B" w:rsidRDefault="00D10126" w:rsidP="00D10126">
      <w:pPr>
        <w:jc w:val="both"/>
        <w:rPr>
          <w:sz w:val="28"/>
          <w:szCs w:val="28"/>
        </w:rPr>
      </w:pPr>
    </w:p>
    <w:p w14:paraId="384686FE" w14:textId="77777777" w:rsidR="00D10126" w:rsidRPr="00D61B9B" w:rsidRDefault="00D10126" w:rsidP="00D10126">
      <w:pPr>
        <w:jc w:val="both"/>
        <w:rPr>
          <w:sz w:val="28"/>
          <w:szCs w:val="28"/>
        </w:rPr>
      </w:pPr>
    </w:p>
    <w:p w14:paraId="04B59A84" w14:textId="77777777" w:rsidR="00D10126" w:rsidRPr="00E14B75" w:rsidRDefault="00D10126" w:rsidP="00D10126">
      <w:pPr>
        <w:jc w:val="both"/>
      </w:pPr>
    </w:p>
    <w:p w14:paraId="45F55E12" w14:textId="77777777" w:rsidR="00D10126" w:rsidRPr="00E14B75" w:rsidRDefault="00D10126" w:rsidP="00D10126">
      <w:pPr>
        <w:jc w:val="both"/>
      </w:pPr>
      <w:r w:rsidRPr="00E14B75">
        <w:t>Deutschland: Mensch ärgere dich nicht</w:t>
      </w:r>
    </w:p>
    <w:p w14:paraId="7126A124" w14:textId="77777777" w:rsidR="00D10126" w:rsidRPr="00E14B75" w:rsidRDefault="00D10126" w:rsidP="00D10126">
      <w:pPr>
        <w:jc w:val="both"/>
      </w:pPr>
      <w:r w:rsidRPr="00E14B75">
        <w:rPr>
          <w:noProof/>
          <w:lang w:eastAsia="de-DE"/>
        </w:rPr>
        <mc:AlternateContent>
          <mc:Choice Requires="wps">
            <w:drawing>
              <wp:anchor distT="0" distB="0" distL="114300" distR="114300" simplePos="0" relativeHeight="251728896" behindDoc="1" locked="0" layoutInCell="1" allowOverlap="1" wp14:anchorId="1C3067DD" wp14:editId="080D38A5">
                <wp:simplePos x="0" y="0"/>
                <wp:positionH relativeFrom="column">
                  <wp:posOffset>3810</wp:posOffset>
                </wp:positionH>
                <wp:positionV relativeFrom="paragraph">
                  <wp:posOffset>-4445</wp:posOffset>
                </wp:positionV>
                <wp:extent cx="4784652" cy="372139"/>
                <wp:effectExtent l="0" t="0" r="0" b="8890"/>
                <wp:wrapNone/>
                <wp:docPr id="9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6726BD54"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067DD" id="_x0000_s1063" type="#_x0000_t202" style="position:absolute;left:0;text-align:left;margin-left:.3pt;margin-top:-.35pt;width:376.75pt;height:29.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" stroked="f">
                <v:textbox>
                  <w:txbxContent>
                    <w:p w14:paraId="6726BD54"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7200E2A7" w14:textId="77777777" w:rsidR="00D10126" w:rsidRPr="00E14B75" w:rsidRDefault="00D10126" w:rsidP="00D10126">
      <w:pPr>
        <w:jc w:val="both"/>
      </w:pPr>
    </w:p>
    <w:p w14:paraId="2704152F" w14:textId="77777777" w:rsidR="00D10126" w:rsidRPr="00E14B75" w:rsidRDefault="00D10126" w:rsidP="00D10126">
      <w:pPr>
        <w:jc w:val="both"/>
      </w:pPr>
      <w:r w:rsidRPr="00E14B75">
        <w:t>Frankreich: Mach dir nichts draus</w:t>
      </w:r>
    </w:p>
    <w:p w14:paraId="62AD70EE" w14:textId="77777777" w:rsidR="00D10126" w:rsidRPr="00E14B75" w:rsidRDefault="00D10126" w:rsidP="00D10126">
      <w:pPr>
        <w:jc w:val="both"/>
      </w:pPr>
      <w:r w:rsidRPr="00E14B75">
        <w:rPr>
          <w:noProof/>
          <w:lang w:eastAsia="de-DE"/>
        </w:rPr>
        <mc:AlternateContent>
          <mc:Choice Requires="wps">
            <w:drawing>
              <wp:anchor distT="0" distB="0" distL="114300" distR="114300" simplePos="0" relativeHeight="251729920" behindDoc="1" locked="0" layoutInCell="1" allowOverlap="1" wp14:anchorId="7E42BD9F" wp14:editId="617178FE">
                <wp:simplePos x="0" y="0"/>
                <wp:positionH relativeFrom="column">
                  <wp:posOffset>3810</wp:posOffset>
                </wp:positionH>
                <wp:positionV relativeFrom="paragraph">
                  <wp:posOffset>2540</wp:posOffset>
                </wp:positionV>
                <wp:extent cx="4784652" cy="372139"/>
                <wp:effectExtent l="0" t="0" r="0" b="8890"/>
                <wp:wrapNone/>
                <wp:docPr id="9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549DC1B6"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2BD9F" id="_x0000_s1064" type="#_x0000_t202" style="position:absolute;left:0;text-align:left;margin-left:.3pt;margin-top:.2pt;width:376.75pt;height:29.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" stroked="f">
                <v:textbox>
                  <w:txbxContent>
                    <w:p w14:paraId="549DC1B6"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32D257E4" w14:textId="77777777" w:rsidR="00D10126" w:rsidRPr="00E14B75" w:rsidRDefault="00D10126" w:rsidP="00D10126">
      <w:pPr>
        <w:jc w:val="both"/>
      </w:pPr>
    </w:p>
    <w:p w14:paraId="4A82A237" w14:textId="77777777" w:rsidR="00D10126" w:rsidRPr="00E14B75" w:rsidRDefault="00D10126" w:rsidP="00D10126">
      <w:pPr>
        <w:jc w:val="both"/>
      </w:pPr>
      <w:r w:rsidRPr="00E14B75">
        <w:t>Polen: Chinese</w:t>
      </w:r>
    </w:p>
    <w:p w14:paraId="1095F066" w14:textId="77777777" w:rsidR="00D10126" w:rsidRDefault="00D10126" w:rsidP="00D10126">
      <w:pPr>
        <w:jc w:val="both"/>
      </w:pPr>
      <w:r w:rsidRPr="00E14B75">
        <w:rPr>
          <w:noProof/>
          <w:lang w:eastAsia="de-DE"/>
        </w:rPr>
        <mc:AlternateContent>
          <mc:Choice Requires="wps">
            <w:drawing>
              <wp:anchor distT="0" distB="0" distL="114300" distR="114300" simplePos="0" relativeHeight="251730944" behindDoc="0" locked="0" layoutInCell="1" allowOverlap="1" wp14:anchorId="593B8868" wp14:editId="5BECD958">
                <wp:simplePos x="0" y="0"/>
                <wp:positionH relativeFrom="column">
                  <wp:posOffset>0</wp:posOffset>
                </wp:positionH>
                <wp:positionV relativeFrom="paragraph">
                  <wp:posOffset>6350</wp:posOffset>
                </wp:positionV>
                <wp:extent cx="4784090" cy="372110"/>
                <wp:effectExtent l="0" t="0" r="0" b="8890"/>
                <wp:wrapNone/>
                <wp:docPr id="9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372110"/>
                        </a:xfrm>
                        <a:prstGeom prst="rect">
                          <a:avLst/>
                        </a:prstGeom>
                        <a:solidFill>
                          <a:srgbClr val="FFFFFF"/>
                        </a:solidFill>
                        <a:ln w="9525">
                          <a:noFill/>
                          <a:miter lim="800000"/>
                          <a:headEnd/>
                          <a:tailEnd/>
                        </a:ln>
                      </wps:spPr>
                      <wps:txbx>
                        <w:txbxContent>
                          <w:p w14:paraId="559B3EF3" w14:textId="77777777" w:rsidR="00860AB1" w:rsidRPr="00E14B75" w:rsidRDefault="00860AB1" w:rsidP="00D10126">
                            <w:pPr>
                              <w:rPr>
                                <w:b/>
                                <w:noProof/>
                                <w:lang w:eastAsia="de-DE"/>
                              </w:rPr>
                            </w:pPr>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B8868" id="_x0000_s1065" type="#_x0000_t202" style="position:absolute;left:0;text-align:left;margin-left:0;margin-top:.5pt;width:376.7pt;height:2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" stroked="f">
                <v:textbox>
                  <w:txbxContent>
                    <w:p w14:paraId="559B3EF3" w14:textId="77777777" w:rsidR="00860AB1" w:rsidRPr="00E14B75" w:rsidRDefault="00860AB1" w:rsidP="00D10126">
                      <w:pPr>
                        <w:rPr>
                          <w:b/>
                          <w:noProof/>
                          <w:lang w:eastAsia="de-DE"/>
                        </w:rPr>
                      </w:pPr>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6334396B" w14:textId="77777777" w:rsidR="00D10126" w:rsidRPr="00E14B75" w:rsidRDefault="00D10126" w:rsidP="00D10126">
      <w:pPr>
        <w:jc w:val="both"/>
      </w:pPr>
    </w:p>
    <w:p w14:paraId="658B98D5" w14:textId="77777777" w:rsidR="00D10126" w:rsidRPr="00E14B75" w:rsidRDefault="00D10126" w:rsidP="00D10126">
      <w:pPr>
        <w:jc w:val="both"/>
      </w:pPr>
    </w:p>
    <w:tbl>
      <w:tblPr>
        <w:tblW w:w="76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993"/>
        <w:gridCol w:w="864"/>
        <w:gridCol w:w="5784"/>
      </w:tblGrid>
      <w:tr w:rsidR="00D10126" w:rsidRPr="00E14B75" w14:paraId="768202D1" w14:textId="77777777" w:rsidTr="00860AB1">
        <w:trPr>
          <w:trHeight w:val="397"/>
        </w:trPr>
        <w:tc>
          <w:tcPr>
            <w:tcW w:w="993" w:type="dxa"/>
            <w:shd w:val="clear" w:color="auto" w:fill="D9D9D9" w:themeFill="background1" w:themeFillShade="D9"/>
            <w:vAlign w:val="center"/>
          </w:tcPr>
          <w:p w14:paraId="377310DA" w14:textId="77777777" w:rsidR="00D10126" w:rsidRPr="00E14B75" w:rsidRDefault="00D10126" w:rsidP="00860AB1">
            <w:pPr>
              <w:jc w:val="center"/>
              <w:rPr>
                <w:rFonts w:eastAsia="Times New Roman" w:cs="Times New Roman"/>
                <w:b/>
                <w:lang w:eastAsia="de-DE"/>
              </w:rPr>
            </w:pPr>
            <w:r w:rsidRPr="00E14B75">
              <w:rPr>
                <w:rFonts w:eastAsia="Times New Roman" w:cs="Times New Roman"/>
                <w:b/>
                <w:lang w:eastAsia="de-DE"/>
              </w:rPr>
              <w:t>Phase</w:t>
            </w:r>
          </w:p>
        </w:tc>
        <w:tc>
          <w:tcPr>
            <w:tcW w:w="864" w:type="dxa"/>
            <w:shd w:val="clear" w:color="auto" w:fill="D9D9D9" w:themeFill="background1" w:themeFillShade="D9"/>
            <w:vAlign w:val="center"/>
          </w:tcPr>
          <w:p w14:paraId="545A3D22" w14:textId="77777777" w:rsidR="00D10126" w:rsidRPr="00E14B75" w:rsidRDefault="00D10126" w:rsidP="00860AB1">
            <w:pPr>
              <w:jc w:val="center"/>
              <w:rPr>
                <w:rFonts w:eastAsia="Times New Roman" w:cs="Times New Roman"/>
                <w:b/>
                <w:lang w:eastAsia="de-DE"/>
              </w:rPr>
            </w:pPr>
            <w:r w:rsidRPr="00E14B75">
              <w:rPr>
                <w:rFonts w:eastAsia="Times New Roman" w:cs="Times New Roman"/>
                <w:b/>
                <w:lang w:eastAsia="de-DE"/>
              </w:rPr>
              <w:t>Zeit</w:t>
            </w:r>
          </w:p>
        </w:tc>
        <w:tc>
          <w:tcPr>
            <w:tcW w:w="5784" w:type="dxa"/>
            <w:shd w:val="clear" w:color="auto" w:fill="D9D9D9" w:themeFill="background1" w:themeFillShade="D9"/>
            <w:vAlign w:val="center"/>
          </w:tcPr>
          <w:p w14:paraId="24E81533" w14:textId="77777777" w:rsidR="00D10126" w:rsidRPr="00E14B75" w:rsidRDefault="00D10126" w:rsidP="00860AB1">
            <w:pPr>
              <w:jc w:val="center"/>
              <w:rPr>
                <w:rFonts w:eastAsia="Times New Roman" w:cs="Times New Roman"/>
                <w:b/>
                <w:lang w:eastAsia="de-DE"/>
              </w:rPr>
            </w:pPr>
            <w:r w:rsidRPr="00E14B75">
              <w:rPr>
                <w:rFonts w:eastAsia="Times New Roman" w:cs="Times New Roman"/>
                <w:b/>
                <w:lang w:eastAsia="de-DE"/>
              </w:rPr>
              <w:t>Aufgabe</w:t>
            </w:r>
          </w:p>
        </w:tc>
      </w:tr>
      <w:tr w:rsidR="00D10126" w:rsidRPr="00E14B75" w14:paraId="07E5A527" w14:textId="77777777" w:rsidTr="00860AB1">
        <w:trPr>
          <w:trHeight w:val="624"/>
        </w:trPr>
        <w:tc>
          <w:tcPr>
            <w:tcW w:w="993" w:type="dxa"/>
            <w:shd w:val="clear" w:color="auto" w:fill="auto"/>
            <w:vAlign w:val="center"/>
          </w:tcPr>
          <w:p w14:paraId="74B2FC17" w14:textId="77777777" w:rsidR="00D10126" w:rsidRPr="00E14B75" w:rsidRDefault="00D10126" w:rsidP="00860AB1">
            <w:pPr>
              <w:jc w:val="center"/>
              <w:rPr>
                <w:rFonts w:eastAsia="Calibri"/>
                <w:lang w:eastAsia="de-DE"/>
              </w:rPr>
            </w:pPr>
            <w:r w:rsidRPr="00E14B75">
              <w:rPr>
                <w:rFonts w:eastAsia="Calibri"/>
                <w:noProof/>
                <w:lang w:eastAsia="de-DE"/>
              </w:rPr>
              <w:drawing>
                <wp:inline distT="0" distB="0" distL="0" distR="0" wp14:anchorId="285ADD76" wp14:editId="40EEBF33">
                  <wp:extent cx="302701" cy="324000"/>
                  <wp:effectExtent l="0" t="0" r="2540" b="0"/>
                  <wp:docPr id="209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864" w:type="dxa"/>
            <w:shd w:val="clear" w:color="auto" w:fill="auto"/>
            <w:vAlign w:val="center"/>
          </w:tcPr>
          <w:p w14:paraId="117DFB6A" w14:textId="77777777" w:rsidR="00D10126" w:rsidRPr="00E14B75" w:rsidRDefault="00D10126" w:rsidP="00860AB1">
            <w:pPr>
              <w:jc w:val="both"/>
              <w:rPr>
                <w:lang w:eastAsia="de-DE"/>
              </w:rPr>
            </w:pPr>
            <w:r w:rsidRPr="00E14B75">
              <w:rPr>
                <w:lang w:eastAsia="de-DE"/>
              </w:rPr>
              <w:t>5 min</w:t>
            </w:r>
          </w:p>
        </w:tc>
        <w:tc>
          <w:tcPr>
            <w:tcW w:w="5784" w:type="dxa"/>
            <w:shd w:val="clear" w:color="auto" w:fill="auto"/>
            <w:vAlign w:val="center"/>
          </w:tcPr>
          <w:p w14:paraId="2922CB21" w14:textId="77777777" w:rsidR="00D10126" w:rsidRPr="00E14B75" w:rsidRDefault="00D10126" w:rsidP="00860AB1">
            <w:pPr>
              <w:jc w:val="both"/>
            </w:pPr>
            <w:r w:rsidRPr="00E14B75">
              <w:t xml:space="preserve">Haben Sie nach dem Spiel in der Gruppe einen eigenen Vorschlag für den Spielnamen? Tragen Sie hier Ihren Namensvorschlag ein: </w:t>
            </w:r>
          </w:p>
          <w:p w14:paraId="36D77E9D" w14:textId="77777777" w:rsidR="00D10126" w:rsidRPr="00E14B75" w:rsidRDefault="00D10126" w:rsidP="00860AB1">
            <w:pPr>
              <w:jc w:val="both"/>
            </w:pPr>
          </w:p>
          <w:p w14:paraId="04212DC6" w14:textId="77777777" w:rsidR="00D10126" w:rsidRPr="00E14B75" w:rsidRDefault="00D10126" w:rsidP="00860AB1">
            <w:pPr>
              <w:jc w:val="both"/>
            </w:pPr>
            <w:r w:rsidRPr="00E14B75">
              <w:t>_____________________________________________________</w:t>
            </w:r>
          </w:p>
        </w:tc>
      </w:tr>
      <w:tr w:rsidR="00D10126" w:rsidRPr="00E14B75" w14:paraId="59997DC5" w14:textId="77777777" w:rsidTr="00860AB1">
        <w:trPr>
          <w:trHeight w:val="624"/>
        </w:trPr>
        <w:tc>
          <w:tcPr>
            <w:tcW w:w="993" w:type="dxa"/>
            <w:shd w:val="clear" w:color="auto" w:fill="auto"/>
            <w:vAlign w:val="center"/>
          </w:tcPr>
          <w:p w14:paraId="0FFD80B1" w14:textId="77777777" w:rsidR="00D10126" w:rsidRPr="00E14B75" w:rsidRDefault="00D10126" w:rsidP="00860AB1">
            <w:pPr>
              <w:jc w:val="center"/>
              <w:rPr>
                <w:rFonts w:eastAsia="Calibri"/>
                <w:lang w:eastAsia="de-DE"/>
              </w:rPr>
            </w:pPr>
            <w:r w:rsidRPr="00E14B75">
              <w:rPr>
                <w:rFonts w:eastAsia="Calibri"/>
                <w:noProof/>
                <w:lang w:eastAsia="de-DE"/>
              </w:rPr>
              <w:drawing>
                <wp:inline distT="0" distB="0" distL="0" distR="0" wp14:anchorId="2229DE5F" wp14:editId="3B44A9FE">
                  <wp:extent cx="532800" cy="324000"/>
                  <wp:effectExtent l="0" t="0" r="635" b="0"/>
                  <wp:docPr id="2100"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864" w:type="dxa"/>
            <w:shd w:val="clear" w:color="auto" w:fill="auto"/>
            <w:vAlign w:val="center"/>
          </w:tcPr>
          <w:p w14:paraId="0B3ED0A2" w14:textId="77777777" w:rsidR="00D10126" w:rsidRPr="00E14B75" w:rsidRDefault="00D10126" w:rsidP="00860AB1">
            <w:pPr>
              <w:jc w:val="both"/>
              <w:rPr>
                <w:lang w:eastAsia="de-DE"/>
              </w:rPr>
            </w:pPr>
            <w:r w:rsidRPr="00E14B75">
              <w:rPr>
                <w:lang w:eastAsia="de-DE"/>
              </w:rPr>
              <w:t>10 min</w:t>
            </w:r>
          </w:p>
        </w:tc>
        <w:tc>
          <w:tcPr>
            <w:tcW w:w="5784" w:type="dxa"/>
            <w:shd w:val="clear" w:color="auto" w:fill="auto"/>
            <w:vAlign w:val="center"/>
          </w:tcPr>
          <w:p w14:paraId="03D69186" w14:textId="77777777" w:rsidR="00D10126" w:rsidRPr="00E14B75" w:rsidRDefault="00D10126" w:rsidP="00860AB1">
            <w:pPr>
              <w:jc w:val="both"/>
            </w:pPr>
            <w:r w:rsidRPr="00E14B75">
              <w:t>Teilen Sie den anderen Mitspielern Ihren Namensvorschlag mit. Begründen Sie Ihren Namensvorschlag. Einigen Sie sich auf den besten Spielnamen in Ihrer Gruppe.</w:t>
            </w:r>
          </w:p>
        </w:tc>
      </w:tr>
      <w:tr w:rsidR="00D10126" w:rsidRPr="00E14B75" w14:paraId="7800CBC9" w14:textId="77777777" w:rsidTr="00860AB1">
        <w:trPr>
          <w:trHeight w:val="624"/>
        </w:trPr>
        <w:tc>
          <w:tcPr>
            <w:tcW w:w="993" w:type="dxa"/>
            <w:shd w:val="clear" w:color="auto" w:fill="auto"/>
            <w:vAlign w:val="center"/>
          </w:tcPr>
          <w:p w14:paraId="707AE254" w14:textId="77777777" w:rsidR="00D10126" w:rsidRPr="00E14B75" w:rsidRDefault="00D10126" w:rsidP="00860AB1">
            <w:pPr>
              <w:jc w:val="center"/>
              <w:rPr>
                <w:rFonts w:eastAsia="Calibri"/>
                <w:lang w:eastAsia="de-DE"/>
              </w:rPr>
            </w:pPr>
            <w:r w:rsidRPr="00E14B75">
              <w:rPr>
                <w:rFonts w:eastAsia="Calibri"/>
                <w:noProof/>
                <w:lang w:eastAsia="de-DE"/>
              </w:rPr>
              <w:drawing>
                <wp:inline distT="0" distB="0" distL="0" distR="0" wp14:anchorId="543A5A0D" wp14:editId="5D9D8A53">
                  <wp:extent cx="318770" cy="318770"/>
                  <wp:effectExtent l="0" t="0" r="0" b="0"/>
                  <wp:docPr id="2101"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864" w:type="dxa"/>
            <w:shd w:val="clear" w:color="auto" w:fill="auto"/>
            <w:vAlign w:val="center"/>
          </w:tcPr>
          <w:p w14:paraId="3549A2B5" w14:textId="77777777" w:rsidR="00D10126" w:rsidRPr="00E14B75" w:rsidRDefault="00D10126" w:rsidP="00860AB1">
            <w:pPr>
              <w:jc w:val="both"/>
              <w:rPr>
                <w:lang w:eastAsia="de-DE"/>
              </w:rPr>
            </w:pPr>
            <w:r w:rsidRPr="00E14B75">
              <w:rPr>
                <w:lang w:eastAsia="de-DE"/>
              </w:rPr>
              <w:t>15 min</w:t>
            </w:r>
          </w:p>
        </w:tc>
        <w:tc>
          <w:tcPr>
            <w:tcW w:w="5784" w:type="dxa"/>
            <w:shd w:val="clear" w:color="auto" w:fill="auto"/>
            <w:vAlign w:val="center"/>
          </w:tcPr>
          <w:p w14:paraId="64F3CCB3" w14:textId="77777777" w:rsidR="00D10126" w:rsidRPr="00E14B75" w:rsidRDefault="00D10126" w:rsidP="00860AB1">
            <w:pPr>
              <w:jc w:val="both"/>
            </w:pPr>
            <w:r w:rsidRPr="00E14B75">
              <w:t>Veranstalten Sie im Plenum ein Ranking für den besten Spielnamen in der Klasse.</w:t>
            </w:r>
          </w:p>
        </w:tc>
      </w:tr>
    </w:tbl>
    <w:p w14:paraId="5196D947" w14:textId="77777777" w:rsidR="00D10126" w:rsidRDefault="00D10126" w:rsidP="00D10126">
      <w:pPr>
        <w:pStyle w:val="AufgabeText"/>
        <w:ind w:left="0"/>
      </w:pPr>
    </w:p>
    <w:p w14:paraId="231A4AFE" w14:textId="77777777" w:rsidR="00D10126" w:rsidRDefault="00D10126" w:rsidP="00D10126">
      <w:pPr>
        <w:spacing w:line="240" w:lineRule="exact"/>
      </w:pPr>
      <w:r>
        <w:br w:type="page"/>
      </w:r>
    </w:p>
    <w:p w14:paraId="42BBAFB7" w14:textId="77777777" w:rsidR="00D10126" w:rsidRPr="0030488D" w:rsidRDefault="00D10126" w:rsidP="00D10126">
      <w:pPr>
        <w:pStyle w:val="berschrift2"/>
        <w:spacing w:before="360"/>
        <w:rPr>
          <w:color w:val="FF0000"/>
          <w:sz w:val="20"/>
          <w:szCs w:val="20"/>
        </w:rPr>
      </w:pPr>
      <w:r w:rsidRPr="0030488D">
        <w:rPr>
          <w:sz w:val="20"/>
          <w:szCs w:val="20"/>
        </w:rPr>
        <w:lastRenderedPageBreak/>
        <w:t>Selbstreflexion</w:t>
      </w:r>
    </w:p>
    <w:tbl>
      <w:tblPr>
        <w:tblStyle w:val="Tabellenraster"/>
        <w:tblW w:w="0" w:type="auto"/>
        <w:tblInd w:w="108" w:type="dxa"/>
        <w:tblLayout w:type="fixed"/>
        <w:tblLook w:val="04A0" w:firstRow="1" w:lastRow="0" w:firstColumn="1" w:lastColumn="0" w:noHBand="0" w:noVBand="1"/>
      </w:tblPr>
      <w:tblGrid>
        <w:gridCol w:w="5670"/>
        <w:gridCol w:w="519"/>
        <w:gridCol w:w="520"/>
        <w:gridCol w:w="520"/>
      </w:tblGrid>
      <w:tr w:rsidR="00D10126" w:rsidRPr="0030488D" w14:paraId="78710A2E" w14:textId="77777777" w:rsidTr="00860AB1">
        <w:trPr>
          <w:cantSplit/>
          <w:trHeight w:val="567"/>
        </w:trPr>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50D739" w14:textId="77777777" w:rsidR="00D10126" w:rsidRPr="0030488D" w:rsidRDefault="00D10126" w:rsidP="00860AB1">
            <w:pPr>
              <w:pStyle w:val="AufgabeText"/>
              <w:ind w:left="0"/>
              <w:jc w:val="left"/>
            </w:pPr>
            <w:r w:rsidRPr="0030488D">
              <w:rPr>
                <w:rStyle w:val="Fett"/>
              </w:rPr>
              <w:t>Reflexionsfragen</w:t>
            </w: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95D7414" w14:textId="77777777" w:rsidR="00D10126" w:rsidRPr="0030488D" w:rsidRDefault="00D10126" w:rsidP="00860AB1">
            <w:pPr>
              <w:pStyle w:val="AufgabeText"/>
              <w:ind w:left="113" w:right="113"/>
              <w:rPr>
                <w:b/>
              </w:rPr>
            </w:pPr>
            <w:r w:rsidRPr="0030488D">
              <w:rPr>
                <w:noProof/>
              </w:rPr>
              <w:drawing>
                <wp:inline distT="0" distB="0" distL="0" distR="0" wp14:anchorId="7FD077AD" wp14:editId="7B8C2CC4">
                  <wp:extent cx="228600" cy="228600"/>
                  <wp:effectExtent l="0" t="0" r="0" b="0"/>
                  <wp:docPr id="2102" name="Grafik 2102"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13B2352" w14:textId="77777777" w:rsidR="00D10126" w:rsidRPr="0030488D" w:rsidRDefault="00D10126" w:rsidP="00860AB1">
            <w:pPr>
              <w:pStyle w:val="AufgabeText"/>
              <w:ind w:left="113" w:right="113"/>
              <w:rPr>
                <w:b/>
              </w:rPr>
            </w:pPr>
            <w:r w:rsidRPr="0030488D">
              <w:rPr>
                <w:noProof/>
              </w:rPr>
              <w:drawing>
                <wp:inline distT="0" distB="0" distL="0" distR="0" wp14:anchorId="4B9E6465" wp14:editId="167E6703">
                  <wp:extent cx="228600" cy="228600"/>
                  <wp:effectExtent l="0" t="0" r="0" b="0"/>
                  <wp:docPr id="2103" name="Grafik 2103"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4C6C49A" w14:textId="77777777" w:rsidR="00D10126" w:rsidRPr="0030488D" w:rsidRDefault="00D10126" w:rsidP="00860AB1">
            <w:pPr>
              <w:pStyle w:val="AufgabeText"/>
              <w:ind w:left="113" w:right="113"/>
              <w:rPr>
                <w:b/>
              </w:rPr>
            </w:pPr>
            <w:r w:rsidRPr="0030488D">
              <w:rPr>
                <w:noProof/>
              </w:rPr>
              <w:drawing>
                <wp:inline distT="0" distB="0" distL="0" distR="0" wp14:anchorId="0A429C49" wp14:editId="387246DB">
                  <wp:extent cx="228600" cy="228600"/>
                  <wp:effectExtent l="0" t="0" r="0" b="0"/>
                  <wp:docPr id="2104" name="Grafik 2104"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10126" w:rsidRPr="0030488D" w14:paraId="5FFDD4C2"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hideMark/>
          </w:tcPr>
          <w:p w14:paraId="23A0766E" w14:textId="77777777" w:rsidR="00D10126" w:rsidRPr="0030488D" w:rsidRDefault="00D10126" w:rsidP="00860AB1">
            <w:pPr>
              <w:pStyle w:val="AufgabeText"/>
              <w:spacing w:before="60" w:after="60"/>
              <w:ind w:left="0"/>
              <w:jc w:val="left"/>
            </w:pPr>
            <w:r w:rsidRPr="0030488D">
              <w:t>Ich kann mir einen Überblick über einen Text verschaffen.</w:t>
            </w:r>
          </w:p>
        </w:tc>
        <w:tc>
          <w:tcPr>
            <w:tcW w:w="519" w:type="dxa"/>
            <w:tcBorders>
              <w:top w:val="single" w:sz="4" w:space="0" w:color="auto"/>
              <w:left w:val="single" w:sz="4" w:space="0" w:color="auto"/>
              <w:bottom w:val="single" w:sz="4" w:space="0" w:color="auto"/>
              <w:right w:val="single" w:sz="4" w:space="0" w:color="auto"/>
            </w:tcBorders>
          </w:tcPr>
          <w:p w14:paraId="5DEC2D34"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488F1C86"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hideMark/>
          </w:tcPr>
          <w:p w14:paraId="35462B74" w14:textId="77777777" w:rsidR="00D10126" w:rsidRPr="0030488D" w:rsidRDefault="00D10126" w:rsidP="00860AB1">
            <w:pPr>
              <w:pStyle w:val="AufgabeText"/>
              <w:ind w:left="0"/>
            </w:pPr>
          </w:p>
        </w:tc>
      </w:tr>
      <w:tr w:rsidR="00D10126" w:rsidRPr="0030488D" w14:paraId="40A25224"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hideMark/>
          </w:tcPr>
          <w:p w14:paraId="27D80B97" w14:textId="77777777" w:rsidR="00D10126" w:rsidRPr="0030488D" w:rsidRDefault="00D10126" w:rsidP="00860AB1">
            <w:pPr>
              <w:pStyle w:val="AufgabeText"/>
              <w:spacing w:before="60" w:after="60"/>
              <w:ind w:left="0"/>
              <w:jc w:val="left"/>
            </w:pPr>
            <w:r w:rsidRPr="0030488D">
              <w:t>Ich kann unbekannte Wörter in einem Text finden.</w:t>
            </w:r>
          </w:p>
        </w:tc>
        <w:tc>
          <w:tcPr>
            <w:tcW w:w="519" w:type="dxa"/>
            <w:tcBorders>
              <w:top w:val="single" w:sz="4" w:space="0" w:color="auto"/>
              <w:left w:val="single" w:sz="4" w:space="0" w:color="auto"/>
              <w:bottom w:val="single" w:sz="4" w:space="0" w:color="auto"/>
              <w:right w:val="single" w:sz="4" w:space="0" w:color="auto"/>
            </w:tcBorders>
          </w:tcPr>
          <w:p w14:paraId="26417606"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385999AC"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60693EFD" w14:textId="77777777" w:rsidR="00D10126" w:rsidRPr="0030488D" w:rsidRDefault="00D10126" w:rsidP="00860AB1">
            <w:pPr>
              <w:pStyle w:val="AufgabeText"/>
              <w:ind w:left="0"/>
            </w:pPr>
          </w:p>
        </w:tc>
      </w:tr>
      <w:tr w:rsidR="00D10126" w:rsidRPr="0030488D" w14:paraId="6F008146"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tcPr>
          <w:p w14:paraId="2E360DF0" w14:textId="77777777" w:rsidR="00D10126" w:rsidRPr="0030488D" w:rsidRDefault="00D10126" w:rsidP="00860AB1">
            <w:pPr>
              <w:pStyle w:val="AufgabeText"/>
              <w:spacing w:before="60" w:after="60"/>
              <w:ind w:left="0"/>
              <w:jc w:val="left"/>
            </w:pPr>
            <w:r w:rsidRPr="0030488D">
              <w:t>Ich kann unbekannte Wörter mit einem Wörterbuch klären.</w:t>
            </w:r>
          </w:p>
        </w:tc>
        <w:tc>
          <w:tcPr>
            <w:tcW w:w="519" w:type="dxa"/>
            <w:tcBorders>
              <w:top w:val="single" w:sz="4" w:space="0" w:color="auto"/>
              <w:left w:val="single" w:sz="4" w:space="0" w:color="auto"/>
              <w:bottom w:val="single" w:sz="4" w:space="0" w:color="auto"/>
              <w:right w:val="single" w:sz="4" w:space="0" w:color="auto"/>
            </w:tcBorders>
          </w:tcPr>
          <w:p w14:paraId="6AC18860"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1D99C310"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2EDCFDC7" w14:textId="77777777" w:rsidR="00D10126" w:rsidRPr="0030488D" w:rsidRDefault="00D10126" w:rsidP="00860AB1">
            <w:pPr>
              <w:pStyle w:val="AufgabeText"/>
              <w:ind w:left="0"/>
            </w:pPr>
          </w:p>
        </w:tc>
      </w:tr>
      <w:tr w:rsidR="00D10126" w:rsidRPr="0030488D" w14:paraId="20B147A1"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tcPr>
          <w:p w14:paraId="016C4D4D" w14:textId="77777777" w:rsidR="00D10126" w:rsidRPr="0030488D" w:rsidRDefault="00D10126" w:rsidP="00860AB1">
            <w:pPr>
              <w:pStyle w:val="AufgabeText"/>
              <w:spacing w:before="60" w:after="60"/>
              <w:ind w:left="0"/>
              <w:jc w:val="left"/>
            </w:pPr>
            <w:r w:rsidRPr="0030488D">
              <w:t>Ich kann Textabschnitten passende Überschriften zuordnen.</w:t>
            </w:r>
          </w:p>
        </w:tc>
        <w:tc>
          <w:tcPr>
            <w:tcW w:w="519" w:type="dxa"/>
            <w:tcBorders>
              <w:top w:val="single" w:sz="4" w:space="0" w:color="auto"/>
              <w:left w:val="single" w:sz="4" w:space="0" w:color="auto"/>
              <w:bottom w:val="single" w:sz="4" w:space="0" w:color="auto"/>
              <w:right w:val="single" w:sz="4" w:space="0" w:color="auto"/>
            </w:tcBorders>
          </w:tcPr>
          <w:p w14:paraId="32DE219F"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0EBC8F68"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72D64210" w14:textId="77777777" w:rsidR="00D10126" w:rsidRPr="0030488D" w:rsidRDefault="00D10126" w:rsidP="00860AB1">
            <w:pPr>
              <w:pStyle w:val="AufgabeText"/>
              <w:ind w:left="0"/>
            </w:pPr>
          </w:p>
        </w:tc>
      </w:tr>
      <w:tr w:rsidR="00D10126" w:rsidRPr="0030488D" w14:paraId="201A0238"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tcPr>
          <w:p w14:paraId="4C15A542" w14:textId="77777777" w:rsidR="00D10126" w:rsidRPr="0030488D" w:rsidRDefault="00D10126" w:rsidP="00860AB1">
            <w:pPr>
              <w:pStyle w:val="AufgabeText"/>
              <w:spacing w:before="60" w:after="60"/>
              <w:ind w:left="0"/>
              <w:jc w:val="left"/>
            </w:pPr>
            <w:r w:rsidRPr="0030488D">
              <w:t>Ich kann falsche Aussagen von richtigen Aussagen zu einem Text unterscheiden.</w:t>
            </w:r>
          </w:p>
        </w:tc>
        <w:tc>
          <w:tcPr>
            <w:tcW w:w="519" w:type="dxa"/>
            <w:tcBorders>
              <w:top w:val="single" w:sz="4" w:space="0" w:color="auto"/>
              <w:left w:val="single" w:sz="4" w:space="0" w:color="auto"/>
              <w:bottom w:val="single" w:sz="4" w:space="0" w:color="auto"/>
              <w:right w:val="single" w:sz="4" w:space="0" w:color="auto"/>
            </w:tcBorders>
          </w:tcPr>
          <w:p w14:paraId="7571B089"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258E76A0"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65699F88" w14:textId="77777777" w:rsidR="00D10126" w:rsidRPr="0030488D" w:rsidRDefault="00D10126" w:rsidP="00860AB1">
            <w:pPr>
              <w:pStyle w:val="AufgabeText"/>
              <w:ind w:left="0"/>
            </w:pPr>
          </w:p>
        </w:tc>
      </w:tr>
      <w:tr w:rsidR="00D10126" w:rsidRPr="0030488D" w14:paraId="77235350"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tcPr>
          <w:p w14:paraId="20D3E1B5" w14:textId="77777777" w:rsidR="00D10126" w:rsidRPr="0030488D" w:rsidRDefault="00D10126" w:rsidP="00860AB1">
            <w:pPr>
              <w:pStyle w:val="AufgabeText"/>
              <w:spacing w:before="60" w:after="60"/>
              <w:ind w:left="0"/>
              <w:jc w:val="left"/>
            </w:pPr>
            <w:r w:rsidRPr="0030488D">
              <w:t>Ich kann eine Spielanleitung befolgen.</w:t>
            </w:r>
          </w:p>
        </w:tc>
        <w:tc>
          <w:tcPr>
            <w:tcW w:w="519" w:type="dxa"/>
            <w:tcBorders>
              <w:top w:val="single" w:sz="4" w:space="0" w:color="auto"/>
              <w:left w:val="single" w:sz="4" w:space="0" w:color="auto"/>
              <w:bottom w:val="single" w:sz="4" w:space="0" w:color="auto"/>
              <w:right w:val="single" w:sz="4" w:space="0" w:color="auto"/>
            </w:tcBorders>
          </w:tcPr>
          <w:p w14:paraId="7B869B8A"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760A0593"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7984CFC3" w14:textId="77777777" w:rsidR="00D10126" w:rsidRPr="0030488D" w:rsidRDefault="00D10126" w:rsidP="00860AB1">
            <w:pPr>
              <w:pStyle w:val="AufgabeText"/>
              <w:ind w:left="0"/>
            </w:pPr>
          </w:p>
        </w:tc>
      </w:tr>
      <w:tr w:rsidR="00D10126" w:rsidRPr="0030488D" w14:paraId="1D13F7A3"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tcPr>
          <w:p w14:paraId="21401E6C" w14:textId="77777777" w:rsidR="00D10126" w:rsidRPr="0030488D" w:rsidRDefault="00D10126" w:rsidP="00860AB1">
            <w:pPr>
              <w:pStyle w:val="AufgabeText"/>
              <w:spacing w:before="60" w:after="60"/>
              <w:ind w:left="0"/>
              <w:jc w:val="left"/>
            </w:pPr>
            <w:r w:rsidRPr="0030488D">
              <w:t>Ich kann mich mit anderen auf gemeinsame Spielregeln einigen.</w:t>
            </w:r>
          </w:p>
        </w:tc>
        <w:tc>
          <w:tcPr>
            <w:tcW w:w="519" w:type="dxa"/>
            <w:tcBorders>
              <w:top w:val="single" w:sz="4" w:space="0" w:color="auto"/>
              <w:left w:val="single" w:sz="4" w:space="0" w:color="auto"/>
              <w:bottom w:val="single" w:sz="4" w:space="0" w:color="auto"/>
              <w:right w:val="single" w:sz="4" w:space="0" w:color="auto"/>
            </w:tcBorders>
          </w:tcPr>
          <w:p w14:paraId="33DBE08A"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1541D6AB"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19D50B01" w14:textId="77777777" w:rsidR="00D10126" w:rsidRPr="0030488D" w:rsidRDefault="00D10126" w:rsidP="00860AB1">
            <w:pPr>
              <w:pStyle w:val="AufgabeText"/>
              <w:ind w:left="0"/>
            </w:pPr>
          </w:p>
        </w:tc>
      </w:tr>
      <w:tr w:rsidR="00D10126" w:rsidRPr="0030488D" w14:paraId="1149029A"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tcPr>
          <w:p w14:paraId="220FECA0" w14:textId="77777777" w:rsidR="00D10126" w:rsidRPr="0030488D" w:rsidRDefault="00D10126" w:rsidP="00860AB1">
            <w:pPr>
              <w:pStyle w:val="AufgabeText"/>
              <w:spacing w:before="60" w:after="60"/>
              <w:ind w:left="0"/>
              <w:jc w:val="left"/>
            </w:pPr>
            <w:r w:rsidRPr="0030488D">
              <w:t>Ich kann einen Spielnamen bewerten.</w:t>
            </w:r>
          </w:p>
        </w:tc>
        <w:tc>
          <w:tcPr>
            <w:tcW w:w="519" w:type="dxa"/>
            <w:tcBorders>
              <w:top w:val="single" w:sz="4" w:space="0" w:color="auto"/>
              <w:left w:val="single" w:sz="4" w:space="0" w:color="auto"/>
              <w:bottom w:val="single" w:sz="4" w:space="0" w:color="auto"/>
              <w:right w:val="single" w:sz="4" w:space="0" w:color="auto"/>
            </w:tcBorders>
          </w:tcPr>
          <w:p w14:paraId="57F589BE"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01B23324"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2C609BE2" w14:textId="77777777" w:rsidR="00D10126" w:rsidRPr="0030488D" w:rsidRDefault="00D10126" w:rsidP="00860AB1">
            <w:pPr>
              <w:pStyle w:val="AufgabeText"/>
              <w:ind w:left="0"/>
            </w:pPr>
          </w:p>
        </w:tc>
      </w:tr>
      <w:tr w:rsidR="00D10126" w:rsidRPr="0030488D" w14:paraId="73957BD3"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tcPr>
          <w:p w14:paraId="38F57BBA" w14:textId="77777777" w:rsidR="00D10126" w:rsidRPr="0030488D" w:rsidRDefault="00D10126" w:rsidP="00860AB1">
            <w:pPr>
              <w:pStyle w:val="AufgabeText"/>
              <w:spacing w:before="60" w:after="60"/>
              <w:ind w:left="0"/>
              <w:jc w:val="left"/>
            </w:pPr>
            <w:r w:rsidRPr="0030488D">
              <w:t>Ich kann mir einen eigenen Spielnamen ausdenken.</w:t>
            </w:r>
          </w:p>
        </w:tc>
        <w:tc>
          <w:tcPr>
            <w:tcW w:w="519" w:type="dxa"/>
            <w:tcBorders>
              <w:top w:val="single" w:sz="4" w:space="0" w:color="auto"/>
              <w:left w:val="single" w:sz="4" w:space="0" w:color="auto"/>
              <w:bottom w:val="single" w:sz="4" w:space="0" w:color="auto"/>
              <w:right w:val="single" w:sz="4" w:space="0" w:color="auto"/>
            </w:tcBorders>
          </w:tcPr>
          <w:p w14:paraId="3C9867BC"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3DD076FB" w14:textId="77777777" w:rsidR="00D10126" w:rsidRPr="0030488D"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0171534E" w14:textId="77777777" w:rsidR="00D10126" w:rsidRPr="0030488D" w:rsidRDefault="00D10126" w:rsidP="00860AB1">
            <w:pPr>
              <w:pStyle w:val="AufgabeText"/>
              <w:ind w:left="0"/>
            </w:pPr>
          </w:p>
        </w:tc>
      </w:tr>
    </w:tbl>
    <w:p w14:paraId="48BC391A" w14:textId="77777777" w:rsidR="00D10126" w:rsidRPr="0030488D" w:rsidRDefault="00D10126" w:rsidP="00D10126">
      <w:pPr>
        <w:spacing w:line="240" w:lineRule="exact"/>
      </w:pPr>
    </w:p>
    <w:p w14:paraId="77E76B97" w14:textId="77777777" w:rsidR="00D10126" w:rsidRPr="0030488D" w:rsidRDefault="00D10126" w:rsidP="00D10126">
      <w:pPr>
        <w:spacing w:line="240" w:lineRule="exact"/>
      </w:pPr>
    </w:p>
    <w:p w14:paraId="04177532" w14:textId="77777777" w:rsidR="00D10126" w:rsidRPr="0030488D" w:rsidRDefault="00D10126" w:rsidP="00D10126">
      <w:pPr>
        <w:spacing w:line="240" w:lineRule="exact"/>
      </w:pPr>
      <w:r w:rsidRPr="0030488D">
        <w:t>Wie zufrieden bin ich mit meiner Arbeit an der Lernaufgabe?</w:t>
      </w:r>
    </w:p>
    <w:p w14:paraId="12F7C407" w14:textId="77777777" w:rsidR="00D10126" w:rsidRPr="0030488D" w:rsidRDefault="00D10126" w:rsidP="00D10126">
      <w:pPr>
        <w:spacing w:line="240" w:lineRule="exact"/>
      </w:pPr>
      <w:r w:rsidRPr="0030488D">
        <w:t xml:space="preserve"> (1 – nicht zufrieden und 10 – sehr zufrieden) </w:t>
      </w:r>
    </w:p>
    <w:p w14:paraId="4627F13F" w14:textId="77777777" w:rsidR="00D10126" w:rsidRPr="0030488D" w:rsidRDefault="00D10126" w:rsidP="00D10126">
      <w:pPr>
        <w:spacing w:line="240" w:lineRule="exact"/>
      </w:pPr>
      <w:r w:rsidRPr="0030488D">
        <w:rPr>
          <w:noProof/>
          <w:lang w:eastAsia="de-DE"/>
        </w:rPr>
        <mc:AlternateContent>
          <mc:Choice Requires="wps">
            <w:drawing>
              <wp:anchor distT="0" distB="0" distL="114300" distR="114300" simplePos="0" relativeHeight="251705344" behindDoc="0" locked="0" layoutInCell="1" allowOverlap="1" wp14:anchorId="13150B17" wp14:editId="2957286E">
                <wp:simplePos x="0" y="0"/>
                <wp:positionH relativeFrom="column">
                  <wp:posOffset>-7709</wp:posOffset>
                </wp:positionH>
                <wp:positionV relativeFrom="paragraph">
                  <wp:posOffset>99400</wp:posOffset>
                </wp:positionV>
                <wp:extent cx="4784652" cy="372139"/>
                <wp:effectExtent l="0" t="0" r="0" b="8890"/>
                <wp:wrapNone/>
                <wp:docPr id="9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61627673"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50B17" id="_x0000_s1066" type="#_x0000_t202" style="position:absolute;margin-left:-.6pt;margin-top:7.85pt;width:376.75pt;height:2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" stroked="f">
                <v:textbox>
                  <w:txbxContent>
                    <w:p w14:paraId="61627673"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055EDA47" w14:textId="77777777" w:rsidR="00D10126" w:rsidRPr="0030488D" w:rsidRDefault="00D10126" w:rsidP="00D10126">
      <w:pPr>
        <w:tabs>
          <w:tab w:val="right" w:pos="3402"/>
          <w:tab w:val="right" w:pos="6804"/>
        </w:tabs>
        <w:spacing w:line="240" w:lineRule="exact"/>
        <w:rPr>
          <w:b/>
        </w:rPr>
      </w:pPr>
    </w:p>
    <w:p w14:paraId="22E887D9" w14:textId="77777777" w:rsidR="00D10126" w:rsidRPr="0030488D" w:rsidRDefault="00D10126" w:rsidP="00D10126">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D10126" w:rsidRPr="0030488D" w14:paraId="74972704" w14:textId="77777777" w:rsidTr="00860AB1">
        <w:tc>
          <w:tcPr>
            <w:tcW w:w="1276" w:type="dxa"/>
            <w:gridSpan w:val="2"/>
          </w:tcPr>
          <w:p w14:paraId="4DB05032" w14:textId="77777777" w:rsidR="00D10126" w:rsidRPr="0030488D" w:rsidRDefault="00D10126" w:rsidP="00860AB1">
            <w:pPr>
              <w:spacing w:line="240" w:lineRule="exact"/>
              <w:rPr>
                <w:b/>
              </w:rPr>
            </w:pPr>
          </w:p>
          <w:p w14:paraId="00016922" w14:textId="77777777" w:rsidR="00D10126" w:rsidRPr="0030488D" w:rsidRDefault="00D10126" w:rsidP="00860AB1">
            <w:pPr>
              <w:spacing w:line="240" w:lineRule="exact"/>
              <w:rPr>
                <w:b/>
              </w:rPr>
            </w:pPr>
            <w:r w:rsidRPr="0030488D">
              <w:rPr>
                <w:b/>
              </w:rPr>
              <w:t>Ich habe …</w:t>
            </w:r>
          </w:p>
        </w:tc>
        <w:tc>
          <w:tcPr>
            <w:tcW w:w="5986" w:type="dxa"/>
          </w:tcPr>
          <w:p w14:paraId="512ADE18" w14:textId="77777777" w:rsidR="00D10126" w:rsidRPr="0030488D" w:rsidRDefault="00D10126" w:rsidP="00860AB1">
            <w:pPr>
              <w:spacing w:line="240" w:lineRule="exact"/>
            </w:pPr>
          </w:p>
        </w:tc>
      </w:tr>
      <w:tr w:rsidR="00D10126" w:rsidRPr="0030488D" w14:paraId="47986B4D" w14:textId="77777777" w:rsidTr="00860AB1">
        <w:trPr>
          <w:trHeight w:val="449"/>
        </w:trPr>
        <w:sdt>
          <w:sdtPr>
            <w:id w:val="416372859"/>
            <w14:checkbox>
              <w14:checked w14:val="0"/>
              <w14:checkedState w14:val="2612" w14:font="MS Gothic"/>
              <w14:uncheckedState w14:val="2610" w14:font="MS Gothic"/>
            </w14:checkbox>
          </w:sdtPr>
          <w:sdtEndPr/>
          <w:sdtContent>
            <w:tc>
              <w:tcPr>
                <w:tcW w:w="426" w:type="dxa"/>
                <w:vAlign w:val="center"/>
              </w:tcPr>
              <w:p w14:paraId="65C0CC85" w14:textId="77777777" w:rsidR="00D10126" w:rsidRPr="0030488D" w:rsidRDefault="00D10126" w:rsidP="00860AB1">
                <w:pPr>
                  <w:spacing w:line="240" w:lineRule="exact"/>
                  <w:jc w:val="center"/>
                </w:pPr>
                <w:r w:rsidRPr="0030488D">
                  <w:rPr>
                    <w:rFonts w:ascii="MS Gothic" w:eastAsia="MS Gothic" w:hAnsi="MS Gothic" w:hint="eastAsia"/>
                  </w:rPr>
                  <w:t>☐</w:t>
                </w:r>
              </w:p>
            </w:tc>
          </w:sdtContent>
        </w:sdt>
        <w:tc>
          <w:tcPr>
            <w:tcW w:w="6836" w:type="dxa"/>
            <w:gridSpan w:val="2"/>
            <w:vAlign w:val="center"/>
          </w:tcPr>
          <w:p w14:paraId="30730520" w14:textId="77777777" w:rsidR="00D10126" w:rsidRPr="0030488D" w:rsidRDefault="00D10126" w:rsidP="00860AB1">
            <w:pPr>
              <w:spacing w:line="240" w:lineRule="exact"/>
            </w:pPr>
            <w:r w:rsidRPr="0030488D">
              <w:t>meinen Lernschritt im Ordner eingeheftet.</w:t>
            </w:r>
          </w:p>
        </w:tc>
      </w:tr>
      <w:tr w:rsidR="00D10126" w:rsidRPr="0030488D" w14:paraId="255ED5B7" w14:textId="77777777" w:rsidTr="00860AB1">
        <w:trPr>
          <w:trHeight w:val="413"/>
        </w:trPr>
        <w:sdt>
          <w:sdtPr>
            <w:id w:val="-1356956038"/>
            <w14:checkbox>
              <w14:checked w14:val="0"/>
              <w14:checkedState w14:val="2612" w14:font="MS Gothic"/>
              <w14:uncheckedState w14:val="2610" w14:font="MS Gothic"/>
            </w14:checkbox>
          </w:sdtPr>
          <w:sdtEndPr/>
          <w:sdtContent>
            <w:tc>
              <w:tcPr>
                <w:tcW w:w="426" w:type="dxa"/>
                <w:vAlign w:val="center"/>
              </w:tcPr>
              <w:p w14:paraId="3D59382C" w14:textId="77777777" w:rsidR="00D10126" w:rsidRPr="0030488D" w:rsidRDefault="00D10126" w:rsidP="00860AB1">
                <w:pPr>
                  <w:spacing w:line="240" w:lineRule="exact"/>
                  <w:jc w:val="center"/>
                </w:pPr>
                <w:r w:rsidRPr="0030488D">
                  <w:rPr>
                    <w:rFonts w:ascii="MS Gothic" w:eastAsia="MS Gothic" w:hAnsi="MS Gothic" w:hint="eastAsia"/>
                  </w:rPr>
                  <w:t>☐</w:t>
                </w:r>
              </w:p>
            </w:tc>
          </w:sdtContent>
        </w:sdt>
        <w:tc>
          <w:tcPr>
            <w:tcW w:w="6836" w:type="dxa"/>
            <w:gridSpan w:val="2"/>
            <w:vAlign w:val="center"/>
          </w:tcPr>
          <w:p w14:paraId="22CCC99A" w14:textId="77777777" w:rsidR="00D10126" w:rsidRPr="0030488D" w:rsidRDefault="00D10126" w:rsidP="00860AB1">
            <w:pPr>
              <w:spacing w:line="240" w:lineRule="exact"/>
              <w:rPr>
                <w:noProof/>
              </w:rPr>
            </w:pPr>
            <w:r w:rsidRPr="0030488D">
              <w:rPr>
                <w:noProof/>
              </w:rPr>
              <w:t>den Arbeitsauftrag erledigt und das entsprechende Feld in der Lernwegeliste markiert.</w:t>
            </w:r>
          </w:p>
        </w:tc>
      </w:tr>
    </w:tbl>
    <w:p w14:paraId="42398CDF" w14:textId="77777777" w:rsidR="00D10126" w:rsidRPr="0030488D" w:rsidRDefault="00D10126" w:rsidP="00D10126">
      <w:pPr>
        <w:pStyle w:val="AufgabeEbene1"/>
        <w:numPr>
          <w:ilvl w:val="0"/>
          <w:numId w:val="0"/>
        </w:numPr>
        <w:spacing w:before="360"/>
      </w:pPr>
      <w:r w:rsidRPr="0030488D">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D10126" w:rsidRPr="00216310" w14:paraId="032EED64" w14:textId="77777777" w:rsidTr="00860AB1">
        <w:trPr>
          <w:trHeight w:val="544"/>
        </w:trPr>
        <w:tc>
          <w:tcPr>
            <w:tcW w:w="7513" w:type="dxa"/>
            <w:shd w:val="clear" w:color="auto" w:fill="D9D9D9" w:themeFill="background1" w:themeFillShade="D9"/>
            <w:vAlign w:val="center"/>
          </w:tcPr>
          <w:p w14:paraId="34DE141D" w14:textId="77777777" w:rsidR="00D10126" w:rsidRPr="00216310" w:rsidRDefault="00D10126" w:rsidP="00860AB1">
            <w:pPr>
              <w:rPr>
                <w:b/>
                <w:szCs w:val="22"/>
              </w:rPr>
            </w:pPr>
            <w:r>
              <w:rPr>
                <w:b/>
                <w:szCs w:val="22"/>
              </w:rPr>
              <w:lastRenderedPageBreak/>
              <w:t>Einlegeblatt „Eine Spielanleitung verstehen“</w:t>
            </w:r>
          </w:p>
        </w:tc>
        <w:tc>
          <w:tcPr>
            <w:tcW w:w="2126" w:type="dxa"/>
            <w:shd w:val="clear" w:color="auto" w:fill="D9D9D9" w:themeFill="background1" w:themeFillShade="D9"/>
          </w:tcPr>
          <w:p w14:paraId="46B672DA" w14:textId="77777777" w:rsidR="00D10126" w:rsidRPr="00216310" w:rsidRDefault="00D10126" w:rsidP="00860AB1">
            <w:pPr>
              <w:jc w:val="center"/>
              <w:rPr>
                <w:b/>
                <w:szCs w:val="22"/>
              </w:rPr>
            </w:pPr>
            <w:r>
              <w:rPr>
                <w:b/>
                <w:szCs w:val="22"/>
              </w:rPr>
              <w:t>Deutsch</w:t>
            </w:r>
          </w:p>
          <w:p w14:paraId="6060F8A0" w14:textId="77777777" w:rsidR="00D10126" w:rsidRPr="00216310" w:rsidRDefault="00D10126" w:rsidP="00860AB1">
            <w:pPr>
              <w:jc w:val="center"/>
              <w:rPr>
                <w:b/>
                <w:szCs w:val="22"/>
              </w:rPr>
            </w:pPr>
            <w:r w:rsidRPr="00A05B37">
              <w:rPr>
                <w:b/>
                <w:szCs w:val="22"/>
              </w:rPr>
              <w:t>D02.</w:t>
            </w:r>
            <w:r>
              <w:rPr>
                <w:b/>
                <w:szCs w:val="22"/>
              </w:rPr>
              <w:t>0</w:t>
            </w:r>
            <w:r w:rsidRPr="00A05B37">
              <w:rPr>
                <w:b/>
                <w:szCs w:val="22"/>
              </w:rPr>
              <w:t>1.02.</w:t>
            </w:r>
            <w:r>
              <w:rPr>
                <w:b/>
                <w:szCs w:val="22"/>
              </w:rPr>
              <w:t>0</w:t>
            </w:r>
            <w:r w:rsidRPr="00A05B37">
              <w:rPr>
                <w:b/>
                <w:szCs w:val="22"/>
              </w:rPr>
              <w:t>1</w:t>
            </w:r>
          </w:p>
        </w:tc>
      </w:tr>
    </w:tbl>
    <w:p w14:paraId="3A55D1F2" w14:textId="77777777" w:rsidR="00D10126" w:rsidRDefault="00D10126" w:rsidP="00D10126">
      <w:pPr>
        <w:pStyle w:val="KeinLeerraum"/>
        <w:rPr>
          <w:rFonts w:ascii="Source Sans Pro" w:eastAsia="Calibri" w:hAnsi="Source Sans Pro"/>
          <w:sz w:val="20"/>
        </w:rPr>
      </w:pPr>
      <w:r>
        <w:rPr>
          <w:noProof/>
          <w:sz w:val="24"/>
        </w:rPr>
        <w:drawing>
          <wp:anchor distT="0" distB="0" distL="114300" distR="114300" simplePos="0" relativeHeight="251784192" behindDoc="0" locked="0" layoutInCell="0" allowOverlap="1" wp14:anchorId="0FB6CAD9" wp14:editId="0D4E16C7">
            <wp:simplePos x="0" y="0"/>
            <wp:positionH relativeFrom="rightMargin">
              <wp:posOffset>209550</wp:posOffset>
            </wp:positionH>
            <wp:positionV relativeFrom="paragraph">
              <wp:posOffset>21590</wp:posOffset>
            </wp:positionV>
            <wp:extent cx="345440" cy="323850"/>
            <wp:effectExtent l="0" t="0" r="0" b="0"/>
            <wp:wrapNone/>
            <wp:docPr id="210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408BC" w14:textId="77777777" w:rsidR="00D10126" w:rsidRDefault="00D10126" w:rsidP="00D10126">
      <w:pPr>
        <w:pStyle w:val="KeinLeerraum"/>
        <w:rPr>
          <w:rFonts w:ascii="Source Sans Pro" w:eastAsia="Calibri" w:hAnsi="Source Sans Pro"/>
          <w:sz w:val="20"/>
        </w:rPr>
      </w:pPr>
    </w:p>
    <w:p w14:paraId="5DAFDA47" w14:textId="77777777" w:rsidR="00D10126" w:rsidRDefault="00D10126" w:rsidP="00D10126">
      <w:pPr>
        <w:pStyle w:val="KeinLeerraum"/>
        <w:rPr>
          <w:rFonts w:ascii="Source Sans Pro" w:eastAsia="Calibri" w:hAnsi="Source Sans Pro"/>
          <w:sz w:val="20"/>
        </w:rPr>
      </w:pPr>
    </w:p>
    <w:tbl>
      <w:tblPr>
        <w:tblStyle w:val="Tabellenraster"/>
        <w:tblpPr w:leftFromText="141" w:rightFromText="141" w:vertAnchor="page" w:horzAnchor="margin" w:tblpX="108" w:tblpY="3091"/>
        <w:tblW w:w="7513" w:type="dxa"/>
        <w:tblLayout w:type="fixed"/>
        <w:tblCellMar>
          <w:top w:w="57" w:type="dxa"/>
          <w:bottom w:w="57" w:type="dxa"/>
        </w:tblCellMar>
        <w:tblLook w:val="04A0" w:firstRow="1" w:lastRow="0" w:firstColumn="1" w:lastColumn="0" w:noHBand="0" w:noVBand="1"/>
      </w:tblPr>
      <w:tblGrid>
        <w:gridCol w:w="7513"/>
      </w:tblGrid>
      <w:tr w:rsidR="00D10126" w:rsidRPr="00A410C8" w14:paraId="2726DD91" w14:textId="77777777" w:rsidTr="00860AB1">
        <w:tc>
          <w:tcPr>
            <w:tcW w:w="7513" w:type="dxa"/>
            <w:shd w:val="clear" w:color="auto" w:fill="D9D9D9" w:themeFill="background1" w:themeFillShade="D9"/>
            <w:vAlign w:val="center"/>
          </w:tcPr>
          <w:p w14:paraId="3E55C8A9" w14:textId="77777777" w:rsidR="00D10126" w:rsidRPr="00040BB5" w:rsidRDefault="00D10126" w:rsidP="00860AB1">
            <w:pPr>
              <w:pStyle w:val="TabelleKopflinks"/>
              <w:rPr>
                <w:sz w:val="22"/>
                <w:szCs w:val="24"/>
              </w:rPr>
            </w:pPr>
            <w:r w:rsidRPr="00040BB5">
              <w:rPr>
                <w:sz w:val="22"/>
                <w:szCs w:val="24"/>
              </w:rPr>
              <w:t>Mögliche Überschriften für die Abschnitte:</w:t>
            </w:r>
          </w:p>
          <w:p w14:paraId="7BFFC053" w14:textId="77777777" w:rsidR="00D10126" w:rsidRPr="00040BB5" w:rsidRDefault="00D10126" w:rsidP="00860AB1">
            <w:pPr>
              <w:pStyle w:val="TabelleKopflinks"/>
              <w:rPr>
                <w:sz w:val="22"/>
                <w:szCs w:val="24"/>
              </w:rPr>
            </w:pPr>
          </w:p>
          <w:p w14:paraId="1D82348E" w14:textId="77777777" w:rsidR="00D10126" w:rsidRPr="00AC628C" w:rsidRDefault="00D10126" w:rsidP="00860AB1">
            <w:pPr>
              <w:pStyle w:val="TabelleKopflinks"/>
              <w:rPr>
                <w:b w:val="0"/>
                <w:sz w:val="24"/>
                <w:szCs w:val="24"/>
              </w:rPr>
            </w:pPr>
            <w:r w:rsidRPr="00040BB5">
              <w:rPr>
                <w:b w:val="0"/>
                <w:sz w:val="22"/>
                <w:szCs w:val="24"/>
              </w:rPr>
              <w:t>Besonderheiten der Würfelzahl „6“; Spielvorbereitung; Ziel des Spiels; Ende des Spiels; Spielablauf</w:t>
            </w:r>
          </w:p>
        </w:tc>
      </w:tr>
    </w:tbl>
    <w:p w14:paraId="190EBD13" w14:textId="77777777" w:rsidR="00D10126" w:rsidRDefault="00D10126" w:rsidP="00D10126">
      <w:pPr>
        <w:pStyle w:val="KeinLeerraum"/>
        <w:rPr>
          <w:rFonts w:ascii="Source Sans Pro" w:eastAsia="Calibri" w:hAnsi="Source Sans Pro"/>
          <w:sz w:val="20"/>
        </w:rPr>
      </w:pPr>
      <w:r>
        <w:rPr>
          <w:noProof/>
          <w:sz w:val="24"/>
        </w:rPr>
        <w:drawing>
          <wp:anchor distT="0" distB="0" distL="114300" distR="114300" simplePos="0" relativeHeight="251724800" behindDoc="0" locked="0" layoutInCell="0" allowOverlap="1" wp14:anchorId="2F85657F" wp14:editId="56ABC4B7">
            <wp:simplePos x="0" y="0"/>
            <wp:positionH relativeFrom="margin">
              <wp:posOffset>4913630</wp:posOffset>
            </wp:positionH>
            <wp:positionV relativeFrom="paragraph">
              <wp:posOffset>182880</wp:posOffset>
            </wp:positionV>
            <wp:extent cx="323850" cy="323850"/>
            <wp:effectExtent l="0" t="0" r="0" b="0"/>
            <wp:wrapNone/>
            <wp:docPr id="2106" name="Grafik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83A9F" w14:textId="77777777" w:rsidR="00D10126" w:rsidRDefault="00D10126" w:rsidP="00D10126">
      <w:pPr>
        <w:pStyle w:val="KeinLeerraum"/>
        <w:rPr>
          <w:rFonts w:ascii="Source Sans Pro" w:eastAsia="Calibri" w:hAnsi="Source Sans Pro"/>
          <w:sz w:val="20"/>
        </w:rPr>
      </w:pPr>
    </w:p>
    <w:p w14:paraId="506DD2DB" w14:textId="77777777" w:rsidR="00D10126" w:rsidRDefault="00D10126" w:rsidP="00D10126">
      <w:pPr>
        <w:pStyle w:val="KeinLeerraum"/>
        <w:rPr>
          <w:rFonts w:ascii="Source Sans Pro" w:eastAsia="Calibri" w:hAnsi="Source Sans Pro"/>
          <w:sz w:val="20"/>
        </w:rPr>
      </w:pPr>
    </w:p>
    <w:p w14:paraId="203F0762" w14:textId="77777777" w:rsidR="00D10126" w:rsidRDefault="00D10126" w:rsidP="00D10126">
      <w:pPr>
        <w:pStyle w:val="KeinLeerraum"/>
        <w:rPr>
          <w:rFonts w:ascii="Source Sans Pro" w:eastAsia="Calibri" w:hAnsi="Source Sans Pro"/>
          <w:sz w:val="20"/>
        </w:rPr>
      </w:pPr>
    </w:p>
    <w:p w14:paraId="2D0AFCB1" w14:textId="77777777" w:rsidR="00D10126" w:rsidRPr="0030488D" w:rsidRDefault="00D10126" w:rsidP="00D10126">
      <w:pPr>
        <w:pStyle w:val="KeinLeerraum"/>
        <w:rPr>
          <w:rFonts w:ascii="Source Sans Pro" w:eastAsia="Calibri" w:hAnsi="Source Sans Pro"/>
          <w:sz w:val="20"/>
          <w:szCs w:val="20"/>
        </w:rPr>
      </w:pPr>
    </w:p>
    <w:p w14:paraId="198CCDB9" w14:textId="77777777" w:rsidR="00D10126" w:rsidRPr="0030488D" w:rsidRDefault="00D10126" w:rsidP="00D10126">
      <w:pPr>
        <w:pStyle w:val="berschrift1"/>
        <w:rPr>
          <w:rFonts w:eastAsia="Calibri"/>
          <w:sz w:val="24"/>
          <w:szCs w:val="20"/>
        </w:rPr>
      </w:pPr>
      <w:r w:rsidRPr="0030488D">
        <w:rPr>
          <w:rFonts w:eastAsia="Calibri"/>
          <w:sz w:val="24"/>
          <w:szCs w:val="20"/>
        </w:rPr>
        <w:t>Spielanleitung „Mensch ärgere dich nicht“</w:t>
      </w:r>
    </w:p>
    <w:p w14:paraId="49BCE742" w14:textId="77777777" w:rsidR="00D10126" w:rsidRPr="0030488D" w:rsidRDefault="00D10126" w:rsidP="00D10126">
      <w:pPr>
        <w:rPr>
          <w:rFonts w:eastAsia="Calibri"/>
          <w:lang w:eastAsia="de-DE"/>
        </w:rPr>
      </w:pPr>
    </w:p>
    <w:p w14:paraId="6F009987" w14:textId="77777777" w:rsidR="00D10126" w:rsidRPr="0030488D" w:rsidRDefault="00D10126" w:rsidP="00D10126">
      <w:pPr>
        <w:jc w:val="both"/>
        <w:rPr>
          <w:rFonts w:eastAsia="Calibri"/>
          <w:lang w:eastAsia="de-DE"/>
        </w:rPr>
      </w:pPr>
    </w:p>
    <w:p w14:paraId="050EC5FC" w14:textId="77777777" w:rsidR="00D10126" w:rsidRPr="0030488D" w:rsidRDefault="00D10126" w:rsidP="00D10126">
      <w:pPr>
        <w:jc w:val="both"/>
        <w:rPr>
          <w:rFonts w:eastAsia="Calibri"/>
          <w:u w:val="single"/>
          <w:lang w:eastAsia="de-DE"/>
        </w:rPr>
      </w:pPr>
      <w:r w:rsidRPr="0030488D">
        <w:rPr>
          <w:rFonts w:eastAsia="Calibri"/>
          <w:u w:val="single"/>
          <w:lang w:eastAsia="de-DE"/>
        </w:rPr>
        <w:t>_____________________</w:t>
      </w:r>
      <w:r w:rsidRPr="0030488D">
        <w:rPr>
          <w:rFonts w:eastAsia="Calibri"/>
          <w:noProof/>
          <w:u w:val="single"/>
          <w:lang w:eastAsia="de-DE"/>
        </w:rPr>
        <w:drawing>
          <wp:anchor distT="0" distB="0" distL="114300" distR="114300" simplePos="0" relativeHeight="251713536" behindDoc="1" locked="0" layoutInCell="1" allowOverlap="1" wp14:anchorId="530805B4" wp14:editId="75CFB875">
            <wp:simplePos x="0" y="0"/>
            <wp:positionH relativeFrom="column">
              <wp:posOffset>3756025</wp:posOffset>
            </wp:positionH>
            <wp:positionV relativeFrom="paragraph">
              <wp:posOffset>160655</wp:posOffset>
            </wp:positionV>
            <wp:extent cx="2217420" cy="2232660"/>
            <wp:effectExtent l="0" t="0" r="0" b="0"/>
            <wp:wrapTight wrapText="bothSides">
              <wp:wrapPolygon edited="0">
                <wp:start x="0" y="0"/>
                <wp:lineTo x="0" y="21379"/>
                <wp:lineTo x="21340" y="21379"/>
                <wp:lineTo x="21340" y="0"/>
                <wp:lineTo x="0" y="0"/>
              </wp:wrapPolygon>
            </wp:wrapTight>
            <wp:docPr id="2107" name="Grafik 2107" descr="Foto 1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1 Spielbret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7420" cy="2232660"/>
                    </a:xfrm>
                    <a:prstGeom prst="rect">
                      <a:avLst/>
                    </a:prstGeom>
                    <a:noFill/>
                  </pic:spPr>
                </pic:pic>
              </a:graphicData>
            </a:graphic>
            <wp14:sizeRelH relativeFrom="page">
              <wp14:pctWidth>0</wp14:pctWidth>
            </wp14:sizeRelH>
            <wp14:sizeRelV relativeFrom="page">
              <wp14:pctHeight>0</wp14:pctHeight>
            </wp14:sizeRelV>
          </wp:anchor>
        </w:drawing>
      </w:r>
      <w:r w:rsidRPr="0030488D">
        <w:rPr>
          <w:rFonts w:eastAsia="Calibri"/>
          <w:u w:val="single"/>
          <w:lang w:eastAsia="de-DE"/>
        </w:rPr>
        <w:t>____________________</w:t>
      </w:r>
    </w:p>
    <w:p w14:paraId="22CE046E" w14:textId="77777777" w:rsidR="00D10126" w:rsidRPr="0030488D" w:rsidRDefault="00D10126" w:rsidP="00D10126">
      <w:pPr>
        <w:jc w:val="both"/>
        <w:rPr>
          <w:rFonts w:eastAsia="Calibri"/>
          <w:lang w:eastAsia="de-DE"/>
        </w:rPr>
      </w:pPr>
    </w:p>
    <w:p w14:paraId="548CA60F" w14:textId="77777777" w:rsidR="00D10126" w:rsidRPr="0030488D" w:rsidRDefault="00D10126" w:rsidP="00D10126">
      <w:pPr>
        <w:jc w:val="both"/>
        <w:rPr>
          <w:rFonts w:eastAsia="Calibri"/>
          <w:lang w:eastAsia="de-DE"/>
        </w:rPr>
      </w:pPr>
    </w:p>
    <w:p w14:paraId="32CB6CD6" w14:textId="77777777" w:rsidR="00D10126" w:rsidRPr="0030488D" w:rsidRDefault="00D10126" w:rsidP="00D10126">
      <w:pPr>
        <w:jc w:val="both"/>
        <w:rPr>
          <w:rFonts w:eastAsia="Calibri"/>
          <w:lang w:eastAsia="de-DE"/>
        </w:rPr>
      </w:pPr>
    </w:p>
    <w:p w14:paraId="411B09FC" w14:textId="77777777" w:rsidR="00D10126" w:rsidRPr="0030488D" w:rsidRDefault="00D10126" w:rsidP="00D10126">
      <w:pPr>
        <w:jc w:val="both"/>
        <w:rPr>
          <w:rFonts w:eastAsia="Calibri"/>
          <w:lang w:eastAsia="de-DE"/>
        </w:rPr>
      </w:pPr>
      <w:r w:rsidRPr="0030488D">
        <w:rPr>
          <w:rFonts w:eastAsia="Calibri"/>
          <w:lang w:eastAsia="de-DE"/>
        </w:rPr>
        <w:t>Ziel des Spiels ist es, seine Spielfiguren so schnell wie möglich von seinem Startfeld (1) ins Ziel (2) zu würfeln.</w:t>
      </w:r>
    </w:p>
    <w:p w14:paraId="455AE3E2" w14:textId="77777777" w:rsidR="00D10126" w:rsidRPr="0030488D" w:rsidRDefault="00D10126" w:rsidP="00D10126">
      <w:pPr>
        <w:jc w:val="both"/>
        <w:rPr>
          <w:rFonts w:eastAsia="Calibri"/>
          <w:lang w:eastAsia="de-DE"/>
        </w:rPr>
      </w:pPr>
    </w:p>
    <w:p w14:paraId="4AE53F0D" w14:textId="77777777" w:rsidR="00D10126" w:rsidRPr="0030488D" w:rsidRDefault="00D10126" w:rsidP="00D10126">
      <w:pPr>
        <w:jc w:val="both"/>
        <w:rPr>
          <w:rFonts w:eastAsia="Calibri"/>
          <w:lang w:eastAsia="de-DE"/>
        </w:rPr>
      </w:pPr>
    </w:p>
    <w:p w14:paraId="57B0A96B" w14:textId="77777777" w:rsidR="00D10126" w:rsidRPr="0030488D" w:rsidRDefault="00D10126" w:rsidP="00D10126">
      <w:pPr>
        <w:jc w:val="both"/>
        <w:rPr>
          <w:rFonts w:eastAsia="Calibri"/>
          <w:lang w:eastAsia="de-DE"/>
        </w:rPr>
      </w:pPr>
    </w:p>
    <w:p w14:paraId="2F604397" w14:textId="77777777" w:rsidR="00D10126" w:rsidRPr="0030488D" w:rsidRDefault="00D10126" w:rsidP="00D10126">
      <w:pPr>
        <w:jc w:val="both"/>
        <w:rPr>
          <w:rFonts w:eastAsia="Calibri"/>
          <w:lang w:eastAsia="de-DE"/>
        </w:rPr>
      </w:pPr>
    </w:p>
    <w:p w14:paraId="1B0DC9E8" w14:textId="77777777" w:rsidR="00D10126" w:rsidRPr="0030488D" w:rsidRDefault="00D10126" w:rsidP="00D10126">
      <w:pPr>
        <w:jc w:val="both"/>
        <w:rPr>
          <w:rFonts w:eastAsia="Calibri"/>
          <w:lang w:eastAsia="de-DE"/>
        </w:rPr>
      </w:pPr>
    </w:p>
    <w:p w14:paraId="7B0778C8" w14:textId="77777777" w:rsidR="00D10126" w:rsidRPr="0030488D" w:rsidRDefault="00D10126" w:rsidP="00D10126">
      <w:pPr>
        <w:jc w:val="both"/>
        <w:rPr>
          <w:rFonts w:eastAsia="Calibri"/>
          <w:lang w:eastAsia="de-DE"/>
        </w:rPr>
      </w:pPr>
    </w:p>
    <w:p w14:paraId="68B19700" w14:textId="77777777" w:rsidR="00D10126" w:rsidRPr="0030488D" w:rsidRDefault="00D10126" w:rsidP="00D10126">
      <w:pPr>
        <w:jc w:val="both"/>
        <w:rPr>
          <w:rFonts w:eastAsia="Calibri"/>
          <w:lang w:eastAsia="de-DE"/>
        </w:rPr>
      </w:pPr>
    </w:p>
    <w:p w14:paraId="7FFACF0F" w14:textId="77777777" w:rsidR="00D10126" w:rsidRPr="0030488D" w:rsidRDefault="00D10126" w:rsidP="00D10126">
      <w:pPr>
        <w:jc w:val="both"/>
        <w:rPr>
          <w:rFonts w:eastAsia="Calibri"/>
          <w:lang w:eastAsia="de-DE"/>
        </w:rPr>
      </w:pPr>
    </w:p>
    <w:p w14:paraId="53E68083" w14:textId="77777777" w:rsidR="00D10126" w:rsidRPr="0030488D" w:rsidRDefault="00D10126" w:rsidP="00D10126">
      <w:pPr>
        <w:jc w:val="both"/>
        <w:rPr>
          <w:rFonts w:eastAsia="Calibri"/>
          <w:u w:val="single"/>
          <w:lang w:eastAsia="de-DE"/>
        </w:rPr>
      </w:pPr>
      <w:r w:rsidRPr="0030488D">
        <w:rPr>
          <w:rFonts w:eastAsia="Calibri"/>
          <w:u w:val="single"/>
          <w:lang w:eastAsia="de-DE"/>
        </w:rPr>
        <w:t>________________________________________</w:t>
      </w:r>
    </w:p>
    <w:p w14:paraId="4CDD0A6A" w14:textId="77777777" w:rsidR="00D10126" w:rsidRDefault="00D10126" w:rsidP="00D10126">
      <w:pPr>
        <w:jc w:val="both"/>
        <w:rPr>
          <w:rFonts w:eastAsia="Calibri"/>
          <w:lang w:eastAsia="de-DE"/>
        </w:rPr>
      </w:pPr>
    </w:p>
    <w:p w14:paraId="56E562C4" w14:textId="77777777" w:rsidR="00D10126" w:rsidRDefault="00D10126" w:rsidP="00D10126">
      <w:pPr>
        <w:jc w:val="both"/>
        <w:rPr>
          <w:rFonts w:eastAsia="Calibri"/>
          <w:lang w:eastAsia="de-DE"/>
        </w:rPr>
      </w:pPr>
    </w:p>
    <w:p w14:paraId="390AE660" w14:textId="77777777" w:rsidR="00D10126" w:rsidRPr="0030488D" w:rsidRDefault="00D10126" w:rsidP="00D10126">
      <w:pPr>
        <w:jc w:val="both"/>
        <w:rPr>
          <w:rFonts w:eastAsia="Calibri"/>
          <w:lang w:eastAsia="de-DE"/>
        </w:rPr>
      </w:pPr>
      <w:r w:rsidRPr="0030488D">
        <w:rPr>
          <w:rFonts w:eastAsia="Calibri"/>
          <w:noProof/>
          <w:lang w:eastAsia="de-DE"/>
        </w:rPr>
        <w:drawing>
          <wp:anchor distT="0" distB="0" distL="114300" distR="114300" simplePos="0" relativeHeight="251714560" behindDoc="1" locked="0" layoutInCell="1" allowOverlap="1" wp14:anchorId="3CE45A30" wp14:editId="1F64BCAE">
            <wp:simplePos x="0" y="0"/>
            <wp:positionH relativeFrom="column">
              <wp:posOffset>3718560</wp:posOffset>
            </wp:positionH>
            <wp:positionV relativeFrom="paragraph">
              <wp:posOffset>51435</wp:posOffset>
            </wp:positionV>
            <wp:extent cx="2324100" cy="2331720"/>
            <wp:effectExtent l="0" t="0" r="0" b="0"/>
            <wp:wrapTight wrapText="bothSides">
              <wp:wrapPolygon edited="0">
                <wp:start x="0" y="0"/>
                <wp:lineTo x="0" y="21353"/>
                <wp:lineTo x="21423" y="21353"/>
                <wp:lineTo x="21423" y="0"/>
                <wp:lineTo x="0" y="0"/>
              </wp:wrapPolygon>
            </wp:wrapTight>
            <wp:docPr id="2108" name="Grafik 2108" descr="Foto 2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2 Spielbrett 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2331720"/>
                    </a:xfrm>
                    <a:prstGeom prst="rect">
                      <a:avLst/>
                    </a:prstGeom>
                    <a:noFill/>
                  </pic:spPr>
                </pic:pic>
              </a:graphicData>
            </a:graphic>
            <wp14:sizeRelH relativeFrom="page">
              <wp14:pctWidth>0</wp14:pctWidth>
            </wp14:sizeRelH>
            <wp14:sizeRelV relativeFrom="page">
              <wp14:pctHeight>0</wp14:pctHeight>
            </wp14:sizeRelV>
          </wp:anchor>
        </w:drawing>
      </w:r>
    </w:p>
    <w:p w14:paraId="7234BD4D" w14:textId="77777777" w:rsidR="00D10126" w:rsidRPr="0030488D" w:rsidRDefault="00D10126" w:rsidP="00D10126">
      <w:pPr>
        <w:jc w:val="both"/>
        <w:rPr>
          <w:rFonts w:eastAsia="Calibri"/>
          <w:lang w:eastAsia="de-DE"/>
        </w:rPr>
      </w:pPr>
    </w:p>
    <w:p w14:paraId="6C4F174D" w14:textId="77777777" w:rsidR="00D10126" w:rsidRPr="0030488D" w:rsidRDefault="00D10126" w:rsidP="00D10126">
      <w:pPr>
        <w:jc w:val="both"/>
        <w:rPr>
          <w:rFonts w:eastAsia="Calibri"/>
          <w:lang w:eastAsia="de-DE"/>
        </w:rPr>
      </w:pPr>
      <w:r w:rsidRPr="0030488D">
        <w:rPr>
          <w:rFonts w:eastAsia="Calibri"/>
          <w:lang w:eastAsia="de-DE"/>
        </w:rPr>
        <w:t>Jeder Spieler erhält vier Figuren einer Farbe. Die Figuren werden auf die vier Felder in den Ecken des Spielfeldes gestellt. Diese vier Felder werden „Haus“ (3) genannt. Der jüngste Mitspieler beginnt das Spiel.</w:t>
      </w:r>
    </w:p>
    <w:p w14:paraId="313DC734" w14:textId="77777777" w:rsidR="00D10126" w:rsidRPr="0030488D" w:rsidRDefault="00D10126" w:rsidP="00D10126">
      <w:pPr>
        <w:jc w:val="both"/>
        <w:rPr>
          <w:rFonts w:eastAsia="Calibri"/>
          <w:lang w:eastAsia="de-DE"/>
        </w:rPr>
      </w:pPr>
    </w:p>
    <w:p w14:paraId="2A0FF4D4" w14:textId="77777777" w:rsidR="00D10126" w:rsidRPr="0030488D" w:rsidRDefault="00D10126" w:rsidP="00D10126">
      <w:pPr>
        <w:jc w:val="both"/>
        <w:rPr>
          <w:rFonts w:eastAsia="Calibri"/>
          <w:lang w:eastAsia="de-DE"/>
        </w:rPr>
      </w:pPr>
    </w:p>
    <w:p w14:paraId="413021D0" w14:textId="77777777" w:rsidR="00D10126" w:rsidRPr="0030488D" w:rsidRDefault="00D10126" w:rsidP="00D10126">
      <w:pPr>
        <w:jc w:val="both"/>
        <w:rPr>
          <w:rFonts w:eastAsia="Calibri"/>
          <w:lang w:eastAsia="de-DE"/>
        </w:rPr>
      </w:pPr>
    </w:p>
    <w:p w14:paraId="6E8DF643" w14:textId="77777777" w:rsidR="00D10126" w:rsidRPr="0030488D" w:rsidRDefault="00D10126" w:rsidP="00D10126">
      <w:pPr>
        <w:jc w:val="both"/>
        <w:rPr>
          <w:rFonts w:eastAsia="Calibri"/>
          <w:lang w:eastAsia="de-DE"/>
        </w:rPr>
      </w:pPr>
    </w:p>
    <w:p w14:paraId="572D500A" w14:textId="77777777" w:rsidR="00D10126" w:rsidRPr="0030488D" w:rsidRDefault="00D10126" w:rsidP="00D10126">
      <w:pPr>
        <w:jc w:val="both"/>
        <w:rPr>
          <w:rFonts w:eastAsia="Calibri"/>
          <w:lang w:eastAsia="de-DE"/>
        </w:rPr>
      </w:pPr>
    </w:p>
    <w:p w14:paraId="00647876" w14:textId="77777777" w:rsidR="00D10126" w:rsidRPr="0030488D" w:rsidRDefault="00D10126" w:rsidP="00D10126">
      <w:pPr>
        <w:spacing w:line="240" w:lineRule="exact"/>
        <w:jc w:val="both"/>
        <w:rPr>
          <w:rFonts w:eastAsia="Calibri"/>
          <w:lang w:eastAsia="de-DE"/>
        </w:rPr>
      </w:pPr>
      <w:r w:rsidRPr="0030488D">
        <w:rPr>
          <w:rFonts w:eastAsia="Calibri"/>
          <w:lang w:eastAsia="de-DE"/>
        </w:rPr>
        <w:br w:type="page"/>
      </w:r>
    </w:p>
    <w:p w14:paraId="296DFEC4" w14:textId="77777777" w:rsidR="00D10126" w:rsidRPr="00216310" w:rsidRDefault="00D10126" w:rsidP="00D10126">
      <w:pPr>
        <w:rPr>
          <w:rFonts w:eastAsia="Calibri"/>
          <w:sz w:val="28"/>
          <w:lang w:eastAsia="de-DE"/>
        </w:rPr>
      </w:pPr>
    </w:p>
    <w:p w14:paraId="7BD36C02" w14:textId="77777777" w:rsidR="00D10126" w:rsidRPr="00216310" w:rsidRDefault="00D10126" w:rsidP="00D10126">
      <w:pPr>
        <w:rPr>
          <w:rFonts w:eastAsia="Calibri"/>
          <w:sz w:val="28"/>
          <w:u w:val="single"/>
          <w:lang w:eastAsia="de-DE"/>
        </w:rPr>
      </w:pPr>
      <w:r>
        <w:rPr>
          <w:rFonts w:eastAsia="Calibri"/>
          <w:sz w:val="28"/>
          <w:u w:val="single"/>
          <w:lang w:eastAsia="de-DE"/>
        </w:rPr>
        <w:t>_______________________________________</w:t>
      </w:r>
    </w:p>
    <w:p w14:paraId="78E389E6" w14:textId="77777777" w:rsidR="00D10126" w:rsidRPr="00040BB5" w:rsidRDefault="00D10126" w:rsidP="00D10126">
      <w:pPr>
        <w:rPr>
          <w:rFonts w:eastAsia="Calibri"/>
          <w:lang w:eastAsia="de-DE"/>
        </w:rPr>
      </w:pPr>
      <w:r w:rsidRPr="00216310">
        <w:rPr>
          <w:rFonts w:eastAsia="Calibri"/>
          <w:noProof/>
          <w:sz w:val="28"/>
          <w:lang w:eastAsia="de-DE"/>
        </w:rPr>
        <w:drawing>
          <wp:anchor distT="0" distB="0" distL="114300" distR="114300" simplePos="0" relativeHeight="251715584" behindDoc="0" locked="0" layoutInCell="1" allowOverlap="1" wp14:anchorId="76A71F7F" wp14:editId="04704580">
            <wp:simplePos x="0" y="0"/>
            <wp:positionH relativeFrom="column">
              <wp:posOffset>3756025</wp:posOffset>
            </wp:positionH>
            <wp:positionV relativeFrom="paragraph">
              <wp:posOffset>4445</wp:posOffset>
            </wp:positionV>
            <wp:extent cx="2270760" cy="2270760"/>
            <wp:effectExtent l="0" t="0" r="0" b="0"/>
            <wp:wrapSquare wrapText="bothSides"/>
            <wp:docPr id="2109" name="Grafik 2109" descr="Foto 3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3 Spielbrett 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0760" cy="227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E4273" w14:textId="77777777" w:rsidR="00D10126" w:rsidRPr="00040BB5" w:rsidRDefault="00D10126" w:rsidP="00D10126">
      <w:pPr>
        <w:jc w:val="both"/>
        <w:rPr>
          <w:rFonts w:eastAsia="Calibri"/>
          <w:lang w:eastAsia="de-DE"/>
        </w:rPr>
      </w:pPr>
      <w:r w:rsidRPr="00040BB5">
        <w:rPr>
          <w:rFonts w:eastAsia="Calibri"/>
          <w:lang w:eastAsia="de-DE"/>
        </w:rPr>
        <w:t>Wer eine „6“ würfelt, darf nochmal würfeln.</w:t>
      </w:r>
    </w:p>
    <w:p w14:paraId="25B82666" w14:textId="77777777" w:rsidR="00D10126" w:rsidRPr="00040BB5" w:rsidRDefault="00D10126" w:rsidP="00D10126">
      <w:pPr>
        <w:jc w:val="both"/>
        <w:rPr>
          <w:rFonts w:eastAsia="Calibri"/>
          <w:lang w:eastAsia="de-DE"/>
        </w:rPr>
      </w:pPr>
      <w:r w:rsidRPr="00040BB5">
        <w:rPr>
          <w:rFonts w:eastAsia="Calibri"/>
          <w:lang w:eastAsia="de-DE"/>
        </w:rPr>
        <w:t>Bei einer „6“ kann der Spieler entscheiden, ob er eine weitere Figur auf den Startpunkt (1) stellt oder mit einer Figur seiner Wahl sechs Felder weiterzieht.</w:t>
      </w:r>
    </w:p>
    <w:p w14:paraId="24A5CAC2" w14:textId="77777777" w:rsidR="00D10126" w:rsidRPr="00040BB5" w:rsidRDefault="00D10126" w:rsidP="00D10126">
      <w:pPr>
        <w:jc w:val="both"/>
        <w:rPr>
          <w:rFonts w:eastAsia="Calibri"/>
          <w:lang w:eastAsia="de-DE"/>
        </w:rPr>
      </w:pPr>
      <w:r w:rsidRPr="00040BB5">
        <w:rPr>
          <w:rFonts w:eastAsia="Calibri"/>
          <w:lang w:eastAsia="de-DE"/>
        </w:rPr>
        <w:t>Sind alle vier Spielfiguren im Haus, darf der Spie</w:t>
      </w:r>
      <w:r>
        <w:rPr>
          <w:rFonts w:eastAsia="Calibri"/>
          <w:lang w:eastAsia="de-DE"/>
        </w:rPr>
        <w:t>ler drei Mal w</w:t>
      </w:r>
      <w:r w:rsidRPr="00040BB5">
        <w:rPr>
          <w:rFonts w:eastAsia="Calibri"/>
          <w:lang w:eastAsia="de-DE"/>
        </w:rPr>
        <w:t>ürfeln, bis er eine sechs gewürfelt hat.</w:t>
      </w:r>
    </w:p>
    <w:p w14:paraId="076034B2" w14:textId="77777777" w:rsidR="00D10126" w:rsidRDefault="00D10126" w:rsidP="00D10126">
      <w:pPr>
        <w:jc w:val="both"/>
        <w:rPr>
          <w:rFonts w:eastAsia="Calibri"/>
          <w:lang w:eastAsia="de-DE"/>
        </w:rPr>
      </w:pPr>
    </w:p>
    <w:p w14:paraId="10D23755" w14:textId="77777777" w:rsidR="00D10126" w:rsidRDefault="00D10126" w:rsidP="00D10126">
      <w:pPr>
        <w:jc w:val="both"/>
        <w:rPr>
          <w:rFonts w:eastAsia="Calibri"/>
          <w:lang w:eastAsia="de-DE"/>
        </w:rPr>
      </w:pPr>
    </w:p>
    <w:p w14:paraId="6BA160DD" w14:textId="77777777" w:rsidR="00D10126" w:rsidRDefault="00D10126" w:rsidP="00D10126">
      <w:pPr>
        <w:jc w:val="both"/>
        <w:rPr>
          <w:rFonts w:eastAsia="Calibri"/>
          <w:lang w:eastAsia="de-DE"/>
        </w:rPr>
      </w:pPr>
    </w:p>
    <w:p w14:paraId="290DE5D6" w14:textId="77777777" w:rsidR="00D10126" w:rsidRDefault="00D10126" w:rsidP="00D10126">
      <w:pPr>
        <w:jc w:val="both"/>
        <w:rPr>
          <w:rFonts w:eastAsia="Calibri"/>
          <w:lang w:eastAsia="de-DE"/>
        </w:rPr>
      </w:pPr>
    </w:p>
    <w:p w14:paraId="15371DC8" w14:textId="77777777" w:rsidR="00D10126" w:rsidRDefault="00D10126" w:rsidP="00D10126">
      <w:pPr>
        <w:jc w:val="both"/>
        <w:rPr>
          <w:rFonts w:eastAsia="Calibri"/>
          <w:lang w:eastAsia="de-DE"/>
        </w:rPr>
      </w:pPr>
    </w:p>
    <w:p w14:paraId="7E7E4FBA" w14:textId="77777777" w:rsidR="00D10126" w:rsidRDefault="00D10126" w:rsidP="00D10126">
      <w:pPr>
        <w:jc w:val="both"/>
        <w:rPr>
          <w:rFonts w:eastAsia="Calibri"/>
          <w:lang w:eastAsia="de-DE"/>
        </w:rPr>
      </w:pPr>
    </w:p>
    <w:p w14:paraId="4EC59D1D" w14:textId="77777777" w:rsidR="00D10126" w:rsidRDefault="00D10126" w:rsidP="00D10126">
      <w:pPr>
        <w:jc w:val="both"/>
        <w:rPr>
          <w:rFonts w:eastAsia="Calibri"/>
          <w:lang w:eastAsia="de-DE"/>
        </w:rPr>
      </w:pPr>
    </w:p>
    <w:p w14:paraId="0E2935D5" w14:textId="77777777" w:rsidR="00D10126" w:rsidRPr="00040BB5" w:rsidRDefault="00D10126" w:rsidP="00D10126">
      <w:pPr>
        <w:jc w:val="both"/>
        <w:rPr>
          <w:rFonts w:eastAsia="Calibri"/>
          <w:lang w:eastAsia="de-DE"/>
        </w:rPr>
      </w:pPr>
    </w:p>
    <w:p w14:paraId="5E02ED1E" w14:textId="77777777" w:rsidR="00D10126" w:rsidRPr="00040BB5" w:rsidRDefault="00D10126" w:rsidP="00D10126">
      <w:pPr>
        <w:jc w:val="both"/>
        <w:rPr>
          <w:rFonts w:eastAsia="Calibri"/>
          <w:lang w:eastAsia="de-DE"/>
        </w:rPr>
      </w:pPr>
    </w:p>
    <w:p w14:paraId="314F6F57" w14:textId="77777777" w:rsidR="00D10126" w:rsidRPr="00040BB5" w:rsidRDefault="00D10126" w:rsidP="00D10126">
      <w:pPr>
        <w:jc w:val="both"/>
        <w:rPr>
          <w:rFonts w:eastAsia="Calibri"/>
          <w:lang w:eastAsia="de-DE"/>
        </w:rPr>
      </w:pPr>
    </w:p>
    <w:p w14:paraId="4F6F3578" w14:textId="77777777" w:rsidR="00D10126" w:rsidRPr="00040BB5" w:rsidRDefault="00D10126" w:rsidP="00D10126">
      <w:pPr>
        <w:jc w:val="both"/>
        <w:rPr>
          <w:rFonts w:eastAsia="Calibri"/>
          <w:u w:val="single"/>
          <w:lang w:eastAsia="de-DE"/>
        </w:rPr>
      </w:pPr>
      <w:r w:rsidRPr="00040BB5">
        <w:rPr>
          <w:rFonts w:eastAsia="Calibri"/>
          <w:u w:val="single"/>
          <w:lang w:eastAsia="de-DE"/>
        </w:rPr>
        <w:t>____________________________________________</w:t>
      </w:r>
      <w:r>
        <w:rPr>
          <w:rFonts w:eastAsia="Calibri"/>
          <w:u w:val="single"/>
          <w:lang w:eastAsia="de-DE"/>
        </w:rPr>
        <w:t>_________</w:t>
      </w:r>
    </w:p>
    <w:p w14:paraId="786326C4" w14:textId="77777777" w:rsidR="00D10126" w:rsidRPr="00040BB5" w:rsidRDefault="00D10126" w:rsidP="00D10126">
      <w:pPr>
        <w:jc w:val="both"/>
        <w:rPr>
          <w:rFonts w:eastAsia="Calibri"/>
          <w:lang w:eastAsia="de-DE"/>
        </w:rPr>
      </w:pPr>
      <w:r w:rsidRPr="00040BB5">
        <w:rPr>
          <w:rFonts w:eastAsia="Calibri"/>
          <w:noProof/>
          <w:lang w:eastAsia="de-DE"/>
        </w:rPr>
        <w:drawing>
          <wp:anchor distT="0" distB="0" distL="114300" distR="114300" simplePos="0" relativeHeight="251716608" behindDoc="0" locked="0" layoutInCell="1" allowOverlap="1" wp14:anchorId="6226E470" wp14:editId="09168B96">
            <wp:simplePos x="0" y="0"/>
            <wp:positionH relativeFrom="column">
              <wp:posOffset>3931920</wp:posOffset>
            </wp:positionH>
            <wp:positionV relativeFrom="paragraph">
              <wp:posOffset>160655</wp:posOffset>
            </wp:positionV>
            <wp:extent cx="2011680" cy="2034540"/>
            <wp:effectExtent l="0" t="0" r="7620" b="3810"/>
            <wp:wrapSquare wrapText="bothSides"/>
            <wp:docPr id="2111" name="Grafik 2111" descr="Foto 4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4 Spielbrett 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1680" cy="2034540"/>
                    </a:xfrm>
                    <a:prstGeom prst="rect">
                      <a:avLst/>
                    </a:prstGeom>
                    <a:noFill/>
                  </pic:spPr>
                </pic:pic>
              </a:graphicData>
            </a:graphic>
            <wp14:sizeRelH relativeFrom="page">
              <wp14:pctWidth>0</wp14:pctWidth>
            </wp14:sizeRelH>
            <wp14:sizeRelV relativeFrom="page">
              <wp14:pctHeight>0</wp14:pctHeight>
            </wp14:sizeRelV>
          </wp:anchor>
        </w:drawing>
      </w:r>
    </w:p>
    <w:p w14:paraId="0ED315CE" w14:textId="77777777" w:rsidR="00D10126" w:rsidRPr="00040BB5" w:rsidRDefault="00D10126" w:rsidP="00D10126">
      <w:pPr>
        <w:jc w:val="both"/>
        <w:rPr>
          <w:rFonts w:eastAsia="Calibri"/>
          <w:lang w:eastAsia="de-DE"/>
        </w:rPr>
      </w:pPr>
    </w:p>
    <w:p w14:paraId="52F84931" w14:textId="77777777" w:rsidR="00D10126" w:rsidRPr="00040BB5" w:rsidRDefault="00D10126" w:rsidP="00D10126">
      <w:pPr>
        <w:jc w:val="both"/>
        <w:rPr>
          <w:rFonts w:eastAsia="Calibri"/>
          <w:lang w:eastAsia="de-DE"/>
        </w:rPr>
      </w:pPr>
      <w:r w:rsidRPr="00040BB5">
        <w:rPr>
          <w:rFonts w:eastAsia="Calibri"/>
          <w:lang w:eastAsia="de-DE"/>
        </w:rPr>
        <w:t xml:space="preserve">Der Spieler, der an der Reihe ist, würfelt und setzt seine Spielfigur um die gewürfelte Zahl in Spielrichtung (B) auf den grauen Feldern vor. Andere Spielfiguren können übersprungen werden. Der Spieler kann frei wählen, welche seiner Figuren er bewegt. </w:t>
      </w:r>
    </w:p>
    <w:p w14:paraId="1A1CAFF9" w14:textId="77777777" w:rsidR="00D10126" w:rsidRPr="00040BB5" w:rsidRDefault="00D10126" w:rsidP="00D10126">
      <w:pPr>
        <w:jc w:val="both"/>
        <w:rPr>
          <w:rFonts w:eastAsia="Calibri"/>
          <w:lang w:eastAsia="de-DE"/>
        </w:rPr>
      </w:pPr>
      <w:r w:rsidRPr="00040BB5">
        <w:rPr>
          <w:rFonts w:eastAsia="Calibri"/>
          <w:lang w:eastAsia="de-DE"/>
        </w:rPr>
        <w:t>Steht eine Figur eines Gegenspielers auf dem Feld, auf das die eigene Figur gewürfelt wird, dann muss der Gegenspieler seine Figur wieder zurück in sein „Haus“ (3) setzen.</w:t>
      </w:r>
    </w:p>
    <w:p w14:paraId="5997AEC2" w14:textId="77777777" w:rsidR="00D10126" w:rsidRPr="00040BB5" w:rsidRDefault="00D10126" w:rsidP="00D10126">
      <w:pPr>
        <w:jc w:val="both"/>
        <w:rPr>
          <w:rFonts w:eastAsia="Calibri"/>
          <w:lang w:eastAsia="de-DE"/>
        </w:rPr>
      </w:pPr>
      <w:r w:rsidRPr="00040BB5">
        <w:rPr>
          <w:rFonts w:eastAsia="Calibri"/>
          <w:lang w:eastAsia="de-DE"/>
        </w:rPr>
        <w:t>Trifft eine Spielfigur auf ein Feld, das bereits von einer Spielfigur mit derselben Farbe besetzt ist, darf man mit der Figur ein Feld weiterrücken.</w:t>
      </w:r>
    </w:p>
    <w:p w14:paraId="2B18375F" w14:textId="77777777" w:rsidR="00D10126" w:rsidRDefault="00D10126" w:rsidP="00D10126">
      <w:pPr>
        <w:jc w:val="both"/>
        <w:rPr>
          <w:rFonts w:eastAsia="Calibri"/>
          <w:lang w:eastAsia="de-DE"/>
        </w:rPr>
      </w:pPr>
    </w:p>
    <w:p w14:paraId="5B110AC1" w14:textId="77777777" w:rsidR="00D10126" w:rsidRDefault="00D10126" w:rsidP="00D10126">
      <w:pPr>
        <w:jc w:val="both"/>
        <w:rPr>
          <w:rFonts w:eastAsia="Calibri"/>
          <w:lang w:eastAsia="de-DE"/>
        </w:rPr>
      </w:pPr>
    </w:p>
    <w:p w14:paraId="37D686C0" w14:textId="77777777" w:rsidR="00D10126" w:rsidRDefault="00D10126" w:rsidP="00D10126">
      <w:pPr>
        <w:jc w:val="both"/>
        <w:rPr>
          <w:rFonts w:eastAsia="Calibri"/>
          <w:lang w:eastAsia="de-DE"/>
        </w:rPr>
      </w:pPr>
    </w:p>
    <w:p w14:paraId="3BFC3829" w14:textId="77777777" w:rsidR="00D10126" w:rsidRDefault="00D10126" w:rsidP="00D10126">
      <w:pPr>
        <w:jc w:val="both"/>
        <w:rPr>
          <w:rFonts w:eastAsia="Calibri"/>
          <w:lang w:eastAsia="de-DE"/>
        </w:rPr>
      </w:pPr>
    </w:p>
    <w:p w14:paraId="56035083" w14:textId="77777777" w:rsidR="00D10126" w:rsidRDefault="00D10126" w:rsidP="00D10126">
      <w:pPr>
        <w:jc w:val="both"/>
        <w:rPr>
          <w:rFonts w:eastAsia="Calibri"/>
          <w:lang w:eastAsia="de-DE"/>
        </w:rPr>
      </w:pPr>
    </w:p>
    <w:p w14:paraId="5834A6B4" w14:textId="77777777" w:rsidR="00D10126" w:rsidRDefault="00D10126" w:rsidP="00D10126">
      <w:pPr>
        <w:jc w:val="both"/>
        <w:rPr>
          <w:rFonts w:eastAsia="Calibri"/>
          <w:lang w:eastAsia="de-DE"/>
        </w:rPr>
      </w:pPr>
    </w:p>
    <w:p w14:paraId="76EC1D8E" w14:textId="77777777" w:rsidR="00D10126" w:rsidRDefault="00D10126" w:rsidP="00D10126">
      <w:pPr>
        <w:jc w:val="both"/>
        <w:rPr>
          <w:rFonts w:eastAsia="Calibri"/>
          <w:lang w:eastAsia="de-DE"/>
        </w:rPr>
      </w:pPr>
    </w:p>
    <w:p w14:paraId="5B36CC71" w14:textId="77777777" w:rsidR="00D10126" w:rsidRPr="00040BB5" w:rsidRDefault="00D10126" w:rsidP="00D10126">
      <w:pPr>
        <w:jc w:val="both"/>
        <w:rPr>
          <w:rFonts w:eastAsia="Calibri"/>
          <w:lang w:eastAsia="de-DE"/>
        </w:rPr>
      </w:pPr>
    </w:p>
    <w:p w14:paraId="604DEEA1" w14:textId="77777777" w:rsidR="00D10126" w:rsidRPr="00040BB5" w:rsidRDefault="00D10126" w:rsidP="00D10126">
      <w:pPr>
        <w:jc w:val="both"/>
        <w:rPr>
          <w:rFonts w:eastAsia="Calibri"/>
          <w:u w:val="single"/>
          <w:lang w:eastAsia="de-DE"/>
        </w:rPr>
      </w:pPr>
      <w:r w:rsidRPr="00040BB5">
        <w:rPr>
          <w:rFonts w:eastAsia="Calibri"/>
          <w:u w:val="single"/>
          <w:lang w:eastAsia="de-DE"/>
        </w:rPr>
        <w:t>____________________________________________</w:t>
      </w:r>
      <w:r>
        <w:rPr>
          <w:rFonts w:eastAsia="Calibri"/>
          <w:u w:val="single"/>
          <w:lang w:eastAsia="de-DE"/>
        </w:rPr>
        <w:t>__________</w:t>
      </w:r>
    </w:p>
    <w:p w14:paraId="28C87FB0" w14:textId="77777777" w:rsidR="00D10126" w:rsidRPr="00040BB5" w:rsidRDefault="00D10126" w:rsidP="00D10126">
      <w:pPr>
        <w:jc w:val="both"/>
        <w:rPr>
          <w:rFonts w:eastAsia="Calibri"/>
          <w:lang w:eastAsia="de-DE"/>
        </w:rPr>
      </w:pPr>
      <w:r w:rsidRPr="00040BB5">
        <w:rPr>
          <w:rFonts w:eastAsia="Calibri"/>
          <w:noProof/>
          <w:lang w:eastAsia="de-DE"/>
        </w:rPr>
        <w:drawing>
          <wp:anchor distT="0" distB="0" distL="114300" distR="114300" simplePos="0" relativeHeight="251717632" behindDoc="0" locked="0" layoutInCell="1" allowOverlap="1" wp14:anchorId="40F5A660" wp14:editId="2AFC8326">
            <wp:simplePos x="0" y="0"/>
            <wp:positionH relativeFrom="column">
              <wp:posOffset>3962400</wp:posOffset>
            </wp:positionH>
            <wp:positionV relativeFrom="paragraph">
              <wp:posOffset>117475</wp:posOffset>
            </wp:positionV>
            <wp:extent cx="2042160" cy="2026920"/>
            <wp:effectExtent l="0" t="0" r="0" b="0"/>
            <wp:wrapSquare wrapText="bothSides"/>
            <wp:docPr id="1184" name="Grafik 1184" descr="Foto 5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5 Spielbret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160" cy="2026920"/>
                    </a:xfrm>
                    <a:prstGeom prst="rect">
                      <a:avLst/>
                    </a:prstGeom>
                    <a:noFill/>
                  </pic:spPr>
                </pic:pic>
              </a:graphicData>
            </a:graphic>
            <wp14:sizeRelH relativeFrom="page">
              <wp14:pctWidth>0</wp14:pctWidth>
            </wp14:sizeRelH>
            <wp14:sizeRelV relativeFrom="page">
              <wp14:pctHeight>0</wp14:pctHeight>
            </wp14:sizeRelV>
          </wp:anchor>
        </w:drawing>
      </w:r>
    </w:p>
    <w:p w14:paraId="2ED75DAD" w14:textId="77777777" w:rsidR="00D10126" w:rsidRPr="00040BB5" w:rsidRDefault="00D10126" w:rsidP="00D10126">
      <w:pPr>
        <w:jc w:val="both"/>
        <w:rPr>
          <w:rFonts w:eastAsia="Calibri"/>
          <w:lang w:eastAsia="de-DE"/>
        </w:rPr>
      </w:pPr>
    </w:p>
    <w:p w14:paraId="17318E6A" w14:textId="77777777" w:rsidR="00D10126" w:rsidRPr="00040BB5" w:rsidRDefault="00D10126" w:rsidP="00D10126">
      <w:pPr>
        <w:jc w:val="both"/>
        <w:rPr>
          <w:rFonts w:eastAsia="Calibri"/>
          <w:lang w:eastAsia="de-DE"/>
        </w:rPr>
      </w:pPr>
    </w:p>
    <w:p w14:paraId="633146CE" w14:textId="77777777" w:rsidR="00D10126" w:rsidRPr="00040BB5" w:rsidRDefault="00D10126" w:rsidP="00D10126">
      <w:pPr>
        <w:jc w:val="both"/>
        <w:rPr>
          <w:rFonts w:eastAsia="Calibri"/>
          <w:lang w:eastAsia="de-DE"/>
        </w:rPr>
      </w:pPr>
      <w:r w:rsidRPr="00040BB5">
        <w:rPr>
          <w:rFonts w:eastAsia="Calibri"/>
          <w:lang w:eastAsia="de-DE"/>
        </w:rPr>
        <w:t>Wer mit einer Spielfigur die ganze Laufbahn einmal vollständig durchlaufen hat, zieht mit der Figur auf die Zielfelder (2) vor. Der Spieler, der als erster alle seine Spielfiguren auf seine Zielfelder (2) gebracht hat, gewinnt das Spiel. Die anderen spielen weiter um die nächsten Plätze.</w:t>
      </w:r>
    </w:p>
    <w:p w14:paraId="747645EB" w14:textId="77777777" w:rsidR="00D10126" w:rsidRPr="00040BB5" w:rsidRDefault="00D10126" w:rsidP="00D10126">
      <w:pPr>
        <w:pStyle w:val="AufgabeText"/>
      </w:pPr>
    </w:p>
    <w:p w14:paraId="78653696" w14:textId="77777777" w:rsidR="00D10126" w:rsidRDefault="00D10126" w:rsidP="00D10126">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10126" w14:paraId="7CA083CE" w14:textId="77777777" w:rsidTr="00860AB1">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5DEC2030" w14:textId="77777777" w:rsidR="00D10126" w:rsidRDefault="00D10126" w:rsidP="00860AB1">
            <w:pPr>
              <w:pStyle w:val="Tabelle6pt"/>
            </w:pPr>
            <w:r>
              <w:lastRenderedPageBreak/>
              <w:t>Kompetenz:</w:t>
            </w:r>
          </w:p>
          <w:p w14:paraId="469BA97A" w14:textId="77777777" w:rsidR="00D10126" w:rsidRDefault="00D10126" w:rsidP="00860AB1">
            <w:pPr>
              <w:pStyle w:val="TabelleKopflinks"/>
              <w:spacing w:line="240" w:lineRule="exact"/>
            </w:pPr>
            <w:r>
              <w:t>Eine Spielanleitung verstehen</w:t>
            </w:r>
          </w:p>
        </w:tc>
        <w:tc>
          <w:tcPr>
            <w:tcW w:w="188" w:type="dxa"/>
            <w:tcBorders>
              <w:top w:val="nil"/>
              <w:left w:val="single" w:sz="4" w:space="0" w:color="auto"/>
              <w:bottom w:val="nil"/>
              <w:right w:val="single" w:sz="4" w:space="0" w:color="auto"/>
            </w:tcBorders>
            <w:shd w:val="clear" w:color="auto" w:fill="FFFFFF"/>
          </w:tcPr>
          <w:p w14:paraId="5CC19791" w14:textId="77777777" w:rsidR="00D10126" w:rsidRDefault="00D10126" w:rsidP="00860AB1">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09E0853F" w14:textId="77777777" w:rsidR="00D10126" w:rsidRDefault="00D10126" w:rsidP="00860AB1">
            <w:pPr>
              <w:pStyle w:val="TabelleKopfmitte"/>
              <w:spacing w:line="240" w:lineRule="exact"/>
              <w:rPr>
                <w:lang w:val="en-GB" w:eastAsia="en-US"/>
              </w:rPr>
            </w:pPr>
            <w:r>
              <w:rPr>
                <w:lang w:val="en-GB" w:eastAsia="en-US"/>
              </w:rPr>
              <w:t>Deutsch</w:t>
            </w:r>
          </w:p>
          <w:p w14:paraId="05648720" w14:textId="77777777" w:rsidR="00D10126" w:rsidRDefault="00D10126" w:rsidP="00860AB1">
            <w:pPr>
              <w:pStyle w:val="TabelleKopfmitte"/>
              <w:spacing w:line="240" w:lineRule="exact"/>
              <w:rPr>
                <w:rFonts w:eastAsia="Calibri"/>
                <w:lang w:val="en-GB" w:eastAsia="en-US"/>
              </w:rPr>
            </w:pPr>
            <w:r w:rsidRPr="00A05B37">
              <w:rPr>
                <w:rFonts w:eastAsia="Calibri"/>
                <w:lang w:val="en-GB" w:eastAsia="en-US"/>
              </w:rPr>
              <w:t>D02.</w:t>
            </w:r>
            <w:r>
              <w:rPr>
                <w:rFonts w:eastAsia="Calibri"/>
                <w:lang w:val="en-GB" w:eastAsia="en-US"/>
              </w:rPr>
              <w:t>0</w:t>
            </w:r>
            <w:r w:rsidRPr="00A05B37">
              <w:rPr>
                <w:rFonts w:eastAsia="Calibri"/>
                <w:lang w:val="en-GB" w:eastAsia="en-US"/>
              </w:rPr>
              <w:t>1.02.</w:t>
            </w:r>
            <w:r>
              <w:rPr>
                <w:rFonts w:eastAsia="Calibri"/>
                <w:lang w:val="en-GB" w:eastAsia="en-US"/>
              </w:rPr>
              <w:t>0</w:t>
            </w:r>
            <w:r w:rsidRPr="00A05B37">
              <w:rPr>
                <w:rFonts w:eastAsia="Calibri"/>
                <w:lang w:val="en-GB" w:eastAsia="en-US"/>
              </w:rPr>
              <w:t>1</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10126" w14:paraId="12216EA0"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ED63FB" w14:textId="77777777" w:rsidR="00D10126" w:rsidRDefault="00D10126" w:rsidP="00860AB1">
            <w:pPr>
              <w:pStyle w:val="TabelleKopfmitte"/>
              <w:rPr>
                <w:lang w:val="en-GB"/>
              </w:rPr>
            </w:pPr>
            <w:proofErr w:type="spellStart"/>
            <w:r>
              <w:rPr>
                <w:lang w:val="en-GB"/>
              </w:rPr>
              <w:t>Lösung</w:t>
            </w:r>
            <w:proofErr w:type="spellEnd"/>
          </w:p>
        </w:tc>
      </w:tr>
    </w:tbl>
    <w:p w14:paraId="279DACD2" w14:textId="77777777" w:rsidR="00D10126" w:rsidRPr="00E8042B" w:rsidRDefault="00D10126" w:rsidP="00D10126">
      <w:pPr>
        <w:pStyle w:val="berschrift2"/>
        <w:rPr>
          <w:lang w:val="en-GB"/>
        </w:rPr>
      </w:pPr>
      <w:r>
        <w:rPr>
          <w:noProof/>
          <w:sz w:val="24"/>
        </w:rPr>
        <w:drawing>
          <wp:anchor distT="0" distB="0" distL="114300" distR="114300" simplePos="0" relativeHeight="251721728" behindDoc="0" locked="0" layoutInCell="0" allowOverlap="1" wp14:anchorId="34400D37" wp14:editId="1847CA9A">
            <wp:simplePos x="0" y="0"/>
            <wp:positionH relativeFrom="rightMargin">
              <wp:posOffset>127000</wp:posOffset>
            </wp:positionH>
            <wp:positionV relativeFrom="paragraph">
              <wp:posOffset>401955</wp:posOffset>
            </wp:positionV>
            <wp:extent cx="345440" cy="323850"/>
            <wp:effectExtent l="0" t="0" r="0" b="0"/>
            <wp:wrapNone/>
            <wp:docPr id="1185"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BACB5" w14:textId="77777777" w:rsidR="00D10126" w:rsidRPr="007F434C" w:rsidRDefault="00D10126" w:rsidP="00D10126">
      <w:pPr>
        <w:pStyle w:val="Textkrper"/>
        <w:rPr>
          <w:b/>
          <w:i/>
          <w:color w:val="FF0000"/>
        </w:rPr>
      </w:pPr>
      <w:r w:rsidRPr="007F434C">
        <w:rPr>
          <w:b/>
          <w:i/>
          <w:color w:val="FF0000"/>
        </w:rPr>
        <w:t>Lösungsvorschläge zur Selbstkontrolle</w:t>
      </w:r>
    </w:p>
    <w:p w14:paraId="601D9356" w14:textId="77777777" w:rsidR="00D10126" w:rsidRPr="007F434C" w:rsidRDefault="00D10126" w:rsidP="00D10126">
      <w:pPr>
        <w:pStyle w:val="Textkrper"/>
      </w:pPr>
    </w:p>
    <w:p w14:paraId="69AA468C" w14:textId="77777777" w:rsidR="00D10126" w:rsidRPr="007F434C" w:rsidRDefault="00D10126" w:rsidP="00D10126">
      <w:pPr>
        <w:pStyle w:val="Textkrper"/>
      </w:pPr>
    </w:p>
    <w:p w14:paraId="44614FD0" w14:textId="77777777" w:rsidR="00D10126" w:rsidRPr="007F434C" w:rsidRDefault="00D10126" w:rsidP="00D10126">
      <w:pPr>
        <w:pStyle w:val="Textkrper"/>
      </w:pPr>
    </w:p>
    <w:p w14:paraId="643FA811" w14:textId="77777777" w:rsidR="00D10126" w:rsidRPr="007F434C" w:rsidRDefault="00D10126" w:rsidP="00D10126">
      <w:pPr>
        <w:pStyle w:val="Textkrper"/>
      </w:pPr>
      <w:r w:rsidRPr="007F434C">
        <w:t>Mögliche Reihenfolge der Abschnittsüberschriften</w:t>
      </w:r>
    </w:p>
    <w:p w14:paraId="791F7548" w14:textId="77777777" w:rsidR="00D10126" w:rsidRPr="007F434C" w:rsidRDefault="00D10126" w:rsidP="00D10126">
      <w:pPr>
        <w:pStyle w:val="Textkrper"/>
      </w:pPr>
    </w:p>
    <w:p w14:paraId="46E33495" w14:textId="77777777" w:rsidR="00D10126" w:rsidRPr="007F434C" w:rsidRDefault="00D10126" w:rsidP="00D10126">
      <w:pPr>
        <w:pStyle w:val="Textkrper"/>
      </w:pPr>
      <w:r w:rsidRPr="007F434C">
        <w:t>Abschnitt 1: Ziel des Spiels</w:t>
      </w:r>
    </w:p>
    <w:p w14:paraId="1565017D" w14:textId="77777777" w:rsidR="00D10126" w:rsidRPr="007F434C" w:rsidRDefault="00D10126" w:rsidP="00D10126">
      <w:pPr>
        <w:pStyle w:val="Textkrper"/>
      </w:pPr>
      <w:r w:rsidRPr="007F434C">
        <w:t>Abschnitt 2: Spielvorbereitung</w:t>
      </w:r>
    </w:p>
    <w:p w14:paraId="5EF6C537" w14:textId="77777777" w:rsidR="00D10126" w:rsidRPr="007F434C" w:rsidRDefault="00D10126" w:rsidP="00D10126">
      <w:pPr>
        <w:pStyle w:val="Textkrper"/>
      </w:pPr>
      <w:r w:rsidRPr="007F434C">
        <w:t>Abschnitt 3: Besonderheiten der Würfelzahl „6“</w:t>
      </w:r>
    </w:p>
    <w:p w14:paraId="3BF8C0A6" w14:textId="77777777" w:rsidR="00D10126" w:rsidRPr="007F434C" w:rsidRDefault="00D10126" w:rsidP="00D10126">
      <w:pPr>
        <w:pStyle w:val="Textkrper"/>
      </w:pPr>
      <w:r w:rsidRPr="007F434C">
        <w:t>Abschnitt 4: Spielablauf</w:t>
      </w:r>
    </w:p>
    <w:p w14:paraId="510368D6" w14:textId="77777777" w:rsidR="00D10126" w:rsidRPr="007F434C" w:rsidRDefault="00D10126" w:rsidP="00D10126">
      <w:pPr>
        <w:pStyle w:val="Textkrper"/>
      </w:pPr>
      <w:r w:rsidRPr="007F434C">
        <w:t>Abschnitt 5: Ende des Spiels</w:t>
      </w:r>
    </w:p>
    <w:p w14:paraId="0AD9ACFE" w14:textId="77777777" w:rsidR="00D10126" w:rsidRPr="007F434C" w:rsidRDefault="00D10126" w:rsidP="00D10126">
      <w:pPr>
        <w:pStyle w:val="Textkrper"/>
      </w:pPr>
    </w:p>
    <w:p w14:paraId="5BCE382E" w14:textId="77777777" w:rsidR="00D10126" w:rsidRPr="007F434C" w:rsidRDefault="00D10126" w:rsidP="00D10126">
      <w:pPr>
        <w:pStyle w:val="Textkrper"/>
      </w:pPr>
    </w:p>
    <w:p w14:paraId="114E277D" w14:textId="77777777" w:rsidR="00D10126" w:rsidRDefault="00D10126" w:rsidP="00D10126">
      <w:pPr>
        <w:pStyle w:val="Textkrper"/>
      </w:pPr>
    </w:p>
    <w:p w14:paraId="7E4D93AA" w14:textId="77777777" w:rsidR="00D10126" w:rsidRPr="007F434C" w:rsidRDefault="00D10126" w:rsidP="00D10126">
      <w:pPr>
        <w:pStyle w:val="Textkrper"/>
      </w:pPr>
    </w:p>
    <w:p w14:paraId="0126D5E0" w14:textId="77777777" w:rsidR="00D10126" w:rsidRPr="007F434C" w:rsidRDefault="00D10126" w:rsidP="00D10126">
      <w:pPr>
        <w:pStyle w:val="Textkrper"/>
      </w:pPr>
    </w:p>
    <w:p w14:paraId="49E7A241" w14:textId="77777777" w:rsidR="00D10126" w:rsidRPr="007F434C" w:rsidRDefault="00D10126" w:rsidP="00D10126">
      <w:pPr>
        <w:pStyle w:val="Textkrper"/>
      </w:pPr>
    </w:p>
    <w:p w14:paraId="56487413" w14:textId="77777777" w:rsidR="00D10126" w:rsidRPr="007F434C" w:rsidRDefault="00D10126" w:rsidP="00D10126">
      <w:pPr>
        <w:spacing w:line="240" w:lineRule="exact"/>
        <w:rPr>
          <w:rFonts w:eastAsia="Calibri"/>
          <w:lang w:eastAsia="de-DE"/>
        </w:rPr>
      </w:pPr>
      <w:r w:rsidRPr="007F434C">
        <w:rPr>
          <w:rFonts w:eastAsia="Calibri"/>
          <w:lang w:eastAsia="de-DE"/>
        </w:rPr>
        <w:t>Überprüfen Sie, ob folgende Aussagen richtig oder falsch sind. Kreuzen Sie entsprechend in der Tabelle an.</w:t>
      </w:r>
    </w:p>
    <w:p w14:paraId="3499E7C0" w14:textId="77777777" w:rsidR="00D10126" w:rsidRPr="007F434C" w:rsidRDefault="00D10126" w:rsidP="00D10126">
      <w:pPr>
        <w:spacing w:line="240" w:lineRule="exact"/>
      </w:pPr>
    </w:p>
    <w:tbl>
      <w:tblPr>
        <w:tblStyle w:val="Tabellenraster"/>
        <w:tblW w:w="0" w:type="auto"/>
        <w:tblInd w:w="108" w:type="dxa"/>
        <w:tblLook w:val="04A0" w:firstRow="1" w:lastRow="0" w:firstColumn="1" w:lastColumn="0" w:noHBand="0" w:noVBand="1"/>
      </w:tblPr>
      <w:tblGrid>
        <w:gridCol w:w="5283"/>
        <w:gridCol w:w="983"/>
        <w:gridCol w:w="986"/>
      </w:tblGrid>
      <w:tr w:rsidR="00D10126" w:rsidRPr="007F434C" w14:paraId="5EB20AA7" w14:textId="77777777" w:rsidTr="00860AB1">
        <w:tc>
          <w:tcPr>
            <w:tcW w:w="5387" w:type="dxa"/>
          </w:tcPr>
          <w:p w14:paraId="0F5C8B57" w14:textId="77777777" w:rsidR="00D10126" w:rsidRPr="007F434C" w:rsidRDefault="00D10126" w:rsidP="00860AB1">
            <w:pPr>
              <w:spacing w:line="240" w:lineRule="exact"/>
              <w:jc w:val="both"/>
              <w:rPr>
                <w:b/>
              </w:rPr>
            </w:pPr>
            <w:r w:rsidRPr="007F434C">
              <w:rPr>
                <w:b/>
              </w:rPr>
              <w:t>Aussage</w:t>
            </w:r>
          </w:p>
        </w:tc>
        <w:tc>
          <w:tcPr>
            <w:tcW w:w="992" w:type="dxa"/>
          </w:tcPr>
          <w:p w14:paraId="6C5A533B" w14:textId="77777777" w:rsidR="00D10126" w:rsidRPr="007F434C" w:rsidRDefault="00D10126" w:rsidP="00860AB1">
            <w:pPr>
              <w:spacing w:line="240" w:lineRule="exact"/>
              <w:jc w:val="both"/>
              <w:rPr>
                <w:b/>
              </w:rPr>
            </w:pPr>
            <w:r w:rsidRPr="007F434C">
              <w:rPr>
                <w:b/>
              </w:rPr>
              <w:t>richtig</w:t>
            </w:r>
          </w:p>
        </w:tc>
        <w:tc>
          <w:tcPr>
            <w:tcW w:w="992" w:type="dxa"/>
          </w:tcPr>
          <w:p w14:paraId="6037FB56" w14:textId="77777777" w:rsidR="00D10126" w:rsidRPr="007F434C" w:rsidRDefault="00D10126" w:rsidP="00860AB1">
            <w:pPr>
              <w:spacing w:line="240" w:lineRule="exact"/>
              <w:jc w:val="both"/>
              <w:rPr>
                <w:b/>
              </w:rPr>
            </w:pPr>
            <w:r w:rsidRPr="007F434C">
              <w:rPr>
                <w:b/>
              </w:rPr>
              <w:t>falsch</w:t>
            </w:r>
          </w:p>
        </w:tc>
      </w:tr>
      <w:tr w:rsidR="00D10126" w:rsidRPr="007F434C" w14:paraId="1B0C9D44" w14:textId="77777777" w:rsidTr="00860AB1">
        <w:tc>
          <w:tcPr>
            <w:tcW w:w="5387" w:type="dxa"/>
          </w:tcPr>
          <w:p w14:paraId="6F4F7E89" w14:textId="77777777" w:rsidR="00D10126" w:rsidRPr="007F434C" w:rsidRDefault="00D10126" w:rsidP="00860AB1">
            <w:pPr>
              <w:spacing w:line="240" w:lineRule="exact"/>
              <w:jc w:val="both"/>
            </w:pPr>
            <w:r w:rsidRPr="007F434C">
              <w:t>Der jüngste Spieler beginnt das Spiel.</w:t>
            </w:r>
          </w:p>
        </w:tc>
        <w:tc>
          <w:tcPr>
            <w:tcW w:w="992" w:type="dxa"/>
            <w:vAlign w:val="center"/>
          </w:tcPr>
          <w:p w14:paraId="57B62DC0" w14:textId="77777777" w:rsidR="00D10126" w:rsidRPr="007F434C" w:rsidRDefault="00D10126" w:rsidP="00860AB1">
            <w:pPr>
              <w:spacing w:line="240" w:lineRule="exact"/>
              <w:jc w:val="both"/>
            </w:pPr>
            <w:r w:rsidRPr="007F434C">
              <w:t>x</w:t>
            </w:r>
          </w:p>
        </w:tc>
        <w:tc>
          <w:tcPr>
            <w:tcW w:w="992" w:type="dxa"/>
            <w:vAlign w:val="center"/>
          </w:tcPr>
          <w:p w14:paraId="030612D1" w14:textId="77777777" w:rsidR="00D10126" w:rsidRPr="007F434C" w:rsidRDefault="00D10126" w:rsidP="00860AB1">
            <w:pPr>
              <w:spacing w:line="240" w:lineRule="exact"/>
              <w:jc w:val="both"/>
            </w:pPr>
          </w:p>
        </w:tc>
      </w:tr>
      <w:tr w:rsidR="00D10126" w:rsidRPr="007F434C" w14:paraId="1454727D" w14:textId="77777777" w:rsidTr="00860AB1">
        <w:tc>
          <w:tcPr>
            <w:tcW w:w="5387" w:type="dxa"/>
          </w:tcPr>
          <w:p w14:paraId="4DF9FC2B" w14:textId="77777777" w:rsidR="00D10126" w:rsidRPr="007F434C" w:rsidRDefault="00D10126" w:rsidP="00860AB1">
            <w:pPr>
              <w:spacing w:line="240" w:lineRule="exact"/>
              <w:jc w:val="both"/>
            </w:pPr>
            <w:r w:rsidRPr="007F434C">
              <w:t>Um eine Figur aus dem „Haus“ auf das Spielfeld zu bekommen, muss eine „6“ gewürfelt werden.</w:t>
            </w:r>
          </w:p>
        </w:tc>
        <w:tc>
          <w:tcPr>
            <w:tcW w:w="992" w:type="dxa"/>
            <w:vAlign w:val="center"/>
          </w:tcPr>
          <w:p w14:paraId="0A4BCC86" w14:textId="77777777" w:rsidR="00D10126" w:rsidRPr="007F434C" w:rsidRDefault="00D10126" w:rsidP="00860AB1">
            <w:pPr>
              <w:spacing w:line="240" w:lineRule="exact"/>
              <w:jc w:val="both"/>
            </w:pPr>
            <w:r w:rsidRPr="007F434C">
              <w:t>x</w:t>
            </w:r>
          </w:p>
        </w:tc>
        <w:tc>
          <w:tcPr>
            <w:tcW w:w="992" w:type="dxa"/>
            <w:vAlign w:val="center"/>
          </w:tcPr>
          <w:p w14:paraId="18F1EE6C" w14:textId="77777777" w:rsidR="00D10126" w:rsidRPr="007F434C" w:rsidRDefault="00D10126" w:rsidP="00860AB1">
            <w:pPr>
              <w:spacing w:line="240" w:lineRule="exact"/>
              <w:jc w:val="both"/>
            </w:pPr>
          </w:p>
        </w:tc>
      </w:tr>
      <w:tr w:rsidR="00D10126" w:rsidRPr="007F434C" w14:paraId="12C35C39" w14:textId="77777777" w:rsidTr="00860AB1">
        <w:tc>
          <w:tcPr>
            <w:tcW w:w="5387" w:type="dxa"/>
          </w:tcPr>
          <w:p w14:paraId="06B8E34E" w14:textId="77777777" w:rsidR="00D10126" w:rsidRPr="007F434C" w:rsidRDefault="00D10126" w:rsidP="00860AB1">
            <w:pPr>
              <w:spacing w:line="240" w:lineRule="exact"/>
              <w:jc w:val="both"/>
            </w:pPr>
            <w:r w:rsidRPr="007F434C">
              <w:t>Bei einer „6“ muss der nächste Spieler aussetzen.</w:t>
            </w:r>
          </w:p>
        </w:tc>
        <w:tc>
          <w:tcPr>
            <w:tcW w:w="992" w:type="dxa"/>
            <w:vAlign w:val="center"/>
          </w:tcPr>
          <w:p w14:paraId="7DF4DC28" w14:textId="77777777" w:rsidR="00D10126" w:rsidRPr="007F434C" w:rsidRDefault="00D10126" w:rsidP="00860AB1">
            <w:pPr>
              <w:spacing w:line="240" w:lineRule="exact"/>
              <w:jc w:val="both"/>
            </w:pPr>
          </w:p>
        </w:tc>
        <w:tc>
          <w:tcPr>
            <w:tcW w:w="992" w:type="dxa"/>
            <w:vAlign w:val="center"/>
          </w:tcPr>
          <w:p w14:paraId="35AEECE8" w14:textId="77777777" w:rsidR="00D10126" w:rsidRPr="007F434C" w:rsidRDefault="00D10126" w:rsidP="00860AB1">
            <w:pPr>
              <w:spacing w:line="240" w:lineRule="exact"/>
              <w:jc w:val="both"/>
            </w:pPr>
            <w:r w:rsidRPr="007F434C">
              <w:t>x</w:t>
            </w:r>
          </w:p>
        </w:tc>
      </w:tr>
      <w:tr w:rsidR="00D10126" w:rsidRPr="007F434C" w14:paraId="000DC937" w14:textId="77777777" w:rsidTr="00860AB1">
        <w:tc>
          <w:tcPr>
            <w:tcW w:w="5387" w:type="dxa"/>
          </w:tcPr>
          <w:p w14:paraId="6BB5A54F" w14:textId="77777777" w:rsidR="00D10126" w:rsidRPr="007F434C" w:rsidRDefault="00D10126" w:rsidP="00860AB1">
            <w:pPr>
              <w:spacing w:line="240" w:lineRule="exact"/>
              <w:jc w:val="both"/>
            </w:pPr>
            <w:r w:rsidRPr="007F434C">
              <w:t>Trifft eine Figur auf ein Feld, das schon von einer gegnerischen Figur besetzt ist, muss die gegnerische Figur zurück in ihr „Haus“ gesetzt werden.</w:t>
            </w:r>
          </w:p>
        </w:tc>
        <w:tc>
          <w:tcPr>
            <w:tcW w:w="992" w:type="dxa"/>
            <w:vAlign w:val="center"/>
          </w:tcPr>
          <w:p w14:paraId="3293C727" w14:textId="77777777" w:rsidR="00D10126" w:rsidRPr="007F434C" w:rsidRDefault="00D10126" w:rsidP="00860AB1">
            <w:pPr>
              <w:spacing w:line="240" w:lineRule="exact"/>
              <w:jc w:val="both"/>
            </w:pPr>
            <w:r w:rsidRPr="007F434C">
              <w:t>x</w:t>
            </w:r>
          </w:p>
        </w:tc>
        <w:tc>
          <w:tcPr>
            <w:tcW w:w="992" w:type="dxa"/>
            <w:vAlign w:val="center"/>
          </w:tcPr>
          <w:p w14:paraId="6A4BFBF5" w14:textId="77777777" w:rsidR="00D10126" w:rsidRPr="007F434C" w:rsidRDefault="00D10126" w:rsidP="00860AB1">
            <w:pPr>
              <w:spacing w:line="240" w:lineRule="exact"/>
              <w:jc w:val="both"/>
            </w:pPr>
          </w:p>
        </w:tc>
      </w:tr>
      <w:tr w:rsidR="00D10126" w:rsidRPr="007F434C" w14:paraId="195227A2" w14:textId="77777777" w:rsidTr="00860AB1">
        <w:tc>
          <w:tcPr>
            <w:tcW w:w="5387" w:type="dxa"/>
          </w:tcPr>
          <w:p w14:paraId="2BECE2FA" w14:textId="77777777" w:rsidR="00D10126" w:rsidRPr="007F434C" w:rsidRDefault="00D10126" w:rsidP="00860AB1">
            <w:pPr>
              <w:spacing w:line="240" w:lineRule="exact"/>
              <w:jc w:val="both"/>
            </w:pPr>
            <w:r w:rsidRPr="007F434C">
              <w:t>Bei einer „6“ kann der Spieler entscheiden, ob er eine weitere Figur auf den Startpunkt stellt oder mit einer Figur seiner Wahl sechs Felder weiterzieht.</w:t>
            </w:r>
          </w:p>
        </w:tc>
        <w:tc>
          <w:tcPr>
            <w:tcW w:w="992" w:type="dxa"/>
            <w:vAlign w:val="center"/>
          </w:tcPr>
          <w:p w14:paraId="39CC59CD" w14:textId="77777777" w:rsidR="00D10126" w:rsidRPr="007F434C" w:rsidRDefault="00D10126" w:rsidP="00860AB1">
            <w:pPr>
              <w:spacing w:line="240" w:lineRule="exact"/>
              <w:jc w:val="both"/>
            </w:pPr>
            <w:r w:rsidRPr="007F434C">
              <w:t>x</w:t>
            </w:r>
          </w:p>
        </w:tc>
        <w:tc>
          <w:tcPr>
            <w:tcW w:w="992" w:type="dxa"/>
            <w:vAlign w:val="center"/>
          </w:tcPr>
          <w:p w14:paraId="6F9DF1CD" w14:textId="77777777" w:rsidR="00D10126" w:rsidRPr="007F434C" w:rsidRDefault="00D10126" w:rsidP="00860AB1">
            <w:pPr>
              <w:spacing w:line="240" w:lineRule="exact"/>
              <w:jc w:val="both"/>
            </w:pPr>
          </w:p>
        </w:tc>
      </w:tr>
      <w:tr w:rsidR="00D10126" w:rsidRPr="007F434C" w14:paraId="4F54D11D" w14:textId="77777777" w:rsidTr="00860AB1">
        <w:tc>
          <w:tcPr>
            <w:tcW w:w="5387" w:type="dxa"/>
          </w:tcPr>
          <w:p w14:paraId="7FC72387" w14:textId="77777777" w:rsidR="00D10126" w:rsidRPr="007F434C" w:rsidRDefault="00D10126" w:rsidP="00860AB1">
            <w:pPr>
              <w:spacing w:line="240" w:lineRule="exact"/>
              <w:jc w:val="both"/>
            </w:pPr>
            <w:r w:rsidRPr="007F434C">
              <w:t>Trifft eine Spielfigur auf ein Feld auf dem bereits eine Spielfigur derselben Farbe steht, bilden beide Figuren eine Blockade, die keine Spielfigur mehr überspringen darf.</w:t>
            </w:r>
          </w:p>
        </w:tc>
        <w:tc>
          <w:tcPr>
            <w:tcW w:w="992" w:type="dxa"/>
            <w:vAlign w:val="center"/>
          </w:tcPr>
          <w:p w14:paraId="15AADC4B" w14:textId="77777777" w:rsidR="00D10126" w:rsidRPr="007F434C" w:rsidRDefault="00D10126" w:rsidP="00860AB1">
            <w:pPr>
              <w:spacing w:line="240" w:lineRule="exact"/>
              <w:jc w:val="both"/>
            </w:pPr>
          </w:p>
        </w:tc>
        <w:tc>
          <w:tcPr>
            <w:tcW w:w="992" w:type="dxa"/>
            <w:vAlign w:val="center"/>
          </w:tcPr>
          <w:p w14:paraId="56D1F29A" w14:textId="77777777" w:rsidR="00D10126" w:rsidRPr="007F434C" w:rsidRDefault="00D10126" w:rsidP="00860AB1">
            <w:pPr>
              <w:spacing w:line="240" w:lineRule="exact"/>
              <w:jc w:val="both"/>
            </w:pPr>
            <w:r w:rsidRPr="007F434C">
              <w:t>x</w:t>
            </w:r>
          </w:p>
        </w:tc>
      </w:tr>
    </w:tbl>
    <w:p w14:paraId="03E73735" w14:textId="77777777" w:rsidR="00D10126" w:rsidRPr="007F434C" w:rsidRDefault="00D10126" w:rsidP="00D10126">
      <w:pPr>
        <w:pStyle w:val="Textkrper"/>
      </w:pPr>
    </w:p>
    <w:p w14:paraId="583D8E6C" w14:textId="77777777" w:rsidR="00D10126" w:rsidRPr="007F434C" w:rsidRDefault="00D10126" w:rsidP="00D10126">
      <w:pPr>
        <w:pStyle w:val="Textkrper"/>
      </w:pPr>
    </w:p>
    <w:p w14:paraId="4C8D987B" w14:textId="77777777" w:rsidR="00D10126" w:rsidRPr="007F434C" w:rsidRDefault="00D10126" w:rsidP="00D10126">
      <w:pPr>
        <w:spacing w:line="240" w:lineRule="exact"/>
        <w:rPr>
          <w:lang w:eastAsia="de-DE"/>
        </w:rPr>
      </w:pPr>
      <w:r w:rsidRPr="007F434C">
        <w:br w:type="page"/>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10126" w14:paraId="33F043B6" w14:textId="77777777" w:rsidTr="00860AB1">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6F1F78F4" w14:textId="77777777" w:rsidR="00D10126" w:rsidRDefault="00D10126" w:rsidP="00860AB1">
            <w:pPr>
              <w:pStyle w:val="Textkrper"/>
              <w:spacing w:line="240" w:lineRule="exact"/>
              <w:rPr>
                <w:sz w:val="12"/>
                <w:lang w:eastAsia="en-US"/>
              </w:rPr>
            </w:pPr>
            <w:r>
              <w:rPr>
                <w:sz w:val="12"/>
                <w:lang w:eastAsia="en-US"/>
              </w:rPr>
              <w:lastRenderedPageBreak/>
              <w:t>Materialien/Kompetenz</w:t>
            </w:r>
          </w:p>
          <w:p w14:paraId="2570136A" w14:textId="77777777" w:rsidR="00D10126" w:rsidRDefault="00D10126" w:rsidP="00860AB1">
            <w:pPr>
              <w:pStyle w:val="TabelleKopflinks"/>
              <w:spacing w:line="240" w:lineRule="exact"/>
            </w:pPr>
            <w:r>
              <w:t>Eine Spielanleitung schreiben</w:t>
            </w:r>
          </w:p>
        </w:tc>
        <w:tc>
          <w:tcPr>
            <w:tcW w:w="188" w:type="dxa"/>
            <w:vMerge w:val="restart"/>
            <w:tcBorders>
              <w:top w:val="nil"/>
              <w:left w:val="single" w:sz="4" w:space="0" w:color="auto"/>
              <w:bottom w:val="nil"/>
              <w:right w:val="single" w:sz="4" w:space="0" w:color="auto"/>
            </w:tcBorders>
            <w:shd w:val="clear" w:color="auto" w:fill="FFFFFF"/>
          </w:tcPr>
          <w:p w14:paraId="57A59D34" w14:textId="77777777" w:rsidR="00D10126" w:rsidRDefault="00D10126" w:rsidP="00860AB1">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078CA99D" w14:textId="77777777" w:rsidR="00D10126" w:rsidRDefault="00D10126" w:rsidP="00860AB1">
            <w:pPr>
              <w:pStyle w:val="TabelleKopfmitte"/>
              <w:spacing w:line="240" w:lineRule="exact"/>
              <w:rPr>
                <w:lang w:val="en-GB" w:eastAsia="en-US"/>
              </w:rPr>
            </w:pPr>
            <w:r>
              <w:rPr>
                <w:lang w:val="en-GB" w:eastAsia="en-US"/>
              </w:rPr>
              <w:t>Deutsch</w:t>
            </w:r>
          </w:p>
          <w:p w14:paraId="3A5397B8" w14:textId="77777777" w:rsidR="00D10126" w:rsidRDefault="00D10126" w:rsidP="00860AB1">
            <w:pPr>
              <w:pStyle w:val="TabelleKopfmitte"/>
              <w:spacing w:line="240" w:lineRule="exact"/>
              <w:rPr>
                <w:rFonts w:eastAsia="Calibri"/>
                <w:lang w:val="en-GB" w:eastAsia="en-US"/>
              </w:rPr>
            </w:pPr>
            <w:r>
              <w:rPr>
                <w:lang w:val="en-GB" w:eastAsia="en-US"/>
              </w:rPr>
              <w:t>D03.01.02.02</w:t>
            </w:r>
          </w:p>
        </w:tc>
      </w:tr>
      <w:tr w:rsidR="00D10126" w14:paraId="0F3BD590" w14:textId="77777777" w:rsidTr="00860AB1">
        <w:trPr>
          <w:trHeight w:val="873"/>
        </w:trPr>
        <w:tc>
          <w:tcPr>
            <w:tcW w:w="7353" w:type="dxa"/>
            <w:tcBorders>
              <w:top w:val="single" w:sz="4" w:space="0" w:color="auto"/>
              <w:left w:val="single" w:sz="4" w:space="0" w:color="auto"/>
              <w:bottom w:val="single" w:sz="4" w:space="0" w:color="auto"/>
              <w:right w:val="single" w:sz="4" w:space="0" w:color="auto"/>
            </w:tcBorders>
          </w:tcPr>
          <w:p w14:paraId="23627D1A" w14:textId="77777777" w:rsidR="00D10126" w:rsidRDefault="00D10126" w:rsidP="00860AB1">
            <w:pPr>
              <w:pStyle w:val="Tabelle6pt"/>
            </w:pPr>
            <w:r>
              <w:t>Teilkompetenz:</w:t>
            </w:r>
          </w:p>
          <w:p w14:paraId="14661C13" w14:textId="77777777" w:rsidR="00D10126" w:rsidRDefault="00D10126" w:rsidP="00860AB1">
            <w:pPr>
              <w:pStyle w:val="TabelleAufzhlung"/>
            </w:pPr>
            <w:r>
              <w:t>Ich kann eine Spielanleitung schreiben.</w:t>
            </w:r>
          </w:p>
          <w:p w14:paraId="2C4FBF46" w14:textId="77777777" w:rsidR="00D10126" w:rsidRDefault="00D10126" w:rsidP="00860AB1">
            <w:pPr>
              <w:pStyle w:val="TabelleAufzhlung"/>
            </w:pPr>
            <w:r>
              <w:t>Ich kann eine Spielanleitung auf Sinnhaftigkeit prüfen.</w:t>
            </w:r>
          </w:p>
          <w:p w14:paraId="0A69A704" w14:textId="77777777" w:rsidR="00D10126" w:rsidRDefault="00D10126" w:rsidP="00860AB1">
            <w:pPr>
              <w:pStyle w:val="TabelleAufzhlung"/>
            </w:pPr>
            <w:r>
              <w:t>Ich kann eine Spielanleitung beurteilen.</w:t>
            </w:r>
          </w:p>
          <w:p w14:paraId="1238FBFA" w14:textId="43471A4A" w:rsidR="00D10126" w:rsidRPr="00C543A2" w:rsidRDefault="00D10126" w:rsidP="00860AB1">
            <w:pPr>
              <w:pStyle w:val="TabelleAufzhlung"/>
              <w:rPr>
                <w:i/>
                <w:lang w:eastAsia="en-US"/>
              </w:rPr>
            </w:pPr>
            <w:r w:rsidRPr="00C543A2">
              <w:rPr>
                <w:i/>
              </w:rPr>
              <w:t xml:space="preserve">Ich kann meinen </w:t>
            </w:r>
            <w:r w:rsidR="00FD0F95">
              <w:rPr>
                <w:i/>
              </w:rPr>
              <w:t xml:space="preserve">Mitschülerinnen und </w:t>
            </w:r>
            <w:r w:rsidRPr="00C543A2">
              <w:rPr>
                <w:i/>
              </w:rPr>
              <w:t>Mitschülern Feedback geben.</w:t>
            </w:r>
          </w:p>
        </w:tc>
        <w:tc>
          <w:tcPr>
            <w:tcW w:w="188" w:type="dxa"/>
            <w:vMerge/>
            <w:tcBorders>
              <w:top w:val="nil"/>
              <w:left w:val="single" w:sz="4" w:space="0" w:color="auto"/>
              <w:bottom w:val="nil"/>
              <w:right w:val="nil"/>
            </w:tcBorders>
            <w:vAlign w:val="center"/>
            <w:hideMark/>
          </w:tcPr>
          <w:p w14:paraId="2F277027" w14:textId="77777777" w:rsidR="00D10126" w:rsidRDefault="00D10126" w:rsidP="00860AB1">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10126" w14:paraId="663EEE32"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hideMark/>
                </w:tcPr>
                <w:p w14:paraId="170642D7" w14:textId="77777777" w:rsidR="00D10126" w:rsidRDefault="00D10126" w:rsidP="00BF0D2F">
                  <w:pPr>
                    <w:pStyle w:val="Textkrpermitte"/>
                    <w:framePr w:hSpace="141" w:wrap="around" w:vAnchor="text" w:hAnchor="margin" w:y="-126"/>
                    <w:rPr>
                      <w:lang w:val="en-GB"/>
                    </w:rPr>
                  </w:pPr>
                  <w:proofErr w:type="spellStart"/>
                  <w:r>
                    <w:rPr>
                      <w:lang w:val="en-GB"/>
                    </w:rPr>
                    <w:t>LernPROJEKT</w:t>
                  </w:r>
                  <w:proofErr w:type="spellEnd"/>
                </w:p>
              </w:tc>
            </w:tr>
            <w:tr w:rsidR="00D10126" w14:paraId="4982614A"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hideMark/>
                </w:tcPr>
                <w:p w14:paraId="1744E7EE" w14:textId="77777777" w:rsidR="00D10126" w:rsidRDefault="00D10126" w:rsidP="00BF0D2F">
                  <w:pPr>
                    <w:pStyle w:val="Textkrpermitte"/>
                    <w:framePr w:hSpace="141" w:wrap="around" w:vAnchor="text" w:hAnchor="margin" w:y="-126"/>
                    <w:rPr>
                      <w:lang w:val="en-GB"/>
                    </w:rPr>
                  </w:pPr>
                  <w:proofErr w:type="spellStart"/>
                  <w:r>
                    <w:rPr>
                      <w:lang w:val="en-GB"/>
                    </w:rPr>
                    <w:t>LernTHEMA</w:t>
                  </w:r>
                  <w:proofErr w:type="spellEnd"/>
                </w:p>
              </w:tc>
            </w:tr>
            <w:tr w:rsidR="00D10126" w14:paraId="576D6FC7" w14:textId="77777777" w:rsidTr="00860AB1">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29DB26D5" w14:textId="77777777" w:rsidR="00D10126" w:rsidRDefault="00D10126" w:rsidP="00BF0D2F">
                  <w:pPr>
                    <w:pStyle w:val="TabelleKopfmitte"/>
                    <w:framePr w:hSpace="141" w:wrap="around" w:vAnchor="text" w:hAnchor="margin" w:y="-126"/>
                    <w:rPr>
                      <w:lang w:val="en-GB"/>
                    </w:rPr>
                  </w:pPr>
                  <w:proofErr w:type="spellStart"/>
                  <w:r>
                    <w:rPr>
                      <w:lang w:val="en-GB"/>
                    </w:rPr>
                    <w:t>LernSCHRITT</w:t>
                  </w:r>
                  <w:proofErr w:type="spellEnd"/>
                </w:p>
              </w:tc>
            </w:tr>
          </w:tbl>
          <w:p w14:paraId="1C65FA30" w14:textId="77777777" w:rsidR="00D10126" w:rsidRDefault="00D10126" w:rsidP="00860AB1">
            <w:pPr>
              <w:pStyle w:val="TabelleKopfmitte"/>
              <w:spacing w:line="240" w:lineRule="exact"/>
              <w:rPr>
                <w:lang w:val="en-GB" w:eastAsia="en-US"/>
              </w:rPr>
            </w:pPr>
          </w:p>
        </w:tc>
      </w:tr>
    </w:tbl>
    <w:p w14:paraId="057CABCA" w14:textId="77777777" w:rsidR="00D10126" w:rsidRDefault="00D10126" w:rsidP="00D10126">
      <w:pPr>
        <w:spacing w:line="240" w:lineRule="exact"/>
      </w:pPr>
      <w:r>
        <w:rPr>
          <w:noProof/>
          <w:sz w:val="24"/>
          <w:lang w:eastAsia="de-DE"/>
        </w:rPr>
        <w:drawing>
          <wp:anchor distT="0" distB="0" distL="114300" distR="114300" simplePos="0" relativeHeight="251755520" behindDoc="0" locked="0" layoutInCell="0" allowOverlap="1" wp14:anchorId="153444B3" wp14:editId="113C36D6">
            <wp:simplePos x="0" y="0"/>
            <wp:positionH relativeFrom="rightMargin">
              <wp:posOffset>144145</wp:posOffset>
            </wp:positionH>
            <wp:positionV relativeFrom="paragraph">
              <wp:posOffset>1003935</wp:posOffset>
            </wp:positionV>
            <wp:extent cx="345440" cy="323850"/>
            <wp:effectExtent l="0" t="0" r="0" b="0"/>
            <wp:wrapNone/>
            <wp:docPr id="1186"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49376" behindDoc="0" locked="0" layoutInCell="1" allowOverlap="1" wp14:anchorId="4E105EDF" wp14:editId="65147484">
            <wp:simplePos x="0" y="0"/>
            <wp:positionH relativeFrom="margin">
              <wp:posOffset>89535</wp:posOffset>
            </wp:positionH>
            <wp:positionV relativeFrom="margin">
              <wp:posOffset>1299845</wp:posOffset>
            </wp:positionV>
            <wp:extent cx="3985260" cy="2037080"/>
            <wp:effectExtent l="0" t="0" r="0" b="1270"/>
            <wp:wrapNone/>
            <wp:docPr id="1187" name="Grafik 1187" descr="idea-152213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a-152213_128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85260" cy="2037080"/>
                    </a:xfrm>
                    <a:prstGeom prst="rect">
                      <a:avLst/>
                    </a:prstGeom>
                    <a:noFill/>
                  </pic:spPr>
                </pic:pic>
              </a:graphicData>
            </a:graphic>
            <wp14:sizeRelH relativeFrom="page">
              <wp14:pctWidth>0</wp14:pctWidth>
            </wp14:sizeRelH>
            <wp14:sizeRelV relativeFrom="page">
              <wp14:pctHeight>0</wp14:pctHeight>
            </wp14:sizeRelV>
          </wp:anchor>
        </w:drawing>
      </w:r>
    </w:p>
    <w:p w14:paraId="1AD719E2" w14:textId="77777777" w:rsidR="00D10126" w:rsidRDefault="00D10126" w:rsidP="00D10126">
      <w:pPr>
        <w:spacing w:line="240" w:lineRule="exact"/>
      </w:pPr>
    </w:p>
    <w:p w14:paraId="4908C11A" w14:textId="77777777" w:rsidR="00D10126" w:rsidRDefault="00D10126" w:rsidP="00D10126">
      <w:pPr>
        <w:spacing w:line="240" w:lineRule="exact"/>
      </w:pPr>
    </w:p>
    <w:p w14:paraId="6FE4DFA7" w14:textId="77777777" w:rsidR="00D10126" w:rsidRDefault="00D10126" w:rsidP="00D10126">
      <w:pPr>
        <w:spacing w:line="240" w:lineRule="exact"/>
      </w:pPr>
    </w:p>
    <w:p w14:paraId="3A65085F" w14:textId="77777777" w:rsidR="00D10126" w:rsidRDefault="00D10126" w:rsidP="00D10126">
      <w:pPr>
        <w:spacing w:line="240" w:lineRule="exact"/>
      </w:pPr>
    </w:p>
    <w:p w14:paraId="50FF0458" w14:textId="77777777" w:rsidR="00D10126" w:rsidRDefault="00D10126" w:rsidP="00D10126">
      <w:pPr>
        <w:spacing w:line="240" w:lineRule="exact"/>
      </w:pPr>
    </w:p>
    <w:p w14:paraId="62568A05" w14:textId="77777777" w:rsidR="00D10126" w:rsidRDefault="00D10126" w:rsidP="00D10126">
      <w:pPr>
        <w:spacing w:line="240" w:lineRule="exact"/>
      </w:pPr>
    </w:p>
    <w:p w14:paraId="2CF9CACB" w14:textId="77777777" w:rsidR="00D10126" w:rsidRDefault="00D10126" w:rsidP="00D10126">
      <w:pPr>
        <w:spacing w:line="240" w:lineRule="exact"/>
      </w:pPr>
    </w:p>
    <w:p w14:paraId="05E59395" w14:textId="77777777" w:rsidR="00D10126" w:rsidRDefault="00D10126" w:rsidP="00D10126">
      <w:pPr>
        <w:spacing w:line="240" w:lineRule="exact"/>
      </w:pPr>
    </w:p>
    <w:p w14:paraId="535B79B1" w14:textId="77777777" w:rsidR="00D10126" w:rsidRDefault="00D10126" w:rsidP="00D10126">
      <w:pPr>
        <w:spacing w:line="240" w:lineRule="exact"/>
      </w:pPr>
    </w:p>
    <w:p w14:paraId="77586ED6" w14:textId="77777777" w:rsidR="00D10126" w:rsidRDefault="00D10126" w:rsidP="00D10126">
      <w:pPr>
        <w:spacing w:line="240" w:lineRule="exact"/>
      </w:pPr>
    </w:p>
    <w:p w14:paraId="16A10B65" w14:textId="77777777" w:rsidR="00D10126" w:rsidRDefault="00D10126" w:rsidP="00D10126">
      <w:pPr>
        <w:spacing w:line="240" w:lineRule="exact"/>
      </w:pPr>
    </w:p>
    <w:p w14:paraId="3B3EDAB6" w14:textId="77777777" w:rsidR="00D10126" w:rsidRDefault="00D10126" w:rsidP="00D10126">
      <w:pPr>
        <w:spacing w:line="240" w:lineRule="exact"/>
      </w:pPr>
    </w:p>
    <w:p w14:paraId="75595AB8" w14:textId="77777777" w:rsidR="00D10126" w:rsidRDefault="00D10126" w:rsidP="00D10126">
      <w:pPr>
        <w:spacing w:line="240" w:lineRule="exact"/>
      </w:pPr>
    </w:p>
    <w:p w14:paraId="7FFA468B" w14:textId="77777777" w:rsidR="00D10126" w:rsidRDefault="00D10126" w:rsidP="00D10126">
      <w:pPr>
        <w:spacing w:line="240" w:lineRule="exact"/>
      </w:pPr>
    </w:p>
    <w:p w14:paraId="3F712C85" w14:textId="77777777" w:rsidR="00D10126" w:rsidRDefault="00D10126" w:rsidP="00D10126">
      <w:pPr>
        <w:spacing w:line="240" w:lineRule="exact"/>
      </w:pPr>
      <w:r w:rsidRPr="00397D0E">
        <w:rPr>
          <w:noProof/>
          <w:lang w:eastAsia="de-DE"/>
        </w:rPr>
        <w:drawing>
          <wp:anchor distT="0" distB="0" distL="114300" distR="114300" simplePos="0" relativeHeight="251747328" behindDoc="0" locked="0" layoutInCell="1" allowOverlap="1" wp14:anchorId="5CC6CE2F" wp14:editId="51E0BFEF">
            <wp:simplePos x="0" y="0"/>
            <wp:positionH relativeFrom="margin">
              <wp:posOffset>3099435</wp:posOffset>
            </wp:positionH>
            <wp:positionV relativeFrom="margin">
              <wp:posOffset>3357245</wp:posOffset>
            </wp:positionV>
            <wp:extent cx="1264920" cy="1297305"/>
            <wp:effectExtent l="0" t="0" r="0" b="0"/>
            <wp:wrapNone/>
            <wp:docPr id="1188" name="Grafik 1188" descr="gift-31197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ft-311970_12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4920" cy="1297305"/>
                    </a:xfrm>
                    <a:prstGeom prst="rect">
                      <a:avLst/>
                    </a:prstGeom>
                    <a:noFill/>
                  </pic:spPr>
                </pic:pic>
              </a:graphicData>
            </a:graphic>
            <wp14:sizeRelH relativeFrom="page">
              <wp14:pctWidth>0</wp14:pctWidth>
            </wp14:sizeRelH>
            <wp14:sizeRelV relativeFrom="page">
              <wp14:pctHeight>0</wp14:pctHeight>
            </wp14:sizeRelV>
          </wp:anchor>
        </w:drawing>
      </w:r>
    </w:p>
    <w:p w14:paraId="73C5C50D" w14:textId="77777777" w:rsidR="00D10126" w:rsidRDefault="00D10126" w:rsidP="00D10126">
      <w:pPr>
        <w:spacing w:line="240" w:lineRule="exact"/>
      </w:pPr>
    </w:p>
    <w:p w14:paraId="052582A8" w14:textId="77777777" w:rsidR="00D10126" w:rsidRDefault="00D10126" w:rsidP="00D10126">
      <w:pPr>
        <w:spacing w:line="240" w:lineRule="exact"/>
      </w:pPr>
    </w:p>
    <w:p w14:paraId="0B120F1F" w14:textId="77777777" w:rsidR="00D10126" w:rsidRDefault="00D10126" w:rsidP="00D10126">
      <w:pPr>
        <w:spacing w:line="240" w:lineRule="exact"/>
      </w:pPr>
    </w:p>
    <w:p w14:paraId="4EDAD28E" w14:textId="77777777" w:rsidR="00D10126" w:rsidRDefault="00D10126" w:rsidP="00D10126">
      <w:pPr>
        <w:spacing w:line="240" w:lineRule="exact"/>
      </w:pPr>
    </w:p>
    <w:p w14:paraId="3BCC7790" w14:textId="77777777" w:rsidR="00D10126" w:rsidRDefault="00D10126" w:rsidP="00D10126">
      <w:pPr>
        <w:spacing w:line="240" w:lineRule="exact"/>
      </w:pPr>
    </w:p>
    <w:p w14:paraId="2E13B152" w14:textId="77777777" w:rsidR="00D10126" w:rsidRDefault="00D10126" w:rsidP="00D10126">
      <w:pPr>
        <w:spacing w:line="240" w:lineRule="exact"/>
      </w:pPr>
    </w:p>
    <w:p w14:paraId="448660BE" w14:textId="77777777" w:rsidR="00D10126" w:rsidRDefault="00D10126" w:rsidP="00D10126">
      <w:pPr>
        <w:spacing w:line="240" w:lineRule="exact"/>
      </w:pPr>
    </w:p>
    <w:p w14:paraId="723A3D93" w14:textId="77777777" w:rsidR="00D10126" w:rsidRDefault="00D10126" w:rsidP="00D10126">
      <w:pPr>
        <w:spacing w:line="240" w:lineRule="exact"/>
      </w:pPr>
    </w:p>
    <w:p w14:paraId="3F592777" w14:textId="77777777" w:rsidR="00D10126" w:rsidRDefault="00D10126" w:rsidP="00D10126">
      <w:pPr>
        <w:spacing w:line="240" w:lineRule="exact"/>
      </w:pPr>
    </w:p>
    <w:p w14:paraId="5A4BCBD5" w14:textId="77777777" w:rsidR="00D10126" w:rsidRDefault="00D10126" w:rsidP="00D10126">
      <w:pPr>
        <w:pStyle w:val="KeinLeerraum"/>
        <w:jc w:val="both"/>
        <w:rPr>
          <w:rFonts w:ascii="Source Sans Pro" w:hAnsi="Source Sans Pro"/>
          <w:sz w:val="20"/>
        </w:rPr>
      </w:pPr>
      <w:r w:rsidRPr="00397D0E">
        <w:rPr>
          <w:rFonts w:ascii="Source Sans Pro" w:hAnsi="Source Sans Pro"/>
          <w:noProof/>
          <w:sz w:val="20"/>
        </w:rPr>
        <w:drawing>
          <wp:anchor distT="0" distB="0" distL="114300" distR="114300" simplePos="0" relativeHeight="251748352" behindDoc="0" locked="0" layoutInCell="1" allowOverlap="1" wp14:anchorId="36300C04" wp14:editId="6C49C746">
            <wp:simplePos x="0" y="0"/>
            <wp:positionH relativeFrom="margin">
              <wp:posOffset>3810</wp:posOffset>
            </wp:positionH>
            <wp:positionV relativeFrom="margin">
              <wp:posOffset>3395345</wp:posOffset>
            </wp:positionV>
            <wp:extent cx="1638300" cy="916940"/>
            <wp:effectExtent l="0" t="0" r="0" b="0"/>
            <wp:wrapNone/>
            <wp:docPr id="1189" name="Grafik 1189" descr="not-ludo-1745964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ludo-1745964_19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8300" cy="916940"/>
                    </a:xfrm>
                    <a:prstGeom prst="rect">
                      <a:avLst/>
                    </a:prstGeom>
                    <a:noFill/>
                  </pic:spPr>
                </pic:pic>
              </a:graphicData>
            </a:graphic>
            <wp14:sizeRelH relativeFrom="page">
              <wp14:pctWidth>0</wp14:pctWidth>
            </wp14:sizeRelH>
            <wp14:sizeRelV relativeFrom="page">
              <wp14:pctHeight>0</wp14:pctHeight>
            </wp14:sizeRelV>
          </wp:anchor>
        </w:drawing>
      </w:r>
      <w:r w:rsidRPr="00397D0E">
        <w:rPr>
          <w:rFonts w:ascii="Source Sans Pro" w:hAnsi="Source Sans Pro"/>
          <w:sz w:val="20"/>
        </w:rPr>
        <w:t xml:space="preserve">In diesem Lernschritt werden Sie angeleitet, ein eigenes Spiel nach der Vorlage von </w:t>
      </w:r>
      <w:r>
        <w:rPr>
          <w:rFonts w:ascii="Source Sans Pro" w:hAnsi="Source Sans Pro"/>
          <w:sz w:val="20"/>
        </w:rPr>
        <w:t>„</w:t>
      </w:r>
      <w:r w:rsidRPr="00397D0E">
        <w:rPr>
          <w:rFonts w:ascii="Source Sans Pro" w:hAnsi="Source Sans Pro"/>
          <w:sz w:val="20"/>
        </w:rPr>
        <w:t>Mensch ärger dich nicht</w:t>
      </w:r>
      <w:r>
        <w:rPr>
          <w:rFonts w:ascii="Source Sans Pro" w:hAnsi="Source Sans Pro"/>
          <w:sz w:val="20"/>
        </w:rPr>
        <w:t>“</w:t>
      </w:r>
      <w:r w:rsidRPr="00397D0E">
        <w:rPr>
          <w:rFonts w:ascii="Source Sans Pro" w:hAnsi="Source Sans Pro"/>
          <w:sz w:val="20"/>
        </w:rPr>
        <w:t xml:space="preserve"> zu entwickeln. Sie bekommen die Möglichkeit Ideen zu sammeln, eine Anleitung zu planen und Sie erhalten von Testspielern eine Rückmeldung zu </w:t>
      </w:r>
      <w:r>
        <w:rPr>
          <w:rFonts w:ascii="Source Sans Pro" w:hAnsi="Source Sans Pro"/>
          <w:sz w:val="20"/>
        </w:rPr>
        <w:t>I</w:t>
      </w:r>
      <w:r w:rsidRPr="00397D0E">
        <w:rPr>
          <w:rFonts w:ascii="Source Sans Pro" w:hAnsi="Source Sans Pro"/>
          <w:sz w:val="20"/>
        </w:rPr>
        <w:t>hrem Spiel.</w:t>
      </w:r>
    </w:p>
    <w:p w14:paraId="28D78EC9" w14:textId="77777777" w:rsidR="00D10126" w:rsidRDefault="00D10126" w:rsidP="00D10126">
      <w:pPr>
        <w:pStyle w:val="KeinLeerraum"/>
        <w:rPr>
          <w:rFonts w:ascii="Source Sans Pro" w:hAnsi="Source Sans Pro"/>
          <w:sz w:val="20"/>
        </w:rPr>
      </w:pPr>
      <w:r>
        <w:rPr>
          <w:b/>
          <w:noProof/>
          <w:sz w:val="26"/>
          <w:szCs w:val="26"/>
        </w:rPr>
        <mc:AlternateContent>
          <mc:Choice Requires="wps">
            <w:drawing>
              <wp:anchor distT="0" distB="0" distL="114300" distR="114300" simplePos="0" relativeHeight="251758592" behindDoc="0" locked="0" layoutInCell="1" allowOverlap="1" wp14:anchorId="656EAFC1" wp14:editId="62596B88">
                <wp:simplePos x="0" y="0"/>
                <wp:positionH relativeFrom="margin">
                  <wp:posOffset>60960</wp:posOffset>
                </wp:positionH>
                <wp:positionV relativeFrom="paragraph">
                  <wp:posOffset>97790</wp:posOffset>
                </wp:positionV>
                <wp:extent cx="4619625" cy="579120"/>
                <wp:effectExtent l="57150" t="38100" r="85725" b="87630"/>
                <wp:wrapNone/>
                <wp:docPr id="966" name="Abgerundetes Rechteck 60"/>
                <wp:cNvGraphicFramePr/>
                <a:graphic xmlns:a="http://schemas.openxmlformats.org/drawingml/2006/main">
                  <a:graphicData uri="http://schemas.microsoft.com/office/word/2010/wordprocessingShape">
                    <wps:wsp>
                      <wps:cNvSpPr/>
                      <wps:spPr>
                        <a:xfrm>
                          <a:off x="0" y="0"/>
                          <a:ext cx="4619625" cy="57912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ED3381B" w14:textId="77777777" w:rsidR="00860AB1" w:rsidRPr="00397D0E" w:rsidRDefault="00860AB1" w:rsidP="00D10126">
                            <w:pPr>
                              <w:pStyle w:val="TabelleKopflinks"/>
                              <w:rPr>
                                <w:szCs w:val="26"/>
                              </w:rPr>
                            </w:pPr>
                            <w:r w:rsidRPr="00397D0E">
                              <w:rPr>
                                <w:szCs w:val="26"/>
                              </w:rPr>
                              <w:t>Arbeitsauftrag</w:t>
                            </w:r>
                          </w:p>
                          <w:p w14:paraId="281C261F" w14:textId="77777777" w:rsidR="00860AB1" w:rsidRPr="00397D0E" w:rsidRDefault="00860AB1" w:rsidP="00965142">
                            <w:pPr>
                              <w:pStyle w:val="TabelleKopflinks"/>
                              <w:numPr>
                                <w:ilvl w:val="0"/>
                                <w:numId w:val="37"/>
                              </w:numPr>
                              <w:rPr>
                                <w:b w:val="0"/>
                                <w:szCs w:val="26"/>
                              </w:rPr>
                            </w:pPr>
                            <w:r w:rsidRPr="00397D0E">
                              <w:rPr>
                                <w:b w:val="0"/>
                                <w:szCs w:val="26"/>
                              </w:rPr>
                              <w:t>Beantworten Sie die Fragen in der Tabelle (Stichworte).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EAFC1" id="Abgerundetes Rechteck 60" o:spid="_x0000_s1067" style="position:absolute;margin-left:4.8pt;margin-top:7.7pt;width:363.75pt;height:45.6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1ED3381B" w14:textId="77777777" w:rsidR="00860AB1" w:rsidRPr="00397D0E" w:rsidRDefault="00860AB1" w:rsidP="00D10126">
                      <w:pPr>
                        <w:pStyle w:val="TabelleKopflinks"/>
                        <w:rPr>
                          <w:szCs w:val="26"/>
                        </w:rPr>
                      </w:pPr>
                      <w:r w:rsidRPr="00397D0E">
                        <w:rPr>
                          <w:szCs w:val="26"/>
                        </w:rPr>
                        <w:t>Arbeitsauftrag</w:t>
                      </w:r>
                    </w:p>
                    <w:p w14:paraId="281C261F" w14:textId="77777777" w:rsidR="00860AB1" w:rsidRPr="00397D0E" w:rsidRDefault="00860AB1" w:rsidP="00965142">
                      <w:pPr>
                        <w:pStyle w:val="TabelleKopflinks"/>
                        <w:numPr>
                          <w:ilvl w:val="0"/>
                          <w:numId w:val="37"/>
                        </w:numPr>
                        <w:rPr>
                          <w:b w:val="0"/>
                          <w:szCs w:val="26"/>
                        </w:rPr>
                      </w:pPr>
                      <w:r w:rsidRPr="00397D0E">
                        <w:rPr>
                          <w:b w:val="0"/>
                          <w:szCs w:val="26"/>
                        </w:rPr>
                        <w:t>Beantworten Sie die Fragen in der Tabelle (Stichworte).</w:t>
                      </w:r>
                    </w:p>
                  </w:txbxContent>
                </v:textbox>
                <w10:wrap anchorx="margin"/>
              </v:roundrect>
            </w:pict>
          </mc:Fallback>
        </mc:AlternateContent>
      </w:r>
    </w:p>
    <w:p w14:paraId="708D77C7" w14:textId="77777777" w:rsidR="00D10126" w:rsidRPr="00205F3B" w:rsidRDefault="00D10126" w:rsidP="00D10126">
      <w:pPr>
        <w:pStyle w:val="Textkrper"/>
      </w:pPr>
      <w:r w:rsidRPr="00AA18D1">
        <w:rPr>
          <w:noProof/>
        </w:rPr>
        <w:drawing>
          <wp:anchor distT="0" distB="0" distL="114300" distR="114300" simplePos="0" relativeHeight="251785216" behindDoc="0" locked="0" layoutInCell="1" allowOverlap="1" wp14:anchorId="1B7F3A3E" wp14:editId="7AEA1D55">
            <wp:simplePos x="0" y="0"/>
            <wp:positionH relativeFrom="column">
              <wp:posOffset>5198745</wp:posOffset>
            </wp:positionH>
            <wp:positionV relativeFrom="paragraph">
              <wp:posOffset>6985</wp:posOffset>
            </wp:positionV>
            <wp:extent cx="314325" cy="314325"/>
            <wp:effectExtent l="0" t="0" r="9525" b="9525"/>
            <wp:wrapNone/>
            <wp:docPr id="1191" name="Grafik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006A">
        <w:rPr>
          <w:bCs/>
          <w:noProof/>
          <w:sz w:val="24"/>
        </w:rPr>
        <w:drawing>
          <wp:anchor distT="0" distB="0" distL="114300" distR="114300" simplePos="0" relativeHeight="251757568" behindDoc="0" locked="0" layoutInCell="0" allowOverlap="1" wp14:anchorId="02744AA8" wp14:editId="4260BD69">
            <wp:simplePos x="0" y="0"/>
            <wp:positionH relativeFrom="rightMargin">
              <wp:posOffset>178435</wp:posOffset>
            </wp:positionH>
            <wp:positionV relativeFrom="paragraph">
              <wp:posOffset>0</wp:posOffset>
            </wp:positionV>
            <wp:extent cx="302260" cy="323850"/>
            <wp:effectExtent l="0" t="0" r="2540" b="0"/>
            <wp:wrapNone/>
            <wp:docPr id="119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9076C" w14:textId="77777777" w:rsidR="00D10126" w:rsidRPr="00205F3B" w:rsidRDefault="00D10126" w:rsidP="00D10126">
      <w:pPr>
        <w:pStyle w:val="Textkrper"/>
      </w:pPr>
    </w:p>
    <w:p w14:paraId="6CDEBD6E" w14:textId="77777777" w:rsidR="00D10126" w:rsidRDefault="00D10126" w:rsidP="00D10126">
      <w:pPr>
        <w:pStyle w:val="Textkrper"/>
        <w:rPr>
          <w:sz w:val="24"/>
          <w:szCs w:val="24"/>
        </w:rPr>
      </w:pPr>
    </w:p>
    <w:p w14:paraId="38162743" w14:textId="77777777" w:rsidR="00D10126" w:rsidRDefault="00D10126" w:rsidP="00D10126">
      <w:pPr>
        <w:pStyle w:val="KeinLeerraum"/>
        <w:rPr>
          <w:rFonts w:ascii="Source Sans Pro" w:hAnsi="Source Sans Pro"/>
          <w:sz w:val="20"/>
        </w:rPr>
      </w:pPr>
    </w:p>
    <w:p w14:paraId="44ED0A62" w14:textId="77777777" w:rsidR="00D10126" w:rsidRPr="00397D0E" w:rsidRDefault="00D10126" w:rsidP="00D10126">
      <w:pPr>
        <w:pStyle w:val="KeinLeerraum"/>
        <w:rPr>
          <w:rFonts w:ascii="Source Sans Pro" w:hAnsi="Source Sans Pro"/>
          <w:sz w:val="20"/>
        </w:rPr>
      </w:pPr>
    </w:p>
    <w:tbl>
      <w:tblPr>
        <w:tblStyle w:val="Tabellenraster"/>
        <w:tblW w:w="7258" w:type="dxa"/>
        <w:tblInd w:w="108" w:type="dxa"/>
        <w:tblLayout w:type="fixed"/>
        <w:tblCellMar>
          <w:top w:w="57" w:type="dxa"/>
          <w:bottom w:w="57" w:type="dxa"/>
        </w:tblCellMar>
        <w:tblLook w:val="04A0" w:firstRow="1" w:lastRow="0" w:firstColumn="1" w:lastColumn="0" w:noHBand="0" w:noVBand="1"/>
      </w:tblPr>
      <w:tblGrid>
        <w:gridCol w:w="3119"/>
        <w:gridCol w:w="4139"/>
      </w:tblGrid>
      <w:tr w:rsidR="00D10126" w:rsidRPr="00A410C8" w14:paraId="3A806A86" w14:textId="77777777" w:rsidTr="00860AB1">
        <w:tc>
          <w:tcPr>
            <w:tcW w:w="3119" w:type="dxa"/>
            <w:shd w:val="clear" w:color="auto" w:fill="D9D9D9" w:themeFill="background1" w:themeFillShade="D9"/>
          </w:tcPr>
          <w:p w14:paraId="54B431A9" w14:textId="77777777" w:rsidR="00D10126" w:rsidRPr="00A410C8" w:rsidRDefault="00D10126" w:rsidP="00860AB1">
            <w:pPr>
              <w:pStyle w:val="TabelleKopflinks"/>
            </w:pPr>
            <w:r>
              <w:t>Frage</w:t>
            </w:r>
          </w:p>
        </w:tc>
        <w:tc>
          <w:tcPr>
            <w:tcW w:w="4139" w:type="dxa"/>
            <w:shd w:val="clear" w:color="auto" w:fill="D9D9D9" w:themeFill="background1" w:themeFillShade="D9"/>
          </w:tcPr>
          <w:p w14:paraId="1FE1F4FE" w14:textId="77777777" w:rsidR="00D10126" w:rsidRPr="00A410C8" w:rsidRDefault="00D10126" w:rsidP="00860AB1">
            <w:pPr>
              <w:pStyle w:val="TabelleKopflinks"/>
            </w:pPr>
          </w:p>
        </w:tc>
      </w:tr>
      <w:tr w:rsidR="00D10126" w:rsidRPr="00A410C8" w14:paraId="6A418112" w14:textId="77777777" w:rsidTr="00860AB1">
        <w:tc>
          <w:tcPr>
            <w:tcW w:w="3119" w:type="dxa"/>
            <w:shd w:val="clear" w:color="auto" w:fill="auto"/>
          </w:tcPr>
          <w:p w14:paraId="6B835DA2" w14:textId="77777777" w:rsidR="00D10126" w:rsidRPr="00A410C8" w:rsidRDefault="00D10126" w:rsidP="00860AB1">
            <w:pPr>
              <w:pStyle w:val="Textkrper"/>
            </w:pPr>
            <w:r>
              <w:t>Für wen oder für welche Zielgruppe soll das Spiel sein?</w:t>
            </w:r>
          </w:p>
        </w:tc>
        <w:tc>
          <w:tcPr>
            <w:tcW w:w="4139" w:type="dxa"/>
          </w:tcPr>
          <w:p w14:paraId="29AC1094" w14:textId="77777777" w:rsidR="00D10126" w:rsidRDefault="00D10126" w:rsidP="00860AB1">
            <w:pPr>
              <w:pStyle w:val="Textkrper"/>
            </w:pPr>
          </w:p>
          <w:p w14:paraId="4904DA01" w14:textId="77777777" w:rsidR="00D10126" w:rsidRDefault="00D10126" w:rsidP="00860AB1">
            <w:pPr>
              <w:pStyle w:val="Textkrper"/>
            </w:pPr>
          </w:p>
          <w:p w14:paraId="5A2C22D7" w14:textId="77777777" w:rsidR="00D10126" w:rsidRPr="00A410C8" w:rsidRDefault="00D10126" w:rsidP="00860AB1">
            <w:pPr>
              <w:pStyle w:val="Textkrper"/>
            </w:pPr>
          </w:p>
        </w:tc>
      </w:tr>
      <w:tr w:rsidR="00D10126" w:rsidRPr="00A410C8" w14:paraId="469AB9B3" w14:textId="77777777" w:rsidTr="00860AB1">
        <w:tc>
          <w:tcPr>
            <w:tcW w:w="3119" w:type="dxa"/>
            <w:shd w:val="clear" w:color="auto" w:fill="auto"/>
          </w:tcPr>
          <w:p w14:paraId="6E01901D" w14:textId="77777777" w:rsidR="00D10126" w:rsidRPr="00A410C8" w:rsidRDefault="00D10126" w:rsidP="00860AB1">
            <w:pPr>
              <w:pStyle w:val="Textkrper"/>
            </w:pPr>
            <w:r>
              <w:t>Für wie viele Spieler soll das Spiel sein?</w:t>
            </w:r>
          </w:p>
        </w:tc>
        <w:tc>
          <w:tcPr>
            <w:tcW w:w="4139" w:type="dxa"/>
          </w:tcPr>
          <w:p w14:paraId="4D029D0C" w14:textId="77777777" w:rsidR="00D10126" w:rsidRDefault="00D10126" w:rsidP="00860AB1">
            <w:pPr>
              <w:pStyle w:val="Textkrper"/>
            </w:pPr>
          </w:p>
          <w:p w14:paraId="784FC094" w14:textId="77777777" w:rsidR="00D10126" w:rsidRDefault="00D10126" w:rsidP="00860AB1">
            <w:pPr>
              <w:pStyle w:val="Textkrper"/>
            </w:pPr>
          </w:p>
          <w:p w14:paraId="269BEB33" w14:textId="77777777" w:rsidR="00D10126" w:rsidRPr="00A410C8" w:rsidRDefault="00D10126" w:rsidP="00860AB1">
            <w:pPr>
              <w:pStyle w:val="Textkrper"/>
            </w:pPr>
          </w:p>
        </w:tc>
      </w:tr>
      <w:tr w:rsidR="00D10126" w:rsidRPr="00A410C8" w14:paraId="2B0B85A4" w14:textId="77777777" w:rsidTr="00860AB1">
        <w:tc>
          <w:tcPr>
            <w:tcW w:w="3119" w:type="dxa"/>
            <w:shd w:val="clear" w:color="auto" w:fill="auto"/>
          </w:tcPr>
          <w:p w14:paraId="38D2EE61" w14:textId="77777777" w:rsidR="00D10126" w:rsidRPr="00A410C8" w:rsidRDefault="00D10126" w:rsidP="00860AB1">
            <w:pPr>
              <w:pStyle w:val="Textkrper"/>
            </w:pPr>
            <w:r>
              <w:t>Was brauche ich außer dem Spielbrett? (Bsp.: Spielfiguren, Würfel, usw.)</w:t>
            </w:r>
          </w:p>
        </w:tc>
        <w:tc>
          <w:tcPr>
            <w:tcW w:w="4139" w:type="dxa"/>
          </w:tcPr>
          <w:p w14:paraId="0F0FDDBA" w14:textId="77777777" w:rsidR="00D10126" w:rsidRDefault="00D10126" w:rsidP="00860AB1">
            <w:pPr>
              <w:pStyle w:val="Textkrper"/>
            </w:pPr>
          </w:p>
          <w:p w14:paraId="6EB9DDEB" w14:textId="77777777" w:rsidR="00D10126" w:rsidRDefault="00D10126" w:rsidP="00860AB1">
            <w:pPr>
              <w:pStyle w:val="Textkrper"/>
            </w:pPr>
          </w:p>
          <w:p w14:paraId="6B8366CC" w14:textId="77777777" w:rsidR="00D10126" w:rsidRPr="00A410C8" w:rsidRDefault="00D10126" w:rsidP="00860AB1">
            <w:pPr>
              <w:pStyle w:val="Textkrper"/>
            </w:pPr>
          </w:p>
        </w:tc>
      </w:tr>
      <w:tr w:rsidR="00D10126" w:rsidRPr="00A410C8" w14:paraId="3C32BFAD" w14:textId="77777777" w:rsidTr="00860AB1">
        <w:tc>
          <w:tcPr>
            <w:tcW w:w="3119" w:type="dxa"/>
            <w:shd w:val="clear" w:color="auto" w:fill="auto"/>
          </w:tcPr>
          <w:p w14:paraId="74129CD9" w14:textId="77777777" w:rsidR="00D10126" w:rsidRDefault="00D10126" w:rsidP="00860AB1">
            <w:pPr>
              <w:pStyle w:val="Textkrper"/>
            </w:pPr>
            <w:r>
              <w:t>Wie soll das Spiel heißen?</w:t>
            </w:r>
          </w:p>
        </w:tc>
        <w:tc>
          <w:tcPr>
            <w:tcW w:w="4139" w:type="dxa"/>
          </w:tcPr>
          <w:p w14:paraId="09181A7C" w14:textId="77777777" w:rsidR="00D10126" w:rsidRDefault="00D10126" w:rsidP="00860AB1">
            <w:pPr>
              <w:pStyle w:val="Textkrper"/>
            </w:pPr>
          </w:p>
          <w:p w14:paraId="7CBCBF04" w14:textId="77777777" w:rsidR="00D10126" w:rsidRDefault="00D10126" w:rsidP="00860AB1">
            <w:pPr>
              <w:pStyle w:val="Textkrper"/>
            </w:pPr>
          </w:p>
          <w:p w14:paraId="6FF8F097" w14:textId="77777777" w:rsidR="00D10126" w:rsidRPr="00A410C8" w:rsidRDefault="00D10126" w:rsidP="00860AB1">
            <w:pPr>
              <w:pStyle w:val="Textkrper"/>
            </w:pPr>
          </w:p>
        </w:tc>
      </w:tr>
    </w:tbl>
    <w:p w14:paraId="01F01C34" w14:textId="77777777" w:rsidR="00D10126" w:rsidRDefault="00D10126" w:rsidP="00D10126">
      <w:pPr>
        <w:spacing w:line="240" w:lineRule="exact"/>
        <w:rPr>
          <w:sz w:val="28"/>
          <w:szCs w:val="24"/>
        </w:rPr>
      </w:pPr>
      <w:r>
        <w:rPr>
          <w:sz w:val="28"/>
          <w:szCs w:val="24"/>
        </w:rPr>
        <w:br w:type="page"/>
      </w:r>
    </w:p>
    <w:p w14:paraId="7376ADE3" w14:textId="77777777" w:rsidR="00D10126" w:rsidRDefault="00D10126" w:rsidP="00D10126">
      <w:r w:rsidRPr="00590888">
        <w:lastRenderedPageBreak/>
        <w:t>In den Gedankenblasen stehen Regeln, die Sie in Ihre Spielanleitung schreiben können.</w:t>
      </w:r>
    </w:p>
    <w:p w14:paraId="2AF9C3BF" w14:textId="77777777" w:rsidR="00D10126" w:rsidRPr="00590888" w:rsidRDefault="00D10126" w:rsidP="00D10126">
      <w:r w:rsidRPr="00590888">
        <w:rPr>
          <w:b/>
          <w:noProof/>
          <w:lang w:eastAsia="de-DE"/>
        </w:rPr>
        <mc:AlternateContent>
          <mc:Choice Requires="wps">
            <w:drawing>
              <wp:anchor distT="0" distB="0" distL="114300" distR="114300" simplePos="0" relativeHeight="251759616" behindDoc="0" locked="0" layoutInCell="1" allowOverlap="1" wp14:anchorId="144F4FB3" wp14:editId="41B13562">
                <wp:simplePos x="0" y="0"/>
                <wp:positionH relativeFrom="margin">
                  <wp:posOffset>22860</wp:posOffset>
                </wp:positionH>
                <wp:positionV relativeFrom="paragraph">
                  <wp:posOffset>149860</wp:posOffset>
                </wp:positionV>
                <wp:extent cx="4762500" cy="1183005"/>
                <wp:effectExtent l="57150" t="38100" r="76200" b="93345"/>
                <wp:wrapNone/>
                <wp:docPr id="967" name="Abgerundetes Rechteck 61"/>
                <wp:cNvGraphicFramePr/>
                <a:graphic xmlns:a="http://schemas.openxmlformats.org/drawingml/2006/main">
                  <a:graphicData uri="http://schemas.microsoft.com/office/word/2010/wordprocessingShape">
                    <wps:wsp>
                      <wps:cNvSpPr/>
                      <wps:spPr>
                        <a:xfrm>
                          <a:off x="0" y="0"/>
                          <a:ext cx="4762500" cy="118300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800A08B" w14:textId="77777777" w:rsidR="00860AB1" w:rsidRPr="00590888" w:rsidRDefault="00860AB1" w:rsidP="00D10126">
                            <w:pPr>
                              <w:pStyle w:val="TabelleKopflinks"/>
                            </w:pPr>
                            <w:r w:rsidRPr="00590888">
                              <w:t>Arbeitsauftrag</w:t>
                            </w:r>
                          </w:p>
                          <w:p w14:paraId="3B1BC02D" w14:textId="77777777" w:rsidR="00860AB1" w:rsidRPr="00590888" w:rsidRDefault="00860AB1" w:rsidP="00965142">
                            <w:pPr>
                              <w:pStyle w:val="TabelleKopflinks"/>
                              <w:numPr>
                                <w:ilvl w:val="0"/>
                                <w:numId w:val="37"/>
                              </w:numPr>
                              <w:rPr>
                                <w:b w:val="0"/>
                              </w:rPr>
                            </w:pPr>
                            <w:r w:rsidRPr="00590888">
                              <w:rPr>
                                <w:b w:val="0"/>
                              </w:rPr>
                              <w:t>Sammeln Sie Regeln für Ihre Spielanleitung.</w:t>
                            </w:r>
                          </w:p>
                          <w:p w14:paraId="32A8435C" w14:textId="77777777" w:rsidR="00860AB1" w:rsidRPr="00590888" w:rsidRDefault="00860AB1" w:rsidP="00965142">
                            <w:pPr>
                              <w:pStyle w:val="TabelleKopflinks"/>
                              <w:numPr>
                                <w:ilvl w:val="1"/>
                                <w:numId w:val="37"/>
                              </w:numPr>
                              <w:rPr>
                                <w:b w:val="0"/>
                              </w:rPr>
                            </w:pPr>
                            <w:r w:rsidRPr="00590888">
                              <w:rPr>
                                <w:b w:val="0"/>
                              </w:rPr>
                              <w:t>Markieren Sie die Regeln, die Sie übernehmen wollen</w:t>
                            </w:r>
                            <w:r>
                              <w:rPr>
                                <w:b w:val="0"/>
                              </w:rPr>
                              <w:t>,</w:t>
                            </w:r>
                            <w:r w:rsidRPr="00590888">
                              <w:rPr>
                                <w:b w:val="0"/>
                              </w:rPr>
                              <w:t xml:space="preserve"> grün.</w:t>
                            </w:r>
                          </w:p>
                          <w:p w14:paraId="7C2CDF0F" w14:textId="77777777" w:rsidR="00860AB1" w:rsidRPr="00590888" w:rsidRDefault="00860AB1" w:rsidP="00965142">
                            <w:pPr>
                              <w:pStyle w:val="TabelleKopflinks"/>
                              <w:numPr>
                                <w:ilvl w:val="1"/>
                                <w:numId w:val="37"/>
                              </w:numPr>
                              <w:rPr>
                                <w:b w:val="0"/>
                              </w:rPr>
                            </w:pPr>
                            <w:r w:rsidRPr="00590888">
                              <w:rPr>
                                <w:b w:val="0"/>
                              </w:rPr>
                              <w:t xml:space="preserve">Markieren Sie die Regeln, die Sie </w:t>
                            </w:r>
                            <w:r w:rsidRPr="00590888">
                              <w:rPr>
                                <w:b w:val="0"/>
                                <w:u w:val="single"/>
                              </w:rPr>
                              <w:t>nicht</w:t>
                            </w:r>
                            <w:r w:rsidRPr="00590888">
                              <w:rPr>
                                <w:b w:val="0"/>
                              </w:rPr>
                              <w:t xml:space="preserve"> übernehmen wollen</w:t>
                            </w:r>
                            <w:r>
                              <w:rPr>
                                <w:b w:val="0"/>
                              </w:rPr>
                              <w:t>,</w:t>
                            </w:r>
                            <w:r w:rsidRPr="00590888">
                              <w:rPr>
                                <w:b w:val="0"/>
                              </w:rPr>
                              <w:t xml:space="preserve"> rot.</w:t>
                            </w:r>
                          </w:p>
                          <w:p w14:paraId="60763CF5" w14:textId="77777777" w:rsidR="00860AB1" w:rsidRPr="00590888" w:rsidRDefault="00860AB1" w:rsidP="00965142">
                            <w:pPr>
                              <w:pStyle w:val="TabelleKopflinks"/>
                              <w:numPr>
                                <w:ilvl w:val="1"/>
                                <w:numId w:val="37"/>
                              </w:numPr>
                              <w:jc w:val="both"/>
                              <w:rPr>
                                <w:b w:val="0"/>
                              </w:rPr>
                            </w:pPr>
                            <w:r>
                              <w:rPr>
                                <w:b w:val="0"/>
                              </w:rPr>
                              <w:t>Tragen Sie in den</w:t>
                            </w:r>
                            <w:r w:rsidRPr="00590888">
                              <w:rPr>
                                <w:b w:val="0"/>
                              </w:rPr>
                              <w:t xml:space="preserve"> freie</w:t>
                            </w:r>
                            <w:r>
                              <w:rPr>
                                <w:b w:val="0"/>
                              </w:rPr>
                              <w:t xml:space="preserve">n Gedankenblasen </w:t>
                            </w:r>
                            <w:r w:rsidRPr="00590888">
                              <w:rPr>
                                <w:b w:val="0"/>
                              </w:rPr>
                              <w:t>weitere Idee</w:t>
                            </w:r>
                            <w:r>
                              <w:rPr>
                                <w:b w:val="0"/>
                              </w:rPr>
                              <w:t>n</w:t>
                            </w:r>
                            <w:r w:rsidRPr="00590888">
                              <w:rPr>
                                <w:b w:val="0"/>
                              </w:rPr>
                              <w:t xml:space="preserve"> für Regeln 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4F4FB3" id="Abgerundetes Rechteck 61" o:spid="_x0000_s1068" style="position:absolute;margin-left:1.8pt;margin-top:11.8pt;width:375pt;height:93.1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" fillcolor="#a3c4ff" strokecolor="#4a7ebb">
                <v:fill color2="#e5eeff" rotate="t" angle="180" colors="0 #a3c4ff;22938f #bfd5ff;1 #e5eeff" focus="100%" type="gradient"/>
                <v:shadow on="t" color="black" opacity="24903f" origin=",.5" offset="0,.55556mm"/>
                <v:textbox>
                  <w:txbxContent>
                    <w:p w14:paraId="2800A08B" w14:textId="77777777" w:rsidR="00860AB1" w:rsidRPr="00590888" w:rsidRDefault="00860AB1" w:rsidP="00D10126">
                      <w:pPr>
                        <w:pStyle w:val="TabelleKopflinks"/>
                      </w:pPr>
                      <w:r w:rsidRPr="00590888">
                        <w:t>Arbeitsauftrag</w:t>
                      </w:r>
                    </w:p>
                    <w:p w14:paraId="3B1BC02D" w14:textId="77777777" w:rsidR="00860AB1" w:rsidRPr="00590888" w:rsidRDefault="00860AB1" w:rsidP="00965142">
                      <w:pPr>
                        <w:pStyle w:val="TabelleKopflinks"/>
                        <w:numPr>
                          <w:ilvl w:val="0"/>
                          <w:numId w:val="37"/>
                        </w:numPr>
                        <w:rPr>
                          <w:b w:val="0"/>
                        </w:rPr>
                      </w:pPr>
                      <w:r w:rsidRPr="00590888">
                        <w:rPr>
                          <w:b w:val="0"/>
                        </w:rPr>
                        <w:t>Sammeln Sie Regeln für Ihre Spielanleitung.</w:t>
                      </w:r>
                    </w:p>
                    <w:p w14:paraId="32A8435C" w14:textId="77777777" w:rsidR="00860AB1" w:rsidRPr="00590888" w:rsidRDefault="00860AB1" w:rsidP="00965142">
                      <w:pPr>
                        <w:pStyle w:val="TabelleKopflinks"/>
                        <w:numPr>
                          <w:ilvl w:val="1"/>
                          <w:numId w:val="37"/>
                        </w:numPr>
                        <w:rPr>
                          <w:b w:val="0"/>
                        </w:rPr>
                      </w:pPr>
                      <w:r w:rsidRPr="00590888">
                        <w:rPr>
                          <w:b w:val="0"/>
                        </w:rPr>
                        <w:t>Markieren Sie die Regeln, die Sie übernehmen wollen</w:t>
                      </w:r>
                      <w:r>
                        <w:rPr>
                          <w:b w:val="0"/>
                        </w:rPr>
                        <w:t>,</w:t>
                      </w:r>
                      <w:r w:rsidRPr="00590888">
                        <w:rPr>
                          <w:b w:val="0"/>
                        </w:rPr>
                        <w:t xml:space="preserve"> grün.</w:t>
                      </w:r>
                    </w:p>
                    <w:p w14:paraId="7C2CDF0F" w14:textId="77777777" w:rsidR="00860AB1" w:rsidRPr="00590888" w:rsidRDefault="00860AB1" w:rsidP="00965142">
                      <w:pPr>
                        <w:pStyle w:val="TabelleKopflinks"/>
                        <w:numPr>
                          <w:ilvl w:val="1"/>
                          <w:numId w:val="37"/>
                        </w:numPr>
                        <w:rPr>
                          <w:b w:val="0"/>
                        </w:rPr>
                      </w:pPr>
                      <w:r w:rsidRPr="00590888">
                        <w:rPr>
                          <w:b w:val="0"/>
                        </w:rPr>
                        <w:t xml:space="preserve">Markieren Sie die Regeln, die Sie </w:t>
                      </w:r>
                      <w:r w:rsidRPr="00590888">
                        <w:rPr>
                          <w:b w:val="0"/>
                          <w:u w:val="single"/>
                        </w:rPr>
                        <w:t>nicht</w:t>
                      </w:r>
                      <w:r w:rsidRPr="00590888">
                        <w:rPr>
                          <w:b w:val="0"/>
                        </w:rPr>
                        <w:t xml:space="preserve"> übernehmen wollen</w:t>
                      </w:r>
                      <w:r>
                        <w:rPr>
                          <w:b w:val="0"/>
                        </w:rPr>
                        <w:t>,</w:t>
                      </w:r>
                      <w:r w:rsidRPr="00590888">
                        <w:rPr>
                          <w:b w:val="0"/>
                        </w:rPr>
                        <w:t xml:space="preserve"> rot.</w:t>
                      </w:r>
                    </w:p>
                    <w:p w14:paraId="60763CF5" w14:textId="77777777" w:rsidR="00860AB1" w:rsidRPr="00590888" w:rsidRDefault="00860AB1" w:rsidP="00965142">
                      <w:pPr>
                        <w:pStyle w:val="TabelleKopflinks"/>
                        <w:numPr>
                          <w:ilvl w:val="1"/>
                          <w:numId w:val="37"/>
                        </w:numPr>
                        <w:jc w:val="both"/>
                        <w:rPr>
                          <w:b w:val="0"/>
                        </w:rPr>
                      </w:pPr>
                      <w:r>
                        <w:rPr>
                          <w:b w:val="0"/>
                        </w:rPr>
                        <w:t>Tragen Sie in den</w:t>
                      </w:r>
                      <w:r w:rsidRPr="00590888">
                        <w:rPr>
                          <w:b w:val="0"/>
                        </w:rPr>
                        <w:t xml:space="preserve"> freie</w:t>
                      </w:r>
                      <w:r>
                        <w:rPr>
                          <w:b w:val="0"/>
                        </w:rPr>
                        <w:t xml:space="preserve">n Gedankenblasen </w:t>
                      </w:r>
                      <w:r w:rsidRPr="00590888">
                        <w:rPr>
                          <w:b w:val="0"/>
                        </w:rPr>
                        <w:t>weitere Idee</w:t>
                      </w:r>
                      <w:r>
                        <w:rPr>
                          <w:b w:val="0"/>
                        </w:rPr>
                        <w:t>n</w:t>
                      </w:r>
                      <w:r w:rsidRPr="00590888">
                        <w:rPr>
                          <w:b w:val="0"/>
                        </w:rPr>
                        <w:t xml:space="preserve"> für Regeln ein.</w:t>
                      </w:r>
                    </w:p>
                  </w:txbxContent>
                </v:textbox>
                <w10:wrap anchorx="margin"/>
              </v:roundrect>
            </w:pict>
          </mc:Fallback>
        </mc:AlternateContent>
      </w:r>
    </w:p>
    <w:p w14:paraId="4AD73E8B" w14:textId="77777777" w:rsidR="00D10126" w:rsidRPr="00590888" w:rsidRDefault="00D10126" w:rsidP="00D10126">
      <w:r w:rsidRPr="00EA006A">
        <w:rPr>
          <w:bCs/>
          <w:noProof/>
          <w:sz w:val="24"/>
          <w:lang w:eastAsia="de-DE"/>
        </w:rPr>
        <w:drawing>
          <wp:anchor distT="0" distB="0" distL="114300" distR="114300" simplePos="0" relativeHeight="251787264" behindDoc="0" locked="0" layoutInCell="0" allowOverlap="1" wp14:anchorId="4659C2A6" wp14:editId="7C8D302B">
            <wp:simplePos x="0" y="0"/>
            <wp:positionH relativeFrom="rightMargin">
              <wp:posOffset>368935</wp:posOffset>
            </wp:positionH>
            <wp:positionV relativeFrom="paragraph">
              <wp:posOffset>51435</wp:posOffset>
            </wp:positionV>
            <wp:extent cx="302260" cy="323850"/>
            <wp:effectExtent l="0" t="0" r="2540" b="0"/>
            <wp:wrapNone/>
            <wp:docPr id="119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1786240" behindDoc="0" locked="0" layoutInCell="1" allowOverlap="1" wp14:anchorId="4F7DE7F8" wp14:editId="2C38E2CC">
            <wp:simplePos x="0" y="0"/>
            <wp:positionH relativeFrom="column">
              <wp:posOffset>5398135</wp:posOffset>
            </wp:positionH>
            <wp:positionV relativeFrom="paragraph">
              <wp:posOffset>67945</wp:posOffset>
            </wp:positionV>
            <wp:extent cx="314325" cy="314325"/>
            <wp:effectExtent l="0" t="0" r="9525" b="9525"/>
            <wp:wrapNone/>
            <wp:docPr id="1194" name="Grafik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73143" w14:textId="77777777" w:rsidR="00D10126" w:rsidRPr="00590888" w:rsidRDefault="00D10126" w:rsidP="00D10126"/>
    <w:p w14:paraId="6379BE37" w14:textId="77777777" w:rsidR="00D10126" w:rsidRPr="00590888" w:rsidRDefault="00D10126" w:rsidP="00D10126"/>
    <w:p w14:paraId="50832CE1" w14:textId="77777777" w:rsidR="00D10126" w:rsidRPr="00590888" w:rsidRDefault="00D10126" w:rsidP="00D10126"/>
    <w:p w14:paraId="535D98F7" w14:textId="77777777" w:rsidR="00D10126" w:rsidRPr="00590888" w:rsidRDefault="00D10126" w:rsidP="00D10126"/>
    <w:p w14:paraId="48C224C8" w14:textId="77777777" w:rsidR="00D10126" w:rsidRPr="00590888" w:rsidRDefault="00D10126" w:rsidP="00D10126"/>
    <w:p w14:paraId="5B09D975" w14:textId="77777777" w:rsidR="00D10126" w:rsidRDefault="00D10126" w:rsidP="00D10126">
      <w:pPr>
        <w:rPr>
          <w:sz w:val="28"/>
          <w:szCs w:val="24"/>
        </w:rPr>
      </w:pPr>
    </w:p>
    <w:p w14:paraId="23E83E50" w14:textId="77777777" w:rsidR="00D10126" w:rsidRDefault="00D10126" w:rsidP="00D10126">
      <w:pPr>
        <w:rPr>
          <w:sz w:val="28"/>
          <w:szCs w:val="24"/>
        </w:rPr>
      </w:pPr>
    </w:p>
    <w:p w14:paraId="1FAB509E" w14:textId="77777777" w:rsidR="00D10126" w:rsidRDefault="00D10126" w:rsidP="00D10126">
      <w:pPr>
        <w:rPr>
          <w:sz w:val="28"/>
          <w:szCs w:val="24"/>
        </w:rPr>
      </w:pPr>
      <w:r>
        <w:rPr>
          <w:noProof/>
          <w:sz w:val="28"/>
          <w:szCs w:val="24"/>
          <w:lang w:eastAsia="de-DE"/>
        </w:rPr>
        <mc:AlternateContent>
          <mc:Choice Requires="wps">
            <w:drawing>
              <wp:anchor distT="0" distB="0" distL="114300" distR="114300" simplePos="0" relativeHeight="251750400" behindDoc="0" locked="0" layoutInCell="1" allowOverlap="1" wp14:anchorId="1D616D73" wp14:editId="3DB0973D">
                <wp:simplePos x="0" y="0"/>
                <wp:positionH relativeFrom="column">
                  <wp:posOffset>110490</wp:posOffset>
                </wp:positionH>
                <wp:positionV relativeFrom="paragraph">
                  <wp:posOffset>7620</wp:posOffset>
                </wp:positionV>
                <wp:extent cx="2727960" cy="1653540"/>
                <wp:effectExtent l="19050" t="0" r="34290" b="251460"/>
                <wp:wrapNone/>
                <wp:docPr id="968" name="Wolkenförmige Legende 62"/>
                <wp:cNvGraphicFramePr/>
                <a:graphic xmlns:a="http://schemas.openxmlformats.org/drawingml/2006/main">
                  <a:graphicData uri="http://schemas.microsoft.com/office/word/2010/wordprocessingShape">
                    <wps:wsp>
                      <wps:cNvSpPr/>
                      <wps:spPr>
                        <a:xfrm>
                          <a:off x="0" y="0"/>
                          <a:ext cx="2727960" cy="1653540"/>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22989D2D" w14:textId="77777777" w:rsidR="00860AB1" w:rsidRPr="00590888" w:rsidRDefault="00860AB1" w:rsidP="00D10126">
                            <w:pPr>
                              <w:autoSpaceDE w:val="0"/>
                              <w:autoSpaceDN w:val="0"/>
                              <w:adjustRightInd w:val="0"/>
                              <w:rPr>
                                <w:color w:val="000000" w:themeColor="text1"/>
                              </w:rPr>
                            </w:pPr>
                            <w:r w:rsidRPr="00590888">
                              <w:rPr>
                                <w:color w:val="000000" w:themeColor="text1"/>
                              </w:rPr>
                              <w:t>Bei einer „6“ darf der Spieler außerdem entscheiden, ob er eine Figur auf den Startpunkt stellt oder mit einer Figur sechs Felder weiterzieht.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16D73" id="_x0000_s1069" type="#_x0000_t106" style="position:absolute;margin-left:8.7pt;margin-top:.6pt;width:214.8pt;height:130.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" adj="20555,23874" filled="f" strokecolor="windowText" strokeweight="2pt">
                <v:textbox>
                  <w:txbxContent>
                    <w:p w14:paraId="22989D2D" w14:textId="77777777" w:rsidR="00860AB1" w:rsidRPr="00590888" w:rsidRDefault="00860AB1" w:rsidP="00D10126">
                      <w:pPr>
                        <w:autoSpaceDE w:val="0"/>
                        <w:autoSpaceDN w:val="0"/>
                        <w:adjustRightInd w:val="0"/>
                        <w:rPr>
                          <w:color w:val="000000" w:themeColor="text1"/>
                        </w:rPr>
                      </w:pPr>
                      <w:r w:rsidRPr="00590888">
                        <w:rPr>
                          <w:color w:val="000000" w:themeColor="text1"/>
                        </w:rPr>
                        <w:t>Bei einer „6“ darf der Spieler außerdem entscheiden, ob er eine Figur auf den Startpunkt stellt oder mit einer Figur sechs Felder weiterzieht.</w:t>
                      </w:r>
                    </w:p>
                  </w:txbxContent>
                </v:textbox>
              </v:shape>
            </w:pict>
          </mc:Fallback>
        </mc:AlternateContent>
      </w:r>
    </w:p>
    <w:p w14:paraId="0A4070CE" w14:textId="77777777" w:rsidR="00D10126" w:rsidRDefault="00D10126" w:rsidP="00D10126">
      <w:pPr>
        <w:rPr>
          <w:sz w:val="28"/>
          <w:szCs w:val="24"/>
        </w:rPr>
      </w:pPr>
      <w:r>
        <w:rPr>
          <w:noProof/>
          <w:sz w:val="28"/>
          <w:szCs w:val="24"/>
          <w:lang w:eastAsia="de-DE"/>
        </w:rPr>
        <mc:AlternateContent>
          <mc:Choice Requires="wps">
            <w:drawing>
              <wp:anchor distT="0" distB="0" distL="114300" distR="114300" simplePos="0" relativeHeight="251751424" behindDoc="0" locked="0" layoutInCell="1" allowOverlap="1" wp14:anchorId="3AA6DD6C" wp14:editId="2E893F0B">
                <wp:simplePos x="0" y="0"/>
                <wp:positionH relativeFrom="column">
                  <wp:posOffset>3028950</wp:posOffset>
                </wp:positionH>
                <wp:positionV relativeFrom="paragraph">
                  <wp:posOffset>19050</wp:posOffset>
                </wp:positionV>
                <wp:extent cx="2956560" cy="2514600"/>
                <wp:effectExtent l="19050" t="0" r="34290" b="361950"/>
                <wp:wrapNone/>
                <wp:docPr id="969" name="Wolkenförmige Legende 63"/>
                <wp:cNvGraphicFramePr/>
                <a:graphic xmlns:a="http://schemas.openxmlformats.org/drawingml/2006/main">
                  <a:graphicData uri="http://schemas.microsoft.com/office/word/2010/wordprocessingShape">
                    <wps:wsp>
                      <wps:cNvSpPr/>
                      <wps:spPr>
                        <a:xfrm>
                          <a:off x="0" y="0"/>
                          <a:ext cx="2956560" cy="2514600"/>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519E4A32" w14:textId="77777777" w:rsidR="00860AB1" w:rsidRPr="00B306A9" w:rsidRDefault="00860AB1" w:rsidP="00D10126">
                            <w:pPr>
                              <w:jc w:val="center"/>
                              <w:rPr>
                                <w:color w:val="000000" w:themeColor="text1"/>
                              </w:rPr>
                            </w:pPr>
                            <w:r w:rsidRPr="00B306A9">
                              <w:rPr>
                                <w:color w:val="000000" w:themeColor="text1"/>
                              </w:rPr>
                              <w:t>Trifft eine Spielfigur auf ein Feld</w:t>
                            </w:r>
                            <w:r>
                              <w:rPr>
                                <w:color w:val="000000" w:themeColor="text1"/>
                              </w:rPr>
                              <w:t>,</w:t>
                            </w:r>
                            <w:r w:rsidRPr="00B306A9">
                              <w:rPr>
                                <w:color w:val="000000" w:themeColor="text1"/>
                              </w:rPr>
                              <w:t xml:space="preserve"> auf dem bereits eine Spielfigur derselben Farbe steht, bilden beide Figuren eine Blockade. Das heißt, dass keine Spielfigur mehr dieses Feld überspringen darf. Die Blockade kann erst gelöst werden, indem eine Figur weiterbewegt wird.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6DD6C" id="_x0000_s1070" type="#_x0000_t106" style="position:absolute;margin-left:238.5pt;margin-top:1.5pt;width:232.8pt;height:19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" adj="20555,23874" filled="f" strokecolor="windowText" strokeweight="2pt">
                <v:textbox>
                  <w:txbxContent>
                    <w:p w14:paraId="519E4A32" w14:textId="77777777" w:rsidR="00860AB1" w:rsidRPr="00B306A9" w:rsidRDefault="00860AB1" w:rsidP="00D10126">
                      <w:pPr>
                        <w:jc w:val="center"/>
                        <w:rPr>
                          <w:color w:val="000000" w:themeColor="text1"/>
                        </w:rPr>
                      </w:pPr>
                      <w:r w:rsidRPr="00B306A9">
                        <w:rPr>
                          <w:color w:val="000000" w:themeColor="text1"/>
                        </w:rPr>
                        <w:t>Trifft eine Spielfigur auf ein Feld</w:t>
                      </w:r>
                      <w:r>
                        <w:rPr>
                          <w:color w:val="000000" w:themeColor="text1"/>
                        </w:rPr>
                        <w:t>,</w:t>
                      </w:r>
                      <w:r w:rsidRPr="00B306A9">
                        <w:rPr>
                          <w:color w:val="000000" w:themeColor="text1"/>
                        </w:rPr>
                        <w:t xml:space="preserve"> auf dem bereits eine Spielfigur derselben Farbe steht, bilden beide Figuren eine Blockade. Das heißt, dass keine Spielfigur mehr dieses Feld überspringen darf. Die Blockade kann erst gelöst werden, indem eine Figur weiterbewegt wird.</w:t>
                      </w:r>
                    </w:p>
                  </w:txbxContent>
                </v:textbox>
              </v:shape>
            </w:pict>
          </mc:Fallback>
        </mc:AlternateContent>
      </w:r>
    </w:p>
    <w:p w14:paraId="6534332D" w14:textId="77777777" w:rsidR="00D10126" w:rsidRDefault="00D10126" w:rsidP="00D10126">
      <w:pPr>
        <w:rPr>
          <w:sz w:val="28"/>
          <w:szCs w:val="24"/>
        </w:rPr>
      </w:pPr>
    </w:p>
    <w:p w14:paraId="1E9C22DC" w14:textId="77777777" w:rsidR="00D10126" w:rsidRDefault="00D10126" w:rsidP="00D10126">
      <w:pPr>
        <w:rPr>
          <w:sz w:val="28"/>
          <w:szCs w:val="24"/>
        </w:rPr>
      </w:pPr>
    </w:p>
    <w:p w14:paraId="66F21FC5" w14:textId="77777777" w:rsidR="00D10126" w:rsidRDefault="00D10126" w:rsidP="00D10126">
      <w:pPr>
        <w:rPr>
          <w:sz w:val="28"/>
          <w:szCs w:val="24"/>
        </w:rPr>
      </w:pPr>
    </w:p>
    <w:p w14:paraId="71B9BE33" w14:textId="77777777" w:rsidR="00D10126" w:rsidRDefault="00D10126" w:rsidP="00D10126">
      <w:pPr>
        <w:rPr>
          <w:sz w:val="28"/>
          <w:szCs w:val="24"/>
        </w:rPr>
      </w:pPr>
    </w:p>
    <w:p w14:paraId="7DC2B178" w14:textId="77777777" w:rsidR="00D10126" w:rsidRDefault="00D10126" w:rsidP="00D10126">
      <w:pPr>
        <w:rPr>
          <w:sz w:val="28"/>
          <w:szCs w:val="24"/>
        </w:rPr>
      </w:pPr>
    </w:p>
    <w:p w14:paraId="311F4E0B" w14:textId="77777777" w:rsidR="00D10126" w:rsidRDefault="00D10126" w:rsidP="00D10126">
      <w:pPr>
        <w:rPr>
          <w:sz w:val="28"/>
          <w:szCs w:val="24"/>
        </w:rPr>
      </w:pPr>
    </w:p>
    <w:p w14:paraId="1901C2CE" w14:textId="77777777" w:rsidR="00D10126" w:rsidRDefault="00D10126" w:rsidP="00D10126">
      <w:pPr>
        <w:rPr>
          <w:sz w:val="28"/>
          <w:szCs w:val="24"/>
        </w:rPr>
      </w:pPr>
    </w:p>
    <w:p w14:paraId="739B2543" w14:textId="77777777" w:rsidR="00D10126" w:rsidRDefault="00D10126" w:rsidP="00D10126">
      <w:pPr>
        <w:rPr>
          <w:sz w:val="28"/>
          <w:szCs w:val="24"/>
        </w:rPr>
      </w:pPr>
      <w:r>
        <w:rPr>
          <w:noProof/>
          <w:sz w:val="28"/>
          <w:szCs w:val="24"/>
          <w:lang w:eastAsia="de-DE"/>
        </w:rPr>
        <mc:AlternateContent>
          <mc:Choice Requires="wps">
            <w:drawing>
              <wp:anchor distT="0" distB="0" distL="114300" distR="114300" simplePos="0" relativeHeight="251752448" behindDoc="0" locked="0" layoutInCell="1" allowOverlap="1" wp14:anchorId="6244556C" wp14:editId="728DF490">
                <wp:simplePos x="0" y="0"/>
                <wp:positionH relativeFrom="column">
                  <wp:posOffset>270510</wp:posOffset>
                </wp:positionH>
                <wp:positionV relativeFrom="paragraph">
                  <wp:posOffset>4445</wp:posOffset>
                </wp:positionV>
                <wp:extent cx="1920240" cy="906780"/>
                <wp:effectExtent l="19050" t="0" r="41910" b="160020"/>
                <wp:wrapNone/>
                <wp:docPr id="970" name="Wolkenförmige Legende 896"/>
                <wp:cNvGraphicFramePr/>
                <a:graphic xmlns:a="http://schemas.openxmlformats.org/drawingml/2006/main">
                  <a:graphicData uri="http://schemas.microsoft.com/office/word/2010/wordprocessingShape">
                    <wps:wsp>
                      <wps:cNvSpPr/>
                      <wps:spPr>
                        <a:xfrm>
                          <a:off x="0" y="0"/>
                          <a:ext cx="1920240" cy="906780"/>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208771B9" w14:textId="77777777" w:rsidR="00860AB1" w:rsidRPr="00590888" w:rsidRDefault="00860AB1" w:rsidP="00D10126">
                            <w:pPr>
                              <w:autoSpaceDE w:val="0"/>
                              <w:autoSpaceDN w:val="0"/>
                              <w:adjustRightInd w:val="0"/>
                              <w:rPr>
                                <w:color w:val="000000" w:themeColor="text1"/>
                                <w:szCs w:val="24"/>
                              </w:rPr>
                            </w:pPr>
                            <w:r w:rsidRPr="00590888">
                              <w:rPr>
                                <w:color w:val="000000" w:themeColor="text1"/>
                                <w:szCs w:val="24"/>
                              </w:rPr>
                              <w:t>Der älteste Spieler beginnt.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4556C" id="_x0000_s1071" type="#_x0000_t106" style="position:absolute;margin-left:21.3pt;margin-top:.35pt;width:151.2pt;height:71.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" adj="20555,23874" filled="f" strokecolor="windowText" strokeweight="2pt">
                <v:textbox>
                  <w:txbxContent>
                    <w:p w14:paraId="208771B9" w14:textId="77777777" w:rsidR="00860AB1" w:rsidRPr="00590888" w:rsidRDefault="00860AB1" w:rsidP="00D10126">
                      <w:pPr>
                        <w:autoSpaceDE w:val="0"/>
                        <w:autoSpaceDN w:val="0"/>
                        <w:adjustRightInd w:val="0"/>
                        <w:rPr>
                          <w:color w:val="000000" w:themeColor="text1"/>
                          <w:szCs w:val="24"/>
                        </w:rPr>
                      </w:pPr>
                      <w:r w:rsidRPr="00590888">
                        <w:rPr>
                          <w:color w:val="000000" w:themeColor="text1"/>
                          <w:szCs w:val="24"/>
                        </w:rPr>
                        <w:t>Der älteste Spieler beginnt.</w:t>
                      </w:r>
                    </w:p>
                  </w:txbxContent>
                </v:textbox>
              </v:shape>
            </w:pict>
          </mc:Fallback>
        </mc:AlternateContent>
      </w:r>
    </w:p>
    <w:p w14:paraId="21F15FAC" w14:textId="77777777" w:rsidR="00D10126" w:rsidRDefault="00D10126" w:rsidP="00D10126">
      <w:pPr>
        <w:rPr>
          <w:sz w:val="28"/>
          <w:szCs w:val="24"/>
        </w:rPr>
      </w:pPr>
    </w:p>
    <w:p w14:paraId="43F0055A" w14:textId="77777777" w:rsidR="00D10126" w:rsidRDefault="00D10126" w:rsidP="00D10126">
      <w:pPr>
        <w:rPr>
          <w:sz w:val="28"/>
          <w:szCs w:val="24"/>
        </w:rPr>
      </w:pPr>
    </w:p>
    <w:p w14:paraId="6A0A2C8D" w14:textId="77777777" w:rsidR="00D10126" w:rsidRDefault="00D10126" w:rsidP="00D10126">
      <w:pPr>
        <w:rPr>
          <w:sz w:val="28"/>
          <w:szCs w:val="24"/>
        </w:rPr>
      </w:pPr>
    </w:p>
    <w:p w14:paraId="235C1BC7" w14:textId="77777777" w:rsidR="00D10126" w:rsidRDefault="00D10126" w:rsidP="00D10126">
      <w:pPr>
        <w:rPr>
          <w:sz w:val="28"/>
          <w:szCs w:val="24"/>
        </w:rPr>
      </w:pPr>
    </w:p>
    <w:p w14:paraId="1FA2731E" w14:textId="77777777" w:rsidR="00D10126" w:rsidRDefault="00D10126" w:rsidP="00D10126">
      <w:pPr>
        <w:rPr>
          <w:sz w:val="28"/>
          <w:szCs w:val="24"/>
        </w:rPr>
      </w:pPr>
      <w:r>
        <w:rPr>
          <w:noProof/>
          <w:sz w:val="28"/>
          <w:szCs w:val="24"/>
          <w:lang w:eastAsia="de-DE"/>
        </w:rPr>
        <mc:AlternateContent>
          <mc:Choice Requires="wps">
            <w:drawing>
              <wp:anchor distT="0" distB="0" distL="114300" distR="114300" simplePos="0" relativeHeight="251754496" behindDoc="0" locked="0" layoutInCell="1" allowOverlap="1" wp14:anchorId="4AEC1A78" wp14:editId="5EC045A2">
                <wp:simplePos x="0" y="0"/>
                <wp:positionH relativeFrom="margin">
                  <wp:posOffset>0</wp:posOffset>
                </wp:positionH>
                <wp:positionV relativeFrom="paragraph">
                  <wp:posOffset>-635</wp:posOffset>
                </wp:positionV>
                <wp:extent cx="5966460" cy="1859280"/>
                <wp:effectExtent l="19050" t="0" r="34290" b="293370"/>
                <wp:wrapNone/>
                <wp:docPr id="971" name="Wolkenförmige Legende 897"/>
                <wp:cNvGraphicFramePr/>
                <a:graphic xmlns:a="http://schemas.openxmlformats.org/drawingml/2006/main">
                  <a:graphicData uri="http://schemas.microsoft.com/office/word/2010/wordprocessingShape">
                    <wps:wsp>
                      <wps:cNvSpPr/>
                      <wps:spPr>
                        <a:xfrm>
                          <a:off x="0" y="0"/>
                          <a:ext cx="5966460" cy="1859280"/>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55320BBD"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7BF939E2" w14:textId="77777777" w:rsidR="00860AB1" w:rsidRDefault="00860AB1" w:rsidP="00D10126">
                            <w:pPr>
                              <w:autoSpaceDE w:val="0"/>
                              <w:autoSpaceDN w:val="0"/>
                              <w:adjustRightInd w:val="0"/>
                              <w:rPr>
                                <w:color w:val="000000" w:themeColor="text1"/>
                                <w:sz w:val="28"/>
                                <w:szCs w:val="24"/>
                              </w:rPr>
                            </w:pPr>
                          </w:p>
                          <w:p w14:paraId="232E8658"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4AE49F88" w14:textId="77777777" w:rsidR="00860AB1" w:rsidRDefault="00860AB1" w:rsidP="00D10126">
                            <w:pPr>
                              <w:autoSpaceDE w:val="0"/>
                              <w:autoSpaceDN w:val="0"/>
                              <w:adjustRightInd w:val="0"/>
                              <w:rPr>
                                <w:color w:val="000000" w:themeColor="text1"/>
                                <w:sz w:val="28"/>
                                <w:szCs w:val="24"/>
                              </w:rPr>
                            </w:pPr>
                          </w:p>
                          <w:p w14:paraId="3FC8FBC6" w14:textId="77777777" w:rsidR="00860AB1" w:rsidRPr="00213126"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C1A78" id="_x0000_s1072" type="#_x0000_t106" style="position:absolute;margin-left:0;margin-top:-.05pt;width:469.8pt;height:146.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" adj="20555,23874" filled="f" strokecolor="windowText" strokeweight="2pt">
                <v:textbox>
                  <w:txbxContent>
                    <w:p w14:paraId="55320BBD"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7BF939E2" w14:textId="77777777" w:rsidR="00860AB1" w:rsidRDefault="00860AB1" w:rsidP="00D10126">
                      <w:pPr>
                        <w:autoSpaceDE w:val="0"/>
                        <w:autoSpaceDN w:val="0"/>
                        <w:adjustRightInd w:val="0"/>
                        <w:rPr>
                          <w:color w:val="000000" w:themeColor="text1"/>
                          <w:sz w:val="28"/>
                          <w:szCs w:val="24"/>
                        </w:rPr>
                      </w:pPr>
                    </w:p>
                    <w:p w14:paraId="232E8658"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4AE49F88" w14:textId="77777777" w:rsidR="00860AB1" w:rsidRDefault="00860AB1" w:rsidP="00D10126">
                      <w:pPr>
                        <w:autoSpaceDE w:val="0"/>
                        <w:autoSpaceDN w:val="0"/>
                        <w:adjustRightInd w:val="0"/>
                        <w:rPr>
                          <w:color w:val="000000" w:themeColor="text1"/>
                          <w:sz w:val="28"/>
                          <w:szCs w:val="24"/>
                        </w:rPr>
                      </w:pPr>
                    </w:p>
                    <w:p w14:paraId="3FC8FBC6" w14:textId="77777777" w:rsidR="00860AB1" w:rsidRPr="00213126"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txbxContent>
                </v:textbox>
                <w10:wrap anchorx="margin"/>
              </v:shape>
            </w:pict>
          </mc:Fallback>
        </mc:AlternateContent>
      </w:r>
    </w:p>
    <w:p w14:paraId="362706DD" w14:textId="77777777" w:rsidR="00D10126" w:rsidRDefault="00D10126" w:rsidP="00D10126">
      <w:pPr>
        <w:rPr>
          <w:sz w:val="28"/>
          <w:szCs w:val="24"/>
        </w:rPr>
      </w:pPr>
    </w:p>
    <w:p w14:paraId="123F1245" w14:textId="77777777" w:rsidR="00D10126" w:rsidRDefault="00D10126" w:rsidP="00D10126">
      <w:pPr>
        <w:rPr>
          <w:sz w:val="28"/>
          <w:szCs w:val="24"/>
        </w:rPr>
      </w:pPr>
    </w:p>
    <w:p w14:paraId="18ACAD92" w14:textId="77777777" w:rsidR="00D10126" w:rsidRDefault="00D10126" w:rsidP="00D10126">
      <w:pPr>
        <w:rPr>
          <w:sz w:val="28"/>
          <w:szCs w:val="24"/>
        </w:rPr>
      </w:pPr>
    </w:p>
    <w:p w14:paraId="338B7EF9" w14:textId="77777777" w:rsidR="00D10126" w:rsidRDefault="00D10126" w:rsidP="00D10126">
      <w:pPr>
        <w:rPr>
          <w:sz w:val="28"/>
          <w:szCs w:val="24"/>
        </w:rPr>
      </w:pPr>
    </w:p>
    <w:p w14:paraId="0992F47F" w14:textId="77777777" w:rsidR="00D10126" w:rsidRDefault="00D10126" w:rsidP="00D10126">
      <w:pPr>
        <w:rPr>
          <w:sz w:val="28"/>
          <w:szCs w:val="24"/>
        </w:rPr>
      </w:pPr>
    </w:p>
    <w:p w14:paraId="65BA5E09" w14:textId="77777777" w:rsidR="00D10126" w:rsidRDefault="00D10126" w:rsidP="00D10126">
      <w:pPr>
        <w:rPr>
          <w:sz w:val="28"/>
          <w:szCs w:val="24"/>
        </w:rPr>
      </w:pPr>
    </w:p>
    <w:p w14:paraId="39B67E6C" w14:textId="77777777" w:rsidR="00D10126" w:rsidRDefault="00D10126" w:rsidP="00D10126">
      <w:pPr>
        <w:rPr>
          <w:sz w:val="28"/>
          <w:szCs w:val="24"/>
        </w:rPr>
      </w:pPr>
    </w:p>
    <w:p w14:paraId="291CD871" w14:textId="77777777" w:rsidR="00D10126" w:rsidRDefault="00D10126" w:rsidP="00D10126">
      <w:pPr>
        <w:rPr>
          <w:sz w:val="28"/>
          <w:szCs w:val="24"/>
        </w:rPr>
      </w:pPr>
    </w:p>
    <w:p w14:paraId="52A82D68" w14:textId="77777777" w:rsidR="00D10126" w:rsidRDefault="00D10126" w:rsidP="00D10126">
      <w:pPr>
        <w:rPr>
          <w:sz w:val="28"/>
          <w:szCs w:val="24"/>
        </w:rPr>
      </w:pPr>
      <w:r>
        <w:rPr>
          <w:noProof/>
          <w:sz w:val="28"/>
          <w:szCs w:val="24"/>
          <w:lang w:eastAsia="de-DE"/>
        </w:rPr>
        <mc:AlternateContent>
          <mc:Choice Requires="wps">
            <w:drawing>
              <wp:anchor distT="0" distB="0" distL="114300" distR="114300" simplePos="0" relativeHeight="251753472" behindDoc="0" locked="0" layoutInCell="1" allowOverlap="1" wp14:anchorId="113C421A" wp14:editId="4FC0A8A6">
                <wp:simplePos x="0" y="0"/>
                <wp:positionH relativeFrom="margin">
                  <wp:align>left</wp:align>
                </wp:positionH>
                <wp:positionV relativeFrom="paragraph">
                  <wp:posOffset>6350</wp:posOffset>
                </wp:positionV>
                <wp:extent cx="5966460" cy="1859280"/>
                <wp:effectExtent l="19050" t="0" r="34290" b="293370"/>
                <wp:wrapNone/>
                <wp:docPr id="972" name="Wolkenförmige Legende 898"/>
                <wp:cNvGraphicFramePr/>
                <a:graphic xmlns:a="http://schemas.openxmlformats.org/drawingml/2006/main">
                  <a:graphicData uri="http://schemas.microsoft.com/office/word/2010/wordprocessingShape">
                    <wps:wsp>
                      <wps:cNvSpPr/>
                      <wps:spPr>
                        <a:xfrm>
                          <a:off x="0" y="0"/>
                          <a:ext cx="5966460" cy="1859280"/>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034608F3"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30D21424" w14:textId="77777777" w:rsidR="00860AB1" w:rsidRDefault="00860AB1" w:rsidP="00D10126">
                            <w:pPr>
                              <w:autoSpaceDE w:val="0"/>
                              <w:autoSpaceDN w:val="0"/>
                              <w:adjustRightInd w:val="0"/>
                              <w:rPr>
                                <w:color w:val="000000" w:themeColor="text1"/>
                                <w:sz w:val="28"/>
                                <w:szCs w:val="24"/>
                              </w:rPr>
                            </w:pPr>
                          </w:p>
                          <w:p w14:paraId="065B75F6"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7DC9106A" w14:textId="77777777" w:rsidR="00860AB1" w:rsidRDefault="00860AB1" w:rsidP="00D10126">
                            <w:pPr>
                              <w:autoSpaceDE w:val="0"/>
                              <w:autoSpaceDN w:val="0"/>
                              <w:adjustRightInd w:val="0"/>
                              <w:rPr>
                                <w:color w:val="000000" w:themeColor="text1"/>
                                <w:sz w:val="28"/>
                                <w:szCs w:val="24"/>
                              </w:rPr>
                            </w:pPr>
                          </w:p>
                          <w:p w14:paraId="2587BF9A" w14:textId="77777777" w:rsidR="00860AB1" w:rsidRPr="00213126"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C421A" id="Wolkenförmige Legende 898" o:spid="_x0000_s1073" type="#_x0000_t106" style="position:absolute;margin-left:0;margin-top:.5pt;width:469.8pt;height:146.4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" adj="20555,23874" filled="f" strokecolor="windowText" strokeweight="2pt">
                <v:textbox>
                  <w:txbxContent>
                    <w:p w14:paraId="034608F3"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30D21424" w14:textId="77777777" w:rsidR="00860AB1" w:rsidRDefault="00860AB1" w:rsidP="00D10126">
                      <w:pPr>
                        <w:autoSpaceDE w:val="0"/>
                        <w:autoSpaceDN w:val="0"/>
                        <w:adjustRightInd w:val="0"/>
                        <w:rPr>
                          <w:color w:val="000000" w:themeColor="text1"/>
                          <w:sz w:val="28"/>
                          <w:szCs w:val="24"/>
                        </w:rPr>
                      </w:pPr>
                    </w:p>
                    <w:p w14:paraId="065B75F6"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7DC9106A" w14:textId="77777777" w:rsidR="00860AB1" w:rsidRDefault="00860AB1" w:rsidP="00D10126">
                      <w:pPr>
                        <w:autoSpaceDE w:val="0"/>
                        <w:autoSpaceDN w:val="0"/>
                        <w:adjustRightInd w:val="0"/>
                        <w:rPr>
                          <w:color w:val="000000" w:themeColor="text1"/>
                          <w:sz w:val="28"/>
                          <w:szCs w:val="24"/>
                        </w:rPr>
                      </w:pPr>
                    </w:p>
                    <w:p w14:paraId="2587BF9A" w14:textId="77777777" w:rsidR="00860AB1" w:rsidRPr="00213126"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txbxContent>
                </v:textbox>
                <w10:wrap anchorx="margin"/>
              </v:shape>
            </w:pict>
          </mc:Fallback>
        </mc:AlternateContent>
      </w:r>
    </w:p>
    <w:p w14:paraId="18E2DE21" w14:textId="77777777" w:rsidR="00D10126" w:rsidRDefault="00D10126" w:rsidP="00D10126">
      <w:pPr>
        <w:rPr>
          <w:sz w:val="28"/>
          <w:szCs w:val="24"/>
        </w:rPr>
      </w:pPr>
    </w:p>
    <w:p w14:paraId="52704851" w14:textId="77777777" w:rsidR="00D10126" w:rsidRDefault="00D10126" w:rsidP="00D10126">
      <w:pPr>
        <w:rPr>
          <w:sz w:val="28"/>
          <w:szCs w:val="24"/>
        </w:rPr>
      </w:pPr>
    </w:p>
    <w:p w14:paraId="38932B56" w14:textId="77777777" w:rsidR="00D10126" w:rsidRDefault="00D10126" w:rsidP="00D10126">
      <w:pPr>
        <w:rPr>
          <w:sz w:val="28"/>
          <w:szCs w:val="24"/>
        </w:rPr>
      </w:pPr>
    </w:p>
    <w:p w14:paraId="00F248E7" w14:textId="77777777" w:rsidR="00D10126" w:rsidRDefault="00D10126" w:rsidP="00D10126">
      <w:pPr>
        <w:rPr>
          <w:sz w:val="28"/>
          <w:szCs w:val="24"/>
        </w:rPr>
      </w:pPr>
    </w:p>
    <w:p w14:paraId="69E38468" w14:textId="77777777" w:rsidR="00D10126" w:rsidRDefault="00D10126" w:rsidP="00D10126">
      <w:pPr>
        <w:rPr>
          <w:sz w:val="28"/>
          <w:szCs w:val="24"/>
        </w:rPr>
      </w:pPr>
    </w:p>
    <w:p w14:paraId="585B765A" w14:textId="77777777" w:rsidR="00D10126" w:rsidRDefault="00D10126" w:rsidP="00D10126">
      <w:pPr>
        <w:rPr>
          <w:sz w:val="28"/>
          <w:szCs w:val="24"/>
        </w:rPr>
      </w:pPr>
    </w:p>
    <w:p w14:paraId="47D84791" w14:textId="77777777" w:rsidR="00D10126" w:rsidRDefault="00D10126" w:rsidP="00D10126">
      <w:pPr>
        <w:rPr>
          <w:sz w:val="28"/>
          <w:szCs w:val="24"/>
        </w:rPr>
      </w:pPr>
    </w:p>
    <w:p w14:paraId="4F3E5C98" w14:textId="77777777" w:rsidR="00D10126" w:rsidRDefault="00D10126" w:rsidP="00D10126">
      <w:pPr>
        <w:spacing w:line="240" w:lineRule="exact"/>
        <w:rPr>
          <w:sz w:val="28"/>
          <w:szCs w:val="24"/>
        </w:rPr>
      </w:pPr>
      <w:r>
        <w:rPr>
          <w:sz w:val="28"/>
          <w:szCs w:val="24"/>
        </w:rPr>
        <w:br w:type="page"/>
      </w:r>
    </w:p>
    <w:p w14:paraId="267301AC" w14:textId="1F1AAD54" w:rsidR="00D10126" w:rsidRDefault="00D10126" w:rsidP="00D10126">
      <w:pPr>
        <w:rPr>
          <w:sz w:val="28"/>
          <w:szCs w:val="24"/>
        </w:rPr>
      </w:pPr>
      <w:r w:rsidRPr="00AA18D1">
        <w:rPr>
          <w:noProof/>
          <w:lang w:eastAsia="de-DE"/>
        </w:rPr>
        <w:lastRenderedPageBreak/>
        <w:drawing>
          <wp:anchor distT="0" distB="0" distL="114300" distR="114300" simplePos="0" relativeHeight="251788288" behindDoc="0" locked="0" layoutInCell="1" allowOverlap="1" wp14:anchorId="2D12D3E7" wp14:editId="78AD1C95">
            <wp:simplePos x="0" y="0"/>
            <wp:positionH relativeFrom="column">
              <wp:posOffset>4951095</wp:posOffset>
            </wp:positionH>
            <wp:positionV relativeFrom="paragraph">
              <wp:posOffset>92075</wp:posOffset>
            </wp:positionV>
            <wp:extent cx="314325" cy="314325"/>
            <wp:effectExtent l="0" t="0" r="9525" b="9525"/>
            <wp:wrapNone/>
            <wp:docPr id="1195" name="Grafik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lang w:eastAsia="de-DE"/>
        </w:rPr>
        <mc:AlternateContent>
          <mc:Choice Requires="wps">
            <w:drawing>
              <wp:anchor distT="0" distB="0" distL="114300" distR="114300" simplePos="0" relativeHeight="251762688" behindDoc="0" locked="0" layoutInCell="1" allowOverlap="1" wp14:anchorId="3CAF5503" wp14:editId="66C90616">
                <wp:simplePos x="0" y="0"/>
                <wp:positionH relativeFrom="margin">
                  <wp:posOffset>60960</wp:posOffset>
                </wp:positionH>
                <wp:positionV relativeFrom="paragraph">
                  <wp:posOffset>3810</wp:posOffset>
                </wp:positionV>
                <wp:extent cx="4762500" cy="1190625"/>
                <wp:effectExtent l="57150" t="38100" r="76200" b="104775"/>
                <wp:wrapNone/>
                <wp:docPr id="973" name="Abgerundetes Rechteck 899"/>
                <wp:cNvGraphicFramePr/>
                <a:graphic xmlns:a="http://schemas.openxmlformats.org/drawingml/2006/main">
                  <a:graphicData uri="http://schemas.microsoft.com/office/word/2010/wordprocessingShape">
                    <wps:wsp>
                      <wps:cNvSpPr/>
                      <wps:spPr>
                        <a:xfrm>
                          <a:off x="0" y="0"/>
                          <a:ext cx="4762500" cy="1190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76C40D5" w14:textId="77777777" w:rsidR="00860AB1" w:rsidRPr="00590888" w:rsidRDefault="00860AB1" w:rsidP="00D10126">
                            <w:pPr>
                              <w:pStyle w:val="TabelleKopflinks"/>
                              <w:jc w:val="both"/>
                            </w:pPr>
                            <w:r w:rsidRPr="00590888">
                              <w:t>Arbeitsauftrag</w:t>
                            </w:r>
                          </w:p>
                          <w:p w14:paraId="0F0035ED" w14:textId="77777777" w:rsidR="00860AB1" w:rsidRPr="00590888" w:rsidRDefault="00860AB1" w:rsidP="00965142">
                            <w:pPr>
                              <w:pStyle w:val="TabelleKopflinks"/>
                              <w:numPr>
                                <w:ilvl w:val="0"/>
                                <w:numId w:val="37"/>
                              </w:numPr>
                              <w:jc w:val="both"/>
                              <w:rPr>
                                <w:b w:val="0"/>
                              </w:rPr>
                            </w:pPr>
                            <w:r w:rsidRPr="00590888">
                              <w:rPr>
                                <w:b w:val="0"/>
                              </w:rPr>
                              <w:t>Bereiten Sie den Text für die Anleitung vor.</w:t>
                            </w:r>
                          </w:p>
                          <w:p w14:paraId="16217308" w14:textId="77777777" w:rsidR="00860AB1" w:rsidRPr="00590888" w:rsidRDefault="00860AB1" w:rsidP="00965142">
                            <w:pPr>
                              <w:pStyle w:val="TabelleKopflinks"/>
                              <w:numPr>
                                <w:ilvl w:val="1"/>
                                <w:numId w:val="37"/>
                              </w:numPr>
                              <w:jc w:val="both"/>
                              <w:rPr>
                                <w:b w:val="0"/>
                              </w:rPr>
                            </w:pPr>
                            <w:r w:rsidRPr="00590888">
                              <w:rPr>
                                <w:b w:val="0"/>
                              </w:rPr>
                              <w:t>Übertragen Sie die Mindmap auf ein Blockblatt.</w:t>
                            </w:r>
                          </w:p>
                          <w:p w14:paraId="1C46BAA6" w14:textId="77777777" w:rsidR="00860AB1" w:rsidRPr="00590888" w:rsidRDefault="00860AB1" w:rsidP="00965142">
                            <w:pPr>
                              <w:pStyle w:val="TabelleKopflinks"/>
                              <w:numPr>
                                <w:ilvl w:val="1"/>
                                <w:numId w:val="37"/>
                              </w:numPr>
                              <w:jc w:val="both"/>
                              <w:rPr>
                                <w:b w:val="0"/>
                              </w:rPr>
                            </w:pPr>
                            <w:r w:rsidRPr="00590888">
                              <w:rPr>
                                <w:b w:val="0"/>
                              </w:rPr>
                              <w:t>Schreiben Sie die grün markierten Regeln aus Aufgabe 2 zu den passenden Teilüberschriften in der Mindmap.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F5503" id="_x0000_s1074" style="position:absolute;margin-left:4.8pt;margin-top:.3pt;width:375pt;height:93.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" fillcolor="#a3c4ff" strokecolor="#4a7ebb">
                <v:fill color2="#e5eeff" rotate="t" angle="180" colors="0 #a3c4ff;22938f #bfd5ff;1 #e5eeff" focus="100%" type="gradient"/>
                <v:shadow on="t" color="black" opacity="24903f" origin=",.5" offset="0,.55556mm"/>
                <v:textbox>
                  <w:txbxContent>
                    <w:p w14:paraId="776C40D5" w14:textId="77777777" w:rsidR="00860AB1" w:rsidRPr="00590888" w:rsidRDefault="00860AB1" w:rsidP="00D10126">
                      <w:pPr>
                        <w:pStyle w:val="TabelleKopflinks"/>
                        <w:jc w:val="both"/>
                      </w:pPr>
                      <w:r w:rsidRPr="00590888">
                        <w:t>Arbeitsauftrag</w:t>
                      </w:r>
                    </w:p>
                    <w:p w14:paraId="0F0035ED" w14:textId="77777777" w:rsidR="00860AB1" w:rsidRPr="00590888" w:rsidRDefault="00860AB1" w:rsidP="00965142">
                      <w:pPr>
                        <w:pStyle w:val="TabelleKopflinks"/>
                        <w:numPr>
                          <w:ilvl w:val="0"/>
                          <w:numId w:val="37"/>
                        </w:numPr>
                        <w:jc w:val="both"/>
                        <w:rPr>
                          <w:b w:val="0"/>
                        </w:rPr>
                      </w:pPr>
                      <w:r w:rsidRPr="00590888">
                        <w:rPr>
                          <w:b w:val="0"/>
                        </w:rPr>
                        <w:t>Bereiten Sie den Text für die Anleitung vor.</w:t>
                      </w:r>
                    </w:p>
                    <w:p w14:paraId="16217308" w14:textId="77777777" w:rsidR="00860AB1" w:rsidRPr="00590888" w:rsidRDefault="00860AB1" w:rsidP="00965142">
                      <w:pPr>
                        <w:pStyle w:val="TabelleKopflinks"/>
                        <w:numPr>
                          <w:ilvl w:val="1"/>
                          <w:numId w:val="37"/>
                        </w:numPr>
                        <w:jc w:val="both"/>
                        <w:rPr>
                          <w:b w:val="0"/>
                        </w:rPr>
                      </w:pPr>
                      <w:r w:rsidRPr="00590888">
                        <w:rPr>
                          <w:b w:val="0"/>
                        </w:rPr>
                        <w:t>Übertragen Sie die Mindmap auf ein Blockblatt.</w:t>
                      </w:r>
                    </w:p>
                    <w:p w14:paraId="1C46BAA6" w14:textId="77777777" w:rsidR="00860AB1" w:rsidRPr="00590888" w:rsidRDefault="00860AB1" w:rsidP="00965142">
                      <w:pPr>
                        <w:pStyle w:val="TabelleKopflinks"/>
                        <w:numPr>
                          <w:ilvl w:val="1"/>
                          <w:numId w:val="37"/>
                        </w:numPr>
                        <w:jc w:val="both"/>
                        <w:rPr>
                          <w:b w:val="0"/>
                        </w:rPr>
                      </w:pPr>
                      <w:r w:rsidRPr="00590888">
                        <w:rPr>
                          <w:b w:val="0"/>
                        </w:rPr>
                        <w:t>Schreiben Sie die grün markierten Regeln aus Aufgabe 2 zu den passenden Teilüberschriften in der Mindmap.</w:t>
                      </w:r>
                    </w:p>
                  </w:txbxContent>
                </v:textbox>
                <w10:wrap anchorx="margin"/>
              </v:roundrect>
            </w:pict>
          </mc:Fallback>
        </mc:AlternateContent>
      </w:r>
    </w:p>
    <w:p w14:paraId="2513DDC8" w14:textId="77777777" w:rsidR="00D10126" w:rsidRDefault="00D10126" w:rsidP="00D10126">
      <w:pPr>
        <w:rPr>
          <w:sz w:val="28"/>
          <w:szCs w:val="24"/>
        </w:rPr>
      </w:pPr>
    </w:p>
    <w:p w14:paraId="06300146" w14:textId="77777777" w:rsidR="00D10126" w:rsidRDefault="00D10126" w:rsidP="00D10126">
      <w:pPr>
        <w:rPr>
          <w:sz w:val="28"/>
          <w:szCs w:val="24"/>
        </w:rPr>
      </w:pPr>
    </w:p>
    <w:p w14:paraId="7AAD9612" w14:textId="77777777" w:rsidR="00D10126" w:rsidRDefault="00D10126" w:rsidP="00D10126">
      <w:pPr>
        <w:rPr>
          <w:sz w:val="28"/>
          <w:szCs w:val="24"/>
        </w:rPr>
      </w:pPr>
    </w:p>
    <w:p w14:paraId="706320DB" w14:textId="747E525E" w:rsidR="00D10126" w:rsidRDefault="00D10126" w:rsidP="00D10126">
      <w:pPr>
        <w:rPr>
          <w:sz w:val="28"/>
          <w:szCs w:val="24"/>
        </w:rPr>
      </w:pPr>
    </w:p>
    <w:p w14:paraId="25F05630" w14:textId="09CC578E" w:rsidR="00D10126" w:rsidRDefault="00D10126" w:rsidP="00D10126">
      <w:pPr>
        <w:rPr>
          <w:sz w:val="28"/>
          <w:szCs w:val="24"/>
        </w:rPr>
      </w:pPr>
    </w:p>
    <w:p w14:paraId="1027472F" w14:textId="012BD663" w:rsidR="00D10126" w:rsidRDefault="00D10126" w:rsidP="00D10126">
      <w:pPr>
        <w:rPr>
          <w:sz w:val="28"/>
          <w:szCs w:val="24"/>
        </w:rPr>
      </w:pPr>
      <w:r>
        <w:rPr>
          <w:noProof/>
          <w:sz w:val="28"/>
          <w:szCs w:val="24"/>
          <w:lang w:eastAsia="de-DE"/>
        </w:rPr>
        <w:drawing>
          <wp:anchor distT="0" distB="0" distL="114300" distR="114300" simplePos="0" relativeHeight="251789312" behindDoc="0" locked="0" layoutInCell="1" allowOverlap="1" wp14:anchorId="6AC9145B" wp14:editId="5C92609E">
            <wp:simplePos x="0" y="0"/>
            <wp:positionH relativeFrom="column">
              <wp:posOffset>60960</wp:posOffset>
            </wp:positionH>
            <wp:positionV relativeFrom="paragraph">
              <wp:posOffset>144780</wp:posOffset>
            </wp:positionV>
            <wp:extent cx="4678680" cy="2522220"/>
            <wp:effectExtent l="0" t="0" r="7620" b="0"/>
            <wp:wrapNone/>
            <wp:docPr id="1196" name="Grafik 1196" descr="MindMap Spielanl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dMap Spielanleitung"/>
                    <pic:cNvPicPr>
                      <a:picLocks noChangeAspect="1" noChangeArrowheads="1"/>
                    </pic:cNvPicPr>
                  </pic:nvPicPr>
                  <pic:blipFill>
                    <a:blip r:embed="rId48">
                      <a:extLst>
                        <a:ext uri="{28A0092B-C50C-407E-A947-70E740481C1C}">
                          <a14:useLocalDpi xmlns:a14="http://schemas.microsoft.com/office/drawing/2010/main" val="0"/>
                        </a:ext>
                      </a:extLst>
                    </a:blip>
                    <a:srcRect t="7672" b="7672"/>
                    <a:stretch>
                      <a:fillRect/>
                    </a:stretch>
                  </pic:blipFill>
                  <pic:spPr bwMode="auto">
                    <a:xfrm>
                      <a:off x="0" y="0"/>
                      <a:ext cx="4678680" cy="252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E27E16" w14:textId="77777777" w:rsidR="00D10126" w:rsidRDefault="00D10126" w:rsidP="00D10126">
      <w:pPr>
        <w:rPr>
          <w:sz w:val="28"/>
          <w:szCs w:val="24"/>
        </w:rPr>
      </w:pPr>
    </w:p>
    <w:p w14:paraId="050BEBAF" w14:textId="77777777" w:rsidR="00D10126" w:rsidRDefault="00D10126" w:rsidP="00D10126">
      <w:pPr>
        <w:rPr>
          <w:sz w:val="28"/>
          <w:szCs w:val="24"/>
        </w:rPr>
      </w:pPr>
    </w:p>
    <w:p w14:paraId="355D5C4F" w14:textId="77777777" w:rsidR="00D10126" w:rsidRDefault="00D10126" w:rsidP="00D10126">
      <w:pPr>
        <w:rPr>
          <w:sz w:val="28"/>
          <w:szCs w:val="24"/>
        </w:rPr>
      </w:pPr>
    </w:p>
    <w:p w14:paraId="59AB2454" w14:textId="77777777" w:rsidR="00D10126" w:rsidRDefault="00D10126" w:rsidP="00D10126">
      <w:pPr>
        <w:rPr>
          <w:sz w:val="28"/>
          <w:szCs w:val="24"/>
        </w:rPr>
      </w:pPr>
    </w:p>
    <w:p w14:paraId="159D9E5C" w14:textId="77777777" w:rsidR="00D10126" w:rsidRDefault="00D10126" w:rsidP="00D10126">
      <w:pPr>
        <w:rPr>
          <w:sz w:val="28"/>
          <w:szCs w:val="24"/>
        </w:rPr>
      </w:pPr>
    </w:p>
    <w:p w14:paraId="5AD0DBDA" w14:textId="77777777" w:rsidR="00D10126" w:rsidRDefault="00D10126" w:rsidP="00D10126">
      <w:pPr>
        <w:rPr>
          <w:sz w:val="28"/>
          <w:szCs w:val="24"/>
        </w:rPr>
      </w:pPr>
    </w:p>
    <w:p w14:paraId="198F2F63" w14:textId="77777777" w:rsidR="00D10126" w:rsidRDefault="00D10126" w:rsidP="00D10126">
      <w:pPr>
        <w:rPr>
          <w:sz w:val="28"/>
          <w:szCs w:val="24"/>
        </w:rPr>
      </w:pPr>
    </w:p>
    <w:p w14:paraId="25199FBD" w14:textId="77777777" w:rsidR="00D10126" w:rsidRDefault="00D10126" w:rsidP="00D10126">
      <w:pPr>
        <w:rPr>
          <w:sz w:val="28"/>
          <w:szCs w:val="24"/>
        </w:rPr>
      </w:pPr>
    </w:p>
    <w:p w14:paraId="6311E708" w14:textId="77777777" w:rsidR="00D10126" w:rsidRDefault="00D10126" w:rsidP="00D10126">
      <w:pPr>
        <w:rPr>
          <w:sz w:val="28"/>
          <w:szCs w:val="24"/>
        </w:rPr>
      </w:pPr>
    </w:p>
    <w:p w14:paraId="40D901C9" w14:textId="77777777" w:rsidR="00D10126" w:rsidRDefault="00D10126" w:rsidP="00D10126">
      <w:pPr>
        <w:rPr>
          <w:sz w:val="28"/>
          <w:szCs w:val="24"/>
        </w:rPr>
      </w:pPr>
    </w:p>
    <w:p w14:paraId="60265ABA" w14:textId="4708D68F" w:rsidR="00D10126" w:rsidRDefault="00D10126" w:rsidP="00D10126">
      <w:pPr>
        <w:rPr>
          <w:sz w:val="28"/>
          <w:szCs w:val="24"/>
        </w:rPr>
      </w:pPr>
    </w:p>
    <w:p w14:paraId="3A738230" w14:textId="0A06EEEE" w:rsidR="00D10126" w:rsidRDefault="00D10126" w:rsidP="00D10126">
      <w:pPr>
        <w:rPr>
          <w:sz w:val="28"/>
          <w:szCs w:val="24"/>
        </w:rPr>
      </w:pPr>
    </w:p>
    <w:p w14:paraId="7C56457F" w14:textId="5E4024B0" w:rsidR="00D10126" w:rsidRDefault="00D10126" w:rsidP="00D10126">
      <w:pPr>
        <w:rPr>
          <w:sz w:val="28"/>
          <w:szCs w:val="24"/>
        </w:rPr>
      </w:pPr>
      <w:r w:rsidRPr="00AA18D1">
        <w:rPr>
          <w:noProof/>
          <w:lang w:eastAsia="de-DE"/>
        </w:rPr>
        <w:drawing>
          <wp:anchor distT="0" distB="0" distL="114300" distR="114300" simplePos="0" relativeHeight="251790336" behindDoc="0" locked="0" layoutInCell="1" allowOverlap="1" wp14:anchorId="1BD4F28B" wp14:editId="53697C16">
            <wp:simplePos x="0" y="0"/>
            <wp:positionH relativeFrom="column">
              <wp:posOffset>5242560</wp:posOffset>
            </wp:positionH>
            <wp:positionV relativeFrom="paragraph">
              <wp:posOffset>63500</wp:posOffset>
            </wp:positionV>
            <wp:extent cx="314325" cy="314325"/>
            <wp:effectExtent l="0" t="0" r="9525" b="9525"/>
            <wp:wrapNone/>
            <wp:docPr id="1197" name="Grafik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1791360" behindDoc="0" locked="0" layoutInCell="1" allowOverlap="1" wp14:anchorId="10CA3DAC" wp14:editId="58B76F98">
            <wp:simplePos x="0" y="0"/>
            <wp:positionH relativeFrom="column">
              <wp:posOffset>4903470</wp:posOffset>
            </wp:positionH>
            <wp:positionV relativeFrom="paragraph">
              <wp:posOffset>65405</wp:posOffset>
            </wp:positionV>
            <wp:extent cx="314325" cy="314325"/>
            <wp:effectExtent l="0" t="0" r="9525" b="9525"/>
            <wp:wrapNone/>
            <wp:docPr id="1198" name="Grafik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lang w:eastAsia="de-DE"/>
        </w:rPr>
        <mc:AlternateContent>
          <mc:Choice Requires="wps">
            <w:drawing>
              <wp:anchor distT="0" distB="0" distL="114300" distR="114300" simplePos="0" relativeHeight="251760640" behindDoc="0" locked="0" layoutInCell="1" allowOverlap="1" wp14:anchorId="31C048D7" wp14:editId="4E84C914">
                <wp:simplePos x="0" y="0"/>
                <wp:positionH relativeFrom="margin">
                  <wp:posOffset>-15240</wp:posOffset>
                </wp:positionH>
                <wp:positionV relativeFrom="paragraph">
                  <wp:posOffset>34925</wp:posOffset>
                </wp:positionV>
                <wp:extent cx="4762500" cy="655320"/>
                <wp:effectExtent l="57150" t="38100" r="76200" b="87630"/>
                <wp:wrapNone/>
                <wp:docPr id="974" name="Abgerundetes Rechteck 900"/>
                <wp:cNvGraphicFramePr/>
                <a:graphic xmlns:a="http://schemas.openxmlformats.org/drawingml/2006/main">
                  <a:graphicData uri="http://schemas.microsoft.com/office/word/2010/wordprocessingShape">
                    <wps:wsp>
                      <wps:cNvSpPr/>
                      <wps:spPr>
                        <a:xfrm>
                          <a:off x="0" y="0"/>
                          <a:ext cx="4762500" cy="65532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C213F78" w14:textId="77777777" w:rsidR="00860AB1" w:rsidRPr="00590888" w:rsidRDefault="00860AB1" w:rsidP="00D10126">
                            <w:pPr>
                              <w:pStyle w:val="TabelleKopflinks"/>
                            </w:pPr>
                            <w:r w:rsidRPr="00590888">
                              <w:t>Arbeitsauftrag</w:t>
                            </w:r>
                          </w:p>
                          <w:p w14:paraId="628CA267" w14:textId="77777777" w:rsidR="00860AB1" w:rsidRPr="00590888" w:rsidRDefault="00860AB1" w:rsidP="00965142">
                            <w:pPr>
                              <w:pStyle w:val="TabelleKopflinks"/>
                              <w:numPr>
                                <w:ilvl w:val="0"/>
                                <w:numId w:val="37"/>
                              </w:numPr>
                              <w:rPr>
                                <w:b w:val="0"/>
                              </w:rPr>
                            </w:pPr>
                            <w:r w:rsidRPr="00590888">
                              <w:rPr>
                                <w:b w:val="0"/>
                              </w:rPr>
                              <w:t>Schreiben Sie mithilfe Ihrer Mindmap eine eigene Anleitung auf ein Blockblatt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C048D7" id="_x0000_s1075" style="position:absolute;margin-left:-1.2pt;margin-top:2.75pt;width:375pt;height:51.6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" fillcolor="#a3c4ff" strokecolor="#4a7ebb">
                <v:fill color2="#e5eeff" rotate="t" angle="180" colors="0 #a3c4ff;22938f #bfd5ff;1 #e5eeff" focus="100%" type="gradient"/>
                <v:shadow on="t" color="black" opacity="24903f" origin=",.5" offset="0,.55556mm"/>
                <v:textbox>
                  <w:txbxContent>
                    <w:p w14:paraId="3C213F78" w14:textId="77777777" w:rsidR="00860AB1" w:rsidRPr="00590888" w:rsidRDefault="00860AB1" w:rsidP="00D10126">
                      <w:pPr>
                        <w:pStyle w:val="TabelleKopflinks"/>
                      </w:pPr>
                      <w:r w:rsidRPr="00590888">
                        <w:t>Arbeitsauftrag</w:t>
                      </w:r>
                    </w:p>
                    <w:p w14:paraId="628CA267" w14:textId="77777777" w:rsidR="00860AB1" w:rsidRPr="00590888" w:rsidRDefault="00860AB1" w:rsidP="00965142">
                      <w:pPr>
                        <w:pStyle w:val="TabelleKopflinks"/>
                        <w:numPr>
                          <w:ilvl w:val="0"/>
                          <w:numId w:val="37"/>
                        </w:numPr>
                        <w:rPr>
                          <w:b w:val="0"/>
                        </w:rPr>
                      </w:pPr>
                      <w:r w:rsidRPr="00590888">
                        <w:rPr>
                          <w:b w:val="0"/>
                        </w:rPr>
                        <w:t>Schreiben Sie mithilfe Ihrer Mindmap eine eigene Anleitung auf ein Blockblatt</w:t>
                      </w:r>
                    </w:p>
                  </w:txbxContent>
                </v:textbox>
                <w10:wrap anchorx="margin"/>
              </v:roundrect>
            </w:pict>
          </mc:Fallback>
        </mc:AlternateContent>
      </w:r>
    </w:p>
    <w:p w14:paraId="14B52614" w14:textId="77777777" w:rsidR="00D10126" w:rsidRPr="00965142" w:rsidRDefault="00D10126" w:rsidP="00D10126">
      <w:pPr>
        <w:pStyle w:val="Autoren"/>
        <w:framePr w:w="2209" w:h="931" w:hRule="exact" w:wrap="around" w:x="8848" w:y="289"/>
        <w:rPr>
          <w:b/>
          <w:bCs/>
          <w:color w:val="000000"/>
        </w:rPr>
      </w:pPr>
      <w:r w:rsidRPr="00965142">
        <w:rPr>
          <w:rStyle w:val="Fett"/>
          <w:b w:val="0"/>
          <w:bCs w:val="0"/>
        </w:rPr>
        <w:t>Schreiben Sie geeignete Regeln aus dem Einlegeblatt zum Lernschritt „Eine Anleitung verstehen“ ab.</w:t>
      </w:r>
    </w:p>
    <w:p w14:paraId="04829A5F" w14:textId="77777777" w:rsidR="00D10126" w:rsidRDefault="00D10126" w:rsidP="00D10126">
      <w:pPr>
        <w:rPr>
          <w:sz w:val="28"/>
          <w:szCs w:val="24"/>
        </w:rPr>
      </w:pPr>
    </w:p>
    <w:p w14:paraId="2168DE78" w14:textId="77777777" w:rsidR="00D10126" w:rsidRDefault="00D10126" w:rsidP="00D10126">
      <w:pPr>
        <w:rPr>
          <w:sz w:val="28"/>
          <w:szCs w:val="24"/>
        </w:rPr>
      </w:pPr>
    </w:p>
    <w:p w14:paraId="4DDB54A8" w14:textId="77777777" w:rsidR="00D10126" w:rsidRDefault="00D10126" w:rsidP="00D10126">
      <w:pPr>
        <w:rPr>
          <w:sz w:val="28"/>
          <w:szCs w:val="24"/>
        </w:rPr>
      </w:pPr>
      <w:r w:rsidRPr="00AA18D1">
        <w:rPr>
          <w:noProof/>
          <w:lang w:eastAsia="de-DE"/>
        </w:rPr>
        <w:drawing>
          <wp:anchor distT="0" distB="0" distL="114300" distR="114300" simplePos="0" relativeHeight="251792384" behindDoc="0" locked="0" layoutInCell="1" allowOverlap="1" wp14:anchorId="63D89CE4" wp14:editId="0807CE6B">
            <wp:simplePos x="0" y="0"/>
            <wp:positionH relativeFrom="column">
              <wp:posOffset>4903470</wp:posOffset>
            </wp:positionH>
            <wp:positionV relativeFrom="paragraph">
              <wp:posOffset>219075</wp:posOffset>
            </wp:positionV>
            <wp:extent cx="314325" cy="314325"/>
            <wp:effectExtent l="0" t="0" r="9525" b="9525"/>
            <wp:wrapNone/>
            <wp:docPr id="1199" name="Grafik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lang w:eastAsia="de-DE"/>
        </w:rPr>
        <mc:AlternateContent>
          <mc:Choice Requires="wps">
            <w:drawing>
              <wp:anchor distT="0" distB="0" distL="114300" distR="114300" simplePos="0" relativeHeight="251761664" behindDoc="0" locked="0" layoutInCell="1" allowOverlap="1" wp14:anchorId="2E868E74" wp14:editId="7B13B8BA">
                <wp:simplePos x="0" y="0"/>
                <wp:positionH relativeFrom="margin">
                  <wp:posOffset>-19050</wp:posOffset>
                </wp:positionH>
                <wp:positionV relativeFrom="paragraph">
                  <wp:posOffset>118110</wp:posOffset>
                </wp:positionV>
                <wp:extent cx="4770120" cy="838200"/>
                <wp:effectExtent l="57150" t="38100" r="68580" b="95250"/>
                <wp:wrapNone/>
                <wp:docPr id="975" name="Abgerundetes Rechteck 901"/>
                <wp:cNvGraphicFramePr/>
                <a:graphic xmlns:a="http://schemas.openxmlformats.org/drawingml/2006/main">
                  <a:graphicData uri="http://schemas.microsoft.com/office/word/2010/wordprocessingShape">
                    <wps:wsp>
                      <wps:cNvSpPr/>
                      <wps:spPr>
                        <a:xfrm>
                          <a:off x="0" y="0"/>
                          <a:ext cx="4770120" cy="8382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B6EB32C" w14:textId="77777777" w:rsidR="00860AB1" w:rsidRPr="00590888" w:rsidRDefault="00860AB1" w:rsidP="00D10126">
                            <w:pPr>
                              <w:pStyle w:val="TabelleKopflinks"/>
                            </w:pPr>
                            <w:r w:rsidRPr="00590888">
                              <w:t>Arbeitsauftrag</w:t>
                            </w:r>
                          </w:p>
                          <w:p w14:paraId="20DC7228" w14:textId="77777777" w:rsidR="00860AB1" w:rsidRPr="00590888" w:rsidRDefault="00860AB1" w:rsidP="00965142">
                            <w:pPr>
                              <w:pStyle w:val="TabelleKopflinks"/>
                              <w:numPr>
                                <w:ilvl w:val="0"/>
                                <w:numId w:val="37"/>
                              </w:numPr>
                              <w:rPr>
                                <w:b w:val="0"/>
                              </w:rPr>
                            </w:pPr>
                            <w:r w:rsidRPr="00590888">
                              <w:rPr>
                                <w:b w:val="0"/>
                              </w:rPr>
                              <w:t>Führen Sie mit Ihren Mitschülern ein Testspiel durch. Halten Sie sich dabei an diesen Ablauf.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68E74" id="_x0000_s1076" style="position:absolute;margin-left:-1.5pt;margin-top:9.3pt;width:375.6pt;height:6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" fillcolor="#a3c4ff" strokecolor="#4a7ebb">
                <v:fill color2="#e5eeff" rotate="t" angle="180" colors="0 #a3c4ff;22938f #bfd5ff;1 #e5eeff" focus="100%" type="gradient"/>
                <v:shadow on="t" color="black" opacity="24903f" origin=",.5" offset="0,.55556mm"/>
                <v:textbox>
                  <w:txbxContent>
                    <w:p w14:paraId="3B6EB32C" w14:textId="77777777" w:rsidR="00860AB1" w:rsidRPr="00590888" w:rsidRDefault="00860AB1" w:rsidP="00D10126">
                      <w:pPr>
                        <w:pStyle w:val="TabelleKopflinks"/>
                      </w:pPr>
                      <w:r w:rsidRPr="00590888">
                        <w:t>Arbeitsauftrag</w:t>
                      </w:r>
                    </w:p>
                    <w:p w14:paraId="20DC7228" w14:textId="77777777" w:rsidR="00860AB1" w:rsidRPr="00590888" w:rsidRDefault="00860AB1" w:rsidP="00965142">
                      <w:pPr>
                        <w:pStyle w:val="TabelleKopflinks"/>
                        <w:numPr>
                          <w:ilvl w:val="0"/>
                          <w:numId w:val="37"/>
                        </w:numPr>
                        <w:rPr>
                          <w:b w:val="0"/>
                        </w:rPr>
                      </w:pPr>
                      <w:r w:rsidRPr="00590888">
                        <w:rPr>
                          <w:b w:val="0"/>
                        </w:rPr>
                        <w:t>Führen Sie mit Ihren Mitschülern ein Testspiel durch. Halten Sie sich dabei an diesen Ablauf.</w:t>
                      </w:r>
                    </w:p>
                  </w:txbxContent>
                </v:textbox>
                <w10:wrap anchorx="margin"/>
              </v:roundrect>
            </w:pict>
          </mc:Fallback>
        </mc:AlternateContent>
      </w:r>
    </w:p>
    <w:p w14:paraId="724B9402" w14:textId="77777777" w:rsidR="00D10126" w:rsidRDefault="00D10126" w:rsidP="00D10126">
      <w:pPr>
        <w:rPr>
          <w:sz w:val="28"/>
          <w:szCs w:val="24"/>
        </w:rPr>
      </w:pPr>
    </w:p>
    <w:p w14:paraId="587A0EE8" w14:textId="77777777" w:rsidR="00D10126" w:rsidRDefault="00D10126" w:rsidP="00D10126">
      <w:pPr>
        <w:rPr>
          <w:sz w:val="28"/>
          <w:szCs w:val="24"/>
        </w:rPr>
      </w:pPr>
    </w:p>
    <w:p w14:paraId="5D9AAFA0" w14:textId="77777777" w:rsidR="00D10126" w:rsidRDefault="00D10126" w:rsidP="00D10126">
      <w:pPr>
        <w:rPr>
          <w:sz w:val="28"/>
          <w:szCs w:val="24"/>
        </w:rPr>
      </w:pPr>
    </w:p>
    <w:p w14:paraId="125062B2" w14:textId="77777777" w:rsidR="00D10126" w:rsidRDefault="00D10126" w:rsidP="00D10126">
      <w:pPr>
        <w:rPr>
          <w:sz w:val="28"/>
          <w:szCs w:val="24"/>
        </w:rPr>
      </w:pPr>
    </w:p>
    <w:p w14:paraId="30E70AC6" w14:textId="77777777" w:rsidR="00D10126" w:rsidRPr="00965142" w:rsidRDefault="00D10126" w:rsidP="00D10126">
      <w:pPr>
        <w:pStyle w:val="Autoren"/>
        <w:framePr w:w="2089" w:h="649" w:hRule="exact" w:wrap="around" w:x="8908" w:y="98"/>
        <w:rPr>
          <w:b/>
          <w:bCs/>
          <w:color w:val="000000"/>
        </w:rPr>
      </w:pPr>
      <w:r w:rsidRPr="00965142">
        <w:rPr>
          <w:rStyle w:val="Fett"/>
          <w:b w:val="0"/>
          <w:bCs w:val="0"/>
        </w:rPr>
        <w:t>Für die offene Lernzeit geeignet.</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70"/>
        <w:gridCol w:w="940"/>
        <w:gridCol w:w="4961"/>
      </w:tblGrid>
      <w:tr w:rsidR="00D10126" w:rsidRPr="00DE4890" w14:paraId="7185C601" w14:textId="77777777" w:rsidTr="00860AB1">
        <w:trPr>
          <w:trHeight w:val="397"/>
        </w:trPr>
        <w:tc>
          <w:tcPr>
            <w:tcW w:w="1470" w:type="dxa"/>
            <w:shd w:val="clear" w:color="auto" w:fill="D9D9D9" w:themeFill="background1" w:themeFillShade="D9"/>
            <w:vAlign w:val="center"/>
          </w:tcPr>
          <w:p w14:paraId="2A952C0B" w14:textId="77777777" w:rsidR="00D10126" w:rsidRPr="00DE4890" w:rsidRDefault="00D10126" w:rsidP="00860AB1">
            <w:pPr>
              <w:pStyle w:val="TabelleKopfmitte"/>
            </w:pPr>
            <w:r>
              <w:t>Phase</w:t>
            </w:r>
          </w:p>
        </w:tc>
        <w:tc>
          <w:tcPr>
            <w:tcW w:w="940" w:type="dxa"/>
            <w:shd w:val="clear" w:color="auto" w:fill="D9D9D9" w:themeFill="background1" w:themeFillShade="D9"/>
            <w:vAlign w:val="center"/>
          </w:tcPr>
          <w:p w14:paraId="37C75ADE" w14:textId="77777777" w:rsidR="00D10126" w:rsidRPr="00DE4890" w:rsidRDefault="00D10126" w:rsidP="00860AB1">
            <w:pPr>
              <w:pStyle w:val="TabelleKopfmitte"/>
            </w:pPr>
            <w:r>
              <w:t>Zeit</w:t>
            </w:r>
          </w:p>
        </w:tc>
        <w:tc>
          <w:tcPr>
            <w:tcW w:w="4961" w:type="dxa"/>
            <w:shd w:val="clear" w:color="auto" w:fill="D9D9D9" w:themeFill="background1" w:themeFillShade="D9"/>
            <w:vAlign w:val="center"/>
          </w:tcPr>
          <w:p w14:paraId="75F5CB50" w14:textId="77777777" w:rsidR="00D10126" w:rsidRPr="00DE4890" w:rsidRDefault="00D10126" w:rsidP="00860AB1">
            <w:pPr>
              <w:pStyle w:val="TabelleKopfmitte"/>
            </w:pPr>
            <w:r>
              <w:t>Aufgabe</w:t>
            </w:r>
          </w:p>
        </w:tc>
      </w:tr>
      <w:tr w:rsidR="00D10126" w:rsidRPr="00DE4890" w14:paraId="151731FA" w14:textId="77777777" w:rsidTr="00860AB1">
        <w:trPr>
          <w:trHeight w:val="624"/>
        </w:trPr>
        <w:tc>
          <w:tcPr>
            <w:tcW w:w="1470" w:type="dxa"/>
            <w:shd w:val="clear" w:color="auto" w:fill="auto"/>
            <w:vAlign w:val="center"/>
          </w:tcPr>
          <w:p w14:paraId="3409FDA3" w14:textId="77777777" w:rsidR="00D10126" w:rsidRPr="00F0156F" w:rsidRDefault="00D10126" w:rsidP="00860AB1">
            <w:pPr>
              <w:pStyle w:val="Textkrpermitte"/>
            </w:pPr>
            <w:r w:rsidRPr="00FC0F56">
              <w:rPr>
                <w:noProof/>
              </w:rPr>
              <w:drawing>
                <wp:inline distT="0" distB="0" distL="0" distR="0" wp14:anchorId="3EA2A770" wp14:editId="00FE54E0">
                  <wp:extent cx="532800" cy="324000"/>
                  <wp:effectExtent l="0" t="0" r="635" b="0"/>
                  <wp:docPr id="1200"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14:paraId="7E5437FE" w14:textId="77777777" w:rsidR="00D10126" w:rsidRPr="00DE4890" w:rsidRDefault="00D10126" w:rsidP="00860AB1">
            <w:pPr>
              <w:pStyle w:val="Textkrper"/>
              <w:jc w:val="center"/>
            </w:pPr>
            <w:r>
              <w:t>5 min</w:t>
            </w:r>
          </w:p>
        </w:tc>
        <w:tc>
          <w:tcPr>
            <w:tcW w:w="4961" w:type="dxa"/>
            <w:shd w:val="clear" w:color="auto" w:fill="auto"/>
            <w:vAlign w:val="center"/>
          </w:tcPr>
          <w:p w14:paraId="7FF50D0C" w14:textId="77777777" w:rsidR="00D10126" w:rsidRDefault="00D10126" w:rsidP="00860AB1">
            <w:pPr>
              <w:pStyle w:val="Textkrper"/>
              <w:jc w:val="left"/>
              <w:rPr>
                <w:noProof/>
              </w:rPr>
            </w:pPr>
            <w:r>
              <w:rPr>
                <w:noProof/>
              </w:rPr>
              <w:t>Setzen Sie sich in Kleingruppen (vier Personen) zusammen.</w:t>
            </w:r>
          </w:p>
          <w:p w14:paraId="77027646" w14:textId="77777777" w:rsidR="00D10126" w:rsidRDefault="00D10126" w:rsidP="00860AB1">
            <w:pPr>
              <w:pStyle w:val="Textkrper"/>
              <w:rPr>
                <w:noProof/>
              </w:rPr>
            </w:pPr>
            <w:r>
              <w:rPr>
                <w:noProof/>
              </w:rPr>
              <w:t>Verteilen Sie in der Gruppe folgende Feedbackaspekte:</w:t>
            </w:r>
          </w:p>
          <w:p w14:paraId="34805171" w14:textId="77777777" w:rsidR="00D10126" w:rsidRDefault="00D10126" w:rsidP="00D10126">
            <w:pPr>
              <w:pStyle w:val="Textkrper"/>
              <w:numPr>
                <w:ilvl w:val="0"/>
                <w:numId w:val="28"/>
              </w:numPr>
              <w:rPr>
                <w:noProof/>
              </w:rPr>
            </w:pPr>
            <w:r>
              <w:rPr>
                <w:noProof/>
              </w:rPr>
              <w:t>Verständlichkeit</w:t>
            </w:r>
          </w:p>
          <w:p w14:paraId="39C13930" w14:textId="77777777" w:rsidR="00D10126" w:rsidRDefault="00D10126" w:rsidP="00D10126">
            <w:pPr>
              <w:pStyle w:val="Textkrper"/>
              <w:numPr>
                <w:ilvl w:val="0"/>
                <w:numId w:val="28"/>
              </w:numPr>
              <w:rPr>
                <w:noProof/>
              </w:rPr>
            </w:pPr>
            <w:r>
              <w:rPr>
                <w:noProof/>
              </w:rPr>
              <w:t>Kreativität</w:t>
            </w:r>
          </w:p>
          <w:p w14:paraId="44BBB7CF" w14:textId="77777777" w:rsidR="00D10126" w:rsidRDefault="00D10126" w:rsidP="00D10126">
            <w:pPr>
              <w:pStyle w:val="Textkrper"/>
              <w:numPr>
                <w:ilvl w:val="0"/>
                <w:numId w:val="28"/>
              </w:numPr>
              <w:rPr>
                <w:noProof/>
              </w:rPr>
            </w:pPr>
            <w:r>
              <w:rPr>
                <w:noProof/>
              </w:rPr>
              <w:t>Rechtschreibung</w:t>
            </w:r>
          </w:p>
          <w:p w14:paraId="70876413" w14:textId="7038FACF" w:rsidR="00D10126" w:rsidRPr="00DE4890" w:rsidRDefault="002A3B08" w:rsidP="00860AB1">
            <w:pPr>
              <w:pStyle w:val="Textkrper"/>
              <w:rPr>
                <w:noProof/>
              </w:rPr>
            </w:pPr>
            <w:r>
              <w:rPr>
                <w:noProof/>
              </w:rPr>
              <w:t>Die Autorin oder d</w:t>
            </w:r>
            <w:r w:rsidR="00D10126">
              <w:rPr>
                <w:noProof/>
              </w:rPr>
              <w:t>er Autor der Spielanleitung bekommt keinen Feedbackaspekt.</w:t>
            </w:r>
          </w:p>
        </w:tc>
      </w:tr>
      <w:tr w:rsidR="00D10126" w:rsidRPr="00DE4890" w14:paraId="131CADBB" w14:textId="77777777" w:rsidTr="00860AB1">
        <w:trPr>
          <w:trHeight w:val="624"/>
        </w:trPr>
        <w:tc>
          <w:tcPr>
            <w:tcW w:w="1470" w:type="dxa"/>
            <w:shd w:val="clear" w:color="auto" w:fill="auto"/>
            <w:vAlign w:val="center"/>
          </w:tcPr>
          <w:p w14:paraId="35E50E13" w14:textId="77777777" w:rsidR="00D10126" w:rsidRPr="00F0156F" w:rsidRDefault="00D10126" w:rsidP="00860AB1">
            <w:pPr>
              <w:pStyle w:val="Textkrpermitte"/>
            </w:pPr>
            <w:r w:rsidRPr="00FC0F56">
              <w:rPr>
                <w:noProof/>
              </w:rPr>
              <w:drawing>
                <wp:inline distT="0" distB="0" distL="0" distR="0" wp14:anchorId="380AB90B" wp14:editId="0E69A029">
                  <wp:extent cx="532800" cy="324000"/>
                  <wp:effectExtent l="0" t="0" r="635" b="0"/>
                  <wp:docPr id="909"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14:paraId="2F59C8F8" w14:textId="77777777" w:rsidR="00D10126" w:rsidRPr="00DE4890" w:rsidRDefault="00D10126" w:rsidP="00860AB1">
            <w:pPr>
              <w:pStyle w:val="Textkrper"/>
              <w:jc w:val="center"/>
            </w:pPr>
            <w:r>
              <w:t>30 min</w:t>
            </w:r>
          </w:p>
        </w:tc>
        <w:tc>
          <w:tcPr>
            <w:tcW w:w="4961" w:type="dxa"/>
            <w:shd w:val="clear" w:color="auto" w:fill="auto"/>
            <w:vAlign w:val="center"/>
          </w:tcPr>
          <w:p w14:paraId="227F924F" w14:textId="77777777" w:rsidR="00D10126" w:rsidRPr="00DE4890" w:rsidRDefault="00D10126" w:rsidP="00860AB1">
            <w:pPr>
              <w:pStyle w:val="Textkrper"/>
              <w:rPr>
                <w:noProof/>
              </w:rPr>
            </w:pPr>
            <w:r>
              <w:rPr>
                <w:noProof/>
              </w:rPr>
              <w:t>Lesen Sie gemeinsam die Anleitung eines Gruppenmitglieds. Führen Sie ein Testspiel durch. Halten Sie sich dabei an die Spielregeln in der Anleitung.</w:t>
            </w:r>
          </w:p>
        </w:tc>
      </w:tr>
      <w:tr w:rsidR="00D10126" w:rsidRPr="00DE4890" w14:paraId="62A64343" w14:textId="77777777" w:rsidTr="00860AB1">
        <w:trPr>
          <w:trHeight w:val="624"/>
        </w:trPr>
        <w:tc>
          <w:tcPr>
            <w:tcW w:w="1470" w:type="dxa"/>
            <w:shd w:val="clear" w:color="auto" w:fill="auto"/>
            <w:vAlign w:val="center"/>
          </w:tcPr>
          <w:p w14:paraId="4E4187EB" w14:textId="77777777" w:rsidR="00D10126" w:rsidRPr="00F0156F" w:rsidRDefault="00D10126" w:rsidP="00860AB1">
            <w:pPr>
              <w:pStyle w:val="Textkrpermitte"/>
            </w:pPr>
            <w:r>
              <w:rPr>
                <w:noProof/>
              </w:rPr>
              <w:drawing>
                <wp:inline distT="0" distB="0" distL="0" distR="0" wp14:anchorId="0531F693" wp14:editId="68CD2949">
                  <wp:extent cx="304800" cy="323215"/>
                  <wp:effectExtent l="0" t="0" r="0" b="635"/>
                  <wp:docPr id="1201" name="Grafik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940" w:type="dxa"/>
            <w:shd w:val="clear" w:color="auto" w:fill="auto"/>
            <w:vAlign w:val="center"/>
          </w:tcPr>
          <w:p w14:paraId="430829EC" w14:textId="77777777" w:rsidR="00D10126" w:rsidRPr="00DE4890" w:rsidRDefault="00D10126" w:rsidP="00860AB1">
            <w:pPr>
              <w:pStyle w:val="Textkrper"/>
              <w:jc w:val="center"/>
            </w:pPr>
            <w:r>
              <w:t>10 min</w:t>
            </w:r>
          </w:p>
        </w:tc>
        <w:tc>
          <w:tcPr>
            <w:tcW w:w="4961" w:type="dxa"/>
            <w:shd w:val="clear" w:color="auto" w:fill="auto"/>
            <w:vAlign w:val="center"/>
          </w:tcPr>
          <w:p w14:paraId="2B3D1DA0" w14:textId="692992A3" w:rsidR="00D10126" w:rsidRPr="00DE4890" w:rsidRDefault="00D10126" w:rsidP="00860AB1">
            <w:pPr>
              <w:pStyle w:val="Textkrper"/>
              <w:rPr>
                <w:noProof/>
              </w:rPr>
            </w:pPr>
            <w:r>
              <w:rPr>
                <w:noProof/>
              </w:rPr>
              <w:t xml:space="preserve">Tragen Sie Ihr Feedback in die Tabelle auf dem Mantelbogen </w:t>
            </w:r>
            <w:r w:rsidR="00FD0F95">
              <w:rPr>
                <w:noProof/>
              </w:rPr>
              <w:t>der Mitschülerin/</w:t>
            </w:r>
            <w:r>
              <w:rPr>
                <w:noProof/>
              </w:rPr>
              <w:t xml:space="preserve">des Mitschülers ein, </w:t>
            </w:r>
            <w:r w:rsidR="009D6720">
              <w:rPr>
                <w:noProof/>
              </w:rPr>
              <w:t xml:space="preserve">die bzw. </w:t>
            </w:r>
            <w:r>
              <w:rPr>
                <w:noProof/>
              </w:rPr>
              <w:t>der die Anleitung geschrieben hat. Markieren Sie die Textstellen auf der Anleitung, zu denen Sie Feedback geben.</w:t>
            </w:r>
          </w:p>
        </w:tc>
      </w:tr>
    </w:tbl>
    <w:p w14:paraId="150C02E5" w14:textId="77777777" w:rsidR="00FD0F95" w:rsidRDefault="00FD0F95">
      <w:pPr>
        <w:spacing w:line="240" w:lineRule="exact"/>
      </w:pPr>
      <w:r>
        <w:br w:type="page"/>
      </w:r>
    </w:p>
    <w:p w14:paraId="6CF61A57" w14:textId="58AA36FA" w:rsidR="00D10126" w:rsidRPr="00FD0F95" w:rsidRDefault="00D10126" w:rsidP="00D10126">
      <w:pPr>
        <w:spacing w:after="120"/>
        <w:rPr>
          <w:b/>
          <w:bCs/>
        </w:rPr>
      </w:pPr>
      <w:r w:rsidRPr="00FD0F95">
        <w:rPr>
          <w:b/>
          <w:bCs/>
        </w:rPr>
        <w:lastRenderedPageBreak/>
        <w:t>Feedbackbogen</w:t>
      </w:r>
    </w:p>
    <w:tbl>
      <w:tblPr>
        <w:tblStyle w:val="Tabellenraster"/>
        <w:tblW w:w="0" w:type="auto"/>
        <w:tblInd w:w="108" w:type="dxa"/>
        <w:tblLook w:val="04A0" w:firstRow="1" w:lastRow="0" w:firstColumn="1" w:lastColumn="0" w:noHBand="0" w:noVBand="1"/>
      </w:tblPr>
      <w:tblGrid>
        <w:gridCol w:w="1538"/>
        <w:gridCol w:w="1811"/>
        <w:gridCol w:w="2090"/>
        <w:gridCol w:w="1813"/>
      </w:tblGrid>
      <w:tr w:rsidR="00D10126" w:rsidRPr="009A7F13" w14:paraId="357CFC74" w14:textId="77777777" w:rsidTr="00860AB1">
        <w:tc>
          <w:tcPr>
            <w:tcW w:w="1559" w:type="dxa"/>
          </w:tcPr>
          <w:p w14:paraId="385D77EA" w14:textId="77777777" w:rsidR="00D10126" w:rsidRPr="009A7F13" w:rsidRDefault="00D10126" w:rsidP="00860AB1">
            <w:pPr>
              <w:rPr>
                <w:b/>
              </w:rPr>
            </w:pPr>
            <w:r w:rsidRPr="009A7F13">
              <w:rPr>
                <w:b/>
              </w:rPr>
              <w:t>Feedbackaspekt</w:t>
            </w:r>
          </w:p>
        </w:tc>
        <w:tc>
          <w:tcPr>
            <w:tcW w:w="1842" w:type="dxa"/>
          </w:tcPr>
          <w:p w14:paraId="74CE0CAB" w14:textId="77777777" w:rsidR="00D10126" w:rsidRPr="009A7F13" w:rsidRDefault="00D10126" w:rsidP="00860AB1">
            <w:pPr>
              <w:rPr>
                <w:b/>
              </w:rPr>
            </w:pPr>
            <w:r w:rsidRPr="009A7F13">
              <w:rPr>
                <w:b/>
              </w:rPr>
              <w:t>Das hat mir gut gefallen:</w:t>
            </w:r>
          </w:p>
        </w:tc>
        <w:tc>
          <w:tcPr>
            <w:tcW w:w="2123" w:type="dxa"/>
          </w:tcPr>
          <w:p w14:paraId="1FC8F2F6" w14:textId="72D3DF1B" w:rsidR="00D10126" w:rsidRPr="009A7F13" w:rsidRDefault="00D10126" w:rsidP="00860AB1">
            <w:pPr>
              <w:rPr>
                <w:b/>
              </w:rPr>
            </w:pPr>
            <w:r w:rsidRPr="009A7F13">
              <w:rPr>
                <w:b/>
              </w:rPr>
              <w:t>An den markierten Stellen könnte</w:t>
            </w:r>
            <w:r w:rsidR="006F5415">
              <w:rPr>
                <w:b/>
              </w:rPr>
              <w:t>n</w:t>
            </w:r>
            <w:r w:rsidRPr="009A7F13">
              <w:rPr>
                <w:b/>
              </w:rPr>
              <w:t xml:space="preserve"> </w:t>
            </w:r>
            <w:r w:rsidR="006F5415">
              <w:rPr>
                <w:b/>
              </w:rPr>
              <w:t>Sie</w:t>
            </w:r>
            <w:r w:rsidRPr="009A7F13">
              <w:rPr>
                <w:b/>
              </w:rPr>
              <w:t xml:space="preserve"> verändern:</w:t>
            </w:r>
          </w:p>
        </w:tc>
        <w:tc>
          <w:tcPr>
            <w:tcW w:w="1840" w:type="dxa"/>
          </w:tcPr>
          <w:p w14:paraId="7B1D7E23" w14:textId="77777777" w:rsidR="00D10126" w:rsidRPr="009A7F13" w:rsidRDefault="00D10126" w:rsidP="00860AB1">
            <w:pPr>
              <w:rPr>
                <w:b/>
              </w:rPr>
            </w:pPr>
            <w:r w:rsidRPr="009A7F13">
              <w:rPr>
                <w:b/>
              </w:rPr>
              <w:t>Feedbackgeber</w:t>
            </w:r>
          </w:p>
        </w:tc>
      </w:tr>
    </w:tbl>
    <w:p w14:paraId="50AEB6D1" w14:textId="77777777" w:rsidR="00FD0F95" w:rsidRDefault="00FD0F95" w:rsidP="00FD0F95">
      <w:pPr>
        <w:pStyle w:val="Autoren"/>
        <w:framePr w:w="2425" w:h="5671" w:hRule="exact" w:wrap="around" w:x="8886" w:y="-996"/>
        <w:spacing w:after="0"/>
        <w:rPr>
          <w:rStyle w:val="Fett"/>
        </w:rPr>
      </w:pPr>
      <w:r w:rsidRPr="00AA18D1">
        <w:rPr>
          <w:noProof/>
        </w:rPr>
        <w:drawing>
          <wp:anchor distT="0" distB="0" distL="114300" distR="114300" simplePos="0" relativeHeight="251793408" behindDoc="0" locked="0" layoutInCell="1" allowOverlap="1" wp14:anchorId="21B5C517" wp14:editId="5556C897">
            <wp:simplePos x="0" y="0"/>
            <wp:positionH relativeFrom="column">
              <wp:posOffset>13335</wp:posOffset>
            </wp:positionH>
            <wp:positionV relativeFrom="paragraph">
              <wp:posOffset>40640</wp:posOffset>
            </wp:positionV>
            <wp:extent cx="314325" cy="314325"/>
            <wp:effectExtent l="0" t="0" r="9525" b="9525"/>
            <wp:wrapNone/>
            <wp:docPr id="1202" name="Grafik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85946" w14:textId="77777777" w:rsidR="00FD0F95" w:rsidRDefault="00FD0F95" w:rsidP="00FD0F95">
      <w:pPr>
        <w:pStyle w:val="Autoren"/>
        <w:framePr w:w="2425" w:h="5671" w:hRule="exact" w:wrap="around" w:x="8886" w:y="-996"/>
        <w:spacing w:after="0"/>
        <w:rPr>
          <w:rStyle w:val="Fett"/>
        </w:rPr>
      </w:pPr>
    </w:p>
    <w:p w14:paraId="2A75BB1B" w14:textId="77777777" w:rsidR="00FD0F95" w:rsidRDefault="00FD0F95" w:rsidP="00FD0F95">
      <w:pPr>
        <w:pStyle w:val="Autoren"/>
        <w:framePr w:w="2425" w:h="5671" w:hRule="exact" w:wrap="around" w:x="8886" w:y="-996"/>
        <w:spacing w:after="0"/>
        <w:rPr>
          <w:rStyle w:val="Fett"/>
        </w:rPr>
      </w:pPr>
    </w:p>
    <w:p w14:paraId="0197CB23" w14:textId="77777777" w:rsidR="00FD0F95" w:rsidRDefault="00FD0F95" w:rsidP="00FD0F95">
      <w:pPr>
        <w:pStyle w:val="Autoren"/>
        <w:framePr w:w="2425" w:h="5671" w:hRule="exact" w:wrap="around" w:x="8886" w:y="-996"/>
        <w:spacing w:after="0"/>
        <w:rPr>
          <w:rStyle w:val="Fett"/>
        </w:rPr>
      </w:pPr>
      <w:r>
        <w:rPr>
          <w:rStyle w:val="Fett"/>
        </w:rPr>
        <w:t xml:space="preserve">Leitfragen zu den Feedbackaspekten: </w:t>
      </w:r>
    </w:p>
    <w:p w14:paraId="3758A667" w14:textId="77777777" w:rsidR="00FD0F95" w:rsidRDefault="00FD0F95" w:rsidP="00FD0F95">
      <w:pPr>
        <w:pStyle w:val="Autoren"/>
        <w:framePr w:w="2425" w:h="5671" w:hRule="exact" w:wrap="around" w:x="8886" w:y="-996"/>
        <w:spacing w:after="0"/>
        <w:rPr>
          <w:rStyle w:val="Fett"/>
        </w:rPr>
      </w:pPr>
    </w:p>
    <w:p w14:paraId="5EF48918" w14:textId="77777777" w:rsidR="00FD0F95" w:rsidRDefault="00FD0F95" w:rsidP="00FD0F95">
      <w:pPr>
        <w:pStyle w:val="Autoren"/>
        <w:framePr w:w="2425" w:h="5671" w:hRule="exact" w:wrap="around" w:x="8886" w:y="-996"/>
        <w:spacing w:after="0"/>
        <w:rPr>
          <w:rStyle w:val="Fett"/>
        </w:rPr>
      </w:pPr>
    </w:p>
    <w:p w14:paraId="663C548E" w14:textId="77777777" w:rsidR="00FD0F95" w:rsidRDefault="00FD0F95" w:rsidP="00FD0F95">
      <w:pPr>
        <w:pStyle w:val="Autoren"/>
        <w:framePr w:w="2425" w:h="5671" w:hRule="exact" w:wrap="around" w:x="8886" w:y="-996"/>
        <w:spacing w:after="0"/>
        <w:rPr>
          <w:rStyle w:val="Fett"/>
        </w:rPr>
      </w:pPr>
      <w:r>
        <w:rPr>
          <w:rStyle w:val="Fett"/>
        </w:rPr>
        <w:t>Verständlichkeit:</w:t>
      </w:r>
    </w:p>
    <w:p w14:paraId="3384A893" w14:textId="77777777" w:rsidR="00FD0F95" w:rsidRDefault="00FD0F95" w:rsidP="00FD0F95">
      <w:pPr>
        <w:pStyle w:val="Autoren"/>
        <w:framePr w:w="2425" w:h="5671" w:hRule="exact" w:wrap="around" w:x="8886" w:y="-996"/>
        <w:spacing w:after="0"/>
        <w:rPr>
          <w:rStyle w:val="Fett"/>
          <w:b w:val="0"/>
        </w:rPr>
      </w:pPr>
      <w:r>
        <w:rPr>
          <w:rStyle w:val="Fett"/>
          <w:b w:val="0"/>
        </w:rPr>
        <w:t>Haben Sie alle Regeln verstanden? Welche Regeln waren unklar?</w:t>
      </w:r>
    </w:p>
    <w:p w14:paraId="0343D2D8" w14:textId="77777777" w:rsidR="00FD0F95" w:rsidRDefault="00FD0F95" w:rsidP="00FD0F95">
      <w:pPr>
        <w:pStyle w:val="Autoren"/>
        <w:framePr w:w="2425" w:h="5671" w:hRule="exact" w:wrap="around" w:x="8886" w:y="-996"/>
        <w:spacing w:after="0"/>
        <w:rPr>
          <w:rStyle w:val="Fett"/>
          <w:b w:val="0"/>
        </w:rPr>
      </w:pPr>
    </w:p>
    <w:p w14:paraId="5BFC47DD" w14:textId="77777777" w:rsidR="00FD0F95" w:rsidRDefault="00FD0F95" w:rsidP="00FD0F95">
      <w:pPr>
        <w:pStyle w:val="Autoren"/>
        <w:framePr w:w="2425" w:h="5671" w:hRule="exact" w:wrap="around" w:x="8886" w:y="-996"/>
        <w:spacing w:after="0"/>
        <w:rPr>
          <w:rStyle w:val="Fett"/>
          <w:b w:val="0"/>
        </w:rPr>
      </w:pPr>
    </w:p>
    <w:p w14:paraId="785DC73F" w14:textId="77777777" w:rsidR="00FD0F95" w:rsidRDefault="00FD0F95" w:rsidP="00FD0F95">
      <w:pPr>
        <w:pStyle w:val="Autoren"/>
        <w:framePr w:w="2425" w:h="5671" w:hRule="exact" w:wrap="around" w:x="8886" w:y="-996"/>
        <w:spacing w:after="0"/>
        <w:rPr>
          <w:rStyle w:val="Fett"/>
          <w:b w:val="0"/>
        </w:rPr>
      </w:pPr>
    </w:p>
    <w:p w14:paraId="40B1A430" w14:textId="77777777" w:rsidR="00FD0F95" w:rsidRDefault="00FD0F95" w:rsidP="00FD0F95">
      <w:pPr>
        <w:pStyle w:val="Autoren"/>
        <w:framePr w:w="2425" w:h="5671" w:hRule="exact" w:wrap="around" w:x="8886" w:y="-996"/>
        <w:spacing w:after="0"/>
        <w:rPr>
          <w:rStyle w:val="Fett"/>
          <w:b w:val="0"/>
        </w:rPr>
      </w:pPr>
    </w:p>
    <w:p w14:paraId="79F49947" w14:textId="77777777" w:rsidR="00FD0F95" w:rsidRDefault="00FD0F95" w:rsidP="00FD0F95">
      <w:pPr>
        <w:pStyle w:val="Autoren"/>
        <w:framePr w:w="2425" w:h="5671" w:hRule="exact" w:wrap="around" w:x="8886" w:y="-996"/>
        <w:spacing w:after="0"/>
        <w:rPr>
          <w:rStyle w:val="Fett"/>
          <w:b w:val="0"/>
        </w:rPr>
      </w:pPr>
    </w:p>
    <w:p w14:paraId="37A942D0" w14:textId="77777777" w:rsidR="00FD0F95" w:rsidRDefault="00FD0F95" w:rsidP="00FD0F95">
      <w:pPr>
        <w:pStyle w:val="Autoren"/>
        <w:framePr w:w="2425" w:h="5671" w:hRule="exact" w:wrap="around" w:x="8886" w:y="-996"/>
        <w:spacing w:after="0"/>
        <w:rPr>
          <w:rStyle w:val="Fett"/>
        </w:rPr>
      </w:pPr>
      <w:r>
        <w:rPr>
          <w:rStyle w:val="Fett"/>
        </w:rPr>
        <w:t>Kreativität:</w:t>
      </w:r>
    </w:p>
    <w:p w14:paraId="7374EF84" w14:textId="77777777" w:rsidR="00FD0F95" w:rsidRDefault="00FD0F95" w:rsidP="00FD0F95">
      <w:pPr>
        <w:pStyle w:val="Autoren"/>
        <w:framePr w:w="2425" w:h="5671" w:hRule="exact" w:wrap="around" w:x="8886" w:y="-996"/>
        <w:spacing w:after="0"/>
        <w:rPr>
          <w:rStyle w:val="Fett"/>
          <w:b w:val="0"/>
        </w:rPr>
      </w:pPr>
      <w:r>
        <w:rPr>
          <w:rStyle w:val="Fett"/>
          <w:b w:val="0"/>
        </w:rPr>
        <w:t>Welche Idee zum Spiel hat Ihnen am besten gefallen? Könnte man sich noch etwas dazu ausdenken?</w:t>
      </w:r>
    </w:p>
    <w:p w14:paraId="68157F81" w14:textId="77777777" w:rsidR="00FD0F95" w:rsidRDefault="00FD0F95" w:rsidP="00FD0F95">
      <w:pPr>
        <w:pStyle w:val="Autoren"/>
        <w:framePr w:w="2425" w:h="5671" w:hRule="exact" w:wrap="around" w:x="8886" w:y="-996"/>
        <w:spacing w:after="0"/>
        <w:rPr>
          <w:rStyle w:val="Fett"/>
          <w:b w:val="0"/>
        </w:rPr>
      </w:pPr>
    </w:p>
    <w:p w14:paraId="1BC96F14" w14:textId="77777777" w:rsidR="00FD0F95" w:rsidRDefault="00FD0F95" w:rsidP="00FD0F95">
      <w:pPr>
        <w:pStyle w:val="Autoren"/>
        <w:framePr w:w="2425" w:h="5671" w:hRule="exact" w:wrap="around" w:x="8886" w:y="-996"/>
        <w:spacing w:after="0"/>
        <w:rPr>
          <w:rStyle w:val="Fett"/>
          <w:b w:val="0"/>
        </w:rPr>
      </w:pPr>
    </w:p>
    <w:p w14:paraId="19B7055F" w14:textId="77777777" w:rsidR="00FD0F95" w:rsidRDefault="00FD0F95" w:rsidP="00FD0F95">
      <w:pPr>
        <w:pStyle w:val="Autoren"/>
        <w:framePr w:w="2425" w:h="5671" w:hRule="exact" w:wrap="around" w:x="8886" w:y="-996"/>
        <w:spacing w:after="0"/>
        <w:rPr>
          <w:rStyle w:val="Fett"/>
          <w:b w:val="0"/>
        </w:rPr>
      </w:pPr>
    </w:p>
    <w:p w14:paraId="1D55BC58" w14:textId="77777777" w:rsidR="00FD0F95" w:rsidRDefault="00FD0F95" w:rsidP="00FD0F95">
      <w:pPr>
        <w:pStyle w:val="Autoren"/>
        <w:framePr w:w="2425" w:h="5671" w:hRule="exact" w:wrap="around" w:x="8886" w:y="-996"/>
        <w:spacing w:after="0"/>
        <w:rPr>
          <w:rStyle w:val="Fett"/>
          <w:b w:val="0"/>
        </w:rPr>
      </w:pPr>
    </w:p>
    <w:p w14:paraId="7D274399" w14:textId="77777777" w:rsidR="00FD0F95" w:rsidRDefault="00FD0F95" w:rsidP="00FD0F95">
      <w:pPr>
        <w:pStyle w:val="Autoren"/>
        <w:framePr w:w="2425" w:h="5671" w:hRule="exact" w:wrap="around" w:x="8886" w:y="-996"/>
        <w:spacing w:after="0"/>
        <w:rPr>
          <w:rStyle w:val="Fett"/>
        </w:rPr>
      </w:pPr>
      <w:r>
        <w:rPr>
          <w:rStyle w:val="Fett"/>
        </w:rPr>
        <w:t>Sprachrichtigkeit:</w:t>
      </w:r>
    </w:p>
    <w:p w14:paraId="6659374C" w14:textId="77777777" w:rsidR="00FD0F95" w:rsidRDefault="00FD0F95" w:rsidP="00FD0F95">
      <w:pPr>
        <w:pStyle w:val="Autoren"/>
        <w:framePr w:w="2425" w:h="5671" w:hRule="exact" w:wrap="around" w:x="8886" w:y="-996"/>
        <w:spacing w:after="0"/>
        <w:rPr>
          <w:rStyle w:val="Fett"/>
          <w:b w:val="0"/>
        </w:rPr>
      </w:pPr>
      <w:r>
        <w:rPr>
          <w:rStyle w:val="Fett"/>
          <w:b w:val="0"/>
        </w:rPr>
        <w:t>Gibt es Rechtschreibfehler?</w:t>
      </w:r>
    </w:p>
    <w:p w14:paraId="07AB3C0C" w14:textId="77777777" w:rsidR="00FD0F95" w:rsidRPr="00F95173" w:rsidRDefault="00FD0F95" w:rsidP="00FD0F95">
      <w:pPr>
        <w:pStyle w:val="Autoren"/>
        <w:framePr w:w="2425" w:h="5671" w:hRule="exact" w:wrap="around" w:x="8886" w:y="-996"/>
        <w:spacing w:after="0"/>
        <w:rPr>
          <w:rStyle w:val="Fett"/>
          <w:b w:val="0"/>
        </w:rPr>
      </w:pPr>
      <w:r>
        <w:rPr>
          <w:rStyle w:val="Fett"/>
          <w:b w:val="0"/>
        </w:rPr>
        <w:t>Ist der Satzbau richtig?</w:t>
      </w:r>
    </w:p>
    <w:p w14:paraId="4F2B5F3E" w14:textId="77777777" w:rsidR="00FD0F95" w:rsidRDefault="00FD0F95" w:rsidP="00FD0F95">
      <w:pPr>
        <w:pStyle w:val="Autoren"/>
        <w:framePr w:w="2425" w:h="5671" w:hRule="exact" w:wrap="around" w:x="8886" w:y="-996"/>
        <w:spacing w:after="0"/>
        <w:rPr>
          <w:rStyle w:val="Fett"/>
          <w:b w:val="0"/>
        </w:rPr>
      </w:pPr>
    </w:p>
    <w:p w14:paraId="4DF1A0EB" w14:textId="77777777" w:rsidR="00FD0F95" w:rsidRPr="00F95173" w:rsidRDefault="00FD0F95" w:rsidP="00FD0F95">
      <w:pPr>
        <w:pStyle w:val="Autoren"/>
        <w:framePr w:w="2425" w:h="5671" w:hRule="exact" w:wrap="around" w:x="8886" w:y="-996"/>
        <w:spacing w:after="0"/>
        <w:rPr>
          <w:bCs/>
          <w:color w:val="000000"/>
        </w:rPr>
      </w:pPr>
    </w:p>
    <w:tbl>
      <w:tblPr>
        <w:tblStyle w:val="Tabellenraster"/>
        <w:tblW w:w="0" w:type="auto"/>
        <w:tblInd w:w="108" w:type="dxa"/>
        <w:tblLook w:val="04A0" w:firstRow="1" w:lastRow="0" w:firstColumn="1" w:lastColumn="0" w:noHBand="0" w:noVBand="1"/>
      </w:tblPr>
      <w:tblGrid>
        <w:gridCol w:w="1546"/>
        <w:gridCol w:w="1811"/>
        <w:gridCol w:w="2086"/>
        <w:gridCol w:w="1809"/>
      </w:tblGrid>
      <w:tr w:rsidR="00D10126" w:rsidRPr="009A7F13" w14:paraId="5B2AAF7B" w14:textId="77777777" w:rsidTr="00860AB1">
        <w:tc>
          <w:tcPr>
            <w:tcW w:w="1559" w:type="dxa"/>
          </w:tcPr>
          <w:p w14:paraId="16EDABCF" w14:textId="5075BE08" w:rsidR="00D10126" w:rsidRPr="009A7F13" w:rsidRDefault="00D10126" w:rsidP="00860AB1">
            <w:r w:rsidRPr="009A7F13">
              <w:t>Verständlichkeit</w:t>
            </w:r>
          </w:p>
        </w:tc>
        <w:tc>
          <w:tcPr>
            <w:tcW w:w="1842" w:type="dxa"/>
          </w:tcPr>
          <w:p w14:paraId="36E4EA7C" w14:textId="77777777" w:rsidR="00D10126" w:rsidRPr="009A7F13" w:rsidRDefault="00D10126" w:rsidP="00860AB1"/>
          <w:p w14:paraId="07045910" w14:textId="77777777" w:rsidR="00D10126" w:rsidRPr="009A7F13" w:rsidRDefault="00D10126" w:rsidP="00860AB1"/>
          <w:p w14:paraId="4CD96F43" w14:textId="77777777" w:rsidR="00D10126" w:rsidRPr="009A7F13" w:rsidRDefault="00D10126" w:rsidP="00860AB1"/>
          <w:p w14:paraId="4C8E3CDF" w14:textId="77777777" w:rsidR="00D10126" w:rsidRPr="009A7F13" w:rsidRDefault="00D10126" w:rsidP="00860AB1"/>
          <w:p w14:paraId="07C2278F" w14:textId="77777777" w:rsidR="00D10126" w:rsidRPr="009A7F13" w:rsidRDefault="00D10126" w:rsidP="00860AB1"/>
          <w:p w14:paraId="3E7445AF" w14:textId="77777777" w:rsidR="00D10126" w:rsidRPr="009A7F13" w:rsidRDefault="00D10126" w:rsidP="00860AB1"/>
        </w:tc>
        <w:tc>
          <w:tcPr>
            <w:tcW w:w="2123" w:type="dxa"/>
          </w:tcPr>
          <w:p w14:paraId="0DA20EEA" w14:textId="77777777" w:rsidR="00D10126" w:rsidRPr="009A7F13" w:rsidRDefault="00D10126" w:rsidP="00860AB1"/>
        </w:tc>
        <w:tc>
          <w:tcPr>
            <w:tcW w:w="1840" w:type="dxa"/>
          </w:tcPr>
          <w:p w14:paraId="1D22CD4C" w14:textId="77777777" w:rsidR="00D10126" w:rsidRPr="009A7F13" w:rsidRDefault="00D10126" w:rsidP="00860AB1"/>
        </w:tc>
      </w:tr>
      <w:tr w:rsidR="00D10126" w:rsidRPr="009A7F13" w14:paraId="063E5D54" w14:textId="77777777" w:rsidTr="00860AB1">
        <w:tc>
          <w:tcPr>
            <w:tcW w:w="1559" w:type="dxa"/>
          </w:tcPr>
          <w:p w14:paraId="0F9AD77B" w14:textId="77777777" w:rsidR="00D10126" w:rsidRPr="009A7F13" w:rsidRDefault="00D10126" w:rsidP="00860AB1">
            <w:r w:rsidRPr="009A7F13">
              <w:t>Kreativität</w:t>
            </w:r>
          </w:p>
        </w:tc>
        <w:tc>
          <w:tcPr>
            <w:tcW w:w="1842" w:type="dxa"/>
          </w:tcPr>
          <w:p w14:paraId="42493C56" w14:textId="77777777" w:rsidR="00D10126" w:rsidRPr="009A7F13" w:rsidRDefault="00D10126" w:rsidP="00860AB1"/>
          <w:p w14:paraId="0E9C80FE" w14:textId="77777777" w:rsidR="00D10126" w:rsidRPr="009A7F13" w:rsidRDefault="00D10126" w:rsidP="00860AB1"/>
          <w:p w14:paraId="250D4A45" w14:textId="77777777" w:rsidR="00D10126" w:rsidRPr="009A7F13" w:rsidRDefault="00D10126" w:rsidP="00860AB1"/>
          <w:p w14:paraId="09E7032D" w14:textId="77777777" w:rsidR="00D10126" w:rsidRPr="009A7F13" w:rsidRDefault="00D10126" w:rsidP="00860AB1"/>
          <w:p w14:paraId="7E717B1C" w14:textId="77777777" w:rsidR="00D10126" w:rsidRPr="009A7F13" w:rsidRDefault="00D10126" w:rsidP="00860AB1"/>
          <w:p w14:paraId="628CCFFD" w14:textId="77777777" w:rsidR="00D10126" w:rsidRPr="009A7F13" w:rsidRDefault="00D10126" w:rsidP="00860AB1"/>
        </w:tc>
        <w:tc>
          <w:tcPr>
            <w:tcW w:w="2123" w:type="dxa"/>
          </w:tcPr>
          <w:p w14:paraId="4F140FA0" w14:textId="77777777" w:rsidR="00D10126" w:rsidRPr="009A7F13" w:rsidRDefault="00D10126" w:rsidP="00860AB1"/>
        </w:tc>
        <w:tc>
          <w:tcPr>
            <w:tcW w:w="1840" w:type="dxa"/>
          </w:tcPr>
          <w:p w14:paraId="4FA84A7C" w14:textId="77777777" w:rsidR="00D10126" w:rsidRPr="009A7F13" w:rsidRDefault="00D10126" w:rsidP="00860AB1"/>
        </w:tc>
      </w:tr>
      <w:tr w:rsidR="00D10126" w:rsidRPr="009A7F13" w14:paraId="0F923F33" w14:textId="77777777" w:rsidTr="00860AB1">
        <w:tc>
          <w:tcPr>
            <w:tcW w:w="1559" w:type="dxa"/>
          </w:tcPr>
          <w:p w14:paraId="218F10AC" w14:textId="77777777" w:rsidR="00D10126" w:rsidRPr="009A7F13" w:rsidRDefault="00D10126" w:rsidP="00860AB1">
            <w:r w:rsidRPr="009A7F13">
              <w:t>Sprachrichtigkeit</w:t>
            </w:r>
          </w:p>
        </w:tc>
        <w:tc>
          <w:tcPr>
            <w:tcW w:w="1842" w:type="dxa"/>
          </w:tcPr>
          <w:p w14:paraId="087F4FF5" w14:textId="77777777" w:rsidR="00D10126" w:rsidRPr="009A7F13" w:rsidRDefault="00D10126" w:rsidP="00860AB1"/>
          <w:p w14:paraId="172B29B2" w14:textId="77777777" w:rsidR="00D10126" w:rsidRPr="009A7F13" w:rsidRDefault="00D10126" w:rsidP="00860AB1"/>
          <w:p w14:paraId="6DEB5446" w14:textId="77777777" w:rsidR="00D10126" w:rsidRPr="009A7F13" w:rsidRDefault="00D10126" w:rsidP="00860AB1"/>
          <w:p w14:paraId="780CED9F" w14:textId="77777777" w:rsidR="00D10126" w:rsidRPr="009A7F13" w:rsidRDefault="00D10126" w:rsidP="00860AB1"/>
          <w:p w14:paraId="2304F80E" w14:textId="77777777" w:rsidR="00D10126" w:rsidRPr="009A7F13" w:rsidRDefault="00D10126" w:rsidP="00860AB1"/>
          <w:p w14:paraId="10ACFE57" w14:textId="77777777" w:rsidR="00D10126" w:rsidRPr="009A7F13" w:rsidRDefault="00D10126" w:rsidP="00860AB1"/>
          <w:p w14:paraId="57A60D7F" w14:textId="77777777" w:rsidR="00D10126" w:rsidRPr="009A7F13" w:rsidRDefault="00D10126" w:rsidP="00860AB1"/>
        </w:tc>
        <w:tc>
          <w:tcPr>
            <w:tcW w:w="2123" w:type="dxa"/>
          </w:tcPr>
          <w:p w14:paraId="18609C54" w14:textId="77777777" w:rsidR="00D10126" w:rsidRPr="009A7F13" w:rsidRDefault="00D10126" w:rsidP="00860AB1"/>
        </w:tc>
        <w:tc>
          <w:tcPr>
            <w:tcW w:w="1840" w:type="dxa"/>
          </w:tcPr>
          <w:p w14:paraId="4D59F82A" w14:textId="77777777" w:rsidR="00D10126" w:rsidRPr="009A7F13" w:rsidRDefault="00D10126" w:rsidP="00860AB1"/>
        </w:tc>
      </w:tr>
    </w:tbl>
    <w:p w14:paraId="788F3621" w14:textId="77777777" w:rsidR="00D10126" w:rsidRDefault="00D10126" w:rsidP="00D10126">
      <w:pPr>
        <w:rPr>
          <w:sz w:val="28"/>
          <w:szCs w:val="24"/>
        </w:rPr>
      </w:pPr>
      <w:r>
        <w:rPr>
          <w:b/>
          <w:noProof/>
          <w:sz w:val="26"/>
          <w:szCs w:val="26"/>
          <w:lang w:eastAsia="de-DE"/>
        </w:rPr>
        <mc:AlternateContent>
          <mc:Choice Requires="wps">
            <w:drawing>
              <wp:anchor distT="0" distB="0" distL="114300" distR="114300" simplePos="0" relativeHeight="251763712" behindDoc="0" locked="0" layoutInCell="1" allowOverlap="1" wp14:anchorId="7D5A1C66" wp14:editId="05006334">
                <wp:simplePos x="0" y="0"/>
                <wp:positionH relativeFrom="margin">
                  <wp:posOffset>22860</wp:posOffset>
                </wp:positionH>
                <wp:positionV relativeFrom="paragraph">
                  <wp:posOffset>177800</wp:posOffset>
                </wp:positionV>
                <wp:extent cx="4770120" cy="942975"/>
                <wp:effectExtent l="57150" t="38100" r="68580" b="104775"/>
                <wp:wrapNone/>
                <wp:docPr id="976" name="Abgerundetes Rechteck 902"/>
                <wp:cNvGraphicFramePr/>
                <a:graphic xmlns:a="http://schemas.openxmlformats.org/drawingml/2006/main">
                  <a:graphicData uri="http://schemas.microsoft.com/office/word/2010/wordprocessingShape">
                    <wps:wsp>
                      <wps:cNvSpPr/>
                      <wps:spPr>
                        <a:xfrm>
                          <a:off x="0" y="0"/>
                          <a:ext cx="4770120" cy="9429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6156146" w14:textId="77777777" w:rsidR="00860AB1" w:rsidRPr="005C0B75" w:rsidRDefault="00860AB1" w:rsidP="00D10126">
                            <w:pPr>
                              <w:pStyle w:val="TabelleKopflinks"/>
                            </w:pPr>
                            <w:r w:rsidRPr="005C0B75">
                              <w:t>Arbeitsauftrag</w:t>
                            </w:r>
                          </w:p>
                          <w:p w14:paraId="0D418DAE" w14:textId="77777777" w:rsidR="00860AB1" w:rsidRPr="005C0B75" w:rsidRDefault="00860AB1" w:rsidP="00965142">
                            <w:pPr>
                              <w:pStyle w:val="TabelleKopflinks"/>
                              <w:numPr>
                                <w:ilvl w:val="0"/>
                                <w:numId w:val="37"/>
                              </w:numPr>
                              <w:rPr>
                                <w:b w:val="0"/>
                              </w:rPr>
                            </w:pPr>
                            <w:r w:rsidRPr="005C0B75">
                              <w:rPr>
                                <w:b w:val="0"/>
                              </w:rPr>
                              <w:t>Schreiben Sie die Anleitung in Reinschrift auf den Mantelbogen zum Lernthema „Eine Spielanleitung erstellen“. Übernehmen Sie gegebenenfalls das Feedback Ihrer Mitspieler.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A1C66" id="Abgerundetes Rechteck 902" o:spid="_x0000_s1077" style="position:absolute;margin-left:1.8pt;margin-top:14pt;width:375.6pt;height:74.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56156146" w14:textId="77777777" w:rsidR="00860AB1" w:rsidRPr="005C0B75" w:rsidRDefault="00860AB1" w:rsidP="00D10126">
                      <w:pPr>
                        <w:pStyle w:val="TabelleKopflinks"/>
                      </w:pPr>
                      <w:r w:rsidRPr="005C0B75">
                        <w:t>Arbeitsauftrag</w:t>
                      </w:r>
                    </w:p>
                    <w:p w14:paraId="0D418DAE" w14:textId="77777777" w:rsidR="00860AB1" w:rsidRPr="005C0B75" w:rsidRDefault="00860AB1" w:rsidP="00965142">
                      <w:pPr>
                        <w:pStyle w:val="TabelleKopflinks"/>
                        <w:numPr>
                          <w:ilvl w:val="0"/>
                          <w:numId w:val="37"/>
                        </w:numPr>
                        <w:rPr>
                          <w:b w:val="0"/>
                        </w:rPr>
                      </w:pPr>
                      <w:r w:rsidRPr="005C0B75">
                        <w:rPr>
                          <w:b w:val="0"/>
                        </w:rPr>
                        <w:t>Schreiben Sie die Anleitung in Reinschrift auf den Mantelbogen zum Lernthema „Eine Spielanleitung erstellen“. Übernehmen Sie gegebenenfalls das Feedback Ihrer Mitspieler.</w:t>
                      </w:r>
                    </w:p>
                  </w:txbxContent>
                </v:textbox>
                <w10:wrap anchorx="margin"/>
              </v:roundrect>
            </w:pict>
          </mc:Fallback>
        </mc:AlternateContent>
      </w:r>
      <w:r w:rsidRPr="00AA18D1">
        <w:rPr>
          <w:noProof/>
          <w:lang w:eastAsia="de-DE"/>
        </w:rPr>
        <w:drawing>
          <wp:anchor distT="0" distB="0" distL="114300" distR="114300" simplePos="0" relativeHeight="251794432" behindDoc="0" locked="0" layoutInCell="1" allowOverlap="1" wp14:anchorId="7AEA75F6" wp14:editId="0FBC67CA">
            <wp:simplePos x="0" y="0"/>
            <wp:positionH relativeFrom="column">
              <wp:posOffset>4903470</wp:posOffset>
            </wp:positionH>
            <wp:positionV relativeFrom="paragraph">
              <wp:posOffset>132080</wp:posOffset>
            </wp:positionV>
            <wp:extent cx="314325" cy="314325"/>
            <wp:effectExtent l="0" t="0" r="9525" b="9525"/>
            <wp:wrapNone/>
            <wp:docPr id="1203" name="Grafik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C8F71" w14:textId="77777777" w:rsidR="00D10126" w:rsidRDefault="00D10126" w:rsidP="00D10126">
      <w:pPr>
        <w:rPr>
          <w:noProof/>
          <w:sz w:val="28"/>
        </w:rPr>
      </w:pPr>
    </w:p>
    <w:p w14:paraId="47B7BAD7" w14:textId="77777777" w:rsidR="00D10126" w:rsidRDefault="00D10126" w:rsidP="00D10126">
      <w:pPr>
        <w:rPr>
          <w:noProof/>
          <w:sz w:val="28"/>
        </w:rPr>
      </w:pPr>
    </w:p>
    <w:p w14:paraId="6E87AD4F" w14:textId="77777777" w:rsidR="00D10126" w:rsidRDefault="00D10126" w:rsidP="00D10126">
      <w:pPr>
        <w:rPr>
          <w:sz w:val="36"/>
          <w:szCs w:val="24"/>
        </w:rPr>
      </w:pPr>
    </w:p>
    <w:p w14:paraId="66109C6B" w14:textId="77777777" w:rsidR="00D10126" w:rsidRDefault="00D10126" w:rsidP="00D10126">
      <w:pPr>
        <w:rPr>
          <w:sz w:val="36"/>
          <w:szCs w:val="24"/>
        </w:rPr>
      </w:pPr>
    </w:p>
    <w:p w14:paraId="264DA44B" w14:textId="77777777" w:rsidR="00D10126" w:rsidRPr="007F76F2" w:rsidRDefault="00D10126" w:rsidP="00D10126">
      <w:pPr>
        <w:rPr>
          <w:sz w:val="36"/>
          <w:szCs w:val="24"/>
        </w:rPr>
      </w:pPr>
    </w:p>
    <w:p w14:paraId="0BA4888C" w14:textId="77777777" w:rsidR="00D10126" w:rsidRPr="005C0B75" w:rsidRDefault="00D10126" w:rsidP="00D10126">
      <w:pPr>
        <w:pStyle w:val="berschrift2"/>
        <w:spacing w:before="360"/>
        <w:rPr>
          <w:color w:val="FF0000"/>
          <w:sz w:val="20"/>
          <w:szCs w:val="20"/>
        </w:rPr>
      </w:pPr>
      <w:r w:rsidRPr="005C0B75">
        <w:rPr>
          <w:sz w:val="20"/>
          <w:szCs w:val="20"/>
        </w:rPr>
        <w:t>Selbstreflexion</w:t>
      </w:r>
    </w:p>
    <w:tbl>
      <w:tblPr>
        <w:tblStyle w:val="Tabellenraster"/>
        <w:tblW w:w="0" w:type="auto"/>
        <w:tblInd w:w="108" w:type="dxa"/>
        <w:tblLayout w:type="fixed"/>
        <w:tblLook w:val="04A0" w:firstRow="1" w:lastRow="0" w:firstColumn="1" w:lastColumn="0" w:noHBand="0" w:noVBand="1"/>
      </w:tblPr>
      <w:tblGrid>
        <w:gridCol w:w="5954"/>
        <w:gridCol w:w="425"/>
        <w:gridCol w:w="425"/>
        <w:gridCol w:w="425"/>
      </w:tblGrid>
      <w:tr w:rsidR="00D10126" w:rsidRPr="005C0B75" w14:paraId="11400481" w14:textId="77777777" w:rsidTr="00860AB1">
        <w:trPr>
          <w:cantSplit/>
          <w:trHeight w:val="56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71849" w14:textId="77777777" w:rsidR="00D10126" w:rsidRPr="005C0B75" w:rsidRDefault="00D10126" w:rsidP="00860AB1">
            <w:pPr>
              <w:pStyle w:val="AufgabeText"/>
              <w:ind w:left="0"/>
              <w:jc w:val="left"/>
            </w:pPr>
            <w:r w:rsidRPr="005C0B75">
              <w:rPr>
                <w:rStyle w:val="Fett"/>
              </w:rPr>
              <w:t>Reflexionsfragen</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B0B6F8E" w14:textId="77777777" w:rsidR="00D10126" w:rsidRPr="005C0B75" w:rsidRDefault="00D10126" w:rsidP="00860AB1">
            <w:pPr>
              <w:pStyle w:val="AufgabeText"/>
              <w:ind w:left="113" w:right="113"/>
              <w:rPr>
                <w:b/>
              </w:rPr>
            </w:pPr>
            <w:r w:rsidRPr="005C0B75">
              <w:rPr>
                <w:noProof/>
              </w:rPr>
              <w:drawing>
                <wp:inline distT="0" distB="0" distL="0" distR="0" wp14:anchorId="49E668F4" wp14:editId="275537CD">
                  <wp:extent cx="228600" cy="228600"/>
                  <wp:effectExtent l="0" t="0" r="0" b="0"/>
                  <wp:docPr id="915" name="Grafik 915"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0C3558E" w14:textId="77777777" w:rsidR="00D10126" w:rsidRPr="005C0B75" w:rsidRDefault="00D10126" w:rsidP="00860AB1">
            <w:pPr>
              <w:pStyle w:val="AufgabeText"/>
              <w:ind w:left="113" w:right="113"/>
              <w:rPr>
                <w:b/>
              </w:rPr>
            </w:pPr>
            <w:r w:rsidRPr="005C0B75">
              <w:rPr>
                <w:noProof/>
              </w:rPr>
              <w:drawing>
                <wp:inline distT="0" distB="0" distL="0" distR="0" wp14:anchorId="0B4A812D" wp14:editId="444A5CAF">
                  <wp:extent cx="228600" cy="228600"/>
                  <wp:effectExtent l="0" t="0" r="0" b="0"/>
                  <wp:docPr id="914" name="Grafik 914"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0B6008D" w14:textId="77777777" w:rsidR="00D10126" w:rsidRPr="005C0B75" w:rsidRDefault="00D10126" w:rsidP="00860AB1">
            <w:pPr>
              <w:pStyle w:val="AufgabeText"/>
              <w:ind w:left="113" w:right="113"/>
              <w:rPr>
                <w:b/>
              </w:rPr>
            </w:pPr>
            <w:r w:rsidRPr="005C0B75">
              <w:rPr>
                <w:noProof/>
              </w:rPr>
              <w:drawing>
                <wp:inline distT="0" distB="0" distL="0" distR="0" wp14:anchorId="73D28E65" wp14:editId="6FADBD50">
                  <wp:extent cx="228600" cy="228600"/>
                  <wp:effectExtent l="0" t="0" r="0" b="0"/>
                  <wp:docPr id="913" name="Grafik 913"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10126" w:rsidRPr="005C0B75" w14:paraId="2FCCE866"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5FF99643" w14:textId="77777777" w:rsidR="00D10126" w:rsidRPr="005C0B75" w:rsidRDefault="00D10126" w:rsidP="00860AB1">
            <w:pPr>
              <w:pStyle w:val="AufgabeText"/>
              <w:spacing w:before="60" w:after="60"/>
              <w:ind w:left="0"/>
              <w:jc w:val="left"/>
            </w:pPr>
            <w:r w:rsidRPr="005C0B75">
              <w:t>Ich kann Ideen zu einem Text sammeln.</w:t>
            </w:r>
          </w:p>
        </w:tc>
        <w:tc>
          <w:tcPr>
            <w:tcW w:w="425" w:type="dxa"/>
            <w:tcBorders>
              <w:top w:val="single" w:sz="4" w:space="0" w:color="auto"/>
              <w:left w:val="single" w:sz="4" w:space="0" w:color="auto"/>
              <w:bottom w:val="single" w:sz="4" w:space="0" w:color="auto"/>
              <w:right w:val="single" w:sz="4" w:space="0" w:color="auto"/>
            </w:tcBorders>
          </w:tcPr>
          <w:p w14:paraId="05067A89" w14:textId="77777777" w:rsidR="00D10126" w:rsidRPr="005C0B75"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6497865A" w14:textId="77777777" w:rsidR="00D10126" w:rsidRPr="005C0B75"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hideMark/>
          </w:tcPr>
          <w:p w14:paraId="240A0775" w14:textId="77777777" w:rsidR="00D10126" w:rsidRPr="005C0B75" w:rsidRDefault="00D10126" w:rsidP="00860AB1">
            <w:pPr>
              <w:pStyle w:val="AufgabeText"/>
              <w:ind w:left="0"/>
            </w:pPr>
          </w:p>
        </w:tc>
      </w:tr>
      <w:tr w:rsidR="00D10126" w:rsidRPr="005C0B75" w14:paraId="1BD30FA7"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62FC632D" w14:textId="77777777" w:rsidR="00D10126" w:rsidRPr="005C0B75" w:rsidRDefault="00D10126" w:rsidP="00860AB1">
            <w:pPr>
              <w:pStyle w:val="AufgabeText"/>
              <w:spacing w:before="60" w:after="60"/>
              <w:ind w:left="0"/>
              <w:jc w:val="left"/>
            </w:pPr>
            <w:r w:rsidRPr="005C0B75">
              <w:t>Ich kann einen Text formulieren.</w:t>
            </w:r>
          </w:p>
        </w:tc>
        <w:tc>
          <w:tcPr>
            <w:tcW w:w="425" w:type="dxa"/>
            <w:tcBorders>
              <w:top w:val="single" w:sz="4" w:space="0" w:color="auto"/>
              <w:left w:val="single" w:sz="4" w:space="0" w:color="auto"/>
              <w:bottom w:val="single" w:sz="4" w:space="0" w:color="auto"/>
              <w:right w:val="single" w:sz="4" w:space="0" w:color="auto"/>
            </w:tcBorders>
          </w:tcPr>
          <w:p w14:paraId="07759230" w14:textId="77777777" w:rsidR="00D10126" w:rsidRPr="005C0B75"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4475F0F0" w14:textId="77777777" w:rsidR="00D10126" w:rsidRPr="005C0B75"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7BA8F52F" w14:textId="77777777" w:rsidR="00D10126" w:rsidRPr="005C0B75" w:rsidRDefault="00D10126" w:rsidP="00860AB1">
            <w:pPr>
              <w:pStyle w:val="AufgabeText"/>
              <w:ind w:left="0"/>
            </w:pPr>
          </w:p>
        </w:tc>
      </w:tr>
      <w:tr w:rsidR="00D10126" w:rsidRPr="005C0B75" w14:paraId="36011966"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0B0C2BA6" w14:textId="47680992" w:rsidR="00D10126" w:rsidRPr="005C0B75" w:rsidRDefault="00D10126" w:rsidP="00860AB1">
            <w:pPr>
              <w:pStyle w:val="AufgabeText"/>
              <w:spacing w:before="60" w:after="60"/>
              <w:ind w:left="0"/>
              <w:jc w:val="left"/>
            </w:pPr>
            <w:r w:rsidRPr="005C0B75">
              <w:t xml:space="preserve">Ich kann meinen </w:t>
            </w:r>
            <w:r w:rsidR="009D6720">
              <w:t xml:space="preserve">Mitschülerinnen und </w:t>
            </w:r>
            <w:r w:rsidRPr="005C0B75">
              <w:t>Mitschülern Rückmeldung zu einem Text geben.</w:t>
            </w:r>
          </w:p>
        </w:tc>
        <w:tc>
          <w:tcPr>
            <w:tcW w:w="425" w:type="dxa"/>
            <w:tcBorders>
              <w:top w:val="single" w:sz="4" w:space="0" w:color="auto"/>
              <w:left w:val="single" w:sz="4" w:space="0" w:color="auto"/>
              <w:bottom w:val="single" w:sz="4" w:space="0" w:color="auto"/>
              <w:right w:val="single" w:sz="4" w:space="0" w:color="auto"/>
            </w:tcBorders>
          </w:tcPr>
          <w:p w14:paraId="6CF338B3" w14:textId="77777777" w:rsidR="00D10126" w:rsidRPr="005C0B75"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49D30A1C" w14:textId="77777777" w:rsidR="00D10126" w:rsidRPr="005C0B75"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4037C158" w14:textId="77777777" w:rsidR="00D10126" w:rsidRPr="005C0B75" w:rsidRDefault="00D10126" w:rsidP="00860AB1">
            <w:pPr>
              <w:pStyle w:val="AufgabeText"/>
              <w:ind w:left="0"/>
            </w:pPr>
          </w:p>
        </w:tc>
      </w:tr>
      <w:tr w:rsidR="00D10126" w:rsidRPr="005C0B75" w14:paraId="0520FE43"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63381C05" w14:textId="77777777" w:rsidR="00D10126" w:rsidRPr="005C0B75" w:rsidRDefault="00D10126" w:rsidP="00860AB1">
            <w:pPr>
              <w:pStyle w:val="AufgabeText"/>
              <w:spacing w:before="60" w:after="60"/>
              <w:ind w:left="0"/>
              <w:jc w:val="left"/>
            </w:pPr>
            <w:r w:rsidRPr="005C0B75">
              <w:t>Ich kann meinen Text überarbeiten.</w:t>
            </w:r>
          </w:p>
        </w:tc>
        <w:tc>
          <w:tcPr>
            <w:tcW w:w="425" w:type="dxa"/>
            <w:tcBorders>
              <w:top w:val="single" w:sz="4" w:space="0" w:color="auto"/>
              <w:left w:val="single" w:sz="4" w:space="0" w:color="auto"/>
              <w:bottom w:val="single" w:sz="4" w:space="0" w:color="auto"/>
              <w:right w:val="single" w:sz="4" w:space="0" w:color="auto"/>
            </w:tcBorders>
          </w:tcPr>
          <w:p w14:paraId="7A97CDF8" w14:textId="77777777" w:rsidR="00D10126" w:rsidRPr="005C0B75"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2CC5A159" w14:textId="77777777" w:rsidR="00D10126" w:rsidRPr="005C0B75"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34CBAFB8" w14:textId="77777777" w:rsidR="00D10126" w:rsidRPr="005C0B75" w:rsidRDefault="00D10126" w:rsidP="00860AB1">
            <w:pPr>
              <w:pStyle w:val="AufgabeText"/>
              <w:ind w:left="0"/>
            </w:pPr>
          </w:p>
        </w:tc>
      </w:tr>
    </w:tbl>
    <w:p w14:paraId="5DC710B4" w14:textId="77777777" w:rsidR="00D10126" w:rsidRPr="005C0B75" w:rsidRDefault="00D10126" w:rsidP="00D10126">
      <w:pPr>
        <w:spacing w:line="240" w:lineRule="exact"/>
      </w:pPr>
      <w:r w:rsidRPr="005C0B75">
        <w:t>Wie zufrieden bin ich mit meiner Arbeit an der Lernaufgabe?</w:t>
      </w:r>
    </w:p>
    <w:p w14:paraId="38D8A45B" w14:textId="77777777" w:rsidR="00D10126" w:rsidRPr="005C0B75" w:rsidRDefault="00D10126" w:rsidP="00D10126">
      <w:pPr>
        <w:spacing w:line="240" w:lineRule="exact"/>
      </w:pPr>
      <w:r w:rsidRPr="005C0B75">
        <w:t xml:space="preserve"> (1 – nicht zufrieden und 10 – sehr zufrieden) </w:t>
      </w:r>
    </w:p>
    <w:p w14:paraId="6A25FE2A" w14:textId="77777777" w:rsidR="00D10126" w:rsidRPr="005C0B75" w:rsidRDefault="00D10126" w:rsidP="00D10126">
      <w:pPr>
        <w:spacing w:line="240" w:lineRule="exact"/>
      </w:pPr>
      <w:r w:rsidRPr="005C0B75">
        <w:rPr>
          <w:noProof/>
          <w:lang w:eastAsia="de-DE"/>
        </w:rPr>
        <mc:AlternateContent>
          <mc:Choice Requires="wps">
            <w:drawing>
              <wp:anchor distT="0" distB="0" distL="114300" distR="114300" simplePos="0" relativeHeight="251756544" behindDoc="0" locked="0" layoutInCell="1" allowOverlap="1" wp14:anchorId="77449361" wp14:editId="1CD6F10B">
                <wp:simplePos x="0" y="0"/>
                <wp:positionH relativeFrom="column">
                  <wp:posOffset>-7709</wp:posOffset>
                </wp:positionH>
                <wp:positionV relativeFrom="paragraph">
                  <wp:posOffset>99400</wp:posOffset>
                </wp:positionV>
                <wp:extent cx="4784652" cy="372139"/>
                <wp:effectExtent l="0" t="0" r="0" b="8890"/>
                <wp:wrapNone/>
                <wp:docPr id="9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390F81AC"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49361" id="_x0000_s1078" type="#_x0000_t202" style="position:absolute;margin-left:-.6pt;margin-top:7.85pt;width:376.75pt;height:29.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" stroked="f">
                <v:textbox>
                  <w:txbxContent>
                    <w:p w14:paraId="390F81AC"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4E94798F" w14:textId="77777777" w:rsidR="00D10126" w:rsidRPr="005C0B75" w:rsidRDefault="00D10126" w:rsidP="00D10126">
      <w:pPr>
        <w:tabs>
          <w:tab w:val="right" w:pos="3402"/>
          <w:tab w:val="right" w:pos="6804"/>
        </w:tabs>
        <w:spacing w:line="240" w:lineRule="exact"/>
        <w:rPr>
          <w:b/>
        </w:rPr>
      </w:pPr>
    </w:p>
    <w:p w14:paraId="310836CC" w14:textId="77777777" w:rsidR="00D10126" w:rsidRPr="005C0B75" w:rsidRDefault="00D10126" w:rsidP="00D10126">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D10126" w:rsidRPr="005C0B75" w14:paraId="45792B53" w14:textId="77777777" w:rsidTr="00860AB1">
        <w:tc>
          <w:tcPr>
            <w:tcW w:w="1276" w:type="dxa"/>
            <w:gridSpan w:val="2"/>
          </w:tcPr>
          <w:p w14:paraId="232AED67" w14:textId="77777777" w:rsidR="00D10126" w:rsidRPr="005C0B75" w:rsidRDefault="00D10126" w:rsidP="00860AB1">
            <w:pPr>
              <w:spacing w:line="240" w:lineRule="exact"/>
              <w:rPr>
                <w:b/>
              </w:rPr>
            </w:pPr>
            <w:r w:rsidRPr="005C0B75">
              <w:rPr>
                <w:b/>
              </w:rPr>
              <w:t>Ich habe …</w:t>
            </w:r>
          </w:p>
        </w:tc>
        <w:tc>
          <w:tcPr>
            <w:tcW w:w="5986" w:type="dxa"/>
          </w:tcPr>
          <w:p w14:paraId="40E25239" w14:textId="77777777" w:rsidR="00D10126" w:rsidRPr="005C0B75" w:rsidRDefault="00D10126" w:rsidP="00860AB1">
            <w:pPr>
              <w:spacing w:line="240" w:lineRule="exact"/>
            </w:pPr>
          </w:p>
        </w:tc>
      </w:tr>
      <w:tr w:rsidR="00D10126" w:rsidRPr="005C0B75" w14:paraId="3D7B0B9E" w14:textId="77777777" w:rsidTr="00860AB1">
        <w:trPr>
          <w:trHeight w:val="449"/>
        </w:trPr>
        <w:sdt>
          <w:sdtPr>
            <w:id w:val="1373653866"/>
            <w14:checkbox>
              <w14:checked w14:val="0"/>
              <w14:checkedState w14:val="2612" w14:font="MS Gothic"/>
              <w14:uncheckedState w14:val="2610" w14:font="MS Gothic"/>
            </w14:checkbox>
          </w:sdtPr>
          <w:sdtEndPr/>
          <w:sdtContent>
            <w:tc>
              <w:tcPr>
                <w:tcW w:w="426" w:type="dxa"/>
                <w:vAlign w:val="center"/>
              </w:tcPr>
              <w:p w14:paraId="547FE817" w14:textId="77777777" w:rsidR="00D10126" w:rsidRPr="005C0B75" w:rsidRDefault="00D10126" w:rsidP="00860AB1">
                <w:pPr>
                  <w:spacing w:line="240" w:lineRule="exact"/>
                  <w:jc w:val="center"/>
                </w:pPr>
                <w:r w:rsidRPr="005C0B75">
                  <w:rPr>
                    <w:rFonts w:ascii="MS Gothic" w:eastAsia="MS Gothic" w:hAnsi="MS Gothic" w:hint="eastAsia"/>
                  </w:rPr>
                  <w:t>☐</w:t>
                </w:r>
              </w:p>
            </w:tc>
          </w:sdtContent>
        </w:sdt>
        <w:tc>
          <w:tcPr>
            <w:tcW w:w="6836" w:type="dxa"/>
            <w:gridSpan w:val="2"/>
            <w:vAlign w:val="center"/>
          </w:tcPr>
          <w:p w14:paraId="49F7AB7F" w14:textId="77777777" w:rsidR="00D10126" w:rsidRPr="005C0B75" w:rsidRDefault="00D10126" w:rsidP="00860AB1">
            <w:pPr>
              <w:spacing w:line="240" w:lineRule="exact"/>
            </w:pPr>
            <w:r w:rsidRPr="005C0B75">
              <w:t>meinen Lernschritt im Ordner eingeheftet.</w:t>
            </w:r>
          </w:p>
        </w:tc>
      </w:tr>
      <w:tr w:rsidR="00D10126" w:rsidRPr="005C0B75" w14:paraId="7CBA0D46" w14:textId="77777777" w:rsidTr="00860AB1">
        <w:trPr>
          <w:trHeight w:val="413"/>
        </w:trPr>
        <w:sdt>
          <w:sdtPr>
            <w:id w:val="1895930597"/>
            <w14:checkbox>
              <w14:checked w14:val="0"/>
              <w14:checkedState w14:val="2612" w14:font="MS Gothic"/>
              <w14:uncheckedState w14:val="2610" w14:font="MS Gothic"/>
            </w14:checkbox>
          </w:sdtPr>
          <w:sdtEndPr/>
          <w:sdtContent>
            <w:tc>
              <w:tcPr>
                <w:tcW w:w="426" w:type="dxa"/>
                <w:vAlign w:val="center"/>
              </w:tcPr>
              <w:p w14:paraId="34797621" w14:textId="77777777" w:rsidR="00D10126" w:rsidRPr="005C0B75" w:rsidRDefault="00D10126" w:rsidP="00860AB1">
                <w:pPr>
                  <w:spacing w:line="240" w:lineRule="exact"/>
                  <w:jc w:val="center"/>
                </w:pPr>
                <w:r w:rsidRPr="005C0B75">
                  <w:rPr>
                    <w:rFonts w:ascii="MS Gothic" w:eastAsia="MS Gothic" w:hAnsi="MS Gothic" w:hint="eastAsia"/>
                  </w:rPr>
                  <w:t>☐</w:t>
                </w:r>
              </w:p>
            </w:tc>
          </w:sdtContent>
        </w:sdt>
        <w:tc>
          <w:tcPr>
            <w:tcW w:w="6836" w:type="dxa"/>
            <w:gridSpan w:val="2"/>
            <w:vAlign w:val="center"/>
          </w:tcPr>
          <w:p w14:paraId="32B59FA3" w14:textId="77777777" w:rsidR="00D10126" w:rsidRPr="005C0B75" w:rsidRDefault="00D10126" w:rsidP="00860AB1">
            <w:pPr>
              <w:spacing w:line="240" w:lineRule="exact"/>
              <w:rPr>
                <w:noProof/>
              </w:rPr>
            </w:pPr>
            <w:r w:rsidRPr="005C0B75">
              <w:rPr>
                <w:noProof/>
              </w:rPr>
              <w:t>den Arbeitsauftrag erledigt und das entsprechende Feld in der Lernwegeliste markiert.</w:t>
            </w:r>
          </w:p>
        </w:tc>
      </w:tr>
    </w:tbl>
    <w:p w14:paraId="089C2733" w14:textId="77777777" w:rsidR="00D10126" w:rsidRPr="005C0B75" w:rsidRDefault="00D10126" w:rsidP="00D10126">
      <w:pPr>
        <w:spacing w:line="240" w:lineRule="exact"/>
      </w:pPr>
      <w:r w:rsidRPr="005C0B75">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10126" w:rsidRPr="00DC6AD6" w14:paraId="275B60E6" w14:textId="77777777" w:rsidTr="00860AB1">
        <w:trPr>
          <w:trHeight w:val="523"/>
        </w:trPr>
        <w:tc>
          <w:tcPr>
            <w:tcW w:w="7348" w:type="dxa"/>
            <w:tcBorders>
              <w:top w:val="single" w:sz="4" w:space="0" w:color="auto"/>
              <w:left w:val="single" w:sz="4" w:space="0" w:color="auto"/>
              <w:bottom w:val="single" w:sz="4" w:space="0" w:color="auto"/>
              <w:right w:val="single" w:sz="4" w:space="0" w:color="auto"/>
            </w:tcBorders>
            <w:shd w:val="clear" w:color="auto" w:fill="D9D9D9"/>
            <w:hideMark/>
          </w:tcPr>
          <w:p w14:paraId="6998913D" w14:textId="77777777" w:rsidR="00D10126" w:rsidRPr="00DC6AD6" w:rsidRDefault="00D10126" w:rsidP="00860AB1">
            <w:pPr>
              <w:spacing w:before="40" w:after="60" w:line="160" w:lineRule="exact"/>
              <w:rPr>
                <w:sz w:val="12"/>
              </w:rPr>
            </w:pPr>
            <w:r w:rsidRPr="00DC6AD6">
              <w:rPr>
                <w:sz w:val="12"/>
              </w:rPr>
              <w:lastRenderedPageBreak/>
              <w:t>Kompetenz:</w:t>
            </w:r>
          </w:p>
          <w:p w14:paraId="1D08B677" w14:textId="77777777" w:rsidR="00D10126" w:rsidRPr="00DC6AD6" w:rsidRDefault="00D10126" w:rsidP="00860AB1">
            <w:pPr>
              <w:spacing w:line="240" w:lineRule="exact"/>
              <w:rPr>
                <w:b/>
              </w:rPr>
            </w:pPr>
            <w:r>
              <w:rPr>
                <w:b/>
              </w:rPr>
              <w:t>Eine Spielanleitung schreiben</w:t>
            </w:r>
          </w:p>
        </w:tc>
        <w:tc>
          <w:tcPr>
            <w:tcW w:w="188" w:type="dxa"/>
            <w:tcBorders>
              <w:top w:val="nil"/>
              <w:left w:val="single" w:sz="4" w:space="0" w:color="auto"/>
              <w:bottom w:val="nil"/>
              <w:right w:val="single" w:sz="4" w:space="0" w:color="auto"/>
            </w:tcBorders>
            <w:shd w:val="clear" w:color="auto" w:fill="FFFFFF"/>
          </w:tcPr>
          <w:p w14:paraId="724CBCE2" w14:textId="77777777" w:rsidR="00D10126" w:rsidRPr="00DC6AD6" w:rsidRDefault="00D10126" w:rsidP="00860AB1">
            <w:pPr>
              <w:spacing w:line="200" w:lineRule="exact"/>
              <w:rPr>
                <w:rFonts w:eastAsia="Times New Roman" w:cs="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14:paraId="04F71926" w14:textId="77777777" w:rsidR="00D10126" w:rsidRPr="00DC6AD6" w:rsidRDefault="00D10126" w:rsidP="00860AB1">
            <w:pPr>
              <w:spacing w:line="240" w:lineRule="exact"/>
              <w:jc w:val="center"/>
              <w:rPr>
                <w:rFonts w:eastAsia="Times New Roman" w:cs="Times New Roman"/>
                <w:b/>
                <w:lang w:val="en-GB"/>
              </w:rPr>
            </w:pPr>
            <w:r>
              <w:rPr>
                <w:rFonts w:eastAsia="Times New Roman" w:cs="Times New Roman"/>
                <w:b/>
                <w:lang w:val="en-GB"/>
              </w:rPr>
              <w:t>Deutsch</w:t>
            </w:r>
          </w:p>
          <w:p w14:paraId="168C81C7" w14:textId="77777777" w:rsidR="00D10126" w:rsidRPr="00DC6AD6" w:rsidRDefault="00D10126" w:rsidP="00860AB1">
            <w:pPr>
              <w:spacing w:line="240" w:lineRule="exact"/>
              <w:jc w:val="center"/>
              <w:rPr>
                <w:rFonts w:eastAsia="Calibri" w:cs="Times New Roman"/>
                <w:b/>
                <w:lang w:val="en-GB"/>
              </w:rPr>
            </w:pPr>
            <w:r w:rsidRPr="00847859">
              <w:rPr>
                <w:rFonts w:eastAsia="Calibri" w:cs="Times New Roman"/>
                <w:b/>
                <w:lang w:val="en-GB"/>
              </w:rPr>
              <w:t>D03.01.02.</w:t>
            </w:r>
            <w:r>
              <w:rPr>
                <w:rFonts w:eastAsia="Calibri" w:cs="Times New Roman"/>
                <w:b/>
                <w:lang w:val="en-GB"/>
              </w:rPr>
              <w:t>0</w:t>
            </w:r>
            <w:r w:rsidRPr="00847859">
              <w:rPr>
                <w:rFonts w:eastAsia="Calibri" w:cs="Times New Roman"/>
                <w:b/>
                <w:lang w:val="en-GB"/>
              </w:rPr>
              <w:t>2</w:t>
            </w:r>
          </w:p>
        </w:tc>
      </w:tr>
    </w:tbl>
    <w:tbl>
      <w:tblPr>
        <w:tblStyle w:val="Tabellenraster12"/>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10126" w:rsidRPr="00DC6AD6" w14:paraId="799B3348" w14:textId="77777777" w:rsidTr="00860AB1">
        <w:trPr>
          <w:trHeight w:val="284"/>
        </w:trPr>
        <w:tc>
          <w:tcPr>
            <w:tcW w:w="20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A11478" w14:textId="77777777" w:rsidR="00D10126" w:rsidRPr="00DC6AD6" w:rsidRDefault="00D10126" w:rsidP="00860AB1">
            <w:pPr>
              <w:jc w:val="center"/>
              <w:rPr>
                <w:rFonts w:eastAsia="Times New Roman" w:cs="Times New Roman"/>
                <w:b/>
                <w:lang w:val="en-GB"/>
              </w:rPr>
            </w:pPr>
            <w:proofErr w:type="spellStart"/>
            <w:r w:rsidRPr="00DC6AD6">
              <w:rPr>
                <w:rFonts w:eastAsia="Times New Roman" w:cs="Times New Roman"/>
                <w:b/>
                <w:lang w:val="en-GB"/>
              </w:rPr>
              <w:t>Lösung</w:t>
            </w:r>
            <w:proofErr w:type="spellEnd"/>
          </w:p>
        </w:tc>
      </w:tr>
    </w:tbl>
    <w:p w14:paraId="520B3C61" w14:textId="77777777" w:rsidR="00D10126" w:rsidRPr="00DC6AD6" w:rsidRDefault="00D10126" w:rsidP="00D10126">
      <w:pPr>
        <w:keepNext/>
        <w:keepLines/>
        <w:suppressAutoHyphens/>
        <w:spacing w:before="200" w:after="120"/>
        <w:outlineLvl w:val="1"/>
        <w:rPr>
          <w:rFonts w:ascii="Source Sans Pro SemiBold" w:eastAsia="Times New Roman" w:hAnsi="Source Sans Pro SemiBold" w:cs="Times New Roman"/>
          <w:bCs/>
          <w:sz w:val="26"/>
          <w:szCs w:val="26"/>
          <w:lang w:val="en-GB" w:eastAsia="de-DE"/>
        </w:rPr>
      </w:pPr>
      <w:r w:rsidRPr="00C65B45">
        <w:rPr>
          <w:noProof/>
          <w:sz w:val="24"/>
          <w:szCs w:val="24"/>
          <w:lang w:eastAsia="de-DE"/>
        </w:rPr>
        <w:drawing>
          <wp:anchor distT="0" distB="0" distL="114300" distR="114300" simplePos="0" relativeHeight="251769856" behindDoc="0" locked="0" layoutInCell="0" allowOverlap="1" wp14:anchorId="7CE9EFC2" wp14:editId="359FF198">
            <wp:simplePos x="0" y="0"/>
            <wp:positionH relativeFrom="rightMargin">
              <wp:posOffset>132080</wp:posOffset>
            </wp:positionH>
            <wp:positionV relativeFrom="paragraph">
              <wp:posOffset>407670</wp:posOffset>
            </wp:positionV>
            <wp:extent cx="345440" cy="323850"/>
            <wp:effectExtent l="0" t="0" r="0" b="0"/>
            <wp:wrapNone/>
            <wp:docPr id="1204" name="Grafik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82C62" w14:textId="77777777" w:rsidR="00D10126" w:rsidRPr="007552AE" w:rsidRDefault="00D10126" w:rsidP="00D10126">
      <w:pPr>
        <w:jc w:val="both"/>
        <w:rPr>
          <w:b/>
          <w:i/>
          <w:color w:val="FF0000"/>
          <w:lang w:eastAsia="de-DE"/>
        </w:rPr>
      </w:pPr>
      <w:r w:rsidRPr="007552AE">
        <w:rPr>
          <w:b/>
          <w:i/>
          <w:color w:val="FF0000"/>
          <w:lang w:eastAsia="de-DE"/>
        </w:rPr>
        <w:t>Lösungsvorschläge zur Selbstkontrolle</w:t>
      </w:r>
    </w:p>
    <w:p w14:paraId="7E6B6897" w14:textId="77777777" w:rsidR="00D10126" w:rsidRPr="007552AE" w:rsidRDefault="00D10126" w:rsidP="00D10126">
      <w:pPr>
        <w:jc w:val="both"/>
        <w:rPr>
          <w:lang w:eastAsia="de-DE"/>
        </w:rPr>
      </w:pPr>
    </w:p>
    <w:p w14:paraId="79986383" w14:textId="77777777" w:rsidR="00D10126" w:rsidRPr="007552AE" w:rsidRDefault="00D10126" w:rsidP="00D10126">
      <w:pPr>
        <w:keepNext/>
        <w:suppressAutoHyphens/>
        <w:spacing w:before="240" w:after="160"/>
        <w:jc w:val="both"/>
        <w:outlineLvl w:val="0"/>
        <w:rPr>
          <w:rFonts w:ascii="Source Sans Pro SemiBold" w:eastAsia="Calibri" w:hAnsi="Source Sans Pro SemiBold" w:cs="Times New Roman"/>
          <w:bCs/>
          <w:lang w:eastAsia="de-DE"/>
        </w:rPr>
      </w:pPr>
      <w:r w:rsidRPr="007552AE">
        <w:rPr>
          <w:rFonts w:ascii="Source Sans Pro SemiBold" w:eastAsia="Calibri" w:hAnsi="Source Sans Pro SemiBold" w:cs="Times New Roman"/>
          <w:bCs/>
          <w:lang w:eastAsia="de-DE"/>
        </w:rPr>
        <w:t xml:space="preserve">Spielanleitung „Mensch </w:t>
      </w:r>
      <w:proofErr w:type="spellStart"/>
      <w:r w:rsidRPr="007552AE">
        <w:rPr>
          <w:rFonts w:ascii="Source Sans Pro SemiBold" w:eastAsia="Calibri" w:hAnsi="Source Sans Pro SemiBold" w:cs="Times New Roman"/>
          <w:bCs/>
          <w:lang w:eastAsia="de-DE"/>
        </w:rPr>
        <w:t>chillaxe</w:t>
      </w:r>
      <w:proofErr w:type="spellEnd"/>
      <w:r w:rsidRPr="007552AE">
        <w:rPr>
          <w:rFonts w:ascii="Source Sans Pro SemiBold" w:eastAsia="Calibri" w:hAnsi="Source Sans Pro SemiBold" w:cs="Times New Roman"/>
          <w:bCs/>
          <w:lang w:eastAsia="de-DE"/>
        </w:rPr>
        <w:t xml:space="preserve"> doch mal“</w:t>
      </w:r>
    </w:p>
    <w:p w14:paraId="662E7FC4" w14:textId="77777777" w:rsidR="00D10126" w:rsidRPr="007552AE" w:rsidRDefault="00D10126" w:rsidP="00D10126">
      <w:pPr>
        <w:jc w:val="both"/>
        <w:rPr>
          <w:rFonts w:eastAsia="Calibri"/>
          <w:lang w:eastAsia="de-DE"/>
        </w:rPr>
      </w:pPr>
    </w:p>
    <w:p w14:paraId="20E860B1" w14:textId="77777777" w:rsidR="00D10126" w:rsidRDefault="00D10126" w:rsidP="00D10126">
      <w:pPr>
        <w:jc w:val="both"/>
        <w:rPr>
          <w:rFonts w:eastAsia="Calibri"/>
          <w:lang w:eastAsia="de-DE"/>
        </w:rPr>
      </w:pPr>
    </w:p>
    <w:p w14:paraId="0DD21BA7" w14:textId="77777777" w:rsidR="00D10126" w:rsidRDefault="00D10126" w:rsidP="00D10126">
      <w:pPr>
        <w:jc w:val="both"/>
        <w:rPr>
          <w:rFonts w:eastAsia="Calibri"/>
          <w:lang w:eastAsia="de-DE"/>
        </w:rPr>
      </w:pPr>
    </w:p>
    <w:p w14:paraId="507B95BB" w14:textId="77777777" w:rsidR="00D10126" w:rsidRPr="007552AE" w:rsidRDefault="00D10126" w:rsidP="00D10126">
      <w:pPr>
        <w:jc w:val="both"/>
        <w:rPr>
          <w:rFonts w:eastAsia="Calibri"/>
          <w:lang w:eastAsia="de-DE"/>
        </w:rPr>
      </w:pPr>
    </w:p>
    <w:p w14:paraId="302C0C63" w14:textId="77777777" w:rsidR="00D10126" w:rsidRPr="007552AE" w:rsidRDefault="00D10126" w:rsidP="00D10126">
      <w:pPr>
        <w:jc w:val="both"/>
        <w:rPr>
          <w:rFonts w:eastAsia="Calibri"/>
          <w:u w:val="single"/>
          <w:lang w:eastAsia="de-DE"/>
        </w:rPr>
      </w:pPr>
      <w:r w:rsidRPr="007552AE">
        <w:rPr>
          <w:rFonts w:eastAsia="Calibri"/>
          <w:u w:val="single"/>
          <w:lang w:eastAsia="de-DE"/>
        </w:rPr>
        <w:t>Ziel des Spiels</w:t>
      </w:r>
      <w:r w:rsidRPr="007552AE">
        <w:rPr>
          <w:rFonts w:eastAsia="Calibri"/>
          <w:noProof/>
          <w:u w:val="single"/>
          <w:lang w:eastAsia="de-DE"/>
        </w:rPr>
        <w:drawing>
          <wp:anchor distT="0" distB="0" distL="114300" distR="114300" simplePos="0" relativeHeight="251764736" behindDoc="1" locked="0" layoutInCell="1" allowOverlap="1" wp14:anchorId="54042178" wp14:editId="3D84DCD9">
            <wp:simplePos x="0" y="0"/>
            <wp:positionH relativeFrom="column">
              <wp:posOffset>3756025</wp:posOffset>
            </wp:positionH>
            <wp:positionV relativeFrom="paragraph">
              <wp:posOffset>160655</wp:posOffset>
            </wp:positionV>
            <wp:extent cx="2217420" cy="2232660"/>
            <wp:effectExtent l="0" t="0" r="0" b="0"/>
            <wp:wrapTight wrapText="bothSides">
              <wp:wrapPolygon edited="0">
                <wp:start x="0" y="0"/>
                <wp:lineTo x="0" y="21379"/>
                <wp:lineTo x="21340" y="21379"/>
                <wp:lineTo x="21340" y="0"/>
                <wp:lineTo x="0" y="0"/>
              </wp:wrapPolygon>
            </wp:wrapTight>
            <wp:docPr id="1205" name="Grafik 1205" descr="Foto 1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to 1 Spielbret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7420" cy="2232660"/>
                    </a:xfrm>
                    <a:prstGeom prst="rect">
                      <a:avLst/>
                    </a:prstGeom>
                    <a:noFill/>
                  </pic:spPr>
                </pic:pic>
              </a:graphicData>
            </a:graphic>
            <wp14:sizeRelH relativeFrom="page">
              <wp14:pctWidth>0</wp14:pctWidth>
            </wp14:sizeRelH>
            <wp14:sizeRelV relativeFrom="page">
              <wp14:pctHeight>0</wp14:pctHeight>
            </wp14:sizeRelV>
          </wp:anchor>
        </w:drawing>
      </w:r>
    </w:p>
    <w:p w14:paraId="24E4098F" w14:textId="77777777" w:rsidR="00D10126" w:rsidRPr="007552AE" w:rsidRDefault="00D10126" w:rsidP="00D10126">
      <w:pPr>
        <w:jc w:val="both"/>
        <w:rPr>
          <w:rFonts w:eastAsia="Calibri"/>
          <w:lang w:eastAsia="de-DE"/>
        </w:rPr>
      </w:pPr>
    </w:p>
    <w:p w14:paraId="5B4F7363" w14:textId="77777777" w:rsidR="00D10126" w:rsidRPr="007552AE" w:rsidRDefault="00D10126" w:rsidP="00D10126">
      <w:pPr>
        <w:jc w:val="both"/>
        <w:rPr>
          <w:rFonts w:eastAsia="Calibri"/>
          <w:lang w:eastAsia="de-DE"/>
        </w:rPr>
      </w:pPr>
    </w:p>
    <w:p w14:paraId="120A7EE6" w14:textId="77777777" w:rsidR="00D10126" w:rsidRPr="007552AE" w:rsidRDefault="00D10126" w:rsidP="00D10126">
      <w:pPr>
        <w:jc w:val="both"/>
        <w:rPr>
          <w:rFonts w:eastAsia="Calibri"/>
          <w:lang w:eastAsia="de-DE"/>
        </w:rPr>
      </w:pPr>
    </w:p>
    <w:p w14:paraId="37B3008B" w14:textId="77777777" w:rsidR="00D10126" w:rsidRPr="007552AE" w:rsidRDefault="00D10126" w:rsidP="00D10126">
      <w:pPr>
        <w:jc w:val="both"/>
        <w:rPr>
          <w:rFonts w:eastAsia="Calibri"/>
          <w:lang w:eastAsia="de-DE"/>
        </w:rPr>
      </w:pPr>
      <w:r w:rsidRPr="007552AE">
        <w:rPr>
          <w:rFonts w:eastAsia="Calibri"/>
          <w:lang w:eastAsia="de-DE"/>
        </w:rPr>
        <w:t>Ziel des Spiels ist es, seine Spielfiguren so schnell wie möglich von seinem Startfeld (1) ins Ziel (2) zu würfeln.</w:t>
      </w:r>
    </w:p>
    <w:p w14:paraId="692896CE" w14:textId="77777777" w:rsidR="00D10126" w:rsidRPr="007552AE" w:rsidRDefault="00D10126" w:rsidP="00D10126">
      <w:pPr>
        <w:jc w:val="both"/>
        <w:rPr>
          <w:rFonts w:eastAsia="Calibri"/>
          <w:lang w:eastAsia="de-DE"/>
        </w:rPr>
      </w:pPr>
    </w:p>
    <w:p w14:paraId="552E5385" w14:textId="77777777" w:rsidR="00D10126" w:rsidRPr="007552AE" w:rsidRDefault="00D10126" w:rsidP="00D10126">
      <w:pPr>
        <w:jc w:val="both"/>
        <w:rPr>
          <w:rFonts w:eastAsia="Calibri"/>
          <w:lang w:eastAsia="de-DE"/>
        </w:rPr>
      </w:pPr>
    </w:p>
    <w:p w14:paraId="6D470ABA" w14:textId="77777777" w:rsidR="00D10126" w:rsidRPr="007552AE" w:rsidRDefault="00D10126" w:rsidP="00D10126">
      <w:pPr>
        <w:jc w:val="both"/>
        <w:rPr>
          <w:rFonts w:eastAsia="Calibri"/>
          <w:lang w:eastAsia="de-DE"/>
        </w:rPr>
      </w:pPr>
    </w:p>
    <w:p w14:paraId="5973739C" w14:textId="77777777" w:rsidR="00D10126" w:rsidRPr="007552AE" w:rsidRDefault="00D10126" w:rsidP="00D10126">
      <w:pPr>
        <w:jc w:val="both"/>
        <w:rPr>
          <w:rFonts w:eastAsia="Calibri"/>
          <w:lang w:eastAsia="de-DE"/>
        </w:rPr>
      </w:pPr>
    </w:p>
    <w:p w14:paraId="3D271332" w14:textId="77777777" w:rsidR="00D10126" w:rsidRDefault="00D10126" w:rsidP="00D10126">
      <w:pPr>
        <w:jc w:val="both"/>
        <w:rPr>
          <w:rFonts w:eastAsia="Calibri"/>
          <w:lang w:eastAsia="de-DE"/>
        </w:rPr>
      </w:pPr>
    </w:p>
    <w:p w14:paraId="1F1831BE" w14:textId="77777777" w:rsidR="00D10126" w:rsidRDefault="00D10126" w:rsidP="00D10126">
      <w:pPr>
        <w:jc w:val="both"/>
        <w:rPr>
          <w:rFonts w:eastAsia="Calibri"/>
          <w:lang w:eastAsia="de-DE"/>
        </w:rPr>
      </w:pPr>
    </w:p>
    <w:p w14:paraId="7E3911EC" w14:textId="77777777" w:rsidR="00D10126" w:rsidRDefault="00D10126" w:rsidP="00D10126">
      <w:pPr>
        <w:jc w:val="both"/>
        <w:rPr>
          <w:rFonts w:eastAsia="Calibri"/>
          <w:lang w:eastAsia="de-DE"/>
        </w:rPr>
      </w:pPr>
    </w:p>
    <w:p w14:paraId="6E718B02" w14:textId="77777777" w:rsidR="00D10126" w:rsidRDefault="00D10126" w:rsidP="00D10126">
      <w:pPr>
        <w:jc w:val="both"/>
        <w:rPr>
          <w:rFonts w:eastAsia="Calibri"/>
          <w:lang w:eastAsia="de-DE"/>
        </w:rPr>
      </w:pPr>
    </w:p>
    <w:p w14:paraId="14EECABC" w14:textId="77777777" w:rsidR="00D10126" w:rsidRDefault="00D10126" w:rsidP="00D10126">
      <w:pPr>
        <w:jc w:val="both"/>
        <w:rPr>
          <w:rFonts w:eastAsia="Calibri"/>
          <w:lang w:eastAsia="de-DE"/>
        </w:rPr>
      </w:pPr>
    </w:p>
    <w:p w14:paraId="27E43D47" w14:textId="77777777" w:rsidR="00D10126" w:rsidRPr="007552AE" w:rsidRDefault="00D10126" w:rsidP="00D10126">
      <w:pPr>
        <w:jc w:val="both"/>
        <w:rPr>
          <w:rFonts w:eastAsia="Calibri"/>
          <w:lang w:eastAsia="de-DE"/>
        </w:rPr>
      </w:pPr>
    </w:p>
    <w:p w14:paraId="7A0FA25C" w14:textId="77777777" w:rsidR="00D10126" w:rsidRPr="007552AE" w:rsidRDefault="00D10126" w:rsidP="00D10126">
      <w:pPr>
        <w:jc w:val="both"/>
        <w:rPr>
          <w:rFonts w:eastAsia="Calibri"/>
          <w:lang w:eastAsia="de-DE"/>
        </w:rPr>
      </w:pPr>
    </w:p>
    <w:p w14:paraId="44D48DE5" w14:textId="77777777" w:rsidR="00D10126" w:rsidRPr="007552AE" w:rsidRDefault="00D10126" w:rsidP="00D10126">
      <w:pPr>
        <w:jc w:val="both"/>
        <w:rPr>
          <w:rFonts w:eastAsia="Calibri"/>
          <w:lang w:eastAsia="de-DE"/>
        </w:rPr>
      </w:pPr>
    </w:p>
    <w:p w14:paraId="29546861" w14:textId="77777777" w:rsidR="00D10126" w:rsidRPr="007552AE" w:rsidRDefault="00D10126" w:rsidP="00D10126">
      <w:pPr>
        <w:jc w:val="both"/>
        <w:rPr>
          <w:rFonts w:eastAsia="Calibri"/>
          <w:lang w:eastAsia="de-DE"/>
        </w:rPr>
      </w:pPr>
    </w:p>
    <w:p w14:paraId="26351114" w14:textId="77777777" w:rsidR="00D10126" w:rsidRPr="007552AE" w:rsidRDefault="00D10126" w:rsidP="00D10126">
      <w:pPr>
        <w:jc w:val="both"/>
        <w:rPr>
          <w:rFonts w:eastAsia="Calibri"/>
          <w:u w:val="single"/>
          <w:lang w:eastAsia="de-DE"/>
        </w:rPr>
      </w:pPr>
      <w:r w:rsidRPr="007552AE">
        <w:rPr>
          <w:rFonts w:eastAsia="Calibri"/>
          <w:u w:val="single"/>
          <w:lang w:eastAsia="de-DE"/>
        </w:rPr>
        <w:t>Spielvorbereitung</w:t>
      </w:r>
    </w:p>
    <w:p w14:paraId="5CDCFCD0" w14:textId="77777777" w:rsidR="00D10126" w:rsidRPr="007552AE" w:rsidRDefault="00D10126" w:rsidP="00D10126">
      <w:pPr>
        <w:jc w:val="both"/>
        <w:rPr>
          <w:rFonts w:eastAsia="Calibri"/>
          <w:lang w:eastAsia="de-DE"/>
        </w:rPr>
      </w:pPr>
      <w:r w:rsidRPr="007552AE">
        <w:rPr>
          <w:rFonts w:eastAsia="Calibri"/>
          <w:noProof/>
          <w:lang w:eastAsia="de-DE"/>
        </w:rPr>
        <w:drawing>
          <wp:anchor distT="0" distB="0" distL="114300" distR="114300" simplePos="0" relativeHeight="251765760" behindDoc="1" locked="0" layoutInCell="1" allowOverlap="1" wp14:anchorId="2D194C05" wp14:editId="3E8637D4">
            <wp:simplePos x="0" y="0"/>
            <wp:positionH relativeFrom="column">
              <wp:posOffset>3718560</wp:posOffset>
            </wp:positionH>
            <wp:positionV relativeFrom="paragraph">
              <wp:posOffset>51435</wp:posOffset>
            </wp:positionV>
            <wp:extent cx="2324100" cy="2331720"/>
            <wp:effectExtent l="0" t="0" r="0" b="0"/>
            <wp:wrapTight wrapText="bothSides">
              <wp:wrapPolygon edited="0">
                <wp:start x="0" y="0"/>
                <wp:lineTo x="0" y="21353"/>
                <wp:lineTo x="21423" y="21353"/>
                <wp:lineTo x="21423" y="0"/>
                <wp:lineTo x="0" y="0"/>
              </wp:wrapPolygon>
            </wp:wrapTight>
            <wp:docPr id="1206" name="Grafik 1206" descr="Foto 2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2 Spielbrett 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24100" cy="2331720"/>
                    </a:xfrm>
                    <a:prstGeom prst="rect">
                      <a:avLst/>
                    </a:prstGeom>
                    <a:noFill/>
                  </pic:spPr>
                </pic:pic>
              </a:graphicData>
            </a:graphic>
            <wp14:sizeRelH relativeFrom="page">
              <wp14:pctWidth>0</wp14:pctWidth>
            </wp14:sizeRelH>
            <wp14:sizeRelV relativeFrom="page">
              <wp14:pctHeight>0</wp14:pctHeight>
            </wp14:sizeRelV>
          </wp:anchor>
        </w:drawing>
      </w:r>
    </w:p>
    <w:p w14:paraId="24DB9B85" w14:textId="77777777" w:rsidR="00D10126" w:rsidRPr="007552AE" w:rsidRDefault="00D10126" w:rsidP="00D10126">
      <w:pPr>
        <w:jc w:val="both"/>
        <w:rPr>
          <w:rFonts w:eastAsia="Calibri"/>
          <w:lang w:eastAsia="de-DE"/>
        </w:rPr>
      </w:pPr>
    </w:p>
    <w:p w14:paraId="17E9FCA2" w14:textId="77777777" w:rsidR="00D10126" w:rsidRPr="007552AE" w:rsidRDefault="00D10126" w:rsidP="00D10126">
      <w:pPr>
        <w:numPr>
          <w:ilvl w:val="0"/>
          <w:numId w:val="26"/>
        </w:numPr>
        <w:contextualSpacing/>
        <w:jc w:val="both"/>
        <w:rPr>
          <w:rFonts w:eastAsia="Calibri"/>
          <w:lang w:eastAsia="de-DE"/>
        </w:rPr>
      </w:pPr>
      <w:r w:rsidRPr="007552AE">
        <w:rPr>
          <w:rFonts w:eastAsia="Calibri"/>
          <w:lang w:eastAsia="de-DE"/>
        </w:rPr>
        <w:t xml:space="preserve">Jeder Spieler erhält vier Figuren einer Farbe. Die Figuren werden auf die vier Felder in den Ecken des Spielfeldes gestellt. Die vier Felder werden „Haus“ (3) genannt. </w:t>
      </w:r>
    </w:p>
    <w:p w14:paraId="068D98FD" w14:textId="77777777" w:rsidR="00D10126" w:rsidRPr="007552AE" w:rsidRDefault="00D10126" w:rsidP="00D10126">
      <w:pPr>
        <w:numPr>
          <w:ilvl w:val="0"/>
          <w:numId w:val="26"/>
        </w:numPr>
        <w:contextualSpacing/>
        <w:jc w:val="both"/>
        <w:rPr>
          <w:rFonts w:eastAsia="Calibri"/>
          <w:lang w:eastAsia="de-DE"/>
        </w:rPr>
      </w:pPr>
      <w:r w:rsidRPr="007552AE">
        <w:rPr>
          <w:rFonts w:eastAsia="Calibri"/>
          <w:lang w:eastAsia="de-DE"/>
        </w:rPr>
        <w:t>Der jüngste Mitspieler beginnt das Spiel.</w:t>
      </w:r>
    </w:p>
    <w:p w14:paraId="0132D5FD" w14:textId="77777777" w:rsidR="00D10126" w:rsidRPr="007552AE" w:rsidRDefault="00D10126" w:rsidP="00D10126">
      <w:pPr>
        <w:jc w:val="both"/>
        <w:rPr>
          <w:rFonts w:eastAsia="Calibri"/>
          <w:lang w:eastAsia="de-DE"/>
        </w:rPr>
      </w:pPr>
    </w:p>
    <w:p w14:paraId="1648079B" w14:textId="77777777" w:rsidR="00D10126" w:rsidRPr="007552AE" w:rsidRDefault="00D10126" w:rsidP="00D10126">
      <w:pPr>
        <w:jc w:val="both"/>
        <w:rPr>
          <w:rFonts w:eastAsia="Calibri"/>
          <w:lang w:eastAsia="de-DE"/>
        </w:rPr>
      </w:pPr>
    </w:p>
    <w:p w14:paraId="64587DBB" w14:textId="77777777" w:rsidR="00D10126" w:rsidRPr="007552AE" w:rsidRDefault="00D10126" w:rsidP="00D10126">
      <w:pPr>
        <w:jc w:val="both"/>
        <w:rPr>
          <w:rFonts w:eastAsia="Calibri"/>
          <w:lang w:eastAsia="de-DE"/>
        </w:rPr>
      </w:pPr>
    </w:p>
    <w:p w14:paraId="31DC4BA9" w14:textId="77777777" w:rsidR="00D10126" w:rsidRPr="007552AE" w:rsidRDefault="00D10126" w:rsidP="00D10126">
      <w:pPr>
        <w:jc w:val="both"/>
        <w:rPr>
          <w:rFonts w:eastAsia="Calibri"/>
          <w:lang w:eastAsia="de-DE"/>
        </w:rPr>
      </w:pPr>
    </w:p>
    <w:p w14:paraId="6B4F5095" w14:textId="77777777" w:rsidR="00D10126" w:rsidRPr="007552AE" w:rsidRDefault="00D10126" w:rsidP="00D10126">
      <w:pPr>
        <w:jc w:val="both"/>
        <w:rPr>
          <w:rFonts w:eastAsia="Calibri"/>
          <w:lang w:eastAsia="de-DE"/>
        </w:rPr>
      </w:pPr>
    </w:p>
    <w:p w14:paraId="5CD35B30" w14:textId="77777777" w:rsidR="00D10126" w:rsidRPr="007552AE" w:rsidRDefault="00D10126" w:rsidP="00D10126">
      <w:pPr>
        <w:jc w:val="both"/>
        <w:rPr>
          <w:rFonts w:eastAsia="Calibri"/>
          <w:lang w:eastAsia="de-DE"/>
        </w:rPr>
      </w:pPr>
    </w:p>
    <w:p w14:paraId="335E3268" w14:textId="77777777" w:rsidR="00D10126" w:rsidRPr="007552AE" w:rsidRDefault="00D10126" w:rsidP="00D10126">
      <w:pPr>
        <w:spacing w:line="240" w:lineRule="exact"/>
        <w:jc w:val="both"/>
        <w:rPr>
          <w:rFonts w:eastAsia="Calibri"/>
          <w:lang w:eastAsia="de-DE"/>
        </w:rPr>
      </w:pPr>
      <w:r w:rsidRPr="007552AE">
        <w:rPr>
          <w:rFonts w:eastAsia="Calibri"/>
          <w:lang w:eastAsia="de-DE"/>
        </w:rPr>
        <w:br w:type="page"/>
      </w:r>
    </w:p>
    <w:p w14:paraId="3FC07DD2" w14:textId="77777777" w:rsidR="00D10126" w:rsidRPr="00D975FA" w:rsidRDefault="00D10126" w:rsidP="00D10126">
      <w:pPr>
        <w:jc w:val="both"/>
        <w:rPr>
          <w:rFonts w:eastAsia="Calibri"/>
          <w:u w:val="single"/>
          <w:lang w:eastAsia="de-DE"/>
        </w:rPr>
      </w:pPr>
      <w:r w:rsidRPr="00D975FA">
        <w:rPr>
          <w:rFonts w:eastAsia="Calibri"/>
          <w:u w:val="single"/>
          <w:lang w:eastAsia="de-DE"/>
        </w:rPr>
        <w:lastRenderedPageBreak/>
        <w:t>Besonderheiten der Würfelzahl „6“</w:t>
      </w:r>
    </w:p>
    <w:p w14:paraId="56A7CA6A" w14:textId="77777777" w:rsidR="00D10126" w:rsidRPr="00D975FA" w:rsidRDefault="00D10126" w:rsidP="00D10126">
      <w:pPr>
        <w:jc w:val="both"/>
        <w:rPr>
          <w:rFonts w:eastAsia="Calibri"/>
          <w:lang w:eastAsia="de-DE"/>
        </w:rPr>
      </w:pPr>
      <w:r w:rsidRPr="00D975FA">
        <w:rPr>
          <w:rFonts w:eastAsia="Calibri"/>
          <w:noProof/>
          <w:lang w:eastAsia="de-DE"/>
        </w:rPr>
        <w:drawing>
          <wp:anchor distT="0" distB="0" distL="114300" distR="114300" simplePos="0" relativeHeight="251766784" behindDoc="0" locked="0" layoutInCell="1" allowOverlap="1" wp14:anchorId="3E189BF4" wp14:editId="5123B49C">
            <wp:simplePos x="0" y="0"/>
            <wp:positionH relativeFrom="column">
              <wp:posOffset>3920490</wp:posOffset>
            </wp:positionH>
            <wp:positionV relativeFrom="paragraph">
              <wp:posOffset>7620</wp:posOffset>
            </wp:positionV>
            <wp:extent cx="2103120" cy="2103120"/>
            <wp:effectExtent l="0" t="0" r="0" b="0"/>
            <wp:wrapSquare wrapText="bothSides"/>
            <wp:docPr id="1207" name="Grafik 1207" descr="Foto 3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3 Spielbrett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D1846" w14:textId="77777777" w:rsidR="00D10126" w:rsidRPr="00D975FA" w:rsidRDefault="00D10126" w:rsidP="00D10126">
      <w:pPr>
        <w:numPr>
          <w:ilvl w:val="0"/>
          <w:numId w:val="23"/>
        </w:numPr>
        <w:contextualSpacing/>
        <w:jc w:val="both"/>
        <w:rPr>
          <w:rFonts w:eastAsia="Calibri"/>
          <w:lang w:eastAsia="de-DE"/>
        </w:rPr>
      </w:pPr>
      <w:r w:rsidRPr="00D975FA">
        <w:rPr>
          <w:rFonts w:eastAsia="Calibri"/>
          <w:lang w:eastAsia="de-DE"/>
        </w:rPr>
        <w:t>Wer eine „6“ würfelt, darf nochmal würfeln.</w:t>
      </w:r>
    </w:p>
    <w:p w14:paraId="5769387A" w14:textId="77777777" w:rsidR="00D10126" w:rsidRPr="00D975FA" w:rsidRDefault="00D10126" w:rsidP="00D10126">
      <w:pPr>
        <w:numPr>
          <w:ilvl w:val="0"/>
          <w:numId w:val="23"/>
        </w:numPr>
        <w:contextualSpacing/>
        <w:jc w:val="both"/>
        <w:rPr>
          <w:rFonts w:eastAsia="Calibri"/>
          <w:lang w:eastAsia="de-DE"/>
        </w:rPr>
      </w:pPr>
      <w:r w:rsidRPr="00D975FA">
        <w:rPr>
          <w:rFonts w:eastAsia="Calibri"/>
          <w:lang w:eastAsia="de-DE"/>
        </w:rPr>
        <w:t>Bei einer „6“ muss man eine Figur auf das Startfeld (1) ins Spiel bringen, so lange noch Spielfiguren im eigenen Haus (3) stehen.</w:t>
      </w:r>
    </w:p>
    <w:p w14:paraId="7AA894AE" w14:textId="77777777" w:rsidR="00D10126" w:rsidRPr="00D975FA" w:rsidRDefault="00D10126" w:rsidP="00D10126">
      <w:pPr>
        <w:numPr>
          <w:ilvl w:val="0"/>
          <w:numId w:val="23"/>
        </w:numPr>
        <w:contextualSpacing/>
        <w:jc w:val="both"/>
        <w:rPr>
          <w:rFonts w:eastAsia="Calibri"/>
          <w:lang w:eastAsia="de-DE"/>
        </w:rPr>
      </w:pPr>
      <w:r w:rsidRPr="00D975FA">
        <w:rPr>
          <w:rFonts w:eastAsia="Calibri"/>
          <w:lang w:eastAsia="de-DE"/>
        </w:rPr>
        <w:t xml:space="preserve">Sind alle vier Spielfiguren </w:t>
      </w:r>
      <w:r>
        <w:rPr>
          <w:rFonts w:eastAsia="Calibri"/>
          <w:lang w:eastAsia="de-DE"/>
        </w:rPr>
        <w:t>im Haus, darf der Spieler drei Mal w</w:t>
      </w:r>
      <w:r w:rsidRPr="00D975FA">
        <w:rPr>
          <w:rFonts w:eastAsia="Calibri"/>
          <w:lang w:eastAsia="de-DE"/>
        </w:rPr>
        <w:t>ürfeln, bis er eine sechs gewürfelt hat.</w:t>
      </w:r>
    </w:p>
    <w:p w14:paraId="305CDAC9" w14:textId="77777777" w:rsidR="00D10126" w:rsidRPr="00D975FA" w:rsidRDefault="00D10126" w:rsidP="00D10126">
      <w:pPr>
        <w:jc w:val="both"/>
        <w:rPr>
          <w:rFonts w:eastAsia="Calibri"/>
          <w:lang w:eastAsia="de-DE"/>
        </w:rPr>
      </w:pPr>
    </w:p>
    <w:p w14:paraId="7542295B" w14:textId="77777777" w:rsidR="00D10126" w:rsidRDefault="00D10126" w:rsidP="00D10126">
      <w:pPr>
        <w:jc w:val="both"/>
        <w:rPr>
          <w:rFonts w:eastAsia="Calibri"/>
          <w:lang w:eastAsia="de-DE"/>
        </w:rPr>
      </w:pPr>
    </w:p>
    <w:p w14:paraId="06398E2F" w14:textId="77777777" w:rsidR="00D10126" w:rsidRDefault="00D10126" w:rsidP="00D10126">
      <w:pPr>
        <w:jc w:val="both"/>
        <w:rPr>
          <w:rFonts w:eastAsia="Calibri"/>
          <w:lang w:eastAsia="de-DE"/>
        </w:rPr>
      </w:pPr>
    </w:p>
    <w:p w14:paraId="691059F1" w14:textId="77777777" w:rsidR="00D10126" w:rsidRDefault="00D10126" w:rsidP="00D10126">
      <w:pPr>
        <w:jc w:val="both"/>
        <w:rPr>
          <w:rFonts w:eastAsia="Calibri"/>
          <w:lang w:eastAsia="de-DE"/>
        </w:rPr>
      </w:pPr>
    </w:p>
    <w:p w14:paraId="33576D96" w14:textId="77777777" w:rsidR="00D10126" w:rsidRDefault="00D10126" w:rsidP="00D10126">
      <w:pPr>
        <w:jc w:val="both"/>
        <w:rPr>
          <w:rFonts w:eastAsia="Calibri"/>
          <w:lang w:eastAsia="de-DE"/>
        </w:rPr>
      </w:pPr>
    </w:p>
    <w:p w14:paraId="3C13D0B6" w14:textId="77777777" w:rsidR="00D10126" w:rsidRDefault="00D10126" w:rsidP="00D10126">
      <w:pPr>
        <w:jc w:val="both"/>
        <w:rPr>
          <w:rFonts w:eastAsia="Calibri"/>
          <w:lang w:eastAsia="de-DE"/>
        </w:rPr>
      </w:pPr>
    </w:p>
    <w:p w14:paraId="5F3A98F4" w14:textId="77777777" w:rsidR="00D10126" w:rsidRDefault="00D10126" w:rsidP="00D10126">
      <w:pPr>
        <w:jc w:val="both"/>
        <w:rPr>
          <w:rFonts w:eastAsia="Calibri"/>
          <w:lang w:eastAsia="de-DE"/>
        </w:rPr>
      </w:pPr>
    </w:p>
    <w:p w14:paraId="660AA360" w14:textId="77777777" w:rsidR="00D10126" w:rsidRDefault="00D10126" w:rsidP="00D10126">
      <w:pPr>
        <w:jc w:val="both"/>
        <w:rPr>
          <w:rFonts w:eastAsia="Calibri"/>
          <w:lang w:eastAsia="de-DE"/>
        </w:rPr>
      </w:pPr>
    </w:p>
    <w:p w14:paraId="412A98CE" w14:textId="77777777" w:rsidR="00D10126" w:rsidRDefault="00D10126" w:rsidP="00D10126">
      <w:pPr>
        <w:jc w:val="both"/>
        <w:rPr>
          <w:rFonts w:eastAsia="Calibri"/>
          <w:lang w:eastAsia="de-DE"/>
        </w:rPr>
      </w:pPr>
    </w:p>
    <w:p w14:paraId="1A34E523" w14:textId="77777777" w:rsidR="00D10126" w:rsidRPr="00D975FA" w:rsidRDefault="00D10126" w:rsidP="00D10126">
      <w:pPr>
        <w:jc w:val="both"/>
        <w:rPr>
          <w:rFonts w:eastAsia="Calibri"/>
          <w:lang w:eastAsia="de-DE"/>
        </w:rPr>
      </w:pPr>
    </w:p>
    <w:p w14:paraId="7A47426F" w14:textId="77777777" w:rsidR="00D10126" w:rsidRPr="00D975FA" w:rsidRDefault="00D10126" w:rsidP="00D10126">
      <w:pPr>
        <w:jc w:val="both"/>
        <w:rPr>
          <w:rFonts w:eastAsia="Calibri"/>
          <w:lang w:eastAsia="de-DE"/>
        </w:rPr>
      </w:pPr>
    </w:p>
    <w:p w14:paraId="1ACC8A8C" w14:textId="77777777" w:rsidR="00D10126" w:rsidRPr="00D975FA" w:rsidRDefault="00D10126" w:rsidP="00D10126">
      <w:pPr>
        <w:jc w:val="both"/>
        <w:rPr>
          <w:rFonts w:eastAsia="Calibri"/>
          <w:u w:val="single"/>
          <w:lang w:eastAsia="de-DE"/>
        </w:rPr>
      </w:pPr>
      <w:r w:rsidRPr="00D975FA">
        <w:rPr>
          <w:rFonts w:eastAsia="Calibri"/>
          <w:u w:val="single"/>
          <w:lang w:eastAsia="de-DE"/>
        </w:rPr>
        <w:t>Spielablauf</w:t>
      </w:r>
    </w:p>
    <w:p w14:paraId="33EBD7D4" w14:textId="77777777" w:rsidR="00D10126" w:rsidRPr="00D975FA" w:rsidRDefault="00D10126" w:rsidP="00D10126">
      <w:pPr>
        <w:jc w:val="both"/>
        <w:rPr>
          <w:rFonts w:eastAsia="Calibri"/>
          <w:lang w:eastAsia="de-DE"/>
        </w:rPr>
      </w:pPr>
      <w:r w:rsidRPr="00D975FA">
        <w:rPr>
          <w:rFonts w:eastAsia="Calibri"/>
          <w:noProof/>
          <w:lang w:eastAsia="de-DE"/>
        </w:rPr>
        <w:drawing>
          <wp:anchor distT="0" distB="0" distL="114300" distR="114300" simplePos="0" relativeHeight="251767808" behindDoc="0" locked="0" layoutInCell="1" allowOverlap="1" wp14:anchorId="61D49DC3" wp14:editId="34B51A8E">
            <wp:simplePos x="0" y="0"/>
            <wp:positionH relativeFrom="column">
              <wp:posOffset>3931920</wp:posOffset>
            </wp:positionH>
            <wp:positionV relativeFrom="paragraph">
              <wp:posOffset>160655</wp:posOffset>
            </wp:positionV>
            <wp:extent cx="2011680" cy="2034540"/>
            <wp:effectExtent l="0" t="0" r="7620" b="3810"/>
            <wp:wrapSquare wrapText="bothSides"/>
            <wp:docPr id="1208" name="Grafik 1208" descr="Foto 4 Spielbret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4 Spielbrett 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1680" cy="2034540"/>
                    </a:xfrm>
                    <a:prstGeom prst="rect">
                      <a:avLst/>
                    </a:prstGeom>
                    <a:noFill/>
                  </pic:spPr>
                </pic:pic>
              </a:graphicData>
            </a:graphic>
            <wp14:sizeRelH relativeFrom="page">
              <wp14:pctWidth>0</wp14:pctWidth>
            </wp14:sizeRelH>
            <wp14:sizeRelV relativeFrom="page">
              <wp14:pctHeight>0</wp14:pctHeight>
            </wp14:sizeRelV>
          </wp:anchor>
        </w:drawing>
      </w:r>
    </w:p>
    <w:p w14:paraId="79C3B7FA" w14:textId="77777777" w:rsidR="00D10126" w:rsidRPr="00D975FA" w:rsidRDefault="00D10126" w:rsidP="00D10126">
      <w:pPr>
        <w:jc w:val="both"/>
        <w:rPr>
          <w:rFonts w:eastAsia="Calibri"/>
          <w:lang w:eastAsia="de-DE"/>
        </w:rPr>
      </w:pPr>
    </w:p>
    <w:p w14:paraId="6475FB76" w14:textId="77777777" w:rsidR="00D10126" w:rsidRPr="00D975FA" w:rsidRDefault="00D10126" w:rsidP="00D10126">
      <w:pPr>
        <w:numPr>
          <w:ilvl w:val="0"/>
          <w:numId w:val="24"/>
        </w:numPr>
        <w:contextualSpacing/>
        <w:jc w:val="both"/>
        <w:rPr>
          <w:rFonts w:eastAsia="Calibri"/>
          <w:lang w:eastAsia="de-DE"/>
        </w:rPr>
      </w:pPr>
      <w:r w:rsidRPr="00D975FA">
        <w:rPr>
          <w:rFonts w:eastAsia="Calibri"/>
          <w:lang w:eastAsia="de-DE"/>
        </w:rPr>
        <w:t xml:space="preserve">Der Spieler, der an der Reihe ist, würfelt und setzt seine Spielfigur um die gewürfelte Zahl in Spielrichtung (B) auf den grauen Feldern vor. </w:t>
      </w:r>
    </w:p>
    <w:p w14:paraId="1D3CD1A2" w14:textId="77777777" w:rsidR="00D10126" w:rsidRPr="00D975FA" w:rsidRDefault="00D10126" w:rsidP="00D10126">
      <w:pPr>
        <w:numPr>
          <w:ilvl w:val="0"/>
          <w:numId w:val="24"/>
        </w:numPr>
        <w:contextualSpacing/>
        <w:jc w:val="both"/>
        <w:rPr>
          <w:rFonts w:eastAsia="Calibri"/>
          <w:lang w:eastAsia="de-DE"/>
        </w:rPr>
      </w:pPr>
      <w:r>
        <w:rPr>
          <w:rFonts w:eastAsia="Calibri"/>
          <w:lang w:eastAsia="de-DE"/>
        </w:rPr>
        <w:t>Andere Spielfiguren kön</w:t>
      </w:r>
      <w:r w:rsidRPr="00D975FA">
        <w:rPr>
          <w:rFonts w:eastAsia="Calibri"/>
          <w:lang w:eastAsia="de-DE"/>
        </w:rPr>
        <w:t xml:space="preserve">nen übersprungen werden. </w:t>
      </w:r>
    </w:p>
    <w:p w14:paraId="4142FFAE" w14:textId="77777777" w:rsidR="00D10126" w:rsidRPr="00D975FA" w:rsidRDefault="00D10126" w:rsidP="00D10126">
      <w:pPr>
        <w:numPr>
          <w:ilvl w:val="0"/>
          <w:numId w:val="24"/>
        </w:numPr>
        <w:contextualSpacing/>
        <w:jc w:val="both"/>
        <w:rPr>
          <w:rFonts w:eastAsia="Calibri"/>
          <w:lang w:eastAsia="de-DE"/>
        </w:rPr>
      </w:pPr>
      <w:r w:rsidRPr="00D975FA">
        <w:rPr>
          <w:rFonts w:eastAsia="Calibri"/>
          <w:lang w:eastAsia="de-DE"/>
        </w:rPr>
        <w:t xml:space="preserve">Der Spieler kann frei wählen, welche seiner Figuren er bewegt. </w:t>
      </w:r>
    </w:p>
    <w:p w14:paraId="42578928" w14:textId="77777777" w:rsidR="00D10126" w:rsidRPr="00D975FA" w:rsidRDefault="00D10126" w:rsidP="00D10126">
      <w:pPr>
        <w:numPr>
          <w:ilvl w:val="0"/>
          <w:numId w:val="24"/>
        </w:numPr>
        <w:contextualSpacing/>
        <w:jc w:val="both"/>
        <w:rPr>
          <w:rFonts w:eastAsia="Calibri"/>
          <w:lang w:eastAsia="de-DE"/>
        </w:rPr>
      </w:pPr>
      <w:r w:rsidRPr="00D975FA">
        <w:rPr>
          <w:rFonts w:eastAsia="Calibri"/>
          <w:lang w:eastAsia="de-DE"/>
        </w:rPr>
        <w:t>Steht eine Figur eines Gegenspielers auf dem Feld, auf das die Figur gewürfelt wird, dann muss der Gegenspieler seine Figur wieder zurück in sein „Haus“ (3) setzen.</w:t>
      </w:r>
    </w:p>
    <w:p w14:paraId="3335A04B" w14:textId="77777777" w:rsidR="00D10126" w:rsidRPr="00D975FA" w:rsidRDefault="00D10126" w:rsidP="00D10126">
      <w:pPr>
        <w:numPr>
          <w:ilvl w:val="0"/>
          <w:numId w:val="24"/>
        </w:numPr>
        <w:contextualSpacing/>
        <w:jc w:val="both"/>
        <w:rPr>
          <w:rFonts w:eastAsia="Calibri"/>
          <w:lang w:eastAsia="de-DE"/>
        </w:rPr>
      </w:pPr>
      <w:r w:rsidRPr="00D975FA">
        <w:rPr>
          <w:rFonts w:eastAsia="Calibri"/>
          <w:lang w:eastAsia="de-DE"/>
        </w:rPr>
        <w:t>Trifft eine Spielfigur auf ein Feld, das schon von einer Spielfigur mit derselben Farbe besetzt ist, darf man mit der Figur ein Feld weiterrücken.</w:t>
      </w:r>
    </w:p>
    <w:p w14:paraId="2B533224" w14:textId="77777777" w:rsidR="00D10126" w:rsidRDefault="00D10126" w:rsidP="00D10126">
      <w:pPr>
        <w:jc w:val="both"/>
        <w:rPr>
          <w:rFonts w:eastAsia="Calibri"/>
          <w:lang w:eastAsia="de-DE"/>
        </w:rPr>
      </w:pPr>
    </w:p>
    <w:p w14:paraId="31B76133" w14:textId="77777777" w:rsidR="00D10126" w:rsidRDefault="00D10126" w:rsidP="00D10126">
      <w:pPr>
        <w:jc w:val="both"/>
        <w:rPr>
          <w:rFonts w:eastAsia="Calibri"/>
          <w:lang w:eastAsia="de-DE"/>
        </w:rPr>
      </w:pPr>
    </w:p>
    <w:p w14:paraId="6318BE5D" w14:textId="77777777" w:rsidR="00D10126" w:rsidRDefault="00D10126" w:rsidP="00D10126">
      <w:pPr>
        <w:jc w:val="both"/>
        <w:rPr>
          <w:rFonts w:eastAsia="Calibri"/>
          <w:lang w:eastAsia="de-DE"/>
        </w:rPr>
      </w:pPr>
    </w:p>
    <w:p w14:paraId="474BD1A6" w14:textId="77777777" w:rsidR="00D10126" w:rsidRDefault="00D10126" w:rsidP="00D10126">
      <w:pPr>
        <w:jc w:val="both"/>
        <w:rPr>
          <w:rFonts w:eastAsia="Calibri"/>
          <w:lang w:eastAsia="de-DE"/>
        </w:rPr>
      </w:pPr>
    </w:p>
    <w:p w14:paraId="42B69B4E" w14:textId="77777777" w:rsidR="00D10126" w:rsidRDefault="00D10126" w:rsidP="00D10126">
      <w:pPr>
        <w:jc w:val="both"/>
        <w:rPr>
          <w:rFonts w:eastAsia="Calibri"/>
          <w:lang w:eastAsia="de-DE"/>
        </w:rPr>
      </w:pPr>
    </w:p>
    <w:p w14:paraId="7270DC8B" w14:textId="77777777" w:rsidR="00D10126" w:rsidRPr="00D975FA" w:rsidRDefault="00D10126" w:rsidP="00D10126">
      <w:pPr>
        <w:jc w:val="both"/>
        <w:rPr>
          <w:rFonts w:eastAsia="Calibri"/>
          <w:lang w:eastAsia="de-DE"/>
        </w:rPr>
      </w:pPr>
    </w:p>
    <w:p w14:paraId="6EC9BF33" w14:textId="77777777" w:rsidR="00D10126" w:rsidRPr="00D975FA" w:rsidRDefault="00D10126" w:rsidP="00D10126">
      <w:pPr>
        <w:jc w:val="both"/>
        <w:rPr>
          <w:rFonts w:eastAsia="Calibri"/>
          <w:lang w:eastAsia="de-DE"/>
        </w:rPr>
      </w:pPr>
      <w:r w:rsidRPr="00D975FA">
        <w:rPr>
          <w:rFonts w:eastAsia="Calibri"/>
          <w:noProof/>
          <w:lang w:eastAsia="de-DE"/>
        </w:rPr>
        <w:drawing>
          <wp:anchor distT="0" distB="0" distL="114300" distR="114300" simplePos="0" relativeHeight="251768832" behindDoc="0" locked="0" layoutInCell="1" allowOverlap="1" wp14:anchorId="22C895D3" wp14:editId="04288A23">
            <wp:simplePos x="0" y="0"/>
            <wp:positionH relativeFrom="column">
              <wp:posOffset>3962400</wp:posOffset>
            </wp:positionH>
            <wp:positionV relativeFrom="paragraph">
              <wp:posOffset>103505</wp:posOffset>
            </wp:positionV>
            <wp:extent cx="2042160" cy="2026920"/>
            <wp:effectExtent l="0" t="0" r="0" b="0"/>
            <wp:wrapSquare wrapText="bothSides"/>
            <wp:docPr id="1209" name="Grafik 1209" descr="Foto 5 Spielb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 5 Spielbret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42160" cy="2026920"/>
                    </a:xfrm>
                    <a:prstGeom prst="rect">
                      <a:avLst/>
                    </a:prstGeom>
                    <a:noFill/>
                  </pic:spPr>
                </pic:pic>
              </a:graphicData>
            </a:graphic>
            <wp14:sizeRelH relativeFrom="page">
              <wp14:pctWidth>0</wp14:pctWidth>
            </wp14:sizeRelH>
            <wp14:sizeRelV relativeFrom="page">
              <wp14:pctHeight>0</wp14:pctHeight>
            </wp14:sizeRelV>
          </wp:anchor>
        </w:drawing>
      </w:r>
    </w:p>
    <w:p w14:paraId="4CB8E75C" w14:textId="77777777" w:rsidR="00D10126" w:rsidRPr="00D975FA" w:rsidRDefault="00D10126" w:rsidP="00D10126">
      <w:pPr>
        <w:jc w:val="both"/>
        <w:rPr>
          <w:rFonts w:eastAsia="Calibri"/>
          <w:u w:val="single"/>
          <w:lang w:eastAsia="de-DE"/>
        </w:rPr>
      </w:pPr>
      <w:r w:rsidRPr="00D975FA">
        <w:rPr>
          <w:rFonts w:eastAsia="Calibri"/>
          <w:u w:val="single"/>
          <w:lang w:eastAsia="de-DE"/>
        </w:rPr>
        <w:t>Ende des Spiels</w:t>
      </w:r>
    </w:p>
    <w:p w14:paraId="6C909A8C" w14:textId="77777777" w:rsidR="00D10126" w:rsidRPr="00D975FA" w:rsidRDefault="00D10126" w:rsidP="00D10126">
      <w:pPr>
        <w:jc w:val="both"/>
        <w:rPr>
          <w:rFonts w:eastAsia="Calibri"/>
          <w:lang w:eastAsia="de-DE"/>
        </w:rPr>
      </w:pPr>
    </w:p>
    <w:p w14:paraId="0285DCCE" w14:textId="77777777" w:rsidR="00D10126" w:rsidRPr="00D975FA" w:rsidRDefault="00D10126" w:rsidP="00D10126">
      <w:pPr>
        <w:numPr>
          <w:ilvl w:val="0"/>
          <w:numId w:val="25"/>
        </w:numPr>
        <w:contextualSpacing/>
        <w:jc w:val="both"/>
        <w:rPr>
          <w:rFonts w:eastAsia="Calibri"/>
          <w:lang w:eastAsia="de-DE"/>
        </w:rPr>
      </w:pPr>
      <w:r w:rsidRPr="00D975FA">
        <w:rPr>
          <w:rFonts w:eastAsia="Calibri"/>
          <w:lang w:eastAsia="de-DE"/>
        </w:rPr>
        <w:t xml:space="preserve">Wer mit einer Spielfigur die ganze Laufbahn einmal vollständig durchlaufen hat, zieht mit der Figur auf die Zielfelder (2) vor. </w:t>
      </w:r>
    </w:p>
    <w:p w14:paraId="64748CB2" w14:textId="77777777" w:rsidR="00D10126" w:rsidRPr="00D975FA" w:rsidRDefault="00D10126" w:rsidP="00D10126">
      <w:pPr>
        <w:numPr>
          <w:ilvl w:val="0"/>
          <w:numId w:val="25"/>
        </w:numPr>
        <w:contextualSpacing/>
        <w:jc w:val="both"/>
        <w:rPr>
          <w:rFonts w:eastAsia="Calibri"/>
          <w:lang w:eastAsia="de-DE"/>
        </w:rPr>
      </w:pPr>
      <w:r w:rsidRPr="00D975FA">
        <w:rPr>
          <w:rFonts w:eastAsia="Calibri"/>
          <w:lang w:eastAsia="de-DE"/>
        </w:rPr>
        <w:t xml:space="preserve">Der Spieler, der als erster alle seine Spielfiguren auf seine Zielfelder (2) gebracht hat, gewinnt das Spiel. </w:t>
      </w:r>
      <w:bookmarkStart w:id="0" w:name="_GoBack"/>
      <w:bookmarkEnd w:id="0"/>
    </w:p>
    <w:p w14:paraId="66467BE7" w14:textId="77777777" w:rsidR="00D10126" w:rsidRPr="00D975FA" w:rsidRDefault="00D10126" w:rsidP="00D10126">
      <w:pPr>
        <w:numPr>
          <w:ilvl w:val="0"/>
          <w:numId w:val="25"/>
        </w:numPr>
        <w:contextualSpacing/>
        <w:jc w:val="both"/>
        <w:rPr>
          <w:rFonts w:eastAsia="Calibri"/>
          <w:lang w:eastAsia="de-DE"/>
        </w:rPr>
      </w:pPr>
      <w:r w:rsidRPr="00D975FA">
        <w:rPr>
          <w:rFonts w:eastAsia="Calibri"/>
          <w:lang w:eastAsia="de-DE"/>
        </w:rPr>
        <w:t>Die anderen spielen weiter um die nächsten Plätze.</w:t>
      </w:r>
    </w:p>
    <w:p w14:paraId="390C4BB3" w14:textId="77777777" w:rsidR="00D10126" w:rsidRPr="00D975FA" w:rsidRDefault="00D10126" w:rsidP="00D10126">
      <w:pPr>
        <w:pStyle w:val="Textkrper"/>
      </w:pPr>
    </w:p>
    <w:p w14:paraId="7444B028" w14:textId="38C818A1" w:rsidR="00D10126" w:rsidRDefault="00D10126">
      <w:pPr>
        <w:spacing w:line="240" w:lineRule="exact"/>
        <w:rPr>
          <w:sz w:val="24"/>
          <w:szCs w:val="24"/>
          <w:lang w:eastAsia="de-DE"/>
        </w:rPr>
      </w:pPr>
      <w:r>
        <w:rPr>
          <w:sz w:val="24"/>
          <w:szCs w:val="24"/>
        </w:rPr>
        <w:br w:type="page"/>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D10126" w:rsidRPr="00453EC1" w14:paraId="4884CFBD" w14:textId="77777777" w:rsidTr="00860AB1">
        <w:trPr>
          <w:trHeight w:val="523"/>
        </w:trPr>
        <w:tc>
          <w:tcPr>
            <w:tcW w:w="7348" w:type="dxa"/>
            <w:tcBorders>
              <w:left w:val="single" w:sz="4" w:space="0" w:color="auto"/>
              <w:bottom w:val="single" w:sz="4" w:space="0" w:color="auto"/>
              <w:right w:val="single" w:sz="4" w:space="0" w:color="auto"/>
            </w:tcBorders>
            <w:shd w:val="clear" w:color="auto" w:fill="D9D9D9"/>
          </w:tcPr>
          <w:p w14:paraId="5F5CEBB1" w14:textId="77777777" w:rsidR="00D10126" w:rsidRPr="00453EC1" w:rsidRDefault="00D10126" w:rsidP="00860AB1">
            <w:pPr>
              <w:jc w:val="both"/>
              <w:rPr>
                <w:sz w:val="12"/>
              </w:rPr>
            </w:pPr>
            <w:r w:rsidRPr="00453EC1">
              <w:rPr>
                <w:sz w:val="12"/>
              </w:rPr>
              <w:lastRenderedPageBreak/>
              <w:t>Materialien/Kompetenz</w:t>
            </w:r>
          </w:p>
          <w:p w14:paraId="0ACAD7A5" w14:textId="77777777" w:rsidR="00D10126" w:rsidRPr="00453EC1" w:rsidRDefault="00D10126" w:rsidP="00860AB1">
            <w:pPr>
              <w:rPr>
                <w:b/>
              </w:rPr>
            </w:pPr>
            <w:r>
              <w:rPr>
                <w:b/>
              </w:rPr>
              <w:t>Eine Spielanleitung erstellen</w:t>
            </w:r>
          </w:p>
        </w:tc>
        <w:tc>
          <w:tcPr>
            <w:tcW w:w="188" w:type="dxa"/>
            <w:vMerge w:val="restart"/>
            <w:tcBorders>
              <w:top w:val="nil"/>
              <w:left w:val="single" w:sz="4" w:space="0" w:color="auto"/>
              <w:bottom w:val="nil"/>
              <w:right w:val="single" w:sz="4" w:space="0" w:color="auto"/>
            </w:tcBorders>
            <w:shd w:val="clear" w:color="auto" w:fill="FFFFFF"/>
          </w:tcPr>
          <w:p w14:paraId="22BF8F76" w14:textId="77777777" w:rsidR="00D10126" w:rsidRPr="00453EC1" w:rsidRDefault="00D10126" w:rsidP="00860AB1">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9EF7663" w14:textId="77777777" w:rsidR="00D10126" w:rsidRPr="00453EC1" w:rsidRDefault="00D10126" w:rsidP="00860AB1">
            <w:pPr>
              <w:jc w:val="center"/>
              <w:rPr>
                <w:rFonts w:eastAsia="Times New Roman"/>
                <w:b/>
                <w:lang w:val="en-GB"/>
              </w:rPr>
            </w:pPr>
            <w:r>
              <w:rPr>
                <w:rFonts w:eastAsia="Times New Roman"/>
                <w:b/>
                <w:lang w:val="en-GB"/>
              </w:rPr>
              <w:t>Deutsch</w:t>
            </w:r>
          </w:p>
          <w:p w14:paraId="629D899B" w14:textId="77777777" w:rsidR="00D10126" w:rsidRDefault="00D10126" w:rsidP="00860AB1">
            <w:pPr>
              <w:jc w:val="center"/>
              <w:rPr>
                <w:b/>
                <w:lang w:eastAsia="de-DE"/>
              </w:rPr>
            </w:pPr>
            <w:r>
              <w:rPr>
                <w:b/>
                <w:lang w:eastAsia="de-DE"/>
              </w:rPr>
              <w:t>D02.01.02</w:t>
            </w:r>
          </w:p>
          <w:p w14:paraId="50B4F0C0" w14:textId="77777777" w:rsidR="00D10126" w:rsidRPr="00453EC1" w:rsidRDefault="00D10126" w:rsidP="00860AB1">
            <w:pPr>
              <w:jc w:val="center"/>
              <w:rPr>
                <w:rFonts w:eastAsia="Calibri"/>
                <w:b/>
                <w:lang w:val="en-GB"/>
              </w:rPr>
            </w:pPr>
            <w:r>
              <w:rPr>
                <w:b/>
                <w:lang w:eastAsia="de-DE"/>
              </w:rPr>
              <w:t>D03.01.02</w:t>
            </w:r>
          </w:p>
        </w:tc>
      </w:tr>
      <w:tr w:rsidR="00D10126" w:rsidRPr="00453EC1" w14:paraId="41B0C2F8" w14:textId="77777777" w:rsidTr="00860AB1">
        <w:trPr>
          <w:trHeight w:val="873"/>
        </w:trPr>
        <w:tc>
          <w:tcPr>
            <w:tcW w:w="7348" w:type="dxa"/>
            <w:tcBorders>
              <w:left w:val="single" w:sz="4" w:space="0" w:color="auto"/>
              <w:right w:val="single" w:sz="4" w:space="0" w:color="auto"/>
            </w:tcBorders>
          </w:tcPr>
          <w:p w14:paraId="2A226545" w14:textId="77777777" w:rsidR="00D10126" w:rsidRPr="00453EC1" w:rsidRDefault="00D10126" w:rsidP="00860AB1">
            <w:pPr>
              <w:spacing w:before="40" w:after="60" w:line="160" w:lineRule="exact"/>
              <w:rPr>
                <w:sz w:val="12"/>
              </w:rPr>
            </w:pPr>
            <w:r w:rsidRPr="00453EC1">
              <w:rPr>
                <w:sz w:val="12"/>
              </w:rPr>
              <w:t>Teilkompetenz:</w:t>
            </w:r>
          </w:p>
          <w:p w14:paraId="0493D938" w14:textId="77777777" w:rsidR="00D10126" w:rsidRDefault="00D10126" w:rsidP="00860AB1">
            <w:pPr>
              <w:pStyle w:val="Kopf8ptafz"/>
            </w:pPr>
            <w:r>
              <w:t>Ich kann Informationen zu dem Spiel  „Mensch ärgere dich nicht“ sammeln.</w:t>
            </w:r>
          </w:p>
          <w:p w14:paraId="3700E1F5" w14:textId="77777777" w:rsidR="00D10126" w:rsidRDefault="00D10126" w:rsidP="00860AB1">
            <w:pPr>
              <w:pStyle w:val="Kopf8ptafz"/>
            </w:pPr>
            <w:r>
              <w:t>Ich kann die Spielregeln eines Brettspiels anwenden.</w:t>
            </w:r>
          </w:p>
          <w:p w14:paraId="37E938B7" w14:textId="77777777" w:rsidR="00D10126" w:rsidRPr="00A402FC" w:rsidRDefault="00D10126" w:rsidP="00860AB1">
            <w:pPr>
              <w:pStyle w:val="Kopf8ptafz"/>
              <w:rPr>
                <w:rFonts w:eastAsia="Times New Roman" w:cs="Times New Roman"/>
                <w:i/>
                <w:color w:val="000000"/>
                <w:lang w:eastAsia="de-DE"/>
              </w:rPr>
            </w:pPr>
            <w:r w:rsidRPr="00453EC1">
              <w:rPr>
                <w:rFonts w:eastAsia="Times New Roman" w:cs="Times New Roman"/>
                <w:i/>
                <w:color w:val="000000"/>
                <w:lang w:eastAsia="de-DE"/>
              </w:rPr>
              <w:t>Ich kann</w:t>
            </w:r>
            <w:r>
              <w:rPr>
                <w:rFonts w:eastAsia="Times New Roman" w:cs="Times New Roman"/>
                <w:i/>
                <w:color w:val="000000"/>
                <w:lang w:eastAsia="de-DE"/>
              </w:rPr>
              <w:t xml:space="preserve"> Regeln in der Gruppe aushandeln.</w:t>
            </w:r>
          </w:p>
        </w:tc>
        <w:tc>
          <w:tcPr>
            <w:tcW w:w="188" w:type="dxa"/>
            <w:vMerge/>
            <w:tcBorders>
              <w:left w:val="single" w:sz="4" w:space="0" w:color="auto"/>
              <w:bottom w:val="nil"/>
              <w:right w:val="nil"/>
            </w:tcBorders>
            <w:vAlign w:val="center"/>
          </w:tcPr>
          <w:p w14:paraId="09318D9D" w14:textId="77777777" w:rsidR="00D10126" w:rsidRPr="00453EC1" w:rsidRDefault="00D10126" w:rsidP="00860AB1">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D10126" w:rsidRPr="00453EC1" w14:paraId="598427A3" w14:textId="77777777" w:rsidTr="00860AB1">
              <w:trPr>
                <w:trHeight w:val="284"/>
              </w:trPr>
              <w:tc>
                <w:tcPr>
                  <w:tcW w:w="2090" w:type="dxa"/>
                  <w:shd w:val="clear" w:color="auto" w:fill="auto"/>
                </w:tcPr>
                <w:p w14:paraId="4D127E4D" w14:textId="77777777" w:rsidR="00D10126" w:rsidRPr="00453EC1" w:rsidRDefault="00D10126" w:rsidP="00BF0D2F">
                  <w:pPr>
                    <w:framePr w:hSpace="141" w:wrap="around" w:vAnchor="text" w:hAnchor="text" w:y="-81"/>
                    <w:jc w:val="center"/>
                    <w:rPr>
                      <w:lang w:val="en-GB"/>
                    </w:rPr>
                  </w:pPr>
                  <w:proofErr w:type="spellStart"/>
                  <w:r w:rsidRPr="00453EC1">
                    <w:rPr>
                      <w:lang w:val="en-GB"/>
                    </w:rPr>
                    <w:t>LernPROJEKT</w:t>
                  </w:r>
                  <w:proofErr w:type="spellEnd"/>
                </w:p>
              </w:tc>
            </w:tr>
            <w:tr w:rsidR="00D10126" w:rsidRPr="00453EC1" w14:paraId="75ADF25B" w14:textId="77777777" w:rsidTr="00860AB1">
              <w:trPr>
                <w:trHeight w:val="284"/>
              </w:trPr>
              <w:tc>
                <w:tcPr>
                  <w:tcW w:w="2090" w:type="dxa"/>
                  <w:shd w:val="clear" w:color="auto" w:fill="D9D9D9" w:themeFill="background1" w:themeFillShade="D9"/>
                </w:tcPr>
                <w:p w14:paraId="3DF185FC" w14:textId="77777777" w:rsidR="00D10126" w:rsidRPr="00453EC1" w:rsidRDefault="00D10126" w:rsidP="00BF0D2F">
                  <w:pPr>
                    <w:framePr w:hSpace="141" w:wrap="around" w:vAnchor="text" w:hAnchor="text" w:y="-81"/>
                    <w:jc w:val="center"/>
                    <w:rPr>
                      <w:b/>
                      <w:lang w:val="en-GB"/>
                    </w:rPr>
                  </w:pPr>
                  <w:proofErr w:type="spellStart"/>
                  <w:r w:rsidRPr="00453EC1">
                    <w:rPr>
                      <w:b/>
                      <w:lang w:val="en-GB"/>
                    </w:rPr>
                    <w:t>LernTHEMA</w:t>
                  </w:r>
                  <w:proofErr w:type="spellEnd"/>
                </w:p>
              </w:tc>
            </w:tr>
            <w:tr w:rsidR="00D10126" w:rsidRPr="00453EC1" w14:paraId="43D4BBE2" w14:textId="77777777" w:rsidTr="00860AB1">
              <w:trPr>
                <w:trHeight w:val="284"/>
              </w:trPr>
              <w:tc>
                <w:tcPr>
                  <w:tcW w:w="2090" w:type="dxa"/>
                  <w:shd w:val="clear" w:color="auto" w:fill="auto"/>
                </w:tcPr>
                <w:p w14:paraId="2D3776C9" w14:textId="77777777" w:rsidR="00D10126" w:rsidRPr="00453EC1" w:rsidRDefault="00D10126" w:rsidP="00BF0D2F">
                  <w:pPr>
                    <w:framePr w:hSpace="141" w:wrap="around" w:vAnchor="text" w:hAnchor="text" w:y="-81"/>
                    <w:jc w:val="center"/>
                    <w:rPr>
                      <w:rFonts w:eastAsia="Times New Roman"/>
                      <w:lang w:val="en-GB"/>
                    </w:rPr>
                  </w:pPr>
                  <w:proofErr w:type="spellStart"/>
                  <w:r w:rsidRPr="00453EC1">
                    <w:rPr>
                      <w:rFonts w:eastAsia="Times New Roman"/>
                      <w:lang w:val="en-GB"/>
                    </w:rPr>
                    <w:t>LernSCHRITT</w:t>
                  </w:r>
                  <w:proofErr w:type="spellEnd"/>
                </w:p>
              </w:tc>
            </w:tr>
          </w:tbl>
          <w:p w14:paraId="5338B626" w14:textId="77777777" w:rsidR="00D10126" w:rsidRPr="00453EC1" w:rsidRDefault="00D10126" w:rsidP="00860AB1">
            <w:pPr>
              <w:jc w:val="center"/>
              <w:rPr>
                <w:rFonts w:eastAsia="Times New Roman"/>
                <w:b/>
                <w:lang w:val="en-GB"/>
              </w:rPr>
            </w:pPr>
          </w:p>
        </w:tc>
      </w:tr>
    </w:tbl>
    <w:p w14:paraId="353484E7" w14:textId="77777777" w:rsidR="00D10126" w:rsidRDefault="00D10126" w:rsidP="00D10126">
      <w:r w:rsidRPr="00423F1C">
        <w:rPr>
          <w:noProof/>
          <w:sz w:val="24"/>
          <w:lang w:eastAsia="de-DE"/>
        </w:rPr>
        <w:drawing>
          <wp:anchor distT="0" distB="0" distL="114300" distR="114300" simplePos="0" relativeHeight="251820032" behindDoc="0" locked="0" layoutInCell="0" allowOverlap="1" wp14:anchorId="09AE019B" wp14:editId="738057E5">
            <wp:simplePos x="0" y="0"/>
            <wp:positionH relativeFrom="rightMargin">
              <wp:posOffset>123825</wp:posOffset>
            </wp:positionH>
            <wp:positionV relativeFrom="paragraph">
              <wp:posOffset>1153160</wp:posOffset>
            </wp:positionV>
            <wp:extent cx="345440" cy="323850"/>
            <wp:effectExtent l="0" t="0" r="0" b="0"/>
            <wp:wrapNone/>
            <wp:docPr id="2169"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12864" behindDoc="1" locked="0" layoutInCell="1" allowOverlap="1" wp14:anchorId="1DB8DC10" wp14:editId="57DF0CA1">
            <wp:simplePos x="0" y="0"/>
            <wp:positionH relativeFrom="margin">
              <wp:posOffset>2129790</wp:posOffset>
            </wp:positionH>
            <wp:positionV relativeFrom="margin">
              <wp:posOffset>1012190</wp:posOffset>
            </wp:positionV>
            <wp:extent cx="1671955" cy="1671955"/>
            <wp:effectExtent l="0" t="0" r="4445" b="4445"/>
            <wp:wrapNone/>
            <wp:docPr id="2170" name="Grafik 2170" descr="question-mark-1019935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stion-mark-1019935_12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71955" cy="1671955"/>
                    </a:xfrm>
                    <a:prstGeom prst="rect">
                      <a:avLst/>
                    </a:prstGeom>
                    <a:noFill/>
                  </pic:spPr>
                </pic:pic>
              </a:graphicData>
            </a:graphic>
            <wp14:sizeRelH relativeFrom="page">
              <wp14:pctWidth>0</wp14:pctWidth>
            </wp14:sizeRelH>
            <wp14:sizeRelV relativeFrom="page">
              <wp14:pctHeight>0</wp14:pctHeight>
            </wp14:sizeRelV>
          </wp:anchor>
        </w:drawing>
      </w:r>
    </w:p>
    <w:p w14:paraId="3ADB5F78" w14:textId="77777777" w:rsidR="00D10126" w:rsidRPr="002954B2" w:rsidRDefault="00D10126" w:rsidP="00D10126">
      <w:pPr>
        <w:rPr>
          <w:sz w:val="24"/>
          <w:szCs w:val="24"/>
        </w:rPr>
      </w:pPr>
    </w:p>
    <w:p w14:paraId="0CEA585C" w14:textId="77777777" w:rsidR="00D10126" w:rsidRDefault="00D10126" w:rsidP="00D10126"/>
    <w:p w14:paraId="154C8C21" w14:textId="77777777" w:rsidR="00D10126" w:rsidRDefault="00D10126" w:rsidP="00D10126"/>
    <w:p w14:paraId="34A88523" w14:textId="77777777" w:rsidR="00D10126" w:rsidRDefault="00D10126" w:rsidP="00D10126"/>
    <w:p w14:paraId="40085D91" w14:textId="77777777" w:rsidR="00D10126" w:rsidRDefault="00D10126" w:rsidP="00D10126"/>
    <w:p w14:paraId="1BFA52F4" w14:textId="77777777" w:rsidR="00D10126" w:rsidRDefault="00D10126" w:rsidP="00D10126"/>
    <w:p w14:paraId="6D4D14DC" w14:textId="77777777" w:rsidR="00D10126" w:rsidRDefault="00D10126" w:rsidP="00D10126"/>
    <w:p w14:paraId="41261AEE" w14:textId="77777777" w:rsidR="00D10126" w:rsidRDefault="00D10126" w:rsidP="00D10126"/>
    <w:p w14:paraId="6DE40296" w14:textId="77777777" w:rsidR="00D10126" w:rsidRDefault="00D10126" w:rsidP="00D10126"/>
    <w:p w14:paraId="5F44246F" w14:textId="77777777" w:rsidR="00D10126" w:rsidRDefault="00D10126" w:rsidP="00D10126"/>
    <w:p w14:paraId="54369E8C" w14:textId="77777777" w:rsidR="00D10126" w:rsidRDefault="00D10126" w:rsidP="00D10126">
      <w:r>
        <w:rPr>
          <w:noProof/>
          <w:lang w:eastAsia="de-DE"/>
        </w:rPr>
        <w:drawing>
          <wp:anchor distT="0" distB="0" distL="114300" distR="114300" simplePos="0" relativeHeight="251813888" behindDoc="0" locked="0" layoutInCell="1" allowOverlap="1" wp14:anchorId="22F46CE2" wp14:editId="1601DF43">
            <wp:simplePos x="0" y="0"/>
            <wp:positionH relativeFrom="margin">
              <wp:posOffset>3573780</wp:posOffset>
            </wp:positionH>
            <wp:positionV relativeFrom="margin">
              <wp:posOffset>2766060</wp:posOffset>
            </wp:positionV>
            <wp:extent cx="1661160" cy="1661160"/>
            <wp:effectExtent l="0" t="0" r="0" b="0"/>
            <wp:wrapSquare wrapText="bothSides"/>
            <wp:docPr id="2171" name="Grafik 2171" descr="question-1015308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estion-1015308_128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1160" cy="16611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14912" behindDoc="0" locked="0" layoutInCell="1" allowOverlap="1" wp14:anchorId="60DED9EA" wp14:editId="605AD846">
            <wp:simplePos x="0" y="0"/>
            <wp:positionH relativeFrom="margin">
              <wp:posOffset>419100</wp:posOffset>
            </wp:positionH>
            <wp:positionV relativeFrom="margin">
              <wp:posOffset>2788920</wp:posOffset>
            </wp:positionV>
            <wp:extent cx="1706880" cy="1706880"/>
            <wp:effectExtent l="0" t="0" r="7620" b="7620"/>
            <wp:wrapSquare wrapText="bothSides"/>
            <wp:docPr id="2172" name="Grafik 2172" descr="question-mark-1026526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uestion-mark-1026526_12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pic:spPr>
                </pic:pic>
              </a:graphicData>
            </a:graphic>
            <wp14:sizeRelH relativeFrom="page">
              <wp14:pctWidth>0</wp14:pctWidth>
            </wp14:sizeRelH>
            <wp14:sizeRelV relativeFrom="page">
              <wp14:pctHeight>0</wp14:pctHeight>
            </wp14:sizeRelV>
          </wp:anchor>
        </w:drawing>
      </w:r>
      <w:r w:rsidRPr="00ED443A">
        <w:rPr>
          <w:noProof/>
          <w:sz w:val="24"/>
          <w:szCs w:val="24"/>
          <w:lang w:eastAsia="de-DE"/>
        </w:rPr>
        <w:drawing>
          <wp:anchor distT="0" distB="0" distL="114300" distR="114300" simplePos="0" relativeHeight="251816960" behindDoc="0" locked="0" layoutInCell="1" allowOverlap="1" wp14:anchorId="1827CF59" wp14:editId="4A4A3B9C">
            <wp:simplePos x="0" y="0"/>
            <wp:positionH relativeFrom="margin">
              <wp:posOffset>2032000</wp:posOffset>
            </wp:positionH>
            <wp:positionV relativeFrom="margin">
              <wp:posOffset>2749550</wp:posOffset>
            </wp:positionV>
            <wp:extent cx="1857375" cy="1859280"/>
            <wp:effectExtent l="0" t="0" r="9525" b="7620"/>
            <wp:wrapSquare wrapText="bothSides"/>
            <wp:docPr id="2173" name="Grafik 2173" descr="C:\Users\hp-envy\Dropbox\Blackforest\Foto Spielb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envy\Dropbox\Blackforest\Foto Spielbret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375" cy="185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849">
        <w:rPr>
          <w:noProof/>
          <w:color w:val="C00000"/>
          <w:lang w:eastAsia="de-DE"/>
        </w:rPr>
        <mc:AlternateContent>
          <mc:Choice Requires="wpg">
            <w:drawing>
              <wp:anchor distT="0" distB="0" distL="114300" distR="114300" simplePos="0" relativeHeight="251817984" behindDoc="0" locked="0" layoutInCell="1" allowOverlap="1" wp14:anchorId="1CDDA4F1" wp14:editId="7E0D8026">
                <wp:simplePos x="0" y="0"/>
                <wp:positionH relativeFrom="rightMargin">
                  <wp:posOffset>132080</wp:posOffset>
                </wp:positionH>
                <wp:positionV relativeFrom="paragraph">
                  <wp:posOffset>1348105</wp:posOffset>
                </wp:positionV>
                <wp:extent cx="1940560" cy="4766310"/>
                <wp:effectExtent l="0" t="0" r="21590" b="0"/>
                <wp:wrapNone/>
                <wp:docPr id="2144" name="Gruppieren 2144"/>
                <wp:cNvGraphicFramePr/>
                <a:graphic xmlns:a="http://schemas.openxmlformats.org/drawingml/2006/main">
                  <a:graphicData uri="http://schemas.microsoft.com/office/word/2010/wordprocessingGroup">
                    <wpg:wgp>
                      <wpg:cNvGrpSpPr/>
                      <wpg:grpSpPr>
                        <a:xfrm>
                          <a:off x="0" y="0"/>
                          <a:ext cx="1940560" cy="4766310"/>
                          <a:chOff x="-76200" y="-1661160"/>
                          <a:chExt cx="1940560" cy="4766310"/>
                        </a:xfrm>
                      </wpg:grpSpPr>
                      <pic:pic xmlns:pic="http://schemas.openxmlformats.org/drawingml/2006/picture">
                        <pic:nvPicPr>
                          <pic:cNvPr id="2146" name="Bild 1" descr="Frage, Fragezeichen, Hilfe, Antwort, Symbol, Icon"/>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6200" y="1308100"/>
                            <a:ext cx="1797050" cy="1797050"/>
                          </a:xfrm>
                          <a:prstGeom prst="rect">
                            <a:avLst/>
                          </a:prstGeom>
                          <a:noFill/>
                          <a:ln>
                            <a:noFill/>
                          </a:ln>
                        </pic:spPr>
                      </pic:pic>
                      <wps:wsp>
                        <wps:cNvPr id="2147" name="Ovale Legende 40"/>
                        <wps:cNvSpPr/>
                        <wps:spPr>
                          <a:xfrm>
                            <a:off x="60960" y="-1661160"/>
                            <a:ext cx="1803400" cy="2628900"/>
                          </a:xfrm>
                          <a:prstGeom prst="wedgeEllipseCallout">
                            <a:avLst>
                              <a:gd name="adj1" fmla="val 14891"/>
                              <a:gd name="adj2" fmla="val 78816"/>
                            </a:avLst>
                          </a:prstGeom>
                          <a:noFill/>
                          <a:ln w="25400" cap="flat" cmpd="sng" algn="ctr">
                            <a:solidFill>
                              <a:srgbClr val="4F81BD">
                                <a:shade val="50000"/>
                              </a:srgbClr>
                            </a:solidFill>
                            <a:prstDash val="solid"/>
                          </a:ln>
                          <a:effectLst/>
                        </wps:spPr>
                        <wps:txbx>
                          <w:txbxContent>
                            <w:p w14:paraId="4E8589C7" w14:textId="77777777" w:rsidR="00860AB1" w:rsidRPr="00381D37" w:rsidRDefault="00860AB1" w:rsidP="00D10126">
                              <w:pPr>
                                <w:jc w:val="center"/>
                                <w:rPr>
                                  <w:color w:val="1F497D" w:themeColor="text2"/>
                                </w:rPr>
                              </w:pPr>
                              <w:r>
                                <w:rPr>
                                  <w:color w:val="1F497D" w:themeColor="text2"/>
                                </w:rPr>
                                <w:t xml:space="preserve">Sitzen Sie ebenfalls ratlos um Ihr Spielfeld? Oder können Sie sich auf die gültigen Regeln nicht einigen? Kein Problem. </w:t>
                              </w:r>
                            </w:p>
                            <w:p w14:paraId="7403812A" w14:textId="77777777" w:rsidR="00860AB1" w:rsidRPr="00381D37" w:rsidRDefault="00860AB1" w:rsidP="00D10126">
                              <w:pPr>
                                <w:jc w:val="center"/>
                                <w:rPr>
                                  <w:color w:val="1F497D" w:themeColor="text2"/>
                                </w:rPr>
                              </w:pPr>
                              <w:r>
                                <w:rPr>
                                  <w:color w:val="1F497D" w:themeColor="text2"/>
                                </w:rPr>
                                <w:t>Bearbeiten Sie den Lernschritt „Eine Spielanleitung erstellen“</w:t>
                              </w:r>
                              <w:r w:rsidRPr="00381D37">
                                <w:rPr>
                                  <w:color w:val="1F497D" w:themeColor="text2"/>
                                  <w:u w:val="singl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DDA4F1" id="Gruppieren 2144" o:spid="_x0000_s1079" style="position:absolute;margin-left:10.4pt;margin-top:106.15pt;width:152.8pt;height:375.3pt;z-index:251817984;mso-position-horizontal-relative:right-margin-area;mso-width-relative:margin;mso-height-relative:margin" coordorigin="-762,-16611" coordsize="19405,47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">
                <v:shape id="Bild 1" o:spid="_x0000_s1080" type="#_x0000_t75" alt="Frage, Fragezeichen, Hilfe, Antwort, Symbol, Icon" style="position:absolute;left:-762;top:13081;width:17970;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">
                  <v:imagedata r:id="rId14" o:title="Frage, Fragezeichen, Hilfe, Antwort, Symbol, Icon"/>
                </v:shape>
                <v:shape id="Ovale Legende 40" o:spid="_x0000_s1081" type="#_x0000_t63" style="position:absolute;left:609;top:-16611;width:18034;height:2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" adj="14016,27824" filled="f" strokecolor="#385d8a" strokeweight="2pt">
                  <v:textbox>
                    <w:txbxContent>
                      <w:p w14:paraId="4E8589C7" w14:textId="77777777" w:rsidR="00860AB1" w:rsidRPr="00381D37" w:rsidRDefault="00860AB1" w:rsidP="00D10126">
                        <w:pPr>
                          <w:jc w:val="center"/>
                          <w:rPr>
                            <w:color w:val="1F497D" w:themeColor="text2"/>
                          </w:rPr>
                        </w:pPr>
                        <w:r>
                          <w:rPr>
                            <w:color w:val="1F497D" w:themeColor="text2"/>
                          </w:rPr>
                          <w:t xml:space="preserve">Sitzen Sie ebenfalls ratlos um Ihr Spielfeld? Oder können Sie sich auf die gültigen Regeln nicht einigen? Kein Problem. </w:t>
                        </w:r>
                      </w:p>
                      <w:p w14:paraId="7403812A" w14:textId="77777777" w:rsidR="00860AB1" w:rsidRPr="00381D37" w:rsidRDefault="00860AB1" w:rsidP="00D10126">
                        <w:pPr>
                          <w:jc w:val="center"/>
                          <w:rPr>
                            <w:color w:val="1F497D" w:themeColor="text2"/>
                          </w:rPr>
                        </w:pPr>
                        <w:r>
                          <w:rPr>
                            <w:color w:val="1F497D" w:themeColor="text2"/>
                          </w:rPr>
                          <w:t>Bearbeiten Sie den Lernschritt „Eine Spielanleitung erstellen“</w:t>
                        </w:r>
                        <w:r w:rsidRPr="00381D37">
                          <w:rPr>
                            <w:color w:val="1F497D" w:themeColor="text2"/>
                            <w:u w:val="single"/>
                          </w:rPr>
                          <w:t xml:space="preserve"> </w:t>
                        </w:r>
                      </w:p>
                    </w:txbxContent>
                  </v:textbox>
                </v:shape>
                <w10:wrap anchorx="margin"/>
              </v:group>
            </w:pict>
          </mc:Fallback>
        </mc:AlternateContent>
      </w:r>
    </w:p>
    <w:p w14:paraId="4E6D5419" w14:textId="77777777" w:rsidR="00D10126" w:rsidRDefault="00D10126" w:rsidP="00D10126"/>
    <w:p w14:paraId="53402ADB" w14:textId="77777777" w:rsidR="00D10126" w:rsidRDefault="00D10126" w:rsidP="00D10126"/>
    <w:p w14:paraId="5FB9035A" w14:textId="77777777" w:rsidR="00D10126" w:rsidRDefault="00D10126" w:rsidP="00D10126"/>
    <w:p w14:paraId="57C26DD5" w14:textId="77777777" w:rsidR="00D10126" w:rsidRDefault="00D10126" w:rsidP="00D10126"/>
    <w:p w14:paraId="58FC71EC" w14:textId="77777777" w:rsidR="00D10126" w:rsidRDefault="00D10126" w:rsidP="00D10126"/>
    <w:p w14:paraId="67AB5A00" w14:textId="77777777" w:rsidR="00D10126" w:rsidRDefault="00D10126" w:rsidP="00D10126"/>
    <w:p w14:paraId="33A8A817" w14:textId="77777777" w:rsidR="00D10126" w:rsidRDefault="00D10126" w:rsidP="00D10126"/>
    <w:p w14:paraId="68453805" w14:textId="77777777" w:rsidR="00D10126" w:rsidRDefault="00D10126" w:rsidP="00D10126"/>
    <w:p w14:paraId="42830476" w14:textId="77777777" w:rsidR="00D10126" w:rsidRDefault="00D10126" w:rsidP="00D10126"/>
    <w:p w14:paraId="374F0B3E" w14:textId="77777777" w:rsidR="00D10126" w:rsidRDefault="00D10126" w:rsidP="00D10126"/>
    <w:p w14:paraId="6E6F2456" w14:textId="77777777" w:rsidR="00D10126" w:rsidRDefault="00D10126" w:rsidP="00D10126"/>
    <w:p w14:paraId="38D1D6C7" w14:textId="77777777" w:rsidR="00D10126" w:rsidRDefault="00D10126" w:rsidP="00D10126">
      <w:r>
        <w:rPr>
          <w:noProof/>
          <w:lang w:eastAsia="de-DE"/>
        </w:rPr>
        <w:drawing>
          <wp:anchor distT="0" distB="0" distL="114300" distR="114300" simplePos="0" relativeHeight="251815936" behindDoc="1" locked="0" layoutInCell="1" allowOverlap="1" wp14:anchorId="66FA2066" wp14:editId="24B9C6CB">
            <wp:simplePos x="0" y="0"/>
            <wp:positionH relativeFrom="margin">
              <wp:posOffset>2144395</wp:posOffset>
            </wp:positionH>
            <wp:positionV relativeFrom="margin">
              <wp:posOffset>4648200</wp:posOffset>
            </wp:positionV>
            <wp:extent cx="1668780" cy="1668780"/>
            <wp:effectExtent l="0" t="0" r="7620" b="7620"/>
            <wp:wrapNone/>
            <wp:docPr id="2174" name="Grafik 2174" descr="questions-101406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stions-1014060_12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8780" cy="1668780"/>
                    </a:xfrm>
                    <a:prstGeom prst="rect">
                      <a:avLst/>
                    </a:prstGeom>
                    <a:noFill/>
                  </pic:spPr>
                </pic:pic>
              </a:graphicData>
            </a:graphic>
            <wp14:sizeRelH relativeFrom="page">
              <wp14:pctWidth>0</wp14:pctWidth>
            </wp14:sizeRelH>
            <wp14:sizeRelV relativeFrom="page">
              <wp14:pctHeight>0</wp14:pctHeight>
            </wp14:sizeRelV>
          </wp:anchor>
        </w:drawing>
      </w:r>
    </w:p>
    <w:p w14:paraId="65295A8C" w14:textId="77777777" w:rsidR="00D10126" w:rsidRDefault="00D10126" w:rsidP="00D10126"/>
    <w:p w14:paraId="7E8386EB" w14:textId="77777777" w:rsidR="00D10126" w:rsidRDefault="00D10126" w:rsidP="00D10126"/>
    <w:p w14:paraId="16DBF250" w14:textId="77777777" w:rsidR="00D10126" w:rsidRDefault="00D10126" w:rsidP="00D10126"/>
    <w:p w14:paraId="0EEBB42B" w14:textId="77777777" w:rsidR="00D10126" w:rsidRDefault="00D10126" w:rsidP="00D10126"/>
    <w:p w14:paraId="036B8594" w14:textId="77777777" w:rsidR="00D10126" w:rsidRDefault="00D10126" w:rsidP="00D10126"/>
    <w:p w14:paraId="4EF03BD5" w14:textId="77777777" w:rsidR="00D10126" w:rsidRDefault="00D10126" w:rsidP="00D10126"/>
    <w:p w14:paraId="713435A4" w14:textId="77777777" w:rsidR="00D10126" w:rsidRDefault="00D10126" w:rsidP="00D10126"/>
    <w:p w14:paraId="7AFAB78E" w14:textId="77777777" w:rsidR="00D10126" w:rsidRDefault="00D10126" w:rsidP="00D10126"/>
    <w:p w14:paraId="7F60C0D6" w14:textId="77777777" w:rsidR="00D10126" w:rsidRDefault="00D10126" w:rsidP="00D10126"/>
    <w:p w14:paraId="3DD2D47E" w14:textId="77777777" w:rsidR="00D10126" w:rsidRDefault="00D10126" w:rsidP="00D10126"/>
    <w:p w14:paraId="5C2EBE43" w14:textId="77777777" w:rsidR="00D10126" w:rsidRPr="00AD0D90" w:rsidRDefault="00D10126" w:rsidP="00D10126">
      <w:pPr>
        <w:rPr>
          <w:b/>
          <w:sz w:val="22"/>
          <w:szCs w:val="22"/>
        </w:rPr>
      </w:pPr>
      <w:r w:rsidRPr="00AD0D90">
        <w:rPr>
          <w:b/>
          <w:sz w:val="22"/>
          <w:szCs w:val="22"/>
        </w:rPr>
        <w:t>#</w:t>
      </w:r>
      <w:proofErr w:type="spellStart"/>
      <w:r w:rsidRPr="00AD0D90">
        <w:rPr>
          <w:b/>
          <w:sz w:val="22"/>
          <w:szCs w:val="22"/>
        </w:rPr>
        <w:t>wennmalwiederkeinerdieRegelnkennt</w:t>
      </w:r>
      <w:proofErr w:type="spellEnd"/>
      <w:r>
        <w:rPr>
          <w:b/>
          <w:sz w:val="22"/>
          <w:szCs w:val="22"/>
        </w:rPr>
        <w:t xml:space="preserve"> </w:t>
      </w:r>
      <w:r w:rsidRPr="00AD0D90">
        <w:rPr>
          <w:b/>
          <w:sz w:val="22"/>
          <w:szCs w:val="22"/>
        </w:rPr>
        <w:t>#</w:t>
      </w:r>
      <w:proofErr w:type="spellStart"/>
      <w:r w:rsidRPr="00AD0D90">
        <w:rPr>
          <w:b/>
          <w:sz w:val="22"/>
          <w:szCs w:val="22"/>
        </w:rPr>
        <w:t>zulangeher</w:t>
      </w:r>
      <w:proofErr w:type="spellEnd"/>
      <w:r>
        <w:rPr>
          <w:b/>
          <w:sz w:val="22"/>
          <w:szCs w:val="22"/>
        </w:rPr>
        <w:t xml:space="preserve"> </w:t>
      </w:r>
      <w:r w:rsidRPr="00AD0D90">
        <w:rPr>
          <w:b/>
          <w:sz w:val="22"/>
          <w:szCs w:val="22"/>
        </w:rPr>
        <w:t>#</w:t>
      </w:r>
      <w:proofErr w:type="spellStart"/>
      <w:r w:rsidRPr="00AD0D90">
        <w:rPr>
          <w:b/>
          <w:sz w:val="22"/>
          <w:szCs w:val="22"/>
        </w:rPr>
        <w:t>überforderung</w:t>
      </w:r>
      <w:proofErr w:type="spellEnd"/>
      <w:r>
        <w:rPr>
          <w:b/>
          <w:sz w:val="22"/>
          <w:szCs w:val="22"/>
        </w:rPr>
        <w:t xml:space="preserve"> </w:t>
      </w:r>
      <w:r>
        <w:rPr>
          <w:b/>
          <w:sz w:val="22"/>
          <w:szCs w:val="22"/>
        </w:rPr>
        <w:br/>
      </w:r>
      <w:r w:rsidRPr="00AD0D90">
        <w:rPr>
          <w:b/>
          <w:sz w:val="22"/>
          <w:szCs w:val="22"/>
        </w:rPr>
        <w:t>#</w:t>
      </w:r>
      <w:proofErr w:type="spellStart"/>
      <w:r w:rsidRPr="00AD0D90">
        <w:rPr>
          <w:b/>
          <w:sz w:val="22"/>
          <w:szCs w:val="22"/>
        </w:rPr>
        <w:t>hilfeeeeee</w:t>
      </w:r>
      <w:proofErr w:type="spellEnd"/>
    </w:p>
    <w:p w14:paraId="0845FE0A" w14:textId="77777777" w:rsidR="00D10126" w:rsidRPr="00AD0D90" w:rsidRDefault="00D10126" w:rsidP="00D10126"/>
    <w:p w14:paraId="002F761E" w14:textId="77777777" w:rsidR="00D10126" w:rsidRPr="00AD0D90" w:rsidRDefault="00D10126" w:rsidP="00D10126">
      <w:pPr>
        <w:jc w:val="both"/>
      </w:pPr>
      <w:r w:rsidRPr="00AD0D90">
        <w:t>I</w:t>
      </w:r>
      <w:r>
        <w:t>m Fach</w:t>
      </w:r>
      <w:r w:rsidRPr="00AD0D90">
        <w:t xml:space="preserve"> Farb</w:t>
      </w:r>
      <w:r>
        <w:t>technik</w:t>
      </w:r>
      <w:r w:rsidRPr="00AD0D90">
        <w:t xml:space="preserve"> fertigen Sie ein Brettspiel nach der Vorlage von „Mensch ärgere dich nicht“ für Ihren Lieblingsmenschen an. Damit Ihr Lieblingsmensch spielen kann, braucht er eine Spielanleitung.</w:t>
      </w:r>
      <w:r w:rsidRPr="005D4F67">
        <w:rPr>
          <w:noProof/>
        </w:rPr>
        <w:t xml:space="preserve"> </w:t>
      </w:r>
    </w:p>
    <w:p w14:paraId="37D2FE04" w14:textId="77777777" w:rsidR="00D10126" w:rsidRPr="00AD0D90" w:rsidRDefault="00D10126" w:rsidP="00D10126">
      <w:r w:rsidRPr="00AA18D1">
        <w:rPr>
          <w:noProof/>
          <w:lang w:eastAsia="de-DE"/>
        </w:rPr>
        <w:drawing>
          <wp:anchor distT="0" distB="0" distL="114300" distR="114300" simplePos="0" relativeHeight="251839488" behindDoc="0" locked="0" layoutInCell="1" allowOverlap="1" wp14:anchorId="060C1624" wp14:editId="18BA25FE">
            <wp:simplePos x="0" y="0"/>
            <wp:positionH relativeFrom="column">
              <wp:posOffset>4804410</wp:posOffset>
            </wp:positionH>
            <wp:positionV relativeFrom="paragraph">
              <wp:posOffset>149860</wp:posOffset>
            </wp:positionV>
            <wp:extent cx="314325" cy="314325"/>
            <wp:effectExtent l="0" t="0" r="9525" b="9525"/>
            <wp:wrapNone/>
            <wp:docPr id="2175" name="Grafik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D90">
        <w:rPr>
          <w:b/>
          <w:noProof/>
          <w:lang w:eastAsia="de-DE"/>
        </w:rPr>
        <mc:AlternateContent>
          <mc:Choice Requires="wps">
            <w:drawing>
              <wp:anchor distT="0" distB="0" distL="114300" distR="114300" simplePos="0" relativeHeight="251819008" behindDoc="0" locked="0" layoutInCell="1" allowOverlap="1" wp14:anchorId="38503C9E" wp14:editId="79324DD7">
                <wp:simplePos x="0" y="0"/>
                <wp:positionH relativeFrom="margin">
                  <wp:posOffset>32385</wp:posOffset>
                </wp:positionH>
                <wp:positionV relativeFrom="paragraph">
                  <wp:posOffset>73660</wp:posOffset>
                </wp:positionV>
                <wp:extent cx="4629150" cy="1125855"/>
                <wp:effectExtent l="57150" t="38100" r="76200" b="93345"/>
                <wp:wrapNone/>
                <wp:docPr id="2148" name="Abgerundetes Rechteck 17"/>
                <wp:cNvGraphicFramePr/>
                <a:graphic xmlns:a="http://schemas.openxmlformats.org/drawingml/2006/main">
                  <a:graphicData uri="http://schemas.microsoft.com/office/word/2010/wordprocessingShape">
                    <wps:wsp>
                      <wps:cNvSpPr/>
                      <wps:spPr>
                        <a:xfrm>
                          <a:off x="0" y="0"/>
                          <a:ext cx="4629150" cy="112585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848FF2C" w14:textId="77777777" w:rsidR="00860AB1" w:rsidRPr="005D4F67" w:rsidRDefault="00860AB1" w:rsidP="00D10126">
                            <w:pPr>
                              <w:pStyle w:val="TabelleKopflinks"/>
                            </w:pPr>
                            <w:r w:rsidRPr="005D4F67">
                              <w:t>Arbeitsauftrag</w:t>
                            </w:r>
                          </w:p>
                          <w:p w14:paraId="63720CA8" w14:textId="77777777" w:rsidR="00860AB1" w:rsidRPr="005D4F67" w:rsidRDefault="00860AB1" w:rsidP="00D10126">
                            <w:pPr>
                              <w:pStyle w:val="TabelleKopflinks"/>
                              <w:ind w:left="360"/>
                              <w:rPr>
                                <w:b w:val="0"/>
                              </w:rPr>
                            </w:pPr>
                            <w:r w:rsidRPr="005D4F67">
                              <w:rPr>
                                <w:b w:val="0"/>
                              </w:rPr>
                              <w:t>Schreiben Sie für Ihren Lieblingsmenschen eine Spielanleitung für das Brettspiel auf den folgenden Seiten.</w:t>
                            </w:r>
                          </w:p>
                          <w:p w14:paraId="295C626C" w14:textId="77777777" w:rsidR="00860AB1" w:rsidRPr="005D4F67" w:rsidRDefault="00860AB1" w:rsidP="00965142">
                            <w:pPr>
                              <w:pStyle w:val="TabelleKopflinks"/>
                              <w:numPr>
                                <w:ilvl w:val="1"/>
                                <w:numId w:val="36"/>
                              </w:numPr>
                              <w:rPr>
                                <w:b w:val="0"/>
                              </w:rPr>
                            </w:pPr>
                            <w:r w:rsidRPr="005D4F67">
                              <w:rPr>
                                <w:b w:val="0"/>
                              </w:rPr>
                              <w:t>Finden Sie einen passenden Spielnamen für das Spiel.</w:t>
                            </w:r>
                          </w:p>
                          <w:p w14:paraId="58389775" w14:textId="77777777" w:rsidR="00860AB1" w:rsidRPr="005D4F67" w:rsidRDefault="00860AB1" w:rsidP="00965142">
                            <w:pPr>
                              <w:pStyle w:val="TabelleKopflinks"/>
                              <w:numPr>
                                <w:ilvl w:val="1"/>
                                <w:numId w:val="36"/>
                              </w:numPr>
                              <w:rPr>
                                <w:b w:val="0"/>
                              </w:rPr>
                            </w:pPr>
                            <w:r w:rsidRPr="005D4F67">
                              <w:rPr>
                                <w:b w:val="0"/>
                              </w:rPr>
                              <w:t>Denken Sie sich eigene Regeln 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03C9E" id="Abgerundetes Rechteck 17" o:spid="_x0000_s1082" style="position:absolute;margin-left:2.55pt;margin-top:5.8pt;width:364.5pt;height:88.6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3848FF2C" w14:textId="77777777" w:rsidR="00860AB1" w:rsidRPr="005D4F67" w:rsidRDefault="00860AB1" w:rsidP="00D10126">
                      <w:pPr>
                        <w:pStyle w:val="TabelleKopflinks"/>
                      </w:pPr>
                      <w:r w:rsidRPr="005D4F67">
                        <w:t>Arbeitsauftrag</w:t>
                      </w:r>
                    </w:p>
                    <w:p w14:paraId="63720CA8" w14:textId="77777777" w:rsidR="00860AB1" w:rsidRPr="005D4F67" w:rsidRDefault="00860AB1" w:rsidP="00D10126">
                      <w:pPr>
                        <w:pStyle w:val="TabelleKopflinks"/>
                        <w:ind w:left="360"/>
                        <w:rPr>
                          <w:b w:val="0"/>
                        </w:rPr>
                      </w:pPr>
                      <w:r w:rsidRPr="005D4F67">
                        <w:rPr>
                          <w:b w:val="0"/>
                        </w:rPr>
                        <w:t>Schreiben Sie für Ihren Lieblingsmenschen eine Spielanleitung für das Brettspiel auf den folgenden Seiten.</w:t>
                      </w:r>
                    </w:p>
                    <w:p w14:paraId="295C626C" w14:textId="77777777" w:rsidR="00860AB1" w:rsidRPr="005D4F67" w:rsidRDefault="00860AB1" w:rsidP="00965142">
                      <w:pPr>
                        <w:pStyle w:val="TabelleKopflinks"/>
                        <w:numPr>
                          <w:ilvl w:val="1"/>
                          <w:numId w:val="36"/>
                        </w:numPr>
                        <w:rPr>
                          <w:b w:val="0"/>
                        </w:rPr>
                      </w:pPr>
                      <w:r w:rsidRPr="005D4F67">
                        <w:rPr>
                          <w:b w:val="0"/>
                        </w:rPr>
                        <w:t>Finden Sie einen passenden Spielnamen für das Spiel.</w:t>
                      </w:r>
                    </w:p>
                    <w:p w14:paraId="58389775" w14:textId="77777777" w:rsidR="00860AB1" w:rsidRPr="005D4F67" w:rsidRDefault="00860AB1" w:rsidP="00965142">
                      <w:pPr>
                        <w:pStyle w:val="TabelleKopflinks"/>
                        <w:numPr>
                          <w:ilvl w:val="1"/>
                          <w:numId w:val="36"/>
                        </w:numPr>
                        <w:rPr>
                          <w:b w:val="0"/>
                        </w:rPr>
                      </w:pPr>
                      <w:r w:rsidRPr="005D4F67">
                        <w:rPr>
                          <w:b w:val="0"/>
                        </w:rPr>
                        <w:t>Denken Sie sich eigene Regeln aus.</w:t>
                      </w:r>
                    </w:p>
                  </w:txbxContent>
                </v:textbox>
                <w10:wrap anchorx="margin"/>
              </v:roundrect>
            </w:pict>
          </mc:Fallback>
        </mc:AlternateContent>
      </w:r>
    </w:p>
    <w:p w14:paraId="3467C43C" w14:textId="77777777" w:rsidR="00D10126" w:rsidRPr="00AD0D90" w:rsidRDefault="00D10126" w:rsidP="00D10126"/>
    <w:p w14:paraId="0BDFFF6D" w14:textId="77777777" w:rsidR="00D10126" w:rsidRPr="00AD0D90" w:rsidRDefault="00D10126" w:rsidP="00D10126"/>
    <w:p w14:paraId="2B56B2F8" w14:textId="77777777" w:rsidR="00D10126" w:rsidRPr="00AD0D90" w:rsidRDefault="00D10126" w:rsidP="00D10126"/>
    <w:p w14:paraId="381C9AAD" w14:textId="77777777" w:rsidR="00D10126" w:rsidRPr="00AD0D90" w:rsidRDefault="00D10126" w:rsidP="00D10126"/>
    <w:p w14:paraId="3C66BCBC" w14:textId="77777777" w:rsidR="00D10126" w:rsidRPr="00AD0D90" w:rsidRDefault="00D10126" w:rsidP="00D10126"/>
    <w:p w14:paraId="4C6342A0" w14:textId="77777777" w:rsidR="00D10126" w:rsidRDefault="00D10126" w:rsidP="00D10126"/>
    <w:p w14:paraId="16FFD529" w14:textId="77777777" w:rsidR="00D10126" w:rsidRDefault="00D10126" w:rsidP="00D10126"/>
    <w:p w14:paraId="6FA141FC" w14:textId="77777777" w:rsidR="00D10126" w:rsidRDefault="00D10126" w:rsidP="00D10126">
      <w:pPr>
        <w:spacing w:line="240" w:lineRule="exact"/>
      </w:pPr>
      <w:r>
        <w:br w:type="page"/>
      </w:r>
    </w:p>
    <w:p w14:paraId="186D5450" w14:textId="77777777" w:rsidR="00D10126" w:rsidRPr="005D4F67" w:rsidRDefault="00D10126" w:rsidP="00D10126">
      <w:pPr>
        <w:pStyle w:val="berschrift1"/>
        <w:rPr>
          <w:rFonts w:eastAsia="Calibri"/>
          <w:sz w:val="22"/>
          <w:szCs w:val="22"/>
        </w:rPr>
      </w:pPr>
      <w:r w:rsidRPr="005D4F67">
        <w:rPr>
          <w:rFonts w:eastAsia="Calibri"/>
          <w:sz w:val="22"/>
          <w:szCs w:val="22"/>
        </w:rPr>
        <w:lastRenderedPageBreak/>
        <w:t>Spielanleitung ____________________________________</w:t>
      </w:r>
    </w:p>
    <w:p w14:paraId="35484CF7" w14:textId="77777777" w:rsidR="00D10126" w:rsidRDefault="00D10126" w:rsidP="00D10126">
      <w:pPr>
        <w:jc w:val="center"/>
        <w:rPr>
          <w:rFonts w:eastAsia="Calibri"/>
          <w:sz w:val="28"/>
          <w:lang w:eastAsia="de-DE"/>
        </w:rPr>
      </w:pPr>
      <w:r>
        <w:rPr>
          <w:rFonts w:eastAsia="Calibri"/>
          <w:noProof/>
          <w:sz w:val="28"/>
          <w:lang w:eastAsia="de-DE"/>
        </w:rPr>
        <w:drawing>
          <wp:inline distT="0" distB="0" distL="0" distR="0" wp14:anchorId="19E12625" wp14:editId="6D8128CA">
            <wp:extent cx="3185160" cy="3185160"/>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85160" cy="3185160"/>
                    </a:xfrm>
                    <a:prstGeom prst="rect">
                      <a:avLst/>
                    </a:prstGeom>
                    <a:noFill/>
                  </pic:spPr>
                </pic:pic>
              </a:graphicData>
            </a:graphic>
          </wp:inline>
        </w:drawing>
      </w:r>
    </w:p>
    <w:p w14:paraId="31BD79A5" w14:textId="77777777" w:rsidR="00D10126" w:rsidRDefault="00D10126" w:rsidP="00D10126">
      <w:pPr>
        <w:rPr>
          <w:rFonts w:eastAsia="Calibri"/>
          <w:sz w:val="28"/>
          <w:lang w:eastAsia="de-DE"/>
        </w:rPr>
      </w:pPr>
    </w:p>
    <w:tbl>
      <w:tblPr>
        <w:tblStyle w:val="Tabellenraster"/>
        <w:tblW w:w="0" w:type="auto"/>
        <w:tblLook w:val="04A0" w:firstRow="1" w:lastRow="0" w:firstColumn="1" w:lastColumn="0" w:noHBand="0" w:noVBand="1"/>
      </w:tblPr>
      <w:tblGrid>
        <w:gridCol w:w="7360"/>
      </w:tblGrid>
      <w:tr w:rsidR="00D10126" w:rsidRPr="00EE21C5" w14:paraId="428E3466" w14:textId="77777777" w:rsidTr="00860AB1">
        <w:tc>
          <w:tcPr>
            <w:tcW w:w="7360" w:type="dxa"/>
          </w:tcPr>
          <w:p w14:paraId="4CF08795" w14:textId="77777777" w:rsidR="00D10126" w:rsidRPr="00EE21C5" w:rsidRDefault="00D10126" w:rsidP="00860AB1">
            <w:pPr>
              <w:rPr>
                <w:sz w:val="38"/>
              </w:rPr>
            </w:pPr>
          </w:p>
        </w:tc>
      </w:tr>
      <w:tr w:rsidR="00D10126" w:rsidRPr="00EE21C5" w14:paraId="29CF2444" w14:textId="77777777" w:rsidTr="00860AB1">
        <w:tc>
          <w:tcPr>
            <w:tcW w:w="7360" w:type="dxa"/>
          </w:tcPr>
          <w:p w14:paraId="647CFBA7" w14:textId="77777777" w:rsidR="00D10126" w:rsidRPr="00EE21C5" w:rsidRDefault="00D10126" w:rsidP="00860AB1">
            <w:pPr>
              <w:rPr>
                <w:sz w:val="38"/>
              </w:rPr>
            </w:pPr>
          </w:p>
        </w:tc>
      </w:tr>
      <w:tr w:rsidR="00D10126" w:rsidRPr="00EE21C5" w14:paraId="760947A8" w14:textId="77777777" w:rsidTr="00860AB1">
        <w:tc>
          <w:tcPr>
            <w:tcW w:w="7360" w:type="dxa"/>
          </w:tcPr>
          <w:p w14:paraId="0AAEFC14" w14:textId="77777777" w:rsidR="00D10126" w:rsidRPr="00EE21C5" w:rsidRDefault="00D10126" w:rsidP="00860AB1">
            <w:pPr>
              <w:rPr>
                <w:sz w:val="38"/>
              </w:rPr>
            </w:pPr>
          </w:p>
        </w:tc>
      </w:tr>
      <w:tr w:rsidR="00D10126" w:rsidRPr="00EE21C5" w14:paraId="1EE64F1F" w14:textId="77777777" w:rsidTr="00860AB1">
        <w:tc>
          <w:tcPr>
            <w:tcW w:w="7360" w:type="dxa"/>
          </w:tcPr>
          <w:p w14:paraId="5D0EE14E" w14:textId="77777777" w:rsidR="00D10126" w:rsidRPr="00EE21C5" w:rsidRDefault="00D10126" w:rsidP="00860AB1">
            <w:pPr>
              <w:rPr>
                <w:sz w:val="38"/>
              </w:rPr>
            </w:pPr>
          </w:p>
        </w:tc>
      </w:tr>
      <w:tr w:rsidR="00D10126" w:rsidRPr="00EE21C5" w14:paraId="3FE9809E" w14:textId="77777777" w:rsidTr="00860AB1">
        <w:tc>
          <w:tcPr>
            <w:tcW w:w="7360" w:type="dxa"/>
          </w:tcPr>
          <w:p w14:paraId="04760D51" w14:textId="77777777" w:rsidR="00D10126" w:rsidRPr="00EE21C5" w:rsidRDefault="00D10126" w:rsidP="00860AB1">
            <w:pPr>
              <w:rPr>
                <w:sz w:val="38"/>
              </w:rPr>
            </w:pPr>
          </w:p>
        </w:tc>
      </w:tr>
      <w:tr w:rsidR="00D10126" w:rsidRPr="00EE21C5" w14:paraId="73B0B28C" w14:textId="77777777" w:rsidTr="00860AB1">
        <w:tc>
          <w:tcPr>
            <w:tcW w:w="7360" w:type="dxa"/>
          </w:tcPr>
          <w:p w14:paraId="7BF7FCF8" w14:textId="77777777" w:rsidR="00D10126" w:rsidRPr="00EE21C5" w:rsidRDefault="00D10126" w:rsidP="00860AB1">
            <w:pPr>
              <w:rPr>
                <w:sz w:val="38"/>
              </w:rPr>
            </w:pPr>
          </w:p>
        </w:tc>
      </w:tr>
      <w:tr w:rsidR="00D10126" w:rsidRPr="00EE21C5" w14:paraId="171FFBF6" w14:textId="77777777" w:rsidTr="00860AB1">
        <w:tc>
          <w:tcPr>
            <w:tcW w:w="7360" w:type="dxa"/>
          </w:tcPr>
          <w:p w14:paraId="5CBE99D2" w14:textId="77777777" w:rsidR="00D10126" w:rsidRPr="00EE21C5" w:rsidRDefault="00D10126" w:rsidP="00860AB1">
            <w:pPr>
              <w:rPr>
                <w:sz w:val="38"/>
              </w:rPr>
            </w:pPr>
          </w:p>
        </w:tc>
      </w:tr>
      <w:tr w:rsidR="00D10126" w:rsidRPr="00EE21C5" w14:paraId="629A6063" w14:textId="77777777" w:rsidTr="00860AB1">
        <w:tc>
          <w:tcPr>
            <w:tcW w:w="7360" w:type="dxa"/>
          </w:tcPr>
          <w:p w14:paraId="4111CAB5" w14:textId="77777777" w:rsidR="00D10126" w:rsidRPr="00EE21C5" w:rsidRDefault="00D10126" w:rsidP="00860AB1">
            <w:pPr>
              <w:rPr>
                <w:sz w:val="38"/>
              </w:rPr>
            </w:pPr>
          </w:p>
        </w:tc>
      </w:tr>
      <w:tr w:rsidR="00D10126" w:rsidRPr="00EE21C5" w14:paraId="16A82839" w14:textId="77777777" w:rsidTr="00860AB1">
        <w:tc>
          <w:tcPr>
            <w:tcW w:w="7360" w:type="dxa"/>
          </w:tcPr>
          <w:p w14:paraId="57709F9D" w14:textId="77777777" w:rsidR="00D10126" w:rsidRPr="00EE21C5" w:rsidRDefault="00D10126" w:rsidP="00860AB1">
            <w:pPr>
              <w:rPr>
                <w:sz w:val="38"/>
              </w:rPr>
            </w:pPr>
          </w:p>
        </w:tc>
      </w:tr>
      <w:tr w:rsidR="00D10126" w:rsidRPr="00EE21C5" w14:paraId="62691568" w14:textId="77777777" w:rsidTr="00860AB1">
        <w:tc>
          <w:tcPr>
            <w:tcW w:w="7360" w:type="dxa"/>
          </w:tcPr>
          <w:p w14:paraId="4C1BD28C" w14:textId="77777777" w:rsidR="00D10126" w:rsidRPr="00EE21C5" w:rsidRDefault="00D10126" w:rsidP="00860AB1">
            <w:pPr>
              <w:rPr>
                <w:sz w:val="38"/>
              </w:rPr>
            </w:pPr>
          </w:p>
        </w:tc>
      </w:tr>
      <w:tr w:rsidR="00D10126" w:rsidRPr="00EE21C5" w14:paraId="327983FA" w14:textId="77777777" w:rsidTr="00860AB1">
        <w:tc>
          <w:tcPr>
            <w:tcW w:w="7360" w:type="dxa"/>
          </w:tcPr>
          <w:p w14:paraId="74671ABC" w14:textId="77777777" w:rsidR="00D10126" w:rsidRPr="00EE21C5" w:rsidRDefault="00D10126" w:rsidP="00860AB1">
            <w:pPr>
              <w:rPr>
                <w:sz w:val="38"/>
              </w:rPr>
            </w:pPr>
          </w:p>
        </w:tc>
      </w:tr>
      <w:tr w:rsidR="00D10126" w:rsidRPr="00EE21C5" w14:paraId="057AF1F4" w14:textId="77777777" w:rsidTr="00860AB1">
        <w:tc>
          <w:tcPr>
            <w:tcW w:w="7360" w:type="dxa"/>
          </w:tcPr>
          <w:p w14:paraId="7AC8D406" w14:textId="77777777" w:rsidR="00D10126" w:rsidRPr="00EE21C5" w:rsidRDefault="00D10126" w:rsidP="00860AB1">
            <w:pPr>
              <w:rPr>
                <w:sz w:val="38"/>
              </w:rPr>
            </w:pPr>
          </w:p>
        </w:tc>
      </w:tr>
      <w:tr w:rsidR="00D10126" w:rsidRPr="00EE21C5" w14:paraId="2D46B4C7" w14:textId="77777777" w:rsidTr="00860AB1">
        <w:tc>
          <w:tcPr>
            <w:tcW w:w="7360" w:type="dxa"/>
          </w:tcPr>
          <w:p w14:paraId="58A0D636" w14:textId="77777777" w:rsidR="00D10126" w:rsidRPr="00EE21C5" w:rsidRDefault="00D10126" w:rsidP="00860AB1">
            <w:pPr>
              <w:rPr>
                <w:sz w:val="38"/>
              </w:rPr>
            </w:pPr>
          </w:p>
        </w:tc>
      </w:tr>
      <w:tr w:rsidR="00D10126" w:rsidRPr="00EE21C5" w14:paraId="58B00EF9" w14:textId="77777777" w:rsidTr="00860AB1">
        <w:tc>
          <w:tcPr>
            <w:tcW w:w="7360" w:type="dxa"/>
          </w:tcPr>
          <w:p w14:paraId="0C9203FF" w14:textId="77777777" w:rsidR="00D10126" w:rsidRPr="00EE21C5" w:rsidRDefault="00D10126" w:rsidP="00860AB1">
            <w:pPr>
              <w:rPr>
                <w:sz w:val="38"/>
              </w:rPr>
            </w:pPr>
          </w:p>
        </w:tc>
      </w:tr>
      <w:tr w:rsidR="00D10126" w:rsidRPr="00EE21C5" w14:paraId="7F5D5B6A" w14:textId="77777777" w:rsidTr="00860AB1">
        <w:tc>
          <w:tcPr>
            <w:tcW w:w="7360" w:type="dxa"/>
          </w:tcPr>
          <w:p w14:paraId="753B4F47" w14:textId="77777777" w:rsidR="00D10126" w:rsidRPr="00EE21C5" w:rsidRDefault="00D10126" w:rsidP="00860AB1">
            <w:pPr>
              <w:rPr>
                <w:sz w:val="38"/>
              </w:rPr>
            </w:pPr>
          </w:p>
        </w:tc>
      </w:tr>
      <w:tr w:rsidR="00D10126" w:rsidRPr="00EE21C5" w14:paraId="0CD94575" w14:textId="77777777" w:rsidTr="00860AB1">
        <w:tc>
          <w:tcPr>
            <w:tcW w:w="7360" w:type="dxa"/>
          </w:tcPr>
          <w:p w14:paraId="3B88DED4" w14:textId="77777777" w:rsidR="00D10126" w:rsidRPr="00EE21C5" w:rsidRDefault="00D10126" w:rsidP="00860AB1">
            <w:pPr>
              <w:rPr>
                <w:sz w:val="38"/>
              </w:rPr>
            </w:pPr>
          </w:p>
        </w:tc>
      </w:tr>
      <w:tr w:rsidR="00D10126" w:rsidRPr="00EE21C5" w14:paraId="6CD99AF2" w14:textId="77777777" w:rsidTr="00860AB1">
        <w:tc>
          <w:tcPr>
            <w:tcW w:w="7360" w:type="dxa"/>
          </w:tcPr>
          <w:p w14:paraId="064A5633" w14:textId="77777777" w:rsidR="00D10126" w:rsidRPr="00EE21C5" w:rsidRDefault="00D10126" w:rsidP="00860AB1">
            <w:pPr>
              <w:rPr>
                <w:sz w:val="38"/>
              </w:rPr>
            </w:pPr>
          </w:p>
        </w:tc>
      </w:tr>
      <w:tr w:rsidR="00D10126" w:rsidRPr="00EE21C5" w14:paraId="4E505D71" w14:textId="77777777" w:rsidTr="00860AB1">
        <w:tc>
          <w:tcPr>
            <w:tcW w:w="7360" w:type="dxa"/>
          </w:tcPr>
          <w:p w14:paraId="731A2D7F" w14:textId="77777777" w:rsidR="00D10126" w:rsidRPr="00EE21C5" w:rsidRDefault="00D10126" w:rsidP="00860AB1">
            <w:pPr>
              <w:rPr>
                <w:sz w:val="38"/>
              </w:rPr>
            </w:pPr>
          </w:p>
        </w:tc>
      </w:tr>
      <w:tr w:rsidR="00D10126" w:rsidRPr="00EE21C5" w14:paraId="176C92BE" w14:textId="77777777" w:rsidTr="00860AB1">
        <w:tc>
          <w:tcPr>
            <w:tcW w:w="7360" w:type="dxa"/>
          </w:tcPr>
          <w:p w14:paraId="7C1D9F13" w14:textId="77777777" w:rsidR="00D10126" w:rsidRPr="00EE21C5" w:rsidRDefault="00D10126" w:rsidP="00860AB1">
            <w:pPr>
              <w:rPr>
                <w:sz w:val="38"/>
              </w:rPr>
            </w:pPr>
          </w:p>
        </w:tc>
      </w:tr>
      <w:tr w:rsidR="00D10126" w:rsidRPr="00EE21C5" w14:paraId="1024187C" w14:textId="77777777" w:rsidTr="00860AB1">
        <w:tc>
          <w:tcPr>
            <w:tcW w:w="7360" w:type="dxa"/>
          </w:tcPr>
          <w:p w14:paraId="3B4639CC" w14:textId="77777777" w:rsidR="00D10126" w:rsidRPr="00EE21C5" w:rsidRDefault="00D10126" w:rsidP="00860AB1">
            <w:pPr>
              <w:rPr>
                <w:sz w:val="38"/>
              </w:rPr>
            </w:pPr>
          </w:p>
        </w:tc>
      </w:tr>
      <w:tr w:rsidR="00D10126" w:rsidRPr="00EE21C5" w14:paraId="55BE1505" w14:textId="77777777" w:rsidTr="00860AB1">
        <w:tc>
          <w:tcPr>
            <w:tcW w:w="7360" w:type="dxa"/>
          </w:tcPr>
          <w:p w14:paraId="53CC0A90" w14:textId="77777777" w:rsidR="00D10126" w:rsidRPr="00EE21C5" w:rsidRDefault="00D10126" w:rsidP="00860AB1">
            <w:pPr>
              <w:rPr>
                <w:sz w:val="38"/>
              </w:rPr>
            </w:pPr>
          </w:p>
        </w:tc>
      </w:tr>
      <w:tr w:rsidR="00D10126" w:rsidRPr="00EE21C5" w14:paraId="49F5E963" w14:textId="77777777" w:rsidTr="00860AB1">
        <w:tc>
          <w:tcPr>
            <w:tcW w:w="7360" w:type="dxa"/>
          </w:tcPr>
          <w:p w14:paraId="7839516E" w14:textId="77777777" w:rsidR="00D10126" w:rsidRPr="00EE21C5" w:rsidRDefault="00D10126" w:rsidP="00860AB1">
            <w:pPr>
              <w:rPr>
                <w:sz w:val="38"/>
              </w:rPr>
            </w:pPr>
          </w:p>
        </w:tc>
      </w:tr>
      <w:tr w:rsidR="00D10126" w:rsidRPr="00EE21C5" w14:paraId="083B9E44" w14:textId="77777777" w:rsidTr="00860AB1">
        <w:tc>
          <w:tcPr>
            <w:tcW w:w="7360" w:type="dxa"/>
          </w:tcPr>
          <w:p w14:paraId="7A0761B0" w14:textId="77777777" w:rsidR="00D10126" w:rsidRPr="00EE21C5" w:rsidRDefault="00D10126" w:rsidP="00860AB1">
            <w:pPr>
              <w:rPr>
                <w:sz w:val="38"/>
              </w:rPr>
            </w:pPr>
          </w:p>
        </w:tc>
      </w:tr>
      <w:tr w:rsidR="00D10126" w:rsidRPr="00EE21C5" w14:paraId="37A8763E" w14:textId="77777777" w:rsidTr="00860AB1">
        <w:tc>
          <w:tcPr>
            <w:tcW w:w="7360" w:type="dxa"/>
          </w:tcPr>
          <w:p w14:paraId="72335DF5" w14:textId="77777777" w:rsidR="00D10126" w:rsidRPr="00EE21C5" w:rsidRDefault="00D10126" w:rsidP="00860AB1">
            <w:pPr>
              <w:rPr>
                <w:sz w:val="38"/>
              </w:rPr>
            </w:pPr>
          </w:p>
        </w:tc>
      </w:tr>
      <w:tr w:rsidR="00D10126" w:rsidRPr="00EE21C5" w14:paraId="55C413C5" w14:textId="77777777" w:rsidTr="00860AB1">
        <w:tc>
          <w:tcPr>
            <w:tcW w:w="7360" w:type="dxa"/>
          </w:tcPr>
          <w:p w14:paraId="54CCF446" w14:textId="77777777" w:rsidR="00D10126" w:rsidRPr="00EE21C5" w:rsidRDefault="00D10126" w:rsidP="00860AB1">
            <w:pPr>
              <w:rPr>
                <w:sz w:val="38"/>
              </w:rPr>
            </w:pPr>
          </w:p>
        </w:tc>
      </w:tr>
      <w:tr w:rsidR="00D10126" w:rsidRPr="00EE21C5" w14:paraId="0AA3094D" w14:textId="77777777" w:rsidTr="00860AB1">
        <w:tc>
          <w:tcPr>
            <w:tcW w:w="7360" w:type="dxa"/>
          </w:tcPr>
          <w:p w14:paraId="5E374D72" w14:textId="77777777" w:rsidR="00D10126" w:rsidRPr="00EE21C5" w:rsidRDefault="00D10126" w:rsidP="00860AB1">
            <w:pPr>
              <w:rPr>
                <w:sz w:val="38"/>
              </w:rPr>
            </w:pPr>
          </w:p>
        </w:tc>
      </w:tr>
      <w:tr w:rsidR="00D10126" w:rsidRPr="00EE21C5" w14:paraId="7A004EB0" w14:textId="77777777" w:rsidTr="00860AB1">
        <w:tc>
          <w:tcPr>
            <w:tcW w:w="7360" w:type="dxa"/>
          </w:tcPr>
          <w:p w14:paraId="2BA87E41" w14:textId="77777777" w:rsidR="00D10126" w:rsidRPr="00EE21C5" w:rsidRDefault="00D10126" w:rsidP="00860AB1">
            <w:pPr>
              <w:rPr>
                <w:sz w:val="38"/>
              </w:rPr>
            </w:pPr>
          </w:p>
        </w:tc>
      </w:tr>
      <w:tr w:rsidR="00D10126" w:rsidRPr="00EE21C5" w14:paraId="06791492" w14:textId="77777777" w:rsidTr="00860AB1">
        <w:tc>
          <w:tcPr>
            <w:tcW w:w="7360" w:type="dxa"/>
          </w:tcPr>
          <w:p w14:paraId="78D7B649" w14:textId="77777777" w:rsidR="00D10126" w:rsidRPr="00EE21C5" w:rsidRDefault="00D10126" w:rsidP="00860AB1">
            <w:pPr>
              <w:rPr>
                <w:sz w:val="38"/>
              </w:rPr>
            </w:pPr>
          </w:p>
        </w:tc>
      </w:tr>
      <w:tr w:rsidR="00D10126" w:rsidRPr="00EE21C5" w14:paraId="7D3DD477" w14:textId="77777777" w:rsidTr="00860AB1">
        <w:tc>
          <w:tcPr>
            <w:tcW w:w="7360" w:type="dxa"/>
          </w:tcPr>
          <w:p w14:paraId="6E16D6DD" w14:textId="77777777" w:rsidR="00D10126" w:rsidRPr="00EE21C5" w:rsidRDefault="00D10126" w:rsidP="00860AB1">
            <w:pPr>
              <w:rPr>
                <w:sz w:val="38"/>
              </w:rPr>
            </w:pPr>
          </w:p>
        </w:tc>
      </w:tr>
      <w:tr w:rsidR="00D10126" w:rsidRPr="00EE21C5" w14:paraId="3203B1CB" w14:textId="77777777" w:rsidTr="00860AB1">
        <w:tc>
          <w:tcPr>
            <w:tcW w:w="7360" w:type="dxa"/>
          </w:tcPr>
          <w:p w14:paraId="480CE6EB" w14:textId="77777777" w:rsidR="00D10126" w:rsidRPr="00EE21C5" w:rsidRDefault="00D10126" w:rsidP="00860AB1">
            <w:pPr>
              <w:rPr>
                <w:sz w:val="38"/>
              </w:rPr>
            </w:pPr>
          </w:p>
        </w:tc>
      </w:tr>
      <w:tr w:rsidR="00D10126" w:rsidRPr="00EE21C5" w14:paraId="72B80127" w14:textId="77777777" w:rsidTr="00860AB1">
        <w:tc>
          <w:tcPr>
            <w:tcW w:w="7360" w:type="dxa"/>
          </w:tcPr>
          <w:p w14:paraId="52C88C37" w14:textId="77777777" w:rsidR="00D10126" w:rsidRPr="00EE21C5" w:rsidRDefault="00D10126" w:rsidP="00860AB1">
            <w:pPr>
              <w:rPr>
                <w:sz w:val="38"/>
              </w:rPr>
            </w:pPr>
          </w:p>
        </w:tc>
      </w:tr>
      <w:tr w:rsidR="00D10126" w:rsidRPr="00EE21C5" w14:paraId="67E8A74B" w14:textId="77777777" w:rsidTr="00860AB1">
        <w:tc>
          <w:tcPr>
            <w:tcW w:w="7360" w:type="dxa"/>
          </w:tcPr>
          <w:p w14:paraId="181139F2" w14:textId="77777777" w:rsidR="00D10126" w:rsidRPr="00EE21C5" w:rsidRDefault="00D10126" w:rsidP="00860AB1">
            <w:pPr>
              <w:rPr>
                <w:sz w:val="38"/>
              </w:rPr>
            </w:pPr>
          </w:p>
        </w:tc>
      </w:tr>
      <w:tr w:rsidR="00D10126" w:rsidRPr="00EE21C5" w14:paraId="7AB19AD2" w14:textId="77777777" w:rsidTr="00860AB1">
        <w:tc>
          <w:tcPr>
            <w:tcW w:w="7360" w:type="dxa"/>
          </w:tcPr>
          <w:p w14:paraId="6366D2CB" w14:textId="77777777" w:rsidR="00D10126" w:rsidRPr="00EE21C5" w:rsidRDefault="00D10126" w:rsidP="00860AB1">
            <w:pPr>
              <w:rPr>
                <w:sz w:val="38"/>
              </w:rPr>
            </w:pPr>
          </w:p>
        </w:tc>
      </w:tr>
      <w:tr w:rsidR="00D10126" w:rsidRPr="00EE21C5" w14:paraId="6E6C133F" w14:textId="77777777" w:rsidTr="00860AB1">
        <w:tc>
          <w:tcPr>
            <w:tcW w:w="7360" w:type="dxa"/>
          </w:tcPr>
          <w:p w14:paraId="0A8D6BC5" w14:textId="77777777" w:rsidR="00D10126" w:rsidRPr="00EE21C5" w:rsidRDefault="00D10126" w:rsidP="00860AB1">
            <w:pPr>
              <w:rPr>
                <w:sz w:val="38"/>
              </w:rPr>
            </w:pPr>
          </w:p>
        </w:tc>
      </w:tr>
      <w:tr w:rsidR="00D10126" w:rsidRPr="00EE21C5" w14:paraId="6C0E13A8" w14:textId="77777777" w:rsidTr="00860AB1">
        <w:tc>
          <w:tcPr>
            <w:tcW w:w="7360" w:type="dxa"/>
          </w:tcPr>
          <w:p w14:paraId="432B37F2" w14:textId="77777777" w:rsidR="00D10126" w:rsidRPr="00EE21C5" w:rsidRDefault="00D10126" w:rsidP="00860AB1">
            <w:pPr>
              <w:rPr>
                <w:sz w:val="38"/>
              </w:rPr>
            </w:pPr>
          </w:p>
        </w:tc>
      </w:tr>
      <w:tr w:rsidR="00D10126" w:rsidRPr="00EE21C5" w14:paraId="077758FF" w14:textId="77777777" w:rsidTr="00860AB1">
        <w:tc>
          <w:tcPr>
            <w:tcW w:w="7360" w:type="dxa"/>
          </w:tcPr>
          <w:p w14:paraId="7314FE94" w14:textId="77777777" w:rsidR="00D10126" w:rsidRPr="00EE21C5" w:rsidRDefault="00D10126" w:rsidP="00860AB1">
            <w:pPr>
              <w:rPr>
                <w:sz w:val="38"/>
              </w:rPr>
            </w:pPr>
          </w:p>
        </w:tc>
      </w:tr>
      <w:tr w:rsidR="00D10126" w:rsidRPr="00EE21C5" w14:paraId="2E42A9D3" w14:textId="77777777" w:rsidTr="00860AB1">
        <w:tc>
          <w:tcPr>
            <w:tcW w:w="7360" w:type="dxa"/>
          </w:tcPr>
          <w:p w14:paraId="089DF167" w14:textId="77777777" w:rsidR="00D10126" w:rsidRPr="00EE21C5" w:rsidRDefault="00D10126" w:rsidP="00860AB1">
            <w:pPr>
              <w:rPr>
                <w:sz w:val="38"/>
              </w:rPr>
            </w:pPr>
          </w:p>
        </w:tc>
      </w:tr>
      <w:tr w:rsidR="00D10126" w:rsidRPr="00EE21C5" w14:paraId="34A03788" w14:textId="77777777" w:rsidTr="00860AB1">
        <w:tc>
          <w:tcPr>
            <w:tcW w:w="7360" w:type="dxa"/>
          </w:tcPr>
          <w:p w14:paraId="4E79E057" w14:textId="77777777" w:rsidR="00D10126" w:rsidRPr="00EE21C5" w:rsidRDefault="00D10126" w:rsidP="00860AB1">
            <w:pPr>
              <w:rPr>
                <w:sz w:val="38"/>
              </w:rPr>
            </w:pPr>
          </w:p>
        </w:tc>
      </w:tr>
      <w:tr w:rsidR="00D10126" w:rsidRPr="00EE21C5" w14:paraId="07C6E6C5" w14:textId="77777777" w:rsidTr="00860AB1">
        <w:tc>
          <w:tcPr>
            <w:tcW w:w="7360" w:type="dxa"/>
          </w:tcPr>
          <w:p w14:paraId="017F32A7" w14:textId="77777777" w:rsidR="00D10126" w:rsidRPr="00EE21C5" w:rsidRDefault="00D10126" w:rsidP="00860AB1">
            <w:pPr>
              <w:rPr>
                <w:sz w:val="38"/>
              </w:rPr>
            </w:pPr>
          </w:p>
        </w:tc>
      </w:tr>
      <w:tr w:rsidR="00D10126" w:rsidRPr="00EE21C5" w14:paraId="4BA88499" w14:textId="77777777" w:rsidTr="00860AB1">
        <w:tc>
          <w:tcPr>
            <w:tcW w:w="7360" w:type="dxa"/>
          </w:tcPr>
          <w:p w14:paraId="748FCC96" w14:textId="77777777" w:rsidR="00D10126" w:rsidRPr="00EE21C5" w:rsidRDefault="00D10126" w:rsidP="00860AB1">
            <w:pPr>
              <w:rPr>
                <w:sz w:val="38"/>
              </w:rPr>
            </w:pPr>
          </w:p>
        </w:tc>
      </w:tr>
      <w:tr w:rsidR="00D10126" w:rsidRPr="00EE21C5" w14:paraId="15D6D3FA" w14:textId="77777777" w:rsidTr="00860AB1">
        <w:tc>
          <w:tcPr>
            <w:tcW w:w="7360" w:type="dxa"/>
          </w:tcPr>
          <w:p w14:paraId="1AF3CB9C" w14:textId="77777777" w:rsidR="00D10126" w:rsidRPr="00EE21C5" w:rsidRDefault="00D10126" w:rsidP="00860AB1">
            <w:pPr>
              <w:rPr>
                <w:sz w:val="38"/>
              </w:rPr>
            </w:pPr>
          </w:p>
        </w:tc>
      </w:tr>
      <w:tr w:rsidR="00D10126" w:rsidRPr="00EE21C5" w14:paraId="19C3F082" w14:textId="77777777" w:rsidTr="00860AB1">
        <w:tc>
          <w:tcPr>
            <w:tcW w:w="7360" w:type="dxa"/>
          </w:tcPr>
          <w:p w14:paraId="6D8EC90D" w14:textId="77777777" w:rsidR="00D10126" w:rsidRPr="00EE21C5" w:rsidRDefault="00D10126" w:rsidP="00860AB1">
            <w:pPr>
              <w:rPr>
                <w:sz w:val="38"/>
              </w:rPr>
            </w:pPr>
          </w:p>
        </w:tc>
      </w:tr>
    </w:tbl>
    <w:p w14:paraId="0CEE7D94" w14:textId="77777777" w:rsidR="00D10126" w:rsidRPr="00216310" w:rsidRDefault="00D10126" w:rsidP="00D10126">
      <w:pPr>
        <w:spacing w:line="240" w:lineRule="exact"/>
      </w:pPr>
      <w:r>
        <w:br w:type="page"/>
      </w:r>
    </w:p>
    <w:tbl>
      <w:tblPr>
        <w:tblStyle w:val="Tabellenraster"/>
        <w:tblW w:w="0" w:type="auto"/>
        <w:tblLook w:val="04A0" w:firstRow="1" w:lastRow="0" w:firstColumn="1" w:lastColumn="0" w:noHBand="0" w:noVBand="1"/>
      </w:tblPr>
      <w:tblGrid>
        <w:gridCol w:w="7360"/>
      </w:tblGrid>
      <w:tr w:rsidR="00D10126" w:rsidRPr="00EE21C5" w14:paraId="1E863728" w14:textId="77777777" w:rsidTr="00860AB1">
        <w:tc>
          <w:tcPr>
            <w:tcW w:w="7360" w:type="dxa"/>
          </w:tcPr>
          <w:p w14:paraId="34543BC8" w14:textId="77777777" w:rsidR="00D10126" w:rsidRPr="00EE21C5" w:rsidRDefault="00D10126" w:rsidP="00860AB1">
            <w:pPr>
              <w:rPr>
                <w:sz w:val="38"/>
              </w:rPr>
            </w:pPr>
          </w:p>
        </w:tc>
      </w:tr>
      <w:tr w:rsidR="00D10126" w:rsidRPr="00EE21C5" w14:paraId="5264A7AD" w14:textId="77777777" w:rsidTr="00860AB1">
        <w:tc>
          <w:tcPr>
            <w:tcW w:w="7360" w:type="dxa"/>
          </w:tcPr>
          <w:p w14:paraId="1DFEC8A8" w14:textId="77777777" w:rsidR="00D10126" w:rsidRPr="00EE21C5" w:rsidRDefault="00D10126" w:rsidP="00860AB1">
            <w:pPr>
              <w:rPr>
                <w:sz w:val="38"/>
              </w:rPr>
            </w:pPr>
          </w:p>
        </w:tc>
      </w:tr>
      <w:tr w:rsidR="00D10126" w:rsidRPr="00EE21C5" w14:paraId="54F5C776" w14:textId="77777777" w:rsidTr="00860AB1">
        <w:tc>
          <w:tcPr>
            <w:tcW w:w="7360" w:type="dxa"/>
          </w:tcPr>
          <w:p w14:paraId="7A817F18" w14:textId="77777777" w:rsidR="00D10126" w:rsidRPr="00EE21C5" w:rsidRDefault="00D10126" w:rsidP="00860AB1">
            <w:pPr>
              <w:rPr>
                <w:sz w:val="38"/>
              </w:rPr>
            </w:pPr>
          </w:p>
        </w:tc>
      </w:tr>
      <w:tr w:rsidR="00D10126" w:rsidRPr="00EE21C5" w14:paraId="1DF4E835" w14:textId="77777777" w:rsidTr="00860AB1">
        <w:tc>
          <w:tcPr>
            <w:tcW w:w="7360" w:type="dxa"/>
          </w:tcPr>
          <w:p w14:paraId="73F1CA90" w14:textId="77777777" w:rsidR="00D10126" w:rsidRPr="00EE21C5" w:rsidRDefault="00D10126" w:rsidP="00860AB1">
            <w:pPr>
              <w:rPr>
                <w:sz w:val="38"/>
              </w:rPr>
            </w:pPr>
          </w:p>
        </w:tc>
      </w:tr>
      <w:tr w:rsidR="00D10126" w:rsidRPr="00EE21C5" w14:paraId="6F1C8D65" w14:textId="77777777" w:rsidTr="00860AB1">
        <w:tc>
          <w:tcPr>
            <w:tcW w:w="7360" w:type="dxa"/>
          </w:tcPr>
          <w:p w14:paraId="577CF053" w14:textId="77777777" w:rsidR="00D10126" w:rsidRPr="00EE21C5" w:rsidRDefault="00D10126" w:rsidP="00860AB1">
            <w:pPr>
              <w:rPr>
                <w:sz w:val="38"/>
              </w:rPr>
            </w:pPr>
          </w:p>
        </w:tc>
      </w:tr>
      <w:tr w:rsidR="00D10126" w:rsidRPr="00EE21C5" w14:paraId="24FFFD10" w14:textId="77777777" w:rsidTr="00860AB1">
        <w:tc>
          <w:tcPr>
            <w:tcW w:w="7360" w:type="dxa"/>
          </w:tcPr>
          <w:p w14:paraId="35695573" w14:textId="77777777" w:rsidR="00D10126" w:rsidRPr="00EE21C5" w:rsidRDefault="00D10126" w:rsidP="00860AB1">
            <w:pPr>
              <w:rPr>
                <w:sz w:val="38"/>
              </w:rPr>
            </w:pPr>
          </w:p>
        </w:tc>
      </w:tr>
      <w:tr w:rsidR="00D10126" w:rsidRPr="00EE21C5" w14:paraId="7D696786" w14:textId="77777777" w:rsidTr="00860AB1">
        <w:tc>
          <w:tcPr>
            <w:tcW w:w="7360" w:type="dxa"/>
          </w:tcPr>
          <w:p w14:paraId="0B9C11F4" w14:textId="77777777" w:rsidR="00D10126" w:rsidRPr="00EE21C5" w:rsidRDefault="00D10126" w:rsidP="00860AB1">
            <w:pPr>
              <w:rPr>
                <w:sz w:val="38"/>
              </w:rPr>
            </w:pPr>
          </w:p>
        </w:tc>
      </w:tr>
      <w:tr w:rsidR="00D10126" w:rsidRPr="00EE21C5" w14:paraId="7E4E9192" w14:textId="77777777" w:rsidTr="00860AB1">
        <w:tc>
          <w:tcPr>
            <w:tcW w:w="7360" w:type="dxa"/>
          </w:tcPr>
          <w:p w14:paraId="4FB56E20" w14:textId="77777777" w:rsidR="00D10126" w:rsidRPr="00EE21C5" w:rsidRDefault="00D10126" w:rsidP="00860AB1">
            <w:pPr>
              <w:rPr>
                <w:sz w:val="38"/>
              </w:rPr>
            </w:pPr>
          </w:p>
        </w:tc>
      </w:tr>
      <w:tr w:rsidR="00D10126" w:rsidRPr="00EE21C5" w14:paraId="7ECDDEE3" w14:textId="77777777" w:rsidTr="00860AB1">
        <w:tc>
          <w:tcPr>
            <w:tcW w:w="7360" w:type="dxa"/>
          </w:tcPr>
          <w:p w14:paraId="273386FA" w14:textId="77777777" w:rsidR="00D10126" w:rsidRPr="00EE21C5" w:rsidRDefault="00D10126" w:rsidP="00860AB1">
            <w:pPr>
              <w:rPr>
                <w:sz w:val="38"/>
              </w:rPr>
            </w:pPr>
          </w:p>
        </w:tc>
      </w:tr>
      <w:tr w:rsidR="00D10126" w:rsidRPr="00EE21C5" w14:paraId="230BE313" w14:textId="77777777" w:rsidTr="00860AB1">
        <w:tc>
          <w:tcPr>
            <w:tcW w:w="7360" w:type="dxa"/>
          </w:tcPr>
          <w:p w14:paraId="3AECA1E7" w14:textId="77777777" w:rsidR="00D10126" w:rsidRPr="00EE21C5" w:rsidRDefault="00D10126" w:rsidP="00860AB1">
            <w:pPr>
              <w:rPr>
                <w:sz w:val="38"/>
              </w:rPr>
            </w:pPr>
          </w:p>
        </w:tc>
      </w:tr>
      <w:tr w:rsidR="00D10126" w:rsidRPr="00EE21C5" w14:paraId="6BBF54FF" w14:textId="77777777" w:rsidTr="00860AB1">
        <w:tc>
          <w:tcPr>
            <w:tcW w:w="7360" w:type="dxa"/>
          </w:tcPr>
          <w:p w14:paraId="1A1326AC" w14:textId="77777777" w:rsidR="00D10126" w:rsidRPr="00EE21C5" w:rsidRDefault="00D10126" w:rsidP="00860AB1">
            <w:pPr>
              <w:rPr>
                <w:sz w:val="38"/>
              </w:rPr>
            </w:pPr>
          </w:p>
        </w:tc>
      </w:tr>
    </w:tbl>
    <w:p w14:paraId="262CA38A" w14:textId="77777777" w:rsidR="00D10126" w:rsidRDefault="00D10126" w:rsidP="00D10126">
      <w:pPr>
        <w:spacing w:line="240" w:lineRule="exact"/>
      </w:pPr>
    </w:p>
    <w:p w14:paraId="198AA400" w14:textId="77777777" w:rsidR="00D10126" w:rsidRDefault="00D10126" w:rsidP="00D10126">
      <w:pPr>
        <w:spacing w:line="240" w:lineRule="exact"/>
      </w:pPr>
    </w:p>
    <w:p w14:paraId="76C256AF" w14:textId="77777777" w:rsidR="00D10126" w:rsidRDefault="00D10126" w:rsidP="00D10126">
      <w:pPr>
        <w:spacing w:line="240" w:lineRule="exact"/>
      </w:pPr>
    </w:p>
    <w:p w14:paraId="18846ABE" w14:textId="77777777" w:rsidR="00D10126" w:rsidRDefault="00D10126" w:rsidP="00D10126">
      <w:pPr>
        <w:spacing w:line="240" w:lineRule="exact"/>
      </w:pPr>
    </w:p>
    <w:p w14:paraId="2AFFB58B" w14:textId="77777777" w:rsidR="00D10126" w:rsidRDefault="00D10126" w:rsidP="00D10126">
      <w:pPr>
        <w:spacing w:line="240" w:lineRule="exact"/>
      </w:pPr>
    </w:p>
    <w:p w14:paraId="2EE46A04" w14:textId="77777777" w:rsidR="00D10126" w:rsidRDefault="00D10126" w:rsidP="00D10126">
      <w:pPr>
        <w:spacing w:line="240" w:lineRule="exact"/>
      </w:pPr>
    </w:p>
    <w:p w14:paraId="0BC3F11A" w14:textId="77777777" w:rsidR="00D10126" w:rsidRDefault="00D10126" w:rsidP="00D10126">
      <w:pPr>
        <w:spacing w:line="240" w:lineRule="exact"/>
      </w:pPr>
    </w:p>
    <w:p w14:paraId="77051728" w14:textId="77777777" w:rsidR="00D10126" w:rsidRDefault="00D10126" w:rsidP="00D10126">
      <w:pPr>
        <w:spacing w:line="240" w:lineRule="exact"/>
      </w:pPr>
    </w:p>
    <w:p w14:paraId="195659E3" w14:textId="77777777" w:rsidR="00D10126" w:rsidRPr="005D4F67" w:rsidRDefault="00D10126" w:rsidP="00D10126">
      <w:pPr>
        <w:pStyle w:val="berschrift2"/>
        <w:tabs>
          <w:tab w:val="left" w:pos="2130"/>
        </w:tabs>
        <w:spacing w:before="360"/>
        <w:rPr>
          <w:color w:val="FF0000"/>
          <w:sz w:val="20"/>
          <w:szCs w:val="20"/>
        </w:rPr>
      </w:pPr>
      <w:r w:rsidRPr="00A8051B">
        <w:t>Selbstreflexion</w:t>
      </w:r>
      <w:r w:rsidRPr="005D4F67">
        <w:rPr>
          <w:sz w:val="20"/>
          <w:szCs w:val="20"/>
        </w:rPr>
        <w:tab/>
      </w:r>
    </w:p>
    <w:tbl>
      <w:tblPr>
        <w:tblStyle w:val="Tabellenraster"/>
        <w:tblW w:w="0" w:type="auto"/>
        <w:tblInd w:w="108" w:type="dxa"/>
        <w:tblLayout w:type="fixed"/>
        <w:tblLook w:val="04A0" w:firstRow="1" w:lastRow="0" w:firstColumn="1" w:lastColumn="0" w:noHBand="0" w:noVBand="1"/>
      </w:tblPr>
      <w:tblGrid>
        <w:gridCol w:w="5670"/>
        <w:gridCol w:w="519"/>
        <w:gridCol w:w="520"/>
        <w:gridCol w:w="520"/>
      </w:tblGrid>
      <w:tr w:rsidR="00D10126" w:rsidRPr="005D4F67" w14:paraId="0D6B551C" w14:textId="77777777" w:rsidTr="00860AB1">
        <w:trPr>
          <w:cantSplit/>
          <w:trHeight w:val="567"/>
        </w:trPr>
        <w:tc>
          <w:tcPr>
            <w:tcW w:w="5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C312CA" w14:textId="77777777" w:rsidR="00D10126" w:rsidRPr="005D4F67" w:rsidRDefault="00D10126" w:rsidP="00860AB1">
            <w:pPr>
              <w:pStyle w:val="AufgabeText"/>
              <w:ind w:left="0"/>
              <w:jc w:val="left"/>
            </w:pPr>
            <w:r w:rsidRPr="005D4F67">
              <w:rPr>
                <w:rStyle w:val="Fett"/>
              </w:rPr>
              <w:t>Reflexionsfragen</w:t>
            </w:r>
          </w:p>
        </w:tc>
        <w:tc>
          <w:tcPr>
            <w:tcW w:w="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6B48122" w14:textId="77777777" w:rsidR="00D10126" w:rsidRPr="005D4F67" w:rsidRDefault="00D10126" w:rsidP="00860AB1">
            <w:pPr>
              <w:pStyle w:val="AufgabeText"/>
              <w:ind w:left="113" w:right="113"/>
              <w:rPr>
                <w:b/>
              </w:rPr>
            </w:pPr>
            <w:r w:rsidRPr="005D4F67">
              <w:rPr>
                <w:noProof/>
              </w:rPr>
              <w:drawing>
                <wp:inline distT="0" distB="0" distL="0" distR="0" wp14:anchorId="0F06B4F0" wp14:editId="0F580FDE">
                  <wp:extent cx="228600" cy="228600"/>
                  <wp:effectExtent l="0" t="0" r="0" b="0"/>
                  <wp:docPr id="449" name="Grafik 449"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5CAE692" w14:textId="77777777" w:rsidR="00D10126" w:rsidRPr="005D4F67" w:rsidRDefault="00D10126" w:rsidP="00860AB1">
            <w:pPr>
              <w:pStyle w:val="AufgabeText"/>
              <w:ind w:left="113" w:right="113"/>
              <w:rPr>
                <w:b/>
              </w:rPr>
            </w:pPr>
            <w:r w:rsidRPr="005D4F67">
              <w:rPr>
                <w:noProof/>
              </w:rPr>
              <w:drawing>
                <wp:inline distT="0" distB="0" distL="0" distR="0" wp14:anchorId="40655F5C" wp14:editId="0C08309B">
                  <wp:extent cx="228600" cy="228600"/>
                  <wp:effectExtent l="0" t="0" r="0" b="0"/>
                  <wp:docPr id="453" name="Grafik 453"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3FC3432" w14:textId="77777777" w:rsidR="00D10126" w:rsidRPr="005D4F67" w:rsidRDefault="00D10126" w:rsidP="00860AB1">
            <w:pPr>
              <w:pStyle w:val="AufgabeText"/>
              <w:ind w:left="113" w:right="113"/>
              <w:rPr>
                <w:b/>
              </w:rPr>
            </w:pPr>
            <w:r w:rsidRPr="005D4F67">
              <w:rPr>
                <w:noProof/>
              </w:rPr>
              <w:drawing>
                <wp:inline distT="0" distB="0" distL="0" distR="0" wp14:anchorId="313D582A" wp14:editId="196C2365">
                  <wp:extent cx="228600" cy="228600"/>
                  <wp:effectExtent l="0" t="0" r="0" b="0"/>
                  <wp:docPr id="454" name="Grafik 454"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10126" w:rsidRPr="005D4F67" w14:paraId="5132CB96"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hideMark/>
          </w:tcPr>
          <w:p w14:paraId="69ACB8B5" w14:textId="77777777" w:rsidR="00D10126" w:rsidRPr="005D4F67" w:rsidRDefault="00D10126" w:rsidP="00860AB1">
            <w:pPr>
              <w:pStyle w:val="AufgabeText"/>
              <w:spacing w:before="60" w:after="60"/>
              <w:ind w:left="0"/>
              <w:jc w:val="left"/>
            </w:pPr>
            <w:r w:rsidRPr="005D4F67">
              <w:t>Ich kann mir einen eigenen Spielnamen ausdenken.</w:t>
            </w:r>
          </w:p>
        </w:tc>
        <w:tc>
          <w:tcPr>
            <w:tcW w:w="519" w:type="dxa"/>
            <w:tcBorders>
              <w:top w:val="single" w:sz="4" w:space="0" w:color="auto"/>
              <w:left w:val="single" w:sz="4" w:space="0" w:color="auto"/>
              <w:bottom w:val="single" w:sz="4" w:space="0" w:color="auto"/>
              <w:right w:val="single" w:sz="4" w:space="0" w:color="auto"/>
            </w:tcBorders>
          </w:tcPr>
          <w:p w14:paraId="2236F809" w14:textId="77777777" w:rsidR="00D10126" w:rsidRPr="005D4F67"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31D6238C" w14:textId="77777777" w:rsidR="00D10126" w:rsidRPr="005D4F67"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hideMark/>
          </w:tcPr>
          <w:p w14:paraId="7F1E8720" w14:textId="77777777" w:rsidR="00D10126" w:rsidRPr="005D4F67" w:rsidRDefault="00D10126" w:rsidP="00860AB1">
            <w:pPr>
              <w:pStyle w:val="AufgabeText"/>
              <w:ind w:left="0"/>
            </w:pPr>
          </w:p>
        </w:tc>
      </w:tr>
      <w:tr w:rsidR="00D10126" w:rsidRPr="005D4F67" w14:paraId="52010A8B"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hideMark/>
          </w:tcPr>
          <w:p w14:paraId="24B9282A" w14:textId="77777777" w:rsidR="00D10126" w:rsidRPr="005D4F67" w:rsidRDefault="00D10126" w:rsidP="00860AB1">
            <w:pPr>
              <w:pStyle w:val="AufgabeText"/>
              <w:spacing w:before="60" w:after="60"/>
              <w:ind w:left="0"/>
              <w:jc w:val="left"/>
            </w:pPr>
            <w:r w:rsidRPr="005D4F67">
              <w:t>Ich kann mir Spielregeln zu einem Spielbrett ausdenken.</w:t>
            </w:r>
          </w:p>
        </w:tc>
        <w:tc>
          <w:tcPr>
            <w:tcW w:w="519" w:type="dxa"/>
            <w:tcBorders>
              <w:top w:val="single" w:sz="4" w:space="0" w:color="auto"/>
              <w:left w:val="single" w:sz="4" w:space="0" w:color="auto"/>
              <w:bottom w:val="single" w:sz="4" w:space="0" w:color="auto"/>
              <w:right w:val="single" w:sz="4" w:space="0" w:color="auto"/>
            </w:tcBorders>
          </w:tcPr>
          <w:p w14:paraId="6E469198" w14:textId="77777777" w:rsidR="00D10126" w:rsidRPr="005D4F67"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244C7938" w14:textId="77777777" w:rsidR="00D10126" w:rsidRPr="005D4F67"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24D31CB5" w14:textId="77777777" w:rsidR="00D10126" w:rsidRPr="005D4F67" w:rsidRDefault="00D10126" w:rsidP="00860AB1">
            <w:pPr>
              <w:pStyle w:val="AufgabeText"/>
              <w:ind w:left="0"/>
            </w:pPr>
          </w:p>
        </w:tc>
      </w:tr>
      <w:tr w:rsidR="00D10126" w:rsidRPr="005D4F67" w14:paraId="2D230980"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tcPr>
          <w:p w14:paraId="0CFE5895" w14:textId="77777777" w:rsidR="00D10126" w:rsidRPr="005D4F67" w:rsidRDefault="00D10126" w:rsidP="00860AB1">
            <w:pPr>
              <w:pStyle w:val="AufgabeText"/>
              <w:spacing w:before="60" w:after="60"/>
              <w:ind w:left="0"/>
              <w:jc w:val="left"/>
            </w:pPr>
            <w:r w:rsidRPr="005D4F67">
              <w:t>Ich kann Ideen zu einem Text sammeln.</w:t>
            </w:r>
          </w:p>
        </w:tc>
        <w:tc>
          <w:tcPr>
            <w:tcW w:w="519" w:type="dxa"/>
            <w:tcBorders>
              <w:top w:val="single" w:sz="4" w:space="0" w:color="auto"/>
              <w:left w:val="single" w:sz="4" w:space="0" w:color="auto"/>
              <w:bottom w:val="single" w:sz="4" w:space="0" w:color="auto"/>
              <w:right w:val="single" w:sz="4" w:space="0" w:color="auto"/>
            </w:tcBorders>
          </w:tcPr>
          <w:p w14:paraId="1498F6B1" w14:textId="77777777" w:rsidR="00D10126" w:rsidRPr="005D4F67"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4B3C9E5F" w14:textId="77777777" w:rsidR="00D10126" w:rsidRPr="005D4F67"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6F947395" w14:textId="77777777" w:rsidR="00D10126" w:rsidRPr="005D4F67" w:rsidRDefault="00D10126" w:rsidP="00860AB1">
            <w:pPr>
              <w:pStyle w:val="AufgabeText"/>
              <w:ind w:left="0"/>
            </w:pPr>
          </w:p>
        </w:tc>
      </w:tr>
      <w:tr w:rsidR="00D10126" w:rsidRPr="005D4F67" w14:paraId="4F435255" w14:textId="77777777" w:rsidTr="00860AB1">
        <w:trPr>
          <w:trHeight w:val="397"/>
        </w:trPr>
        <w:tc>
          <w:tcPr>
            <w:tcW w:w="5670" w:type="dxa"/>
            <w:tcBorders>
              <w:top w:val="single" w:sz="4" w:space="0" w:color="auto"/>
              <w:left w:val="single" w:sz="4" w:space="0" w:color="auto"/>
              <w:bottom w:val="single" w:sz="4" w:space="0" w:color="auto"/>
              <w:right w:val="single" w:sz="4" w:space="0" w:color="auto"/>
            </w:tcBorders>
            <w:vAlign w:val="center"/>
          </w:tcPr>
          <w:p w14:paraId="34303C68" w14:textId="77777777" w:rsidR="00D10126" w:rsidRPr="005D4F67" w:rsidRDefault="00D10126" w:rsidP="00860AB1">
            <w:pPr>
              <w:pStyle w:val="AufgabeText"/>
              <w:spacing w:before="60" w:after="60"/>
              <w:ind w:left="0"/>
              <w:jc w:val="left"/>
            </w:pPr>
            <w:r w:rsidRPr="005D4F67">
              <w:t>Ich kann einen Text formulieren.</w:t>
            </w:r>
          </w:p>
        </w:tc>
        <w:tc>
          <w:tcPr>
            <w:tcW w:w="519" w:type="dxa"/>
            <w:tcBorders>
              <w:top w:val="single" w:sz="4" w:space="0" w:color="auto"/>
              <w:left w:val="single" w:sz="4" w:space="0" w:color="auto"/>
              <w:bottom w:val="single" w:sz="4" w:space="0" w:color="auto"/>
              <w:right w:val="single" w:sz="4" w:space="0" w:color="auto"/>
            </w:tcBorders>
          </w:tcPr>
          <w:p w14:paraId="398A3181" w14:textId="77777777" w:rsidR="00D10126" w:rsidRPr="005D4F67"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059A05E5" w14:textId="77777777" w:rsidR="00D10126" w:rsidRPr="005D4F67" w:rsidRDefault="00D10126" w:rsidP="00860AB1">
            <w:pPr>
              <w:pStyle w:val="AufgabeText"/>
              <w:ind w:left="0"/>
            </w:pPr>
          </w:p>
        </w:tc>
        <w:tc>
          <w:tcPr>
            <w:tcW w:w="520" w:type="dxa"/>
            <w:tcBorders>
              <w:top w:val="single" w:sz="4" w:space="0" w:color="auto"/>
              <w:left w:val="single" w:sz="4" w:space="0" w:color="auto"/>
              <w:bottom w:val="single" w:sz="4" w:space="0" w:color="auto"/>
              <w:right w:val="single" w:sz="4" w:space="0" w:color="auto"/>
            </w:tcBorders>
          </w:tcPr>
          <w:p w14:paraId="00E0E87A" w14:textId="77777777" w:rsidR="00D10126" w:rsidRPr="005D4F67" w:rsidRDefault="00D10126" w:rsidP="00860AB1">
            <w:pPr>
              <w:pStyle w:val="AufgabeText"/>
              <w:ind w:left="0"/>
            </w:pPr>
          </w:p>
        </w:tc>
      </w:tr>
    </w:tbl>
    <w:p w14:paraId="64BA61B1" w14:textId="77777777" w:rsidR="00D10126" w:rsidRPr="005D4F67" w:rsidRDefault="00D10126" w:rsidP="00D10126">
      <w:pPr>
        <w:spacing w:line="240" w:lineRule="exact"/>
      </w:pPr>
    </w:p>
    <w:p w14:paraId="5D42AE4C" w14:textId="77777777" w:rsidR="00D10126" w:rsidRPr="005D4F67" w:rsidRDefault="00D10126" w:rsidP="00D10126">
      <w:pPr>
        <w:spacing w:line="240" w:lineRule="exact"/>
      </w:pPr>
      <w:r w:rsidRPr="005D4F67">
        <w:t>Wie zufrieden bin ich mit meiner Arbeit an der Lernaufgabe?</w:t>
      </w:r>
    </w:p>
    <w:p w14:paraId="62258222" w14:textId="77777777" w:rsidR="00D10126" w:rsidRPr="005D4F67" w:rsidRDefault="00D10126" w:rsidP="00D10126">
      <w:pPr>
        <w:spacing w:line="240" w:lineRule="exact"/>
      </w:pPr>
      <w:r w:rsidRPr="005D4F67">
        <w:rPr>
          <w:noProof/>
          <w:lang w:eastAsia="de-DE"/>
        </w:rPr>
        <mc:AlternateContent>
          <mc:Choice Requires="wps">
            <w:drawing>
              <wp:anchor distT="0" distB="0" distL="114300" distR="114300" simplePos="0" relativeHeight="251821056" behindDoc="0" locked="0" layoutInCell="1" allowOverlap="1" wp14:anchorId="64968EE3" wp14:editId="7EF49951">
                <wp:simplePos x="0" y="0"/>
                <wp:positionH relativeFrom="column">
                  <wp:posOffset>-7709</wp:posOffset>
                </wp:positionH>
                <wp:positionV relativeFrom="paragraph">
                  <wp:posOffset>98366</wp:posOffset>
                </wp:positionV>
                <wp:extent cx="4784090" cy="457200"/>
                <wp:effectExtent l="0" t="0" r="0" b="0"/>
                <wp:wrapNone/>
                <wp:docPr id="21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303C80BE" w14:textId="77777777" w:rsidR="00860AB1" w:rsidRPr="005825EB" w:rsidRDefault="00860AB1" w:rsidP="00D10126">
                            <w:r>
                              <w:rPr>
                                <w:noProof/>
                                <w:lang w:eastAsia="de-DE"/>
                              </w:rPr>
                              <w:drawing>
                                <wp:inline distT="0" distB="0" distL="0" distR="0" wp14:anchorId="20ABB004" wp14:editId="758C5F18">
                                  <wp:extent cx="228600" cy="228600"/>
                                  <wp:effectExtent l="0" t="0" r="0" b="0"/>
                                  <wp:docPr id="1481" name="Grafik 1481"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25290D2A" wp14:editId="32EAB809">
                                  <wp:extent cx="228600" cy="228600"/>
                                  <wp:effectExtent l="0" t="0" r="0" b="0"/>
                                  <wp:docPr id="1482" name="Grafik 1482"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71A2F873" wp14:editId="1422430D">
                                  <wp:extent cx="228600" cy="228600"/>
                                  <wp:effectExtent l="0" t="0" r="0" b="0"/>
                                  <wp:docPr id="1484" name="Grafik 1484"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68EE3" id="_x0000_s1083" type="#_x0000_t202" style="position:absolute;margin-left:-.6pt;margin-top:7.75pt;width:376.7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" stroked="f">
                <v:textbox>
                  <w:txbxContent>
                    <w:p w14:paraId="303C80BE" w14:textId="77777777" w:rsidR="00860AB1" w:rsidRPr="005825EB" w:rsidRDefault="00860AB1" w:rsidP="00D10126">
                      <w:r>
                        <w:rPr>
                          <w:noProof/>
                          <w:lang w:eastAsia="de-DE"/>
                        </w:rPr>
                        <w:drawing>
                          <wp:inline distT="0" distB="0" distL="0" distR="0" wp14:anchorId="20ABB004" wp14:editId="758C5F18">
                            <wp:extent cx="228600" cy="228600"/>
                            <wp:effectExtent l="0" t="0" r="0" b="0"/>
                            <wp:docPr id="1481" name="Grafik 1481"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25290D2A" wp14:editId="32EAB809">
                            <wp:extent cx="228600" cy="228600"/>
                            <wp:effectExtent l="0" t="0" r="0" b="0"/>
                            <wp:docPr id="1482" name="Grafik 1482"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71A2F873" wp14:editId="1422430D">
                            <wp:extent cx="228600" cy="228600"/>
                            <wp:effectExtent l="0" t="0" r="0" b="0"/>
                            <wp:docPr id="1484" name="Grafik 1484"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53FE3B1A" w14:textId="77777777" w:rsidR="00D10126" w:rsidRPr="005D4F67" w:rsidRDefault="00D10126" w:rsidP="00D10126">
      <w:pPr>
        <w:tabs>
          <w:tab w:val="right" w:pos="3402"/>
          <w:tab w:val="right" w:pos="6804"/>
        </w:tabs>
        <w:spacing w:line="240" w:lineRule="exact"/>
        <w:rPr>
          <w:b/>
        </w:rPr>
      </w:pPr>
    </w:p>
    <w:p w14:paraId="5B2E2BBC" w14:textId="77777777" w:rsidR="00D10126" w:rsidRPr="005D4F67" w:rsidRDefault="00D10126" w:rsidP="00D10126">
      <w:pPr>
        <w:spacing w:line="240" w:lineRule="exact"/>
      </w:pPr>
    </w:p>
    <w:p w14:paraId="1550BC97" w14:textId="77777777" w:rsidR="00D10126" w:rsidRPr="005D4F67" w:rsidRDefault="00D10126" w:rsidP="00D10126">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D10126" w:rsidRPr="005D4F67" w14:paraId="09EADCC1" w14:textId="77777777" w:rsidTr="00860AB1">
        <w:tc>
          <w:tcPr>
            <w:tcW w:w="1276" w:type="dxa"/>
            <w:gridSpan w:val="2"/>
          </w:tcPr>
          <w:p w14:paraId="555FB8E8" w14:textId="77777777" w:rsidR="00D10126" w:rsidRPr="005D4F67" w:rsidRDefault="00D10126" w:rsidP="00860AB1">
            <w:pPr>
              <w:spacing w:line="240" w:lineRule="exact"/>
              <w:rPr>
                <w:b/>
              </w:rPr>
            </w:pPr>
            <w:r w:rsidRPr="005D4F67">
              <w:rPr>
                <w:b/>
              </w:rPr>
              <w:t>Ich habe …</w:t>
            </w:r>
          </w:p>
        </w:tc>
        <w:tc>
          <w:tcPr>
            <w:tcW w:w="5986" w:type="dxa"/>
          </w:tcPr>
          <w:p w14:paraId="54458422" w14:textId="77777777" w:rsidR="00D10126" w:rsidRPr="005D4F67" w:rsidRDefault="00D10126" w:rsidP="00860AB1">
            <w:pPr>
              <w:spacing w:line="240" w:lineRule="exact"/>
            </w:pPr>
          </w:p>
        </w:tc>
      </w:tr>
      <w:tr w:rsidR="00D10126" w:rsidRPr="005D4F67" w14:paraId="726D8902" w14:textId="77777777" w:rsidTr="00860AB1">
        <w:trPr>
          <w:trHeight w:val="449"/>
        </w:trPr>
        <w:sdt>
          <w:sdtPr>
            <w:id w:val="-1723432998"/>
            <w14:checkbox>
              <w14:checked w14:val="0"/>
              <w14:checkedState w14:val="2612" w14:font="MS Gothic"/>
              <w14:uncheckedState w14:val="2610" w14:font="MS Gothic"/>
            </w14:checkbox>
          </w:sdtPr>
          <w:sdtEndPr/>
          <w:sdtContent>
            <w:tc>
              <w:tcPr>
                <w:tcW w:w="426" w:type="dxa"/>
                <w:vAlign w:val="center"/>
              </w:tcPr>
              <w:p w14:paraId="122387C5" w14:textId="77777777" w:rsidR="00D10126" w:rsidRPr="005D4F67" w:rsidRDefault="00D10126" w:rsidP="00860AB1">
                <w:pPr>
                  <w:spacing w:line="240" w:lineRule="exact"/>
                  <w:jc w:val="center"/>
                </w:pPr>
                <w:r w:rsidRPr="005D4F67">
                  <w:rPr>
                    <w:rFonts w:ascii="MS Gothic" w:eastAsia="MS Gothic" w:hAnsi="MS Gothic" w:hint="eastAsia"/>
                  </w:rPr>
                  <w:t>☐</w:t>
                </w:r>
              </w:p>
            </w:tc>
          </w:sdtContent>
        </w:sdt>
        <w:tc>
          <w:tcPr>
            <w:tcW w:w="6836" w:type="dxa"/>
            <w:gridSpan w:val="2"/>
            <w:vAlign w:val="center"/>
          </w:tcPr>
          <w:p w14:paraId="781C581F" w14:textId="77777777" w:rsidR="00D10126" w:rsidRPr="005D4F67" w:rsidRDefault="00D10126" w:rsidP="00860AB1">
            <w:pPr>
              <w:spacing w:line="240" w:lineRule="exact"/>
            </w:pPr>
            <w:r w:rsidRPr="005D4F67">
              <w:t>meine Spielanleitung mit dem Spielbrett als Geschenk verpackt.</w:t>
            </w:r>
          </w:p>
        </w:tc>
      </w:tr>
      <w:tr w:rsidR="00D10126" w:rsidRPr="005D4F67" w14:paraId="6A99734B" w14:textId="77777777" w:rsidTr="00860AB1">
        <w:trPr>
          <w:trHeight w:val="413"/>
        </w:trPr>
        <w:sdt>
          <w:sdtPr>
            <w:id w:val="964854906"/>
            <w14:checkbox>
              <w14:checked w14:val="0"/>
              <w14:checkedState w14:val="2612" w14:font="MS Gothic"/>
              <w14:uncheckedState w14:val="2610" w14:font="MS Gothic"/>
            </w14:checkbox>
          </w:sdtPr>
          <w:sdtEndPr/>
          <w:sdtContent>
            <w:tc>
              <w:tcPr>
                <w:tcW w:w="426" w:type="dxa"/>
                <w:vAlign w:val="center"/>
              </w:tcPr>
              <w:p w14:paraId="6F2DF35B" w14:textId="77777777" w:rsidR="00D10126" w:rsidRPr="005D4F67" w:rsidRDefault="00D10126" w:rsidP="00860AB1">
                <w:pPr>
                  <w:spacing w:line="240" w:lineRule="exact"/>
                  <w:jc w:val="center"/>
                </w:pPr>
                <w:r w:rsidRPr="005D4F67">
                  <w:rPr>
                    <w:rFonts w:ascii="MS Gothic" w:eastAsia="MS Gothic" w:hAnsi="MS Gothic" w:hint="eastAsia"/>
                  </w:rPr>
                  <w:t>☐</w:t>
                </w:r>
              </w:p>
            </w:tc>
          </w:sdtContent>
        </w:sdt>
        <w:tc>
          <w:tcPr>
            <w:tcW w:w="6836" w:type="dxa"/>
            <w:gridSpan w:val="2"/>
            <w:vAlign w:val="center"/>
          </w:tcPr>
          <w:p w14:paraId="50DDDDF9" w14:textId="77777777" w:rsidR="00D10126" w:rsidRPr="005D4F67" w:rsidRDefault="00D10126" w:rsidP="00860AB1">
            <w:pPr>
              <w:spacing w:line="240" w:lineRule="exact"/>
              <w:rPr>
                <w:noProof/>
              </w:rPr>
            </w:pPr>
            <w:r w:rsidRPr="005D4F67">
              <w:rPr>
                <w:noProof/>
              </w:rPr>
              <w:t>die Spielanleitung mit dem Spielbrett meinem Lieblingsmenschen übergeben.</w:t>
            </w:r>
          </w:p>
        </w:tc>
      </w:tr>
    </w:tbl>
    <w:p w14:paraId="1BE8FC49" w14:textId="77777777" w:rsidR="00D10126" w:rsidRPr="005D4F67" w:rsidRDefault="00D10126" w:rsidP="00D10126">
      <w:pPr>
        <w:spacing w:line="240" w:lineRule="exact"/>
      </w:pPr>
    </w:p>
    <w:p w14:paraId="54232F8B" w14:textId="77777777" w:rsidR="00D10126" w:rsidRPr="005D4F67" w:rsidRDefault="00D10126" w:rsidP="00D10126">
      <w:pPr>
        <w:spacing w:line="240" w:lineRule="exact"/>
      </w:pPr>
      <w:r w:rsidRPr="005D4F67">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10126" w14:paraId="30C4C0C9" w14:textId="77777777" w:rsidTr="00860AB1">
        <w:trPr>
          <w:trHeight w:val="523"/>
        </w:trPr>
        <w:tc>
          <w:tcPr>
            <w:tcW w:w="7348" w:type="dxa"/>
            <w:tcBorders>
              <w:top w:val="single" w:sz="4" w:space="0" w:color="auto"/>
              <w:left w:val="single" w:sz="4" w:space="0" w:color="auto"/>
              <w:bottom w:val="single" w:sz="4" w:space="0" w:color="auto"/>
              <w:right w:val="single" w:sz="4" w:space="0" w:color="auto"/>
            </w:tcBorders>
            <w:shd w:val="clear" w:color="auto" w:fill="D9D9D9"/>
            <w:hideMark/>
          </w:tcPr>
          <w:p w14:paraId="64E3DC15" w14:textId="77777777" w:rsidR="00D10126" w:rsidRDefault="00D10126" w:rsidP="00860AB1">
            <w:pPr>
              <w:pStyle w:val="Tabelle6pt"/>
            </w:pPr>
            <w:r>
              <w:lastRenderedPageBreak/>
              <w:t>Kompetenz:</w:t>
            </w:r>
          </w:p>
          <w:p w14:paraId="147F03BF" w14:textId="77777777" w:rsidR="00D10126" w:rsidRDefault="00D10126" w:rsidP="00860AB1">
            <w:pPr>
              <w:pStyle w:val="TabelleKopflinks"/>
              <w:spacing w:line="240" w:lineRule="exact"/>
            </w:pPr>
            <w:r>
              <w:t>Eine Spielanleitung schreiben</w:t>
            </w:r>
          </w:p>
        </w:tc>
        <w:tc>
          <w:tcPr>
            <w:tcW w:w="188" w:type="dxa"/>
            <w:tcBorders>
              <w:top w:val="nil"/>
              <w:left w:val="single" w:sz="4" w:space="0" w:color="auto"/>
              <w:bottom w:val="nil"/>
              <w:right w:val="single" w:sz="4" w:space="0" w:color="auto"/>
            </w:tcBorders>
            <w:shd w:val="clear" w:color="auto" w:fill="FFFFFF"/>
          </w:tcPr>
          <w:p w14:paraId="67BF825D" w14:textId="77777777" w:rsidR="00D10126" w:rsidRDefault="00D10126" w:rsidP="00860AB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14:paraId="38F90AAB" w14:textId="77777777" w:rsidR="00D10126" w:rsidRDefault="00D10126" w:rsidP="00860AB1">
            <w:pPr>
              <w:pStyle w:val="TabelleKopfmitte"/>
              <w:spacing w:line="240" w:lineRule="exact"/>
              <w:rPr>
                <w:lang w:val="en-GB" w:eastAsia="en-US"/>
              </w:rPr>
            </w:pPr>
            <w:r>
              <w:rPr>
                <w:lang w:val="en-GB" w:eastAsia="en-US"/>
              </w:rPr>
              <w:t>Deutsch</w:t>
            </w:r>
          </w:p>
          <w:p w14:paraId="451B16A4" w14:textId="77777777" w:rsidR="00D10126" w:rsidRDefault="00D10126" w:rsidP="00860AB1">
            <w:pPr>
              <w:pStyle w:val="TabelleKopfmitte"/>
              <w:spacing w:line="240" w:lineRule="exact"/>
              <w:rPr>
                <w:lang w:val="en-GB" w:eastAsia="en-US"/>
              </w:rPr>
            </w:pPr>
            <w:r>
              <w:rPr>
                <w:lang w:val="en-GB" w:eastAsia="en-US"/>
              </w:rPr>
              <w:t>D02.01.02</w:t>
            </w:r>
          </w:p>
          <w:p w14:paraId="3B406739" w14:textId="77777777" w:rsidR="00D10126" w:rsidRDefault="00D10126" w:rsidP="00860AB1">
            <w:pPr>
              <w:pStyle w:val="TabelleKopfmitte"/>
              <w:spacing w:line="240" w:lineRule="exact"/>
              <w:rPr>
                <w:rFonts w:eastAsia="Calibri"/>
                <w:lang w:val="en-GB" w:eastAsia="en-US"/>
              </w:rPr>
            </w:pPr>
            <w:r>
              <w:rPr>
                <w:lang w:val="en-GB" w:eastAsia="en-US"/>
              </w:rPr>
              <w:t>F03.01.02</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10126" w14:paraId="26DA6156"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24B903" w14:textId="77777777" w:rsidR="00D10126" w:rsidRDefault="00D10126" w:rsidP="00860AB1">
            <w:pPr>
              <w:pStyle w:val="TabelleKopfmitte"/>
              <w:rPr>
                <w:lang w:val="en-GB"/>
              </w:rPr>
            </w:pPr>
            <w:proofErr w:type="spellStart"/>
            <w:r>
              <w:rPr>
                <w:lang w:val="en-GB"/>
              </w:rPr>
              <w:t>Lösung</w:t>
            </w:r>
            <w:proofErr w:type="spellEnd"/>
          </w:p>
        </w:tc>
      </w:tr>
    </w:tbl>
    <w:p w14:paraId="22D4F164" w14:textId="77777777" w:rsidR="00D10126" w:rsidRPr="00E8042B" w:rsidRDefault="00D10126" w:rsidP="00D10126">
      <w:pPr>
        <w:pStyle w:val="berschrift2"/>
        <w:rPr>
          <w:lang w:val="en-GB"/>
        </w:rPr>
      </w:pPr>
      <w:r w:rsidRPr="003C6FB6">
        <w:rPr>
          <w:noProof/>
        </w:rPr>
        <w:drawing>
          <wp:anchor distT="0" distB="0" distL="114300" distR="114300" simplePos="0" relativeHeight="251837440" behindDoc="0" locked="0" layoutInCell="0" allowOverlap="1" wp14:anchorId="08AAA620" wp14:editId="15B3CA1B">
            <wp:simplePos x="0" y="0"/>
            <wp:positionH relativeFrom="rightMargin">
              <wp:posOffset>118745</wp:posOffset>
            </wp:positionH>
            <wp:positionV relativeFrom="paragraph">
              <wp:posOffset>401955</wp:posOffset>
            </wp:positionV>
            <wp:extent cx="345440" cy="323850"/>
            <wp:effectExtent l="0" t="0" r="0" b="0"/>
            <wp:wrapNone/>
            <wp:docPr id="45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D584D" w14:textId="77777777" w:rsidR="00D10126" w:rsidRPr="005D4F67" w:rsidRDefault="00D10126" w:rsidP="00D10126">
      <w:pPr>
        <w:pStyle w:val="Textkrper"/>
        <w:rPr>
          <w:b/>
          <w:i/>
          <w:color w:val="FF0000"/>
        </w:rPr>
      </w:pPr>
      <w:r w:rsidRPr="005D4F67">
        <w:rPr>
          <w:b/>
          <w:i/>
          <w:color w:val="FF0000"/>
        </w:rPr>
        <w:t>Lösungsvorschläge zur Selbstkontrolle (Seite 1)</w:t>
      </w:r>
    </w:p>
    <w:p w14:paraId="72716D0B" w14:textId="77777777" w:rsidR="00D10126" w:rsidRPr="005D4F67" w:rsidRDefault="00D10126" w:rsidP="00D10126">
      <w:pPr>
        <w:pStyle w:val="Textkrper"/>
      </w:pPr>
    </w:p>
    <w:p w14:paraId="04712E7E" w14:textId="77777777" w:rsidR="00D10126" w:rsidRPr="005D4F67" w:rsidRDefault="00D10126" w:rsidP="00D10126">
      <w:pPr>
        <w:pStyle w:val="Textkrper"/>
        <w:rPr>
          <w:b/>
        </w:rPr>
      </w:pPr>
      <w:r w:rsidRPr="005D4F67">
        <w:rPr>
          <w:rFonts w:eastAsia="Calibri"/>
          <w:b/>
        </w:rPr>
        <w:t>Spielanleitung</w:t>
      </w:r>
    </w:p>
    <w:p w14:paraId="0511560B" w14:textId="77777777" w:rsidR="00D10126" w:rsidRPr="005D4F67" w:rsidRDefault="00D10126" w:rsidP="00D10126">
      <w:pPr>
        <w:pStyle w:val="Textkrper"/>
      </w:pPr>
    </w:p>
    <w:p w14:paraId="051E954E" w14:textId="77777777" w:rsidR="00D10126" w:rsidRPr="005D4F67" w:rsidRDefault="00D10126" w:rsidP="00D10126">
      <w:pPr>
        <w:pStyle w:val="Textkrper"/>
      </w:pPr>
      <w:r w:rsidRPr="005D4F67">
        <w:t xml:space="preserve">Mensch </w:t>
      </w:r>
      <w:proofErr w:type="spellStart"/>
      <w:r w:rsidRPr="005D4F67">
        <w:t>chillaxe</w:t>
      </w:r>
      <w:proofErr w:type="spellEnd"/>
      <w:r w:rsidRPr="005D4F67">
        <w:t xml:space="preserve"> halt mal</w:t>
      </w:r>
    </w:p>
    <w:p w14:paraId="01527262" w14:textId="77777777" w:rsidR="00D10126" w:rsidRDefault="00D10126" w:rsidP="00D10126">
      <w:pPr>
        <w:pStyle w:val="Textkrper"/>
      </w:pPr>
    </w:p>
    <w:p w14:paraId="52FAD10C" w14:textId="77777777" w:rsidR="00D10126" w:rsidRDefault="00D10126" w:rsidP="00D10126">
      <w:pPr>
        <w:rPr>
          <w:sz w:val="24"/>
          <w:szCs w:val="24"/>
        </w:rPr>
      </w:pPr>
      <w:r w:rsidRPr="00B519D9">
        <w:rPr>
          <w:noProof/>
          <w:sz w:val="24"/>
          <w:szCs w:val="24"/>
          <w:lang w:eastAsia="de-DE"/>
        </w:rPr>
        <w:drawing>
          <wp:inline distT="0" distB="0" distL="0" distR="0" wp14:anchorId="2D5D354B" wp14:editId="6BD23CA9">
            <wp:extent cx="3429000" cy="3429000"/>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296" cy="3429296"/>
                    </a:xfrm>
                    <a:prstGeom prst="rect">
                      <a:avLst/>
                    </a:prstGeom>
                    <a:noFill/>
                  </pic:spPr>
                </pic:pic>
              </a:graphicData>
            </a:graphic>
          </wp:inline>
        </w:drawing>
      </w:r>
    </w:p>
    <w:p w14:paraId="7B32A315" w14:textId="77777777" w:rsidR="00D10126" w:rsidRDefault="00D10126" w:rsidP="00D10126">
      <w:pPr>
        <w:rPr>
          <w:sz w:val="24"/>
          <w:szCs w:val="24"/>
        </w:rPr>
      </w:pPr>
    </w:p>
    <w:p w14:paraId="60A74D3F" w14:textId="77777777" w:rsidR="00D10126" w:rsidRDefault="00D10126" w:rsidP="00D10126">
      <w:pPr>
        <w:rPr>
          <w:sz w:val="24"/>
          <w:szCs w:val="24"/>
        </w:rPr>
      </w:pPr>
    </w:p>
    <w:p w14:paraId="0D4B4407" w14:textId="77777777" w:rsidR="00D10126" w:rsidRDefault="00D10126" w:rsidP="00D10126">
      <w:pPr>
        <w:rPr>
          <w:sz w:val="24"/>
          <w:szCs w:val="24"/>
        </w:rPr>
      </w:pPr>
    </w:p>
    <w:p w14:paraId="1B7D87BA" w14:textId="77777777" w:rsidR="00D10126" w:rsidRPr="005D4F67" w:rsidRDefault="00D10126" w:rsidP="00D10126">
      <w:pPr>
        <w:rPr>
          <w:u w:val="single"/>
        </w:rPr>
      </w:pPr>
      <w:r w:rsidRPr="005D4F67">
        <w:rPr>
          <w:u w:val="single"/>
        </w:rPr>
        <w:t>Ziel des Spiels</w:t>
      </w:r>
    </w:p>
    <w:p w14:paraId="39CCB37A" w14:textId="77777777" w:rsidR="00D10126" w:rsidRPr="005D4F67" w:rsidRDefault="00D10126" w:rsidP="00D10126"/>
    <w:p w14:paraId="7D0E1F0A" w14:textId="77777777" w:rsidR="00D10126" w:rsidRPr="005D4F67" w:rsidRDefault="00D10126" w:rsidP="00D10126">
      <w:pPr>
        <w:jc w:val="both"/>
      </w:pPr>
      <w:r w:rsidRPr="005D4F67">
        <w:t>Ziel des Spiels ist es, seine Spielfiguren so schnell wie möglich von seinem Startfeld (1) ins Ziel (2) zu würfeln.</w:t>
      </w:r>
    </w:p>
    <w:p w14:paraId="21C9CD07" w14:textId="77777777" w:rsidR="00D10126" w:rsidRDefault="00D10126" w:rsidP="00D10126">
      <w:pPr>
        <w:jc w:val="both"/>
      </w:pPr>
    </w:p>
    <w:p w14:paraId="55CB4BE6" w14:textId="77777777" w:rsidR="00D10126" w:rsidRDefault="00D10126" w:rsidP="00D10126">
      <w:pPr>
        <w:jc w:val="both"/>
      </w:pPr>
    </w:p>
    <w:p w14:paraId="732BA5E5" w14:textId="77777777" w:rsidR="00D10126" w:rsidRPr="005D4F67" w:rsidRDefault="00D10126" w:rsidP="00D10126">
      <w:pPr>
        <w:jc w:val="both"/>
      </w:pPr>
    </w:p>
    <w:p w14:paraId="6C883F3F" w14:textId="77777777" w:rsidR="00D10126" w:rsidRPr="005D4F67" w:rsidRDefault="00D10126" w:rsidP="00D10126">
      <w:pPr>
        <w:jc w:val="both"/>
        <w:rPr>
          <w:u w:val="single"/>
        </w:rPr>
      </w:pPr>
      <w:r w:rsidRPr="005D4F67">
        <w:rPr>
          <w:u w:val="single"/>
        </w:rPr>
        <w:t>Spielvorbereitung</w:t>
      </w:r>
    </w:p>
    <w:p w14:paraId="41EF33DF" w14:textId="77777777" w:rsidR="00D10126" w:rsidRPr="005D4F67" w:rsidRDefault="00D10126" w:rsidP="00D10126">
      <w:pPr>
        <w:jc w:val="both"/>
      </w:pPr>
    </w:p>
    <w:p w14:paraId="10A5BFB7" w14:textId="77777777" w:rsidR="00D10126" w:rsidRPr="005D4F67" w:rsidRDefault="00D10126" w:rsidP="00D10126">
      <w:pPr>
        <w:jc w:val="both"/>
      </w:pPr>
      <w:r w:rsidRPr="005D4F67">
        <w:t>Jeder Spieler erhält vier Figuren einer Farbe. Die Figuren werden auf die vier Felder in den Ecken des Spielfeldes gestellt. Diese vier Felder werden „Haus“ (3) genannt. Der jüngste Mitspieler beginnt das Spiel.</w:t>
      </w:r>
    </w:p>
    <w:p w14:paraId="41B890D1" w14:textId="77777777" w:rsidR="00D10126" w:rsidRPr="005D4F67" w:rsidRDefault="00D10126" w:rsidP="00D10126">
      <w:pPr>
        <w:spacing w:line="240" w:lineRule="exact"/>
        <w:jc w:val="both"/>
      </w:pPr>
      <w:r w:rsidRPr="005D4F67">
        <w:br w:type="page"/>
      </w:r>
    </w:p>
    <w:p w14:paraId="60988AC0" w14:textId="77777777" w:rsidR="00D10126" w:rsidRPr="005D4F67" w:rsidRDefault="00D10126" w:rsidP="00D10126">
      <w:pPr>
        <w:jc w:val="both"/>
        <w:rPr>
          <w:u w:val="single"/>
        </w:rPr>
      </w:pPr>
      <w:r w:rsidRPr="005D4F67">
        <w:rPr>
          <w:u w:val="single"/>
        </w:rPr>
        <w:lastRenderedPageBreak/>
        <w:t>Besonderheiten der Würfelzahl „6“</w:t>
      </w:r>
    </w:p>
    <w:p w14:paraId="570FC602" w14:textId="77777777" w:rsidR="00D10126" w:rsidRPr="005D4F67" w:rsidRDefault="00D10126" w:rsidP="00D10126">
      <w:pPr>
        <w:jc w:val="both"/>
      </w:pPr>
    </w:p>
    <w:p w14:paraId="132C27E6" w14:textId="77777777" w:rsidR="00D10126" w:rsidRPr="005D4F67" w:rsidRDefault="00D10126" w:rsidP="00D10126">
      <w:pPr>
        <w:jc w:val="both"/>
      </w:pPr>
      <w:r w:rsidRPr="005D4F67">
        <w:t>Wer eine „6“ würfelt, darf nochmal würfeln.</w:t>
      </w:r>
    </w:p>
    <w:p w14:paraId="20036EFC" w14:textId="77777777" w:rsidR="00D10126" w:rsidRPr="005D4F67" w:rsidRDefault="00D10126" w:rsidP="00D10126">
      <w:pPr>
        <w:jc w:val="both"/>
      </w:pPr>
      <w:r w:rsidRPr="005D4F67">
        <w:t>Bei einer „6“ kann der Spieler entscheiden, ob er eine weitere Figur auf den Startpunkt (1) stellt oder mit einer Figur seiner Wahl sechs Felder weiterzieht.</w:t>
      </w:r>
    </w:p>
    <w:p w14:paraId="3EC57783" w14:textId="77777777" w:rsidR="00D10126" w:rsidRDefault="00D10126" w:rsidP="00D10126">
      <w:pPr>
        <w:jc w:val="both"/>
      </w:pPr>
    </w:p>
    <w:p w14:paraId="3886BEBF" w14:textId="77777777" w:rsidR="00D10126" w:rsidRDefault="00D10126" w:rsidP="00D10126">
      <w:pPr>
        <w:jc w:val="both"/>
      </w:pPr>
    </w:p>
    <w:p w14:paraId="24507D48" w14:textId="77777777" w:rsidR="00D10126" w:rsidRPr="005D4F67" w:rsidRDefault="00D10126" w:rsidP="00D10126">
      <w:pPr>
        <w:jc w:val="both"/>
      </w:pPr>
    </w:p>
    <w:p w14:paraId="3EE2E91B" w14:textId="77777777" w:rsidR="00D10126" w:rsidRPr="005D4F67" w:rsidRDefault="00D10126" w:rsidP="00D10126">
      <w:pPr>
        <w:jc w:val="both"/>
        <w:rPr>
          <w:u w:val="single"/>
        </w:rPr>
      </w:pPr>
      <w:r w:rsidRPr="005D4F67">
        <w:rPr>
          <w:u w:val="single"/>
        </w:rPr>
        <w:t>Spielablauf</w:t>
      </w:r>
    </w:p>
    <w:p w14:paraId="22158242" w14:textId="77777777" w:rsidR="00D10126" w:rsidRPr="005D4F67" w:rsidRDefault="00D10126" w:rsidP="00D10126">
      <w:pPr>
        <w:jc w:val="both"/>
      </w:pPr>
    </w:p>
    <w:p w14:paraId="2E32E276" w14:textId="77777777" w:rsidR="00D10126" w:rsidRPr="005D4F67" w:rsidRDefault="00D10126" w:rsidP="00D10126">
      <w:pPr>
        <w:jc w:val="both"/>
      </w:pPr>
      <w:r w:rsidRPr="005D4F67">
        <w:t xml:space="preserve">Der Spieler, der an der Reihe ist, würfelt und setzt seine Spielfigur um die gewürfelte Zahl in Spielrichtung (B) auf den grauen Feldern vor. Andere Spielfiguren können übersprungen werden. Der Spieler kann frei wählen, welche seiner Figuren er bewegt. </w:t>
      </w:r>
    </w:p>
    <w:p w14:paraId="7126A374" w14:textId="77777777" w:rsidR="00D10126" w:rsidRPr="005D4F67" w:rsidRDefault="00D10126" w:rsidP="00D10126">
      <w:pPr>
        <w:jc w:val="both"/>
      </w:pPr>
      <w:r w:rsidRPr="005D4F67">
        <w:t>Steht eine Figur eines Gegenspielers auf dem Feld, auf das die eigene Figur gewürfelt wird, dann muss der Gegenspieler seine Figur wieder zurück in sein „Haus“ (3) setzen.</w:t>
      </w:r>
    </w:p>
    <w:p w14:paraId="72598A21" w14:textId="77777777" w:rsidR="00D10126" w:rsidRPr="005D4F67" w:rsidRDefault="00D10126" w:rsidP="00D10126">
      <w:pPr>
        <w:jc w:val="both"/>
      </w:pPr>
      <w:r w:rsidRPr="005D4F67">
        <w:t>Trifft eine Spielfigur auf ein Feld auf dem bereits eine Spielfigur derselben Farbe steht, bilden beide Figuren eine Blockade. Das heißt, dass keine Spielfigur mehr dieses Feld überspringen darf. Die Blockade kann erst gelöst werden, indem eine Figur weiterbewegt wird.</w:t>
      </w:r>
    </w:p>
    <w:p w14:paraId="701510E4" w14:textId="77777777" w:rsidR="00D10126" w:rsidRPr="005D4F67" w:rsidRDefault="00D10126" w:rsidP="00D10126">
      <w:pPr>
        <w:jc w:val="both"/>
      </w:pPr>
    </w:p>
    <w:p w14:paraId="7335F33C" w14:textId="77777777" w:rsidR="00D10126" w:rsidRPr="005D4F67" w:rsidRDefault="00D10126" w:rsidP="00D10126">
      <w:pPr>
        <w:spacing w:line="240" w:lineRule="exact"/>
      </w:pPr>
    </w:p>
    <w:p w14:paraId="77C1411A" w14:textId="77777777" w:rsidR="00D10126" w:rsidRPr="005D4F67" w:rsidRDefault="00D10126" w:rsidP="00D10126">
      <w:pPr>
        <w:spacing w:line="240" w:lineRule="exact"/>
      </w:pPr>
      <w:r w:rsidRPr="005D4F67">
        <w:br w:type="page"/>
      </w:r>
    </w:p>
    <w:p w14:paraId="4BEB6979" w14:textId="77777777" w:rsidR="00D10126" w:rsidRPr="00194747" w:rsidRDefault="00D10126" w:rsidP="00D10126">
      <w:pPr>
        <w:jc w:val="both"/>
        <w:rPr>
          <w:u w:val="single"/>
        </w:rPr>
      </w:pPr>
      <w:r w:rsidRPr="00194747">
        <w:rPr>
          <w:u w:val="single"/>
        </w:rPr>
        <w:lastRenderedPageBreak/>
        <w:t>Ende des Spiels</w:t>
      </w:r>
    </w:p>
    <w:p w14:paraId="213A1782" w14:textId="77777777" w:rsidR="00D10126" w:rsidRPr="00194747" w:rsidRDefault="00D10126" w:rsidP="00D10126">
      <w:pPr>
        <w:jc w:val="both"/>
      </w:pPr>
    </w:p>
    <w:p w14:paraId="4CA493D1" w14:textId="77777777" w:rsidR="00D10126" w:rsidRPr="00194747" w:rsidRDefault="00D10126" w:rsidP="00D10126">
      <w:pPr>
        <w:jc w:val="both"/>
      </w:pPr>
      <w:r w:rsidRPr="00194747">
        <w:t>Wer mit einer Spielfigur die ganze Laufbahn einmal vollständig durchlaufen hat, zieht mit der Figur auf die Zielfelder (2) vor. Der Spieler, der als erster alle seine Spielfiguren auf seine Zielfelder (2) gebracht hat, gewinnt das Spiel. Die anderen spielen weiter um die nächsten Plätze.</w:t>
      </w:r>
    </w:p>
    <w:p w14:paraId="60C79E9A" w14:textId="77777777" w:rsidR="00D10126" w:rsidRPr="00194747" w:rsidRDefault="00D10126" w:rsidP="00D10126">
      <w:pPr>
        <w:pStyle w:val="Textkrper"/>
      </w:pPr>
    </w:p>
    <w:p w14:paraId="651C6671" w14:textId="77777777" w:rsidR="00D10126" w:rsidRDefault="00D10126" w:rsidP="00D10126">
      <w:pPr>
        <w:spacing w:line="240" w:lineRule="exact"/>
        <w:jc w:val="both"/>
      </w:pPr>
    </w:p>
    <w:p w14:paraId="0D92D77E" w14:textId="77777777" w:rsidR="00D10126" w:rsidRDefault="00D10126" w:rsidP="00D10126">
      <w:pPr>
        <w:spacing w:line="240" w:lineRule="exact"/>
        <w:jc w:val="both"/>
      </w:pPr>
    </w:p>
    <w:p w14:paraId="5561B977" w14:textId="77777777" w:rsidR="00D10126" w:rsidRDefault="00D10126" w:rsidP="00D10126">
      <w:pPr>
        <w:spacing w:line="240" w:lineRule="exact"/>
        <w:jc w:val="both"/>
      </w:pPr>
    </w:p>
    <w:p w14:paraId="2114E904" w14:textId="77777777" w:rsidR="00D10126" w:rsidRDefault="00D10126" w:rsidP="00D10126">
      <w:pPr>
        <w:spacing w:line="240" w:lineRule="exact"/>
        <w:jc w:val="both"/>
      </w:pPr>
    </w:p>
    <w:p w14:paraId="3A3C0FAD" w14:textId="77777777" w:rsidR="00D10126" w:rsidRDefault="00D10126" w:rsidP="00D10126">
      <w:pPr>
        <w:spacing w:line="240" w:lineRule="exact"/>
        <w:jc w:val="both"/>
      </w:pPr>
    </w:p>
    <w:p w14:paraId="2D3235CB" w14:textId="77777777" w:rsidR="00D10126" w:rsidRDefault="00D10126" w:rsidP="00D10126">
      <w:pPr>
        <w:spacing w:line="240" w:lineRule="exact"/>
        <w:jc w:val="both"/>
      </w:pPr>
    </w:p>
    <w:p w14:paraId="7A466D55" w14:textId="77777777" w:rsidR="00D10126" w:rsidRDefault="00D10126" w:rsidP="00D10126">
      <w:pPr>
        <w:spacing w:line="240" w:lineRule="exact"/>
        <w:jc w:val="both"/>
      </w:pPr>
    </w:p>
    <w:p w14:paraId="7ADD45BE" w14:textId="77777777" w:rsidR="00D10126" w:rsidRDefault="00D10126" w:rsidP="00D10126">
      <w:pPr>
        <w:spacing w:line="240" w:lineRule="exact"/>
        <w:jc w:val="both"/>
      </w:pPr>
    </w:p>
    <w:p w14:paraId="15C99192" w14:textId="77777777" w:rsidR="00D10126" w:rsidRDefault="00D10126" w:rsidP="00D10126">
      <w:pPr>
        <w:spacing w:line="240" w:lineRule="exact"/>
        <w:jc w:val="both"/>
      </w:pPr>
    </w:p>
    <w:p w14:paraId="70E25824" w14:textId="77777777" w:rsidR="00D10126" w:rsidRDefault="00D10126" w:rsidP="00D10126">
      <w:pPr>
        <w:spacing w:line="240" w:lineRule="exact"/>
        <w:jc w:val="both"/>
      </w:pPr>
    </w:p>
    <w:p w14:paraId="365C4F92" w14:textId="77777777" w:rsidR="00D10126" w:rsidRDefault="00D10126" w:rsidP="00D10126">
      <w:pPr>
        <w:spacing w:line="240" w:lineRule="exact"/>
        <w:jc w:val="both"/>
      </w:pPr>
    </w:p>
    <w:p w14:paraId="0E655C80" w14:textId="77777777" w:rsidR="00D10126" w:rsidRDefault="00D10126" w:rsidP="00D10126">
      <w:pPr>
        <w:spacing w:line="240" w:lineRule="exact"/>
        <w:jc w:val="both"/>
      </w:pPr>
    </w:p>
    <w:p w14:paraId="619A4069" w14:textId="77777777" w:rsidR="00D10126" w:rsidRDefault="00D10126" w:rsidP="00D10126">
      <w:pPr>
        <w:spacing w:line="240" w:lineRule="exact"/>
        <w:jc w:val="both"/>
      </w:pPr>
    </w:p>
    <w:p w14:paraId="75A5F8E6" w14:textId="77777777" w:rsidR="00D10126" w:rsidRDefault="00D10126" w:rsidP="00D10126">
      <w:pPr>
        <w:spacing w:line="240" w:lineRule="exact"/>
        <w:jc w:val="both"/>
      </w:pPr>
    </w:p>
    <w:p w14:paraId="7B4A79F3" w14:textId="77777777" w:rsidR="00D10126" w:rsidRDefault="00D10126" w:rsidP="00D10126">
      <w:pPr>
        <w:spacing w:line="240" w:lineRule="exact"/>
        <w:jc w:val="both"/>
      </w:pPr>
    </w:p>
    <w:p w14:paraId="73355CC8" w14:textId="77777777" w:rsidR="00D10126" w:rsidRDefault="00D10126" w:rsidP="00D10126">
      <w:pPr>
        <w:spacing w:line="240" w:lineRule="exact"/>
        <w:jc w:val="both"/>
      </w:pPr>
    </w:p>
    <w:p w14:paraId="61354816" w14:textId="77777777" w:rsidR="00D10126" w:rsidRDefault="00D10126" w:rsidP="00D10126">
      <w:pPr>
        <w:spacing w:line="240" w:lineRule="exact"/>
        <w:jc w:val="both"/>
      </w:pPr>
    </w:p>
    <w:p w14:paraId="541B4F54" w14:textId="77777777" w:rsidR="00D10126" w:rsidRDefault="00D10126" w:rsidP="00D10126">
      <w:pPr>
        <w:spacing w:line="240" w:lineRule="exact"/>
        <w:jc w:val="both"/>
      </w:pPr>
    </w:p>
    <w:p w14:paraId="36BF3377" w14:textId="77777777" w:rsidR="00D10126" w:rsidRDefault="00D10126" w:rsidP="00D10126">
      <w:pPr>
        <w:spacing w:line="240" w:lineRule="exact"/>
        <w:jc w:val="both"/>
      </w:pPr>
    </w:p>
    <w:p w14:paraId="60262FEC" w14:textId="77777777" w:rsidR="00D10126" w:rsidRDefault="00D10126" w:rsidP="00D10126">
      <w:pPr>
        <w:spacing w:line="240" w:lineRule="exact"/>
        <w:jc w:val="both"/>
      </w:pPr>
    </w:p>
    <w:p w14:paraId="34096CD1" w14:textId="77777777" w:rsidR="00D10126" w:rsidRDefault="00D10126" w:rsidP="00D10126">
      <w:pPr>
        <w:spacing w:line="240" w:lineRule="exact"/>
        <w:jc w:val="both"/>
      </w:pPr>
    </w:p>
    <w:p w14:paraId="68A05FF8" w14:textId="77777777" w:rsidR="00D10126" w:rsidRDefault="00D10126" w:rsidP="00D10126">
      <w:pPr>
        <w:spacing w:line="240" w:lineRule="exact"/>
        <w:jc w:val="both"/>
      </w:pPr>
    </w:p>
    <w:p w14:paraId="6B8EA953" w14:textId="77777777" w:rsidR="00D10126" w:rsidRDefault="00D10126" w:rsidP="00D10126">
      <w:pPr>
        <w:spacing w:line="240" w:lineRule="exact"/>
        <w:jc w:val="both"/>
      </w:pPr>
    </w:p>
    <w:p w14:paraId="5B02B522" w14:textId="77777777" w:rsidR="00D10126" w:rsidRDefault="00D10126" w:rsidP="00D10126">
      <w:pPr>
        <w:spacing w:line="240" w:lineRule="exact"/>
        <w:jc w:val="both"/>
      </w:pPr>
    </w:p>
    <w:p w14:paraId="11EBCD6B" w14:textId="77777777" w:rsidR="00D10126" w:rsidRPr="00194747" w:rsidRDefault="00D10126" w:rsidP="00D10126">
      <w:pPr>
        <w:spacing w:line="240" w:lineRule="exact"/>
        <w:jc w:val="both"/>
      </w:pPr>
    </w:p>
    <w:p w14:paraId="1E344336" w14:textId="77777777" w:rsidR="00D10126" w:rsidRPr="00194747" w:rsidRDefault="00D10126" w:rsidP="00D10126">
      <w:pPr>
        <w:pStyle w:val="berschrift2"/>
        <w:spacing w:before="360"/>
        <w:jc w:val="both"/>
        <w:rPr>
          <w:color w:val="FF0000"/>
          <w:sz w:val="20"/>
          <w:szCs w:val="20"/>
        </w:rPr>
      </w:pPr>
      <w:r w:rsidRPr="00194747">
        <w:rPr>
          <w:sz w:val="20"/>
          <w:szCs w:val="20"/>
        </w:rPr>
        <w:t>Selbstreflexion</w:t>
      </w:r>
    </w:p>
    <w:tbl>
      <w:tblPr>
        <w:tblStyle w:val="Tabellenraster"/>
        <w:tblW w:w="0" w:type="auto"/>
        <w:tblInd w:w="108" w:type="dxa"/>
        <w:tblLayout w:type="fixed"/>
        <w:tblLook w:val="04A0" w:firstRow="1" w:lastRow="0" w:firstColumn="1" w:lastColumn="0" w:noHBand="0" w:noVBand="1"/>
      </w:tblPr>
      <w:tblGrid>
        <w:gridCol w:w="5954"/>
        <w:gridCol w:w="425"/>
        <w:gridCol w:w="425"/>
        <w:gridCol w:w="425"/>
      </w:tblGrid>
      <w:tr w:rsidR="00D10126" w:rsidRPr="00194747" w14:paraId="58430E17" w14:textId="77777777" w:rsidTr="00860AB1">
        <w:trPr>
          <w:cantSplit/>
          <w:trHeight w:val="56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033114" w14:textId="77777777" w:rsidR="00D10126" w:rsidRPr="00194747" w:rsidRDefault="00D10126" w:rsidP="00860AB1">
            <w:pPr>
              <w:pStyle w:val="AufgabeText"/>
              <w:ind w:left="0"/>
            </w:pPr>
            <w:r w:rsidRPr="00194747">
              <w:rPr>
                <w:rStyle w:val="Fett"/>
              </w:rPr>
              <w:t>Reflexionsfragen</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37EAA86" w14:textId="77777777" w:rsidR="00D10126" w:rsidRPr="00194747" w:rsidRDefault="00D10126" w:rsidP="00860AB1">
            <w:pPr>
              <w:pStyle w:val="AufgabeText"/>
              <w:ind w:left="113" w:right="113"/>
              <w:rPr>
                <w:b/>
              </w:rPr>
            </w:pPr>
            <w:r w:rsidRPr="00194747">
              <w:rPr>
                <w:noProof/>
              </w:rPr>
              <w:drawing>
                <wp:inline distT="0" distB="0" distL="0" distR="0" wp14:anchorId="7B6E04FE" wp14:editId="46C2902A">
                  <wp:extent cx="228600" cy="228600"/>
                  <wp:effectExtent l="0" t="0" r="0" b="0"/>
                  <wp:docPr id="461" name="Grafik 461"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D60C3DA" w14:textId="77777777" w:rsidR="00D10126" w:rsidRPr="00194747" w:rsidRDefault="00D10126" w:rsidP="00860AB1">
            <w:pPr>
              <w:pStyle w:val="AufgabeText"/>
              <w:ind w:left="113" w:right="113"/>
              <w:rPr>
                <w:b/>
              </w:rPr>
            </w:pPr>
            <w:r w:rsidRPr="00194747">
              <w:rPr>
                <w:noProof/>
              </w:rPr>
              <w:drawing>
                <wp:inline distT="0" distB="0" distL="0" distR="0" wp14:anchorId="312179E5" wp14:editId="6C4E097A">
                  <wp:extent cx="228600" cy="228600"/>
                  <wp:effectExtent l="0" t="0" r="0" b="0"/>
                  <wp:docPr id="462" name="Grafik 462"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4464E9F" w14:textId="77777777" w:rsidR="00D10126" w:rsidRPr="00194747" w:rsidRDefault="00D10126" w:rsidP="00860AB1">
            <w:pPr>
              <w:pStyle w:val="AufgabeText"/>
              <w:ind w:left="113" w:right="113"/>
              <w:rPr>
                <w:b/>
              </w:rPr>
            </w:pPr>
            <w:r w:rsidRPr="00194747">
              <w:rPr>
                <w:noProof/>
              </w:rPr>
              <w:drawing>
                <wp:inline distT="0" distB="0" distL="0" distR="0" wp14:anchorId="08CE6B82" wp14:editId="71FF1A23">
                  <wp:extent cx="228600" cy="228600"/>
                  <wp:effectExtent l="0" t="0" r="0" b="0"/>
                  <wp:docPr id="463" name="Grafik 463"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D10126" w:rsidRPr="00194747" w14:paraId="6EA3F979"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1F806A84" w14:textId="77777777" w:rsidR="00D10126" w:rsidRPr="00194747" w:rsidRDefault="00D10126" w:rsidP="00860AB1">
            <w:pPr>
              <w:pStyle w:val="AufgabeText"/>
              <w:spacing w:before="60" w:after="60"/>
              <w:ind w:left="0"/>
            </w:pPr>
            <w:r w:rsidRPr="00194747">
              <w:t>Ich kann mir einen eigenen Spielnamen ausdenken.</w:t>
            </w:r>
          </w:p>
        </w:tc>
        <w:tc>
          <w:tcPr>
            <w:tcW w:w="425" w:type="dxa"/>
            <w:tcBorders>
              <w:top w:val="single" w:sz="4" w:space="0" w:color="auto"/>
              <w:left w:val="single" w:sz="4" w:space="0" w:color="auto"/>
              <w:bottom w:val="single" w:sz="4" w:space="0" w:color="auto"/>
              <w:right w:val="single" w:sz="4" w:space="0" w:color="auto"/>
            </w:tcBorders>
          </w:tcPr>
          <w:p w14:paraId="1C82FB7C" w14:textId="77777777" w:rsidR="00D10126" w:rsidRPr="00194747"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67F679FE" w14:textId="77777777" w:rsidR="00D10126" w:rsidRPr="00194747"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hideMark/>
          </w:tcPr>
          <w:p w14:paraId="75B2FD15" w14:textId="77777777" w:rsidR="00D10126" w:rsidRPr="00194747" w:rsidRDefault="00D10126" w:rsidP="00860AB1">
            <w:pPr>
              <w:pStyle w:val="AufgabeText"/>
              <w:ind w:left="0"/>
            </w:pPr>
          </w:p>
        </w:tc>
      </w:tr>
      <w:tr w:rsidR="00D10126" w:rsidRPr="00194747" w14:paraId="669D9ECD"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23A6980F" w14:textId="77777777" w:rsidR="00D10126" w:rsidRPr="00194747" w:rsidRDefault="00D10126" w:rsidP="00860AB1">
            <w:pPr>
              <w:pStyle w:val="AufgabeText"/>
              <w:spacing w:before="60" w:after="60"/>
              <w:ind w:left="0"/>
            </w:pPr>
            <w:r w:rsidRPr="00194747">
              <w:t>Ich kann mir Spielregeln zu einem Spielbrett ausdenken.</w:t>
            </w:r>
          </w:p>
        </w:tc>
        <w:tc>
          <w:tcPr>
            <w:tcW w:w="425" w:type="dxa"/>
            <w:tcBorders>
              <w:top w:val="single" w:sz="4" w:space="0" w:color="auto"/>
              <w:left w:val="single" w:sz="4" w:space="0" w:color="auto"/>
              <w:bottom w:val="single" w:sz="4" w:space="0" w:color="auto"/>
              <w:right w:val="single" w:sz="4" w:space="0" w:color="auto"/>
            </w:tcBorders>
          </w:tcPr>
          <w:p w14:paraId="49245017" w14:textId="77777777" w:rsidR="00D10126" w:rsidRPr="00194747"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112157A1" w14:textId="77777777" w:rsidR="00D10126" w:rsidRPr="00194747"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472B63BA" w14:textId="77777777" w:rsidR="00D10126" w:rsidRPr="00194747" w:rsidRDefault="00D10126" w:rsidP="00860AB1">
            <w:pPr>
              <w:pStyle w:val="AufgabeText"/>
              <w:ind w:left="0"/>
            </w:pPr>
          </w:p>
        </w:tc>
      </w:tr>
      <w:tr w:rsidR="00D10126" w:rsidRPr="00194747" w14:paraId="4563F733"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47E1FC35" w14:textId="77777777" w:rsidR="00D10126" w:rsidRPr="00194747" w:rsidRDefault="00D10126" w:rsidP="00860AB1">
            <w:pPr>
              <w:pStyle w:val="AufgabeText"/>
              <w:spacing w:before="60" w:after="60"/>
              <w:ind w:left="0"/>
            </w:pPr>
            <w:r w:rsidRPr="00194747">
              <w:t>Ich kann Ideen zu einem Text sammeln.</w:t>
            </w:r>
          </w:p>
        </w:tc>
        <w:tc>
          <w:tcPr>
            <w:tcW w:w="425" w:type="dxa"/>
            <w:tcBorders>
              <w:top w:val="single" w:sz="4" w:space="0" w:color="auto"/>
              <w:left w:val="single" w:sz="4" w:space="0" w:color="auto"/>
              <w:bottom w:val="single" w:sz="4" w:space="0" w:color="auto"/>
              <w:right w:val="single" w:sz="4" w:space="0" w:color="auto"/>
            </w:tcBorders>
          </w:tcPr>
          <w:p w14:paraId="43956002" w14:textId="77777777" w:rsidR="00D10126" w:rsidRPr="00194747"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54911600" w14:textId="77777777" w:rsidR="00D10126" w:rsidRPr="00194747"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5D05DFB4" w14:textId="77777777" w:rsidR="00D10126" w:rsidRPr="00194747" w:rsidRDefault="00D10126" w:rsidP="00860AB1">
            <w:pPr>
              <w:pStyle w:val="AufgabeText"/>
              <w:ind w:left="0"/>
            </w:pPr>
          </w:p>
        </w:tc>
      </w:tr>
      <w:tr w:rsidR="00D10126" w:rsidRPr="00194747" w14:paraId="72F99C75"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270F2E34" w14:textId="77777777" w:rsidR="00D10126" w:rsidRPr="00194747" w:rsidRDefault="00D10126" w:rsidP="00860AB1">
            <w:pPr>
              <w:pStyle w:val="AufgabeText"/>
              <w:spacing w:before="60" w:after="60"/>
              <w:ind w:left="0"/>
            </w:pPr>
            <w:r w:rsidRPr="00194747">
              <w:t>Ich kann einen Text formulieren.</w:t>
            </w:r>
          </w:p>
        </w:tc>
        <w:tc>
          <w:tcPr>
            <w:tcW w:w="425" w:type="dxa"/>
            <w:tcBorders>
              <w:top w:val="single" w:sz="4" w:space="0" w:color="auto"/>
              <w:left w:val="single" w:sz="4" w:space="0" w:color="auto"/>
              <w:bottom w:val="single" w:sz="4" w:space="0" w:color="auto"/>
              <w:right w:val="single" w:sz="4" w:space="0" w:color="auto"/>
            </w:tcBorders>
          </w:tcPr>
          <w:p w14:paraId="0C6C5018" w14:textId="77777777" w:rsidR="00D10126" w:rsidRPr="00194747"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32495BF9" w14:textId="77777777" w:rsidR="00D10126" w:rsidRPr="00194747"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435A1C39" w14:textId="77777777" w:rsidR="00D10126" w:rsidRPr="00194747" w:rsidRDefault="00D10126" w:rsidP="00860AB1">
            <w:pPr>
              <w:pStyle w:val="AufgabeText"/>
              <w:ind w:left="0"/>
            </w:pPr>
          </w:p>
        </w:tc>
      </w:tr>
    </w:tbl>
    <w:p w14:paraId="6CF427F7" w14:textId="77777777" w:rsidR="00D10126" w:rsidRPr="00194747" w:rsidRDefault="00D10126" w:rsidP="00D10126">
      <w:pPr>
        <w:spacing w:line="240" w:lineRule="exact"/>
        <w:jc w:val="both"/>
      </w:pPr>
    </w:p>
    <w:p w14:paraId="6DAE2B7C" w14:textId="77777777" w:rsidR="00D10126" w:rsidRPr="00194747" w:rsidRDefault="00D10126" w:rsidP="00D10126">
      <w:pPr>
        <w:spacing w:line="240" w:lineRule="exact"/>
        <w:jc w:val="both"/>
      </w:pPr>
      <w:r w:rsidRPr="00194747">
        <w:t>Wie zufrieden bin ich mit meiner Arbeit an der Lernaufgabe?</w:t>
      </w:r>
    </w:p>
    <w:p w14:paraId="4DC71E85" w14:textId="77777777" w:rsidR="00D10126" w:rsidRPr="00194747" w:rsidRDefault="00D10126" w:rsidP="00D10126">
      <w:pPr>
        <w:spacing w:line="240" w:lineRule="exact"/>
        <w:jc w:val="both"/>
      </w:pPr>
      <w:r w:rsidRPr="00194747">
        <w:rPr>
          <w:noProof/>
          <w:lang w:eastAsia="de-DE"/>
        </w:rPr>
        <mc:AlternateContent>
          <mc:Choice Requires="wps">
            <w:drawing>
              <wp:anchor distT="0" distB="0" distL="114300" distR="114300" simplePos="0" relativeHeight="251838464" behindDoc="0" locked="0" layoutInCell="1" allowOverlap="1" wp14:anchorId="629AAE98" wp14:editId="6328DD0D">
                <wp:simplePos x="0" y="0"/>
                <wp:positionH relativeFrom="column">
                  <wp:posOffset>-7709</wp:posOffset>
                </wp:positionH>
                <wp:positionV relativeFrom="paragraph">
                  <wp:posOffset>98366</wp:posOffset>
                </wp:positionV>
                <wp:extent cx="4784090" cy="457200"/>
                <wp:effectExtent l="0" t="0" r="0" b="0"/>
                <wp:wrapNone/>
                <wp:docPr id="21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0172F32A" w14:textId="77777777" w:rsidR="00860AB1" w:rsidRPr="005825EB" w:rsidRDefault="00860AB1" w:rsidP="00D10126">
                            <w:r>
                              <w:rPr>
                                <w:noProof/>
                                <w:lang w:eastAsia="de-DE"/>
                              </w:rPr>
                              <w:drawing>
                                <wp:inline distT="0" distB="0" distL="0" distR="0" wp14:anchorId="0D3D9393" wp14:editId="0E5315EE">
                                  <wp:extent cx="228600" cy="228600"/>
                                  <wp:effectExtent l="0" t="0" r="0" b="0"/>
                                  <wp:docPr id="1485" name="Grafik 148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247D0B0A" wp14:editId="6C1D49F9">
                                  <wp:extent cx="228600" cy="228600"/>
                                  <wp:effectExtent l="0" t="0" r="0" b="0"/>
                                  <wp:docPr id="1486" name="Grafik 1486"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3AABB4A7" wp14:editId="683E4F25">
                                  <wp:extent cx="228600" cy="228600"/>
                                  <wp:effectExtent l="0" t="0" r="0" b="0"/>
                                  <wp:docPr id="1487" name="Grafik 1487"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AAE98" id="_x0000_s1084" type="#_x0000_t202" style="position:absolute;left:0;text-align:left;margin-left:-.6pt;margin-top:7.75pt;width:376.7pt;height: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" stroked="f">
                <v:textbox>
                  <w:txbxContent>
                    <w:p w14:paraId="0172F32A" w14:textId="77777777" w:rsidR="00860AB1" w:rsidRPr="005825EB" w:rsidRDefault="00860AB1" w:rsidP="00D10126">
                      <w:r>
                        <w:rPr>
                          <w:noProof/>
                          <w:lang w:eastAsia="de-DE"/>
                        </w:rPr>
                        <w:drawing>
                          <wp:inline distT="0" distB="0" distL="0" distR="0" wp14:anchorId="0D3D9393" wp14:editId="0E5315EE">
                            <wp:extent cx="228600" cy="228600"/>
                            <wp:effectExtent l="0" t="0" r="0" b="0"/>
                            <wp:docPr id="1485" name="Grafik 148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_____________________________</w:t>
                      </w:r>
                      <w:r>
                        <w:rPr>
                          <w:noProof/>
                          <w:lang w:eastAsia="de-DE"/>
                        </w:rPr>
                        <w:drawing>
                          <wp:inline distT="0" distB="0" distL="0" distR="0" wp14:anchorId="247D0B0A" wp14:editId="6C1D49F9">
                            <wp:extent cx="228600" cy="228600"/>
                            <wp:effectExtent l="0" t="0" r="0" b="0"/>
                            <wp:docPr id="1486" name="Grafik 1486"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3AABB4A7" wp14:editId="683E4F25">
                            <wp:extent cx="228600" cy="228600"/>
                            <wp:effectExtent l="0" t="0" r="0" b="0"/>
                            <wp:docPr id="1487" name="Grafik 1487"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6AEAB280" w14:textId="77777777" w:rsidR="00D10126" w:rsidRPr="00194747" w:rsidRDefault="00D10126" w:rsidP="00D10126">
      <w:pPr>
        <w:tabs>
          <w:tab w:val="right" w:pos="3402"/>
          <w:tab w:val="right" w:pos="6804"/>
        </w:tabs>
        <w:spacing w:line="240" w:lineRule="exact"/>
        <w:jc w:val="both"/>
        <w:rPr>
          <w:b/>
        </w:rPr>
      </w:pPr>
    </w:p>
    <w:p w14:paraId="48CEBEB4" w14:textId="77777777" w:rsidR="00D10126" w:rsidRPr="00194747" w:rsidRDefault="00D10126" w:rsidP="00D10126">
      <w:pPr>
        <w:spacing w:line="240" w:lineRule="exact"/>
        <w:jc w:val="both"/>
      </w:pPr>
    </w:p>
    <w:p w14:paraId="3E76CFF0" w14:textId="77777777" w:rsidR="00D10126" w:rsidRPr="00194747" w:rsidRDefault="00D10126" w:rsidP="00D10126">
      <w:pPr>
        <w:spacing w:line="240" w:lineRule="exact"/>
        <w:jc w:val="both"/>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D10126" w:rsidRPr="00194747" w14:paraId="1EDFB8B0" w14:textId="77777777" w:rsidTr="00860AB1">
        <w:tc>
          <w:tcPr>
            <w:tcW w:w="1276" w:type="dxa"/>
            <w:gridSpan w:val="2"/>
          </w:tcPr>
          <w:p w14:paraId="6F140E24" w14:textId="77777777" w:rsidR="00D10126" w:rsidRPr="00194747" w:rsidRDefault="00D10126" w:rsidP="00860AB1">
            <w:pPr>
              <w:spacing w:line="240" w:lineRule="exact"/>
              <w:jc w:val="both"/>
              <w:rPr>
                <w:b/>
              </w:rPr>
            </w:pPr>
            <w:r w:rsidRPr="00194747">
              <w:rPr>
                <w:b/>
              </w:rPr>
              <w:t>Ich habe …</w:t>
            </w:r>
          </w:p>
        </w:tc>
        <w:tc>
          <w:tcPr>
            <w:tcW w:w="5986" w:type="dxa"/>
          </w:tcPr>
          <w:p w14:paraId="6F6F60C1" w14:textId="77777777" w:rsidR="00D10126" w:rsidRPr="00194747" w:rsidRDefault="00D10126" w:rsidP="00860AB1">
            <w:pPr>
              <w:spacing w:line="240" w:lineRule="exact"/>
              <w:jc w:val="both"/>
            </w:pPr>
          </w:p>
        </w:tc>
      </w:tr>
      <w:tr w:rsidR="00D10126" w:rsidRPr="00194747" w14:paraId="091AD5F4" w14:textId="77777777" w:rsidTr="00860AB1">
        <w:trPr>
          <w:trHeight w:val="449"/>
        </w:trPr>
        <w:sdt>
          <w:sdtPr>
            <w:id w:val="-1427577873"/>
            <w14:checkbox>
              <w14:checked w14:val="0"/>
              <w14:checkedState w14:val="2612" w14:font="MS Gothic"/>
              <w14:uncheckedState w14:val="2610" w14:font="MS Gothic"/>
            </w14:checkbox>
          </w:sdtPr>
          <w:sdtEndPr/>
          <w:sdtContent>
            <w:tc>
              <w:tcPr>
                <w:tcW w:w="426" w:type="dxa"/>
                <w:vAlign w:val="center"/>
              </w:tcPr>
              <w:p w14:paraId="07BCF30F" w14:textId="77777777" w:rsidR="00D10126" w:rsidRPr="00194747" w:rsidRDefault="00D10126" w:rsidP="00860AB1">
                <w:pPr>
                  <w:spacing w:line="240" w:lineRule="exact"/>
                  <w:jc w:val="both"/>
                </w:pPr>
                <w:r w:rsidRPr="00194747">
                  <w:rPr>
                    <w:rFonts w:ascii="MS Gothic" w:eastAsia="MS Gothic" w:hAnsi="MS Gothic" w:hint="eastAsia"/>
                  </w:rPr>
                  <w:t>☐</w:t>
                </w:r>
              </w:p>
            </w:tc>
          </w:sdtContent>
        </w:sdt>
        <w:tc>
          <w:tcPr>
            <w:tcW w:w="6836" w:type="dxa"/>
            <w:gridSpan w:val="2"/>
            <w:vAlign w:val="center"/>
          </w:tcPr>
          <w:p w14:paraId="76C545FC" w14:textId="77777777" w:rsidR="00D10126" w:rsidRPr="00194747" w:rsidRDefault="00D10126" w:rsidP="00860AB1">
            <w:pPr>
              <w:spacing w:line="240" w:lineRule="exact"/>
              <w:jc w:val="both"/>
            </w:pPr>
            <w:r w:rsidRPr="00194747">
              <w:t>meine Spielanleitung mit dem Spielbrett als Geschenk verpackt.</w:t>
            </w:r>
          </w:p>
        </w:tc>
      </w:tr>
      <w:tr w:rsidR="00D10126" w:rsidRPr="00194747" w14:paraId="7734D07B" w14:textId="77777777" w:rsidTr="00860AB1">
        <w:trPr>
          <w:trHeight w:val="413"/>
        </w:trPr>
        <w:sdt>
          <w:sdtPr>
            <w:id w:val="-1126467639"/>
            <w14:checkbox>
              <w14:checked w14:val="0"/>
              <w14:checkedState w14:val="2612" w14:font="MS Gothic"/>
              <w14:uncheckedState w14:val="2610" w14:font="MS Gothic"/>
            </w14:checkbox>
          </w:sdtPr>
          <w:sdtEndPr/>
          <w:sdtContent>
            <w:tc>
              <w:tcPr>
                <w:tcW w:w="426" w:type="dxa"/>
                <w:vAlign w:val="center"/>
              </w:tcPr>
              <w:p w14:paraId="658E996D" w14:textId="77777777" w:rsidR="00D10126" w:rsidRPr="00194747" w:rsidRDefault="00D10126" w:rsidP="00860AB1">
                <w:pPr>
                  <w:spacing w:line="240" w:lineRule="exact"/>
                  <w:jc w:val="both"/>
                </w:pPr>
                <w:r w:rsidRPr="00194747">
                  <w:rPr>
                    <w:rFonts w:ascii="MS Gothic" w:eastAsia="MS Gothic" w:hAnsi="MS Gothic" w:hint="eastAsia"/>
                  </w:rPr>
                  <w:t>☐</w:t>
                </w:r>
              </w:p>
            </w:tc>
          </w:sdtContent>
        </w:sdt>
        <w:tc>
          <w:tcPr>
            <w:tcW w:w="6836" w:type="dxa"/>
            <w:gridSpan w:val="2"/>
            <w:vAlign w:val="center"/>
          </w:tcPr>
          <w:p w14:paraId="2AA0D5BF" w14:textId="77777777" w:rsidR="00D10126" w:rsidRPr="00194747" w:rsidRDefault="00D10126" w:rsidP="00860AB1">
            <w:pPr>
              <w:spacing w:line="240" w:lineRule="exact"/>
              <w:jc w:val="both"/>
              <w:rPr>
                <w:noProof/>
              </w:rPr>
            </w:pPr>
            <w:r w:rsidRPr="00194747">
              <w:rPr>
                <w:noProof/>
              </w:rPr>
              <w:t>die Spielanleitung mit dem Spielbrett meinem Lieblingsmenschen übergeben.</w:t>
            </w:r>
          </w:p>
        </w:tc>
      </w:tr>
    </w:tbl>
    <w:p w14:paraId="402F058E" w14:textId="77777777" w:rsidR="00D10126" w:rsidRPr="00194747" w:rsidRDefault="00D10126" w:rsidP="00D10126">
      <w:pPr>
        <w:spacing w:line="240" w:lineRule="exact"/>
        <w:jc w:val="both"/>
      </w:pPr>
    </w:p>
    <w:p w14:paraId="66F4F0A0" w14:textId="77777777" w:rsidR="00D10126" w:rsidRPr="00194747" w:rsidRDefault="00D10126" w:rsidP="00D10126">
      <w:pPr>
        <w:spacing w:line="240" w:lineRule="exact"/>
        <w:jc w:val="both"/>
      </w:pPr>
      <w:r w:rsidRPr="00194747">
        <w:br w:type="page"/>
      </w:r>
    </w:p>
    <w:p w14:paraId="5DC0145F" w14:textId="77777777" w:rsidR="00D10126" w:rsidRDefault="00D10126" w:rsidP="00D10126">
      <w:r w:rsidRPr="00423F1C">
        <w:rPr>
          <w:noProof/>
          <w:sz w:val="24"/>
          <w:lang w:eastAsia="de-DE"/>
        </w:rPr>
        <w:lastRenderedPageBreak/>
        <w:drawing>
          <wp:anchor distT="0" distB="0" distL="114300" distR="114300" simplePos="0" relativeHeight="251800576" behindDoc="0" locked="0" layoutInCell="0" allowOverlap="1" wp14:anchorId="31B521C7" wp14:editId="0CDD91E8">
            <wp:simplePos x="0" y="0"/>
            <wp:positionH relativeFrom="rightMargin">
              <wp:posOffset>127000</wp:posOffset>
            </wp:positionH>
            <wp:positionV relativeFrom="paragraph">
              <wp:posOffset>1142365</wp:posOffset>
            </wp:positionV>
            <wp:extent cx="345440" cy="323850"/>
            <wp:effectExtent l="0" t="0" r="0" b="0"/>
            <wp:wrapNone/>
            <wp:docPr id="464"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10126" w14:paraId="04DF7D32" w14:textId="77777777" w:rsidTr="00860AB1">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2CDA7015" w14:textId="77777777" w:rsidR="00D10126" w:rsidRDefault="00D10126" w:rsidP="00860AB1">
            <w:pPr>
              <w:pStyle w:val="Textkrper"/>
              <w:spacing w:line="240" w:lineRule="exact"/>
              <w:rPr>
                <w:sz w:val="12"/>
                <w:lang w:eastAsia="en-US"/>
              </w:rPr>
            </w:pPr>
            <w:r>
              <w:t xml:space="preserve"> </w:t>
            </w:r>
            <w:r>
              <w:rPr>
                <w:sz w:val="12"/>
                <w:lang w:eastAsia="en-US"/>
              </w:rPr>
              <w:t>Materialien/Kompetenz</w:t>
            </w:r>
          </w:p>
          <w:p w14:paraId="530A9ADD" w14:textId="77777777" w:rsidR="00D10126" w:rsidRDefault="00D10126" w:rsidP="00860AB1">
            <w:pPr>
              <w:pStyle w:val="TabelleKopflinks"/>
              <w:spacing w:line="240" w:lineRule="exact"/>
            </w:pPr>
            <w:r>
              <w:t>Eine Spielanleitung verstehen</w:t>
            </w:r>
          </w:p>
        </w:tc>
        <w:tc>
          <w:tcPr>
            <w:tcW w:w="188" w:type="dxa"/>
            <w:vMerge w:val="restart"/>
            <w:tcBorders>
              <w:top w:val="nil"/>
              <w:left w:val="single" w:sz="4" w:space="0" w:color="auto"/>
              <w:bottom w:val="nil"/>
              <w:right w:val="single" w:sz="4" w:space="0" w:color="auto"/>
            </w:tcBorders>
            <w:shd w:val="clear" w:color="auto" w:fill="FFFFFF"/>
          </w:tcPr>
          <w:p w14:paraId="58E3E3D4" w14:textId="77777777" w:rsidR="00D10126" w:rsidRDefault="00D10126" w:rsidP="00860AB1">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39A82A29" w14:textId="77777777" w:rsidR="00D10126" w:rsidRDefault="00D10126" w:rsidP="00860AB1">
            <w:pPr>
              <w:pStyle w:val="TabelleKopfmitte"/>
              <w:spacing w:line="240" w:lineRule="exact"/>
              <w:rPr>
                <w:lang w:val="en-GB" w:eastAsia="en-US"/>
              </w:rPr>
            </w:pPr>
            <w:r>
              <w:rPr>
                <w:lang w:val="en-GB" w:eastAsia="en-US"/>
              </w:rPr>
              <w:t>Deutsch</w:t>
            </w:r>
          </w:p>
          <w:p w14:paraId="03664130" w14:textId="77777777" w:rsidR="00D10126" w:rsidRDefault="00D10126" w:rsidP="00860AB1">
            <w:pPr>
              <w:pStyle w:val="TabelleKopfmitte"/>
              <w:spacing w:line="240" w:lineRule="exact"/>
              <w:rPr>
                <w:rFonts w:eastAsia="Calibri"/>
                <w:lang w:val="en-GB" w:eastAsia="en-US"/>
              </w:rPr>
            </w:pPr>
            <w:r w:rsidRPr="005657CA">
              <w:rPr>
                <w:rFonts w:eastAsia="Calibri"/>
                <w:lang w:val="en-GB" w:eastAsia="en-US"/>
              </w:rPr>
              <w:t>D02.</w:t>
            </w:r>
            <w:r>
              <w:rPr>
                <w:rFonts w:eastAsia="Calibri"/>
                <w:lang w:val="en-GB" w:eastAsia="en-US"/>
              </w:rPr>
              <w:t>0</w:t>
            </w:r>
            <w:r w:rsidRPr="005657CA">
              <w:rPr>
                <w:rFonts w:eastAsia="Calibri"/>
                <w:lang w:val="en-GB" w:eastAsia="en-US"/>
              </w:rPr>
              <w:t>1.02.</w:t>
            </w:r>
            <w:r>
              <w:rPr>
                <w:rFonts w:eastAsia="Calibri"/>
                <w:lang w:val="en-GB" w:eastAsia="en-US"/>
              </w:rPr>
              <w:t>0</w:t>
            </w:r>
            <w:r w:rsidRPr="005657CA">
              <w:rPr>
                <w:rFonts w:eastAsia="Calibri"/>
                <w:lang w:val="en-GB" w:eastAsia="en-US"/>
              </w:rPr>
              <w:t>1</w:t>
            </w:r>
          </w:p>
        </w:tc>
      </w:tr>
      <w:tr w:rsidR="00D10126" w14:paraId="3DF05F40" w14:textId="77777777" w:rsidTr="00860AB1">
        <w:trPr>
          <w:trHeight w:val="873"/>
        </w:trPr>
        <w:tc>
          <w:tcPr>
            <w:tcW w:w="7353" w:type="dxa"/>
            <w:tcBorders>
              <w:top w:val="single" w:sz="4" w:space="0" w:color="auto"/>
              <w:left w:val="single" w:sz="4" w:space="0" w:color="auto"/>
              <w:bottom w:val="single" w:sz="4" w:space="0" w:color="auto"/>
              <w:right w:val="single" w:sz="4" w:space="0" w:color="auto"/>
            </w:tcBorders>
          </w:tcPr>
          <w:p w14:paraId="0CD2A7D5" w14:textId="77777777" w:rsidR="00D10126" w:rsidRDefault="00D10126" w:rsidP="00860AB1">
            <w:pPr>
              <w:pStyle w:val="Tabelle6pt"/>
            </w:pPr>
            <w:r>
              <w:t>Teilkompetenz:</w:t>
            </w:r>
          </w:p>
          <w:p w14:paraId="087D407E" w14:textId="77777777" w:rsidR="00D10126" w:rsidRDefault="00D10126" w:rsidP="00860AB1">
            <w:pPr>
              <w:pStyle w:val="TabelleAufzhlung"/>
              <w:spacing w:line="240" w:lineRule="exact"/>
              <w:rPr>
                <w:lang w:eastAsia="en-US"/>
              </w:rPr>
            </w:pPr>
            <w:r>
              <w:rPr>
                <w:lang w:eastAsia="en-US"/>
              </w:rPr>
              <w:t>Ich kann mich über das Spiel „Mensch ärgere dich nicht“ informieren.</w:t>
            </w:r>
          </w:p>
          <w:p w14:paraId="481FD865" w14:textId="77777777" w:rsidR="00D10126" w:rsidRDefault="00D10126" w:rsidP="00860AB1">
            <w:pPr>
              <w:pStyle w:val="TabelleAufzhlung"/>
              <w:spacing w:line="240" w:lineRule="exact"/>
              <w:rPr>
                <w:i/>
                <w:lang w:eastAsia="en-US"/>
              </w:rPr>
            </w:pPr>
            <w:r>
              <w:rPr>
                <w:i/>
                <w:lang w:eastAsia="en-US"/>
              </w:rPr>
              <w:t>Ich kann mit meinen Mitspielern gemeinsam Spielregeln aushandeln.</w:t>
            </w:r>
          </w:p>
          <w:p w14:paraId="08BD847E" w14:textId="77777777" w:rsidR="00D10126" w:rsidRDefault="00D10126" w:rsidP="00860AB1">
            <w:pPr>
              <w:pStyle w:val="TabelleAufzhlung"/>
              <w:numPr>
                <w:ilvl w:val="0"/>
                <w:numId w:val="0"/>
              </w:numPr>
              <w:spacing w:line="240" w:lineRule="exact"/>
              <w:rPr>
                <w:lang w:eastAsia="en-US"/>
              </w:rPr>
            </w:pPr>
          </w:p>
        </w:tc>
        <w:tc>
          <w:tcPr>
            <w:tcW w:w="188" w:type="dxa"/>
            <w:vMerge/>
            <w:tcBorders>
              <w:top w:val="nil"/>
              <w:left w:val="single" w:sz="4" w:space="0" w:color="auto"/>
              <w:bottom w:val="nil"/>
              <w:right w:val="nil"/>
            </w:tcBorders>
            <w:vAlign w:val="center"/>
            <w:hideMark/>
          </w:tcPr>
          <w:p w14:paraId="69909B88" w14:textId="77777777" w:rsidR="00D10126" w:rsidRDefault="00D10126" w:rsidP="00860AB1">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10126" w14:paraId="2F817D72"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hideMark/>
                </w:tcPr>
                <w:p w14:paraId="6BAB8E5D" w14:textId="77777777" w:rsidR="00D10126" w:rsidRDefault="00D10126" w:rsidP="00BF0D2F">
                  <w:pPr>
                    <w:pStyle w:val="Textkrpermitte"/>
                    <w:framePr w:hSpace="141" w:wrap="around" w:vAnchor="text" w:hAnchor="margin" w:y="-126"/>
                    <w:rPr>
                      <w:lang w:val="en-GB"/>
                    </w:rPr>
                  </w:pPr>
                  <w:proofErr w:type="spellStart"/>
                  <w:r>
                    <w:rPr>
                      <w:lang w:val="en-GB"/>
                    </w:rPr>
                    <w:t>LernPROJEKT</w:t>
                  </w:r>
                  <w:proofErr w:type="spellEnd"/>
                </w:p>
              </w:tc>
            </w:tr>
            <w:tr w:rsidR="00D10126" w14:paraId="0FDD41DB"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hideMark/>
                </w:tcPr>
                <w:p w14:paraId="15B65B67" w14:textId="77777777" w:rsidR="00D10126" w:rsidRDefault="00D10126" w:rsidP="00BF0D2F">
                  <w:pPr>
                    <w:pStyle w:val="Textkrpermitte"/>
                    <w:framePr w:hSpace="141" w:wrap="around" w:vAnchor="text" w:hAnchor="margin" w:y="-126"/>
                    <w:rPr>
                      <w:lang w:val="en-GB"/>
                    </w:rPr>
                  </w:pPr>
                  <w:proofErr w:type="spellStart"/>
                  <w:r>
                    <w:rPr>
                      <w:lang w:val="en-GB"/>
                    </w:rPr>
                    <w:t>LernTHEMA</w:t>
                  </w:r>
                  <w:proofErr w:type="spellEnd"/>
                </w:p>
              </w:tc>
            </w:tr>
            <w:tr w:rsidR="00D10126" w14:paraId="0BC7E564" w14:textId="77777777" w:rsidTr="00860AB1">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36343451" w14:textId="77777777" w:rsidR="00D10126" w:rsidRDefault="00D10126" w:rsidP="00BF0D2F">
                  <w:pPr>
                    <w:pStyle w:val="TabelleKopfmitte"/>
                    <w:framePr w:hSpace="141" w:wrap="around" w:vAnchor="text" w:hAnchor="margin" w:y="-126"/>
                    <w:rPr>
                      <w:lang w:val="en-GB"/>
                    </w:rPr>
                  </w:pPr>
                  <w:proofErr w:type="spellStart"/>
                  <w:r>
                    <w:rPr>
                      <w:lang w:val="en-GB"/>
                    </w:rPr>
                    <w:t>LernSCHRITT</w:t>
                  </w:r>
                  <w:proofErr w:type="spellEnd"/>
                </w:p>
              </w:tc>
            </w:tr>
          </w:tbl>
          <w:p w14:paraId="0EB7D844" w14:textId="77777777" w:rsidR="00D10126" w:rsidRDefault="00D10126" w:rsidP="00860AB1">
            <w:pPr>
              <w:pStyle w:val="TabelleKopfmitte"/>
              <w:spacing w:line="240" w:lineRule="exact"/>
              <w:rPr>
                <w:lang w:val="en-GB" w:eastAsia="en-US"/>
              </w:rPr>
            </w:pPr>
          </w:p>
        </w:tc>
      </w:tr>
    </w:tbl>
    <w:p w14:paraId="4982FD15" w14:textId="77777777" w:rsidR="00D10126" w:rsidRDefault="00D10126" w:rsidP="00D10126">
      <w:pPr>
        <w:spacing w:line="240" w:lineRule="exact"/>
      </w:pPr>
    </w:p>
    <w:p w14:paraId="4133D882" w14:textId="7C0C937E" w:rsidR="00D10126" w:rsidRDefault="00D10126" w:rsidP="00D10126">
      <w:pPr>
        <w:spacing w:line="240" w:lineRule="exact"/>
      </w:pPr>
      <w:r>
        <w:rPr>
          <w:noProof/>
        </w:rPr>
        <w:drawing>
          <wp:anchor distT="0" distB="0" distL="114300" distR="114300" simplePos="0" relativeHeight="251851776" behindDoc="1" locked="0" layoutInCell="1" allowOverlap="1" wp14:anchorId="19166E1A" wp14:editId="7BF18873">
            <wp:simplePos x="0" y="0"/>
            <wp:positionH relativeFrom="column">
              <wp:posOffset>1664335</wp:posOffset>
            </wp:positionH>
            <wp:positionV relativeFrom="paragraph">
              <wp:posOffset>92075</wp:posOffset>
            </wp:positionV>
            <wp:extent cx="1424940" cy="1198245"/>
            <wp:effectExtent l="0" t="0" r="3810" b="1905"/>
            <wp:wrapThrough wrapText="bothSides">
              <wp:wrapPolygon edited="0">
                <wp:start x="0" y="0"/>
                <wp:lineTo x="0" y="21291"/>
                <wp:lineTo x="21369" y="21291"/>
                <wp:lineTo x="21369" y="0"/>
                <wp:lineTo x="0" y="0"/>
              </wp:wrapPolygon>
            </wp:wrapThrough>
            <wp:docPr id="1474" name="Grafik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4940" cy="1198245"/>
                    </a:xfrm>
                    <a:prstGeom prst="rect">
                      <a:avLst/>
                    </a:prstGeom>
                    <a:noFill/>
                  </pic:spPr>
                </pic:pic>
              </a:graphicData>
            </a:graphic>
            <wp14:sizeRelH relativeFrom="page">
              <wp14:pctWidth>0</wp14:pctWidth>
            </wp14:sizeRelH>
            <wp14:sizeRelV relativeFrom="page">
              <wp14:pctHeight>0</wp14:pctHeight>
            </wp14:sizeRelV>
          </wp:anchor>
        </w:drawing>
      </w:r>
    </w:p>
    <w:p w14:paraId="7D05D0CF" w14:textId="610F64E4" w:rsidR="00D10126" w:rsidRDefault="00D10126" w:rsidP="00D10126">
      <w:pPr>
        <w:spacing w:line="240" w:lineRule="exact"/>
      </w:pPr>
      <w:r>
        <w:rPr>
          <w:noProof/>
        </w:rPr>
        <w:drawing>
          <wp:anchor distT="0" distB="0" distL="114300" distR="114300" simplePos="0" relativeHeight="251843584" behindDoc="0" locked="0" layoutInCell="1" allowOverlap="1" wp14:anchorId="0C8A893B" wp14:editId="3383C453">
            <wp:simplePos x="0" y="0"/>
            <wp:positionH relativeFrom="column">
              <wp:posOffset>184150</wp:posOffset>
            </wp:positionH>
            <wp:positionV relativeFrom="paragraph">
              <wp:posOffset>1291590</wp:posOffset>
            </wp:positionV>
            <wp:extent cx="1332865" cy="1332865"/>
            <wp:effectExtent l="0" t="0" r="635" b="635"/>
            <wp:wrapSquare wrapText="bothSides"/>
            <wp:docPr id="1473" name="Grafik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32865" cy="1332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0" locked="0" layoutInCell="1" allowOverlap="1" wp14:anchorId="39BF4F3C" wp14:editId="17E9ADA4">
            <wp:simplePos x="0" y="0"/>
            <wp:positionH relativeFrom="column">
              <wp:posOffset>1517015</wp:posOffset>
            </wp:positionH>
            <wp:positionV relativeFrom="paragraph">
              <wp:posOffset>1159510</wp:posOffset>
            </wp:positionV>
            <wp:extent cx="1822450" cy="1223645"/>
            <wp:effectExtent l="0" t="0" r="6350" b="0"/>
            <wp:wrapNone/>
            <wp:docPr id="1472"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450" cy="12236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7B4F907A" wp14:editId="6607D4DA">
            <wp:simplePos x="0" y="0"/>
            <wp:positionH relativeFrom="column">
              <wp:posOffset>3135630</wp:posOffset>
            </wp:positionH>
            <wp:positionV relativeFrom="paragraph">
              <wp:posOffset>109220</wp:posOffset>
            </wp:positionV>
            <wp:extent cx="1546860" cy="1028700"/>
            <wp:effectExtent l="0" t="0" r="0" b="0"/>
            <wp:wrapThrough wrapText="bothSides">
              <wp:wrapPolygon edited="0">
                <wp:start x="0" y="0"/>
                <wp:lineTo x="0" y="21200"/>
                <wp:lineTo x="21281" y="21200"/>
                <wp:lineTo x="21281" y="0"/>
                <wp:lineTo x="0" y="0"/>
              </wp:wrapPolygon>
            </wp:wrapThrough>
            <wp:docPr id="511" name="Grafi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6860" cy="1028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14:anchorId="366696CD" wp14:editId="083CB13B">
            <wp:simplePos x="0" y="0"/>
            <wp:positionH relativeFrom="column">
              <wp:posOffset>318135</wp:posOffset>
            </wp:positionH>
            <wp:positionV relativeFrom="paragraph">
              <wp:posOffset>138430</wp:posOffset>
            </wp:positionV>
            <wp:extent cx="1316355" cy="990600"/>
            <wp:effectExtent l="0" t="0" r="0" b="0"/>
            <wp:wrapThrough wrapText="bothSides">
              <wp:wrapPolygon edited="0">
                <wp:start x="0" y="0"/>
                <wp:lineTo x="0" y="21185"/>
                <wp:lineTo x="21256" y="21185"/>
                <wp:lineTo x="21256" y="0"/>
                <wp:lineTo x="0" y="0"/>
              </wp:wrapPolygon>
            </wp:wrapThrough>
            <wp:docPr id="510" name="Grafi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6355" cy="990600"/>
                    </a:xfrm>
                    <a:prstGeom prst="rect">
                      <a:avLst/>
                    </a:prstGeom>
                    <a:noFill/>
                  </pic:spPr>
                </pic:pic>
              </a:graphicData>
            </a:graphic>
            <wp14:sizeRelH relativeFrom="page">
              <wp14:pctWidth>0</wp14:pctWidth>
            </wp14:sizeRelH>
            <wp14:sizeRelV relativeFrom="page">
              <wp14:pctHeight>0</wp14:pctHeight>
            </wp14:sizeRelV>
          </wp:anchor>
        </w:drawing>
      </w:r>
    </w:p>
    <w:p w14:paraId="63289061" w14:textId="302B5A73" w:rsidR="00D10126" w:rsidRDefault="00D10126" w:rsidP="00D10126">
      <w:pPr>
        <w:spacing w:line="240" w:lineRule="exact"/>
      </w:pPr>
      <w:r>
        <w:rPr>
          <w:noProof/>
        </w:rPr>
        <w:drawing>
          <wp:anchor distT="0" distB="0" distL="114300" distR="114300" simplePos="0" relativeHeight="251845632" behindDoc="0" locked="0" layoutInCell="1" allowOverlap="1" wp14:anchorId="18B40154" wp14:editId="4D0767F1">
            <wp:simplePos x="0" y="0"/>
            <wp:positionH relativeFrom="margin">
              <wp:posOffset>3365500</wp:posOffset>
            </wp:positionH>
            <wp:positionV relativeFrom="margin">
              <wp:posOffset>2545080</wp:posOffset>
            </wp:positionV>
            <wp:extent cx="1569720" cy="1569720"/>
            <wp:effectExtent l="0" t="0" r="0" b="0"/>
            <wp:wrapSquare wrapText="bothSides"/>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pic:spPr>
                </pic:pic>
              </a:graphicData>
            </a:graphic>
            <wp14:sizeRelH relativeFrom="page">
              <wp14:pctWidth>0</wp14:pctWidth>
            </wp14:sizeRelH>
            <wp14:sizeRelV relativeFrom="page">
              <wp14:pctHeight>0</wp14:pctHeight>
            </wp14:sizeRelV>
          </wp:anchor>
        </w:drawing>
      </w:r>
    </w:p>
    <w:p w14:paraId="2637CAC2" w14:textId="77777777" w:rsidR="00D10126" w:rsidRDefault="00D10126" w:rsidP="00D10126">
      <w:pPr>
        <w:spacing w:line="240" w:lineRule="exact"/>
      </w:pPr>
    </w:p>
    <w:p w14:paraId="456A2F12" w14:textId="77777777" w:rsidR="00D10126" w:rsidRDefault="00D10126" w:rsidP="00D10126">
      <w:pPr>
        <w:spacing w:line="240" w:lineRule="exact"/>
      </w:pPr>
    </w:p>
    <w:p w14:paraId="159CA108" w14:textId="77777777" w:rsidR="00D10126" w:rsidRPr="002C6B12" w:rsidRDefault="00D10126" w:rsidP="00D10126">
      <w:pPr>
        <w:pStyle w:val="berschrift2"/>
        <w:rPr>
          <w:bCs w:val="0"/>
          <w:sz w:val="28"/>
        </w:rPr>
      </w:pPr>
      <w:r w:rsidRPr="00EA006A">
        <w:rPr>
          <w:bCs w:val="0"/>
          <w:noProof/>
          <w:sz w:val="24"/>
        </w:rPr>
        <w:drawing>
          <wp:anchor distT="0" distB="0" distL="114300" distR="114300" simplePos="0" relativeHeight="251798528" behindDoc="0" locked="0" layoutInCell="0" allowOverlap="1" wp14:anchorId="2B33371E" wp14:editId="66D63876">
            <wp:simplePos x="0" y="0"/>
            <wp:positionH relativeFrom="rightMargin">
              <wp:posOffset>191770</wp:posOffset>
            </wp:positionH>
            <wp:positionV relativeFrom="paragraph">
              <wp:posOffset>1324610</wp:posOffset>
            </wp:positionV>
            <wp:extent cx="302701" cy="324000"/>
            <wp:effectExtent l="0" t="0" r="2540" b="0"/>
            <wp:wrapNone/>
            <wp:docPr id="46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val="0"/>
        </w:rPr>
        <w:br w:type="textWrapping" w:clear="all"/>
      </w:r>
    </w:p>
    <w:p w14:paraId="34DA5B11" w14:textId="77777777" w:rsidR="00D10126" w:rsidRDefault="00D10126" w:rsidP="00D10126">
      <w:pPr>
        <w:pStyle w:val="TabelleKopflinks"/>
        <w:jc w:val="both"/>
        <w:rPr>
          <w:b w:val="0"/>
        </w:rPr>
      </w:pPr>
      <w:r w:rsidRPr="00513348">
        <w:rPr>
          <w:b w:val="0"/>
        </w:rPr>
        <w:t xml:space="preserve">In der offenen Lernzeit hatten Sie Gelegenheit einige Spiele auszuprobieren. Welche Spiele haben Sie gespielt? Welche der abgebildeten Figuren passt am besten zu Ihrer Gefühlslage beim Spielen? </w:t>
      </w:r>
    </w:p>
    <w:p w14:paraId="37E466A1" w14:textId="77777777" w:rsidR="00D10126" w:rsidRPr="00513348" w:rsidRDefault="00D10126" w:rsidP="00D10126">
      <w:pPr>
        <w:pStyle w:val="TabelleKopflinks"/>
        <w:jc w:val="both"/>
        <w:rPr>
          <w:b w:val="0"/>
        </w:rPr>
      </w:pPr>
      <w:r>
        <w:rPr>
          <w:b w:val="0"/>
          <w:noProof/>
          <w:sz w:val="26"/>
          <w:szCs w:val="26"/>
          <w:lang w:eastAsia="de-DE"/>
        </w:rPr>
        <mc:AlternateContent>
          <mc:Choice Requires="wps">
            <w:drawing>
              <wp:anchor distT="0" distB="0" distL="114300" distR="114300" simplePos="0" relativeHeight="251801600" behindDoc="0" locked="0" layoutInCell="1" allowOverlap="1" wp14:anchorId="4340FA68" wp14:editId="2ED34511">
                <wp:simplePos x="0" y="0"/>
                <wp:positionH relativeFrom="margin">
                  <wp:posOffset>-5715</wp:posOffset>
                </wp:positionH>
                <wp:positionV relativeFrom="paragraph">
                  <wp:posOffset>152400</wp:posOffset>
                </wp:positionV>
                <wp:extent cx="4676775" cy="762000"/>
                <wp:effectExtent l="57150" t="38100" r="85725" b="95250"/>
                <wp:wrapNone/>
                <wp:docPr id="2151" name="Abgerundetes Rechteck 9"/>
                <wp:cNvGraphicFramePr/>
                <a:graphic xmlns:a="http://schemas.openxmlformats.org/drawingml/2006/main">
                  <a:graphicData uri="http://schemas.microsoft.com/office/word/2010/wordprocessingShape">
                    <wps:wsp>
                      <wps:cNvSpPr/>
                      <wps:spPr>
                        <a:xfrm>
                          <a:off x="0" y="0"/>
                          <a:ext cx="4676775" cy="7620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96F2E89" w14:textId="77777777" w:rsidR="00860AB1" w:rsidRPr="00513348" w:rsidRDefault="00860AB1" w:rsidP="00D10126">
                            <w:pPr>
                              <w:pStyle w:val="TabelleKopflinks"/>
                            </w:pPr>
                            <w:r w:rsidRPr="00513348">
                              <w:t>Arbeitsauftrag</w:t>
                            </w:r>
                          </w:p>
                          <w:p w14:paraId="79590D6A" w14:textId="77777777" w:rsidR="00860AB1" w:rsidRPr="00513348" w:rsidRDefault="00860AB1" w:rsidP="00306D6F">
                            <w:pPr>
                              <w:pStyle w:val="TabelleKopflinks"/>
                              <w:numPr>
                                <w:ilvl w:val="0"/>
                                <w:numId w:val="35"/>
                              </w:numPr>
                              <w:rPr>
                                <w:b w:val="0"/>
                              </w:rPr>
                            </w:pPr>
                            <w:r w:rsidRPr="00513348">
                              <w:rPr>
                                <w:b w:val="0"/>
                              </w:rPr>
                              <w:t>Tragen Sie die von Ihnen gespielten Spiele in die Tabelle ein und geben Sie eine Bewertung dafür ab.</w:t>
                            </w:r>
                          </w:p>
                          <w:p w14:paraId="68649EEE" w14:textId="77777777" w:rsidR="00860AB1" w:rsidRDefault="00860AB1" w:rsidP="00D101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0FA68" id="Abgerundetes Rechteck 9" o:spid="_x0000_s1085" style="position:absolute;left:0;text-align:left;margin-left:-.45pt;margin-top:12pt;width:368.25pt;height:60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396F2E89" w14:textId="77777777" w:rsidR="00860AB1" w:rsidRPr="00513348" w:rsidRDefault="00860AB1" w:rsidP="00D10126">
                      <w:pPr>
                        <w:pStyle w:val="TabelleKopflinks"/>
                      </w:pPr>
                      <w:r w:rsidRPr="00513348">
                        <w:t>Arbeitsauftrag</w:t>
                      </w:r>
                    </w:p>
                    <w:p w14:paraId="79590D6A" w14:textId="77777777" w:rsidR="00860AB1" w:rsidRPr="00513348" w:rsidRDefault="00860AB1" w:rsidP="00306D6F">
                      <w:pPr>
                        <w:pStyle w:val="TabelleKopflinks"/>
                        <w:numPr>
                          <w:ilvl w:val="0"/>
                          <w:numId w:val="35"/>
                        </w:numPr>
                        <w:rPr>
                          <w:b w:val="0"/>
                        </w:rPr>
                      </w:pPr>
                      <w:r w:rsidRPr="00513348">
                        <w:rPr>
                          <w:b w:val="0"/>
                        </w:rPr>
                        <w:t>Tragen Sie die von Ihnen gespielten Spiele in die Tabelle ein und geben Sie eine Bewertung dafür ab.</w:t>
                      </w:r>
                    </w:p>
                    <w:p w14:paraId="68649EEE" w14:textId="77777777" w:rsidR="00860AB1" w:rsidRDefault="00860AB1" w:rsidP="00D10126">
                      <w:pPr>
                        <w:jc w:val="center"/>
                      </w:pPr>
                    </w:p>
                  </w:txbxContent>
                </v:textbox>
                <w10:wrap anchorx="margin"/>
              </v:roundrect>
            </w:pict>
          </mc:Fallback>
        </mc:AlternateContent>
      </w:r>
    </w:p>
    <w:p w14:paraId="504204F4" w14:textId="77777777" w:rsidR="00D10126" w:rsidRDefault="00D10126" w:rsidP="00D10126">
      <w:pPr>
        <w:pStyle w:val="TabelleKopflinks"/>
        <w:ind w:left="720"/>
        <w:rPr>
          <w:b w:val="0"/>
          <w:sz w:val="26"/>
          <w:szCs w:val="26"/>
        </w:rPr>
      </w:pPr>
      <w:r w:rsidRPr="00AA18D1">
        <w:rPr>
          <w:noProof/>
          <w:lang w:eastAsia="de-DE"/>
        </w:rPr>
        <w:drawing>
          <wp:anchor distT="0" distB="0" distL="114300" distR="114300" simplePos="0" relativeHeight="251840512" behindDoc="0" locked="0" layoutInCell="1" allowOverlap="1" wp14:anchorId="7A0D7C7B" wp14:editId="726D7CAE">
            <wp:simplePos x="0" y="0"/>
            <wp:positionH relativeFrom="column">
              <wp:posOffset>4871085</wp:posOffset>
            </wp:positionH>
            <wp:positionV relativeFrom="paragraph">
              <wp:posOffset>97155</wp:posOffset>
            </wp:positionV>
            <wp:extent cx="314325" cy="314325"/>
            <wp:effectExtent l="0" t="0" r="9525" b="9525"/>
            <wp:wrapNone/>
            <wp:docPr id="466" name="Grafi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4F603" w14:textId="77777777" w:rsidR="00D10126" w:rsidRDefault="00D10126" w:rsidP="00D10126">
      <w:pPr>
        <w:spacing w:line="240" w:lineRule="exact"/>
        <w:rPr>
          <w:sz w:val="28"/>
          <w:szCs w:val="24"/>
        </w:rPr>
      </w:pPr>
    </w:p>
    <w:p w14:paraId="121E7DC0" w14:textId="77777777" w:rsidR="00D10126" w:rsidRDefault="00D10126" w:rsidP="00D10126">
      <w:pPr>
        <w:spacing w:line="240" w:lineRule="exact"/>
        <w:rPr>
          <w:sz w:val="28"/>
          <w:szCs w:val="24"/>
        </w:rPr>
      </w:pPr>
    </w:p>
    <w:p w14:paraId="36CAEC1E" w14:textId="77777777" w:rsidR="00D10126" w:rsidRDefault="00D10126" w:rsidP="00D10126">
      <w:pPr>
        <w:spacing w:line="240" w:lineRule="exact"/>
        <w:rPr>
          <w:sz w:val="28"/>
          <w:szCs w:val="24"/>
        </w:rPr>
      </w:pPr>
    </w:p>
    <w:p w14:paraId="21D10BAC" w14:textId="77777777" w:rsidR="00D10126" w:rsidRDefault="00D10126" w:rsidP="00D10126">
      <w:pPr>
        <w:spacing w:line="240" w:lineRule="exact"/>
        <w:rPr>
          <w:sz w:val="28"/>
          <w:szCs w:val="24"/>
        </w:rPr>
      </w:pPr>
    </w:p>
    <w:p w14:paraId="6BB997FA" w14:textId="77777777" w:rsidR="00D10126" w:rsidRDefault="00D10126" w:rsidP="00D10126">
      <w:pPr>
        <w:spacing w:line="240" w:lineRule="exact"/>
        <w:rPr>
          <w:sz w:val="28"/>
          <w:szCs w:val="24"/>
        </w:rPr>
      </w:pPr>
    </w:p>
    <w:p w14:paraId="4A08517F" w14:textId="77777777" w:rsidR="00D10126" w:rsidRDefault="00D10126" w:rsidP="00D10126">
      <w:pPr>
        <w:spacing w:line="240" w:lineRule="exact"/>
        <w:rPr>
          <w:sz w:val="28"/>
          <w:szCs w:val="24"/>
        </w:rPr>
      </w:pPr>
    </w:p>
    <w:tbl>
      <w:tblPr>
        <w:tblStyle w:val="Tabellenraster"/>
        <w:tblW w:w="7400" w:type="dxa"/>
        <w:tblInd w:w="108" w:type="dxa"/>
        <w:tblLayout w:type="fixed"/>
        <w:tblLook w:val="04A0" w:firstRow="1" w:lastRow="0" w:firstColumn="1" w:lastColumn="0" w:noHBand="0" w:noVBand="1"/>
      </w:tblPr>
      <w:tblGrid>
        <w:gridCol w:w="5954"/>
        <w:gridCol w:w="454"/>
        <w:gridCol w:w="425"/>
        <w:gridCol w:w="567"/>
      </w:tblGrid>
      <w:tr w:rsidR="00D10126" w14:paraId="4E947837" w14:textId="77777777" w:rsidTr="00860AB1">
        <w:trPr>
          <w:cantSplit/>
          <w:trHeight w:val="56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2B62C2" w14:textId="77777777" w:rsidR="00D10126" w:rsidRDefault="00D10126" w:rsidP="00860AB1">
            <w:pPr>
              <w:pStyle w:val="AufgabeText"/>
              <w:ind w:left="0"/>
              <w:jc w:val="left"/>
            </w:pPr>
            <w:r>
              <w:rPr>
                <w:rStyle w:val="Fett"/>
              </w:rPr>
              <w:t>Spielname</w:t>
            </w:r>
          </w:p>
        </w:tc>
        <w:tc>
          <w:tcPr>
            <w:tcW w:w="4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67787C59" w14:textId="77777777" w:rsidR="00D10126" w:rsidRDefault="00D10126" w:rsidP="00860AB1">
            <w:pPr>
              <w:pStyle w:val="AufgabeText"/>
              <w:ind w:left="113" w:right="113"/>
              <w:rPr>
                <w:b/>
              </w:rPr>
            </w:pPr>
            <w:r>
              <w:rPr>
                <w:noProof/>
              </w:rPr>
              <w:drawing>
                <wp:inline distT="0" distB="0" distL="0" distR="0" wp14:anchorId="6D55251B" wp14:editId="767D6D6C">
                  <wp:extent cx="198120" cy="198120"/>
                  <wp:effectExtent l="0" t="0" r="0" b="0"/>
                  <wp:docPr id="467" name="Grafik 467"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447544D" w14:textId="77777777" w:rsidR="00D10126" w:rsidRDefault="00D10126" w:rsidP="00860AB1">
            <w:pPr>
              <w:pStyle w:val="AufgabeText"/>
              <w:ind w:left="113" w:right="113"/>
              <w:rPr>
                <w:b/>
              </w:rPr>
            </w:pPr>
            <w:r>
              <w:rPr>
                <w:noProof/>
              </w:rPr>
              <w:drawing>
                <wp:inline distT="0" distB="0" distL="0" distR="0" wp14:anchorId="44DBC8BD" wp14:editId="3EB0C1EB">
                  <wp:extent cx="205740" cy="205740"/>
                  <wp:effectExtent l="0" t="0" r="3810" b="3810"/>
                  <wp:docPr id="468" name="Grafik 468"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F79CC04" w14:textId="77777777" w:rsidR="00D10126" w:rsidRDefault="00D10126" w:rsidP="00860AB1">
            <w:pPr>
              <w:pStyle w:val="AufgabeText"/>
              <w:ind w:left="113" w:right="113"/>
              <w:rPr>
                <w:b/>
              </w:rPr>
            </w:pPr>
            <w:r>
              <w:rPr>
                <w:noProof/>
              </w:rPr>
              <w:drawing>
                <wp:inline distT="0" distB="0" distL="0" distR="0" wp14:anchorId="1E0C243F" wp14:editId="52D7507D">
                  <wp:extent cx="213360" cy="213360"/>
                  <wp:effectExtent l="0" t="0" r="0" b="0"/>
                  <wp:docPr id="469" name="Grafik 469"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p>
        </w:tc>
      </w:tr>
      <w:tr w:rsidR="00D10126" w14:paraId="0B113242"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30D4A9C0" w14:textId="77777777" w:rsidR="00D10126" w:rsidRDefault="00D10126" w:rsidP="00860AB1">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6981076F" w14:textId="77777777" w:rsidR="00D10126"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1607219E" w14:textId="77777777" w:rsidR="00D10126" w:rsidRDefault="00D10126" w:rsidP="00860AB1">
            <w:pPr>
              <w:pStyle w:val="AufgabeText"/>
              <w:ind w:left="0"/>
            </w:pPr>
          </w:p>
        </w:tc>
        <w:tc>
          <w:tcPr>
            <w:tcW w:w="567" w:type="dxa"/>
            <w:tcBorders>
              <w:top w:val="single" w:sz="4" w:space="0" w:color="auto"/>
              <w:left w:val="single" w:sz="4" w:space="0" w:color="auto"/>
              <w:bottom w:val="single" w:sz="4" w:space="0" w:color="auto"/>
              <w:right w:val="single" w:sz="4" w:space="0" w:color="auto"/>
            </w:tcBorders>
            <w:hideMark/>
          </w:tcPr>
          <w:p w14:paraId="2AA15A47" w14:textId="77777777" w:rsidR="00D10126" w:rsidRDefault="00D10126" w:rsidP="00860AB1">
            <w:pPr>
              <w:pStyle w:val="AufgabeText"/>
              <w:ind w:left="0"/>
            </w:pPr>
          </w:p>
        </w:tc>
      </w:tr>
      <w:tr w:rsidR="00D10126" w14:paraId="235A0B94"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2DC1C700" w14:textId="77777777" w:rsidR="00D10126" w:rsidRDefault="00D10126" w:rsidP="00860AB1">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7DFC073D" w14:textId="77777777" w:rsidR="00D10126"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48AEB0DC" w14:textId="77777777" w:rsidR="00D10126" w:rsidRDefault="00D10126" w:rsidP="00860AB1">
            <w:pPr>
              <w:pStyle w:val="AufgabeText"/>
              <w:ind w:left="0"/>
            </w:pPr>
          </w:p>
        </w:tc>
        <w:tc>
          <w:tcPr>
            <w:tcW w:w="567" w:type="dxa"/>
            <w:tcBorders>
              <w:top w:val="single" w:sz="4" w:space="0" w:color="auto"/>
              <w:left w:val="single" w:sz="4" w:space="0" w:color="auto"/>
              <w:bottom w:val="single" w:sz="4" w:space="0" w:color="auto"/>
              <w:right w:val="single" w:sz="4" w:space="0" w:color="auto"/>
            </w:tcBorders>
          </w:tcPr>
          <w:p w14:paraId="70C3D1F1" w14:textId="77777777" w:rsidR="00D10126" w:rsidRDefault="00D10126" w:rsidP="00860AB1">
            <w:pPr>
              <w:pStyle w:val="AufgabeText"/>
              <w:ind w:left="0"/>
            </w:pPr>
          </w:p>
        </w:tc>
      </w:tr>
      <w:tr w:rsidR="00D10126" w14:paraId="31723464"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507AFE83" w14:textId="77777777" w:rsidR="00D10126" w:rsidRDefault="00D10126" w:rsidP="00860AB1">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1982C7F3" w14:textId="77777777" w:rsidR="00D10126"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493D7F62" w14:textId="77777777" w:rsidR="00D10126" w:rsidRDefault="00D10126" w:rsidP="00860AB1">
            <w:pPr>
              <w:pStyle w:val="AufgabeText"/>
              <w:ind w:left="0"/>
            </w:pPr>
          </w:p>
        </w:tc>
        <w:tc>
          <w:tcPr>
            <w:tcW w:w="567" w:type="dxa"/>
            <w:tcBorders>
              <w:top w:val="single" w:sz="4" w:space="0" w:color="auto"/>
              <w:left w:val="single" w:sz="4" w:space="0" w:color="auto"/>
              <w:bottom w:val="single" w:sz="4" w:space="0" w:color="auto"/>
              <w:right w:val="single" w:sz="4" w:space="0" w:color="auto"/>
            </w:tcBorders>
          </w:tcPr>
          <w:p w14:paraId="574C9EBA" w14:textId="77777777" w:rsidR="00D10126" w:rsidRDefault="00D10126" w:rsidP="00860AB1">
            <w:pPr>
              <w:pStyle w:val="AufgabeText"/>
              <w:ind w:left="0"/>
            </w:pPr>
          </w:p>
        </w:tc>
      </w:tr>
      <w:tr w:rsidR="00D10126" w14:paraId="254B6A05"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0550AC9C" w14:textId="77777777" w:rsidR="00D10126" w:rsidRDefault="00D10126" w:rsidP="00860AB1">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02FA8CB4" w14:textId="77777777" w:rsidR="00D10126"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60F4996D" w14:textId="77777777" w:rsidR="00D10126" w:rsidRDefault="00D10126" w:rsidP="00860AB1">
            <w:pPr>
              <w:pStyle w:val="AufgabeText"/>
              <w:ind w:left="0"/>
            </w:pPr>
          </w:p>
        </w:tc>
        <w:tc>
          <w:tcPr>
            <w:tcW w:w="567" w:type="dxa"/>
            <w:tcBorders>
              <w:top w:val="single" w:sz="4" w:space="0" w:color="auto"/>
              <w:left w:val="single" w:sz="4" w:space="0" w:color="auto"/>
              <w:bottom w:val="single" w:sz="4" w:space="0" w:color="auto"/>
              <w:right w:val="single" w:sz="4" w:space="0" w:color="auto"/>
            </w:tcBorders>
          </w:tcPr>
          <w:p w14:paraId="22AEC1BE" w14:textId="77777777" w:rsidR="00D10126" w:rsidRDefault="00D10126" w:rsidP="00860AB1">
            <w:pPr>
              <w:pStyle w:val="AufgabeText"/>
              <w:ind w:left="0"/>
            </w:pPr>
          </w:p>
        </w:tc>
      </w:tr>
      <w:tr w:rsidR="00D10126" w14:paraId="606C2DA4" w14:textId="77777777" w:rsidTr="00860AB1">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592F0D0B" w14:textId="77777777" w:rsidR="00D10126" w:rsidRDefault="00D10126" w:rsidP="00860AB1">
            <w:pPr>
              <w:pStyle w:val="AufgabeText"/>
              <w:spacing w:before="60" w:after="60"/>
              <w:ind w:left="0"/>
              <w:jc w:val="left"/>
            </w:pPr>
          </w:p>
        </w:tc>
        <w:tc>
          <w:tcPr>
            <w:tcW w:w="454" w:type="dxa"/>
            <w:tcBorders>
              <w:top w:val="single" w:sz="4" w:space="0" w:color="auto"/>
              <w:left w:val="single" w:sz="4" w:space="0" w:color="auto"/>
              <w:bottom w:val="single" w:sz="4" w:space="0" w:color="auto"/>
              <w:right w:val="single" w:sz="4" w:space="0" w:color="auto"/>
            </w:tcBorders>
          </w:tcPr>
          <w:p w14:paraId="7D1446EB" w14:textId="77777777" w:rsidR="00D10126" w:rsidRDefault="00D10126" w:rsidP="00860AB1">
            <w:pPr>
              <w:pStyle w:val="AufgabeText"/>
              <w:ind w:left="0"/>
            </w:pPr>
          </w:p>
        </w:tc>
        <w:tc>
          <w:tcPr>
            <w:tcW w:w="425" w:type="dxa"/>
            <w:tcBorders>
              <w:top w:val="single" w:sz="4" w:space="0" w:color="auto"/>
              <w:left w:val="single" w:sz="4" w:space="0" w:color="auto"/>
              <w:bottom w:val="single" w:sz="4" w:space="0" w:color="auto"/>
              <w:right w:val="single" w:sz="4" w:space="0" w:color="auto"/>
            </w:tcBorders>
          </w:tcPr>
          <w:p w14:paraId="0DF1A31B" w14:textId="77777777" w:rsidR="00D10126" w:rsidRDefault="00D10126" w:rsidP="00860AB1">
            <w:pPr>
              <w:pStyle w:val="AufgabeText"/>
              <w:ind w:left="0"/>
            </w:pPr>
          </w:p>
        </w:tc>
        <w:tc>
          <w:tcPr>
            <w:tcW w:w="567" w:type="dxa"/>
            <w:tcBorders>
              <w:top w:val="single" w:sz="4" w:space="0" w:color="auto"/>
              <w:left w:val="single" w:sz="4" w:space="0" w:color="auto"/>
              <w:bottom w:val="single" w:sz="4" w:space="0" w:color="auto"/>
              <w:right w:val="single" w:sz="4" w:space="0" w:color="auto"/>
            </w:tcBorders>
          </w:tcPr>
          <w:p w14:paraId="0A0AEE7F" w14:textId="77777777" w:rsidR="00D10126" w:rsidRDefault="00D10126" w:rsidP="00860AB1">
            <w:pPr>
              <w:pStyle w:val="AufgabeText"/>
              <w:ind w:left="0"/>
            </w:pPr>
          </w:p>
        </w:tc>
      </w:tr>
    </w:tbl>
    <w:p w14:paraId="311FCC90" w14:textId="77777777" w:rsidR="00D10126" w:rsidRPr="00800DF9" w:rsidRDefault="00D10126" w:rsidP="00D10126">
      <w:pPr>
        <w:spacing w:line="240" w:lineRule="exact"/>
        <w:rPr>
          <w:sz w:val="28"/>
        </w:rPr>
      </w:pPr>
    </w:p>
    <w:p w14:paraId="2BF77DF1" w14:textId="77777777" w:rsidR="00D10126" w:rsidRDefault="00D10126" w:rsidP="00D10126">
      <w:pPr>
        <w:spacing w:line="240" w:lineRule="exact"/>
      </w:pPr>
      <w:r>
        <w:br w:type="page"/>
      </w:r>
    </w:p>
    <w:p w14:paraId="50A740EB" w14:textId="77777777" w:rsidR="00D10126" w:rsidRPr="000C2129" w:rsidRDefault="00D10126" w:rsidP="00D10126">
      <w:pPr>
        <w:spacing w:line="240" w:lineRule="exact"/>
        <w:jc w:val="both"/>
      </w:pPr>
      <w:r w:rsidRPr="000C2129">
        <w:lastRenderedPageBreak/>
        <w:t>Es kommt immer wieder vor, dass sich Mitspieler ärgern. Doch kann das auch vorkommen, wenn das Spiel selbst „Mensch ärger</w:t>
      </w:r>
      <w:r>
        <w:t>e</w:t>
      </w:r>
      <w:r w:rsidRPr="000C2129">
        <w:t xml:space="preserve"> dich nicht“ heißt?</w:t>
      </w:r>
    </w:p>
    <w:p w14:paraId="3B726451" w14:textId="77777777" w:rsidR="00D10126" w:rsidRDefault="00D10126" w:rsidP="00D10126">
      <w:pPr>
        <w:spacing w:line="240" w:lineRule="exact"/>
        <w:jc w:val="both"/>
      </w:pPr>
      <w:r w:rsidRPr="000C2129">
        <w:t>Um dies auszuprobieren, müssen Sie zuerst Informationen zum Spiel sammeln.</w:t>
      </w:r>
    </w:p>
    <w:p w14:paraId="2E7F5550" w14:textId="77777777" w:rsidR="00D10126" w:rsidRPr="000C2129" w:rsidRDefault="00D10126" w:rsidP="00D10126">
      <w:pPr>
        <w:spacing w:line="240" w:lineRule="exact"/>
        <w:jc w:val="both"/>
      </w:pPr>
    </w:p>
    <w:p w14:paraId="65F8A864" w14:textId="77777777" w:rsidR="00D10126" w:rsidRPr="000C2129" w:rsidRDefault="00D10126" w:rsidP="00D10126">
      <w:pPr>
        <w:spacing w:line="240" w:lineRule="exact"/>
        <w:jc w:val="both"/>
      </w:pPr>
      <w:r w:rsidRPr="000C2129">
        <w:rPr>
          <w:b/>
          <w:noProof/>
          <w:lang w:eastAsia="de-DE"/>
        </w:rPr>
        <mc:AlternateContent>
          <mc:Choice Requires="wps">
            <w:drawing>
              <wp:anchor distT="0" distB="0" distL="114300" distR="114300" simplePos="0" relativeHeight="251803648" behindDoc="0" locked="0" layoutInCell="1" allowOverlap="1" wp14:anchorId="2937AFD1" wp14:editId="5860A7B0">
                <wp:simplePos x="0" y="0"/>
                <wp:positionH relativeFrom="margin">
                  <wp:posOffset>31750</wp:posOffset>
                </wp:positionH>
                <wp:positionV relativeFrom="paragraph">
                  <wp:posOffset>42545</wp:posOffset>
                </wp:positionV>
                <wp:extent cx="4634865" cy="790575"/>
                <wp:effectExtent l="57150" t="38100" r="70485" b="104775"/>
                <wp:wrapNone/>
                <wp:docPr id="2152" name="Abgerundetes Rechteck 36"/>
                <wp:cNvGraphicFramePr/>
                <a:graphic xmlns:a="http://schemas.openxmlformats.org/drawingml/2006/main">
                  <a:graphicData uri="http://schemas.microsoft.com/office/word/2010/wordprocessingShape">
                    <wps:wsp>
                      <wps:cNvSpPr/>
                      <wps:spPr>
                        <a:xfrm>
                          <a:off x="0" y="0"/>
                          <a:ext cx="4634865" cy="79057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46BB5D0" w14:textId="77777777" w:rsidR="00860AB1" w:rsidRPr="000C2129" w:rsidRDefault="00860AB1" w:rsidP="00D10126">
                            <w:pPr>
                              <w:pStyle w:val="TabelleKopflinks"/>
                              <w:rPr>
                                <w:szCs w:val="26"/>
                              </w:rPr>
                            </w:pPr>
                            <w:r w:rsidRPr="000C2129">
                              <w:rPr>
                                <w:szCs w:val="26"/>
                              </w:rPr>
                              <w:t>Arbeitsauftrag</w:t>
                            </w:r>
                          </w:p>
                          <w:p w14:paraId="432AC2CE" w14:textId="77777777" w:rsidR="00860AB1" w:rsidRPr="000C2129" w:rsidRDefault="00860AB1" w:rsidP="00306D6F">
                            <w:pPr>
                              <w:pStyle w:val="TabelleKopflinks"/>
                              <w:numPr>
                                <w:ilvl w:val="0"/>
                                <w:numId w:val="35"/>
                              </w:numPr>
                              <w:rPr>
                                <w:b w:val="0"/>
                                <w:szCs w:val="26"/>
                              </w:rPr>
                            </w:pPr>
                            <w:r w:rsidRPr="000C2129">
                              <w:rPr>
                                <w:b w:val="0"/>
                                <w:szCs w:val="26"/>
                              </w:rPr>
                              <w:t>Lesen Sie den Infotext auf dem Einlageblatt. Folgen Sie dabei den Bearbeitungsschritten in der Tabelle (unten). Haken Sie erledigte Bearbeitungsschritte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7AFD1" id="_x0000_s1086" style="position:absolute;left:0;text-align:left;margin-left:2.5pt;margin-top:3.35pt;width:364.95pt;height:62.2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" fillcolor="#a3c4ff" strokecolor="#4a7ebb">
                <v:fill color2="#e5eeff" rotate="t" angle="180" colors="0 #a3c4ff;22938f #bfd5ff;1 #e5eeff" focus="100%" type="gradient"/>
                <v:shadow on="t" color="black" opacity="24903f" origin=",.5" offset="0,.55556mm"/>
                <v:textbox>
                  <w:txbxContent>
                    <w:p w14:paraId="546BB5D0" w14:textId="77777777" w:rsidR="00860AB1" w:rsidRPr="000C2129" w:rsidRDefault="00860AB1" w:rsidP="00D10126">
                      <w:pPr>
                        <w:pStyle w:val="TabelleKopflinks"/>
                        <w:rPr>
                          <w:szCs w:val="26"/>
                        </w:rPr>
                      </w:pPr>
                      <w:r w:rsidRPr="000C2129">
                        <w:rPr>
                          <w:szCs w:val="26"/>
                        </w:rPr>
                        <w:t>Arbeitsauftrag</w:t>
                      </w:r>
                    </w:p>
                    <w:p w14:paraId="432AC2CE" w14:textId="77777777" w:rsidR="00860AB1" w:rsidRPr="000C2129" w:rsidRDefault="00860AB1" w:rsidP="00306D6F">
                      <w:pPr>
                        <w:pStyle w:val="TabelleKopflinks"/>
                        <w:numPr>
                          <w:ilvl w:val="0"/>
                          <w:numId w:val="35"/>
                        </w:numPr>
                        <w:rPr>
                          <w:b w:val="0"/>
                          <w:szCs w:val="26"/>
                        </w:rPr>
                      </w:pPr>
                      <w:r w:rsidRPr="000C2129">
                        <w:rPr>
                          <w:b w:val="0"/>
                          <w:szCs w:val="26"/>
                        </w:rPr>
                        <w:t>Lesen Sie den Infotext auf dem Einlageblatt. Folgen Sie dabei den Bearbeitungsschritten in der Tabelle (unten). Haken Sie erledigte Bearbeitungsschritte ab.</w:t>
                      </w:r>
                    </w:p>
                  </w:txbxContent>
                </v:textbox>
                <w10:wrap anchorx="margin"/>
              </v:roundrect>
            </w:pict>
          </mc:Fallback>
        </mc:AlternateContent>
      </w:r>
      <w:r w:rsidRPr="000C2129">
        <w:rPr>
          <w:noProof/>
          <w:lang w:eastAsia="de-DE"/>
        </w:rPr>
        <w:drawing>
          <wp:anchor distT="0" distB="0" distL="114300" distR="114300" simplePos="0" relativeHeight="251802624" behindDoc="0" locked="0" layoutInCell="0" allowOverlap="1" wp14:anchorId="0F0DDEB6" wp14:editId="2225A271">
            <wp:simplePos x="0" y="0"/>
            <wp:positionH relativeFrom="rightMargin">
              <wp:posOffset>107950</wp:posOffset>
            </wp:positionH>
            <wp:positionV relativeFrom="paragraph">
              <wp:posOffset>83820</wp:posOffset>
            </wp:positionV>
            <wp:extent cx="302260" cy="323850"/>
            <wp:effectExtent l="0" t="0" r="2540" b="0"/>
            <wp:wrapNone/>
            <wp:docPr id="47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60E55D" w14:textId="77777777" w:rsidR="00D10126" w:rsidRPr="000C2129" w:rsidRDefault="00D10126" w:rsidP="00D10126">
      <w:pPr>
        <w:spacing w:line="240" w:lineRule="exact"/>
        <w:jc w:val="both"/>
      </w:pPr>
    </w:p>
    <w:p w14:paraId="134BDCE1" w14:textId="77777777" w:rsidR="00D10126" w:rsidRPr="000C2129" w:rsidRDefault="00D10126" w:rsidP="00D10126">
      <w:pPr>
        <w:spacing w:line="240" w:lineRule="exact"/>
        <w:jc w:val="both"/>
      </w:pPr>
    </w:p>
    <w:p w14:paraId="60657123" w14:textId="77777777" w:rsidR="00D10126" w:rsidRPr="000C2129" w:rsidRDefault="00D10126" w:rsidP="00D10126">
      <w:pPr>
        <w:spacing w:line="240" w:lineRule="exact"/>
        <w:jc w:val="both"/>
      </w:pPr>
    </w:p>
    <w:p w14:paraId="2EB23DE8" w14:textId="77777777" w:rsidR="00D10126" w:rsidRPr="000C2129" w:rsidRDefault="00D10126" w:rsidP="00D10126">
      <w:pPr>
        <w:spacing w:line="240" w:lineRule="exact"/>
        <w:jc w:val="both"/>
      </w:pPr>
    </w:p>
    <w:p w14:paraId="06FDC03B" w14:textId="77777777" w:rsidR="00D10126" w:rsidRPr="000C2129" w:rsidRDefault="00D10126" w:rsidP="00D10126">
      <w:pPr>
        <w:spacing w:line="240" w:lineRule="exact"/>
        <w:jc w:val="both"/>
      </w:pPr>
    </w:p>
    <w:p w14:paraId="4FC44DD5" w14:textId="77777777" w:rsidR="00D10126" w:rsidRPr="000C2129" w:rsidRDefault="00D10126" w:rsidP="00D10126">
      <w:pPr>
        <w:spacing w:line="240" w:lineRule="exact"/>
        <w:jc w:val="both"/>
      </w:pPr>
      <w:r w:rsidRPr="000C2129">
        <w:rPr>
          <w:noProof/>
        </w:rPr>
        <w:drawing>
          <wp:anchor distT="0" distB="0" distL="114300" distR="114300" simplePos="0" relativeHeight="251796480" behindDoc="0" locked="0" layoutInCell="1" allowOverlap="1" wp14:anchorId="18D596FB" wp14:editId="550DCB10">
            <wp:simplePos x="0" y="0"/>
            <wp:positionH relativeFrom="column">
              <wp:posOffset>4872355</wp:posOffset>
            </wp:positionH>
            <wp:positionV relativeFrom="paragraph">
              <wp:posOffset>1243168</wp:posOffset>
            </wp:positionV>
            <wp:extent cx="999461" cy="1041990"/>
            <wp:effectExtent l="0" t="0" r="0" b="6350"/>
            <wp:wrapNone/>
            <wp:docPr id="471" name="Grafik 471" descr="C:\Users\hp-envy\AppData\Local\Temp\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envy\AppData\Local\Temp\frame.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7999" t="5790" r="8443" b="7110"/>
                    <a:stretch/>
                  </pic:blipFill>
                  <pic:spPr bwMode="auto">
                    <a:xfrm flipV="1">
                      <a:off x="0" y="0"/>
                      <a:ext cx="999461" cy="1041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EAB946" w14:textId="77777777" w:rsidR="00D10126" w:rsidRPr="000C2129" w:rsidRDefault="00D10126" w:rsidP="00D10126">
      <w:pPr>
        <w:pStyle w:val="Autoren"/>
        <w:framePr w:wrap="around" w:x="8791" w:y="371"/>
        <w:rPr>
          <w:sz w:val="20"/>
        </w:rPr>
      </w:pPr>
      <w:r w:rsidRPr="000C2129">
        <w:rPr>
          <w:sz w:val="20"/>
        </w:rPr>
        <w:t>Hilfsmittel:</w:t>
      </w:r>
    </w:p>
    <w:p w14:paraId="1FD2848E" w14:textId="77777777" w:rsidR="00D10126" w:rsidRPr="000C2129" w:rsidRDefault="00D10126" w:rsidP="00D10126">
      <w:pPr>
        <w:pStyle w:val="Autoren"/>
        <w:framePr w:wrap="around" w:x="8791" w:y="371"/>
        <w:rPr>
          <w:sz w:val="20"/>
        </w:rPr>
      </w:pPr>
      <w:r>
        <w:rPr>
          <w:sz w:val="20"/>
        </w:rPr>
        <w:t>Schauen Sie sich</w:t>
      </w:r>
      <w:r w:rsidRPr="000C2129">
        <w:rPr>
          <w:sz w:val="20"/>
        </w:rPr>
        <w:t xml:space="preserve"> das Video unter folgendem Link an. Hier werden die Regeln nochmal anschaulich erklärt.</w:t>
      </w:r>
    </w:p>
    <w:tbl>
      <w:tblPr>
        <w:tblStyle w:val="Tabellenraster"/>
        <w:tblW w:w="7371" w:type="dxa"/>
        <w:tblInd w:w="108" w:type="dxa"/>
        <w:tblLayout w:type="fixed"/>
        <w:tblCellMar>
          <w:left w:w="57" w:type="dxa"/>
          <w:right w:w="57" w:type="dxa"/>
        </w:tblCellMar>
        <w:tblLook w:val="04A0" w:firstRow="1" w:lastRow="0" w:firstColumn="1" w:lastColumn="0" w:noHBand="0" w:noVBand="1"/>
      </w:tblPr>
      <w:tblGrid>
        <w:gridCol w:w="596"/>
        <w:gridCol w:w="5812"/>
        <w:gridCol w:w="963"/>
      </w:tblGrid>
      <w:tr w:rsidR="00D10126" w:rsidRPr="000C2129" w14:paraId="4A11EF06" w14:textId="77777777" w:rsidTr="00860AB1">
        <w:tc>
          <w:tcPr>
            <w:tcW w:w="596" w:type="dxa"/>
            <w:shd w:val="clear" w:color="auto" w:fill="D9D9D9" w:themeFill="background1" w:themeFillShade="D9"/>
            <w:vAlign w:val="center"/>
          </w:tcPr>
          <w:p w14:paraId="6A33F20E" w14:textId="77777777" w:rsidR="00D10126" w:rsidRPr="000C2129" w:rsidRDefault="00D10126" w:rsidP="00860AB1">
            <w:pPr>
              <w:pStyle w:val="TabelleKopflinks"/>
              <w:jc w:val="both"/>
            </w:pPr>
            <w:r w:rsidRPr="000C2129">
              <w:t>Nr.</w:t>
            </w:r>
          </w:p>
        </w:tc>
        <w:tc>
          <w:tcPr>
            <w:tcW w:w="5812" w:type="dxa"/>
            <w:shd w:val="clear" w:color="auto" w:fill="D9D9D9" w:themeFill="background1" w:themeFillShade="D9"/>
            <w:vAlign w:val="center"/>
          </w:tcPr>
          <w:p w14:paraId="65DA054F" w14:textId="77777777" w:rsidR="00D10126" w:rsidRPr="000C2129" w:rsidRDefault="00D10126" w:rsidP="00860AB1">
            <w:pPr>
              <w:pStyle w:val="TabelleKopflinks"/>
              <w:jc w:val="both"/>
            </w:pPr>
            <w:r w:rsidRPr="000C2129">
              <w:t>Bearbeitungsschritt</w:t>
            </w:r>
          </w:p>
        </w:tc>
        <w:tc>
          <w:tcPr>
            <w:tcW w:w="963" w:type="dxa"/>
            <w:shd w:val="clear" w:color="auto" w:fill="D9D9D9" w:themeFill="background1" w:themeFillShade="D9"/>
            <w:vAlign w:val="center"/>
          </w:tcPr>
          <w:p w14:paraId="780A9C0F" w14:textId="77777777" w:rsidR="00D10126" w:rsidRPr="000C2129" w:rsidRDefault="00D10126" w:rsidP="00860AB1">
            <w:pPr>
              <w:pStyle w:val="TabelleKopflinks"/>
              <w:jc w:val="both"/>
            </w:pPr>
            <w:r w:rsidRPr="000C2129">
              <w:t>erledigt</w:t>
            </w:r>
          </w:p>
        </w:tc>
      </w:tr>
      <w:tr w:rsidR="00D10126" w:rsidRPr="000C2129" w14:paraId="696BBEA4" w14:textId="77777777" w:rsidTr="00860AB1">
        <w:trPr>
          <w:trHeight w:val="406"/>
        </w:trPr>
        <w:tc>
          <w:tcPr>
            <w:tcW w:w="596" w:type="dxa"/>
            <w:shd w:val="clear" w:color="auto" w:fill="auto"/>
            <w:vAlign w:val="center"/>
          </w:tcPr>
          <w:p w14:paraId="2D0B9186" w14:textId="77777777" w:rsidR="00D10126" w:rsidRPr="000C2129" w:rsidRDefault="00D10126" w:rsidP="00860AB1">
            <w:pPr>
              <w:pStyle w:val="Textkrper"/>
            </w:pPr>
            <w:r w:rsidRPr="000C2129">
              <w:t>1.</w:t>
            </w:r>
          </w:p>
        </w:tc>
        <w:tc>
          <w:tcPr>
            <w:tcW w:w="5812" w:type="dxa"/>
            <w:vAlign w:val="center"/>
          </w:tcPr>
          <w:p w14:paraId="2FDA7B13" w14:textId="77777777" w:rsidR="00D10126" w:rsidRPr="000C2129" w:rsidRDefault="00D10126" w:rsidP="00860AB1">
            <w:pPr>
              <w:pStyle w:val="Textkrper"/>
            </w:pPr>
            <w:r w:rsidRPr="000C2129">
              <w:t>Überfliegen Sie den Text. Verschaffen Sie sich dadurch einen groben Überblick.</w:t>
            </w:r>
          </w:p>
        </w:tc>
        <w:tc>
          <w:tcPr>
            <w:tcW w:w="963" w:type="dxa"/>
            <w:vAlign w:val="center"/>
          </w:tcPr>
          <w:p w14:paraId="6BB066FC" w14:textId="77777777" w:rsidR="00D10126" w:rsidRPr="000C2129" w:rsidRDefault="00D10126" w:rsidP="00860AB1">
            <w:pPr>
              <w:pStyle w:val="Textkrper"/>
            </w:pPr>
          </w:p>
        </w:tc>
      </w:tr>
      <w:tr w:rsidR="00D10126" w:rsidRPr="000C2129" w14:paraId="1088455B" w14:textId="77777777" w:rsidTr="00860AB1">
        <w:tc>
          <w:tcPr>
            <w:tcW w:w="596" w:type="dxa"/>
            <w:shd w:val="clear" w:color="auto" w:fill="auto"/>
            <w:vAlign w:val="center"/>
          </w:tcPr>
          <w:p w14:paraId="657D8566" w14:textId="77777777" w:rsidR="00D10126" w:rsidRPr="000C2129" w:rsidRDefault="00D10126" w:rsidP="00860AB1">
            <w:pPr>
              <w:pStyle w:val="Textkrper"/>
            </w:pPr>
            <w:r w:rsidRPr="000C2129">
              <w:t>2.</w:t>
            </w:r>
          </w:p>
        </w:tc>
        <w:tc>
          <w:tcPr>
            <w:tcW w:w="5812" w:type="dxa"/>
            <w:vAlign w:val="center"/>
          </w:tcPr>
          <w:p w14:paraId="1B738282" w14:textId="77777777" w:rsidR="00D10126" w:rsidRPr="000C2129" w:rsidRDefault="00D10126" w:rsidP="00860AB1">
            <w:pPr>
              <w:pStyle w:val="Textkrper"/>
            </w:pPr>
            <w:r w:rsidRPr="000C2129">
              <w:t>Lesen Sie den Text sorgfältig und unterstreichen Sie unbekannte Wörter mit einem roten Stift.</w:t>
            </w:r>
          </w:p>
        </w:tc>
        <w:tc>
          <w:tcPr>
            <w:tcW w:w="963" w:type="dxa"/>
            <w:vAlign w:val="center"/>
          </w:tcPr>
          <w:p w14:paraId="396270A5" w14:textId="77777777" w:rsidR="00D10126" w:rsidRPr="000C2129" w:rsidRDefault="00D10126" w:rsidP="00860AB1">
            <w:pPr>
              <w:pStyle w:val="Textkrper"/>
            </w:pPr>
          </w:p>
        </w:tc>
      </w:tr>
      <w:tr w:rsidR="00D10126" w:rsidRPr="000C2129" w14:paraId="1B0AC7CE" w14:textId="77777777" w:rsidTr="00860AB1">
        <w:tc>
          <w:tcPr>
            <w:tcW w:w="596" w:type="dxa"/>
            <w:shd w:val="clear" w:color="auto" w:fill="auto"/>
            <w:vAlign w:val="center"/>
          </w:tcPr>
          <w:p w14:paraId="56D97E9C" w14:textId="77777777" w:rsidR="00D10126" w:rsidRPr="000C2129" w:rsidRDefault="00D10126" w:rsidP="00860AB1">
            <w:pPr>
              <w:pStyle w:val="Textkrper"/>
            </w:pPr>
            <w:r w:rsidRPr="000C2129">
              <w:t>3.</w:t>
            </w:r>
          </w:p>
        </w:tc>
        <w:tc>
          <w:tcPr>
            <w:tcW w:w="5812" w:type="dxa"/>
            <w:vAlign w:val="center"/>
          </w:tcPr>
          <w:p w14:paraId="70DB1C9B" w14:textId="77777777" w:rsidR="00D10126" w:rsidRPr="000C2129" w:rsidRDefault="00D10126" w:rsidP="00860AB1">
            <w:pPr>
              <w:pStyle w:val="Textkrper"/>
            </w:pPr>
            <w:r w:rsidRPr="000C2129">
              <w:t>Klären Sie die unbekannten Begriffe mithilfe eines Wörterbuchs. Nutzen Sie gegebenenfalls ihr Fremdsprachwörterbuch.</w:t>
            </w:r>
          </w:p>
        </w:tc>
        <w:tc>
          <w:tcPr>
            <w:tcW w:w="963" w:type="dxa"/>
            <w:vAlign w:val="center"/>
          </w:tcPr>
          <w:p w14:paraId="20E562C4" w14:textId="77777777" w:rsidR="00D10126" w:rsidRPr="000C2129" w:rsidRDefault="00D10126" w:rsidP="00860AB1">
            <w:pPr>
              <w:pStyle w:val="Textkrper"/>
            </w:pPr>
          </w:p>
        </w:tc>
      </w:tr>
      <w:tr w:rsidR="00D10126" w:rsidRPr="000C2129" w14:paraId="1BB5D655" w14:textId="77777777" w:rsidTr="00860AB1">
        <w:tc>
          <w:tcPr>
            <w:tcW w:w="596" w:type="dxa"/>
            <w:shd w:val="clear" w:color="auto" w:fill="auto"/>
            <w:vAlign w:val="center"/>
          </w:tcPr>
          <w:p w14:paraId="079FF212" w14:textId="77777777" w:rsidR="00D10126" w:rsidRPr="000C2129" w:rsidRDefault="00D10126" w:rsidP="00860AB1">
            <w:pPr>
              <w:pStyle w:val="Textkrper"/>
            </w:pPr>
            <w:r w:rsidRPr="000C2129">
              <w:t>4.</w:t>
            </w:r>
          </w:p>
        </w:tc>
        <w:tc>
          <w:tcPr>
            <w:tcW w:w="5812" w:type="dxa"/>
            <w:vAlign w:val="center"/>
          </w:tcPr>
          <w:p w14:paraId="1E1653EA" w14:textId="77777777" w:rsidR="00D10126" w:rsidRPr="000C2129" w:rsidRDefault="00D10126" w:rsidP="00860AB1">
            <w:pPr>
              <w:pStyle w:val="Textkrper"/>
            </w:pPr>
            <w:r w:rsidRPr="000C2129">
              <w:t>Markieren Sie die für Sie drei wichtigsten Regeln mit der Farbe Grün. Achten Sie bei der Spieldurchführung besonders auf deren Einhaltung.</w:t>
            </w:r>
          </w:p>
        </w:tc>
        <w:tc>
          <w:tcPr>
            <w:tcW w:w="963" w:type="dxa"/>
            <w:vAlign w:val="center"/>
          </w:tcPr>
          <w:p w14:paraId="599DF466" w14:textId="77777777" w:rsidR="00D10126" w:rsidRPr="000C2129" w:rsidRDefault="00D10126" w:rsidP="00860AB1">
            <w:pPr>
              <w:pStyle w:val="Textkrper"/>
            </w:pPr>
          </w:p>
        </w:tc>
      </w:tr>
      <w:tr w:rsidR="00D10126" w:rsidRPr="000C2129" w14:paraId="7F4F20AA" w14:textId="77777777" w:rsidTr="00860AB1">
        <w:tc>
          <w:tcPr>
            <w:tcW w:w="596" w:type="dxa"/>
            <w:shd w:val="clear" w:color="auto" w:fill="auto"/>
            <w:vAlign w:val="center"/>
          </w:tcPr>
          <w:p w14:paraId="29EC3639" w14:textId="77777777" w:rsidR="00D10126" w:rsidRPr="000C2129" w:rsidRDefault="00D10126" w:rsidP="00860AB1">
            <w:pPr>
              <w:pStyle w:val="Textkrper"/>
            </w:pPr>
            <w:r w:rsidRPr="000C2129">
              <w:t xml:space="preserve">5. </w:t>
            </w:r>
          </w:p>
        </w:tc>
        <w:tc>
          <w:tcPr>
            <w:tcW w:w="5812" w:type="dxa"/>
            <w:vAlign w:val="center"/>
          </w:tcPr>
          <w:p w14:paraId="65E8FD26" w14:textId="77777777" w:rsidR="00D10126" w:rsidRPr="000C2129" w:rsidRDefault="00D10126" w:rsidP="00860AB1">
            <w:pPr>
              <w:pStyle w:val="Textkrper"/>
            </w:pPr>
            <w:r w:rsidRPr="000C2129">
              <w:t>Finden Sie zu den einzelnen Abschnitten passende Überschriften. Schreiben Sie die jeweilige Überschrift auf die Linie über dem jeweiligen Abschnitt.</w:t>
            </w:r>
          </w:p>
        </w:tc>
        <w:tc>
          <w:tcPr>
            <w:tcW w:w="963" w:type="dxa"/>
            <w:vAlign w:val="center"/>
          </w:tcPr>
          <w:p w14:paraId="36448FD8" w14:textId="77777777" w:rsidR="00D10126" w:rsidRPr="000C2129" w:rsidRDefault="00D10126" w:rsidP="00860AB1">
            <w:pPr>
              <w:pStyle w:val="Textkrper"/>
            </w:pPr>
          </w:p>
        </w:tc>
      </w:tr>
    </w:tbl>
    <w:p w14:paraId="19A519BD" w14:textId="77777777" w:rsidR="00D10126" w:rsidRDefault="00D10126" w:rsidP="00D10126">
      <w:pPr>
        <w:jc w:val="both"/>
      </w:pPr>
      <w:r w:rsidRPr="000C2129">
        <w:rPr>
          <w:b/>
          <w:noProof/>
          <w:lang w:eastAsia="de-DE"/>
        </w:rPr>
        <mc:AlternateContent>
          <mc:Choice Requires="wps">
            <w:drawing>
              <wp:anchor distT="0" distB="0" distL="114300" distR="114300" simplePos="0" relativeHeight="251804672" behindDoc="0" locked="0" layoutInCell="1" allowOverlap="1" wp14:anchorId="0D340147" wp14:editId="1F21B9D1">
                <wp:simplePos x="0" y="0"/>
                <wp:positionH relativeFrom="margin">
                  <wp:posOffset>13335</wp:posOffset>
                </wp:positionH>
                <wp:positionV relativeFrom="paragraph">
                  <wp:posOffset>104140</wp:posOffset>
                </wp:positionV>
                <wp:extent cx="4672965" cy="640080"/>
                <wp:effectExtent l="57150" t="38100" r="70485" b="102870"/>
                <wp:wrapNone/>
                <wp:docPr id="2153" name="Abgerundetes Rechteck 26"/>
                <wp:cNvGraphicFramePr/>
                <a:graphic xmlns:a="http://schemas.openxmlformats.org/drawingml/2006/main">
                  <a:graphicData uri="http://schemas.microsoft.com/office/word/2010/wordprocessingShape">
                    <wps:wsp>
                      <wps:cNvSpPr/>
                      <wps:spPr>
                        <a:xfrm>
                          <a:off x="0" y="0"/>
                          <a:ext cx="4672965" cy="64008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38983FF" w14:textId="77777777" w:rsidR="00860AB1" w:rsidRPr="003C136E" w:rsidRDefault="00860AB1" w:rsidP="00D10126">
                            <w:pPr>
                              <w:pStyle w:val="TabelleKopflinks"/>
                              <w:rPr>
                                <w:sz w:val="22"/>
                                <w:szCs w:val="26"/>
                              </w:rPr>
                            </w:pPr>
                            <w:r w:rsidRPr="003C136E">
                              <w:rPr>
                                <w:sz w:val="22"/>
                                <w:szCs w:val="26"/>
                              </w:rPr>
                              <w:t>Arbeitsauftrag</w:t>
                            </w:r>
                          </w:p>
                          <w:p w14:paraId="4D9989E1" w14:textId="77777777" w:rsidR="00860AB1" w:rsidRPr="003C136E" w:rsidRDefault="00860AB1" w:rsidP="00306D6F">
                            <w:pPr>
                              <w:pStyle w:val="TabelleKopflinks"/>
                              <w:numPr>
                                <w:ilvl w:val="0"/>
                                <w:numId w:val="35"/>
                              </w:numPr>
                              <w:rPr>
                                <w:sz w:val="16"/>
                              </w:rPr>
                            </w:pPr>
                            <w:r w:rsidRPr="003C136E">
                              <w:rPr>
                                <w:b w:val="0"/>
                                <w:sz w:val="22"/>
                                <w:szCs w:val="26"/>
                              </w:rPr>
                              <w:t>Kreuzen Sie an, ob die Aussagen in der Tabelle richtig oder falsch sind.</w:t>
                            </w:r>
                            <w:r w:rsidRPr="003C136E">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340147" id="_x0000_s1087" style="position:absolute;left:0;text-align:left;margin-left:1.05pt;margin-top:8.2pt;width:367.95pt;height:50.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" fillcolor="#a3c4ff" strokecolor="#4a7ebb">
                <v:fill color2="#e5eeff" rotate="t" angle="180" colors="0 #a3c4ff;22938f #bfd5ff;1 #e5eeff" focus="100%" type="gradient"/>
                <v:shadow on="t" color="black" opacity="24903f" origin=",.5" offset="0,.55556mm"/>
                <v:textbox>
                  <w:txbxContent>
                    <w:p w14:paraId="038983FF" w14:textId="77777777" w:rsidR="00860AB1" w:rsidRPr="003C136E" w:rsidRDefault="00860AB1" w:rsidP="00D10126">
                      <w:pPr>
                        <w:pStyle w:val="TabelleKopflinks"/>
                        <w:rPr>
                          <w:sz w:val="22"/>
                          <w:szCs w:val="26"/>
                        </w:rPr>
                      </w:pPr>
                      <w:r w:rsidRPr="003C136E">
                        <w:rPr>
                          <w:sz w:val="22"/>
                          <w:szCs w:val="26"/>
                        </w:rPr>
                        <w:t>Arbeitsauftrag</w:t>
                      </w:r>
                    </w:p>
                    <w:p w14:paraId="4D9989E1" w14:textId="77777777" w:rsidR="00860AB1" w:rsidRPr="003C136E" w:rsidRDefault="00860AB1" w:rsidP="00306D6F">
                      <w:pPr>
                        <w:pStyle w:val="TabelleKopflinks"/>
                        <w:numPr>
                          <w:ilvl w:val="0"/>
                          <w:numId w:val="35"/>
                        </w:numPr>
                        <w:rPr>
                          <w:sz w:val="16"/>
                        </w:rPr>
                      </w:pPr>
                      <w:r w:rsidRPr="003C136E">
                        <w:rPr>
                          <w:b w:val="0"/>
                          <w:sz w:val="22"/>
                          <w:szCs w:val="26"/>
                        </w:rPr>
                        <w:t>Kreuzen Sie an, ob die Aussagen in der Tabelle richtig oder falsch sind.</w:t>
                      </w:r>
                      <w:r w:rsidRPr="003C136E">
                        <w:rPr>
                          <w:sz w:val="16"/>
                        </w:rPr>
                        <w:t xml:space="preserve"> </w:t>
                      </w:r>
                    </w:p>
                  </w:txbxContent>
                </v:textbox>
                <w10:wrap anchorx="margin"/>
              </v:roundrect>
            </w:pict>
          </mc:Fallback>
        </mc:AlternateContent>
      </w:r>
    </w:p>
    <w:p w14:paraId="6DD9246D" w14:textId="77777777" w:rsidR="00D10126" w:rsidRPr="000C2129" w:rsidRDefault="00D10126" w:rsidP="00D10126">
      <w:pPr>
        <w:jc w:val="both"/>
      </w:pPr>
      <w:r w:rsidRPr="00AA18D1">
        <w:rPr>
          <w:noProof/>
          <w:lang w:eastAsia="de-DE"/>
        </w:rPr>
        <w:drawing>
          <wp:anchor distT="0" distB="0" distL="114300" distR="114300" simplePos="0" relativeHeight="251844608" behindDoc="0" locked="0" layoutInCell="1" allowOverlap="1" wp14:anchorId="6BE2432A" wp14:editId="6237A3F5">
            <wp:simplePos x="0" y="0"/>
            <wp:positionH relativeFrom="column">
              <wp:posOffset>4932680</wp:posOffset>
            </wp:positionH>
            <wp:positionV relativeFrom="paragraph">
              <wp:posOffset>33655</wp:posOffset>
            </wp:positionV>
            <wp:extent cx="314325" cy="314325"/>
            <wp:effectExtent l="0" t="0" r="9525" b="9525"/>
            <wp:wrapNone/>
            <wp:docPr id="919" name="Grafik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74F5A" w14:textId="77777777" w:rsidR="00D10126" w:rsidRPr="000C2129" w:rsidRDefault="00D10126" w:rsidP="00D10126">
      <w:pPr>
        <w:jc w:val="both"/>
      </w:pPr>
    </w:p>
    <w:p w14:paraId="368BFCF3" w14:textId="77777777" w:rsidR="00D10126" w:rsidRDefault="00D10126" w:rsidP="00D10126">
      <w:pPr>
        <w:jc w:val="both"/>
      </w:pPr>
    </w:p>
    <w:p w14:paraId="3373B42B" w14:textId="77777777" w:rsidR="00D10126" w:rsidRDefault="00D10126" w:rsidP="00D10126">
      <w:pPr>
        <w:jc w:val="both"/>
      </w:pPr>
    </w:p>
    <w:p w14:paraId="78D3B0CE" w14:textId="77777777" w:rsidR="00D10126" w:rsidRPr="000C2129" w:rsidRDefault="00D10126" w:rsidP="00D10126">
      <w:pPr>
        <w:jc w:val="both"/>
      </w:pPr>
    </w:p>
    <w:p w14:paraId="6C32D135" w14:textId="77777777" w:rsidR="00D10126" w:rsidRPr="000C2129" w:rsidRDefault="00D10126" w:rsidP="00D10126">
      <w:pPr>
        <w:jc w:val="both"/>
      </w:pPr>
    </w:p>
    <w:tbl>
      <w:tblPr>
        <w:tblStyle w:val="Tabellenraster"/>
        <w:tblW w:w="7405" w:type="dxa"/>
        <w:tblInd w:w="85" w:type="dxa"/>
        <w:tblCellMar>
          <w:left w:w="57" w:type="dxa"/>
          <w:right w:w="57" w:type="dxa"/>
        </w:tblCellMar>
        <w:tblLook w:val="04A0" w:firstRow="1" w:lastRow="0" w:firstColumn="1" w:lastColumn="0" w:noHBand="0" w:noVBand="1"/>
      </w:tblPr>
      <w:tblGrid>
        <w:gridCol w:w="5501"/>
        <w:gridCol w:w="992"/>
        <w:gridCol w:w="912"/>
      </w:tblGrid>
      <w:tr w:rsidR="00D10126" w:rsidRPr="000C2129" w14:paraId="6BDE0B66" w14:textId="77777777" w:rsidTr="00860AB1">
        <w:tc>
          <w:tcPr>
            <w:tcW w:w="5501" w:type="dxa"/>
          </w:tcPr>
          <w:p w14:paraId="7490E08D" w14:textId="77777777" w:rsidR="00D10126" w:rsidRPr="000C2129" w:rsidRDefault="00D10126" w:rsidP="00860AB1">
            <w:pPr>
              <w:spacing w:line="240" w:lineRule="exact"/>
              <w:jc w:val="both"/>
              <w:rPr>
                <w:b/>
              </w:rPr>
            </w:pPr>
            <w:r w:rsidRPr="000C2129">
              <w:rPr>
                <w:b/>
              </w:rPr>
              <w:t>Aussage</w:t>
            </w:r>
          </w:p>
        </w:tc>
        <w:tc>
          <w:tcPr>
            <w:tcW w:w="992" w:type="dxa"/>
          </w:tcPr>
          <w:p w14:paraId="75037CA0" w14:textId="77777777" w:rsidR="00D10126" w:rsidRPr="000C2129" w:rsidRDefault="00D10126" w:rsidP="00860AB1">
            <w:pPr>
              <w:spacing w:line="240" w:lineRule="exact"/>
              <w:jc w:val="both"/>
              <w:rPr>
                <w:b/>
              </w:rPr>
            </w:pPr>
            <w:r w:rsidRPr="000C2129">
              <w:rPr>
                <w:b/>
              </w:rPr>
              <w:t>richtig</w:t>
            </w:r>
          </w:p>
        </w:tc>
        <w:tc>
          <w:tcPr>
            <w:tcW w:w="912" w:type="dxa"/>
          </w:tcPr>
          <w:p w14:paraId="21D10CA0" w14:textId="77777777" w:rsidR="00D10126" w:rsidRPr="000C2129" w:rsidRDefault="00D10126" w:rsidP="00860AB1">
            <w:pPr>
              <w:spacing w:line="240" w:lineRule="exact"/>
              <w:jc w:val="both"/>
              <w:rPr>
                <w:b/>
              </w:rPr>
            </w:pPr>
            <w:r w:rsidRPr="000C2129">
              <w:rPr>
                <w:b/>
              </w:rPr>
              <w:t>falsch</w:t>
            </w:r>
          </w:p>
        </w:tc>
      </w:tr>
      <w:tr w:rsidR="00D10126" w:rsidRPr="000C2129" w14:paraId="72582035" w14:textId="77777777" w:rsidTr="00860AB1">
        <w:tc>
          <w:tcPr>
            <w:tcW w:w="5501" w:type="dxa"/>
          </w:tcPr>
          <w:p w14:paraId="40682783" w14:textId="77777777" w:rsidR="00D10126" w:rsidRPr="000C2129" w:rsidRDefault="00D10126" w:rsidP="00860AB1">
            <w:pPr>
              <w:jc w:val="both"/>
            </w:pPr>
            <w:r w:rsidRPr="000C2129">
              <w:t>Der jüngste Spieler beginnt das Spiel.</w:t>
            </w:r>
          </w:p>
        </w:tc>
        <w:tc>
          <w:tcPr>
            <w:tcW w:w="992" w:type="dxa"/>
          </w:tcPr>
          <w:p w14:paraId="76C0B650" w14:textId="77777777" w:rsidR="00D10126" w:rsidRPr="000C2129" w:rsidRDefault="00D10126" w:rsidP="00860AB1">
            <w:pPr>
              <w:spacing w:line="240" w:lineRule="exact"/>
              <w:jc w:val="both"/>
            </w:pPr>
          </w:p>
        </w:tc>
        <w:tc>
          <w:tcPr>
            <w:tcW w:w="912" w:type="dxa"/>
          </w:tcPr>
          <w:p w14:paraId="5A1F0037" w14:textId="77777777" w:rsidR="00D10126" w:rsidRPr="000C2129" w:rsidRDefault="00D10126" w:rsidP="00860AB1">
            <w:pPr>
              <w:spacing w:line="240" w:lineRule="exact"/>
              <w:jc w:val="both"/>
            </w:pPr>
          </w:p>
        </w:tc>
      </w:tr>
      <w:tr w:rsidR="00D10126" w:rsidRPr="000C2129" w14:paraId="42004C41" w14:textId="77777777" w:rsidTr="00860AB1">
        <w:tc>
          <w:tcPr>
            <w:tcW w:w="5501" w:type="dxa"/>
          </w:tcPr>
          <w:p w14:paraId="39D8967A" w14:textId="77777777" w:rsidR="00D10126" w:rsidRPr="000C2129" w:rsidRDefault="00D10126" w:rsidP="00860AB1">
            <w:pPr>
              <w:jc w:val="both"/>
            </w:pPr>
            <w:r w:rsidRPr="000C2129">
              <w:t>Um eine Figur aus dem „Haus“ auf das Spielfeld zu bekommen, muss eine „6“ gewürfelt werden.</w:t>
            </w:r>
          </w:p>
        </w:tc>
        <w:tc>
          <w:tcPr>
            <w:tcW w:w="992" w:type="dxa"/>
          </w:tcPr>
          <w:p w14:paraId="45119EA9" w14:textId="77777777" w:rsidR="00D10126" w:rsidRPr="000C2129" w:rsidRDefault="00D10126" w:rsidP="00860AB1">
            <w:pPr>
              <w:spacing w:line="240" w:lineRule="exact"/>
              <w:jc w:val="both"/>
            </w:pPr>
          </w:p>
        </w:tc>
        <w:tc>
          <w:tcPr>
            <w:tcW w:w="912" w:type="dxa"/>
          </w:tcPr>
          <w:p w14:paraId="50009927" w14:textId="77777777" w:rsidR="00D10126" w:rsidRPr="000C2129" w:rsidRDefault="00D10126" w:rsidP="00860AB1">
            <w:pPr>
              <w:spacing w:line="240" w:lineRule="exact"/>
              <w:jc w:val="both"/>
            </w:pPr>
          </w:p>
        </w:tc>
      </w:tr>
      <w:tr w:rsidR="00D10126" w:rsidRPr="000C2129" w14:paraId="005AF92A" w14:textId="77777777" w:rsidTr="00860AB1">
        <w:tc>
          <w:tcPr>
            <w:tcW w:w="5501" w:type="dxa"/>
          </w:tcPr>
          <w:p w14:paraId="207A2059" w14:textId="77777777" w:rsidR="00D10126" w:rsidRPr="000C2129" w:rsidRDefault="00D10126" w:rsidP="00860AB1">
            <w:pPr>
              <w:jc w:val="both"/>
            </w:pPr>
            <w:r w:rsidRPr="000C2129">
              <w:t>Bei einer „6“ muss der nächste Spieler aussetzen.</w:t>
            </w:r>
          </w:p>
        </w:tc>
        <w:tc>
          <w:tcPr>
            <w:tcW w:w="992" w:type="dxa"/>
          </w:tcPr>
          <w:p w14:paraId="0837BBCB" w14:textId="77777777" w:rsidR="00D10126" w:rsidRPr="000C2129" w:rsidRDefault="00D10126" w:rsidP="00860AB1">
            <w:pPr>
              <w:spacing w:line="240" w:lineRule="exact"/>
              <w:jc w:val="both"/>
            </w:pPr>
          </w:p>
        </w:tc>
        <w:tc>
          <w:tcPr>
            <w:tcW w:w="912" w:type="dxa"/>
          </w:tcPr>
          <w:p w14:paraId="5D2C1CD5" w14:textId="77777777" w:rsidR="00D10126" w:rsidRPr="000C2129" w:rsidRDefault="00D10126" w:rsidP="00860AB1">
            <w:pPr>
              <w:spacing w:line="240" w:lineRule="exact"/>
              <w:jc w:val="both"/>
            </w:pPr>
          </w:p>
        </w:tc>
      </w:tr>
      <w:tr w:rsidR="00D10126" w:rsidRPr="000C2129" w14:paraId="4561D9D9" w14:textId="77777777" w:rsidTr="00860AB1">
        <w:tc>
          <w:tcPr>
            <w:tcW w:w="5501" w:type="dxa"/>
          </w:tcPr>
          <w:p w14:paraId="3D15754F" w14:textId="77777777" w:rsidR="00D10126" w:rsidRPr="000C2129" w:rsidRDefault="00D10126" w:rsidP="00860AB1">
            <w:pPr>
              <w:jc w:val="both"/>
            </w:pPr>
            <w:r w:rsidRPr="000C2129">
              <w:t>Trifft eine Figur auf ein Feld, das schon von einer gegnerischen Figur besetzt ist, muss die gegnerische Figur zurück in ihr „Haus“ gesetzt werden.</w:t>
            </w:r>
          </w:p>
        </w:tc>
        <w:tc>
          <w:tcPr>
            <w:tcW w:w="992" w:type="dxa"/>
          </w:tcPr>
          <w:p w14:paraId="7B422240" w14:textId="77777777" w:rsidR="00D10126" w:rsidRPr="000C2129" w:rsidRDefault="00D10126" w:rsidP="00860AB1">
            <w:pPr>
              <w:spacing w:line="240" w:lineRule="exact"/>
              <w:jc w:val="both"/>
            </w:pPr>
          </w:p>
        </w:tc>
        <w:tc>
          <w:tcPr>
            <w:tcW w:w="912" w:type="dxa"/>
          </w:tcPr>
          <w:p w14:paraId="3328F593" w14:textId="77777777" w:rsidR="00D10126" w:rsidRPr="000C2129" w:rsidRDefault="00D10126" w:rsidP="00860AB1">
            <w:pPr>
              <w:spacing w:line="240" w:lineRule="exact"/>
              <w:jc w:val="both"/>
            </w:pPr>
          </w:p>
        </w:tc>
      </w:tr>
      <w:tr w:rsidR="00D10126" w:rsidRPr="000C2129" w14:paraId="77A6BBFC" w14:textId="77777777" w:rsidTr="00860AB1">
        <w:tc>
          <w:tcPr>
            <w:tcW w:w="5501" w:type="dxa"/>
          </w:tcPr>
          <w:p w14:paraId="55EF44AE" w14:textId="77777777" w:rsidR="00D10126" w:rsidRPr="000C2129" w:rsidRDefault="00D10126" w:rsidP="00860AB1">
            <w:pPr>
              <w:jc w:val="both"/>
            </w:pPr>
            <w:r w:rsidRPr="000C2129">
              <w:t>Bei einer „6“ kann der Spieler entscheiden, ob er eine weitere Figur auf den Startpunkt stellt oder mit einer Figur seiner Wahl sechs Felder weiterzieht.</w:t>
            </w:r>
          </w:p>
        </w:tc>
        <w:tc>
          <w:tcPr>
            <w:tcW w:w="992" w:type="dxa"/>
          </w:tcPr>
          <w:p w14:paraId="572AA1CC" w14:textId="77777777" w:rsidR="00D10126" w:rsidRPr="000C2129" w:rsidRDefault="00D10126" w:rsidP="00860AB1">
            <w:pPr>
              <w:spacing w:line="240" w:lineRule="exact"/>
              <w:jc w:val="both"/>
            </w:pPr>
          </w:p>
        </w:tc>
        <w:tc>
          <w:tcPr>
            <w:tcW w:w="912" w:type="dxa"/>
          </w:tcPr>
          <w:p w14:paraId="198E001B" w14:textId="77777777" w:rsidR="00D10126" w:rsidRPr="000C2129" w:rsidRDefault="00D10126" w:rsidP="00860AB1">
            <w:pPr>
              <w:spacing w:line="240" w:lineRule="exact"/>
              <w:jc w:val="both"/>
            </w:pPr>
          </w:p>
        </w:tc>
      </w:tr>
      <w:tr w:rsidR="00D10126" w:rsidRPr="000C2129" w14:paraId="04F4A7D8" w14:textId="77777777" w:rsidTr="00860AB1">
        <w:tc>
          <w:tcPr>
            <w:tcW w:w="5501" w:type="dxa"/>
          </w:tcPr>
          <w:p w14:paraId="5286AAE2" w14:textId="77777777" w:rsidR="00D10126" w:rsidRPr="000C2129" w:rsidRDefault="00D10126" w:rsidP="00860AB1">
            <w:pPr>
              <w:jc w:val="both"/>
            </w:pPr>
            <w:r w:rsidRPr="000C2129">
              <w:t>Trifft eine Spielfigur auf ein Feld auf dem ger</w:t>
            </w:r>
            <w:r>
              <w:t>ade</w:t>
            </w:r>
            <w:r w:rsidRPr="000C2129">
              <w:t xml:space="preserve"> eine Spielfigur derselben Farbe steht, bilden beide Figuren eine Blockade, die keine Spielfigur mehr überspringen darf.</w:t>
            </w:r>
          </w:p>
        </w:tc>
        <w:tc>
          <w:tcPr>
            <w:tcW w:w="992" w:type="dxa"/>
          </w:tcPr>
          <w:p w14:paraId="13566F27" w14:textId="77777777" w:rsidR="00D10126" w:rsidRPr="000C2129" w:rsidRDefault="00D10126" w:rsidP="00860AB1">
            <w:pPr>
              <w:spacing w:line="240" w:lineRule="exact"/>
              <w:jc w:val="both"/>
            </w:pPr>
          </w:p>
        </w:tc>
        <w:tc>
          <w:tcPr>
            <w:tcW w:w="912" w:type="dxa"/>
          </w:tcPr>
          <w:p w14:paraId="75F2F6D8" w14:textId="77777777" w:rsidR="00D10126" w:rsidRPr="000C2129" w:rsidRDefault="00D10126" w:rsidP="00860AB1">
            <w:pPr>
              <w:spacing w:line="240" w:lineRule="exact"/>
              <w:jc w:val="both"/>
            </w:pPr>
          </w:p>
        </w:tc>
      </w:tr>
      <w:tr w:rsidR="00D10126" w:rsidRPr="000C2129" w14:paraId="002DFABF" w14:textId="77777777" w:rsidTr="00860AB1">
        <w:tc>
          <w:tcPr>
            <w:tcW w:w="5501" w:type="dxa"/>
          </w:tcPr>
          <w:p w14:paraId="38D7C82F" w14:textId="77777777" w:rsidR="00D10126" w:rsidRPr="000C2129" w:rsidRDefault="00D10126" w:rsidP="00860AB1">
            <w:pPr>
              <w:jc w:val="both"/>
            </w:pPr>
            <w:r w:rsidRPr="000C2129">
              <w:t>Trifft eine Spielfigur auf ein Feld, auf dem bereits eine Figur der gleichen Farbe steht, nimmt eine Figur die andere auf die Schultern. Es dürfen jetzt also immer beide Figuren zusammen bewegt werden.</w:t>
            </w:r>
          </w:p>
        </w:tc>
        <w:tc>
          <w:tcPr>
            <w:tcW w:w="992" w:type="dxa"/>
          </w:tcPr>
          <w:p w14:paraId="49278E30" w14:textId="77777777" w:rsidR="00D10126" w:rsidRPr="000C2129" w:rsidRDefault="00D10126" w:rsidP="00860AB1">
            <w:pPr>
              <w:spacing w:line="240" w:lineRule="exact"/>
              <w:jc w:val="both"/>
            </w:pPr>
          </w:p>
        </w:tc>
        <w:tc>
          <w:tcPr>
            <w:tcW w:w="912" w:type="dxa"/>
          </w:tcPr>
          <w:p w14:paraId="0D869C7C" w14:textId="77777777" w:rsidR="00D10126" w:rsidRPr="000C2129" w:rsidRDefault="00D10126" w:rsidP="00860AB1">
            <w:pPr>
              <w:spacing w:line="240" w:lineRule="exact"/>
              <w:jc w:val="both"/>
            </w:pPr>
          </w:p>
        </w:tc>
      </w:tr>
      <w:tr w:rsidR="00D10126" w:rsidRPr="000C2129" w14:paraId="4F4894E4" w14:textId="77777777" w:rsidTr="00860AB1">
        <w:tc>
          <w:tcPr>
            <w:tcW w:w="5501" w:type="dxa"/>
          </w:tcPr>
          <w:p w14:paraId="7EF91F9D" w14:textId="77777777" w:rsidR="00D10126" w:rsidRPr="000C2129" w:rsidRDefault="00D10126" w:rsidP="00860AB1">
            <w:pPr>
              <w:jc w:val="both"/>
            </w:pPr>
            <w:r w:rsidRPr="000C2129">
              <w:t>Das indische Spiel „</w:t>
            </w:r>
            <w:proofErr w:type="spellStart"/>
            <w:r w:rsidRPr="000C2129">
              <w:t>Pachisi</w:t>
            </w:r>
            <w:proofErr w:type="spellEnd"/>
            <w:r w:rsidRPr="000C2129">
              <w:t xml:space="preserve">“ gilt als Vorgänger für das Spiel </w:t>
            </w:r>
            <w:r>
              <w:t>„</w:t>
            </w:r>
            <w:r w:rsidRPr="000C2129">
              <w:t>Mensch ärgere dich nicht</w:t>
            </w:r>
            <w:r>
              <w:t>“</w:t>
            </w:r>
            <w:r w:rsidRPr="000C2129">
              <w:t>.</w:t>
            </w:r>
          </w:p>
        </w:tc>
        <w:tc>
          <w:tcPr>
            <w:tcW w:w="992" w:type="dxa"/>
          </w:tcPr>
          <w:p w14:paraId="363ECD03" w14:textId="77777777" w:rsidR="00D10126" w:rsidRPr="000C2129" w:rsidRDefault="00D10126" w:rsidP="00860AB1">
            <w:pPr>
              <w:spacing w:line="240" w:lineRule="exact"/>
              <w:jc w:val="both"/>
            </w:pPr>
          </w:p>
        </w:tc>
        <w:tc>
          <w:tcPr>
            <w:tcW w:w="912" w:type="dxa"/>
          </w:tcPr>
          <w:p w14:paraId="224BC16F" w14:textId="77777777" w:rsidR="00D10126" w:rsidRPr="000C2129" w:rsidRDefault="00D10126" w:rsidP="00860AB1">
            <w:pPr>
              <w:spacing w:line="240" w:lineRule="exact"/>
              <w:jc w:val="both"/>
            </w:pPr>
          </w:p>
        </w:tc>
      </w:tr>
      <w:tr w:rsidR="00D10126" w:rsidRPr="000C2129" w14:paraId="40A94BF4" w14:textId="77777777" w:rsidTr="00860AB1">
        <w:tc>
          <w:tcPr>
            <w:tcW w:w="5501" w:type="dxa"/>
          </w:tcPr>
          <w:p w14:paraId="2E84D94D" w14:textId="77777777" w:rsidR="00D10126" w:rsidRPr="000C2129" w:rsidRDefault="00D10126" w:rsidP="00860AB1">
            <w:pPr>
              <w:jc w:val="both"/>
            </w:pPr>
            <w:r w:rsidRPr="000C2129">
              <w:t>In den Niederlanden nennt man das Spiel wörtlich übersetzt „Chinese“</w:t>
            </w:r>
          </w:p>
        </w:tc>
        <w:tc>
          <w:tcPr>
            <w:tcW w:w="992" w:type="dxa"/>
          </w:tcPr>
          <w:p w14:paraId="39913D15" w14:textId="77777777" w:rsidR="00D10126" w:rsidRPr="000C2129" w:rsidRDefault="00D10126" w:rsidP="00860AB1">
            <w:pPr>
              <w:spacing w:line="240" w:lineRule="exact"/>
              <w:jc w:val="both"/>
            </w:pPr>
          </w:p>
        </w:tc>
        <w:tc>
          <w:tcPr>
            <w:tcW w:w="912" w:type="dxa"/>
          </w:tcPr>
          <w:p w14:paraId="13E12DDE" w14:textId="77777777" w:rsidR="00D10126" w:rsidRPr="000C2129" w:rsidRDefault="00D10126" w:rsidP="00860AB1">
            <w:pPr>
              <w:spacing w:line="240" w:lineRule="exact"/>
              <w:jc w:val="both"/>
            </w:pPr>
          </w:p>
        </w:tc>
      </w:tr>
    </w:tbl>
    <w:p w14:paraId="39D3B339" w14:textId="77777777" w:rsidR="00D10126" w:rsidRPr="000C2129" w:rsidRDefault="00D10126" w:rsidP="00D10126">
      <w:pPr>
        <w:spacing w:line="240" w:lineRule="exact"/>
        <w:jc w:val="both"/>
        <w:rPr>
          <w:b/>
          <w:i/>
          <w:color w:val="FF0000"/>
        </w:rPr>
      </w:pPr>
      <w:r w:rsidRPr="000C2129">
        <w:rPr>
          <w:b/>
          <w:i/>
          <w:color w:val="FF0000"/>
        </w:rPr>
        <w:br w:type="page"/>
      </w:r>
    </w:p>
    <w:p w14:paraId="098F548C" w14:textId="77777777" w:rsidR="00D10126" w:rsidRPr="000C2129" w:rsidRDefault="00D10126" w:rsidP="00D10126">
      <w:pPr>
        <w:spacing w:before="360"/>
        <w:jc w:val="both"/>
        <w:rPr>
          <w:b/>
        </w:rPr>
      </w:pPr>
      <w:r w:rsidRPr="00AA18D1">
        <w:rPr>
          <w:noProof/>
          <w:lang w:eastAsia="de-DE"/>
        </w:rPr>
        <w:lastRenderedPageBreak/>
        <w:drawing>
          <wp:anchor distT="0" distB="0" distL="114300" distR="114300" simplePos="0" relativeHeight="251841536" behindDoc="0" locked="0" layoutInCell="1" allowOverlap="1" wp14:anchorId="0B99D808" wp14:editId="28015F35">
            <wp:simplePos x="0" y="0"/>
            <wp:positionH relativeFrom="column">
              <wp:posOffset>5356860</wp:posOffset>
            </wp:positionH>
            <wp:positionV relativeFrom="paragraph">
              <wp:posOffset>-43180</wp:posOffset>
            </wp:positionV>
            <wp:extent cx="314325" cy="314325"/>
            <wp:effectExtent l="0" t="0" r="9525" b="9525"/>
            <wp:wrapNone/>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129">
        <w:rPr>
          <w:noProof/>
          <w:lang w:eastAsia="de-DE"/>
        </w:rPr>
        <w:drawing>
          <wp:anchor distT="0" distB="0" distL="114300" distR="114300" simplePos="0" relativeHeight="251805696" behindDoc="0" locked="0" layoutInCell="0" allowOverlap="1" wp14:anchorId="57AE45DA" wp14:editId="53BA8E9E">
            <wp:simplePos x="0" y="0"/>
            <wp:positionH relativeFrom="rightMargin">
              <wp:posOffset>110490</wp:posOffset>
            </wp:positionH>
            <wp:positionV relativeFrom="paragraph">
              <wp:posOffset>-50165</wp:posOffset>
            </wp:positionV>
            <wp:extent cx="532765" cy="323850"/>
            <wp:effectExtent l="0" t="0" r="635" b="0"/>
            <wp:wrapNone/>
            <wp:docPr id="473"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76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129">
        <w:rPr>
          <w:b/>
          <w:noProof/>
          <w:lang w:eastAsia="de-DE"/>
        </w:rPr>
        <mc:AlternateContent>
          <mc:Choice Requires="wps">
            <w:drawing>
              <wp:anchor distT="0" distB="0" distL="114300" distR="114300" simplePos="0" relativeHeight="251811840" behindDoc="0" locked="0" layoutInCell="1" allowOverlap="1" wp14:anchorId="36FE15BF" wp14:editId="4C950BC4">
                <wp:simplePos x="0" y="0"/>
                <wp:positionH relativeFrom="margin">
                  <wp:posOffset>-6350</wp:posOffset>
                </wp:positionH>
                <wp:positionV relativeFrom="paragraph">
                  <wp:posOffset>-52705</wp:posOffset>
                </wp:positionV>
                <wp:extent cx="4678680" cy="670560"/>
                <wp:effectExtent l="57150" t="38100" r="83820" b="91440"/>
                <wp:wrapNone/>
                <wp:docPr id="2154" name="Abgerundetes Rechteck 20"/>
                <wp:cNvGraphicFramePr/>
                <a:graphic xmlns:a="http://schemas.openxmlformats.org/drawingml/2006/main">
                  <a:graphicData uri="http://schemas.microsoft.com/office/word/2010/wordprocessingShape">
                    <wps:wsp>
                      <wps:cNvSpPr/>
                      <wps:spPr>
                        <a:xfrm>
                          <a:off x="0" y="0"/>
                          <a:ext cx="4678680" cy="67056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37EBAD9" w14:textId="77777777" w:rsidR="00860AB1" w:rsidRPr="007D0681" w:rsidRDefault="00860AB1" w:rsidP="00D10126">
                            <w:pPr>
                              <w:pStyle w:val="TabelleKopflinks"/>
                            </w:pPr>
                            <w:r w:rsidRPr="007D0681">
                              <w:t>Arbeitsauftrag</w:t>
                            </w:r>
                          </w:p>
                          <w:p w14:paraId="0FD310E5" w14:textId="77777777" w:rsidR="00860AB1" w:rsidRPr="007D0681" w:rsidRDefault="00860AB1" w:rsidP="00D10126">
                            <w:pPr>
                              <w:pStyle w:val="TabelleKopflinks"/>
                              <w:numPr>
                                <w:ilvl w:val="0"/>
                                <w:numId w:val="32"/>
                              </w:numPr>
                            </w:pPr>
                            <w:r w:rsidRPr="007D0681">
                              <w:rPr>
                                <w:b w:val="0"/>
                              </w:rPr>
                              <w:t xml:space="preserve">Spielen Sie mit Ihren </w:t>
                            </w:r>
                            <w:r>
                              <w:rPr>
                                <w:b w:val="0"/>
                              </w:rPr>
                              <w:t xml:space="preserve">Lernpartnerinnen und </w:t>
                            </w:r>
                            <w:r w:rsidRPr="007D0681">
                              <w:rPr>
                                <w:b w:val="0"/>
                              </w:rPr>
                              <w:t>Lernpartnern „Mensch ärgere dich nicht“. Folgen Sie den Bearbeitungsschritten in der Tabelle.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E15BF" id="Abgerundetes Rechteck 20" o:spid="_x0000_s1088" style="position:absolute;left:0;text-align:left;margin-left:-.5pt;margin-top:-4.15pt;width:368.4pt;height:52.8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" fillcolor="#a3c4ff" strokecolor="#4a7ebb">
                <v:fill color2="#e5eeff" rotate="t" angle="180" colors="0 #a3c4ff;22938f #bfd5ff;1 #e5eeff" focus="100%" type="gradient"/>
                <v:shadow on="t" color="black" opacity="24903f" origin=",.5" offset="0,.55556mm"/>
                <v:textbox>
                  <w:txbxContent>
                    <w:p w14:paraId="637EBAD9" w14:textId="77777777" w:rsidR="00860AB1" w:rsidRPr="007D0681" w:rsidRDefault="00860AB1" w:rsidP="00D10126">
                      <w:pPr>
                        <w:pStyle w:val="TabelleKopflinks"/>
                      </w:pPr>
                      <w:r w:rsidRPr="007D0681">
                        <w:t>Arbeitsauftrag</w:t>
                      </w:r>
                    </w:p>
                    <w:p w14:paraId="0FD310E5" w14:textId="77777777" w:rsidR="00860AB1" w:rsidRPr="007D0681" w:rsidRDefault="00860AB1" w:rsidP="00D10126">
                      <w:pPr>
                        <w:pStyle w:val="TabelleKopflinks"/>
                        <w:numPr>
                          <w:ilvl w:val="0"/>
                          <w:numId w:val="32"/>
                        </w:numPr>
                      </w:pPr>
                      <w:r w:rsidRPr="007D0681">
                        <w:rPr>
                          <w:b w:val="0"/>
                        </w:rPr>
                        <w:t xml:space="preserve">Spielen Sie mit Ihren </w:t>
                      </w:r>
                      <w:r>
                        <w:rPr>
                          <w:b w:val="0"/>
                        </w:rPr>
                        <w:t xml:space="preserve">Lernpartnerinnen und </w:t>
                      </w:r>
                      <w:r w:rsidRPr="007D0681">
                        <w:rPr>
                          <w:b w:val="0"/>
                        </w:rPr>
                        <w:t>Lernpartnern „Mensch ärgere dich nicht“. Folgen Sie den Bearbeitungsschritten in der Tabelle.</w:t>
                      </w:r>
                    </w:p>
                  </w:txbxContent>
                </v:textbox>
                <w10:wrap anchorx="margin"/>
              </v:roundrect>
            </w:pict>
          </mc:Fallback>
        </mc:AlternateContent>
      </w:r>
    </w:p>
    <w:p w14:paraId="5AAB333C" w14:textId="77777777" w:rsidR="00D10126" w:rsidRPr="000C2129" w:rsidRDefault="00D10126" w:rsidP="00D10126">
      <w:pPr>
        <w:jc w:val="both"/>
      </w:pPr>
    </w:p>
    <w:p w14:paraId="74D95D5C" w14:textId="77777777" w:rsidR="00D10126" w:rsidRPr="000C2129" w:rsidRDefault="00D10126" w:rsidP="00D10126">
      <w:pPr>
        <w:jc w:val="both"/>
      </w:pPr>
    </w:p>
    <w:p w14:paraId="51DF8716" w14:textId="77777777" w:rsidR="00D10126" w:rsidRDefault="00D10126" w:rsidP="00D10126">
      <w:pPr>
        <w:jc w:val="both"/>
      </w:pPr>
    </w:p>
    <w:p w14:paraId="074E29CB" w14:textId="77777777" w:rsidR="00D10126" w:rsidRDefault="00D10126" w:rsidP="00D10126">
      <w:pPr>
        <w:jc w:val="both"/>
      </w:pPr>
    </w:p>
    <w:p w14:paraId="5CA5F935" w14:textId="77777777" w:rsidR="00D10126" w:rsidRPr="000C2129" w:rsidRDefault="00D10126" w:rsidP="00D10126">
      <w:pPr>
        <w:jc w:val="both"/>
      </w:pPr>
    </w:p>
    <w:p w14:paraId="66564363" w14:textId="77777777" w:rsidR="00D10126" w:rsidRPr="00306D6F" w:rsidRDefault="00D10126" w:rsidP="00D10126">
      <w:pPr>
        <w:framePr w:w="2041" w:hSpace="198" w:wrap="around" w:vAnchor="text" w:hAnchor="page" w:x="8743" w:y="273"/>
        <w:shd w:val="clear" w:color="auto" w:fill="D9D9D9"/>
        <w:spacing w:after="60" w:line="200" w:lineRule="exact"/>
        <w:jc w:val="both"/>
        <w:rPr>
          <w:rFonts w:eastAsia="Times New Roman" w:cs="Times New Roman"/>
          <w:lang w:eastAsia="de-DE"/>
        </w:rPr>
      </w:pPr>
      <w:r w:rsidRPr="00306D6F">
        <w:rPr>
          <w:rFonts w:eastAsia="Times New Roman" w:cs="Times New Roman"/>
          <w:color w:val="000000"/>
          <w:lang w:eastAsia="de-DE"/>
        </w:rPr>
        <w:t>Für die offene Lernzeit geeignet.</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70"/>
        <w:gridCol w:w="940"/>
        <w:gridCol w:w="4961"/>
      </w:tblGrid>
      <w:tr w:rsidR="00D10126" w:rsidRPr="000C2129" w14:paraId="532D4E87" w14:textId="77777777" w:rsidTr="00860AB1">
        <w:trPr>
          <w:trHeight w:val="397"/>
        </w:trPr>
        <w:tc>
          <w:tcPr>
            <w:tcW w:w="1470" w:type="dxa"/>
            <w:shd w:val="clear" w:color="auto" w:fill="D9D9D9" w:themeFill="background1" w:themeFillShade="D9"/>
            <w:vAlign w:val="center"/>
          </w:tcPr>
          <w:p w14:paraId="166424B4" w14:textId="77777777" w:rsidR="00D10126" w:rsidRPr="000C2129" w:rsidRDefault="00D10126" w:rsidP="00860AB1">
            <w:pPr>
              <w:jc w:val="both"/>
              <w:rPr>
                <w:rFonts w:eastAsia="Times New Roman" w:cs="Times New Roman"/>
                <w:b/>
                <w:lang w:eastAsia="de-DE"/>
              </w:rPr>
            </w:pPr>
            <w:r w:rsidRPr="000C2129">
              <w:rPr>
                <w:rFonts w:eastAsia="Times New Roman" w:cs="Times New Roman"/>
                <w:b/>
                <w:lang w:eastAsia="de-DE"/>
              </w:rPr>
              <w:t>Phase</w:t>
            </w:r>
          </w:p>
        </w:tc>
        <w:tc>
          <w:tcPr>
            <w:tcW w:w="940" w:type="dxa"/>
            <w:shd w:val="clear" w:color="auto" w:fill="D9D9D9" w:themeFill="background1" w:themeFillShade="D9"/>
            <w:vAlign w:val="center"/>
          </w:tcPr>
          <w:p w14:paraId="1AE0CAE9" w14:textId="77777777" w:rsidR="00D10126" w:rsidRPr="000C2129" w:rsidRDefault="00D10126" w:rsidP="00860AB1">
            <w:pPr>
              <w:jc w:val="both"/>
              <w:rPr>
                <w:rFonts w:eastAsia="Times New Roman" w:cs="Times New Roman"/>
                <w:b/>
                <w:lang w:eastAsia="de-DE"/>
              </w:rPr>
            </w:pPr>
            <w:r w:rsidRPr="000C2129">
              <w:rPr>
                <w:rFonts w:eastAsia="Times New Roman" w:cs="Times New Roman"/>
                <w:b/>
                <w:lang w:eastAsia="de-DE"/>
              </w:rPr>
              <w:t>Zeit</w:t>
            </w:r>
          </w:p>
        </w:tc>
        <w:tc>
          <w:tcPr>
            <w:tcW w:w="4961" w:type="dxa"/>
            <w:shd w:val="clear" w:color="auto" w:fill="D9D9D9" w:themeFill="background1" w:themeFillShade="D9"/>
            <w:vAlign w:val="center"/>
          </w:tcPr>
          <w:p w14:paraId="3CD504FE" w14:textId="77777777" w:rsidR="00D10126" w:rsidRPr="000C2129" w:rsidRDefault="00D10126" w:rsidP="00860AB1">
            <w:pPr>
              <w:jc w:val="both"/>
              <w:rPr>
                <w:rFonts w:eastAsia="Times New Roman" w:cs="Times New Roman"/>
                <w:b/>
                <w:lang w:eastAsia="de-DE"/>
              </w:rPr>
            </w:pPr>
            <w:r w:rsidRPr="000C2129">
              <w:rPr>
                <w:rFonts w:eastAsia="Times New Roman" w:cs="Times New Roman"/>
                <w:b/>
                <w:lang w:eastAsia="de-DE"/>
              </w:rPr>
              <w:t>Aufgabe</w:t>
            </w:r>
          </w:p>
        </w:tc>
      </w:tr>
      <w:tr w:rsidR="00D10126" w:rsidRPr="000C2129" w14:paraId="70ACD29F" w14:textId="77777777" w:rsidTr="00860AB1">
        <w:trPr>
          <w:trHeight w:val="624"/>
        </w:trPr>
        <w:tc>
          <w:tcPr>
            <w:tcW w:w="1470" w:type="dxa"/>
            <w:shd w:val="clear" w:color="auto" w:fill="auto"/>
            <w:vAlign w:val="center"/>
          </w:tcPr>
          <w:p w14:paraId="0C2A6B1C" w14:textId="77777777" w:rsidR="00D10126" w:rsidRPr="000C2129" w:rsidRDefault="00D10126" w:rsidP="00860AB1">
            <w:pPr>
              <w:jc w:val="center"/>
              <w:rPr>
                <w:rFonts w:eastAsia="Calibri"/>
                <w:lang w:eastAsia="de-DE"/>
              </w:rPr>
            </w:pPr>
            <w:r w:rsidRPr="000C2129">
              <w:rPr>
                <w:rFonts w:eastAsia="Calibri"/>
                <w:noProof/>
                <w:lang w:eastAsia="de-DE"/>
              </w:rPr>
              <w:drawing>
                <wp:inline distT="0" distB="0" distL="0" distR="0" wp14:anchorId="0CF12DB5" wp14:editId="1B732184">
                  <wp:extent cx="302701" cy="324000"/>
                  <wp:effectExtent l="0" t="0" r="2540" b="0"/>
                  <wp:docPr id="47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940" w:type="dxa"/>
            <w:shd w:val="clear" w:color="auto" w:fill="auto"/>
            <w:vAlign w:val="center"/>
          </w:tcPr>
          <w:p w14:paraId="525BD162" w14:textId="77777777" w:rsidR="00D10126" w:rsidRPr="000C2129" w:rsidRDefault="00D10126" w:rsidP="00860AB1">
            <w:pPr>
              <w:jc w:val="center"/>
              <w:rPr>
                <w:lang w:eastAsia="de-DE"/>
              </w:rPr>
            </w:pPr>
            <w:r w:rsidRPr="000C2129">
              <w:rPr>
                <w:lang w:eastAsia="de-DE"/>
              </w:rPr>
              <w:t>5 min</w:t>
            </w:r>
          </w:p>
        </w:tc>
        <w:tc>
          <w:tcPr>
            <w:tcW w:w="4961" w:type="dxa"/>
            <w:shd w:val="clear" w:color="auto" w:fill="auto"/>
            <w:vAlign w:val="center"/>
          </w:tcPr>
          <w:p w14:paraId="277C8FFE" w14:textId="35968BDB" w:rsidR="00D10126" w:rsidRPr="000C2129" w:rsidRDefault="00D10126" w:rsidP="00860AB1">
            <w:pPr>
              <w:jc w:val="both"/>
              <w:rPr>
                <w:noProof/>
                <w:lang w:eastAsia="de-DE"/>
              </w:rPr>
            </w:pPr>
            <w:r w:rsidRPr="000C2129">
              <w:rPr>
                <w:noProof/>
                <w:lang w:eastAsia="de-DE"/>
              </w:rPr>
              <w:t>Setzen Sie sich mit maximal drei anderen</w:t>
            </w:r>
            <w:r w:rsidR="0002033D">
              <w:rPr>
                <w:noProof/>
                <w:lang w:eastAsia="de-DE"/>
              </w:rPr>
              <w:t xml:space="preserve"> Lernpartnerinnen und</w:t>
            </w:r>
            <w:r w:rsidRPr="000C2129">
              <w:rPr>
                <w:noProof/>
                <w:lang w:eastAsia="de-DE"/>
              </w:rPr>
              <w:t xml:space="preserve"> Lernpartnern an einen Gruppentisch. In jeder Gruppe sollten </w:t>
            </w:r>
            <w:r w:rsidR="009D6720">
              <w:rPr>
                <w:noProof/>
                <w:lang w:eastAsia="de-DE"/>
              </w:rPr>
              <w:t xml:space="preserve">Schülerinnen und </w:t>
            </w:r>
            <w:r w:rsidRPr="000C2129">
              <w:rPr>
                <w:noProof/>
                <w:lang w:eastAsia="de-DE"/>
              </w:rPr>
              <w:t>Schüler der Niveaus A, B und C vertreten sein.</w:t>
            </w:r>
          </w:p>
        </w:tc>
      </w:tr>
      <w:tr w:rsidR="00D10126" w:rsidRPr="000C2129" w14:paraId="51228A7F" w14:textId="77777777" w:rsidTr="00860AB1">
        <w:trPr>
          <w:trHeight w:val="624"/>
        </w:trPr>
        <w:tc>
          <w:tcPr>
            <w:tcW w:w="1470" w:type="dxa"/>
            <w:shd w:val="clear" w:color="auto" w:fill="auto"/>
            <w:vAlign w:val="center"/>
          </w:tcPr>
          <w:p w14:paraId="31190550" w14:textId="77777777" w:rsidR="00D10126" w:rsidRPr="000C2129" w:rsidRDefault="00D10126" w:rsidP="00860AB1">
            <w:pPr>
              <w:jc w:val="center"/>
              <w:rPr>
                <w:rFonts w:eastAsia="Calibri"/>
                <w:lang w:eastAsia="de-DE"/>
              </w:rPr>
            </w:pPr>
            <w:r w:rsidRPr="000C2129">
              <w:rPr>
                <w:rFonts w:eastAsia="Calibri"/>
                <w:noProof/>
                <w:lang w:eastAsia="de-DE"/>
              </w:rPr>
              <w:drawing>
                <wp:inline distT="0" distB="0" distL="0" distR="0" wp14:anchorId="2AD9979A" wp14:editId="7899AFD5">
                  <wp:extent cx="532800" cy="324000"/>
                  <wp:effectExtent l="0" t="0" r="635" b="0"/>
                  <wp:docPr id="476"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14:paraId="27EDA91A" w14:textId="77777777" w:rsidR="00D10126" w:rsidRPr="000C2129" w:rsidRDefault="00D10126" w:rsidP="00860AB1">
            <w:pPr>
              <w:jc w:val="center"/>
              <w:rPr>
                <w:lang w:eastAsia="de-DE"/>
              </w:rPr>
            </w:pPr>
            <w:r w:rsidRPr="000C2129">
              <w:rPr>
                <w:lang w:eastAsia="de-DE"/>
              </w:rPr>
              <w:t>10 min</w:t>
            </w:r>
          </w:p>
        </w:tc>
        <w:tc>
          <w:tcPr>
            <w:tcW w:w="4961" w:type="dxa"/>
            <w:shd w:val="clear" w:color="auto" w:fill="auto"/>
            <w:vAlign w:val="center"/>
          </w:tcPr>
          <w:p w14:paraId="637D1885" w14:textId="77777777" w:rsidR="00D10126" w:rsidRPr="000C2129" w:rsidRDefault="00D10126" w:rsidP="00860AB1">
            <w:pPr>
              <w:jc w:val="both"/>
              <w:rPr>
                <w:noProof/>
                <w:lang w:eastAsia="de-DE"/>
              </w:rPr>
            </w:pPr>
            <w:r w:rsidRPr="000C2129">
              <w:rPr>
                <w:noProof/>
                <w:lang w:eastAsia="de-DE"/>
              </w:rPr>
              <w:t>Einigen Sie sich auf gemeinsame Regeln und bereiten Sie das Spiel vor.</w:t>
            </w:r>
          </w:p>
        </w:tc>
      </w:tr>
      <w:tr w:rsidR="00D10126" w:rsidRPr="000C2129" w14:paraId="2AC32047" w14:textId="77777777" w:rsidTr="00860AB1">
        <w:trPr>
          <w:trHeight w:val="624"/>
        </w:trPr>
        <w:tc>
          <w:tcPr>
            <w:tcW w:w="1470" w:type="dxa"/>
            <w:shd w:val="clear" w:color="auto" w:fill="auto"/>
            <w:vAlign w:val="center"/>
          </w:tcPr>
          <w:p w14:paraId="3527FE5B" w14:textId="77777777" w:rsidR="00D10126" w:rsidRPr="000C2129" w:rsidRDefault="00D10126" w:rsidP="00860AB1">
            <w:pPr>
              <w:jc w:val="center"/>
              <w:rPr>
                <w:rFonts w:eastAsia="Calibri"/>
                <w:lang w:eastAsia="de-DE"/>
              </w:rPr>
            </w:pPr>
            <w:r w:rsidRPr="000C2129">
              <w:rPr>
                <w:rFonts w:eastAsia="Calibri"/>
                <w:noProof/>
                <w:lang w:eastAsia="de-DE"/>
              </w:rPr>
              <w:drawing>
                <wp:inline distT="0" distB="0" distL="0" distR="0" wp14:anchorId="3AFB63C2" wp14:editId="592EDA2C">
                  <wp:extent cx="532800" cy="324000"/>
                  <wp:effectExtent l="0" t="0" r="635" b="0"/>
                  <wp:docPr id="477"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14:paraId="5A55C931" w14:textId="77777777" w:rsidR="00D10126" w:rsidRPr="000C2129" w:rsidRDefault="00D10126" w:rsidP="00860AB1">
            <w:pPr>
              <w:jc w:val="center"/>
              <w:rPr>
                <w:lang w:eastAsia="de-DE"/>
              </w:rPr>
            </w:pPr>
            <w:r w:rsidRPr="000C2129">
              <w:rPr>
                <w:lang w:eastAsia="de-DE"/>
              </w:rPr>
              <w:t>30 min</w:t>
            </w:r>
          </w:p>
        </w:tc>
        <w:tc>
          <w:tcPr>
            <w:tcW w:w="4961" w:type="dxa"/>
            <w:shd w:val="clear" w:color="auto" w:fill="auto"/>
            <w:vAlign w:val="center"/>
          </w:tcPr>
          <w:p w14:paraId="2814385D" w14:textId="77777777" w:rsidR="00D10126" w:rsidRPr="000C2129" w:rsidRDefault="00D10126" w:rsidP="00860AB1">
            <w:pPr>
              <w:jc w:val="both"/>
              <w:rPr>
                <w:noProof/>
                <w:lang w:eastAsia="de-DE"/>
              </w:rPr>
            </w:pPr>
            <w:r w:rsidRPr="000C2129">
              <w:rPr>
                <w:noProof/>
                <w:lang w:eastAsia="de-DE"/>
              </w:rPr>
              <w:t>Spielen Sie nach den vereinbarten Regeln eine Runde „Mensch ärgere dich nicht“.</w:t>
            </w:r>
          </w:p>
        </w:tc>
      </w:tr>
    </w:tbl>
    <w:p w14:paraId="1ABA0B21" w14:textId="77777777" w:rsidR="00D10126" w:rsidRPr="000C2129" w:rsidRDefault="00D10126" w:rsidP="00D10126">
      <w:pPr>
        <w:jc w:val="both"/>
      </w:pPr>
    </w:p>
    <w:p w14:paraId="6E49A177" w14:textId="77777777" w:rsidR="00D10126" w:rsidRPr="000C2129" w:rsidRDefault="00D10126" w:rsidP="00D10126">
      <w:pPr>
        <w:jc w:val="both"/>
      </w:pPr>
      <w:r w:rsidRPr="000C2129">
        <w:t xml:space="preserve">Das Spiel „Mensch ärgere dich nicht“ ist nicht nur in Deutschland bekannt. Auch in anderen Ländern wird das Spiel gespielt. Allerdings hat das Spiel in anderen Ländern einen anderen Namen. </w:t>
      </w:r>
    </w:p>
    <w:p w14:paraId="19C44014" w14:textId="77777777" w:rsidR="00D10126" w:rsidRPr="000C2129" w:rsidRDefault="00D10126" w:rsidP="00D10126">
      <w:pPr>
        <w:jc w:val="both"/>
      </w:pPr>
      <w:r w:rsidRPr="000C2129">
        <w:rPr>
          <w:noProof/>
          <w:lang w:eastAsia="de-DE"/>
        </w:rPr>
        <w:drawing>
          <wp:anchor distT="0" distB="0" distL="114300" distR="114300" simplePos="0" relativeHeight="251806720" behindDoc="0" locked="0" layoutInCell="0" allowOverlap="1" wp14:anchorId="7574BBDF" wp14:editId="1A585DD0">
            <wp:simplePos x="0" y="0"/>
            <wp:positionH relativeFrom="rightMargin">
              <wp:posOffset>162560</wp:posOffset>
            </wp:positionH>
            <wp:positionV relativeFrom="paragraph">
              <wp:posOffset>225425</wp:posOffset>
            </wp:positionV>
            <wp:extent cx="302260" cy="315908"/>
            <wp:effectExtent l="0" t="0" r="2540" b="8255"/>
            <wp:wrapNone/>
            <wp:docPr id="47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159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AFDD5" w14:textId="77777777" w:rsidR="00D10126" w:rsidRPr="000C2129" w:rsidRDefault="00D10126" w:rsidP="00D10126">
      <w:pPr>
        <w:jc w:val="both"/>
      </w:pPr>
      <w:r w:rsidRPr="00AA18D1">
        <w:rPr>
          <w:noProof/>
          <w:lang w:eastAsia="de-DE"/>
        </w:rPr>
        <w:drawing>
          <wp:anchor distT="0" distB="0" distL="114300" distR="114300" simplePos="0" relativeHeight="251842560" behindDoc="0" locked="0" layoutInCell="1" allowOverlap="1" wp14:anchorId="4B13BB85" wp14:editId="4F0DB7AE">
            <wp:simplePos x="0" y="0"/>
            <wp:positionH relativeFrom="column">
              <wp:posOffset>5189855</wp:posOffset>
            </wp:positionH>
            <wp:positionV relativeFrom="paragraph">
              <wp:posOffset>64770</wp:posOffset>
            </wp:positionV>
            <wp:extent cx="314325" cy="314325"/>
            <wp:effectExtent l="0" t="0" r="9525" b="9525"/>
            <wp:wrapNone/>
            <wp:docPr id="917" name="Grafik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129">
        <w:rPr>
          <w:b/>
          <w:noProof/>
          <w:lang w:eastAsia="de-DE"/>
        </w:rPr>
        <mc:AlternateContent>
          <mc:Choice Requires="wps">
            <w:drawing>
              <wp:anchor distT="0" distB="0" distL="114300" distR="114300" simplePos="0" relativeHeight="251810816" behindDoc="0" locked="0" layoutInCell="1" allowOverlap="1" wp14:anchorId="5C4C6A4C" wp14:editId="7A96C883">
                <wp:simplePos x="0" y="0"/>
                <wp:positionH relativeFrom="margin">
                  <wp:posOffset>51435</wp:posOffset>
                </wp:positionH>
                <wp:positionV relativeFrom="paragraph">
                  <wp:posOffset>35560</wp:posOffset>
                </wp:positionV>
                <wp:extent cx="4678680" cy="641985"/>
                <wp:effectExtent l="57150" t="38100" r="83820" b="100965"/>
                <wp:wrapNone/>
                <wp:docPr id="2155" name="Abgerundetes Rechteck 46"/>
                <wp:cNvGraphicFramePr/>
                <a:graphic xmlns:a="http://schemas.openxmlformats.org/drawingml/2006/main">
                  <a:graphicData uri="http://schemas.microsoft.com/office/word/2010/wordprocessingShape">
                    <wps:wsp>
                      <wps:cNvSpPr/>
                      <wps:spPr>
                        <a:xfrm>
                          <a:off x="0" y="0"/>
                          <a:ext cx="4678680" cy="64198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4BC5CE8" w14:textId="77777777" w:rsidR="00860AB1" w:rsidRPr="007D0681" w:rsidRDefault="00860AB1" w:rsidP="00D10126">
                            <w:pPr>
                              <w:pStyle w:val="TabelleKopflinks"/>
                            </w:pPr>
                            <w:r w:rsidRPr="007D0681">
                              <w:t>Arbeitsauftrag</w:t>
                            </w:r>
                          </w:p>
                          <w:p w14:paraId="69450626" w14:textId="77777777" w:rsidR="00860AB1" w:rsidRPr="007D0681" w:rsidRDefault="00860AB1" w:rsidP="00D10126">
                            <w:pPr>
                              <w:pStyle w:val="TabelleKopflinks"/>
                              <w:numPr>
                                <w:ilvl w:val="0"/>
                                <w:numId w:val="33"/>
                              </w:numPr>
                              <w:rPr>
                                <w:b w:val="0"/>
                              </w:rPr>
                            </w:pPr>
                            <w:r w:rsidRPr="007D0681">
                              <w:rPr>
                                <w:b w:val="0"/>
                              </w:rPr>
                              <w:t>Kreuzen Sie an, ob Sie den Spielnamen für passend (10) oder für unpassend (1) 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C6A4C" id="_x0000_s1089" style="position:absolute;left:0;text-align:left;margin-left:4.05pt;margin-top:2.8pt;width:368.4pt;height:50.5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24BC5CE8" w14:textId="77777777" w:rsidR="00860AB1" w:rsidRPr="007D0681" w:rsidRDefault="00860AB1" w:rsidP="00D10126">
                      <w:pPr>
                        <w:pStyle w:val="TabelleKopflinks"/>
                      </w:pPr>
                      <w:r w:rsidRPr="007D0681">
                        <w:t>Arbeitsauftrag</w:t>
                      </w:r>
                    </w:p>
                    <w:p w14:paraId="69450626" w14:textId="77777777" w:rsidR="00860AB1" w:rsidRPr="007D0681" w:rsidRDefault="00860AB1" w:rsidP="00D10126">
                      <w:pPr>
                        <w:pStyle w:val="TabelleKopflinks"/>
                        <w:numPr>
                          <w:ilvl w:val="0"/>
                          <w:numId w:val="33"/>
                        </w:numPr>
                        <w:rPr>
                          <w:b w:val="0"/>
                        </w:rPr>
                      </w:pPr>
                      <w:r w:rsidRPr="007D0681">
                        <w:rPr>
                          <w:b w:val="0"/>
                        </w:rPr>
                        <w:t>Kreuzen Sie an, ob Sie den Spielnamen für passend (10) oder für unpassend (1) halten.</w:t>
                      </w:r>
                    </w:p>
                  </w:txbxContent>
                </v:textbox>
                <w10:wrap anchorx="margin"/>
              </v:roundrect>
            </w:pict>
          </mc:Fallback>
        </mc:AlternateContent>
      </w:r>
    </w:p>
    <w:p w14:paraId="2448A18F" w14:textId="77777777" w:rsidR="00D10126" w:rsidRPr="000C2129" w:rsidRDefault="00D10126" w:rsidP="00D10126">
      <w:pPr>
        <w:jc w:val="both"/>
      </w:pPr>
    </w:p>
    <w:p w14:paraId="116AA1E0" w14:textId="77777777" w:rsidR="00D10126" w:rsidRPr="000C2129" w:rsidRDefault="00D10126" w:rsidP="00D10126">
      <w:pPr>
        <w:jc w:val="both"/>
      </w:pPr>
    </w:p>
    <w:p w14:paraId="42D0C752" w14:textId="77777777" w:rsidR="00D10126" w:rsidRPr="000C2129" w:rsidRDefault="00D10126" w:rsidP="00D10126">
      <w:pPr>
        <w:jc w:val="both"/>
      </w:pPr>
    </w:p>
    <w:p w14:paraId="5E7B706D" w14:textId="77777777" w:rsidR="00D10126" w:rsidRDefault="00D10126" w:rsidP="00D10126">
      <w:pPr>
        <w:jc w:val="both"/>
      </w:pPr>
    </w:p>
    <w:p w14:paraId="4094E50E" w14:textId="77777777" w:rsidR="00D10126" w:rsidRPr="000C2129" w:rsidRDefault="00D10126" w:rsidP="00D10126">
      <w:pPr>
        <w:jc w:val="both"/>
      </w:pPr>
    </w:p>
    <w:p w14:paraId="2B2433A9" w14:textId="77777777" w:rsidR="00D10126" w:rsidRPr="000C2129" w:rsidRDefault="00D10126" w:rsidP="00D10126">
      <w:pPr>
        <w:jc w:val="both"/>
      </w:pPr>
      <w:r w:rsidRPr="000C2129">
        <w:t>Deutschland: Mensch ärgere dich nicht</w:t>
      </w:r>
    </w:p>
    <w:p w14:paraId="26DEB19D" w14:textId="77777777" w:rsidR="00D10126" w:rsidRPr="000C2129" w:rsidRDefault="00D10126" w:rsidP="00D10126">
      <w:pPr>
        <w:jc w:val="both"/>
      </w:pPr>
      <w:r w:rsidRPr="000C2129">
        <w:rPr>
          <w:noProof/>
          <w:lang w:eastAsia="de-DE"/>
        </w:rPr>
        <mc:AlternateContent>
          <mc:Choice Requires="wps">
            <w:drawing>
              <wp:anchor distT="0" distB="0" distL="114300" distR="114300" simplePos="0" relativeHeight="251807744" behindDoc="1" locked="0" layoutInCell="1" allowOverlap="1" wp14:anchorId="059740CE" wp14:editId="169DD204">
                <wp:simplePos x="0" y="0"/>
                <wp:positionH relativeFrom="column">
                  <wp:posOffset>3810</wp:posOffset>
                </wp:positionH>
                <wp:positionV relativeFrom="paragraph">
                  <wp:posOffset>2540</wp:posOffset>
                </wp:positionV>
                <wp:extent cx="4784652" cy="372139"/>
                <wp:effectExtent l="0" t="0" r="0" b="8890"/>
                <wp:wrapNone/>
                <wp:docPr id="21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490F7602"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740CE" id="_x0000_s1090" type="#_x0000_t202" style="position:absolute;left:0;text-align:left;margin-left:.3pt;margin-top:.2pt;width:376.75pt;height:29.3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" stroked="f">
                <v:textbox>
                  <w:txbxContent>
                    <w:p w14:paraId="490F7602"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485097FF" w14:textId="77777777" w:rsidR="00D10126" w:rsidRPr="000C2129" w:rsidRDefault="00D10126" w:rsidP="00D10126">
      <w:pPr>
        <w:jc w:val="both"/>
      </w:pPr>
    </w:p>
    <w:p w14:paraId="56E3E1CF" w14:textId="77777777" w:rsidR="00D10126" w:rsidRPr="000C2129" w:rsidRDefault="00D10126" w:rsidP="00D10126">
      <w:pPr>
        <w:jc w:val="both"/>
      </w:pPr>
      <w:r w:rsidRPr="000C2129">
        <w:t>Frankreich: Mach dir nichts draus</w:t>
      </w:r>
    </w:p>
    <w:p w14:paraId="7F5AA9AC" w14:textId="77777777" w:rsidR="00D10126" w:rsidRPr="000C2129" w:rsidRDefault="00D10126" w:rsidP="00D10126">
      <w:pPr>
        <w:jc w:val="both"/>
      </w:pPr>
      <w:r w:rsidRPr="000C2129">
        <w:rPr>
          <w:noProof/>
          <w:lang w:eastAsia="de-DE"/>
        </w:rPr>
        <mc:AlternateContent>
          <mc:Choice Requires="wps">
            <w:drawing>
              <wp:anchor distT="0" distB="0" distL="114300" distR="114300" simplePos="0" relativeHeight="251808768" behindDoc="1" locked="0" layoutInCell="1" allowOverlap="1" wp14:anchorId="3F8E9941" wp14:editId="5C9A161F">
                <wp:simplePos x="0" y="0"/>
                <wp:positionH relativeFrom="column">
                  <wp:posOffset>3810</wp:posOffset>
                </wp:positionH>
                <wp:positionV relativeFrom="paragraph">
                  <wp:posOffset>0</wp:posOffset>
                </wp:positionV>
                <wp:extent cx="4784652" cy="372139"/>
                <wp:effectExtent l="0" t="0" r="0" b="8890"/>
                <wp:wrapNone/>
                <wp:docPr id="21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34D77473"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E9941" id="_x0000_s1091" type="#_x0000_t202" style="position:absolute;left:0;text-align:left;margin-left:.3pt;margin-top:0;width:376.75pt;height:29.3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" stroked="f">
                <v:textbox>
                  <w:txbxContent>
                    <w:p w14:paraId="34D77473"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542C25C4" w14:textId="77777777" w:rsidR="00D10126" w:rsidRPr="000C2129" w:rsidRDefault="00D10126" w:rsidP="00D10126">
      <w:pPr>
        <w:jc w:val="both"/>
      </w:pPr>
    </w:p>
    <w:p w14:paraId="3CB1BAD4" w14:textId="77777777" w:rsidR="00D10126" w:rsidRPr="000C2129" w:rsidRDefault="00D10126" w:rsidP="00D10126">
      <w:pPr>
        <w:jc w:val="both"/>
      </w:pPr>
      <w:r w:rsidRPr="000C2129">
        <w:t>Polen: Chinese</w:t>
      </w:r>
    </w:p>
    <w:p w14:paraId="09591CB4" w14:textId="77777777" w:rsidR="00D10126" w:rsidRPr="000C2129" w:rsidRDefault="00D10126" w:rsidP="00D10126">
      <w:pPr>
        <w:jc w:val="both"/>
      </w:pPr>
      <w:r w:rsidRPr="000C2129">
        <w:rPr>
          <w:noProof/>
          <w:lang w:eastAsia="de-DE"/>
        </w:rPr>
        <mc:AlternateContent>
          <mc:Choice Requires="wps">
            <w:drawing>
              <wp:anchor distT="0" distB="0" distL="114300" distR="114300" simplePos="0" relativeHeight="251809792" behindDoc="1" locked="0" layoutInCell="1" allowOverlap="1" wp14:anchorId="1E4F965B" wp14:editId="6E47D488">
                <wp:simplePos x="0" y="0"/>
                <wp:positionH relativeFrom="column">
                  <wp:posOffset>3810</wp:posOffset>
                </wp:positionH>
                <wp:positionV relativeFrom="paragraph">
                  <wp:posOffset>-2540</wp:posOffset>
                </wp:positionV>
                <wp:extent cx="4784652" cy="372139"/>
                <wp:effectExtent l="0" t="0" r="0" b="8890"/>
                <wp:wrapNone/>
                <wp:docPr id="21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52" cy="372139"/>
                        </a:xfrm>
                        <a:prstGeom prst="rect">
                          <a:avLst/>
                        </a:prstGeom>
                        <a:solidFill>
                          <a:srgbClr val="FFFFFF"/>
                        </a:solidFill>
                        <a:ln w="9525">
                          <a:noFill/>
                          <a:miter lim="800000"/>
                          <a:headEnd/>
                          <a:tailEnd/>
                        </a:ln>
                      </wps:spPr>
                      <wps:txbx>
                        <w:txbxContent>
                          <w:p w14:paraId="069F2CD5"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F965B" id="_x0000_s1092" type="#_x0000_t202" style="position:absolute;left:0;text-align:left;margin-left:.3pt;margin-top:-.2pt;width:376.75pt;height:29.3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" stroked="f">
                <v:textbox>
                  <w:txbxContent>
                    <w:p w14:paraId="069F2CD5" w14:textId="77777777" w:rsidR="00860AB1" w:rsidRPr="005825EB" w:rsidRDefault="00860AB1" w:rsidP="00D10126">
                      <w:r w:rsidRPr="005825EB">
                        <w:rPr>
                          <w:b/>
                          <w:noProof/>
                          <w:lang w:eastAsia="de-DE"/>
                        </w:rPr>
                        <w:t>1</w:t>
                      </w:r>
                      <w:r>
                        <w:t>_________________________________</w:t>
                      </w:r>
                      <w:r w:rsidRPr="005825EB">
                        <w:rPr>
                          <w:b/>
                          <w:noProof/>
                          <w:lang w:eastAsia="de-DE"/>
                        </w:rPr>
                        <w:t>5</w:t>
                      </w:r>
                      <w:r>
                        <w:t>_________________________________</w:t>
                      </w:r>
                      <w:r w:rsidRPr="005825EB">
                        <w:rPr>
                          <w:b/>
                          <w:noProof/>
                          <w:lang w:eastAsia="de-DE"/>
                        </w:rPr>
                        <w:t>10</w:t>
                      </w:r>
                    </w:p>
                  </w:txbxContent>
                </v:textbox>
              </v:shape>
            </w:pict>
          </mc:Fallback>
        </mc:AlternateContent>
      </w:r>
    </w:p>
    <w:p w14:paraId="3AAED605" w14:textId="77777777" w:rsidR="00D10126" w:rsidRDefault="00D10126" w:rsidP="00D10126">
      <w:pPr>
        <w:jc w:val="both"/>
      </w:pPr>
    </w:p>
    <w:p w14:paraId="6055533C" w14:textId="77777777" w:rsidR="00D10126" w:rsidRDefault="00D10126" w:rsidP="00D10126">
      <w:pPr>
        <w:jc w:val="both"/>
      </w:pPr>
    </w:p>
    <w:p w14:paraId="44670155" w14:textId="77777777" w:rsidR="00D10126" w:rsidRPr="000C2129" w:rsidRDefault="00D10126" w:rsidP="00D10126">
      <w:pPr>
        <w:jc w:val="both"/>
      </w:pPr>
    </w:p>
    <w:tbl>
      <w:tblPr>
        <w:tblW w:w="73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56"/>
        <w:gridCol w:w="736"/>
        <w:gridCol w:w="5562"/>
      </w:tblGrid>
      <w:tr w:rsidR="00D10126" w:rsidRPr="000C2129" w14:paraId="455C100E" w14:textId="77777777" w:rsidTr="00860AB1">
        <w:trPr>
          <w:trHeight w:val="397"/>
        </w:trPr>
        <w:tc>
          <w:tcPr>
            <w:tcW w:w="1056" w:type="dxa"/>
            <w:shd w:val="clear" w:color="auto" w:fill="D9D9D9" w:themeFill="background1" w:themeFillShade="D9"/>
            <w:vAlign w:val="center"/>
          </w:tcPr>
          <w:p w14:paraId="3EAB003B" w14:textId="77777777" w:rsidR="00D10126" w:rsidRPr="000C2129" w:rsidRDefault="00D10126" w:rsidP="00860AB1">
            <w:pPr>
              <w:jc w:val="both"/>
              <w:rPr>
                <w:rFonts w:eastAsia="Times New Roman" w:cs="Times New Roman"/>
                <w:b/>
                <w:lang w:eastAsia="de-DE"/>
              </w:rPr>
            </w:pPr>
            <w:r w:rsidRPr="000C2129">
              <w:rPr>
                <w:rFonts w:eastAsia="Times New Roman" w:cs="Times New Roman"/>
                <w:b/>
                <w:lang w:eastAsia="de-DE"/>
              </w:rPr>
              <w:t>Phase</w:t>
            </w:r>
          </w:p>
        </w:tc>
        <w:tc>
          <w:tcPr>
            <w:tcW w:w="736" w:type="dxa"/>
            <w:shd w:val="clear" w:color="auto" w:fill="D9D9D9" w:themeFill="background1" w:themeFillShade="D9"/>
            <w:vAlign w:val="center"/>
          </w:tcPr>
          <w:p w14:paraId="4134B5EB" w14:textId="77777777" w:rsidR="00D10126" w:rsidRPr="000C2129" w:rsidRDefault="00D10126" w:rsidP="00860AB1">
            <w:pPr>
              <w:jc w:val="both"/>
              <w:rPr>
                <w:rFonts w:eastAsia="Times New Roman" w:cs="Times New Roman"/>
                <w:b/>
                <w:lang w:eastAsia="de-DE"/>
              </w:rPr>
            </w:pPr>
            <w:r w:rsidRPr="000C2129">
              <w:rPr>
                <w:rFonts w:eastAsia="Times New Roman" w:cs="Times New Roman"/>
                <w:b/>
                <w:lang w:eastAsia="de-DE"/>
              </w:rPr>
              <w:t>Zeit</w:t>
            </w:r>
          </w:p>
        </w:tc>
        <w:tc>
          <w:tcPr>
            <w:tcW w:w="5562" w:type="dxa"/>
            <w:shd w:val="clear" w:color="auto" w:fill="D9D9D9" w:themeFill="background1" w:themeFillShade="D9"/>
            <w:vAlign w:val="center"/>
          </w:tcPr>
          <w:p w14:paraId="1E33D416" w14:textId="77777777" w:rsidR="00D10126" w:rsidRPr="000C2129" w:rsidRDefault="00D10126" w:rsidP="00860AB1">
            <w:pPr>
              <w:jc w:val="both"/>
              <w:rPr>
                <w:rFonts w:eastAsia="Times New Roman" w:cs="Times New Roman"/>
                <w:b/>
                <w:lang w:eastAsia="de-DE"/>
              </w:rPr>
            </w:pPr>
            <w:r w:rsidRPr="000C2129">
              <w:rPr>
                <w:rFonts w:eastAsia="Times New Roman" w:cs="Times New Roman"/>
                <w:b/>
                <w:lang w:eastAsia="de-DE"/>
              </w:rPr>
              <w:t>Aufgabe</w:t>
            </w:r>
          </w:p>
        </w:tc>
      </w:tr>
      <w:tr w:rsidR="00D10126" w:rsidRPr="000C2129" w14:paraId="6AE3491D" w14:textId="77777777" w:rsidTr="00860AB1">
        <w:trPr>
          <w:trHeight w:val="624"/>
        </w:trPr>
        <w:tc>
          <w:tcPr>
            <w:tcW w:w="1056" w:type="dxa"/>
            <w:shd w:val="clear" w:color="auto" w:fill="auto"/>
            <w:vAlign w:val="center"/>
          </w:tcPr>
          <w:p w14:paraId="77E0CE89" w14:textId="77777777" w:rsidR="00D10126" w:rsidRPr="000C2129" w:rsidRDefault="00D10126" w:rsidP="00860AB1">
            <w:pPr>
              <w:jc w:val="center"/>
              <w:rPr>
                <w:rFonts w:eastAsia="Calibri"/>
                <w:lang w:eastAsia="de-DE"/>
              </w:rPr>
            </w:pPr>
            <w:r w:rsidRPr="000C2129">
              <w:rPr>
                <w:rFonts w:eastAsia="Calibri"/>
                <w:noProof/>
                <w:lang w:eastAsia="de-DE"/>
              </w:rPr>
              <w:drawing>
                <wp:inline distT="0" distB="0" distL="0" distR="0" wp14:anchorId="54B15D71" wp14:editId="335A9197">
                  <wp:extent cx="302701" cy="324000"/>
                  <wp:effectExtent l="0" t="0" r="2540" b="0"/>
                  <wp:docPr id="47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701" cy="324000"/>
                          </a:xfrm>
                          <a:prstGeom prst="rect">
                            <a:avLst/>
                          </a:prstGeom>
                          <a:noFill/>
                          <a:ln>
                            <a:noFill/>
                          </a:ln>
                        </pic:spPr>
                      </pic:pic>
                    </a:graphicData>
                  </a:graphic>
                </wp:inline>
              </w:drawing>
            </w:r>
          </w:p>
        </w:tc>
        <w:tc>
          <w:tcPr>
            <w:tcW w:w="736" w:type="dxa"/>
            <w:shd w:val="clear" w:color="auto" w:fill="auto"/>
            <w:vAlign w:val="center"/>
          </w:tcPr>
          <w:p w14:paraId="06605BBA" w14:textId="77777777" w:rsidR="00D10126" w:rsidRPr="000C2129" w:rsidRDefault="00D10126" w:rsidP="00860AB1">
            <w:pPr>
              <w:jc w:val="center"/>
              <w:rPr>
                <w:lang w:eastAsia="de-DE"/>
              </w:rPr>
            </w:pPr>
            <w:r w:rsidRPr="000C2129">
              <w:rPr>
                <w:lang w:eastAsia="de-DE"/>
              </w:rPr>
              <w:t>5 min</w:t>
            </w:r>
          </w:p>
        </w:tc>
        <w:tc>
          <w:tcPr>
            <w:tcW w:w="5562" w:type="dxa"/>
            <w:shd w:val="clear" w:color="auto" w:fill="auto"/>
            <w:vAlign w:val="center"/>
          </w:tcPr>
          <w:p w14:paraId="39ABAF16" w14:textId="77777777" w:rsidR="00D10126" w:rsidRPr="000C2129" w:rsidRDefault="00D10126" w:rsidP="00860AB1">
            <w:pPr>
              <w:jc w:val="both"/>
            </w:pPr>
            <w:r w:rsidRPr="000C2129">
              <w:t xml:space="preserve">Haben Sie nach dem Spiel in der Gruppe einen eigenen Vorschlag für den Spielnamen? Tragen Sie hier Ihren Namensvorschlag ein: </w:t>
            </w:r>
          </w:p>
          <w:p w14:paraId="0A68A188" w14:textId="77777777" w:rsidR="00D10126" w:rsidRPr="000C2129" w:rsidRDefault="00D10126" w:rsidP="00860AB1">
            <w:pPr>
              <w:jc w:val="both"/>
            </w:pPr>
          </w:p>
          <w:p w14:paraId="6B099D45" w14:textId="77777777" w:rsidR="00D10126" w:rsidRPr="000C2129" w:rsidRDefault="00D10126" w:rsidP="00860AB1">
            <w:pPr>
              <w:jc w:val="both"/>
            </w:pPr>
            <w:r w:rsidRPr="000C2129">
              <w:t>_____________________________________________________</w:t>
            </w:r>
          </w:p>
        </w:tc>
      </w:tr>
      <w:tr w:rsidR="00D10126" w:rsidRPr="000C2129" w14:paraId="778CBF4E" w14:textId="77777777" w:rsidTr="00860AB1">
        <w:trPr>
          <w:trHeight w:val="624"/>
        </w:trPr>
        <w:tc>
          <w:tcPr>
            <w:tcW w:w="1056" w:type="dxa"/>
            <w:shd w:val="clear" w:color="auto" w:fill="auto"/>
            <w:vAlign w:val="center"/>
          </w:tcPr>
          <w:p w14:paraId="2C78D0DA" w14:textId="77777777" w:rsidR="00D10126" w:rsidRPr="000C2129" w:rsidRDefault="00D10126" w:rsidP="00860AB1">
            <w:pPr>
              <w:jc w:val="center"/>
              <w:rPr>
                <w:rFonts w:eastAsia="Calibri"/>
                <w:lang w:eastAsia="de-DE"/>
              </w:rPr>
            </w:pPr>
            <w:r w:rsidRPr="000C2129">
              <w:rPr>
                <w:rFonts w:eastAsia="Calibri"/>
                <w:noProof/>
                <w:lang w:eastAsia="de-DE"/>
              </w:rPr>
              <w:drawing>
                <wp:inline distT="0" distB="0" distL="0" distR="0" wp14:anchorId="34902A05" wp14:editId="19A8C554">
                  <wp:extent cx="532800" cy="324000"/>
                  <wp:effectExtent l="0" t="0" r="635" b="0"/>
                  <wp:docPr id="481"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736" w:type="dxa"/>
            <w:shd w:val="clear" w:color="auto" w:fill="auto"/>
            <w:vAlign w:val="center"/>
          </w:tcPr>
          <w:p w14:paraId="31F103A7" w14:textId="77777777" w:rsidR="00D10126" w:rsidRPr="000C2129" w:rsidRDefault="00D10126" w:rsidP="00860AB1">
            <w:pPr>
              <w:jc w:val="center"/>
              <w:rPr>
                <w:lang w:eastAsia="de-DE"/>
              </w:rPr>
            </w:pPr>
            <w:r w:rsidRPr="000C2129">
              <w:rPr>
                <w:lang w:eastAsia="de-DE"/>
              </w:rPr>
              <w:t>10 min</w:t>
            </w:r>
          </w:p>
        </w:tc>
        <w:tc>
          <w:tcPr>
            <w:tcW w:w="5562" w:type="dxa"/>
            <w:shd w:val="clear" w:color="auto" w:fill="auto"/>
            <w:vAlign w:val="center"/>
          </w:tcPr>
          <w:p w14:paraId="0625E9F3" w14:textId="77777777" w:rsidR="00D10126" w:rsidRPr="000C2129" w:rsidRDefault="00D10126" w:rsidP="00860AB1">
            <w:pPr>
              <w:jc w:val="both"/>
            </w:pPr>
            <w:r w:rsidRPr="000C2129">
              <w:t>Teilen Sie den anderen Mitspielern Ihren Namensvorschlag mit. Begründen Sie Ihren Namensvorschlag. Einigen Sie sich auf den besten Spielnamen in Ihrer Gruppe.</w:t>
            </w:r>
          </w:p>
        </w:tc>
      </w:tr>
      <w:tr w:rsidR="00D10126" w:rsidRPr="000C2129" w14:paraId="7C572228" w14:textId="77777777" w:rsidTr="00860AB1">
        <w:trPr>
          <w:trHeight w:val="624"/>
        </w:trPr>
        <w:tc>
          <w:tcPr>
            <w:tcW w:w="1056" w:type="dxa"/>
            <w:shd w:val="clear" w:color="auto" w:fill="auto"/>
            <w:vAlign w:val="center"/>
          </w:tcPr>
          <w:p w14:paraId="6D93FDBB" w14:textId="77777777" w:rsidR="00D10126" w:rsidRPr="000C2129" w:rsidRDefault="00D10126" w:rsidP="00860AB1">
            <w:pPr>
              <w:jc w:val="center"/>
              <w:rPr>
                <w:rFonts w:eastAsia="Calibri"/>
                <w:lang w:eastAsia="de-DE"/>
              </w:rPr>
            </w:pPr>
            <w:r w:rsidRPr="000C2129">
              <w:rPr>
                <w:rFonts w:eastAsia="Calibri"/>
                <w:noProof/>
                <w:lang w:eastAsia="de-DE"/>
              </w:rPr>
              <w:drawing>
                <wp:inline distT="0" distB="0" distL="0" distR="0" wp14:anchorId="7AA6F43D" wp14:editId="71F4C85C">
                  <wp:extent cx="318770" cy="318770"/>
                  <wp:effectExtent l="0" t="0" r="0" b="0"/>
                  <wp:docPr id="482"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736" w:type="dxa"/>
            <w:shd w:val="clear" w:color="auto" w:fill="auto"/>
            <w:vAlign w:val="center"/>
          </w:tcPr>
          <w:p w14:paraId="6179EC70" w14:textId="77777777" w:rsidR="00D10126" w:rsidRPr="000C2129" w:rsidRDefault="00D10126" w:rsidP="00860AB1">
            <w:pPr>
              <w:jc w:val="center"/>
              <w:rPr>
                <w:lang w:eastAsia="de-DE"/>
              </w:rPr>
            </w:pPr>
            <w:r w:rsidRPr="000C2129">
              <w:rPr>
                <w:lang w:eastAsia="de-DE"/>
              </w:rPr>
              <w:t>15 min</w:t>
            </w:r>
          </w:p>
        </w:tc>
        <w:tc>
          <w:tcPr>
            <w:tcW w:w="5562" w:type="dxa"/>
            <w:shd w:val="clear" w:color="auto" w:fill="auto"/>
            <w:vAlign w:val="center"/>
          </w:tcPr>
          <w:p w14:paraId="1D70681F" w14:textId="77777777" w:rsidR="00D10126" w:rsidRPr="000C2129" w:rsidRDefault="00D10126" w:rsidP="00860AB1">
            <w:pPr>
              <w:jc w:val="both"/>
            </w:pPr>
            <w:r w:rsidRPr="000C2129">
              <w:t>Veranstalten Sie im Plenum ein Ranking für den besten Spielnamen in der Klasse.</w:t>
            </w:r>
          </w:p>
        </w:tc>
      </w:tr>
    </w:tbl>
    <w:p w14:paraId="35C661E0" w14:textId="77777777" w:rsidR="00D10126" w:rsidRPr="000C2129" w:rsidRDefault="00D10126" w:rsidP="00D10126">
      <w:pPr>
        <w:pStyle w:val="AufgabeText"/>
        <w:ind w:left="0"/>
      </w:pPr>
    </w:p>
    <w:p w14:paraId="16A5A645" w14:textId="77777777" w:rsidR="00D10126" w:rsidRPr="000C2129" w:rsidRDefault="00D10126" w:rsidP="00D10126">
      <w:pPr>
        <w:spacing w:line="240" w:lineRule="exact"/>
        <w:jc w:val="both"/>
      </w:pPr>
      <w:r w:rsidRPr="000C2129">
        <w:br w:type="page"/>
      </w:r>
    </w:p>
    <w:p w14:paraId="6BE85B03" w14:textId="77777777" w:rsidR="00D10126" w:rsidRPr="007D0681" w:rsidRDefault="00D10126" w:rsidP="00D10126">
      <w:pPr>
        <w:pStyle w:val="berschrift2"/>
        <w:rPr>
          <w:sz w:val="20"/>
          <w:szCs w:val="20"/>
          <w:lang w:val="en-GB"/>
        </w:rPr>
      </w:pPr>
      <w:proofErr w:type="spellStart"/>
      <w:r w:rsidRPr="007D0681">
        <w:rPr>
          <w:sz w:val="20"/>
          <w:szCs w:val="20"/>
          <w:lang w:val="en-GB"/>
        </w:rPr>
        <w:lastRenderedPageBreak/>
        <w:t>Selbstreflexion</w:t>
      </w:r>
      <w:proofErr w:type="spellEnd"/>
    </w:p>
    <w:tbl>
      <w:tblPr>
        <w:tblStyle w:val="Tabellenraster"/>
        <w:tblW w:w="7230" w:type="dxa"/>
        <w:tblInd w:w="108" w:type="dxa"/>
        <w:tblLayout w:type="fixed"/>
        <w:tblCellMar>
          <w:left w:w="57" w:type="dxa"/>
          <w:right w:w="57" w:type="dxa"/>
        </w:tblCellMar>
        <w:tblLook w:val="04A0" w:firstRow="1" w:lastRow="0" w:firstColumn="1" w:lastColumn="0" w:noHBand="0" w:noVBand="1"/>
      </w:tblPr>
      <w:tblGrid>
        <w:gridCol w:w="5103"/>
        <w:gridCol w:w="531"/>
        <w:gridCol w:w="532"/>
        <w:gridCol w:w="532"/>
        <w:gridCol w:w="532"/>
      </w:tblGrid>
      <w:tr w:rsidR="00D10126" w:rsidRPr="007D0681" w14:paraId="25F93A4A" w14:textId="77777777" w:rsidTr="00860AB1">
        <w:trPr>
          <w:cantSplit/>
          <w:trHeight w:val="1670"/>
        </w:trPr>
        <w:tc>
          <w:tcPr>
            <w:tcW w:w="5103" w:type="dxa"/>
            <w:shd w:val="clear" w:color="auto" w:fill="D9D9D9" w:themeFill="background1" w:themeFillShade="D9"/>
            <w:vAlign w:val="center"/>
          </w:tcPr>
          <w:p w14:paraId="4BF879E6" w14:textId="77777777" w:rsidR="00D10126" w:rsidRPr="007D0681" w:rsidRDefault="00D10126" w:rsidP="00860AB1">
            <w:pPr>
              <w:pStyle w:val="AufgabeText"/>
              <w:ind w:left="0"/>
              <w:jc w:val="left"/>
            </w:pPr>
            <w:r w:rsidRPr="007D0681">
              <w:rPr>
                <w:rStyle w:val="Fett"/>
              </w:rPr>
              <w:t>Reflexionsfragen</w:t>
            </w:r>
          </w:p>
        </w:tc>
        <w:tc>
          <w:tcPr>
            <w:tcW w:w="531" w:type="dxa"/>
            <w:shd w:val="clear" w:color="auto" w:fill="D9D9D9" w:themeFill="background1" w:themeFillShade="D9"/>
            <w:textDirection w:val="btLr"/>
            <w:vAlign w:val="center"/>
          </w:tcPr>
          <w:p w14:paraId="1669577B" w14:textId="77777777" w:rsidR="00D10126" w:rsidRPr="007D0681" w:rsidRDefault="00D10126" w:rsidP="00860AB1">
            <w:pPr>
              <w:pStyle w:val="AufgabeText"/>
              <w:ind w:left="0"/>
              <w:jc w:val="center"/>
            </w:pPr>
            <w:r w:rsidRPr="007D0681">
              <w:t xml:space="preserve">trifft zu </w:t>
            </w:r>
          </w:p>
        </w:tc>
        <w:tc>
          <w:tcPr>
            <w:tcW w:w="532" w:type="dxa"/>
            <w:shd w:val="clear" w:color="auto" w:fill="D9D9D9" w:themeFill="background1" w:themeFillShade="D9"/>
            <w:textDirection w:val="btLr"/>
            <w:vAlign w:val="center"/>
          </w:tcPr>
          <w:p w14:paraId="624DC4E0" w14:textId="77777777" w:rsidR="00D10126" w:rsidRPr="007D0681" w:rsidRDefault="00D10126" w:rsidP="00860AB1">
            <w:pPr>
              <w:pStyle w:val="AufgabeText"/>
              <w:ind w:left="0"/>
              <w:jc w:val="center"/>
            </w:pPr>
            <w:r w:rsidRPr="007D0681">
              <w:t xml:space="preserve">trifft eher zu </w:t>
            </w:r>
          </w:p>
        </w:tc>
        <w:tc>
          <w:tcPr>
            <w:tcW w:w="532" w:type="dxa"/>
            <w:shd w:val="clear" w:color="auto" w:fill="D9D9D9" w:themeFill="background1" w:themeFillShade="D9"/>
            <w:textDirection w:val="btLr"/>
            <w:vAlign w:val="center"/>
          </w:tcPr>
          <w:p w14:paraId="5C86B23F" w14:textId="77777777" w:rsidR="00D10126" w:rsidRPr="007D0681" w:rsidRDefault="00D10126" w:rsidP="00860AB1">
            <w:pPr>
              <w:pStyle w:val="AufgabeText"/>
              <w:ind w:left="0"/>
              <w:jc w:val="center"/>
            </w:pPr>
            <w:r w:rsidRPr="007D0681">
              <w:t xml:space="preserve">trifft eher nicht zu </w:t>
            </w:r>
          </w:p>
        </w:tc>
        <w:tc>
          <w:tcPr>
            <w:tcW w:w="532" w:type="dxa"/>
            <w:shd w:val="clear" w:color="auto" w:fill="D9D9D9" w:themeFill="background1" w:themeFillShade="D9"/>
            <w:textDirection w:val="btLr"/>
          </w:tcPr>
          <w:p w14:paraId="3670F1CE" w14:textId="77777777" w:rsidR="00D10126" w:rsidRPr="007D0681" w:rsidRDefault="00D10126" w:rsidP="00860AB1">
            <w:pPr>
              <w:pStyle w:val="AufgabeText"/>
              <w:ind w:left="0"/>
              <w:jc w:val="center"/>
            </w:pPr>
            <w:r w:rsidRPr="007D0681">
              <w:t xml:space="preserve">trifft nicht zu </w:t>
            </w:r>
          </w:p>
        </w:tc>
      </w:tr>
      <w:tr w:rsidR="00D10126" w:rsidRPr="007D0681" w14:paraId="64564EA9" w14:textId="77777777" w:rsidTr="00860AB1">
        <w:tc>
          <w:tcPr>
            <w:tcW w:w="5103" w:type="dxa"/>
            <w:tcBorders>
              <w:top w:val="single" w:sz="4" w:space="0" w:color="auto"/>
              <w:left w:val="single" w:sz="4" w:space="0" w:color="auto"/>
              <w:bottom w:val="single" w:sz="4" w:space="0" w:color="auto"/>
              <w:right w:val="single" w:sz="4" w:space="0" w:color="auto"/>
            </w:tcBorders>
            <w:vAlign w:val="center"/>
          </w:tcPr>
          <w:p w14:paraId="653DE32D" w14:textId="77777777" w:rsidR="00D10126" w:rsidRPr="007D0681" w:rsidRDefault="00D10126" w:rsidP="00860AB1">
            <w:pPr>
              <w:pStyle w:val="AufgabeText"/>
              <w:spacing w:before="60" w:after="60"/>
              <w:ind w:left="0"/>
              <w:jc w:val="left"/>
            </w:pPr>
            <w:r w:rsidRPr="007D0681">
              <w:t>Ich kann mir einen Überblick über einen Text verschaffen.</w:t>
            </w:r>
          </w:p>
        </w:tc>
        <w:tc>
          <w:tcPr>
            <w:tcW w:w="531" w:type="dxa"/>
          </w:tcPr>
          <w:p w14:paraId="12411B54" w14:textId="77777777" w:rsidR="00D10126" w:rsidRPr="007D0681" w:rsidRDefault="00D10126" w:rsidP="00860AB1">
            <w:pPr>
              <w:pStyle w:val="AufgabeText"/>
              <w:ind w:left="0"/>
            </w:pPr>
          </w:p>
        </w:tc>
        <w:tc>
          <w:tcPr>
            <w:tcW w:w="532" w:type="dxa"/>
            <w:tcBorders>
              <w:bottom w:val="single" w:sz="4" w:space="0" w:color="auto"/>
            </w:tcBorders>
          </w:tcPr>
          <w:p w14:paraId="66C22128" w14:textId="77777777" w:rsidR="00D10126" w:rsidRPr="007D0681" w:rsidRDefault="00D10126" w:rsidP="00860AB1">
            <w:pPr>
              <w:pStyle w:val="AufgabeText"/>
              <w:ind w:left="0"/>
            </w:pPr>
          </w:p>
        </w:tc>
        <w:tc>
          <w:tcPr>
            <w:tcW w:w="532" w:type="dxa"/>
            <w:tcBorders>
              <w:bottom w:val="single" w:sz="4" w:space="0" w:color="auto"/>
            </w:tcBorders>
          </w:tcPr>
          <w:p w14:paraId="407EEBD9" w14:textId="77777777" w:rsidR="00D10126" w:rsidRPr="007D0681" w:rsidRDefault="00D10126" w:rsidP="00860AB1">
            <w:pPr>
              <w:pStyle w:val="AufgabeText"/>
              <w:ind w:left="0"/>
            </w:pPr>
          </w:p>
        </w:tc>
        <w:tc>
          <w:tcPr>
            <w:tcW w:w="532" w:type="dxa"/>
            <w:tcBorders>
              <w:bottom w:val="single" w:sz="4" w:space="0" w:color="auto"/>
            </w:tcBorders>
          </w:tcPr>
          <w:p w14:paraId="602AC862" w14:textId="77777777" w:rsidR="00D10126" w:rsidRPr="007D0681" w:rsidRDefault="00D10126" w:rsidP="00860AB1">
            <w:pPr>
              <w:pStyle w:val="AufgabeText"/>
              <w:ind w:left="0"/>
            </w:pPr>
          </w:p>
        </w:tc>
      </w:tr>
      <w:tr w:rsidR="00D10126" w:rsidRPr="007D0681" w14:paraId="3DBB6885" w14:textId="77777777" w:rsidTr="00860AB1">
        <w:tc>
          <w:tcPr>
            <w:tcW w:w="5103" w:type="dxa"/>
            <w:tcBorders>
              <w:top w:val="single" w:sz="4" w:space="0" w:color="auto"/>
              <w:left w:val="single" w:sz="4" w:space="0" w:color="auto"/>
              <w:bottom w:val="single" w:sz="4" w:space="0" w:color="auto"/>
              <w:right w:val="single" w:sz="4" w:space="0" w:color="auto"/>
            </w:tcBorders>
            <w:vAlign w:val="center"/>
          </w:tcPr>
          <w:p w14:paraId="5E149B49" w14:textId="77777777" w:rsidR="00D10126" w:rsidRPr="007D0681" w:rsidRDefault="00D10126" w:rsidP="00860AB1">
            <w:pPr>
              <w:pStyle w:val="AufgabeText"/>
              <w:spacing w:before="60" w:after="60"/>
              <w:ind w:left="0"/>
              <w:jc w:val="left"/>
            </w:pPr>
            <w:r w:rsidRPr="007D0681">
              <w:t>Ich kann unbekannte Wörter in einem Text finden.</w:t>
            </w:r>
          </w:p>
        </w:tc>
        <w:tc>
          <w:tcPr>
            <w:tcW w:w="531" w:type="dxa"/>
            <w:tcBorders>
              <w:bottom w:val="single" w:sz="4" w:space="0" w:color="auto"/>
            </w:tcBorders>
          </w:tcPr>
          <w:p w14:paraId="57961CF4" w14:textId="77777777" w:rsidR="00D10126" w:rsidRPr="007D0681" w:rsidRDefault="00D10126" w:rsidP="00860AB1">
            <w:pPr>
              <w:pStyle w:val="AufgabeText"/>
              <w:ind w:left="0"/>
            </w:pPr>
          </w:p>
        </w:tc>
        <w:tc>
          <w:tcPr>
            <w:tcW w:w="532" w:type="dxa"/>
            <w:tcBorders>
              <w:bottom w:val="single" w:sz="4" w:space="0" w:color="auto"/>
            </w:tcBorders>
          </w:tcPr>
          <w:p w14:paraId="34E1A9E3" w14:textId="77777777" w:rsidR="00D10126" w:rsidRPr="007D0681" w:rsidRDefault="00D10126" w:rsidP="00860AB1">
            <w:pPr>
              <w:pStyle w:val="AufgabeText"/>
              <w:ind w:left="0"/>
            </w:pPr>
          </w:p>
        </w:tc>
        <w:tc>
          <w:tcPr>
            <w:tcW w:w="532" w:type="dxa"/>
            <w:tcBorders>
              <w:bottom w:val="single" w:sz="4" w:space="0" w:color="auto"/>
            </w:tcBorders>
          </w:tcPr>
          <w:p w14:paraId="503F3CDC" w14:textId="77777777" w:rsidR="00D10126" w:rsidRPr="007D0681" w:rsidRDefault="00D10126" w:rsidP="00860AB1">
            <w:pPr>
              <w:pStyle w:val="AufgabeText"/>
              <w:ind w:left="0"/>
            </w:pPr>
          </w:p>
        </w:tc>
        <w:tc>
          <w:tcPr>
            <w:tcW w:w="532" w:type="dxa"/>
            <w:tcBorders>
              <w:bottom w:val="single" w:sz="4" w:space="0" w:color="auto"/>
            </w:tcBorders>
          </w:tcPr>
          <w:p w14:paraId="250EA422" w14:textId="77777777" w:rsidR="00D10126" w:rsidRPr="007D0681" w:rsidRDefault="00D10126" w:rsidP="00860AB1">
            <w:pPr>
              <w:pStyle w:val="AufgabeText"/>
              <w:ind w:left="0"/>
            </w:pPr>
          </w:p>
        </w:tc>
      </w:tr>
      <w:tr w:rsidR="00D10126" w:rsidRPr="007D0681" w14:paraId="6F86B5DD" w14:textId="77777777" w:rsidTr="00860AB1">
        <w:tc>
          <w:tcPr>
            <w:tcW w:w="5103" w:type="dxa"/>
            <w:tcBorders>
              <w:top w:val="single" w:sz="4" w:space="0" w:color="auto"/>
              <w:left w:val="single" w:sz="4" w:space="0" w:color="auto"/>
              <w:bottom w:val="single" w:sz="4" w:space="0" w:color="auto"/>
              <w:right w:val="single" w:sz="4" w:space="0" w:color="auto"/>
            </w:tcBorders>
            <w:vAlign w:val="center"/>
          </w:tcPr>
          <w:p w14:paraId="59A58AAF" w14:textId="77777777" w:rsidR="00D10126" w:rsidRPr="007D0681" w:rsidRDefault="00D10126" w:rsidP="00860AB1">
            <w:pPr>
              <w:pStyle w:val="AufgabeText"/>
              <w:spacing w:before="60" w:after="60"/>
              <w:ind w:left="0"/>
              <w:jc w:val="left"/>
            </w:pPr>
            <w:r w:rsidRPr="007D0681">
              <w:t>Ich kann unbekannte Wörter mit einem Wörterbuch klären.</w:t>
            </w:r>
          </w:p>
        </w:tc>
        <w:tc>
          <w:tcPr>
            <w:tcW w:w="531" w:type="dxa"/>
            <w:tcBorders>
              <w:bottom w:val="single" w:sz="4" w:space="0" w:color="auto"/>
            </w:tcBorders>
          </w:tcPr>
          <w:p w14:paraId="3EC649A5" w14:textId="77777777" w:rsidR="00D10126" w:rsidRPr="007D0681" w:rsidRDefault="00D10126" w:rsidP="00860AB1">
            <w:pPr>
              <w:pStyle w:val="AufgabeText"/>
              <w:ind w:left="0"/>
            </w:pPr>
          </w:p>
        </w:tc>
        <w:tc>
          <w:tcPr>
            <w:tcW w:w="532" w:type="dxa"/>
            <w:tcBorders>
              <w:bottom w:val="single" w:sz="4" w:space="0" w:color="auto"/>
            </w:tcBorders>
          </w:tcPr>
          <w:p w14:paraId="58041243" w14:textId="77777777" w:rsidR="00D10126" w:rsidRPr="007D0681" w:rsidRDefault="00D10126" w:rsidP="00860AB1">
            <w:pPr>
              <w:pStyle w:val="AufgabeText"/>
              <w:ind w:left="0"/>
            </w:pPr>
          </w:p>
        </w:tc>
        <w:tc>
          <w:tcPr>
            <w:tcW w:w="532" w:type="dxa"/>
            <w:tcBorders>
              <w:bottom w:val="single" w:sz="4" w:space="0" w:color="auto"/>
            </w:tcBorders>
          </w:tcPr>
          <w:p w14:paraId="2F3D6D95" w14:textId="77777777" w:rsidR="00D10126" w:rsidRPr="007D0681" w:rsidRDefault="00D10126" w:rsidP="00860AB1">
            <w:pPr>
              <w:pStyle w:val="AufgabeText"/>
              <w:ind w:left="0"/>
            </w:pPr>
          </w:p>
        </w:tc>
        <w:tc>
          <w:tcPr>
            <w:tcW w:w="532" w:type="dxa"/>
            <w:tcBorders>
              <w:bottom w:val="single" w:sz="4" w:space="0" w:color="auto"/>
            </w:tcBorders>
          </w:tcPr>
          <w:p w14:paraId="62A1AD6A" w14:textId="77777777" w:rsidR="00D10126" w:rsidRPr="007D0681" w:rsidRDefault="00D10126" w:rsidP="00860AB1">
            <w:pPr>
              <w:pStyle w:val="AufgabeText"/>
              <w:ind w:left="0"/>
            </w:pPr>
          </w:p>
        </w:tc>
      </w:tr>
      <w:tr w:rsidR="00D10126" w:rsidRPr="007D0681" w14:paraId="15BAB0F9" w14:textId="77777777" w:rsidTr="00860AB1">
        <w:tc>
          <w:tcPr>
            <w:tcW w:w="5103" w:type="dxa"/>
            <w:tcBorders>
              <w:top w:val="single" w:sz="4" w:space="0" w:color="auto"/>
              <w:left w:val="single" w:sz="4" w:space="0" w:color="auto"/>
              <w:bottom w:val="single" w:sz="4" w:space="0" w:color="auto"/>
              <w:right w:val="single" w:sz="4" w:space="0" w:color="auto"/>
            </w:tcBorders>
            <w:vAlign w:val="center"/>
          </w:tcPr>
          <w:p w14:paraId="1DFBD0E1" w14:textId="77777777" w:rsidR="00D10126" w:rsidRPr="007D0681" w:rsidRDefault="00D10126" w:rsidP="00860AB1">
            <w:pPr>
              <w:pStyle w:val="AufgabeText"/>
              <w:spacing w:before="60" w:after="60"/>
              <w:ind w:left="0"/>
              <w:jc w:val="left"/>
            </w:pPr>
            <w:r w:rsidRPr="007D0681">
              <w:t>Ich kann zu Textabschnitten passende Überschriften formulieren.</w:t>
            </w:r>
          </w:p>
        </w:tc>
        <w:tc>
          <w:tcPr>
            <w:tcW w:w="531" w:type="dxa"/>
            <w:tcBorders>
              <w:bottom w:val="single" w:sz="4" w:space="0" w:color="auto"/>
            </w:tcBorders>
          </w:tcPr>
          <w:p w14:paraId="6089094D" w14:textId="77777777" w:rsidR="00D10126" w:rsidRPr="007D0681" w:rsidRDefault="00D10126" w:rsidP="00860AB1">
            <w:pPr>
              <w:pStyle w:val="AufgabeText"/>
              <w:ind w:left="0"/>
            </w:pPr>
          </w:p>
        </w:tc>
        <w:tc>
          <w:tcPr>
            <w:tcW w:w="532" w:type="dxa"/>
            <w:tcBorders>
              <w:bottom w:val="single" w:sz="4" w:space="0" w:color="auto"/>
            </w:tcBorders>
          </w:tcPr>
          <w:p w14:paraId="0436A658" w14:textId="77777777" w:rsidR="00D10126" w:rsidRPr="007D0681" w:rsidRDefault="00D10126" w:rsidP="00860AB1">
            <w:pPr>
              <w:pStyle w:val="AufgabeText"/>
              <w:ind w:left="0"/>
            </w:pPr>
          </w:p>
        </w:tc>
        <w:tc>
          <w:tcPr>
            <w:tcW w:w="532" w:type="dxa"/>
            <w:tcBorders>
              <w:bottom w:val="single" w:sz="4" w:space="0" w:color="auto"/>
            </w:tcBorders>
          </w:tcPr>
          <w:p w14:paraId="3F982981" w14:textId="77777777" w:rsidR="00D10126" w:rsidRPr="007D0681" w:rsidRDefault="00D10126" w:rsidP="00860AB1">
            <w:pPr>
              <w:pStyle w:val="AufgabeText"/>
              <w:ind w:left="0"/>
            </w:pPr>
          </w:p>
        </w:tc>
        <w:tc>
          <w:tcPr>
            <w:tcW w:w="532" w:type="dxa"/>
            <w:tcBorders>
              <w:bottom w:val="single" w:sz="4" w:space="0" w:color="auto"/>
            </w:tcBorders>
          </w:tcPr>
          <w:p w14:paraId="4B7D01CB" w14:textId="77777777" w:rsidR="00D10126" w:rsidRPr="007D0681" w:rsidRDefault="00D10126" w:rsidP="00860AB1">
            <w:pPr>
              <w:pStyle w:val="AufgabeText"/>
              <w:ind w:left="0"/>
            </w:pPr>
          </w:p>
        </w:tc>
      </w:tr>
      <w:tr w:rsidR="00D10126" w:rsidRPr="007D0681" w14:paraId="3EA4E68D" w14:textId="77777777" w:rsidTr="00860AB1">
        <w:tc>
          <w:tcPr>
            <w:tcW w:w="5103" w:type="dxa"/>
            <w:tcBorders>
              <w:top w:val="single" w:sz="4" w:space="0" w:color="auto"/>
              <w:left w:val="single" w:sz="4" w:space="0" w:color="auto"/>
              <w:bottom w:val="single" w:sz="4" w:space="0" w:color="auto"/>
              <w:right w:val="single" w:sz="4" w:space="0" w:color="auto"/>
            </w:tcBorders>
            <w:vAlign w:val="center"/>
          </w:tcPr>
          <w:p w14:paraId="36240D56" w14:textId="77777777" w:rsidR="00D10126" w:rsidRPr="007D0681" w:rsidRDefault="00D10126" w:rsidP="00860AB1">
            <w:pPr>
              <w:pStyle w:val="AufgabeText"/>
              <w:spacing w:before="60" w:after="60"/>
              <w:ind w:left="0"/>
              <w:jc w:val="left"/>
            </w:pPr>
            <w:r w:rsidRPr="007D0681">
              <w:t>Ich kann falsche Aussagen von richtigen Aussagen zu einem Text unterscheiden.</w:t>
            </w:r>
          </w:p>
        </w:tc>
        <w:tc>
          <w:tcPr>
            <w:tcW w:w="531" w:type="dxa"/>
            <w:tcBorders>
              <w:bottom w:val="single" w:sz="4" w:space="0" w:color="auto"/>
            </w:tcBorders>
          </w:tcPr>
          <w:p w14:paraId="20205DA8" w14:textId="77777777" w:rsidR="00D10126" w:rsidRPr="007D0681" w:rsidRDefault="00D10126" w:rsidP="00860AB1">
            <w:pPr>
              <w:pStyle w:val="AufgabeText"/>
              <w:ind w:left="0"/>
            </w:pPr>
          </w:p>
        </w:tc>
        <w:tc>
          <w:tcPr>
            <w:tcW w:w="532" w:type="dxa"/>
            <w:tcBorders>
              <w:bottom w:val="single" w:sz="4" w:space="0" w:color="auto"/>
            </w:tcBorders>
          </w:tcPr>
          <w:p w14:paraId="14B5BF77" w14:textId="77777777" w:rsidR="00D10126" w:rsidRPr="007D0681" w:rsidRDefault="00D10126" w:rsidP="00860AB1">
            <w:pPr>
              <w:pStyle w:val="AufgabeText"/>
              <w:ind w:left="0"/>
            </w:pPr>
          </w:p>
        </w:tc>
        <w:tc>
          <w:tcPr>
            <w:tcW w:w="532" w:type="dxa"/>
            <w:tcBorders>
              <w:bottom w:val="single" w:sz="4" w:space="0" w:color="auto"/>
            </w:tcBorders>
          </w:tcPr>
          <w:p w14:paraId="1B7EEC02" w14:textId="77777777" w:rsidR="00D10126" w:rsidRPr="007D0681" w:rsidRDefault="00D10126" w:rsidP="00860AB1">
            <w:pPr>
              <w:pStyle w:val="AufgabeText"/>
              <w:ind w:left="0"/>
            </w:pPr>
          </w:p>
        </w:tc>
        <w:tc>
          <w:tcPr>
            <w:tcW w:w="532" w:type="dxa"/>
            <w:tcBorders>
              <w:bottom w:val="single" w:sz="4" w:space="0" w:color="auto"/>
            </w:tcBorders>
          </w:tcPr>
          <w:p w14:paraId="6F30CFE8" w14:textId="77777777" w:rsidR="00D10126" w:rsidRPr="007D0681" w:rsidRDefault="00D10126" w:rsidP="00860AB1">
            <w:pPr>
              <w:pStyle w:val="AufgabeText"/>
              <w:ind w:left="0"/>
            </w:pPr>
          </w:p>
        </w:tc>
      </w:tr>
      <w:tr w:rsidR="00D10126" w:rsidRPr="007D0681" w14:paraId="5684935A" w14:textId="77777777" w:rsidTr="00860AB1">
        <w:tc>
          <w:tcPr>
            <w:tcW w:w="5103" w:type="dxa"/>
            <w:tcBorders>
              <w:top w:val="single" w:sz="4" w:space="0" w:color="auto"/>
              <w:left w:val="single" w:sz="4" w:space="0" w:color="auto"/>
              <w:bottom w:val="single" w:sz="4" w:space="0" w:color="auto"/>
              <w:right w:val="single" w:sz="4" w:space="0" w:color="auto"/>
            </w:tcBorders>
            <w:vAlign w:val="center"/>
          </w:tcPr>
          <w:p w14:paraId="572D7F05" w14:textId="77777777" w:rsidR="00D10126" w:rsidRPr="007D0681" w:rsidRDefault="00D10126" w:rsidP="00860AB1">
            <w:pPr>
              <w:pStyle w:val="AufgabeText"/>
              <w:spacing w:before="60" w:after="60"/>
              <w:ind w:left="0"/>
              <w:jc w:val="left"/>
            </w:pPr>
            <w:r w:rsidRPr="007D0681">
              <w:t>Ich kann eine Spielanleitung befolgen.</w:t>
            </w:r>
          </w:p>
        </w:tc>
        <w:tc>
          <w:tcPr>
            <w:tcW w:w="531" w:type="dxa"/>
            <w:tcBorders>
              <w:bottom w:val="single" w:sz="4" w:space="0" w:color="auto"/>
            </w:tcBorders>
          </w:tcPr>
          <w:p w14:paraId="076ECDD1" w14:textId="77777777" w:rsidR="00D10126" w:rsidRPr="007D0681" w:rsidRDefault="00D10126" w:rsidP="00860AB1">
            <w:pPr>
              <w:pStyle w:val="AufgabeText"/>
              <w:ind w:left="0"/>
            </w:pPr>
          </w:p>
        </w:tc>
        <w:tc>
          <w:tcPr>
            <w:tcW w:w="532" w:type="dxa"/>
            <w:tcBorders>
              <w:bottom w:val="single" w:sz="4" w:space="0" w:color="auto"/>
            </w:tcBorders>
          </w:tcPr>
          <w:p w14:paraId="40DA8D16" w14:textId="77777777" w:rsidR="00D10126" w:rsidRPr="007D0681" w:rsidRDefault="00D10126" w:rsidP="00860AB1">
            <w:pPr>
              <w:pStyle w:val="AufgabeText"/>
              <w:ind w:left="0"/>
            </w:pPr>
          </w:p>
        </w:tc>
        <w:tc>
          <w:tcPr>
            <w:tcW w:w="532" w:type="dxa"/>
            <w:tcBorders>
              <w:bottom w:val="single" w:sz="4" w:space="0" w:color="auto"/>
            </w:tcBorders>
          </w:tcPr>
          <w:p w14:paraId="1B636DBF" w14:textId="77777777" w:rsidR="00D10126" w:rsidRPr="007D0681" w:rsidRDefault="00D10126" w:rsidP="00860AB1">
            <w:pPr>
              <w:pStyle w:val="AufgabeText"/>
              <w:ind w:left="0"/>
            </w:pPr>
          </w:p>
        </w:tc>
        <w:tc>
          <w:tcPr>
            <w:tcW w:w="532" w:type="dxa"/>
            <w:tcBorders>
              <w:bottom w:val="single" w:sz="4" w:space="0" w:color="auto"/>
            </w:tcBorders>
          </w:tcPr>
          <w:p w14:paraId="5075E950" w14:textId="77777777" w:rsidR="00D10126" w:rsidRPr="007D0681" w:rsidRDefault="00D10126" w:rsidP="00860AB1">
            <w:pPr>
              <w:pStyle w:val="AufgabeText"/>
              <w:ind w:left="0"/>
            </w:pPr>
          </w:p>
        </w:tc>
      </w:tr>
      <w:tr w:rsidR="00D10126" w:rsidRPr="007D0681" w14:paraId="32D0D927" w14:textId="77777777" w:rsidTr="00860AB1">
        <w:tc>
          <w:tcPr>
            <w:tcW w:w="5103" w:type="dxa"/>
            <w:tcBorders>
              <w:top w:val="single" w:sz="4" w:space="0" w:color="auto"/>
              <w:left w:val="single" w:sz="4" w:space="0" w:color="auto"/>
              <w:bottom w:val="single" w:sz="4" w:space="0" w:color="auto"/>
              <w:right w:val="single" w:sz="4" w:space="0" w:color="auto"/>
            </w:tcBorders>
            <w:vAlign w:val="center"/>
          </w:tcPr>
          <w:p w14:paraId="3715D61D" w14:textId="77777777" w:rsidR="00D10126" w:rsidRPr="007D0681" w:rsidRDefault="00D10126" w:rsidP="00860AB1">
            <w:pPr>
              <w:pStyle w:val="AufgabeText"/>
              <w:spacing w:before="60" w:after="60"/>
              <w:ind w:left="0"/>
              <w:jc w:val="left"/>
            </w:pPr>
            <w:r w:rsidRPr="007D0681">
              <w:t>Ich kann mich mit anderen auf gemeinsame Spielregeln einigen.</w:t>
            </w:r>
          </w:p>
        </w:tc>
        <w:tc>
          <w:tcPr>
            <w:tcW w:w="531" w:type="dxa"/>
            <w:tcBorders>
              <w:bottom w:val="single" w:sz="4" w:space="0" w:color="auto"/>
            </w:tcBorders>
          </w:tcPr>
          <w:p w14:paraId="5BC3D805" w14:textId="77777777" w:rsidR="00D10126" w:rsidRPr="007D0681" w:rsidRDefault="00D10126" w:rsidP="00860AB1">
            <w:pPr>
              <w:pStyle w:val="AufgabeText"/>
              <w:ind w:left="0"/>
            </w:pPr>
          </w:p>
        </w:tc>
        <w:tc>
          <w:tcPr>
            <w:tcW w:w="532" w:type="dxa"/>
            <w:tcBorders>
              <w:bottom w:val="single" w:sz="4" w:space="0" w:color="auto"/>
            </w:tcBorders>
          </w:tcPr>
          <w:p w14:paraId="03432E95" w14:textId="77777777" w:rsidR="00D10126" w:rsidRPr="007D0681" w:rsidRDefault="00D10126" w:rsidP="00860AB1">
            <w:pPr>
              <w:pStyle w:val="AufgabeText"/>
              <w:ind w:left="0"/>
            </w:pPr>
          </w:p>
        </w:tc>
        <w:tc>
          <w:tcPr>
            <w:tcW w:w="532" w:type="dxa"/>
            <w:tcBorders>
              <w:bottom w:val="single" w:sz="4" w:space="0" w:color="auto"/>
            </w:tcBorders>
          </w:tcPr>
          <w:p w14:paraId="435EB9C9" w14:textId="77777777" w:rsidR="00D10126" w:rsidRPr="007D0681" w:rsidRDefault="00D10126" w:rsidP="00860AB1">
            <w:pPr>
              <w:pStyle w:val="AufgabeText"/>
              <w:ind w:left="0"/>
            </w:pPr>
          </w:p>
        </w:tc>
        <w:tc>
          <w:tcPr>
            <w:tcW w:w="532" w:type="dxa"/>
            <w:tcBorders>
              <w:bottom w:val="single" w:sz="4" w:space="0" w:color="auto"/>
            </w:tcBorders>
          </w:tcPr>
          <w:p w14:paraId="240A1B95" w14:textId="77777777" w:rsidR="00D10126" w:rsidRPr="007D0681" w:rsidRDefault="00D10126" w:rsidP="00860AB1">
            <w:pPr>
              <w:pStyle w:val="AufgabeText"/>
              <w:ind w:left="0"/>
            </w:pPr>
          </w:p>
        </w:tc>
      </w:tr>
      <w:tr w:rsidR="00D10126" w:rsidRPr="007D0681" w14:paraId="2BDE72A3" w14:textId="77777777" w:rsidTr="00860AB1">
        <w:tc>
          <w:tcPr>
            <w:tcW w:w="5103" w:type="dxa"/>
            <w:tcBorders>
              <w:top w:val="single" w:sz="4" w:space="0" w:color="auto"/>
              <w:left w:val="single" w:sz="4" w:space="0" w:color="auto"/>
              <w:bottom w:val="single" w:sz="4" w:space="0" w:color="auto"/>
              <w:right w:val="single" w:sz="4" w:space="0" w:color="auto"/>
            </w:tcBorders>
            <w:vAlign w:val="center"/>
          </w:tcPr>
          <w:p w14:paraId="11278596" w14:textId="77777777" w:rsidR="00D10126" w:rsidRPr="007D0681" w:rsidRDefault="00D10126" w:rsidP="00860AB1">
            <w:pPr>
              <w:pStyle w:val="AufgabeText"/>
              <w:spacing w:before="60" w:after="60"/>
              <w:ind w:left="0"/>
              <w:jc w:val="left"/>
            </w:pPr>
            <w:r w:rsidRPr="007D0681">
              <w:t>Ich kann einen Spielnamen bewerten.</w:t>
            </w:r>
          </w:p>
        </w:tc>
        <w:tc>
          <w:tcPr>
            <w:tcW w:w="531" w:type="dxa"/>
            <w:tcBorders>
              <w:bottom w:val="single" w:sz="4" w:space="0" w:color="auto"/>
            </w:tcBorders>
          </w:tcPr>
          <w:p w14:paraId="343C8BDB" w14:textId="77777777" w:rsidR="00D10126" w:rsidRPr="007D0681" w:rsidRDefault="00D10126" w:rsidP="00860AB1">
            <w:pPr>
              <w:pStyle w:val="AufgabeText"/>
              <w:ind w:left="0"/>
            </w:pPr>
          </w:p>
        </w:tc>
        <w:tc>
          <w:tcPr>
            <w:tcW w:w="532" w:type="dxa"/>
            <w:tcBorders>
              <w:bottom w:val="single" w:sz="4" w:space="0" w:color="auto"/>
            </w:tcBorders>
          </w:tcPr>
          <w:p w14:paraId="11CE2B86" w14:textId="77777777" w:rsidR="00D10126" w:rsidRPr="007D0681" w:rsidRDefault="00D10126" w:rsidP="00860AB1">
            <w:pPr>
              <w:pStyle w:val="AufgabeText"/>
              <w:ind w:left="0"/>
            </w:pPr>
          </w:p>
        </w:tc>
        <w:tc>
          <w:tcPr>
            <w:tcW w:w="532" w:type="dxa"/>
            <w:tcBorders>
              <w:bottom w:val="single" w:sz="4" w:space="0" w:color="auto"/>
            </w:tcBorders>
          </w:tcPr>
          <w:p w14:paraId="2D687ACA" w14:textId="77777777" w:rsidR="00D10126" w:rsidRPr="007D0681" w:rsidRDefault="00D10126" w:rsidP="00860AB1">
            <w:pPr>
              <w:pStyle w:val="AufgabeText"/>
              <w:ind w:left="0"/>
            </w:pPr>
          </w:p>
        </w:tc>
        <w:tc>
          <w:tcPr>
            <w:tcW w:w="532" w:type="dxa"/>
            <w:tcBorders>
              <w:bottom w:val="single" w:sz="4" w:space="0" w:color="auto"/>
            </w:tcBorders>
          </w:tcPr>
          <w:p w14:paraId="1C3B5952" w14:textId="77777777" w:rsidR="00D10126" w:rsidRPr="007D0681" w:rsidRDefault="00D10126" w:rsidP="00860AB1">
            <w:pPr>
              <w:pStyle w:val="AufgabeText"/>
              <w:ind w:left="0"/>
            </w:pPr>
          </w:p>
        </w:tc>
      </w:tr>
      <w:tr w:rsidR="00D10126" w:rsidRPr="007D0681" w14:paraId="37BB737C" w14:textId="77777777" w:rsidTr="00860AB1">
        <w:tc>
          <w:tcPr>
            <w:tcW w:w="5103" w:type="dxa"/>
            <w:tcBorders>
              <w:top w:val="single" w:sz="4" w:space="0" w:color="auto"/>
              <w:left w:val="single" w:sz="4" w:space="0" w:color="auto"/>
              <w:bottom w:val="single" w:sz="4" w:space="0" w:color="auto"/>
              <w:right w:val="single" w:sz="4" w:space="0" w:color="auto"/>
            </w:tcBorders>
            <w:vAlign w:val="center"/>
          </w:tcPr>
          <w:p w14:paraId="0FE09482" w14:textId="77777777" w:rsidR="00D10126" w:rsidRPr="007D0681" w:rsidRDefault="00D10126" w:rsidP="00860AB1">
            <w:pPr>
              <w:pStyle w:val="AufgabeText"/>
              <w:spacing w:before="60" w:after="60"/>
              <w:ind w:left="0"/>
              <w:jc w:val="left"/>
            </w:pPr>
            <w:r w:rsidRPr="007D0681">
              <w:t>Ich kann mir einen eigenen Spielnamen ausdenken.</w:t>
            </w:r>
          </w:p>
        </w:tc>
        <w:tc>
          <w:tcPr>
            <w:tcW w:w="531" w:type="dxa"/>
            <w:tcBorders>
              <w:bottom w:val="single" w:sz="4" w:space="0" w:color="auto"/>
            </w:tcBorders>
          </w:tcPr>
          <w:p w14:paraId="35AE0908" w14:textId="77777777" w:rsidR="00D10126" w:rsidRPr="007D0681" w:rsidRDefault="00D10126" w:rsidP="00860AB1">
            <w:pPr>
              <w:pStyle w:val="AufgabeText"/>
              <w:ind w:left="0"/>
            </w:pPr>
          </w:p>
        </w:tc>
        <w:tc>
          <w:tcPr>
            <w:tcW w:w="532" w:type="dxa"/>
            <w:tcBorders>
              <w:bottom w:val="single" w:sz="4" w:space="0" w:color="auto"/>
            </w:tcBorders>
          </w:tcPr>
          <w:p w14:paraId="709D4E85" w14:textId="77777777" w:rsidR="00D10126" w:rsidRPr="007D0681" w:rsidRDefault="00D10126" w:rsidP="00860AB1">
            <w:pPr>
              <w:pStyle w:val="AufgabeText"/>
              <w:ind w:left="0"/>
            </w:pPr>
          </w:p>
        </w:tc>
        <w:tc>
          <w:tcPr>
            <w:tcW w:w="532" w:type="dxa"/>
            <w:tcBorders>
              <w:bottom w:val="single" w:sz="4" w:space="0" w:color="auto"/>
            </w:tcBorders>
          </w:tcPr>
          <w:p w14:paraId="5DDA439E" w14:textId="77777777" w:rsidR="00D10126" w:rsidRPr="007D0681" w:rsidRDefault="00D10126" w:rsidP="00860AB1">
            <w:pPr>
              <w:pStyle w:val="AufgabeText"/>
              <w:ind w:left="0"/>
            </w:pPr>
          </w:p>
        </w:tc>
        <w:tc>
          <w:tcPr>
            <w:tcW w:w="532" w:type="dxa"/>
            <w:tcBorders>
              <w:bottom w:val="single" w:sz="4" w:space="0" w:color="auto"/>
            </w:tcBorders>
          </w:tcPr>
          <w:p w14:paraId="1960F59E" w14:textId="77777777" w:rsidR="00D10126" w:rsidRPr="007D0681" w:rsidRDefault="00D10126" w:rsidP="00860AB1">
            <w:pPr>
              <w:pStyle w:val="AufgabeText"/>
              <w:ind w:left="0"/>
            </w:pPr>
          </w:p>
        </w:tc>
      </w:tr>
      <w:tr w:rsidR="00D10126" w:rsidRPr="007D0681" w14:paraId="03FAC4A1" w14:textId="77777777" w:rsidTr="00860AB1">
        <w:tc>
          <w:tcPr>
            <w:tcW w:w="5103" w:type="dxa"/>
            <w:vAlign w:val="center"/>
          </w:tcPr>
          <w:p w14:paraId="2D4A21A8" w14:textId="77777777" w:rsidR="00D10126" w:rsidRPr="007D0681" w:rsidRDefault="00D10126" w:rsidP="00860AB1">
            <w:pPr>
              <w:pStyle w:val="AufgabeText"/>
              <w:spacing w:before="60" w:after="60"/>
              <w:ind w:left="0"/>
              <w:jc w:val="left"/>
            </w:pPr>
            <w:r w:rsidRPr="007D0681">
              <w:t>Wie zufrieden bin ich auf einer Skala von 1 (gar nicht) bis 10 (sehr) mit meiner neuen Kompetenz? Kreisen Sie ein.</w:t>
            </w:r>
          </w:p>
        </w:tc>
        <w:tc>
          <w:tcPr>
            <w:tcW w:w="2127" w:type="dxa"/>
            <w:gridSpan w:val="4"/>
            <w:tcBorders>
              <w:bottom w:val="single" w:sz="4" w:space="0" w:color="auto"/>
              <w:right w:val="single" w:sz="4" w:space="0" w:color="auto"/>
            </w:tcBorders>
            <w:vAlign w:val="center"/>
          </w:tcPr>
          <w:p w14:paraId="0FF9FA0F" w14:textId="77777777" w:rsidR="00D10126" w:rsidRPr="007D0681" w:rsidRDefault="00D10126" w:rsidP="00860AB1">
            <w:pPr>
              <w:pStyle w:val="AufgabeText"/>
              <w:ind w:left="0"/>
              <w:jc w:val="center"/>
            </w:pPr>
            <w:r w:rsidRPr="007D0681">
              <w:t>1  2  3  4  5  6  7  8  9  10</w:t>
            </w:r>
          </w:p>
        </w:tc>
      </w:tr>
    </w:tbl>
    <w:p w14:paraId="46560A49" w14:textId="77777777" w:rsidR="00D10126" w:rsidRPr="007D0681" w:rsidRDefault="00D10126" w:rsidP="00D10126">
      <w:pPr>
        <w:spacing w:line="240" w:lineRule="exact"/>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50"/>
        <w:gridCol w:w="5986"/>
      </w:tblGrid>
      <w:tr w:rsidR="00D10126" w:rsidRPr="007D0681" w14:paraId="76E711B5" w14:textId="77777777" w:rsidTr="00860AB1">
        <w:tc>
          <w:tcPr>
            <w:tcW w:w="1276" w:type="dxa"/>
            <w:gridSpan w:val="2"/>
          </w:tcPr>
          <w:p w14:paraId="6DD57C64" w14:textId="77777777" w:rsidR="00D10126" w:rsidRPr="007D0681" w:rsidRDefault="00D10126" w:rsidP="00860AB1">
            <w:pPr>
              <w:spacing w:line="240" w:lineRule="exact"/>
              <w:rPr>
                <w:b/>
              </w:rPr>
            </w:pPr>
            <w:r w:rsidRPr="007D0681">
              <w:rPr>
                <w:b/>
              </w:rPr>
              <w:t>Ich habe …</w:t>
            </w:r>
          </w:p>
        </w:tc>
        <w:tc>
          <w:tcPr>
            <w:tcW w:w="5986" w:type="dxa"/>
          </w:tcPr>
          <w:p w14:paraId="3211FB6B" w14:textId="77777777" w:rsidR="00D10126" w:rsidRPr="007D0681" w:rsidRDefault="00D10126" w:rsidP="00860AB1">
            <w:pPr>
              <w:spacing w:line="240" w:lineRule="exact"/>
            </w:pPr>
          </w:p>
        </w:tc>
      </w:tr>
      <w:tr w:rsidR="00D10126" w:rsidRPr="007D0681" w14:paraId="4F8E83E5" w14:textId="77777777" w:rsidTr="00860AB1">
        <w:trPr>
          <w:trHeight w:val="449"/>
        </w:trPr>
        <w:sdt>
          <w:sdtPr>
            <w:id w:val="1584790171"/>
            <w14:checkbox>
              <w14:checked w14:val="0"/>
              <w14:checkedState w14:val="2612" w14:font="MS Gothic"/>
              <w14:uncheckedState w14:val="2610" w14:font="MS Gothic"/>
            </w14:checkbox>
          </w:sdtPr>
          <w:sdtEndPr/>
          <w:sdtContent>
            <w:tc>
              <w:tcPr>
                <w:tcW w:w="426" w:type="dxa"/>
                <w:vAlign w:val="center"/>
              </w:tcPr>
              <w:p w14:paraId="199F44CB" w14:textId="77777777" w:rsidR="00D10126" w:rsidRPr="007D0681" w:rsidRDefault="00D10126" w:rsidP="00860AB1">
                <w:pPr>
                  <w:spacing w:line="240" w:lineRule="exact"/>
                  <w:jc w:val="center"/>
                </w:pPr>
                <w:r w:rsidRPr="007D0681">
                  <w:rPr>
                    <w:rFonts w:ascii="MS Gothic" w:eastAsia="MS Gothic" w:hAnsi="MS Gothic" w:hint="eastAsia"/>
                  </w:rPr>
                  <w:t>☐</w:t>
                </w:r>
              </w:p>
            </w:tc>
          </w:sdtContent>
        </w:sdt>
        <w:tc>
          <w:tcPr>
            <w:tcW w:w="6836" w:type="dxa"/>
            <w:gridSpan w:val="2"/>
            <w:vAlign w:val="center"/>
          </w:tcPr>
          <w:p w14:paraId="0E1ED2ED" w14:textId="77777777" w:rsidR="00D10126" w:rsidRPr="007D0681" w:rsidRDefault="00D10126" w:rsidP="00860AB1">
            <w:pPr>
              <w:spacing w:line="240" w:lineRule="exact"/>
            </w:pPr>
            <w:r w:rsidRPr="007D0681">
              <w:t>meinen Lernschritt im Ordner eingeheftet.</w:t>
            </w:r>
          </w:p>
        </w:tc>
      </w:tr>
      <w:tr w:rsidR="00D10126" w:rsidRPr="007D0681" w14:paraId="4F9751C2" w14:textId="77777777" w:rsidTr="00860AB1">
        <w:trPr>
          <w:trHeight w:val="413"/>
        </w:trPr>
        <w:sdt>
          <w:sdtPr>
            <w:id w:val="-1908450798"/>
            <w14:checkbox>
              <w14:checked w14:val="0"/>
              <w14:checkedState w14:val="2612" w14:font="MS Gothic"/>
              <w14:uncheckedState w14:val="2610" w14:font="MS Gothic"/>
            </w14:checkbox>
          </w:sdtPr>
          <w:sdtEndPr/>
          <w:sdtContent>
            <w:tc>
              <w:tcPr>
                <w:tcW w:w="426" w:type="dxa"/>
                <w:vAlign w:val="center"/>
              </w:tcPr>
              <w:p w14:paraId="2966D211" w14:textId="77777777" w:rsidR="00D10126" w:rsidRPr="007D0681" w:rsidRDefault="00D10126" w:rsidP="00860AB1">
                <w:pPr>
                  <w:spacing w:line="240" w:lineRule="exact"/>
                  <w:jc w:val="center"/>
                </w:pPr>
                <w:r w:rsidRPr="007D0681">
                  <w:rPr>
                    <w:rFonts w:ascii="MS Gothic" w:eastAsia="MS Gothic" w:hAnsi="MS Gothic" w:hint="eastAsia"/>
                  </w:rPr>
                  <w:t>☐</w:t>
                </w:r>
              </w:p>
            </w:tc>
          </w:sdtContent>
        </w:sdt>
        <w:tc>
          <w:tcPr>
            <w:tcW w:w="6836" w:type="dxa"/>
            <w:gridSpan w:val="2"/>
            <w:vAlign w:val="center"/>
          </w:tcPr>
          <w:p w14:paraId="6895A2E6" w14:textId="77777777" w:rsidR="00D10126" w:rsidRPr="007D0681" w:rsidRDefault="00D10126" w:rsidP="00860AB1">
            <w:pPr>
              <w:spacing w:line="240" w:lineRule="exact"/>
              <w:rPr>
                <w:noProof/>
              </w:rPr>
            </w:pPr>
            <w:r w:rsidRPr="007D0681">
              <w:rPr>
                <w:noProof/>
              </w:rPr>
              <w:t>den Arbeitsauftrag erledigt und das entsprechende Feld in der Lernwegeliste markiert.</w:t>
            </w:r>
          </w:p>
        </w:tc>
      </w:tr>
    </w:tbl>
    <w:p w14:paraId="7B285125" w14:textId="77777777" w:rsidR="00D10126" w:rsidRDefault="00D10126" w:rsidP="00D10126">
      <w:pPr>
        <w:pStyle w:val="AufgabeEbene1"/>
        <w:numPr>
          <w:ilvl w:val="0"/>
          <w:numId w:val="0"/>
        </w:numPr>
        <w:spacing w:before="360"/>
      </w:pPr>
    </w:p>
    <w:p w14:paraId="54BDF831" w14:textId="77777777" w:rsidR="00D10126" w:rsidRDefault="00D10126" w:rsidP="00D10126">
      <w:pPr>
        <w:pStyle w:val="AufgabeEbene1"/>
        <w:numPr>
          <w:ilvl w:val="0"/>
          <w:numId w:val="0"/>
        </w:numPr>
        <w:spacing w:before="360"/>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D10126" w:rsidRPr="00216310" w14:paraId="791DF464" w14:textId="77777777" w:rsidTr="00860AB1">
        <w:trPr>
          <w:trHeight w:val="544"/>
        </w:trPr>
        <w:tc>
          <w:tcPr>
            <w:tcW w:w="7513" w:type="dxa"/>
            <w:shd w:val="clear" w:color="auto" w:fill="D9D9D9" w:themeFill="background1" w:themeFillShade="D9"/>
            <w:vAlign w:val="center"/>
          </w:tcPr>
          <w:p w14:paraId="16E76478" w14:textId="77777777" w:rsidR="00D10126" w:rsidRPr="00216310" w:rsidRDefault="00D10126" w:rsidP="00860AB1">
            <w:pPr>
              <w:rPr>
                <w:b/>
                <w:szCs w:val="22"/>
              </w:rPr>
            </w:pPr>
            <w:r>
              <w:rPr>
                <w:b/>
                <w:szCs w:val="22"/>
              </w:rPr>
              <w:lastRenderedPageBreak/>
              <w:t>Einlegeblatt „Eine Spielanleitung verstehen“ - Niveau C</w:t>
            </w:r>
          </w:p>
        </w:tc>
        <w:tc>
          <w:tcPr>
            <w:tcW w:w="2126" w:type="dxa"/>
            <w:shd w:val="clear" w:color="auto" w:fill="D9D9D9" w:themeFill="background1" w:themeFillShade="D9"/>
          </w:tcPr>
          <w:p w14:paraId="4605FBF4" w14:textId="77777777" w:rsidR="00D10126" w:rsidRPr="00216310" w:rsidRDefault="00D10126" w:rsidP="00860AB1">
            <w:pPr>
              <w:jc w:val="center"/>
              <w:rPr>
                <w:b/>
                <w:szCs w:val="22"/>
              </w:rPr>
            </w:pPr>
            <w:r>
              <w:rPr>
                <w:b/>
                <w:szCs w:val="22"/>
              </w:rPr>
              <w:t>Deutsch</w:t>
            </w:r>
          </w:p>
          <w:p w14:paraId="6E9F877F" w14:textId="77777777" w:rsidR="00D10126" w:rsidRPr="00216310" w:rsidRDefault="00D10126" w:rsidP="00860AB1">
            <w:pPr>
              <w:jc w:val="center"/>
              <w:rPr>
                <w:b/>
                <w:szCs w:val="22"/>
              </w:rPr>
            </w:pPr>
            <w:r w:rsidRPr="005657CA">
              <w:rPr>
                <w:b/>
                <w:szCs w:val="22"/>
              </w:rPr>
              <w:t>D02.</w:t>
            </w:r>
            <w:r>
              <w:rPr>
                <w:b/>
                <w:szCs w:val="22"/>
              </w:rPr>
              <w:t>0</w:t>
            </w:r>
            <w:r w:rsidRPr="005657CA">
              <w:rPr>
                <w:b/>
                <w:szCs w:val="22"/>
              </w:rPr>
              <w:t>1.02.</w:t>
            </w:r>
            <w:r>
              <w:rPr>
                <w:b/>
                <w:szCs w:val="22"/>
              </w:rPr>
              <w:t>0</w:t>
            </w:r>
            <w:r w:rsidRPr="005657CA">
              <w:rPr>
                <w:b/>
                <w:szCs w:val="22"/>
              </w:rPr>
              <w:t>1</w:t>
            </w:r>
          </w:p>
        </w:tc>
      </w:tr>
    </w:tbl>
    <w:p w14:paraId="0D3597D8" w14:textId="77777777" w:rsidR="00D10126" w:rsidRDefault="00D10126" w:rsidP="00D10126">
      <w:pPr>
        <w:rPr>
          <w:rFonts w:eastAsia="Calibri"/>
          <w:sz w:val="32"/>
          <w:lang w:eastAsia="de-DE"/>
        </w:rPr>
      </w:pPr>
      <w:r w:rsidRPr="008E478E">
        <w:rPr>
          <w:noProof/>
          <w:sz w:val="24"/>
          <w:lang w:eastAsia="de-DE"/>
        </w:rPr>
        <w:drawing>
          <wp:anchor distT="0" distB="0" distL="114300" distR="114300" simplePos="0" relativeHeight="251797504" behindDoc="0" locked="0" layoutInCell="0" allowOverlap="1" wp14:anchorId="56B76988" wp14:editId="555866D7">
            <wp:simplePos x="0" y="0"/>
            <wp:positionH relativeFrom="rightMargin">
              <wp:posOffset>155575</wp:posOffset>
            </wp:positionH>
            <wp:positionV relativeFrom="paragraph">
              <wp:posOffset>33020</wp:posOffset>
            </wp:positionV>
            <wp:extent cx="345440" cy="323850"/>
            <wp:effectExtent l="0" t="0" r="0" b="0"/>
            <wp:wrapNone/>
            <wp:docPr id="48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EE227" w14:textId="77777777" w:rsidR="00D10126" w:rsidRPr="00284F35" w:rsidRDefault="00D10126" w:rsidP="00D10126">
      <w:pPr>
        <w:rPr>
          <w:rFonts w:eastAsia="Calibri"/>
          <w:sz w:val="24"/>
          <w:szCs w:val="24"/>
          <w:lang w:eastAsia="de-DE"/>
        </w:rPr>
      </w:pPr>
      <w:r w:rsidRPr="00284F35">
        <w:rPr>
          <w:rFonts w:eastAsia="Calibri"/>
          <w:sz w:val="24"/>
          <w:szCs w:val="24"/>
          <w:lang w:eastAsia="de-DE"/>
        </w:rPr>
        <w:t>Mensch ärgere dich nicht</w:t>
      </w:r>
    </w:p>
    <w:p w14:paraId="4206E436" w14:textId="77777777" w:rsidR="00D10126" w:rsidRPr="00284F35" w:rsidRDefault="00D10126" w:rsidP="00D10126">
      <w:pPr>
        <w:jc w:val="both"/>
        <w:rPr>
          <w:rFonts w:eastAsia="Calibri"/>
          <w:lang w:eastAsia="de-DE"/>
        </w:rPr>
      </w:pPr>
    </w:p>
    <w:p w14:paraId="1D6DB0A1" w14:textId="77777777" w:rsidR="00D10126" w:rsidRPr="00284F35" w:rsidRDefault="00D10126" w:rsidP="00D10126">
      <w:pPr>
        <w:jc w:val="both"/>
      </w:pPr>
    </w:p>
    <w:p w14:paraId="141DCF22" w14:textId="77777777" w:rsidR="00D10126" w:rsidRPr="00284F35" w:rsidRDefault="00D10126" w:rsidP="00D10126">
      <w:pPr>
        <w:jc w:val="both"/>
      </w:pPr>
      <w:r w:rsidRPr="00284F35">
        <w:t>_________________________________________________</w:t>
      </w:r>
    </w:p>
    <w:p w14:paraId="569FF922" w14:textId="77777777" w:rsidR="00D10126" w:rsidRPr="00284F35" w:rsidRDefault="00D10126" w:rsidP="00D10126">
      <w:pPr>
        <w:jc w:val="both"/>
      </w:pPr>
    </w:p>
    <w:p w14:paraId="52256684" w14:textId="77777777" w:rsidR="00D10126" w:rsidRPr="00284F35" w:rsidRDefault="00D10126" w:rsidP="00D10126">
      <w:pPr>
        <w:jc w:val="both"/>
      </w:pPr>
      <w:r w:rsidRPr="00284F35">
        <w:t xml:space="preserve">Mensch ärgere Dich nicht ist ein Gesellschaftsspiel für zwei bis sechs Personen. Es zählt zu den Klassikern unter den deutschen Brettspielen und ist ein Abkömmling des indischen Spiels </w:t>
      </w:r>
      <w:proofErr w:type="spellStart"/>
      <w:r w:rsidRPr="00284F35">
        <w:t>Pachisi</w:t>
      </w:r>
      <w:proofErr w:type="spellEnd"/>
      <w:r w:rsidRPr="00284F35">
        <w:t>. Das Spiel wurde 1907/1908 von Josef Friedrich Schmidt in Anlehnung an das englische Spiel Ludo erfunden und erschien erstmals 1910, bevor es 1914 in Serie ging. Bis heute wurden mehr als 70 Millionen Exemplare des Spiels verkauft, aktuell sind es etwa 100.000 Exemplare jährlich. Neben dem Spiel nach den offiziellen Regeln wird es in zahlreichen Varianten gespielt.</w:t>
      </w:r>
    </w:p>
    <w:p w14:paraId="7FDAB5A2" w14:textId="77777777" w:rsidR="00D10126" w:rsidRPr="00284F35" w:rsidRDefault="00D10126" w:rsidP="00D10126">
      <w:pPr>
        <w:jc w:val="both"/>
      </w:pPr>
    </w:p>
    <w:p w14:paraId="04770656" w14:textId="77777777" w:rsidR="00D10126" w:rsidRPr="00284F35" w:rsidRDefault="00D10126" w:rsidP="00D10126">
      <w:pPr>
        <w:jc w:val="both"/>
      </w:pPr>
    </w:p>
    <w:p w14:paraId="653AB5BB" w14:textId="77777777" w:rsidR="00D10126" w:rsidRPr="00284F35" w:rsidRDefault="00D10126" w:rsidP="00D10126">
      <w:pPr>
        <w:jc w:val="both"/>
      </w:pPr>
      <w:r w:rsidRPr="00284F35">
        <w:t>_________________________________________________</w:t>
      </w:r>
    </w:p>
    <w:p w14:paraId="185AB262" w14:textId="77777777" w:rsidR="00D10126" w:rsidRPr="00284F35" w:rsidRDefault="00D10126" w:rsidP="00D10126">
      <w:pPr>
        <w:jc w:val="both"/>
      </w:pPr>
    </w:p>
    <w:p w14:paraId="6A7A1F35" w14:textId="77777777" w:rsidR="00D10126" w:rsidRPr="00284F35" w:rsidRDefault="00D10126" w:rsidP="00D10126">
      <w:pPr>
        <w:jc w:val="both"/>
      </w:pPr>
      <w:r w:rsidRPr="00284F35">
        <w:t xml:space="preserve">Seinen deutschen Namen verdankt das Spiel der Tatsache, dass unter bestimmten Bedingungen (eine Figur landet auf einem Feld einer gegnerischen Figur) Spielfiguren anderer Mitspieler zum Startfeld zurückgeschickt werden, was für den betroffenen Spieler ärgerlich ist. </w:t>
      </w:r>
    </w:p>
    <w:p w14:paraId="6A0C2AA3" w14:textId="77777777" w:rsidR="00D10126" w:rsidRPr="00284F35" w:rsidRDefault="00D10126" w:rsidP="00D10126">
      <w:pPr>
        <w:jc w:val="both"/>
      </w:pPr>
      <w:r w:rsidRPr="00284F35">
        <w:t xml:space="preserve">In Frankreich nennt man es </w:t>
      </w:r>
      <w:proofErr w:type="spellStart"/>
      <w:r w:rsidRPr="00284F35">
        <w:t>T’en</w:t>
      </w:r>
      <w:proofErr w:type="spellEnd"/>
      <w:r w:rsidRPr="00284F35">
        <w:t xml:space="preserve"> </w:t>
      </w:r>
      <w:proofErr w:type="spellStart"/>
      <w:r w:rsidRPr="00284F35">
        <w:t>fais</w:t>
      </w:r>
      <w:proofErr w:type="spellEnd"/>
      <w:r w:rsidRPr="00284F35">
        <w:t xml:space="preserve"> </w:t>
      </w:r>
      <w:proofErr w:type="spellStart"/>
      <w:r w:rsidRPr="00284F35">
        <w:t>pas</w:t>
      </w:r>
      <w:proofErr w:type="spellEnd"/>
      <w:r w:rsidRPr="00284F35">
        <w:t xml:space="preserve"> (deutsch etwa: „Mach dir nichts draus“); in Italien Non </w:t>
      </w:r>
      <w:proofErr w:type="spellStart"/>
      <w:r w:rsidRPr="00284F35">
        <w:t>t’arrabbiare</w:t>
      </w:r>
      <w:proofErr w:type="spellEnd"/>
      <w:r w:rsidRPr="00284F35">
        <w:t xml:space="preserve">; in Polen </w:t>
      </w:r>
      <w:proofErr w:type="spellStart"/>
      <w:r w:rsidRPr="00284F35">
        <w:t>Chińczyk</w:t>
      </w:r>
      <w:proofErr w:type="spellEnd"/>
      <w:r w:rsidRPr="00284F35">
        <w:t xml:space="preserve"> (deutsch wörtlich: „Chinese“), seltener auch </w:t>
      </w:r>
      <w:proofErr w:type="spellStart"/>
      <w:r w:rsidRPr="00284F35">
        <w:t>Człowieku</w:t>
      </w:r>
      <w:proofErr w:type="spellEnd"/>
      <w:r w:rsidRPr="00284F35">
        <w:t xml:space="preserve">, nie </w:t>
      </w:r>
      <w:proofErr w:type="spellStart"/>
      <w:r w:rsidRPr="00284F35">
        <w:t>irytuj</w:t>
      </w:r>
      <w:proofErr w:type="spellEnd"/>
      <w:r w:rsidRPr="00284F35">
        <w:t xml:space="preserve"> </w:t>
      </w:r>
      <w:proofErr w:type="spellStart"/>
      <w:r w:rsidRPr="00284F35">
        <w:t>się</w:t>
      </w:r>
      <w:proofErr w:type="spellEnd"/>
      <w:r w:rsidRPr="00284F35">
        <w:t xml:space="preserve">! (wörtliche Übersetzung aus dem Deutschen); und in den Niederlanden Mens, </w:t>
      </w:r>
      <w:proofErr w:type="spellStart"/>
      <w:r w:rsidRPr="00284F35">
        <w:t>erger</w:t>
      </w:r>
      <w:proofErr w:type="spellEnd"/>
      <w:r w:rsidRPr="00284F35">
        <w:t xml:space="preserve"> je </w:t>
      </w:r>
      <w:proofErr w:type="spellStart"/>
      <w:r w:rsidRPr="00284F35">
        <w:t>niet</w:t>
      </w:r>
      <w:proofErr w:type="spellEnd"/>
      <w:r w:rsidRPr="00284F35">
        <w:t>.</w:t>
      </w:r>
    </w:p>
    <w:p w14:paraId="6FCCAF1D" w14:textId="77777777" w:rsidR="00D10126" w:rsidRPr="00B519D9" w:rsidRDefault="00D10126" w:rsidP="00D10126">
      <w:pPr>
        <w:rPr>
          <w:b/>
          <w:sz w:val="24"/>
          <w:szCs w:val="24"/>
        </w:rPr>
      </w:pPr>
    </w:p>
    <w:p w14:paraId="1A66EE10" w14:textId="77777777" w:rsidR="00D10126" w:rsidRPr="00B519D9" w:rsidRDefault="00D10126" w:rsidP="00D10126">
      <w:pPr>
        <w:jc w:val="center"/>
        <w:rPr>
          <w:sz w:val="24"/>
          <w:szCs w:val="24"/>
        </w:rPr>
      </w:pPr>
      <w:r w:rsidRPr="00B519D9">
        <w:rPr>
          <w:noProof/>
          <w:sz w:val="24"/>
          <w:szCs w:val="24"/>
          <w:lang w:eastAsia="de-DE"/>
        </w:rPr>
        <w:drawing>
          <wp:inline distT="0" distB="0" distL="0" distR="0" wp14:anchorId="3B6E172E" wp14:editId="097C07B8">
            <wp:extent cx="3429000" cy="3429000"/>
            <wp:effectExtent l="0" t="0" r="0" b="0"/>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296" cy="3429296"/>
                    </a:xfrm>
                    <a:prstGeom prst="rect">
                      <a:avLst/>
                    </a:prstGeom>
                    <a:noFill/>
                  </pic:spPr>
                </pic:pic>
              </a:graphicData>
            </a:graphic>
          </wp:inline>
        </w:drawing>
      </w:r>
    </w:p>
    <w:p w14:paraId="79C79F78" w14:textId="77777777" w:rsidR="00D10126" w:rsidRDefault="00D10126" w:rsidP="00D10126">
      <w:pPr>
        <w:spacing w:line="240" w:lineRule="exact"/>
        <w:rPr>
          <w:sz w:val="30"/>
          <w:szCs w:val="24"/>
        </w:rPr>
      </w:pPr>
      <w:r>
        <w:rPr>
          <w:sz w:val="30"/>
          <w:szCs w:val="24"/>
        </w:rPr>
        <w:br w:type="page"/>
      </w:r>
    </w:p>
    <w:p w14:paraId="7A3DBF9E" w14:textId="77777777" w:rsidR="00D10126" w:rsidRPr="00145F12" w:rsidRDefault="00D10126" w:rsidP="00D10126">
      <w:pPr>
        <w:pStyle w:val="berschrift3"/>
      </w:pPr>
      <w:r w:rsidRPr="00145F12">
        <w:lastRenderedPageBreak/>
        <w:t>Spielregeln</w:t>
      </w:r>
    </w:p>
    <w:p w14:paraId="2DED0883" w14:textId="77777777" w:rsidR="00D10126" w:rsidRDefault="00D10126" w:rsidP="00D10126">
      <w:pPr>
        <w:jc w:val="both"/>
      </w:pPr>
    </w:p>
    <w:p w14:paraId="796C43A8" w14:textId="77777777" w:rsidR="00D10126" w:rsidRPr="00145F12" w:rsidRDefault="00D10126" w:rsidP="00D10126">
      <w:pPr>
        <w:jc w:val="both"/>
      </w:pPr>
    </w:p>
    <w:p w14:paraId="496C7B77" w14:textId="77777777" w:rsidR="00D10126" w:rsidRPr="00145F12" w:rsidRDefault="00D10126" w:rsidP="00D10126">
      <w:pPr>
        <w:jc w:val="both"/>
      </w:pPr>
      <w:r w:rsidRPr="00145F12">
        <w:t>__________________________________________</w:t>
      </w:r>
      <w:r>
        <w:t>__</w:t>
      </w:r>
    </w:p>
    <w:p w14:paraId="61C972BF" w14:textId="77777777" w:rsidR="00D10126" w:rsidRPr="00145F12" w:rsidRDefault="00D10126" w:rsidP="00D10126">
      <w:pPr>
        <w:jc w:val="both"/>
      </w:pPr>
    </w:p>
    <w:p w14:paraId="08440685" w14:textId="77777777" w:rsidR="00D10126" w:rsidRPr="00145F12" w:rsidRDefault="00D10126" w:rsidP="00D10126">
      <w:pPr>
        <w:jc w:val="both"/>
      </w:pPr>
      <w:r w:rsidRPr="00145F12">
        <w:t>Ziel des Spiels ist es, seine Spielfiguren so schnell wie möglich von seinem Startfeld (1) ins Ziel (2) zu würfeln.</w:t>
      </w:r>
    </w:p>
    <w:p w14:paraId="34BADCD5" w14:textId="77777777" w:rsidR="00D10126" w:rsidRDefault="00D10126" w:rsidP="00D10126">
      <w:pPr>
        <w:jc w:val="both"/>
      </w:pPr>
    </w:p>
    <w:p w14:paraId="7FB699E9" w14:textId="77777777" w:rsidR="00D10126" w:rsidRPr="00145F12" w:rsidRDefault="00D10126" w:rsidP="00D10126">
      <w:pPr>
        <w:jc w:val="both"/>
      </w:pPr>
    </w:p>
    <w:p w14:paraId="1B3B8B3D" w14:textId="77777777" w:rsidR="00D10126" w:rsidRPr="00145F12" w:rsidRDefault="00D10126" w:rsidP="00D10126">
      <w:pPr>
        <w:jc w:val="both"/>
      </w:pPr>
      <w:r w:rsidRPr="00145F12">
        <w:t>___________________________________________</w:t>
      </w:r>
      <w:r>
        <w:t>_</w:t>
      </w:r>
    </w:p>
    <w:p w14:paraId="565965EC" w14:textId="77777777" w:rsidR="00D10126" w:rsidRPr="00145F12" w:rsidRDefault="00D10126" w:rsidP="00D10126">
      <w:pPr>
        <w:jc w:val="both"/>
      </w:pPr>
    </w:p>
    <w:p w14:paraId="3EA7E281" w14:textId="77777777" w:rsidR="00D10126" w:rsidRPr="00145F12" w:rsidRDefault="00D10126" w:rsidP="00D10126">
      <w:pPr>
        <w:jc w:val="both"/>
      </w:pPr>
      <w:r w:rsidRPr="00145F12">
        <w:t>Jeder Spieler erhält vier Figuren einer Farbe. Die Figuren werden auf die vier Felder in den Ecken des Spielfeldes gestellt. Diese vier Felder werden „Haus“ (3) genannt. Der jüngste Mitspieler beginnt das Spiel.</w:t>
      </w:r>
    </w:p>
    <w:p w14:paraId="49A94B8D" w14:textId="77777777" w:rsidR="00D10126" w:rsidRDefault="00D10126" w:rsidP="00D10126">
      <w:pPr>
        <w:jc w:val="both"/>
      </w:pPr>
    </w:p>
    <w:p w14:paraId="7EC42E25" w14:textId="77777777" w:rsidR="00D10126" w:rsidRPr="00145F12" w:rsidRDefault="00D10126" w:rsidP="00D10126">
      <w:pPr>
        <w:jc w:val="both"/>
      </w:pPr>
    </w:p>
    <w:p w14:paraId="472B3E0C" w14:textId="77777777" w:rsidR="00D10126" w:rsidRPr="00145F12" w:rsidRDefault="00D10126" w:rsidP="00D10126">
      <w:pPr>
        <w:jc w:val="both"/>
      </w:pPr>
      <w:r w:rsidRPr="00145F12">
        <w:t>___________________________________________</w:t>
      </w:r>
      <w:r>
        <w:t>_</w:t>
      </w:r>
    </w:p>
    <w:p w14:paraId="60F82EE5" w14:textId="77777777" w:rsidR="00D10126" w:rsidRPr="00145F12" w:rsidRDefault="00D10126" w:rsidP="00D10126">
      <w:pPr>
        <w:jc w:val="both"/>
      </w:pPr>
    </w:p>
    <w:p w14:paraId="2C2BED8C" w14:textId="77777777" w:rsidR="00D10126" w:rsidRPr="00145F12" w:rsidRDefault="00D10126" w:rsidP="00D10126">
      <w:pPr>
        <w:jc w:val="both"/>
      </w:pPr>
      <w:r w:rsidRPr="00145F12">
        <w:t>Wer eine „6“ würfelt, darf nochmal würfeln.</w:t>
      </w:r>
    </w:p>
    <w:p w14:paraId="2C44CBFB" w14:textId="77777777" w:rsidR="00D10126" w:rsidRPr="00145F12" w:rsidRDefault="00D10126" w:rsidP="00D10126">
      <w:pPr>
        <w:jc w:val="both"/>
      </w:pPr>
      <w:r w:rsidRPr="00145F12">
        <w:t>Bei einer „6“ kann der Spieler entscheiden, ob er eine weitere Figur auf den Startpunkt (1) stellt oder mit einer Figur seiner Wahl sechs Felder weiterzieht.</w:t>
      </w:r>
    </w:p>
    <w:p w14:paraId="665237E5" w14:textId="77777777" w:rsidR="00D10126" w:rsidRDefault="00D10126" w:rsidP="00D10126">
      <w:pPr>
        <w:jc w:val="both"/>
      </w:pPr>
    </w:p>
    <w:p w14:paraId="7B37329D" w14:textId="77777777" w:rsidR="00D10126" w:rsidRPr="00145F12" w:rsidRDefault="00D10126" w:rsidP="00D10126">
      <w:pPr>
        <w:jc w:val="both"/>
      </w:pPr>
    </w:p>
    <w:p w14:paraId="0F9DBCDB" w14:textId="77777777" w:rsidR="00D10126" w:rsidRPr="00145F12" w:rsidRDefault="00D10126" w:rsidP="00D10126">
      <w:pPr>
        <w:jc w:val="both"/>
      </w:pPr>
      <w:r w:rsidRPr="00145F12">
        <w:t>_____________________________________________</w:t>
      </w:r>
    </w:p>
    <w:p w14:paraId="3162CEF0" w14:textId="77777777" w:rsidR="00D10126" w:rsidRPr="00145F12" w:rsidRDefault="00D10126" w:rsidP="00D10126">
      <w:pPr>
        <w:jc w:val="both"/>
      </w:pPr>
    </w:p>
    <w:p w14:paraId="36A99B90" w14:textId="03B049EF" w:rsidR="00D10126" w:rsidRPr="00145F12" w:rsidRDefault="00D10126" w:rsidP="00D10126">
      <w:pPr>
        <w:jc w:val="both"/>
      </w:pPr>
      <w:r w:rsidRPr="00145F12">
        <w:t xml:space="preserve">Der Spieler, der an der Reihe ist, würfelt und setzt seine Spielfigur um die gewürfelte Zahl in Spielrichtung (B) auf den grauen Feldern vor. Andere Spielfiguren können übersprungen werden. Der Spieler kann frei wählen, welche seiner Figuren er bewegt. </w:t>
      </w:r>
    </w:p>
    <w:p w14:paraId="23C1BD01" w14:textId="77777777" w:rsidR="00D10126" w:rsidRPr="00145F12" w:rsidRDefault="00D10126" w:rsidP="00D10126">
      <w:pPr>
        <w:jc w:val="both"/>
      </w:pPr>
      <w:r w:rsidRPr="00145F12">
        <w:t>Steht eine Figur eines Gegenspielers auf dem Feld, auf das die eigene Figur gewürfelt wird, dann muss der Gegenspieler seine Figur wieder zurück in sein „Haus“ (3) setzen.</w:t>
      </w:r>
    </w:p>
    <w:p w14:paraId="5A7C9319" w14:textId="77777777" w:rsidR="00D10126" w:rsidRPr="00145F12" w:rsidRDefault="00D10126" w:rsidP="00D10126">
      <w:pPr>
        <w:jc w:val="both"/>
      </w:pPr>
      <w:r w:rsidRPr="00145F12">
        <w:t>Trifft eine Spielfigur auf ein Feld auf dem bereits eine Spielfigur derselben Farbe steht, bilden beide Figuren eine Blockade. Das heißt, dass keine Spielfigur mehr dieses Feld überspringen darf. Die Blockade kann erst gelöst werden, indem eine Figur weiterbewegt wird.</w:t>
      </w:r>
    </w:p>
    <w:p w14:paraId="782407B6" w14:textId="77777777" w:rsidR="00D10126" w:rsidRDefault="00D10126" w:rsidP="00D10126">
      <w:pPr>
        <w:jc w:val="both"/>
      </w:pPr>
    </w:p>
    <w:p w14:paraId="1948C4F6" w14:textId="77777777" w:rsidR="00D10126" w:rsidRPr="00145F12" w:rsidRDefault="00D10126" w:rsidP="00D10126">
      <w:pPr>
        <w:jc w:val="both"/>
      </w:pPr>
    </w:p>
    <w:p w14:paraId="17B8BDF4" w14:textId="77777777" w:rsidR="00D10126" w:rsidRPr="00145F12" w:rsidRDefault="00D10126" w:rsidP="00D10126">
      <w:pPr>
        <w:jc w:val="both"/>
      </w:pPr>
      <w:r w:rsidRPr="00145F12">
        <w:t>_______________________________________________</w:t>
      </w:r>
    </w:p>
    <w:p w14:paraId="255BF00A" w14:textId="77777777" w:rsidR="00D10126" w:rsidRPr="00145F12" w:rsidRDefault="00D10126" w:rsidP="00D10126">
      <w:pPr>
        <w:jc w:val="both"/>
      </w:pPr>
    </w:p>
    <w:p w14:paraId="53148487" w14:textId="77777777" w:rsidR="00D10126" w:rsidRPr="00145F12" w:rsidRDefault="00D10126" w:rsidP="00D10126">
      <w:pPr>
        <w:jc w:val="both"/>
      </w:pPr>
      <w:r w:rsidRPr="00145F12">
        <w:t>Wer mit einer Spielfigur die ganze Laufbahn einmal vollständig durchlaufen hat, zieht mit der Figur auf die Zielfelder (2) vor. Der Spieler, der als erster alle seine Spielfiguren auf seine Zielfelder (2) gebracht hat, gewinnt das Spiel. Die anderen spielen weiter um die nächsten Plätze.</w:t>
      </w:r>
    </w:p>
    <w:p w14:paraId="552D012A" w14:textId="77777777" w:rsidR="00D10126" w:rsidRPr="00145F12" w:rsidRDefault="00D10126" w:rsidP="00D10126">
      <w:pPr>
        <w:jc w:val="both"/>
      </w:pPr>
    </w:p>
    <w:p w14:paraId="3A928518" w14:textId="77777777" w:rsidR="00D10126" w:rsidRPr="00145F12" w:rsidRDefault="00D10126" w:rsidP="00D10126">
      <w:pPr>
        <w:jc w:val="both"/>
      </w:pPr>
    </w:p>
    <w:p w14:paraId="2208C595" w14:textId="77777777" w:rsidR="00D10126" w:rsidRPr="00145F12" w:rsidRDefault="00D10126" w:rsidP="00D10126">
      <w:pPr>
        <w:jc w:val="both"/>
      </w:pPr>
      <w:r w:rsidRPr="00145F12">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10126" w14:paraId="260D9562" w14:textId="77777777" w:rsidTr="00860AB1">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4590B321" w14:textId="77777777" w:rsidR="00D10126" w:rsidRDefault="00D10126" w:rsidP="00860AB1">
            <w:pPr>
              <w:pStyle w:val="Tabelle6pt"/>
            </w:pPr>
            <w:r>
              <w:lastRenderedPageBreak/>
              <w:t>Kompetenz:</w:t>
            </w:r>
          </w:p>
          <w:p w14:paraId="5B34D633" w14:textId="77777777" w:rsidR="00D10126" w:rsidRDefault="00D10126" w:rsidP="00860AB1">
            <w:pPr>
              <w:pStyle w:val="TabelleKopflinks"/>
              <w:spacing w:line="240" w:lineRule="exact"/>
            </w:pPr>
            <w:r>
              <w:t>Eine Spielanleitung verstehen</w:t>
            </w:r>
          </w:p>
        </w:tc>
        <w:tc>
          <w:tcPr>
            <w:tcW w:w="188" w:type="dxa"/>
            <w:tcBorders>
              <w:top w:val="nil"/>
              <w:left w:val="single" w:sz="4" w:space="0" w:color="auto"/>
              <w:bottom w:val="nil"/>
              <w:right w:val="single" w:sz="4" w:space="0" w:color="auto"/>
            </w:tcBorders>
            <w:shd w:val="clear" w:color="auto" w:fill="FFFFFF"/>
          </w:tcPr>
          <w:p w14:paraId="150A3ADF" w14:textId="77777777" w:rsidR="00D10126" w:rsidRDefault="00D10126" w:rsidP="00860AB1">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44813668" w14:textId="77777777" w:rsidR="00D10126" w:rsidRDefault="00D10126" w:rsidP="00860AB1">
            <w:pPr>
              <w:pStyle w:val="TabelleKopfmitte"/>
              <w:spacing w:line="240" w:lineRule="exact"/>
              <w:rPr>
                <w:lang w:val="en-GB" w:eastAsia="en-US"/>
              </w:rPr>
            </w:pPr>
            <w:r>
              <w:rPr>
                <w:lang w:val="en-GB" w:eastAsia="en-US"/>
              </w:rPr>
              <w:t>Deutsch</w:t>
            </w:r>
          </w:p>
          <w:p w14:paraId="2C1112DE" w14:textId="77777777" w:rsidR="00D10126" w:rsidRDefault="00D10126" w:rsidP="00860AB1">
            <w:pPr>
              <w:pStyle w:val="TabelleKopfmitte"/>
              <w:spacing w:line="240" w:lineRule="exact"/>
              <w:rPr>
                <w:rFonts w:eastAsia="Calibri"/>
                <w:lang w:val="en-GB" w:eastAsia="en-US"/>
              </w:rPr>
            </w:pPr>
            <w:r w:rsidRPr="005657CA">
              <w:rPr>
                <w:rFonts w:eastAsia="Calibri"/>
                <w:lang w:val="en-GB" w:eastAsia="en-US"/>
              </w:rPr>
              <w:t>D02.</w:t>
            </w:r>
            <w:r>
              <w:rPr>
                <w:rFonts w:eastAsia="Calibri"/>
                <w:lang w:val="en-GB" w:eastAsia="en-US"/>
              </w:rPr>
              <w:t>0</w:t>
            </w:r>
            <w:r w:rsidRPr="005657CA">
              <w:rPr>
                <w:rFonts w:eastAsia="Calibri"/>
                <w:lang w:val="en-GB" w:eastAsia="en-US"/>
              </w:rPr>
              <w:t>1.02.</w:t>
            </w:r>
            <w:r>
              <w:rPr>
                <w:rFonts w:eastAsia="Calibri"/>
                <w:lang w:val="en-GB" w:eastAsia="en-US"/>
              </w:rPr>
              <w:t>0</w:t>
            </w:r>
            <w:r w:rsidRPr="005657CA">
              <w:rPr>
                <w:rFonts w:eastAsia="Calibri"/>
                <w:lang w:val="en-GB" w:eastAsia="en-US"/>
              </w:rPr>
              <w:t>1</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10126" w14:paraId="1A11A5E7"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28960F" w14:textId="77777777" w:rsidR="00D10126" w:rsidRDefault="00D10126" w:rsidP="00860AB1">
            <w:pPr>
              <w:pStyle w:val="TabelleKopfmitte"/>
              <w:rPr>
                <w:lang w:val="en-GB"/>
              </w:rPr>
            </w:pPr>
            <w:proofErr w:type="spellStart"/>
            <w:r>
              <w:rPr>
                <w:lang w:val="en-GB"/>
              </w:rPr>
              <w:t>Lösung</w:t>
            </w:r>
            <w:proofErr w:type="spellEnd"/>
          </w:p>
        </w:tc>
      </w:tr>
    </w:tbl>
    <w:p w14:paraId="32164A7D" w14:textId="77777777" w:rsidR="00D10126" w:rsidRPr="00E8042B" w:rsidRDefault="00D10126" w:rsidP="00D10126">
      <w:pPr>
        <w:pStyle w:val="berschrift2"/>
        <w:rPr>
          <w:lang w:val="en-GB"/>
        </w:rPr>
      </w:pPr>
      <w:r>
        <w:rPr>
          <w:noProof/>
          <w:sz w:val="24"/>
        </w:rPr>
        <w:drawing>
          <wp:anchor distT="0" distB="0" distL="114300" distR="114300" simplePos="0" relativeHeight="251799552" behindDoc="0" locked="0" layoutInCell="0" allowOverlap="1" wp14:anchorId="7640E6AC" wp14:editId="32DE439B">
            <wp:simplePos x="0" y="0"/>
            <wp:positionH relativeFrom="rightMargin">
              <wp:posOffset>136525</wp:posOffset>
            </wp:positionH>
            <wp:positionV relativeFrom="paragraph">
              <wp:posOffset>392430</wp:posOffset>
            </wp:positionV>
            <wp:extent cx="345440" cy="323850"/>
            <wp:effectExtent l="0" t="0" r="0" b="0"/>
            <wp:wrapNone/>
            <wp:docPr id="485"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346066" w14:textId="77777777" w:rsidR="00D10126" w:rsidRPr="0027180A" w:rsidRDefault="00D10126" w:rsidP="00D10126">
      <w:pPr>
        <w:pStyle w:val="Textkrper"/>
        <w:rPr>
          <w:b/>
          <w:i/>
          <w:color w:val="FF0000"/>
        </w:rPr>
      </w:pPr>
      <w:r w:rsidRPr="0027180A">
        <w:rPr>
          <w:b/>
          <w:i/>
          <w:color w:val="FF0000"/>
        </w:rPr>
        <w:t>Lösungsvorschläge zur Selbstkontrolle</w:t>
      </w:r>
    </w:p>
    <w:p w14:paraId="2062EB5E" w14:textId="77777777" w:rsidR="00D10126" w:rsidRPr="0027180A" w:rsidRDefault="00D10126" w:rsidP="00D10126">
      <w:pPr>
        <w:pStyle w:val="Textkrper"/>
      </w:pPr>
    </w:p>
    <w:p w14:paraId="0DEC457A" w14:textId="77777777" w:rsidR="00D10126" w:rsidRPr="0027180A" w:rsidRDefault="00D10126" w:rsidP="00D10126">
      <w:pPr>
        <w:pStyle w:val="Textkrper"/>
      </w:pPr>
    </w:p>
    <w:p w14:paraId="3C320202" w14:textId="77777777" w:rsidR="00D10126" w:rsidRPr="0027180A" w:rsidRDefault="00D10126" w:rsidP="00D10126">
      <w:pPr>
        <w:pStyle w:val="Textkrper"/>
      </w:pPr>
    </w:p>
    <w:p w14:paraId="6583D267" w14:textId="77777777" w:rsidR="00D10126" w:rsidRPr="0027180A" w:rsidRDefault="00D10126" w:rsidP="00D10126">
      <w:pPr>
        <w:pStyle w:val="Textkrper"/>
      </w:pPr>
      <w:r w:rsidRPr="0027180A">
        <w:t>Mögliche Abschnittsüberschriften</w:t>
      </w:r>
    </w:p>
    <w:p w14:paraId="0D2BA4CB" w14:textId="77777777" w:rsidR="00D10126" w:rsidRPr="0027180A" w:rsidRDefault="00D10126" w:rsidP="00D10126">
      <w:pPr>
        <w:pStyle w:val="Textkrper"/>
      </w:pPr>
    </w:p>
    <w:p w14:paraId="5E5DBE62" w14:textId="77777777" w:rsidR="00D10126" w:rsidRPr="0027180A" w:rsidRDefault="00D10126" w:rsidP="00D10126">
      <w:pPr>
        <w:pStyle w:val="Textkrper"/>
      </w:pPr>
      <w:r w:rsidRPr="0027180A">
        <w:t>Abschnitt 1: Herkunft des Spiels</w:t>
      </w:r>
    </w:p>
    <w:p w14:paraId="4D5DB01C" w14:textId="77777777" w:rsidR="00D10126" w:rsidRPr="0027180A" w:rsidRDefault="00D10126" w:rsidP="00D10126">
      <w:pPr>
        <w:pStyle w:val="Textkrper"/>
      </w:pPr>
      <w:r w:rsidRPr="0027180A">
        <w:t>Abschnitt 2: Namensgebung</w:t>
      </w:r>
    </w:p>
    <w:p w14:paraId="1E39FB57" w14:textId="77777777" w:rsidR="00D10126" w:rsidRPr="0027180A" w:rsidRDefault="00D10126" w:rsidP="00D10126">
      <w:pPr>
        <w:pStyle w:val="Textkrper"/>
      </w:pPr>
      <w:r w:rsidRPr="0027180A">
        <w:t>Abschnitt 3: Ziel des Spiels</w:t>
      </w:r>
    </w:p>
    <w:p w14:paraId="316BF1ED" w14:textId="77777777" w:rsidR="00D10126" w:rsidRPr="0027180A" w:rsidRDefault="00D10126" w:rsidP="00D10126">
      <w:pPr>
        <w:pStyle w:val="Textkrper"/>
      </w:pPr>
      <w:r w:rsidRPr="0027180A">
        <w:t>Abschnitt 4: Spielvorbereitung</w:t>
      </w:r>
    </w:p>
    <w:p w14:paraId="152CE937" w14:textId="77777777" w:rsidR="00D10126" w:rsidRPr="0027180A" w:rsidRDefault="00D10126" w:rsidP="00D10126">
      <w:pPr>
        <w:pStyle w:val="Textkrper"/>
      </w:pPr>
      <w:r w:rsidRPr="0027180A">
        <w:t>Abschnitt 5: Besonderheiten der Würfelzahl „6“</w:t>
      </w:r>
    </w:p>
    <w:p w14:paraId="76FBADD5" w14:textId="77777777" w:rsidR="00D10126" w:rsidRPr="0027180A" w:rsidRDefault="00D10126" w:rsidP="00D10126">
      <w:pPr>
        <w:pStyle w:val="Textkrper"/>
      </w:pPr>
      <w:r w:rsidRPr="0027180A">
        <w:t>Abschnitt 6: Spielablauf</w:t>
      </w:r>
    </w:p>
    <w:p w14:paraId="3048AFD4" w14:textId="77777777" w:rsidR="00D10126" w:rsidRPr="0027180A" w:rsidRDefault="00D10126" w:rsidP="00D10126">
      <w:pPr>
        <w:pStyle w:val="Textkrper"/>
      </w:pPr>
      <w:r w:rsidRPr="0027180A">
        <w:t>Abschnitt 7: Ende des Spiels</w:t>
      </w:r>
    </w:p>
    <w:p w14:paraId="6F8E1DC5" w14:textId="77777777" w:rsidR="00D10126" w:rsidRPr="0027180A" w:rsidRDefault="00D10126" w:rsidP="00D10126">
      <w:pPr>
        <w:pStyle w:val="Textkrper"/>
      </w:pPr>
    </w:p>
    <w:p w14:paraId="3A1912E4" w14:textId="77777777" w:rsidR="00D10126" w:rsidRPr="0027180A" w:rsidRDefault="00D10126" w:rsidP="00D10126">
      <w:pPr>
        <w:pStyle w:val="Textkrper"/>
      </w:pPr>
    </w:p>
    <w:p w14:paraId="6EF68646" w14:textId="77777777" w:rsidR="00D10126" w:rsidRPr="0027180A" w:rsidRDefault="00D10126" w:rsidP="00D10126">
      <w:pPr>
        <w:spacing w:line="240" w:lineRule="exact"/>
        <w:jc w:val="both"/>
        <w:rPr>
          <w:rFonts w:eastAsia="Calibri"/>
          <w:lang w:eastAsia="de-DE"/>
        </w:rPr>
      </w:pPr>
      <w:r w:rsidRPr="0027180A">
        <w:rPr>
          <w:rFonts w:eastAsia="Calibri"/>
          <w:lang w:eastAsia="de-DE"/>
        </w:rPr>
        <w:t>Überprüfen Sie, ob folgende Aussagen richtig oder falsch sind. Kreuzen Sie entsprechend in der Tabelle an.</w:t>
      </w:r>
    </w:p>
    <w:p w14:paraId="028A1648" w14:textId="77777777" w:rsidR="00D10126" w:rsidRDefault="00D10126" w:rsidP="00D10126">
      <w:pPr>
        <w:spacing w:line="240" w:lineRule="exact"/>
        <w:rPr>
          <w:sz w:val="28"/>
        </w:rPr>
      </w:pPr>
    </w:p>
    <w:p w14:paraId="06857C89" w14:textId="77777777" w:rsidR="00D10126" w:rsidRDefault="00D10126" w:rsidP="00D10126">
      <w:pPr>
        <w:spacing w:line="240" w:lineRule="exact"/>
        <w:rPr>
          <w:sz w:val="28"/>
        </w:rPr>
      </w:pPr>
    </w:p>
    <w:tbl>
      <w:tblPr>
        <w:tblStyle w:val="Tabellenraster"/>
        <w:tblW w:w="0" w:type="auto"/>
        <w:tblLook w:val="04A0" w:firstRow="1" w:lastRow="0" w:firstColumn="1" w:lastColumn="0" w:noHBand="0" w:noVBand="1"/>
      </w:tblPr>
      <w:tblGrid>
        <w:gridCol w:w="5317"/>
        <w:gridCol w:w="1121"/>
        <w:gridCol w:w="922"/>
      </w:tblGrid>
      <w:tr w:rsidR="00D10126" w:rsidRPr="00CA3D41" w14:paraId="1D7D9FA2" w14:textId="77777777" w:rsidTr="00860AB1">
        <w:tc>
          <w:tcPr>
            <w:tcW w:w="5317" w:type="dxa"/>
          </w:tcPr>
          <w:p w14:paraId="4A0745F9" w14:textId="77777777" w:rsidR="00D10126" w:rsidRPr="0027180A" w:rsidRDefault="00D10126" w:rsidP="00860AB1">
            <w:pPr>
              <w:spacing w:line="240" w:lineRule="exact"/>
              <w:jc w:val="both"/>
              <w:rPr>
                <w:b/>
              </w:rPr>
            </w:pPr>
            <w:r w:rsidRPr="0027180A">
              <w:rPr>
                <w:b/>
              </w:rPr>
              <w:t>Aussage</w:t>
            </w:r>
          </w:p>
        </w:tc>
        <w:tc>
          <w:tcPr>
            <w:tcW w:w="1121" w:type="dxa"/>
          </w:tcPr>
          <w:p w14:paraId="141446C1" w14:textId="77777777" w:rsidR="00D10126" w:rsidRPr="0027180A" w:rsidRDefault="00D10126" w:rsidP="00860AB1">
            <w:pPr>
              <w:spacing w:line="240" w:lineRule="exact"/>
              <w:jc w:val="both"/>
              <w:rPr>
                <w:b/>
              </w:rPr>
            </w:pPr>
            <w:r w:rsidRPr="0027180A">
              <w:rPr>
                <w:b/>
              </w:rPr>
              <w:t>richtig</w:t>
            </w:r>
          </w:p>
        </w:tc>
        <w:tc>
          <w:tcPr>
            <w:tcW w:w="922" w:type="dxa"/>
          </w:tcPr>
          <w:p w14:paraId="68EB147B" w14:textId="77777777" w:rsidR="00D10126" w:rsidRPr="0027180A" w:rsidRDefault="00D10126" w:rsidP="00860AB1">
            <w:pPr>
              <w:spacing w:line="240" w:lineRule="exact"/>
              <w:jc w:val="both"/>
              <w:rPr>
                <w:b/>
              </w:rPr>
            </w:pPr>
            <w:r w:rsidRPr="0027180A">
              <w:rPr>
                <w:b/>
              </w:rPr>
              <w:t>falsch</w:t>
            </w:r>
          </w:p>
        </w:tc>
      </w:tr>
      <w:tr w:rsidR="00D10126" w:rsidRPr="00CA3D41" w14:paraId="35547944" w14:textId="77777777" w:rsidTr="00860AB1">
        <w:tc>
          <w:tcPr>
            <w:tcW w:w="5317" w:type="dxa"/>
          </w:tcPr>
          <w:p w14:paraId="7761C15F" w14:textId="77777777" w:rsidR="00D10126" w:rsidRPr="0027180A" w:rsidRDefault="00D10126" w:rsidP="00860AB1">
            <w:pPr>
              <w:spacing w:line="240" w:lineRule="exact"/>
              <w:jc w:val="both"/>
            </w:pPr>
            <w:r w:rsidRPr="0027180A">
              <w:t>Der jüngste Spieler beginnt das Spiel.</w:t>
            </w:r>
          </w:p>
        </w:tc>
        <w:tc>
          <w:tcPr>
            <w:tcW w:w="1121" w:type="dxa"/>
            <w:vAlign w:val="center"/>
          </w:tcPr>
          <w:p w14:paraId="7C444A33" w14:textId="77777777" w:rsidR="00D10126" w:rsidRPr="0027180A" w:rsidRDefault="00D10126" w:rsidP="00860AB1">
            <w:pPr>
              <w:spacing w:line="240" w:lineRule="exact"/>
              <w:jc w:val="both"/>
            </w:pPr>
            <w:r w:rsidRPr="0027180A">
              <w:t>x</w:t>
            </w:r>
          </w:p>
        </w:tc>
        <w:tc>
          <w:tcPr>
            <w:tcW w:w="922" w:type="dxa"/>
            <w:vAlign w:val="center"/>
          </w:tcPr>
          <w:p w14:paraId="62DF8DEC" w14:textId="77777777" w:rsidR="00D10126" w:rsidRPr="0027180A" w:rsidRDefault="00D10126" w:rsidP="00860AB1">
            <w:pPr>
              <w:spacing w:line="240" w:lineRule="exact"/>
              <w:jc w:val="both"/>
            </w:pPr>
          </w:p>
        </w:tc>
      </w:tr>
      <w:tr w:rsidR="00D10126" w:rsidRPr="00CA3D41" w14:paraId="4850F283" w14:textId="77777777" w:rsidTr="00860AB1">
        <w:tc>
          <w:tcPr>
            <w:tcW w:w="5317" w:type="dxa"/>
          </w:tcPr>
          <w:p w14:paraId="04BCFA14" w14:textId="77777777" w:rsidR="00D10126" w:rsidRPr="0027180A" w:rsidRDefault="00D10126" w:rsidP="00860AB1">
            <w:pPr>
              <w:spacing w:line="240" w:lineRule="exact"/>
              <w:jc w:val="both"/>
            </w:pPr>
            <w:r w:rsidRPr="0027180A">
              <w:t>Um eine Figur aus dem „Haus“ auf das Spielfeld zu bekommen, muss eine „6“ gewürfelt werden.</w:t>
            </w:r>
          </w:p>
        </w:tc>
        <w:tc>
          <w:tcPr>
            <w:tcW w:w="1121" w:type="dxa"/>
            <w:vAlign w:val="center"/>
          </w:tcPr>
          <w:p w14:paraId="60D2729B" w14:textId="77777777" w:rsidR="00D10126" w:rsidRPr="0027180A" w:rsidRDefault="00D10126" w:rsidP="00860AB1">
            <w:pPr>
              <w:spacing w:line="240" w:lineRule="exact"/>
              <w:jc w:val="both"/>
            </w:pPr>
            <w:r w:rsidRPr="0027180A">
              <w:t>x</w:t>
            </w:r>
          </w:p>
        </w:tc>
        <w:tc>
          <w:tcPr>
            <w:tcW w:w="922" w:type="dxa"/>
            <w:vAlign w:val="center"/>
          </w:tcPr>
          <w:p w14:paraId="04839DFF" w14:textId="77777777" w:rsidR="00D10126" w:rsidRPr="0027180A" w:rsidRDefault="00D10126" w:rsidP="00860AB1">
            <w:pPr>
              <w:spacing w:line="240" w:lineRule="exact"/>
              <w:jc w:val="both"/>
            </w:pPr>
          </w:p>
        </w:tc>
      </w:tr>
      <w:tr w:rsidR="00D10126" w:rsidRPr="00CA3D41" w14:paraId="3154B96C" w14:textId="77777777" w:rsidTr="00860AB1">
        <w:tc>
          <w:tcPr>
            <w:tcW w:w="5317" w:type="dxa"/>
          </w:tcPr>
          <w:p w14:paraId="6474723D" w14:textId="77777777" w:rsidR="00D10126" w:rsidRPr="0027180A" w:rsidRDefault="00D10126" w:rsidP="00860AB1">
            <w:pPr>
              <w:spacing w:line="240" w:lineRule="exact"/>
              <w:jc w:val="both"/>
            </w:pPr>
            <w:r w:rsidRPr="0027180A">
              <w:t>Bei einer „6“ muss der nächste Spieler aussetzen.</w:t>
            </w:r>
          </w:p>
        </w:tc>
        <w:tc>
          <w:tcPr>
            <w:tcW w:w="1121" w:type="dxa"/>
            <w:vAlign w:val="center"/>
          </w:tcPr>
          <w:p w14:paraId="624F8884" w14:textId="77777777" w:rsidR="00D10126" w:rsidRPr="0027180A" w:rsidRDefault="00D10126" w:rsidP="00860AB1">
            <w:pPr>
              <w:spacing w:line="240" w:lineRule="exact"/>
              <w:jc w:val="both"/>
            </w:pPr>
          </w:p>
        </w:tc>
        <w:tc>
          <w:tcPr>
            <w:tcW w:w="922" w:type="dxa"/>
            <w:vAlign w:val="center"/>
          </w:tcPr>
          <w:p w14:paraId="2035218C" w14:textId="77777777" w:rsidR="00D10126" w:rsidRPr="0027180A" w:rsidRDefault="00D10126" w:rsidP="00860AB1">
            <w:pPr>
              <w:spacing w:line="240" w:lineRule="exact"/>
              <w:jc w:val="both"/>
            </w:pPr>
            <w:r w:rsidRPr="0027180A">
              <w:t>x</w:t>
            </w:r>
          </w:p>
        </w:tc>
      </w:tr>
      <w:tr w:rsidR="00D10126" w:rsidRPr="00CA3D41" w14:paraId="7B41F347" w14:textId="77777777" w:rsidTr="00860AB1">
        <w:tc>
          <w:tcPr>
            <w:tcW w:w="5317" w:type="dxa"/>
          </w:tcPr>
          <w:p w14:paraId="1A5A3B9A" w14:textId="77777777" w:rsidR="00D10126" w:rsidRPr="0027180A" w:rsidRDefault="00D10126" w:rsidP="00860AB1">
            <w:pPr>
              <w:spacing w:line="240" w:lineRule="exact"/>
              <w:jc w:val="both"/>
            </w:pPr>
            <w:r w:rsidRPr="0027180A">
              <w:t>Trifft eine Figur auf ein Feld, das schon von einer gegnerischen Figur besetzt ist, muss die gegnerische Figur zurück in ihr „Haus“ gesetzt werden.</w:t>
            </w:r>
          </w:p>
        </w:tc>
        <w:tc>
          <w:tcPr>
            <w:tcW w:w="1121" w:type="dxa"/>
            <w:vAlign w:val="center"/>
          </w:tcPr>
          <w:p w14:paraId="12AD54D8" w14:textId="77777777" w:rsidR="00D10126" w:rsidRPr="0027180A" w:rsidRDefault="00D10126" w:rsidP="00860AB1">
            <w:pPr>
              <w:spacing w:line="240" w:lineRule="exact"/>
              <w:jc w:val="both"/>
            </w:pPr>
            <w:r w:rsidRPr="0027180A">
              <w:t>x</w:t>
            </w:r>
          </w:p>
        </w:tc>
        <w:tc>
          <w:tcPr>
            <w:tcW w:w="922" w:type="dxa"/>
            <w:vAlign w:val="center"/>
          </w:tcPr>
          <w:p w14:paraId="1E9CAA67" w14:textId="77777777" w:rsidR="00D10126" w:rsidRPr="0027180A" w:rsidRDefault="00D10126" w:rsidP="00860AB1">
            <w:pPr>
              <w:spacing w:line="240" w:lineRule="exact"/>
              <w:jc w:val="both"/>
            </w:pPr>
          </w:p>
        </w:tc>
      </w:tr>
      <w:tr w:rsidR="00D10126" w:rsidRPr="00CA3D41" w14:paraId="2086AB49" w14:textId="77777777" w:rsidTr="00860AB1">
        <w:tc>
          <w:tcPr>
            <w:tcW w:w="5317" w:type="dxa"/>
          </w:tcPr>
          <w:p w14:paraId="2C1EDE09" w14:textId="77777777" w:rsidR="00D10126" w:rsidRPr="0027180A" w:rsidRDefault="00D10126" w:rsidP="00860AB1">
            <w:pPr>
              <w:spacing w:line="240" w:lineRule="exact"/>
              <w:jc w:val="both"/>
            </w:pPr>
            <w:r w:rsidRPr="0027180A">
              <w:t>Bei einer „6“ kann der Spieler entscheiden, ob er eine weitere Figur auf den Startpunkt stellt oder mit einer Figur seiner Wahl sechs Felder weiterzieht.</w:t>
            </w:r>
          </w:p>
        </w:tc>
        <w:tc>
          <w:tcPr>
            <w:tcW w:w="1121" w:type="dxa"/>
            <w:vAlign w:val="center"/>
          </w:tcPr>
          <w:p w14:paraId="3738C0D5" w14:textId="77777777" w:rsidR="00D10126" w:rsidRPr="0027180A" w:rsidRDefault="00D10126" w:rsidP="00860AB1">
            <w:pPr>
              <w:spacing w:line="240" w:lineRule="exact"/>
              <w:jc w:val="both"/>
            </w:pPr>
            <w:r w:rsidRPr="0027180A">
              <w:t>x</w:t>
            </w:r>
          </w:p>
        </w:tc>
        <w:tc>
          <w:tcPr>
            <w:tcW w:w="922" w:type="dxa"/>
            <w:vAlign w:val="center"/>
          </w:tcPr>
          <w:p w14:paraId="174A82C0" w14:textId="77777777" w:rsidR="00D10126" w:rsidRPr="0027180A" w:rsidRDefault="00D10126" w:rsidP="00860AB1">
            <w:pPr>
              <w:spacing w:line="240" w:lineRule="exact"/>
              <w:jc w:val="both"/>
            </w:pPr>
          </w:p>
        </w:tc>
      </w:tr>
      <w:tr w:rsidR="00D10126" w:rsidRPr="00CA3D41" w14:paraId="160FC9F1" w14:textId="77777777" w:rsidTr="00860AB1">
        <w:tc>
          <w:tcPr>
            <w:tcW w:w="5317" w:type="dxa"/>
          </w:tcPr>
          <w:p w14:paraId="6965D773" w14:textId="77777777" w:rsidR="00D10126" w:rsidRPr="0027180A" w:rsidRDefault="00D10126" w:rsidP="00860AB1">
            <w:pPr>
              <w:spacing w:line="240" w:lineRule="exact"/>
              <w:jc w:val="both"/>
            </w:pPr>
            <w:r w:rsidRPr="0027180A">
              <w:t>Trifft eine Spielfigur auf ein Feld auf dem bereits eine Spielfigur derselben Farbe steht, bilden beide Figuren eine Blockade, die keine Spielfigur mehr überspringen darf.</w:t>
            </w:r>
          </w:p>
        </w:tc>
        <w:tc>
          <w:tcPr>
            <w:tcW w:w="1121" w:type="dxa"/>
            <w:vAlign w:val="center"/>
          </w:tcPr>
          <w:p w14:paraId="03073F02" w14:textId="77777777" w:rsidR="00D10126" w:rsidRPr="0027180A" w:rsidRDefault="00D10126" w:rsidP="00860AB1">
            <w:pPr>
              <w:spacing w:line="240" w:lineRule="exact"/>
              <w:jc w:val="both"/>
            </w:pPr>
            <w:r w:rsidRPr="0027180A">
              <w:t>x</w:t>
            </w:r>
          </w:p>
        </w:tc>
        <w:tc>
          <w:tcPr>
            <w:tcW w:w="922" w:type="dxa"/>
            <w:vAlign w:val="center"/>
          </w:tcPr>
          <w:p w14:paraId="4808D63D" w14:textId="77777777" w:rsidR="00D10126" w:rsidRPr="0027180A" w:rsidRDefault="00D10126" w:rsidP="00860AB1">
            <w:pPr>
              <w:spacing w:line="240" w:lineRule="exact"/>
              <w:jc w:val="both"/>
            </w:pPr>
          </w:p>
        </w:tc>
      </w:tr>
      <w:tr w:rsidR="00D10126" w:rsidRPr="00CA3D41" w14:paraId="3D373352" w14:textId="77777777" w:rsidTr="00860AB1">
        <w:tc>
          <w:tcPr>
            <w:tcW w:w="5317" w:type="dxa"/>
          </w:tcPr>
          <w:p w14:paraId="76C2DC9E" w14:textId="77777777" w:rsidR="00D10126" w:rsidRPr="0027180A" w:rsidRDefault="00D10126" w:rsidP="00860AB1">
            <w:pPr>
              <w:spacing w:line="240" w:lineRule="exact"/>
              <w:jc w:val="both"/>
            </w:pPr>
            <w:r w:rsidRPr="0027180A">
              <w:t>Trifft eine Spielfigur auf ein Feld, auf dem bereits eine Figur der gleichen Farbe steht, nimmt eine Figur die andere auf die Schultern. Es dürfen jetzt also immer beide Figuren zusammen bewegt wer-den.</w:t>
            </w:r>
          </w:p>
        </w:tc>
        <w:tc>
          <w:tcPr>
            <w:tcW w:w="1121" w:type="dxa"/>
            <w:vAlign w:val="center"/>
          </w:tcPr>
          <w:p w14:paraId="2C9690D6" w14:textId="77777777" w:rsidR="00D10126" w:rsidRPr="0027180A" w:rsidRDefault="00D10126" w:rsidP="00860AB1">
            <w:pPr>
              <w:spacing w:line="240" w:lineRule="exact"/>
              <w:jc w:val="both"/>
            </w:pPr>
          </w:p>
        </w:tc>
        <w:tc>
          <w:tcPr>
            <w:tcW w:w="922" w:type="dxa"/>
            <w:vAlign w:val="center"/>
          </w:tcPr>
          <w:p w14:paraId="273F29E6" w14:textId="77777777" w:rsidR="00D10126" w:rsidRPr="0027180A" w:rsidRDefault="00D10126" w:rsidP="00860AB1">
            <w:pPr>
              <w:spacing w:line="240" w:lineRule="exact"/>
              <w:jc w:val="both"/>
            </w:pPr>
            <w:r w:rsidRPr="0027180A">
              <w:t>x</w:t>
            </w:r>
          </w:p>
        </w:tc>
      </w:tr>
      <w:tr w:rsidR="00D10126" w:rsidRPr="00CA3D41" w14:paraId="38A7DC07" w14:textId="77777777" w:rsidTr="00860AB1">
        <w:tc>
          <w:tcPr>
            <w:tcW w:w="5317" w:type="dxa"/>
          </w:tcPr>
          <w:p w14:paraId="09B8B7AB" w14:textId="77777777" w:rsidR="00D10126" w:rsidRPr="0027180A" w:rsidRDefault="00D10126" w:rsidP="00860AB1">
            <w:pPr>
              <w:jc w:val="both"/>
            </w:pPr>
            <w:r w:rsidRPr="0027180A">
              <w:t>Das indische Spiel „</w:t>
            </w:r>
            <w:proofErr w:type="spellStart"/>
            <w:r w:rsidRPr="0027180A">
              <w:t>Pachisi</w:t>
            </w:r>
            <w:proofErr w:type="spellEnd"/>
            <w:r w:rsidRPr="0027180A">
              <w:t>“ gilt als Vorgänger für das Spiel Mensch ärgere dich nicht.</w:t>
            </w:r>
          </w:p>
        </w:tc>
        <w:tc>
          <w:tcPr>
            <w:tcW w:w="1121" w:type="dxa"/>
            <w:vAlign w:val="center"/>
          </w:tcPr>
          <w:p w14:paraId="0E6ADDA9" w14:textId="77777777" w:rsidR="00D10126" w:rsidRPr="0027180A" w:rsidRDefault="00D10126" w:rsidP="00860AB1">
            <w:pPr>
              <w:spacing w:line="240" w:lineRule="exact"/>
              <w:jc w:val="both"/>
            </w:pPr>
            <w:r w:rsidRPr="0027180A">
              <w:t>x</w:t>
            </w:r>
          </w:p>
        </w:tc>
        <w:tc>
          <w:tcPr>
            <w:tcW w:w="922" w:type="dxa"/>
            <w:vAlign w:val="center"/>
          </w:tcPr>
          <w:p w14:paraId="34C65B43" w14:textId="77777777" w:rsidR="00D10126" w:rsidRPr="0027180A" w:rsidRDefault="00D10126" w:rsidP="00860AB1">
            <w:pPr>
              <w:spacing w:line="240" w:lineRule="exact"/>
              <w:jc w:val="both"/>
            </w:pPr>
          </w:p>
        </w:tc>
      </w:tr>
      <w:tr w:rsidR="00D10126" w:rsidRPr="00CA3D41" w14:paraId="40E5643C" w14:textId="77777777" w:rsidTr="00860AB1">
        <w:tc>
          <w:tcPr>
            <w:tcW w:w="5317" w:type="dxa"/>
          </w:tcPr>
          <w:p w14:paraId="1AB0C559" w14:textId="77777777" w:rsidR="00D10126" w:rsidRPr="0027180A" w:rsidRDefault="00D10126" w:rsidP="00860AB1">
            <w:pPr>
              <w:jc w:val="both"/>
            </w:pPr>
            <w:r w:rsidRPr="0027180A">
              <w:t>In den Niederlanden nennt man das Spiel wörtlich übersetzt „Chinese“</w:t>
            </w:r>
          </w:p>
        </w:tc>
        <w:tc>
          <w:tcPr>
            <w:tcW w:w="1121" w:type="dxa"/>
            <w:vAlign w:val="center"/>
          </w:tcPr>
          <w:p w14:paraId="0A8FA1C8" w14:textId="77777777" w:rsidR="00D10126" w:rsidRPr="0027180A" w:rsidRDefault="00D10126" w:rsidP="00860AB1">
            <w:pPr>
              <w:spacing w:line="240" w:lineRule="exact"/>
              <w:jc w:val="both"/>
            </w:pPr>
          </w:p>
        </w:tc>
        <w:tc>
          <w:tcPr>
            <w:tcW w:w="922" w:type="dxa"/>
            <w:vAlign w:val="center"/>
          </w:tcPr>
          <w:p w14:paraId="433E1CD8" w14:textId="77777777" w:rsidR="00D10126" w:rsidRPr="0027180A" w:rsidRDefault="00D10126" w:rsidP="00860AB1">
            <w:pPr>
              <w:spacing w:line="240" w:lineRule="exact"/>
              <w:jc w:val="both"/>
            </w:pPr>
            <w:r w:rsidRPr="0027180A">
              <w:t>x</w:t>
            </w:r>
          </w:p>
        </w:tc>
      </w:tr>
    </w:tbl>
    <w:p w14:paraId="3B431C80" w14:textId="77777777" w:rsidR="00D10126" w:rsidRDefault="00D10126" w:rsidP="00D10126">
      <w:pPr>
        <w:pStyle w:val="Textkrper"/>
      </w:pPr>
    </w:p>
    <w:p w14:paraId="18A93803" w14:textId="77777777" w:rsidR="00D10126" w:rsidRDefault="00D10126" w:rsidP="00D10126">
      <w:pPr>
        <w:spacing w:line="240" w:lineRule="exact"/>
        <w:rPr>
          <w:lang w:eastAsia="de-DE"/>
        </w:rPr>
      </w:pPr>
      <w:r>
        <w:br w:type="page"/>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10126" w14:paraId="11520634" w14:textId="77777777" w:rsidTr="00860AB1">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2ED698F1" w14:textId="77777777" w:rsidR="00D10126" w:rsidRDefault="00D10126" w:rsidP="00860AB1">
            <w:pPr>
              <w:pStyle w:val="Textkrper"/>
              <w:spacing w:line="240" w:lineRule="exact"/>
              <w:rPr>
                <w:sz w:val="12"/>
                <w:lang w:eastAsia="en-US"/>
              </w:rPr>
            </w:pPr>
            <w:r>
              <w:rPr>
                <w:sz w:val="12"/>
                <w:lang w:eastAsia="en-US"/>
              </w:rPr>
              <w:lastRenderedPageBreak/>
              <w:t>Materialien/Kompetenz</w:t>
            </w:r>
          </w:p>
          <w:p w14:paraId="79B624D2" w14:textId="77777777" w:rsidR="00D10126" w:rsidRDefault="00D10126" w:rsidP="00860AB1">
            <w:pPr>
              <w:pStyle w:val="TabelleKopflinks"/>
              <w:spacing w:line="240" w:lineRule="exact"/>
            </w:pPr>
            <w:r>
              <w:t>Eine Spielanleitung schreiben</w:t>
            </w:r>
          </w:p>
        </w:tc>
        <w:tc>
          <w:tcPr>
            <w:tcW w:w="188" w:type="dxa"/>
            <w:vMerge w:val="restart"/>
            <w:tcBorders>
              <w:top w:val="nil"/>
              <w:left w:val="single" w:sz="4" w:space="0" w:color="auto"/>
              <w:bottom w:val="nil"/>
              <w:right w:val="single" w:sz="4" w:space="0" w:color="auto"/>
            </w:tcBorders>
            <w:shd w:val="clear" w:color="auto" w:fill="FFFFFF"/>
          </w:tcPr>
          <w:p w14:paraId="5BAF933C" w14:textId="77777777" w:rsidR="00D10126" w:rsidRDefault="00D10126" w:rsidP="00860AB1">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79B043E1" w14:textId="77777777" w:rsidR="00D10126" w:rsidRDefault="00D10126" w:rsidP="00860AB1">
            <w:pPr>
              <w:pStyle w:val="TabelleKopfmitte"/>
              <w:spacing w:line="240" w:lineRule="exact"/>
              <w:rPr>
                <w:lang w:val="en-GB" w:eastAsia="en-US"/>
              </w:rPr>
            </w:pPr>
            <w:r>
              <w:rPr>
                <w:lang w:val="en-GB" w:eastAsia="en-US"/>
              </w:rPr>
              <w:t>Deutsch</w:t>
            </w:r>
          </w:p>
          <w:p w14:paraId="7A28FBD5" w14:textId="77777777" w:rsidR="00D10126" w:rsidRDefault="00D10126" w:rsidP="00860AB1">
            <w:pPr>
              <w:pStyle w:val="TabelleKopfmitte"/>
              <w:spacing w:line="240" w:lineRule="exact"/>
              <w:rPr>
                <w:rFonts w:eastAsia="Calibri"/>
                <w:lang w:val="en-GB" w:eastAsia="en-US"/>
              </w:rPr>
            </w:pPr>
            <w:r>
              <w:rPr>
                <w:lang w:val="en-GB" w:eastAsia="en-US"/>
              </w:rPr>
              <w:t>D03.01.02.02</w:t>
            </w:r>
          </w:p>
        </w:tc>
      </w:tr>
      <w:tr w:rsidR="00D10126" w14:paraId="7248791F" w14:textId="77777777" w:rsidTr="00860AB1">
        <w:trPr>
          <w:trHeight w:val="873"/>
        </w:trPr>
        <w:tc>
          <w:tcPr>
            <w:tcW w:w="7353" w:type="dxa"/>
            <w:tcBorders>
              <w:top w:val="single" w:sz="4" w:space="0" w:color="auto"/>
              <w:left w:val="single" w:sz="4" w:space="0" w:color="auto"/>
              <w:bottom w:val="single" w:sz="4" w:space="0" w:color="auto"/>
              <w:right w:val="single" w:sz="4" w:space="0" w:color="auto"/>
            </w:tcBorders>
          </w:tcPr>
          <w:p w14:paraId="12C4BB0E" w14:textId="77777777" w:rsidR="00D10126" w:rsidRDefault="00D10126" w:rsidP="00860AB1">
            <w:pPr>
              <w:pStyle w:val="Tabelle6pt"/>
            </w:pPr>
            <w:r>
              <w:t>Teilkompetenz:</w:t>
            </w:r>
          </w:p>
          <w:p w14:paraId="2048CA7A" w14:textId="77777777" w:rsidR="00D10126" w:rsidRDefault="00D10126" w:rsidP="00860AB1">
            <w:pPr>
              <w:pStyle w:val="TabelleAufzhlung"/>
            </w:pPr>
            <w:r>
              <w:t>Ich kann eine Spielanleitung schreiben.</w:t>
            </w:r>
          </w:p>
          <w:p w14:paraId="238C5B40" w14:textId="77777777" w:rsidR="00D10126" w:rsidRDefault="00D10126" w:rsidP="00860AB1">
            <w:pPr>
              <w:pStyle w:val="TabelleAufzhlung"/>
            </w:pPr>
            <w:r>
              <w:t>Ich kann eine Spielanleitung auf Sinnhaftigkeit prüfen.</w:t>
            </w:r>
          </w:p>
          <w:p w14:paraId="5A95712D" w14:textId="77777777" w:rsidR="00D10126" w:rsidRDefault="00D10126" w:rsidP="00860AB1">
            <w:pPr>
              <w:pStyle w:val="TabelleAufzhlung"/>
            </w:pPr>
            <w:r>
              <w:t>Ich kann eine Spielanleitung beurteilen.</w:t>
            </w:r>
          </w:p>
          <w:p w14:paraId="3223BDC4" w14:textId="6FF17A16" w:rsidR="00D10126" w:rsidRPr="00472D9A" w:rsidRDefault="00D10126" w:rsidP="00860AB1">
            <w:pPr>
              <w:pStyle w:val="TabelleAufzhlung"/>
              <w:rPr>
                <w:i/>
                <w:lang w:eastAsia="en-US"/>
              </w:rPr>
            </w:pPr>
            <w:r w:rsidRPr="00472D9A">
              <w:rPr>
                <w:i/>
              </w:rPr>
              <w:t xml:space="preserve">Ich kann meinen </w:t>
            </w:r>
            <w:r w:rsidR="008E2B68">
              <w:t xml:space="preserve"> </w:t>
            </w:r>
            <w:r w:rsidR="008E2B68" w:rsidRPr="008E2B68">
              <w:rPr>
                <w:i/>
              </w:rPr>
              <w:t xml:space="preserve">Mitschülerinnen und </w:t>
            </w:r>
            <w:r w:rsidRPr="00472D9A">
              <w:rPr>
                <w:i/>
              </w:rPr>
              <w:t>Mitschülern Feedback geben.</w:t>
            </w:r>
          </w:p>
        </w:tc>
        <w:tc>
          <w:tcPr>
            <w:tcW w:w="188" w:type="dxa"/>
            <w:vMerge/>
            <w:tcBorders>
              <w:top w:val="nil"/>
              <w:left w:val="single" w:sz="4" w:space="0" w:color="auto"/>
              <w:bottom w:val="nil"/>
              <w:right w:val="nil"/>
            </w:tcBorders>
            <w:vAlign w:val="center"/>
            <w:hideMark/>
          </w:tcPr>
          <w:p w14:paraId="2033C9B1" w14:textId="77777777" w:rsidR="00D10126" w:rsidRDefault="00D10126" w:rsidP="00860AB1">
            <w:pPr>
              <w:rPr>
                <w:rFonts w:eastAsia="Times New Roman" w:cs="Times New Roman"/>
                <w:sz w:val="1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10126" w14:paraId="4A43B80B"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hideMark/>
                </w:tcPr>
                <w:p w14:paraId="7DCD5BB2" w14:textId="77777777" w:rsidR="00D10126" w:rsidRDefault="00D10126" w:rsidP="00BF0D2F">
                  <w:pPr>
                    <w:pStyle w:val="Textkrpermitte"/>
                    <w:framePr w:hSpace="141" w:wrap="around" w:vAnchor="text" w:hAnchor="margin" w:y="-126"/>
                    <w:rPr>
                      <w:lang w:val="en-GB"/>
                    </w:rPr>
                  </w:pPr>
                  <w:proofErr w:type="spellStart"/>
                  <w:r>
                    <w:rPr>
                      <w:lang w:val="en-GB"/>
                    </w:rPr>
                    <w:t>LernPROJEKT</w:t>
                  </w:r>
                  <w:proofErr w:type="spellEnd"/>
                </w:p>
              </w:tc>
            </w:tr>
            <w:tr w:rsidR="00D10126" w14:paraId="2F50DBC2"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hideMark/>
                </w:tcPr>
                <w:p w14:paraId="22F86BEB" w14:textId="77777777" w:rsidR="00D10126" w:rsidRDefault="00D10126" w:rsidP="00BF0D2F">
                  <w:pPr>
                    <w:pStyle w:val="Textkrpermitte"/>
                    <w:framePr w:hSpace="141" w:wrap="around" w:vAnchor="text" w:hAnchor="margin" w:y="-126"/>
                    <w:rPr>
                      <w:lang w:val="en-GB"/>
                    </w:rPr>
                  </w:pPr>
                  <w:proofErr w:type="spellStart"/>
                  <w:r>
                    <w:rPr>
                      <w:lang w:val="en-GB"/>
                    </w:rPr>
                    <w:t>LernTHEMA</w:t>
                  </w:r>
                  <w:proofErr w:type="spellEnd"/>
                </w:p>
              </w:tc>
            </w:tr>
            <w:tr w:rsidR="00D10126" w14:paraId="6AEC191E" w14:textId="77777777" w:rsidTr="00860AB1">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4C0B5C98" w14:textId="77777777" w:rsidR="00D10126" w:rsidRDefault="00D10126" w:rsidP="00BF0D2F">
                  <w:pPr>
                    <w:pStyle w:val="TabelleKopfmitte"/>
                    <w:framePr w:hSpace="141" w:wrap="around" w:vAnchor="text" w:hAnchor="margin" w:y="-126"/>
                    <w:rPr>
                      <w:lang w:val="en-GB"/>
                    </w:rPr>
                  </w:pPr>
                  <w:proofErr w:type="spellStart"/>
                  <w:r>
                    <w:rPr>
                      <w:lang w:val="en-GB"/>
                    </w:rPr>
                    <w:t>LernSCHRITT</w:t>
                  </w:r>
                  <w:proofErr w:type="spellEnd"/>
                </w:p>
              </w:tc>
            </w:tr>
          </w:tbl>
          <w:p w14:paraId="7E8C954C" w14:textId="77777777" w:rsidR="00D10126" w:rsidRDefault="00D10126" w:rsidP="00860AB1">
            <w:pPr>
              <w:pStyle w:val="TabelleKopfmitte"/>
              <w:spacing w:line="240" w:lineRule="exact"/>
              <w:rPr>
                <w:lang w:val="en-GB" w:eastAsia="en-US"/>
              </w:rPr>
            </w:pPr>
          </w:p>
        </w:tc>
      </w:tr>
    </w:tbl>
    <w:p w14:paraId="615B857B" w14:textId="77777777" w:rsidR="00D10126" w:rsidRDefault="00D10126" w:rsidP="00D10126">
      <w:pPr>
        <w:spacing w:line="240" w:lineRule="exact"/>
      </w:pPr>
      <w:r>
        <w:rPr>
          <w:noProof/>
          <w:sz w:val="24"/>
          <w:lang w:eastAsia="de-DE"/>
        </w:rPr>
        <w:drawing>
          <wp:anchor distT="0" distB="0" distL="114300" distR="114300" simplePos="0" relativeHeight="251828224" behindDoc="0" locked="0" layoutInCell="0" allowOverlap="1" wp14:anchorId="13D4532C" wp14:editId="53878BDC">
            <wp:simplePos x="0" y="0"/>
            <wp:positionH relativeFrom="rightMargin">
              <wp:posOffset>120015</wp:posOffset>
            </wp:positionH>
            <wp:positionV relativeFrom="paragraph">
              <wp:posOffset>1007745</wp:posOffset>
            </wp:positionV>
            <wp:extent cx="345440" cy="323850"/>
            <wp:effectExtent l="0" t="0" r="0" b="0"/>
            <wp:wrapNone/>
            <wp:docPr id="486"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825152" behindDoc="0" locked="0" layoutInCell="1" allowOverlap="1" wp14:anchorId="120D5EB3" wp14:editId="25F6C276">
            <wp:simplePos x="0" y="0"/>
            <wp:positionH relativeFrom="margin">
              <wp:posOffset>89535</wp:posOffset>
            </wp:positionH>
            <wp:positionV relativeFrom="margin">
              <wp:posOffset>1299845</wp:posOffset>
            </wp:positionV>
            <wp:extent cx="3985260" cy="2037080"/>
            <wp:effectExtent l="0" t="0" r="0" b="1270"/>
            <wp:wrapNone/>
            <wp:docPr id="487" name="Grafik 487" descr="idea-152213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a-152213_128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85260" cy="2037080"/>
                    </a:xfrm>
                    <a:prstGeom prst="rect">
                      <a:avLst/>
                    </a:prstGeom>
                    <a:noFill/>
                  </pic:spPr>
                </pic:pic>
              </a:graphicData>
            </a:graphic>
            <wp14:sizeRelH relativeFrom="page">
              <wp14:pctWidth>0</wp14:pctWidth>
            </wp14:sizeRelH>
            <wp14:sizeRelV relativeFrom="page">
              <wp14:pctHeight>0</wp14:pctHeight>
            </wp14:sizeRelV>
          </wp:anchor>
        </w:drawing>
      </w:r>
    </w:p>
    <w:p w14:paraId="0F1CBD31" w14:textId="77777777" w:rsidR="00D10126" w:rsidRDefault="00D10126" w:rsidP="00D10126">
      <w:pPr>
        <w:spacing w:line="240" w:lineRule="exact"/>
      </w:pPr>
    </w:p>
    <w:p w14:paraId="5C92BDCA" w14:textId="77777777" w:rsidR="00D10126" w:rsidRDefault="00D10126" w:rsidP="00D10126">
      <w:pPr>
        <w:spacing w:line="240" w:lineRule="exact"/>
      </w:pPr>
    </w:p>
    <w:p w14:paraId="0487E90B" w14:textId="77777777" w:rsidR="00D10126" w:rsidRDefault="00D10126" w:rsidP="00D10126">
      <w:pPr>
        <w:spacing w:line="240" w:lineRule="exact"/>
      </w:pPr>
    </w:p>
    <w:p w14:paraId="6D040BBB" w14:textId="77777777" w:rsidR="00D10126" w:rsidRDefault="00D10126" w:rsidP="00D10126">
      <w:pPr>
        <w:spacing w:line="240" w:lineRule="exact"/>
      </w:pPr>
    </w:p>
    <w:p w14:paraId="4F4302BD" w14:textId="77777777" w:rsidR="00D10126" w:rsidRDefault="00D10126" w:rsidP="00D10126">
      <w:pPr>
        <w:spacing w:line="240" w:lineRule="exact"/>
      </w:pPr>
    </w:p>
    <w:p w14:paraId="58CCE599" w14:textId="77777777" w:rsidR="00D10126" w:rsidRDefault="00D10126" w:rsidP="00D10126">
      <w:pPr>
        <w:spacing w:line="240" w:lineRule="exact"/>
      </w:pPr>
    </w:p>
    <w:p w14:paraId="47910FB9" w14:textId="77777777" w:rsidR="00D10126" w:rsidRDefault="00D10126" w:rsidP="00D10126">
      <w:pPr>
        <w:spacing w:line="240" w:lineRule="exact"/>
      </w:pPr>
    </w:p>
    <w:p w14:paraId="231510B0" w14:textId="77777777" w:rsidR="00D10126" w:rsidRDefault="00D10126" w:rsidP="00D10126">
      <w:pPr>
        <w:spacing w:line="240" w:lineRule="exact"/>
      </w:pPr>
    </w:p>
    <w:p w14:paraId="7A2DF9AA" w14:textId="77777777" w:rsidR="00D10126" w:rsidRDefault="00D10126" w:rsidP="00D10126">
      <w:pPr>
        <w:spacing w:line="240" w:lineRule="exact"/>
      </w:pPr>
    </w:p>
    <w:p w14:paraId="50CFE4C5" w14:textId="77777777" w:rsidR="00D10126" w:rsidRDefault="00D10126" w:rsidP="00D10126">
      <w:pPr>
        <w:spacing w:line="240" w:lineRule="exact"/>
      </w:pPr>
    </w:p>
    <w:p w14:paraId="528836B4" w14:textId="77777777" w:rsidR="00D10126" w:rsidRDefault="00D10126" w:rsidP="00D10126">
      <w:pPr>
        <w:spacing w:line="240" w:lineRule="exact"/>
      </w:pPr>
    </w:p>
    <w:p w14:paraId="4EA768C3" w14:textId="77777777" w:rsidR="00D10126" w:rsidRDefault="00D10126" w:rsidP="00D10126">
      <w:pPr>
        <w:spacing w:line="240" w:lineRule="exact"/>
      </w:pPr>
    </w:p>
    <w:p w14:paraId="076AE4B9" w14:textId="77777777" w:rsidR="00D10126" w:rsidRDefault="00D10126" w:rsidP="00D10126">
      <w:pPr>
        <w:spacing w:line="240" w:lineRule="exact"/>
      </w:pPr>
    </w:p>
    <w:p w14:paraId="2AD5458E" w14:textId="77777777" w:rsidR="00D10126" w:rsidRDefault="00D10126" w:rsidP="00D10126">
      <w:pPr>
        <w:spacing w:line="240" w:lineRule="exact"/>
      </w:pPr>
    </w:p>
    <w:p w14:paraId="52DA22D7" w14:textId="77777777" w:rsidR="00D10126" w:rsidRDefault="00D10126" w:rsidP="00D10126">
      <w:pPr>
        <w:spacing w:line="240" w:lineRule="exact"/>
      </w:pPr>
    </w:p>
    <w:p w14:paraId="15776C2C" w14:textId="77777777" w:rsidR="00D10126" w:rsidRDefault="00D10126" w:rsidP="00D10126">
      <w:pPr>
        <w:spacing w:line="240" w:lineRule="exact"/>
      </w:pPr>
    </w:p>
    <w:p w14:paraId="217D9433" w14:textId="77777777" w:rsidR="00D10126" w:rsidRDefault="00D10126" w:rsidP="00D10126">
      <w:pPr>
        <w:spacing w:line="240" w:lineRule="exact"/>
      </w:pPr>
    </w:p>
    <w:p w14:paraId="69AB358D" w14:textId="77777777" w:rsidR="00D10126" w:rsidRDefault="00D10126" w:rsidP="00D10126">
      <w:pPr>
        <w:spacing w:line="240" w:lineRule="exact"/>
      </w:pPr>
    </w:p>
    <w:p w14:paraId="683257EF" w14:textId="77777777" w:rsidR="00D10126" w:rsidRDefault="00D10126" w:rsidP="00D10126">
      <w:pPr>
        <w:spacing w:line="240" w:lineRule="exact"/>
      </w:pPr>
    </w:p>
    <w:p w14:paraId="6E64535F" w14:textId="77777777" w:rsidR="00D10126" w:rsidRDefault="00D10126" w:rsidP="00D10126">
      <w:pPr>
        <w:spacing w:line="240" w:lineRule="exact"/>
      </w:pPr>
    </w:p>
    <w:p w14:paraId="19DF64C4" w14:textId="77777777" w:rsidR="00D10126" w:rsidRDefault="00D10126" w:rsidP="00D10126">
      <w:pPr>
        <w:spacing w:line="240" w:lineRule="exact"/>
      </w:pPr>
    </w:p>
    <w:p w14:paraId="2A29736B" w14:textId="77777777" w:rsidR="00D10126" w:rsidRDefault="00D10126" w:rsidP="00D10126">
      <w:pPr>
        <w:spacing w:line="240" w:lineRule="exact"/>
      </w:pPr>
    </w:p>
    <w:p w14:paraId="133D9CE7" w14:textId="77777777" w:rsidR="00D10126" w:rsidRDefault="00D10126" w:rsidP="00D10126">
      <w:pPr>
        <w:spacing w:line="240" w:lineRule="exact"/>
      </w:pPr>
    </w:p>
    <w:p w14:paraId="3DB8F2E7" w14:textId="77777777" w:rsidR="00D10126" w:rsidRPr="0027180A" w:rsidRDefault="00D10126" w:rsidP="00D10126">
      <w:pPr>
        <w:pStyle w:val="KeinLeerraum"/>
        <w:jc w:val="both"/>
        <w:rPr>
          <w:rFonts w:ascii="Source Sans Pro" w:hAnsi="Source Sans Pro"/>
          <w:sz w:val="20"/>
          <w:szCs w:val="20"/>
        </w:rPr>
      </w:pPr>
      <w:r w:rsidRPr="0027180A">
        <w:rPr>
          <w:rFonts w:ascii="Source Sans Pro" w:hAnsi="Source Sans Pro"/>
          <w:noProof/>
          <w:sz w:val="20"/>
          <w:szCs w:val="20"/>
        </w:rPr>
        <w:drawing>
          <wp:anchor distT="0" distB="0" distL="114300" distR="114300" simplePos="0" relativeHeight="251823104" behindDoc="0" locked="0" layoutInCell="1" allowOverlap="1" wp14:anchorId="068EDCA5" wp14:editId="31B36D20">
            <wp:simplePos x="0" y="0"/>
            <wp:positionH relativeFrom="margin">
              <wp:posOffset>3099435</wp:posOffset>
            </wp:positionH>
            <wp:positionV relativeFrom="margin">
              <wp:posOffset>3271520</wp:posOffset>
            </wp:positionV>
            <wp:extent cx="1264920" cy="1297305"/>
            <wp:effectExtent l="0" t="0" r="0" b="0"/>
            <wp:wrapNone/>
            <wp:docPr id="488" name="Grafik 488" descr="gift-31197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ft-311970_12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64920" cy="1297305"/>
                    </a:xfrm>
                    <a:prstGeom prst="rect">
                      <a:avLst/>
                    </a:prstGeom>
                    <a:noFill/>
                  </pic:spPr>
                </pic:pic>
              </a:graphicData>
            </a:graphic>
            <wp14:sizeRelH relativeFrom="page">
              <wp14:pctWidth>0</wp14:pctWidth>
            </wp14:sizeRelH>
            <wp14:sizeRelV relativeFrom="page">
              <wp14:pctHeight>0</wp14:pctHeight>
            </wp14:sizeRelV>
          </wp:anchor>
        </w:drawing>
      </w:r>
      <w:r w:rsidRPr="0027180A">
        <w:rPr>
          <w:rFonts w:ascii="Source Sans Pro" w:hAnsi="Source Sans Pro"/>
          <w:noProof/>
          <w:sz w:val="20"/>
          <w:szCs w:val="20"/>
        </w:rPr>
        <w:drawing>
          <wp:anchor distT="0" distB="0" distL="114300" distR="114300" simplePos="0" relativeHeight="251824128" behindDoc="0" locked="0" layoutInCell="1" allowOverlap="1" wp14:anchorId="4B6E2D88" wp14:editId="5CD58A21">
            <wp:simplePos x="0" y="0"/>
            <wp:positionH relativeFrom="margin">
              <wp:posOffset>3810</wp:posOffset>
            </wp:positionH>
            <wp:positionV relativeFrom="margin">
              <wp:posOffset>3395345</wp:posOffset>
            </wp:positionV>
            <wp:extent cx="1638300" cy="916940"/>
            <wp:effectExtent l="0" t="0" r="0" b="0"/>
            <wp:wrapNone/>
            <wp:docPr id="489" name="Grafik 489" descr="not-ludo-1745964_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ludo-1745964_19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8300" cy="916940"/>
                    </a:xfrm>
                    <a:prstGeom prst="rect">
                      <a:avLst/>
                    </a:prstGeom>
                    <a:noFill/>
                  </pic:spPr>
                </pic:pic>
              </a:graphicData>
            </a:graphic>
            <wp14:sizeRelH relativeFrom="page">
              <wp14:pctWidth>0</wp14:pctWidth>
            </wp14:sizeRelH>
            <wp14:sizeRelV relativeFrom="page">
              <wp14:pctHeight>0</wp14:pctHeight>
            </wp14:sizeRelV>
          </wp:anchor>
        </w:drawing>
      </w:r>
      <w:r w:rsidRPr="0027180A">
        <w:rPr>
          <w:rFonts w:ascii="Source Sans Pro" w:hAnsi="Source Sans Pro"/>
          <w:sz w:val="20"/>
          <w:szCs w:val="20"/>
        </w:rPr>
        <w:t xml:space="preserve">In diesem Lernschritt werden Sie angeleitet, ein eigenes Spiel nach der Vorlage von </w:t>
      </w:r>
      <w:r>
        <w:rPr>
          <w:rFonts w:ascii="Source Sans Pro" w:hAnsi="Source Sans Pro"/>
          <w:sz w:val="20"/>
          <w:szCs w:val="20"/>
        </w:rPr>
        <w:t>„</w:t>
      </w:r>
      <w:r w:rsidRPr="0027180A">
        <w:rPr>
          <w:rFonts w:ascii="Source Sans Pro" w:hAnsi="Source Sans Pro"/>
          <w:sz w:val="20"/>
          <w:szCs w:val="20"/>
        </w:rPr>
        <w:t>Mensch ärger</w:t>
      </w:r>
      <w:r>
        <w:rPr>
          <w:rFonts w:ascii="Source Sans Pro" w:hAnsi="Source Sans Pro"/>
          <w:sz w:val="20"/>
          <w:szCs w:val="20"/>
        </w:rPr>
        <w:t>e</w:t>
      </w:r>
      <w:r w:rsidRPr="0027180A">
        <w:rPr>
          <w:rFonts w:ascii="Source Sans Pro" w:hAnsi="Source Sans Pro"/>
          <w:sz w:val="20"/>
          <w:szCs w:val="20"/>
        </w:rPr>
        <w:t xml:space="preserve"> dich nicht</w:t>
      </w:r>
      <w:r>
        <w:rPr>
          <w:rFonts w:ascii="Source Sans Pro" w:hAnsi="Source Sans Pro"/>
          <w:sz w:val="20"/>
          <w:szCs w:val="20"/>
        </w:rPr>
        <w:t>“</w:t>
      </w:r>
      <w:r w:rsidRPr="0027180A">
        <w:rPr>
          <w:rFonts w:ascii="Source Sans Pro" w:hAnsi="Source Sans Pro"/>
          <w:sz w:val="20"/>
          <w:szCs w:val="20"/>
        </w:rPr>
        <w:t xml:space="preserve"> zu entwickeln. Sie bekommen die Möglichkeit Ideen zu sammeln, eine Anleitung zu planen und Sie erhalten von Testspielern eine Rückmeldung zu ihrem Spiel.</w:t>
      </w:r>
    </w:p>
    <w:p w14:paraId="7B4B6F77" w14:textId="77777777" w:rsidR="00D10126" w:rsidRDefault="00D10126" w:rsidP="00D10126">
      <w:pPr>
        <w:pStyle w:val="Textkrper"/>
        <w:rPr>
          <w:sz w:val="24"/>
          <w:szCs w:val="24"/>
        </w:rPr>
      </w:pPr>
      <w:r w:rsidRPr="00AA18D1">
        <w:rPr>
          <w:noProof/>
        </w:rPr>
        <w:drawing>
          <wp:anchor distT="0" distB="0" distL="114300" distR="114300" simplePos="0" relativeHeight="251846656" behindDoc="0" locked="0" layoutInCell="1" allowOverlap="1" wp14:anchorId="0720F805" wp14:editId="16D79E1A">
            <wp:simplePos x="0" y="0"/>
            <wp:positionH relativeFrom="column">
              <wp:posOffset>5179060</wp:posOffset>
            </wp:positionH>
            <wp:positionV relativeFrom="paragraph">
              <wp:posOffset>149225</wp:posOffset>
            </wp:positionV>
            <wp:extent cx="314325" cy="314325"/>
            <wp:effectExtent l="0" t="0" r="9525" b="9525"/>
            <wp:wrapNone/>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80A">
        <w:rPr>
          <w:bCs/>
          <w:noProof/>
        </w:rPr>
        <w:drawing>
          <wp:anchor distT="0" distB="0" distL="114300" distR="114300" simplePos="0" relativeHeight="251822080" behindDoc="0" locked="0" layoutInCell="0" allowOverlap="1" wp14:anchorId="68D90D74" wp14:editId="69E61C51">
            <wp:simplePos x="0" y="0"/>
            <wp:positionH relativeFrom="rightMargin">
              <wp:posOffset>165735</wp:posOffset>
            </wp:positionH>
            <wp:positionV relativeFrom="paragraph">
              <wp:posOffset>133350</wp:posOffset>
            </wp:positionV>
            <wp:extent cx="302260" cy="323850"/>
            <wp:effectExtent l="0" t="0" r="2540" b="0"/>
            <wp:wrapNone/>
            <wp:docPr id="49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mc:AlternateContent>
          <mc:Choice Requires="wps">
            <w:drawing>
              <wp:anchor distT="0" distB="0" distL="114300" distR="114300" simplePos="0" relativeHeight="251831296" behindDoc="0" locked="0" layoutInCell="1" allowOverlap="1" wp14:anchorId="3BD92EF6" wp14:editId="15EB5D8D">
                <wp:simplePos x="0" y="0"/>
                <wp:positionH relativeFrom="margin">
                  <wp:posOffset>60960</wp:posOffset>
                </wp:positionH>
                <wp:positionV relativeFrom="paragraph">
                  <wp:posOffset>88265</wp:posOffset>
                </wp:positionV>
                <wp:extent cx="4610100" cy="569595"/>
                <wp:effectExtent l="57150" t="38100" r="76200" b="97155"/>
                <wp:wrapNone/>
                <wp:docPr id="2159" name="Abgerundetes Rechteck 8"/>
                <wp:cNvGraphicFramePr/>
                <a:graphic xmlns:a="http://schemas.openxmlformats.org/drawingml/2006/main">
                  <a:graphicData uri="http://schemas.microsoft.com/office/word/2010/wordprocessingShape">
                    <wps:wsp>
                      <wps:cNvSpPr/>
                      <wps:spPr>
                        <a:xfrm>
                          <a:off x="0" y="0"/>
                          <a:ext cx="4610100" cy="56959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424570B" w14:textId="77777777" w:rsidR="00860AB1" w:rsidRPr="0027180A" w:rsidRDefault="00860AB1" w:rsidP="00D10126">
                            <w:pPr>
                              <w:pStyle w:val="TabelleKopflinks"/>
                            </w:pPr>
                            <w:r w:rsidRPr="0027180A">
                              <w:t>Arbeitsauftrag</w:t>
                            </w:r>
                          </w:p>
                          <w:p w14:paraId="212C075B" w14:textId="77777777" w:rsidR="00860AB1" w:rsidRPr="0027180A" w:rsidRDefault="00860AB1" w:rsidP="001528A2">
                            <w:pPr>
                              <w:pStyle w:val="TabelleKopflinks"/>
                              <w:numPr>
                                <w:ilvl w:val="0"/>
                                <w:numId w:val="34"/>
                              </w:numPr>
                              <w:rPr>
                                <w:b w:val="0"/>
                              </w:rPr>
                            </w:pPr>
                            <w:r w:rsidRPr="0027180A">
                              <w:rPr>
                                <w:b w:val="0"/>
                              </w:rPr>
                              <w:t>Beantworten Sie die Fragen in der Tabelle (Stichworte).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92EF6" id="Abgerundetes Rechteck 8" o:spid="_x0000_s1093" style="position:absolute;left:0;text-align:left;margin-left:4.8pt;margin-top:6.95pt;width:363pt;height:44.8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" fillcolor="#a3c4ff" strokecolor="#4a7ebb">
                <v:fill color2="#e5eeff" rotate="t" angle="180" colors="0 #a3c4ff;22938f #bfd5ff;1 #e5eeff" focus="100%" type="gradient"/>
                <v:shadow on="t" color="black" opacity="24903f" origin=",.5" offset="0,.55556mm"/>
                <v:textbox>
                  <w:txbxContent>
                    <w:p w14:paraId="2424570B" w14:textId="77777777" w:rsidR="00860AB1" w:rsidRPr="0027180A" w:rsidRDefault="00860AB1" w:rsidP="00D10126">
                      <w:pPr>
                        <w:pStyle w:val="TabelleKopflinks"/>
                      </w:pPr>
                      <w:r w:rsidRPr="0027180A">
                        <w:t>Arbeitsauftrag</w:t>
                      </w:r>
                    </w:p>
                    <w:p w14:paraId="212C075B" w14:textId="77777777" w:rsidR="00860AB1" w:rsidRPr="0027180A" w:rsidRDefault="00860AB1" w:rsidP="001528A2">
                      <w:pPr>
                        <w:pStyle w:val="TabelleKopflinks"/>
                        <w:numPr>
                          <w:ilvl w:val="0"/>
                          <w:numId w:val="34"/>
                        </w:numPr>
                        <w:rPr>
                          <w:b w:val="0"/>
                        </w:rPr>
                      </w:pPr>
                      <w:r w:rsidRPr="0027180A">
                        <w:rPr>
                          <w:b w:val="0"/>
                        </w:rPr>
                        <w:t>Beantworten Sie die Fragen in der Tabelle (Stichworte).</w:t>
                      </w:r>
                    </w:p>
                  </w:txbxContent>
                </v:textbox>
                <w10:wrap anchorx="margin"/>
              </v:roundrect>
            </w:pict>
          </mc:Fallback>
        </mc:AlternateContent>
      </w:r>
    </w:p>
    <w:p w14:paraId="1800297C" w14:textId="77777777" w:rsidR="00D10126" w:rsidRDefault="00D10126" w:rsidP="00D10126">
      <w:pPr>
        <w:pStyle w:val="Textkrper"/>
        <w:rPr>
          <w:sz w:val="24"/>
          <w:szCs w:val="24"/>
        </w:rPr>
      </w:pPr>
    </w:p>
    <w:p w14:paraId="59443A42" w14:textId="77777777" w:rsidR="00D10126" w:rsidRDefault="00D10126" w:rsidP="00D10126">
      <w:pPr>
        <w:pStyle w:val="Textkrper"/>
        <w:rPr>
          <w:sz w:val="24"/>
          <w:szCs w:val="24"/>
        </w:rPr>
      </w:pPr>
    </w:p>
    <w:p w14:paraId="297BE95E" w14:textId="77777777" w:rsidR="00D10126" w:rsidRDefault="00D10126" w:rsidP="00D10126">
      <w:pPr>
        <w:pStyle w:val="Textkrper"/>
        <w:rPr>
          <w:sz w:val="24"/>
          <w:szCs w:val="24"/>
        </w:rPr>
      </w:pPr>
    </w:p>
    <w:p w14:paraId="11B48A80" w14:textId="77777777" w:rsidR="00D10126" w:rsidRPr="0027180A" w:rsidRDefault="00D10126" w:rsidP="00D10126">
      <w:pPr>
        <w:pStyle w:val="Textkrper"/>
      </w:pPr>
    </w:p>
    <w:tbl>
      <w:tblPr>
        <w:tblStyle w:val="Tabellenraster"/>
        <w:tblW w:w="7258" w:type="dxa"/>
        <w:tblInd w:w="108" w:type="dxa"/>
        <w:tblLayout w:type="fixed"/>
        <w:tblCellMar>
          <w:top w:w="57" w:type="dxa"/>
          <w:bottom w:w="57" w:type="dxa"/>
        </w:tblCellMar>
        <w:tblLook w:val="04A0" w:firstRow="1" w:lastRow="0" w:firstColumn="1" w:lastColumn="0" w:noHBand="0" w:noVBand="1"/>
      </w:tblPr>
      <w:tblGrid>
        <w:gridCol w:w="3402"/>
        <w:gridCol w:w="3856"/>
      </w:tblGrid>
      <w:tr w:rsidR="00D10126" w:rsidRPr="00A410C8" w14:paraId="1DE4F028" w14:textId="77777777" w:rsidTr="00860AB1">
        <w:tc>
          <w:tcPr>
            <w:tcW w:w="3402" w:type="dxa"/>
            <w:shd w:val="clear" w:color="auto" w:fill="D9D9D9" w:themeFill="background1" w:themeFillShade="D9"/>
          </w:tcPr>
          <w:p w14:paraId="563211B0" w14:textId="77777777" w:rsidR="00D10126" w:rsidRPr="00A410C8" w:rsidRDefault="00D10126" w:rsidP="00860AB1">
            <w:pPr>
              <w:pStyle w:val="TabelleKopflinks"/>
            </w:pPr>
            <w:r>
              <w:t>Frage</w:t>
            </w:r>
          </w:p>
        </w:tc>
        <w:tc>
          <w:tcPr>
            <w:tcW w:w="3856" w:type="dxa"/>
            <w:shd w:val="clear" w:color="auto" w:fill="D9D9D9" w:themeFill="background1" w:themeFillShade="D9"/>
          </w:tcPr>
          <w:p w14:paraId="59DD67D3" w14:textId="77777777" w:rsidR="00D10126" w:rsidRPr="00A410C8" w:rsidRDefault="00D10126" w:rsidP="00860AB1">
            <w:pPr>
              <w:pStyle w:val="TabelleKopflinks"/>
            </w:pPr>
          </w:p>
        </w:tc>
      </w:tr>
      <w:tr w:rsidR="00D10126" w:rsidRPr="00A410C8" w14:paraId="6706179F" w14:textId="77777777" w:rsidTr="00860AB1">
        <w:tc>
          <w:tcPr>
            <w:tcW w:w="3402" w:type="dxa"/>
            <w:shd w:val="clear" w:color="auto" w:fill="auto"/>
          </w:tcPr>
          <w:p w14:paraId="72DDF496" w14:textId="77777777" w:rsidR="00D10126" w:rsidRPr="00A410C8" w:rsidRDefault="00D10126" w:rsidP="00860AB1">
            <w:pPr>
              <w:pStyle w:val="Textkrper"/>
            </w:pPr>
            <w:r>
              <w:t>Für wen oder für welche Zielgruppe soll das Spiel sein? (Bsp.: Kinder, Jugendliche oder Erwachsene)</w:t>
            </w:r>
          </w:p>
        </w:tc>
        <w:tc>
          <w:tcPr>
            <w:tcW w:w="3856" w:type="dxa"/>
          </w:tcPr>
          <w:p w14:paraId="47FD1853" w14:textId="77777777" w:rsidR="00D10126" w:rsidRDefault="00D10126" w:rsidP="00860AB1">
            <w:pPr>
              <w:pStyle w:val="Textkrper"/>
            </w:pPr>
          </w:p>
          <w:p w14:paraId="539B0F7A" w14:textId="77777777" w:rsidR="00D10126" w:rsidRDefault="00D10126" w:rsidP="00860AB1">
            <w:pPr>
              <w:pStyle w:val="Textkrper"/>
            </w:pPr>
          </w:p>
          <w:p w14:paraId="7EADA7AA" w14:textId="77777777" w:rsidR="00D10126" w:rsidRPr="00A410C8" w:rsidRDefault="00D10126" w:rsidP="00860AB1">
            <w:pPr>
              <w:pStyle w:val="Textkrper"/>
            </w:pPr>
          </w:p>
        </w:tc>
      </w:tr>
      <w:tr w:rsidR="00D10126" w:rsidRPr="00A410C8" w14:paraId="05EE06A5" w14:textId="77777777" w:rsidTr="00860AB1">
        <w:tc>
          <w:tcPr>
            <w:tcW w:w="3402" w:type="dxa"/>
            <w:shd w:val="clear" w:color="auto" w:fill="auto"/>
          </w:tcPr>
          <w:p w14:paraId="6FC51A22" w14:textId="77777777" w:rsidR="00D10126" w:rsidRPr="00A410C8" w:rsidRDefault="00D10126" w:rsidP="00860AB1">
            <w:pPr>
              <w:pStyle w:val="Textkrper"/>
            </w:pPr>
            <w:r>
              <w:t>Für wie viele Spieler soll das Spiel sein?</w:t>
            </w:r>
          </w:p>
        </w:tc>
        <w:tc>
          <w:tcPr>
            <w:tcW w:w="3856" w:type="dxa"/>
          </w:tcPr>
          <w:p w14:paraId="77886F5A" w14:textId="77777777" w:rsidR="00D10126" w:rsidRDefault="00D10126" w:rsidP="00860AB1">
            <w:pPr>
              <w:pStyle w:val="Textkrper"/>
            </w:pPr>
          </w:p>
          <w:p w14:paraId="4824CA34" w14:textId="77777777" w:rsidR="00D10126" w:rsidRDefault="00D10126" w:rsidP="00860AB1">
            <w:pPr>
              <w:pStyle w:val="Textkrper"/>
            </w:pPr>
          </w:p>
          <w:p w14:paraId="466E0621" w14:textId="77777777" w:rsidR="00D10126" w:rsidRPr="00A410C8" w:rsidRDefault="00D10126" w:rsidP="00860AB1">
            <w:pPr>
              <w:pStyle w:val="Textkrper"/>
            </w:pPr>
          </w:p>
        </w:tc>
      </w:tr>
      <w:tr w:rsidR="00D10126" w:rsidRPr="00A410C8" w14:paraId="1C8A9F6D" w14:textId="77777777" w:rsidTr="00860AB1">
        <w:tc>
          <w:tcPr>
            <w:tcW w:w="3402" w:type="dxa"/>
            <w:shd w:val="clear" w:color="auto" w:fill="auto"/>
          </w:tcPr>
          <w:p w14:paraId="17819593" w14:textId="77777777" w:rsidR="00D10126" w:rsidRPr="00A410C8" w:rsidRDefault="00D10126" w:rsidP="00860AB1">
            <w:pPr>
              <w:pStyle w:val="Textkrper"/>
            </w:pPr>
            <w:r>
              <w:t>Was brauche ich außer dem Spielbrett? (Bsp.: Spielfiguren, Würfel, usw.)</w:t>
            </w:r>
          </w:p>
        </w:tc>
        <w:tc>
          <w:tcPr>
            <w:tcW w:w="3856" w:type="dxa"/>
          </w:tcPr>
          <w:p w14:paraId="6153F3A1" w14:textId="77777777" w:rsidR="00D10126" w:rsidRDefault="00D10126" w:rsidP="00860AB1">
            <w:pPr>
              <w:pStyle w:val="Textkrper"/>
            </w:pPr>
          </w:p>
          <w:p w14:paraId="6CB64F69" w14:textId="77777777" w:rsidR="00D10126" w:rsidRDefault="00D10126" w:rsidP="00860AB1">
            <w:pPr>
              <w:pStyle w:val="Textkrper"/>
            </w:pPr>
          </w:p>
          <w:p w14:paraId="29116CE0" w14:textId="77777777" w:rsidR="00D10126" w:rsidRPr="00A410C8" w:rsidRDefault="00D10126" w:rsidP="00860AB1">
            <w:pPr>
              <w:pStyle w:val="Textkrper"/>
            </w:pPr>
          </w:p>
        </w:tc>
      </w:tr>
      <w:tr w:rsidR="00D10126" w:rsidRPr="00A410C8" w14:paraId="515BF8A7" w14:textId="77777777" w:rsidTr="00860AB1">
        <w:tc>
          <w:tcPr>
            <w:tcW w:w="3402" w:type="dxa"/>
            <w:shd w:val="clear" w:color="auto" w:fill="auto"/>
          </w:tcPr>
          <w:p w14:paraId="0D12C81B" w14:textId="77777777" w:rsidR="00D10126" w:rsidRDefault="00D10126" w:rsidP="00860AB1">
            <w:pPr>
              <w:pStyle w:val="Textkrper"/>
            </w:pPr>
            <w:r>
              <w:t>Wie soll das Spiel heißen?</w:t>
            </w:r>
          </w:p>
        </w:tc>
        <w:tc>
          <w:tcPr>
            <w:tcW w:w="3856" w:type="dxa"/>
          </w:tcPr>
          <w:p w14:paraId="24936D6E" w14:textId="77777777" w:rsidR="00D10126" w:rsidRDefault="00D10126" w:rsidP="00860AB1">
            <w:pPr>
              <w:pStyle w:val="Textkrper"/>
            </w:pPr>
          </w:p>
          <w:p w14:paraId="46D9E296" w14:textId="77777777" w:rsidR="00D10126" w:rsidRDefault="00D10126" w:rsidP="00860AB1">
            <w:pPr>
              <w:pStyle w:val="Textkrper"/>
            </w:pPr>
          </w:p>
          <w:p w14:paraId="2FD6753A" w14:textId="77777777" w:rsidR="00D10126" w:rsidRPr="00A410C8" w:rsidRDefault="00D10126" w:rsidP="00860AB1">
            <w:pPr>
              <w:pStyle w:val="Textkrper"/>
            </w:pPr>
          </w:p>
        </w:tc>
      </w:tr>
    </w:tbl>
    <w:p w14:paraId="505EFC8D" w14:textId="77777777" w:rsidR="00D10126" w:rsidRDefault="00D10126" w:rsidP="00D10126">
      <w:pPr>
        <w:spacing w:line="240" w:lineRule="exact"/>
        <w:rPr>
          <w:sz w:val="28"/>
          <w:szCs w:val="24"/>
        </w:rPr>
      </w:pPr>
      <w:r>
        <w:rPr>
          <w:sz w:val="28"/>
          <w:szCs w:val="24"/>
        </w:rPr>
        <w:br w:type="page"/>
      </w:r>
    </w:p>
    <w:p w14:paraId="670B9DEA" w14:textId="77777777" w:rsidR="00D10126" w:rsidRDefault="00D10126" w:rsidP="00D10126">
      <w:pPr>
        <w:rPr>
          <w:sz w:val="24"/>
          <w:szCs w:val="24"/>
        </w:rPr>
      </w:pPr>
      <w:r w:rsidRPr="0027180A">
        <w:rPr>
          <w:bCs/>
          <w:noProof/>
          <w:lang w:eastAsia="de-DE"/>
        </w:rPr>
        <w:lastRenderedPageBreak/>
        <w:drawing>
          <wp:anchor distT="0" distB="0" distL="114300" distR="114300" simplePos="0" relativeHeight="251847680" behindDoc="0" locked="0" layoutInCell="0" allowOverlap="1" wp14:anchorId="017096F6" wp14:editId="575BF956">
            <wp:simplePos x="0" y="0"/>
            <wp:positionH relativeFrom="rightMargin">
              <wp:posOffset>246494</wp:posOffset>
            </wp:positionH>
            <wp:positionV relativeFrom="paragraph">
              <wp:posOffset>40005</wp:posOffset>
            </wp:positionV>
            <wp:extent cx="302260" cy="323850"/>
            <wp:effectExtent l="0" t="0" r="2540" b="0"/>
            <wp:wrapNone/>
            <wp:docPr id="49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18D1">
        <w:rPr>
          <w:noProof/>
          <w:lang w:eastAsia="de-DE"/>
        </w:rPr>
        <w:drawing>
          <wp:anchor distT="0" distB="0" distL="114300" distR="114300" simplePos="0" relativeHeight="251849728" behindDoc="0" locked="0" layoutInCell="1" allowOverlap="1" wp14:anchorId="7E794B41" wp14:editId="0E490151">
            <wp:simplePos x="0" y="0"/>
            <wp:positionH relativeFrom="column">
              <wp:posOffset>5259819</wp:posOffset>
            </wp:positionH>
            <wp:positionV relativeFrom="paragraph">
              <wp:posOffset>55880</wp:posOffset>
            </wp:positionV>
            <wp:extent cx="314325" cy="314325"/>
            <wp:effectExtent l="0" t="0" r="9525" b="9525"/>
            <wp:wrapNone/>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lang w:eastAsia="de-DE"/>
        </w:rPr>
        <mc:AlternateContent>
          <mc:Choice Requires="wps">
            <w:drawing>
              <wp:anchor distT="0" distB="0" distL="114300" distR="114300" simplePos="0" relativeHeight="251832320" behindDoc="0" locked="0" layoutInCell="1" allowOverlap="1" wp14:anchorId="21C427EA" wp14:editId="7D3C0B47">
                <wp:simplePos x="0" y="0"/>
                <wp:positionH relativeFrom="margin">
                  <wp:posOffset>19050</wp:posOffset>
                </wp:positionH>
                <wp:positionV relativeFrom="paragraph">
                  <wp:posOffset>-48260</wp:posOffset>
                </wp:positionV>
                <wp:extent cx="4762500" cy="1009650"/>
                <wp:effectExtent l="57150" t="38100" r="76200" b="95250"/>
                <wp:wrapNone/>
                <wp:docPr id="2160" name="Abgerundetes Rechteck 10"/>
                <wp:cNvGraphicFramePr/>
                <a:graphic xmlns:a="http://schemas.openxmlformats.org/drawingml/2006/main">
                  <a:graphicData uri="http://schemas.microsoft.com/office/word/2010/wordprocessingShape">
                    <wps:wsp>
                      <wps:cNvSpPr/>
                      <wps:spPr>
                        <a:xfrm>
                          <a:off x="0" y="0"/>
                          <a:ext cx="4762500" cy="100965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56C1154" w14:textId="77777777" w:rsidR="00860AB1" w:rsidRPr="004A39A9" w:rsidRDefault="00860AB1" w:rsidP="00D10126">
                            <w:pPr>
                              <w:pStyle w:val="TabelleKopflinks"/>
                            </w:pPr>
                            <w:r w:rsidRPr="004A39A9">
                              <w:t>Arbeitsauftrag</w:t>
                            </w:r>
                          </w:p>
                          <w:p w14:paraId="3DE17D10" w14:textId="77777777" w:rsidR="00860AB1" w:rsidRPr="004A39A9" w:rsidRDefault="00860AB1" w:rsidP="001528A2">
                            <w:pPr>
                              <w:pStyle w:val="TabelleKopflinks"/>
                              <w:numPr>
                                <w:ilvl w:val="0"/>
                                <w:numId w:val="34"/>
                              </w:numPr>
                              <w:rPr>
                                <w:b w:val="0"/>
                              </w:rPr>
                            </w:pPr>
                            <w:r w:rsidRPr="004A39A9">
                              <w:rPr>
                                <w:b w:val="0"/>
                              </w:rPr>
                              <w:t>Sammeln Sie Regeln für Ihre Spielanleitung.</w:t>
                            </w:r>
                          </w:p>
                          <w:p w14:paraId="0E879579" w14:textId="77777777" w:rsidR="00860AB1" w:rsidRPr="004A39A9" w:rsidRDefault="00860AB1" w:rsidP="001528A2">
                            <w:pPr>
                              <w:pStyle w:val="TabelleKopflinks"/>
                              <w:numPr>
                                <w:ilvl w:val="1"/>
                                <w:numId w:val="34"/>
                              </w:numPr>
                              <w:rPr>
                                <w:b w:val="0"/>
                              </w:rPr>
                            </w:pPr>
                            <w:r w:rsidRPr="004A39A9">
                              <w:rPr>
                                <w:b w:val="0"/>
                              </w:rPr>
                              <w:t>Tragen Sie Stichworte in die Gedankenblasen ein.</w:t>
                            </w:r>
                          </w:p>
                          <w:p w14:paraId="027E0174" w14:textId="77777777" w:rsidR="00860AB1" w:rsidRPr="004A39A9" w:rsidRDefault="00860AB1" w:rsidP="001528A2">
                            <w:pPr>
                              <w:pStyle w:val="TabelleKopflinks"/>
                              <w:numPr>
                                <w:ilvl w:val="1"/>
                                <w:numId w:val="34"/>
                              </w:numPr>
                              <w:rPr>
                                <w:b w:val="0"/>
                              </w:rPr>
                            </w:pPr>
                            <w:r w:rsidRPr="004A39A9">
                              <w:rPr>
                                <w:b w:val="0"/>
                              </w:rPr>
                              <w:t>Markieren Sie die Stichworte, die Sie in ihre Anleitung übernehmen wollen.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427EA" id="Abgerundetes Rechteck 10" o:spid="_x0000_s1094" style="position:absolute;margin-left:1.5pt;margin-top:-3.8pt;width:375pt;height:79.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" fillcolor="#a3c4ff" strokecolor="#4a7ebb">
                <v:fill color2="#e5eeff" rotate="t" angle="180" colors="0 #a3c4ff;22938f #bfd5ff;1 #e5eeff" focus="100%" type="gradient"/>
                <v:shadow on="t" color="black" opacity="24903f" origin=",.5" offset="0,.55556mm"/>
                <v:textbox>
                  <w:txbxContent>
                    <w:p w14:paraId="256C1154" w14:textId="77777777" w:rsidR="00860AB1" w:rsidRPr="004A39A9" w:rsidRDefault="00860AB1" w:rsidP="00D10126">
                      <w:pPr>
                        <w:pStyle w:val="TabelleKopflinks"/>
                      </w:pPr>
                      <w:r w:rsidRPr="004A39A9">
                        <w:t>Arbeitsauftrag</w:t>
                      </w:r>
                    </w:p>
                    <w:p w14:paraId="3DE17D10" w14:textId="77777777" w:rsidR="00860AB1" w:rsidRPr="004A39A9" w:rsidRDefault="00860AB1" w:rsidP="001528A2">
                      <w:pPr>
                        <w:pStyle w:val="TabelleKopflinks"/>
                        <w:numPr>
                          <w:ilvl w:val="0"/>
                          <w:numId w:val="34"/>
                        </w:numPr>
                        <w:rPr>
                          <w:b w:val="0"/>
                        </w:rPr>
                      </w:pPr>
                      <w:r w:rsidRPr="004A39A9">
                        <w:rPr>
                          <w:b w:val="0"/>
                        </w:rPr>
                        <w:t>Sammeln Sie Regeln für Ihre Spielanleitung.</w:t>
                      </w:r>
                    </w:p>
                    <w:p w14:paraId="0E879579" w14:textId="77777777" w:rsidR="00860AB1" w:rsidRPr="004A39A9" w:rsidRDefault="00860AB1" w:rsidP="001528A2">
                      <w:pPr>
                        <w:pStyle w:val="TabelleKopflinks"/>
                        <w:numPr>
                          <w:ilvl w:val="1"/>
                          <w:numId w:val="34"/>
                        </w:numPr>
                        <w:rPr>
                          <w:b w:val="0"/>
                        </w:rPr>
                      </w:pPr>
                      <w:r w:rsidRPr="004A39A9">
                        <w:rPr>
                          <w:b w:val="0"/>
                        </w:rPr>
                        <w:t>Tragen Sie Stichworte in die Gedankenblasen ein.</w:t>
                      </w:r>
                    </w:p>
                    <w:p w14:paraId="027E0174" w14:textId="77777777" w:rsidR="00860AB1" w:rsidRPr="004A39A9" w:rsidRDefault="00860AB1" w:rsidP="001528A2">
                      <w:pPr>
                        <w:pStyle w:val="TabelleKopflinks"/>
                        <w:numPr>
                          <w:ilvl w:val="1"/>
                          <w:numId w:val="34"/>
                        </w:numPr>
                        <w:rPr>
                          <w:b w:val="0"/>
                        </w:rPr>
                      </w:pPr>
                      <w:r w:rsidRPr="004A39A9">
                        <w:rPr>
                          <w:b w:val="0"/>
                        </w:rPr>
                        <w:t>Markieren Sie die Stichworte, die Sie in ihre Anleitung übernehmen wollen.</w:t>
                      </w:r>
                    </w:p>
                  </w:txbxContent>
                </v:textbox>
                <w10:wrap anchorx="margin"/>
              </v:roundrect>
            </w:pict>
          </mc:Fallback>
        </mc:AlternateContent>
      </w:r>
    </w:p>
    <w:p w14:paraId="43B5FB0A" w14:textId="77777777" w:rsidR="00D10126" w:rsidRDefault="00D10126" w:rsidP="00D10126">
      <w:pPr>
        <w:rPr>
          <w:sz w:val="24"/>
          <w:szCs w:val="24"/>
        </w:rPr>
      </w:pPr>
    </w:p>
    <w:p w14:paraId="376C9117" w14:textId="77777777" w:rsidR="00D10126" w:rsidRDefault="00D10126" w:rsidP="00D10126">
      <w:pPr>
        <w:rPr>
          <w:sz w:val="24"/>
          <w:szCs w:val="24"/>
        </w:rPr>
      </w:pPr>
    </w:p>
    <w:p w14:paraId="5B06ECC1" w14:textId="77777777" w:rsidR="00D10126" w:rsidRDefault="00D10126" w:rsidP="00D10126">
      <w:pPr>
        <w:rPr>
          <w:sz w:val="24"/>
          <w:szCs w:val="24"/>
        </w:rPr>
      </w:pPr>
    </w:p>
    <w:p w14:paraId="33B59A4E" w14:textId="77777777" w:rsidR="00D10126" w:rsidRDefault="00D10126" w:rsidP="00D10126">
      <w:pPr>
        <w:rPr>
          <w:sz w:val="24"/>
          <w:szCs w:val="24"/>
        </w:rPr>
      </w:pPr>
    </w:p>
    <w:p w14:paraId="58ED7548" w14:textId="77777777" w:rsidR="00D10126" w:rsidRDefault="00D10126" w:rsidP="00D10126">
      <w:pPr>
        <w:rPr>
          <w:sz w:val="24"/>
          <w:szCs w:val="24"/>
        </w:rPr>
      </w:pPr>
    </w:p>
    <w:p w14:paraId="28B927EB" w14:textId="77777777" w:rsidR="00D10126" w:rsidRPr="00C65B45" w:rsidRDefault="00D10126" w:rsidP="00D10126">
      <w:pPr>
        <w:rPr>
          <w:sz w:val="24"/>
          <w:szCs w:val="24"/>
        </w:rPr>
      </w:pPr>
    </w:p>
    <w:p w14:paraId="623D3743" w14:textId="77777777" w:rsidR="00D10126" w:rsidRDefault="00D10126" w:rsidP="00D10126">
      <w:pPr>
        <w:rPr>
          <w:sz w:val="28"/>
          <w:szCs w:val="24"/>
        </w:rPr>
      </w:pPr>
    </w:p>
    <w:p w14:paraId="617DFDD3" w14:textId="77777777" w:rsidR="00D10126" w:rsidRDefault="00D10126" w:rsidP="00D10126">
      <w:pPr>
        <w:rPr>
          <w:sz w:val="28"/>
          <w:szCs w:val="24"/>
        </w:rPr>
      </w:pPr>
      <w:r>
        <w:rPr>
          <w:noProof/>
          <w:sz w:val="28"/>
          <w:szCs w:val="24"/>
          <w:lang w:eastAsia="de-DE"/>
        </w:rPr>
        <mc:AlternateContent>
          <mc:Choice Requires="wps">
            <w:drawing>
              <wp:anchor distT="0" distB="0" distL="114300" distR="114300" simplePos="0" relativeHeight="251829248" behindDoc="0" locked="0" layoutInCell="1" allowOverlap="1" wp14:anchorId="0389A9BE" wp14:editId="534196BE">
                <wp:simplePos x="0" y="0"/>
                <wp:positionH relativeFrom="margin">
                  <wp:posOffset>49530</wp:posOffset>
                </wp:positionH>
                <wp:positionV relativeFrom="paragraph">
                  <wp:posOffset>6350</wp:posOffset>
                </wp:positionV>
                <wp:extent cx="5920740" cy="1638300"/>
                <wp:effectExtent l="19050" t="0" r="41910" b="247650"/>
                <wp:wrapNone/>
                <wp:docPr id="2161" name="Wolkenförmige Legende 14"/>
                <wp:cNvGraphicFramePr/>
                <a:graphic xmlns:a="http://schemas.openxmlformats.org/drawingml/2006/main">
                  <a:graphicData uri="http://schemas.microsoft.com/office/word/2010/wordprocessingShape">
                    <wps:wsp>
                      <wps:cNvSpPr/>
                      <wps:spPr>
                        <a:xfrm>
                          <a:off x="0" y="0"/>
                          <a:ext cx="5920740" cy="1638300"/>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23EACAF5"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0178E895" w14:textId="77777777" w:rsidR="00860AB1" w:rsidRDefault="00860AB1" w:rsidP="00D10126">
                            <w:pPr>
                              <w:autoSpaceDE w:val="0"/>
                              <w:autoSpaceDN w:val="0"/>
                              <w:adjustRightInd w:val="0"/>
                              <w:rPr>
                                <w:color w:val="000000" w:themeColor="text1"/>
                                <w:sz w:val="28"/>
                                <w:szCs w:val="24"/>
                              </w:rPr>
                            </w:pPr>
                          </w:p>
                          <w:p w14:paraId="167F4BDC"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2C8E0573" w14:textId="77777777" w:rsidR="00860AB1" w:rsidRDefault="00860AB1" w:rsidP="00D10126">
                            <w:pPr>
                              <w:autoSpaceDE w:val="0"/>
                              <w:autoSpaceDN w:val="0"/>
                              <w:adjustRightInd w:val="0"/>
                              <w:rPr>
                                <w:color w:val="000000" w:themeColor="text1"/>
                                <w:sz w:val="28"/>
                                <w:szCs w:val="24"/>
                              </w:rPr>
                            </w:pPr>
                          </w:p>
                          <w:p w14:paraId="5F73D98A" w14:textId="77777777" w:rsidR="00860AB1" w:rsidRPr="00213126"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9A9BE" id="Wolkenförmige Legende 14" o:spid="_x0000_s1095" type="#_x0000_t106" style="position:absolute;margin-left:3.9pt;margin-top:.5pt;width:466.2pt;height:129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" adj="20555,23874" filled="f" strokecolor="windowText" strokeweight="2pt">
                <v:textbox>
                  <w:txbxContent>
                    <w:p w14:paraId="23EACAF5"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0178E895" w14:textId="77777777" w:rsidR="00860AB1" w:rsidRDefault="00860AB1" w:rsidP="00D10126">
                      <w:pPr>
                        <w:autoSpaceDE w:val="0"/>
                        <w:autoSpaceDN w:val="0"/>
                        <w:adjustRightInd w:val="0"/>
                        <w:rPr>
                          <w:color w:val="000000" w:themeColor="text1"/>
                          <w:sz w:val="28"/>
                          <w:szCs w:val="24"/>
                        </w:rPr>
                      </w:pPr>
                    </w:p>
                    <w:p w14:paraId="167F4BDC"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2C8E0573" w14:textId="77777777" w:rsidR="00860AB1" w:rsidRDefault="00860AB1" w:rsidP="00D10126">
                      <w:pPr>
                        <w:autoSpaceDE w:val="0"/>
                        <w:autoSpaceDN w:val="0"/>
                        <w:adjustRightInd w:val="0"/>
                        <w:rPr>
                          <w:color w:val="000000" w:themeColor="text1"/>
                          <w:sz w:val="28"/>
                          <w:szCs w:val="24"/>
                        </w:rPr>
                      </w:pPr>
                    </w:p>
                    <w:p w14:paraId="5F73D98A" w14:textId="77777777" w:rsidR="00860AB1" w:rsidRPr="00213126"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txbxContent>
                </v:textbox>
                <w10:wrap anchorx="margin"/>
              </v:shape>
            </w:pict>
          </mc:Fallback>
        </mc:AlternateContent>
      </w:r>
    </w:p>
    <w:p w14:paraId="397F647D" w14:textId="77777777" w:rsidR="00D10126" w:rsidRDefault="00D10126" w:rsidP="00D10126">
      <w:pPr>
        <w:rPr>
          <w:sz w:val="28"/>
          <w:szCs w:val="24"/>
        </w:rPr>
      </w:pPr>
    </w:p>
    <w:p w14:paraId="673EEB45" w14:textId="77777777" w:rsidR="00D10126" w:rsidRDefault="00D10126" w:rsidP="00D10126">
      <w:pPr>
        <w:rPr>
          <w:sz w:val="28"/>
          <w:szCs w:val="24"/>
        </w:rPr>
      </w:pPr>
    </w:p>
    <w:p w14:paraId="73D4AA6D" w14:textId="77777777" w:rsidR="00D10126" w:rsidRDefault="00D10126" w:rsidP="00D10126">
      <w:pPr>
        <w:rPr>
          <w:sz w:val="28"/>
          <w:szCs w:val="24"/>
        </w:rPr>
      </w:pPr>
    </w:p>
    <w:p w14:paraId="409B1B2C" w14:textId="77777777" w:rsidR="00D10126" w:rsidRDefault="00D10126" w:rsidP="00D10126">
      <w:pPr>
        <w:rPr>
          <w:sz w:val="28"/>
          <w:szCs w:val="24"/>
        </w:rPr>
      </w:pPr>
    </w:p>
    <w:p w14:paraId="196E3F54" w14:textId="77777777" w:rsidR="00D10126" w:rsidRDefault="00D10126" w:rsidP="00D10126">
      <w:pPr>
        <w:rPr>
          <w:sz w:val="28"/>
          <w:szCs w:val="24"/>
        </w:rPr>
      </w:pPr>
    </w:p>
    <w:p w14:paraId="358032E9" w14:textId="77777777" w:rsidR="00D10126" w:rsidRDefault="00D10126" w:rsidP="00D10126">
      <w:pPr>
        <w:rPr>
          <w:sz w:val="28"/>
          <w:szCs w:val="24"/>
        </w:rPr>
      </w:pPr>
    </w:p>
    <w:p w14:paraId="122DF3BB" w14:textId="77777777" w:rsidR="00D10126" w:rsidRDefault="00D10126" w:rsidP="00D10126">
      <w:pPr>
        <w:rPr>
          <w:sz w:val="28"/>
          <w:szCs w:val="24"/>
        </w:rPr>
      </w:pPr>
      <w:r>
        <w:rPr>
          <w:noProof/>
          <w:sz w:val="28"/>
          <w:szCs w:val="24"/>
          <w:lang w:eastAsia="de-DE"/>
        </w:rPr>
        <mc:AlternateContent>
          <mc:Choice Requires="wps">
            <w:drawing>
              <wp:anchor distT="0" distB="0" distL="114300" distR="114300" simplePos="0" relativeHeight="251830272" behindDoc="0" locked="0" layoutInCell="1" allowOverlap="1" wp14:anchorId="1640E41F" wp14:editId="527C3EB8">
                <wp:simplePos x="0" y="0"/>
                <wp:positionH relativeFrom="page">
                  <wp:align>center</wp:align>
                </wp:positionH>
                <wp:positionV relativeFrom="paragraph">
                  <wp:posOffset>118110</wp:posOffset>
                </wp:positionV>
                <wp:extent cx="5707380" cy="1539240"/>
                <wp:effectExtent l="19050" t="0" r="45720" b="232410"/>
                <wp:wrapNone/>
                <wp:docPr id="2162" name="Wolkenförmige Legende 31"/>
                <wp:cNvGraphicFramePr/>
                <a:graphic xmlns:a="http://schemas.openxmlformats.org/drawingml/2006/main">
                  <a:graphicData uri="http://schemas.microsoft.com/office/word/2010/wordprocessingShape">
                    <wps:wsp>
                      <wps:cNvSpPr/>
                      <wps:spPr>
                        <a:xfrm>
                          <a:off x="0" y="0"/>
                          <a:ext cx="5707380" cy="1539240"/>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53FA16F8"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w:t>
                            </w:r>
                          </w:p>
                          <w:p w14:paraId="3C501185" w14:textId="77777777" w:rsidR="00860AB1" w:rsidRDefault="00860AB1" w:rsidP="00D10126">
                            <w:pPr>
                              <w:autoSpaceDE w:val="0"/>
                              <w:autoSpaceDN w:val="0"/>
                              <w:adjustRightInd w:val="0"/>
                              <w:rPr>
                                <w:color w:val="000000" w:themeColor="text1"/>
                                <w:sz w:val="28"/>
                                <w:szCs w:val="24"/>
                              </w:rPr>
                            </w:pPr>
                          </w:p>
                          <w:p w14:paraId="66BCE498" w14:textId="77777777" w:rsidR="00860AB1" w:rsidRPr="00213126"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0E41F" id="Wolkenförmige Legende 31" o:spid="_x0000_s1096" type="#_x0000_t106" style="position:absolute;margin-left:0;margin-top:9.3pt;width:449.4pt;height:121.2pt;z-index:2518302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" adj="20555,23874" filled="f" strokecolor="windowText" strokeweight="2pt">
                <v:textbox>
                  <w:txbxContent>
                    <w:p w14:paraId="53FA16F8"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w:t>
                      </w:r>
                    </w:p>
                    <w:p w14:paraId="3C501185" w14:textId="77777777" w:rsidR="00860AB1" w:rsidRDefault="00860AB1" w:rsidP="00D10126">
                      <w:pPr>
                        <w:autoSpaceDE w:val="0"/>
                        <w:autoSpaceDN w:val="0"/>
                        <w:adjustRightInd w:val="0"/>
                        <w:rPr>
                          <w:color w:val="000000" w:themeColor="text1"/>
                          <w:sz w:val="28"/>
                          <w:szCs w:val="24"/>
                        </w:rPr>
                      </w:pPr>
                    </w:p>
                    <w:p w14:paraId="66BCE498" w14:textId="77777777" w:rsidR="00860AB1" w:rsidRPr="00213126"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w:t>
                      </w:r>
                    </w:p>
                  </w:txbxContent>
                </v:textbox>
                <w10:wrap anchorx="page"/>
              </v:shape>
            </w:pict>
          </mc:Fallback>
        </mc:AlternateContent>
      </w:r>
    </w:p>
    <w:p w14:paraId="07EC13AB" w14:textId="77777777" w:rsidR="00D10126" w:rsidRDefault="00D10126" w:rsidP="00D10126">
      <w:pPr>
        <w:rPr>
          <w:sz w:val="28"/>
          <w:szCs w:val="24"/>
        </w:rPr>
      </w:pPr>
    </w:p>
    <w:p w14:paraId="06BB4C95" w14:textId="77777777" w:rsidR="00D10126" w:rsidRDefault="00D10126" w:rsidP="00D10126">
      <w:pPr>
        <w:rPr>
          <w:sz w:val="28"/>
          <w:szCs w:val="24"/>
        </w:rPr>
      </w:pPr>
    </w:p>
    <w:p w14:paraId="5A75B237" w14:textId="77777777" w:rsidR="00D10126" w:rsidRDefault="00D10126" w:rsidP="00D10126">
      <w:pPr>
        <w:rPr>
          <w:sz w:val="28"/>
          <w:szCs w:val="24"/>
        </w:rPr>
      </w:pPr>
    </w:p>
    <w:p w14:paraId="7042C9C2" w14:textId="77777777" w:rsidR="00D10126" w:rsidRDefault="00D10126" w:rsidP="00D10126">
      <w:pPr>
        <w:rPr>
          <w:sz w:val="28"/>
          <w:szCs w:val="24"/>
        </w:rPr>
      </w:pPr>
    </w:p>
    <w:p w14:paraId="4D431940" w14:textId="77777777" w:rsidR="00D10126" w:rsidRDefault="00D10126" w:rsidP="00D10126">
      <w:pPr>
        <w:rPr>
          <w:sz w:val="28"/>
          <w:szCs w:val="24"/>
        </w:rPr>
      </w:pPr>
    </w:p>
    <w:p w14:paraId="222C9D2B" w14:textId="77777777" w:rsidR="00D10126" w:rsidRDefault="00D10126" w:rsidP="00D10126">
      <w:pPr>
        <w:rPr>
          <w:sz w:val="28"/>
          <w:szCs w:val="24"/>
        </w:rPr>
      </w:pPr>
    </w:p>
    <w:p w14:paraId="24964A32" w14:textId="77777777" w:rsidR="00D10126" w:rsidRDefault="00D10126" w:rsidP="00D10126">
      <w:pPr>
        <w:rPr>
          <w:sz w:val="28"/>
          <w:szCs w:val="24"/>
        </w:rPr>
      </w:pPr>
      <w:r>
        <w:rPr>
          <w:noProof/>
          <w:sz w:val="28"/>
          <w:szCs w:val="24"/>
          <w:lang w:eastAsia="de-DE"/>
        </w:rPr>
        <mc:AlternateContent>
          <mc:Choice Requires="wps">
            <w:drawing>
              <wp:anchor distT="0" distB="0" distL="114300" distR="114300" simplePos="0" relativeHeight="251827200" behindDoc="0" locked="0" layoutInCell="1" allowOverlap="1" wp14:anchorId="037F014C" wp14:editId="3A617C07">
                <wp:simplePos x="0" y="0"/>
                <wp:positionH relativeFrom="margin">
                  <wp:posOffset>0</wp:posOffset>
                </wp:positionH>
                <wp:positionV relativeFrom="paragraph">
                  <wp:posOffset>-635</wp:posOffset>
                </wp:positionV>
                <wp:extent cx="5966460" cy="1859280"/>
                <wp:effectExtent l="19050" t="0" r="34290" b="293370"/>
                <wp:wrapNone/>
                <wp:docPr id="2163" name="Wolkenförmige Legende 38"/>
                <wp:cNvGraphicFramePr/>
                <a:graphic xmlns:a="http://schemas.openxmlformats.org/drawingml/2006/main">
                  <a:graphicData uri="http://schemas.microsoft.com/office/word/2010/wordprocessingShape">
                    <wps:wsp>
                      <wps:cNvSpPr/>
                      <wps:spPr>
                        <a:xfrm>
                          <a:off x="0" y="0"/>
                          <a:ext cx="5966460" cy="1859280"/>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7F3E2771"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0E7C0893" w14:textId="77777777" w:rsidR="00860AB1" w:rsidRDefault="00860AB1" w:rsidP="00D10126">
                            <w:pPr>
                              <w:autoSpaceDE w:val="0"/>
                              <w:autoSpaceDN w:val="0"/>
                              <w:adjustRightInd w:val="0"/>
                              <w:rPr>
                                <w:color w:val="000000" w:themeColor="text1"/>
                                <w:sz w:val="28"/>
                                <w:szCs w:val="24"/>
                              </w:rPr>
                            </w:pPr>
                          </w:p>
                          <w:p w14:paraId="47619FE1"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073F6896" w14:textId="77777777" w:rsidR="00860AB1" w:rsidRDefault="00860AB1" w:rsidP="00D10126">
                            <w:pPr>
                              <w:autoSpaceDE w:val="0"/>
                              <w:autoSpaceDN w:val="0"/>
                              <w:adjustRightInd w:val="0"/>
                              <w:rPr>
                                <w:color w:val="000000" w:themeColor="text1"/>
                                <w:sz w:val="28"/>
                                <w:szCs w:val="24"/>
                              </w:rPr>
                            </w:pPr>
                          </w:p>
                          <w:p w14:paraId="269C00E9" w14:textId="77777777" w:rsidR="00860AB1" w:rsidRPr="00213126"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F014C" id="Wolkenförmige Legende 38" o:spid="_x0000_s1097" type="#_x0000_t106" style="position:absolute;margin-left:0;margin-top:-.05pt;width:469.8pt;height:146.4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" adj="20555,23874" filled="f" strokecolor="windowText" strokeweight="2pt">
                <v:textbox>
                  <w:txbxContent>
                    <w:p w14:paraId="7F3E2771"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0E7C0893" w14:textId="77777777" w:rsidR="00860AB1" w:rsidRDefault="00860AB1" w:rsidP="00D10126">
                      <w:pPr>
                        <w:autoSpaceDE w:val="0"/>
                        <w:autoSpaceDN w:val="0"/>
                        <w:adjustRightInd w:val="0"/>
                        <w:rPr>
                          <w:color w:val="000000" w:themeColor="text1"/>
                          <w:sz w:val="28"/>
                          <w:szCs w:val="24"/>
                        </w:rPr>
                      </w:pPr>
                    </w:p>
                    <w:p w14:paraId="47619FE1"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073F6896" w14:textId="77777777" w:rsidR="00860AB1" w:rsidRDefault="00860AB1" w:rsidP="00D10126">
                      <w:pPr>
                        <w:autoSpaceDE w:val="0"/>
                        <w:autoSpaceDN w:val="0"/>
                        <w:adjustRightInd w:val="0"/>
                        <w:rPr>
                          <w:color w:val="000000" w:themeColor="text1"/>
                          <w:sz w:val="28"/>
                          <w:szCs w:val="24"/>
                        </w:rPr>
                      </w:pPr>
                    </w:p>
                    <w:p w14:paraId="269C00E9" w14:textId="77777777" w:rsidR="00860AB1" w:rsidRPr="00213126"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txbxContent>
                </v:textbox>
                <w10:wrap anchorx="margin"/>
              </v:shape>
            </w:pict>
          </mc:Fallback>
        </mc:AlternateContent>
      </w:r>
    </w:p>
    <w:p w14:paraId="34A93642" w14:textId="77777777" w:rsidR="00D10126" w:rsidRDefault="00D10126" w:rsidP="00D10126">
      <w:pPr>
        <w:rPr>
          <w:sz w:val="28"/>
          <w:szCs w:val="24"/>
        </w:rPr>
      </w:pPr>
    </w:p>
    <w:p w14:paraId="5A935080" w14:textId="77777777" w:rsidR="00D10126" w:rsidRDefault="00D10126" w:rsidP="00D10126">
      <w:pPr>
        <w:rPr>
          <w:sz w:val="28"/>
          <w:szCs w:val="24"/>
        </w:rPr>
      </w:pPr>
    </w:p>
    <w:p w14:paraId="60842620" w14:textId="77777777" w:rsidR="00D10126" w:rsidRDefault="00D10126" w:rsidP="00D10126">
      <w:pPr>
        <w:rPr>
          <w:sz w:val="28"/>
          <w:szCs w:val="24"/>
        </w:rPr>
      </w:pPr>
    </w:p>
    <w:p w14:paraId="48B77B7B" w14:textId="77777777" w:rsidR="00D10126" w:rsidRDefault="00D10126" w:rsidP="00D10126">
      <w:pPr>
        <w:rPr>
          <w:sz w:val="28"/>
          <w:szCs w:val="24"/>
        </w:rPr>
      </w:pPr>
    </w:p>
    <w:p w14:paraId="42090011" w14:textId="77777777" w:rsidR="00D10126" w:rsidRDefault="00D10126" w:rsidP="00D10126">
      <w:pPr>
        <w:rPr>
          <w:sz w:val="28"/>
          <w:szCs w:val="24"/>
        </w:rPr>
      </w:pPr>
    </w:p>
    <w:p w14:paraId="6E54529B" w14:textId="77777777" w:rsidR="00D10126" w:rsidRDefault="00D10126" w:rsidP="00D10126">
      <w:pPr>
        <w:rPr>
          <w:sz w:val="28"/>
          <w:szCs w:val="24"/>
        </w:rPr>
      </w:pPr>
    </w:p>
    <w:p w14:paraId="33F1FA9F" w14:textId="77777777" w:rsidR="00D10126" w:rsidRDefault="00D10126" w:rsidP="00D10126">
      <w:pPr>
        <w:rPr>
          <w:sz w:val="28"/>
          <w:szCs w:val="24"/>
        </w:rPr>
      </w:pPr>
    </w:p>
    <w:p w14:paraId="65287868" w14:textId="77777777" w:rsidR="00D10126" w:rsidRDefault="00D10126" w:rsidP="00D10126">
      <w:pPr>
        <w:rPr>
          <w:sz w:val="28"/>
          <w:szCs w:val="24"/>
        </w:rPr>
      </w:pPr>
    </w:p>
    <w:p w14:paraId="5CA01508" w14:textId="77777777" w:rsidR="00D10126" w:rsidRDefault="00D10126" w:rsidP="00D10126">
      <w:pPr>
        <w:rPr>
          <w:sz w:val="28"/>
          <w:szCs w:val="24"/>
        </w:rPr>
      </w:pPr>
      <w:r>
        <w:rPr>
          <w:noProof/>
          <w:sz w:val="28"/>
          <w:szCs w:val="24"/>
          <w:lang w:eastAsia="de-DE"/>
        </w:rPr>
        <mc:AlternateContent>
          <mc:Choice Requires="wps">
            <w:drawing>
              <wp:anchor distT="0" distB="0" distL="114300" distR="114300" simplePos="0" relativeHeight="251826176" behindDoc="0" locked="0" layoutInCell="1" allowOverlap="1" wp14:anchorId="48DFF3F5" wp14:editId="529EC88F">
                <wp:simplePos x="0" y="0"/>
                <wp:positionH relativeFrom="margin">
                  <wp:align>left</wp:align>
                </wp:positionH>
                <wp:positionV relativeFrom="paragraph">
                  <wp:posOffset>6350</wp:posOffset>
                </wp:positionV>
                <wp:extent cx="5966460" cy="1859280"/>
                <wp:effectExtent l="19050" t="0" r="34290" b="293370"/>
                <wp:wrapNone/>
                <wp:docPr id="2164" name="Wolkenförmige Legende 44"/>
                <wp:cNvGraphicFramePr/>
                <a:graphic xmlns:a="http://schemas.openxmlformats.org/drawingml/2006/main">
                  <a:graphicData uri="http://schemas.microsoft.com/office/word/2010/wordprocessingShape">
                    <wps:wsp>
                      <wps:cNvSpPr/>
                      <wps:spPr>
                        <a:xfrm>
                          <a:off x="0" y="0"/>
                          <a:ext cx="5966460" cy="1859280"/>
                        </a:xfrm>
                        <a:prstGeom prst="cloudCallout">
                          <a:avLst>
                            <a:gd name="adj1" fmla="val 45161"/>
                            <a:gd name="adj2" fmla="val 60530"/>
                          </a:avLst>
                        </a:prstGeom>
                        <a:noFill/>
                        <a:ln w="25400" cap="flat" cmpd="sng" algn="ctr">
                          <a:solidFill>
                            <a:sysClr val="windowText" lastClr="000000"/>
                          </a:solidFill>
                          <a:prstDash val="solid"/>
                        </a:ln>
                        <a:effectLst/>
                      </wps:spPr>
                      <wps:txbx>
                        <w:txbxContent>
                          <w:p w14:paraId="0B1128A2"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2C50870D" w14:textId="77777777" w:rsidR="00860AB1" w:rsidRDefault="00860AB1" w:rsidP="00D10126">
                            <w:pPr>
                              <w:autoSpaceDE w:val="0"/>
                              <w:autoSpaceDN w:val="0"/>
                              <w:adjustRightInd w:val="0"/>
                              <w:rPr>
                                <w:color w:val="000000" w:themeColor="text1"/>
                                <w:sz w:val="28"/>
                                <w:szCs w:val="24"/>
                              </w:rPr>
                            </w:pPr>
                          </w:p>
                          <w:p w14:paraId="2859BA0B"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1542F3F1" w14:textId="77777777" w:rsidR="00860AB1" w:rsidRDefault="00860AB1" w:rsidP="00D10126">
                            <w:pPr>
                              <w:autoSpaceDE w:val="0"/>
                              <w:autoSpaceDN w:val="0"/>
                              <w:adjustRightInd w:val="0"/>
                              <w:rPr>
                                <w:color w:val="000000" w:themeColor="text1"/>
                                <w:sz w:val="28"/>
                                <w:szCs w:val="24"/>
                              </w:rPr>
                            </w:pPr>
                          </w:p>
                          <w:p w14:paraId="44952404" w14:textId="77777777" w:rsidR="00860AB1" w:rsidRPr="00213126"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F3F5" id="Wolkenförmige Legende 44" o:spid="_x0000_s1098" type="#_x0000_t106" style="position:absolute;margin-left:0;margin-top:.5pt;width:469.8pt;height:146.4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" adj="20555,23874" filled="f" strokecolor="windowText" strokeweight="2pt">
                <v:textbox>
                  <w:txbxContent>
                    <w:p w14:paraId="0B1128A2"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2C50870D" w14:textId="77777777" w:rsidR="00860AB1" w:rsidRDefault="00860AB1" w:rsidP="00D10126">
                      <w:pPr>
                        <w:autoSpaceDE w:val="0"/>
                        <w:autoSpaceDN w:val="0"/>
                        <w:adjustRightInd w:val="0"/>
                        <w:rPr>
                          <w:color w:val="000000" w:themeColor="text1"/>
                          <w:sz w:val="28"/>
                          <w:szCs w:val="24"/>
                        </w:rPr>
                      </w:pPr>
                    </w:p>
                    <w:p w14:paraId="2859BA0B" w14:textId="77777777" w:rsidR="00860AB1"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p w14:paraId="1542F3F1" w14:textId="77777777" w:rsidR="00860AB1" w:rsidRDefault="00860AB1" w:rsidP="00D10126">
                      <w:pPr>
                        <w:autoSpaceDE w:val="0"/>
                        <w:autoSpaceDN w:val="0"/>
                        <w:adjustRightInd w:val="0"/>
                        <w:rPr>
                          <w:color w:val="000000" w:themeColor="text1"/>
                          <w:sz w:val="28"/>
                          <w:szCs w:val="24"/>
                        </w:rPr>
                      </w:pPr>
                    </w:p>
                    <w:p w14:paraId="44952404" w14:textId="77777777" w:rsidR="00860AB1" w:rsidRPr="00213126" w:rsidRDefault="00860AB1" w:rsidP="00D10126">
                      <w:pPr>
                        <w:autoSpaceDE w:val="0"/>
                        <w:autoSpaceDN w:val="0"/>
                        <w:adjustRightInd w:val="0"/>
                        <w:rPr>
                          <w:color w:val="000000" w:themeColor="text1"/>
                          <w:sz w:val="28"/>
                          <w:szCs w:val="24"/>
                        </w:rPr>
                      </w:pPr>
                      <w:r>
                        <w:rPr>
                          <w:color w:val="000000" w:themeColor="text1"/>
                          <w:sz w:val="28"/>
                          <w:szCs w:val="24"/>
                        </w:rPr>
                        <w:t>__________________________________________</w:t>
                      </w:r>
                    </w:p>
                  </w:txbxContent>
                </v:textbox>
                <w10:wrap anchorx="margin"/>
              </v:shape>
            </w:pict>
          </mc:Fallback>
        </mc:AlternateContent>
      </w:r>
    </w:p>
    <w:p w14:paraId="0453B94A" w14:textId="77777777" w:rsidR="00D10126" w:rsidRDefault="00D10126" w:rsidP="00D10126">
      <w:pPr>
        <w:rPr>
          <w:sz w:val="28"/>
          <w:szCs w:val="24"/>
        </w:rPr>
      </w:pPr>
    </w:p>
    <w:p w14:paraId="1AF7F625" w14:textId="77777777" w:rsidR="00D10126" w:rsidRDefault="00D10126" w:rsidP="00D10126">
      <w:pPr>
        <w:rPr>
          <w:sz w:val="28"/>
          <w:szCs w:val="24"/>
        </w:rPr>
      </w:pPr>
    </w:p>
    <w:p w14:paraId="35AAAE00" w14:textId="77777777" w:rsidR="00D10126" w:rsidRDefault="00D10126" w:rsidP="00D10126">
      <w:pPr>
        <w:rPr>
          <w:sz w:val="28"/>
          <w:szCs w:val="24"/>
        </w:rPr>
      </w:pPr>
    </w:p>
    <w:p w14:paraId="6FE2178E" w14:textId="77777777" w:rsidR="00D10126" w:rsidRDefault="00D10126" w:rsidP="00D10126">
      <w:pPr>
        <w:rPr>
          <w:sz w:val="28"/>
          <w:szCs w:val="24"/>
        </w:rPr>
      </w:pPr>
    </w:p>
    <w:p w14:paraId="4FAE8F75" w14:textId="77777777" w:rsidR="00D10126" w:rsidRDefault="00D10126" w:rsidP="00D10126">
      <w:pPr>
        <w:rPr>
          <w:sz w:val="28"/>
          <w:szCs w:val="24"/>
        </w:rPr>
      </w:pPr>
    </w:p>
    <w:p w14:paraId="76C2527E" w14:textId="77777777" w:rsidR="00D10126" w:rsidRDefault="00D10126" w:rsidP="00D10126">
      <w:pPr>
        <w:rPr>
          <w:sz w:val="28"/>
          <w:szCs w:val="24"/>
        </w:rPr>
      </w:pPr>
    </w:p>
    <w:p w14:paraId="17E3A78F" w14:textId="77777777" w:rsidR="00D10126" w:rsidRDefault="00D10126" w:rsidP="00D10126">
      <w:pPr>
        <w:rPr>
          <w:sz w:val="28"/>
          <w:szCs w:val="24"/>
        </w:rPr>
      </w:pPr>
    </w:p>
    <w:p w14:paraId="139FCF20" w14:textId="77777777" w:rsidR="00D10126" w:rsidRDefault="00D10126" w:rsidP="00D10126">
      <w:pPr>
        <w:spacing w:line="240" w:lineRule="exact"/>
        <w:rPr>
          <w:sz w:val="28"/>
          <w:szCs w:val="24"/>
        </w:rPr>
      </w:pPr>
      <w:r>
        <w:rPr>
          <w:sz w:val="28"/>
          <w:szCs w:val="24"/>
        </w:rPr>
        <w:br w:type="page"/>
      </w:r>
    </w:p>
    <w:p w14:paraId="74D9BE9C" w14:textId="77777777" w:rsidR="00D10126" w:rsidRDefault="00D10126" w:rsidP="00D10126">
      <w:pPr>
        <w:rPr>
          <w:sz w:val="24"/>
          <w:szCs w:val="24"/>
        </w:rPr>
      </w:pPr>
      <w:r w:rsidRPr="00AA18D1">
        <w:rPr>
          <w:noProof/>
          <w:lang w:eastAsia="de-DE"/>
        </w:rPr>
        <w:lastRenderedPageBreak/>
        <w:drawing>
          <wp:anchor distT="0" distB="0" distL="114300" distR="114300" simplePos="0" relativeHeight="251850752" behindDoc="0" locked="0" layoutInCell="1" allowOverlap="1" wp14:anchorId="3080E586" wp14:editId="5BF21BC5">
            <wp:simplePos x="0" y="0"/>
            <wp:positionH relativeFrom="column">
              <wp:posOffset>4788535</wp:posOffset>
            </wp:positionH>
            <wp:positionV relativeFrom="paragraph">
              <wp:posOffset>103505</wp:posOffset>
            </wp:positionV>
            <wp:extent cx="314325" cy="314325"/>
            <wp:effectExtent l="0" t="0" r="9525" b="9525"/>
            <wp:wrapNone/>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lang w:eastAsia="de-DE"/>
        </w:rPr>
        <mc:AlternateContent>
          <mc:Choice Requires="wps">
            <w:drawing>
              <wp:anchor distT="0" distB="0" distL="114300" distR="114300" simplePos="0" relativeHeight="251833344" behindDoc="0" locked="0" layoutInCell="1" allowOverlap="1" wp14:anchorId="72204974" wp14:editId="5BAECEC4">
                <wp:simplePos x="0" y="0"/>
                <wp:positionH relativeFrom="margin">
                  <wp:posOffset>-6350</wp:posOffset>
                </wp:positionH>
                <wp:positionV relativeFrom="paragraph">
                  <wp:posOffset>-24130</wp:posOffset>
                </wp:positionV>
                <wp:extent cx="4657725" cy="1066800"/>
                <wp:effectExtent l="57150" t="38100" r="85725" b="95250"/>
                <wp:wrapNone/>
                <wp:docPr id="2165" name="Abgerundetes Rechteck 47"/>
                <wp:cNvGraphicFramePr/>
                <a:graphic xmlns:a="http://schemas.openxmlformats.org/drawingml/2006/main">
                  <a:graphicData uri="http://schemas.microsoft.com/office/word/2010/wordprocessingShape">
                    <wps:wsp>
                      <wps:cNvSpPr/>
                      <wps:spPr>
                        <a:xfrm>
                          <a:off x="0" y="0"/>
                          <a:ext cx="4657725" cy="10668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DDCC3E0" w14:textId="77777777" w:rsidR="00860AB1" w:rsidRPr="004A39A9" w:rsidRDefault="00860AB1" w:rsidP="00D10126">
                            <w:pPr>
                              <w:pStyle w:val="TabelleKopflinks"/>
                            </w:pPr>
                            <w:r w:rsidRPr="004A39A9">
                              <w:t>Arbeitsauftrag</w:t>
                            </w:r>
                          </w:p>
                          <w:p w14:paraId="59534C2E" w14:textId="77777777" w:rsidR="00860AB1" w:rsidRPr="004A39A9" w:rsidRDefault="00860AB1" w:rsidP="001528A2">
                            <w:pPr>
                              <w:pStyle w:val="TabelleKopflinks"/>
                              <w:numPr>
                                <w:ilvl w:val="0"/>
                                <w:numId w:val="34"/>
                              </w:numPr>
                              <w:rPr>
                                <w:b w:val="0"/>
                              </w:rPr>
                            </w:pPr>
                            <w:r w:rsidRPr="004A39A9">
                              <w:rPr>
                                <w:b w:val="0"/>
                              </w:rPr>
                              <w:t>Finden Sie geeignete Teilüberschriften zum Aufbau Ihres Anleitungstextes</w:t>
                            </w:r>
                            <w:r>
                              <w:rPr>
                                <w:b w:val="0"/>
                              </w:rPr>
                              <w:t>.</w:t>
                            </w:r>
                          </w:p>
                          <w:p w14:paraId="6B9E5873" w14:textId="77777777" w:rsidR="00860AB1" w:rsidRPr="004A39A9" w:rsidRDefault="00860AB1" w:rsidP="001528A2">
                            <w:pPr>
                              <w:pStyle w:val="TabelleKopflinks"/>
                              <w:numPr>
                                <w:ilvl w:val="1"/>
                                <w:numId w:val="34"/>
                              </w:numPr>
                              <w:rPr>
                                <w:b w:val="0"/>
                              </w:rPr>
                            </w:pPr>
                            <w:r w:rsidRPr="004A39A9">
                              <w:rPr>
                                <w:b w:val="0"/>
                              </w:rPr>
                              <w:t>Erstellen Sie eine Mindmap mit Ihren Teilüberschriften</w:t>
                            </w:r>
                            <w:r>
                              <w:rPr>
                                <w:b w:val="0"/>
                              </w:rPr>
                              <w:t>.</w:t>
                            </w:r>
                          </w:p>
                          <w:p w14:paraId="34B42884" w14:textId="77777777" w:rsidR="00860AB1" w:rsidRPr="004A39A9" w:rsidRDefault="00860AB1" w:rsidP="001528A2">
                            <w:pPr>
                              <w:pStyle w:val="TabelleKopflinks"/>
                              <w:numPr>
                                <w:ilvl w:val="1"/>
                                <w:numId w:val="34"/>
                              </w:numPr>
                              <w:rPr>
                                <w:b w:val="0"/>
                              </w:rPr>
                            </w:pPr>
                            <w:r w:rsidRPr="004A39A9">
                              <w:rPr>
                                <w:b w:val="0"/>
                              </w:rPr>
                              <w:t>Schreiben Sie ihre Ideen aus Arbeitsauftrag 2 zu den entsprechenden Teilüberschriften auf die Mindmap.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04974" id="Abgerundetes Rechteck 47" o:spid="_x0000_s1099" style="position:absolute;margin-left:-.5pt;margin-top:-1.9pt;width:366.75pt;height:84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" fillcolor="#a3c4ff" strokecolor="#4a7ebb">
                <v:fill color2="#e5eeff" rotate="t" angle="180" colors="0 #a3c4ff;22938f #bfd5ff;1 #e5eeff" focus="100%" type="gradient"/>
                <v:shadow on="t" color="black" opacity="24903f" origin=",.5" offset="0,.55556mm"/>
                <v:textbox>
                  <w:txbxContent>
                    <w:p w14:paraId="3DDCC3E0" w14:textId="77777777" w:rsidR="00860AB1" w:rsidRPr="004A39A9" w:rsidRDefault="00860AB1" w:rsidP="00D10126">
                      <w:pPr>
                        <w:pStyle w:val="TabelleKopflinks"/>
                      </w:pPr>
                      <w:r w:rsidRPr="004A39A9">
                        <w:t>Arbeitsauftrag</w:t>
                      </w:r>
                    </w:p>
                    <w:p w14:paraId="59534C2E" w14:textId="77777777" w:rsidR="00860AB1" w:rsidRPr="004A39A9" w:rsidRDefault="00860AB1" w:rsidP="001528A2">
                      <w:pPr>
                        <w:pStyle w:val="TabelleKopflinks"/>
                        <w:numPr>
                          <w:ilvl w:val="0"/>
                          <w:numId w:val="34"/>
                        </w:numPr>
                        <w:rPr>
                          <w:b w:val="0"/>
                        </w:rPr>
                      </w:pPr>
                      <w:r w:rsidRPr="004A39A9">
                        <w:rPr>
                          <w:b w:val="0"/>
                        </w:rPr>
                        <w:t>Finden Sie geeignete Teilüberschriften zum Aufbau Ihres Anleitungstextes</w:t>
                      </w:r>
                      <w:r>
                        <w:rPr>
                          <w:b w:val="0"/>
                        </w:rPr>
                        <w:t>.</w:t>
                      </w:r>
                    </w:p>
                    <w:p w14:paraId="6B9E5873" w14:textId="77777777" w:rsidR="00860AB1" w:rsidRPr="004A39A9" w:rsidRDefault="00860AB1" w:rsidP="001528A2">
                      <w:pPr>
                        <w:pStyle w:val="TabelleKopflinks"/>
                        <w:numPr>
                          <w:ilvl w:val="1"/>
                          <w:numId w:val="34"/>
                        </w:numPr>
                        <w:rPr>
                          <w:b w:val="0"/>
                        </w:rPr>
                      </w:pPr>
                      <w:r w:rsidRPr="004A39A9">
                        <w:rPr>
                          <w:b w:val="0"/>
                        </w:rPr>
                        <w:t>Erstellen Sie eine Mindmap mit Ihren Teilüberschriften</w:t>
                      </w:r>
                      <w:r>
                        <w:rPr>
                          <w:b w:val="0"/>
                        </w:rPr>
                        <w:t>.</w:t>
                      </w:r>
                    </w:p>
                    <w:p w14:paraId="34B42884" w14:textId="77777777" w:rsidR="00860AB1" w:rsidRPr="004A39A9" w:rsidRDefault="00860AB1" w:rsidP="001528A2">
                      <w:pPr>
                        <w:pStyle w:val="TabelleKopflinks"/>
                        <w:numPr>
                          <w:ilvl w:val="1"/>
                          <w:numId w:val="34"/>
                        </w:numPr>
                        <w:rPr>
                          <w:b w:val="0"/>
                        </w:rPr>
                      </w:pPr>
                      <w:r w:rsidRPr="004A39A9">
                        <w:rPr>
                          <w:b w:val="0"/>
                        </w:rPr>
                        <w:t>Schreiben Sie ihre Ideen aus Arbeitsauftrag 2 zu den entsprechenden Teilüberschriften auf die Mindmap.</w:t>
                      </w:r>
                    </w:p>
                  </w:txbxContent>
                </v:textbox>
                <w10:wrap anchorx="margin"/>
              </v:roundrect>
            </w:pict>
          </mc:Fallback>
        </mc:AlternateContent>
      </w:r>
    </w:p>
    <w:p w14:paraId="60726B85" w14:textId="77777777" w:rsidR="00D10126" w:rsidRDefault="00D10126" w:rsidP="00D10126">
      <w:pPr>
        <w:rPr>
          <w:sz w:val="24"/>
          <w:szCs w:val="24"/>
        </w:rPr>
      </w:pPr>
    </w:p>
    <w:p w14:paraId="2093A91B" w14:textId="77777777" w:rsidR="00D10126" w:rsidRDefault="00D10126" w:rsidP="00D10126">
      <w:pPr>
        <w:rPr>
          <w:sz w:val="24"/>
          <w:szCs w:val="24"/>
        </w:rPr>
      </w:pPr>
    </w:p>
    <w:p w14:paraId="5BCB37D7" w14:textId="77777777" w:rsidR="00D10126" w:rsidRDefault="00D10126" w:rsidP="00D10126">
      <w:pPr>
        <w:rPr>
          <w:sz w:val="24"/>
          <w:szCs w:val="24"/>
        </w:rPr>
      </w:pPr>
    </w:p>
    <w:p w14:paraId="1E2A1471" w14:textId="77777777" w:rsidR="00D10126" w:rsidRDefault="00D10126" w:rsidP="00D10126">
      <w:pPr>
        <w:rPr>
          <w:sz w:val="24"/>
          <w:szCs w:val="24"/>
        </w:rPr>
      </w:pPr>
    </w:p>
    <w:p w14:paraId="4F5EE4A7" w14:textId="77777777" w:rsidR="00D10126" w:rsidRDefault="00D10126" w:rsidP="00D10126">
      <w:pPr>
        <w:rPr>
          <w:sz w:val="24"/>
          <w:szCs w:val="24"/>
        </w:rPr>
      </w:pPr>
    </w:p>
    <w:p w14:paraId="0676BDF4" w14:textId="77777777" w:rsidR="00D10126" w:rsidRDefault="00D10126" w:rsidP="00D10126">
      <w:pPr>
        <w:rPr>
          <w:sz w:val="24"/>
          <w:szCs w:val="24"/>
        </w:rPr>
      </w:pPr>
    </w:p>
    <w:p w14:paraId="1461E09B" w14:textId="77777777" w:rsidR="00D10126" w:rsidRDefault="00D10126" w:rsidP="00D10126">
      <w:pPr>
        <w:rPr>
          <w:sz w:val="24"/>
          <w:szCs w:val="24"/>
        </w:rPr>
      </w:pPr>
    </w:p>
    <w:p w14:paraId="09F25F2C" w14:textId="77777777" w:rsidR="00D10126" w:rsidRDefault="00D10126" w:rsidP="00D10126">
      <w:pPr>
        <w:rPr>
          <w:sz w:val="24"/>
          <w:szCs w:val="24"/>
        </w:rPr>
      </w:pPr>
      <w:r>
        <w:rPr>
          <w:b/>
          <w:noProof/>
          <w:sz w:val="26"/>
          <w:szCs w:val="26"/>
          <w:lang w:eastAsia="de-DE"/>
        </w:rPr>
        <mc:AlternateContent>
          <mc:Choice Requires="wps">
            <w:drawing>
              <wp:anchor distT="0" distB="0" distL="114300" distR="114300" simplePos="0" relativeHeight="251834368" behindDoc="0" locked="0" layoutInCell="1" allowOverlap="1" wp14:anchorId="5C3F1722" wp14:editId="7B675CB3">
                <wp:simplePos x="0" y="0"/>
                <wp:positionH relativeFrom="page">
                  <wp:posOffset>714375</wp:posOffset>
                </wp:positionH>
                <wp:positionV relativeFrom="paragraph">
                  <wp:posOffset>110490</wp:posOffset>
                </wp:positionV>
                <wp:extent cx="4591050" cy="952500"/>
                <wp:effectExtent l="57150" t="38100" r="76200" b="95250"/>
                <wp:wrapNone/>
                <wp:docPr id="2166" name="Abgerundetes Rechteck 49"/>
                <wp:cNvGraphicFramePr/>
                <a:graphic xmlns:a="http://schemas.openxmlformats.org/drawingml/2006/main">
                  <a:graphicData uri="http://schemas.microsoft.com/office/word/2010/wordprocessingShape">
                    <wps:wsp>
                      <wps:cNvSpPr/>
                      <wps:spPr>
                        <a:xfrm>
                          <a:off x="0" y="0"/>
                          <a:ext cx="4591050" cy="9525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8E7226C" w14:textId="77777777" w:rsidR="00860AB1" w:rsidRPr="004A39A9" w:rsidRDefault="00860AB1" w:rsidP="00D10126">
                            <w:pPr>
                              <w:pStyle w:val="TabelleKopflinks"/>
                              <w:rPr>
                                <w:szCs w:val="26"/>
                              </w:rPr>
                            </w:pPr>
                            <w:r w:rsidRPr="004A39A9">
                              <w:rPr>
                                <w:szCs w:val="26"/>
                              </w:rPr>
                              <w:t>Arbeitsauftrag</w:t>
                            </w:r>
                          </w:p>
                          <w:p w14:paraId="26203C6A" w14:textId="77777777" w:rsidR="00860AB1" w:rsidRPr="004A39A9" w:rsidRDefault="00860AB1" w:rsidP="001528A2">
                            <w:pPr>
                              <w:pStyle w:val="Listenabsatz"/>
                              <w:numPr>
                                <w:ilvl w:val="0"/>
                                <w:numId w:val="34"/>
                              </w:numPr>
                              <w:rPr>
                                <w:szCs w:val="24"/>
                              </w:rPr>
                            </w:pPr>
                            <w:r w:rsidRPr="004A39A9">
                              <w:rPr>
                                <w:szCs w:val="24"/>
                              </w:rPr>
                              <w:t>Schreiben Sie mithilfe Ihrer Mindmap eine eigene Anleitung auf dem Einlegeblatt. Zeichnen Sie den Spielern hilfreiche Hinweise auf den jeweiligen Bildern ein, die Ihren Text veranschaulichen.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F1722" id="Abgerundetes Rechteck 49" o:spid="_x0000_s1100" style="position:absolute;margin-left:56.25pt;margin-top:8.7pt;width:361.5pt;height:7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" fillcolor="#a3c4ff" strokecolor="#4a7ebb">
                <v:fill color2="#e5eeff" rotate="t" angle="180" colors="0 #a3c4ff;22938f #bfd5ff;1 #e5eeff" focus="100%" type="gradient"/>
                <v:shadow on="t" color="black" opacity="24903f" origin=",.5" offset="0,.55556mm"/>
                <v:textbox>
                  <w:txbxContent>
                    <w:p w14:paraId="08E7226C" w14:textId="77777777" w:rsidR="00860AB1" w:rsidRPr="004A39A9" w:rsidRDefault="00860AB1" w:rsidP="00D10126">
                      <w:pPr>
                        <w:pStyle w:val="TabelleKopflinks"/>
                        <w:rPr>
                          <w:szCs w:val="26"/>
                        </w:rPr>
                      </w:pPr>
                      <w:r w:rsidRPr="004A39A9">
                        <w:rPr>
                          <w:szCs w:val="26"/>
                        </w:rPr>
                        <w:t>Arbeitsauftrag</w:t>
                      </w:r>
                    </w:p>
                    <w:p w14:paraId="26203C6A" w14:textId="77777777" w:rsidR="00860AB1" w:rsidRPr="004A39A9" w:rsidRDefault="00860AB1" w:rsidP="001528A2">
                      <w:pPr>
                        <w:pStyle w:val="Listenabsatz"/>
                        <w:numPr>
                          <w:ilvl w:val="0"/>
                          <w:numId w:val="34"/>
                        </w:numPr>
                        <w:rPr>
                          <w:szCs w:val="24"/>
                        </w:rPr>
                      </w:pPr>
                      <w:r w:rsidRPr="004A39A9">
                        <w:rPr>
                          <w:szCs w:val="24"/>
                        </w:rPr>
                        <w:t>Schreiben Sie mithilfe Ihrer Mindmap eine eigene Anleitung auf dem Einlegeblatt. Zeichnen Sie den Spielern hilfreiche Hinweise auf den jeweiligen Bildern ein, die Ihren Text veranschaulichen.</w:t>
                      </w:r>
                    </w:p>
                  </w:txbxContent>
                </v:textbox>
                <w10:wrap anchorx="page"/>
              </v:roundrect>
            </w:pict>
          </mc:Fallback>
        </mc:AlternateContent>
      </w:r>
    </w:p>
    <w:p w14:paraId="3239CBB0" w14:textId="77777777" w:rsidR="00D10126" w:rsidRDefault="00D10126" w:rsidP="00D10126">
      <w:pPr>
        <w:rPr>
          <w:sz w:val="28"/>
          <w:szCs w:val="24"/>
        </w:rPr>
      </w:pPr>
      <w:r w:rsidRPr="00AA18D1">
        <w:rPr>
          <w:noProof/>
          <w:lang w:eastAsia="de-DE"/>
        </w:rPr>
        <w:drawing>
          <wp:anchor distT="0" distB="0" distL="114300" distR="114300" simplePos="0" relativeHeight="251852800" behindDoc="0" locked="0" layoutInCell="1" allowOverlap="1" wp14:anchorId="475C27B4" wp14:editId="356BF4CA">
            <wp:simplePos x="0" y="0"/>
            <wp:positionH relativeFrom="column">
              <wp:posOffset>4788535</wp:posOffset>
            </wp:positionH>
            <wp:positionV relativeFrom="paragraph">
              <wp:posOffset>36830</wp:posOffset>
            </wp:positionV>
            <wp:extent cx="314325" cy="314325"/>
            <wp:effectExtent l="0" t="0" r="9525" b="9525"/>
            <wp:wrapNone/>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47FB52" w14:textId="77777777" w:rsidR="00D10126" w:rsidRPr="002E1BC2" w:rsidRDefault="00D10126" w:rsidP="00D10126">
      <w:pPr>
        <w:pStyle w:val="Autoren"/>
        <w:framePr w:wrap="around" w:x="8698" w:y="256"/>
        <w:rPr>
          <w:b/>
          <w:bCs/>
          <w:color w:val="000000"/>
        </w:rPr>
      </w:pPr>
      <w:r>
        <w:rPr>
          <w:rStyle w:val="Fett"/>
        </w:rPr>
        <w:t>Tipp</w:t>
      </w:r>
      <w:r w:rsidRPr="002E1BC2">
        <w:rPr>
          <w:rStyle w:val="Fett"/>
        </w:rPr>
        <w:t>: Übernehmen Sie geeignete Regeln aus dem Einlegeblatt aus dem Lernschritt „Eine Anleitung verstehen“.</w:t>
      </w:r>
    </w:p>
    <w:p w14:paraId="5A817791" w14:textId="77777777" w:rsidR="00D10126" w:rsidRDefault="00D10126" w:rsidP="00D10126">
      <w:pPr>
        <w:rPr>
          <w:sz w:val="28"/>
          <w:szCs w:val="24"/>
        </w:rPr>
      </w:pPr>
    </w:p>
    <w:p w14:paraId="33D4DC67" w14:textId="77777777" w:rsidR="00D10126" w:rsidRDefault="00D10126" w:rsidP="00D10126">
      <w:pPr>
        <w:rPr>
          <w:sz w:val="28"/>
          <w:szCs w:val="24"/>
        </w:rPr>
      </w:pPr>
    </w:p>
    <w:p w14:paraId="08183662" w14:textId="77777777" w:rsidR="00D10126" w:rsidRDefault="00D10126" w:rsidP="00D10126">
      <w:pPr>
        <w:rPr>
          <w:sz w:val="28"/>
          <w:szCs w:val="24"/>
        </w:rPr>
      </w:pPr>
    </w:p>
    <w:p w14:paraId="23EB14B6" w14:textId="77777777" w:rsidR="00D10126" w:rsidRDefault="00D10126" w:rsidP="00D10126">
      <w:pPr>
        <w:rPr>
          <w:sz w:val="28"/>
          <w:szCs w:val="24"/>
        </w:rPr>
      </w:pPr>
    </w:p>
    <w:p w14:paraId="0C864C0F" w14:textId="77777777" w:rsidR="00D10126" w:rsidRDefault="00D10126" w:rsidP="00D10126">
      <w:pPr>
        <w:rPr>
          <w:sz w:val="24"/>
          <w:szCs w:val="24"/>
        </w:rPr>
      </w:pPr>
    </w:p>
    <w:p w14:paraId="172088EF" w14:textId="77777777" w:rsidR="00D10126" w:rsidRDefault="00D10126" w:rsidP="00D10126">
      <w:pPr>
        <w:rPr>
          <w:sz w:val="24"/>
          <w:szCs w:val="24"/>
        </w:rPr>
      </w:pPr>
    </w:p>
    <w:p w14:paraId="5631F61D" w14:textId="77777777" w:rsidR="00D10126" w:rsidRDefault="00D10126" w:rsidP="00D10126">
      <w:pPr>
        <w:rPr>
          <w:sz w:val="24"/>
          <w:szCs w:val="24"/>
        </w:rPr>
      </w:pPr>
    </w:p>
    <w:p w14:paraId="55BBA6B4" w14:textId="77777777" w:rsidR="00D10126" w:rsidRDefault="00D10126" w:rsidP="00D10126">
      <w:pPr>
        <w:rPr>
          <w:sz w:val="24"/>
          <w:szCs w:val="24"/>
        </w:rPr>
      </w:pPr>
      <w:r>
        <w:rPr>
          <w:b/>
          <w:noProof/>
          <w:sz w:val="26"/>
          <w:szCs w:val="26"/>
          <w:lang w:eastAsia="de-DE"/>
        </w:rPr>
        <mc:AlternateContent>
          <mc:Choice Requires="wps">
            <w:drawing>
              <wp:anchor distT="0" distB="0" distL="114300" distR="114300" simplePos="0" relativeHeight="251835392" behindDoc="0" locked="0" layoutInCell="1" allowOverlap="1" wp14:anchorId="099ABF67" wp14:editId="10AD99FA">
                <wp:simplePos x="0" y="0"/>
                <wp:positionH relativeFrom="margin">
                  <wp:align>center</wp:align>
                </wp:positionH>
                <wp:positionV relativeFrom="paragraph">
                  <wp:posOffset>111125</wp:posOffset>
                </wp:positionV>
                <wp:extent cx="4705350" cy="619125"/>
                <wp:effectExtent l="57150" t="38100" r="76200" b="104775"/>
                <wp:wrapNone/>
                <wp:docPr id="2167" name="Abgerundetes Rechteck 50"/>
                <wp:cNvGraphicFramePr/>
                <a:graphic xmlns:a="http://schemas.openxmlformats.org/drawingml/2006/main">
                  <a:graphicData uri="http://schemas.microsoft.com/office/word/2010/wordprocessingShape">
                    <wps:wsp>
                      <wps:cNvSpPr/>
                      <wps:spPr>
                        <a:xfrm>
                          <a:off x="0" y="0"/>
                          <a:ext cx="4705350" cy="6191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2A6EE36" w14:textId="77777777" w:rsidR="00860AB1" w:rsidRPr="004A39A9" w:rsidRDefault="00860AB1" w:rsidP="00D10126">
                            <w:pPr>
                              <w:pStyle w:val="TabelleKopflinks"/>
                              <w:rPr>
                                <w:szCs w:val="26"/>
                              </w:rPr>
                            </w:pPr>
                            <w:r w:rsidRPr="004A39A9">
                              <w:rPr>
                                <w:szCs w:val="26"/>
                              </w:rPr>
                              <w:t>Arbeitsauftrag</w:t>
                            </w:r>
                          </w:p>
                          <w:p w14:paraId="490D5A58" w14:textId="77777777" w:rsidR="00860AB1" w:rsidRPr="004A39A9" w:rsidRDefault="00860AB1" w:rsidP="001528A2">
                            <w:pPr>
                              <w:pStyle w:val="TabelleKopflinks"/>
                              <w:numPr>
                                <w:ilvl w:val="0"/>
                                <w:numId w:val="34"/>
                              </w:numPr>
                              <w:rPr>
                                <w:b w:val="0"/>
                                <w:szCs w:val="26"/>
                              </w:rPr>
                            </w:pPr>
                            <w:r w:rsidRPr="004A39A9">
                              <w:rPr>
                                <w:b w:val="0"/>
                                <w:szCs w:val="26"/>
                              </w:rPr>
                              <w:t xml:space="preserve">Führen Sie mit Ihren </w:t>
                            </w:r>
                            <w:r>
                              <w:rPr>
                                <w:b w:val="0"/>
                                <w:szCs w:val="26"/>
                              </w:rPr>
                              <w:t xml:space="preserve">Mitschülerinnen und </w:t>
                            </w:r>
                            <w:r w:rsidRPr="004A39A9">
                              <w:rPr>
                                <w:b w:val="0"/>
                                <w:szCs w:val="26"/>
                              </w:rPr>
                              <w:t>Mitschülern ein Testspiel durch. Halten Sie sich dabei an diesen Ablauf.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ABF67" id="Abgerundetes Rechteck 50" o:spid="_x0000_s1101" style="position:absolute;margin-left:0;margin-top:8.75pt;width:370.5pt;height:48.75pt;z-index:251835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" fillcolor="#a3c4ff" strokecolor="#4a7ebb">
                <v:fill color2="#e5eeff" rotate="t" angle="180" colors="0 #a3c4ff;22938f #bfd5ff;1 #e5eeff" focus="100%" type="gradient"/>
                <v:shadow on="t" color="black" opacity="24903f" origin=",.5" offset="0,.55556mm"/>
                <v:textbox>
                  <w:txbxContent>
                    <w:p w14:paraId="32A6EE36" w14:textId="77777777" w:rsidR="00860AB1" w:rsidRPr="004A39A9" w:rsidRDefault="00860AB1" w:rsidP="00D10126">
                      <w:pPr>
                        <w:pStyle w:val="TabelleKopflinks"/>
                        <w:rPr>
                          <w:szCs w:val="26"/>
                        </w:rPr>
                      </w:pPr>
                      <w:r w:rsidRPr="004A39A9">
                        <w:rPr>
                          <w:szCs w:val="26"/>
                        </w:rPr>
                        <w:t>Arbeitsauftrag</w:t>
                      </w:r>
                    </w:p>
                    <w:p w14:paraId="490D5A58" w14:textId="77777777" w:rsidR="00860AB1" w:rsidRPr="004A39A9" w:rsidRDefault="00860AB1" w:rsidP="001528A2">
                      <w:pPr>
                        <w:pStyle w:val="TabelleKopflinks"/>
                        <w:numPr>
                          <w:ilvl w:val="0"/>
                          <w:numId w:val="34"/>
                        </w:numPr>
                        <w:rPr>
                          <w:b w:val="0"/>
                          <w:szCs w:val="26"/>
                        </w:rPr>
                      </w:pPr>
                      <w:r w:rsidRPr="004A39A9">
                        <w:rPr>
                          <w:b w:val="0"/>
                          <w:szCs w:val="26"/>
                        </w:rPr>
                        <w:t xml:space="preserve">Führen Sie mit Ihren </w:t>
                      </w:r>
                      <w:r>
                        <w:rPr>
                          <w:b w:val="0"/>
                          <w:szCs w:val="26"/>
                        </w:rPr>
                        <w:t xml:space="preserve">Mitschülerinnen und </w:t>
                      </w:r>
                      <w:r w:rsidRPr="004A39A9">
                        <w:rPr>
                          <w:b w:val="0"/>
                          <w:szCs w:val="26"/>
                        </w:rPr>
                        <w:t>Mitschülern ein Testspiel durch. Halten Sie sich dabei an diesen Ablauf.</w:t>
                      </w:r>
                    </w:p>
                  </w:txbxContent>
                </v:textbox>
                <w10:wrap anchorx="margin"/>
              </v:roundrect>
            </w:pict>
          </mc:Fallback>
        </mc:AlternateContent>
      </w:r>
      <w:r w:rsidRPr="00AA18D1">
        <w:rPr>
          <w:noProof/>
          <w:lang w:eastAsia="de-DE"/>
        </w:rPr>
        <w:drawing>
          <wp:anchor distT="0" distB="0" distL="114300" distR="114300" simplePos="0" relativeHeight="251854848" behindDoc="0" locked="0" layoutInCell="1" allowOverlap="1" wp14:anchorId="6EF8D134" wp14:editId="5A7E995F">
            <wp:simplePos x="0" y="0"/>
            <wp:positionH relativeFrom="column">
              <wp:posOffset>4788535</wp:posOffset>
            </wp:positionH>
            <wp:positionV relativeFrom="paragraph">
              <wp:posOffset>154305</wp:posOffset>
            </wp:positionV>
            <wp:extent cx="314325" cy="314325"/>
            <wp:effectExtent l="0" t="0" r="9525" b="9525"/>
            <wp:wrapNone/>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71E03" w14:textId="77777777" w:rsidR="00D10126" w:rsidRDefault="00D10126" w:rsidP="00D10126">
      <w:pPr>
        <w:rPr>
          <w:sz w:val="24"/>
          <w:szCs w:val="24"/>
        </w:rPr>
      </w:pPr>
    </w:p>
    <w:p w14:paraId="15470BAB" w14:textId="77777777" w:rsidR="00D10126" w:rsidRPr="003045D2" w:rsidRDefault="00D10126" w:rsidP="00D10126">
      <w:pPr>
        <w:pStyle w:val="Autoren"/>
        <w:framePr w:wrap="around" w:x="8683" w:y="205"/>
        <w:rPr>
          <w:b/>
          <w:bCs/>
          <w:color w:val="000000"/>
        </w:rPr>
      </w:pPr>
      <w:r>
        <w:rPr>
          <w:rStyle w:val="Fett"/>
        </w:rPr>
        <w:t>Für die offene Lernzeit</w:t>
      </w:r>
      <w:r w:rsidRPr="003045D2">
        <w:rPr>
          <w:rStyle w:val="Fett"/>
        </w:rPr>
        <w:t xml:space="preserve"> geeignet.</w:t>
      </w:r>
    </w:p>
    <w:p w14:paraId="619769E6" w14:textId="77777777" w:rsidR="00D10126" w:rsidRDefault="00D10126" w:rsidP="00D10126">
      <w:pPr>
        <w:rPr>
          <w:sz w:val="24"/>
          <w:szCs w:val="24"/>
        </w:rPr>
      </w:pPr>
    </w:p>
    <w:p w14:paraId="08C6810A" w14:textId="77777777" w:rsidR="00D10126" w:rsidRDefault="00D10126" w:rsidP="00D10126">
      <w:pPr>
        <w:rPr>
          <w:sz w:val="24"/>
          <w:szCs w:val="24"/>
        </w:rPr>
      </w:pPr>
    </w:p>
    <w:p w14:paraId="42510000" w14:textId="77777777" w:rsidR="00D10126" w:rsidRPr="00C65B45" w:rsidRDefault="00D10126" w:rsidP="00D10126">
      <w:pPr>
        <w:rPr>
          <w:sz w:val="24"/>
          <w:szCs w:val="24"/>
        </w:rPr>
      </w:pPr>
    </w:p>
    <w:p w14:paraId="3879CFA6" w14:textId="77777777" w:rsidR="00D10126" w:rsidRDefault="00D10126" w:rsidP="00D10126">
      <w:pPr>
        <w:rPr>
          <w:sz w:val="28"/>
          <w:szCs w:val="24"/>
        </w:rPr>
      </w:pPr>
    </w:p>
    <w:p w14:paraId="341FF05E" w14:textId="77777777" w:rsidR="00D10126" w:rsidRDefault="00D10126" w:rsidP="00D10126">
      <w:pPr>
        <w:rPr>
          <w:sz w:val="28"/>
          <w:szCs w:val="24"/>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470"/>
        <w:gridCol w:w="940"/>
        <w:gridCol w:w="4961"/>
      </w:tblGrid>
      <w:tr w:rsidR="00D10126" w:rsidRPr="00DE4890" w14:paraId="52F2F9C6" w14:textId="77777777" w:rsidTr="00860AB1">
        <w:trPr>
          <w:trHeight w:val="397"/>
        </w:trPr>
        <w:tc>
          <w:tcPr>
            <w:tcW w:w="1470" w:type="dxa"/>
            <w:shd w:val="clear" w:color="auto" w:fill="D9D9D9" w:themeFill="background1" w:themeFillShade="D9"/>
            <w:vAlign w:val="center"/>
          </w:tcPr>
          <w:p w14:paraId="4855108D" w14:textId="77777777" w:rsidR="00D10126" w:rsidRPr="00DE4890" w:rsidRDefault="00D10126" w:rsidP="00860AB1">
            <w:pPr>
              <w:pStyle w:val="TabelleKopfmitte"/>
              <w:jc w:val="both"/>
            </w:pPr>
            <w:r>
              <w:t>Phase</w:t>
            </w:r>
          </w:p>
        </w:tc>
        <w:tc>
          <w:tcPr>
            <w:tcW w:w="940" w:type="dxa"/>
            <w:shd w:val="clear" w:color="auto" w:fill="D9D9D9" w:themeFill="background1" w:themeFillShade="D9"/>
            <w:vAlign w:val="center"/>
          </w:tcPr>
          <w:p w14:paraId="0268D93A" w14:textId="77777777" w:rsidR="00D10126" w:rsidRPr="00DE4890" w:rsidRDefault="00D10126" w:rsidP="00860AB1">
            <w:pPr>
              <w:pStyle w:val="TabelleKopfmitte"/>
              <w:jc w:val="both"/>
            </w:pPr>
            <w:r>
              <w:t>Zeit</w:t>
            </w:r>
          </w:p>
        </w:tc>
        <w:tc>
          <w:tcPr>
            <w:tcW w:w="4961" w:type="dxa"/>
            <w:shd w:val="clear" w:color="auto" w:fill="D9D9D9" w:themeFill="background1" w:themeFillShade="D9"/>
            <w:vAlign w:val="center"/>
          </w:tcPr>
          <w:p w14:paraId="0B623E0C" w14:textId="77777777" w:rsidR="00D10126" w:rsidRPr="00DE4890" w:rsidRDefault="00D10126" w:rsidP="00860AB1">
            <w:pPr>
              <w:pStyle w:val="TabelleKopfmitte"/>
              <w:jc w:val="both"/>
            </w:pPr>
            <w:r>
              <w:t>Aufgabe</w:t>
            </w:r>
          </w:p>
        </w:tc>
      </w:tr>
      <w:tr w:rsidR="00D10126" w:rsidRPr="00DE4890" w14:paraId="5BEBBC10" w14:textId="77777777" w:rsidTr="00860AB1">
        <w:trPr>
          <w:trHeight w:val="624"/>
        </w:trPr>
        <w:tc>
          <w:tcPr>
            <w:tcW w:w="1470" w:type="dxa"/>
            <w:shd w:val="clear" w:color="auto" w:fill="auto"/>
            <w:vAlign w:val="center"/>
          </w:tcPr>
          <w:p w14:paraId="4E65003B" w14:textId="77777777" w:rsidR="00D10126" w:rsidRPr="00F0156F" w:rsidRDefault="00D10126" w:rsidP="00860AB1">
            <w:pPr>
              <w:pStyle w:val="Textkrpermitte"/>
            </w:pPr>
            <w:r w:rsidRPr="00FC0F56">
              <w:rPr>
                <w:noProof/>
              </w:rPr>
              <w:drawing>
                <wp:inline distT="0" distB="0" distL="0" distR="0" wp14:anchorId="45CEB77D" wp14:editId="2662186B">
                  <wp:extent cx="532800" cy="324000"/>
                  <wp:effectExtent l="0" t="0" r="635" b="0"/>
                  <wp:docPr id="497"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14:paraId="13C6A3CA" w14:textId="77777777" w:rsidR="00D10126" w:rsidRPr="00DE4890" w:rsidRDefault="00D10126" w:rsidP="00860AB1">
            <w:pPr>
              <w:pStyle w:val="Textkrper"/>
              <w:jc w:val="center"/>
            </w:pPr>
            <w:r>
              <w:t>5 min</w:t>
            </w:r>
          </w:p>
        </w:tc>
        <w:tc>
          <w:tcPr>
            <w:tcW w:w="4961" w:type="dxa"/>
            <w:shd w:val="clear" w:color="auto" w:fill="auto"/>
            <w:vAlign w:val="center"/>
          </w:tcPr>
          <w:p w14:paraId="46863361" w14:textId="77777777" w:rsidR="00D10126" w:rsidRDefault="00D10126" w:rsidP="00860AB1">
            <w:pPr>
              <w:pStyle w:val="Textkrper"/>
              <w:rPr>
                <w:noProof/>
              </w:rPr>
            </w:pPr>
            <w:r>
              <w:rPr>
                <w:noProof/>
              </w:rPr>
              <w:t>Setzen Sie sich in Kleingruppen (4 Personen) zusammen.</w:t>
            </w:r>
          </w:p>
          <w:p w14:paraId="256DF684" w14:textId="77777777" w:rsidR="00D10126" w:rsidRDefault="00D10126" w:rsidP="00860AB1">
            <w:pPr>
              <w:pStyle w:val="Textkrper"/>
              <w:rPr>
                <w:noProof/>
              </w:rPr>
            </w:pPr>
            <w:r>
              <w:rPr>
                <w:noProof/>
              </w:rPr>
              <w:t>Verteilen Sie in der Gruppe folgende Feedbackaspekte:</w:t>
            </w:r>
          </w:p>
          <w:p w14:paraId="0696FD79" w14:textId="77777777" w:rsidR="00D10126" w:rsidRDefault="00D10126" w:rsidP="00D10126">
            <w:pPr>
              <w:pStyle w:val="Textkrper"/>
              <w:numPr>
                <w:ilvl w:val="0"/>
                <w:numId w:val="28"/>
              </w:numPr>
              <w:rPr>
                <w:noProof/>
              </w:rPr>
            </w:pPr>
            <w:r>
              <w:rPr>
                <w:noProof/>
              </w:rPr>
              <w:t>Verständlichkeit</w:t>
            </w:r>
          </w:p>
          <w:p w14:paraId="6986C46D" w14:textId="77777777" w:rsidR="00D10126" w:rsidRDefault="00D10126" w:rsidP="00D10126">
            <w:pPr>
              <w:pStyle w:val="Textkrper"/>
              <w:numPr>
                <w:ilvl w:val="0"/>
                <w:numId w:val="28"/>
              </w:numPr>
              <w:rPr>
                <w:noProof/>
              </w:rPr>
            </w:pPr>
            <w:r>
              <w:rPr>
                <w:noProof/>
              </w:rPr>
              <w:t>Kreativität</w:t>
            </w:r>
          </w:p>
          <w:p w14:paraId="722A6FA6" w14:textId="77777777" w:rsidR="00D10126" w:rsidRDefault="00D10126" w:rsidP="00D10126">
            <w:pPr>
              <w:pStyle w:val="Textkrper"/>
              <w:numPr>
                <w:ilvl w:val="0"/>
                <w:numId w:val="28"/>
              </w:numPr>
              <w:rPr>
                <w:noProof/>
              </w:rPr>
            </w:pPr>
            <w:r>
              <w:rPr>
                <w:noProof/>
              </w:rPr>
              <w:t>Rechtschreibung</w:t>
            </w:r>
          </w:p>
          <w:p w14:paraId="610A1C47" w14:textId="002F6E67" w:rsidR="00D10126" w:rsidRPr="00DE4890" w:rsidRDefault="002A3B08" w:rsidP="00860AB1">
            <w:pPr>
              <w:pStyle w:val="Textkrper"/>
              <w:rPr>
                <w:noProof/>
              </w:rPr>
            </w:pPr>
            <w:r>
              <w:rPr>
                <w:noProof/>
              </w:rPr>
              <w:t>Die Autorin oder d</w:t>
            </w:r>
            <w:r w:rsidR="00D10126">
              <w:rPr>
                <w:noProof/>
              </w:rPr>
              <w:t>er Autor der Spielanleitung bekommt keinen Feedbackaspekt.</w:t>
            </w:r>
          </w:p>
        </w:tc>
      </w:tr>
      <w:tr w:rsidR="00D10126" w:rsidRPr="00DE4890" w14:paraId="10CBCE9A" w14:textId="77777777" w:rsidTr="00860AB1">
        <w:trPr>
          <w:trHeight w:val="624"/>
        </w:trPr>
        <w:tc>
          <w:tcPr>
            <w:tcW w:w="1470" w:type="dxa"/>
            <w:shd w:val="clear" w:color="auto" w:fill="auto"/>
            <w:vAlign w:val="center"/>
          </w:tcPr>
          <w:p w14:paraId="7D9A9DB5" w14:textId="77777777" w:rsidR="00D10126" w:rsidRPr="00F0156F" w:rsidRDefault="00D10126" w:rsidP="00860AB1">
            <w:pPr>
              <w:pStyle w:val="Textkrpermitte"/>
            </w:pPr>
            <w:r w:rsidRPr="00FC0F56">
              <w:rPr>
                <w:noProof/>
              </w:rPr>
              <w:drawing>
                <wp:inline distT="0" distB="0" distL="0" distR="0" wp14:anchorId="1C4F8AD4" wp14:editId="328DA535">
                  <wp:extent cx="532800" cy="324000"/>
                  <wp:effectExtent l="0" t="0" r="635" b="0"/>
                  <wp:docPr id="498"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800" cy="324000"/>
                          </a:xfrm>
                          <a:prstGeom prst="rect">
                            <a:avLst/>
                          </a:prstGeom>
                          <a:noFill/>
                          <a:ln>
                            <a:noFill/>
                          </a:ln>
                        </pic:spPr>
                      </pic:pic>
                    </a:graphicData>
                  </a:graphic>
                </wp:inline>
              </w:drawing>
            </w:r>
          </w:p>
        </w:tc>
        <w:tc>
          <w:tcPr>
            <w:tcW w:w="940" w:type="dxa"/>
            <w:shd w:val="clear" w:color="auto" w:fill="auto"/>
            <w:vAlign w:val="center"/>
          </w:tcPr>
          <w:p w14:paraId="2FA1182C" w14:textId="77777777" w:rsidR="00D10126" w:rsidRPr="00DE4890" w:rsidRDefault="00D10126" w:rsidP="00860AB1">
            <w:pPr>
              <w:pStyle w:val="Textkrper"/>
              <w:jc w:val="center"/>
            </w:pPr>
            <w:r>
              <w:t>30 min</w:t>
            </w:r>
          </w:p>
        </w:tc>
        <w:tc>
          <w:tcPr>
            <w:tcW w:w="4961" w:type="dxa"/>
            <w:shd w:val="clear" w:color="auto" w:fill="auto"/>
            <w:vAlign w:val="center"/>
          </w:tcPr>
          <w:p w14:paraId="52292DB8" w14:textId="77777777" w:rsidR="00D10126" w:rsidRPr="00DE4890" w:rsidRDefault="00D10126" w:rsidP="00860AB1">
            <w:pPr>
              <w:pStyle w:val="Textkrper"/>
              <w:rPr>
                <w:noProof/>
              </w:rPr>
            </w:pPr>
            <w:r>
              <w:rPr>
                <w:noProof/>
              </w:rPr>
              <w:t>Lesen Sie gemeinsam die Anleitung eines Gruppenmitglieds. Führen Sie ein Testspiel durch. Halten Sie sich dabei an die Spielregeln in der Anleitung.</w:t>
            </w:r>
          </w:p>
        </w:tc>
      </w:tr>
      <w:tr w:rsidR="00D10126" w:rsidRPr="00DE4890" w14:paraId="5D5E387A" w14:textId="77777777" w:rsidTr="00860AB1">
        <w:trPr>
          <w:trHeight w:val="624"/>
        </w:trPr>
        <w:tc>
          <w:tcPr>
            <w:tcW w:w="1470" w:type="dxa"/>
            <w:shd w:val="clear" w:color="auto" w:fill="auto"/>
            <w:vAlign w:val="center"/>
          </w:tcPr>
          <w:p w14:paraId="75C1ACDA" w14:textId="77777777" w:rsidR="00D10126" w:rsidRPr="00F0156F" w:rsidRDefault="00D10126" w:rsidP="00860AB1">
            <w:pPr>
              <w:pStyle w:val="Textkrpermitte"/>
            </w:pPr>
            <w:r>
              <w:rPr>
                <w:noProof/>
              </w:rPr>
              <w:drawing>
                <wp:inline distT="0" distB="0" distL="0" distR="0" wp14:anchorId="7F07B2F3" wp14:editId="6569062B">
                  <wp:extent cx="304800" cy="323215"/>
                  <wp:effectExtent l="0" t="0" r="0" b="635"/>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323215"/>
                          </a:xfrm>
                          <a:prstGeom prst="rect">
                            <a:avLst/>
                          </a:prstGeom>
                          <a:noFill/>
                        </pic:spPr>
                      </pic:pic>
                    </a:graphicData>
                  </a:graphic>
                </wp:inline>
              </w:drawing>
            </w:r>
          </w:p>
        </w:tc>
        <w:tc>
          <w:tcPr>
            <w:tcW w:w="940" w:type="dxa"/>
            <w:shd w:val="clear" w:color="auto" w:fill="auto"/>
            <w:vAlign w:val="center"/>
          </w:tcPr>
          <w:p w14:paraId="22112F44" w14:textId="77777777" w:rsidR="00D10126" w:rsidRPr="00DE4890" w:rsidRDefault="00D10126" w:rsidP="00860AB1">
            <w:pPr>
              <w:pStyle w:val="Textkrper"/>
              <w:jc w:val="center"/>
            </w:pPr>
            <w:r>
              <w:t>10 min</w:t>
            </w:r>
          </w:p>
        </w:tc>
        <w:tc>
          <w:tcPr>
            <w:tcW w:w="4961" w:type="dxa"/>
            <w:shd w:val="clear" w:color="auto" w:fill="auto"/>
            <w:vAlign w:val="center"/>
          </w:tcPr>
          <w:p w14:paraId="084F1827" w14:textId="26CA70C3" w:rsidR="00D10126" w:rsidRPr="00DE4890" w:rsidRDefault="00D10126" w:rsidP="00860AB1">
            <w:pPr>
              <w:pStyle w:val="Textkrper"/>
              <w:rPr>
                <w:noProof/>
              </w:rPr>
            </w:pPr>
            <w:r>
              <w:rPr>
                <w:noProof/>
              </w:rPr>
              <w:t xml:space="preserve">Tragen Sie Ihr Feedback in die Tabelle auf dem Mantelbogen </w:t>
            </w:r>
            <w:r w:rsidR="008E2B68">
              <w:rPr>
                <w:noProof/>
              </w:rPr>
              <w:t>der Mitschülerin/</w:t>
            </w:r>
            <w:r>
              <w:rPr>
                <w:noProof/>
              </w:rPr>
              <w:t xml:space="preserve">des Mitschülers ein, </w:t>
            </w:r>
            <w:r w:rsidR="008E2B68">
              <w:rPr>
                <w:noProof/>
              </w:rPr>
              <w:t xml:space="preserve">die bzw. </w:t>
            </w:r>
            <w:r>
              <w:rPr>
                <w:noProof/>
              </w:rPr>
              <w:t>der die Anleitung geschrieben hat. Markieren Sie die Textstellen auf der Anleitung, zu denen Sie Feedback geben.</w:t>
            </w:r>
          </w:p>
        </w:tc>
      </w:tr>
    </w:tbl>
    <w:p w14:paraId="02A995E3" w14:textId="77777777" w:rsidR="00D10126" w:rsidRDefault="00D10126" w:rsidP="00D10126">
      <w:pPr>
        <w:rPr>
          <w:sz w:val="28"/>
          <w:szCs w:val="24"/>
        </w:rPr>
      </w:pPr>
    </w:p>
    <w:p w14:paraId="3EE7D8B7" w14:textId="77777777" w:rsidR="00D10126" w:rsidRDefault="00D10126" w:rsidP="00D10126">
      <w:pPr>
        <w:spacing w:line="240" w:lineRule="exact"/>
        <w:rPr>
          <w:sz w:val="28"/>
          <w:szCs w:val="24"/>
        </w:rPr>
      </w:pPr>
      <w:r>
        <w:rPr>
          <w:sz w:val="28"/>
          <w:szCs w:val="24"/>
        </w:rPr>
        <w:br w:type="page"/>
      </w:r>
    </w:p>
    <w:p w14:paraId="5F71C79D" w14:textId="77777777" w:rsidR="00D10126" w:rsidRPr="007911B0" w:rsidRDefault="00D10126" w:rsidP="00D10126">
      <w:pPr>
        <w:spacing w:after="120"/>
      </w:pPr>
      <w:r w:rsidRPr="007911B0">
        <w:lastRenderedPageBreak/>
        <w:t>Feedbackbogen</w:t>
      </w:r>
    </w:p>
    <w:tbl>
      <w:tblPr>
        <w:tblStyle w:val="Tabellenraster"/>
        <w:tblW w:w="0" w:type="auto"/>
        <w:tblCellMar>
          <w:left w:w="57" w:type="dxa"/>
          <w:right w:w="57" w:type="dxa"/>
        </w:tblCellMar>
        <w:tblLook w:val="04A0" w:firstRow="1" w:lastRow="0" w:firstColumn="1" w:lastColumn="0" w:noHBand="0" w:noVBand="1"/>
      </w:tblPr>
      <w:tblGrid>
        <w:gridCol w:w="1555"/>
        <w:gridCol w:w="1842"/>
        <w:gridCol w:w="2123"/>
        <w:gridCol w:w="1840"/>
      </w:tblGrid>
      <w:tr w:rsidR="00D10126" w:rsidRPr="007911B0" w14:paraId="73940D99" w14:textId="77777777" w:rsidTr="00860AB1">
        <w:tc>
          <w:tcPr>
            <w:tcW w:w="1555" w:type="dxa"/>
          </w:tcPr>
          <w:p w14:paraId="2B03A86E" w14:textId="77777777" w:rsidR="00D10126" w:rsidRPr="007911B0" w:rsidRDefault="00D10126" w:rsidP="00860AB1">
            <w:pPr>
              <w:rPr>
                <w:b/>
              </w:rPr>
            </w:pPr>
            <w:r w:rsidRPr="007911B0">
              <w:rPr>
                <w:b/>
              </w:rPr>
              <w:t>Feedbackaspekt</w:t>
            </w:r>
          </w:p>
        </w:tc>
        <w:tc>
          <w:tcPr>
            <w:tcW w:w="1842" w:type="dxa"/>
          </w:tcPr>
          <w:p w14:paraId="466147FF" w14:textId="77777777" w:rsidR="00D10126" w:rsidRPr="007911B0" w:rsidRDefault="00D10126" w:rsidP="00860AB1">
            <w:pPr>
              <w:rPr>
                <w:b/>
              </w:rPr>
            </w:pPr>
            <w:r w:rsidRPr="007911B0">
              <w:rPr>
                <w:b/>
              </w:rPr>
              <w:t>Das hat mir gut gefallen:</w:t>
            </w:r>
          </w:p>
        </w:tc>
        <w:tc>
          <w:tcPr>
            <w:tcW w:w="2123" w:type="dxa"/>
          </w:tcPr>
          <w:p w14:paraId="1D13D8C8" w14:textId="77777777" w:rsidR="00D10126" w:rsidRPr="007911B0" w:rsidRDefault="00D10126" w:rsidP="00860AB1">
            <w:pPr>
              <w:rPr>
                <w:b/>
              </w:rPr>
            </w:pPr>
            <w:r w:rsidRPr="007911B0">
              <w:rPr>
                <w:b/>
              </w:rPr>
              <w:t>An den markierten Stellen könnte</w:t>
            </w:r>
            <w:r>
              <w:rPr>
                <w:b/>
              </w:rPr>
              <w:t>n</w:t>
            </w:r>
            <w:r w:rsidRPr="007911B0">
              <w:rPr>
                <w:b/>
              </w:rPr>
              <w:t xml:space="preserve"> </w:t>
            </w:r>
            <w:r>
              <w:rPr>
                <w:b/>
              </w:rPr>
              <w:t xml:space="preserve">Sie </w:t>
            </w:r>
            <w:r w:rsidRPr="007911B0">
              <w:rPr>
                <w:b/>
              </w:rPr>
              <w:t>verändern:</w:t>
            </w:r>
          </w:p>
        </w:tc>
        <w:tc>
          <w:tcPr>
            <w:tcW w:w="1840" w:type="dxa"/>
          </w:tcPr>
          <w:p w14:paraId="1D702DA6" w14:textId="77777777" w:rsidR="00D10126" w:rsidRPr="007911B0" w:rsidRDefault="00D10126" w:rsidP="00860AB1">
            <w:pPr>
              <w:rPr>
                <w:b/>
              </w:rPr>
            </w:pPr>
            <w:r w:rsidRPr="007911B0">
              <w:rPr>
                <w:b/>
              </w:rPr>
              <w:t>Feedbackgeber</w:t>
            </w:r>
          </w:p>
        </w:tc>
      </w:tr>
      <w:tr w:rsidR="00D10126" w:rsidRPr="007911B0" w14:paraId="4EAB898F" w14:textId="77777777" w:rsidTr="00860AB1">
        <w:tc>
          <w:tcPr>
            <w:tcW w:w="1555" w:type="dxa"/>
          </w:tcPr>
          <w:p w14:paraId="11DA8DB0" w14:textId="77777777" w:rsidR="00D10126" w:rsidRPr="007911B0" w:rsidRDefault="00D10126" w:rsidP="00860AB1">
            <w:r w:rsidRPr="007911B0">
              <w:t>Verständlichkeit</w:t>
            </w:r>
          </w:p>
        </w:tc>
        <w:tc>
          <w:tcPr>
            <w:tcW w:w="1842" w:type="dxa"/>
          </w:tcPr>
          <w:p w14:paraId="087A4A05" w14:textId="77777777" w:rsidR="00D10126" w:rsidRPr="007911B0" w:rsidRDefault="00D10126" w:rsidP="00860AB1"/>
          <w:p w14:paraId="56765451" w14:textId="77777777" w:rsidR="00D10126" w:rsidRPr="007911B0" w:rsidRDefault="00D10126" w:rsidP="00860AB1"/>
          <w:p w14:paraId="148D919A" w14:textId="77777777" w:rsidR="00D10126" w:rsidRPr="007911B0" w:rsidRDefault="00D10126" w:rsidP="00860AB1"/>
          <w:p w14:paraId="1617832F" w14:textId="77777777" w:rsidR="00D10126" w:rsidRPr="007911B0" w:rsidRDefault="00D10126" w:rsidP="00860AB1"/>
          <w:p w14:paraId="1F106B6E" w14:textId="77777777" w:rsidR="00D10126" w:rsidRPr="007911B0" w:rsidRDefault="00D10126" w:rsidP="00860AB1"/>
          <w:p w14:paraId="53F62E21" w14:textId="77777777" w:rsidR="00D10126" w:rsidRPr="007911B0" w:rsidRDefault="00D10126" w:rsidP="00860AB1"/>
        </w:tc>
        <w:tc>
          <w:tcPr>
            <w:tcW w:w="2123" w:type="dxa"/>
          </w:tcPr>
          <w:p w14:paraId="265499A8" w14:textId="77777777" w:rsidR="00D10126" w:rsidRPr="007911B0" w:rsidRDefault="00D10126" w:rsidP="00860AB1"/>
        </w:tc>
        <w:tc>
          <w:tcPr>
            <w:tcW w:w="1840" w:type="dxa"/>
          </w:tcPr>
          <w:p w14:paraId="16978A91" w14:textId="77777777" w:rsidR="00D10126" w:rsidRPr="007911B0" w:rsidRDefault="00D10126" w:rsidP="00860AB1"/>
        </w:tc>
      </w:tr>
      <w:tr w:rsidR="00D10126" w:rsidRPr="007911B0" w14:paraId="7957D74A" w14:textId="77777777" w:rsidTr="00860AB1">
        <w:tc>
          <w:tcPr>
            <w:tcW w:w="1555" w:type="dxa"/>
          </w:tcPr>
          <w:p w14:paraId="25C90539" w14:textId="77777777" w:rsidR="00D10126" w:rsidRPr="007911B0" w:rsidRDefault="00D10126" w:rsidP="00860AB1">
            <w:r w:rsidRPr="007911B0">
              <w:t>Kreativität</w:t>
            </w:r>
          </w:p>
        </w:tc>
        <w:tc>
          <w:tcPr>
            <w:tcW w:w="1842" w:type="dxa"/>
          </w:tcPr>
          <w:p w14:paraId="2BDA201E" w14:textId="77777777" w:rsidR="00D10126" w:rsidRPr="007911B0" w:rsidRDefault="00D10126" w:rsidP="00860AB1"/>
          <w:p w14:paraId="6A0EF284" w14:textId="77777777" w:rsidR="00D10126" w:rsidRPr="007911B0" w:rsidRDefault="00D10126" w:rsidP="00860AB1"/>
          <w:p w14:paraId="5A7AA711" w14:textId="77777777" w:rsidR="00D10126" w:rsidRPr="007911B0" w:rsidRDefault="00D10126" w:rsidP="00860AB1"/>
          <w:p w14:paraId="2E680D58" w14:textId="77777777" w:rsidR="00D10126" w:rsidRPr="007911B0" w:rsidRDefault="00D10126" w:rsidP="00860AB1"/>
          <w:p w14:paraId="68D4BE76" w14:textId="77777777" w:rsidR="00D10126" w:rsidRPr="007911B0" w:rsidRDefault="00D10126" w:rsidP="00860AB1"/>
          <w:p w14:paraId="449B985F" w14:textId="77777777" w:rsidR="00D10126" w:rsidRPr="007911B0" w:rsidRDefault="00D10126" w:rsidP="00860AB1"/>
        </w:tc>
        <w:tc>
          <w:tcPr>
            <w:tcW w:w="2123" w:type="dxa"/>
          </w:tcPr>
          <w:p w14:paraId="203156BF" w14:textId="77777777" w:rsidR="00D10126" w:rsidRPr="007911B0" w:rsidRDefault="00D10126" w:rsidP="00860AB1"/>
        </w:tc>
        <w:tc>
          <w:tcPr>
            <w:tcW w:w="1840" w:type="dxa"/>
          </w:tcPr>
          <w:p w14:paraId="1FD995E3" w14:textId="77777777" w:rsidR="00D10126" w:rsidRPr="007911B0" w:rsidRDefault="00D10126" w:rsidP="00860AB1"/>
        </w:tc>
      </w:tr>
      <w:tr w:rsidR="00D10126" w:rsidRPr="007911B0" w14:paraId="3C46628D" w14:textId="77777777" w:rsidTr="00860AB1">
        <w:tc>
          <w:tcPr>
            <w:tcW w:w="1555" w:type="dxa"/>
          </w:tcPr>
          <w:p w14:paraId="39EB2A12" w14:textId="77777777" w:rsidR="00D10126" w:rsidRPr="007911B0" w:rsidRDefault="00D10126" w:rsidP="00860AB1">
            <w:r w:rsidRPr="007911B0">
              <w:t>Sprachrichtigkeit</w:t>
            </w:r>
          </w:p>
        </w:tc>
        <w:tc>
          <w:tcPr>
            <w:tcW w:w="1842" w:type="dxa"/>
          </w:tcPr>
          <w:p w14:paraId="0DB9B581" w14:textId="77777777" w:rsidR="00D10126" w:rsidRPr="007911B0" w:rsidRDefault="00D10126" w:rsidP="00860AB1"/>
          <w:p w14:paraId="2874DBD9" w14:textId="77777777" w:rsidR="00D10126" w:rsidRPr="007911B0" w:rsidRDefault="00D10126" w:rsidP="00860AB1"/>
          <w:p w14:paraId="2622E056" w14:textId="77777777" w:rsidR="00D10126" w:rsidRPr="007911B0" w:rsidRDefault="00D10126" w:rsidP="00860AB1"/>
          <w:p w14:paraId="2305082E" w14:textId="77777777" w:rsidR="00D10126" w:rsidRPr="007911B0" w:rsidRDefault="00D10126" w:rsidP="00860AB1"/>
          <w:p w14:paraId="13178463" w14:textId="77777777" w:rsidR="00D10126" w:rsidRPr="007911B0" w:rsidRDefault="00D10126" w:rsidP="00860AB1"/>
          <w:p w14:paraId="083E7BDF" w14:textId="77777777" w:rsidR="00D10126" w:rsidRPr="007911B0" w:rsidRDefault="00D10126" w:rsidP="00860AB1"/>
        </w:tc>
        <w:tc>
          <w:tcPr>
            <w:tcW w:w="2123" w:type="dxa"/>
          </w:tcPr>
          <w:p w14:paraId="6022CC70" w14:textId="77777777" w:rsidR="00D10126" w:rsidRPr="007911B0" w:rsidRDefault="00D10126" w:rsidP="00860AB1"/>
        </w:tc>
        <w:tc>
          <w:tcPr>
            <w:tcW w:w="1840" w:type="dxa"/>
          </w:tcPr>
          <w:p w14:paraId="3209C7E5" w14:textId="77777777" w:rsidR="00D10126" w:rsidRPr="007911B0" w:rsidRDefault="00D10126" w:rsidP="00860AB1"/>
        </w:tc>
      </w:tr>
    </w:tbl>
    <w:p w14:paraId="733F8433" w14:textId="188BE701" w:rsidR="00D10126" w:rsidRDefault="001528A2" w:rsidP="00D10126">
      <w:pPr>
        <w:rPr>
          <w:noProof/>
          <w:sz w:val="28"/>
        </w:rPr>
      </w:pPr>
      <w:r>
        <w:rPr>
          <w:b/>
          <w:noProof/>
          <w:sz w:val="26"/>
          <w:szCs w:val="26"/>
          <w:lang w:eastAsia="de-DE"/>
        </w:rPr>
        <mc:AlternateContent>
          <mc:Choice Requires="wps">
            <w:drawing>
              <wp:anchor distT="0" distB="0" distL="114300" distR="114300" simplePos="0" relativeHeight="251836416" behindDoc="0" locked="0" layoutInCell="1" allowOverlap="1" wp14:anchorId="18ABE347" wp14:editId="255C046D">
                <wp:simplePos x="0" y="0"/>
                <wp:positionH relativeFrom="margin">
                  <wp:posOffset>-7620</wp:posOffset>
                </wp:positionH>
                <wp:positionV relativeFrom="paragraph">
                  <wp:posOffset>219075</wp:posOffset>
                </wp:positionV>
                <wp:extent cx="4770120" cy="861060"/>
                <wp:effectExtent l="57150" t="38100" r="68580" b="91440"/>
                <wp:wrapNone/>
                <wp:docPr id="2168" name="Abgerundetes Rechteck 51"/>
                <wp:cNvGraphicFramePr/>
                <a:graphic xmlns:a="http://schemas.openxmlformats.org/drawingml/2006/main">
                  <a:graphicData uri="http://schemas.microsoft.com/office/word/2010/wordprocessingShape">
                    <wps:wsp>
                      <wps:cNvSpPr/>
                      <wps:spPr>
                        <a:xfrm>
                          <a:off x="0" y="0"/>
                          <a:ext cx="4770120" cy="86106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DE4C5DF" w14:textId="77777777" w:rsidR="00860AB1" w:rsidRPr="007911B0" w:rsidRDefault="00860AB1" w:rsidP="00D10126">
                            <w:pPr>
                              <w:pStyle w:val="TabelleKopflinks"/>
                              <w:rPr>
                                <w:szCs w:val="26"/>
                              </w:rPr>
                            </w:pPr>
                            <w:r w:rsidRPr="007911B0">
                              <w:rPr>
                                <w:szCs w:val="26"/>
                              </w:rPr>
                              <w:t>Arbeitsauftrag</w:t>
                            </w:r>
                          </w:p>
                          <w:p w14:paraId="3C87D567" w14:textId="77777777" w:rsidR="00860AB1" w:rsidRPr="007911B0" w:rsidRDefault="00860AB1" w:rsidP="001528A2">
                            <w:pPr>
                              <w:pStyle w:val="TabelleKopflinks"/>
                              <w:numPr>
                                <w:ilvl w:val="0"/>
                                <w:numId w:val="34"/>
                              </w:numPr>
                              <w:rPr>
                                <w:b w:val="0"/>
                                <w:szCs w:val="26"/>
                              </w:rPr>
                            </w:pPr>
                            <w:r w:rsidRPr="007911B0">
                              <w:rPr>
                                <w:b w:val="0"/>
                                <w:szCs w:val="26"/>
                              </w:rPr>
                              <w:t>Schreiben Sie die Anleitung in Reinschrift auf den Mantelbogen zum Lernthema „Eine Spielanleitung erstellen“. Übernehmen Sie gegebenenfalls das Feedback Ihrer Mitspieler.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BE347" id="Abgerundetes Rechteck 51" o:spid="_x0000_s1102" style="position:absolute;margin-left:-.6pt;margin-top:17.25pt;width:375.6pt;height:67.8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" fillcolor="#a3c4ff" strokecolor="#4a7ebb">
                <v:fill color2="#e5eeff" rotate="t" angle="180" colors="0 #a3c4ff;22938f #bfd5ff;1 #e5eeff" focus="100%" type="gradient"/>
                <v:shadow on="t" color="black" opacity="24903f" origin=",.5" offset="0,.55556mm"/>
                <v:textbox>
                  <w:txbxContent>
                    <w:p w14:paraId="2DE4C5DF" w14:textId="77777777" w:rsidR="00860AB1" w:rsidRPr="007911B0" w:rsidRDefault="00860AB1" w:rsidP="00D10126">
                      <w:pPr>
                        <w:pStyle w:val="TabelleKopflinks"/>
                        <w:rPr>
                          <w:szCs w:val="26"/>
                        </w:rPr>
                      </w:pPr>
                      <w:r w:rsidRPr="007911B0">
                        <w:rPr>
                          <w:szCs w:val="26"/>
                        </w:rPr>
                        <w:t>Arbeitsauftrag</w:t>
                      </w:r>
                    </w:p>
                    <w:p w14:paraId="3C87D567" w14:textId="77777777" w:rsidR="00860AB1" w:rsidRPr="007911B0" w:rsidRDefault="00860AB1" w:rsidP="001528A2">
                      <w:pPr>
                        <w:pStyle w:val="TabelleKopflinks"/>
                        <w:numPr>
                          <w:ilvl w:val="0"/>
                          <w:numId w:val="34"/>
                        </w:numPr>
                        <w:rPr>
                          <w:b w:val="0"/>
                          <w:szCs w:val="26"/>
                        </w:rPr>
                      </w:pPr>
                      <w:r w:rsidRPr="007911B0">
                        <w:rPr>
                          <w:b w:val="0"/>
                          <w:szCs w:val="26"/>
                        </w:rPr>
                        <w:t>Schreiben Sie die Anleitung in Reinschrift auf den Mantelbogen zum Lernthema „Eine Spielanleitung erstellen“. Übernehmen Sie gegebenenfalls das Feedback Ihrer Mitspieler.</w:t>
                      </w:r>
                    </w:p>
                  </w:txbxContent>
                </v:textbox>
                <w10:wrap anchorx="margin"/>
              </v:roundrect>
            </w:pict>
          </mc:Fallback>
        </mc:AlternateContent>
      </w:r>
    </w:p>
    <w:p w14:paraId="66BF9595" w14:textId="2BDB5656" w:rsidR="00D10126" w:rsidRDefault="00D10126" w:rsidP="00D10126">
      <w:pPr>
        <w:rPr>
          <w:noProof/>
          <w:sz w:val="28"/>
        </w:rPr>
      </w:pPr>
      <w:r w:rsidRPr="00AA18D1">
        <w:rPr>
          <w:noProof/>
          <w:lang w:eastAsia="de-DE"/>
        </w:rPr>
        <w:drawing>
          <wp:anchor distT="0" distB="0" distL="114300" distR="114300" simplePos="0" relativeHeight="251856896" behindDoc="0" locked="0" layoutInCell="1" allowOverlap="1" wp14:anchorId="091E7D0F" wp14:editId="6F4647B6">
            <wp:simplePos x="0" y="0"/>
            <wp:positionH relativeFrom="column">
              <wp:posOffset>4902835</wp:posOffset>
            </wp:positionH>
            <wp:positionV relativeFrom="paragraph">
              <wp:posOffset>88900</wp:posOffset>
            </wp:positionV>
            <wp:extent cx="314325" cy="314325"/>
            <wp:effectExtent l="0" t="0" r="9525" b="9525"/>
            <wp:wrapNone/>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A551C" w14:textId="77777777" w:rsidR="00D10126" w:rsidRDefault="00D10126" w:rsidP="00D10126">
      <w:pPr>
        <w:rPr>
          <w:noProof/>
          <w:sz w:val="28"/>
        </w:rPr>
      </w:pPr>
    </w:p>
    <w:p w14:paraId="79000728" w14:textId="77777777" w:rsidR="00D10126" w:rsidRDefault="00D10126" w:rsidP="00D10126">
      <w:pPr>
        <w:rPr>
          <w:noProof/>
          <w:sz w:val="28"/>
        </w:rPr>
      </w:pPr>
    </w:p>
    <w:p w14:paraId="111F90A1" w14:textId="77777777" w:rsidR="00D10126" w:rsidRDefault="00D10126" w:rsidP="00D10126">
      <w:pPr>
        <w:rPr>
          <w:noProof/>
          <w:sz w:val="28"/>
        </w:rPr>
      </w:pPr>
    </w:p>
    <w:p w14:paraId="02FC3726" w14:textId="77777777" w:rsidR="00D10126" w:rsidRDefault="00D10126" w:rsidP="00D10126">
      <w:pPr>
        <w:spacing w:line="240" w:lineRule="exact"/>
        <w:rPr>
          <w:noProof/>
        </w:rPr>
      </w:pPr>
    </w:p>
    <w:p w14:paraId="20DC6B4C" w14:textId="77777777" w:rsidR="00D10126" w:rsidRPr="007911B0" w:rsidRDefault="00D10126" w:rsidP="00D10126">
      <w:pPr>
        <w:spacing w:line="240" w:lineRule="exact"/>
        <w:rPr>
          <w:noProof/>
        </w:rPr>
      </w:pPr>
    </w:p>
    <w:p w14:paraId="430D08D2" w14:textId="77777777" w:rsidR="00D10126" w:rsidRPr="007911B0" w:rsidRDefault="00D10126" w:rsidP="00D10126">
      <w:pPr>
        <w:rPr>
          <w:lang w:val="en-GB"/>
        </w:rPr>
      </w:pPr>
      <w:proofErr w:type="spellStart"/>
      <w:r w:rsidRPr="007911B0">
        <w:rPr>
          <w:lang w:val="en-GB"/>
        </w:rPr>
        <w:t>Selbstreflexion</w:t>
      </w:r>
      <w:proofErr w:type="spellEnd"/>
      <w:r w:rsidRPr="007911B0">
        <w:rPr>
          <w:lang w:val="en-GB"/>
        </w:rPr>
        <w:t xml:space="preserve"> </w:t>
      </w:r>
    </w:p>
    <w:tbl>
      <w:tblPr>
        <w:tblStyle w:val="Tabellenraster"/>
        <w:tblW w:w="7262" w:type="dxa"/>
        <w:tblInd w:w="103" w:type="dxa"/>
        <w:tblLayout w:type="fixed"/>
        <w:tblCellMar>
          <w:left w:w="57" w:type="dxa"/>
          <w:right w:w="57" w:type="dxa"/>
        </w:tblCellMar>
        <w:tblLook w:val="04A0" w:firstRow="1" w:lastRow="0" w:firstColumn="1" w:lastColumn="0" w:noHBand="0" w:noVBand="1"/>
      </w:tblPr>
      <w:tblGrid>
        <w:gridCol w:w="436"/>
        <w:gridCol w:w="849"/>
        <w:gridCol w:w="3818"/>
        <w:gridCol w:w="531"/>
        <w:gridCol w:w="532"/>
        <w:gridCol w:w="532"/>
        <w:gridCol w:w="532"/>
        <w:gridCol w:w="32"/>
      </w:tblGrid>
      <w:tr w:rsidR="00D10126" w:rsidRPr="007911B0" w14:paraId="265CD34A" w14:textId="77777777" w:rsidTr="00860AB1">
        <w:trPr>
          <w:gridAfter w:val="1"/>
          <w:wAfter w:w="32" w:type="dxa"/>
          <w:cantSplit/>
          <w:trHeight w:val="1670"/>
        </w:trPr>
        <w:tc>
          <w:tcPr>
            <w:tcW w:w="5103" w:type="dxa"/>
            <w:gridSpan w:val="3"/>
            <w:shd w:val="clear" w:color="auto" w:fill="D9D9D9" w:themeFill="background1" w:themeFillShade="D9"/>
            <w:vAlign w:val="center"/>
          </w:tcPr>
          <w:p w14:paraId="66183255" w14:textId="77777777" w:rsidR="00D10126" w:rsidRPr="007911B0" w:rsidRDefault="00D10126" w:rsidP="00860AB1">
            <w:pPr>
              <w:pStyle w:val="AufgabeText"/>
              <w:ind w:left="0"/>
              <w:jc w:val="left"/>
            </w:pPr>
            <w:r w:rsidRPr="007911B0">
              <w:rPr>
                <w:rStyle w:val="Fett"/>
              </w:rPr>
              <w:t>Reflexionsfragen</w:t>
            </w:r>
          </w:p>
        </w:tc>
        <w:tc>
          <w:tcPr>
            <w:tcW w:w="531" w:type="dxa"/>
            <w:shd w:val="clear" w:color="auto" w:fill="D9D9D9" w:themeFill="background1" w:themeFillShade="D9"/>
            <w:textDirection w:val="btLr"/>
            <w:vAlign w:val="center"/>
          </w:tcPr>
          <w:p w14:paraId="494FE31C" w14:textId="77777777" w:rsidR="00D10126" w:rsidRPr="007911B0" w:rsidRDefault="00D10126" w:rsidP="00860AB1">
            <w:pPr>
              <w:pStyle w:val="AufgabeText"/>
              <w:ind w:left="0"/>
              <w:jc w:val="center"/>
            </w:pPr>
            <w:r w:rsidRPr="007911B0">
              <w:t xml:space="preserve">trifft zu </w:t>
            </w:r>
          </w:p>
        </w:tc>
        <w:tc>
          <w:tcPr>
            <w:tcW w:w="532" w:type="dxa"/>
            <w:shd w:val="clear" w:color="auto" w:fill="D9D9D9" w:themeFill="background1" w:themeFillShade="D9"/>
            <w:textDirection w:val="btLr"/>
            <w:vAlign w:val="center"/>
          </w:tcPr>
          <w:p w14:paraId="18C88928" w14:textId="77777777" w:rsidR="00D10126" w:rsidRPr="007911B0" w:rsidRDefault="00D10126" w:rsidP="00860AB1">
            <w:pPr>
              <w:pStyle w:val="AufgabeText"/>
              <w:ind w:left="0"/>
              <w:jc w:val="center"/>
            </w:pPr>
            <w:r w:rsidRPr="007911B0">
              <w:t xml:space="preserve">trifft eher zu </w:t>
            </w:r>
          </w:p>
        </w:tc>
        <w:tc>
          <w:tcPr>
            <w:tcW w:w="532" w:type="dxa"/>
            <w:shd w:val="clear" w:color="auto" w:fill="D9D9D9" w:themeFill="background1" w:themeFillShade="D9"/>
            <w:textDirection w:val="btLr"/>
            <w:vAlign w:val="center"/>
          </w:tcPr>
          <w:p w14:paraId="60429128" w14:textId="77777777" w:rsidR="00D10126" w:rsidRPr="007911B0" w:rsidRDefault="00D10126" w:rsidP="00860AB1">
            <w:pPr>
              <w:pStyle w:val="AufgabeText"/>
              <w:ind w:left="0"/>
              <w:jc w:val="center"/>
            </w:pPr>
            <w:r w:rsidRPr="007911B0">
              <w:t xml:space="preserve">trifft eher nicht zu </w:t>
            </w:r>
          </w:p>
        </w:tc>
        <w:tc>
          <w:tcPr>
            <w:tcW w:w="532" w:type="dxa"/>
            <w:shd w:val="clear" w:color="auto" w:fill="D9D9D9" w:themeFill="background1" w:themeFillShade="D9"/>
            <w:textDirection w:val="btLr"/>
          </w:tcPr>
          <w:p w14:paraId="74C78C43" w14:textId="77777777" w:rsidR="00D10126" w:rsidRPr="007911B0" w:rsidRDefault="00D10126" w:rsidP="00860AB1">
            <w:pPr>
              <w:pStyle w:val="AufgabeText"/>
              <w:ind w:left="0"/>
              <w:jc w:val="center"/>
            </w:pPr>
            <w:r w:rsidRPr="007911B0">
              <w:t xml:space="preserve">trifft nicht zu </w:t>
            </w:r>
          </w:p>
        </w:tc>
      </w:tr>
      <w:tr w:rsidR="00D10126" w:rsidRPr="007911B0" w14:paraId="716519EF" w14:textId="77777777" w:rsidTr="00860AB1">
        <w:trPr>
          <w:gridAfter w:val="1"/>
          <w:wAfter w:w="32" w:type="dxa"/>
        </w:trPr>
        <w:tc>
          <w:tcPr>
            <w:tcW w:w="5103" w:type="dxa"/>
            <w:gridSpan w:val="3"/>
            <w:tcBorders>
              <w:top w:val="single" w:sz="4" w:space="0" w:color="auto"/>
              <w:left w:val="single" w:sz="4" w:space="0" w:color="auto"/>
              <w:bottom w:val="single" w:sz="4" w:space="0" w:color="auto"/>
              <w:right w:val="single" w:sz="4" w:space="0" w:color="auto"/>
            </w:tcBorders>
            <w:vAlign w:val="center"/>
          </w:tcPr>
          <w:p w14:paraId="5222758E" w14:textId="77777777" w:rsidR="00D10126" w:rsidRPr="007911B0" w:rsidRDefault="00D10126" w:rsidP="00860AB1">
            <w:pPr>
              <w:pStyle w:val="AufgabeText"/>
              <w:spacing w:before="60" w:after="60"/>
              <w:ind w:left="0"/>
              <w:jc w:val="left"/>
            </w:pPr>
            <w:r w:rsidRPr="007911B0">
              <w:t>Ich kann Ideen zu einem Text sammeln.</w:t>
            </w:r>
          </w:p>
        </w:tc>
        <w:tc>
          <w:tcPr>
            <w:tcW w:w="531" w:type="dxa"/>
          </w:tcPr>
          <w:p w14:paraId="0F04A0DB" w14:textId="77777777" w:rsidR="00D10126" w:rsidRPr="007911B0" w:rsidRDefault="00D10126" w:rsidP="00860AB1">
            <w:pPr>
              <w:pStyle w:val="AufgabeText"/>
              <w:ind w:left="0"/>
            </w:pPr>
          </w:p>
        </w:tc>
        <w:tc>
          <w:tcPr>
            <w:tcW w:w="532" w:type="dxa"/>
            <w:tcBorders>
              <w:bottom w:val="single" w:sz="4" w:space="0" w:color="auto"/>
            </w:tcBorders>
          </w:tcPr>
          <w:p w14:paraId="3F9BA3FC" w14:textId="77777777" w:rsidR="00D10126" w:rsidRPr="007911B0" w:rsidRDefault="00D10126" w:rsidP="00860AB1">
            <w:pPr>
              <w:pStyle w:val="AufgabeText"/>
              <w:ind w:left="0"/>
            </w:pPr>
          </w:p>
        </w:tc>
        <w:tc>
          <w:tcPr>
            <w:tcW w:w="532" w:type="dxa"/>
            <w:tcBorders>
              <w:bottom w:val="single" w:sz="4" w:space="0" w:color="auto"/>
            </w:tcBorders>
          </w:tcPr>
          <w:p w14:paraId="50EEDDC0" w14:textId="77777777" w:rsidR="00D10126" w:rsidRPr="007911B0" w:rsidRDefault="00D10126" w:rsidP="00860AB1">
            <w:pPr>
              <w:pStyle w:val="AufgabeText"/>
              <w:ind w:left="0"/>
            </w:pPr>
          </w:p>
        </w:tc>
        <w:tc>
          <w:tcPr>
            <w:tcW w:w="532" w:type="dxa"/>
            <w:tcBorders>
              <w:bottom w:val="single" w:sz="4" w:space="0" w:color="auto"/>
            </w:tcBorders>
          </w:tcPr>
          <w:p w14:paraId="76BDFB78" w14:textId="77777777" w:rsidR="00D10126" w:rsidRPr="007911B0" w:rsidRDefault="00D10126" w:rsidP="00860AB1">
            <w:pPr>
              <w:pStyle w:val="AufgabeText"/>
              <w:ind w:left="0"/>
            </w:pPr>
          </w:p>
        </w:tc>
      </w:tr>
      <w:tr w:rsidR="00D10126" w:rsidRPr="007911B0" w14:paraId="27A67099" w14:textId="77777777" w:rsidTr="00860AB1">
        <w:trPr>
          <w:gridAfter w:val="1"/>
          <w:wAfter w:w="32" w:type="dxa"/>
        </w:trPr>
        <w:tc>
          <w:tcPr>
            <w:tcW w:w="5103" w:type="dxa"/>
            <w:gridSpan w:val="3"/>
            <w:tcBorders>
              <w:top w:val="single" w:sz="4" w:space="0" w:color="auto"/>
              <w:left w:val="single" w:sz="4" w:space="0" w:color="auto"/>
              <w:bottom w:val="single" w:sz="4" w:space="0" w:color="auto"/>
              <w:right w:val="single" w:sz="4" w:space="0" w:color="auto"/>
            </w:tcBorders>
            <w:vAlign w:val="center"/>
          </w:tcPr>
          <w:p w14:paraId="4EA0E307" w14:textId="77777777" w:rsidR="00D10126" w:rsidRPr="007911B0" w:rsidRDefault="00D10126" w:rsidP="00860AB1">
            <w:pPr>
              <w:pStyle w:val="AufgabeText"/>
              <w:spacing w:before="60" w:after="60"/>
              <w:ind w:left="0"/>
              <w:jc w:val="left"/>
            </w:pPr>
            <w:r w:rsidRPr="007911B0">
              <w:t>Ich kann den Aufbau eines Textes planen.</w:t>
            </w:r>
          </w:p>
        </w:tc>
        <w:tc>
          <w:tcPr>
            <w:tcW w:w="531" w:type="dxa"/>
          </w:tcPr>
          <w:p w14:paraId="0D327177" w14:textId="77777777" w:rsidR="00D10126" w:rsidRPr="007911B0" w:rsidRDefault="00D10126" w:rsidP="00860AB1">
            <w:pPr>
              <w:pStyle w:val="AufgabeText"/>
              <w:ind w:left="0"/>
            </w:pPr>
          </w:p>
        </w:tc>
        <w:tc>
          <w:tcPr>
            <w:tcW w:w="532" w:type="dxa"/>
            <w:tcBorders>
              <w:bottom w:val="single" w:sz="4" w:space="0" w:color="auto"/>
            </w:tcBorders>
          </w:tcPr>
          <w:p w14:paraId="6337A79D" w14:textId="77777777" w:rsidR="00D10126" w:rsidRPr="007911B0" w:rsidRDefault="00D10126" w:rsidP="00860AB1">
            <w:pPr>
              <w:pStyle w:val="AufgabeText"/>
              <w:ind w:left="0"/>
            </w:pPr>
          </w:p>
        </w:tc>
        <w:tc>
          <w:tcPr>
            <w:tcW w:w="532" w:type="dxa"/>
            <w:tcBorders>
              <w:bottom w:val="single" w:sz="4" w:space="0" w:color="auto"/>
            </w:tcBorders>
          </w:tcPr>
          <w:p w14:paraId="69261384" w14:textId="77777777" w:rsidR="00D10126" w:rsidRPr="007911B0" w:rsidRDefault="00D10126" w:rsidP="00860AB1">
            <w:pPr>
              <w:pStyle w:val="AufgabeText"/>
              <w:ind w:left="0"/>
            </w:pPr>
          </w:p>
        </w:tc>
        <w:tc>
          <w:tcPr>
            <w:tcW w:w="532" w:type="dxa"/>
            <w:tcBorders>
              <w:bottom w:val="single" w:sz="4" w:space="0" w:color="auto"/>
            </w:tcBorders>
          </w:tcPr>
          <w:p w14:paraId="74C794DA" w14:textId="77777777" w:rsidR="00D10126" w:rsidRPr="007911B0" w:rsidRDefault="00D10126" w:rsidP="00860AB1">
            <w:pPr>
              <w:pStyle w:val="AufgabeText"/>
              <w:ind w:left="0"/>
            </w:pPr>
          </w:p>
        </w:tc>
      </w:tr>
      <w:tr w:rsidR="00D10126" w:rsidRPr="007911B0" w14:paraId="67470E95" w14:textId="77777777" w:rsidTr="00860AB1">
        <w:trPr>
          <w:gridAfter w:val="1"/>
          <w:wAfter w:w="32" w:type="dxa"/>
        </w:trPr>
        <w:tc>
          <w:tcPr>
            <w:tcW w:w="5103" w:type="dxa"/>
            <w:gridSpan w:val="3"/>
            <w:tcBorders>
              <w:top w:val="single" w:sz="4" w:space="0" w:color="auto"/>
              <w:left w:val="single" w:sz="4" w:space="0" w:color="auto"/>
              <w:bottom w:val="single" w:sz="4" w:space="0" w:color="auto"/>
              <w:right w:val="single" w:sz="4" w:space="0" w:color="auto"/>
            </w:tcBorders>
            <w:vAlign w:val="center"/>
          </w:tcPr>
          <w:p w14:paraId="373A6BBC" w14:textId="77777777" w:rsidR="00D10126" w:rsidRPr="007911B0" w:rsidRDefault="00D10126" w:rsidP="00860AB1">
            <w:pPr>
              <w:pStyle w:val="AufgabeText"/>
              <w:spacing w:before="60" w:after="60"/>
              <w:ind w:left="0"/>
              <w:jc w:val="left"/>
            </w:pPr>
            <w:r w:rsidRPr="007911B0">
              <w:t>Ich kann einen Text formulieren.</w:t>
            </w:r>
          </w:p>
        </w:tc>
        <w:tc>
          <w:tcPr>
            <w:tcW w:w="531" w:type="dxa"/>
            <w:tcBorders>
              <w:bottom w:val="single" w:sz="4" w:space="0" w:color="auto"/>
            </w:tcBorders>
          </w:tcPr>
          <w:p w14:paraId="5743D014" w14:textId="77777777" w:rsidR="00D10126" w:rsidRPr="007911B0" w:rsidRDefault="00D10126" w:rsidP="00860AB1">
            <w:pPr>
              <w:pStyle w:val="AufgabeText"/>
              <w:ind w:left="0"/>
            </w:pPr>
          </w:p>
        </w:tc>
        <w:tc>
          <w:tcPr>
            <w:tcW w:w="532" w:type="dxa"/>
            <w:tcBorders>
              <w:bottom w:val="single" w:sz="4" w:space="0" w:color="auto"/>
            </w:tcBorders>
          </w:tcPr>
          <w:p w14:paraId="5F9285BA" w14:textId="77777777" w:rsidR="00D10126" w:rsidRPr="007911B0" w:rsidRDefault="00D10126" w:rsidP="00860AB1">
            <w:pPr>
              <w:pStyle w:val="AufgabeText"/>
              <w:ind w:left="0"/>
            </w:pPr>
          </w:p>
        </w:tc>
        <w:tc>
          <w:tcPr>
            <w:tcW w:w="532" w:type="dxa"/>
            <w:tcBorders>
              <w:bottom w:val="single" w:sz="4" w:space="0" w:color="auto"/>
            </w:tcBorders>
          </w:tcPr>
          <w:p w14:paraId="13211115" w14:textId="77777777" w:rsidR="00D10126" w:rsidRPr="007911B0" w:rsidRDefault="00D10126" w:rsidP="00860AB1">
            <w:pPr>
              <w:pStyle w:val="AufgabeText"/>
              <w:ind w:left="0"/>
            </w:pPr>
          </w:p>
        </w:tc>
        <w:tc>
          <w:tcPr>
            <w:tcW w:w="532" w:type="dxa"/>
            <w:tcBorders>
              <w:bottom w:val="single" w:sz="4" w:space="0" w:color="auto"/>
            </w:tcBorders>
          </w:tcPr>
          <w:p w14:paraId="7699044E" w14:textId="77777777" w:rsidR="00D10126" w:rsidRPr="007911B0" w:rsidRDefault="00D10126" w:rsidP="00860AB1">
            <w:pPr>
              <w:pStyle w:val="AufgabeText"/>
              <w:ind w:left="0"/>
            </w:pPr>
          </w:p>
        </w:tc>
      </w:tr>
      <w:tr w:rsidR="00D10126" w:rsidRPr="007911B0" w14:paraId="35345248" w14:textId="77777777" w:rsidTr="00860AB1">
        <w:trPr>
          <w:gridAfter w:val="1"/>
          <w:wAfter w:w="32" w:type="dxa"/>
        </w:trPr>
        <w:tc>
          <w:tcPr>
            <w:tcW w:w="5103" w:type="dxa"/>
            <w:gridSpan w:val="3"/>
            <w:tcBorders>
              <w:top w:val="single" w:sz="4" w:space="0" w:color="auto"/>
              <w:left w:val="single" w:sz="4" w:space="0" w:color="auto"/>
              <w:bottom w:val="single" w:sz="4" w:space="0" w:color="auto"/>
              <w:right w:val="single" w:sz="4" w:space="0" w:color="auto"/>
            </w:tcBorders>
            <w:vAlign w:val="center"/>
          </w:tcPr>
          <w:p w14:paraId="2C0759D9" w14:textId="2C7C1B69" w:rsidR="00D10126" w:rsidRPr="007911B0" w:rsidRDefault="00D10126" w:rsidP="00860AB1">
            <w:pPr>
              <w:pStyle w:val="AufgabeText"/>
              <w:spacing w:before="60" w:after="60"/>
              <w:ind w:left="0"/>
              <w:jc w:val="left"/>
            </w:pPr>
            <w:r w:rsidRPr="007911B0">
              <w:t>Ich kann meinen</w:t>
            </w:r>
            <w:r w:rsidR="008E2B68">
              <w:t xml:space="preserve"> Mitschülerinnen und</w:t>
            </w:r>
            <w:r w:rsidRPr="007911B0">
              <w:t xml:space="preserve"> Mitschülern Rückmeldung zu einem Text geben</w:t>
            </w:r>
          </w:p>
        </w:tc>
        <w:tc>
          <w:tcPr>
            <w:tcW w:w="531" w:type="dxa"/>
            <w:tcBorders>
              <w:bottom w:val="single" w:sz="4" w:space="0" w:color="auto"/>
            </w:tcBorders>
          </w:tcPr>
          <w:p w14:paraId="310EAD01" w14:textId="77777777" w:rsidR="00D10126" w:rsidRPr="007911B0" w:rsidRDefault="00D10126" w:rsidP="00860AB1">
            <w:pPr>
              <w:pStyle w:val="AufgabeText"/>
              <w:ind w:left="0"/>
            </w:pPr>
          </w:p>
        </w:tc>
        <w:tc>
          <w:tcPr>
            <w:tcW w:w="532" w:type="dxa"/>
            <w:tcBorders>
              <w:bottom w:val="single" w:sz="4" w:space="0" w:color="auto"/>
            </w:tcBorders>
          </w:tcPr>
          <w:p w14:paraId="1B0FCAAB" w14:textId="77777777" w:rsidR="00D10126" w:rsidRPr="007911B0" w:rsidRDefault="00D10126" w:rsidP="00860AB1">
            <w:pPr>
              <w:pStyle w:val="AufgabeText"/>
              <w:ind w:left="0"/>
            </w:pPr>
          </w:p>
        </w:tc>
        <w:tc>
          <w:tcPr>
            <w:tcW w:w="532" w:type="dxa"/>
            <w:tcBorders>
              <w:bottom w:val="single" w:sz="4" w:space="0" w:color="auto"/>
            </w:tcBorders>
          </w:tcPr>
          <w:p w14:paraId="47DECAA7" w14:textId="77777777" w:rsidR="00D10126" w:rsidRPr="007911B0" w:rsidRDefault="00D10126" w:rsidP="00860AB1">
            <w:pPr>
              <w:pStyle w:val="AufgabeText"/>
              <w:ind w:left="0"/>
            </w:pPr>
          </w:p>
        </w:tc>
        <w:tc>
          <w:tcPr>
            <w:tcW w:w="532" w:type="dxa"/>
            <w:tcBorders>
              <w:bottom w:val="single" w:sz="4" w:space="0" w:color="auto"/>
            </w:tcBorders>
          </w:tcPr>
          <w:p w14:paraId="49113BEA" w14:textId="77777777" w:rsidR="00D10126" w:rsidRPr="007911B0" w:rsidRDefault="00D10126" w:rsidP="00860AB1">
            <w:pPr>
              <w:pStyle w:val="AufgabeText"/>
              <w:ind w:left="0"/>
            </w:pPr>
          </w:p>
        </w:tc>
      </w:tr>
      <w:tr w:rsidR="00D10126" w:rsidRPr="007911B0" w14:paraId="717D4ED6" w14:textId="77777777" w:rsidTr="00860AB1">
        <w:trPr>
          <w:gridAfter w:val="1"/>
          <w:wAfter w:w="32" w:type="dxa"/>
        </w:trPr>
        <w:tc>
          <w:tcPr>
            <w:tcW w:w="5103" w:type="dxa"/>
            <w:gridSpan w:val="3"/>
            <w:tcBorders>
              <w:top w:val="single" w:sz="4" w:space="0" w:color="auto"/>
              <w:left w:val="single" w:sz="4" w:space="0" w:color="auto"/>
              <w:bottom w:val="single" w:sz="4" w:space="0" w:color="auto"/>
              <w:right w:val="single" w:sz="4" w:space="0" w:color="auto"/>
            </w:tcBorders>
            <w:vAlign w:val="center"/>
          </w:tcPr>
          <w:p w14:paraId="33455891" w14:textId="77777777" w:rsidR="00D10126" w:rsidRPr="007911B0" w:rsidRDefault="00D10126" w:rsidP="00860AB1">
            <w:pPr>
              <w:pStyle w:val="AufgabeText"/>
              <w:spacing w:before="60" w:after="60"/>
              <w:ind w:left="0"/>
              <w:jc w:val="left"/>
            </w:pPr>
            <w:r w:rsidRPr="007911B0">
              <w:t>Ich kann einen Text überarbeiten.</w:t>
            </w:r>
          </w:p>
        </w:tc>
        <w:tc>
          <w:tcPr>
            <w:tcW w:w="531" w:type="dxa"/>
            <w:tcBorders>
              <w:bottom w:val="single" w:sz="4" w:space="0" w:color="auto"/>
            </w:tcBorders>
          </w:tcPr>
          <w:p w14:paraId="0663864D" w14:textId="77777777" w:rsidR="00D10126" w:rsidRPr="007911B0" w:rsidRDefault="00D10126" w:rsidP="00860AB1">
            <w:pPr>
              <w:pStyle w:val="AufgabeText"/>
              <w:ind w:left="0"/>
            </w:pPr>
          </w:p>
        </w:tc>
        <w:tc>
          <w:tcPr>
            <w:tcW w:w="532" w:type="dxa"/>
            <w:tcBorders>
              <w:bottom w:val="single" w:sz="4" w:space="0" w:color="auto"/>
            </w:tcBorders>
          </w:tcPr>
          <w:p w14:paraId="3323E05C" w14:textId="77777777" w:rsidR="00D10126" w:rsidRPr="007911B0" w:rsidRDefault="00D10126" w:rsidP="00860AB1">
            <w:pPr>
              <w:pStyle w:val="AufgabeText"/>
              <w:ind w:left="0"/>
            </w:pPr>
          </w:p>
        </w:tc>
        <w:tc>
          <w:tcPr>
            <w:tcW w:w="532" w:type="dxa"/>
            <w:tcBorders>
              <w:bottom w:val="single" w:sz="4" w:space="0" w:color="auto"/>
            </w:tcBorders>
          </w:tcPr>
          <w:p w14:paraId="0262FF98" w14:textId="77777777" w:rsidR="00D10126" w:rsidRPr="007911B0" w:rsidRDefault="00D10126" w:rsidP="00860AB1">
            <w:pPr>
              <w:pStyle w:val="AufgabeText"/>
              <w:ind w:left="0"/>
            </w:pPr>
          </w:p>
        </w:tc>
        <w:tc>
          <w:tcPr>
            <w:tcW w:w="532" w:type="dxa"/>
            <w:tcBorders>
              <w:bottom w:val="single" w:sz="4" w:space="0" w:color="auto"/>
            </w:tcBorders>
          </w:tcPr>
          <w:p w14:paraId="2AF4195A" w14:textId="77777777" w:rsidR="00D10126" w:rsidRPr="007911B0" w:rsidRDefault="00D10126" w:rsidP="00860AB1">
            <w:pPr>
              <w:pStyle w:val="AufgabeText"/>
              <w:ind w:left="0"/>
            </w:pPr>
          </w:p>
        </w:tc>
      </w:tr>
      <w:tr w:rsidR="00D10126" w:rsidRPr="007911B0" w14:paraId="66D91BDD" w14:textId="77777777" w:rsidTr="00860AB1">
        <w:trPr>
          <w:gridAfter w:val="1"/>
          <w:wAfter w:w="32" w:type="dxa"/>
        </w:trPr>
        <w:tc>
          <w:tcPr>
            <w:tcW w:w="5103" w:type="dxa"/>
            <w:gridSpan w:val="3"/>
            <w:vAlign w:val="center"/>
          </w:tcPr>
          <w:p w14:paraId="6F4660F9" w14:textId="77777777" w:rsidR="00D10126" w:rsidRPr="007911B0" w:rsidRDefault="00D10126" w:rsidP="00860AB1">
            <w:pPr>
              <w:pStyle w:val="AufgabeText"/>
              <w:spacing w:before="60" w:after="60"/>
              <w:ind w:left="0"/>
              <w:jc w:val="left"/>
            </w:pPr>
            <w:r w:rsidRPr="007911B0">
              <w:t>Wie zufrieden bin ich auf einer Skala von 1 (gar nicht) bis 10 (sehr) mit meiner neuen Kompetenz? Kreisen Sie ein.</w:t>
            </w:r>
          </w:p>
        </w:tc>
        <w:tc>
          <w:tcPr>
            <w:tcW w:w="2127" w:type="dxa"/>
            <w:gridSpan w:val="4"/>
            <w:tcBorders>
              <w:bottom w:val="single" w:sz="4" w:space="0" w:color="auto"/>
              <w:right w:val="single" w:sz="4" w:space="0" w:color="auto"/>
            </w:tcBorders>
            <w:vAlign w:val="center"/>
          </w:tcPr>
          <w:p w14:paraId="7A032CC3" w14:textId="77777777" w:rsidR="00D10126" w:rsidRPr="007911B0" w:rsidRDefault="00D10126" w:rsidP="00860AB1">
            <w:pPr>
              <w:pStyle w:val="AufgabeText"/>
              <w:ind w:left="0"/>
              <w:jc w:val="center"/>
            </w:pPr>
            <w:r w:rsidRPr="007911B0">
              <w:t>1  2  3  4  5  6  7  8  9  10</w:t>
            </w:r>
          </w:p>
        </w:tc>
      </w:tr>
      <w:tr w:rsidR="00D10126" w:rsidRPr="007911B0" w14:paraId="600A0293" w14:textId="77777777" w:rsidTr="00860A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285" w:type="dxa"/>
            <w:gridSpan w:val="2"/>
          </w:tcPr>
          <w:p w14:paraId="320EE433" w14:textId="77777777" w:rsidR="00D10126" w:rsidRPr="007911B0" w:rsidRDefault="00D10126" w:rsidP="00860AB1">
            <w:pPr>
              <w:spacing w:line="240" w:lineRule="exact"/>
              <w:rPr>
                <w:b/>
              </w:rPr>
            </w:pPr>
            <w:r w:rsidRPr="007911B0">
              <w:rPr>
                <w:b/>
              </w:rPr>
              <w:t>Ich habe …</w:t>
            </w:r>
          </w:p>
        </w:tc>
        <w:tc>
          <w:tcPr>
            <w:tcW w:w="5977" w:type="dxa"/>
            <w:gridSpan w:val="6"/>
          </w:tcPr>
          <w:p w14:paraId="0055361F" w14:textId="77777777" w:rsidR="00D10126" w:rsidRPr="007911B0" w:rsidRDefault="00D10126" w:rsidP="00860AB1">
            <w:pPr>
              <w:spacing w:line="240" w:lineRule="exact"/>
            </w:pPr>
          </w:p>
        </w:tc>
      </w:tr>
      <w:tr w:rsidR="00D10126" w:rsidRPr="007911B0" w14:paraId="442B1C93" w14:textId="77777777" w:rsidTr="00860A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49"/>
        </w:trPr>
        <w:sdt>
          <w:sdtPr>
            <w:id w:val="-1788110209"/>
            <w14:checkbox>
              <w14:checked w14:val="0"/>
              <w14:checkedState w14:val="2612" w14:font="MS Gothic"/>
              <w14:uncheckedState w14:val="2610" w14:font="MS Gothic"/>
            </w14:checkbox>
          </w:sdtPr>
          <w:sdtEndPr/>
          <w:sdtContent>
            <w:tc>
              <w:tcPr>
                <w:tcW w:w="436" w:type="dxa"/>
                <w:vAlign w:val="center"/>
              </w:tcPr>
              <w:p w14:paraId="7B11ADE6" w14:textId="77777777" w:rsidR="00D10126" w:rsidRPr="007911B0" w:rsidRDefault="00D10126" w:rsidP="00860AB1">
                <w:pPr>
                  <w:spacing w:line="240" w:lineRule="exact"/>
                  <w:jc w:val="center"/>
                </w:pPr>
                <w:r w:rsidRPr="007911B0">
                  <w:rPr>
                    <w:rFonts w:ascii="MS Gothic" w:eastAsia="MS Gothic" w:hAnsi="MS Gothic" w:hint="eastAsia"/>
                  </w:rPr>
                  <w:t>☐</w:t>
                </w:r>
              </w:p>
            </w:tc>
          </w:sdtContent>
        </w:sdt>
        <w:tc>
          <w:tcPr>
            <w:tcW w:w="6826" w:type="dxa"/>
            <w:gridSpan w:val="7"/>
            <w:vAlign w:val="center"/>
          </w:tcPr>
          <w:p w14:paraId="70493960" w14:textId="77777777" w:rsidR="00D10126" w:rsidRPr="007911B0" w:rsidRDefault="00D10126" w:rsidP="00860AB1">
            <w:pPr>
              <w:spacing w:line="240" w:lineRule="exact"/>
            </w:pPr>
            <w:r w:rsidRPr="007911B0">
              <w:t>meinen Lernschritt im Ordner eingeheftet.</w:t>
            </w:r>
          </w:p>
        </w:tc>
      </w:tr>
      <w:tr w:rsidR="00D10126" w:rsidRPr="007911B0" w14:paraId="52798A0C" w14:textId="77777777" w:rsidTr="00860A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13"/>
        </w:trPr>
        <w:sdt>
          <w:sdtPr>
            <w:id w:val="1769429041"/>
            <w14:checkbox>
              <w14:checked w14:val="0"/>
              <w14:checkedState w14:val="2612" w14:font="MS Gothic"/>
              <w14:uncheckedState w14:val="2610" w14:font="MS Gothic"/>
            </w14:checkbox>
          </w:sdtPr>
          <w:sdtEndPr/>
          <w:sdtContent>
            <w:tc>
              <w:tcPr>
                <w:tcW w:w="436" w:type="dxa"/>
                <w:vAlign w:val="center"/>
              </w:tcPr>
              <w:p w14:paraId="44F40141" w14:textId="77777777" w:rsidR="00D10126" w:rsidRPr="007911B0" w:rsidRDefault="00D10126" w:rsidP="00860AB1">
                <w:pPr>
                  <w:spacing w:line="240" w:lineRule="exact"/>
                  <w:jc w:val="center"/>
                </w:pPr>
                <w:r w:rsidRPr="007911B0">
                  <w:rPr>
                    <w:rFonts w:ascii="MS Gothic" w:eastAsia="MS Gothic" w:hAnsi="MS Gothic" w:hint="eastAsia"/>
                  </w:rPr>
                  <w:t>☐</w:t>
                </w:r>
              </w:p>
            </w:tc>
          </w:sdtContent>
        </w:sdt>
        <w:tc>
          <w:tcPr>
            <w:tcW w:w="6826" w:type="dxa"/>
            <w:gridSpan w:val="7"/>
            <w:vAlign w:val="center"/>
          </w:tcPr>
          <w:p w14:paraId="5FE0E9E3" w14:textId="77777777" w:rsidR="00D10126" w:rsidRPr="007911B0" w:rsidRDefault="00D10126" w:rsidP="00860AB1">
            <w:pPr>
              <w:spacing w:line="240" w:lineRule="exact"/>
              <w:rPr>
                <w:noProof/>
              </w:rPr>
            </w:pPr>
            <w:r w:rsidRPr="007911B0">
              <w:rPr>
                <w:noProof/>
              </w:rPr>
              <w:t>den Arbeitsauftrag erledigt und das entsprechende Feld in der Lernwegeliste markiert.</w:t>
            </w:r>
          </w:p>
        </w:tc>
      </w:tr>
    </w:tbl>
    <w:p w14:paraId="1632481D" w14:textId="77777777" w:rsidR="00860AB1" w:rsidRDefault="00860AB1">
      <w:pPr>
        <w:spacing w:line="240" w:lineRule="exact"/>
      </w:pPr>
      <w: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10126" w14:paraId="382A7BEB" w14:textId="77777777" w:rsidTr="00860AB1">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0EA89A97" w14:textId="77777777" w:rsidR="00D10126" w:rsidRDefault="00D10126" w:rsidP="00860AB1">
            <w:pPr>
              <w:pStyle w:val="Tabelle6pt"/>
            </w:pPr>
            <w:r>
              <w:lastRenderedPageBreak/>
              <w:t>Kompetenz:</w:t>
            </w:r>
          </w:p>
          <w:p w14:paraId="753F51DE" w14:textId="77777777" w:rsidR="00D10126" w:rsidRDefault="00D10126" w:rsidP="00860AB1">
            <w:pPr>
              <w:pStyle w:val="TabelleKopflinks"/>
              <w:spacing w:line="240" w:lineRule="exact"/>
            </w:pPr>
            <w:r>
              <w:t>Eine Spielanleitung schreiben</w:t>
            </w:r>
          </w:p>
        </w:tc>
        <w:tc>
          <w:tcPr>
            <w:tcW w:w="188" w:type="dxa"/>
            <w:tcBorders>
              <w:top w:val="nil"/>
              <w:left w:val="single" w:sz="4" w:space="0" w:color="auto"/>
              <w:bottom w:val="nil"/>
              <w:right w:val="single" w:sz="4" w:space="0" w:color="auto"/>
            </w:tcBorders>
            <w:shd w:val="clear" w:color="auto" w:fill="FFFFFF"/>
          </w:tcPr>
          <w:p w14:paraId="1934A8A3" w14:textId="77777777" w:rsidR="00D10126" w:rsidRDefault="00D10126" w:rsidP="00860AB1">
            <w:pPr>
              <w:pStyle w:val="Kopf8pt"/>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143639C7" w14:textId="77777777" w:rsidR="00D10126" w:rsidRDefault="00D10126" w:rsidP="00860AB1">
            <w:pPr>
              <w:pStyle w:val="TabelleKopfmitte"/>
              <w:spacing w:line="240" w:lineRule="exact"/>
              <w:rPr>
                <w:lang w:val="en-GB" w:eastAsia="en-US"/>
              </w:rPr>
            </w:pPr>
            <w:r>
              <w:rPr>
                <w:lang w:val="en-GB" w:eastAsia="en-US"/>
              </w:rPr>
              <w:t>Deutsch</w:t>
            </w:r>
          </w:p>
          <w:p w14:paraId="7F53427C" w14:textId="77777777" w:rsidR="00D10126" w:rsidRDefault="00D10126" w:rsidP="00860AB1">
            <w:pPr>
              <w:pStyle w:val="TabelleKopfmitte"/>
              <w:spacing w:line="240" w:lineRule="exact"/>
              <w:rPr>
                <w:rFonts w:eastAsia="Calibri"/>
                <w:lang w:val="en-GB" w:eastAsia="en-US"/>
              </w:rPr>
            </w:pPr>
            <w:r>
              <w:rPr>
                <w:lang w:val="en-GB" w:eastAsia="en-US"/>
              </w:rPr>
              <w:t>D03.01.03.01</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10126" w14:paraId="58CD6E34"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E0BD5D" w14:textId="77777777" w:rsidR="00D10126" w:rsidRDefault="00D10126" w:rsidP="00860AB1">
            <w:pPr>
              <w:pStyle w:val="TabelleKopfmitte"/>
              <w:rPr>
                <w:lang w:val="en-GB"/>
              </w:rPr>
            </w:pPr>
            <w:proofErr w:type="spellStart"/>
            <w:r>
              <w:rPr>
                <w:lang w:val="en-GB"/>
              </w:rPr>
              <w:t>Lösung</w:t>
            </w:r>
            <w:proofErr w:type="spellEnd"/>
          </w:p>
        </w:tc>
      </w:tr>
    </w:tbl>
    <w:p w14:paraId="5C099D6D" w14:textId="77777777" w:rsidR="00D10126" w:rsidRPr="00E8042B" w:rsidRDefault="00D10126" w:rsidP="00D10126">
      <w:pPr>
        <w:pStyle w:val="berschrift2"/>
        <w:rPr>
          <w:lang w:val="en-GB"/>
        </w:rPr>
      </w:pPr>
    </w:p>
    <w:p w14:paraId="77E944F2" w14:textId="77777777" w:rsidR="00D10126" w:rsidRPr="007911B0" w:rsidRDefault="00D10126" w:rsidP="00D10126">
      <w:pPr>
        <w:pStyle w:val="Textkrper"/>
        <w:rPr>
          <w:b/>
          <w:i/>
          <w:color w:val="FF0000"/>
        </w:rPr>
      </w:pPr>
      <w:r w:rsidRPr="007911B0">
        <w:rPr>
          <w:noProof/>
        </w:rPr>
        <w:drawing>
          <wp:anchor distT="0" distB="0" distL="114300" distR="114300" simplePos="0" relativeHeight="251857920" behindDoc="0" locked="0" layoutInCell="0" allowOverlap="1" wp14:anchorId="0CFF339F" wp14:editId="356C04A6">
            <wp:simplePos x="0" y="0"/>
            <wp:positionH relativeFrom="rightMargin">
              <wp:posOffset>128270</wp:posOffset>
            </wp:positionH>
            <wp:positionV relativeFrom="paragraph">
              <wp:posOffset>635</wp:posOffset>
            </wp:positionV>
            <wp:extent cx="345440" cy="323850"/>
            <wp:effectExtent l="0" t="0" r="0" b="0"/>
            <wp:wrapNone/>
            <wp:docPr id="501"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1B0">
        <w:rPr>
          <w:b/>
          <w:i/>
          <w:color w:val="FF0000"/>
        </w:rPr>
        <w:t>Lösungsvorschläge zur Selbstkontrolle (Seite 1)</w:t>
      </w:r>
    </w:p>
    <w:p w14:paraId="4B06FCC3" w14:textId="77777777" w:rsidR="00D10126" w:rsidRPr="007911B0" w:rsidRDefault="00D10126" w:rsidP="00D10126">
      <w:pPr>
        <w:pStyle w:val="Textkrper"/>
      </w:pPr>
    </w:p>
    <w:p w14:paraId="661BA0A0" w14:textId="77777777" w:rsidR="00D10126" w:rsidRPr="007911B0" w:rsidRDefault="00D10126" w:rsidP="00D10126">
      <w:pPr>
        <w:pStyle w:val="Textkrper"/>
        <w:rPr>
          <w:b/>
        </w:rPr>
      </w:pPr>
      <w:r w:rsidRPr="007911B0">
        <w:rPr>
          <w:rFonts w:eastAsia="Calibri"/>
          <w:b/>
        </w:rPr>
        <w:t>Spielanleitung</w:t>
      </w:r>
    </w:p>
    <w:p w14:paraId="4CEE0785" w14:textId="77777777" w:rsidR="00D10126" w:rsidRPr="007911B0" w:rsidRDefault="00D10126" w:rsidP="00D10126">
      <w:pPr>
        <w:pStyle w:val="Textkrper"/>
      </w:pPr>
    </w:p>
    <w:p w14:paraId="62A35AA5" w14:textId="77777777" w:rsidR="00D10126" w:rsidRPr="007911B0" w:rsidRDefault="00D10126" w:rsidP="00D10126">
      <w:pPr>
        <w:pStyle w:val="Textkrper"/>
      </w:pPr>
      <w:r w:rsidRPr="007911B0">
        <w:t xml:space="preserve">Mensch </w:t>
      </w:r>
      <w:proofErr w:type="spellStart"/>
      <w:r w:rsidRPr="007911B0">
        <w:t>chillaxe</w:t>
      </w:r>
      <w:proofErr w:type="spellEnd"/>
      <w:r w:rsidRPr="007911B0">
        <w:t xml:space="preserve"> halt mal</w:t>
      </w:r>
    </w:p>
    <w:p w14:paraId="2FD96A46" w14:textId="77777777" w:rsidR="00D10126" w:rsidRDefault="00D10126" w:rsidP="00D10126">
      <w:pPr>
        <w:pStyle w:val="Textkrper"/>
      </w:pPr>
    </w:p>
    <w:p w14:paraId="42CEBC59" w14:textId="77777777" w:rsidR="00D10126" w:rsidRDefault="00D10126" w:rsidP="00D10126">
      <w:pPr>
        <w:rPr>
          <w:sz w:val="24"/>
          <w:szCs w:val="24"/>
        </w:rPr>
      </w:pPr>
      <w:r w:rsidRPr="00B519D9">
        <w:rPr>
          <w:noProof/>
          <w:sz w:val="24"/>
          <w:szCs w:val="24"/>
          <w:lang w:eastAsia="de-DE"/>
        </w:rPr>
        <w:drawing>
          <wp:inline distT="0" distB="0" distL="0" distR="0" wp14:anchorId="0BFB1C64" wp14:editId="3B7CD1C4">
            <wp:extent cx="3429000" cy="3429000"/>
            <wp:effectExtent l="0" t="0" r="0" b="0"/>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296" cy="3429296"/>
                    </a:xfrm>
                    <a:prstGeom prst="rect">
                      <a:avLst/>
                    </a:prstGeom>
                    <a:noFill/>
                  </pic:spPr>
                </pic:pic>
              </a:graphicData>
            </a:graphic>
          </wp:inline>
        </w:drawing>
      </w:r>
    </w:p>
    <w:p w14:paraId="101C6FA9" w14:textId="77777777" w:rsidR="00D10126" w:rsidRDefault="00D10126" w:rsidP="00D10126">
      <w:pPr>
        <w:rPr>
          <w:sz w:val="24"/>
          <w:szCs w:val="24"/>
        </w:rPr>
      </w:pPr>
    </w:p>
    <w:p w14:paraId="2DF46B41" w14:textId="77777777" w:rsidR="00D10126" w:rsidRPr="007911B0" w:rsidRDefault="00D10126" w:rsidP="00D10126">
      <w:pPr>
        <w:jc w:val="both"/>
        <w:rPr>
          <w:szCs w:val="24"/>
          <w:u w:val="single"/>
        </w:rPr>
      </w:pPr>
      <w:r w:rsidRPr="007911B0">
        <w:rPr>
          <w:szCs w:val="24"/>
          <w:u w:val="single"/>
        </w:rPr>
        <w:t>Ziel des Spiels</w:t>
      </w:r>
    </w:p>
    <w:p w14:paraId="14C373AF" w14:textId="77777777" w:rsidR="00D10126" w:rsidRPr="007911B0" w:rsidRDefault="00D10126" w:rsidP="00D10126">
      <w:pPr>
        <w:jc w:val="both"/>
        <w:rPr>
          <w:szCs w:val="24"/>
        </w:rPr>
      </w:pPr>
    </w:p>
    <w:p w14:paraId="2939B699" w14:textId="77777777" w:rsidR="00D10126" w:rsidRPr="007911B0" w:rsidRDefault="00D10126" w:rsidP="00D10126">
      <w:pPr>
        <w:jc w:val="both"/>
        <w:rPr>
          <w:szCs w:val="24"/>
        </w:rPr>
      </w:pPr>
      <w:r w:rsidRPr="007911B0">
        <w:rPr>
          <w:szCs w:val="24"/>
        </w:rPr>
        <w:t>Ziel des Spiels ist es, seine Spielfiguren so schnell wie möglich von seinem Startfeld (1) ins Ziel (2) zu würfeln.</w:t>
      </w:r>
    </w:p>
    <w:p w14:paraId="261EE400" w14:textId="77777777" w:rsidR="00D10126" w:rsidRDefault="00D10126" w:rsidP="00D10126">
      <w:pPr>
        <w:jc w:val="both"/>
        <w:rPr>
          <w:szCs w:val="24"/>
        </w:rPr>
      </w:pPr>
    </w:p>
    <w:p w14:paraId="0A1D945E" w14:textId="77777777" w:rsidR="00D10126" w:rsidRPr="007911B0" w:rsidRDefault="00D10126" w:rsidP="00D10126">
      <w:pPr>
        <w:jc w:val="both"/>
        <w:rPr>
          <w:szCs w:val="24"/>
        </w:rPr>
      </w:pPr>
    </w:p>
    <w:p w14:paraId="2BD18EC0" w14:textId="77777777" w:rsidR="00D10126" w:rsidRPr="007911B0" w:rsidRDefault="00D10126" w:rsidP="00D10126">
      <w:pPr>
        <w:jc w:val="both"/>
        <w:rPr>
          <w:szCs w:val="24"/>
          <w:u w:val="single"/>
        </w:rPr>
      </w:pPr>
      <w:r w:rsidRPr="007911B0">
        <w:rPr>
          <w:szCs w:val="24"/>
          <w:u w:val="single"/>
        </w:rPr>
        <w:t>Spielvorbereitung</w:t>
      </w:r>
    </w:p>
    <w:p w14:paraId="215E22DC" w14:textId="77777777" w:rsidR="00D10126" w:rsidRPr="007911B0" w:rsidRDefault="00D10126" w:rsidP="00D10126">
      <w:pPr>
        <w:jc w:val="both"/>
        <w:rPr>
          <w:szCs w:val="24"/>
        </w:rPr>
      </w:pPr>
    </w:p>
    <w:p w14:paraId="336C13DC" w14:textId="77777777" w:rsidR="00D10126" w:rsidRPr="007911B0" w:rsidRDefault="00D10126" w:rsidP="00D10126">
      <w:pPr>
        <w:jc w:val="both"/>
        <w:rPr>
          <w:szCs w:val="24"/>
        </w:rPr>
      </w:pPr>
      <w:r w:rsidRPr="007911B0">
        <w:rPr>
          <w:szCs w:val="24"/>
        </w:rPr>
        <w:t>Jeder Spieler erhält vier Figuren einer Farbe. Die Figuren werden auf die vier Felder in den Ecken des Spielfeldes gestellt. Diese vier Felder werden „Haus“ (3) genannt. Der jüngste Mitspieler beginnt das Spiel.</w:t>
      </w:r>
    </w:p>
    <w:p w14:paraId="5442B2C4" w14:textId="77777777" w:rsidR="00D10126" w:rsidRDefault="00D10126" w:rsidP="00D10126">
      <w:pPr>
        <w:jc w:val="both"/>
        <w:rPr>
          <w:szCs w:val="24"/>
        </w:rPr>
      </w:pPr>
    </w:p>
    <w:p w14:paraId="1DD0ECDC" w14:textId="77777777" w:rsidR="00D10126" w:rsidRPr="007911B0" w:rsidRDefault="00D10126" w:rsidP="00D10126">
      <w:pPr>
        <w:jc w:val="both"/>
        <w:rPr>
          <w:szCs w:val="24"/>
        </w:rPr>
      </w:pPr>
    </w:p>
    <w:p w14:paraId="731B7DB9" w14:textId="77777777" w:rsidR="00D10126" w:rsidRPr="007911B0" w:rsidRDefault="00D10126" w:rsidP="00D10126">
      <w:pPr>
        <w:jc w:val="both"/>
        <w:rPr>
          <w:szCs w:val="24"/>
          <w:u w:val="single"/>
        </w:rPr>
      </w:pPr>
      <w:r w:rsidRPr="007911B0">
        <w:rPr>
          <w:szCs w:val="24"/>
          <w:u w:val="single"/>
        </w:rPr>
        <w:t>Besonderheiten der Würfelzahl „6“</w:t>
      </w:r>
    </w:p>
    <w:p w14:paraId="00B31F31" w14:textId="77777777" w:rsidR="00D10126" w:rsidRPr="007911B0" w:rsidRDefault="00D10126" w:rsidP="00D10126">
      <w:pPr>
        <w:jc w:val="both"/>
        <w:rPr>
          <w:szCs w:val="24"/>
        </w:rPr>
      </w:pPr>
    </w:p>
    <w:p w14:paraId="72C04D60" w14:textId="77777777" w:rsidR="00D10126" w:rsidRPr="007911B0" w:rsidRDefault="00D10126" w:rsidP="00D10126">
      <w:pPr>
        <w:jc w:val="both"/>
        <w:rPr>
          <w:szCs w:val="24"/>
        </w:rPr>
      </w:pPr>
      <w:r w:rsidRPr="007911B0">
        <w:rPr>
          <w:szCs w:val="24"/>
        </w:rPr>
        <w:t>Wer eine „6“ würfelt, darf nochmal würfeln.</w:t>
      </w:r>
    </w:p>
    <w:p w14:paraId="56654D04" w14:textId="77777777" w:rsidR="00D10126" w:rsidRPr="007911B0" w:rsidRDefault="00D10126" w:rsidP="00D10126">
      <w:pPr>
        <w:jc w:val="both"/>
        <w:rPr>
          <w:szCs w:val="24"/>
        </w:rPr>
      </w:pPr>
      <w:r w:rsidRPr="007911B0">
        <w:rPr>
          <w:szCs w:val="24"/>
        </w:rPr>
        <w:t>Bei einer „6“ kann der Spieler entscheiden, ob er eine weitere Figur auf den Startpunkt (1) stellt oder mit einer Figur seiner Wahl sechs Felder weiterzieht.</w:t>
      </w:r>
    </w:p>
    <w:p w14:paraId="0748827A" w14:textId="77777777" w:rsidR="00D10126" w:rsidRPr="007911B0" w:rsidRDefault="00D10126" w:rsidP="00D10126">
      <w:pPr>
        <w:jc w:val="both"/>
        <w:rPr>
          <w:szCs w:val="24"/>
        </w:rPr>
      </w:pPr>
    </w:p>
    <w:p w14:paraId="03C224A4" w14:textId="77777777" w:rsidR="00D10126" w:rsidRDefault="00D10126" w:rsidP="00D10126">
      <w:pPr>
        <w:spacing w:line="240" w:lineRule="exact"/>
        <w:rPr>
          <w:sz w:val="24"/>
          <w:szCs w:val="24"/>
        </w:rPr>
      </w:pPr>
      <w:r>
        <w:rPr>
          <w:sz w:val="24"/>
          <w:szCs w:val="24"/>
        </w:rPr>
        <w:br w:type="page"/>
      </w:r>
    </w:p>
    <w:tbl>
      <w:tblPr>
        <w:tblW w:w="964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D10126" w14:paraId="3EEC25CC" w14:textId="77777777" w:rsidTr="00860AB1">
        <w:trPr>
          <w:trHeight w:val="523"/>
        </w:trPr>
        <w:tc>
          <w:tcPr>
            <w:tcW w:w="7348" w:type="dxa"/>
            <w:tcBorders>
              <w:top w:val="single" w:sz="4" w:space="0" w:color="auto"/>
              <w:left w:val="single" w:sz="4" w:space="0" w:color="auto"/>
              <w:bottom w:val="single" w:sz="4" w:space="0" w:color="auto"/>
              <w:right w:val="single" w:sz="4" w:space="0" w:color="auto"/>
            </w:tcBorders>
            <w:shd w:val="clear" w:color="auto" w:fill="D9D9D9"/>
            <w:hideMark/>
          </w:tcPr>
          <w:p w14:paraId="4A046266" w14:textId="77777777" w:rsidR="00D10126" w:rsidRDefault="00D10126" w:rsidP="00860AB1">
            <w:pPr>
              <w:pStyle w:val="Tabelle6pt"/>
            </w:pPr>
            <w:r>
              <w:lastRenderedPageBreak/>
              <w:t>Kompetenz:</w:t>
            </w:r>
          </w:p>
          <w:p w14:paraId="253FAD16" w14:textId="77777777" w:rsidR="00D10126" w:rsidRDefault="00D10126" w:rsidP="00860AB1">
            <w:pPr>
              <w:pStyle w:val="TabelleKopflinks"/>
              <w:spacing w:line="240" w:lineRule="exact"/>
            </w:pPr>
          </w:p>
        </w:tc>
        <w:tc>
          <w:tcPr>
            <w:tcW w:w="188" w:type="dxa"/>
            <w:tcBorders>
              <w:top w:val="nil"/>
              <w:left w:val="single" w:sz="4" w:space="0" w:color="auto"/>
              <w:bottom w:val="nil"/>
              <w:right w:val="single" w:sz="4" w:space="0" w:color="auto"/>
            </w:tcBorders>
            <w:shd w:val="clear" w:color="auto" w:fill="FFFFFF"/>
          </w:tcPr>
          <w:p w14:paraId="16DFEA27" w14:textId="77777777" w:rsidR="00D10126" w:rsidRDefault="00D10126" w:rsidP="00860AB1">
            <w:pPr>
              <w:pStyle w:val="Kopf8pt"/>
            </w:pPr>
          </w:p>
        </w:tc>
        <w:tc>
          <w:tcPr>
            <w:tcW w:w="2103" w:type="dxa"/>
            <w:tcBorders>
              <w:top w:val="single" w:sz="4" w:space="0" w:color="auto"/>
              <w:left w:val="single" w:sz="4" w:space="0" w:color="auto"/>
              <w:bottom w:val="single" w:sz="4" w:space="0" w:color="auto"/>
              <w:right w:val="single" w:sz="4" w:space="0" w:color="auto"/>
            </w:tcBorders>
            <w:shd w:val="clear" w:color="auto" w:fill="D9D9D9"/>
            <w:hideMark/>
          </w:tcPr>
          <w:p w14:paraId="2726A6BF" w14:textId="77777777" w:rsidR="00D10126" w:rsidRDefault="00D10126" w:rsidP="00860AB1">
            <w:pPr>
              <w:pStyle w:val="TabelleKopfmitte"/>
              <w:spacing w:line="240" w:lineRule="exact"/>
              <w:rPr>
                <w:lang w:val="en-GB" w:eastAsia="en-US"/>
              </w:rPr>
            </w:pPr>
            <w:r>
              <w:rPr>
                <w:lang w:val="en-GB" w:eastAsia="en-US"/>
              </w:rPr>
              <w:t>Deutsch</w:t>
            </w:r>
          </w:p>
          <w:p w14:paraId="10D7B94B" w14:textId="77777777" w:rsidR="00D10126" w:rsidRDefault="00D10126" w:rsidP="00860AB1">
            <w:pPr>
              <w:pStyle w:val="TabelleKopfmitte"/>
              <w:spacing w:line="240" w:lineRule="exact"/>
              <w:rPr>
                <w:rFonts w:eastAsia="Calibri"/>
                <w:lang w:val="en-GB" w:eastAsia="en-US"/>
              </w:rPr>
            </w:pPr>
            <w:r>
              <w:rPr>
                <w:lang w:val="en-GB" w:eastAsia="en-US"/>
              </w:rPr>
              <w:t>D01.01.01</w:t>
            </w:r>
          </w:p>
        </w:tc>
      </w:tr>
    </w:tbl>
    <w:tbl>
      <w:tblPr>
        <w:tblStyle w:val="Tabellenraster"/>
        <w:tblpPr w:leftFromText="141" w:rightFromText="141" w:vertAnchor="text" w:horzAnchor="page" w:tblpX="8723" w:tblpY="250"/>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D10126" w14:paraId="45652A05" w14:textId="77777777" w:rsidTr="00860AB1">
        <w:trPr>
          <w:trHeight w:val="284"/>
        </w:trPr>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72DBC1" w14:textId="77777777" w:rsidR="00D10126" w:rsidRDefault="00D10126" w:rsidP="00860AB1">
            <w:pPr>
              <w:pStyle w:val="TabelleKopfmitte"/>
              <w:rPr>
                <w:lang w:val="en-GB"/>
              </w:rPr>
            </w:pPr>
            <w:proofErr w:type="spellStart"/>
            <w:r>
              <w:rPr>
                <w:lang w:val="en-GB"/>
              </w:rPr>
              <w:t>Lösung</w:t>
            </w:r>
            <w:proofErr w:type="spellEnd"/>
          </w:p>
        </w:tc>
      </w:tr>
    </w:tbl>
    <w:p w14:paraId="5509D06A" w14:textId="77777777" w:rsidR="00D10126" w:rsidRPr="00E8042B" w:rsidRDefault="00D10126" w:rsidP="00D10126">
      <w:pPr>
        <w:pStyle w:val="berschrift2"/>
        <w:rPr>
          <w:lang w:val="en-GB"/>
        </w:rPr>
      </w:pPr>
      <w:r w:rsidRPr="00083245">
        <w:rPr>
          <w:noProof/>
          <w:sz w:val="16"/>
        </w:rPr>
        <w:drawing>
          <wp:anchor distT="0" distB="0" distL="114300" distR="114300" simplePos="0" relativeHeight="251858944" behindDoc="0" locked="0" layoutInCell="0" allowOverlap="1" wp14:anchorId="3E8810D6" wp14:editId="04FACA45">
            <wp:simplePos x="0" y="0"/>
            <wp:positionH relativeFrom="rightMargin">
              <wp:posOffset>128270</wp:posOffset>
            </wp:positionH>
            <wp:positionV relativeFrom="paragraph">
              <wp:posOffset>401955</wp:posOffset>
            </wp:positionV>
            <wp:extent cx="345440" cy="323850"/>
            <wp:effectExtent l="0" t="0" r="0" b="0"/>
            <wp:wrapNone/>
            <wp:docPr id="503" name="Grafik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5440" cy="32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D6119" w14:textId="77777777" w:rsidR="00D10126" w:rsidRPr="00083245" w:rsidRDefault="00D10126" w:rsidP="00D10126">
      <w:pPr>
        <w:pStyle w:val="Textkrper"/>
        <w:rPr>
          <w:b/>
          <w:i/>
          <w:color w:val="FF0000"/>
          <w:szCs w:val="24"/>
        </w:rPr>
      </w:pPr>
      <w:r w:rsidRPr="00083245">
        <w:rPr>
          <w:b/>
          <w:i/>
          <w:color w:val="FF0000"/>
          <w:szCs w:val="24"/>
        </w:rPr>
        <w:t>Lösungsvorschläge zur Selbstkontrolle (Seite 2)</w:t>
      </w:r>
    </w:p>
    <w:p w14:paraId="6ED3002E" w14:textId="77777777" w:rsidR="00D10126" w:rsidRPr="00083245" w:rsidRDefault="00D10126" w:rsidP="00D10126">
      <w:pPr>
        <w:jc w:val="both"/>
        <w:rPr>
          <w:szCs w:val="24"/>
        </w:rPr>
      </w:pPr>
    </w:p>
    <w:p w14:paraId="2FBAC78B" w14:textId="77777777" w:rsidR="00D10126" w:rsidRPr="00083245" w:rsidRDefault="00D10126" w:rsidP="00D10126">
      <w:pPr>
        <w:jc w:val="both"/>
        <w:rPr>
          <w:szCs w:val="24"/>
          <w:u w:val="single"/>
        </w:rPr>
      </w:pPr>
      <w:r w:rsidRPr="00083245">
        <w:rPr>
          <w:szCs w:val="24"/>
          <w:u w:val="single"/>
        </w:rPr>
        <w:t>Spielablauf</w:t>
      </w:r>
    </w:p>
    <w:p w14:paraId="2B85E974" w14:textId="77777777" w:rsidR="00D10126" w:rsidRPr="00083245" w:rsidRDefault="00D10126" w:rsidP="00D10126">
      <w:pPr>
        <w:jc w:val="both"/>
        <w:rPr>
          <w:szCs w:val="24"/>
        </w:rPr>
      </w:pPr>
    </w:p>
    <w:p w14:paraId="4B59C555" w14:textId="77777777" w:rsidR="00D10126" w:rsidRPr="00083245" w:rsidRDefault="00D10126" w:rsidP="00D10126">
      <w:pPr>
        <w:jc w:val="both"/>
        <w:rPr>
          <w:szCs w:val="24"/>
        </w:rPr>
      </w:pPr>
      <w:r w:rsidRPr="00083245">
        <w:rPr>
          <w:szCs w:val="24"/>
        </w:rPr>
        <w:t xml:space="preserve">Der Spieler, der an der Reihe ist, würfelt und setzt seine Spielfigur um die gewürfelte Zahl in Spielrichtung (B) auf den grauen Feldern vor. Andere Spielfiguren können übersprungen werden. Der Spieler kann frei wählen, welche seiner Figuren er bewegt. </w:t>
      </w:r>
    </w:p>
    <w:p w14:paraId="4DF41E93" w14:textId="77777777" w:rsidR="00D10126" w:rsidRPr="00083245" w:rsidRDefault="00D10126" w:rsidP="00D10126">
      <w:pPr>
        <w:jc w:val="both"/>
        <w:rPr>
          <w:szCs w:val="24"/>
        </w:rPr>
      </w:pPr>
      <w:r w:rsidRPr="00083245">
        <w:rPr>
          <w:szCs w:val="24"/>
        </w:rPr>
        <w:t>Steht eine Figur eines Gegenspielers auf dem Feld, auf das die eigene Figur gewürfelt wird, dann muss der Gegenspieler seine Figur wieder zurück in sein „Haus“ (3) setzen.</w:t>
      </w:r>
    </w:p>
    <w:p w14:paraId="2945DF4C" w14:textId="77777777" w:rsidR="00D10126" w:rsidRPr="00083245" w:rsidRDefault="00D10126" w:rsidP="00D10126">
      <w:pPr>
        <w:jc w:val="both"/>
        <w:rPr>
          <w:szCs w:val="24"/>
        </w:rPr>
      </w:pPr>
      <w:r w:rsidRPr="00083245">
        <w:rPr>
          <w:szCs w:val="24"/>
        </w:rPr>
        <w:t>Trifft eine Spielfigur auf ein Feld auf dem bereits eine Spielfigur derselben Farbe steht, bilden beide Figuren eine Blockade. Das heißt, dass keine Spielfigur mehr dieses Feld überspringen darf. Die Blockade kann erst gelöst werden, indem eine Figur weiterbewegt wird.</w:t>
      </w:r>
    </w:p>
    <w:p w14:paraId="78941DAE" w14:textId="77777777" w:rsidR="00D10126" w:rsidRDefault="00D10126" w:rsidP="00D10126">
      <w:pPr>
        <w:jc w:val="both"/>
        <w:rPr>
          <w:szCs w:val="24"/>
        </w:rPr>
      </w:pPr>
    </w:p>
    <w:p w14:paraId="65438974" w14:textId="77777777" w:rsidR="00D10126" w:rsidRPr="00083245" w:rsidRDefault="00D10126" w:rsidP="00D10126">
      <w:pPr>
        <w:jc w:val="both"/>
        <w:rPr>
          <w:szCs w:val="24"/>
        </w:rPr>
      </w:pPr>
    </w:p>
    <w:p w14:paraId="6AFD210C" w14:textId="77777777" w:rsidR="00D10126" w:rsidRPr="00083245" w:rsidRDefault="00D10126" w:rsidP="00D10126">
      <w:pPr>
        <w:jc w:val="both"/>
        <w:rPr>
          <w:szCs w:val="24"/>
          <w:u w:val="single"/>
        </w:rPr>
      </w:pPr>
      <w:r w:rsidRPr="00083245">
        <w:rPr>
          <w:szCs w:val="24"/>
          <w:u w:val="single"/>
        </w:rPr>
        <w:t>Ende des Spiels</w:t>
      </w:r>
    </w:p>
    <w:p w14:paraId="0BE9B782" w14:textId="77777777" w:rsidR="00D10126" w:rsidRPr="00083245" w:rsidRDefault="00D10126" w:rsidP="00D10126">
      <w:pPr>
        <w:jc w:val="both"/>
        <w:rPr>
          <w:szCs w:val="24"/>
        </w:rPr>
      </w:pPr>
    </w:p>
    <w:p w14:paraId="2031AA4E" w14:textId="77777777" w:rsidR="00D10126" w:rsidRPr="00083245" w:rsidRDefault="00D10126" w:rsidP="00D10126">
      <w:pPr>
        <w:jc w:val="both"/>
        <w:rPr>
          <w:szCs w:val="24"/>
        </w:rPr>
      </w:pPr>
      <w:r w:rsidRPr="00083245">
        <w:rPr>
          <w:szCs w:val="24"/>
        </w:rPr>
        <w:t>Wer mit einer Spielfigur die ganze Laufbahn einmal vollständig durchlaufen hat, zieht mit der Figur auf die Zielfelder (2) vor. Der Spieler, der als erster alle seine Spielfiguren auf seine Zielfelder (2) gebracht hat, gewinnt das Spiel. Die anderen spielen weiter um die nächsten Plätze.</w:t>
      </w:r>
    </w:p>
    <w:p w14:paraId="2C5F2F08" w14:textId="77777777" w:rsidR="00D10126" w:rsidRPr="00083245" w:rsidRDefault="00D10126" w:rsidP="00D10126">
      <w:pPr>
        <w:pStyle w:val="Textkrper"/>
        <w:rPr>
          <w:sz w:val="16"/>
        </w:rPr>
      </w:pPr>
    </w:p>
    <w:p w14:paraId="5A9BFE53" w14:textId="77777777" w:rsidR="00D10126" w:rsidRPr="00083245" w:rsidRDefault="00D10126" w:rsidP="00D10126">
      <w:pPr>
        <w:pStyle w:val="Textkrper"/>
        <w:rPr>
          <w:sz w:val="16"/>
        </w:rPr>
      </w:pPr>
    </w:p>
    <w:p w14:paraId="2D78ADBD" w14:textId="77777777" w:rsidR="00D10126" w:rsidRPr="00083245" w:rsidRDefault="00D10126" w:rsidP="00D10126">
      <w:pPr>
        <w:pStyle w:val="Textkrper"/>
        <w:rPr>
          <w:sz w:val="16"/>
        </w:rPr>
      </w:pPr>
    </w:p>
    <w:p w14:paraId="6F659DDF" w14:textId="77777777" w:rsidR="00F30EF3" w:rsidRPr="00280D12" w:rsidRDefault="00F30EF3" w:rsidP="00280D12">
      <w:pPr>
        <w:pStyle w:val="Textkrper"/>
        <w:rPr>
          <w:sz w:val="24"/>
          <w:szCs w:val="24"/>
        </w:rPr>
      </w:pPr>
    </w:p>
    <w:sectPr w:rsidR="00F30EF3" w:rsidRPr="00280D12" w:rsidSect="00BF021C">
      <w:headerReference w:type="default" r:id="rId58"/>
      <w:footerReference w:type="default" r:id="rId59"/>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CB9AB" w14:textId="77777777" w:rsidR="00860AB1" w:rsidRDefault="00860AB1" w:rsidP="001E03DE">
      <w:r>
        <w:separator/>
      </w:r>
    </w:p>
  </w:endnote>
  <w:endnote w:type="continuationSeparator" w:id="0">
    <w:p w14:paraId="6F792866" w14:textId="77777777" w:rsidR="00860AB1" w:rsidRDefault="00860AB1"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altName w:val="Cambria Math"/>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ambria Math"/>
    <w:charset w:val="00"/>
    <w:family w:val="swiss"/>
    <w:pitch w:val="variable"/>
    <w:sig w:usb0="600002F7" w:usb1="02000001"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18C9F" w14:textId="167FE6AF" w:rsidR="00860AB1" w:rsidRPr="002E2050" w:rsidRDefault="00860AB1" w:rsidP="002E2050">
    <w:pPr>
      <w:pStyle w:val="Fuzeile"/>
    </w:pPr>
    <w:r w:rsidRPr="00595C5A">
      <w:t xml:space="preserve">© </w:t>
    </w:r>
    <w:r>
      <w:t>Zentrum für Schulqualität und Lehrerbildung 20</w:t>
    </w:r>
    <w:r w:rsidR="00BF0D2F">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2DEDA" w14:textId="77777777" w:rsidR="00860AB1" w:rsidRDefault="00860AB1" w:rsidP="001E03DE">
      <w:r>
        <w:separator/>
      </w:r>
    </w:p>
  </w:footnote>
  <w:footnote w:type="continuationSeparator" w:id="0">
    <w:p w14:paraId="684D0B10" w14:textId="77777777" w:rsidR="00860AB1" w:rsidRDefault="00860AB1"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2E9FF" w14:textId="10BEC58C" w:rsidR="00860AB1" w:rsidRPr="006A1C37" w:rsidRDefault="00860AB1" w:rsidP="00A74C42">
    <w:pPr>
      <w:pStyle w:val="Kopfzeile"/>
    </w:pPr>
    <w:r>
      <w:rPr>
        <w:noProof/>
      </w:rPr>
      <mc:AlternateContent>
        <mc:Choice Requires="wpg">
          <w:drawing>
            <wp:anchor distT="0" distB="0" distL="114300" distR="114300" simplePos="0" relativeHeight="251659264" behindDoc="0" locked="0" layoutInCell="1" allowOverlap="1" wp14:anchorId="01AD4290" wp14:editId="6EDF325A">
              <wp:simplePos x="0" y="0"/>
              <wp:positionH relativeFrom="page">
                <wp:posOffset>617855</wp:posOffset>
              </wp:positionH>
              <wp:positionV relativeFrom="page">
                <wp:posOffset>295910</wp:posOffset>
              </wp:positionV>
              <wp:extent cx="6215045" cy="436579"/>
              <wp:effectExtent l="0" t="0" r="0" b="1905"/>
              <wp:wrapNone/>
              <wp:docPr id="457" name="Gruppieren 457"/>
              <wp:cNvGraphicFramePr/>
              <a:graphic xmlns:a="http://schemas.openxmlformats.org/drawingml/2006/main">
                <a:graphicData uri="http://schemas.microsoft.com/office/word/2010/wordprocessingGroup">
                  <wpg:wgp>
                    <wpg:cNvGrpSpPr/>
                    <wpg:grpSpPr>
                      <a:xfrm>
                        <a:off x="0" y="0"/>
                        <a:ext cx="6215045" cy="436579"/>
                        <a:chOff x="-196349" y="0"/>
                        <a:chExt cx="6215553" cy="437710"/>
                      </a:xfrm>
                    </wpg:grpSpPr>
                    <wps:wsp>
                      <wps:cNvPr id="458"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21DC0529" w14:textId="77777777" w:rsidR="00860AB1" w:rsidRPr="00E20335" w:rsidRDefault="00860AB1" w:rsidP="00805514">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459" name="Grafik 459"/>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619572" y="0"/>
                          <a:ext cx="399632" cy="437710"/>
                        </a:xfrm>
                        <a:prstGeom prst="rect">
                          <a:avLst/>
                        </a:prstGeom>
                      </pic:spPr>
                    </pic:pic>
                    <wps:wsp>
                      <wps:cNvPr id="460" name="Gerade Verbindung 460"/>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1AD4290" id="Gruppieren 457" o:spid="_x0000_s1103" style="position:absolute;margin-left:48.65pt;margin-top:23.3pt;width:489.35pt;height:34.4pt;z-index:251659264;mso-position-horizontal-relative:page;mso-position-vertical-relative:page;mso-width-relative:margin;mso-height-relative:margin" coordorigin="-1963"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">
              <v:shapetype id="_x0000_t202" coordsize="21600,21600" o:spt="202" path="m,l,21600r21600,l21600,xe">
                <v:stroke joinstyle="miter"/>
                <v:path gradientshapeok="t" o:connecttype="rect"/>
              </v:shapetype>
              <v:shape id="_x0000_s1104"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14:paraId="21DC0529" w14:textId="77777777" w:rsidR="00860AB1" w:rsidRPr="00E20335" w:rsidRDefault="00860AB1" w:rsidP="00805514">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9" o:spid="_x0000_s1105" type="#_x0000_t75" style="position:absolute;left:56195;width:3997;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">
                <v:imagedata r:id="rId2" o:title=""/>
              </v:shape>
              <v:line id="Gerade Verbindung 460" o:spid="_x0000_s1106"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AD2AD2EE"/>
    <w:lvl w:ilvl="0">
      <w:start w:val="1"/>
      <w:numFmt w:val="decimal"/>
      <w:pStyle w:val="Listennummer"/>
      <w:lvlText w:val="%1."/>
      <w:lvlJc w:val="left"/>
      <w:pPr>
        <w:tabs>
          <w:tab w:val="num" w:pos="360"/>
        </w:tabs>
        <w:ind w:left="360" w:hanging="360"/>
      </w:pPr>
    </w:lvl>
  </w:abstractNum>
  <w:abstractNum w:abstractNumId="2"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48932AC"/>
    <w:multiLevelType w:val="hybridMultilevel"/>
    <w:tmpl w:val="B164FF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08071952"/>
    <w:multiLevelType w:val="multilevel"/>
    <w:tmpl w:val="14D46F96"/>
    <w:lvl w:ilvl="0">
      <w:start w:val="1"/>
      <w:numFmt w:val="decimal"/>
      <w:lvlText w:val="%1)"/>
      <w:lvlJc w:val="left"/>
      <w:pPr>
        <w:ind w:left="360" w:hanging="360"/>
      </w:pPr>
      <w:rPr>
        <w:b w:val="0"/>
        <w:bCs/>
        <w:sz w:val="20"/>
        <w:szCs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AB9051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B684AF1"/>
    <w:multiLevelType w:val="hybridMultilevel"/>
    <w:tmpl w:val="AC56DA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722FA2"/>
    <w:multiLevelType w:val="hybridMultilevel"/>
    <w:tmpl w:val="08620B66"/>
    <w:lvl w:ilvl="0" w:tplc="87EAC60A">
      <w:start w:val="4"/>
      <w:numFmt w:val="decimal"/>
      <w:lvlText w:val="%1)"/>
      <w:lvlJc w:val="left"/>
      <w:pPr>
        <w:ind w:left="360" w:hanging="360"/>
      </w:pPr>
      <w:rPr>
        <w:rFonts w:hint="default"/>
        <w:b w:val="0"/>
        <w:bCs/>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35C700B"/>
    <w:multiLevelType w:val="hybridMultilevel"/>
    <w:tmpl w:val="5308B0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19910740"/>
    <w:multiLevelType w:val="multilevel"/>
    <w:tmpl w:val="2F3C98DE"/>
    <w:lvl w:ilvl="0">
      <w:start w:val="1"/>
      <w:numFmt w:val="decimal"/>
      <w:lvlText w:val="%1)"/>
      <w:lvlJc w:val="left"/>
      <w:pPr>
        <w:ind w:left="360" w:hanging="360"/>
      </w:pPr>
      <w:rPr>
        <w:b w:val="0"/>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D726224"/>
    <w:multiLevelType w:val="hybridMultilevel"/>
    <w:tmpl w:val="B5C61304"/>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77C715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094540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2BF00FF"/>
    <w:multiLevelType w:val="hybridMultilevel"/>
    <w:tmpl w:val="D228CF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9"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20"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C31322C"/>
    <w:multiLevelType w:val="multilevel"/>
    <w:tmpl w:val="50ECFB1A"/>
    <w:lvl w:ilvl="0">
      <w:start w:val="5"/>
      <w:numFmt w:val="decimal"/>
      <w:lvlText w:val="%1)"/>
      <w:lvlJc w:val="left"/>
      <w:pPr>
        <w:ind w:left="360" w:hanging="360"/>
      </w:pPr>
      <w:rPr>
        <w:rFonts w:hint="default"/>
        <w:b w:val="0"/>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0FC13CC"/>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694378A"/>
    <w:multiLevelType w:val="hybridMultilevel"/>
    <w:tmpl w:val="28E06CB2"/>
    <w:lvl w:ilvl="0" w:tplc="13388A38">
      <w:start w:val="1"/>
      <w:numFmt w:val="decimal"/>
      <w:lvlText w:val="%1."/>
      <w:lvlJc w:val="left"/>
      <w:pPr>
        <w:ind w:left="720" w:hanging="360"/>
      </w:pPr>
      <w:rPr>
        <w:rFonts w:hint="default"/>
        <w:b w:val="0"/>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8"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FE77AA8"/>
    <w:multiLevelType w:val="hybridMultilevel"/>
    <w:tmpl w:val="55C6E42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62F69CB"/>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4187C86"/>
    <w:multiLevelType w:val="multilevel"/>
    <w:tmpl w:val="DE6C842A"/>
    <w:lvl w:ilvl="0">
      <w:start w:val="1"/>
      <w:numFmt w:val="decimal"/>
      <w:lvlText w:val="%1)"/>
      <w:lvlJc w:val="left"/>
      <w:pPr>
        <w:ind w:left="360" w:hanging="360"/>
      </w:pPr>
      <w:rPr>
        <w:b w:val="0"/>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6"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8"/>
  </w:num>
  <w:num w:numId="4">
    <w:abstractNumId w:val="32"/>
  </w:num>
  <w:num w:numId="5">
    <w:abstractNumId w:val="24"/>
  </w:num>
  <w:num w:numId="6">
    <w:abstractNumId w:val="36"/>
  </w:num>
  <w:num w:numId="7">
    <w:abstractNumId w:val="30"/>
  </w:num>
  <w:num w:numId="8">
    <w:abstractNumId w:val="2"/>
  </w:num>
  <w:num w:numId="9">
    <w:abstractNumId w:val="19"/>
  </w:num>
  <w:num w:numId="10">
    <w:abstractNumId w:val="15"/>
  </w:num>
  <w:num w:numId="11">
    <w:abstractNumId w:val="35"/>
  </w:num>
  <w:num w:numId="12">
    <w:abstractNumId w:val="20"/>
  </w:num>
  <w:num w:numId="13">
    <w:abstractNumId w:val="22"/>
  </w:num>
  <w:num w:numId="14">
    <w:abstractNumId w:val="13"/>
  </w:num>
  <w:num w:numId="15">
    <w:abstractNumId w:val="0"/>
  </w:num>
  <w:num w:numId="16">
    <w:abstractNumId w:val="14"/>
  </w:num>
  <w:num w:numId="17">
    <w:abstractNumId w:val="4"/>
  </w:num>
  <w:num w:numId="18">
    <w:abstractNumId w:val="29"/>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0"/>
  </w:num>
  <w:num w:numId="22">
    <w:abstractNumId w:val="26"/>
  </w:num>
  <w:num w:numId="23">
    <w:abstractNumId w:val="3"/>
  </w:num>
  <w:num w:numId="24">
    <w:abstractNumId w:val="31"/>
  </w:num>
  <w:num w:numId="25">
    <w:abstractNumId w:val="17"/>
  </w:num>
  <w:num w:numId="26">
    <w:abstractNumId w:val="9"/>
  </w:num>
  <w:num w:numId="27">
    <w:abstractNumId w:val="16"/>
  </w:num>
  <w:num w:numId="28">
    <w:abstractNumId w:val="7"/>
  </w:num>
  <w:num w:numId="29">
    <w:abstractNumId w:val="33"/>
  </w:num>
  <w:num w:numId="30">
    <w:abstractNumId w:val="1"/>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23"/>
  </w:num>
  <w:num w:numId="34">
    <w:abstractNumId w:val="12"/>
  </w:num>
  <w:num w:numId="35">
    <w:abstractNumId w:val="5"/>
  </w:num>
  <w:num w:numId="36">
    <w:abstractNumId w:val="6"/>
  </w:num>
  <w:num w:numId="37">
    <w:abstractNumId w:val="25"/>
  </w:num>
  <w:num w:numId="38">
    <w:abstractNumId w:val="3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532"/>
    <w:rsid w:val="00005129"/>
    <w:rsid w:val="00005A28"/>
    <w:rsid w:val="00005EAC"/>
    <w:rsid w:val="00010974"/>
    <w:rsid w:val="000160EC"/>
    <w:rsid w:val="00016326"/>
    <w:rsid w:val="00016D5F"/>
    <w:rsid w:val="0002033D"/>
    <w:rsid w:val="00020AEE"/>
    <w:rsid w:val="00024E63"/>
    <w:rsid w:val="00027F29"/>
    <w:rsid w:val="000343DC"/>
    <w:rsid w:val="00036A4D"/>
    <w:rsid w:val="000411A8"/>
    <w:rsid w:val="00044BAA"/>
    <w:rsid w:val="0005288C"/>
    <w:rsid w:val="0005638D"/>
    <w:rsid w:val="00057390"/>
    <w:rsid w:val="00057B3D"/>
    <w:rsid w:val="00064582"/>
    <w:rsid w:val="00064927"/>
    <w:rsid w:val="000718A8"/>
    <w:rsid w:val="00085AB3"/>
    <w:rsid w:val="00092DF1"/>
    <w:rsid w:val="000977FD"/>
    <w:rsid w:val="00097AAA"/>
    <w:rsid w:val="000A1967"/>
    <w:rsid w:val="000A2E3B"/>
    <w:rsid w:val="000A48DD"/>
    <w:rsid w:val="000A764B"/>
    <w:rsid w:val="000A7A5C"/>
    <w:rsid w:val="000B1737"/>
    <w:rsid w:val="000B2BC9"/>
    <w:rsid w:val="000B72E1"/>
    <w:rsid w:val="000C1EC4"/>
    <w:rsid w:val="000C5FC9"/>
    <w:rsid w:val="000D5446"/>
    <w:rsid w:val="000E16FF"/>
    <w:rsid w:val="000E33F4"/>
    <w:rsid w:val="000E4B2D"/>
    <w:rsid w:val="000E763B"/>
    <w:rsid w:val="00101F6F"/>
    <w:rsid w:val="001021F6"/>
    <w:rsid w:val="00102A7B"/>
    <w:rsid w:val="001066AF"/>
    <w:rsid w:val="00111E6A"/>
    <w:rsid w:val="001133F4"/>
    <w:rsid w:val="00115740"/>
    <w:rsid w:val="0012000E"/>
    <w:rsid w:val="00125A47"/>
    <w:rsid w:val="00133002"/>
    <w:rsid w:val="001332A4"/>
    <w:rsid w:val="00135F71"/>
    <w:rsid w:val="001424B4"/>
    <w:rsid w:val="001467A4"/>
    <w:rsid w:val="001528A2"/>
    <w:rsid w:val="00153EE8"/>
    <w:rsid w:val="00153FD9"/>
    <w:rsid w:val="00157EBB"/>
    <w:rsid w:val="001633C8"/>
    <w:rsid w:val="00164BB7"/>
    <w:rsid w:val="001703BF"/>
    <w:rsid w:val="00173367"/>
    <w:rsid w:val="00177093"/>
    <w:rsid w:val="00180F17"/>
    <w:rsid w:val="00183635"/>
    <w:rsid w:val="00185446"/>
    <w:rsid w:val="00186B1D"/>
    <w:rsid w:val="00186B3F"/>
    <w:rsid w:val="00191FDA"/>
    <w:rsid w:val="001979E7"/>
    <w:rsid w:val="001A1E3C"/>
    <w:rsid w:val="001A2103"/>
    <w:rsid w:val="001B4A01"/>
    <w:rsid w:val="001B4C23"/>
    <w:rsid w:val="001C241E"/>
    <w:rsid w:val="001C721C"/>
    <w:rsid w:val="001E03DE"/>
    <w:rsid w:val="001F13C4"/>
    <w:rsid w:val="001F1C14"/>
    <w:rsid w:val="001F3112"/>
    <w:rsid w:val="0020278E"/>
    <w:rsid w:val="00203E01"/>
    <w:rsid w:val="00210735"/>
    <w:rsid w:val="00211593"/>
    <w:rsid w:val="00216310"/>
    <w:rsid w:val="00216586"/>
    <w:rsid w:val="002223B8"/>
    <w:rsid w:val="0022576E"/>
    <w:rsid w:val="002259E8"/>
    <w:rsid w:val="00225F48"/>
    <w:rsid w:val="0022617F"/>
    <w:rsid w:val="00227078"/>
    <w:rsid w:val="00233EB7"/>
    <w:rsid w:val="00234B66"/>
    <w:rsid w:val="00234C93"/>
    <w:rsid w:val="00241372"/>
    <w:rsid w:val="00253AA4"/>
    <w:rsid w:val="002611F5"/>
    <w:rsid w:val="00275C05"/>
    <w:rsid w:val="00280D12"/>
    <w:rsid w:val="00281BEC"/>
    <w:rsid w:val="00281CB1"/>
    <w:rsid w:val="00286F72"/>
    <w:rsid w:val="002915B8"/>
    <w:rsid w:val="002954B2"/>
    <w:rsid w:val="00296589"/>
    <w:rsid w:val="002979DC"/>
    <w:rsid w:val="002A0948"/>
    <w:rsid w:val="002A1D90"/>
    <w:rsid w:val="002A2D21"/>
    <w:rsid w:val="002A3B08"/>
    <w:rsid w:val="002A690B"/>
    <w:rsid w:val="002A725A"/>
    <w:rsid w:val="002A79B5"/>
    <w:rsid w:val="002A7D5C"/>
    <w:rsid w:val="002B1CA9"/>
    <w:rsid w:val="002B5C8D"/>
    <w:rsid w:val="002C6B12"/>
    <w:rsid w:val="002E10B1"/>
    <w:rsid w:val="002E2050"/>
    <w:rsid w:val="002E506D"/>
    <w:rsid w:val="002F2555"/>
    <w:rsid w:val="003041FF"/>
    <w:rsid w:val="00306D6F"/>
    <w:rsid w:val="003079A7"/>
    <w:rsid w:val="0032000F"/>
    <w:rsid w:val="00321B59"/>
    <w:rsid w:val="00327A81"/>
    <w:rsid w:val="003301E9"/>
    <w:rsid w:val="00334277"/>
    <w:rsid w:val="003346C3"/>
    <w:rsid w:val="003421A1"/>
    <w:rsid w:val="003450A6"/>
    <w:rsid w:val="003457A0"/>
    <w:rsid w:val="00351422"/>
    <w:rsid w:val="00351F9E"/>
    <w:rsid w:val="003552C0"/>
    <w:rsid w:val="00357C55"/>
    <w:rsid w:val="00361E5E"/>
    <w:rsid w:val="00362A92"/>
    <w:rsid w:val="00366215"/>
    <w:rsid w:val="003667D0"/>
    <w:rsid w:val="003732A4"/>
    <w:rsid w:val="00375154"/>
    <w:rsid w:val="003754CF"/>
    <w:rsid w:val="00377DF1"/>
    <w:rsid w:val="00380FCE"/>
    <w:rsid w:val="00385D63"/>
    <w:rsid w:val="00387063"/>
    <w:rsid w:val="0039058D"/>
    <w:rsid w:val="00391945"/>
    <w:rsid w:val="003A0130"/>
    <w:rsid w:val="003A0817"/>
    <w:rsid w:val="003A17D4"/>
    <w:rsid w:val="003B5594"/>
    <w:rsid w:val="003C4B80"/>
    <w:rsid w:val="003C56C4"/>
    <w:rsid w:val="003C6830"/>
    <w:rsid w:val="003D0AD2"/>
    <w:rsid w:val="003D2E25"/>
    <w:rsid w:val="003D4989"/>
    <w:rsid w:val="003E5B55"/>
    <w:rsid w:val="003F2D81"/>
    <w:rsid w:val="003F5C78"/>
    <w:rsid w:val="003F75E9"/>
    <w:rsid w:val="00404617"/>
    <w:rsid w:val="0041062F"/>
    <w:rsid w:val="0042086D"/>
    <w:rsid w:val="0042345D"/>
    <w:rsid w:val="0043494C"/>
    <w:rsid w:val="00443FE3"/>
    <w:rsid w:val="00444F9C"/>
    <w:rsid w:val="0044650F"/>
    <w:rsid w:val="004470CD"/>
    <w:rsid w:val="004524BD"/>
    <w:rsid w:val="004529FA"/>
    <w:rsid w:val="00453EC1"/>
    <w:rsid w:val="00457CEE"/>
    <w:rsid w:val="00462EAC"/>
    <w:rsid w:val="00472595"/>
    <w:rsid w:val="0047779F"/>
    <w:rsid w:val="0048055B"/>
    <w:rsid w:val="004860D0"/>
    <w:rsid w:val="00486468"/>
    <w:rsid w:val="00493E75"/>
    <w:rsid w:val="00494D0C"/>
    <w:rsid w:val="00496E2B"/>
    <w:rsid w:val="00497D5B"/>
    <w:rsid w:val="004A009B"/>
    <w:rsid w:val="004B658C"/>
    <w:rsid w:val="004B6A85"/>
    <w:rsid w:val="004C18F1"/>
    <w:rsid w:val="004D1089"/>
    <w:rsid w:val="004D3EFB"/>
    <w:rsid w:val="004E37F1"/>
    <w:rsid w:val="004E5448"/>
    <w:rsid w:val="004F4F35"/>
    <w:rsid w:val="004F64C7"/>
    <w:rsid w:val="004F754E"/>
    <w:rsid w:val="005039B8"/>
    <w:rsid w:val="0051078A"/>
    <w:rsid w:val="00516DF0"/>
    <w:rsid w:val="0051717F"/>
    <w:rsid w:val="00520BD0"/>
    <w:rsid w:val="0053570A"/>
    <w:rsid w:val="00535F4A"/>
    <w:rsid w:val="00542D04"/>
    <w:rsid w:val="00545AB7"/>
    <w:rsid w:val="0055307A"/>
    <w:rsid w:val="005530EE"/>
    <w:rsid w:val="005545B2"/>
    <w:rsid w:val="0056134B"/>
    <w:rsid w:val="00562620"/>
    <w:rsid w:val="0056506F"/>
    <w:rsid w:val="00573512"/>
    <w:rsid w:val="00581AF7"/>
    <w:rsid w:val="005825EB"/>
    <w:rsid w:val="00583BFC"/>
    <w:rsid w:val="00594917"/>
    <w:rsid w:val="00597140"/>
    <w:rsid w:val="005A0AB8"/>
    <w:rsid w:val="005A6708"/>
    <w:rsid w:val="005B0E29"/>
    <w:rsid w:val="005B6550"/>
    <w:rsid w:val="005C19AC"/>
    <w:rsid w:val="005C4141"/>
    <w:rsid w:val="005C4B55"/>
    <w:rsid w:val="005C589B"/>
    <w:rsid w:val="005D31B7"/>
    <w:rsid w:val="005D3714"/>
    <w:rsid w:val="005D451F"/>
    <w:rsid w:val="005D5850"/>
    <w:rsid w:val="005D7532"/>
    <w:rsid w:val="005E4A43"/>
    <w:rsid w:val="005F0E68"/>
    <w:rsid w:val="005F4D85"/>
    <w:rsid w:val="005F4E54"/>
    <w:rsid w:val="00600EAB"/>
    <w:rsid w:val="0061505A"/>
    <w:rsid w:val="00616040"/>
    <w:rsid w:val="006165C0"/>
    <w:rsid w:val="00624F16"/>
    <w:rsid w:val="006308C3"/>
    <w:rsid w:val="00632725"/>
    <w:rsid w:val="00635328"/>
    <w:rsid w:val="006566AE"/>
    <w:rsid w:val="006567DC"/>
    <w:rsid w:val="00664766"/>
    <w:rsid w:val="00665E61"/>
    <w:rsid w:val="0067020A"/>
    <w:rsid w:val="00674242"/>
    <w:rsid w:val="00681349"/>
    <w:rsid w:val="006827A0"/>
    <w:rsid w:val="00682A8B"/>
    <w:rsid w:val="0069030C"/>
    <w:rsid w:val="00692913"/>
    <w:rsid w:val="006A16B5"/>
    <w:rsid w:val="006A2B3A"/>
    <w:rsid w:val="006A4A24"/>
    <w:rsid w:val="006A4AC7"/>
    <w:rsid w:val="006A4AEC"/>
    <w:rsid w:val="006A51AE"/>
    <w:rsid w:val="006A5BF4"/>
    <w:rsid w:val="006A64CA"/>
    <w:rsid w:val="006B0E99"/>
    <w:rsid w:val="006B0FFB"/>
    <w:rsid w:val="006C4859"/>
    <w:rsid w:val="006C4D0A"/>
    <w:rsid w:val="006C7249"/>
    <w:rsid w:val="006D3107"/>
    <w:rsid w:val="006D75BC"/>
    <w:rsid w:val="006E4825"/>
    <w:rsid w:val="006F5415"/>
    <w:rsid w:val="006F661D"/>
    <w:rsid w:val="006F6E2E"/>
    <w:rsid w:val="00704D14"/>
    <w:rsid w:val="00705A2C"/>
    <w:rsid w:val="00706E47"/>
    <w:rsid w:val="00712924"/>
    <w:rsid w:val="00713DAD"/>
    <w:rsid w:val="0071405C"/>
    <w:rsid w:val="00715FF1"/>
    <w:rsid w:val="0072380A"/>
    <w:rsid w:val="00730E11"/>
    <w:rsid w:val="00733323"/>
    <w:rsid w:val="00740ADF"/>
    <w:rsid w:val="00742ECF"/>
    <w:rsid w:val="0074339F"/>
    <w:rsid w:val="00744124"/>
    <w:rsid w:val="00750C6D"/>
    <w:rsid w:val="00750F8D"/>
    <w:rsid w:val="0075476A"/>
    <w:rsid w:val="0075716E"/>
    <w:rsid w:val="00760104"/>
    <w:rsid w:val="00763F80"/>
    <w:rsid w:val="00764360"/>
    <w:rsid w:val="007665EC"/>
    <w:rsid w:val="00770F61"/>
    <w:rsid w:val="007746B8"/>
    <w:rsid w:val="00777D18"/>
    <w:rsid w:val="007A239C"/>
    <w:rsid w:val="007B144A"/>
    <w:rsid w:val="007B7335"/>
    <w:rsid w:val="007C55F7"/>
    <w:rsid w:val="007E1441"/>
    <w:rsid w:val="007E5B6A"/>
    <w:rsid w:val="007F67D3"/>
    <w:rsid w:val="007F7024"/>
    <w:rsid w:val="00800DF9"/>
    <w:rsid w:val="00805514"/>
    <w:rsid w:val="008173E4"/>
    <w:rsid w:val="00822445"/>
    <w:rsid w:val="00824701"/>
    <w:rsid w:val="00825057"/>
    <w:rsid w:val="00832068"/>
    <w:rsid w:val="00832BFD"/>
    <w:rsid w:val="008358D6"/>
    <w:rsid w:val="00840DEE"/>
    <w:rsid w:val="00850A64"/>
    <w:rsid w:val="00853602"/>
    <w:rsid w:val="008602C7"/>
    <w:rsid w:val="00860AB1"/>
    <w:rsid w:val="00861C0C"/>
    <w:rsid w:val="00862CBB"/>
    <w:rsid w:val="00873419"/>
    <w:rsid w:val="00874A59"/>
    <w:rsid w:val="00877B0B"/>
    <w:rsid w:val="008955B4"/>
    <w:rsid w:val="008A7911"/>
    <w:rsid w:val="008B103F"/>
    <w:rsid w:val="008B49F7"/>
    <w:rsid w:val="008B6EE3"/>
    <w:rsid w:val="008C10F2"/>
    <w:rsid w:val="008C2856"/>
    <w:rsid w:val="008C2DD5"/>
    <w:rsid w:val="008C3287"/>
    <w:rsid w:val="008C74E5"/>
    <w:rsid w:val="008D17C4"/>
    <w:rsid w:val="008D5EDB"/>
    <w:rsid w:val="008D6CDC"/>
    <w:rsid w:val="008E2B68"/>
    <w:rsid w:val="008E2D1B"/>
    <w:rsid w:val="008E44D3"/>
    <w:rsid w:val="008E6336"/>
    <w:rsid w:val="008E71F4"/>
    <w:rsid w:val="00900D7C"/>
    <w:rsid w:val="00903C37"/>
    <w:rsid w:val="0091105E"/>
    <w:rsid w:val="00913F2D"/>
    <w:rsid w:val="009144D8"/>
    <w:rsid w:val="00916D0F"/>
    <w:rsid w:val="00917499"/>
    <w:rsid w:val="00917C6D"/>
    <w:rsid w:val="009334EC"/>
    <w:rsid w:val="00936107"/>
    <w:rsid w:val="00943640"/>
    <w:rsid w:val="009452CB"/>
    <w:rsid w:val="00945A6C"/>
    <w:rsid w:val="00947CEA"/>
    <w:rsid w:val="009501EC"/>
    <w:rsid w:val="009533B3"/>
    <w:rsid w:val="009565E3"/>
    <w:rsid w:val="0096073B"/>
    <w:rsid w:val="00964865"/>
    <w:rsid w:val="00965142"/>
    <w:rsid w:val="0097218A"/>
    <w:rsid w:val="009735C6"/>
    <w:rsid w:val="00980118"/>
    <w:rsid w:val="00980E77"/>
    <w:rsid w:val="009839BE"/>
    <w:rsid w:val="0099066D"/>
    <w:rsid w:val="009911FA"/>
    <w:rsid w:val="00992625"/>
    <w:rsid w:val="009935DA"/>
    <w:rsid w:val="00993F2E"/>
    <w:rsid w:val="009A3DB8"/>
    <w:rsid w:val="009B064D"/>
    <w:rsid w:val="009C05F9"/>
    <w:rsid w:val="009C2229"/>
    <w:rsid w:val="009C6AD3"/>
    <w:rsid w:val="009D56E0"/>
    <w:rsid w:val="009D5FAD"/>
    <w:rsid w:val="009D6720"/>
    <w:rsid w:val="009F66A5"/>
    <w:rsid w:val="009F74BE"/>
    <w:rsid w:val="00A010D4"/>
    <w:rsid w:val="00A02C45"/>
    <w:rsid w:val="00A07FD3"/>
    <w:rsid w:val="00A103EA"/>
    <w:rsid w:val="00A1042A"/>
    <w:rsid w:val="00A15235"/>
    <w:rsid w:val="00A16D65"/>
    <w:rsid w:val="00A20659"/>
    <w:rsid w:val="00A238C7"/>
    <w:rsid w:val="00A24DDF"/>
    <w:rsid w:val="00A33C98"/>
    <w:rsid w:val="00A402FC"/>
    <w:rsid w:val="00A406AE"/>
    <w:rsid w:val="00A410C8"/>
    <w:rsid w:val="00A4199E"/>
    <w:rsid w:val="00A5009A"/>
    <w:rsid w:val="00A567D9"/>
    <w:rsid w:val="00A73AEC"/>
    <w:rsid w:val="00A74C42"/>
    <w:rsid w:val="00A76E2C"/>
    <w:rsid w:val="00A8051B"/>
    <w:rsid w:val="00A90BD5"/>
    <w:rsid w:val="00A91AEE"/>
    <w:rsid w:val="00A9292C"/>
    <w:rsid w:val="00A973C5"/>
    <w:rsid w:val="00AA0DB3"/>
    <w:rsid w:val="00AB373B"/>
    <w:rsid w:val="00AB5F36"/>
    <w:rsid w:val="00AC3742"/>
    <w:rsid w:val="00AC3AC0"/>
    <w:rsid w:val="00AD3746"/>
    <w:rsid w:val="00AD4531"/>
    <w:rsid w:val="00AE418B"/>
    <w:rsid w:val="00AE47FF"/>
    <w:rsid w:val="00AE53C5"/>
    <w:rsid w:val="00AF0D9F"/>
    <w:rsid w:val="00AF11A2"/>
    <w:rsid w:val="00AF11AA"/>
    <w:rsid w:val="00AF1AAB"/>
    <w:rsid w:val="00AF3E29"/>
    <w:rsid w:val="00AF5B64"/>
    <w:rsid w:val="00AF5E00"/>
    <w:rsid w:val="00B139F3"/>
    <w:rsid w:val="00B145A0"/>
    <w:rsid w:val="00B2315B"/>
    <w:rsid w:val="00B25230"/>
    <w:rsid w:val="00B268D0"/>
    <w:rsid w:val="00B33AFC"/>
    <w:rsid w:val="00B41ED3"/>
    <w:rsid w:val="00B43592"/>
    <w:rsid w:val="00B45F89"/>
    <w:rsid w:val="00B4780D"/>
    <w:rsid w:val="00B51DE9"/>
    <w:rsid w:val="00B53BAF"/>
    <w:rsid w:val="00B553BF"/>
    <w:rsid w:val="00B55577"/>
    <w:rsid w:val="00B56F9E"/>
    <w:rsid w:val="00B57685"/>
    <w:rsid w:val="00B619C2"/>
    <w:rsid w:val="00B66B61"/>
    <w:rsid w:val="00B74EB8"/>
    <w:rsid w:val="00B815E2"/>
    <w:rsid w:val="00B911F3"/>
    <w:rsid w:val="00BA3365"/>
    <w:rsid w:val="00BA5770"/>
    <w:rsid w:val="00BA64CC"/>
    <w:rsid w:val="00BB4334"/>
    <w:rsid w:val="00BD562D"/>
    <w:rsid w:val="00BE21B0"/>
    <w:rsid w:val="00BE4874"/>
    <w:rsid w:val="00BE4DD2"/>
    <w:rsid w:val="00BE7018"/>
    <w:rsid w:val="00BF021C"/>
    <w:rsid w:val="00BF0D2F"/>
    <w:rsid w:val="00BF2906"/>
    <w:rsid w:val="00BF2E25"/>
    <w:rsid w:val="00BF35AC"/>
    <w:rsid w:val="00BF5E7A"/>
    <w:rsid w:val="00BF7272"/>
    <w:rsid w:val="00C036FE"/>
    <w:rsid w:val="00C0462A"/>
    <w:rsid w:val="00C074DE"/>
    <w:rsid w:val="00C07653"/>
    <w:rsid w:val="00C07941"/>
    <w:rsid w:val="00C224C8"/>
    <w:rsid w:val="00C22DA6"/>
    <w:rsid w:val="00C24B47"/>
    <w:rsid w:val="00C25377"/>
    <w:rsid w:val="00C258F2"/>
    <w:rsid w:val="00C25AC2"/>
    <w:rsid w:val="00C26657"/>
    <w:rsid w:val="00C31109"/>
    <w:rsid w:val="00C37F08"/>
    <w:rsid w:val="00C45550"/>
    <w:rsid w:val="00C456DA"/>
    <w:rsid w:val="00C4772F"/>
    <w:rsid w:val="00C560B1"/>
    <w:rsid w:val="00C62390"/>
    <w:rsid w:val="00C701E5"/>
    <w:rsid w:val="00C7611D"/>
    <w:rsid w:val="00C80DF1"/>
    <w:rsid w:val="00C83212"/>
    <w:rsid w:val="00C83519"/>
    <w:rsid w:val="00CA0F95"/>
    <w:rsid w:val="00CA4D9F"/>
    <w:rsid w:val="00CB0197"/>
    <w:rsid w:val="00CC33AF"/>
    <w:rsid w:val="00CC3814"/>
    <w:rsid w:val="00CD1CB7"/>
    <w:rsid w:val="00CD6932"/>
    <w:rsid w:val="00CE34F6"/>
    <w:rsid w:val="00CF0506"/>
    <w:rsid w:val="00D06513"/>
    <w:rsid w:val="00D10126"/>
    <w:rsid w:val="00D20D85"/>
    <w:rsid w:val="00D34A82"/>
    <w:rsid w:val="00D36CC9"/>
    <w:rsid w:val="00D426E1"/>
    <w:rsid w:val="00D500BB"/>
    <w:rsid w:val="00D542E6"/>
    <w:rsid w:val="00D55E22"/>
    <w:rsid w:val="00D64671"/>
    <w:rsid w:val="00D65102"/>
    <w:rsid w:val="00D7019F"/>
    <w:rsid w:val="00D71F3F"/>
    <w:rsid w:val="00D76BE8"/>
    <w:rsid w:val="00D77352"/>
    <w:rsid w:val="00D8279A"/>
    <w:rsid w:val="00D87F63"/>
    <w:rsid w:val="00DA15C8"/>
    <w:rsid w:val="00DA26E0"/>
    <w:rsid w:val="00DA68DC"/>
    <w:rsid w:val="00DB0F94"/>
    <w:rsid w:val="00DB4A0B"/>
    <w:rsid w:val="00DB5F77"/>
    <w:rsid w:val="00DC0942"/>
    <w:rsid w:val="00DC2A31"/>
    <w:rsid w:val="00DD1147"/>
    <w:rsid w:val="00DD1952"/>
    <w:rsid w:val="00DE1C87"/>
    <w:rsid w:val="00DE2CAE"/>
    <w:rsid w:val="00DE4890"/>
    <w:rsid w:val="00DF22A5"/>
    <w:rsid w:val="00DF60B9"/>
    <w:rsid w:val="00DF78A1"/>
    <w:rsid w:val="00E00B95"/>
    <w:rsid w:val="00E0229A"/>
    <w:rsid w:val="00E0704E"/>
    <w:rsid w:val="00E1059C"/>
    <w:rsid w:val="00E20E9E"/>
    <w:rsid w:val="00E24864"/>
    <w:rsid w:val="00E25D0C"/>
    <w:rsid w:val="00E30E50"/>
    <w:rsid w:val="00E34088"/>
    <w:rsid w:val="00E36EEF"/>
    <w:rsid w:val="00E4202E"/>
    <w:rsid w:val="00E45B19"/>
    <w:rsid w:val="00E52225"/>
    <w:rsid w:val="00E60E5A"/>
    <w:rsid w:val="00E6124E"/>
    <w:rsid w:val="00E65351"/>
    <w:rsid w:val="00E74D14"/>
    <w:rsid w:val="00E8042B"/>
    <w:rsid w:val="00E879C1"/>
    <w:rsid w:val="00E90E31"/>
    <w:rsid w:val="00EA006A"/>
    <w:rsid w:val="00EA5107"/>
    <w:rsid w:val="00EA541A"/>
    <w:rsid w:val="00EA5F34"/>
    <w:rsid w:val="00EA7507"/>
    <w:rsid w:val="00EB53B9"/>
    <w:rsid w:val="00EC2400"/>
    <w:rsid w:val="00EC3F69"/>
    <w:rsid w:val="00EC4EC2"/>
    <w:rsid w:val="00ED443A"/>
    <w:rsid w:val="00EE257A"/>
    <w:rsid w:val="00EE39DB"/>
    <w:rsid w:val="00EE6694"/>
    <w:rsid w:val="00EF27B0"/>
    <w:rsid w:val="00EF35A3"/>
    <w:rsid w:val="00EF3899"/>
    <w:rsid w:val="00EF7FF8"/>
    <w:rsid w:val="00F0156F"/>
    <w:rsid w:val="00F01622"/>
    <w:rsid w:val="00F14895"/>
    <w:rsid w:val="00F1713F"/>
    <w:rsid w:val="00F222E9"/>
    <w:rsid w:val="00F30EF3"/>
    <w:rsid w:val="00F416DC"/>
    <w:rsid w:val="00F44A67"/>
    <w:rsid w:val="00F4589A"/>
    <w:rsid w:val="00F517F6"/>
    <w:rsid w:val="00F52C69"/>
    <w:rsid w:val="00F62D64"/>
    <w:rsid w:val="00F67B00"/>
    <w:rsid w:val="00F67C49"/>
    <w:rsid w:val="00F701F9"/>
    <w:rsid w:val="00F7220D"/>
    <w:rsid w:val="00F748DF"/>
    <w:rsid w:val="00F839A2"/>
    <w:rsid w:val="00F84125"/>
    <w:rsid w:val="00F92799"/>
    <w:rsid w:val="00F9695E"/>
    <w:rsid w:val="00F96BE1"/>
    <w:rsid w:val="00F97152"/>
    <w:rsid w:val="00FA019B"/>
    <w:rsid w:val="00FA4123"/>
    <w:rsid w:val="00FA43B6"/>
    <w:rsid w:val="00FB390D"/>
    <w:rsid w:val="00FC0F56"/>
    <w:rsid w:val="00FD0F95"/>
    <w:rsid w:val="00FD6027"/>
    <w:rsid w:val="00FD6985"/>
    <w:rsid w:val="00FE1190"/>
    <w:rsid w:val="00FF09D2"/>
    <w:rsid w:val="00FF0B68"/>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41C83F"/>
  <w15:docId w15:val="{49340CE9-B6CC-45D2-ADCC-AD84FA30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uiPriority w:val="99"/>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character" w:styleId="Kommentarzeichen">
    <w:name w:val="annotation reference"/>
    <w:basedOn w:val="Absatz-Standardschriftart"/>
    <w:uiPriority w:val="99"/>
    <w:semiHidden/>
    <w:unhideWhenUsed/>
    <w:rsid w:val="006566AE"/>
    <w:rPr>
      <w:sz w:val="16"/>
      <w:szCs w:val="16"/>
    </w:rPr>
  </w:style>
  <w:style w:type="paragraph" w:styleId="Kommentartext">
    <w:name w:val="annotation text"/>
    <w:basedOn w:val="Standard"/>
    <w:link w:val="KommentartextZchn"/>
    <w:uiPriority w:val="99"/>
    <w:semiHidden/>
    <w:unhideWhenUsed/>
    <w:rsid w:val="006566AE"/>
  </w:style>
  <w:style w:type="character" w:customStyle="1" w:styleId="KommentartextZchn">
    <w:name w:val="Kommentartext Zchn"/>
    <w:basedOn w:val="Absatz-Standardschriftart"/>
    <w:link w:val="Kommentartext"/>
    <w:uiPriority w:val="99"/>
    <w:semiHidden/>
    <w:rsid w:val="006566AE"/>
  </w:style>
  <w:style w:type="paragraph" w:styleId="Kommentarthema">
    <w:name w:val="annotation subject"/>
    <w:basedOn w:val="Kommentartext"/>
    <w:next w:val="Kommentartext"/>
    <w:link w:val="KommentarthemaZchn"/>
    <w:uiPriority w:val="99"/>
    <w:semiHidden/>
    <w:unhideWhenUsed/>
    <w:rsid w:val="006566AE"/>
    <w:rPr>
      <w:b/>
      <w:bCs/>
    </w:rPr>
  </w:style>
  <w:style w:type="character" w:customStyle="1" w:styleId="KommentarthemaZchn">
    <w:name w:val="Kommentarthema Zchn"/>
    <w:basedOn w:val="KommentartextZchn"/>
    <w:link w:val="Kommentarthema"/>
    <w:uiPriority w:val="99"/>
    <w:semiHidden/>
    <w:rsid w:val="006566AE"/>
    <w:rPr>
      <w:b/>
      <w:bCs/>
    </w:rPr>
  </w:style>
  <w:style w:type="paragraph" w:styleId="Listennummer">
    <w:name w:val="List Number"/>
    <w:basedOn w:val="Standard"/>
    <w:uiPriority w:val="99"/>
    <w:semiHidden/>
    <w:rsid w:val="00805514"/>
    <w:pPr>
      <w:numPr>
        <w:numId w:val="30"/>
      </w:numPr>
      <w:spacing w:line="240" w:lineRule="atLeast"/>
      <w:ind w:left="357" w:hanging="357"/>
      <w:contextualSpacing/>
    </w:pPr>
    <w:rPr>
      <w:color w:val="000000" w:themeColor="text1"/>
      <w:sz w:val="21"/>
      <w:szCs w:val="21"/>
    </w:rPr>
  </w:style>
  <w:style w:type="table" w:customStyle="1" w:styleId="Tabellenraster12">
    <w:name w:val="Tabellenraster12"/>
    <w:basedOn w:val="NormaleTabelle"/>
    <w:next w:val="Tabellenraster"/>
    <w:uiPriority w:val="59"/>
    <w:rsid w:val="00D10126"/>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715399987">
      <w:bodyDiv w:val="1"/>
      <w:marLeft w:val="0"/>
      <w:marRight w:val="0"/>
      <w:marTop w:val="0"/>
      <w:marBottom w:val="0"/>
      <w:divBdr>
        <w:top w:val="none" w:sz="0" w:space="0" w:color="auto"/>
        <w:left w:val="none" w:sz="0" w:space="0" w:color="auto"/>
        <w:bottom w:val="none" w:sz="0" w:space="0" w:color="auto"/>
        <w:right w:val="none" w:sz="0" w:space="0" w:color="auto"/>
      </w:divBdr>
    </w:div>
    <w:div w:id="1149786267">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4.emf"/><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0.emf"/><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0.e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0.emf"/><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envy\Dropbox\Blackforest\Blackforest%20Deutsch\Formatvorlage%20Mantelbogen%20Lernthemen%20und%20Lernschritte%20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4AE79-C76D-4009-90F2-3CC475F6E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Lernthemen und Lernschritte 2018</Template>
  <TotalTime>0</TotalTime>
  <Pages>59</Pages>
  <Words>6946</Words>
  <Characters>43764</Characters>
  <Application>Microsoft Office Word</Application>
  <DocSecurity>0</DocSecurity>
  <Lines>364</Lines>
  <Paragraphs>101</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50609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hp-envy</dc:creator>
  <cp:lastModifiedBy>Tina Sarhan</cp:lastModifiedBy>
  <cp:revision>16</cp:revision>
  <cp:lastPrinted>2019-05-07T09:26:00Z</cp:lastPrinted>
  <dcterms:created xsi:type="dcterms:W3CDTF">2020-05-09T22:37:00Z</dcterms:created>
  <dcterms:modified xsi:type="dcterms:W3CDTF">2020-06-02T14:32:00Z</dcterms:modified>
</cp:coreProperties>
</file>