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35400" w14:textId="77777777" w:rsidR="0032000F" w:rsidRDefault="00E97644">
      <w:r w:rsidRPr="00244D46">
        <w:rPr>
          <w:b/>
          <w:bCs/>
          <w:i/>
          <w:noProof/>
          <w:lang w:eastAsia="de-DE"/>
        </w:rPr>
        <w:drawing>
          <wp:anchor distT="0" distB="0" distL="114300" distR="114300" simplePos="0" relativeHeight="251684864" behindDoc="0" locked="0" layoutInCell="0" allowOverlap="1" wp14:anchorId="30BEEC49" wp14:editId="277B6BC3">
            <wp:simplePos x="0" y="0"/>
            <wp:positionH relativeFrom="rightMargin">
              <wp:posOffset>123825</wp:posOffset>
            </wp:positionH>
            <wp:positionV relativeFrom="paragraph">
              <wp:posOffset>1263015</wp:posOffset>
            </wp:positionV>
            <wp:extent cx="349885" cy="320675"/>
            <wp:effectExtent l="0" t="0" r="0" b="3175"/>
            <wp:wrapNone/>
            <wp:docPr id="1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5D4282B9" w14:textId="77777777" w:rsidTr="00E97644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2A5FEF" w14:textId="1FA12761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02AF4F29" w14:textId="77777777" w:rsidR="00BF021C" w:rsidRDefault="00620803" w:rsidP="005530EE">
            <w:pPr>
              <w:pStyle w:val="TabelleKopflinks"/>
              <w:spacing w:line="240" w:lineRule="exact"/>
            </w:pPr>
            <w:bookmarkStart w:id="0" w:name="_GoBack"/>
            <w:r w:rsidRPr="00ED6AFE">
              <w:rPr>
                <w:sz w:val="18"/>
                <w:szCs w:val="18"/>
              </w:rPr>
              <w:t>Übertragungsarten</w:t>
            </w:r>
            <w:bookmarkEnd w:id="0"/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7C8AA0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DECE7B" w14:textId="77777777" w:rsidR="00BF021C" w:rsidRDefault="00F54F52" w:rsidP="00F54F52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Farbtechnik</w:t>
            </w:r>
            <w:proofErr w:type="spellEnd"/>
          </w:p>
          <w:p w14:paraId="1CA41190" w14:textId="77777777" w:rsidR="00F54F52" w:rsidRPr="00741B85" w:rsidRDefault="00741B85" w:rsidP="00741B85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sz w:val="18"/>
                <w:szCs w:val="26"/>
                <w:lang w:val="en-GB"/>
              </w:rPr>
              <w:t>F</w:t>
            </w:r>
            <w:r w:rsidR="00E97644">
              <w:rPr>
                <w:rFonts w:eastAsia="Times New Roman"/>
                <w:b/>
                <w:sz w:val="18"/>
                <w:szCs w:val="26"/>
                <w:lang w:val="en-GB"/>
              </w:rPr>
              <w:t>0</w:t>
            </w:r>
            <w:r>
              <w:rPr>
                <w:rFonts w:eastAsia="Times New Roman"/>
                <w:b/>
                <w:sz w:val="18"/>
                <w:szCs w:val="26"/>
                <w:lang w:val="en-GB"/>
              </w:rPr>
              <w:t>3.01.01.</w:t>
            </w:r>
            <w:r w:rsidR="00E97644">
              <w:rPr>
                <w:rFonts w:eastAsia="Times New Roman"/>
                <w:b/>
                <w:sz w:val="18"/>
                <w:szCs w:val="26"/>
                <w:lang w:val="en-GB"/>
              </w:rPr>
              <w:t>0</w:t>
            </w:r>
            <w:r>
              <w:rPr>
                <w:rFonts w:eastAsia="Times New Roman"/>
                <w:b/>
                <w:sz w:val="18"/>
                <w:szCs w:val="26"/>
                <w:lang w:val="en-GB"/>
              </w:rPr>
              <w:t>3</w:t>
            </w:r>
          </w:p>
        </w:tc>
      </w:tr>
      <w:tr w:rsidR="00BF021C" w14:paraId="222DC8F8" w14:textId="77777777" w:rsidTr="00E97644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E300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531A5123" w14:textId="77777777" w:rsidR="00BF021C" w:rsidRDefault="00A70508" w:rsidP="00BF021C">
            <w:pPr>
              <w:pStyle w:val="TabelleAufzhlung"/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Ich kann verschieden</w:t>
            </w:r>
            <w:r w:rsidR="00BB2784">
              <w:rPr>
                <w:lang w:eastAsia="en-US"/>
              </w:rPr>
              <w:t>e</w:t>
            </w:r>
            <w:r>
              <w:rPr>
                <w:lang w:eastAsia="en-US"/>
              </w:rPr>
              <w:t xml:space="preserve"> Übertragungsarten anwenden.</w:t>
            </w:r>
          </w:p>
          <w:p w14:paraId="33A79943" w14:textId="77777777" w:rsidR="00A70508" w:rsidRDefault="00A70508" w:rsidP="00BF021C">
            <w:pPr>
              <w:pStyle w:val="TabelleAufzhlung"/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Ich kann den Spielplan übertragen.</w:t>
            </w:r>
          </w:p>
          <w:p w14:paraId="3FAF683F" w14:textId="77777777" w:rsidR="00A70508" w:rsidRPr="00E21391" w:rsidRDefault="00250579" w:rsidP="00E21391">
            <w:pPr>
              <w:pStyle w:val="TabelleAufzhlung"/>
              <w:spacing w:line="240" w:lineRule="exact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Ich kann sorgfältig übertragen. (Arbeitsweise LFS1)</w:t>
            </w:r>
          </w:p>
          <w:p w14:paraId="473F089C" w14:textId="77777777" w:rsidR="00BF021C" w:rsidRDefault="00BF021C" w:rsidP="00BF021C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lang w:eastAsia="en-US"/>
              </w:rPr>
            </w:pP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3A2CB3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6B199DDB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D1BBAC" w14:textId="77777777" w:rsidR="00BF021C" w:rsidRDefault="00BF021C" w:rsidP="00ED6AFE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6AFF9AD4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C9DBBC" w14:textId="77777777" w:rsidR="00BF021C" w:rsidRDefault="00BF021C" w:rsidP="00ED6AFE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3A9FEC32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AE3A78E" w14:textId="77777777" w:rsidR="00BF021C" w:rsidRDefault="00BF021C" w:rsidP="00ED6AFE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24350C83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5183A198" w14:textId="77777777" w:rsidR="00BF021C" w:rsidRDefault="00BF021C" w:rsidP="00E97644">
      <w:pPr>
        <w:pStyle w:val="Textkrper"/>
        <w:rPr>
          <w:b/>
          <w:bCs/>
          <w:i/>
        </w:rPr>
      </w:pPr>
    </w:p>
    <w:p w14:paraId="41DB1358" w14:textId="77777777" w:rsidR="00641F6B" w:rsidRDefault="00641F6B" w:rsidP="00641F6B">
      <w:pPr>
        <w:pStyle w:val="Textkrper"/>
      </w:pPr>
    </w:p>
    <w:p w14:paraId="0C81E99E" w14:textId="77777777" w:rsidR="00641F6B" w:rsidRDefault="00641F6B" w:rsidP="00641F6B">
      <w:pPr>
        <w:pStyle w:val="Textkrper"/>
      </w:pPr>
    </w:p>
    <w:p w14:paraId="6EEC1349" w14:textId="77777777" w:rsidR="00B871EA" w:rsidRDefault="00B871EA" w:rsidP="00641F6B">
      <w:pPr>
        <w:pStyle w:val="Textkrper"/>
      </w:pPr>
    </w:p>
    <w:p w14:paraId="71ACBCE5" w14:textId="77777777" w:rsidR="00620803" w:rsidRDefault="00E97644" w:rsidP="00641F6B">
      <w:pPr>
        <w:pStyle w:val="Textkrper"/>
      </w:pPr>
      <w:r w:rsidRPr="0097033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E1D701" wp14:editId="27021FED">
                <wp:simplePos x="0" y="0"/>
                <wp:positionH relativeFrom="margin">
                  <wp:posOffset>2793365</wp:posOffset>
                </wp:positionH>
                <wp:positionV relativeFrom="paragraph">
                  <wp:posOffset>150495</wp:posOffset>
                </wp:positionV>
                <wp:extent cx="2016125" cy="110490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4AEBC" w14:textId="77777777" w:rsidR="00620803" w:rsidRPr="00620803" w:rsidRDefault="00620803" w:rsidP="006208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</w:pPr>
                            <w:r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 xml:space="preserve">Was sind </w:t>
                            </w:r>
                            <w:r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br/>
                              <w:t>Übertragungsarten?</w:t>
                            </w:r>
                          </w:p>
                          <w:p w14:paraId="3B8036F7" w14:textId="56236AEB" w:rsidR="00620803" w:rsidRPr="00620803" w:rsidRDefault="00BB2784" w:rsidP="006208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>Wofür</w:t>
                            </w:r>
                            <w:r w:rsidR="00620803"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 xml:space="preserve"> brauche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br/>
                            </w:r>
                            <w:r w:rsidR="00620803"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>ich das?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1D701" id="_x0000_t202" coordsize="21600,21600" o:spt="202" path="m,l,21600r21600,l21600,xe">
                <v:stroke joinstyle="miter"/>
                <v:path gradientshapeok="t" o:connecttype="rect"/>
              </v:shapetype>
              <v:shape id="Textfeld 51" o:spid="_x0000_s1026" type="#_x0000_t202" style="position:absolute;left:0;text-align:left;margin-left:219.95pt;margin-top:11.85pt;width:158.75pt;height:87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" filled="f" stroked="f" strokeweight=".5pt">
                <v:textbox>
                  <w:txbxContent>
                    <w:p w14:paraId="3314AEBC" w14:textId="77777777" w:rsidR="00620803" w:rsidRPr="00620803" w:rsidRDefault="00620803" w:rsidP="00620803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</w:pPr>
                      <w:r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 xml:space="preserve">Was sind </w:t>
                      </w:r>
                      <w:r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br/>
                        <w:t>Übertragungsarten?</w:t>
                      </w:r>
                    </w:p>
                    <w:p w14:paraId="3B8036F7" w14:textId="56236AEB" w:rsidR="00620803" w:rsidRPr="00620803" w:rsidRDefault="00BB2784" w:rsidP="00620803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>Wofür</w:t>
                      </w:r>
                      <w:r w:rsidR="00620803"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 xml:space="preserve"> brauche </w:t>
                      </w:r>
                      <w:r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br/>
                      </w:r>
                      <w:r w:rsidR="00620803"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>ich das?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08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8F836B" wp14:editId="77B15BD0">
                <wp:simplePos x="0" y="0"/>
                <wp:positionH relativeFrom="column">
                  <wp:posOffset>2830830</wp:posOffset>
                </wp:positionH>
                <wp:positionV relativeFrom="paragraph">
                  <wp:posOffset>50800</wp:posOffset>
                </wp:positionV>
                <wp:extent cx="2011680" cy="1409700"/>
                <wp:effectExtent l="19050" t="0" r="45720" b="247650"/>
                <wp:wrapNone/>
                <wp:docPr id="56" name="Wolkenförmige Legend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11680" cy="140970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C10E7" w14:textId="77777777" w:rsidR="00620803" w:rsidRDefault="00620803" w:rsidP="006208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F836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56" o:spid="_x0000_s1027" type="#_x0000_t106" style="position:absolute;left:0;text-align:left;margin-left:222.9pt;margin-top:4pt;width:158.4pt;height:111pt;flip:x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" adj="6300,24300" filled="f" strokecolor="gray [1629]" strokeweight="2pt">
                <v:textbox>
                  <w:txbxContent>
                    <w:p w14:paraId="0E0C10E7" w14:textId="77777777" w:rsidR="00620803" w:rsidRDefault="00620803" w:rsidP="006208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D79442" w14:textId="77777777" w:rsidR="00620803" w:rsidRDefault="00620803" w:rsidP="00641F6B">
      <w:pPr>
        <w:pStyle w:val="Textkrper"/>
      </w:pPr>
    </w:p>
    <w:p w14:paraId="0B5F4D38" w14:textId="77777777" w:rsidR="00620803" w:rsidRDefault="00620803" w:rsidP="00641F6B">
      <w:pPr>
        <w:pStyle w:val="Textkrper"/>
      </w:pPr>
    </w:p>
    <w:p w14:paraId="62221B62" w14:textId="77777777" w:rsidR="00620803" w:rsidRDefault="00ED6AFE" w:rsidP="00641F6B">
      <w:pPr>
        <w:pStyle w:val="Textkrper"/>
      </w:pPr>
      <w:r>
        <w:rPr>
          <w:bCs/>
          <w:noProof/>
        </w:rPr>
        <w:pict w14:anchorId="6A1C20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.3pt;margin-top:84.5pt;width:277.05pt;height:205.45pt;z-index:-251639808;mso-position-horizontal-relative:text;mso-position-vertical-relative:text" wrapcoords="-44 0 -44 21541 21600 21541 21600 0 -44 0">
            <v:imagedata r:id="rId9" o:title="IMG_5415" croptop="1033f" cropbottom="2458f" cropleft="2821f"/>
            <w10:wrap type="tight"/>
          </v:shape>
        </w:pict>
      </w:r>
    </w:p>
    <w:p w14:paraId="518167BA" w14:textId="77777777" w:rsidR="00620803" w:rsidRDefault="00620803" w:rsidP="00641F6B">
      <w:pPr>
        <w:pStyle w:val="Textkrper"/>
      </w:pPr>
    </w:p>
    <w:p w14:paraId="6C751E56" w14:textId="77777777" w:rsidR="00620803" w:rsidRDefault="00620803" w:rsidP="00641F6B">
      <w:pPr>
        <w:pStyle w:val="Textkrper"/>
      </w:pPr>
    </w:p>
    <w:p w14:paraId="6419CC4A" w14:textId="77777777" w:rsidR="00620803" w:rsidRDefault="00620803" w:rsidP="00641F6B">
      <w:pPr>
        <w:pStyle w:val="Textkrper"/>
      </w:pPr>
    </w:p>
    <w:p w14:paraId="4CBF273F" w14:textId="77777777" w:rsidR="00620803" w:rsidRDefault="00620803" w:rsidP="00641F6B">
      <w:pPr>
        <w:pStyle w:val="Textkrper"/>
      </w:pPr>
    </w:p>
    <w:p w14:paraId="5C517919" w14:textId="77777777" w:rsidR="00620803" w:rsidRDefault="00E97644" w:rsidP="00641F6B">
      <w:pPr>
        <w:pStyle w:val="Textkrper"/>
      </w:pPr>
      <w:r w:rsidRPr="00620803">
        <w:rPr>
          <w:noProof/>
        </w:rPr>
        <w:drawing>
          <wp:anchor distT="0" distB="0" distL="114300" distR="114300" simplePos="0" relativeHeight="251700224" behindDoc="1" locked="0" layoutInCell="1" allowOverlap="1" wp14:anchorId="54137079" wp14:editId="08CEAB20">
            <wp:simplePos x="0" y="0"/>
            <wp:positionH relativeFrom="column">
              <wp:posOffset>3701415</wp:posOffset>
            </wp:positionH>
            <wp:positionV relativeFrom="paragraph">
              <wp:posOffset>100965</wp:posOffset>
            </wp:positionV>
            <wp:extent cx="2230120" cy="2251710"/>
            <wp:effectExtent l="0" t="0" r="0" b="0"/>
            <wp:wrapTight wrapText="bothSides">
              <wp:wrapPolygon edited="0">
                <wp:start x="8303" y="0"/>
                <wp:lineTo x="6642" y="365"/>
                <wp:lineTo x="2768" y="2376"/>
                <wp:lineTo x="1845" y="4203"/>
                <wp:lineTo x="554" y="5848"/>
                <wp:lineTo x="0" y="8223"/>
                <wp:lineTo x="0" y="12975"/>
                <wp:lineTo x="369" y="14619"/>
                <wp:lineTo x="1845" y="17543"/>
                <wp:lineTo x="6089" y="20832"/>
                <wp:lineTo x="9226" y="21381"/>
                <wp:lineTo x="12362" y="21381"/>
                <wp:lineTo x="18082" y="21381"/>
                <wp:lineTo x="18267" y="21381"/>
                <wp:lineTo x="18267" y="20467"/>
                <wp:lineTo x="21034" y="14619"/>
                <wp:lineTo x="21403" y="12975"/>
                <wp:lineTo x="21403" y="8223"/>
                <wp:lineTo x="20850" y="5848"/>
                <wp:lineTo x="18820" y="2558"/>
                <wp:lineTo x="14761" y="365"/>
                <wp:lineTo x="13100" y="0"/>
                <wp:lineTo x="8303" y="0"/>
              </wp:wrapPolygon>
            </wp:wrapTight>
            <wp:docPr id="34" name="Grafik 34" descr="C:\Users\JJWS\AppData\Local\Microsoft\Windows\INetCache\Content.Word\detective-14248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WS\AppData\Local\Microsoft\Windows\INetCache\Content.Word\detective-1424831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F8C6C" w14:textId="77777777" w:rsidR="00620803" w:rsidRDefault="00620803" w:rsidP="00641F6B">
      <w:pPr>
        <w:pStyle w:val="Textkrper"/>
      </w:pPr>
    </w:p>
    <w:p w14:paraId="4FDAEAFE" w14:textId="77777777" w:rsidR="00620803" w:rsidRDefault="00620803" w:rsidP="00641F6B">
      <w:pPr>
        <w:pStyle w:val="Textkrper"/>
      </w:pPr>
    </w:p>
    <w:p w14:paraId="1C75F15C" w14:textId="77777777" w:rsidR="00620803" w:rsidRDefault="00620803" w:rsidP="00641F6B">
      <w:pPr>
        <w:pStyle w:val="Textkrper"/>
      </w:pPr>
    </w:p>
    <w:p w14:paraId="73B91D27" w14:textId="77777777" w:rsidR="00620803" w:rsidRDefault="00620803" w:rsidP="00641F6B">
      <w:pPr>
        <w:pStyle w:val="Textkrper"/>
      </w:pPr>
    </w:p>
    <w:p w14:paraId="1FA04CFE" w14:textId="77777777" w:rsidR="00620803" w:rsidRDefault="00620803" w:rsidP="00641F6B">
      <w:pPr>
        <w:pStyle w:val="Textkrper"/>
      </w:pPr>
    </w:p>
    <w:p w14:paraId="63B66E6F" w14:textId="77777777" w:rsidR="00620803" w:rsidRDefault="00620803" w:rsidP="00641F6B">
      <w:pPr>
        <w:pStyle w:val="Textkrper"/>
      </w:pPr>
    </w:p>
    <w:p w14:paraId="68B78112" w14:textId="77777777" w:rsidR="00620803" w:rsidRDefault="00620803" w:rsidP="00641F6B">
      <w:pPr>
        <w:pStyle w:val="Textkrper"/>
      </w:pPr>
    </w:p>
    <w:p w14:paraId="62DF8D31" w14:textId="77777777" w:rsidR="00620803" w:rsidRDefault="00620803" w:rsidP="00641F6B">
      <w:pPr>
        <w:pStyle w:val="Textkrper"/>
      </w:pPr>
    </w:p>
    <w:p w14:paraId="35388218" w14:textId="77777777" w:rsidR="00620803" w:rsidRDefault="00620803" w:rsidP="00641F6B">
      <w:pPr>
        <w:pStyle w:val="Textkrper"/>
      </w:pPr>
    </w:p>
    <w:p w14:paraId="53E39EC5" w14:textId="77777777" w:rsidR="00620803" w:rsidRDefault="00620803" w:rsidP="00641F6B">
      <w:pPr>
        <w:pStyle w:val="Textkrper"/>
      </w:pPr>
    </w:p>
    <w:p w14:paraId="5E4ED36A" w14:textId="77777777" w:rsidR="00620803" w:rsidRDefault="00620803" w:rsidP="00641F6B">
      <w:pPr>
        <w:pStyle w:val="Textkrper"/>
      </w:pPr>
    </w:p>
    <w:p w14:paraId="11118046" w14:textId="77777777" w:rsidR="00620803" w:rsidRDefault="00620803" w:rsidP="00641F6B">
      <w:pPr>
        <w:pStyle w:val="Textkrper"/>
      </w:pPr>
    </w:p>
    <w:p w14:paraId="6772AD15" w14:textId="77777777" w:rsidR="00620803" w:rsidRPr="00641F6B" w:rsidRDefault="00620803" w:rsidP="00641F6B">
      <w:pPr>
        <w:pStyle w:val="Textkrper"/>
      </w:pPr>
    </w:p>
    <w:p w14:paraId="3566EC8D" w14:textId="77777777" w:rsidR="00321DEE" w:rsidRPr="00E97644" w:rsidRDefault="00BF021C" w:rsidP="00620803">
      <w:pPr>
        <w:spacing w:line="240" w:lineRule="exact"/>
        <w:rPr>
          <w:sz w:val="24"/>
          <w:szCs w:val="24"/>
        </w:rPr>
      </w:pPr>
      <w:r>
        <w:br w:type="page"/>
      </w:r>
      <w:r w:rsidR="00321DEE" w:rsidRPr="00E97644">
        <w:rPr>
          <w:b/>
          <w:sz w:val="24"/>
          <w:szCs w:val="24"/>
        </w:rPr>
        <w:lastRenderedPageBreak/>
        <w:t>Aufgabe 1:</w:t>
      </w:r>
    </w:p>
    <w:p w14:paraId="488DA29B" w14:textId="77777777" w:rsidR="00321DEE" w:rsidRPr="00E97644" w:rsidRDefault="00E97644" w:rsidP="00321DEE">
      <w:pPr>
        <w:pStyle w:val="AufgabeText"/>
        <w:ind w:left="0"/>
        <w:rPr>
          <w:sz w:val="24"/>
          <w:szCs w:val="24"/>
        </w:rPr>
      </w:pPr>
      <w:r w:rsidRPr="00E9764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43904" behindDoc="0" locked="0" layoutInCell="0" allowOverlap="1" wp14:anchorId="7B87A3F1" wp14:editId="1DA95308">
            <wp:simplePos x="0" y="0"/>
            <wp:positionH relativeFrom="rightMargin">
              <wp:posOffset>178435</wp:posOffset>
            </wp:positionH>
            <wp:positionV relativeFrom="paragraph">
              <wp:posOffset>65405</wp:posOffset>
            </wp:positionV>
            <wp:extent cx="302895" cy="323850"/>
            <wp:effectExtent l="0" t="0" r="190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644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3E324C3" wp14:editId="3C0611ED">
                <wp:simplePos x="0" y="0"/>
                <wp:positionH relativeFrom="margin">
                  <wp:posOffset>-129540</wp:posOffset>
                </wp:positionH>
                <wp:positionV relativeFrom="paragraph">
                  <wp:posOffset>-214630</wp:posOffset>
                </wp:positionV>
                <wp:extent cx="4838700" cy="1440180"/>
                <wp:effectExtent l="57150" t="38100" r="76200" b="102870"/>
                <wp:wrapNone/>
                <wp:docPr id="14" name="Abgerundetes 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1440180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1BBE8" id="Abgerundetes Rechteck 14" o:spid="_x0000_s1026" style="position:absolute;margin-left:-10.2pt;margin-top:-16.9pt;width:381pt;height:113.4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321DEE" w:rsidRPr="00E97644">
        <w:rPr>
          <w:sz w:val="24"/>
          <w:szCs w:val="24"/>
        </w:rPr>
        <w:t>Probieren Sie die verschiedenen Übertragungsarten aus.</w:t>
      </w:r>
    </w:p>
    <w:p w14:paraId="7CA3F5C9" w14:textId="798A0E4E" w:rsidR="00321DEE" w:rsidRPr="00E97644" w:rsidRDefault="00321DEE" w:rsidP="00E14087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E97644">
        <w:rPr>
          <w:sz w:val="24"/>
          <w:szCs w:val="24"/>
        </w:rPr>
        <w:t xml:space="preserve">Stoppuhren </w:t>
      </w:r>
      <w:r w:rsidR="00B87887">
        <w:rPr>
          <w:sz w:val="24"/>
          <w:szCs w:val="24"/>
        </w:rPr>
        <w:t>erhalten Sie von der Lehrkraft</w:t>
      </w:r>
      <w:r w:rsidRPr="00E97644">
        <w:rPr>
          <w:sz w:val="24"/>
          <w:szCs w:val="24"/>
        </w:rPr>
        <w:t>.</w:t>
      </w:r>
    </w:p>
    <w:p w14:paraId="39192C49" w14:textId="4053BFF2" w:rsidR="00321DEE" w:rsidRPr="00E97644" w:rsidRDefault="00321DEE" w:rsidP="00321DEE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E97644">
        <w:rPr>
          <w:sz w:val="24"/>
          <w:szCs w:val="24"/>
        </w:rPr>
        <w:t>Die Vorlage</w:t>
      </w:r>
      <w:r w:rsidR="00E14087" w:rsidRPr="00E97644">
        <w:rPr>
          <w:sz w:val="24"/>
          <w:szCs w:val="24"/>
        </w:rPr>
        <w:t xml:space="preserve"> und weißes Papier </w:t>
      </w:r>
      <w:r w:rsidR="00B87887">
        <w:rPr>
          <w:sz w:val="24"/>
          <w:szCs w:val="24"/>
        </w:rPr>
        <w:t>erhalten Sie ebenfalls von der Lehrkraft</w:t>
      </w:r>
      <w:r w:rsidRPr="00E97644">
        <w:rPr>
          <w:sz w:val="24"/>
          <w:szCs w:val="24"/>
        </w:rPr>
        <w:t>.</w:t>
      </w:r>
    </w:p>
    <w:p w14:paraId="15C4C78F" w14:textId="77777777" w:rsidR="00E14087" w:rsidRPr="00E97644" w:rsidRDefault="00E14087" w:rsidP="00321DEE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E97644">
        <w:rPr>
          <w:sz w:val="24"/>
          <w:szCs w:val="24"/>
        </w:rPr>
        <w:t>Kleben Sie ihre Ergebnisse auf dem Einlegeblatt ein.</w:t>
      </w:r>
    </w:p>
    <w:p w14:paraId="39288706" w14:textId="77777777" w:rsidR="00321DEE" w:rsidRDefault="00321DEE" w:rsidP="00321DEE">
      <w:pPr>
        <w:pStyle w:val="AufgabeText"/>
        <w:ind w:left="0"/>
        <w:rPr>
          <w:sz w:val="24"/>
          <w:szCs w:val="24"/>
        </w:rPr>
      </w:pPr>
    </w:p>
    <w:p w14:paraId="62D0D55B" w14:textId="77777777" w:rsidR="00E97644" w:rsidRDefault="00E97644" w:rsidP="00321DEE">
      <w:pPr>
        <w:pStyle w:val="AufgabeText"/>
        <w:ind w:left="0"/>
        <w:rPr>
          <w:sz w:val="24"/>
          <w:szCs w:val="24"/>
        </w:rPr>
      </w:pPr>
    </w:p>
    <w:p w14:paraId="1556B9B7" w14:textId="77777777" w:rsidR="00321DEE" w:rsidRPr="00E97644" w:rsidRDefault="00321DEE" w:rsidP="00321DEE">
      <w:pPr>
        <w:pStyle w:val="AufgabeText"/>
        <w:ind w:left="0"/>
        <w:rPr>
          <w:b/>
          <w:sz w:val="24"/>
          <w:szCs w:val="24"/>
          <w:u w:val="single"/>
        </w:rPr>
      </w:pPr>
      <w:r w:rsidRPr="00E97644">
        <w:rPr>
          <w:b/>
          <w:sz w:val="24"/>
          <w:szCs w:val="24"/>
          <w:u w:val="single"/>
        </w:rPr>
        <w:t xml:space="preserve">Methode 1: </w:t>
      </w:r>
      <w:proofErr w:type="spellStart"/>
      <w:r w:rsidRPr="00E97644">
        <w:rPr>
          <w:b/>
          <w:sz w:val="24"/>
          <w:szCs w:val="24"/>
          <w:u w:val="single"/>
        </w:rPr>
        <w:t>Hinterleuchtung</w:t>
      </w:r>
      <w:proofErr w:type="spellEnd"/>
    </w:p>
    <w:p w14:paraId="3B1F56AE" w14:textId="77777777" w:rsidR="00CC5552" w:rsidRDefault="00CC5552" w:rsidP="00CC5552">
      <w:pPr>
        <w:pStyle w:val="Marginaliegrau"/>
        <w:framePr w:wrap="around" w:x="8818" w:y="578"/>
      </w:pPr>
      <w:r>
        <w:t>Aufgabe 1 und 2 für die offene Lernzeit geeignet</w:t>
      </w:r>
    </w:p>
    <w:p w14:paraId="3C4D3534" w14:textId="77777777" w:rsidR="00CC5552" w:rsidRDefault="00CC5552" w:rsidP="007B614B">
      <w:pPr>
        <w:pStyle w:val="Marginaliegrau"/>
        <w:framePr w:wrap="around" w:x="8863" w:y="2228"/>
      </w:pPr>
      <w:r>
        <w:t>Quelle Bilder:</w:t>
      </w:r>
    </w:p>
    <w:p w14:paraId="78FEE1E8" w14:textId="77777777" w:rsidR="00CC5552" w:rsidRDefault="00CC5552" w:rsidP="007B614B">
      <w:pPr>
        <w:pStyle w:val="Marginaliegrau"/>
        <w:framePr w:wrap="around" w:x="8863" w:y="2228"/>
      </w:pPr>
      <w:r>
        <w:t>Scarlett Künzel</w:t>
      </w:r>
    </w:p>
    <w:p w14:paraId="652D6F33" w14:textId="77777777" w:rsidR="00321DEE" w:rsidRPr="00E97644" w:rsidRDefault="00AE5FA7" w:rsidP="00321DEE">
      <w:pPr>
        <w:pStyle w:val="AufgabeText"/>
        <w:numPr>
          <w:ilvl w:val="0"/>
          <w:numId w:val="30"/>
        </w:numPr>
        <w:rPr>
          <w:b/>
          <w:sz w:val="24"/>
          <w:szCs w:val="24"/>
          <w:u w:val="single"/>
        </w:rPr>
      </w:pPr>
      <w:r w:rsidRPr="00E97644">
        <w:rPr>
          <w:sz w:val="24"/>
          <w:szCs w:val="24"/>
        </w:rPr>
        <w:t>Beginne</w:t>
      </w:r>
      <w:r w:rsidR="00620803" w:rsidRPr="00E97644">
        <w:rPr>
          <w:sz w:val="24"/>
          <w:szCs w:val="24"/>
        </w:rPr>
        <w:t>n</w:t>
      </w:r>
      <w:r w:rsidRPr="00E97644">
        <w:rPr>
          <w:sz w:val="24"/>
          <w:szCs w:val="24"/>
        </w:rPr>
        <w:t xml:space="preserve"> Sie mit</w:t>
      </w:r>
      <w:r w:rsidR="00321DEE" w:rsidRPr="00E97644">
        <w:rPr>
          <w:sz w:val="24"/>
          <w:szCs w:val="24"/>
        </w:rPr>
        <w:t xml:space="preserve"> der Zeitmessung!</w:t>
      </w:r>
      <w:r w:rsidR="00DC0835" w:rsidRPr="00E97644">
        <w:rPr>
          <w:noProof/>
          <w:sz w:val="24"/>
          <w:szCs w:val="24"/>
          <w:lang w:eastAsia="de-DE"/>
        </w:rPr>
        <w:t xml:space="preserve"> </w:t>
      </w:r>
    </w:p>
    <w:tbl>
      <w:tblPr>
        <w:tblStyle w:val="Tabellenraster"/>
        <w:tblpPr w:leftFromText="141" w:rightFromText="141" w:vertAnchor="text" w:horzAnchor="margin" w:tblpY="220"/>
        <w:tblW w:w="7508" w:type="dxa"/>
        <w:tblLook w:val="04A0" w:firstRow="1" w:lastRow="0" w:firstColumn="1" w:lastColumn="0" w:noHBand="0" w:noVBand="1"/>
      </w:tblPr>
      <w:tblGrid>
        <w:gridCol w:w="3823"/>
        <w:gridCol w:w="3685"/>
      </w:tblGrid>
      <w:tr w:rsidR="00122A52" w:rsidRPr="00E97644" w14:paraId="7704F6FF" w14:textId="77777777" w:rsidTr="00122A52">
        <w:tc>
          <w:tcPr>
            <w:tcW w:w="3823" w:type="dxa"/>
          </w:tcPr>
          <w:p w14:paraId="1B0FE35A" w14:textId="77777777" w:rsidR="00122A52" w:rsidRPr="00E97644" w:rsidRDefault="00122A52" w:rsidP="00122A52">
            <w:pPr>
              <w:pStyle w:val="AufgabeText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>Befestigen Sie die Vorlage mit Klebeband an der Fensterscheibe.</w:t>
            </w:r>
          </w:p>
          <w:p w14:paraId="4B91B5C8" w14:textId="77777777" w:rsidR="00122A52" w:rsidRPr="00E97644" w:rsidRDefault="00122A52" w:rsidP="00122A52">
            <w:pPr>
              <w:pStyle w:val="AufgabeText"/>
              <w:ind w:left="0"/>
              <w:rPr>
                <w:sz w:val="24"/>
                <w:szCs w:val="24"/>
              </w:rPr>
            </w:pPr>
          </w:p>
          <w:p w14:paraId="2FF79B70" w14:textId="77777777" w:rsidR="00122A52" w:rsidRPr="00E97644" w:rsidRDefault="00122A52" w:rsidP="00122A52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4912F31A" w14:textId="77777777" w:rsidR="00122A52" w:rsidRPr="00E97644" w:rsidRDefault="005F684E" w:rsidP="00122A52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4FEA76B5" wp14:editId="70D8CDC6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33020</wp:posOffset>
                  </wp:positionV>
                  <wp:extent cx="980440" cy="1005840"/>
                  <wp:effectExtent l="6350" t="0" r="0" b="0"/>
                  <wp:wrapTight wrapText="bothSides">
                    <wp:wrapPolygon edited="0">
                      <wp:start x="140" y="21736"/>
                      <wp:lineTo x="21124" y="21736"/>
                      <wp:lineTo x="21124" y="464"/>
                      <wp:lineTo x="140" y="464"/>
                      <wp:lineTo x="140" y="21736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33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7" r="15785"/>
                          <a:stretch/>
                        </pic:blipFill>
                        <pic:spPr bwMode="auto">
                          <a:xfrm rot="5400000">
                            <a:off x="0" y="0"/>
                            <a:ext cx="980440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A52" w:rsidRPr="00E97644" w14:paraId="2AF703CE" w14:textId="77777777" w:rsidTr="005D74B1">
        <w:trPr>
          <w:trHeight w:val="1817"/>
        </w:trPr>
        <w:tc>
          <w:tcPr>
            <w:tcW w:w="3823" w:type="dxa"/>
          </w:tcPr>
          <w:p w14:paraId="14848A94" w14:textId="77777777" w:rsidR="00122A52" w:rsidRPr="00E97644" w:rsidRDefault="00122A52" w:rsidP="00122A52">
            <w:pPr>
              <w:pStyle w:val="AufgabeText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>Legen Sie ein zweites, weißes Papier über die Vorlage. Zeichnen Sie nun das Motiv mit einem Bleistift ab.</w:t>
            </w:r>
          </w:p>
          <w:p w14:paraId="3BC4FFA5" w14:textId="77777777" w:rsidR="00122A52" w:rsidRPr="00E97644" w:rsidRDefault="00122A52" w:rsidP="005F684E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0F903968" w14:textId="77777777" w:rsidR="00122A52" w:rsidRPr="00E97644" w:rsidRDefault="005D74B1" w:rsidP="00122A52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485B24D5" wp14:editId="6BA0DB9D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102870</wp:posOffset>
                  </wp:positionV>
                  <wp:extent cx="853440" cy="825500"/>
                  <wp:effectExtent l="0" t="5080" r="0" b="0"/>
                  <wp:wrapTight wrapText="bothSides">
                    <wp:wrapPolygon edited="0">
                      <wp:start x="-129" y="21467"/>
                      <wp:lineTo x="21086" y="21467"/>
                      <wp:lineTo x="21086" y="532"/>
                      <wp:lineTo x="-129" y="532"/>
                      <wp:lineTo x="-129" y="21467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33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7" r="4266"/>
                          <a:stretch/>
                        </pic:blipFill>
                        <pic:spPr bwMode="auto">
                          <a:xfrm rot="5400000">
                            <a:off x="0" y="0"/>
                            <a:ext cx="853440" cy="82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684E" w:rsidRPr="00E9764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151606E1" wp14:editId="0912AE7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38735</wp:posOffset>
                  </wp:positionV>
                  <wp:extent cx="873760" cy="960120"/>
                  <wp:effectExtent l="0" t="5080" r="0" b="0"/>
                  <wp:wrapTight wrapText="bothSides">
                    <wp:wrapPolygon edited="0">
                      <wp:start x="-126" y="21486"/>
                      <wp:lineTo x="21066" y="21486"/>
                      <wp:lineTo x="21066" y="486"/>
                      <wp:lineTo x="-126" y="486"/>
                      <wp:lineTo x="-126" y="21486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33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5" r="24595"/>
                          <a:stretch/>
                        </pic:blipFill>
                        <pic:spPr bwMode="auto">
                          <a:xfrm rot="5400000">
                            <a:off x="0" y="0"/>
                            <a:ext cx="873760" cy="96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A52" w:rsidRPr="00E97644" w14:paraId="4018F1E5" w14:textId="77777777" w:rsidTr="00122A52">
        <w:tc>
          <w:tcPr>
            <w:tcW w:w="3823" w:type="dxa"/>
          </w:tcPr>
          <w:p w14:paraId="6159B214" w14:textId="77777777" w:rsidR="00122A52" w:rsidRPr="00E97644" w:rsidRDefault="00122A52" w:rsidP="00AE2B24">
            <w:pPr>
              <w:pStyle w:val="Textkrper"/>
              <w:numPr>
                <w:ilvl w:val="0"/>
                <w:numId w:val="31"/>
              </w:numPr>
              <w:jc w:val="left"/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 xml:space="preserve">Entfernen Sie die Vorlage und </w:t>
            </w:r>
            <w:r w:rsidR="00584A47">
              <w:rPr>
                <w:sz w:val="24"/>
                <w:szCs w:val="24"/>
              </w:rPr>
              <w:t>I</w:t>
            </w:r>
            <w:r w:rsidRPr="00E97644">
              <w:rPr>
                <w:sz w:val="24"/>
                <w:szCs w:val="24"/>
              </w:rPr>
              <w:t>hre Kopie von der Fensterscheibe.</w:t>
            </w:r>
          </w:p>
        </w:tc>
        <w:tc>
          <w:tcPr>
            <w:tcW w:w="3685" w:type="dxa"/>
          </w:tcPr>
          <w:p w14:paraId="4911849A" w14:textId="77777777" w:rsidR="00122A52" w:rsidRPr="00E97644" w:rsidRDefault="00122A52" w:rsidP="00122A52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</w:tbl>
    <w:p w14:paraId="1804B1E4" w14:textId="77777777" w:rsidR="00EB2D85" w:rsidRDefault="00EB2D85" w:rsidP="00E97644">
      <w:pPr>
        <w:pStyle w:val="AufgabeText"/>
        <w:ind w:left="0"/>
        <w:rPr>
          <w:sz w:val="24"/>
          <w:szCs w:val="24"/>
        </w:rPr>
      </w:pPr>
    </w:p>
    <w:p w14:paraId="07292730" w14:textId="77777777" w:rsidR="00E97644" w:rsidRPr="00E97644" w:rsidRDefault="00E97644" w:rsidP="00E97644">
      <w:pPr>
        <w:pStyle w:val="AufgabeText"/>
        <w:ind w:left="0"/>
        <w:rPr>
          <w:sz w:val="24"/>
          <w:szCs w:val="24"/>
        </w:rPr>
      </w:pPr>
    </w:p>
    <w:p w14:paraId="50D1081F" w14:textId="77777777" w:rsidR="00321DEE" w:rsidRPr="00E97644" w:rsidRDefault="00122A52" w:rsidP="005D267B">
      <w:pPr>
        <w:pStyle w:val="AufgabeText"/>
        <w:numPr>
          <w:ilvl w:val="0"/>
          <w:numId w:val="30"/>
        </w:numPr>
        <w:rPr>
          <w:sz w:val="24"/>
          <w:szCs w:val="24"/>
        </w:rPr>
      </w:pPr>
      <w:r w:rsidRPr="00E97644">
        <w:rPr>
          <w:sz w:val="24"/>
          <w:szCs w:val="24"/>
        </w:rPr>
        <w:t>Stoppe</w:t>
      </w:r>
      <w:r w:rsidR="00620803" w:rsidRPr="00E97644">
        <w:rPr>
          <w:sz w:val="24"/>
          <w:szCs w:val="24"/>
        </w:rPr>
        <w:t>n</w:t>
      </w:r>
      <w:r w:rsidRPr="00E97644">
        <w:rPr>
          <w:sz w:val="24"/>
          <w:szCs w:val="24"/>
        </w:rPr>
        <w:t xml:space="preserve"> Sie die Zeit!</w:t>
      </w:r>
      <w:r w:rsidR="00620803" w:rsidRPr="00E97644">
        <w:rPr>
          <w:sz w:val="24"/>
          <w:szCs w:val="24"/>
        </w:rPr>
        <w:t xml:space="preserve"> Wie lange haben Sie gebraucht?</w:t>
      </w:r>
    </w:p>
    <w:p w14:paraId="7E316320" w14:textId="77777777" w:rsidR="00321DEE" w:rsidRDefault="00321DEE" w:rsidP="00CC5552">
      <w:pPr>
        <w:pStyle w:val="AufgabeText"/>
        <w:ind w:left="0"/>
        <w:rPr>
          <w:sz w:val="24"/>
          <w:szCs w:val="24"/>
        </w:rPr>
      </w:pPr>
    </w:p>
    <w:p w14:paraId="47B4C8F9" w14:textId="77777777" w:rsidR="00584A47" w:rsidRPr="00E97644" w:rsidRDefault="00584A47" w:rsidP="00CC5552">
      <w:pPr>
        <w:pStyle w:val="AufgabeText"/>
        <w:ind w:left="0"/>
        <w:rPr>
          <w:sz w:val="24"/>
          <w:szCs w:val="24"/>
        </w:rPr>
      </w:pPr>
    </w:p>
    <w:p w14:paraId="7D8EC627" w14:textId="77777777" w:rsidR="00931AC3" w:rsidRPr="00E97644" w:rsidRDefault="009A76CA" w:rsidP="009A76CA">
      <w:pPr>
        <w:pStyle w:val="AufgabeText"/>
        <w:ind w:left="0"/>
        <w:rPr>
          <w:b/>
          <w:sz w:val="24"/>
          <w:szCs w:val="24"/>
          <w:u w:val="single"/>
        </w:rPr>
      </w:pPr>
      <w:r w:rsidRPr="00E97644">
        <w:rPr>
          <w:b/>
          <w:sz w:val="24"/>
          <w:szCs w:val="24"/>
          <w:u w:val="single"/>
        </w:rPr>
        <w:t>Methode 2: Freihand</w:t>
      </w:r>
    </w:p>
    <w:p w14:paraId="6954D43B" w14:textId="77777777" w:rsidR="00EB2D85" w:rsidRPr="00E97644" w:rsidRDefault="009A76CA" w:rsidP="00EB2D85">
      <w:pPr>
        <w:pStyle w:val="AufgabeText"/>
        <w:numPr>
          <w:ilvl w:val="0"/>
          <w:numId w:val="30"/>
        </w:numPr>
        <w:rPr>
          <w:sz w:val="24"/>
          <w:szCs w:val="24"/>
        </w:rPr>
      </w:pPr>
      <w:r w:rsidRPr="00E97644">
        <w:rPr>
          <w:sz w:val="24"/>
          <w:szCs w:val="24"/>
        </w:rPr>
        <w:t>Beginne</w:t>
      </w:r>
      <w:r w:rsidR="00620803" w:rsidRPr="00E97644">
        <w:rPr>
          <w:sz w:val="24"/>
          <w:szCs w:val="24"/>
        </w:rPr>
        <w:t>n Sie</w:t>
      </w:r>
      <w:r w:rsidRPr="00E97644">
        <w:rPr>
          <w:sz w:val="24"/>
          <w:szCs w:val="24"/>
        </w:rPr>
        <w:t xml:space="preserve"> mit der Zeitmessung!</w:t>
      </w:r>
    </w:p>
    <w:p w14:paraId="765EC441" w14:textId="77777777" w:rsidR="005D267B" w:rsidRPr="00E97644" w:rsidRDefault="005D267B" w:rsidP="005D267B">
      <w:pPr>
        <w:pStyle w:val="AufgabeText"/>
        <w:ind w:left="0"/>
        <w:rPr>
          <w:sz w:val="24"/>
          <w:szCs w:val="24"/>
        </w:rPr>
      </w:pPr>
    </w:p>
    <w:tbl>
      <w:tblPr>
        <w:tblStyle w:val="Tabellenraster"/>
        <w:tblW w:w="7508" w:type="dxa"/>
        <w:tblLook w:val="04A0" w:firstRow="1" w:lastRow="0" w:firstColumn="1" w:lastColumn="0" w:noHBand="0" w:noVBand="1"/>
      </w:tblPr>
      <w:tblGrid>
        <w:gridCol w:w="3823"/>
        <w:gridCol w:w="3685"/>
      </w:tblGrid>
      <w:tr w:rsidR="00122A52" w:rsidRPr="00E97644" w14:paraId="35BE3D7E" w14:textId="77777777" w:rsidTr="00122A52">
        <w:tc>
          <w:tcPr>
            <w:tcW w:w="3823" w:type="dxa"/>
          </w:tcPr>
          <w:p w14:paraId="2C9BF63D" w14:textId="77777777" w:rsidR="00122A52" w:rsidRPr="00E97644" w:rsidRDefault="00122A52" w:rsidP="00122A52">
            <w:pPr>
              <w:pStyle w:val="AufgabeText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>Legen Sie ihre Vorlage gut sichtbar auf den Tisch.</w:t>
            </w:r>
          </w:p>
          <w:p w14:paraId="7642491D" w14:textId="77777777" w:rsidR="00122A52" w:rsidRPr="00E97644" w:rsidRDefault="00122A52" w:rsidP="00122A52">
            <w:pPr>
              <w:pStyle w:val="AufgabeText"/>
              <w:ind w:left="0"/>
              <w:rPr>
                <w:sz w:val="24"/>
                <w:szCs w:val="24"/>
              </w:rPr>
            </w:pPr>
          </w:p>
          <w:p w14:paraId="67FBDE43" w14:textId="77777777" w:rsidR="005D267B" w:rsidRPr="00E97644" w:rsidRDefault="005D267B" w:rsidP="00122A52">
            <w:pPr>
              <w:pStyle w:val="AufgabeText"/>
              <w:ind w:left="0"/>
              <w:rPr>
                <w:sz w:val="24"/>
                <w:szCs w:val="24"/>
              </w:rPr>
            </w:pPr>
          </w:p>
          <w:p w14:paraId="448A8C94" w14:textId="77777777" w:rsidR="005D267B" w:rsidRPr="00E97644" w:rsidRDefault="005D267B" w:rsidP="00122A52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123FD43F" w14:textId="77777777" w:rsidR="00122A52" w:rsidRPr="00E97644" w:rsidRDefault="00BF4921" w:rsidP="00122A52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2CBCFFED" wp14:editId="69B2ED0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-81280</wp:posOffset>
                  </wp:positionV>
                  <wp:extent cx="960755" cy="1245870"/>
                  <wp:effectExtent l="0" t="9207" r="1587" b="1588"/>
                  <wp:wrapTight wrapText="bothSides">
                    <wp:wrapPolygon edited="0">
                      <wp:start x="-207" y="21440"/>
                      <wp:lineTo x="21207" y="21440"/>
                      <wp:lineTo x="21207" y="303"/>
                      <wp:lineTo x="-207" y="303"/>
                      <wp:lineTo x="-207" y="2144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34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9" t="217" r="21795" b="-217"/>
                          <a:stretch/>
                        </pic:blipFill>
                        <pic:spPr bwMode="auto">
                          <a:xfrm rot="5400000">
                            <a:off x="0" y="0"/>
                            <a:ext cx="960755" cy="1245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267B" w:rsidRPr="00E97644" w14:paraId="155D34E3" w14:textId="77777777" w:rsidTr="00122A52">
        <w:tc>
          <w:tcPr>
            <w:tcW w:w="3823" w:type="dxa"/>
          </w:tcPr>
          <w:p w14:paraId="5E49E4FC" w14:textId="77777777" w:rsidR="005D267B" w:rsidRPr="00E97644" w:rsidRDefault="005D267B" w:rsidP="005D267B">
            <w:pPr>
              <w:pStyle w:val="AufgabeText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>Zeichnen Sie das Motiv so genau wie möglich ab.</w:t>
            </w:r>
          </w:p>
          <w:p w14:paraId="53E28C0F" w14:textId="77777777" w:rsidR="005D267B" w:rsidRPr="00E97644" w:rsidRDefault="005D267B" w:rsidP="005D267B">
            <w:pPr>
              <w:pStyle w:val="AufgabeText"/>
              <w:ind w:left="0"/>
              <w:rPr>
                <w:sz w:val="24"/>
                <w:szCs w:val="24"/>
              </w:rPr>
            </w:pPr>
          </w:p>
          <w:p w14:paraId="35240699" w14:textId="77777777" w:rsidR="005D267B" w:rsidRPr="00E97644" w:rsidRDefault="005D267B" w:rsidP="005D267B">
            <w:pPr>
              <w:pStyle w:val="AufgabeText"/>
              <w:ind w:left="0"/>
              <w:rPr>
                <w:sz w:val="24"/>
                <w:szCs w:val="24"/>
              </w:rPr>
            </w:pPr>
          </w:p>
          <w:p w14:paraId="421DEBAE" w14:textId="77777777" w:rsidR="005D267B" w:rsidRPr="00E97644" w:rsidRDefault="005D267B" w:rsidP="005D267B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10E752B9" w14:textId="77777777" w:rsidR="005D267B" w:rsidRPr="00E97644" w:rsidRDefault="00ED6AFE" w:rsidP="00122A52">
            <w:pPr>
              <w:pStyle w:val="AufgabeText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03B2B43">
                <v:shape id="_x0000_s1026" type="#_x0000_t75" style="position:absolute;left:0;text-align:left;margin-left:29.8pt;margin-top:1.65pt;width:101.4pt;height:81.6pt;z-index:-251641856;mso-position-horizontal-relative:text;mso-position-vertical-relative:text" wrapcoords="-44 0 -44 21556 21600 21556 21600 0 -44 0">
                  <v:imagedata r:id="rId18" o:title="IMG_5346" cropbottom="12797f"/>
                  <w10:wrap type="tight"/>
                </v:shape>
              </w:pict>
            </w:r>
          </w:p>
        </w:tc>
      </w:tr>
    </w:tbl>
    <w:p w14:paraId="33C2AC5A" w14:textId="77777777" w:rsidR="00122A52" w:rsidRPr="00E97644" w:rsidRDefault="00122A52" w:rsidP="007B614B">
      <w:pPr>
        <w:pStyle w:val="AufgabeText"/>
        <w:ind w:left="0"/>
        <w:rPr>
          <w:sz w:val="24"/>
          <w:szCs w:val="24"/>
        </w:rPr>
      </w:pPr>
    </w:p>
    <w:p w14:paraId="4E5AC1E6" w14:textId="77777777" w:rsidR="00AE2B24" w:rsidRPr="00E97644" w:rsidRDefault="00EB2D85" w:rsidP="005D74B1">
      <w:pPr>
        <w:pStyle w:val="AufgabeText"/>
        <w:numPr>
          <w:ilvl w:val="0"/>
          <w:numId w:val="30"/>
        </w:numPr>
        <w:rPr>
          <w:sz w:val="24"/>
          <w:szCs w:val="24"/>
        </w:rPr>
      </w:pPr>
      <w:r w:rsidRPr="00E97644">
        <w:rPr>
          <w:sz w:val="24"/>
          <w:szCs w:val="24"/>
        </w:rPr>
        <w:t>Stoppen Sie die Zeit!</w:t>
      </w:r>
      <w:r w:rsidR="00620803" w:rsidRPr="00E97644">
        <w:rPr>
          <w:sz w:val="24"/>
          <w:szCs w:val="24"/>
        </w:rPr>
        <w:t xml:space="preserve"> Wie lange haben Sie gebraucht?</w:t>
      </w:r>
    </w:p>
    <w:p w14:paraId="0ACD8028" w14:textId="77777777" w:rsidR="00BB2784" w:rsidRDefault="00BB2784">
      <w:pPr>
        <w:spacing w:line="240" w:lineRule="exac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08BA2BB7" w14:textId="77777777" w:rsidR="00AE2B89" w:rsidRPr="00E97644" w:rsidRDefault="00BE3768" w:rsidP="000B3F15">
      <w:pPr>
        <w:pStyle w:val="AufgabeText"/>
        <w:ind w:left="0"/>
        <w:rPr>
          <w:b/>
          <w:sz w:val="24"/>
          <w:szCs w:val="24"/>
          <w:u w:val="single"/>
        </w:rPr>
      </w:pPr>
      <w:r w:rsidRPr="00E97644">
        <w:rPr>
          <w:b/>
          <w:sz w:val="24"/>
          <w:szCs w:val="24"/>
          <w:u w:val="single"/>
        </w:rPr>
        <w:lastRenderedPageBreak/>
        <w:t>Methode 3: Pauspapier</w:t>
      </w:r>
    </w:p>
    <w:p w14:paraId="692BD342" w14:textId="77777777" w:rsidR="00F82D3E" w:rsidRPr="00E97644" w:rsidRDefault="00BE3768" w:rsidP="00BE3768">
      <w:pPr>
        <w:pStyle w:val="AufgabeText"/>
        <w:numPr>
          <w:ilvl w:val="0"/>
          <w:numId w:val="30"/>
        </w:numPr>
        <w:rPr>
          <w:sz w:val="24"/>
          <w:szCs w:val="24"/>
        </w:rPr>
      </w:pPr>
      <w:r w:rsidRPr="00E97644">
        <w:rPr>
          <w:sz w:val="24"/>
          <w:szCs w:val="24"/>
        </w:rPr>
        <w:t>Beginne</w:t>
      </w:r>
      <w:r w:rsidR="00620803" w:rsidRPr="00E97644">
        <w:rPr>
          <w:sz w:val="24"/>
          <w:szCs w:val="24"/>
        </w:rPr>
        <w:t>n</w:t>
      </w:r>
      <w:r w:rsidRPr="00E97644">
        <w:rPr>
          <w:sz w:val="24"/>
          <w:szCs w:val="24"/>
        </w:rPr>
        <w:t xml:space="preserve"> </w:t>
      </w:r>
      <w:r w:rsidR="00AE5FA7" w:rsidRPr="00E97644">
        <w:rPr>
          <w:sz w:val="24"/>
          <w:szCs w:val="24"/>
        </w:rPr>
        <w:t xml:space="preserve">Sie </w:t>
      </w:r>
      <w:r w:rsidRPr="00E97644">
        <w:rPr>
          <w:sz w:val="24"/>
          <w:szCs w:val="24"/>
        </w:rPr>
        <w:t>mit der Zeitmessung!</w:t>
      </w:r>
    </w:p>
    <w:p w14:paraId="51548BA1" w14:textId="77777777" w:rsidR="00AE2B24" w:rsidRPr="00E97644" w:rsidRDefault="00AE2B24" w:rsidP="00AE2B24">
      <w:pPr>
        <w:pStyle w:val="AufgabeText"/>
        <w:ind w:left="708"/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0"/>
        <w:gridCol w:w="3680"/>
      </w:tblGrid>
      <w:tr w:rsidR="00AE2B24" w:rsidRPr="00E97644" w14:paraId="7EDE7D9D" w14:textId="77777777" w:rsidTr="00AE2B24">
        <w:tc>
          <w:tcPr>
            <w:tcW w:w="3680" w:type="dxa"/>
          </w:tcPr>
          <w:p w14:paraId="337D749C" w14:textId="77777777" w:rsidR="00AE2B24" w:rsidRPr="00E97644" w:rsidRDefault="00AE2B24" w:rsidP="00AE2B24">
            <w:pPr>
              <w:pStyle w:val="AufgabeText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>Legen Sie das Pauspapier über ein leeres Blatt Papier. (Wenn nötig, fixieren Sie es mit Klebeband</w:t>
            </w:r>
            <w:r w:rsidR="00584A47">
              <w:rPr>
                <w:sz w:val="24"/>
                <w:szCs w:val="24"/>
              </w:rPr>
              <w:t>.)</w:t>
            </w:r>
          </w:p>
          <w:p w14:paraId="6EEF4555" w14:textId="77777777" w:rsidR="00AE2B24" w:rsidRPr="00E97644" w:rsidRDefault="00AE2B24" w:rsidP="00AE2B24">
            <w:pPr>
              <w:pStyle w:val="AufgabeText"/>
              <w:ind w:left="360"/>
              <w:rPr>
                <w:sz w:val="24"/>
                <w:szCs w:val="24"/>
              </w:rPr>
            </w:pPr>
          </w:p>
        </w:tc>
        <w:tc>
          <w:tcPr>
            <w:tcW w:w="3680" w:type="dxa"/>
          </w:tcPr>
          <w:p w14:paraId="6C43C4B6" w14:textId="77777777" w:rsidR="00AE2B24" w:rsidRPr="00E97644" w:rsidRDefault="00412EE5" w:rsidP="00AE2B24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48F77265" wp14:editId="57EC6A5A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92075</wp:posOffset>
                  </wp:positionV>
                  <wp:extent cx="933450" cy="889635"/>
                  <wp:effectExtent l="2857" t="0" r="2858" b="2857"/>
                  <wp:wrapTight wrapText="bothSides">
                    <wp:wrapPolygon edited="0">
                      <wp:start x="66" y="21669"/>
                      <wp:lineTo x="21225" y="21669"/>
                      <wp:lineTo x="21225" y="393"/>
                      <wp:lineTo x="66" y="393"/>
                      <wp:lineTo x="66" y="21669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336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7" t="6629" r="12760" b="163"/>
                          <a:stretch/>
                        </pic:blipFill>
                        <pic:spPr bwMode="auto">
                          <a:xfrm rot="5400000">
                            <a:off x="0" y="0"/>
                            <a:ext cx="933450" cy="88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B24" w:rsidRPr="00E97644" w14:paraId="24641260" w14:textId="77777777" w:rsidTr="00AE2B24">
        <w:tc>
          <w:tcPr>
            <w:tcW w:w="3680" w:type="dxa"/>
          </w:tcPr>
          <w:p w14:paraId="3885E7D9" w14:textId="29635976" w:rsidR="00BB2784" w:rsidRDefault="00AE2B24">
            <w:pPr>
              <w:pStyle w:val="AufgabeText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>Auf das Pauspap</w:t>
            </w:r>
            <w:r w:rsidR="00B25CFB" w:rsidRPr="00E97644">
              <w:rPr>
                <w:sz w:val="24"/>
                <w:szCs w:val="24"/>
              </w:rPr>
              <w:t>i</w:t>
            </w:r>
            <w:r w:rsidRPr="00E97644">
              <w:rPr>
                <w:sz w:val="24"/>
                <w:szCs w:val="24"/>
              </w:rPr>
              <w:t>er kommt nun die Vorlage.</w:t>
            </w:r>
          </w:p>
          <w:p w14:paraId="041C3465" w14:textId="77777777" w:rsidR="00AE2B24" w:rsidRPr="00BB2784" w:rsidRDefault="00AE2B24" w:rsidP="001B0461">
            <w:pPr>
              <w:pStyle w:val="AufgabeText"/>
              <w:ind w:left="360"/>
              <w:rPr>
                <w:sz w:val="24"/>
                <w:szCs w:val="24"/>
              </w:rPr>
            </w:pPr>
            <w:r w:rsidRPr="00BB2784">
              <w:rPr>
                <w:sz w:val="24"/>
                <w:szCs w:val="24"/>
              </w:rPr>
              <w:t>(Wenn nötig, fixieren Sie diese mit Klebeband</w:t>
            </w:r>
            <w:r w:rsidR="00584A47" w:rsidRPr="00BB2784">
              <w:rPr>
                <w:sz w:val="24"/>
                <w:szCs w:val="24"/>
              </w:rPr>
              <w:t>.</w:t>
            </w:r>
            <w:r w:rsidRPr="00BB2784">
              <w:rPr>
                <w:sz w:val="24"/>
                <w:szCs w:val="24"/>
              </w:rPr>
              <w:t>)</w:t>
            </w:r>
          </w:p>
          <w:p w14:paraId="4912C1E2" w14:textId="77777777" w:rsidR="00AE2B24" w:rsidRPr="00E97644" w:rsidRDefault="00AE2B24" w:rsidP="00AE2B24">
            <w:pPr>
              <w:pStyle w:val="AufgabeText"/>
              <w:ind w:left="360"/>
              <w:rPr>
                <w:sz w:val="24"/>
                <w:szCs w:val="24"/>
              </w:rPr>
            </w:pPr>
          </w:p>
        </w:tc>
        <w:tc>
          <w:tcPr>
            <w:tcW w:w="3680" w:type="dxa"/>
          </w:tcPr>
          <w:p w14:paraId="6FA4E7F8" w14:textId="77777777" w:rsidR="00AE2B24" w:rsidRPr="00E97644" w:rsidRDefault="00412EE5" w:rsidP="00AE2B24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23B8DA7C" wp14:editId="05A28E15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135890</wp:posOffset>
                  </wp:positionV>
                  <wp:extent cx="1001395" cy="821055"/>
                  <wp:effectExtent l="0" t="5080" r="3175" b="3175"/>
                  <wp:wrapTight wrapText="bothSides">
                    <wp:wrapPolygon edited="0">
                      <wp:start x="-110" y="21466"/>
                      <wp:lineTo x="21258" y="21466"/>
                      <wp:lineTo x="21258" y="418"/>
                      <wp:lineTo x="-110" y="418"/>
                      <wp:lineTo x="-110" y="21466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338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30"/>
                          <a:stretch/>
                        </pic:blipFill>
                        <pic:spPr bwMode="auto">
                          <a:xfrm rot="5400000">
                            <a:off x="0" y="0"/>
                            <a:ext cx="1001395" cy="82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B24" w:rsidRPr="00E97644" w14:paraId="079A765C" w14:textId="77777777" w:rsidTr="00AE2B24">
        <w:tc>
          <w:tcPr>
            <w:tcW w:w="3680" w:type="dxa"/>
          </w:tcPr>
          <w:p w14:paraId="2E21BB54" w14:textId="77777777" w:rsidR="00412EE5" w:rsidRPr="00E97644" w:rsidRDefault="00AE2B24" w:rsidP="00412EE5">
            <w:pPr>
              <w:pStyle w:val="AufgabeText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>Zeichnen Sie die Umrisse der Vorlage mit einem Kuli nach.</w:t>
            </w:r>
          </w:p>
          <w:p w14:paraId="5F1C3FCF" w14:textId="77777777" w:rsidR="00AE2B24" w:rsidRPr="00E97644" w:rsidRDefault="00AE2B24" w:rsidP="00412EE5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3680" w:type="dxa"/>
          </w:tcPr>
          <w:p w14:paraId="59C8CE2D" w14:textId="77777777" w:rsidR="00AE2B24" w:rsidRPr="00E97644" w:rsidRDefault="00412EE5" w:rsidP="00AE2B24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48317699" wp14:editId="2C9FA38D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15240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21600"/>
                      <wp:lineTo x="21196" y="21600"/>
                      <wp:lineTo x="21196" y="404"/>
                      <wp:lineTo x="0" y="404"/>
                      <wp:lineTo x="0" y="2160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34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B24" w:rsidRPr="00E97644" w14:paraId="2839472F" w14:textId="77777777" w:rsidTr="00AE2B24">
        <w:tc>
          <w:tcPr>
            <w:tcW w:w="3680" w:type="dxa"/>
          </w:tcPr>
          <w:p w14:paraId="4BBB4B03" w14:textId="77777777" w:rsidR="00AE2B24" w:rsidRPr="00E97644" w:rsidRDefault="00AE2B24" w:rsidP="00AE2B24">
            <w:pPr>
              <w:pStyle w:val="AufgabeText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>Entfernen Sie die Vorlage und das Pauspapier.</w:t>
            </w:r>
          </w:p>
          <w:p w14:paraId="6B3996A4" w14:textId="77777777" w:rsidR="00AE2B24" w:rsidRPr="00E97644" w:rsidRDefault="00AE2B24" w:rsidP="00AE2B24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3680" w:type="dxa"/>
          </w:tcPr>
          <w:p w14:paraId="1B5508A4" w14:textId="77777777" w:rsidR="00AE2B24" w:rsidRPr="00E97644" w:rsidRDefault="00AE2B24" w:rsidP="00AE2B24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</w:tbl>
    <w:p w14:paraId="387B05A9" w14:textId="77777777" w:rsidR="00AE5FA7" w:rsidRPr="00E97644" w:rsidRDefault="00AE5FA7" w:rsidP="006373E9">
      <w:pPr>
        <w:pStyle w:val="AufgabeText"/>
        <w:numPr>
          <w:ilvl w:val="0"/>
          <w:numId w:val="30"/>
        </w:numPr>
        <w:rPr>
          <w:sz w:val="24"/>
          <w:szCs w:val="24"/>
        </w:rPr>
      </w:pPr>
      <w:r w:rsidRPr="00E97644">
        <w:rPr>
          <w:sz w:val="24"/>
          <w:szCs w:val="24"/>
        </w:rPr>
        <w:t>Stoppen Sie die Zeit!</w:t>
      </w:r>
      <w:r w:rsidR="00620803" w:rsidRPr="00E97644">
        <w:rPr>
          <w:sz w:val="24"/>
          <w:szCs w:val="24"/>
        </w:rPr>
        <w:t xml:space="preserve"> Wie lange haben Sie gebraucht?</w:t>
      </w:r>
    </w:p>
    <w:p w14:paraId="6294F82A" w14:textId="77777777" w:rsidR="00812E2E" w:rsidRPr="00E97644" w:rsidRDefault="00244D46" w:rsidP="00412EE5">
      <w:pPr>
        <w:pStyle w:val="AufgabeText"/>
        <w:ind w:left="0"/>
        <w:rPr>
          <w:sz w:val="24"/>
          <w:szCs w:val="24"/>
        </w:rPr>
      </w:pPr>
      <w:r w:rsidRPr="00E97644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3521525" wp14:editId="612461B1">
                <wp:simplePos x="0" y="0"/>
                <wp:positionH relativeFrom="margin">
                  <wp:posOffset>-130377</wp:posOffset>
                </wp:positionH>
                <wp:positionV relativeFrom="paragraph">
                  <wp:posOffset>152839</wp:posOffset>
                </wp:positionV>
                <wp:extent cx="4819650" cy="1418911"/>
                <wp:effectExtent l="57150" t="38100" r="76200" b="86360"/>
                <wp:wrapNone/>
                <wp:docPr id="15" name="Abgerundetes 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1418911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D2C5E" id="Abgerundetes Rechteck 15" o:spid="_x0000_s1026" style="position:absolute;margin-left:-10.25pt;margin-top:12.05pt;width:379.5pt;height:111.7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08013FF3" w14:textId="77777777" w:rsidR="00AE5FA7" w:rsidRPr="00E97644" w:rsidRDefault="00530B07" w:rsidP="005D74B1">
      <w:pPr>
        <w:pStyle w:val="AufgabeText"/>
        <w:ind w:left="0"/>
        <w:rPr>
          <w:b/>
          <w:sz w:val="24"/>
          <w:szCs w:val="24"/>
        </w:rPr>
      </w:pPr>
      <w:r w:rsidRPr="00E97644">
        <w:rPr>
          <w:i/>
          <w:noProof/>
          <w:color w:val="FF0000"/>
          <w:sz w:val="24"/>
          <w:szCs w:val="24"/>
          <w:lang w:eastAsia="de-DE"/>
        </w:rPr>
        <w:drawing>
          <wp:anchor distT="0" distB="0" distL="114300" distR="114300" simplePos="0" relativeHeight="251641856" behindDoc="0" locked="0" layoutInCell="0" allowOverlap="1" wp14:anchorId="041801A6" wp14:editId="2803DEA6">
            <wp:simplePos x="0" y="0"/>
            <wp:positionH relativeFrom="rightMargin">
              <wp:posOffset>229349</wp:posOffset>
            </wp:positionH>
            <wp:positionV relativeFrom="paragraph">
              <wp:posOffset>158115</wp:posOffset>
            </wp:positionV>
            <wp:extent cx="658495" cy="323850"/>
            <wp:effectExtent l="0" t="0" r="8255" b="0"/>
            <wp:wrapNone/>
            <wp:docPr id="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A07">
        <w:rPr>
          <w:b/>
          <w:sz w:val="24"/>
          <w:szCs w:val="24"/>
        </w:rPr>
        <w:t>Aufgabe 2</w:t>
      </w:r>
    </w:p>
    <w:p w14:paraId="32FEF4D7" w14:textId="77777777" w:rsidR="00EA0D47" w:rsidRPr="00E97644" w:rsidRDefault="00530B07" w:rsidP="005D74B1">
      <w:pPr>
        <w:pStyle w:val="AufgabeText"/>
        <w:ind w:left="0"/>
        <w:rPr>
          <w:b/>
          <w:sz w:val="24"/>
          <w:szCs w:val="24"/>
        </w:rPr>
      </w:pPr>
      <w:r w:rsidRPr="00E97644">
        <w:rPr>
          <w:b/>
          <w:sz w:val="24"/>
          <w:szCs w:val="24"/>
        </w:rPr>
        <w:t>Auswertung:</w:t>
      </w:r>
    </w:p>
    <w:p w14:paraId="7A03B258" w14:textId="77777777" w:rsidR="00DF77A8" w:rsidRPr="00E97644" w:rsidRDefault="00DF77A8" w:rsidP="005D74B1">
      <w:pPr>
        <w:pStyle w:val="AufgabeText"/>
        <w:ind w:left="0"/>
        <w:rPr>
          <w:sz w:val="24"/>
          <w:szCs w:val="24"/>
        </w:rPr>
      </w:pPr>
      <w:r w:rsidRPr="00E97644">
        <w:rPr>
          <w:sz w:val="24"/>
          <w:szCs w:val="24"/>
        </w:rPr>
        <w:t xml:space="preserve">Tauschen Sie sich </w:t>
      </w:r>
      <w:r w:rsidR="00620803" w:rsidRPr="00E97644">
        <w:rPr>
          <w:sz w:val="24"/>
          <w:szCs w:val="24"/>
        </w:rPr>
        <w:t xml:space="preserve">über Ihre Erfahrungen mit </w:t>
      </w:r>
      <w:r w:rsidR="00BB2784">
        <w:rPr>
          <w:sz w:val="24"/>
          <w:szCs w:val="24"/>
        </w:rPr>
        <w:t xml:space="preserve">Ihrer Teampartnerin oder </w:t>
      </w:r>
      <w:r w:rsidR="00620803" w:rsidRPr="00E97644">
        <w:rPr>
          <w:sz w:val="24"/>
          <w:szCs w:val="24"/>
        </w:rPr>
        <w:t>I</w:t>
      </w:r>
      <w:r w:rsidR="00A93B3D" w:rsidRPr="00E97644">
        <w:rPr>
          <w:sz w:val="24"/>
          <w:szCs w:val="24"/>
        </w:rPr>
        <w:t xml:space="preserve">hrem Teampartner </w:t>
      </w:r>
      <w:r w:rsidRPr="00E97644">
        <w:rPr>
          <w:sz w:val="24"/>
          <w:szCs w:val="24"/>
        </w:rPr>
        <w:t>aus.</w:t>
      </w:r>
    </w:p>
    <w:p w14:paraId="7ADDDCCA" w14:textId="77777777" w:rsidR="00EA0D47" w:rsidRPr="00E97644" w:rsidRDefault="00DF77A8" w:rsidP="005D74B1">
      <w:pPr>
        <w:pStyle w:val="AufgabeText"/>
        <w:ind w:left="0"/>
        <w:rPr>
          <w:sz w:val="24"/>
          <w:szCs w:val="24"/>
        </w:rPr>
      </w:pPr>
      <w:r w:rsidRPr="00E97644">
        <w:rPr>
          <w:sz w:val="24"/>
          <w:szCs w:val="24"/>
        </w:rPr>
        <w:t>B</w:t>
      </w:r>
      <w:r w:rsidR="00A6189A" w:rsidRPr="00E97644">
        <w:rPr>
          <w:sz w:val="24"/>
          <w:szCs w:val="24"/>
        </w:rPr>
        <w:t>eantwort</w:t>
      </w:r>
      <w:r w:rsidR="00A93B3D" w:rsidRPr="00E97644">
        <w:rPr>
          <w:sz w:val="24"/>
          <w:szCs w:val="24"/>
        </w:rPr>
        <w:t>en Sie anschließend die Fragen</w:t>
      </w:r>
      <w:r w:rsidR="00A6189A" w:rsidRPr="00E97644">
        <w:rPr>
          <w:sz w:val="24"/>
          <w:szCs w:val="24"/>
        </w:rPr>
        <w:t>. (</w:t>
      </w:r>
      <w:r w:rsidR="00584A47">
        <w:rPr>
          <w:sz w:val="24"/>
          <w:szCs w:val="24"/>
        </w:rPr>
        <w:t xml:space="preserve">Die </w:t>
      </w:r>
      <w:r w:rsidR="00A6189A" w:rsidRPr="00E97644">
        <w:rPr>
          <w:sz w:val="24"/>
          <w:szCs w:val="24"/>
        </w:rPr>
        <w:t>Antworten können unterschiedlich sein</w:t>
      </w:r>
      <w:r w:rsidR="00584A47">
        <w:rPr>
          <w:sz w:val="24"/>
          <w:szCs w:val="24"/>
        </w:rPr>
        <w:t>.</w:t>
      </w:r>
      <w:r w:rsidR="00A6189A" w:rsidRPr="00E97644">
        <w:rPr>
          <w:sz w:val="24"/>
          <w:szCs w:val="24"/>
        </w:rPr>
        <w:t>)</w:t>
      </w:r>
    </w:p>
    <w:p w14:paraId="2C6C3748" w14:textId="77777777" w:rsidR="002A277D" w:rsidRPr="00E97644" w:rsidRDefault="002A277D" w:rsidP="00584A47">
      <w:pPr>
        <w:pStyle w:val="AufgabeText"/>
        <w:ind w:left="0"/>
        <w:rPr>
          <w:sz w:val="24"/>
          <w:szCs w:val="24"/>
        </w:rPr>
      </w:pPr>
      <w:r w:rsidRPr="00E97644">
        <w:rPr>
          <w:sz w:val="24"/>
          <w:szCs w:val="24"/>
        </w:rPr>
        <w:t>Kreuzen Sie an.</w:t>
      </w:r>
    </w:p>
    <w:p w14:paraId="4E918F69" w14:textId="77777777" w:rsidR="00EA0D47" w:rsidRPr="00E97644" w:rsidRDefault="00EA0D47" w:rsidP="00F3214E">
      <w:pPr>
        <w:pStyle w:val="AufgabeText"/>
        <w:rPr>
          <w:sz w:val="24"/>
          <w:szCs w:val="24"/>
        </w:rPr>
      </w:pPr>
    </w:p>
    <w:p w14:paraId="41378935" w14:textId="77777777" w:rsidR="00EA0D47" w:rsidRPr="00E97644" w:rsidRDefault="007D12CA" w:rsidP="00EA0D47">
      <w:pPr>
        <w:pStyle w:val="AufgabeText"/>
        <w:numPr>
          <w:ilvl w:val="0"/>
          <w:numId w:val="34"/>
        </w:numPr>
        <w:rPr>
          <w:sz w:val="24"/>
          <w:szCs w:val="24"/>
        </w:rPr>
      </w:pPr>
      <w:r w:rsidRPr="00E97644">
        <w:rPr>
          <w:sz w:val="24"/>
          <w:szCs w:val="24"/>
        </w:rPr>
        <w:t>Welche Methode war für</w:t>
      </w:r>
      <w:r w:rsidR="00620803" w:rsidRPr="00E97644">
        <w:rPr>
          <w:sz w:val="24"/>
          <w:szCs w:val="24"/>
        </w:rPr>
        <w:t xml:space="preserve"> Sie</w:t>
      </w:r>
      <w:r w:rsidRPr="00E97644">
        <w:rPr>
          <w:sz w:val="24"/>
          <w:szCs w:val="24"/>
        </w:rPr>
        <w:t xml:space="preserve"> </w:t>
      </w:r>
      <w:r w:rsidR="00EA0D47" w:rsidRPr="00E97644">
        <w:rPr>
          <w:sz w:val="24"/>
          <w:szCs w:val="24"/>
        </w:rPr>
        <w:t>am einfachsten?</w:t>
      </w:r>
    </w:p>
    <w:p w14:paraId="0A979CD6" w14:textId="77777777" w:rsidR="00EA0D47" w:rsidRPr="00E97644" w:rsidRDefault="00EA0D47" w:rsidP="00EA0D47">
      <w:pPr>
        <w:pStyle w:val="AufgabeText"/>
        <w:rPr>
          <w:sz w:val="24"/>
          <w:szCs w:val="24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2433"/>
        <w:gridCol w:w="2434"/>
        <w:gridCol w:w="2435"/>
      </w:tblGrid>
      <w:tr w:rsidR="00EA0D47" w:rsidRPr="00E97644" w14:paraId="76DC7EE3" w14:textId="77777777" w:rsidTr="00EA0D47">
        <w:tc>
          <w:tcPr>
            <w:tcW w:w="2453" w:type="dxa"/>
          </w:tcPr>
          <w:p w14:paraId="75686467" w14:textId="77777777" w:rsidR="00EA0D47" w:rsidRPr="00E97644" w:rsidRDefault="002A277D" w:rsidP="00EA0D47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78159A0" wp14:editId="7858285D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40005</wp:posOffset>
                      </wp:positionV>
                      <wp:extent cx="129540" cy="137160"/>
                      <wp:effectExtent l="0" t="0" r="22860" b="1524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5BCC43" id="Ellipse 21" o:spid="_x0000_s1026" style="position:absolute;margin-left:28.45pt;margin-top:3.15pt;width:10.2pt;height:10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" filled="f" strokecolor="black [3213]" strokeweight=".5pt"/>
                  </w:pict>
                </mc:Fallback>
              </mc:AlternateContent>
            </w:r>
            <w:r w:rsidR="00EA0D47" w:rsidRPr="00E97644">
              <w:rPr>
                <w:sz w:val="24"/>
                <w:szCs w:val="24"/>
              </w:rPr>
              <w:t>M1</w:t>
            </w:r>
          </w:p>
        </w:tc>
        <w:tc>
          <w:tcPr>
            <w:tcW w:w="2453" w:type="dxa"/>
          </w:tcPr>
          <w:p w14:paraId="40E0B921" w14:textId="77777777" w:rsidR="00EA0D47" w:rsidRPr="00E97644" w:rsidRDefault="002A277D" w:rsidP="00EA0D47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9115E6F" wp14:editId="5A60C2D5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41910</wp:posOffset>
                      </wp:positionV>
                      <wp:extent cx="129540" cy="137160"/>
                      <wp:effectExtent l="0" t="0" r="22860" b="15240"/>
                      <wp:wrapNone/>
                      <wp:docPr id="23" name="El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781FE2" id="Ellipse 23" o:spid="_x0000_s1026" style="position:absolute;margin-left:31.15pt;margin-top:3.3pt;width:10.2pt;height:10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" filled="f" strokecolor="black [3213]" strokeweight=".5pt"/>
                  </w:pict>
                </mc:Fallback>
              </mc:AlternateContent>
            </w:r>
            <w:r w:rsidR="00EA0D47" w:rsidRPr="00E97644">
              <w:rPr>
                <w:sz w:val="24"/>
                <w:szCs w:val="24"/>
              </w:rPr>
              <w:t>M2</w:t>
            </w:r>
          </w:p>
        </w:tc>
        <w:tc>
          <w:tcPr>
            <w:tcW w:w="2454" w:type="dxa"/>
          </w:tcPr>
          <w:p w14:paraId="082B0E9E" w14:textId="77777777" w:rsidR="00EA0D47" w:rsidRPr="00E97644" w:rsidRDefault="002A277D" w:rsidP="00EA0D47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D1F3E8B" wp14:editId="42AF3A2E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43815</wp:posOffset>
                      </wp:positionV>
                      <wp:extent cx="129540" cy="137160"/>
                      <wp:effectExtent l="0" t="0" r="22860" b="15240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2EA84A" id="Ellipse 22" o:spid="_x0000_s1026" style="position:absolute;margin-left:31.1pt;margin-top:3.45pt;width:10.2pt;height:10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" filled="f" strokecolor="black [3213]" strokeweight=".5pt"/>
                  </w:pict>
                </mc:Fallback>
              </mc:AlternateContent>
            </w:r>
            <w:r w:rsidR="00EA0D47" w:rsidRPr="00E97644">
              <w:rPr>
                <w:sz w:val="24"/>
                <w:szCs w:val="24"/>
              </w:rPr>
              <w:t>M3</w:t>
            </w:r>
          </w:p>
        </w:tc>
      </w:tr>
    </w:tbl>
    <w:p w14:paraId="03FCD337" w14:textId="77777777" w:rsidR="00EA0D47" w:rsidRPr="00E97644" w:rsidRDefault="00EA0D47" w:rsidP="00EA0D47">
      <w:pPr>
        <w:pStyle w:val="AufgabeText"/>
        <w:rPr>
          <w:sz w:val="24"/>
          <w:szCs w:val="24"/>
        </w:rPr>
      </w:pPr>
    </w:p>
    <w:p w14:paraId="153F8521" w14:textId="77777777" w:rsidR="002A277D" w:rsidRPr="00E97644" w:rsidRDefault="002A277D" w:rsidP="002A277D">
      <w:pPr>
        <w:pStyle w:val="AufgabeText"/>
        <w:numPr>
          <w:ilvl w:val="0"/>
          <w:numId w:val="34"/>
        </w:numPr>
        <w:rPr>
          <w:sz w:val="24"/>
          <w:szCs w:val="24"/>
        </w:rPr>
      </w:pPr>
      <w:r w:rsidRPr="00E97644">
        <w:rPr>
          <w:sz w:val="24"/>
          <w:szCs w:val="24"/>
        </w:rPr>
        <w:t xml:space="preserve">Welche Methode war </w:t>
      </w:r>
      <w:r w:rsidR="00620803" w:rsidRPr="00E97644">
        <w:rPr>
          <w:sz w:val="24"/>
          <w:szCs w:val="24"/>
        </w:rPr>
        <w:t xml:space="preserve">für Sie </w:t>
      </w:r>
      <w:r w:rsidRPr="00E97644">
        <w:rPr>
          <w:sz w:val="24"/>
          <w:szCs w:val="24"/>
        </w:rPr>
        <w:t>am schwersten?</w:t>
      </w:r>
    </w:p>
    <w:p w14:paraId="40E2F38B" w14:textId="77777777" w:rsidR="002A277D" w:rsidRPr="00E97644" w:rsidRDefault="002A277D" w:rsidP="002A277D">
      <w:pPr>
        <w:pStyle w:val="AufgabeText"/>
        <w:ind w:left="644"/>
        <w:rPr>
          <w:sz w:val="24"/>
          <w:szCs w:val="24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2433"/>
        <w:gridCol w:w="2434"/>
        <w:gridCol w:w="2435"/>
      </w:tblGrid>
      <w:tr w:rsidR="002A277D" w:rsidRPr="00E97644" w14:paraId="1AA89776" w14:textId="77777777" w:rsidTr="00C93290">
        <w:tc>
          <w:tcPr>
            <w:tcW w:w="2453" w:type="dxa"/>
          </w:tcPr>
          <w:p w14:paraId="5DA5E9F2" w14:textId="77777777" w:rsidR="002A277D" w:rsidRPr="00E97644" w:rsidRDefault="002A277D" w:rsidP="00C93290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757CED3" wp14:editId="5EA665DE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40005</wp:posOffset>
                      </wp:positionV>
                      <wp:extent cx="129540" cy="137160"/>
                      <wp:effectExtent l="0" t="0" r="22860" b="1524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CB4345" id="Ellipse 24" o:spid="_x0000_s1026" style="position:absolute;margin-left:28.45pt;margin-top:3.15pt;width:10.2pt;height:10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" filled="f" strokecolor="windowText" strokeweight=".5pt"/>
                  </w:pict>
                </mc:Fallback>
              </mc:AlternateContent>
            </w:r>
            <w:r w:rsidRPr="00E97644">
              <w:rPr>
                <w:sz w:val="24"/>
                <w:szCs w:val="24"/>
              </w:rPr>
              <w:t>M1</w:t>
            </w:r>
          </w:p>
        </w:tc>
        <w:tc>
          <w:tcPr>
            <w:tcW w:w="2453" w:type="dxa"/>
          </w:tcPr>
          <w:p w14:paraId="410CC992" w14:textId="77777777" w:rsidR="002A277D" w:rsidRPr="00E97644" w:rsidRDefault="002A277D" w:rsidP="00C93290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09EE119" wp14:editId="5A2E41B0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41910</wp:posOffset>
                      </wp:positionV>
                      <wp:extent cx="129540" cy="137160"/>
                      <wp:effectExtent l="0" t="0" r="22860" b="1524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827585" id="Ellipse 26" o:spid="_x0000_s1026" style="position:absolute;margin-left:31.15pt;margin-top:3.3pt;width:10.2pt;height:10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" filled="f" strokecolor="windowText" strokeweight=".5pt"/>
                  </w:pict>
                </mc:Fallback>
              </mc:AlternateContent>
            </w:r>
            <w:r w:rsidRPr="00E97644">
              <w:rPr>
                <w:sz w:val="24"/>
                <w:szCs w:val="24"/>
              </w:rPr>
              <w:t>M2</w:t>
            </w:r>
          </w:p>
        </w:tc>
        <w:tc>
          <w:tcPr>
            <w:tcW w:w="2454" w:type="dxa"/>
          </w:tcPr>
          <w:p w14:paraId="229DCC05" w14:textId="77777777" w:rsidR="002A277D" w:rsidRPr="00E97644" w:rsidRDefault="002A277D" w:rsidP="00C93290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B9AF353" wp14:editId="427590B1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43815</wp:posOffset>
                      </wp:positionV>
                      <wp:extent cx="129540" cy="137160"/>
                      <wp:effectExtent l="0" t="0" r="22860" b="1524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61F209" id="Ellipse 27" o:spid="_x0000_s1026" style="position:absolute;margin-left:31.1pt;margin-top:3.45pt;width:10.2pt;height:10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" filled="f" strokecolor="windowText" strokeweight=".5pt"/>
                  </w:pict>
                </mc:Fallback>
              </mc:AlternateContent>
            </w:r>
            <w:r w:rsidRPr="00E97644">
              <w:rPr>
                <w:sz w:val="24"/>
                <w:szCs w:val="24"/>
              </w:rPr>
              <w:t>M3</w:t>
            </w:r>
          </w:p>
        </w:tc>
      </w:tr>
    </w:tbl>
    <w:p w14:paraId="50C753D2" w14:textId="77777777" w:rsidR="00A6189A" w:rsidRPr="00E97644" w:rsidRDefault="00A6189A" w:rsidP="002A277D">
      <w:pPr>
        <w:pStyle w:val="AufgabeText"/>
        <w:rPr>
          <w:sz w:val="24"/>
          <w:szCs w:val="24"/>
        </w:rPr>
      </w:pPr>
    </w:p>
    <w:p w14:paraId="09E783D9" w14:textId="77777777" w:rsidR="002A277D" w:rsidRPr="00E97644" w:rsidRDefault="002A277D" w:rsidP="002A277D">
      <w:pPr>
        <w:pStyle w:val="AufgabeText"/>
        <w:numPr>
          <w:ilvl w:val="0"/>
          <w:numId w:val="34"/>
        </w:numPr>
        <w:rPr>
          <w:sz w:val="24"/>
          <w:szCs w:val="24"/>
        </w:rPr>
      </w:pPr>
      <w:r w:rsidRPr="00E97644">
        <w:rPr>
          <w:sz w:val="24"/>
          <w:szCs w:val="24"/>
        </w:rPr>
        <w:t>Welche Methode war</w:t>
      </w:r>
      <w:r w:rsidR="00620803" w:rsidRPr="00E97644">
        <w:rPr>
          <w:sz w:val="24"/>
          <w:szCs w:val="24"/>
        </w:rPr>
        <w:t xml:space="preserve"> für Sie</w:t>
      </w:r>
      <w:r w:rsidRPr="00E97644">
        <w:rPr>
          <w:sz w:val="24"/>
          <w:szCs w:val="24"/>
        </w:rPr>
        <w:t xml:space="preserve"> am genausten</w:t>
      </w:r>
      <w:r w:rsidR="007D12CA" w:rsidRPr="00E97644">
        <w:rPr>
          <w:sz w:val="24"/>
          <w:szCs w:val="24"/>
        </w:rPr>
        <w:t>?</w:t>
      </w:r>
      <w:r w:rsidRPr="00E97644">
        <w:rPr>
          <w:sz w:val="24"/>
          <w:szCs w:val="24"/>
        </w:rPr>
        <w:t xml:space="preserve"> </w:t>
      </w:r>
    </w:p>
    <w:p w14:paraId="11B9C62B" w14:textId="77777777" w:rsidR="002A277D" w:rsidRPr="00E97644" w:rsidRDefault="002A277D" w:rsidP="002A277D">
      <w:pPr>
        <w:pStyle w:val="AufgabeText"/>
        <w:ind w:left="644"/>
        <w:rPr>
          <w:sz w:val="24"/>
          <w:szCs w:val="24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2433"/>
        <w:gridCol w:w="2434"/>
        <w:gridCol w:w="2435"/>
      </w:tblGrid>
      <w:tr w:rsidR="002A277D" w:rsidRPr="00E97644" w14:paraId="2C28B42E" w14:textId="77777777" w:rsidTr="00C93290">
        <w:tc>
          <w:tcPr>
            <w:tcW w:w="2453" w:type="dxa"/>
          </w:tcPr>
          <w:p w14:paraId="1EF42B27" w14:textId="77777777" w:rsidR="002A277D" w:rsidRPr="00E97644" w:rsidRDefault="002A277D" w:rsidP="00C93290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33CB277" wp14:editId="3A9742BE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40005</wp:posOffset>
                      </wp:positionV>
                      <wp:extent cx="129540" cy="137160"/>
                      <wp:effectExtent l="0" t="0" r="22860" b="1524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590A74" id="Ellipse 28" o:spid="_x0000_s1026" style="position:absolute;margin-left:28.45pt;margin-top:3.15pt;width:10.2pt;height:1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" filled="f" strokecolor="windowText" strokeweight=".5pt"/>
                  </w:pict>
                </mc:Fallback>
              </mc:AlternateContent>
            </w:r>
            <w:r w:rsidRPr="00E97644">
              <w:rPr>
                <w:sz w:val="24"/>
                <w:szCs w:val="24"/>
              </w:rPr>
              <w:t>M1</w:t>
            </w:r>
          </w:p>
        </w:tc>
        <w:tc>
          <w:tcPr>
            <w:tcW w:w="2453" w:type="dxa"/>
          </w:tcPr>
          <w:p w14:paraId="18282E3E" w14:textId="77777777" w:rsidR="002A277D" w:rsidRPr="00E97644" w:rsidRDefault="002A277D" w:rsidP="00C93290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7E83FC0" wp14:editId="03E28298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41910</wp:posOffset>
                      </wp:positionV>
                      <wp:extent cx="129540" cy="137160"/>
                      <wp:effectExtent l="0" t="0" r="22860" b="1524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6A7BEC" id="Ellipse 29" o:spid="_x0000_s1026" style="position:absolute;margin-left:31.15pt;margin-top:3.3pt;width:10.2pt;height:1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" filled="f" strokecolor="windowText" strokeweight=".5pt"/>
                  </w:pict>
                </mc:Fallback>
              </mc:AlternateContent>
            </w:r>
            <w:r w:rsidRPr="00E97644">
              <w:rPr>
                <w:sz w:val="24"/>
                <w:szCs w:val="24"/>
              </w:rPr>
              <w:t>M2</w:t>
            </w:r>
          </w:p>
        </w:tc>
        <w:tc>
          <w:tcPr>
            <w:tcW w:w="2454" w:type="dxa"/>
          </w:tcPr>
          <w:p w14:paraId="5882C768" w14:textId="77777777" w:rsidR="002A277D" w:rsidRPr="00E97644" w:rsidRDefault="002A277D" w:rsidP="00C93290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3B8AC88" wp14:editId="7EBF906E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43815</wp:posOffset>
                      </wp:positionV>
                      <wp:extent cx="129540" cy="137160"/>
                      <wp:effectExtent l="0" t="0" r="22860" b="1524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17931A" id="Ellipse 30" o:spid="_x0000_s1026" style="position:absolute;margin-left:31.1pt;margin-top:3.45pt;width:10.2pt;height:1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" filled="f" strokecolor="windowText" strokeweight=".5pt"/>
                  </w:pict>
                </mc:Fallback>
              </mc:AlternateContent>
            </w:r>
            <w:r w:rsidRPr="00E97644">
              <w:rPr>
                <w:sz w:val="24"/>
                <w:szCs w:val="24"/>
              </w:rPr>
              <w:t>M3</w:t>
            </w:r>
          </w:p>
        </w:tc>
      </w:tr>
    </w:tbl>
    <w:p w14:paraId="3095028F" w14:textId="77777777" w:rsidR="007E7CB4" w:rsidRPr="00E97644" w:rsidRDefault="007E7CB4" w:rsidP="002A277D">
      <w:pPr>
        <w:pStyle w:val="AufgabeText"/>
        <w:rPr>
          <w:sz w:val="24"/>
          <w:szCs w:val="24"/>
        </w:rPr>
      </w:pPr>
    </w:p>
    <w:p w14:paraId="5F8FE41D" w14:textId="77777777" w:rsidR="002A277D" w:rsidRPr="00E97644" w:rsidRDefault="007E7CB4" w:rsidP="007E7CB4">
      <w:pPr>
        <w:pStyle w:val="AufgabeText"/>
        <w:numPr>
          <w:ilvl w:val="0"/>
          <w:numId w:val="34"/>
        </w:numPr>
        <w:rPr>
          <w:sz w:val="24"/>
          <w:szCs w:val="24"/>
        </w:rPr>
      </w:pPr>
      <w:r w:rsidRPr="00E97644">
        <w:rPr>
          <w:sz w:val="24"/>
          <w:szCs w:val="24"/>
        </w:rPr>
        <w:t>Welche Methode war</w:t>
      </w:r>
      <w:r w:rsidR="00620803" w:rsidRPr="00E97644">
        <w:rPr>
          <w:sz w:val="24"/>
          <w:szCs w:val="24"/>
        </w:rPr>
        <w:t xml:space="preserve"> für Sie</w:t>
      </w:r>
      <w:r w:rsidRPr="00E97644">
        <w:rPr>
          <w:sz w:val="24"/>
          <w:szCs w:val="24"/>
        </w:rPr>
        <w:t xml:space="preserve"> am schnellsten?</w:t>
      </w:r>
    </w:p>
    <w:p w14:paraId="2E2F2745" w14:textId="77777777" w:rsidR="007E7CB4" w:rsidRPr="00E97644" w:rsidRDefault="007E7CB4" w:rsidP="007E7CB4">
      <w:pPr>
        <w:pStyle w:val="AufgabeText"/>
        <w:ind w:left="644"/>
        <w:rPr>
          <w:sz w:val="24"/>
          <w:szCs w:val="24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2433"/>
        <w:gridCol w:w="2434"/>
        <w:gridCol w:w="2435"/>
      </w:tblGrid>
      <w:tr w:rsidR="007E7CB4" w:rsidRPr="00E97644" w14:paraId="1A1A7611" w14:textId="77777777" w:rsidTr="00C93290">
        <w:tc>
          <w:tcPr>
            <w:tcW w:w="2453" w:type="dxa"/>
          </w:tcPr>
          <w:p w14:paraId="620249C5" w14:textId="77777777" w:rsidR="007E7CB4" w:rsidRPr="00E97644" w:rsidRDefault="007E7CB4" w:rsidP="00C93290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9B1E2B8" wp14:editId="3853B823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40005</wp:posOffset>
                      </wp:positionV>
                      <wp:extent cx="129540" cy="137160"/>
                      <wp:effectExtent l="0" t="0" r="22860" b="15240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FB0B6F" id="Ellipse 31" o:spid="_x0000_s1026" style="position:absolute;margin-left:28.45pt;margin-top:3.15pt;width:10.2pt;height:10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" filled="f" strokecolor="windowText" strokeweight=".5pt"/>
                  </w:pict>
                </mc:Fallback>
              </mc:AlternateContent>
            </w:r>
            <w:r w:rsidRPr="00E97644">
              <w:rPr>
                <w:sz w:val="24"/>
                <w:szCs w:val="24"/>
              </w:rPr>
              <w:t>M1</w:t>
            </w:r>
          </w:p>
        </w:tc>
        <w:tc>
          <w:tcPr>
            <w:tcW w:w="2453" w:type="dxa"/>
          </w:tcPr>
          <w:p w14:paraId="0CD50441" w14:textId="77777777" w:rsidR="007E7CB4" w:rsidRPr="00E97644" w:rsidRDefault="007E7CB4" w:rsidP="00C93290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ECBE3F6" wp14:editId="6EF55EFB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41910</wp:posOffset>
                      </wp:positionV>
                      <wp:extent cx="129540" cy="137160"/>
                      <wp:effectExtent l="0" t="0" r="22860" b="15240"/>
                      <wp:wrapNone/>
                      <wp:docPr id="32" name="El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5DEC38" id="Ellipse 32" o:spid="_x0000_s1026" style="position:absolute;margin-left:31.15pt;margin-top:3.3pt;width:10.2pt;height:1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" filled="f" strokecolor="windowText" strokeweight=".5pt"/>
                  </w:pict>
                </mc:Fallback>
              </mc:AlternateContent>
            </w:r>
            <w:r w:rsidRPr="00E97644">
              <w:rPr>
                <w:sz w:val="24"/>
                <w:szCs w:val="24"/>
              </w:rPr>
              <w:t>M2</w:t>
            </w:r>
          </w:p>
        </w:tc>
        <w:tc>
          <w:tcPr>
            <w:tcW w:w="2454" w:type="dxa"/>
          </w:tcPr>
          <w:p w14:paraId="6310E47D" w14:textId="77777777" w:rsidR="007E7CB4" w:rsidRPr="00E97644" w:rsidRDefault="007E7CB4" w:rsidP="00C93290">
            <w:pPr>
              <w:pStyle w:val="AufgabeText"/>
              <w:ind w:left="0"/>
              <w:rPr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649C4E2" wp14:editId="6712FC1F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43815</wp:posOffset>
                      </wp:positionV>
                      <wp:extent cx="129540" cy="137160"/>
                      <wp:effectExtent l="0" t="0" r="22860" b="1524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7160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5A6072" id="Ellipse 33" o:spid="_x0000_s1026" style="position:absolute;margin-left:31.1pt;margin-top:3.45pt;width:10.2pt;height:1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" filled="f" strokecolor="windowText" strokeweight=".5pt"/>
                  </w:pict>
                </mc:Fallback>
              </mc:AlternateContent>
            </w:r>
            <w:r w:rsidRPr="00E97644">
              <w:rPr>
                <w:sz w:val="24"/>
                <w:szCs w:val="24"/>
              </w:rPr>
              <w:t>M3</w:t>
            </w:r>
          </w:p>
        </w:tc>
      </w:tr>
    </w:tbl>
    <w:p w14:paraId="440E2B6D" w14:textId="77777777" w:rsidR="00BB2784" w:rsidRDefault="00BB2784">
      <w:pPr>
        <w:spacing w:line="24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EA4DC85" w14:textId="77777777" w:rsidR="00A6189A" w:rsidRPr="00E97644" w:rsidRDefault="00BB2784" w:rsidP="00D434EF">
      <w:pPr>
        <w:pStyle w:val="AufgabeText"/>
        <w:rPr>
          <w:b/>
          <w:sz w:val="24"/>
          <w:szCs w:val="24"/>
        </w:rPr>
      </w:pPr>
      <w:r w:rsidRPr="00E97644">
        <w:rPr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3A00E82" wp14:editId="6E597A33">
                <wp:simplePos x="0" y="0"/>
                <wp:positionH relativeFrom="margin">
                  <wp:posOffset>15482</wp:posOffset>
                </wp:positionH>
                <wp:positionV relativeFrom="paragraph">
                  <wp:posOffset>37149</wp:posOffset>
                </wp:positionV>
                <wp:extent cx="4736465" cy="1085850"/>
                <wp:effectExtent l="57150" t="38100" r="83185" b="95250"/>
                <wp:wrapNone/>
                <wp:docPr id="16" name="Abgerundetes 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465" cy="1085850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23363" id="Abgerundetes Rechteck 16" o:spid="_x0000_s1026" style="position:absolute;margin-left:1.2pt;margin-top:2.95pt;width:372.95pt;height:85.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EE3A07" w:rsidRPr="00E9764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9776" behindDoc="0" locked="0" layoutInCell="0" allowOverlap="1" wp14:anchorId="4DE1377D" wp14:editId="541A9CB0">
            <wp:simplePos x="0" y="0"/>
            <wp:positionH relativeFrom="rightMargin">
              <wp:posOffset>241300</wp:posOffset>
            </wp:positionH>
            <wp:positionV relativeFrom="paragraph">
              <wp:posOffset>27940</wp:posOffset>
            </wp:positionV>
            <wp:extent cx="302895" cy="323850"/>
            <wp:effectExtent l="0" t="0" r="1905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A" w:rsidRPr="00E97644">
        <w:rPr>
          <w:b/>
          <w:sz w:val="24"/>
          <w:szCs w:val="24"/>
        </w:rPr>
        <w:t>Aufgabe 3:</w:t>
      </w:r>
    </w:p>
    <w:p w14:paraId="45ACD80C" w14:textId="77777777" w:rsidR="000A3B63" w:rsidRPr="00E97644" w:rsidRDefault="00F91D52" w:rsidP="000A3B63">
      <w:pPr>
        <w:pStyle w:val="AufgabeText"/>
        <w:numPr>
          <w:ilvl w:val="0"/>
          <w:numId w:val="37"/>
        </w:numPr>
        <w:rPr>
          <w:sz w:val="24"/>
          <w:szCs w:val="24"/>
        </w:rPr>
      </w:pPr>
      <w:r w:rsidRPr="00E97644">
        <w:rPr>
          <w:sz w:val="24"/>
          <w:szCs w:val="24"/>
        </w:rPr>
        <w:t>Wählen Sie aufgrund Ihrer Auswertung und Versuche eine geeignete Methode aus</w:t>
      </w:r>
      <w:r w:rsidR="000A3B63" w:rsidRPr="00E97644">
        <w:rPr>
          <w:sz w:val="24"/>
          <w:szCs w:val="24"/>
        </w:rPr>
        <w:t>.</w:t>
      </w:r>
    </w:p>
    <w:p w14:paraId="12E91669" w14:textId="3A4DCFA3" w:rsidR="00A6189A" w:rsidRPr="00E97644" w:rsidRDefault="000A3B63" w:rsidP="000A3B63">
      <w:pPr>
        <w:pStyle w:val="AufgabeText"/>
        <w:numPr>
          <w:ilvl w:val="0"/>
          <w:numId w:val="37"/>
        </w:numPr>
        <w:rPr>
          <w:sz w:val="24"/>
          <w:szCs w:val="24"/>
        </w:rPr>
      </w:pPr>
      <w:r w:rsidRPr="00E97644">
        <w:rPr>
          <w:sz w:val="24"/>
          <w:szCs w:val="24"/>
        </w:rPr>
        <w:t xml:space="preserve"> Übertragen Sie </w:t>
      </w:r>
      <w:r w:rsidR="00F91D52" w:rsidRPr="00E97644">
        <w:rPr>
          <w:sz w:val="24"/>
          <w:szCs w:val="24"/>
        </w:rPr>
        <w:t>den Spielplan</w:t>
      </w:r>
      <w:r w:rsidR="00BB2784">
        <w:rPr>
          <w:sz w:val="24"/>
          <w:szCs w:val="24"/>
        </w:rPr>
        <w:t xml:space="preserve"> </w:t>
      </w:r>
      <w:r w:rsidR="00F91D52" w:rsidRPr="00E97644">
        <w:rPr>
          <w:sz w:val="24"/>
          <w:szCs w:val="24"/>
        </w:rPr>
        <w:t xml:space="preserve">(Grundriss) </w:t>
      </w:r>
      <w:r w:rsidR="00BA5AEB" w:rsidRPr="00E97644">
        <w:rPr>
          <w:sz w:val="24"/>
          <w:szCs w:val="24"/>
        </w:rPr>
        <w:t xml:space="preserve">mit dem Geodreieck </w:t>
      </w:r>
      <w:r w:rsidR="00F91D52" w:rsidRPr="00E97644">
        <w:rPr>
          <w:sz w:val="24"/>
          <w:szCs w:val="24"/>
        </w:rPr>
        <w:t xml:space="preserve">auf </w:t>
      </w:r>
      <w:r w:rsidR="00BB2784">
        <w:rPr>
          <w:sz w:val="24"/>
          <w:szCs w:val="24"/>
        </w:rPr>
        <w:t>I</w:t>
      </w:r>
      <w:r w:rsidR="00BB2784" w:rsidRPr="00E97644">
        <w:rPr>
          <w:sz w:val="24"/>
          <w:szCs w:val="24"/>
        </w:rPr>
        <w:t xml:space="preserve">hren </w:t>
      </w:r>
      <w:r w:rsidRPr="00E97644">
        <w:rPr>
          <w:sz w:val="24"/>
          <w:szCs w:val="24"/>
        </w:rPr>
        <w:t>vorbereiteten Untergrund</w:t>
      </w:r>
      <w:r w:rsidR="00F91D52" w:rsidRPr="00E97644">
        <w:rPr>
          <w:sz w:val="24"/>
          <w:szCs w:val="24"/>
        </w:rPr>
        <w:t>.</w:t>
      </w:r>
    </w:p>
    <w:p w14:paraId="130D69A7" w14:textId="77777777" w:rsidR="00F91D52" w:rsidRPr="00E97644" w:rsidRDefault="00F91D52" w:rsidP="00A6189A">
      <w:pPr>
        <w:pStyle w:val="AufgabeText"/>
        <w:rPr>
          <w:sz w:val="24"/>
          <w:szCs w:val="24"/>
        </w:rPr>
      </w:pPr>
    </w:p>
    <w:p w14:paraId="049AE54B" w14:textId="77777777" w:rsidR="00244D46" w:rsidRPr="00E97644" w:rsidRDefault="00244D46" w:rsidP="00A6189A">
      <w:pPr>
        <w:pStyle w:val="AufgabeText"/>
        <w:rPr>
          <w:sz w:val="24"/>
          <w:szCs w:val="24"/>
        </w:rPr>
      </w:pPr>
    </w:p>
    <w:p w14:paraId="455B1582" w14:textId="77777777" w:rsidR="00F91D52" w:rsidRPr="00E97644" w:rsidRDefault="00F91D52" w:rsidP="00A6189A">
      <w:pPr>
        <w:pStyle w:val="AufgabeText"/>
        <w:rPr>
          <w:sz w:val="24"/>
          <w:szCs w:val="24"/>
        </w:rPr>
      </w:pPr>
      <w:r w:rsidRPr="00E97644">
        <w:rPr>
          <w:sz w:val="24"/>
          <w:szCs w:val="24"/>
        </w:rPr>
        <w:t>Methode</w:t>
      </w:r>
      <w:r w:rsidR="000F6083" w:rsidRPr="00E97644">
        <w:rPr>
          <w:sz w:val="24"/>
          <w:szCs w:val="24"/>
        </w:rPr>
        <w:t>:___________________________________________</w:t>
      </w:r>
    </w:p>
    <w:p w14:paraId="5254FCF5" w14:textId="77777777" w:rsidR="00F91D52" w:rsidRDefault="00F91D52" w:rsidP="00A6189A">
      <w:pPr>
        <w:pStyle w:val="AufgabeText"/>
        <w:rPr>
          <w:sz w:val="24"/>
          <w:szCs w:val="24"/>
        </w:rPr>
      </w:pPr>
    </w:p>
    <w:p w14:paraId="21792FF4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41315B2A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1D832497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4B1F6F86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10064A24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5C56EE1D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0DF9C0BB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41637284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1F2D0EB7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1E9A5760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2216D000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60364679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1D3A6BD2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6547254A" w14:textId="77777777" w:rsidR="00EE3A07" w:rsidRDefault="00EE3A07" w:rsidP="00A6189A">
      <w:pPr>
        <w:pStyle w:val="AufgabeText"/>
        <w:rPr>
          <w:sz w:val="24"/>
          <w:szCs w:val="24"/>
        </w:rPr>
      </w:pPr>
    </w:p>
    <w:p w14:paraId="756E6517" w14:textId="77777777" w:rsidR="00EE3A07" w:rsidRPr="00E97644" w:rsidRDefault="00EE3A07" w:rsidP="00A6189A">
      <w:pPr>
        <w:pStyle w:val="AufgabeText"/>
        <w:rPr>
          <w:sz w:val="24"/>
          <w:szCs w:val="24"/>
        </w:rPr>
      </w:pPr>
    </w:p>
    <w:p w14:paraId="27292210" w14:textId="77777777" w:rsidR="00E278F9" w:rsidRPr="00E97644" w:rsidRDefault="00E278F9" w:rsidP="00E278F9">
      <w:pPr>
        <w:pStyle w:val="berschrift2"/>
        <w:spacing w:before="360"/>
        <w:rPr>
          <w:b/>
          <w:color w:val="FF0000"/>
          <w:sz w:val="24"/>
          <w:szCs w:val="24"/>
        </w:rPr>
      </w:pPr>
      <w:r w:rsidRPr="00E97644">
        <w:rPr>
          <w:b/>
          <w:sz w:val="24"/>
          <w:szCs w:val="24"/>
        </w:rPr>
        <w:t xml:space="preserve">Selbstreflexion 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E278F9" w:rsidRPr="00E97644" w14:paraId="09F15591" w14:textId="77777777" w:rsidTr="00902229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0C7948" w14:textId="77777777" w:rsidR="00E278F9" w:rsidRPr="00E97644" w:rsidRDefault="00E278F9" w:rsidP="00902229">
            <w:pPr>
              <w:pStyle w:val="AufgabeText"/>
              <w:ind w:left="0"/>
              <w:jc w:val="left"/>
              <w:rPr>
                <w:sz w:val="24"/>
                <w:szCs w:val="24"/>
              </w:rPr>
            </w:pPr>
            <w:r w:rsidRPr="00E97644">
              <w:rPr>
                <w:rStyle w:val="Fett"/>
                <w:sz w:val="24"/>
                <w:szCs w:val="24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995A536" w14:textId="77777777" w:rsidR="00E278F9" w:rsidRPr="00E97644" w:rsidRDefault="00584A47" w:rsidP="00902229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w:drawing>
                <wp:inline distT="0" distB="0" distL="0" distR="0" wp14:anchorId="2BD0021D" wp14:editId="65EDD73E">
                  <wp:extent cx="228600" cy="228600"/>
                  <wp:effectExtent l="0" t="0" r="0" b="0"/>
                  <wp:docPr id="46" name="Grafik 46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6CEFCB60" w14:textId="77777777" w:rsidR="00E278F9" w:rsidRPr="00E97644" w:rsidRDefault="00E278F9" w:rsidP="00902229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w:drawing>
                <wp:inline distT="0" distB="0" distL="0" distR="0" wp14:anchorId="70675504" wp14:editId="47355F15">
                  <wp:extent cx="228600" cy="228600"/>
                  <wp:effectExtent l="0" t="0" r="0" b="0"/>
                  <wp:docPr id="45" name="Grafik 45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65A1C02" w14:textId="77777777" w:rsidR="00E278F9" w:rsidRPr="00E97644" w:rsidRDefault="00584A47" w:rsidP="00902229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8D805E" wp14:editId="00828AE4">
                  <wp:extent cx="228600" cy="228600"/>
                  <wp:effectExtent l="0" t="0" r="0" b="0"/>
                  <wp:docPr id="48" name="Grafik 48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F9" w:rsidRPr="00E97644" w14:paraId="09F05594" w14:textId="77777777" w:rsidTr="0090222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C512E" w14:textId="77777777" w:rsidR="00E278F9" w:rsidRPr="00E97644" w:rsidRDefault="00250579" w:rsidP="00250579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4"/>
                <w:szCs w:val="24"/>
                <w:lang w:eastAsia="en-US"/>
              </w:rPr>
            </w:pPr>
            <w:r w:rsidRPr="00E97644">
              <w:rPr>
                <w:sz w:val="24"/>
                <w:szCs w:val="24"/>
                <w:lang w:eastAsia="en-US"/>
              </w:rPr>
              <w:t>Ich kann verschieden Übertragungsarten anwenden.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F958" w14:textId="77777777" w:rsidR="00E278F9" w:rsidRPr="00E97644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A88A" w14:textId="77777777" w:rsidR="00E278F9" w:rsidRPr="00E97644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2B4D7" w14:textId="77777777" w:rsidR="00E278F9" w:rsidRPr="00E97644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E278F9" w:rsidRPr="00E97644" w14:paraId="1781F677" w14:textId="77777777" w:rsidTr="0090222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FCE74" w14:textId="77777777" w:rsidR="00E278F9" w:rsidRPr="00E97644" w:rsidRDefault="00250579" w:rsidP="00250579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4"/>
                <w:szCs w:val="24"/>
                <w:lang w:eastAsia="en-US"/>
              </w:rPr>
            </w:pPr>
            <w:r w:rsidRPr="00E97644">
              <w:rPr>
                <w:sz w:val="24"/>
                <w:szCs w:val="24"/>
                <w:lang w:eastAsia="en-US"/>
              </w:rPr>
              <w:t>Ich kann den Spielplan übertragen.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211D" w14:textId="77777777" w:rsidR="00E278F9" w:rsidRPr="00E97644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41BB" w14:textId="77777777" w:rsidR="00E278F9" w:rsidRPr="00E97644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87DD" w14:textId="77777777" w:rsidR="00E278F9" w:rsidRPr="00E97644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250579" w:rsidRPr="00E97644" w14:paraId="0F450E51" w14:textId="77777777" w:rsidTr="0090222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EA26" w14:textId="77777777" w:rsidR="00250579" w:rsidRPr="00E97644" w:rsidRDefault="00250579" w:rsidP="00250579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24"/>
                <w:szCs w:val="24"/>
                <w:lang w:eastAsia="en-US"/>
              </w:rPr>
            </w:pPr>
            <w:r w:rsidRPr="00E97644">
              <w:rPr>
                <w:i/>
                <w:sz w:val="24"/>
                <w:szCs w:val="24"/>
                <w:lang w:eastAsia="en-US"/>
              </w:rPr>
              <w:t>Ich kann sorgfältig übertragen. (Arbeitsweise LFS1)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B979" w14:textId="77777777" w:rsidR="00250579" w:rsidRPr="00E97644" w:rsidRDefault="0025057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58F5" w14:textId="77777777" w:rsidR="00250579" w:rsidRPr="00E97644" w:rsidRDefault="0025057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8E8A" w14:textId="77777777" w:rsidR="00250579" w:rsidRPr="00E97644" w:rsidRDefault="0025057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</w:tbl>
    <w:p w14:paraId="6742E628" w14:textId="77777777" w:rsidR="00E278F9" w:rsidRPr="00E97644" w:rsidRDefault="00E278F9" w:rsidP="00E278F9">
      <w:pPr>
        <w:spacing w:line="240" w:lineRule="exact"/>
        <w:rPr>
          <w:sz w:val="24"/>
          <w:szCs w:val="24"/>
        </w:rPr>
      </w:pPr>
    </w:p>
    <w:p w14:paraId="0C84773C" w14:textId="77777777" w:rsidR="00E278F9" w:rsidRPr="00E97644" w:rsidRDefault="00E278F9" w:rsidP="00E278F9">
      <w:pPr>
        <w:spacing w:line="240" w:lineRule="exact"/>
        <w:rPr>
          <w:sz w:val="24"/>
          <w:szCs w:val="24"/>
        </w:rPr>
      </w:pPr>
      <w:r w:rsidRPr="00E97644">
        <w:rPr>
          <w:sz w:val="24"/>
          <w:szCs w:val="24"/>
        </w:rPr>
        <w:t>Wie zufrieden bin ich mit meiner Arbeit an der Lernaufgabe?</w:t>
      </w:r>
    </w:p>
    <w:p w14:paraId="50DEDF16" w14:textId="77777777" w:rsidR="00E278F9" w:rsidRPr="00E97644" w:rsidRDefault="00E278F9" w:rsidP="00E278F9">
      <w:pPr>
        <w:spacing w:line="240" w:lineRule="exact"/>
        <w:rPr>
          <w:sz w:val="24"/>
          <w:szCs w:val="24"/>
        </w:rPr>
      </w:pPr>
      <w:r w:rsidRPr="00E97644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170028" wp14:editId="2C6DC245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D6FCF" w14:textId="77777777" w:rsidR="00E278F9" w:rsidRPr="005825EB" w:rsidRDefault="00E278F9" w:rsidP="00E278F9">
                            <w:r>
                              <w:t xml:space="preserve">  </w:t>
                            </w:r>
                            <w:r w:rsidR="00584A47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52827EF" wp14:editId="7090A4A8">
                                  <wp:extent cx="228600" cy="228600"/>
                                  <wp:effectExtent l="0" t="0" r="0" b="0"/>
                                  <wp:docPr id="50" name="Grafik 50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809C101" wp14:editId="293E4CDC">
                                  <wp:extent cx="228600" cy="228600"/>
                                  <wp:effectExtent l="0" t="0" r="0" b="0"/>
                                  <wp:docPr id="49" name="Grafik 49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_____________________________</w:t>
                            </w:r>
                            <w:r w:rsidR="00584A47" w:rsidRPr="00E9764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56175363" wp14:editId="57E6D109">
                                  <wp:extent cx="228600" cy="228600"/>
                                  <wp:effectExtent l="0" t="0" r="0" b="0"/>
                                  <wp:docPr id="44" name="Grafik 44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0028" id="Textfeld 2" o:spid="_x0000_s1028" type="#_x0000_t202" style="position:absolute;margin-left:-.6pt;margin-top:7.75pt;width:376.7pt;height:3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" stroked="f">
                <v:textbox>
                  <w:txbxContent>
                    <w:p w14:paraId="60BD6FCF" w14:textId="77777777" w:rsidR="00E278F9" w:rsidRPr="005825EB" w:rsidRDefault="00E278F9" w:rsidP="00E278F9">
                      <w:r>
                        <w:t xml:space="preserve">  </w:t>
                      </w:r>
                      <w:r w:rsidR="00584A47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52827EF" wp14:editId="7090A4A8">
                            <wp:extent cx="228600" cy="228600"/>
                            <wp:effectExtent l="0" t="0" r="0" b="0"/>
                            <wp:docPr id="50" name="Grafik 50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809C101" wp14:editId="293E4CDC">
                            <wp:extent cx="228600" cy="228600"/>
                            <wp:effectExtent l="0" t="0" r="0" b="0"/>
                            <wp:docPr id="49" name="Grafik 49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_____________________________</w:t>
                      </w:r>
                      <w:r w:rsidR="00584A47" w:rsidRPr="00E9764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56175363" wp14:editId="57E6D109">
                            <wp:extent cx="228600" cy="228600"/>
                            <wp:effectExtent l="0" t="0" r="0" b="0"/>
                            <wp:docPr id="44" name="Grafik 44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2121DE" w14:textId="77777777" w:rsidR="00E278F9" w:rsidRPr="00E97644" w:rsidRDefault="00E278F9" w:rsidP="00E278F9">
      <w:pPr>
        <w:tabs>
          <w:tab w:val="right" w:pos="3402"/>
          <w:tab w:val="right" w:pos="6804"/>
        </w:tabs>
        <w:spacing w:line="240" w:lineRule="exact"/>
        <w:rPr>
          <w:b/>
          <w:sz w:val="24"/>
          <w:szCs w:val="24"/>
        </w:rPr>
      </w:pPr>
    </w:p>
    <w:p w14:paraId="3F1CF114" w14:textId="77777777" w:rsidR="00E278F9" w:rsidRPr="00E97644" w:rsidRDefault="00E278F9" w:rsidP="00E278F9">
      <w:pPr>
        <w:spacing w:line="240" w:lineRule="exact"/>
        <w:rPr>
          <w:sz w:val="24"/>
          <w:szCs w:val="24"/>
        </w:rPr>
      </w:pPr>
    </w:p>
    <w:p w14:paraId="54596548" w14:textId="77777777" w:rsidR="00E278F9" w:rsidRPr="00E97644" w:rsidRDefault="00E278F9" w:rsidP="00E278F9">
      <w:pPr>
        <w:spacing w:line="240" w:lineRule="exact"/>
        <w:rPr>
          <w:sz w:val="24"/>
          <w:szCs w:val="24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50"/>
        <w:gridCol w:w="5986"/>
      </w:tblGrid>
      <w:tr w:rsidR="00E278F9" w:rsidRPr="00E97644" w14:paraId="1BAADFE6" w14:textId="77777777" w:rsidTr="00902229">
        <w:tc>
          <w:tcPr>
            <w:tcW w:w="1276" w:type="dxa"/>
            <w:gridSpan w:val="2"/>
          </w:tcPr>
          <w:p w14:paraId="048F4CE8" w14:textId="77777777" w:rsidR="00E278F9" w:rsidRPr="00E97644" w:rsidRDefault="00E278F9" w:rsidP="00902229">
            <w:pPr>
              <w:spacing w:line="240" w:lineRule="exact"/>
              <w:rPr>
                <w:b/>
                <w:sz w:val="24"/>
                <w:szCs w:val="24"/>
              </w:rPr>
            </w:pPr>
            <w:r w:rsidRPr="00E97644">
              <w:rPr>
                <w:b/>
                <w:sz w:val="24"/>
                <w:szCs w:val="24"/>
              </w:rPr>
              <w:t>Ich habe …</w:t>
            </w:r>
          </w:p>
        </w:tc>
        <w:tc>
          <w:tcPr>
            <w:tcW w:w="5986" w:type="dxa"/>
          </w:tcPr>
          <w:p w14:paraId="08861A48" w14:textId="77777777" w:rsidR="00E278F9" w:rsidRPr="00E97644" w:rsidRDefault="00E278F9" w:rsidP="00902229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278F9" w:rsidRPr="00E97644" w14:paraId="51A6AF2F" w14:textId="77777777" w:rsidTr="00902229">
        <w:trPr>
          <w:trHeight w:val="449"/>
        </w:trPr>
        <w:sdt>
          <w:sdtPr>
            <w:rPr>
              <w:sz w:val="24"/>
              <w:szCs w:val="24"/>
            </w:rPr>
            <w:id w:val="-1888087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55C46B0" w14:textId="77777777" w:rsidR="00E278F9" w:rsidRPr="00E97644" w:rsidRDefault="00E278F9" w:rsidP="00902229">
                <w:pPr>
                  <w:spacing w:line="240" w:lineRule="exact"/>
                  <w:jc w:val="center"/>
                  <w:rPr>
                    <w:sz w:val="24"/>
                    <w:szCs w:val="24"/>
                  </w:rPr>
                </w:pPr>
                <w:r w:rsidRPr="00E976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40107008" w14:textId="77777777" w:rsidR="00E278F9" w:rsidRPr="00E97644" w:rsidRDefault="00E278F9" w:rsidP="00902229">
            <w:pPr>
              <w:spacing w:line="240" w:lineRule="exact"/>
              <w:rPr>
                <w:sz w:val="24"/>
                <w:szCs w:val="24"/>
              </w:rPr>
            </w:pPr>
            <w:r w:rsidRPr="00E97644">
              <w:rPr>
                <w:sz w:val="24"/>
                <w:szCs w:val="24"/>
              </w:rPr>
              <w:t>meinen Lernschritt im Ordner eingeheftet.</w:t>
            </w:r>
          </w:p>
        </w:tc>
      </w:tr>
      <w:tr w:rsidR="00E278F9" w:rsidRPr="00E97644" w14:paraId="625C6EA1" w14:textId="77777777" w:rsidTr="00902229">
        <w:trPr>
          <w:trHeight w:val="413"/>
        </w:trPr>
        <w:sdt>
          <w:sdtPr>
            <w:rPr>
              <w:sz w:val="24"/>
              <w:szCs w:val="24"/>
            </w:rPr>
            <w:id w:val="121847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29B7478" w14:textId="77777777" w:rsidR="00E278F9" w:rsidRPr="00E97644" w:rsidRDefault="00E278F9" w:rsidP="00902229">
                <w:pPr>
                  <w:spacing w:line="240" w:lineRule="exact"/>
                  <w:jc w:val="center"/>
                  <w:rPr>
                    <w:sz w:val="24"/>
                    <w:szCs w:val="24"/>
                  </w:rPr>
                </w:pPr>
                <w:r w:rsidRPr="00E9764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0CFE3A2" w14:textId="77777777" w:rsidR="00E278F9" w:rsidRPr="00E97644" w:rsidRDefault="00E278F9" w:rsidP="00902229">
            <w:pPr>
              <w:spacing w:line="240" w:lineRule="exact"/>
              <w:rPr>
                <w:noProof/>
                <w:sz w:val="24"/>
                <w:szCs w:val="24"/>
              </w:rPr>
            </w:pPr>
            <w:r w:rsidRPr="00E97644">
              <w:rPr>
                <w:noProof/>
                <w:sz w:val="24"/>
                <w:szCs w:val="24"/>
              </w:rPr>
              <w:t>den Arbeitsauftrag erledigt und das entsprechende Feld in der Lernwegeliste markiert.</w:t>
            </w:r>
          </w:p>
        </w:tc>
      </w:tr>
    </w:tbl>
    <w:p w14:paraId="0F0D10D9" w14:textId="77777777" w:rsidR="009B1358" w:rsidRPr="00E97644" w:rsidRDefault="00EA5107" w:rsidP="00024FEF">
      <w:pPr>
        <w:spacing w:line="240" w:lineRule="exact"/>
        <w:rPr>
          <w:sz w:val="24"/>
          <w:szCs w:val="24"/>
        </w:rPr>
      </w:pPr>
      <w:r w:rsidRPr="00E97644">
        <w:rPr>
          <w:sz w:val="24"/>
          <w:szCs w:val="24"/>
        </w:rP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C81CF3" w:rsidRPr="00E97644" w14:paraId="6FC3846C" w14:textId="77777777" w:rsidTr="00C81CF3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034C2010" w14:textId="77777777" w:rsidR="00C81CF3" w:rsidRPr="00E97644" w:rsidRDefault="00C81CF3" w:rsidP="00C81CF3">
            <w:pPr>
              <w:pStyle w:val="TabelleKopflinks"/>
              <w:rPr>
                <w:sz w:val="24"/>
                <w:szCs w:val="24"/>
              </w:rPr>
            </w:pPr>
            <w:r w:rsidRPr="00EE3A07">
              <w:rPr>
                <w:szCs w:val="24"/>
              </w:rPr>
              <w:lastRenderedPageBreak/>
              <w:t>Einlegeblatt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A76C761" w14:textId="77777777" w:rsidR="00F54F52" w:rsidRPr="00EE3A07" w:rsidRDefault="00F54F52" w:rsidP="00F54F52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 w:rsidRPr="00EE3A07">
              <w:rPr>
                <w:lang w:val="en-GB" w:eastAsia="en-US"/>
              </w:rPr>
              <w:t>Farbtechnik</w:t>
            </w:r>
            <w:proofErr w:type="spellEnd"/>
          </w:p>
          <w:p w14:paraId="59CB853E" w14:textId="77777777" w:rsidR="00C81CF3" w:rsidRPr="00E97644" w:rsidRDefault="00F74383" w:rsidP="00F54F52">
            <w:pPr>
              <w:pStyle w:val="TabelleKopflinks"/>
              <w:jc w:val="center"/>
              <w:rPr>
                <w:sz w:val="24"/>
                <w:szCs w:val="24"/>
              </w:rPr>
            </w:pPr>
            <w:r w:rsidRPr="00EE3A07">
              <w:rPr>
                <w:rFonts w:eastAsia="Times New Roman"/>
                <w:lang w:val="en-GB"/>
              </w:rPr>
              <w:t>F</w:t>
            </w:r>
            <w:r w:rsidR="00EE3A07">
              <w:rPr>
                <w:rFonts w:eastAsia="Times New Roman"/>
                <w:lang w:val="en-GB"/>
              </w:rPr>
              <w:t>0</w:t>
            </w:r>
            <w:r w:rsidRPr="00EE3A07">
              <w:rPr>
                <w:rFonts w:eastAsia="Times New Roman"/>
                <w:lang w:val="en-GB"/>
              </w:rPr>
              <w:t>3.01.01.</w:t>
            </w:r>
            <w:r w:rsidR="00EE3A07">
              <w:rPr>
                <w:rFonts w:eastAsia="Times New Roman"/>
                <w:lang w:val="en-GB"/>
              </w:rPr>
              <w:t>0</w:t>
            </w:r>
            <w:r w:rsidRPr="00EE3A07">
              <w:rPr>
                <w:rFonts w:eastAsia="Times New Roman"/>
                <w:lang w:val="en-GB"/>
              </w:rPr>
              <w:t>3</w:t>
            </w:r>
          </w:p>
        </w:tc>
      </w:tr>
    </w:tbl>
    <w:p w14:paraId="3ABC0877" w14:textId="77777777" w:rsidR="009B1358" w:rsidRPr="00E97644" w:rsidRDefault="009B1358" w:rsidP="00E4202E">
      <w:pPr>
        <w:pStyle w:val="Textkrper"/>
        <w:rPr>
          <w:sz w:val="24"/>
          <w:szCs w:val="24"/>
        </w:rPr>
      </w:pPr>
    </w:p>
    <w:p w14:paraId="5A9D7FFE" w14:textId="77777777" w:rsidR="007A13A5" w:rsidRPr="00E97644" w:rsidRDefault="00584A47" w:rsidP="00E4202E">
      <w:pPr>
        <w:pStyle w:val="Textkrper"/>
        <w:rPr>
          <w:sz w:val="24"/>
          <w:szCs w:val="24"/>
        </w:rPr>
      </w:pPr>
      <w:r>
        <w:rPr>
          <w:sz w:val="24"/>
          <w:szCs w:val="24"/>
        </w:rPr>
        <w:t>Zum A</w:t>
      </w:r>
      <w:r w:rsidR="007A13A5" w:rsidRPr="00E97644">
        <w:rPr>
          <w:sz w:val="24"/>
          <w:szCs w:val="24"/>
        </w:rPr>
        <w:t>ufkleben der Ergebnisse aus Aufgabe 1:</w:t>
      </w:r>
    </w:p>
    <w:p w14:paraId="6744070B" w14:textId="77777777" w:rsidR="007A13A5" w:rsidRPr="00E97644" w:rsidRDefault="007A13A5" w:rsidP="00E4202E">
      <w:pPr>
        <w:pStyle w:val="Textkrper"/>
        <w:rPr>
          <w:sz w:val="24"/>
          <w:szCs w:val="24"/>
        </w:rPr>
      </w:pPr>
      <w:r w:rsidRPr="00E976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297D7" wp14:editId="0947C8DF">
                <wp:simplePos x="0" y="0"/>
                <wp:positionH relativeFrom="column">
                  <wp:posOffset>541020</wp:posOffset>
                </wp:positionH>
                <wp:positionV relativeFrom="paragraph">
                  <wp:posOffset>216535</wp:posOffset>
                </wp:positionV>
                <wp:extent cx="1424940" cy="312420"/>
                <wp:effectExtent l="0" t="0" r="381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24CC0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Methode 1</w:t>
                            </w:r>
                            <w:r w:rsidRPr="007A13A5"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297D7" id="Textfeld 40" o:spid="_x0000_s1029" type="#_x0000_t202" style="position:absolute;left:0;text-align:left;margin-left:42.6pt;margin-top:17.05pt;width:112.2pt;height:24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" fillcolor="window" stroked="f" strokeweight=".5pt">
                <v:textbox>
                  <w:txbxContent>
                    <w:p w14:paraId="21D24CC0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Methode 1</w:t>
                      </w:r>
                      <w:r w:rsidRPr="007A13A5"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7CF0DAF" w14:textId="77777777" w:rsidR="007A13A5" w:rsidRPr="00E97644" w:rsidRDefault="007A13A5" w:rsidP="007A13A5">
      <w:pPr>
        <w:pStyle w:val="Textkrper"/>
        <w:rPr>
          <w:sz w:val="24"/>
          <w:szCs w:val="24"/>
        </w:rPr>
      </w:pPr>
      <w:r w:rsidRPr="00E976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1BFDC" wp14:editId="525A1687">
                <wp:simplePos x="0" y="0"/>
                <wp:positionH relativeFrom="column">
                  <wp:posOffset>3577590</wp:posOffset>
                </wp:positionH>
                <wp:positionV relativeFrom="paragraph">
                  <wp:posOffset>5715</wp:posOffset>
                </wp:positionV>
                <wp:extent cx="1424940" cy="312420"/>
                <wp:effectExtent l="0" t="0" r="381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27CECB" w14:textId="77777777" w:rsidR="007A13A5" w:rsidRPr="007A13A5" w:rsidRDefault="007A13A5">
                            <w:pPr>
                              <w:rPr>
                                <w:sz w:val="28"/>
                              </w:rPr>
                            </w:pPr>
                            <w:r w:rsidRPr="007A13A5">
                              <w:rPr>
                                <w:sz w:val="28"/>
                              </w:rPr>
                              <w:t>Methode 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1BFDC" id="Textfeld 38" o:spid="_x0000_s1030" type="#_x0000_t202" style="position:absolute;left:0;text-align:left;margin-left:281.7pt;margin-top:.45pt;width:112.2pt;height:2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" fillcolor="white [3201]" stroked="f" strokeweight=".5pt">
                <v:textbox>
                  <w:txbxContent>
                    <w:p w14:paraId="2727CECB" w14:textId="77777777" w:rsidR="007A13A5" w:rsidRPr="007A13A5" w:rsidRDefault="007A13A5">
                      <w:pPr>
                        <w:rPr>
                          <w:sz w:val="28"/>
                        </w:rPr>
                      </w:pPr>
                      <w:r w:rsidRPr="007A13A5">
                        <w:rPr>
                          <w:sz w:val="28"/>
                        </w:rPr>
                        <w:t>Methode 2:</w:t>
                      </w:r>
                    </w:p>
                  </w:txbxContent>
                </v:textbox>
              </v:shape>
            </w:pict>
          </mc:Fallback>
        </mc:AlternateContent>
      </w:r>
    </w:p>
    <w:p w14:paraId="1D4CC081" w14:textId="77777777" w:rsidR="007D38FD" w:rsidRDefault="007D38FD" w:rsidP="00E4202E">
      <w:pPr>
        <w:pStyle w:val="Textkrper"/>
        <w:rPr>
          <w:sz w:val="24"/>
          <w:szCs w:val="24"/>
        </w:rPr>
      </w:pPr>
    </w:p>
    <w:p w14:paraId="2481C4BF" w14:textId="77777777" w:rsidR="007A13A5" w:rsidRPr="00E97644" w:rsidRDefault="007D38FD" w:rsidP="00E4202E">
      <w:pPr>
        <w:pStyle w:val="Textkrper"/>
        <w:rPr>
          <w:sz w:val="24"/>
          <w:szCs w:val="24"/>
        </w:rPr>
      </w:pPr>
      <w:r w:rsidRPr="00E976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1F12B1" wp14:editId="741D0A22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2519680" cy="2519680"/>
                <wp:effectExtent l="0" t="0" r="13970" b="1397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516AC" id="Rechteck 37" o:spid="_x0000_s1026" style="position:absolute;margin-left:0;margin-top:7.6pt;width:198.4pt;height:198.4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" filled="f" strokecolor="black [3213]" strokeweight=".5pt">
                <w10:wrap anchorx="margin"/>
              </v:rect>
            </w:pict>
          </mc:Fallback>
        </mc:AlternateContent>
      </w:r>
      <w:r w:rsidR="007A13A5" w:rsidRPr="00E976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1AA188" wp14:editId="2DB39687">
                <wp:simplePos x="0" y="0"/>
                <wp:positionH relativeFrom="margin">
                  <wp:posOffset>3017520</wp:posOffset>
                </wp:positionH>
                <wp:positionV relativeFrom="paragraph">
                  <wp:posOffset>97155</wp:posOffset>
                </wp:positionV>
                <wp:extent cx="2520000" cy="2520000"/>
                <wp:effectExtent l="0" t="0" r="13970" b="1397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016F1" id="Rechteck 39" o:spid="_x0000_s1026" style="position:absolute;margin-left:237.6pt;margin-top:7.65pt;width:198.45pt;height:198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" filled="f" strokecolor="black [3213]" strokeweight=".5pt">
                <w10:wrap anchorx="margin"/>
              </v:rect>
            </w:pict>
          </mc:Fallback>
        </mc:AlternateContent>
      </w:r>
    </w:p>
    <w:p w14:paraId="2165897D" w14:textId="77777777" w:rsidR="003E3862" w:rsidRPr="00E97644" w:rsidRDefault="003E3862" w:rsidP="00E4202E">
      <w:pPr>
        <w:pStyle w:val="Textkrper"/>
        <w:rPr>
          <w:sz w:val="24"/>
          <w:szCs w:val="24"/>
        </w:rPr>
      </w:pPr>
    </w:p>
    <w:p w14:paraId="4F58396E" w14:textId="77777777" w:rsidR="009B1358" w:rsidRPr="00E97644" w:rsidRDefault="009B1358" w:rsidP="00F541E7">
      <w:pPr>
        <w:pStyle w:val="Textkrper"/>
        <w:rPr>
          <w:sz w:val="24"/>
          <w:szCs w:val="24"/>
        </w:rPr>
      </w:pPr>
    </w:p>
    <w:p w14:paraId="06A01392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461B7D03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2797C60A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04954155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6CF8093B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028714D9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1337786A" w14:textId="77777777" w:rsidR="007D38FD" w:rsidRPr="00E97644" w:rsidRDefault="007D38FD" w:rsidP="00F541E7">
      <w:pPr>
        <w:pStyle w:val="Textkrper"/>
        <w:rPr>
          <w:sz w:val="24"/>
          <w:szCs w:val="24"/>
        </w:rPr>
      </w:pPr>
    </w:p>
    <w:p w14:paraId="52133B19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46CF0E97" w14:textId="77777777" w:rsidR="007A13A5" w:rsidRPr="00E97644" w:rsidRDefault="001576E6" w:rsidP="00F541E7">
      <w:pPr>
        <w:pStyle w:val="Textkrper"/>
        <w:rPr>
          <w:sz w:val="24"/>
          <w:szCs w:val="24"/>
        </w:rPr>
      </w:pPr>
      <w:r w:rsidRPr="00E976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A294C1" wp14:editId="4131968A">
                <wp:simplePos x="0" y="0"/>
                <wp:positionH relativeFrom="column">
                  <wp:posOffset>3378264</wp:posOffset>
                </wp:positionH>
                <wp:positionV relativeFrom="paragraph">
                  <wp:posOffset>74770</wp:posOffset>
                </wp:positionV>
                <wp:extent cx="1993260" cy="312420"/>
                <wp:effectExtent l="0" t="0" r="762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EB695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Zeit:………………min.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94C1" id="Textfeld 52" o:spid="_x0000_s1031" type="#_x0000_t202" style="position:absolute;left:0;text-align:left;margin-left:266pt;margin-top:5.9pt;width:156.95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" fillcolor="white [3201]" stroked="f" strokeweight=".5pt">
                <v:textbox>
                  <w:txbxContent>
                    <w:p w14:paraId="370EB695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Zeit:………………min.</w:t>
                      </w:r>
                    </w:p>
                  </w:txbxContent>
                </v:textbox>
              </v:shape>
            </w:pict>
          </mc:Fallback>
        </mc:AlternateContent>
      </w:r>
      <w:r w:rsidRPr="00E976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6691196" wp14:editId="27D47F16">
                <wp:simplePos x="0" y="0"/>
                <wp:positionH relativeFrom="column">
                  <wp:posOffset>385083</wp:posOffset>
                </wp:positionH>
                <wp:positionV relativeFrom="paragraph">
                  <wp:posOffset>61613</wp:posOffset>
                </wp:positionV>
                <wp:extent cx="2006417" cy="31242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417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38A8C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Zeit:………………min.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91196" id="Textfeld 43" o:spid="_x0000_s1032" type="#_x0000_t202" style="position:absolute;left:0;text-align:left;margin-left:30.3pt;margin-top:4.85pt;width:158pt;height:24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" fillcolor="white [3201]" stroked="f" strokeweight=".5pt">
                <v:textbox>
                  <w:txbxContent>
                    <w:p w14:paraId="0F338A8C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Zeit:………………min.</w:t>
                      </w:r>
                    </w:p>
                  </w:txbxContent>
                </v:textbox>
              </v:shape>
            </w:pict>
          </mc:Fallback>
        </mc:AlternateContent>
      </w:r>
    </w:p>
    <w:p w14:paraId="106F8EE6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22C9D171" w14:textId="77777777" w:rsidR="007D38FD" w:rsidRDefault="007D38FD" w:rsidP="00F541E7">
      <w:pPr>
        <w:pStyle w:val="Textkrper"/>
        <w:rPr>
          <w:sz w:val="24"/>
          <w:szCs w:val="24"/>
        </w:rPr>
      </w:pPr>
    </w:p>
    <w:p w14:paraId="3374A542" w14:textId="77777777" w:rsidR="007D38FD" w:rsidRDefault="007D38FD" w:rsidP="00F541E7">
      <w:pPr>
        <w:pStyle w:val="Textkrper"/>
        <w:rPr>
          <w:sz w:val="24"/>
          <w:szCs w:val="24"/>
        </w:rPr>
      </w:pPr>
    </w:p>
    <w:p w14:paraId="1CF49A36" w14:textId="77777777" w:rsidR="007A13A5" w:rsidRPr="00E97644" w:rsidRDefault="007A13A5" w:rsidP="00F541E7">
      <w:pPr>
        <w:pStyle w:val="Textkrper"/>
        <w:rPr>
          <w:sz w:val="24"/>
          <w:szCs w:val="24"/>
        </w:rPr>
      </w:pPr>
      <w:r w:rsidRPr="00E976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1C2F6F" wp14:editId="3A5470E5">
                <wp:simplePos x="0" y="0"/>
                <wp:positionH relativeFrom="column">
                  <wp:posOffset>579120</wp:posOffset>
                </wp:positionH>
                <wp:positionV relativeFrom="paragraph">
                  <wp:posOffset>155575</wp:posOffset>
                </wp:positionV>
                <wp:extent cx="1424940" cy="312420"/>
                <wp:effectExtent l="0" t="0" r="3810" b="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D3EB4" w14:textId="77777777" w:rsidR="007A13A5" w:rsidRPr="007A13A5" w:rsidRDefault="007A13A5" w:rsidP="007A13A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Methode 3</w:t>
                            </w:r>
                            <w:r w:rsidRPr="007A13A5"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2F6F" id="Textfeld 53" o:spid="_x0000_s1033" type="#_x0000_t202" style="position:absolute;left:0;text-align:left;margin-left:45.6pt;margin-top:12.25pt;width:112.2pt;height:2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" fillcolor="window" stroked="f" strokeweight=".5pt">
                <v:textbox>
                  <w:txbxContent>
                    <w:p w14:paraId="690D3EB4" w14:textId="77777777" w:rsidR="007A13A5" w:rsidRPr="007A13A5" w:rsidRDefault="007A13A5" w:rsidP="007A13A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Methode 3</w:t>
                      </w:r>
                      <w:r w:rsidRPr="007A13A5"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6ECCDD29" w14:textId="77777777" w:rsidR="007D38FD" w:rsidRDefault="007D38FD" w:rsidP="00F541E7">
      <w:pPr>
        <w:pStyle w:val="Textkrper"/>
        <w:rPr>
          <w:sz w:val="24"/>
          <w:szCs w:val="24"/>
        </w:rPr>
      </w:pPr>
    </w:p>
    <w:p w14:paraId="444D5C0A" w14:textId="77777777" w:rsidR="007D38FD" w:rsidRPr="00E97644" w:rsidRDefault="007D38FD" w:rsidP="00F541E7">
      <w:pPr>
        <w:pStyle w:val="Textkrper"/>
        <w:rPr>
          <w:sz w:val="24"/>
          <w:szCs w:val="24"/>
        </w:rPr>
      </w:pPr>
    </w:p>
    <w:p w14:paraId="66D0C612" w14:textId="77777777" w:rsidR="007A13A5" w:rsidRPr="00E97644" w:rsidRDefault="00C04FE5" w:rsidP="00F541E7">
      <w:pPr>
        <w:pStyle w:val="Textkrper"/>
        <w:rPr>
          <w:sz w:val="24"/>
          <w:szCs w:val="24"/>
        </w:rPr>
      </w:pPr>
      <w:r w:rsidRPr="00E976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7BC42D" wp14:editId="2B21DB06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2520000" cy="2520000"/>
                <wp:effectExtent l="0" t="0" r="13970" b="13970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68024" id="Rechteck 54" o:spid="_x0000_s1026" style="position:absolute;margin-left:0;margin-top:3.85pt;width:198.45pt;height:198.4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" filled="f" strokecolor="black [3213]" strokeweight=".5pt">
                <w10:wrap anchorx="margin"/>
              </v:rect>
            </w:pict>
          </mc:Fallback>
        </mc:AlternateContent>
      </w:r>
    </w:p>
    <w:p w14:paraId="724B8397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56043D01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7BA520A8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08E2D04F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005E232C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3677F280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329EF617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17538D33" w14:textId="77777777" w:rsidR="007A13A5" w:rsidRPr="00E97644" w:rsidRDefault="007A13A5" w:rsidP="00F541E7">
      <w:pPr>
        <w:pStyle w:val="Textkrper"/>
        <w:rPr>
          <w:sz w:val="24"/>
          <w:szCs w:val="24"/>
        </w:rPr>
      </w:pPr>
    </w:p>
    <w:p w14:paraId="7B5CA3E2" w14:textId="77777777" w:rsidR="00C04FE5" w:rsidRPr="00E97644" w:rsidRDefault="00C04FE5" w:rsidP="00F541E7">
      <w:pPr>
        <w:pStyle w:val="Textkrper"/>
        <w:rPr>
          <w:sz w:val="24"/>
          <w:szCs w:val="24"/>
        </w:rPr>
      </w:pPr>
    </w:p>
    <w:p w14:paraId="2C080472" w14:textId="77777777" w:rsidR="00C04FE5" w:rsidRPr="00E97644" w:rsidRDefault="00C04FE5" w:rsidP="00F541E7">
      <w:pPr>
        <w:pStyle w:val="Textkrper"/>
        <w:rPr>
          <w:sz w:val="24"/>
          <w:szCs w:val="24"/>
        </w:rPr>
      </w:pPr>
    </w:p>
    <w:p w14:paraId="5F3C8B75" w14:textId="09E78863" w:rsidR="009C4184" w:rsidRPr="00E97644" w:rsidRDefault="00C04FE5">
      <w:pPr>
        <w:pStyle w:val="Textkrper"/>
        <w:rPr>
          <w:sz w:val="24"/>
          <w:szCs w:val="24"/>
        </w:rPr>
      </w:pPr>
      <w:r w:rsidRPr="00E976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C4581" wp14:editId="396334EA">
                <wp:simplePos x="0" y="0"/>
                <wp:positionH relativeFrom="column">
                  <wp:posOffset>365348</wp:posOffset>
                </wp:positionH>
                <wp:positionV relativeFrom="paragraph">
                  <wp:posOffset>10210</wp:posOffset>
                </wp:positionV>
                <wp:extent cx="1966947" cy="312420"/>
                <wp:effectExtent l="0" t="0" r="0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947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38703" w14:textId="77777777" w:rsidR="00C04FE5" w:rsidRPr="007A13A5" w:rsidRDefault="00C04FE5" w:rsidP="00C04FE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Zeit:………………min.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4581" id="Textfeld 55" o:spid="_x0000_s1034" type="#_x0000_t202" style="position:absolute;left:0;text-align:left;margin-left:28.75pt;margin-top:.8pt;width:154.9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" fillcolor="white [3201]" stroked="f" strokeweight=".5pt">
                <v:textbox>
                  <w:txbxContent>
                    <w:p w14:paraId="6AD38703" w14:textId="77777777" w:rsidR="00C04FE5" w:rsidRPr="007A13A5" w:rsidRDefault="00C04FE5" w:rsidP="00C04FE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Zeit:………………min.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C4184" w:rsidRPr="00E97644" w:rsidSect="00BF021C">
      <w:headerReference w:type="default" r:id="rId26"/>
      <w:footerReference w:type="default" r:id="rId27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A9066" w14:textId="77777777" w:rsidR="00DC58D3" w:rsidRDefault="00DC58D3" w:rsidP="001E03DE">
      <w:r>
        <w:separator/>
      </w:r>
    </w:p>
  </w:endnote>
  <w:endnote w:type="continuationSeparator" w:id="0">
    <w:p w14:paraId="3A87E93F" w14:textId="77777777" w:rsidR="00DC58D3" w:rsidRDefault="00DC58D3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B8A14" w14:textId="2FAB3302" w:rsidR="00DA68DC" w:rsidRPr="002E2050" w:rsidRDefault="00DA68DC" w:rsidP="002E2050">
    <w:pPr>
      <w:pStyle w:val="Fuzeile"/>
    </w:pPr>
    <w:r w:rsidRPr="00595C5A">
      <w:t xml:space="preserve">© </w:t>
    </w:r>
    <w:r w:rsidR="005E448D">
      <w:t>Zentrum für Schulqualität und Lehrerbildung</w:t>
    </w:r>
    <w:r w:rsidR="00213365">
      <w:t xml:space="preserve"> 20</w:t>
    </w:r>
    <w:r w:rsidR="00F541E7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EB2DD" w14:textId="77777777" w:rsidR="00DC58D3" w:rsidRDefault="00DC58D3" w:rsidP="001E03DE">
      <w:r>
        <w:separator/>
      </w:r>
    </w:p>
  </w:footnote>
  <w:footnote w:type="continuationSeparator" w:id="0">
    <w:p w14:paraId="475E5C66" w14:textId="77777777" w:rsidR="00DC58D3" w:rsidRDefault="00DC58D3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E5380" w14:textId="77777777" w:rsidR="00DA68DC" w:rsidRPr="006A1C37" w:rsidRDefault="005E448D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5056B4" wp14:editId="1D1B1581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5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E1877" w14:textId="77777777" w:rsidR="005E448D" w:rsidRDefault="005E448D" w:rsidP="005E448D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Grafik 5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5056B4" id="Gruppieren 457" o:spid="_x0000_s1035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<v:textbox>
                  <w:txbxContent>
                    <w:p w14:paraId="4CEE1877" w14:textId="77777777" w:rsidR="005E448D" w:rsidRDefault="005E448D" w:rsidP="005E448D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8" o:spid="_x0000_s1037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">
                <v:imagedata r:id="rId2" o:title=""/>
              </v:shape>
              <v:line id="Gerade Verbindung 460" o:spid="_x0000_s1038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880346"/>
    <w:multiLevelType w:val="hybridMultilevel"/>
    <w:tmpl w:val="0456D836"/>
    <w:lvl w:ilvl="0" w:tplc="2E8AAE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B2807"/>
    <w:multiLevelType w:val="hybridMultilevel"/>
    <w:tmpl w:val="F8BE46C0"/>
    <w:lvl w:ilvl="0" w:tplc="88E2DB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8B472FD"/>
    <w:multiLevelType w:val="hybridMultilevel"/>
    <w:tmpl w:val="A4282792"/>
    <w:lvl w:ilvl="0" w:tplc="B60ED4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F4B4905"/>
    <w:multiLevelType w:val="hybridMultilevel"/>
    <w:tmpl w:val="5BF674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563A34"/>
    <w:multiLevelType w:val="hybridMultilevel"/>
    <w:tmpl w:val="599C1B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032E5"/>
    <w:multiLevelType w:val="hybridMultilevel"/>
    <w:tmpl w:val="E702E02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42A1E25"/>
    <w:multiLevelType w:val="hybridMultilevel"/>
    <w:tmpl w:val="8A74FBE0"/>
    <w:lvl w:ilvl="0" w:tplc="2FD69C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7440A51"/>
    <w:multiLevelType w:val="hybridMultilevel"/>
    <w:tmpl w:val="307C5F16"/>
    <w:lvl w:ilvl="0" w:tplc="5136D76E">
      <w:numFmt w:val="bullet"/>
      <w:lvlText w:val="-"/>
      <w:lvlJc w:val="left"/>
      <w:pPr>
        <w:ind w:left="720" w:hanging="360"/>
      </w:pPr>
      <w:rPr>
        <w:rFonts w:ascii="Source Sans Pro" w:eastAsia="Calibr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5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6" w15:restartNumberingAfterBreak="0">
    <w:nsid w:val="45854BB3"/>
    <w:multiLevelType w:val="hybridMultilevel"/>
    <w:tmpl w:val="2320C6E4"/>
    <w:lvl w:ilvl="0" w:tplc="0407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A2240FA"/>
    <w:multiLevelType w:val="hybridMultilevel"/>
    <w:tmpl w:val="B81A2CD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41E40C4"/>
    <w:multiLevelType w:val="hybridMultilevel"/>
    <w:tmpl w:val="2762492A"/>
    <w:lvl w:ilvl="0" w:tplc="BC86D4CC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4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B17E9C"/>
    <w:multiLevelType w:val="hybridMultilevel"/>
    <w:tmpl w:val="7944A28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EB03310"/>
    <w:multiLevelType w:val="hybridMultilevel"/>
    <w:tmpl w:val="9162E3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E417C6"/>
    <w:multiLevelType w:val="hybridMultilevel"/>
    <w:tmpl w:val="D568B8F6"/>
    <w:lvl w:ilvl="0" w:tplc="009E05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985484F"/>
    <w:multiLevelType w:val="hybridMultilevel"/>
    <w:tmpl w:val="9EF00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B5621"/>
    <w:multiLevelType w:val="hybridMultilevel"/>
    <w:tmpl w:val="6FD4B2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AD4"/>
    <w:multiLevelType w:val="hybridMultilevel"/>
    <w:tmpl w:val="CE5E754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B6A63A3"/>
    <w:multiLevelType w:val="hybridMultilevel"/>
    <w:tmpl w:val="812AC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4"/>
  </w:num>
  <w:num w:numId="4">
    <w:abstractNumId w:val="27"/>
  </w:num>
  <w:num w:numId="5">
    <w:abstractNumId w:val="21"/>
  </w:num>
  <w:num w:numId="6">
    <w:abstractNumId w:val="36"/>
  </w:num>
  <w:num w:numId="7">
    <w:abstractNumId w:val="26"/>
  </w:num>
  <w:num w:numId="8">
    <w:abstractNumId w:val="1"/>
  </w:num>
  <w:num w:numId="9">
    <w:abstractNumId w:val="15"/>
  </w:num>
  <w:num w:numId="10">
    <w:abstractNumId w:val="13"/>
  </w:num>
  <w:num w:numId="11">
    <w:abstractNumId w:val="31"/>
  </w:num>
  <w:num w:numId="12">
    <w:abstractNumId w:val="17"/>
  </w:num>
  <w:num w:numId="13">
    <w:abstractNumId w:val="19"/>
  </w:num>
  <w:num w:numId="14">
    <w:abstractNumId w:val="11"/>
  </w:num>
  <w:num w:numId="15">
    <w:abstractNumId w:val="0"/>
  </w:num>
  <w:num w:numId="16">
    <w:abstractNumId w:val="12"/>
  </w:num>
  <w:num w:numId="17">
    <w:abstractNumId w:val="3"/>
  </w:num>
  <w:num w:numId="18">
    <w:abstractNumId w:val="25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"/>
  </w:num>
  <w:num w:numId="22">
    <w:abstractNumId w:val="33"/>
  </w:num>
  <w:num w:numId="23">
    <w:abstractNumId w:val="22"/>
  </w:num>
  <w:num w:numId="24">
    <w:abstractNumId w:val="16"/>
  </w:num>
  <w:num w:numId="25">
    <w:abstractNumId w:val="34"/>
  </w:num>
  <w:num w:numId="26">
    <w:abstractNumId w:val="8"/>
  </w:num>
  <w:num w:numId="27">
    <w:abstractNumId w:val="10"/>
  </w:num>
  <w:num w:numId="28">
    <w:abstractNumId w:val="29"/>
  </w:num>
  <w:num w:numId="29">
    <w:abstractNumId w:val="32"/>
  </w:num>
  <w:num w:numId="30">
    <w:abstractNumId w:val="35"/>
  </w:num>
  <w:num w:numId="31">
    <w:abstractNumId w:val="28"/>
  </w:num>
  <w:num w:numId="32">
    <w:abstractNumId w:val="20"/>
  </w:num>
  <w:num w:numId="33">
    <w:abstractNumId w:val="7"/>
  </w:num>
  <w:num w:numId="34">
    <w:abstractNumId w:val="5"/>
  </w:num>
  <w:num w:numId="35">
    <w:abstractNumId w:val="30"/>
  </w:num>
  <w:num w:numId="36">
    <w:abstractNumId w:val="6"/>
  </w:num>
  <w:num w:numId="37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5"/>
    <w:rsid w:val="00005129"/>
    <w:rsid w:val="00005A28"/>
    <w:rsid w:val="00005EAC"/>
    <w:rsid w:val="00010974"/>
    <w:rsid w:val="000160EC"/>
    <w:rsid w:val="00024E63"/>
    <w:rsid w:val="00024FEF"/>
    <w:rsid w:val="00027EEF"/>
    <w:rsid w:val="000343DC"/>
    <w:rsid w:val="00036A4D"/>
    <w:rsid w:val="000411A8"/>
    <w:rsid w:val="00044BAA"/>
    <w:rsid w:val="0004550A"/>
    <w:rsid w:val="0005288C"/>
    <w:rsid w:val="00054CFF"/>
    <w:rsid w:val="00055F19"/>
    <w:rsid w:val="00057390"/>
    <w:rsid w:val="00057B3D"/>
    <w:rsid w:val="00064582"/>
    <w:rsid w:val="00085AB3"/>
    <w:rsid w:val="00092DF1"/>
    <w:rsid w:val="000977FD"/>
    <w:rsid w:val="00097AAA"/>
    <w:rsid w:val="000A3B63"/>
    <w:rsid w:val="000A764B"/>
    <w:rsid w:val="000A7A5C"/>
    <w:rsid w:val="000B1737"/>
    <w:rsid w:val="000B2BC9"/>
    <w:rsid w:val="000B3F15"/>
    <w:rsid w:val="000C5FC9"/>
    <w:rsid w:val="000D2AE9"/>
    <w:rsid w:val="000D4E4F"/>
    <w:rsid w:val="000D5446"/>
    <w:rsid w:val="000E33F4"/>
    <w:rsid w:val="000E763B"/>
    <w:rsid w:val="000F6083"/>
    <w:rsid w:val="00101F6F"/>
    <w:rsid w:val="001021F6"/>
    <w:rsid w:val="00102A7B"/>
    <w:rsid w:val="001066AF"/>
    <w:rsid w:val="00111E6A"/>
    <w:rsid w:val="0012000E"/>
    <w:rsid w:val="00122A52"/>
    <w:rsid w:val="001332A4"/>
    <w:rsid w:val="0014070B"/>
    <w:rsid w:val="00142064"/>
    <w:rsid w:val="001424B4"/>
    <w:rsid w:val="001467A4"/>
    <w:rsid w:val="00151655"/>
    <w:rsid w:val="00153EE8"/>
    <w:rsid w:val="001576E6"/>
    <w:rsid w:val="00157EBB"/>
    <w:rsid w:val="001631CB"/>
    <w:rsid w:val="001633C8"/>
    <w:rsid w:val="00164BB7"/>
    <w:rsid w:val="00167740"/>
    <w:rsid w:val="00173367"/>
    <w:rsid w:val="00177093"/>
    <w:rsid w:val="00185446"/>
    <w:rsid w:val="00186B1D"/>
    <w:rsid w:val="00186B3F"/>
    <w:rsid w:val="00191FDA"/>
    <w:rsid w:val="001979E7"/>
    <w:rsid w:val="001A1E3C"/>
    <w:rsid w:val="001A2103"/>
    <w:rsid w:val="001A6E81"/>
    <w:rsid w:val="001A7384"/>
    <w:rsid w:val="001B0461"/>
    <w:rsid w:val="001B1C94"/>
    <w:rsid w:val="001B4C23"/>
    <w:rsid w:val="001C241E"/>
    <w:rsid w:val="001C721C"/>
    <w:rsid w:val="001E03DE"/>
    <w:rsid w:val="001F1C14"/>
    <w:rsid w:val="001F3112"/>
    <w:rsid w:val="00201E5B"/>
    <w:rsid w:val="0020278E"/>
    <w:rsid w:val="00203E01"/>
    <w:rsid w:val="00210735"/>
    <w:rsid w:val="00213365"/>
    <w:rsid w:val="00215FAF"/>
    <w:rsid w:val="00220F4C"/>
    <w:rsid w:val="002223B8"/>
    <w:rsid w:val="00225F48"/>
    <w:rsid w:val="0022617F"/>
    <w:rsid w:val="00227078"/>
    <w:rsid w:val="00233EB7"/>
    <w:rsid w:val="00234B66"/>
    <w:rsid w:val="00241372"/>
    <w:rsid w:val="00244D46"/>
    <w:rsid w:val="00250579"/>
    <w:rsid w:val="00253AA4"/>
    <w:rsid w:val="00257DD3"/>
    <w:rsid w:val="002611F5"/>
    <w:rsid w:val="00281CB1"/>
    <w:rsid w:val="00286DEC"/>
    <w:rsid w:val="002915B8"/>
    <w:rsid w:val="00296589"/>
    <w:rsid w:val="002979DC"/>
    <w:rsid w:val="002A1D90"/>
    <w:rsid w:val="002A277D"/>
    <w:rsid w:val="002A2D21"/>
    <w:rsid w:val="002A725A"/>
    <w:rsid w:val="002A79B5"/>
    <w:rsid w:val="002B1CA9"/>
    <w:rsid w:val="002B5C8D"/>
    <w:rsid w:val="002D02F9"/>
    <w:rsid w:val="002D75A3"/>
    <w:rsid w:val="002E10B1"/>
    <w:rsid w:val="002E2050"/>
    <w:rsid w:val="002F2555"/>
    <w:rsid w:val="00305067"/>
    <w:rsid w:val="003079A7"/>
    <w:rsid w:val="0032000F"/>
    <w:rsid w:val="00321DEE"/>
    <w:rsid w:val="00325A6C"/>
    <w:rsid w:val="00327A81"/>
    <w:rsid w:val="003333F4"/>
    <w:rsid w:val="00334277"/>
    <w:rsid w:val="003346C3"/>
    <w:rsid w:val="003421A1"/>
    <w:rsid w:val="00342AE5"/>
    <w:rsid w:val="003457A0"/>
    <w:rsid w:val="00346A86"/>
    <w:rsid w:val="00351422"/>
    <w:rsid w:val="003552C0"/>
    <w:rsid w:val="00357C55"/>
    <w:rsid w:val="00361BC1"/>
    <w:rsid w:val="00361E5E"/>
    <w:rsid w:val="00362A92"/>
    <w:rsid w:val="00363078"/>
    <w:rsid w:val="00366215"/>
    <w:rsid w:val="003754CF"/>
    <w:rsid w:val="00385D63"/>
    <w:rsid w:val="00387063"/>
    <w:rsid w:val="00391945"/>
    <w:rsid w:val="003942C1"/>
    <w:rsid w:val="003A0130"/>
    <w:rsid w:val="003A17D4"/>
    <w:rsid w:val="003B70C4"/>
    <w:rsid w:val="003C16EC"/>
    <w:rsid w:val="003C4B80"/>
    <w:rsid w:val="003C56C4"/>
    <w:rsid w:val="003C6830"/>
    <w:rsid w:val="003D0AD2"/>
    <w:rsid w:val="003D2E25"/>
    <w:rsid w:val="003D4989"/>
    <w:rsid w:val="003E3862"/>
    <w:rsid w:val="003F2502"/>
    <w:rsid w:val="003F5C78"/>
    <w:rsid w:val="003F75E9"/>
    <w:rsid w:val="0041224F"/>
    <w:rsid w:val="00412EE5"/>
    <w:rsid w:val="0042086D"/>
    <w:rsid w:val="0042345D"/>
    <w:rsid w:val="0043494C"/>
    <w:rsid w:val="0043657A"/>
    <w:rsid w:val="00444F9C"/>
    <w:rsid w:val="0044650F"/>
    <w:rsid w:val="004524BD"/>
    <w:rsid w:val="004529FA"/>
    <w:rsid w:val="00453EC1"/>
    <w:rsid w:val="00465D2E"/>
    <w:rsid w:val="0047200A"/>
    <w:rsid w:val="00472595"/>
    <w:rsid w:val="0047779F"/>
    <w:rsid w:val="004820DA"/>
    <w:rsid w:val="00486468"/>
    <w:rsid w:val="00493E75"/>
    <w:rsid w:val="004A009B"/>
    <w:rsid w:val="004A11E2"/>
    <w:rsid w:val="004B658C"/>
    <w:rsid w:val="004C18F1"/>
    <w:rsid w:val="004D0937"/>
    <w:rsid w:val="004D3EFB"/>
    <w:rsid w:val="004E78D0"/>
    <w:rsid w:val="004F754E"/>
    <w:rsid w:val="005039B8"/>
    <w:rsid w:val="0051078A"/>
    <w:rsid w:val="00516DF0"/>
    <w:rsid w:val="0051717F"/>
    <w:rsid w:val="00520BD0"/>
    <w:rsid w:val="005211B7"/>
    <w:rsid w:val="00530B07"/>
    <w:rsid w:val="0053570A"/>
    <w:rsid w:val="00535F4A"/>
    <w:rsid w:val="00537B04"/>
    <w:rsid w:val="005424E9"/>
    <w:rsid w:val="00542D04"/>
    <w:rsid w:val="00545AB7"/>
    <w:rsid w:val="005529CC"/>
    <w:rsid w:val="005530EE"/>
    <w:rsid w:val="0056521E"/>
    <w:rsid w:val="005700CF"/>
    <w:rsid w:val="00572E45"/>
    <w:rsid w:val="00573512"/>
    <w:rsid w:val="0057582A"/>
    <w:rsid w:val="00581AF7"/>
    <w:rsid w:val="005825EB"/>
    <w:rsid w:val="005830FA"/>
    <w:rsid w:val="005839E9"/>
    <w:rsid w:val="00583BFC"/>
    <w:rsid w:val="00584A47"/>
    <w:rsid w:val="00597140"/>
    <w:rsid w:val="005A6708"/>
    <w:rsid w:val="005B6550"/>
    <w:rsid w:val="005C19AC"/>
    <w:rsid w:val="005C4141"/>
    <w:rsid w:val="005C589B"/>
    <w:rsid w:val="005D267B"/>
    <w:rsid w:val="005D451F"/>
    <w:rsid w:val="005D5850"/>
    <w:rsid w:val="005D74B1"/>
    <w:rsid w:val="005E448D"/>
    <w:rsid w:val="005E4A43"/>
    <w:rsid w:val="005F684E"/>
    <w:rsid w:val="00604D35"/>
    <w:rsid w:val="00613FD8"/>
    <w:rsid w:val="0061505A"/>
    <w:rsid w:val="00616040"/>
    <w:rsid w:val="00620803"/>
    <w:rsid w:val="00624F16"/>
    <w:rsid w:val="006308C3"/>
    <w:rsid w:val="006341C9"/>
    <w:rsid w:val="00635328"/>
    <w:rsid w:val="00636831"/>
    <w:rsid w:val="006373E9"/>
    <w:rsid w:val="00641F6B"/>
    <w:rsid w:val="00657579"/>
    <w:rsid w:val="00665E61"/>
    <w:rsid w:val="0067020A"/>
    <w:rsid w:val="00674242"/>
    <w:rsid w:val="0068069C"/>
    <w:rsid w:val="006841AA"/>
    <w:rsid w:val="0069030C"/>
    <w:rsid w:val="006A16B5"/>
    <w:rsid w:val="006A2B3A"/>
    <w:rsid w:val="006A4AEC"/>
    <w:rsid w:val="006A51AE"/>
    <w:rsid w:val="006A5BF4"/>
    <w:rsid w:val="006A64CA"/>
    <w:rsid w:val="006B2753"/>
    <w:rsid w:val="006C4859"/>
    <w:rsid w:val="006C49A5"/>
    <w:rsid w:val="006C4D0A"/>
    <w:rsid w:val="006C5B2B"/>
    <w:rsid w:val="006C7123"/>
    <w:rsid w:val="006C7249"/>
    <w:rsid w:val="006D3107"/>
    <w:rsid w:val="006D75BC"/>
    <w:rsid w:val="006E4825"/>
    <w:rsid w:val="006E5A60"/>
    <w:rsid w:val="006F661D"/>
    <w:rsid w:val="006F6E2E"/>
    <w:rsid w:val="00706E47"/>
    <w:rsid w:val="00712924"/>
    <w:rsid w:val="00715FF1"/>
    <w:rsid w:val="0072380A"/>
    <w:rsid w:val="00733323"/>
    <w:rsid w:val="00740ADF"/>
    <w:rsid w:val="00741B85"/>
    <w:rsid w:val="0074339F"/>
    <w:rsid w:val="00744124"/>
    <w:rsid w:val="0075476A"/>
    <w:rsid w:val="00760104"/>
    <w:rsid w:val="00764360"/>
    <w:rsid w:val="007665EC"/>
    <w:rsid w:val="00770F61"/>
    <w:rsid w:val="00796CE9"/>
    <w:rsid w:val="007A13A5"/>
    <w:rsid w:val="007A239C"/>
    <w:rsid w:val="007B614B"/>
    <w:rsid w:val="007B7335"/>
    <w:rsid w:val="007C55F7"/>
    <w:rsid w:val="007D1084"/>
    <w:rsid w:val="007D12CA"/>
    <w:rsid w:val="007D19B6"/>
    <w:rsid w:val="007D38FD"/>
    <w:rsid w:val="007E1441"/>
    <w:rsid w:val="007E1447"/>
    <w:rsid w:val="007E2395"/>
    <w:rsid w:val="007E5B6A"/>
    <w:rsid w:val="007E7CB4"/>
    <w:rsid w:val="007F292F"/>
    <w:rsid w:val="007F67D3"/>
    <w:rsid w:val="007F7024"/>
    <w:rsid w:val="00812E2E"/>
    <w:rsid w:val="00822445"/>
    <w:rsid w:val="00823730"/>
    <w:rsid w:val="00825057"/>
    <w:rsid w:val="00832068"/>
    <w:rsid w:val="00832BFD"/>
    <w:rsid w:val="00840DEE"/>
    <w:rsid w:val="00841E45"/>
    <w:rsid w:val="00850A64"/>
    <w:rsid w:val="00862CBB"/>
    <w:rsid w:val="00873419"/>
    <w:rsid w:val="00874A59"/>
    <w:rsid w:val="00877B0B"/>
    <w:rsid w:val="008955B4"/>
    <w:rsid w:val="008A7911"/>
    <w:rsid w:val="008B103F"/>
    <w:rsid w:val="008B49F7"/>
    <w:rsid w:val="008B6EE3"/>
    <w:rsid w:val="008C10F2"/>
    <w:rsid w:val="008C2856"/>
    <w:rsid w:val="008C74E5"/>
    <w:rsid w:val="008D17C4"/>
    <w:rsid w:val="008D5EDB"/>
    <w:rsid w:val="008E2D1B"/>
    <w:rsid w:val="008E6C50"/>
    <w:rsid w:val="008F75A2"/>
    <w:rsid w:val="00900D7C"/>
    <w:rsid w:val="0091105E"/>
    <w:rsid w:val="00913F2D"/>
    <w:rsid w:val="009144D8"/>
    <w:rsid w:val="00916D0F"/>
    <w:rsid w:val="00917C6D"/>
    <w:rsid w:val="00920E6F"/>
    <w:rsid w:val="00931AC3"/>
    <w:rsid w:val="009334EC"/>
    <w:rsid w:val="00943640"/>
    <w:rsid w:val="009452CB"/>
    <w:rsid w:val="009533B3"/>
    <w:rsid w:val="0096073B"/>
    <w:rsid w:val="00962FB9"/>
    <w:rsid w:val="009735C6"/>
    <w:rsid w:val="00980E77"/>
    <w:rsid w:val="009839BE"/>
    <w:rsid w:val="00985B00"/>
    <w:rsid w:val="009911FA"/>
    <w:rsid w:val="00992625"/>
    <w:rsid w:val="009935DA"/>
    <w:rsid w:val="00993F2E"/>
    <w:rsid w:val="009A76CA"/>
    <w:rsid w:val="009B1358"/>
    <w:rsid w:val="009C05F9"/>
    <w:rsid w:val="009C2229"/>
    <w:rsid w:val="009C4184"/>
    <w:rsid w:val="009C6AD3"/>
    <w:rsid w:val="009D56E0"/>
    <w:rsid w:val="009E16E1"/>
    <w:rsid w:val="009F294B"/>
    <w:rsid w:val="009F66A5"/>
    <w:rsid w:val="009F74BE"/>
    <w:rsid w:val="00A010D4"/>
    <w:rsid w:val="00A02C45"/>
    <w:rsid w:val="00A039B0"/>
    <w:rsid w:val="00A103EA"/>
    <w:rsid w:val="00A1042A"/>
    <w:rsid w:val="00A16D65"/>
    <w:rsid w:val="00A20659"/>
    <w:rsid w:val="00A24DDF"/>
    <w:rsid w:val="00A33C98"/>
    <w:rsid w:val="00A3755E"/>
    <w:rsid w:val="00A402FC"/>
    <w:rsid w:val="00A410C8"/>
    <w:rsid w:val="00A5009A"/>
    <w:rsid w:val="00A561ED"/>
    <w:rsid w:val="00A567D9"/>
    <w:rsid w:val="00A6189A"/>
    <w:rsid w:val="00A67ACC"/>
    <w:rsid w:val="00A70508"/>
    <w:rsid w:val="00A73AEC"/>
    <w:rsid w:val="00A746C8"/>
    <w:rsid w:val="00A74C42"/>
    <w:rsid w:val="00A76E2C"/>
    <w:rsid w:val="00A80264"/>
    <w:rsid w:val="00A8051B"/>
    <w:rsid w:val="00A90BD5"/>
    <w:rsid w:val="00A91AEE"/>
    <w:rsid w:val="00A9292C"/>
    <w:rsid w:val="00A93B3D"/>
    <w:rsid w:val="00AA212F"/>
    <w:rsid w:val="00AB373B"/>
    <w:rsid w:val="00AB3AD7"/>
    <w:rsid w:val="00AB5F36"/>
    <w:rsid w:val="00AC3742"/>
    <w:rsid w:val="00AD211A"/>
    <w:rsid w:val="00AD3746"/>
    <w:rsid w:val="00AE2B24"/>
    <w:rsid w:val="00AE2B89"/>
    <w:rsid w:val="00AE418B"/>
    <w:rsid w:val="00AE47FF"/>
    <w:rsid w:val="00AE4A0A"/>
    <w:rsid w:val="00AE53C5"/>
    <w:rsid w:val="00AE5FA7"/>
    <w:rsid w:val="00AF11A2"/>
    <w:rsid w:val="00AF5B64"/>
    <w:rsid w:val="00AF7A00"/>
    <w:rsid w:val="00B00BEB"/>
    <w:rsid w:val="00B037E7"/>
    <w:rsid w:val="00B139F3"/>
    <w:rsid w:val="00B2315B"/>
    <w:rsid w:val="00B25CFB"/>
    <w:rsid w:val="00B43592"/>
    <w:rsid w:val="00B4780D"/>
    <w:rsid w:val="00B51DE9"/>
    <w:rsid w:val="00B53BAF"/>
    <w:rsid w:val="00B553BF"/>
    <w:rsid w:val="00B55577"/>
    <w:rsid w:val="00B56F9E"/>
    <w:rsid w:val="00B57685"/>
    <w:rsid w:val="00B60B63"/>
    <w:rsid w:val="00B619C2"/>
    <w:rsid w:val="00B626C5"/>
    <w:rsid w:val="00B63ABC"/>
    <w:rsid w:val="00B66B61"/>
    <w:rsid w:val="00B815E2"/>
    <w:rsid w:val="00B871EA"/>
    <w:rsid w:val="00B87887"/>
    <w:rsid w:val="00B911F3"/>
    <w:rsid w:val="00B925A9"/>
    <w:rsid w:val="00B97904"/>
    <w:rsid w:val="00BA3365"/>
    <w:rsid w:val="00BA5AEB"/>
    <w:rsid w:val="00BA64CC"/>
    <w:rsid w:val="00BB2784"/>
    <w:rsid w:val="00BB4334"/>
    <w:rsid w:val="00BB742E"/>
    <w:rsid w:val="00BB7ACB"/>
    <w:rsid w:val="00BE21B0"/>
    <w:rsid w:val="00BE3768"/>
    <w:rsid w:val="00BE4DD2"/>
    <w:rsid w:val="00BE6689"/>
    <w:rsid w:val="00BE7018"/>
    <w:rsid w:val="00BF021C"/>
    <w:rsid w:val="00BF35AC"/>
    <w:rsid w:val="00BF4167"/>
    <w:rsid w:val="00BF4921"/>
    <w:rsid w:val="00BF5E7A"/>
    <w:rsid w:val="00BF7272"/>
    <w:rsid w:val="00C036FE"/>
    <w:rsid w:val="00C0462A"/>
    <w:rsid w:val="00C04FE5"/>
    <w:rsid w:val="00C05C38"/>
    <w:rsid w:val="00C074DE"/>
    <w:rsid w:val="00C07653"/>
    <w:rsid w:val="00C12B77"/>
    <w:rsid w:val="00C15477"/>
    <w:rsid w:val="00C224C8"/>
    <w:rsid w:val="00C22DA6"/>
    <w:rsid w:val="00C258F2"/>
    <w:rsid w:val="00C26657"/>
    <w:rsid w:val="00C31109"/>
    <w:rsid w:val="00C3428C"/>
    <w:rsid w:val="00C37552"/>
    <w:rsid w:val="00C37F08"/>
    <w:rsid w:val="00C4772F"/>
    <w:rsid w:val="00C55E79"/>
    <w:rsid w:val="00C62390"/>
    <w:rsid w:val="00C701E5"/>
    <w:rsid w:val="00C75740"/>
    <w:rsid w:val="00C81CF3"/>
    <w:rsid w:val="00C83212"/>
    <w:rsid w:val="00C873CA"/>
    <w:rsid w:val="00CA0F95"/>
    <w:rsid w:val="00CA266B"/>
    <w:rsid w:val="00CB0197"/>
    <w:rsid w:val="00CC1C15"/>
    <w:rsid w:val="00CC3814"/>
    <w:rsid w:val="00CC5552"/>
    <w:rsid w:val="00CD1CB7"/>
    <w:rsid w:val="00CD6932"/>
    <w:rsid w:val="00CF0506"/>
    <w:rsid w:val="00D06385"/>
    <w:rsid w:val="00D20D85"/>
    <w:rsid w:val="00D34A82"/>
    <w:rsid w:val="00D3525D"/>
    <w:rsid w:val="00D434EF"/>
    <w:rsid w:val="00D52B47"/>
    <w:rsid w:val="00D55E22"/>
    <w:rsid w:val="00D65102"/>
    <w:rsid w:val="00D6708A"/>
    <w:rsid w:val="00D7019F"/>
    <w:rsid w:val="00D71F3F"/>
    <w:rsid w:val="00D76BE8"/>
    <w:rsid w:val="00D77352"/>
    <w:rsid w:val="00DA15C8"/>
    <w:rsid w:val="00DA26E0"/>
    <w:rsid w:val="00DA30D3"/>
    <w:rsid w:val="00DA68DC"/>
    <w:rsid w:val="00DB4A0B"/>
    <w:rsid w:val="00DB5F77"/>
    <w:rsid w:val="00DC0835"/>
    <w:rsid w:val="00DC0942"/>
    <w:rsid w:val="00DC2A31"/>
    <w:rsid w:val="00DC417C"/>
    <w:rsid w:val="00DC58D3"/>
    <w:rsid w:val="00DD1147"/>
    <w:rsid w:val="00DE1C87"/>
    <w:rsid w:val="00DE4890"/>
    <w:rsid w:val="00DF22A5"/>
    <w:rsid w:val="00DF60B9"/>
    <w:rsid w:val="00DF77A8"/>
    <w:rsid w:val="00DF78A1"/>
    <w:rsid w:val="00E00B95"/>
    <w:rsid w:val="00E0229A"/>
    <w:rsid w:val="00E14087"/>
    <w:rsid w:val="00E20E9E"/>
    <w:rsid w:val="00E21391"/>
    <w:rsid w:val="00E24864"/>
    <w:rsid w:val="00E25D0C"/>
    <w:rsid w:val="00E278F9"/>
    <w:rsid w:val="00E30E50"/>
    <w:rsid w:val="00E32494"/>
    <w:rsid w:val="00E34088"/>
    <w:rsid w:val="00E4202E"/>
    <w:rsid w:val="00E45B19"/>
    <w:rsid w:val="00E52225"/>
    <w:rsid w:val="00E60E5A"/>
    <w:rsid w:val="00E74D14"/>
    <w:rsid w:val="00E879C1"/>
    <w:rsid w:val="00E97644"/>
    <w:rsid w:val="00EA0D47"/>
    <w:rsid w:val="00EA5107"/>
    <w:rsid w:val="00EA541A"/>
    <w:rsid w:val="00EB132B"/>
    <w:rsid w:val="00EB2D85"/>
    <w:rsid w:val="00EC2400"/>
    <w:rsid w:val="00EC3F69"/>
    <w:rsid w:val="00EC4EC2"/>
    <w:rsid w:val="00EC7845"/>
    <w:rsid w:val="00ED4D8C"/>
    <w:rsid w:val="00ED6AFE"/>
    <w:rsid w:val="00EE257A"/>
    <w:rsid w:val="00EE39DB"/>
    <w:rsid w:val="00EE3A07"/>
    <w:rsid w:val="00EE6694"/>
    <w:rsid w:val="00EF77B3"/>
    <w:rsid w:val="00EF7FF8"/>
    <w:rsid w:val="00F0156F"/>
    <w:rsid w:val="00F01622"/>
    <w:rsid w:val="00F0179D"/>
    <w:rsid w:val="00F14895"/>
    <w:rsid w:val="00F1713F"/>
    <w:rsid w:val="00F25FCD"/>
    <w:rsid w:val="00F3214E"/>
    <w:rsid w:val="00F44A67"/>
    <w:rsid w:val="00F52C69"/>
    <w:rsid w:val="00F541E7"/>
    <w:rsid w:val="00F54F52"/>
    <w:rsid w:val="00F62D64"/>
    <w:rsid w:val="00F67B00"/>
    <w:rsid w:val="00F701F9"/>
    <w:rsid w:val="00F7220D"/>
    <w:rsid w:val="00F74383"/>
    <w:rsid w:val="00F748DF"/>
    <w:rsid w:val="00F82D3E"/>
    <w:rsid w:val="00F84125"/>
    <w:rsid w:val="00F91D52"/>
    <w:rsid w:val="00F92799"/>
    <w:rsid w:val="00F9695E"/>
    <w:rsid w:val="00F96BE1"/>
    <w:rsid w:val="00F97152"/>
    <w:rsid w:val="00FA019B"/>
    <w:rsid w:val="00FA4123"/>
    <w:rsid w:val="00FA43B6"/>
    <w:rsid w:val="00FA46D9"/>
    <w:rsid w:val="00FC0F56"/>
    <w:rsid w:val="00FD6985"/>
    <w:rsid w:val="00FE1190"/>
    <w:rsid w:val="00FE6AE6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B11F9EB"/>
  <w15:docId w15:val="{F9E252A2-9869-4635-BD71-A5385D63C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F021C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BB27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278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278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B27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B27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5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AppData\Local\Temp\Formatvorlage%20Mantelbogen%20Lernthemen%20und%20Lernschritte%202018-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995A4-54B7-49DA-9F76-AEA2BCF5A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2018-1</Template>
  <TotalTime>0</TotalTime>
  <Pages>5</Pages>
  <Words>391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JJWS</dc:creator>
  <cp:lastModifiedBy>Tina Sarhan</cp:lastModifiedBy>
  <cp:revision>9</cp:revision>
  <cp:lastPrinted>2019-05-07T06:48:00Z</cp:lastPrinted>
  <dcterms:created xsi:type="dcterms:W3CDTF">2019-11-29T14:59:00Z</dcterms:created>
  <dcterms:modified xsi:type="dcterms:W3CDTF">2020-05-12T23:39:00Z</dcterms:modified>
</cp:coreProperties>
</file>