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6B9EE" w14:textId="77777777" w:rsidR="0032000F" w:rsidRDefault="003A2B14">
      <w:r w:rsidRPr="009F6EB4">
        <w:rPr>
          <w:noProof/>
          <w:lang w:eastAsia="de-DE"/>
        </w:rPr>
        <w:drawing>
          <wp:anchor distT="0" distB="0" distL="114300" distR="114300" simplePos="0" relativeHeight="251712512" behindDoc="1" locked="0" layoutInCell="1" allowOverlap="1" wp14:anchorId="068BEA23" wp14:editId="40A1EB33">
            <wp:simplePos x="0" y="0"/>
            <wp:positionH relativeFrom="column">
              <wp:posOffset>4803775</wp:posOffset>
            </wp:positionH>
            <wp:positionV relativeFrom="paragraph">
              <wp:posOffset>1233170</wp:posOffset>
            </wp:positionV>
            <wp:extent cx="341630" cy="313055"/>
            <wp:effectExtent l="0" t="0" r="1270" b="0"/>
            <wp:wrapTight wrapText="bothSides">
              <wp:wrapPolygon edited="0">
                <wp:start x="7227" y="0"/>
                <wp:lineTo x="0" y="6572"/>
                <wp:lineTo x="0" y="9201"/>
                <wp:lineTo x="1204" y="19716"/>
                <wp:lineTo x="19271" y="19716"/>
                <wp:lineTo x="20476" y="9201"/>
                <wp:lineTo x="20476" y="6572"/>
                <wp:lineTo x="13249" y="0"/>
                <wp:lineTo x="7227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5A6845FF" w14:textId="77777777" w:rsidTr="003A2B14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679C39" w14:textId="38488CBA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67E142D2" w14:textId="77777777" w:rsidR="00BF021C" w:rsidRDefault="00B4167B" w:rsidP="005530EE">
            <w:pPr>
              <w:pStyle w:val="TabelleKopflinks"/>
              <w:spacing w:line="240" w:lineRule="exact"/>
            </w:pPr>
            <w:r>
              <w:t>Übertragungsarten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CD65E7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CB332C" w14:textId="77777777" w:rsidR="00144798" w:rsidRPr="00B10BDA" w:rsidRDefault="00144798" w:rsidP="00144798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 w:rsidRPr="00B10BDA">
              <w:rPr>
                <w:lang w:val="en-GB" w:eastAsia="en-US"/>
              </w:rPr>
              <w:t>Farbtechnik</w:t>
            </w:r>
            <w:proofErr w:type="spellEnd"/>
          </w:p>
          <w:p w14:paraId="6776FA2C" w14:textId="77777777" w:rsidR="00BF021C" w:rsidRPr="00144798" w:rsidRDefault="00203F63" w:rsidP="00144798">
            <w:pPr>
              <w:pStyle w:val="TabelleKopfmitte"/>
              <w:spacing w:line="240" w:lineRule="exact"/>
              <w:rPr>
                <w:lang w:val="en-GB" w:eastAsia="en-US"/>
              </w:rPr>
            </w:pPr>
            <w:r w:rsidRPr="00B10BDA">
              <w:rPr>
                <w:szCs w:val="26"/>
                <w:lang w:val="en-GB"/>
              </w:rPr>
              <w:t>F</w:t>
            </w:r>
            <w:r w:rsidR="00B10BDA" w:rsidRPr="00B10BDA">
              <w:rPr>
                <w:szCs w:val="26"/>
                <w:lang w:val="en-GB"/>
              </w:rPr>
              <w:t>0</w:t>
            </w:r>
            <w:r w:rsidRPr="00B10BDA">
              <w:rPr>
                <w:szCs w:val="26"/>
                <w:lang w:val="en-GB"/>
              </w:rPr>
              <w:t>3.01.01.</w:t>
            </w:r>
            <w:r w:rsidR="00B10BDA" w:rsidRPr="00B10BDA">
              <w:rPr>
                <w:szCs w:val="26"/>
                <w:lang w:val="en-GB"/>
              </w:rPr>
              <w:t>0</w:t>
            </w:r>
            <w:r w:rsidRPr="00B10BDA">
              <w:rPr>
                <w:szCs w:val="26"/>
                <w:lang w:val="en-GB"/>
              </w:rPr>
              <w:t>3</w:t>
            </w:r>
          </w:p>
        </w:tc>
      </w:tr>
      <w:tr w:rsidR="00BF021C" w14:paraId="038DEDAF" w14:textId="77777777" w:rsidTr="003A2B14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2392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032B9360" w14:textId="77777777" w:rsidR="00CC03A0" w:rsidRDefault="00CC03A0" w:rsidP="00CC03A0">
            <w:pPr>
              <w:pStyle w:val="TabelleAufzhlung"/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Ich kann verschieden Übertragungsarten anwenden.</w:t>
            </w:r>
          </w:p>
          <w:p w14:paraId="39C17CC1" w14:textId="77777777" w:rsidR="00CC03A0" w:rsidRDefault="00CC03A0" w:rsidP="00CC03A0">
            <w:pPr>
              <w:pStyle w:val="TabelleAufzhlung"/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Ich kann den </w:t>
            </w:r>
            <w:r w:rsidR="00B743BF">
              <w:rPr>
                <w:lang w:eastAsia="en-US"/>
              </w:rPr>
              <w:t>Spielplan vervollständigen</w:t>
            </w:r>
            <w:r>
              <w:rPr>
                <w:lang w:eastAsia="en-US"/>
              </w:rPr>
              <w:t>.</w:t>
            </w:r>
          </w:p>
          <w:p w14:paraId="4EDBB867" w14:textId="77777777" w:rsidR="00CC03A0" w:rsidRPr="00E21391" w:rsidRDefault="00CC03A0" w:rsidP="00CC03A0">
            <w:pPr>
              <w:pStyle w:val="TabelleAufzhlung"/>
              <w:spacing w:line="240" w:lineRule="exact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Ich kann sorgfältig übertragen. (Arbeitsweise LFS1)</w:t>
            </w:r>
          </w:p>
          <w:p w14:paraId="5E3E326A" w14:textId="77777777" w:rsidR="00BF021C" w:rsidRDefault="00BF021C" w:rsidP="00CC03A0">
            <w:pPr>
              <w:pStyle w:val="TabelleAufzhlung"/>
              <w:numPr>
                <w:ilvl w:val="0"/>
                <w:numId w:val="0"/>
              </w:numPr>
              <w:ind w:left="227"/>
              <w:rPr>
                <w:lang w:eastAsia="en-US"/>
              </w:rPr>
            </w:pP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20F509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2C093053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651CA7" w14:textId="77777777" w:rsidR="00BF021C" w:rsidRDefault="00BF021C" w:rsidP="003C7938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5DA5F08D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8FAB27" w14:textId="77777777" w:rsidR="00BF021C" w:rsidRDefault="00BF021C" w:rsidP="003C7938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1C9E456A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20A34F4" w14:textId="77777777" w:rsidR="00BF021C" w:rsidRDefault="00BF021C" w:rsidP="003C7938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7ED9C600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76E3F377" w14:textId="77777777" w:rsidR="00A63C14" w:rsidRPr="00B4167B" w:rsidRDefault="00A63C14" w:rsidP="003A2B14">
      <w:pPr>
        <w:pStyle w:val="Textkrper"/>
        <w:rPr>
          <w:b/>
          <w:bCs/>
          <w:i/>
        </w:rPr>
      </w:pPr>
    </w:p>
    <w:p w14:paraId="22001278" w14:textId="77777777" w:rsidR="00A63C14" w:rsidRDefault="00A63C14" w:rsidP="00A63C14">
      <w:pPr>
        <w:pStyle w:val="Textkrper"/>
      </w:pPr>
    </w:p>
    <w:p w14:paraId="77D15158" w14:textId="77777777" w:rsidR="003A2B14" w:rsidRDefault="003A2B14" w:rsidP="00A63C14">
      <w:pPr>
        <w:pStyle w:val="Textkrper"/>
      </w:pPr>
    </w:p>
    <w:p w14:paraId="342A8F4F" w14:textId="77777777" w:rsidR="003A2B14" w:rsidRDefault="003A2B14" w:rsidP="00A63C14">
      <w:pPr>
        <w:pStyle w:val="Textkrper"/>
      </w:pPr>
    </w:p>
    <w:p w14:paraId="5FC8AABB" w14:textId="77777777" w:rsidR="003A2B14" w:rsidRDefault="003A2B14" w:rsidP="00A63C14">
      <w:pPr>
        <w:pStyle w:val="Textkrper"/>
      </w:pPr>
    </w:p>
    <w:p w14:paraId="304AAA64" w14:textId="77777777" w:rsidR="003A2B14" w:rsidRDefault="003A2B14" w:rsidP="00A63C14">
      <w:pPr>
        <w:pStyle w:val="Textkrper"/>
      </w:pPr>
      <w:r w:rsidRPr="00B4167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C55984" wp14:editId="4107E542">
                <wp:simplePos x="0" y="0"/>
                <wp:positionH relativeFrom="column">
                  <wp:posOffset>3000375</wp:posOffset>
                </wp:positionH>
                <wp:positionV relativeFrom="paragraph">
                  <wp:posOffset>27305</wp:posOffset>
                </wp:positionV>
                <wp:extent cx="2011680" cy="1409700"/>
                <wp:effectExtent l="19050" t="0" r="45720" b="247650"/>
                <wp:wrapNone/>
                <wp:docPr id="56" name="Wolkenförmige Legend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11680" cy="140970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89292" w14:textId="77777777" w:rsidR="00B4167B" w:rsidRDefault="00B4167B" w:rsidP="00B416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5598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56" o:spid="_x0000_s1026" type="#_x0000_t106" style="position:absolute;left:0;text-align:left;margin-left:236.25pt;margin-top:2.15pt;width:158.4pt;height:111pt;flip:x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" adj="6300,24300" filled="f" strokecolor="gray [1629]" strokeweight="2pt">
                <v:textbox>
                  <w:txbxContent>
                    <w:p w14:paraId="6C889292" w14:textId="77777777" w:rsidR="00B4167B" w:rsidRDefault="00B4167B" w:rsidP="00B416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B778BBB" w14:textId="77777777" w:rsidR="003A2B14" w:rsidRDefault="00DD41BB" w:rsidP="00A63C14">
      <w:pPr>
        <w:pStyle w:val="Textkrper"/>
      </w:pPr>
      <w:r w:rsidRPr="0097033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674207" wp14:editId="3D5CE4E1">
                <wp:simplePos x="0" y="0"/>
                <wp:positionH relativeFrom="margin">
                  <wp:posOffset>3046227</wp:posOffset>
                </wp:positionH>
                <wp:positionV relativeFrom="paragraph">
                  <wp:posOffset>47086</wp:posOffset>
                </wp:positionV>
                <wp:extent cx="2016125" cy="110490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C55EA" w14:textId="77777777" w:rsidR="00B4167B" w:rsidRPr="00620803" w:rsidRDefault="00B4167B" w:rsidP="00B416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</w:pPr>
                            <w:r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 xml:space="preserve">Was sind </w:t>
                            </w:r>
                            <w:r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br/>
                              <w:t>Übertragungsarten?</w:t>
                            </w:r>
                          </w:p>
                          <w:p w14:paraId="11D8B0F3" w14:textId="39D69858" w:rsidR="00DD41BB" w:rsidRDefault="00DD41BB" w:rsidP="00B416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>Wofür</w:t>
                            </w:r>
                            <w:r w:rsidR="00B4167B"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 xml:space="preserve"> brauche </w:t>
                            </w:r>
                          </w:p>
                          <w:p w14:paraId="410923EF" w14:textId="77777777" w:rsidR="00B4167B" w:rsidRPr="00620803" w:rsidRDefault="00B4167B" w:rsidP="00B416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</w:pPr>
                            <w:r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>ich das?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74207" id="_x0000_t202" coordsize="21600,21600" o:spt="202" path="m,l,21600r21600,l21600,xe">
                <v:stroke joinstyle="miter"/>
                <v:path gradientshapeok="t" o:connecttype="rect"/>
              </v:shapetype>
              <v:shape id="Textfeld 51" o:spid="_x0000_s1027" type="#_x0000_t202" style="position:absolute;left:0;text-align:left;margin-left:239.85pt;margin-top:3.7pt;width:158.75pt;height:87pt;z-index:25165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" filled="f" stroked="f" strokeweight=".5pt">
                <v:textbox>
                  <w:txbxContent>
                    <w:p w14:paraId="1ADC55EA" w14:textId="77777777" w:rsidR="00B4167B" w:rsidRPr="00620803" w:rsidRDefault="00B4167B" w:rsidP="00B4167B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</w:pPr>
                      <w:r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 xml:space="preserve">Was sind </w:t>
                      </w:r>
                      <w:r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br/>
                        <w:t>Übertragungsarten?</w:t>
                      </w:r>
                    </w:p>
                    <w:p w14:paraId="11D8B0F3" w14:textId="39D69858" w:rsidR="00DD41BB" w:rsidRDefault="00DD41BB" w:rsidP="00B4167B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>Wofür</w:t>
                      </w:r>
                      <w:r w:rsidR="00B4167B"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 xml:space="preserve"> brauche </w:t>
                      </w:r>
                    </w:p>
                    <w:p w14:paraId="410923EF" w14:textId="77777777" w:rsidR="00B4167B" w:rsidRPr="00620803" w:rsidRDefault="00B4167B" w:rsidP="00B4167B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</w:pPr>
                      <w:r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>ich das?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850C2" w14:textId="77777777" w:rsidR="00A63C14" w:rsidRDefault="00A63C14" w:rsidP="00A63C14">
      <w:pPr>
        <w:pStyle w:val="Textkrper"/>
      </w:pPr>
    </w:p>
    <w:p w14:paraId="2F7F1BC9" w14:textId="77777777" w:rsidR="00B4167B" w:rsidRDefault="00B4167B" w:rsidP="00A63C14">
      <w:pPr>
        <w:pStyle w:val="Textkrper"/>
      </w:pPr>
    </w:p>
    <w:p w14:paraId="3A59CADB" w14:textId="77777777" w:rsidR="00B4167B" w:rsidRDefault="00B4167B" w:rsidP="00A63C14">
      <w:pPr>
        <w:pStyle w:val="Textkrper"/>
      </w:pPr>
    </w:p>
    <w:p w14:paraId="21C80F6C" w14:textId="77777777" w:rsidR="00B4167B" w:rsidRDefault="00B4167B" w:rsidP="00A63C14">
      <w:pPr>
        <w:pStyle w:val="Textkrper"/>
      </w:pPr>
    </w:p>
    <w:p w14:paraId="1304703D" w14:textId="77777777" w:rsidR="00B4167B" w:rsidRDefault="00B4167B" w:rsidP="00A63C14">
      <w:pPr>
        <w:pStyle w:val="Textkrper"/>
      </w:pPr>
    </w:p>
    <w:p w14:paraId="2C528B02" w14:textId="77777777" w:rsidR="00B4167B" w:rsidRDefault="00B4167B" w:rsidP="00A63C14">
      <w:pPr>
        <w:pStyle w:val="Textkrper"/>
      </w:pPr>
    </w:p>
    <w:p w14:paraId="75ABA410" w14:textId="77777777" w:rsidR="00B4167B" w:rsidRDefault="00B4167B" w:rsidP="00A63C14">
      <w:pPr>
        <w:pStyle w:val="Textkrper"/>
      </w:pPr>
      <w:r w:rsidRPr="00B4167B">
        <w:rPr>
          <w:noProof/>
        </w:rPr>
        <w:drawing>
          <wp:anchor distT="0" distB="0" distL="114300" distR="114300" simplePos="0" relativeHeight="251727872" behindDoc="1" locked="0" layoutInCell="1" allowOverlap="1" wp14:anchorId="1CFDA599" wp14:editId="49C69E7F">
            <wp:simplePos x="0" y="0"/>
            <wp:positionH relativeFrom="column">
              <wp:posOffset>3813810</wp:posOffset>
            </wp:positionH>
            <wp:positionV relativeFrom="paragraph">
              <wp:posOffset>147320</wp:posOffset>
            </wp:positionV>
            <wp:extent cx="2230120" cy="2251710"/>
            <wp:effectExtent l="0" t="0" r="0" b="0"/>
            <wp:wrapTight wrapText="bothSides">
              <wp:wrapPolygon edited="0">
                <wp:start x="8303" y="0"/>
                <wp:lineTo x="6642" y="365"/>
                <wp:lineTo x="2768" y="2376"/>
                <wp:lineTo x="1845" y="4203"/>
                <wp:lineTo x="554" y="5848"/>
                <wp:lineTo x="0" y="8223"/>
                <wp:lineTo x="0" y="12975"/>
                <wp:lineTo x="369" y="14619"/>
                <wp:lineTo x="1845" y="17543"/>
                <wp:lineTo x="6089" y="20832"/>
                <wp:lineTo x="9226" y="21381"/>
                <wp:lineTo x="12362" y="21381"/>
                <wp:lineTo x="18082" y="21381"/>
                <wp:lineTo x="18267" y="21381"/>
                <wp:lineTo x="18267" y="20467"/>
                <wp:lineTo x="21034" y="14619"/>
                <wp:lineTo x="21403" y="12975"/>
                <wp:lineTo x="21403" y="8223"/>
                <wp:lineTo x="20850" y="5848"/>
                <wp:lineTo x="18820" y="2558"/>
                <wp:lineTo x="14761" y="365"/>
                <wp:lineTo x="13100" y="0"/>
                <wp:lineTo x="8303" y="0"/>
              </wp:wrapPolygon>
            </wp:wrapTight>
            <wp:docPr id="46" name="Grafik 46" descr="C:\Users\JJWS\AppData\Local\Microsoft\Windows\INetCache\Content.Word\detective-14248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WS\AppData\Local\Microsoft\Windows\INetCache\Content.Word\detective-1424831_12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1FFEF" w14:textId="77777777" w:rsidR="00B4167B" w:rsidRDefault="00B4167B" w:rsidP="00A63C14">
      <w:pPr>
        <w:pStyle w:val="Textkrper"/>
      </w:pPr>
    </w:p>
    <w:p w14:paraId="3184530F" w14:textId="77777777" w:rsidR="00B4167B" w:rsidRDefault="00B4167B" w:rsidP="00A63C14">
      <w:pPr>
        <w:pStyle w:val="Textkrper"/>
      </w:pPr>
    </w:p>
    <w:p w14:paraId="3C733B1E" w14:textId="77777777" w:rsidR="00B4167B" w:rsidRDefault="00B4167B" w:rsidP="00A63C14">
      <w:pPr>
        <w:pStyle w:val="Textkrper"/>
      </w:pPr>
    </w:p>
    <w:p w14:paraId="2BAFD17B" w14:textId="77777777" w:rsidR="00B4167B" w:rsidRDefault="00B4167B" w:rsidP="00A63C14">
      <w:pPr>
        <w:pStyle w:val="Textkrper"/>
      </w:pPr>
    </w:p>
    <w:p w14:paraId="13041E86" w14:textId="77777777" w:rsidR="00B4167B" w:rsidRDefault="003A2B14" w:rsidP="00A63C14">
      <w:pPr>
        <w:pStyle w:val="Textkrper"/>
      </w:pPr>
      <w:r>
        <w:rPr>
          <w:noProof/>
        </w:rPr>
        <w:drawing>
          <wp:anchor distT="0" distB="0" distL="114300" distR="114300" simplePos="0" relativeHeight="251639807" behindDoc="1" locked="0" layoutInCell="1" allowOverlap="1" wp14:anchorId="63BB45A7" wp14:editId="226BF781">
            <wp:simplePos x="0" y="0"/>
            <wp:positionH relativeFrom="column">
              <wp:posOffset>97155</wp:posOffset>
            </wp:positionH>
            <wp:positionV relativeFrom="paragraph">
              <wp:posOffset>23495</wp:posOffset>
            </wp:positionV>
            <wp:extent cx="3518535" cy="2609215"/>
            <wp:effectExtent l="0" t="0" r="5715" b="635"/>
            <wp:wrapTight wrapText="bothSides">
              <wp:wrapPolygon edited="0">
                <wp:start x="0" y="0"/>
                <wp:lineTo x="0" y="21448"/>
                <wp:lineTo x="21518" y="21448"/>
                <wp:lineTo x="21518" y="0"/>
                <wp:lineTo x="0" y="0"/>
              </wp:wrapPolygon>
            </wp:wrapTight>
            <wp:docPr id="47" name="Grafik 47" descr="IMG_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4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1576" b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3AF0F" w14:textId="77777777" w:rsidR="00B4167B" w:rsidRDefault="00B4167B" w:rsidP="00A63C14">
      <w:pPr>
        <w:pStyle w:val="Textkrper"/>
      </w:pPr>
    </w:p>
    <w:p w14:paraId="2E2F84A7" w14:textId="77777777" w:rsidR="00B4167B" w:rsidRDefault="00B4167B" w:rsidP="00A63C14">
      <w:pPr>
        <w:pStyle w:val="Textkrper"/>
      </w:pPr>
    </w:p>
    <w:p w14:paraId="7000C8F7" w14:textId="77777777" w:rsidR="00B4167B" w:rsidRDefault="00B4167B" w:rsidP="00A63C14">
      <w:pPr>
        <w:pStyle w:val="Textkrper"/>
      </w:pPr>
    </w:p>
    <w:p w14:paraId="692AA4D0" w14:textId="77777777" w:rsidR="00B4167B" w:rsidRDefault="00B4167B" w:rsidP="00A63C14">
      <w:pPr>
        <w:pStyle w:val="Textkrper"/>
      </w:pPr>
    </w:p>
    <w:p w14:paraId="2401ADC9" w14:textId="77777777" w:rsidR="00B4167B" w:rsidRDefault="00B4167B" w:rsidP="00A63C14">
      <w:pPr>
        <w:pStyle w:val="Textkrper"/>
      </w:pPr>
    </w:p>
    <w:p w14:paraId="6F74B2E9" w14:textId="77777777" w:rsidR="00B4167B" w:rsidRDefault="00B4167B" w:rsidP="00A63C14">
      <w:pPr>
        <w:pStyle w:val="Textkrper"/>
      </w:pPr>
    </w:p>
    <w:p w14:paraId="6B008C01" w14:textId="77777777" w:rsidR="00B4167B" w:rsidRDefault="00B4167B" w:rsidP="00A63C14">
      <w:pPr>
        <w:pStyle w:val="Textkrper"/>
      </w:pPr>
    </w:p>
    <w:p w14:paraId="0F07E9D8" w14:textId="77777777" w:rsidR="00B4167B" w:rsidRDefault="00B4167B" w:rsidP="00A63C14">
      <w:pPr>
        <w:pStyle w:val="Textkrper"/>
      </w:pPr>
    </w:p>
    <w:p w14:paraId="3DA2B11A" w14:textId="77777777" w:rsidR="00B4167B" w:rsidRDefault="00B4167B" w:rsidP="00A63C14">
      <w:pPr>
        <w:pStyle w:val="Textkrper"/>
      </w:pPr>
    </w:p>
    <w:p w14:paraId="2570FDAD" w14:textId="77777777" w:rsidR="00B4167B" w:rsidRDefault="00B4167B" w:rsidP="00A63C14">
      <w:pPr>
        <w:pStyle w:val="Textkrper"/>
      </w:pPr>
    </w:p>
    <w:p w14:paraId="7AC09768" w14:textId="77777777" w:rsidR="00B4167B" w:rsidRDefault="00B4167B" w:rsidP="00A63C14">
      <w:pPr>
        <w:pStyle w:val="Textkrper"/>
      </w:pPr>
    </w:p>
    <w:p w14:paraId="497D6E83" w14:textId="77777777" w:rsidR="00B4167B" w:rsidRDefault="00B4167B" w:rsidP="00A63C14">
      <w:pPr>
        <w:pStyle w:val="Textkrper"/>
      </w:pPr>
    </w:p>
    <w:p w14:paraId="6C0569A2" w14:textId="77777777" w:rsidR="00B4167B" w:rsidRDefault="00B4167B" w:rsidP="00A63C14">
      <w:pPr>
        <w:pStyle w:val="Textkrper"/>
      </w:pPr>
    </w:p>
    <w:p w14:paraId="26B26816" w14:textId="77777777" w:rsidR="00B4167B" w:rsidRPr="00641F6B" w:rsidRDefault="00B4167B" w:rsidP="00A63C14">
      <w:pPr>
        <w:pStyle w:val="Textkrper"/>
      </w:pPr>
    </w:p>
    <w:p w14:paraId="254FCDC4" w14:textId="77777777" w:rsidR="00920E6F" w:rsidRPr="00321DEE" w:rsidRDefault="00BF021C" w:rsidP="00321DEE">
      <w:pPr>
        <w:spacing w:line="240" w:lineRule="exact"/>
        <w:rPr>
          <w:lang w:eastAsia="de-DE"/>
        </w:rPr>
      </w:pPr>
      <w:r>
        <w:br w:type="page"/>
      </w:r>
    </w:p>
    <w:p w14:paraId="01958D68" w14:textId="77777777" w:rsidR="00321DEE" w:rsidRPr="001C4187" w:rsidRDefault="001C4187" w:rsidP="00812E2E">
      <w:pPr>
        <w:pStyle w:val="AufgabeText"/>
        <w:ind w:left="0"/>
        <w:rPr>
          <w:b/>
        </w:rPr>
      </w:pPr>
      <w:r w:rsidRPr="001C4187">
        <w:rPr>
          <w:noProof/>
          <w:lang w:eastAsia="de-DE"/>
        </w:rPr>
        <w:lastRenderedPageBreak/>
        <w:drawing>
          <wp:anchor distT="0" distB="0" distL="114300" distR="114300" simplePos="0" relativeHeight="251643904" behindDoc="0" locked="0" layoutInCell="0" allowOverlap="1" wp14:anchorId="2302CF8E" wp14:editId="3DE13D33">
            <wp:simplePos x="0" y="0"/>
            <wp:positionH relativeFrom="rightMargin">
              <wp:posOffset>245110</wp:posOffset>
            </wp:positionH>
            <wp:positionV relativeFrom="paragraph">
              <wp:posOffset>27305</wp:posOffset>
            </wp:positionV>
            <wp:extent cx="302895" cy="323850"/>
            <wp:effectExtent l="0" t="0" r="190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588" w:rsidRPr="001C4187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4F5935D" wp14:editId="5C231559">
                <wp:simplePos x="0" y="0"/>
                <wp:positionH relativeFrom="margin">
                  <wp:posOffset>-110490</wp:posOffset>
                </wp:positionH>
                <wp:positionV relativeFrom="paragraph">
                  <wp:posOffset>-71755</wp:posOffset>
                </wp:positionV>
                <wp:extent cx="4800600" cy="990600"/>
                <wp:effectExtent l="57150" t="38100" r="76200" b="95250"/>
                <wp:wrapNone/>
                <wp:docPr id="24" name="Abgerundetes 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990600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D0DB8" id="Abgerundetes Rechteck 24" o:spid="_x0000_s1026" style="position:absolute;margin-left:-8.7pt;margin-top:-5.65pt;width:378pt;height:78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Pr="001C4187">
        <w:rPr>
          <w:b/>
        </w:rPr>
        <w:t>Aufgabe 1</w:t>
      </w:r>
    </w:p>
    <w:p w14:paraId="615E80E8" w14:textId="77777777" w:rsidR="00321DEE" w:rsidRPr="001C4187" w:rsidRDefault="00321DEE" w:rsidP="00321DEE">
      <w:pPr>
        <w:pStyle w:val="AufgabeText"/>
        <w:ind w:left="0"/>
      </w:pPr>
      <w:r w:rsidRPr="001C4187">
        <w:t>Probieren Sie die verschiedenen Übertragungsarten aus.</w:t>
      </w:r>
    </w:p>
    <w:p w14:paraId="018431FB" w14:textId="77777777" w:rsidR="00321DEE" w:rsidRPr="001C4187" w:rsidRDefault="00321DEE" w:rsidP="00E14087">
      <w:pPr>
        <w:pStyle w:val="AufgabeText"/>
        <w:numPr>
          <w:ilvl w:val="0"/>
          <w:numId w:val="29"/>
        </w:numPr>
      </w:pPr>
      <w:r w:rsidRPr="001C4187">
        <w:t>Stoppuhren finden Sie auf dem Lehrerpult.</w:t>
      </w:r>
    </w:p>
    <w:p w14:paraId="477E2620" w14:textId="77777777" w:rsidR="00321DEE" w:rsidRPr="001C4187" w:rsidRDefault="00321DEE" w:rsidP="00321DEE">
      <w:pPr>
        <w:pStyle w:val="AufgabeText"/>
        <w:numPr>
          <w:ilvl w:val="0"/>
          <w:numId w:val="29"/>
        </w:numPr>
      </w:pPr>
      <w:r w:rsidRPr="001C4187">
        <w:t>Die Vorlage</w:t>
      </w:r>
      <w:r w:rsidR="00E14087" w:rsidRPr="001C4187">
        <w:t xml:space="preserve"> und weißes Papier finden Sie ebenfalls auf dem Lehrerpult</w:t>
      </w:r>
      <w:r w:rsidRPr="001C4187">
        <w:t>.</w:t>
      </w:r>
    </w:p>
    <w:p w14:paraId="4D897F74" w14:textId="77777777" w:rsidR="00E14087" w:rsidRPr="001C4187" w:rsidRDefault="00AB4C6E" w:rsidP="00321DEE">
      <w:pPr>
        <w:pStyle w:val="AufgabeText"/>
        <w:numPr>
          <w:ilvl w:val="0"/>
          <w:numId w:val="29"/>
        </w:numPr>
      </w:pPr>
      <w:r>
        <w:t>Kleben Sie I</w:t>
      </w:r>
      <w:r w:rsidR="00E14087" w:rsidRPr="001C4187">
        <w:t>hre Ergebnisse auf dem Einlegeblatt ein.</w:t>
      </w:r>
    </w:p>
    <w:p w14:paraId="2EEB64AD" w14:textId="77777777" w:rsidR="00321DEE" w:rsidRPr="001C4187" w:rsidRDefault="00321DEE" w:rsidP="00321DEE">
      <w:pPr>
        <w:pStyle w:val="AufgabeText"/>
        <w:ind w:left="0"/>
      </w:pPr>
    </w:p>
    <w:p w14:paraId="17820B08" w14:textId="77777777" w:rsidR="0015077C" w:rsidRPr="001C4187" w:rsidRDefault="0015077C" w:rsidP="00321DEE">
      <w:pPr>
        <w:pStyle w:val="AufgabeText"/>
        <w:ind w:left="0"/>
        <w:rPr>
          <w:b/>
          <w:u w:val="single"/>
        </w:rPr>
      </w:pPr>
    </w:p>
    <w:p w14:paraId="72EDDEA3" w14:textId="77777777" w:rsidR="00321DEE" w:rsidRPr="001C4187" w:rsidRDefault="00321DEE" w:rsidP="00321DEE">
      <w:pPr>
        <w:pStyle w:val="AufgabeText"/>
        <w:ind w:left="0"/>
        <w:rPr>
          <w:b/>
          <w:u w:val="single"/>
        </w:rPr>
      </w:pPr>
      <w:r w:rsidRPr="001C4187">
        <w:rPr>
          <w:b/>
          <w:u w:val="single"/>
        </w:rPr>
        <w:t xml:space="preserve">Methode 1: </w:t>
      </w:r>
      <w:proofErr w:type="spellStart"/>
      <w:r w:rsidRPr="001C4187">
        <w:rPr>
          <w:b/>
          <w:u w:val="single"/>
        </w:rPr>
        <w:t>Hinterleuchtung</w:t>
      </w:r>
      <w:proofErr w:type="spellEnd"/>
    </w:p>
    <w:p w14:paraId="2A82FDEA" w14:textId="77777777" w:rsidR="001C4187" w:rsidRDefault="001C4187" w:rsidP="001C4187">
      <w:pPr>
        <w:pStyle w:val="Marginaliegrau"/>
        <w:framePr w:wrap="around" w:x="8863" w:y="504"/>
      </w:pPr>
      <w:r>
        <w:t>Aufgabe 1 und 2 für die offene Lernzeit geeignet</w:t>
      </w:r>
    </w:p>
    <w:p w14:paraId="7E53C6A8" w14:textId="77777777" w:rsidR="00321DEE" w:rsidRPr="001C4187" w:rsidRDefault="00AE5FA7" w:rsidP="0015077C">
      <w:pPr>
        <w:pStyle w:val="AufgabeText"/>
        <w:numPr>
          <w:ilvl w:val="0"/>
          <w:numId w:val="30"/>
        </w:numPr>
        <w:rPr>
          <w:b/>
          <w:u w:val="single"/>
        </w:rPr>
      </w:pPr>
      <w:r w:rsidRPr="001C4187">
        <w:t>Beginne</w:t>
      </w:r>
      <w:r w:rsidR="00B84A88" w:rsidRPr="001C4187">
        <w:t>n</w:t>
      </w:r>
      <w:r w:rsidRPr="001C4187">
        <w:t xml:space="preserve"> Sie mit</w:t>
      </w:r>
      <w:r w:rsidR="00321DEE" w:rsidRPr="001C4187">
        <w:t xml:space="preserve"> der Zeitmessung!</w:t>
      </w:r>
      <w:r w:rsidR="00DC0835" w:rsidRPr="001C4187">
        <w:rPr>
          <w:noProof/>
          <w:lang w:eastAsia="de-DE"/>
        </w:rPr>
        <w:t xml:space="preserve"> </w:t>
      </w:r>
    </w:p>
    <w:tbl>
      <w:tblPr>
        <w:tblStyle w:val="Tabellenraster"/>
        <w:tblpPr w:leftFromText="141" w:rightFromText="141" w:vertAnchor="text" w:horzAnchor="margin" w:tblpY="220"/>
        <w:tblW w:w="7508" w:type="dxa"/>
        <w:tblLook w:val="04A0" w:firstRow="1" w:lastRow="0" w:firstColumn="1" w:lastColumn="0" w:noHBand="0" w:noVBand="1"/>
      </w:tblPr>
      <w:tblGrid>
        <w:gridCol w:w="3823"/>
        <w:gridCol w:w="3685"/>
      </w:tblGrid>
      <w:tr w:rsidR="00122A52" w:rsidRPr="001C4187" w14:paraId="25997BAA" w14:textId="77777777" w:rsidTr="00122A52">
        <w:tc>
          <w:tcPr>
            <w:tcW w:w="3823" w:type="dxa"/>
          </w:tcPr>
          <w:p w14:paraId="6EF91443" w14:textId="77777777" w:rsidR="00122A52" w:rsidRPr="001C4187" w:rsidRDefault="00122A52" w:rsidP="00122A52">
            <w:pPr>
              <w:pStyle w:val="AufgabeText"/>
              <w:numPr>
                <w:ilvl w:val="0"/>
                <w:numId w:val="31"/>
              </w:numPr>
            </w:pPr>
            <w:r w:rsidRPr="001C4187">
              <w:t>Befestigen Sie die Vorlage mit Klebeband an der Fensterscheibe.</w:t>
            </w:r>
          </w:p>
          <w:p w14:paraId="648B4AA5" w14:textId="77777777" w:rsidR="00122A52" w:rsidRPr="001C4187" w:rsidRDefault="00122A52" w:rsidP="00122A52">
            <w:pPr>
              <w:pStyle w:val="AufgabeText"/>
              <w:ind w:left="0"/>
            </w:pPr>
          </w:p>
          <w:p w14:paraId="4EBB82F8" w14:textId="77777777" w:rsidR="00122A52" w:rsidRPr="001C4187" w:rsidRDefault="00122A52" w:rsidP="00122A52">
            <w:pPr>
              <w:pStyle w:val="AufgabeText"/>
              <w:ind w:left="0"/>
            </w:pPr>
          </w:p>
        </w:tc>
        <w:tc>
          <w:tcPr>
            <w:tcW w:w="3685" w:type="dxa"/>
          </w:tcPr>
          <w:p w14:paraId="0A9C3492" w14:textId="77777777" w:rsidR="00122A52" w:rsidRPr="001C4187" w:rsidRDefault="005F684E" w:rsidP="00122A52">
            <w:pPr>
              <w:pStyle w:val="AufgabeText"/>
              <w:ind w:left="0"/>
            </w:pPr>
            <w:r w:rsidRPr="001C4187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8F6EADF" wp14:editId="439D4A4C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36195</wp:posOffset>
                  </wp:positionV>
                  <wp:extent cx="852805" cy="875030"/>
                  <wp:effectExtent l="7938" t="0" r="0" b="0"/>
                  <wp:wrapTight wrapText="bothSides">
                    <wp:wrapPolygon edited="0">
                      <wp:start x="201" y="21796"/>
                      <wp:lineTo x="20949" y="21796"/>
                      <wp:lineTo x="20949" y="635"/>
                      <wp:lineTo x="201" y="635"/>
                      <wp:lineTo x="201" y="21796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33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7" r="15785"/>
                          <a:stretch/>
                        </pic:blipFill>
                        <pic:spPr bwMode="auto">
                          <a:xfrm rot="5400000">
                            <a:off x="0" y="0"/>
                            <a:ext cx="852805" cy="875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A52" w:rsidRPr="001C4187" w14:paraId="07A4DEB3" w14:textId="77777777" w:rsidTr="005D74B1">
        <w:trPr>
          <w:trHeight w:val="1817"/>
        </w:trPr>
        <w:tc>
          <w:tcPr>
            <w:tcW w:w="3823" w:type="dxa"/>
          </w:tcPr>
          <w:p w14:paraId="0C29EC32" w14:textId="77777777" w:rsidR="00122A52" w:rsidRPr="001C4187" w:rsidRDefault="00122A52" w:rsidP="0015077C">
            <w:pPr>
              <w:pStyle w:val="AufgabeText"/>
              <w:numPr>
                <w:ilvl w:val="0"/>
                <w:numId w:val="31"/>
              </w:numPr>
            </w:pPr>
            <w:r w:rsidRPr="001C4187">
              <w:t>Legen Sie ein zweites, weißes Papier über die Vorlage. Zeichnen Sie nun das Motiv mit einem Bleistift ab.</w:t>
            </w:r>
          </w:p>
        </w:tc>
        <w:tc>
          <w:tcPr>
            <w:tcW w:w="3685" w:type="dxa"/>
          </w:tcPr>
          <w:p w14:paraId="3F56FFEC" w14:textId="77777777" w:rsidR="00122A52" w:rsidRPr="001C4187" w:rsidRDefault="005D74B1" w:rsidP="00122A52">
            <w:pPr>
              <w:pStyle w:val="AufgabeText"/>
              <w:ind w:left="0"/>
            </w:pPr>
            <w:r w:rsidRPr="001C4187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43824EC" wp14:editId="78ED2701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102870</wp:posOffset>
                  </wp:positionV>
                  <wp:extent cx="853440" cy="825500"/>
                  <wp:effectExtent l="0" t="5080" r="0" b="0"/>
                  <wp:wrapTight wrapText="bothSides">
                    <wp:wrapPolygon edited="0">
                      <wp:start x="-129" y="21467"/>
                      <wp:lineTo x="21086" y="21467"/>
                      <wp:lineTo x="21086" y="532"/>
                      <wp:lineTo x="-129" y="532"/>
                      <wp:lineTo x="-129" y="21467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33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7" r="4266"/>
                          <a:stretch/>
                        </pic:blipFill>
                        <pic:spPr bwMode="auto">
                          <a:xfrm rot="5400000">
                            <a:off x="0" y="0"/>
                            <a:ext cx="853440" cy="82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684E" w:rsidRPr="001C4187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CFE5730" wp14:editId="04638FC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38735</wp:posOffset>
                  </wp:positionV>
                  <wp:extent cx="873760" cy="960120"/>
                  <wp:effectExtent l="0" t="5080" r="0" b="0"/>
                  <wp:wrapTight wrapText="bothSides">
                    <wp:wrapPolygon edited="0">
                      <wp:start x="-126" y="21486"/>
                      <wp:lineTo x="21066" y="21486"/>
                      <wp:lineTo x="21066" y="486"/>
                      <wp:lineTo x="-126" y="486"/>
                      <wp:lineTo x="-126" y="21486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33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5" r="24595"/>
                          <a:stretch/>
                        </pic:blipFill>
                        <pic:spPr bwMode="auto">
                          <a:xfrm rot="5400000">
                            <a:off x="0" y="0"/>
                            <a:ext cx="873760" cy="96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A52" w:rsidRPr="001C4187" w14:paraId="07B693A1" w14:textId="77777777" w:rsidTr="00122A52">
        <w:tc>
          <w:tcPr>
            <w:tcW w:w="3823" w:type="dxa"/>
          </w:tcPr>
          <w:p w14:paraId="5B0023F6" w14:textId="77777777" w:rsidR="00122A52" w:rsidRPr="001C4187" w:rsidRDefault="00AB4C6E" w:rsidP="00AB4C6E">
            <w:pPr>
              <w:pStyle w:val="Textkrper"/>
              <w:numPr>
                <w:ilvl w:val="0"/>
                <w:numId w:val="31"/>
              </w:numPr>
              <w:jc w:val="left"/>
            </w:pPr>
            <w:r>
              <w:t>Entfernen Sie die Vorlage und I</w:t>
            </w:r>
            <w:r w:rsidR="00122A52" w:rsidRPr="001C4187">
              <w:t>hre Kopie von der Fensterscheibe.</w:t>
            </w:r>
          </w:p>
        </w:tc>
        <w:tc>
          <w:tcPr>
            <w:tcW w:w="3685" w:type="dxa"/>
          </w:tcPr>
          <w:p w14:paraId="2F707148" w14:textId="77777777" w:rsidR="00122A52" w:rsidRPr="001C4187" w:rsidRDefault="00122A52" w:rsidP="00122A52">
            <w:pPr>
              <w:pStyle w:val="AufgabeText"/>
              <w:ind w:left="0"/>
            </w:pPr>
          </w:p>
        </w:tc>
      </w:tr>
    </w:tbl>
    <w:p w14:paraId="024A2B02" w14:textId="77777777" w:rsidR="001C4187" w:rsidRDefault="001C4187" w:rsidP="001C4187">
      <w:pPr>
        <w:pStyle w:val="Marginaliegrau"/>
        <w:framePr w:wrap="around" w:x="8968" w:y="2168"/>
      </w:pPr>
      <w:r>
        <w:t>Quelle Bilder:</w:t>
      </w:r>
    </w:p>
    <w:p w14:paraId="7260A2F2" w14:textId="77777777" w:rsidR="001C4187" w:rsidRDefault="001C4187" w:rsidP="001C4187">
      <w:pPr>
        <w:pStyle w:val="Marginaliegrau"/>
        <w:framePr w:wrap="around" w:x="8968" w:y="2168"/>
      </w:pPr>
      <w:r>
        <w:t>Scarlett Künzel</w:t>
      </w:r>
    </w:p>
    <w:p w14:paraId="0058191A" w14:textId="77777777" w:rsidR="00EB2D85" w:rsidRPr="001C4187" w:rsidRDefault="00EB2D85" w:rsidP="00EB2D85">
      <w:pPr>
        <w:pStyle w:val="AufgabeText"/>
        <w:ind w:left="720"/>
      </w:pPr>
    </w:p>
    <w:p w14:paraId="4EC7B650" w14:textId="77777777" w:rsidR="00321DEE" w:rsidRPr="001C4187" w:rsidRDefault="00122A52" w:rsidP="005D267B">
      <w:pPr>
        <w:pStyle w:val="AufgabeText"/>
        <w:numPr>
          <w:ilvl w:val="0"/>
          <w:numId w:val="30"/>
        </w:numPr>
      </w:pPr>
      <w:r w:rsidRPr="001C4187">
        <w:t>Stoppe</w:t>
      </w:r>
      <w:r w:rsidR="00B84A88" w:rsidRPr="001C4187">
        <w:t>n</w:t>
      </w:r>
      <w:r w:rsidRPr="001C4187">
        <w:t xml:space="preserve"> Sie die Zeit!</w:t>
      </w:r>
      <w:r w:rsidR="00B84A88" w:rsidRPr="001C4187">
        <w:t xml:space="preserve"> Wie lange haben Sie gebraucht?</w:t>
      </w:r>
    </w:p>
    <w:p w14:paraId="5EA9F9EC" w14:textId="77777777" w:rsidR="00321DEE" w:rsidRPr="001C4187" w:rsidRDefault="00321DEE" w:rsidP="00321DEE">
      <w:pPr>
        <w:pStyle w:val="AufgabeText"/>
        <w:ind w:left="644"/>
      </w:pPr>
    </w:p>
    <w:p w14:paraId="39E5B950" w14:textId="77777777" w:rsidR="0015077C" w:rsidRDefault="0015077C" w:rsidP="009A76CA">
      <w:pPr>
        <w:pStyle w:val="AufgabeText"/>
        <w:ind w:left="0"/>
        <w:rPr>
          <w:b/>
          <w:u w:val="single"/>
        </w:rPr>
      </w:pPr>
      <w:bookmarkStart w:id="0" w:name="_GoBack"/>
      <w:bookmarkEnd w:id="0"/>
    </w:p>
    <w:p w14:paraId="3D02FF17" w14:textId="77777777" w:rsidR="001C4187" w:rsidRDefault="001C4187" w:rsidP="009A76CA">
      <w:pPr>
        <w:pStyle w:val="AufgabeText"/>
        <w:ind w:left="0"/>
        <w:rPr>
          <w:b/>
          <w:u w:val="single"/>
        </w:rPr>
      </w:pPr>
    </w:p>
    <w:p w14:paraId="3700E4B5" w14:textId="77777777" w:rsidR="001C4187" w:rsidRDefault="001C4187" w:rsidP="009A76CA">
      <w:pPr>
        <w:pStyle w:val="AufgabeText"/>
        <w:ind w:left="0"/>
        <w:rPr>
          <w:b/>
          <w:u w:val="single"/>
        </w:rPr>
      </w:pPr>
    </w:p>
    <w:p w14:paraId="3852B4F1" w14:textId="77777777" w:rsidR="001C4187" w:rsidRPr="001C4187" w:rsidRDefault="001C4187" w:rsidP="009A76CA">
      <w:pPr>
        <w:pStyle w:val="AufgabeText"/>
        <w:ind w:left="0"/>
        <w:rPr>
          <w:b/>
          <w:u w:val="single"/>
        </w:rPr>
      </w:pPr>
    </w:p>
    <w:p w14:paraId="57F45C70" w14:textId="77777777" w:rsidR="00931AC3" w:rsidRPr="001C4187" w:rsidRDefault="009A76CA" w:rsidP="009A76CA">
      <w:pPr>
        <w:pStyle w:val="AufgabeText"/>
        <w:ind w:left="0"/>
        <w:rPr>
          <w:b/>
          <w:u w:val="single"/>
        </w:rPr>
      </w:pPr>
      <w:r w:rsidRPr="001C4187">
        <w:rPr>
          <w:b/>
          <w:u w:val="single"/>
        </w:rPr>
        <w:t>Methode 2: Freihand</w:t>
      </w:r>
    </w:p>
    <w:p w14:paraId="548B1B30" w14:textId="77777777" w:rsidR="00EB2D85" w:rsidRPr="001C4187" w:rsidRDefault="009A76CA" w:rsidP="00EB2D85">
      <w:pPr>
        <w:pStyle w:val="AufgabeText"/>
        <w:numPr>
          <w:ilvl w:val="0"/>
          <w:numId w:val="30"/>
        </w:numPr>
      </w:pPr>
      <w:r w:rsidRPr="001C4187">
        <w:t>Beginne</w:t>
      </w:r>
      <w:r w:rsidR="00B84A88" w:rsidRPr="001C4187">
        <w:t xml:space="preserve">n Sie </w:t>
      </w:r>
      <w:r w:rsidRPr="001C4187">
        <w:t xml:space="preserve"> mit der Zeitmessung!</w:t>
      </w:r>
    </w:p>
    <w:p w14:paraId="779EECDB" w14:textId="77777777" w:rsidR="005D267B" w:rsidRPr="001C4187" w:rsidRDefault="005D267B" w:rsidP="005D267B">
      <w:pPr>
        <w:pStyle w:val="AufgabeText"/>
        <w:ind w:left="0"/>
      </w:pPr>
    </w:p>
    <w:tbl>
      <w:tblPr>
        <w:tblStyle w:val="Tabellenraster"/>
        <w:tblW w:w="7508" w:type="dxa"/>
        <w:tblLook w:val="04A0" w:firstRow="1" w:lastRow="0" w:firstColumn="1" w:lastColumn="0" w:noHBand="0" w:noVBand="1"/>
      </w:tblPr>
      <w:tblGrid>
        <w:gridCol w:w="3823"/>
        <w:gridCol w:w="3685"/>
      </w:tblGrid>
      <w:tr w:rsidR="00122A52" w:rsidRPr="001C4187" w14:paraId="2FEEDE39" w14:textId="77777777" w:rsidTr="00122A52">
        <w:tc>
          <w:tcPr>
            <w:tcW w:w="3823" w:type="dxa"/>
          </w:tcPr>
          <w:p w14:paraId="26F18765" w14:textId="77777777" w:rsidR="00122A52" w:rsidRPr="001C4187" w:rsidRDefault="00122A52" w:rsidP="00122A52">
            <w:pPr>
              <w:pStyle w:val="AufgabeText"/>
              <w:numPr>
                <w:ilvl w:val="0"/>
                <w:numId w:val="32"/>
              </w:numPr>
            </w:pPr>
            <w:r w:rsidRPr="001C4187">
              <w:t>Legen Sie ihre Vorlage gut sichtbar auf den Tisch.</w:t>
            </w:r>
          </w:p>
          <w:p w14:paraId="1AE3EEA8" w14:textId="77777777" w:rsidR="00122A52" w:rsidRPr="001C4187" w:rsidRDefault="00122A52" w:rsidP="00122A52">
            <w:pPr>
              <w:pStyle w:val="AufgabeText"/>
              <w:ind w:left="0"/>
            </w:pPr>
          </w:p>
          <w:p w14:paraId="35476904" w14:textId="77777777" w:rsidR="005D267B" w:rsidRPr="001C4187" w:rsidRDefault="005D267B" w:rsidP="00122A52">
            <w:pPr>
              <w:pStyle w:val="AufgabeText"/>
              <w:ind w:left="0"/>
            </w:pPr>
          </w:p>
          <w:p w14:paraId="0F948AF5" w14:textId="77777777" w:rsidR="005D267B" w:rsidRPr="001C4187" w:rsidRDefault="005D267B" w:rsidP="00122A52">
            <w:pPr>
              <w:pStyle w:val="AufgabeText"/>
              <w:ind w:left="0"/>
            </w:pPr>
          </w:p>
        </w:tc>
        <w:tc>
          <w:tcPr>
            <w:tcW w:w="3685" w:type="dxa"/>
          </w:tcPr>
          <w:p w14:paraId="50A39DF0" w14:textId="77777777" w:rsidR="00122A52" w:rsidRPr="001C4187" w:rsidRDefault="00BF4921" w:rsidP="00122A52">
            <w:pPr>
              <w:pStyle w:val="AufgabeText"/>
              <w:ind w:left="0"/>
            </w:pPr>
            <w:r w:rsidRPr="001C4187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A906A42" wp14:editId="11496E6D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-84455</wp:posOffset>
                  </wp:positionV>
                  <wp:extent cx="843915" cy="1094740"/>
                  <wp:effectExtent l="7938" t="0" r="2222" b="2223"/>
                  <wp:wrapTight wrapText="bothSides">
                    <wp:wrapPolygon edited="0">
                      <wp:start x="203" y="21757"/>
                      <wp:lineTo x="21169" y="21757"/>
                      <wp:lineTo x="21169" y="332"/>
                      <wp:lineTo x="203" y="332"/>
                      <wp:lineTo x="203" y="21757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34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9" t="217" r="21795" b="-217"/>
                          <a:stretch/>
                        </pic:blipFill>
                        <pic:spPr bwMode="auto">
                          <a:xfrm rot="5400000">
                            <a:off x="0" y="0"/>
                            <a:ext cx="843915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267B" w:rsidRPr="001C4187" w14:paraId="34C55BC8" w14:textId="77777777" w:rsidTr="00122A52">
        <w:tc>
          <w:tcPr>
            <w:tcW w:w="3823" w:type="dxa"/>
          </w:tcPr>
          <w:p w14:paraId="79D008F8" w14:textId="77777777" w:rsidR="005D267B" w:rsidRPr="001C4187" w:rsidRDefault="005D267B" w:rsidP="005D267B">
            <w:pPr>
              <w:pStyle w:val="AufgabeText"/>
              <w:numPr>
                <w:ilvl w:val="0"/>
                <w:numId w:val="32"/>
              </w:numPr>
            </w:pPr>
            <w:r w:rsidRPr="001C4187">
              <w:t>Zeichnen Sie das Motiv so genau wie möglich ab.</w:t>
            </w:r>
          </w:p>
          <w:p w14:paraId="3CF5113F" w14:textId="77777777" w:rsidR="005D267B" w:rsidRPr="001C4187" w:rsidRDefault="005D267B" w:rsidP="005D267B">
            <w:pPr>
              <w:pStyle w:val="AufgabeText"/>
              <w:ind w:left="0"/>
            </w:pPr>
          </w:p>
          <w:p w14:paraId="20A3812B" w14:textId="77777777" w:rsidR="005D267B" w:rsidRPr="001C4187" w:rsidRDefault="005D267B" w:rsidP="005D267B">
            <w:pPr>
              <w:pStyle w:val="AufgabeText"/>
              <w:ind w:left="0"/>
            </w:pPr>
          </w:p>
          <w:p w14:paraId="3B9F1BF3" w14:textId="77777777" w:rsidR="005D267B" w:rsidRPr="001C4187" w:rsidRDefault="005D267B" w:rsidP="005D267B">
            <w:pPr>
              <w:pStyle w:val="AufgabeText"/>
              <w:ind w:left="0"/>
            </w:pPr>
          </w:p>
        </w:tc>
        <w:tc>
          <w:tcPr>
            <w:tcW w:w="3685" w:type="dxa"/>
          </w:tcPr>
          <w:p w14:paraId="61FFFE22" w14:textId="77777777" w:rsidR="005D267B" w:rsidRPr="001C4187" w:rsidRDefault="003C7938" w:rsidP="00122A52">
            <w:pPr>
              <w:pStyle w:val="AufgabeText"/>
              <w:ind w:left="0"/>
            </w:pPr>
            <w:r>
              <w:rPr>
                <w:noProof/>
              </w:rPr>
              <w:pict w14:anchorId="491DF6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9pt;margin-top:2.75pt;width:84.35pt;height:67.9pt;z-index:-251641856;mso-position-horizontal-relative:text;mso-position-vertical-relative:text" wrapcoords="-44 0 -44 21556 21600 21556 21600 0 -44 0">
                  <v:imagedata r:id="rId18" o:title="IMG_5346" cropbottom="12797f"/>
                  <w10:wrap type="tight"/>
                </v:shape>
              </w:pict>
            </w:r>
          </w:p>
        </w:tc>
      </w:tr>
    </w:tbl>
    <w:p w14:paraId="125EE40C" w14:textId="77777777" w:rsidR="00122A52" w:rsidRPr="001C4187" w:rsidRDefault="00122A52" w:rsidP="00EB2D85">
      <w:pPr>
        <w:pStyle w:val="AufgabeText"/>
        <w:ind w:left="720"/>
      </w:pPr>
    </w:p>
    <w:p w14:paraId="5D5F5269" w14:textId="77777777" w:rsidR="00AE2B24" w:rsidRPr="001C4187" w:rsidRDefault="00EB2D85" w:rsidP="005D74B1">
      <w:pPr>
        <w:pStyle w:val="AufgabeText"/>
        <w:numPr>
          <w:ilvl w:val="0"/>
          <w:numId w:val="30"/>
        </w:numPr>
      </w:pPr>
      <w:r w:rsidRPr="001C4187">
        <w:t>Stoppen Sie die Zeit!</w:t>
      </w:r>
      <w:r w:rsidR="00B84A88" w:rsidRPr="001C4187">
        <w:t xml:space="preserve"> Wie lange haben Sie gebraucht?</w:t>
      </w:r>
    </w:p>
    <w:p w14:paraId="2CE96CDF" w14:textId="77777777" w:rsidR="0015077C" w:rsidRPr="001C4187" w:rsidRDefault="0015077C" w:rsidP="000B3F15">
      <w:pPr>
        <w:pStyle w:val="AufgabeText"/>
        <w:ind w:left="0"/>
        <w:rPr>
          <w:b/>
          <w:u w:val="single"/>
        </w:rPr>
      </w:pPr>
    </w:p>
    <w:p w14:paraId="120281FA" w14:textId="77777777" w:rsidR="0015077C" w:rsidRPr="001C4187" w:rsidRDefault="0015077C" w:rsidP="000B3F15">
      <w:pPr>
        <w:pStyle w:val="AufgabeText"/>
        <w:ind w:left="0"/>
        <w:rPr>
          <w:b/>
          <w:u w:val="single"/>
        </w:rPr>
      </w:pPr>
    </w:p>
    <w:p w14:paraId="05411AEE" w14:textId="77777777" w:rsidR="001C4187" w:rsidRDefault="001C4187">
      <w:pPr>
        <w:spacing w:line="240" w:lineRule="exact"/>
        <w:rPr>
          <w:b/>
          <w:u w:val="single"/>
        </w:rPr>
      </w:pPr>
      <w:r>
        <w:rPr>
          <w:b/>
          <w:u w:val="single"/>
        </w:rPr>
        <w:br w:type="page"/>
      </w:r>
    </w:p>
    <w:p w14:paraId="2DB2DE66" w14:textId="77777777" w:rsidR="00AE2B89" w:rsidRPr="001C4187" w:rsidRDefault="00BE3768" w:rsidP="000B3F15">
      <w:pPr>
        <w:pStyle w:val="AufgabeText"/>
        <w:ind w:left="0"/>
        <w:rPr>
          <w:b/>
          <w:u w:val="single"/>
        </w:rPr>
      </w:pPr>
      <w:r w:rsidRPr="001C4187">
        <w:rPr>
          <w:b/>
          <w:u w:val="single"/>
        </w:rPr>
        <w:lastRenderedPageBreak/>
        <w:t>Methode 3: Pauspapier</w:t>
      </w:r>
    </w:p>
    <w:p w14:paraId="420AC2E6" w14:textId="77777777" w:rsidR="00F82D3E" w:rsidRPr="001C4187" w:rsidRDefault="00BE3768" w:rsidP="00BE3768">
      <w:pPr>
        <w:pStyle w:val="AufgabeText"/>
        <w:numPr>
          <w:ilvl w:val="0"/>
          <w:numId w:val="30"/>
        </w:numPr>
      </w:pPr>
      <w:r w:rsidRPr="001C4187">
        <w:t>Beginne</w:t>
      </w:r>
      <w:r w:rsidR="00B84A88" w:rsidRPr="001C4187">
        <w:t>n</w:t>
      </w:r>
      <w:r w:rsidRPr="001C4187">
        <w:t xml:space="preserve"> </w:t>
      </w:r>
      <w:r w:rsidR="00AE5FA7" w:rsidRPr="001C4187">
        <w:t xml:space="preserve">Sie </w:t>
      </w:r>
      <w:r w:rsidRPr="001C4187">
        <w:t>mit der Zeitmessung!</w:t>
      </w:r>
    </w:p>
    <w:p w14:paraId="31E3D536" w14:textId="77777777" w:rsidR="00AE2B24" w:rsidRPr="001C4187" w:rsidRDefault="00AE2B24" w:rsidP="00AE2B24">
      <w:pPr>
        <w:pStyle w:val="AufgabeText"/>
        <w:ind w:left="708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0"/>
        <w:gridCol w:w="3680"/>
      </w:tblGrid>
      <w:tr w:rsidR="00AE2B24" w:rsidRPr="001C4187" w14:paraId="7D91347D" w14:textId="77777777" w:rsidTr="00AE2B24">
        <w:tc>
          <w:tcPr>
            <w:tcW w:w="3680" w:type="dxa"/>
          </w:tcPr>
          <w:p w14:paraId="0C77426D" w14:textId="77777777" w:rsidR="00AE2B24" w:rsidRPr="001C4187" w:rsidRDefault="00AE2B24" w:rsidP="00AE2B24">
            <w:pPr>
              <w:pStyle w:val="AufgabeText"/>
              <w:numPr>
                <w:ilvl w:val="0"/>
                <w:numId w:val="36"/>
              </w:numPr>
            </w:pPr>
            <w:r w:rsidRPr="001C4187">
              <w:t>Le</w:t>
            </w:r>
            <w:r w:rsidR="00AB4C6E">
              <w:t>gen Sie das Pauspapier über ein</w:t>
            </w:r>
            <w:r w:rsidRPr="001C4187">
              <w:t xml:space="preserve"> leeres Blatt Papier. (Wenn nötig, fixieren Sie es mit Klebeband</w:t>
            </w:r>
            <w:r w:rsidR="00AB4C6E">
              <w:t>.)</w:t>
            </w:r>
          </w:p>
          <w:p w14:paraId="563BFFDA" w14:textId="77777777" w:rsidR="00AE2B24" w:rsidRPr="001C4187" w:rsidRDefault="00AE2B24" w:rsidP="00AE2B24">
            <w:pPr>
              <w:pStyle w:val="AufgabeText"/>
              <w:ind w:left="360"/>
            </w:pPr>
          </w:p>
        </w:tc>
        <w:tc>
          <w:tcPr>
            <w:tcW w:w="3680" w:type="dxa"/>
          </w:tcPr>
          <w:p w14:paraId="56D32722" w14:textId="77777777" w:rsidR="00AE2B24" w:rsidRPr="001C4187" w:rsidRDefault="00412EE5" w:rsidP="00AE2B24">
            <w:pPr>
              <w:pStyle w:val="AufgabeText"/>
              <w:ind w:left="0"/>
            </w:pPr>
            <w:r w:rsidRPr="001C4187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D7C1CD6" wp14:editId="3D6B0AB2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92075</wp:posOffset>
                  </wp:positionV>
                  <wp:extent cx="933450" cy="889635"/>
                  <wp:effectExtent l="2857" t="0" r="2858" b="2857"/>
                  <wp:wrapTight wrapText="bothSides">
                    <wp:wrapPolygon edited="0">
                      <wp:start x="66" y="21669"/>
                      <wp:lineTo x="21225" y="21669"/>
                      <wp:lineTo x="21225" y="393"/>
                      <wp:lineTo x="66" y="393"/>
                      <wp:lineTo x="66" y="21669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336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7" t="6629" r="12760" b="163"/>
                          <a:stretch/>
                        </pic:blipFill>
                        <pic:spPr bwMode="auto">
                          <a:xfrm rot="5400000">
                            <a:off x="0" y="0"/>
                            <a:ext cx="933450" cy="88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B24" w:rsidRPr="001C4187" w14:paraId="58D7E859" w14:textId="77777777" w:rsidTr="00AE2B24">
        <w:tc>
          <w:tcPr>
            <w:tcW w:w="3680" w:type="dxa"/>
          </w:tcPr>
          <w:p w14:paraId="4697AA41" w14:textId="77777777" w:rsidR="00AE2B24" w:rsidRPr="001C4187" w:rsidRDefault="00AE2B24" w:rsidP="00AE2B24">
            <w:pPr>
              <w:pStyle w:val="AufgabeText"/>
              <w:numPr>
                <w:ilvl w:val="0"/>
                <w:numId w:val="36"/>
              </w:numPr>
            </w:pPr>
            <w:r w:rsidRPr="001C4187">
              <w:t>Auf das Pauspap</w:t>
            </w:r>
            <w:r w:rsidR="00B25CFB" w:rsidRPr="001C4187">
              <w:t>i</w:t>
            </w:r>
            <w:r w:rsidRPr="001C4187">
              <w:t>er kommt nun die Vorlage.</w:t>
            </w:r>
            <w:r w:rsidRPr="001C4187">
              <w:br/>
              <w:t>(Wenn nötig, fixieren Sie diese mit Klebeband</w:t>
            </w:r>
            <w:r w:rsidR="00AB4C6E">
              <w:t>.</w:t>
            </w:r>
            <w:r w:rsidRPr="001C4187">
              <w:t>)</w:t>
            </w:r>
          </w:p>
          <w:p w14:paraId="436B496B" w14:textId="77777777" w:rsidR="00AE2B24" w:rsidRPr="001C4187" w:rsidRDefault="00AE2B24" w:rsidP="00AE2B24">
            <w:pPr>
              <w:pStyle w:val="AufgabeText"/>
              <w:ind w:left="360"/>
            </w:pPr>
          </w:p>
        </w:tc>
        <w:tc>
          <w:tcPr>
            <w:tcW w:w="3680" w:type="dxa"/>
          </w:tcPr>
          <w:p w14:paraId="05EC647E" w14:textId="77777777" w:rsidR="00AE2B24" w:rsidRPr="001C4187" w:rsidRDefault="00412EE5" w:rsidP="00AE2B24">
            <w:pPr>
              <w:pStyle w:val="AufgabeText"/>
              <w:ind w:left="0"/>
            </w:pPr>
            <w:r w:rsidRPr="001C4187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E86170B" wp14:editId="092EECAC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135890</wp:posOffset>
                  </wp:positionV>
                  <wp:extent cx="1001395" cy="821055"/>
                  <wp:effectExtent l="0" t="5080" r="3175" b="3175"/>
                  <wp:wrapTight wrapText="bothSides">
                    <wp:wrapPolygon edited="0">
                      <wp:start x="-110" y="21466"/>
                      <wp:lineTo x="21258" y="21466"/>
                      <wp:lineTo x="21258" y="418"/>
                      <wp:lineTo x="-110" y="418"/>
                      <wp:lineTo x="-110" y="21466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338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30"/>
                          <a:stretch/>
                        </pic:blipFill>
                        <pic:spPr bwMode="auto">
                          <a:xfrm rot="5400000">
                            <a:off x="0" y="0"/>
                            <a:ext cx="1001395" cy="82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B24" w:rsidRPr="001C4187" w14:paraId="7FEB4363" w14:textId="77777777" w:rsidTr="00AE2B24">
        <w:tc>
          <w:tcPr>
            <w:tcW w:w="3680" w:type="dxa"/>
          </w:tcPr>
          <w:p w14:paraId="6DF98F79" w14:textId="77777777" w:rsidR="00412EE5" w:rsidRPr="001C4187" w:rsidRDefault="00AE2B24" w:rsidP="00412EE5">
            <w:pPr>
              <w:pStyle w:val="AufgabeText"/>
              <w:numPr>
                <w:ilvl w:val="0"/>
                <w:numId w:val="36"/>
              </w:numPr>
            </w:pPr>
            <w:r w:rsidRPr="001C4187">
              <w:t>Zeichnen Sie die Umrisse der Vorlage mit einem Kuli nach.</w:t>
            </w:r>
          </w:p>
          <w:p w14:paraId="1A01F970" w14:textId="77777777" w:rsidR="00AE2B24" w:rsidRPr="001C4187" w:rsidRDefault="00AE2B24" w:rsidP="00412EE5">
            <w:pPr>
              <w:pStyle w:val="AufgabeText"/>
              <w:ind w:left="0"/>
            </w:pPr>
          </w:p>
        </w:tc>
        <w:tc>
          <w:tcPr>
            <w:tcW w:w="3680" w:type="dxa"/>
          </w:tcPr>
          <w:p w14:paraId="58CB077E" w14:textId="77777777" w:rsidR="00AE2B24" w:rsidRPr="001C4187" w:rsidRDefault="00412EE5" w:rsidP="00AE2B24">
            <w:pPr>
              <w:pStyle w:val="AufgabeText"/>
              <w:ind w:left="0"/>
            </w:pPr>
            <w:r w:rsidRPr="001C4187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83A36A2" wp14:editId="1C4ECEE1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15240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21600"/>
                      <wp:lineTo x="21196" y="21600"/>
                      <wp:lineTo x="21196" y="404"/>
                      <wp:lineTo x="0" y="404"/>
                      <wp:lineTo x="0" y="2160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34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B24" w:rsidRPr="001C4187" w14:paraId="2688ABE5" w14:textId="77777777" w:rsidTr="00AE2B24">
        <w:tc>
          <w:tcPr>
            <w:tcW w:w="3680" w:type="dxa"/>
          </w:tcPr>
          <w:p w14:paraId="7F852C44" w14:textId="77777777" w:rsidR="00AE2B24" w:rsidRPr="001C4187" w:rsidRDefault="00AE2B24" w:rsidP="003442B3">
            <w:pPr>
              <w:pStyle w:val="AufgabeText"/>
              <w:numPr>
                <w:ilvl w:val="0"/>
                <w:numId w:val="36"/>
              </w:numPr>
            </w:pPr>
            <w:r w:rsidRPr="001C4187">
              <w:t>Entfernen Sie die Vorlage und das Pauspapier.</w:t>
            </w:r>
          </w:p>
        </w:tc>
        <w:tc>
          <w:tcPr>
            <w:tcW w:w="3680" w:type="dxa"/>
          </w:tcPr>
          <w:p w14:paraId="33001DEC" w14:textId="77777777" w:rsidR="00AE2B24" w:rsidRPr="001C4187" w:rsidRDefault="00AE2B24" w:rsidP="00AE2B24">
            <w:pPr>
              <w:pStyle w:val="AufgabeText"/>
              <w:ind w:left="0"/>
            </w:pPr>
          </w:p>
        </w:tc>
      </w:tr>
    </w:tbl>
    <w:p w14:paraId="64373CC4" w14:textId="77777777" w:rsidR="00AE5FA7" w:rsidRPr="001C4187" w:rsidRDefault="00AE5FA7" w:rsidP="006373E9">
      <w:pPr>
        <w:pStyle w:val="AufgabeText"/>
        <w:ind w:left="0"/>
      </w:pPr>
    </w:p>
    <w:p w14:paraId="36231D78" w14:textId="77777777" w:rsidR="00AE5FA7" w:rsidRPr="001C4187" w:rsidRDefault="00AE5FA7" w:rsidP="006373E9">
      <w:pPr>
        <w:pStyle w:val="AufgabeText"/>
        <w:numPr>
          <w:ilvl w:val="0"/>
          <w:numId w:val="30"/>
        </w:numPr>
      </w:pPr>
      <w:r w:rsidRPr="001C4187">
        <w:t>Stoppen Sie die Zeit!</w:t>
      </w:r>
      <w:r w:rsidR="00B84A88" w:rsidRPr="001C4187">
        <w:t xml:space="preserve"> Wie lange haben Sie gebraucht?</w:t>
      </w:r>
    </w:p>
    <w:p w14:paraId="7C2E5E81" w14:textId="77777777" w:rsidR="00812E2E" w:rsidRPr="001C4187" w:rsidRDefault="00812E2E" w:rsidP="00412EE5">
      <w:pPr>
        <w:pStyle w:val="AufgabeText"/>
        <w:ind w:left="0"/>
      </w:pPr>
    </w:p>
    <w:p w14:paraId="19EC79DF" w14:textId="77777777" w:rsidR="00A43321" w:rsidRPr="001C4187" w:rsidRDefault="00A43321" w:rsidP="00412EE5">
      <w:pPr>
        <w:pStyle w:val="AufgabeText"/>
        <w:ind w:left="0"/>
      </w:pPr>
    </w:p>
    <w:p w14:paraId="200C0EFE" w14:textId="77777777" w:rsidR="0052260F" w:rsidRPr="001C4187" w:rsidRDefault="0052260F" w:rsidP="00412EE5">
      <w:pPr>
        <w:pStyle w:val="AufgabeText"/>
        <w:ind w:left="0"/>
        <w:rPr>
          <w:b/>
          <w:u w:val="single"/>
        </w:rPr>
      </w:pPr>
      <w:r w:rsidRPr="001C4187">
        <w:rPr>
          <w:b/>
          <w:u w:val="single"/>
        </w:rPr>
        <w:t>Methode 4: Transparentpapier</w:t>
      </w:r>
    </w:p>
    <w:p w14:paraId="09A7FBD8" w14:textId="77777777" w:rsidR="0052260F" w:rsidRPr="001C4187" w:rsidRDefault="0052260F" w:rsidP="0052260F">
      <w:pPr>
        <w:pStyle w:val="AufgabeText"/>
        <w:numPr>
          <w:ilvl w:val="0"/>
          <w:numId w:val="30"/>
        </w:numPr>
      </w:pPr>
      <w:r w:rsidRPr="001C4187">
        <w:t>Beginne</w:t>
      </w:r>
      <w:r w:rsidR="00AB4C6E">
        <w:t>n</w:t>
      </w:r>
      <w:r w:rsidRPr="001C4187">
        <w:t xml:space="preserve"> Sie mit der Zeitmessung!</w:t>
      </w:r>
    </w:p>
    <w:p w14:paraId="0C755195" w14:textId="77777777" w:rsidR="0052260F" w:rsidRPr="001C4187" w:rsidRDefault="0052260F" w:rsidP="0052260F">
      <w:pPr>
        <w:pStyle w:val="AufgabeText"/>
        <w:ind w:left="72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0"/>
        <w:gridCol w:w="3680"/>
      </w:tblGrid>
      <w:tr w:rsidR="0052260F" w:rsidRPr="001C4187" w14:paraId="7FEA7655" w14:textId="77777777" w:rsidTr="00160D79">
        <w:tc>
          <w:tcPr>
            <w:tcW w:w="3680" w:type="dxa"/>
          </w:tcPr>
          <w:p w14:paraId="0BC778E1" w14:textId="77777777" w:rsidR="0052260F" w:rsidRPr="001C4187" w:rsidRDefault="0052260F" w:rsidP="0052260F">
            <w:pPr>
              <w:pStyle w:val="AufgabeText"/>
              <w:numPr>
                <w:ilvl w:val="0"/>
                <w:numId w:val="40"/>
              </w:numPr>
            </w:pPr>
            <w:r w:rsidRPr="001C4187">
              <w:t xml:space="preserve">Legen Sie das Transparentpapier auf </w:t>
            </w:r>
            <w:r w:rsidR="00AB4C6E">
              <w:t>I</w:t>
            </w:r>
            <w:r w:rsidRPr="001C4187">
              <w:t>hre Vorlage. (Wenn nötig, fixieren Sie es mit Klebeband</w:t>
            </w:r>
            <w:r w:rsidR="00AB4C6E">
              <w:t>.</w:t>
            </w:r>
            <w:r w:rsidRPr="001C4187">
              <w:t>)</w:t>
            </w:r>
          </w:p>
          <w:p w14:paraId="7E75089B" w14:textId="77777777" w:rsidR="0052260F" w:rsidRPr="001C4187" w:rsidRDefault="0052260F" w:rsidP="00B07BA4">
            <w:pPr>
              <w:pStyle w:val="AufgabeText"/>
              <w:ind w:left="0"/>
            </w:pPr>
            <w:r w:rsidRPr="001C4187">
              <w:t xml:space="preserve">                </w:t>
            </w:r>
          </w:p>
        </w:tc>
        <w:tc>
          <w:tcPr>
            <w:tcW w:w="3680" w:type="dxa"/>
          </w:tcPr>
          <w:p w14:paraId="6AD81D57" w14:textId="77777777" w:rsidR="0052260F" w:rsidRPr="001C4187" w:rsidRDefault="003C7938" w:rsidP="00160D79">
            <w:pPr>
              <w:pStyle w:val="AufgabeText"/>
              <w:ind w:left="0"/>
            </w:pPr>
            <w:r>
              <w:rPr>
                <w:noProof/>
              </w:rPr>
              <w:pict w14:anchorId="1663420B">
                <v:shape id="_x0000_s1027" type="#_x0000_t75" style="position:absolute;left:0;text-align:left;margin-left:45.45pt;margin-top:2.15pt;width:62.4pt;height:67.3pt;z-index:-251635712;mso-position-horizontal-relative:text;mso-position-vertical-relative:text" wrapcoords="0 0 0 21541 21600 21541 21600 0 0 0">
                  <v:imagedata r:id="rId22" o:title="IMG_5348" croptop="7351f" cropbottom="12620f" cropleft="3490f" cropright="5699f"/>
                  <w10:wrap type="tight"/>
                </v:shape>
              </w:pict>
            </w:r>
          </w:p>
        </w:tc>
      </w:tr>
      <w:tr w:rsidR="0052260F" w:rsidRPr="001C4187" w14:paraId="7729B9C3" w14:textId="77777777" w:rsidTr="00160D79">
        <w:tc>
          <w:tcPr>
            <w:tcW w:w="3680" w:type="dxa"/>
          </w:tcPr>
          <w:p w14:paraId="60CA9217" w14:textId="77777777" w:rsidR="0052260F" w:rsidRPr="001C4187" w:rsidRDefault="0052260F" w:rsidP="0052260F">
            <w:pPr>
              <w:pStyle w:val="AufgabeText"/>
              <w:numPr>
                <w:ilvl w:val="0"/>
                <w:numId w:val="40"/>
              </w:numPr>
            </w:pPr>
            <w:r w:rsidRPr="001C4187">
              <w:t>Zeichnen Sie mit einem weichen Bleistift die Umrisse der Vorlage nach.</w:t>
            </w:r>
          </w:p>
          <w:p w14:paraId="565355E5" w14:textId="77777777" w:rsidR="0052260F" w:rsidRPr="001C4187" w:rsidRDefault="0052260F" w:rsidP="0052260F">
            <w:pPr>
              <w:pStyle w:val="AufgabeText"/>
              <w:ind w:left="0"/>
            </w:pPr>
            <w:r w:rsidRPr="001C4187">
              <w:t xml:space="preserve">                </w:t>
            </w:r>
          </w:p>
          <w:p w14:paraId="56130E5A" w14:textId="77777777" w:rsidR="0052260F" w:rsidRPr="001C4187" w:rsidRDefault="0052260F" w:rsidP="0052260F">
            <w:pPr>
              <w:pStyle w:val="AufgabeText"/>
              <w:ind w:left="720"/>
            </w:pPr>
          </w:p>
        </w:tc>
        <w:tc>
          <w:tcPr>
            <w:tcW w:w="3680" w:type="dxa"/>
          </w:tcPr>
          <w:p w14:paraId="341A7C92" w14:textId="77777777" w:rsidR="0052260F" w:rsidRPr="001C4187" w:rsidRDefault="006D2AA8" w:rsidP="00160D79">
            <w:pPr>
              <w:pStyle w:val="AufgabeText"/>
              <w:ind w:left="0"/>
            </w:pPr>
            <w:r w:rsidRPr="001C4187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78E94B3A" wp14:editId="28F7E8DB">
                  <wp:simplePos x="0" y="0"/>
                  <wp:positionH relativeFrom="margin">
                    <wp:posOffset>577215</wp:posOffset>
                  </wp:positionH>
                  <wp:positionV relativeFrom="paragraph">
                    <wp:posOffset>36830</wp:posOffset>
                  </wp:positionV>
                  <wp:extent cx="825500" cy="835660"/>
                  <wp:effectExtent l="0" t="5080" r="7620" b="7620"/>
                  <wp:wrapTight wrapText="bothSides">
                    <wp:wrapPolygon edited="0">
                      <wp:start x="-133" y="21469"/>
                      <wp:lineTo x="21301" y="21469"/>
                      <wp:lineTo x="21301" y="295"/>
                      <wp:lineTo x="-133" y="295"/>
                      <wp:lineTo x="-133" y="21469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35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5" r="12519"/>
                          <a:stretch/>
                        </pic:blipFill>
                        <pic:spPr bwMode="auto">
                          <a:xfrm rot="5400000">
                            <a:off x="0" y="0"/>
                            <a:ext cx="825500" cy="83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260F" w:rsidRPr="001C4187" w14:paraId="03A8F263" w14:textId="77777777" w:rsidTr="00160D79">
        <w:tc>
          <w:tcPr>
            <w:tcW w:w="3680" w:type="dxa"/>
          </w:tcPr>
          <w:p w14:paraId="16C86E0C" w14:textId="77777777" w:rsidR="0052260F" w:rsidRPr="001C4187" w:rsidRDefault="002376BF" w:rsidP="00AB4C6E">
            <w:pPr>
              <w:pStyle w:val="AufgabeText"/>
              <w:numPr>
                <w:ilvl w:val="0"/>
                <w:numId w:val="40"/>
              </w:numPr>
              <w:jc w:val="left"/>
            </w:pPr>
            <w:r w:rsidRPr="001C4187">
              <w:t>Entferne</w:t>
            </w:r>
            <w:r w:rsidR="00AB4C6E">
              <w:t xml:space="preserve">n Sie </w:t>
            </w:r>
            <w:r w:rsidRPr="001C4187">
              <w:t>das Transparentpapier.</w:t>
            </w:r>
          </w:p>
        </w:tc>
        <w:tc>
          <w:tcPr>
            <w:tcW w:w="3680" w:type="dxa"/>
          </w:tcPr>
          <w:p w14:paraId="22326DBF" w14:textId="77777777" w:rsidR="0052260F" w:rsidRPr="001C4187" w:rsidRDefault="0052260F" w:rsidP="00160D79">
            <w:pPr>
              <w:pStyle w:val="AufgabeText"/>
              <w:ind w:left="0"/>
            </w:pPr>
          </w:p>
        </w:tc>
      </w:tr>
      <w:tr w:rsidR="0052260F" w:rsidRPr="001C4187" w14:paraId="55EB5976" w14:textId="77777777" w:rsidTr="00160D79">
        <w:tc>
          <w:tcPr>
            <w:tcW w:w="3680" w:type="dxa"/>
          </w:tcPr>
          <w:p w14:paraId="036763B6" w14:textId="77777777" w:rsidR="0052260F" w:rsidRPr="001C4187" w:rsidRDefault="0052260F" w:rsidP="0052260F">
            <w:pPr>
              <w:pStyle w:val="AufgabeText"/>
              <w:numPr>
                <w:ilvl w:val="0"/>
                <w:numId w:val="40"/>
              </w:numPr>
            </w:pPr>
            <w:r w:rsidRPr="001C4187">
              <w:t>Drehen Sie das Transparentpapier auf die Rückseite und legen Sie es auf das leere Papier.</w:t>
            </w:r>
          </w:p>
          <w:p w14:paraId="3068E2E2" w14:textId="77777777" w:rsidR="00B07BA4" w:rsidRPr="001C4187" w:rsidRDefault="0052260F" w:rsidP="00B07BA4">
            <w:pPr>
              <w:pStyle w:val="AufgabeText"/>
              <w:ind w:left="360"/>
            </w:pPr>
            <w:r w:rsidRPr="001C4187">
              <w:t>Fahren nun die Umrisse nach.</w:t>
            </w:r>
          </w:p>
          <w:p w14:paraId="42D4C08F" w14:textId="77777777" w:rsidR="00A43321" w:rsidRPr="001C4187" w:rsidRDefault="00A43321" w:rsidP="00B07BA4">
            <w:pPr>
              <w:pStyle w:val="AufgabeText"/>
              <w:ind w:left="360"/>
            </w:pPr>
          </w:p>
        </w:tc>
        <w:tc>
          <w:tcPr>
            <w:tcW w:w="3680" w:type="dxa"/>
          </w:tcPr>
          <w:p w14:paraId="76EBFA39" w14:textId="77777777" w:rsidR="0052260F" w:rsidRPr="001C4187" w:rsidRDefault="00A43321" w:rsidP="00160D79">
            <w:pPr>
              <w:pStyle w:val="AufgabeText"/>
              <w:ind w:left="0"/>
            </w:pPr>
            <w:r w:rsidRPr="001C4187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49ACEBE8" wp14:editId="09E2EEAA">
                  <wp:simplePos x="0" y="0"/>
                  <wp:positionH relativeFrom="margin">
                    <wp:posOffset>611505</wp:posOffset>
                  </wp:positionH>
                  <wp:positionV relativeFrom="paragraph">
                    <wp:posOffset>99060</wp:posOffset>
                  </wp:positionV>
                  <wp:extent cx="822960" cy="724535"/>
                  <wp:effectExtent l="0" t="7938" r="7303" b="7302"/>
                  <wp:wrapTight wrapText="bothSides">
                    <wp:wrapPolygon edited="0">
                      <wp:start x="-208" y="21363"/>
                      <wp:lineTo x="21292" y="21363"/>
                      <wp:lineTo x="21292" y="350"/>
                      <wp:lineTo x="-208" y="350"/>
                      <wp:lineTo x="-208" y="21363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35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6" t="4856" r="9629"/>
                          <a:stretch/>
                        </pic:blipFill>
                        <pic:spPr bwMode="auto">
                          <a:xfrm rot="5400000">
                            <a:off x="0" y="0"/>
                            <a:ext cx="822960" cy="72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260F" w:rsidRPr="001C4187" w14:paraId="3AF714B7" w14:textId="77777777" w:rsidTr="00160D79">
        <w:tc>
          <w:tcPr>
            <w:tcW w:w="3680" w:type="dxa"/>
          </w:tcPr>
          <w:p w14:paraId="40D3EE57" w14:textId="77777777" w:rsidR="0052260F" w:rsidRPr="001C4187" w:rsidRDefault="0052260F" w:rsidP="00B07BA4">
            <w:pPr>
              <w:pStyle w:val="AufgabeText"/>
              <w:numPr>
                <w:ilvl w:val="0"/>
                <w:numId w:val="40"/>
              </w:numPr>
            </w:pPr>
            <w:r w:rsidRPr="001C4187">
              <w:t>Entferne</w:t>
            </w:r>
            <w:r w:rsidR="00AB4C6E">
              <w:t>n Sie</w:t>
            </w:r>
            <w:r w:rsidRPr="001C4187">
              <w:t xml:space="preserve"> das Transparentpapier.</w:t>
            </w:r>
          </w:p>
        </w:tc>
        <w:tc>
          <w:tcPr>
            <w:tcW w:w="3680" w:type="dxa"/>
          </w:tcPr>
          <w:p w14:paraId="1D6B5DB8" w14:textId="77777777" w:rsidR="0052260F" w:rsidRPr="001C4187" w:rsidRDefault="0052260F" w:rsidP="00160D79">
            <w:pPr>
              <w:pStyle w:val="AufgabeText"/>
              <w:ind w:left="0"/>
            </w:pPr>
          </w:p>
        </w:tc>
      </w:tr>
    </w:tbl>
    <w:p w14:paraId="33E28527" w14:textId="77777777" w:rsidR="0052260F" w:rsidRPr="001C4187" w:rsidRDefault="0052260F" w:rsidP="005D74B1">
      <w:pPr>
        <w:pStyle w:val="AufgabeText"/>
        <w:ind w:left="0"/>
        <w:rPr>
          <w:b/>
        </w:rPr>
      </w:pPr>
    </w:p>
    <w:p w14:paraId="141AE663" w14:textId="77777777" w:rsidR="002376BF" w:rsidRPr="001C4187" w:rsidRDefault="00E76432" w:rsidP="002376BF">
      <w:pPr>
        <w:pStyle w:val="AufgabeText"/>
        <w:numPr>
          <w:ilvl w:val="0"/>
          <w:numId w:val="30"/>
        </w:numPr>
      </w:pPr>
      <w:r w:rsidRPr="001C4187">
        <w:t>Stoppen Sie die Zeit!</w:t>
      </w:r>
      <w:r w:rsidR="00B84A88" w:rsidRPr="001C4187">
        <w:t xml:space="preserve"> Wie lange haben Sie gebraucht?</w:t>
      </w:r>
    </w:p>
    <w:p w14:paraId="670526CC" w14:textId="77777777" w:rsidR="009016CE" w:rsidRDefault="009016CE">
      <w:pPr>
        <w:spacing w:line="240" w:lineRule="exact"/>
        <w:rPr>
          <w:b/>
        </w:rPr>
      </w:pPr>
      <w:r>
        <w:rPr>
          <w:b/>
        </w:rPr>
        <w:br w:type="page"/>
      </w:r>
    </w:p>
    <w:p w14:paraId="4BAE6136" w14:textId="77777777" w:rsidR="00AE5FA7" w:rsidRPr="001C4187" w:rsidRDefault="00AB4C6E" w:rsidP="002376BF">
      <w:pPr>
        <w:pStyle w:val="AufgabeText"/>
        <w:ind w:left="0"/>
      </w:pPr>
      <w:r w:rsidRPr="001C4187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1EA98E4" wp14:editId="2CA73E64">
                <wp:simplePos x="0" y="0"/>
                <wp:positionH relativeFrom="margin">
                  <wp:posOffset>-110281</wp:posOffset>
                </wp:positionH>
                <wp:positionV relativeFrom="paragraph">
                  <wp:posOffset>-68511</wp:posOffset>
                </wp:positionV>
                <wp:extent cx="4772025" cy="1358621"/>
                <wp:effectExtent l="57150" t="38100" r="85725" b="89535"/>
                <wp:wrapNone/>
                <wp:docPr id="27" name="Abgerundetes 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358621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47EBC" id="Abgerundetes Rechteck 27" o:spid="_x0000_s1026" style="position:absolute;margin-left:-8.7pt;margin-top:-5.4pt;width:375.75pt;height:107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9016CE" w:rsidRPr="001C4187">
        <w:rPr>
          <w:i/>
          <w:noProof/>
          <w:color w:val="FF0000"/>
          <w:lang w:eastAsia="de-DE"/>
        </w:rPr>
        <w:drawing>
          <wp:anchor distT="0" distB="0" distL="114300" distR="114300" simplePos="0" relativeHeight="251641856" behindDoc="0" locked="0" layoutInCell="0" allowOverlap="1" wp14:anchorId="7560EE12" wp14:editId="229A0FDE">
            <wp:simplePos x="0" y="0"/>
            <wp:positionH relativeFrom="rightMargin">
              <wp:posOffset>186690</wp:posOffset>
            </wp:positionH>
            <wp:positionV relativeFrom="paragraph">
              <wp:posOffset>24765</wp:posOffset>
            </wp:positionV>
            <wp:extent cx="658495" cy="323850"/>
            <wp:effectExtent l="0" t="0" r="8255" b="0"/>
            <wp:wrapNone/>
            <wp:docPr id="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6CE">
        <w:rPr>
          <w:b/>
        </w:rPr>
        <w:t>Aufgabe 2</w:t>
      </w:r>
    </w:p>
    <w:p w14:paraId="7BD42D2E" w14:textId="77777777" w:rsidR="00EA0D47" w:rsidRPr="001C4187" w:rsidRDefault="00530B07" w:rsidP="005D74B1">
      <w:pPr>
        <w:pStyle w:val="AufgabeText"/>
        <w:ind w:left="0"/>
        <w:rPr>
          <w:b/>
        </w:rPr>
      </w:pPr>
      <w:r w:rsidRPr="001C4187">
        <w:rPr>
          <w:b/>
        </w:rPr>
        <w:t>Auswertung:</w:t>
      </w:r>
    </w:p>
    <w:p w14:paraId="15D63261" w14:textId="77777777" w:rsidR="00DF77A8" w:rsidRPr="001C4187" w:rsidRDefault="00DF77A8" w:rsidP="005D74B1">
      <w:pPr>
        <w:pStyle w:val="AufgabeText"/>
        <w:ind w:left="0"/>
      </w:pPr>
      <w:r w:rsidRPr="001C4187">
        <w:t xml:space="preserve">Tauschen Sie sich </w:t>
      </w:r>
      <w:r w:rsidR="00AB4C6E">
        <w:t xml:space="preserve">mit </w:t>
      </w:r>
      <w:r w:rsidR="00DD41BB">
        <w:t xml:space="preserve">Ihrer Teampartnerin oder </w:t>
      </w:r>
      <w:r w:rsidR="00AB4C6E">
        <w:t>I</w:t>
      </w:r>
      <w:r w:rsidR="00A93B3D" w:rsidRPr="001C4187">
        <w:t xml:space="preserve">hrem Teampartner </w:t>
      </w:r>
      <w:r w:rsidR="00B84A88" w:rsidRPr="001C4187">
        <w:t>über Ihre Erfahrungen aus.</w:t>
      </w:r>
    </w:p>
    <w:p w14:paraId="55575FAB" w14:textId="77777777" w:rsidR="00EA0D47" w:rsidRDefault="00DF77A8" w:rsidP="005D74B1">
      <w:pPr>
        <w:pStyle w:val="AufgabeText"/>
        <w:ind w:left="0"/>
      </w:pPr>
      <w:r w:rsidRPr="001C4187">
        <w:t>B</w:t>
      </w:r>
      <w:r w:rsidR="00A6189A" w:rsidRPr="001C4187">
        <w:t>eantwort</w:t>
      </w:r>
      <w:r w:rsidR="00A93B3D" w:rsidRPr="001C4187">
        <w:t>en Sie anschließend die Fragen</w:t>
      </w:r>
      <w:r w:rsidR="00A6189A" w:rsidRPr="001C4187">
        <w:t>. (</w:t>
      </w:r>
      <w:r w:rsidR="00AB4C6E">
        <w:t xml:space="preserve">Die </w:t>
      </w:r>
      <w:r w:rsidR="00A6189A" w:rsidRPr="001C4187">
        <w:t>Antworten können unterschiedlich sein</w:t>
      </w:r>
      <w:r w:rsidR="00AB4C6E">
        <w:t>.</w:t>
      </w:r>
      <w:r w:rsidR="00A6189A" w:rsidRPr="001C4187">
        <w:t>)</w:t>
      </w:r>
    </w:p>
    <w:p w14:paraId="13FE1850" w14:textId="77777777" w:rsidR="00DD41BB" w:rsidRPr="001C4187" w:rsidRDefault="00DD41BB" w:rsidP="005D74B1">
      <w:pPr>
        <w:pStyle w:val="AufgabeText"/>
        <w:ind w:left="0"/>
      </w:pPr>
    </w:p>
    <w:p w14:paraId="15F76BD7" w14:textId="77777777" w:rsidR="002A277D" w:rsidRPr="001C4187" w:rsidRDefault="002A277D" w:rsidP="002A277D">
      <w:pPr>
        <w:pStyle w:val="AufgabeText"/>
        <w:numPr>
          <w:ilvl w:val="0"/>
          <w:numId w:val="30"/>
        </w:numPr>
      </w:pPr>
      <w:r w:rsidRPr="001C4187">
        <w:t>Kreuzen Sie an.</w:t>
      </w:r>
    </w:p>
    <w:p w14:paraId="4FF0C21D" w14:textId="77777777" w:rsidR="00EA0D47" w:rsidRPr="001C4187" w:rsidRDefault="00AB4C6E" w:rsidP="00A12F1C">
      <w:pPr>
        <w:pStyle w:val="AufgabeText"/>
        <w:numPr>
          <w:ilvl w:val="0"/>
          <w:numId w:val="30"/>
        </w:numPr>
      </w:pPr>
      <w:r>
        <w:t>Antworten Sie in Stichworten</w:t>
      </w:r>
      <w:r w:rsidR="00A12F1C" w:rsidRPr="001C4187">
        <w:t>.</w:t>
      </w:r>
    </w:p>
    <w:p w14:paraId="6253B66A" w14:textId="77777777" w:rsidR="00A12F1C" w:rsidRPr="001C4187" w:rsidRDefault="00A12F1C" w:rsidP="00A12F1C">
      <w:pPr>
        <w:pStyle w:val="AufgabeText"/>
        <w:ind w:left="720"/>
      </w:pPr>
    </w:p>
    <w:p w14:paraId="4089DF38" w14:textId="77777777" w:rsidR="00EA0D47" w:rsidRDefault="00EA0D47" w:rsidP="00EA0D47">
      <w:pPr>
        <w:pStyle w:val="AufgabeText"/>
        <w:numPr>
          <w:ilvl w:val="0"/>
          <w:numId w:val="34"/>
        </w:numPr>
      </w:pPr>
      <w:r w:rsidRPr="001C4187">
        <w:t>Welche Methode war für Sie am einfachsten?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1790"/>
        <w:gridCol w:w="1796"/>
        <w:gridCol w:w="1791"/>
        <w:gridCol w:w="1699"/>
      </w:tblGrid>
      <w:tr w:rsidR="00340279" w:rsidRPr="001C4187" w14:paraId="3CCC5230" w14:textId="77777777" w:rsidTr="00340279">
        <w:tc>
          <w:tcPr>
            <w:tcW w:w="1790" w:type="dxa"/>
          </w:tcPr>
          <w:p w14:paraId="0445319A" w14:textId="77777777" w:rsidR="00340279" w:rsidRPr="001C4187" w:rsidRDefault="00340279" w:rsidP="00EA0D47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6F2F9AE" wp14:editId="126166D9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26093</wp:posOffset>
                      </wp:positionV>
                      <wp:extent cx="129540" cy="137160"/>
                      <wp:effectExtent l="0" t="0" r="22860" b="1524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E96802" id="Ellipse 21" o:spid="_x0000_s1026" style="position:absolute;margin-left:28.45pt;margin-top:2.05pt;width:10.2pt;height:1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" filled="f" strokecolor="black [3213]" strokeweight=".5pt"/>
                  </w:pict>
                </mc:Fallback>
              </mc:AlternateContent>
            </w:r>
            <w:r w:rsidRPr="001C4187">
              <w:t>M1</w:t>
            </w:r>
          </w:p>
        </w:tc>
        <w:tc>
          <w:tcPr>
            <w:tcW w:w="1796" w:type="dxa"/>
          </w:tcPr>
          <w:p w14:paraId="6D8C94A5" w14:textId="77777777" w:rsidR="00340279" w:rsidRPr="001C4187" w:rsidRDefault="00340279" w:rsidP="00EA0D47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ECDDE3" wp14:editId="18090584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27998</wp:posOffset>
                      </wp:positionV>
                      <wp:extent cx="129540" cy="137160"/>
                      <wp:effectExtent l="0" t="0" r="22860" b="15240"/>
                      <wp:wrapNone/>
                      <wp:docPr id="23" name="El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2CF2CA" id="Ellipse 23" o:spid="_x0000_s1026" style="position:absolute;margin-left:31.15pt;margin-top:2.2pt;width:10.2pt;height:1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" filled="f" strokecolor="black [3213]" strokeweight=".5pt"/>
                  </w:pict>
                </mc:Fallback>
              </mc:AlternateContent>
            </w:r>
            <w:r w:rsidRPr="001C4187">
              <w:t>M2</w:t>
            </w:r>
          </w:p>
        </w:tc>
        <w:tc>
          <w:tcPr>
            <w:tcW w:w="1791" w:type="dxa"/>
          </w:tcPr>
          <w:p w14:paraId="452F6485" w14:textId="77777777" w:rsidR="00340279" w:rsidRPr="001C4187" w:rsidRDefault="00340279" w:rsidP="00EA0D47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D254756" wp14:editId="0A2E726E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29903</wp:posOffset>
                      </wp:positionV>
                      <wp:extent cx="129540" cy="137160"/>
                      <wp:effectExtent l="0" t="0" r="22860" b="15240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DBEA3A" id="Ellipse 22" o:spid="_x0000_s1026" style="position:absolute;margin-left:31.1pt;margin-top:2.35pt;width:10.2pt;height:1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" filled="f" strokecolor="black [3213]" strokeweight=".5pt"/>
                  </w:pict>
                </mc:Fallback>
              </mc:AlternateContent>
            </w:r>
            <w:r w:rsidRPr="001C4187">
              <w:t>M3</w:t>
            </w:r>
          </w:p>
        </w:tc>
        <w:tc>
          <w:tcPr>
            <w:tcW w:w="1699" w:type="dxa"/>
          </w:tcPr>
          <w:p w14:paraId="46300F6B" w14:textId="77777777" w:rsidR="00340279" w:rsidRPr="001C4187" w:rsidRDefault="00340279" w:rsidP="00EA0D47">
            <w:pPr>
              <w:pStyle w:val="AufgabeText"/>
              <w:ind w:left="0"/>
              <w:rPr>
                <w:noProof/>
              </w:rPr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2E8A4AD" wp14:editId="22025BF6">
                      <wp:simplePos x="0" y="0"/>
                      <wp:positionH relativeFrom="column">
                        <wp:posOffset>469092</wp:posOffset>
                      </wp:positionH>
                      <wp:positionV relativeFrom="paragraph">
                        <wp:posOffset>29210</wp:posOffset>
                      </wp:positionV>
                      <wp:extent cx="129540" cy="137160"/>
                      <wp:effectExtent l="0" t="0" r="22860" b="1524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F417A" id="Ellipse 20" o:spid="_x0000_s1026" style="position:absolute;margin-left:36.95pt;margin-top:2.3pt;width:10.2pt;height:1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" filled="f" strokecolor="black [3213]" strokeweight=".5pt"/>
                  </w:pict>
                </mc:Fallback>
              </mc:AlternateContent>
            </w:r>
            <w:r w:rsidRPr="001C4187">
              <w:rPr>
                <w:noProof/>
              </w:rPr>
              <w:t>M4</w:t>
            </w:r>
          </w:p>
        </w:tc>
      </w:tr>
    </w:tbl>
    <w:p w14:paraId="0579DEDF" w14:textId="77777777" w:rsidR="00AB4C6E" w:rsidRDefault="00AB4C6E" w:rsidP="00AB4C6E">
      <w:pPr>
        <w:pStyle w:val="AufgabeText"/>
        <w:pBdr>
          <w:bottom w:val="single" w:sz="12" w:space="1" w:color="auto"/>
        </w:pBdr>
        <w:ind w:left="644"/>
      </w:pPr>
    </w:p>
    <w:p w14:paraId="2F67C5EA" w14:textId="77777777" w:rsidR="00E354ED" w:rsidRPr="001C4187" w:rsidRDefault="00E354ED" w:rsidP="00AB4C6E">
      <w:pPr>
        <w:pStyle w:val="AufgabeText"/>
        <w:pBdr>
          <w:bottom w:val="single" w:sz="12" w:space="1" w:color="auto"/>
        </w:pBdr>
        <w:ind w:left="644"/>
      </w:pPr>
    </w:p>
    <w:p w14:paraId="3B205EA0" w14:textId="77777777" w:rsidR="00AB4C6E" w:rsidRPr="001C4187" w:rsidRDefault="00AB4C6E" w:rsidP="00EA0D47">
      <w:pPr>
        <w:pStyle w:val="AufgabeText"/>
      </w:pPr>
    </w:p>
    <w:p w14:paraId="63DAF7F0" w14:textId="77777777" w:rsidR="002A277D" w:rsidRDefault="002A277D" w:rsidP="00A12F1C">
      <w:pPr>
        <w:pStyle w:val="AufgabeText"/>
        <w:numPr>
          <w:ilvl w:val="0"/>
          <w:numId w:val="34"/>
        </w:numPr>
      </w:pPr>
      <w:r w:rsidRPr="001C4187">
        <w:t xml:space="preserve">Welche Methode war </w:t>
      </w:r>
      <w:r w:rsidR="004D3C50" w:rsidRPr="001C4187">
        <w:t xml:space="preserve">für Sie </w:t>
      </w:r>
      <w:r w:rsidRPr="001C4187">
        <w:t>am schwersten?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1790"/>
        <w:gridCol w:w="1796"/>
        <w:gridCol w:w="1791"/>
        <w:gridCol w:w="1699"/>
      </w:tblGrid>
      <w:tr w:rsidR="00AB4C6E" w:rsidRPr="001C4187" w14:paraId="18BFB434" w14:textId="77777777" w:rsidTr="007167BA">
        <w:tc>
          <w:tcPr>
            <w:tcW w:w="1790" w:type="dxa"/>
          </w:tcPr>
          <w:p w14:paraId="6266ADE4" w14:textId="77777777" w:rsidR="00AB4C6E" w:rsidRPr="001C4187" w:rsidRDefault="00AB4C6E" w:rsidP="007167BA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F8EC169" wp14:editId="329EB934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26093</wp:posOffset>
                      </wp:positionV>
                      <wp:extent cx="129540" cy="137160"/>
                      <wp:effectExtent l="0" t="0" r="22860" b="1524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5B4992" id="Ellipse 1" o:spid="_x0000_s1026" style="position:absolute;margin-left:28.45pt;margin-top:2.05pt;width:10.2pt;height:10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" filled="f" strokecolor="black [3213]" strokeweight=".5pt"/>
                  </w:pict>
                </mc:Fallback>
              </mc:AlternateContent>
            </w:r>
            <w:r w:rsidRPr="001C4187">
              <w:t>M1</w:t>
            </w:r>
          </w:p>
        </w:tc>
        <w:tc>
          <w:tcPr>
            <w:tcW w:w="1796" w:type="dxa"/>
          </w:tcPr>
          <w:p w14:paraId="1829FFC3" w14:textId="77777777" w:rsidR="00AB4C6E" w:rsidRPr="001C4187" w:rsidRDefault="00AB4C6E" w:rsidP="007167BA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E33D47D" wp14:editId="756B75A8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27998</wp:posOffset>
                      </wp:positionV>
                      <wp:extent cx="129540" cy="137160"/>
                      <wp:effectExtent l="0" t="0" r="22860" b="15240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882BEF" id="Ellipse 14" o:spid="_x0000_s1026" style="position:absolute;margin-left:31.15pt;margin-top:2.2pt;width:10.2pt;height:10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" filled="f" strokecolor="black [3213]" strokeweight=".5pt"/>
                  </w:pict>
                </mc:Fallback>
              </mc:AlternateContent>
            </w:r>
            <w:r w:rsidRPr="001C4187">
              <w:t>M2</w:t>
            </w:r>
          </w:p>
        </w:tc>
        <w:tc>
          <w:tcPr>
            <w:tcW w:w="1791" w:type="dxa"/>
          </w:tcPr>
          <w:p w14:paraId="1E459FF4" w14:textId="77777777" w:rsidR="00AB4C6E" w:rsidRPr="001C4187" w:rsidRDefault="00AB4C6E" w:rsidP="007167BA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68D9B5A" wp14:editId="718DA622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29903</wp:posOffset>
                      </wp:positionV>
                      <wp:extent cx="129540" cy="137160"/>
                      <wp:effectExtent l="0" t="0" r="22860" b="15240"/>
                      <wp:wrapNone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F4FEA6" id="Ellipse 15" o:spid="_x0000_s1026" style="position:absolute;margin-left:31.1pt;margin-top:2.35pt;width:10.2pt;height:10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" filled="f" strokecolor="black [3213]" strokeweight=".5pt"/>
                  </w:pict>
                </mc:Fallback>
              </mc:AlternateContent>
            </w:r>
            <w:r w:rsidRPr="001C4187">
              <w:t>M3</w:t>
            </w:r>
          </w:p>
        </w:tc>
        <w:tc>
          <w:tcPr>
            <w:tcW w:w="1699" w:type="dxa"/>
          </w:tcPr>
          <w:p w14:paraId="70160B62" w14:textId="77777777" w:rsidR="00AB4C6E" w:rsidRPr="001C4187" w:rsidRDefault="00AB4C6E" w:rsidP="007167BA">
            <w:pPr>
              <w:pStyle w:val="AufgabeText"/>
              <w:ind w:left="0"/>
              <w:rPr>
                <w:noProof/>
              </w:rPr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22B4968" wp14:editId="31ABF9B7">
                      <wp:simplePos x="0" y="0"/>
                      <wp:positionH relativeFrom="column">
                        <wp:posOffset>469092</wp:posOffset>
                      </wp:positionH>
                      <wp:positionV relativeFrom="paragraph">
                        <wp:posOffset>29210</wp:posOffset>
                      </wp:positionV>
                      <wp:extent cx="129540" cy="137160"/>
                      <wp:effectExtent l="0" t="0" r="22860" b="1524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E0B00" id="Ellipse 26" o:spid="_x0000_s1026" style="position:absolute;margin-left:36.95pt;margin-top:2.3pt;width:10.2pt;height:10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" filled="f" strokecolor="black [3213]" strokeweight=".5pt"/>
                  </w:pict>
                </mc:Fallback>
              </mc:AlternateContent>
            </w:r>
            <w:r w:rsidRPr="001C4187">
              <w:rPr>
                <w:noProof/>
              </w:rPr>
              <w:t>M4</w:t>
            </w:r>
          </w:p>
        </w:tc>
      </w:tr>
    </w:tbl>
    <w:p w14:paraId="0D70DD46" w14:textId="77777777" w:rsidR="00AB4C6E" w:rsidRPr="001C4187" w:rsidRDefault="00AB4C6E" w:rsidP="00A477F8">
      <w:pPr>
        <w:pStyle w:val="AufgabeText"/>
        <w:pBdr>
          <w:bottom w:val="single" w:sz="12" w:space="1" w:color="auto"/>
        </w:pBdr>
        <w:ind w:left="644"/>
      </w:pPr>
    </w:p>
    <w:p w14:paraId="3DE58A9D" w14:textId="77777777" w:rsidR="00D3362D" w:rsidRPr="001C4187" w:rsidRDefault="00D3362D" w:rsidP="00A477F8">
      <w:pPr>
        <w:pStyle w:val="AufgabeText"/>
        <w:pBdr>
          <w:bottom w:val="single" w:sz="12" w:space="1" w:color="auto"/>
        </w:pBdr>
        <w:ind w:left="644"/>
      </w:pPr>
    </w:p>
    <w:p w14:paraId="2A038E1D" w14:textId="77777777" w:rsidR="00D434EF" w:rsidRPr="001C4187" w:rsidRDefault="00D434EF" w:rsidP="00A477F8">
      <w:pPr>
        <w:pStyle w:val="AufgabeText"/>
        <w:ind w:left="0"/>
      </w:pPr>
    </w:p>
    <w:p w14:paraId="656FC9A5" w14:textId="77777777" w:rsidR="002A277D" w:rsidRPr="001C4187" w:rsidRDefault="002A277D" w:rsidP="002A277D">
      <w:pPr>
        <w:pStyle w:val="AufgabeText"/>
        <w:numPr>
          <w:ilvl w:val="0"/>
          <w:numId w:val="34"/>
        </w:numPr>
      </w:pPr>
      <w:r w:rsidRPr="001C4187">
        <w:t xml:space="preserve">Welche Methode war </w:t>
      </w:r>
      <w:r w:rsidR="004D3C50" w:rsidRPr="001C4187">
        <w:t xml:space="preserve">für Sie </w:t>
      </w:r>
      <w:r w:rsidRPr="001C4187">
        <w:t>am genausten</w:t>
      </w:r>
      <w:r w:rsidR="004D3C50" w:rsidRPr="001C4187">
        <w:t>?</w:t>
      </w:r>
      <w:r w:rsidRPr="001C4187">
        <w:t xml:space="preserve"> 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1790"/>
        <w:gridCol w:w="1796"/>
        <w:gridCol w:w="1791"/>
        <w:gridCol w:w="1699"/>
      </w:tblGrid>
      <w:tr w:rsidR="00340279" w:rsidRPr="001C4187" w14:paraId="3D09674A" w14:textId="77777777" w:rsidTr="00340279">
        <w:tc>
          <w:tcPr>
            <w:tcW w:w="1790" w:type="dxa"/>
          </w:tcPr>
          <w:p w14:paraId="0C97BA5A" w14:textId="77777777" w:rsidR="00340279" w:rsidRPr="001C4187" w:rsidRDefault="00340279" w:rsidP="00C93290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D97C0A4" wp14:editId="31C62148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26093</wp:posOffset>
                      </wp:positionV>
                      <wp:extent cx="129540" cy="137160"/>
                      <wp:effectExtent l="0" t="0" r="22860" b="1524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6CA271" id="Ellipse 28" o:spid="_x0000_s1026" style="position:absolute;margin-left:28.45pt;margin-top:2.05pt;width:10.2pt;height:1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" filled="f" strokecolor="windowText" strokeweight=".5pt"/>
                  </w:pict>
                </mc:Fallback>
              </mc:AlternateContent>
            </w:r>
            <w:r w:rsidRPr="001C4187">
              <w:t>M1</w:t>
            </w:r>
          </w:p>
        </w:tc>
        <w:tc>
          <w:tcPr>
            <w:tcW w:w="1796" w:type="dxa"/>
          </w:tcPr>
          <w:p w14:paraId="33D4C864" w14:textId="77777777" w:rsidR="00340279" w:rsidRPr="001C4187" w:rsidRDefault="00340279" w:rsidP="00C93290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8F7887F" wp14:editId="6B3C3299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27998</wp:posOffset>
                      </wp:positionV>
                      <wp:extent cx="129540" cy="137160"/>
                      <wp:effectExtent l="0" t="0" r="22860" b="1524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02C48F" id="Ellipse 29" o:spid="_x0000_s1026" style="position:absolute;margin-left:31.15pt;margin-top:2.2pt;width:10.2pt;height:1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" filled="f" strokecolor="windowText" strokeweight=".5pt"/>
                  </w:pict>
                </mc:Fallback>
              </mc:AlternateContent>
            </w:r>
            <w:r w:rsidRPr="001C4187">
              <w:t>M2</w:t>
            </w:r>
          </w:p>
        </w:tc>
        <w:tc>
          <w:tcPr>
            <w:tcW w:w="1791" w:type="dxa"/>
          </w:tcPr>
          <w:p w14:paraId="051878ED" w14:textId="77777777" w:rsidR="00340279" w:rsidRPr="001C4187" w:rsidRDefault="00340279" w:rsidP="00C93290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F6DF5D7" wp14:editId="387D266D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29903</wp:posOffset>
                      </wp:positionV>
                      <wp:extent cx="129540" cy="137160"/>
                      <wp:effectExtent l="0" t="0" r="22860" b="1524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54C0E2" id="Ellipse 30" o:spid="_x0000_s1026" style="position:absolute;margin-left:31.1pt;margin-top:2.35pt;width:10.2pt;height:1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" filled="f" strokecolor="windowText" strokeweight=".5pt"/>
                  </w:pict>
                </mc:Fallback>
              </mc:AlternateContent>
            </w:r>
            <w:r w:rsidRPr="001C4187">
              <w:t>M3</w:t>
            </w:r>
          </w:p>
        </w:tc>
        <w:tc>
          <w:tcPr>
            <w:tcW w:w="1699" w:type="dxa"/>
          </w:tcPr>
          <w:p w14:paraId="16E3D259" w14:textId="77777777" w:rsidR="00340279" w:rsidRPr="001C4187" w:rsidRDefault="00340279" w:rsidP="00C93290">
            <w:pPr>
              <w:pStyle w:val="AufgabeText"/>
              <w:ind w:left="0"/>
              <w:rPr>
                <w:noProof/>
              </w:rPr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437FE0A" wp14:editId="63198253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29152</wp:posOffset>
                      </wp:positionV>
                      <wp:extent cx="129540" cy="137160"/>
                      <wp:effectExtent l="0" t="0" r="22860" b="15240"/>
                      <wp:wrapNone/>
                      <wp:docPr id="19" name="El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F80E6F" id="Ellipse 19" o:spid="_x0000_s1026" style="position:absolute;margin-left:31.1pt;margin-top:2.3pt;width:10.2pt;height:1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" filled="f" strokecolor="black [3213]" strokeweight=".5pt"/>
                  </w:pict>
                </mc:Fallback>
              </mc:AlternateContent>
            </w:r>
            <w:r w:rsidRPr="001C4187">
              <w:rPr>
                <w:noProof/>
              </w:rPr>
              <w:t>M4</w:t>
            </w:r>
          </w:p>
        </w:tc>
      </w:tr>
    </w:tbl>
    <w:p w14:paraId="2CCC5C3F" w14:textId="77777777" w:rsidR="00A12F1C" w:rsidRDefault="00A12F1C" w:rsidP="00384F65">
      <w:pPr>
        <w:pStyle w:val="AufgabeText"/>
        <w:ind w:left="0"/>
      </w:pPr>
    </w:p>
    <w:p w14:paraId="36FBB8F9" w14:textId="77777777" w:rsidR="00AB4C6E" w:rsidRPr="001C4187" w:rsidRDefault="00AB4C6E" w:rsidP="00AB4C6E">
      <w:pPr>
        <w:pStyle w:val="AufgabeText"/>
        <w:pBdr>
          <w:bottom w:val="single" w:sz="12" w:space="1" w:color="auto"/>
        </w:pBdr>
        <w:ind w:left="644"/>
      </w:pPr>
    </w:p>
    <w:p w14:paraId="71F40B5C" w14:textId="77777777" w:rsidR="00AB4C6E" w:rsidRDefault="00AB4C6E" w:rsidP="00384F65">
      <w:pPr>
        <w:pStyle w:val="AufgabeText"/>
        <w:ind w:left="0"/>
      </w:pPr>
    </w:p>
    <w:p w14:paraId="3A64BFA2" w14:textId="77777777" w:rsidR="002A277D" w:rsidRDefault="007E7CB4" w:rsidP="007E7CB4">
      <w:pPr>
        <w:pStyle w:val="AufgabeText"/>
        <w:numPr>
          <w:ilvl w:val="0"/>
          <w:numId w:val="34"/>
        </w:numPr>
      </w:pPr>
      <w:r w:rsidRPr="001C4187">
        <w:t xml:space="preserve">Welche Methode war </w:t>
      </w:r>
      <w:r w:rsidR="004D3C50" w:rsidRPr="001C4187">
        <w:t xml:space="preserve">für Sie </w:t>
      </w:r>
      <w:r w:rsidRPr="001C4187">
        <w:t>am schnellsten?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1790"/>
        <w:gridCol w:w="1796"/>
        <w:gridCol w:w="1791"/>
        <w:gridCol w:w="1699"/>
      </w:tblGrid>
      <w:tr w:rsidR="00AB4C6E" w:rsidRPr="001C4187" w14:paraId="0370ABBB" w14:textId="77777777" w:rsidTr="007167BA">
        <w:tc>
          <w:tcPr>
            <w:tcW w:w="1790" w:type="dxa"/>
          </w:tcPr>
          <w:p w14:paraId="46188364" w14:textId="77777777" w:rsidR="00AB4C6E" w:rsidRPr="001C4187" w:rsidRDefault="00AB4C6E" w:rsidP="007167BA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4A988EF" wp14:editId="56F73069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26093</wp:posOffset>
                      </wp:positionV>
                      <wp:extent cx="129540" cy="137160"/>
                      <wp:effectExtent l="0" t="0" r="22860" b="15240"/>
                      <wp:wrapNone/>
                      <wp:docPr id="61" name="Ellips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FAF650" id="Ellipse 61" o:spid="_x0000_s1026" style="position:absolute;margin-left:28.45pt;margin-top:2.05pt;width:10.2pt;height:10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" filled="f" strokecolor="windowText" strokeweight=".5pt"/>
                  </w:pict>
                </mc:Fallback>
              </mc:AlternateContent>
            </w:r>
            <w:r w:rsidRPr="001C4187">
              <w:t>M1</w:t>
            </w:r>
          </w:p>
        </w:tc>
        <w:tc>
          <w:tcPr>
            <w:tcW w:w="1796" w:type="dxa"/>
          </w:tcPr>
          <w:p w14:paraId="35756F7E" w14:textId="77777777" w:rsidR="00AB4C6E" w:rsidRPr="001C4187" w:rsidRDefault="00AB4C6E" w:rsidP="007167BA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4090216" wp14:editId="48A1ECF2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27998</wp:posOffset>
                      </wp:positionV>
                      <wp:extent cx="129540" cy="137160"/>
                      <wp:effectExtent l="0" t="0" r="22860" b="15240"/>
                      <wp:wrapNone/>
                      <wp:docPr id="62" name="Ellips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C31C64" id="Ellipse 62" o:spid="_x0000_s1026" style="position:absolute;margin-left:31.15pt;margin-top:2.2pt;width:10.2pt;height:10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" filled="f" strokecolor="windowText" strokeweight=".5pt"/>
                  </w:pict>
                </mc:Fallback>
              </mc:AlternateContent>
            </w:r>
            <w:r w:rsidRPr="001C4187">
              <w:t>M2</w:t>
            </w:r>
          </w:p>
        </w:tc>
        <w:tc>
          <w:tcPr>
            <w:tcW w:w="1791" w:type="dxa"/>
          </w:tcPr>
          <w:p w14:paraId="7542F848" w14:textId="77777777" w:rsidR="00AB4C6E" w:rsidRPr="001C4187" w:rsidRDefault="00AB4C6E" w:rsidP="007167BA">
            <w:pPr>
              <w:pStyle w:val="AufgabeText"/>
              <w:ind w:left="0"/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70BC96C" wp14:editId="6A3AEEFA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29903</wp:posOffset>
                      </wp:positionV>
                      <wp:extent cx="129540" cy="137160"/>
                      <wp:effectExtent l="0" t="0" r="22860" b="15240"/>
                      <wp:wrapNone/>
                      <wp:docPr id="63" name="El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5FA110" id="Ellipse 63" o:spid="_x0000_s1026" style="position:absolute;margin-left:31.1pt;margin-top:2.35pt;width:10.2pt;height:10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" filled="f" strokecolor="windowText" strokeweight=".5pt"/>
                  </w:pict>
                </mc:Fallback>
              </mc:AlternateContent>
            </w:r>
            <w:r w:rsidRPr="001C4187">
              <w:t>M3</w:t>
            </w:r>
          </w:p>
        </w:tc>
        <w:tc>
          <w:tcPr>
            <w:tcW w:w="1699" w:type="dxa"/>
          </w:tcPr>
          <w:p w14:paraId="253BD540" w14:textId="77777777" w:rsidR="00AB4C6E" w:rsidRPr="001C4187" w:rsidRDefault="00AB4C6E" w:rsidP="007167BA">
            <w:pPr>
              <w:pStyle w:val="AufgabeText"/>
              <w:ind w:left="0"/>
              <w:rPr>
                <w:noProof/>
              </w:rPr>
            </w:pPr>
            <w:r w:rsidRPr="001C41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1EED63E" wp14:editId="729DF82A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29152</wp:posOffset>
                      </wp:positionV>
                      <wp:extent cx="129540" cy="137160"/>
                      <wp:effectExtent l="0" t="0" r="22860" b="15240"/>
                      <wp:wrapNone/>
                      <wp:docPr id="1888" name="Ellipse 1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45B8CD" id="Ellipse 1888" o:spid="_x0000_s1026" style="position:absolute;margin-left:31.1pt;margin-top:2.3pt;width:10.2pt;height:10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" filled="f" strokecolor="black [3213]" strokeweight=".5pt"/>
                  </w:pict>
                </mc:Fallback>
              </mc:AlternateContent>
            </w:r>
            <w:r w:rsidRPr="001C4187">
              <w:rPr>
                <w:noProof/>
              </w:rPr>
              <w:t>M4</w:t>
            </w:r>
          </w:p>
        </w:tc>
      </w:tr>
    </w:tbl>
    <w:p w14:paraId="1478D03F" w14:textId="77777777" w:rsidR="00A12F1C" w:rsidRPr="001C4187" w:rsidRDefault="00A12F1C" w:rsidP="00A12F1C">
      <w:pPr>
        <w:pStyle w:val="AufgabeText"/>
        <w:pBdr>
          <w:bottom w:val="single" w:sz="12" w:space="1" w:color="auto"/>
        </w:pBdr>
        <w:ind w:left="644"/>
      </w:pPr>
    </w:p>
    <w:p w14:paraId="79D9B3E9" w14:textId="77777777" w:rsidR="00D3362D" w:rsidRPr="001C4187" w:rsidRDefault="00D3362D" w:rsidP="00A12F1C">
      <w:pPr>
        <w:pStyle w:val="AufgabeText"/>
        <w:pBdr>
          <w:bottom w:val="single" w:sz="12" w:space="1" w:color="auto"/>
        </w:pBdr>
        <w:ind w:left="644"/>
      </w:pPr>
    </w:p>
    <w:p w14:paraId="2FD7E63C" w14:textId="77777777" w:rsidR="00A12F1C" w:rsidRPr="001C4187" w:rsidRDefault="00A12F1C" w:rsidP="00A12F1C">
      <w:pPr>
        <w:pStyle w:val="AufgabeText"/>
        <w:ind w:left="644"/>
      </w:pPr>
    </w:p>
    <w:p w14:paraId="08A8578E" w14:textId="77777777" w:rsidR="00A6189A" w:rsidRPr="001C4187" w:rsidRDefault="009016CE" w:rsidP="007E7CB4">
      <w:pPr>
        <w:pStyle w:val="AufgabeText"/>
      </w:pPr>
      <w:r w:rsidRPr="001C4187">
        <w:rPr>
          <w:noProof/>
          <w:lang w:eastAsia="de-DE"/>
        </w:rPr>
        <w:drawing>
          <wp:anchor distT="0" distB="0" distL="114300" distR="114300" simplePos="0" relativeHeight="251657216" behindDoc="0" locked="0" layoutInCell="0" allowOverlap="1" wp14:anchorId="314655F9" wp14:editId="725D0EE4">
            <wp:simplePos x="0" y="0"/>
            <wp:positionH relativeFrom="rightMargin">
              <wp:posOffset>338455</wp:posOffset>
            </wp:positionH>
            <wp:positionV relativeFrom="paragraph">
              <wp:posOffset>130810</wp:posOffset>
            </wp:positionV>
            <wp:extent cx="302895" cy="323850"/>
            <wp:effectExtent l="0" t="0" r="1905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187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7112E12" wp14:editId="69216272">
                <wp:simplePos x="0" y="0"/>
                <wp:positionH relativeFrom="margin">
                  <wp:posOffset>-91440</wp:posOffset>
                </wp:positionH>
                <wp:positionV relativeFrom="paragraph">
                  <wp:posOffset>50800</wp:posOffset>
                </wp:positionV>
                <wp:extent cx="4810125" cy="1304925"/>
                <wp:effectExtent l="57150" t="38100" r="85725" b="104775"/>
                <wp:wrapNone/>
                <wp:docPr id="44" name="Abgerundetes 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13049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D6C4A" id="Abgerundetes Rechteck 44" o:spid="_x0000_s1026" style="position:absolute;margin-left:-7.2pt;margin-top:4pt;width:378.75pt;height:102.7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3D338833" w14:textId="77777777" w:rsidR="00A6189A" w:rsidRPr="001C4187" w:rsidRDefault="009016CE" w:rsidP="00A12F1C">
      <w:pPr>
        <w:pStyle w:val="AufgabeText"/>
        <w:ind w:left="0"/>
        <w:rPr>
          <w:b/>
        </w:rPr>
      </w:pPr>
      <w:r>
        <w:rPr>
          <w:b/>
        </w:rPr>
        <w:t>Aufgabe 3</w:t>
      </w:r>
    </w:p>
    <w:p w14:paraId="7CFCED68" w14:textId="77777777" w:rsidR="00F91D52" w:rsidRPr="001C4187" w:rsidRDefault="00A477F8" w:rsidP="00A477F8">
      <w:pPr>
        <w:pStyle w:val="AufgabeText"/>
        <w:numPr>
          <w:ilvl w:val="0"/>
          <w:numId w:val="37"/>
        </w:numPr>
      </w:pPr>
      <w:r w:rsidRPr="001C4187">
        <w:t>Vervollständigen Sie den Spielplan (Grundriss)</w:t>
      </w:r>
      <w:r w:rsidR="00E354ED">
        <w:t xml:space="preserve"> auf dem</w:t>
      </w:r>
      <w:r w:rsidR="00EA0686" w:rsidRPr="001C4187">
        <w:t xml:space="preserve"> vorbereitete</w:t>
      </w:r>
      <w:r w:rsidR="00E354ED">
        <w:t>n</w:t>
      </w:r>
      <w:r w:rsidR="00EA0686" w:rsidRPr="001C4187">
        <w:t xml:space="preserve"> Zeichenpapier.</w:t>
      </w:r>
    </w:p>
    <w:p w14:paraId="0E2CA9AB" w14:textId="77777777" w:rsidR="00A477F8" w:rsidRPr="001C4187" w:rsidRDefault="00A477F8" w:rsidP="00A477F8">
      <w:pPr>
        <w:pStyle w:val="AufgabeText"/>
        <w:numPr>
          <w:ilvl w:val="0"/>
          <w:numId w:val="37"/>
        </w:numPr>
      </w:pPr>
      <w:r w:rsidRPr="001C4187">
        <w:t>Wählen Sie aufgrund Ihrer Auswertung und Versuche eine geeignete Methode aus.</w:t>
      </w:r>
    </w:p>
    <w:p w14:paraId="6275B466" w14:textId="77777777" w:rsidR="00EA0686" w:rsidRPr="001C4187" w:rsidRDefault="00A477F8" w:rsidP="00EA0686">
      <w:pPr>
        <w:pStyle w:val="AufgabeText"/>
        <w:numPr>
          <w:ilvl w:val="0"/>
          <w:numId w:val="37"/>
        </w:numPr>
      </w:pPr>
      <w:r w:rsidRPr="001C4187">
        <w:t xml:space="preserve">Übertragen Sie </w:t>
      </w:r>
      <w:r w:rsidR="00E354ED">
        <w:t>I</w:t>
      </w:r>
      <w:r w:rsidRPr="001C4187">
        <w:t>hren Spielplan</w:t>
      </w:r>
      <w:r w:rsidR="00E354ED">
        <w:t xml:space="preserve"> </w:t>
      </w:r>
      <w:r w:rsidRPr="001C4187">
        <w:t>(Grundriss)</w:t>
      </w:r>
      <w:r w:rsidR="00F35264" w:rsidRPr="001C4187">
        <w:t xml:space="preserve"> mit dem Geodreieck</w:t>
      </w:r>
      <w:r w:rsidRPr="001C4187">
        <w:t xml:space="preserve"> auf den vorbereiteten Untergrund.</w:t>
      </w:r>
    </w:p>
    <w:p w14:paraId="58969E7F" w14:textId="77777777" w:rsidR="009016CE" w:rsidRPr="009016CE" w:rsidRDefault="00A12F1C" w:rsidP="009016CE">
      <w:pPr>
        <w:pStyle w:val="berschrift2"/>
        <w:spacing w:before="360"/>
        <w:rPr>
          <w:b/>
          <w:sz w:val="20"/>
          <w:szCs w:val="20"/>
        </w:rPr>
      </w:pPr>
      <w:r w:rsidRPr="009016CE">
        <w:rPr>
          <w:b/>
          <w:sz w:val="20"/>
          <w:szCs w:val="20"/>
        </w:rPr>
        <w:t xml:space="preserve">Selbstreflexion 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A12F1C" w:rsidRPr="001C4187" w14:paraId="56415689" w14:textId="77777777" w:rsidTr="00160D79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4B4821" w14:textId="77777777" w:rsidR="00A12F1C" w:rsidRPr="001C4187" w:rsidRDefault="00A12F1C" w:rsidP="00160D79">
            <w:pPr>
              <w:pStyle w:val="AufgabeText"/>
              <w:ind w:left="0"/>
              <w:jc w:val="left"/>
            </w:pPr>
            <w:r w:rsidRPr="001C4187"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41AD33C" w14:textId="77777777" w:rsidR="00A12F1C" w:rsidRPr="001C4187" w:rsidRDefault="00E354ED" w:rsidP="00160D79">
            <w:pPr>
              <w:pStyle w:val="AufgabeText"/>
              <w:ind w:left="113" w:right="113"/>
              <w:rPr>
                <w:b/>
              </w:rPr>
            </w:pPr>
            <w:r w:rsidRPr="001C4187">
              <w:rPr>
                <w:noProof/>
              </w:rPr>
              <w:drawing>
                <wp:inline distT="0" distB="0" distL="0" distR="0" wp14:anchorId="40CA9DA2" wp14:editId="380E311C">
                  <wp:extent cx="228600" cy="228600"/>
                  <wp:effectExtent l="0" t="0" r="0" b="0"/>
                  <wp:docPr id="12" name="Grafik 12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42675F2" w14:textId="77777777" w:rsidR="00A12F1C" w:rsidRPr="001C4187" w:rsidRDefault="00A12F1C" w:rsidP="00160D79">
            <w:pPr>
              <w:pStyle w:val="AufgabeText"/>
              <w:ind w:left="113" w:right="113"/>
              <w:rPr>
                <w:b/>
              </w:rPr>
            </w:pPr>
            <w:r w:rsidRPr="001C4187">
              <w:rPr>
                <w:noProof/>
              </w:rPr>
              <w:drawing>
                <wp:inline distT="0" distB="0" distL="0" distR="0" wp14:anchorId="137ED02C" wp14:editId="0304E907">
                  <wp:extent cx="228600" cy="228600"/>
                  <wp:effectExtent l="0" t="0" r="0" b="0"/>
                  <wp:docPr id="11" name="Grafik 11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28793E3" w14:textId="77777777" w:rsidR="00A12F1C" w:rsidRPr="001C4187" w:rsidRDefault="00E354ED" w:rsidP="00160D79">
            <w:pPr>
              <w:pStyle w:val="AufgabeText"/>
              <w:ind w:left="113" w:right="113"/>
              <w:rPr>
                <w:b/>
              </w:rPr>
            </w:pPr>
            <w:r w:rsidRPr="001C4187">
              <w:rPr>
                <w:noProof/>
              </w:rPr>
              <w:drawing>
                <wp:inline distT="0" distB="0" distL="0" distR="0" wp14:anchorId="6E6C5821" wp14:editId="4D7DD8BC">
                  <wp:extent cx="228600" cy="228600"/>
                  <wp:effectExtent l="0" t="0" r="0" b="0"/>
                  <wp:docPr id="2" name="Grafik 2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F1C" w:rsidRPr="001C4187" w14:paraId="22335A11" w14:textId="77777777" w:rsidTr="00160D7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B557" w14:textId="77777777" w:rsidR="00A12F1C" w:rsidRPr="001C4187" w:rsidRDefault="00CC03A0" w:rsidP="00CC03A0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0"/>
                <w:lang w:eastAsia="en-US"/>
              </w:rPr>
            </w:pPr>
            <w:r w:rsidRPr="001C4187">
              <w:rPr>
                <w:sz w:val="20"/>
                <w:lang w:eastAsia="en-US"/>
              </w:rPr>
              <w:t>Ich kann verschieden</w:t>
            </w:r>
            <w:r w:rsidR="00E354ED">
              <w:rPr>
                <w:sz w:val="20"/>
                <w:lang w:eastAsia="en-US"/>
              </w:rPr>
              <w:t>e</w:t>
            </w:r>
            <w:r w:rsidRPr="001C4187">
              <w:rPr>
                <w:sz w:val="20"/>
                <w:lang w:eastAsia="en-US"/>
              </w:rPr>
              <w:t xml:space="preserve"> Übertragungsarten anwenden.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8FD8" w14:textId="77777777" w:rsidR="00A12F1C" w:rsidRPr="001C4187" w:rsidRDefault="00A12F1C" w:rsidP="00160D79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FEA7" w14:textId="77777777" w:rsidR="00A12F1C" w:rsidRPr="001C4187" w:rsidRDefault="00A12F1C" w:rsidP="00160D79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E1472" w14:textId="77777777" w:rsidR="00A12F1C" w:rsidRPr="001C4187" w:rsidRDefault="00A12F1C" w:rsidP="00160D79">
            <w:pPr>
              <w:pStyle w:val="AufgabeText"/>
              <w:ind w:left="0"/>
            </w:pPr>
          </w:p>
        </w:tc>
      </w:tr>
      <w:tr w:rsidR="00A12F1C" w:rsidRPr="001C4187" w14:paraId="767F85CA" w14:textId="77777777" w:rsidTr="00160D7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134C" w14:textId="77777777" w:rsidR="00A12F1C" w:rsidRPr="001C4187" w:rsidRDefault="00CC03A0" w:rsidP="00CC03A0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0"/>
                <w:lang w:eastAsia="en-US"/>
              </w:rPr>
            </w:pPr>
            <w:r w:rsidRPr="001C4187">
              <w:rPr>
                <w:sz w:val="20"/>
                <w:lang w:eastAsia="en-US"/>
              </w:rPr>
              <w:t>I</w:t>
            </w:r>
            <w:r w:rsidR="00B743BF" w:rsidRPr="001C4187">
              <w:rPr>
                <w:sz w:val="20"/>
                <w:lang w:eastAsia="en-US"/>
              </w:rPr>
              <w:t>ch kann den Spielplan vervollständigen</w:t>
            </w:r>
            <w:r w:rsidRPr="001C4187">
              <w:rPr>
                <w:sz w:val="20"/>
                <w:lang w:eastAsia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0B46" w14:textId="77777777" w:rsidR="00A12F1C" w:rsidRPr="001C4187" w:rsidRDefault="00A12F1C" w:rsidP="00160D79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4CE6" w14:textId="77777777" w:rsidR="00A12F1C" w:rsidRPr="001C4187" w:rsidRDefault="00A12F1C" w:rsidP="00160D79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16E8" w14:textId="77777777" w:rsidR="00A12F1C" w:rsidRPr="001C4187" w:rsidRDefault="00A12F1C" w:rsidP="00160D79">
            <w:pPr>
              <w:pStyle w:val="AufgabeText"/>
              <w:ind w:left="0"/>
            </w:pPr>
          </w:p>
        </w:tc>
      </w:tr>
      <w:tr w:rsidR="00CC03A0" w:rsidRPr="001C4187" w14:paraId="7D2E5F95" w14:textId="77777777" w:rsidTr="00160D7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897A" w14:textId="77777777" w:rsidR="00CC03A0" w:rsidRPr="001C4187" w:rsidRDefault="00CC03A0" w:rsidP="00CC03A0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i/>
                <w:sz w:val="20"/>
                <w:lang w:eastAsia="en-US"/>
              </w:rPr>
            </w:pPr>
            <w:r w:rsidRPr="001C4187">
              <w:rPr>
                <w:i/>
                <w:sz w:val="20"/>
                <w:lang w:eastAsia="en-US"/>
              </w:rPr>
              <w:t>Ich kann sorgfältig übertragen. (Arbeitsweise LFS1)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C0CC" w14:textId="77777777" w:rsidR="00CC03A0" w:rsidRPr="001C4187" w:rsidRDefault="00CC03A0" w:rsidP="00160D79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23C9" w14:textId="77777777" w:rsidR="00CC03A0" w:rsidRPr="001C4187" w:rsidRDefault="00CC03A0" w:rsidP="00160D79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890B" w14:textId="77777777" w:rsidR="00CC03A0" w:rsidRPr="001C4187" w:rsidRDefault="00CC03A0" w:rsidP="00160D79">
            <w:pPr>
              <w:pStyle w:val="AufgabeText"/>
              <w:ind w:left="0"/>
            </w:pPr>
          </w:p>
        </w:tc>
      </w:tr>
    </w:tbl>
    <w:p w14:paraId="7715C93E" w14:textId="77777777" w:rsidR="00A12F1C" w:rsidRPr="001C4187" w:rsidRDefault="00A12F1C" w:rsidP="00A12F1C">
      <w:pPr>
        <w:spacing w:line="240" w:lineRule="exact"/>
      </w:pPr>
    </w:p>
    <w:p w14:paraId="19D641F1" w14:textId="77777777" w:rsidR="00A12F1C" w:rsidRPr="001C4187" w:rsidRDefault="00A12F1C" w:rsidP="00A12F1C">
      <w:pPr>
        <w:spacing w:line="240" w:lineRule="exact"/>
      </w:pPr>
      <w:r w:rsidRPr="001C4187">
        <w:t>Wie zufrieden bin ich mit meiner Arbeit an der Lernaufgabe?</w:t>
      </w:r>
    </w:p>
    <w:p w14:paraId="4BAC7C1D" w14:textId="77777777" w:rsidR="00A12F1C" w:rsidRPr="001C4187" w:rsidRDefault="00A12F1C" w:rsidP="00A12F1C">
      <w:pPr>
        <w:spacing w:line="240" w:lineRule="exact"/>
      </w:pPr>
      <w:r w:rsidRPr="001C4187">
        <w:t xml:space="preserve"> (1 – nicht zufrieden und 10 – sehr zufrieden) </w:t>
      </w:r>
    </w:p>
    <w:p w14:paraId="33223BE7" w14:textId="77777777" w:rsidR="00A12F1C" w:rsidRPr="001C4187" w:rsidRDefault="00A12F1C" w:rsidP="00A12F1C">
      <w:pPr>
        <w:spacing w:line="240" w:lineRule="exact"/>
      </w:pPr>
      <w:r w:rsidRPr="001C41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F080AE" wp14:editId="788591FD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1460C" w14:textId="77777777" w:rsidR="00A12F1C" w:rsidRPr="005825EB" w:rsidRDefault="00A12F1C" w:rsidP="00A12F1C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80AE" id="Textfeld 2" o:spid="_x0000_s1028" type="#_x0000_t202" style="position:absolute;margin-left:-.6pt;margin-top:7.85pt;width:376.75pt;height:2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" stroked="f">
                <v:textbox>
                  <w:txbxContent>
                    <w:p w14:paraId="1E81460C" w14:textId="77777777" w:rsidR="00A12F1C" w:rsidRPr="005825EB" w:rsidRDefault="00A12F1C" w:rsidP="00A12F1C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360DED1" w14:textId="77777777" w:rsidR="00A12F1C" w:rsidRPr="001C4187" w:rsidRDefault="00A12F1C" w:rsidP="00A12F1C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7650BFDB" w14:textId="77777777" w:rsidR="00A12F1C" w:rsidRPr="001C4187" w:rsidRDefault="00A12F1C" w:rsidP="00A12F1C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A12F1C" w:rsidRPr="001C4187" w14:paraId="49F273D6" w14:textId="77777777" w:rsidTr="00160D79">
        <w:tc>
          <w:tcPr>
            <w:tcW w:w="1276" w:type="dxa"/>
            <w:gridSpan w:val="2"/>
          </w:tcPr>
          <w:p w14:paraId="12DD1CC9" w14:textId="77777777" w:rsidR="00A12F1C" w:rsidRPr="001C4187" w:rsidRDefault="00A12F1C" w:rsidP="00160D79">
            <w:pPr>
              <w:spacing w:line="240" w:lineRule="exact"/>
              <w:rPr>
                <w:b/>
              </w:rPr>
            </w:pPr>
            <w:r w:rsidRPr="001C4187">
              <w:rPr>
                <w:b/>
              </w:rPr>
              <w:t>Ich habe …</w:t>
            </w:r>
          </w:p>
        </w:tc>
        <w:tc>
          <w:tcPr>
            <w:tcW w:w="5986" w:type="dxa"/>
          </w:tcPr>
          <w:p w14:paraId="47A617F9" w14:textId="77777777" w:rsidR="00A12F1C" w:rsidRPr="001C4187" w:rsidRDefault="00A12F1C" w:rsidP="00160D79">
            <w:pPr>
              <w:spacing w:line="240" w:lineRule="exact"/>
            </w:pPr>
          </w:p>
        </w:tc>
      </w:tr>
      <w:tr w:rsidR="00A12F1C" w:rsidRPr="001C4187" w14:paraId="2D3C36D7" w14:textId="77777777" w:rsidTr="00160D79">
        <w:trPr>
          <w:trHeight w:val="449"/>
        </w:trPr>
        <w:sdt>
          <w:sdtPr>
            <w:id w:val="1913809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552C469" w14:textId="77777777" w:rsidR="00A12F1C" w:rsidRPr="001C4187" w:rsidRDefault="00A12F1C" w:rsidP="00160D79">
                <w:pPr>
                  <w:spacing w:line="240" w:lineRule="exact"/>
                  <w:jc w:val="center"/>
                </w:pPr>
                <w:r w:rsidRPr="001C418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0345F106" w14:textId="77777777" w:rsidR="00A12F1C" w:rsidRPr="001C4187" w:rsidRDefault="00A12F1C" w:rsidP="00160D79">
            <w:pPr>
              <w:spacing w:line="240" w:lineRule="exact"/>
            </w:pPr>
            <w:r w:rsidRPr="001C4187">
              <w:t>meinen Lernschritt im Ordner eingeheftet.</w:t>
            </w:r>
          </w:p>
        </w:tc>
      </w:tr>
      <w:tr w:rsidR="00A12F1C" w:rsidRPr="001C4187" w14:paraId="3EDB60FA" w14:textId="77777777" w:rsidTr="00160D79">
        <w:trPr>
          <w:trHeight w:val="413"/>
        </w:trPr>
        <w:sdt>
          <w:sdtPr>
            <w:id w:val="-222990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A10B0C5" w14:textId="77777777" w:rsidR="00A12F1C" w:rsidRPr="001C4187" w:rsidRDefault="00A12F1C" w:rsidP="00160D79">
                <w:pPr>
                  <w:spacing w:line="240" w:lineRule="exact"/>
                  <w:jc w:val="center"/>
                </w:pPr>
                <w:r w:rsidRPr="001C418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6D5A5E2A" w14:textId="77777777" w:rsidR="00A12F1C" w:rsidRPr="001C4187" w:rsidRDefault="00A12F1C" w:rsidP="00160D79">
            <w:pPr>
              <w:spacing w:line="240" w:lineRule="exact"/>
              <w:rPr>
                <w:noProof/>
              </w:rPr>
            </w:pPr>
            <w:r w:rsidRPr="001C4187">
              <w:rPr>
                <w:noProof/>
              </w:rPr>
              <w:t>den Arbeitsauftrag erledigt und das entsprechende Feld in der Lernwegeliste markiert.</w:t>
            </w:r>
          </w:p>
        </w:tc>
      </w:tr>
    </w:tbl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C81CF3" w:rsidRPr="001C4187" w14:paraId="06F5B086" w14:textId="77777777" w:rsidTr="00C81CF3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01242A12" w14:textId="77777777" w:rsidR="00C81CF3" w:rsidRPr="001C4187" w:rsidRDefault="00C81CF3" w:rsidP="00C81CF3">
            <w:pPr>
              <w:pStyle w:val="TabelleKopflinks"/>
            </w:pPr>
            <w:r w:rsidRPr="001C4187">
              <w:t>Einlegeblatt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36EA072" w14:textId="77777777" w:rsidR="00144798" w:rsidRPr="00A46DF7" w:rsidRDefault="00144798" w:rsidP="00144798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 w:rsidRPr="00A46DF7">
              <w:rPr>
                <w:lang w:val="en-GB" w:eastAsia="en-US"/>
              </w:rPr>
              <w:t>Farbtechnik</w:t>
            </w:r>
            <w:proofErr w:type="spellEnd"/>
          </w:p>
          <w:p w14:paraId="260E2031" w14:textId="77777777" w:rsidR="00C81CF3" w:rsidRPr="001C4187" w:rsidRDefault="0024376A" w:rsidP="00144798">
            <w:pPr>
              <w:pStyle w:val="TabelleKopflinks"/>
              <w:jc w:val="center"/>
            </w:pPr>
            <w:r w:rsidRPr="00A46DF7">
              <w:rPr>
                <w:rFonts w:eastAsia="Times New Roman"/>
                <w:lang w:val="en-GB"/>
              </w:rPr>
              <w:t>F</w:t>
            </w:r>
            <w:r w:rsidR="00A46DF7">
              <w:rPr>
                <w:rFonts w:eastAsia="Times New Roman"/>
                <w:lang w:val="en-GB"/>
              </w:rPr>
              <w:t>0</w:t>
            </w:r>
            <w:r w:rsidRPr="00A46DF7">
              <w:rPr>
                <w:rFonts w:eastAsia="Times New Roman"/>
                <w:lang w:val="en-GB"/>
              </w:rPr>
              <w:t>3.01.01.</w:t>
            </w:r>
            <w:r w:rsidR="00A46DF7">
              <w:rPr>
                <w:rFonts w:eastAsia="Times New Roman"/>
                <w:lang w:val="en-GB"/>
              </w:rPr>
              <w:t>0</w:t>
            </w:r>
            <w:r w:rsidRPr="00A46DF7">
              <w:rPr>
                <w:rFonts w:eastAsia="Times New Roman"/>
                <w:lang w:val="en-GB"/>
              </w:rPr>
              <w:t>3</w:t>
            </w:r>
          </w:p>
        </w:tc>
      </w:tr>
    </w:tbl>
    <w:p w14:paraId="1A81CB6A" w14:textId="77777777" w:rsidR="009B1358" w:rsidRPr="001C4187" w:rsidRDefault="009B1358" w:rsidP="00E4202E">
      <w:pPr>
        <w:pStyle w:val="Textkrper"/>
      </w:pPr>
    </w:p>
    <w:p w14:paraId="006566F8" w14:textId="77777777" w:rsidR="007A13A5" w:rsidRPr="001C4187" w:rsidRDefault="00E354ED" w:rsidP="00E4202E">
      <w:pPr>
        <w:pStyle w:val="Textkrper"/>
      </w:pPr>
      <w:r>
        <w:t>Zum A</w:t>
      </w:r>
      <w:r w:rsidR="007A13A5" w:rsidRPr="001C4187">
        <w:t>ufkleben der Ergebnisse aus Aufgabe 1:</w:t>
      </w:r>
    </w:p>
    <w:p w14:paraId="4D2BFA2E" w14:textId="77777777" w:rsidR="007A13A5" w:rsidRPr="001C4187" w:rsidRDefault="007A13A5" w:rsidP="00E4202E">
      <w:pPr>
        <w:pStyle w:val="Textkrper"/>
      </w:pP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E7DA3" wp14:editId="7366B140">
                <wp:simplePos x="0" y="0"/>
                <wp:positionH relativeFrom="column">
                  <wp:posOffset>541020</wp:posOffset>
                </wp:positionH>
                <wp:positionV relativeFrom="paragraph">
                  <wp:posOffset>216535</wp:posOffset>
                </wp:positionV>
                <wp:extent cx="1424940" cy="312420"/>
                <wp:effectExtent l="0" t="0" r="381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A357D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Methode 1</w:t>
                            </w:r>
                            <w:r w:rsidRPr="007A13A5"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7DA3" id="Textfeld 40" o:spid="_x0000_s1029" type="#_x0000_t202" style="position:absolute;left:0;text-align:left;margin-left:42.6pt;margin-top:17.05pt;width:112.2pt;height:24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" fillcolor="window" stroked="f" strokeweight=".5pt">
                <v:textbox>
                  <w:txbxContent>
                    <w:p w14:paraId="37DA357D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Methode 1</w:t>
                      </w:r>
                      <w:r w:rsidRPr="007A13A5"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B29987F" w14:textId="77777777" w:rsidR="007A13A5" w:rsidRPr="001C4187" w:rsidRDefault="007A13A5" w:rsidP="007A13A5">
      <w:pPr>
        <w:pStyle w:val="Textkrper"/>
      </w:pP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AD8B0" wp14:editId="4647BC44">
                <wp:simplePos x="0" y="0"/>
                <wp:positionH relativeFrom="column">
                  <wp:posOffset>3577590</wp:posOffset>
                </wp:positionH>
                <wp:positionV relativeFrom="paragraph">
                  <wp:posOffset>5715</wp:posOffset>
                </wp:positionV>
                <wp:extent cx="1424940" cy="312420"/>
                <wp:effectExtent l="0" t="0" r="381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55DD1" w14:textId="77777777" w:rsidR="007A13A5" w:rsidRPr="007A13A5" w:rsidRDefault="007A13A5">
                            <w:pPr>
                              <w:rPr>
                                <w:sz w:val="28"/>
                              </w:rPr>
                            </w:pPr>
                            <w:r w:rsidRPr="007A13A5">
                              <w:rPr>
                                <w:sz w:val="28"/>
                              </w:rPr>
                              <w:t>Methode 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D8B0" id="Textfeld 38" o:spid="_x0000_s1030" type="#_x0000_t202" style="position:absolute;left:0;text-align:left;margin-left:281.7pt;margin-top:.45pt;width:112.2pt;height:2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" fillcolor="white [3201]" stroked="f" strokeweight=".5pt">
                <v:textbox>
                  <w:txbxContent>
                    <w:p w14:paraId="22255DD1" w14:textId="77777777" w:rsidR="007A13A5" w:rsidRPr="007A13A5" w:rsidRDefault="007A13A5">
                      <w:pPr>
                        <w:rPr>
                          <w:sz w:val="28"/>
                        </w:rPr>
                      </w:pPr>
                      <w:r w:rsidRPr="007A13A5">
                        <w:rPr>
                          <w:sz w:val="28"/>
                        </w:rPr>
                        <w:t>Methode 2:</w:t>
                      </w:r>
                    </w:p>
                  </w:txbxContent>
                </v:textbox>
              </v:shape>
            </w:pict>
          </mc:Fallback>
        </mc:AlternateContent>
      </w:r>
    </w:p>
    <w:p w14:paraId="75CC0392" w14:textId="77777777" w:rsidR="00EE21F2" w:rsidRDefault="00EE21F2" w:rsidP="00E4202E">
      <w:pPr>
        <w:pStyle w:val="Textkrper"/>
      </w:pPr>
    </w:p>
    <w:p w14:paraId="2EB1E429" w14:textId="77777777" w:rsidR="007A13A5" w:rsidRPr="001C4187" w:rsidRDefault="007A13A5" w:rsidP="00E4202E">
      <w:pPr>
        <w:pStyle w:val="Textkrper"/>
      </w:pP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E5EDC" wp14:editId="4759F5D0">
                <wp:simplePos x="0" y="0"/>
                <wp:positionH relativeFrom="margin">
                  <wp:posOffset>3017520</wp:posOffset>
                </wp:positionH>
                <wp:positionV relativeFrom="paragraph">
                  <wp:posOffset>97155</wp:posOffset>
                </wp:positionV>
                <wp:extent cx="2520000" cy="2520000"/>
                <wp:effectExtent l="0" t="0" r="13970" b="1397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90F83" id="Rechteck 39" o:spid="_x0000_s1026" style="position:absolute;margin-left:237.6pt;margin-top:7.65pt;width:198.45pt;height:198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" filled="f" strokecolor="black [3213]" strokeweight=".5pt">
                <w10:wrap anchorx="margin"/>
              </v:rect>
            </w:pict>
          </mc:Fallback>
        </mc:AlternateContent>
      </w: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3808DF" wp14:editId="3DB94AD3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2520000" cy="2520000"/>
                <wp:effectExtent l="0" t="0" r="13970" b="1397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B3486" id="Rechteck 37" o:spid="_x0000_s1026" style="position:absolute;margin-left:0;margin-top:7.6pt;width:198.45pt;height:198.4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" filled="f" strokecolor="black [3213]" strokeweight=".5pt">
                <w10:wrap anchorx="margin"/>
              </v:rect>
            </w:pict>
          </mc:Fallback>
        </mc:AlternateContent>
      </w:r>
    </w:p>
    <w:p w14:paraId="798AD6ED" w14:textId="77777777" w:rsidR="003E3862" w:rsidRPr="001C4187" w:rsidRDefault="003E3862" w:rsidP="00E4202E">
      <w:pPr>
        <w:pStyle w:val="Textkrper"/>
      </w:pPr>
    </w:p>
    <w:p w14:paraId="5E6440BA" w14:textId="77777777" w:rsidR="009B1358" w:rsidRPr="001C4187" w:rsidRDefault="009B1358" w:rsidP="003C7938">
      <w:pPr>
        <w:pStyle w:val="Textkrper"/>
      </w:pPr>
    </w:p>
    <w:p w14:paraId="4713F883" w14:textId="77777777" w:rsidR="007A13A5" w:rsidRPr="001C4187" w:rsidRDefault="007A13A5" w:rsidP="003C7938">
      <w:pPr>
        <w:pStyle w:val="Textkrper"/>
      </w:pPr>
    </w:p>
    <w:p w14:paraId="6431845E" w14:textId="77777777" w:rsidR="007A13A5" w:rsidRPr="001C4187" w:rsidRDefault="007A13A5" w:rsidP="003C7938">
      <w:pPr>
        <w:pStyle w:val="Textkrper"/>
      </w:pPr>
    </w:p>
    <w:p w14:paraId="5AAFEEA0" w14:textId="77777777" w:rsidR="007A13A5" w:rsidRPr="001C4187" w:rsidRDefault="007A13A5" w:rsidP="003C7938">
      <w:pPr>
        <w:pStyle w:val="Textkrper"/>
      </w:pPr>
    </w:p>
    <w:p w14:paraId="2A626038" w14:textId="77777777" w:rsidR="007A13A5" w:rsidRPr="001C4187" w:rsidRDefault="007A13A5" w:rsidP="003C7938">
      <w:pPr>
        <w:pStyle w:val="Textkrper"/>
      </w:pPr>
    </w:p>
    <w:p w14:paraId="1B1213FF" w14:textId="77777777" w:rsidR="007A13A5" w:rsidRPr="001C4187" w:rsidRDefault="007A13A5" w:rsidP="003C7938">
      <w:pPr>
        <w:pStyle w:val="Textkrper"/>
      </w:pPr>
    </w:p>
    <w:p w14:paraId="1F95D456" w14:textId="77777777" w:rsidR="007A13A5" w:rsidRPr="001C4187" w:rsidRDefault="007A13A5" w:rsidP="003C7938">
      <w:pPr>
        <w:pStyle w:val="Textkrper"/>
      </w:pPr>
    </w:p>
    <w:p w14:paraId="51FFB1A5" w14:textId="77777777" w:rsidR="007A13A5" w:rsidRPr="001C4187" w:rsidRDefault="007A13A5" w:rsidP="003C7938">
      <w:pPr>
        <w:pStyle w:val="Textkrper"/>
      </w:pPr>
    </w:p>
    <w:p w14:paraId="594EEEF1" w14:textId="77777777" w:rsidR="007A13A5" w:rsidRPr="001C4187" w:rsidRDefault="007A13A5" w:rsidP="003C7938">
      <w:pPr>
        <w:pStyle w:val="Textkrper"/>
      </w:pPr>
    </w:p>
    <w:p w14:paraId="443171E3" w14:textId="77777777" w:rsidR="007A13A5" w:rsidRPr="001C4187" w:rsidRDefault="007A13A5" w:rsidP="003C7938">
      <w:pPr>
        <w:pStyle w:val="Textkrper"/>
      </w:pPr>
    </w:p>
    <w:p w14:paraId="37EADF3E" w14:textId="77777777" w:rsidR="007A13A5" w:rsidRPr="001C4187" w:rsidRDefault="00DE0588" w:rsidP="003C7938">
      <w:pPr>
        <w:pStyle w:val="Textkrper"/>
      </w:pP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84524" wp14:editId="09012A4F">
                <wp:simplePos x="0" y="0"/>
                <wp:positionH relativeFrom="column">
                  <wp:posOffset>3378264</wp:posOffset>
                </wp:positionH>
                <wp:positionV relativeFrom="paragraph">
                  <wp:posOffset>73674</wp:posOffset>
                </wp:positionV>
                <wp:extent cx="1993260" cy="312420"/>
                <wp:effectExtent l="0" t="0" r="762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D9F6F6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Zeit:………………min.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4524" id="Textfeld 52" o:spid="_x0000_s1031" type="#_x0000_t202" style="position:absolute;left:0;text-align:left;margin-left:266pt;margin-top:5.8pt;width:156.95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" fillcolor="white [3201]" stroked="f" strokeweight=".5pt">
                <v:textbox>
                  <w:txbxContent>
                    <w:p w14:paraId="4AD9F6F6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Zeit:………………min.</w:t>
                      </w:r>
                    </w:p>
                  </w:txbxContent>
                </v:textbox>
              </v:shape>
            </w:pict>
          </mc:Fallback>
        </mc:AlternateContent>
      </w: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CC0BCF8" wp14:editId="591E2645">
                <wp:simplePos x="0" y="0"/>
                <wp:positionH relativeFrom="column">
                  <wp:posOffset>385084</wp:posOffset>
                </wp:positionH>
                <wp:positionV relativeFrom="paragraph">
                  <wp:posOffset>60517</wp:posOffset>
                </wp:positionV>
                <wp:extent cx="1953790" cy="312420"/>
                <wp:effectExtent l="0" t="0" r="889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79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F0BD1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Zeit:………………min.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BCF8" id="Textfeld 43" o:spid="_x0000_s1032" type="#_x0000_t202" style="position:absolute;left:0;text-align:left;margin-left:30.3pt;margin-top:4.75pt;width:153.85pt;height:24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" fillcolor="white [3201]" stroked="f" strokeweight=".5pt">
                <v:textbox>
                  <w:txbxContent>
                    <w:p w14:paraId="165F0BD1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Zeit:………………min.</w:t>
                      </w:r>
                    </w:p>
                  </w:txbxContent>
                </v:textbox>
              </v:shape>
            </w:pict>
          </mc:Fallback>
        </mc:AlternateContent>
      </w:r>
    </w:p>
    <w:p w14:paraId="488315D4" w14:textId="77777777" w:rsidR="007A13A5" w:rsidRPr="001C4187" w:rsidRDefault="007A13A5" w:rsidP="003C7938">
      <w:pPr>
        <w:pStyle w:val="Textkrper"/>
      </w:pPr>
    </w:p>
    <w:p w14:paraId="67E94AB8" w14:textId="77777777" w:rsidR="00EE21F2" w:rsidRDefault="00EE21F2" w:rsidP="003C7938">
      <w:pPr>
        <w:pStyle w:val="Textkrper"/>
      </w:pPr>
    </w:p>
    <w:p w14:paraId="7BE4537A" w14:textId="77777777" w:rsidR="00EE21F2" w:rsidRDefault="00EE21F2" w:rsidP="003C7938">
      <w:pPr>
        <w:pStyle w:val="Textkrper"/>
      </w:pPr>
    </w:p>
    <w:p w14:paraId="016358F9" w14:textId="77777777" w:rsidR="00EE21F2" w:rsidRDefault="00EE21F2" w:rsidP="003C7938">
      <w:pPr>
        <w:pStyle w:val="Textkrper"/>
      </w:pPr>
    </w:p>
    <w:p w14:paraId="5B59006D" w14:textId="77777777" w:rsidR="00EE21F2" w:rsidRDefault="00EE21F2" w:rsidP="003C7938">
      <w:pPr>
        <w:pStyle w:val="Textkrper"/>
      </w:pPr>
    </w:p>
    <w:p w14:paraId="007249BE" w14:textId="77777777" w:rsidR="007A13A5" w:rsidRPr="001C4187" w:rsidRDefault="00994FA4" w:rsidP="003C7938">
      <w:pPr>
        <w:pStyle w:val="Textkrper"/>
      </w:pP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AF1D66" wp14:editId="7D07C750">
                <wp:simplePos x="0" y="0"/>
                <wp:positionH relativeFrom="column">
                  <wp:posOffset>3421322</wp:posOffset>
                </wp:positionH>
                <wp:positionV relativeFrom="paragraph">
                  <wp:posOffset>151130</wp:posOffset>
                </wp:positionV>
                <wp:extent cx="1424940" cy="312420"/>
                <wp:effectExtent l="0" t="0" r="381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2F143" w14:textId="77777777" w:rsidR="00994FA4" w:rsidRPr="007A13A5" w:rsidRDefault="00994FA4" w:rsidP="00994FA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Methode 4</w:t>
                            </w:r>
                            <w:r w:rsidRPr="007A13A5"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F1D66" id="Textfeld 25" o:spid="_x0000_s1033" type="#_x0000_t202" style="position:absolute;left:0;text-align:left;margin-left:269.4pt;margin-top:11.9pt;width:112.2pt;height:24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" fillcolor="window" stroked="f" strokeweight=".5pt">
                <v:textbox>
                  <w:txbxContent>
                    <w:p w14:paraId="76B2F143" w14:textId="77777777" w:rsidR="00994FA4" w:rsidRPr="007A13A5" w:rsidRDefault="00994FA4" w:rsidP="00994FA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Methode 4</w:t>
                      </w:r>
                      <w:r w:rsidRPr="007A13A5"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A13A5" w:rsidRPr="001C41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6529B" wp14:editId="0C4BD89B">
                <wp:simplePos x="0" y="0"/>
                <wp:positionH relativeFrom="column">
                  <wp:posOffset>579120</wp:posOffset>
                </wp:positionH>
                <wp:positionV relativeFrom="paragraph">
                  <wp:posOffset>155575</wp:posOffset>
                </wp:positionV>
                <wp:extent cx="1424940" cy="312420"/>
                <wp:effectExtent l="0" t="0" r="3810" b="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E91ED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Methode 3</w:t>
                            </w:r>
                            <w:r w:rsidRPr="007A13A5"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6529B" id="Textfeld 53" o:spid="_x0000_s1034" type="#_x0000_t202" style="position:absolute;left:0;text-align:left;margin-left:45.6pt;margin-top:12.25pt;width:112.2pt;height:2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" fillcolor="window" stroked="f" strokeweight=".5pt">
                <v:textbox>
                  <w:txbxContent>
                    <w:p w14:paraId="7CBE91ED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Methode 3</w:t>
                      </w:r>
                      <w:r w:rsidRPr="007A13A5"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B83AB6E" w14:textId="77777777" w:rsidR="007A13A5" w:rsidRPr="001C4187" w:rsidRDefault="007A13A5" w:rsidP="003C7938">
      <w:pPr>
        <w:pStyle w:val="Textkrper"/>
      </w:pPr>
    </w:p>
    <w:p w14:paraId="455477A6" w14:textId="77777777" w:rsidR="00EE21F2" w:rsidRDefault="00EE21F2" w:rsidP="003C7938">
      <w:pPr>
        <w:pStyle w:val="Textkrper"/>
      </w:pPr>
    </w:p>
    <w:p w14:paraId="547EF4B1" w14:textId="77777777" w:rsidR="00380BDF" w:rsidRDefault="00380BDF" w:rsidP="003C7938">
      <w:pPr>
        <w:pStyle w:val="Textkrper"/>
      </w:pP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C1730C" wp14:editId="1C676ACE">
                <wp:simplePos x="0" y="0"/>
                <wp:positionH relativeFrom="margin">
                  <wp:posOffset>3019425</wp:posOffset>
                </wp:positionH>
                <wp:positionV relativeFrom="paragraph">
                  <wp:posOffset>41275</wp:posOffset>
                </wp:positionV>
                <wp:extent cx="2519680" cy="2519680"/>
                <wp:effectExtent l="0" t="0" r="13970" b="1397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A94DE" id="Rechteck 36" o:spid="_x0000_s1026" style="position:absolute;margin-left:237.75pt;margin-top:3.25pt;width:198.4pt;height:198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" filled="f" strokecolor="black [3213]" strokeweight=".5pt">
                <w10:wrap anchorx="margin"/>
              </v:rect>
            </w:pict>
          </mc:Fallback>
        </mc:AlternateContent>
      </w: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91356" wp14:editId="2DE7B46B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2519680" cy="2519680"/>
                <wp:effectExtent l="0" t="0" r="13970" b="13970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68955" id="Rechteck 54" o:spid="_x0000_s1026" style="position:absolute;margin-left:0;margin-top:3.85pt;width:198.4pt;height:198.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" filled="f" strokecolor="black [3213]" strokeweight=".5pt">
                <w10:wrap anchorx="margin"/>
              </v:rect>
            </w:pict>
          </mc:Fallback>
        </mc:AlternateContent>
      </w:r>
    </w:p>
    <w:p w14:paraId="257E1EE4" w14:textId="77777777" w:rsidR="00380BDF" w:rsidRDefault="00380BDF" w:rsidP="003C7938">
      <w:pPr>
        <w:pStyle w:val="Textkrper"/>
      </w:pPr>
    </w:p>
    <w:p w14:paraId="7273DC94" w14:textId="77777777" w:rsidR="00380BDF" w:rsidRDefault="00380BDF" w:rsidP="003C7938">
      <w:pPr>
        <w:pStyle w:val="Textkrper"/>
      </w:pPr>
    </w:p>
    <w:p w14:paraId="61E20C1B" w14:textId="77777777" w:rsidR="00380BDF" w:rsidRDefault="00380BDF" w:rsidP="003C7938">
      <w:pPr>
        <w:pStyle w:val="Textkrper"/>
      </w:pPr>
    </w:p>
    <w:p w14:paraId="37F748D7" w14:textId="77777777" w:rsidR="00380BDF" w:rsidRDefault="00380BDF" w:rsidP="003C7938">
      <w:pPr>
        <w:pStyle w:val="Textkrper"/>
      </w:pPr>
    </w:p>
    <w:p w14:paraId="24B24290" w14:textId="77777777" w:rsidR="007A13A5" w:rsidRPr="001C4187" w:rsidRDefault="007A13A5" w:rsidP="003C7938">
      <w:pPr>
        <w:pStyle w:val="Textkrper"/>
      </w:pPr>
    </w:p>
    <w:p w14:paraId="65B05BB6" w14:textId="77777777" w:rsidR="007A13A5" w:rsidRPr="001C4187" w:rsidRDefault="007A13A5" w:rsidP="003C7938">
      <w:pPr>
        <w:pStyle w:val="Textkrper"/>
      </w:pPr>
    </w:p>
    <w:p w14:paraId="39BB474F" w14:textId="77777777" w:rsidR="007A13A5" w:rsidRPr="001C4187" w:rsidRDefault="007A13A5" w:rsidP="003C7938">
      <w:pPr>
        <w:pStyle w:val="Textkrper"/>
      </w:pPr>
    </w:p>
    <w:p w14:paraId="60AB74A5" w14:textId="77777777" w:rsidR="007A13A5" w:rsidRPr="001C4187" w:rsidRDefault="007A13A5" w:rsidP="003C7938">
      <w:pPr>
        <w:pStyle w:val="Textkrper"/>
      </w:pPr>
    </w:p>
    <w:p w14:paraId="2CA6BAB4" w14:textId="77777777" w:rsidR="007A13A5" w:rsidRPr="001C4187" w:rsidRDefault="007A13A5" w:rsidP="003C7938">
      <w:pPr>
        <w:pStyle w:val="Textkrper"/>
      </w:pPr>
    </w:p>
    <w:p w14:paraId="1355604A" w14:textId="77777777" w:rsidR="007A13A5" w:rsidRPr="001C4187" w:rsidRDefault="007A13A5" w:rsidP="003C7938">
      <w:pPr>
        <w:pStyle w:val="Textkrper"/>
      </w:pPr>
    </w:p>
    <w:p w14:paraId="4D5BA2A4" w14:textId="77777777" w:rsidR="007A13A5" w:rsidRPr="001C4187" w:rsidRDefault="007A13A5" w:rsidP="003C7938">
      <w:pPr>
        <w:pStyle w:val="Textkrper"/>
      </w:pPr>
    </w:p>
    <w:p w14:paraId="4F7B4A6A" w14:textId="77777777" w:rsidR="007A13A5" w:rsidRPr="001C4187" w:rsidRDefault="007A13A5" w:rsidP="003C7938">
      <w:pPr>
        <w:pStyle w:val="Textkrper"/>
      </w:pPr>
    </w:p>
    <w:p w14:paraId="47E2A05F" w14:textId="77777777" w:rsidR="007A13A5" w:rsidRPr="001C4187" w:rsidRDefault="00380BDF" w:rsidP="003C7938">
      <w:pPr>
        <w:pStyle w:val="Textkrper"/>
      </w:pP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12F1C" wp14:editId="21790E87">
                <wp:simplePos x="0" y="0"/>
                <wp:positionH relativeFrom="column">
                  <wp:posOffset>318135</wp:posOffset>
                </wp:positionH>
                <wp:positionV relativeFrom="paragraph">
                  <wp:posOffset>66040</wp:posOffset>
                </wp:positionV>
                <wp:extent cx="2019300" cy="312420"/>
                <wp:effectExtent l="0" t="0" r="0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1E55F" w14:textId="77777777" w:rsidR="00C04FE5" w:rsidRDefault="00C04FE5" w:rsidP="00C04FE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Zeit:………………min.</w:t>
                            </w:r>
                          </w:p>
                          <w:p w14:paraId="5849713C" w14:textId="77777777" w:rsidR="00EE21F2" w:rsidRPr="007A13A5" w:rsidRDefault="00EE21F2" w:rsidP="00C04FE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12F1C" id="Textfeld 55" o:spid="_x0000_s1035" type="#_x0000_t202" style="position:absolute;left:0;text-align:left;margin-left:25.05pt;margin-top:5.2pt;width:159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" fillcolor="white [3201]" stroked="f" strokeweight=".5pt">
                <v:textbox>
                  <w:txbxContent>
                    <w:p w14:paraId="7E81E55F" w14:textId="77777777" w:rsidR="00C04FE5" w:rsidRDefault="00C04FE5" w:rsidP="00C04FE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Zeit:………………min.</w:t>
                      </w:r>
                    </w:p>
                    <w:p w14:paraId="5849713C" w14:textId="77777777" w:rsidR="00EE21F2" w:rsidRPr="007A13A5" w:rsidRDefault="00EE21F2" w:rsidP="00C04FE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C418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2F2437" wp14:editId="778D1D48">
                <wp:simplePos x="0" y="0"/>
                <wp:positionH relativeFrom="column">
                  <wp:posOffset>3302635</wp:posOffset>
                </wp:positionH>
                <wp:positionV relativeFrom="paragraph">
                  <wp:posOffset>129540</wp:posOffset>
                </wp:positionV>
                <wp:extent cx="1999615" cy="312420"/>
                <wp:effectExtent l="0" t="0" r="635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7FD2A" w14:textId="77777777" w:rsidR="00994FA4" w:rsidRPr="007A13A5" w:rsidRDefault="00994FA4" w:rsidP="00994FA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Zeit:………………min.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2437" id="Textfeld 42" o:spid="_x0000_s1036" type="#_x0000_t202" style="position:absolute;left:0;text-align:left;margin-left:260.05pt;margin-top:10.2pt;width:157.45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" fillcolor="white [3201]" stroked="f" strokeweight=".5pt">
                <v:textbox>
                  <w:txbxContent>
                    <w:p w14:paraId="0AF7FD2A" w14:textId="77777777" w:rsidR="00994FA4" w:rsidRPr="007A13A5" w:rsidRDefault="00994FA4" w:rsidP="00994FA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Zeit:………………min.</w:t>
                      </w:r>
                    </w:p>
                  </w:txbxContent>
                </v:textbox>
              </v:shape>
            </w:pict>
          </mc:Fallback>
        </mc:AlternateContent>
      </w:r>
    </w:p>
    <w:p w14:paraId="5C2F2A83" w14:textId="77777777" w:rsidR="00C04FE5" w:rsidRPr="001C4187" w:rsidRDefault="00C04FE5" w:rsidP="003C7938">
      <w:pPr>
        <w:pStyle w:val="Textkrper"/>
      </w:pPr>
    </w:p>
    <w:p w14:paraId="187EC0CE" w14:textId="77777777" w:rsidR="00C04FE5" w:rsidRPr="001C4187" w:rsidRDefault="00C04FE5" w:rsidP="003C7938">
      <w:pPr>
        <w:pStyle w:val="Textkrper"/>
      </w:pPr>
    </w:p>
    <w:p w14:paraId="51B750D0" w14:textId="77777777" w:rsidR="00C04FE5" w:rsidRPr="001C4187" w:rsidRDefault="00C04FE5" w:rsidP="003C7938">
      <w:pPr>
        <w:pStyle w:val="Textkrper"/>
      </w:pPr>
    </w:p>
    <w:p w14:paraId="00A41B53" w14:textId="77777777" w:rsidR="009C4184" w:rsidRDefault="009C4184" w:rsidP="005211B7">
      <w:pPr>
        <w:pStyle w:val="Textkrper"/>
      </w:pPr>
    </w:p>
    <w:p w14:paraId="32B8F7E0" w14:textId="77777777" w:rsidR="00EE21F2" w:rsidRDefault="00EE21F2" w:rsidP="005211B7">
      <w:pPr>
        <w:pStyle w:val="Textkrper"/>
      </w:pPr>
    </w:p>
    <w:p w14:paraId="7D0A131B" w14:textId="77777777" w:rsidR="00EE21F2" w:rsidRPr="001C4187" w:rsidRDefault="00EE21F2" w:rsidP="005211B7">
      <w:pPr>
        <w:pStyle w:val="Textkrper"/>
      </w:pPr>
    </w:p>
    <w:sectPr w:rsidR="00EE21F2" w:rsidRPr="001C4187" w:rsidSect="00BF021C">
      <w:headerReference w:type="default" r:id="rId29"/>
      <w:footerReference w:type="default" r:id="rId30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1930B" w14:textId="77777777" w:rsidR="009277A5" w:rsidRDefault="009277A5" w:rsidP="001E03DE">
      <w:r>
        <w:separator/>
      </w:r>
    </w:p>
  </w:endnote>
  <w:endnote w:type="continuationSeparator" w:id="0">
    <w:p w14:paraId="21E66D77" w14:textId="77777777" w:rsidR="009277A5" w:rsidRDefault="009277A5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D135E" w14:textId="57D18575" w:rsidR="00DA68DC" w:rsidRPr="002E2050" w:rsidRDefault="00DA68DC" w:rsidP="002E2050">
    <w:pPr>
      <w:pStyle w:val="Fuzeile"/>
    </w:pPr>
    <w:r w:rsidRPr="00595C5A">
      <w:t xml:space="preserve">© </w:t>
    </w:r>
    <w:r w:rsidR="00ED14E0">
      <w:t>Zentrum für Schulqualität und Lehrerbildung</w:t>
    </w:r>
    <w:r w:rsidR="00010C79">
      <w:t xml:space="preserve"> </w:t>
    </w:r>
    <w:r w:rsidR="003C7938">
      <w:t>20</w:t>
    </w:r>
    <w:r w:rsidR="003C7938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A0817" w14:textId="77777777" w:rsidR="009277A5" w:rsidRDefault="009277A5" w:rsidP="001E03DE">
      <w:r>
        <w:separator/>
      </w:r>
    </w:p>
  </w:footnote>
  <w:footnote w:type="continuationSeparator" w:id="0">
    <w:p w14:paraId="1A18DDDA" w14:textId="77777777" w:rsidR="009277A5" w:rsidRDefault="009277A5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C744F" w14:textId="77777777" w:rsidR="00DA68DC" w:rsidRPr="006A1C37" w:rsidRDefault="00ED14E0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B0870E" wp14:editId="4839CD5F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58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E2C3" w14:textId="77777777" w:rsidR="00ED14E0" w:rsidRDefault="00ED14E0" w:rsidP="00ED14E0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Grafik 59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B0870E" id="Gruppieren 457" o:spid="_x0000_s1037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 stroked="f">
                <v:textbox>
                  <w:txbxContent>
                    <w:p w14:paraId="6752E2C3" w14:textId="77777777" w:rsidR="00ED14E0" w:rsidRDefault="00ED14E0" w:rsidP="00ED14E0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9" o:spid="_x0000_s1039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">
                <v:imagedata r:id="rId2" o:title=""/>
              </v:shape>
              <v:line id="Gerade Verbindung 460" o:spid="_x0000_s1040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880346"/>
    <w:multiLevelType w:val="hybridMultilevel"/>
    <w:tmpl w:val="0456D836"/>
    <w:lvl w:ilvl="0" w:tplc="2E8AAE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472FD"/>
    <w:multiLevelType w:val="hybridMultilevel"/>
    <w:tmpl w:val="A4282792"/>
    <w:lvl w:ilvl="0" w:tplc="B60ED4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F4B4905"/>
    <w:multiLevelType w:val="hybridMultilevel"/>
    <w:tmpl w:val="5BF674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563A34"/>
    <w:multiLevelType w:val="hybridMultilevel"/>
    <w:tmpl w:val="599C1B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032E5"/>
    <w:multiLevelType w:val="hybridMultilevel"/>
    <w:tmpl w:val="E702E02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42A1E25"/>
    <w:multiLevelType w:val="hybridMultilevel"/>
    <w:tmpl w:val="8A74FBE0"/>
    <w:lvl w:ilvl="0" w:tplc="2FD69C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7440A51"/>
    <w:multiLevelType w:val="hybridMultilevel"/>
    <w:tmpl w:val="307C5F16"/>
    <w:lvl w:ilvl="0" w:tplc="5136D76E">
      <w:numFmt w:val="bullet"/>
      <w:lvlText w:val="-"/>
      <w:lvlJc w:val="left"/>
      <w:pPr>
        <w:ind w:left="720" w:hanging="360"/>
      </w:pPr>
      <w:rPr>
        <w:rFonts w:ascii="Source Sans Pro" w:eastAsia="Calibr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62B5630"/>
    <w:multiLevelType w:val="hybridMultilevel"/>
    <w:tmpl w:val="E68C13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5" w15:restartNumberingAfterBreak="0">
    <w:nsid w:val="3DE2461A"/>
    <w:multiLevelType w:val="hybridMultilevel"/>
    <w:tmpl w:val="985C99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520AE"/>
    <w:multiLevelType w:val="hybridMultilevel"/>
    <w:tmpl w:val="3A32D7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8" w15:restartNumberingAfterBreak="0">
    <w:nsid w:val="45854BB3"/>
    <w:multiLevelType w:val="hybridMultilevel"/>
    <w:tmpl w:val="2320C6E4"/>
    <w:lvl w:ilvl="0" w:tplc="040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A2240FA"/>
    <w:multiLevelType w:val="hybridMultilevel"/>
    <w:tmpl w:val="B81A2CD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AF4A15"/>
    <w:multiLevelType w:val="hybridMultilevel"/>
    <w:tmpl w:val="632C18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41E40C4"/>
    <w:multiLevelType w:val="hybridMultilevel"/>
    <w:tmpl w:val="2762492A"/>
    <w:lvl w:ilvl="0" w:tplc="BC86D4CC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7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B17E9C"/>
    <w:multiLevelType w:val="hybridMultilevel"/>
    <w:tmpl w:val="7944A28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EB03310"/>
    <w:multiLevelType w:val="hybridMultilevel"/>
    <w:tmpl w:val="9162E3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E417C6"/>
    <w:multiLevelType w:val="hybridMultilevel"/>
    <w:tmpl w:val="D568B8F6"/>
    <w:lvl w:ilvl="0" w:tplc="009E05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985484F"/>
    <w:multiLevelType w:val="hybridMultilevel"/>
    <w:tmpl w:val="9EF00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B5621"/>
    <w:multiLevelType w:val="hybridMultilevel"/>
    <w:tmpl w:val="6FD4B2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07AD4"/>
    <w:multiLevelType w:val="hybridMultilevel"/>
    <w:tmpl w:val="CE5E754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B6A63A3"/>
    <w:multiLevelType w:val="hybridMultilevel"/>
    <w:tmpl w:val="4094C0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7"/>
  </w:num>
  <w:num w:numId="4">
    <w:abstractNumId w:val="30"/>
  </w:num>
  <w:num w:numId="5">
    <w:abstractNumId w:val="24"/>
  </w:num>
  <w:num w:numId="6">
    <w:abstractNumId w:val="39"/>
  </w:num>
  <w:num w:numId="7">
    <w:abstractNumId w:val="29"/>
  </w:num>
  <w:num w:numId="8">
    <w:abstractNumId w:val="1"/>
  </w:num>
  <w:num w:numId="9">
    <w:abstractNumId w:val="17"/>
  </w:num>
  <w:num w:numId="10">
    <w:abstractNumId w:val="12"/>
  </w:num>
  <w:num w:numId="11">
    <w:abstractNumId w:val="34"/>
  </w:num>
  <w:num w:numId="12">
    <w:abstractNumId w:val="19"/>
  </w:num>
  <w:num w:numId="13">
    <w:abstractNumId w:val="21"/>
  </w:num>
  <w:num w:numId="14">
    <w:abstractNumId w:val="10"/>
  </w:num>
  <w:num w:numId="15">
    <w:abstractNumId w:val="0"/>
  </w:num>
  <w:num w:numId="16">
    <w:abstractNumId w:val="11"/>
  </w:num>
  <w:num w:numId="17">
    <w:abstractNumId w:val="3"/>
  </w:num>
  <w:num w:numId="18">
    <w:abstractNumId w:val="28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2"/>
  </w:num>
  <w:num w:numId="22">
    <w:abstractNumId w:val="36"/>
  </w:num>
  <w:num w:numId="23">
    <w:abstractNumId w:val="25"/>
  </w:num>
  <w:num w:numId="24">
    <w:abstractNumId w:val="18"/>
  </w:num>
  <w:num w:numId="25">
    <w:abstractNumId w:val="37"/>
  </w:num>
  <w:num w:numId="26">
    <w:abstractNumId w:val="7"/>
  </w:num>
  <w:num w:numId="27">
    <w:abstractNumId w:val="9"/>
  </w:num>
  <w:num w:numId="28">
    <w:abstractNumId w:val="32"/>
  </w:num>
  <w:num w:numId="29">
    <w:abstractNumId w:val="35"/>
  </w:num>
  <w:num w:numId="30">
    <w:abstractNumId w:val="38"/>
  </w:num>
  <w:num w:numId="31">
    <w:abstractNumId w:val="31"/>
  </w:num>
  <w:num w:numId="32">
    <w:abstractNumId w:val="22"/>
  </w:num>
  <w:num w:numId="33">
    <w:abstractNumId w:val="6"/>
  </w:num>
  <w:num w:numId="34">
    <w:abstractNumId w:val="4"/>
  </w:num>
  <w:num w:numId="35">
    <w:abstractNumId w:val="33"/>
  </w:num>
  <w:num w:numId="36">
    <w:abstractNumId w:val="5"/>
  </w:num>
  <w:num w:numId="37">
    <w:abstractNumId w:val="16"/>
  </w:num>
  <w:num w:numId="38">
    <w:abstractNumId w:val="13"/>
  </w:num>
  <w:num w:numId="39">
    <w:abstractNumId w:val="15"/>
  </w:num>
  <w:num w:numId="40">
    <w:abstractNumId w:val="23"/>
  </w:num>
  <w:num w:numId="41">
    <w:abstractNumId w:val="2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5"/>
    <w:rsid w:val="00005129"/>
    <w:rsid w:val="00005A28"/>
    <w:rsid w:val="00005EAC"/>
    <w:rsid w:val="00010974"/>
    <w:rsid w:val="00010C79"/>
    <w:rsid w:val="000160EC"/>
    <w:rsid w:val="00024E63"/>
    <w:rsid w:val="00024FEF"/>
    <w:rsid w:val="00027EEF"/>
    <w:rsid w:val="00030FAC"/>
    <w:rsid w:val="000343DC"/>
    <w:rsid w:val="00036A4D"/>
    <w:rsid w:val="000411A8"/>
    <w:rsid w:val="00044BAA"/>
    <w:rsid w:val="0005288C"/>
    <w:rsid w:val="00054CFF"/>
    <w:rsid w:val="00057390"/>
    <w:rsid w:val="00057B3D"/>
    <w:rsid w:val="00064582"/>
    <w:rsid w:val="00085AB3"/>
    <w:rsid w:val="00092DF1"/>
    <w:rsid w:val="000977FD"/>
    <w:rsid w:val="00097AAA"/>
    <w:rsid w:val="000A764B"/>
    <w:rsid w:val="000A76F0"/>
    <w:rsid w:val="000A7A5C"/>
    <w:rsid w:val="000B1737"/>
    <w:rsid w:val="000B2BC9"/>
    <w:rsid w:val="000B3F15"/>
    <w:rsid w:val="000C5FC9"/>
    <w:rsid w:val="000D2AE9"/>
    <w:rsid w:val="000D4E4F"/>
    <w:rsid w:val="000D5446"/>
    <w:rsid w:val="000E33F4"/>
    <w:rsid w:val="000E763B"/>
    <w:rsid w:val="000F6083"/>
    <w:rsid w:val="00101F6F"/>
    <w:rsid w:val="001021F6"/>
    <w:rsid w:val="00102A7B"/>
    <w:rsid w:val="001066AF"/>
    <w:rsid w:val="00111E6A"/>
    <w:rsid w:val="0012000E"/>
    <w:rsid w:val="00122A52"/>
    <w:rsid w:val="001332A4"/>
    <w:rsid w:val="0014070B"/>
    <w:rsid w:val="00142064"/>
    <w:rsid w:val="0014221F"/>
    <w:rsid w:val="001424B4"/>
    <w:rsid w:val="00144798"/>
    <w:rsid w:val="001456A6"/>
    <w:rsid w:val="001467A4"/>
    <w:rsid w:val="0015077C"/>
    <w:rsid w:val="00151655"/>
    <w:rsid w:val="00153EE8"/>
    <w:rsid w:val="00157EBB"/>
    <w:rsid w:val="001633C8"/>
    <w:rsid w:val="00164BB7"/>
    <w:rsid w:val="00167740"/>
    <w:rsid w:val="001721A3"/>
    <w:rsid w:val="00173367"/>
    <w:rsid w:val="00177093"/>
    <w:rsid w:val="00185446"/>
    <w:rsid w:val="00186B1D"/>
    <w:rsid w:val="00186B3F"/>
    <w:rsid w:val="00191FDA"/>
    <w:rsid w:val="001979E7"/>
    <w:rsid w:val="001A1E3C"/>
    <w:rsid w:val="001A2103"/>
    <w:rsid w:val="001A6E81"/>
    <w:rsid w:val="001A7384"/>
    <w:rsid w:val="001B1C94"/>
    <w:rsid w:val="001B4C23"/>
    <w:rsid w:val="001C241E"/>
    <w:rsid w:val="001C4187"/>
    <w:rsid w:val="001C721C"/>
    <w:rsid w:val="001E03DE"/>
    <w:rsid w:val="001F1C14"/>
    <w:rsid w:val="001F3112"/>
    <w:rsid w:val="00201E5B"/>
    <w:rsid w:val="0020278E"/>
    <w:rsid w:val="00203E01"/>
    <w:rsid w:val="00203F63"/>
    <w:rsid w:val="00210735"/>
    <w:rsid w:val="00215FAF"/>
    <w:rsid w:val="00220F4C"/>
    <w:rsid w:val="002223B8"/>
    <w:rsid w:val="00225F48"/>
    <w:rsid w:val="0022617F"/>
    <w:rsid w:val="00227078"/>
    <w:rsid w:val="00233EB7"/>
    <w:rsid w:val="00234B66"/>
    <w:rsid w:val="002376BF"/>
    <w:rsid w:val="00241372"/>
    <w:rsid w:val="0024376A"/>
    <w:rsid w:val="002465A8"/>
    <w:rsid w:val="0024769F"/>
    <w:rsid w:val="00253AA4"/>
    <w:rsid w:val="00257132"/>
    <w:rsid w:val="002611F5"/>
    <w:rsid w:val="00271A70"/>
    <w:rsid w:val="00281CB1"/>
    <w:rsid w:val="00286DEC"/>
    <w:rsid w:val="002915B8"/>
    <w:rsid w:val="00296589"/>
    <w:rsid w:val="002979DC"/>
    <w:rsid w:val="002A1D90"/>
    <w:rsid w:val="002A277D"/>
    <w:rsid w:val="002A2D21"/>
    <w:rsid w:val="002A725A"/>
    <w:rsid w:val="002A79B5"/>
    <w:rsid w:val="002B1CA9"/>
    <w:rsid w:val="002B5C8D"/>
    <w:rsid w:val="002D02F9"/>
    <w:rsid w:val="002D75A3"/>
    <w:rsid w:val="002D7ED9"/>
    <w:rsid w:val="002E10B1"/>
    <w:rsid w:val="002E2050"/>
    <w:rsid w:val="002F2555"/>
    <w:rsid w:val="003079A7"/>
    <w:rsid w:val="0032000F"/>
    <w:rsid w:val="00321DEE"/>
    <w:rsid w:val="00325385"/>
    <w:rsid w:val="00325A6C"/>
    <w:rsid w:val="00327A81"/>
    <w:rsid w:val="00334277"/>
    <w:rsid w:val="003346C3"/>
    <w:rsid w:val="00340279"/>
    <w:rsid w:val="003421A1"/>
    <w:rsid w:val="00342AE5"/>
    <w:rsid w:val="003442B3"/>
    <w:rsid w:val="003457A0"/>
    <w:rsid w:val="00346A86"/>
    <w:rsid w:val="00351422"/>
    <w:rsid w:val="003552C0"/>
    <w:rsid w:val="00357C55"/>
    <w:rsid w:val="00361E5E"/>
    <w:rsid w:val="00362A92"/>
    <w:rsid w:val="00363078"/>
    <w:rsid w:val="00366215"/>
    <w:rsid w:val="003754CF"/>
    <w:rsid w:val="00380BDF"/>
    <w:rsid w:val="00384F65"/>
    <w:rsid w:val="00385D63"/>
    <w:rsid w:val="00387063"/>
    <w:rsid w:val="00391945"/>
    <w:rsid w:val="003942C1"/>
    <w:rsid w:val="003A0130"/>
    <w:rsid w:val="003A17D4"/>
    <w:rsid w:val="003A2B14"/>
    <w:rsid w:val="003C16EC"/>
    <w:rsid w:val="003C342D"/>
    <w:rsid w:val="003C4B80"/>
    <w:rsid w:val="003C56C4"/>
    <w:rsid w:val="003C6830"/>
    <w:rsid w:val="003C7938"/>
    <w:rsid w:val="003D0AD2"/>
    <w:rsid w:val="003D2E25"/>
    <w:rsid w:val="003D4989"/>
    <w:rsid w:val="003E3862"/>
    <w:rsid w:val="003F2502"/>
    <w:rsid w:val="003F5C78"/>
    <w:rsid w:val="003F75E9"/>
    <w:rsid w:val="00410708"/>
    <w:rsid w:val="0041224F"/>
    <w:rsid w:val="00412EE5"/>
    <w:rsid w:val="0042086D"/>
    <w:rsid w:val="0042345D"/>
    <w:rsid w:val="0043494C"/>
    <w:rsid w:val="0043657A"/>
    <w:rsid w:val="00444F9C"/>
    <w:rsid w:val="0044650F"/>
    <w:rsid w:val="004524BD"/>
    <w:rsid w:val="004529FA"/>
    <w:rsid w:val="00453EC1"/>
    <w:rsid w:val="00465D2E"/>
    <w:rsid w:val="0047200A"/>
    <w:rsid w:val="00472595"/>
    <w:rsid w:val="0047779F"/>
    <w:rsid w:val="004820DA"/>
    <w:rsid w:val="00486468"/>
    <w:rsid w:val="00493E75"/>
    <w:rsid w:val="004A009B"/>
    <w:rsid w:val="004A11E2"/>
    <w:rsid w:val="004A1FB2"/>
    <w:rsid w:val="004B658C"/>
    <w:rsid w:val="004C18F1"/>
    <w:rsid w:val="004D0937"/>
    <w:rsid w:val="004D3C50"/>
    <w:rsid w:val="004D3EFB"/>
    <w:rsid w:val="004E78D0"/>
    <w:rsid w:val="004F754E"/>
    <w:rsid w:val="005039B8"/>
    <w:rsid w:val="0051078A"/>
    <w:rsid w:val="00516DF0"/>
    <w:rsid w:val="0051717F"/>
    <w:rsid w:val="00520BD0"/>
    <w:rsid w:val="005211B7"/>
    <w:rsid w:val="0052260F"/>
    <w:rsid w:val="00530B07"/>
    <w:rsid w:val="0053570A"/>
    <w:rsid w:val="00535F4A"/>
    <w:rsid w:val="00537B04"/>
    <w:rsid w:val="005424E9"/>
    <w:rsid w:val="00542D04"/>
    <w:rsid w:val="00545AB7"/>
    <w:rsid w:val="005529CC"/>
    <w:rsid w:val="005530EE"/>
    <w:rsid w:val="0056521E"/>
    <w:rsid w:val="005700CF"/>
    <w:rsid w:val="00572E45"/>
    <w:rsid w:val="00573512"/>
    <w:rsid w:val="0057582A"/>
    <w:rsid w:val="00581AF7"/>
    <w:rsid w:val="005825EB"/>
    <w:rsid w:val="005830FA"/>
    <w:rsid w:val="005839E9"/>
    <w:rsid w:val="00583BFC"/>
    <w:rsid w:val="00597140"/>
    <w:rsid w:val="005A6708"/>
    <w:rsid w:val="005B6550"/>
    <w:rsid w:val="005C19AC"/>
    <w:rsid w:val="005C4141"/>
    <w:rsid w:val="005C589B"/>
    <w:rsid w:val="005D267B"/>
    <w:rsid w:val="005D451F"/>
    <w:rsid w:val="005D5850"/>
    <w:rsid w:val="005D74B1"/>
    <w:rsid w:val="005E4A43"/>
    <w:rsid w:val="005F684E"/>
    <w:rsid w:val="00613FD8"/>
    <w:rsid w:val="0061505A"/>
    <w:rsid w:val="00616040"/>
    <w:rsid w:val="00624F16"/>
    <w:rsid w:val="006308C3"/>
    <w:rsid w:val="006341C9"/>
    <w:rsid w:val="00635328"/>
    <w:rsid w:val="00636831"/>
    <w:rsid w:val="006373E9"/>
    <w:rsid w:val="00657579"/>
    <w:rsid w:val="00665E61"/>
    <w:rsid w:val="0067020A"/>
    <w:rsid w:val="00674242"/>
    <w:rsid w:val="0068069C"/>
    <w:rsid w:val="0069030C"/>
    <w:rsid w:val="006A16B5"/>
    <w:rsid w:val="006A2B3A"/>
    <w:rsid w:val="006A4AEC"/>
    <w:rsid w:val="006A51AE"/>
    <w:rsid w:val="006A5BF4"/>
    <w:rsid w:val="006A64CA"/>
    <w:rsid w:val="006B2753"/>
    <w:rsid w:val="006C4859"/>
    <w:rsid w:val="006C49A5"/>
    <w:rsid w:val="006C4D0A"/>
    <w:rsid w:val="006C5B2B"/>
    <w:rsid w:val="006C7123"/>
    <w:rsid w:val="006C7249"/>
    <w:rsid w:val="006D2263"/>
    <w:rsid w:val="006D2AA8"/>
    <w:rsid w:val="006D3107"/>
    <w:rsid w:val="006D75BC"/>
    <w:rsid w:val="006E4825"/>
    <w:rsid w:val="006E5A60"/>
    <w:rsid w:val="006F661D"/>
    <w:rsid w:val="006F6E2E"/>
    <w:rsid w:val="00706E47"/>
    <w:rsid w:val="00712924"/>
    <w:rsid w:val="00715FF1"/>
    <w:rsid w:val="007227D7"/>
    <w:rsid w:val="0072380A"/>
    <w:rsid w:val="00733323"/>
    <w:rsid w:val="00740ADF"/>
    <w:rsid w:val="0074339F"/>
    <w:rsid w:val="00744124"/>
    <w:rsid w:val="0075476A"/>
    <w:rsid w:val="00760104"/>
    <w:rsid w:val="00764360"/>
    <w:rsid w:val="007665EC"/>
    <w:rsid w:val="00770F61"/>
    <w:rsid w:val="00796CE9"/>
    <w:rsid w:val="007A13A5"/>
    <w:rsid w:val="007A239C"/>
    <w:rsid w:val="007B7335"/>
    <w:rsid w:val="007C55F7"/>
    <w:rsid w:val="007D1084"/>
    <w:rsid w:val="007E1441"/>
    <w:rsid w:val="007E1447"/>
    <w:rsid w:val="007E2395"/>
    <w:rsid w:val="007E5B6A"/>
    <w:rsid w:val="007E7CB4"/>
    <w:rsid w:val="007F292F"/>
    <w:rsid w:val="007F67D3"/>
    <w:rsid w:val="007F6D7B"/>
    <w:rsid w:val="007F7024"/>
    <w:rsid w:val="00812E2E"/>
    <w:rsid w:val="00822445"/>
    <w:rsid w:val="00823730"/>
    <w:rsid w:val="00825057"/>
    <w:rsid w:val="00832068"/>
    <w:rsid w:val="00832BFD"/>
    <w:rsid w:val="00840DEE"/>
    <w:rsid w:val="00841E45"/>
    <w:rsid w:val="00850A64"/>
    <w:rsid w:val="00861C85"/>
    <w:rsid w:val="00862CBB"/>
    <w:rsid w:val="00870105"/>
    <w:rsid w:val="00873419"/>
    <w:rsid w:val="00874A59"/>
    <w:rsid w:val="00877B0B"/>
    <w:rsid w:val="008955B4"/>
    <w:rsid w:val="008A7911"/>
    <w:rsid w:val="008B01C3"/>
    <w:rsid w:val="008B103F"/>
    <w:rsid w:val="008B49F7"/>
    <w:rsid w:val="008B6EE3"/>
    <w:rsid w:val="008C10F2"/>
    <w:rsid w:val="008C2856"/>
    <w:rsid w:val="008C74E5"/>
    <w:rsid w:val="008D17C4"/>
    <w:rsid w:val="008D5EDB"/>
    <w:rsid w:val="008E2D1B"/>
    <w:rsid w:val="008F75A2"/>
    <w:rsid w:val="00900D7C"/>
    <w:rsid w:val="009016CE"/>
    <w:rsid w:val="0091105E"/>
    <w:rsid w:val="00913F2D"/>
    <w:rsid w:val="009144D8"/>
    <w:rsid w:val="00916D0F"/>
    <w:rsid w:val="00917C6D"/>
    <w:rsid w:val="00920E6F"/>
    <w:rsid w:val="009277A5"/>
    <w:rsid w:val="00931AC3"/>
    <w:rsid w:val="009334EC"/>
    <w:rsid w:val="00943640"/>
    <w:rsid w:val="009452CB"/>
    <w:rsid w:val="009533B3"/>
    <w:rsid w:val="0096073B"/>
    <w:rsid w:val="00962FB9"/>
    <w:rsid w:val="0097053C"/>
    <w:rsid w:val="009735C6"/>
    <w:rsid w:val="00980E77"/>
    <w:rsid w:val="009839BE"/>
    <w:rsid w:val="00985B00"/>
    <w:rsid w:val="009911FA"/>
    <w:rsid w:val="00992625"/>
    <w:rsid w:val="009935DA"/>
    <w:rsid w:val="00993F2E"/>
    <w:rsid w:val="00994FA4"/>
    <w:rsid w:val="009A76CA"/>
    <w:rsid w:val="009B1358"/>
    <w:rsid w:val="009C05F9"/>
    <w:rsid w:val="009C2229"/>
    <w:rsid w:val="009C4184"/>
    <w:rsid w:val="009C6AD3"/>
    <w:rsid w:val="009D56E0"/>
    <w:rsid w:val="009E16E1"/>
    <w:rsid w:val="009F294B"/>
    <w:rsid w:val="009F66A5"/>
    <w:rsid w:val="009F74BE"/>
    <w:rsid w:val="00A010D4"/>
    <w:rsid w:val="00A02C45"/>
    <w:rsid w:val="00A039B0"/>
    <w:rsid w:val="00A042EB"/>
    <w:rsid w:val="00A103EA"/>
    <w:rsid w:val="00A1042A"/>
    <w:rsid w:val="00A104E3"/>
    <w:rsid w:val="00A12F1C"/>
    <w:rsid w:val="00A16D65"/>
    <w:rsid w:val="00A20659"/>
    <w:rsid w:val="00A24DDF"/>
    <w:rsid w:val="00A33C98"/>
    <w:rsid w:val="00A402FC"/>
    <w:rsid w:val="00A410C8"/>
    <w:rsid w:val="00A43321"/>
    <w:rsid w:val="00A46DF7"/>
    <w:rsid w:val="00A477F8"/>
    <w:rsid w:val="00A5009A"/>
    <w:rsid w:val="00A567D9"/>
    <w:rsid w:val="00A6189A"/>
    <w:rsid w:val="00A63C14"/>
    <w:rsid w:val="00A67ACC"/>
    <w:rsid w:val="00A73AEC"/>
    <w:rsid w:val="00A746C8"/>
    <w:rsid w:val="00A74C42"/>
    <w:rsid w:val="00A76E2C"/>
    <w:rsid w:val="00A8051B"/>
    <w:rsid w:val="00A90BD5"/>
    <w:rsid w:val="00A91AEE"/>
    <w:rsid w:val="00A9292C"/>
    <w:rsid w:val="00A93B3D"/>
    <w:rsid w:val="00AB373B"/>
    <w:rsid w:val="00AB3AD7"/>
    <w:rsid w:val="00AB4C6E"/>
    <w:rsid w:val="00AB5F36"/>
    <w:rsid w:val="00AC3742"/>
    <w:rsid w:val="00AD211A"/>
    <w:rsid w:val="00AD3746"/>
    <w:rsid w:val="00AE2B24"/>
    <w:rsid w:val="00AE2B89"/>
    <w:rsid w:val="00AE418B"/>
    <w:rsid w:val="00AE47FF"/>
    <w:rsid w:val="00AE4A0A"/>
    <w:rsid w:val="00AE53C5"/>
    <w:rsid w:val="00AE5FA7"/>
    <w:rsid w:val="00AF11A2"/>
    <w:rsid w:val="00AF5B64"/>
    <w:rsid w:val="00AF7A00"/>
    <w:rsid w:val="00B00BEB"/>
    <w:rsid w:val="00B037E7"/>
    <w:rsid w:val="00B07BA4"/>
    <w:rsid w:val="00B10BDA"/>
    <w:rsid w:val="00B139F3"/>
    <w:rsid w:val="00B2315B"/>
    <w:rsid w:val="00B25CFB"/>
    <w:rsid w:val="00B33236"/>
    <w:rsid w:val="00B4167B"/>
    <w:rsid w:val="00B43592"/>
    <w:rsid w:val="00B4780D"/>
    <w:rsid w:val="00B51DE9"/>
    <w:rsid w:val="00B53BAF"/>
    <w:rsid w:val="00B553BF"/>
    <w:rsid w:val="00B55577"/>
    <w:rsid w:val="00B56F9E"/>
    <w:rsid w:val="00B57685"/>
    <w:rsid w:val="00B60B63"/>
    <w:rsid w:val="00B619C2"/>
    <w:rsid w:val="00B63ABC"/>
    <w:rsid w:val="00B66B61"/>
    <w:rsid w:val="00B743BF"/>
    <w:rsid w:val="00B815E2"/>
    <w:rsid w:val="00B84A88"/>
    <w:rsid w:val="00B911F3"/>
    <w:rsid w:val="00B925A9"/>
    <w:rsid w:val="00B97904"/>
    <w:rsid w:val="00BA3365"/>
    <w:rsid w:val="00BA64CC"/>
    <w:rsid w:val="00BB4334"/>
    <w:rsid w:val="00BB742E"/>
    <w:rsid w:val="00BE21B0"/>
    <w:rsid w:val="00BE3768"/>
    <w:rsid w:val="00BE4DD2"/>
    <w:rsid w:val="00BE6689"/>
    <w:rsid w:val="00BE7018"/>
    <w:rsid w:val="00BF021C"/>
    <w:rsid w:val="00BF35AC"/>
    <w:rsid w:val="00BF4167"/>
    <w:rsid w:val="00BF4921"/>
    <w:rsid w:val="00BF5E7A"/>
    <w:rsid w:val="00BF7272"/>
    <w:rsid w:val="00C036FE"/>
    <w:rsid w:val="00C0462A"/>
    <w:rsid w:val="00C04FE5"/>
    <w:rsid w:val="00C05C38"/>
    <w:rsid w:val="00C074DE"/>
    <w:rsid w:val="00C07653"/>
    <w:rsid w:val="00C12B77"/>
    <w:rsid w:val="00C15477"/>
    <w:rsid w:val="00C224C8"/>
    <w:rsid w:val="00C22DA6"/>
    <w:rsid w:val="00C258F2"/>
    <w:rsid w:val="00C26657"/>
    <w:rsid w:val="00C31109"/>
    <w:rsid w:val="00C3428C"/>
    <w:rsid w:val="00C37552"/>
    <w:rsid w:val="00C37F08"/>
    <w:rsid w:val="00C4772F"/>
    <w:rsid w:val="00C55E79"/>
    <w:rsid w:val="00C62390"/>
    <w:rsid w:val="00C701E5"/>
    <w:rsid w:val="00C75740"/>
    <w:rsid w:val="00C81CF3"/>
    <w:rsid w:val="00C83212"/>
    <w:rsid w:val="00C873CA"/>
    <w:rsid w:val="00CA0F95"/>
    <w:rsid w:val="00CB0197"/>
    <w:rsid w:val="00CC03A0"/>
    <w:rsid w:val="00CC1C15"/>
    <w:rsid w:val="00CC3814"/>
    <w:rsid w:val="00CD1CB7"/>
    <w:rsid w:val="00CD6932"/>
    <w:rsid w:val="00CF0506"/>
    <w:rsid w:val="00D06385"/>
    <w:rsid w:val="00D20D85"/>
    <w:rsid w:val="00D3362D"/>
    <w:rsid w:val="00D34A82"/>
    <w:rsid w:val="00D434EF"/>
    <w:rsid w:val="00D52B47"/>
    <w:rsid w:val="00D55E22"/>
    <w:rsid w:val="00D65102"/>
    <w:rsid w:val="00D6708A"/>
    <w:rsid w:val="00D7019F"/>
    <w:rsid w:val="00D71F3F"/>
    <w:rsid w:val="00D76BE8"/>
    <w:rsid w:val="00D77352"/>
    <w:rsid w:val="00DA15C8"/>
    <w:rsid w:val="00DA26E0"/>
    <w:rsid w:val="00DA30D3"/>
    <w:rsid w:val="00DA5CC3"/>
    <w:rsid w:val="00DA68DC"/>
    <w:rsid w:val="00DB4A0B"/>
    <w:rsid w:val="00DB5F77"/>
    <w:rsid w:val="00DC0835"/>
    <w:rsid w:val="00DC0942"/>
    <w:rsid w:val="00DC2A31"/>
    <w:rsid w:val="00DC417C"/>
    <w:rsid w:val="00DD1147"/>
    <w:rsid w:val="00DD41BB"/>
    <w:rsid w:val="00DE0588"/>
    <w:rsid w:val="00DE1C87"/>
    <w:rsid w:val="00DE4890"/>
    <w:rsid w:val="00DF22A5"/>
    <w:rsid w:val="00DF60B9"/>
    <w:rsid w:val="00DF77A8"/>
    <w:rsid w:val="00DF78A1"/>
    <w:rsid w:val="00E00B95"/>
    <w:rsid w:val="00E0229A"/>
    <w:rsid w:val="00E14087"/>
    <w:rsid w:val="00E20E9E"/>
    <w:rsid w:val="00E24864"/>
    <w:rsid w:val="00E25D0C"/>
    <w:rsid w:val="00E278F9"/>
    <w:rsid w:val="00E30E50"/>
    <w:rsid w:val="00E32494"/>
    <w:rsid w:val="00E34088"/>
    <w:rsid w:val="00E354ED"/>
    <w:rsid w:val="00E4202E"/>
    <w:rsid w:val="00E45B19"/>
    <w:rsid w:val="00E52225"/>
    <w:rsid w:val="00E60E5A"/>
    <w:rsid w:val="00E74D14"/>
    <w:rsid w:val="00E7608A"/>
    <w:rsid w:val="00E76432"/>
    <w:rsid w:val="00E82375"/>
    <w:rsid w:val="00E879C1"/>
    <w:rsid w:val="00EA0686"/>
    <w:rsid w:val="00EA0D47"/>
    <w:rsid w:val="00EA5107"/>
    <w:rsid w:val="00EA541A"/>
    <w:rsid w:val="00EB132B"/>
    <w:rsid w:val="00EB2D85"/>
    <w:rsid w:val="00EC2400"/>
    <w:rsid w:val="00EC3F69"/>
    <w:rsid w:val="00EC4EC2"/>
    <w:rsid w:val="00EC7845"/>
    <w:rsid w:val="00ED14E0"/>
    <w:rsid w:val="00ED4D8C"/>
    <w:rsid w:val="00EE21F2"/>
    <w:rsid w:val="00EE257A"/>
    <w:rsid w:val="00EE39DB"/>
    <w:rsid w:val="00EE6694"/>
    <w:rsid w:val="00EF7FF8"/>
    <w:rsid w:val="00F0156F"/>
    <w:rsid w:val="00F01622"/>
    <w:rsid w:val="00F14895"/>
    <w:rsid w:val="00F1713F"/>
    <w:rsid w:val="00F3214E"/>
    <w:rsid w:val="00F35264"/>
    <w:rsid w:val="00F44A67"/>
    <w:rsid w:val="00F52C69"/>
    <w:rsid w:val="00F62D64"/>
    <w:rsid w:val="00F67B00"/>
    <w:rsid w:val="00F701F9"/>
    <w:rsid w:val="00F7220D"/>
    <w:rsid w:val="00F748DF"/>
    <w:rsid w:val="00F82D3E"/>
    <w:rsid w:val="00F84125"/>
    <w:rsid w:val="00F87F5E"/>
    <w:rsid w:val="00F91D52"/>
    <w:rsid w:val="00F92799"/>
    <w:rsid w:val="00F9695E"/>
    <w:rsid w:val="00F96BE1"/>
    <w:rsid w:val="00F97152"/>
    <w:rsid w:val="00FA019B"/>
    <w:rsid w:val="00FA4123"/>
    <w:rsid w:val="00FA43B6"/>
    <w:rsid w:val="00FA46D9"/>
    <w:rsid w:val="00FC0F56"/>
    <w:rsid w:val="00FD6985"/>
    <w:rsid w:val="00FE1190"/>
    <w:rsid w:val="00FE6AE6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AC8A54"/>
  <w15:docId w15:val="{E6EFE8B6-6484-4BAC-812E-DFE48190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F021C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DD41B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41B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41B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41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41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5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AppData\Local\Temp\Formatvorlage%20Mantelbogen%20Lernthemen%20und%20Lernschritte%202018-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34830-BC4F-4AA0-97A0-6A6470A05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2018-1</Template>
  <TotalTime>0</TotalTime>
  <Pages>5</Pages>
  <Words>483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JJWS</dc:creator>
  <cp:lastModifiedBy>Tina Sarhan</cp:lastModifiedBy>
  <cp:revision>4</cp:revision>
  <cp:lastPrinted>2019-05-07T07:04:00Z</cp:lastPrinted>
  <dcterms:created xsi:type="dcterms:W3CDTF">2019-11-29T15:08:00Z</dcterms:created>
  <dcterms:modified xsi:type="dcterms:W3CDTF">2020-05-12T23:44:00Z</dcterms:modified>
</cp:coreProperties>
</file>