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D1CBF" w14:textId="77777777" w:rsidR="0032000F" w:rsidRDefault="00E030DD">
      <w:r w:rsidRPr="00E030DD">
        <w:rPr>
          <w:rFonts w:ascii="Source Sans Pro SemiBold" w:eastAsia="Times New Roman" w:hAnsi="Source Sans Pro SemiBold" w:cs="Times New Roman"/>
          <w:b/>
          <w:bCs/>
          <w:i/>
          <w:noProof/>
          <w:sz w:val="24"/>
          <w:szCs w:val="26"/>
          <w:lang w:eastAsia="de-DE"/>
        </w:rPr>
        <w:drawing>
          <wp:anchor distT="0" distB="0" distL="114300" distR="114300" simplePos="0" relativeHeight="251664384" behindDoc="0" locked="0" layoutInCell="0" allowOverlap="1" wp14:anchorId="343698FF" wp14:editId="2D983465">
            <wp:simplePos x="0" y="0"/>
            <wp:positionH relativeFrom="rightMargin">
              <wp:posOffset>103505</wp:posOffset>
            </wp:positionH>
            <wp:positionV relativeFrom="paragraph">
              <wp:posOffset>1142365</wp:posOffset>
            </wp:positionV>
            <wp:extent cx="345440" cy="323850"/>
            <wp:effectExtent l="0" t="0" r="0" b="0"/>
            <wp:wrapNone/>
            <wp:docPr id="34" name="Grafik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1E5DEF12" w14:textId="77777777" w:rsidTr="00BF1EB7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1494AB" w14:textId="7FC38AC2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26984752" w14:textId="77777777" w:rsidR="00BF021C" w:rsidRDefault="00C622EB" w:rsidP="005530EE">
            <w:pPr>
              <w:pStyle w:val="TabelleKopflinks"/>
              <w:spacing w:line="240" w:lineRule="exact"/>
            </w:pPr>
            <w:r>
              <w:t>Übertragungsarten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F4CC03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4363E8" w14:textId="77777777" w:rsidR="00EC6BE2" w:rsidRPr="00BF1EB7" w:rsidRDefault="00EC6BE2" w:rsidP="00EC6BE2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 w:rsidRPr="00BF1EB7">
              <w:rPr>
                <w:lang w:val="en-GB" w:eastAsia="en-US"/>
              </w:rPr>
              <w:t>Farbtechnik</w:t>
            </w:r>
            <w:proofErr w:type="spellEnd"/>
          </w:p>
          <w:p w14:paraId="205CACCD" w14:textId="77777777" w:rsidR="00BF021C" w:rsidRPr="00EC6BE2" w:rsidRDefault="0021585B" w:rsidP="00EC6BE2">
            <w:pPr>
              <w:pStyle w:val="TabelleKopfmitte"/>
              <w:spacing w:line="240" w:lineRule="exact"/>
              <w:rPr>
                <w:lang w:val="en-GB" w:eastAsia="en-US"/>
              </w:rPr>
            </w:pPr>
            <w:r w:rsidRPr="00BF1EB7">
              <w:rPr>
                <w:lang w:val="en-GB"/>
              </w:rPr>
              <w:t>F</w:t>
            </w:r>
            <w:r w:rsidR="00BF1EB7">
              <w:rPr>
                <w:lang w:val="en-GB"/>
              </w:rPr>
              <w:t>0</w:t>
            </w:r>
            <w:r w:rsidRPr="00BF1EB7">
              <w:rPr>
                <w:lang w:val="en-GB"/>
              </w:rPr>
              <w:t>3.01.01.</w:t>
            </w:r>
            <w:r w:rsidR="00BF1EB7">
              <w:rPr>
                <w:lang w:val="en-GB"/>
              </w:rPr>
              <w:t>0</w:t>
            </w:r>
            <w:r w:rsidRPr="00BF1EB7">
              <w:rPr>
                <w:lang w:val="en-GB"/>
              </w:rPr>
              <w:t>3</w:t>
            </w:r>
          </w:p>
        </w:tc>
      </w:tr>
      <w:tr w:rsidR="00BF021C" w14:paraId="1AB92B1F" w14:textId="77777777" w:rsidTr="00BF1EB7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3AAB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3B3C5D48" w14:textId="77777777" w:rsidR="005C53A8" w:rsidRDefault="005C53A8" w:rsidP="005C53A8">
            <w:pPr>
              <w:pStyle w:val="TabelleAufzhlung"/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Ich kann verschieden</w:t>
            </w:r>
            <w:r w:rsidR="003A3B3D">
              <w:rPr>
                <w:lang w:eastAsia="en-US"/>
              </w:rPr>
              <w:t>e</w:t>
            </w:r>
            <w:r>
              <w:rPr>
                <w:lang w:eastAsia="en-US"/>
              </w:rPr>
              <w:t xml:space="preserve"> Übertragungsarten anwenden.</w:t>
            </w:r>
          </w:p>
          <w:p w14:paraId="15D35E9D" w14:textId="77777777" w:rsidR="005C53A8" w:rsidRDefault="005C53A8" w:rsidP="005C53A8">
            <w:pPr>
              <w:pStyle w:val="TabelleAufzhlung"/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Ich kann den</w:t>
            </w:r>
            <w:r w:rsidR="008425B4">
              <w:rPr>
                <w:lang w:eastAsia="en-US"/>
              </w:rPr>
              <w:t xml:space="preserve"> Spielplan zeichnen</w:t>
            </w:r>
            <w:r>
              <w:rPr>
                <w:lang w:eastAsia="en-US"/>
              </w:rPr>
              <w:t>.</w:t>
            </w:r>
          </w:p>
          <w:p w14:paraId="68E15D23" w14:textId="77777777" w:rsidR="00BF021C" w:rsidRPr="005C53A8" w:rsidRDefault="005C53A8" w:rsidP="005C53A8">
            <w:pPr>
              <w:pStyle w:val="TabelleAufzhlung"/>
              <w:spacing w:line="240" w:lineRule="exact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Ich kann sorgfältig übertragen. (Arbeitsweise LFS1)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BEF915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11895D0A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666DA6" w14:textId="77777777" w:rsidR="00BF021C" w:rsidRDefault="00BF021C" w:rsidP="00505F08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1AF2BF7F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C2F30A" w14:textId="77777777" w:rsidR="00BF021C" w:rsidRDefault="00BF021C" w:rsidP="00505F08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0BF41F9E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DA91E16" w14:textId="77777777" w:rsidR="00BF021C" w:rsidRDefault="00BF021C" w:rsidP="00505F08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2F6D99FC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4CB7FE2E" w14:textId="77777777" w:rsidR="00643A89" w:rsidRDefault="00643A89" w:rsidP="00BF1EB7">
      <w:pPr>
        <w:pStyle w:val="Textkrper"/>
        <w:rPr>
          <w:b/>
          <w:bCs/>
          <w:i/>
        </w:rPr>
      </w:pPr>
    </w:p>
    <w:p w14:paraId="37BAABBB" w14:textId="77777777" w:rsidR="00BF1EB7" w:rsidRDefault="00BF1EB7" w:rsidP="00643A89">
      <w:pPr>
        <w:pStyle w:val="Textkrper"/>
      </w:pPr>
    </w:p>
    <w:p w14:paraId="0F5AF4E3" w14:textId="77777777" w:rsidR="00BF1EB7" w:rsidRDefault="00BF1EB7" w:rsidP="00643A89">
      <w:pPr>
        <w:pStyle w:val="Textkrper"/>
      </w:pPr>
    </w:p>
    <w:p w14:paraId="2F7154AD" w14:textId="77777777" w:rsidR="00BF1EB7" w:rsidRDefault="00BF1EB7" w:rsidP="00643A89">
      <w:pPr>
        <w:pStyle w:val="Textkrper"/>
      </w:pPr>
    </w:p>
    <w:p w14:paraId="29CA2AC5" w14:textId="77777777" w:rsidR="00643A89" w:rsidRDefault="00BF1EB7" w:rsidP="00643A89">
      <w:pPr>
        <w:pStyle w:val="Textkrper"/>
      </w:pPr>
      <w:r w:rsidRPr="003629F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BF8298" wp14:editId="5A020E02">
                <wp:simplePos x="0" y="0"/>
                <wp:positionH relativeFrom="column">
                  <wp:posOffset>2787015</wp:posOffset>
                </wp:positionH>
                <wp:positionV relativeFrom="paragraph">
                  <wp:posOffset>34925</wp:posOffset>
                </wp:positionV>
                <wp:extent cx="2011680" cy="1409700"/>
                <wp:effectExtent l="19050" t="0" r="45720" b="247650"/>
                <wp:wrapNone/>
                <wp:docPr id="56" name="Wolkenförmige Legend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11680" cy="140970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6A285" w14:textId="77777777" w:rsidR="003629FE" w:rsidRDefault="003629FE" w:rsidP="003629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F829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56" o:spid="_x0000_s1026" type="#_x0000_t106" style="position:absolute;left:0;text-align:left;margin-left:219.45pt;margin-top:2.75pt;width:158.4pt;height:111pt;flip:x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" adj="6300,24300" filled="f" strokecolor="gray [1629]" strokeweight="2pt">
                <v:textbox>
                  <w:txbxContent>
                    <w:p w14:paraId="68C6A285" w14:textId="77777777" w:rsidR="003629FE" w:rsidRDefault="003629FE" w:rsidP="003629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BD78AB4" w14:textId="77777777" w:rsidR="00643A89" w:rsidRDefault="00A24759" w:rsidP="00643A89">
      <w:pPr>
        <w:pStyle w:val="Textkrper"/>
      </w:pPr>
      <w:r w:rsidRPr="009703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A2CA0" wp14:editId="008EAE40">
                <wp:simplePos x="0" y="0"/>
                <wp:positionH relativeFrom="margin">
                  <wp:posOffset>2872201</wp:posOffset>
                </wp:positionH>
                <wp:positionV relativeFrom="paragraph">
                  <wp:posOffset>74801</wp:posOffset>
                </wp:positionV>
                <wp:extent cx="2016125" cy="110490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931CE" w14:textId="77777777" w:rsidR="003629FE" w:rsidRPr="00620803" w:rsidRDefault="003629FE" w:rsidP="003629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</w:pPr>
                            <w:r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 xml:space="preserve">Was sind </w:t>
                            </w:r>
                            <w:r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br/>
                              <w:t>Übertragungsarten?</w:t>
                            </w:r>
                          </w:p>
                          <w:p w14:paraId="7F187AE2" w14:textId="7E263650" w:rsidR="00A24759" w:rsidRDefault="00A24759" w:rsidP="00A247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>Wofür</w:t>
                            </w:r>
                            <w:r w:rsidR="003629FE"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 xml:space="preserve"> brauche</w:t>
                            </w:r>
                          </w:p>
                          <w:p w14:paraId="692F2224" w14:textId="77777777" w:rsidR="003629FE" w:rsidRPr="00620803" w:rsidRDefault="003629FE" w:rsidP="003629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</w:pPr>
                            <w:r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 xml:space="preserve"> ich das?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A2CA0" id="_x0000_t202" coordsize="21600,21600" o:spt="202" path="m,l,21600r21600,l21600,xe">
                <v:stroke joinstyle="miter"/>
                <v:path gradientshapeok="t" o:connecttype="rect"/>
              </v:shapetype>
              <v:shape id="Textfeld 51" o:spid="_x0000_s1027" type="#_x0000_t202" style="position:absolute;left:0;text-align:left;margin-left:226.15pt;margin-top:5.9pt;width:158.75pt;height:87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" filled="f" stroked="f" strokeweight=".5pt">
                <v:textbox>
                  <w:txbxContent>
                    <w:p w14:paraId="3B9931CE" w14:textId="77777777" w:rsidR="003629FE" w:rsidRPr="00620803" w:rsidRDefault="003629FE" w:rsidP="003629FE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</w:pPr>
                      <w:r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 xml:space="preserve">Was sind </w:t>
                      </w:r>
                      <w:r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br/>
                        <w:t>Übertragungsarten?</w:t>
                      </w:r>
                    </w:p>
                    <w:p w14:paraId="7F187AE2" w14:textId="7E263650" w:rsidR="00A24759" w:rsidRDefault="00A24759" w:rsidP="00A24759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>Wofür</w:t>
                      </w:r>
                      <w:r w:rsidR="003629FE"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 xml:space="preserve"> brauche</w:t>
                      </w:r>
                    </w:p>
                    <w:p w14:paraId="692F2224" w14:textId="77777777" w:rsidR="003629FE" w:rsidRPr="00620803" w:rsidRDefault="003629FE" w:rsidP="003629FE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</w:pPr>
                      <w:r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 xml:space="preserve"> ich das?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0EBA4" w14:textId="77777777" w:rsidR="003629FE" w:rsidRDefault="003629FE" w:rsidP="00643A89">
      <w:pPr>
        <w:pStyle w:val="Textkrper"/>
      </w:pPr>
    </w:p>
    <w:p w14:paraId="038CBAAA" w14:textId="77777777" w:rsidR="003629FE" w:rsidRDefault="003629FE" w:rsidP="00643A89">
      <w:pPr>
        <w:pStyle w:val="Textkrper"/>
      </w:pPr>
    </w:p>
    <w:p w14:paraId="48E1B531" w14:textId="77777777" w:rsidR="003629FE" w:rsidRDefault="003629FE" w:rsidP="00643A89">
      <w:pPr>
        <w:pStyle w:val="Textkrper"/>
      </w:pPr>
    </w:p>
    <w:p w14:paraId="15F103CD" w14:textId="77777777" w:rsidR="003629FE" w:rsidRDefault="003629FE" w:rsidP="00643A89">
      <w:pPr>
        <w:pStyle w:val="Textkrper"/>
      </w:pPr>
    </w:p>
    <w:p w14:paraId="5A2B91A2" w14:textId="77777777" w:rsidR="003629FE" w:rsidRDefault="003629FE" w:rsidP="00643A89">
      <w:pPr>
        <w:pStyle w:val="Textkrper"/>
      </w:pPr>
    </w:p>
    <w:p w14:paraId="547EDC9A" w14:textId="77777777" w:rsidR="003629FE" w:rsidRDefault="003629FE" w:rsidP="00643A89">
      <w:pPr>
        <w:pStyle w:val="Textkrper"/>
      </w:pPr>
      <w:r w:rsidRPr="003629FE">
        <w:rPr>
          <w:noProof/>
        </w:rPr>
        <w:drawing>
          <wp:anchor distT="0" distB="0" distL="114300" distR="114300" simplePos="0" relativeHeight="251669504" behindDoc="1" locked="0" layoutInCell="1" allowOverlap="1" wp14:anchorId="5A6E9B06" wp14:editId="603E12C3">
            <wp:simplePos x="0" y="0"/>
            <wp:positionH relativeFrom="column">
              <wp:posOffset>3638550</wp:posOffset>
            </wp:positionH>
            <wp:positionV relativeFrom="paragraph">
              <wp:posOffset>126365</wp:posOffset>
            </wp:positionV>
            <wp:extent cx="2230120" cy="2251710"/>
            <wp:effectExtent l="0" t="0" r="0" b="0"/>
            <wp:wrapTight wrapText="bothSides">
              <wp:wrapPolygon edited="0">
                <wp:start x="8303" y="0"/>
                <wp:lineTo x="6642" y="365"/>
                <wp:lineTo x="2768" y="2376"/>
                <wp:lineTo x="1845" y="4203"/>
                <wp:lineTo x="554" y="5848"/>
                <wp:lineTo x="0" y="8223"/>
                <wp:lineTo x="0" y="12975"/>
                <wp:lineTo x="369" y="14619"/>
                <wp:lineTo x="1845" y="17543"/>
                <wp:lineTo x="6089" y="20832"/>
                <wp:lineTo x="9226" y="21381"/>
                <wp:lineTo x="12362" y="21381"/>
                <wp:lineTo x="18082" y="21381"/>
                <wp:lineTo x="18267" y="21381"/>
                <wp:lineTo x="18267" y="20467"/>
                <wp:lineTo x="21034" y="14619"/>
                <wp:lineTo x="21403" y="12975"/>
                <wp:lineTo x="21403" y="8223"/>
                <wp:lineTo x="20850" y="5848"/>
                <wp:lineTo x="18820" y="2558"/>
                <wp:lineTo x="14761" y="365"/>
                <wp:lineTo x="13100" y="0"/>
                <wp:lineTo x="8303" y="0"/>
              </wp:wrapPolygon>
            </wp:wrapTight>
            <wp:docPr id="46" name="Grafik 46" descr="C:\Users\JJWS\AppData\Local\Microsoft\Windows\INetCache\Content.Word\detective-14248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WS\AppData\Local\Microsoft\Windows\INetCache\Content.Word\detective-1424831_12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1D73D" w14:textId="77777777" w:rsidR="003629FE" w:rsidRDefault="003629FE" w:rsidP="00643A89">
      <w:pPr>
        <w:pStyle w:val="Textkrper"/>
      </w:pPr>
    </w:p>
    <w:p w14:paraId="700B0A16" w14:textId="77777777" w:rsidR="003629FE" w:rsidRDefault="003629FE" w:rsidP="00643A89">
      <w:pPr>
        <w:pStyle w:val="Textkrper"/>
      </w:pPr>
    </w:p>
    <w:p w14:paraId="728EE068" w14:textId="77777777" w:rsidR="003629FE" w:rsidRDefault="003629FE" w:rsidP="00643A89">
      <w:pPr>
        <w:pStyle w:val="Textkrper"/>
      </w:pPr>
    </w:p>
    <w:p w14:paraId="6E43DDB4" w14:textId="77777777" w:rsidR="003629FE" w:rsidRDefault="00BF1EB7" w:rsidP="00643A89">
      <w:pPr>
        <w:pStyle w:val="Textkrper"/>
      </w:pPr>
      <w:r w:rsidRPr="003629FE">
        <w:rPr>
          <w:noProof/>
        </w:rPr>
        <w:drawing>
          <wp:anchor distT="0" distB="0" distL="114300" distR="114300" simplePos="0" relativeHeight="251668480" behindDoc="1" locked="0" layoutInCell="1" allowOverlap="1" wp14:anchorId="4862BE06" wp14:editId="0F20B756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3518535" cy="2609215"/>
            <wp:effectExtent l="0" t="0" r="5715" b="635"/>
            <wp:wrapTight wrapText="bothSides">
              <wp:wrapPolygon edited="0">
                <wp:start x="0" y="0"/>
                <wp:lineTo x="0" y="21448"/>
                <wp:lineTo x="21518" y="21448"/>
                <wp:lineTo x="21518" y="0"/>
                <wp:lineTo x="0" y="0"/>
              </wp:wrapPolygon>
            </wp:wrapTight>
            <wp:docPr id="47" name="Grafik 47" descr="IMG_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4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1576" b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4032" w14:textId="77777777" w:rsidR="003629FE" w:rsidRDefault="003629FE" w:rsidP="00643A89">
      <w:pPr>
        <w:pStyle w:val="Textkrper"/>
      </w:pPr>
    </w:p>
    <w:p w14:paraId="77B4971A" w14:textId="77777777" w:rsidR="003629FE" w:rsidRDefault="003629FE" w:rsidP="00643A89">
      <w:pPr>
        <w:pStyle w:val="Textkrper"/>
      </w:pPr>
    </w:p>
    <w:p w14:paraId="6615B196" w14:textId="77777777" w:rsidR="003629FE" w:rsidRDefault="003629FE" w:rsidP="00643A89">
      <w:pPr>
        <w:pStyle w:val="Textkrper"/>
      </w:pPr>
    </w:p>
    <w:p w14:paraId="694AAC1E" w14:textId="77777777" w:rsidR="003629FE" w:rsidRDefault="003629FE" w:rsidP="00643A89">
      <w:pPr>
        <w:pStyle w:val="Textkrper"/>
      </w:pPr>
    </w:p>
    <w:p w14:paraId="70B9F8ED" w14:textId="77777777" w:rsidR="003629FE" w:rsidRDefault="003629FE" w:rsidP="00643A89">
      <w:pPr>
        <w:pStyle w:val="Textkrper"/>
      </w:pPr>
    </w:p>
    <w:p w14:paraId="298F89DF" w14:textId="77777777" w:rsidR="003629FE" w:rsidRDefault="003629FE" w:rsidP="00643A89">
      <w:pPr>
        <w:pStyle w:val="Textkrper"/>
      </w:pPr>
    </w:p>
    <w:p w14:paraId="02A8E78A" w14:textId="77777777" w:rsidR="003629FE" w:rsidRDefault="003629FE" w:rsidP="00643A89">
      <w:pPr>
        <w:pStyle w:val="Textkrper"/>
      </w:pPr>
    </w:p>
    <w:p w14:paraId="24C73D1A" w14:textId="77777777" w:rsidR="003629FE" w:rsidRDefault="003629FE" w:rsidP="00643A89">
      <w:pPr>
        <w:pStyle w:val="Textkrper"/>
      </w:pPr>
    </w:p>
    <w:p w14:paraId="0A7FC91F" w14:textId="77777777" w:rsidR="003629FE" w:rsidRDefault="003629FE" w:rsidP="00643A89">
      <w:pPr>
        <w:pStyle w:val="Textkrper"/>
      </w:pPr>
    </w:p>
    <w:p w14:paraId="635356FE" w14:textId="77777777" w:rsidR="003629FE" w:rsidRDefault="003629FE" w:rsidP="00643A89">
      <w:pPr>
        <w:pStyle w:val="Textkrper"/>
      </w:pPr>
    </w:p>
    <w:p w14:paraId="0F3D38FA" w14:textId="77777777" w:rsidR="003629FE" w:rsidRDefault="003629FE" w:rsidP="00643A89">
      <w:pPr>
        <w:pStyle w:val="Textkrper"/>
      </w:pPr>
    </w:p>
    <w:p w14:paraId="3ABF751C" w14:textId="77777777" w:rsidR="003629FE" w:rsidRDefault="003629FE" w:rsidP="00643A89">
      <w:pPr>
        <w:pStyle w:val="Textkrper"/>
      </w:pPr>
    </w:p>
    <w:p w14:paraId="5DFC860B" w14:textId="77777777" w:rsidR="003629FE" w:rsidRDefault="003629FE" w:rsidP="00643A89">
      <w:pPr>
        <w:pStyle w:val="Textkrper"/>
      </w:pPr>
    </w:p>
    <w:p w14:paraId="3BAF29CA" w14:textId="77777777" w:rsidR="003629FE" w:rsidRDefault="003629FE" w:rsidP="00643A89">
      <w:pPr>
        <w:pStyle w:val="Textkrper"/>
      </w:pPr>
    </w:p>
    <w:p w14:paraId="49E30366" w14:textId="77777777" w:rsidR="003629FE" w:rsidRDefault="003629FE" w:rsidP="00643A89">
      <w:pPr>
        <w:pStyle w:val="Textkrper"/>
      </w:pPr>
    </w:p>
    <w:p w14:paraId="250631CE" w14:textId="77777777" w:rsidR="00920E6F" w:rsidRPr="00321DEE" w:rsidRDefault="00643A89" w:rsidP="00321DEE">
      <w:pPr>
        <w:spacing w:line="240" w:lineRule="exact"/>
        <w:rPr>
          <w:lang w:eastAsia="de-DE"/>
        </w:rPr>
      </w:pPr>
      <w:r>
        <w:br w:type="page"/>
      </w:r>
    </w:p>
    <w:p w14:paraId="79B165D4" w14:textId="77777777" w:rsidR="00321DEE" w:rsidRPr="00BF1EB7" w:rsidRDefault="00BF1EB7" w:rsidP="00812E2E">
      <w:pPr>
        <w:pStyle w:val="AufgabeText"/>
        <w:ind w:left="0"/>
        <w:rPr>
          <w:b/>
        </w:rPr>
      </w:pPr>
      <w:r w:rsidRPr="00BF1EB7">
        <w:rPr>
          <w:noProof/>
          <w:lang w:eastAsia="de-DE"/>
        </w:rPr>
        <w:lastRenderedPageBreak/>
        <w:drawing>
          <wp:anchor distT="0" distB="0" distL="114300" distR="114300" simplePos="0" relativeHeight="251644928" behindDoc="0" locked="0" layoutInCell="0" allowOverlap="1" wp14:anchorId="752618D5" wp14:editId="5193A53B">
            <wp:simplePos x="0" y="0"/>
            <wp:positionH relativeFrom="rightMargin">
              <wp:posOffset>168910</wp:posOffset>
            </wp:positionH>
            <wp:positionV relativeFrom="paragraph">
              <wp:posOffset>46355</wp:posOffset>
            </wp:positionV>
            <wp:extent cx="302895" cy="323850"/>
            <wp:effectExtent l="0" t="0" r="190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0DD" w:rsidRPr="00BF1EB7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8369A08" wp14:editId="51BFF754">
                <wp:simplePos x="0" y="0"/>
                <wp:positionH relativeFrom="margin">
                  <wp:posOffset>-110489</wp:posOffset>
                </wp:positionH>
                <wp:positionV relativeFrom="paragraph">
                  <wp:posOffset>-62230</wp:posOffset>
                </wp:positionV>
                <wp:extent cx="4743450" cy="981075"/>
                <wp:effectExtent l="57150" t="38100" r="76200" b="104775"/>
                <wp:wrapNone/>
                <wp:docPr id="28" name="Abgerundetes 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98107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17A30" id="Abgerundetes Rechteck 28" o:spid="_x0000_s1026" style="position:absolute;margin-left:-8.7pt;margin-top:-4.9pt;width:373.5pt;height:7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Pr="00BF1EB7">
        <w:rPr>
          <w:b/>
        </w:rPr>
        <w:t>Aufgabe 1</w:t>
      </w:r>
    </w:p>
    <w:p w14:paraId="259C667C" w14:textId="77777777" w:rsidR="00321DEE" w:rsidRPr="00BF1EB7" w:rsidRDefault="00321DEE" w:rsidP="00321DEE">
      <w:pPr>
        <w:pStyle w:val="AufgabeText"/>
        <w:ind w:left="0"/>
      </w:pPr>
      <w:r w:rsidRPr="00BF1EB7">
        <w:t>Probieren Sie die verschiedenen Übertragungsarten aus.</w:t>
      </w:r>
    </w:p>
    <w:p w14:paraId="7C146F3F" w14:textId="77777777" w:rsidR="00321DEE" w:rsidRPr="00BF1EB7" w:rsidRDefault="00321DEE" w:rsidP="00E14087">
      <w:pPr>
        <w:pStyle w:val="AufgabeText"/>
        <w:numPr>
          <w:ilvl w:val="0"/>
          <w:numId w:val="29"/>
        </w:numPr>
      </w:pPr>
      <w:r w:rsidRPr="00BF1EB7">
        <w:t>Stoppuhren finden Sie auf dem Lehrerpult.</w:t>
      </w:r>
    </w:p>
    <w:p w14:paraId="36FCB9AD" w14:textId="77777777" w:rsidR="00321DEE" w:rsidRPr="00BF1EB7" w:rsidRDefault="00321DEE" w:rsidP="00321DEE">
      <w:pPr>
        <w:pStyle w:val="AufgabeText"/>
        <w:numPr>
          <w:ilvl w:val="0"/>
          <w:numId w:val="29"/>
        </w:numPr>
      </w:pPr>
      <w:r w:rsidRPr="00BF1EB7">
        <w:t>Die Vorlage</w:t>
      </w:r>
      <w:r w:rsidR="00E14087" w:rsidRPr="00BF1EB7">
        <w:t xml:space="preserve"> und weißes Papier finden Sie ebenfalls auf dem Lehrerpult</w:t>
      </w:r>
      <w:r w:rsidRPr="00BF1EB7">
        <w:t>.</w:t>
      </w:r>
    </w:p>
    <w:p w14:paraId="186BEA02" w14:textId="77777777" w:rsidR="00E14087" w:rsidRPr="00BF1EB7" w:rsidRDefault="003A3B3D" w:rsidP="00321DEE">
      <w:pPr>
        <w:pStyle w:val="AufgabeText"/>
        <w:numPr>
          <w:ilvl w:val="0"/>
          <w:numId w:val="29"/>
        </w:numPr>
      </w:pPr>
      <w:r>
        <w:t>Kleben Sie I</w:t>
      </w:r>
      <w:r w:rsidR="00E14087" w:rsidRPr="00BF1EB7">
        <w:t>hre Ergebnisse auf dem Einlegeblatt ein.</w:t>
      </w:r>
    </w:p>
    <w:p w14:paraId="7EFCFF20" w14:textId="77777777" w:rsidR="00321DEE" w:rsidRPr="00BF1EB7" w:rsidRDefault="00321DEE" w:rsidP="00321DEE">
      <w:pPr>
        <w:pStyle w:val="AufgabeText"/>
        <w:ind w:left="0"/>
      </w:pPr>
    </w:p>
    <w:p w14:paraId="4AD47BDD" w14:textId="77777777" w:rsidR="0015077C" w:rsidRPr="00BF1EB7" w:rsidRDefault="0015077C" w:rsidP="00321DEE">
      <w:pPr>
        <w:pStyle w:val="AufgabeText"/>
        <w:ind w:left="0"/>
        <w:rPr>
          <w:b/>
          <w:u w:val="single"/>
        </w:rPr>
      </w:pPr>
    </w:p>
    <w:p w14:paraId="54A0B642" w14:textId="77777777" w:rsidR="00321DEE" w:rsidRPr="00BF1EB7" w:rsidRDefault="00321DEE" w:rsidP="00321DEE">
      <w:pPr>
        <w:pStyle w:val="AufgabeText"/>
        <w:ind w:left="0"/>
        <w:rPr>
          <w:b/>
          <w:u w:val="single"/>
        </w:rPr>
      </w:pPr>
      <w:r w:rsidRPr="00BF1EB7">
        <w:rPr>
          <w:b/>
          <w:u w:val="single"/>
        </w:rPr>
        <w:t xml:space="preserve">Methode 1: </w:t>
      </w:r>
      <w:proofErr w:type="spellStart"/>
      <w:r w:rsidRPr="00BF1EB7">
        <w:rPr>
          <w:b/>
          <w:u w:val="single"/>
        </w:rPr>
        <w:t>Hinterleuchtung</w:t>
      </w:r>
      <w:proofErr w:type="spellEnd"/>
    </w:p>
    <w:p w14:paraId="347CEE2D" w14:textId="77777777" w:rsidR="00321DEE" w:rsidRPr="00BF1EB7" w:rsidRDefault="00AE5FA7" w:rsidP="0015077C">
      <w:pPr>
        <w:pStyle w:val="AufgabeText"/>
        <w:numPr>
          <w:ilvl w:val="0"/>
          <w:numId w:val="30"/>
        </w:numPr>
        <w:rPr>
          <w:b/>
          <w:u w:val="single"/>
        </w:rPr>
      </w:pPr>
      <w:r w:rsidRPr="00BF1EB7">
        <w:t>Beginne</w:t>
      </w:r>
      <w:r w:rsidR="003629FE" w:rsidRPr="00BF1EB7">
        <w:t>n</w:t>
      </w:r>
      <w:r w:rsidRPr="00BF1EB7">
        <w:t xml:space="preserve"> Sie mit</w:t>
      </w:r>
      <w:r w:rsidR="00321DEE" w:rsidRPr="00BF1EB7">
        <w:t xml:space="preserve"> der Zeitmessung!</w:t>
      </w:r>
      <w:r w:rsidR="00DC0835" w:rsidRPr="00BF1EB7">
        <w:rPr>
          <w:noProof/>
          <w:lang w:eastAsia="de-DE"/>
        </w:rPr>
        <w:t xml:space="preserve"> </w:t>
      </w:r>
    </w:p>
    <w:p w14:paraId="37C9F2EA" w14:textId="77777777" w:rsidR="00566516" w:rsidRPr="00BF1EB7" w:rsidRDefault="00566516" w:rsidP="00566516">
      <w:pPr>
        <w:pStyle w:val="AufgabeText"/>
        <w:rPr>
          <w:noProof/>
          <w:lang w:eastAsia="de-DE"/>
        </w:rPr>
      </w:pPr>
    </w:p>
    <w:p w14:paraId="5978C82F" w14:textId="77777777" w:rsidR="00BF1EB7" w:rsidRDefault="00BF1EB7" w:rsidP="00BF1EB7">
      <w:pPr>
        <w:pStyle w:val="Marginaliegrau"/>
        <w:framePr w:wrap="around" w:x="8878" w:y="57"/>
      </w:pPr>
      <w:r>
        <w:t>Aufgabe 1 und 2 für die offene Lernzeit geeignet</w:t>
      </w:r>
    </w:p>
    <w:p w14:paraId="09A4905D" w14:textId="77777777" w:rsidR="00566516" w:rsidRPr="00BF1EB7" w:rsidRDefault="00566516" w:rsidP="00566516">
      <w:pPr>
        <w:pStyle w:val="AufgabeText"/>
        <w:numPr>
          <w:ilvl w:val="0"/>
          <w:numId w:val="31"/>
        </w:numPr>
      </w:pPr>
      <w:r w:rsidRPr="00BF1EB7">
        <w:t>Befestigen Sie die Vorlage mit Klebeband an der Fensterscheibe.</w:t>
      </w:r>
    </w:p>
    <w:p w14:paraId="0942F8BC" w14:textId="77777777" w:rsidR="00566516" w:rsidRPr="00BF1EB7" w:rsidRDefault="00566516" w:rsidP="00566516">
      <w:pPr>
        <w:pStyle w:val="AufgabeText"/>
        <w:ind w:left="0"/>
      </w:pPr>
    </w:p>
    <w:p w14:paraId="694CF992" w14:textId="77777777" w:rsidR="00BF1EB7" w:rsidRDefault="00BF1EB7" w:rsidP="00BF1EB7">
      <w:pPr>
        <w:pStyle w:val="Marginaliegrau"/>
        <w:framePr w:wrap="around" w:x="8833" w:y="484"/>
      </w:pPr>
      <w:r>
        <w:t>Quelle Bilder:</w:t>
      </w:r>
    </w:p>
    <w:p w14:paraId="490F357F" w14:textId="77777777" w:rsidR="00BF1EB7" w:rsidRDefault="00BF1EB7" w:rsidP="00BF1EB7">
      <w:pPr>
        <w:pStyle w:val="Marginaliegrau"/>
        <w:framePr w:wrap="around" w:x="8833" w:y="484"/>
      </w:pPr>
      <w:r>
        <w:t>Scarlett Künzel</w:t>
      </w:r>
    </w:p>
    <w:p w14:paraId="678432B5" w14:textId="77777777" w:rsidR="00566516" w:rsidRPr="00BF1EB7" w:rsidRDefault="00566516" w:rsidP="00566516">
      <w:pPr>
        <w:pStyle w:val="AufgabeText"/>
        <w:numPr>
          <w:ilvl w:val="0"/>
          <w:numId w:val="31"/>
        </w:numPr>
      </w:pPr>
      <w:r w:rsidRPr="00BF1EB7">
        <w:rPr>
          <w:noProof/>
          <w:lang w:eastAsia="de-DE"/>
        </w:rPr>
        <w:drawing>
          <wp:anchor distT="0" distB="0" distL="114300" distR="114300" simplePos="0" relativeHeight="251654144" behindDoc="1" locked="0" layoutInCell="1" allowOverlap="1" wp14:anchorId="4C8023DD" wp14:editId="6AECA0A9">
            <wp:simplePos x="0" y="0"/>
            <wp:positionH relativeFrom="margin">
              <wp:align>right</wp:align>
            </wp:positionH>
            <wp:positionV relativeFrom="paragraph">
              <wp:posOffset>245110</wp:posOffset>
            </wp:positionV>
            <wp:extent cx="853440" cy="825500"/>
            <wp:effectExtent l="0" t="5080" r="0" b="0"/>
            <wp:wrapTight wrapText="bothSides">
              <wp:wrapPolygon edited="0">
                <wp:start x="-129" y="21467"/>
                <wp:lineTo x="21086" y="21467"/>
                <wp:lineTo x="21086" y="532"/>
                <wp:lineTo x="-129" y="532"/>
                <wp:lineTo x="-129" y="21467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339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7" r="4266"/>
                    <a:stretch/>
                  </pic:blipFill>
                  <pic:spPr bwMode="auto">
                    <a:xfrm rot="5400000">
                      <a:off x="0" y="0"/>
                      <a:ext cx="853440" cy="82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EB7">
        <w:t>Legen Sie ein zweites, weißes Papier über die Vorlage. Zeichnen Sie nun das Motiv mit einem Bleistift ab.</w:t>
      </w:r>
    </w:p>
    <w:p w14:paraId="559A4755" w14:textId="77777777" w:rsidR="00566516" w:rsidRPr="00BF1EB7" w:rsidRDefault="00566516" w:rsidP="00566516">
      <w:pPr>
        <w:pStyle w:val="AufgabeText"/>
        <w:ind w:left="0"/>
      </w:pPr>
    </w:p>
    <w:p w14:paraId="1AAF7234" w14:textId="77777777" w:rsidR="00566516" w:rsidRPr="00BF1EB7" w:rsidRDefault="00566516" w:rsidP="00566516">
      <w:pPr>
        <w:pStyle w:val="AufgabeText"/>
        <w:ind w:left="0"/>
      </w:pPr>
    </w:p>
    <w:p w14:paraId="57BD0510" w14:textId="77777777" w:rsidR="00566516" w:rsidRPr="00BF1EB7" w:rsidRDefault="00566516" w:rsidP="00566516">
      <w:pPr>
        <w:pStyle w:val="AufgabeText"/>
        <w:ind w:left="0"/>
      </w:pPr>
    </w:p>
    <w:p w14:paraId="09781E4B" w14:textId="77777777" w:rsidR="00566516" w:rsidRPr="00BF1EB7" w:rsidRDefault="00566516" w:rsidP="00566516">
      <w:pPr>
        <w:pStyle w:val="AufgabeText"/>
        <w:ind w:left="0"/>
      </w:pPr>
    </w:p>
    <w:p w14:paraId="602ED0CD" w14:textId="77777777" w:rsidR="00566516" w:rsidRPr="00BF1EB7" w:rsidRDefault="00566516" w:rsidP="00566516">
      <w:pPr>
        <w:pStyle w:val="AufgabeText"/>
        <w:numPr>
          <w:ilvl w:val="0"/>
          <w:numId w:val="31"/>
        </w:numPr>
      </w:pPr>
      <w:r w:rsidRPr="00BF1EB7">
        <w:t xml:space="preserve">Entfernen Sie die Vorlage und </w:t>
      </w:r>
      <w:r w:rsidR="003A3B3D">
        <w:t>I</w:t>
      </w:r>
      <w:r w:rsidRPr="00BF1EB7">
        <w:t>hre Kopie von der Fensterscheibe.</w:t>
      </w:r>
    </w:p>
    <w:p w14:paraId="7F0D3318" w14:textId="77777777" w:rsidR="00EB2D85" w:rsidRPr="00BF1EB7" w:rsidRDefault="00EB2D85" w:rsidP="00EB2D85">
      <w:pPr>
        <w:pStyle w:val="AufgabeText"/>
        <w:ind w:left="720"/>
      </w:pPr>
    </w:p>
    <w:p w14:paraId="386E0BC4" w14:textId="77777777" w:rsidR="00321DEE" w:rsidRPr="00BF1EB7" w:rsidRDefault="00122A52" w:rsidP="005D267B">
      <w:pPr>
        <w:pStyle w:val="AufgabeText"/>
        <w:numPr>
          <w:ilvl w:val="0"/>
          <w:numId w:val="30"/>
        </w:numPr>
      </w:pPr>
      <w:r w:rsidRPr="00BF1EB7">
        <w:t>Stoppe</w:t>
      </w:r>
      <w:r w:rsidR="003629FE" w:rsidRPr="00BF1EB7">
        <w:t>n</w:t>
      </w:r>
      <w:r w:rsidRPr="00BF1EB7">
        <w:t xml:space="preserve"> Sie die Zeit!</w:t>
      </w:r>
      <w:r w:rsidR="003629FE" w:rsidRPr="00BF1EB7">
        <w:t xml:space="preserve"> Wie lange haben Sie gebraucht?</w:t>
      </w:r>
    </w:p>
    <w:p w14:paraId="70C63558" w14:textId="77777777" w:rsidR="00321DEE" w:rsidRPr="00BF1EB7" w:rsidRDefault="00321DEE" w:rsidP="00321DEE">
      <w:pPr>
        <w:pStyle w:val="AufgabeText"/>
        <w:ind w:left="644"/>
      </w:pPr>
    </w:p>
    <w:p w14:paraId="7EF95452" w14:textId="77777777" w:rsidR="0015077C" w:rsidRPr="00BF1EB7" w:rsidRDefault="0015077C" w:rsidP="009A76CA">
      <w:pPr>
        <w:pStyle w:val="AufgabeText"/>
        <w:ind w:left="0"/>
      </w:pPr>
    </w:p>
    <w:p w14:paraId="3E24C899" w14:textId="77777777" w:rsidR="00BF1EB7" w:rsidRPr="00BF1EB7" w:rsidRDefault="00BF1EB7" w:rsidP="009A76CA">
      <w:pPr>
        <w:pStyle w:val="AufgabeText"/>
        <w:ind w:left="0"/>
      </w:pPr>
    </w:p>
    <w:p w14:paraId="24306455" w14:textId="77777777" w:rsidR="00931AC3" w:rsidRPr="00BF1EB7" w:rsidRDefault="009A76CA" w:rsidP="009A76CA">
      <w:pPr>
        <w:pStyle w:val="AufgabeText"/>
        <w:ind w:left="0"/>
        <w:rPr>
          <w:b/>
          <w:u w:val="single"/>
        </w:rPr>
      </w:pPr>
      <w:r w:rsidRPr="00BF1EB7">
        <w:rPr>
          <w:b/>
          <w:u w:val="single"/>
        </w:rPr>
        <w:t>Methode 2: Freihand</w:t>
      </w:r>
    </w:p>
    <w:p w14:paraId="6F85E70B" w14:textId="77777777" w:rsidR="00EB2D85" w:rsidRPr="00BF1EB7" w:rsidRDefault="00505F08" w:rsidP="00EB2D85">
      <w:pPr>
        <w:pStyle w:val="AufgabeText"/>
        <w:numPr>
          <w:ilvl w:val="0"/>
          <w:numId w:val="30"/>
        </w:numPr>
      </w:pPr>
      <w:r>
        <w:rPr>
          <w:noProof/>
        </w:rPr>
        <w:pict w14:anchorId="12DC6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4.35pt;margin-top:4.6pt;width:84.35pt;height:67.9pt;z-index:-251643904;mso-position-horizontal-relative:text;mso-position-vertical-relative:text" wrapcoords="-44 0 -44 21556 21600 21556 21600 0 -44 0">
            <v:imagedata r:id="rId14" o:title="IMG_5346" cropbottom="12797f"/>
            <w10:wrap type="tight"/>
          </v:shape>
        </w:pict>
      </w:r>
      <w:r w:rsidR="009A76CA" w:rsidRPr="00BF1EB7">
        <w:t>Beginne</w:t>
      </w:r>
      <w:r w:rsidR="003629FE" w:rsidRPr="00BF1EB7">
        <w:t>n Sie</w:t>
      </w:r>
      <w:r w:rsidR="009A76CA" w:rsidRPr="00BF1EB7">
        <w:t xml:space="preserve"> mit der Zeitmessung!</w:t>
      </w:r>
    </w:p>
    <w:p w14:paraId="7EFD8CD9" w14:textId="77777777" w:rsidR="005D267B" w:rsidRPr="00BF1EB7" w:rsidRDefault="005D267B" w:rsidP="005D267B">
      <w:pPr>
        <w:pStyle w:val="AufgabeText"/>
        <w:ind w:left="0"/>
      </w:pPr>
    </w:p>
    <w:p w14:paraId="60116AC6" w14:textId="77777777" w:rsidR="00566516" w:rsidRPr="00BF1EB7" w:rsidRDefault="00566516" w:rsidP="00566516">
      <w:pPr>
        <w:pStyle w:val="AufgabeText"/>
        <w:numPr>
          <w:ilvl w:val="0"/>
          <w:numId w:val="32"/>
        </w:numPr>
      </w:pPr>
      <w:r w:rsidRPr="00BF1EB7">
        <w:t xml:space="preserve">Legen Sie </w:t>
      </w:r>
      <w:r w:rsidR="003A3B3D">
        <w:t>I</w:t>
      </w:r>
      <w:r w:rsidRPr="00BF1EB7">
        <w:t>hre Vorlage gut sichtbar auf den Tisch.</w:t>
      </w:r>
    </w:p>
    <w:p w14:paraId="173A1735" w14:textId="77777777" w:rsidR="00566516" w:rsidRPr="00BF1EB7" w:rsidRDefault="00566516" w:rsidP="005D267B">
      <w:pPr>
        <w:pStyle w:val="AufgabeText"/>
        <w:ind w:left="0"/>
      </w:pPr>
    </w:p>
    <w:p w14:paraId="2A990799" w14:textId="77777777" w:rsidR="00566516" w:rsidRPr="00BF1EB7" w:rsidRDefault="00566516" w:rsidP="00566516">
      <w:pPr>
        <w:pStyle w:val="AufgabeText"/>
        <w:numPr>
          <w:ilvl w:val="0"/>
          <w:numId w:val="32"/>
        </w:numPr>
      </w:pPr>
      <w:r w:rsidRPr="00BF1EB7">
        <w:t>Zeichnen Sie das Motiv so genau wie möglich ab.</w:t>
      </w:r>
    </w:p>
    <w:p w14:paraId="4BC54D07" w14:textId="77777777" w:rsidR="00566516" w:rsidRPr="00BF1EB7" w:rsidRDefault="00566516" w:rsidP="00EB2D85">
      <w:pPr>
        <w:pStyle w:val="AufgabeText"/>
        <w:ind w:left="720"/>
      </w:pPr>
    </w:p>
    <w:p w14:paraId="6B28D437" w14:textId="77777777" w:rsidR="00AE2B24" w:rsidRPr="00BF1EB7" w:rsidRDefault="00EB2D85" w:rsidP="005D74B1">
      <w:pPr>
        <w:pStyle w:val="AufgabeText"/>
        <w:numPr>
          <w:ilvl w:val="0"/>
          <w:numId w:val="30"/>
        </w:numPr>
      </w:pPr>
      <w:r w:rsidRPr="00BF1EB7">
        <w:t>Stoppen Sie die Zeit!</w:t>
      </w:r>
      <w:r w:rsidR="003629FE" w:rsidRPr="00BF1EB7">
        <w:t xml:space="preserve"> Wie lange haben Sie gebraucht?</w:t>
      </w:r>
    </w:p>
    <w:p w14:paraId="1862378C" w14:textId="77777777" w:rsidR="00566516" w:rsidRPr="00BF1EB7" w:rsidRDefault="00566516" w:rsidP="000B3F15">
      <w:pPr>
        <w:pStyle w:val="AufgabeText"/>
        <w:ind w:left="0"/>
        <w:rPr>
          <w:b/>
          <w:u w:val="single"/>
        </w:rPr>
      </w:pPr>
    </w:p>
    <w:p w14:paraId="0AF9A930" w14:textId="77777777" w:rsidR="00566516" w:rsidRPr="00BF1EB7" w:rsidRDefault="00566516" w:rsidP="000B3F15">
      <w:pPr>
        <w:pStyle w:val="AufgabeText"/>
        <w:ind w:left="0"/>
        <w:rPr>
          <w:b/>
          <w:u w:val="single"/>
        </w:rPr>
      </w:pPr>
    </w:p>
    <w:p w14:paraId="26DC5A2D" w14:textId="77777777" w:rsidR="00566516" w:rsidRPr="00BF1EB7" w:rsidRDefault="00566516" w:rsidP="000B3F15">
      <w:pPr>
        <w:pStyle w:val="AufgabeText"/>
        <w:ind w:left="0"/>
        <w:rPr>
          <w:b/>
          <w:u w:val="single"/>
        </w:rPr>
      </w:pPr>
    </w:p>
    <w:p w14:paraId="6E7C2B9D" w14:textId="77777777" w:rsidR="00F55EF9" w:rsidRDefault="00F55EF9">
      <w:pPr>
        <w:spacing w:line="240" w:lineRule="exact"/>
        <w:rPr>
          <w:b/>
          <w:u w:val="single"/>
        </w:rPr>
      </w:pPr>
      <w:r>
        <w:rPr>
          <w:b/>
          <w:u w:val="single"/>
        </w:rPr>
        <w:br w:type="page"/>
      </w:r>
    </w:p>
    <w:p w14:paraId="2CA219E0" w14:textId="77777777" w:rsidR="00AE2B89" w:rsidRPr="00BF1EB7" w:rsidRDefault="00BE3768" w:rsidP="000B3F15">
      <w:pPr>
        <w:pStyle w:val="AufgabeText"/>
        <w:ind w:left="0"/>
        <w:rPr>
          <w:b/>
          <w:u w:val="single"/>
        </w:rPr>
      </w:pPr>
      <w:r w:rsidRPr="00BF1EB7">
        <w:rPr>
          <w:b/>
          <w:u w:val="single"/>
        </w:rPr>
        <w:lastRenderedPageBreak/>
        <w:t>Methode 3: Pauspapier</w:t>
      </w:r>
    </w:p>
    <w:p w14:paraId="61C77952" w14:textId="77777777" w:rsidR="00F82D3E" w:rsidRPr="00BF1EB7" w:rsidRDefault="00BE3768" w:rsidP="00BE3768">
      <w:pPr>
        <w:pStyle w:val="AufgabeText"/>
        <w:numPr>
          <w:ilvl w:val="0"/>
          <w:numId w:val="30"/>
        </w:numPr>
      </w:pPr>
      <w:r w:rsidRPr="00BF1EB7">
        <w:t>Beginne</w:t>
      </w:r>
      <w:r w:rsidR="003629FE" w:rsidRPr="00BF1EB7">
        <w:t>n</w:t>
      </w:r>
      <w:r w:rsidRPr="00BF1EB7">
        <w:t xml:space="preserve"> </w:t>
      </w:r>
      <w:r w:rsidR="00AE5FA7" w:rsidRPr="00BF1EB7">
        <w:t xml:space="preserve">Sie </w:t>
      </w:r>
      <w:r w:rsidRPr="00BF1EB7">
        <w:t>mit der Zeitmessung!</w:t>
      </w:r>
    </w:p>
    <w:p w14:paraId="3C861B8D" w14:textId="77777777" w:rsidR="00566516" w:rsidRPr="00BF1EB7" w:rsidRDefault="00566516" w:rsidP="00AE2B24">
      <w:pPr>
        <w:pStyle w:val="AufgabeText"/>
        <w:ind w:left="708"/>
      </w:pPr>
    </w:p>
    <w:p w14:paraId="7FDBC51D" w14:textId="77777777" w:rsidR="00566516" w:rsidRPr="00BF1EB7" w:rsidRDefault="00A6207F" w:rsidP="00566516">
      <w:pPr>
        <w:pStyle w:val="AufgabeText"/>
        <w:numPr>
          <w:ilvl w:val="0"/>
          <w:numId w:val="36"/>
        </w:numPr>
      </w:pPr>
      <w:r w:rsidRPr="00BF1EB7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2CBED82D" wp14:editId="30780FF7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777240" cy="741045"/>
            <wp:effectExtent l="0" t="953" r="2858" b="2857"/>
            <wp:wrapTight wrapText="bothSides">
              <wp:wrapPolygon edited="0">
                <wp:start x="-26" y="21572"/>
                <wp:lineTo x="21150" y="21572"/>
                <wp:lineTo x="21150" y="472"/>
                <wp:lineTo x="-26" y="472"/>
                <wp:lineTo x="-26" y="21572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3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7" t="6629" r="12760" b="163"/>
                    <a:stretch/>
                  </pic:blipFill>
                  <pic:spPr bwMode="auto">
                    <a:xfrm rot="5400000">
                      <a:off x="0" y="0"/>
                      <a:ext cx="777240" cy="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516" w:rsidRPr="00BF1EB7">
        <w:t>Le</w:t>
      </w:r>
      <w:r w:rsidR="003A3B3D">
        <w:t>gen Sie das Pauspapier über ein</w:t>
      </w:r>
      <w:r w:rsidR="00566516" w:rsidRPr="00BF1EB7">
        <w:t xml:space="preserve"> leeres Blatt Papier. (Wenn nötig, fixieren Sie es mit Klebeband</w:t>
      </w:r>
      <w:r w:rsidR="003A3B3D">
        <w:t>.)</w:t>
      </w:r>
    </w:p>
    <w:p w14:paraId="2D25E205" w14:textId="77777777" w:rsidR="00566516" w:rsidRPr="00BF1EB7" w:rsidRDefault="00566516" w:rsidP="00AE2B24">
      <w:pPr>
        <w:pStyle w:val="AufgabeText"/>
        <w:ind w:left="708"/>
      </w:pPr>
    </w:p>
    <w:p w14:paraId="215CB6A8" w14:textId="77777777" w:rsidR="00A6207F" w:rsidRPr="00BF1EB7" w:rsidRDefault="00A6207F" w:rsidP="00AE2B24">
      <w:pPr>
        <w:pStyle w:val="AufgabeText"/>
        <w:ind w:left="708"/>
      </w:pPr>
    </w:p>
    <w:p w14:paraId="7CD80087" w14:textId="77777777" w:rsidR="00A6207F" w:rsidRPr="00BF1EB7" w:rsidRDefault="00A6207F" w:rsidP="00AE2B24">
      <w:pPr>
        <w:pStyle w:val="AufgabeText"/>
        <w:ind w:left="708"/>
      </w:pPr>
    </w:p>
    <w:p w14:paraId="05992F69" w14:textId="77777777" w:rsidR="00566516" w:rsidRPr="00BF1EB7" w:rsidRDefault="00A6207F" w:rsidP="00566516">
      <w:pPr>
        <w:pStyle w:val="AufgabeText"/>
        <w:numPr>
          <w:ilvl w:val="0"/>
          <w:numId w:val="36"/>
        </w:numPr>
      </w:pPr>
      <w:r w:rsidRPr="00BF1EB7">
        <w:t xml:space="preserve">Auf </w:t>
      </w:r>
      <w:r w:rsidR="00566516" w:rsidRPr="00BF1EB7">
        <w:t>das Pauspapi</w:t>
      </w:r>
      <w:r w:rsidRPr="00BF1EB7">
        <w:t xml:space="preserve">er kommt nun die Vorlage. </w:t>
      </w:r>
      <w:r w:rsidR="00566516" w:rsidRPr="00BF1EB7">
        <w:t>(Wenn nötig, fixieren Sie diese mit Klebeband</w:t>
      </w:r>
      <w:r w:rsidR="003A3B3D">
        <w:t>.</w:t>
      </w:r>
      <w:r w:rsidR="00566516" w:rsidRPr="00BF1EB7">
        <w:t>)</w:t>
      </w:r>
    </w:p>
    <w:p w14:paraId="60BC8611" w14:textId="77777777" w:rsidR="00566516" w:rsidRPr="00BF1EB7" w:rsidRDefault="00566516" w:rsidP="00566516">
      <w:pPr>
        <w:pStyle w:val="AufgabeText"/>
        <w:ind w:left="0"/>
      </w:pPr>
    </w:p>
    <w:p w14:paraId="3B70197C" w14:textId="77777777" w:rsidR="00A6207F" w:rsidRPr="00BF1EB7" w:rsidRDefault="00566516" w:rsidP="00A6207F">
      <w:pPr>
        <w:pStyle w:val="AufgabeText"/>
        <w:numPr>
          <w:ilvl w:val="0"/>
          <w:numId w:val="36"/>
        </w:numPr>
      </w:pPr>
      <w:r w:rsidRPr="00BF1EB7">
        <w:t>Zeichnen Sie die Umrisse der Vorlage mit einem Kuli nach</w:t>
      </w:r>
      <w:r w:rsidR="00A6207F" w:rsidRPr="00BF1EB7">
        <w:t>.</w:t>
      </w:r>
      <w:r w:rsidR="00A6207F" w:rsidRPr="00BF1EB7">
        <w:rPr>
          <w:noProof/>
          <w:lang w:eastAsia="de-DE"/>
        </w:rPr>
        <w:drawing>
          <wp:anchor distT="0" distB="0" distL="114300" distR="114300" simplePos="0" relativeHeight="251655168" behindDoc="1" locked="0" layoutInCell="1" allowOverlap="1" wp14:anchorId="09093380" wp14:editId="410974E4">
            <wp:simplePos x="0" y="0"/>
            <wp:positionH relativeFrom="margin">
              <wp:align>right</wp:align>
            </wp:positionH>
            <wp:positionV relativeFrom="paragraph">
              <wp:posOffset>7101</wp:posOffset>
            </wp:positionV>
            <wp:extent cx="815340" cy="815340"/>
            <wp:effectExtent l="0" t="0" r="3810" b="3810"/>
            <wp:wrapTight wrapText="bothSides">
              <wp:wrapPolygon edited="0">
                <wp:start x="0" y="21600"/>
                <wp:lineTo x="21196" y="21600"/>
                <wp:lineTo x="21196" y="404"/>
                <wp:lineTo x="0" y="404"/>
                <wp:lineTo x="0" y="2160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3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E85AF" w14:textId="77777777" w:rsidR="00566516" w:rsidRPr="00BF1EB7" w:rsidRDefault="00566516" w:rsidP="00566516">
      <w:pPr>
        <w:pStyle w:val="Listenabsatz"/>
      </w:pPr>
    </w:p>
    <w:p w14:paraId="34AB6A09" w14:textId="77777777" w:rsidR="00566516" w:rsidRPr="00BF1EB7" w:rsidRDefault="00566516" w:rsidP="00566516">
      <w:pPr>
        <w:pStyle w:val="AufgabeText"/>
        <w:numPr>
          <w:ilvl w:val="0"/>
          <w:numId w:val="36"/>
        </w:numPr>
      </w:pPr>
      <w:r w:rsidRPr="00BF1EB7">
        <w:t>Entfernen Sie die Vorlage und das Pauspapier.</w:t>
      </w:r>
    </w:p>
    <w:p w14:paraId="2F0F9E7B" w14:textId="77777777" w:rsidR="00AE5FA7" w:rsidRPr="00BF1EB7" w:rsidRDefault="00AE5FA7" w:rsidP="006373E9">
      <w:pPr>
        <w:pStyle w:val="AufgabeText"/>
        <w:ind w:left="0"/>
      </w:pPr>
    </w:p>
    <w:p w14:paraId="053FABE7" w14:textId="77777777" w:rsidR="00AE5FA7" w:rsidRPr="00BF1EB7" w:rsidRDefault="00AE5FA7" w:rsidP="006373E9">
      <w:pPr>
        <w:pStyle w:val="AufgabeText"/>
        <w:numPr>
          <w:ilvl w:val="0"/>
          <w:numId w:val="30"/>
        </w:numPr>
      </w:pPr>
      <w:r w:rsidRPr="00BF1EB7">
        <w:t>Stoppen Sie die Zeit!</w:t>
      </w:r>
      <w:r w:rsidR="003629FE" w:rsidRPr="00BF1EB7">
        <w:t xml:space="preserve"> Wie lange haben Sie gebraucht?</w:t>
      </w:r>
    </w:p>
    <w:p w14:paraId="76B280E0" w14:textId="77777777" w:rsidR="00812E2E" w:rsidRDefault="00812E2E" w:rsidP="00412EE5">
      <w:pPr>
        <w:pStyle w:val="AufgabeText"/>
        <w:ind w:left="0"/>
      </w:pPr>
    </w:p>
    <w:p w14:paraId="390707EA" w14:textId="77777777" w:rsidR="004C29E9" w:rsidRPr="00BF1EB7" w:rsidRDefault="004C29E9" w:rsidP="00412EE5">
      <w:pPr>
        <w:pStyle w:val="AufgabeText"/>
        <w:ind w:left="0"/>
      </w:pPr>
    </w:p>
    <w:p w14:paraId="5DC75D45" w14:textId="77777777" w:rsidR="00A43321" w:rsidRPr="00BF1EB7" w:rsidRDefault="00A43321" w:rsidP="00412EE5">
      <w:pPr>
        <w:pStyle w:val="AufgabeText"/>
        <w:ind w:left="0"/>
      </w:pPr>
    </w:p>
    <w:p w14:paraId="445201EC" w14:textId="77777777" w:rsidR="0052260F" w:rsidRPr="00BF1EB7" w:rsidRDefault="0052260F" w:rsidP="00412EE5">
      <w:pPr>
        <w:pStyle w:val="AufgabeText"/>
        <w:ind w:left="0"/>
        <w:rPr>
          <w:b/>
          <w:u w:val="single"/>
        </w:rPr>
      </w:pPr>
      <w:r w:rsidRPr="00BF1EB7">
        <w:rPr>
          <w:b/>
          <w:u w:val="single"/>
        </w:rPr>
        <w:t>Methode 4: Transparentpapier</w:t>
      </w:r>
    </w:p>
    <w:p w14:paraId="19209D1E" w14:textId="77777777" w:rsidR="0052260F" w:rsidRPr="00BF1EB7" w:rsidRDefault="0052260F" w:rsidP="0052260F">
      <w:pPr>
        <w:pStyle w:val="AufgabeText"/>
        <w:numPr>
          <w:ilvl w:val="0"/>
          <w:numId w:val="30"/>
        </w:numPr>
      </w:pPr>
      <w:r w:rsidRPr="00BF1EB7">
        <w:t>Beginne</w:t>
      </w:r>
      <w:r w:rsidR="003A3B3D">
        <w:t>n</w:t>
      </w:r>
      <w:r w:rsidRPr="00BF1EB7">
        <w:t xml:space="preserve"> Sie mit der Zeitmessung!</w:t>
      </w:r>
    </w:p>
    <w:p w14:paraId="13384E56" w14:textId="77777777" w:rsidR="00A6207F" w:rsidRPr="00BF1EB7" w:rsidRDefault="00A6207F" w:rsidP="0052260F">
      <w:pPr>
        <w:pStyle w:val="AufgabeText"/>
        <w:ind w:left="720"/>
      </w:pPr>
    </w:p>
    <w:p w14:paraId="7221E2D3" w14:textId="77777777" w:rsidR="00A6207F" w:rsidRPr="00BF1EB7" w:rsidRDefault="00A6207F" w:rsidP="00A6207F">
      <w:pPr>
        <w:pStyle w:val="AufgabeText"/>
        <w:numPr>
          <w:ilvl w:val="0"/>
          <w:numId w:val="40"/>
        </w:numPr>
      </w:pPr>
      <w:r w:rsidRPr="00BF1EB7">
        <w:t xml:space="preserve">Legen Sie das Transparentpapier auf </w:t>
      </w:r>
      <w:r w:rsidR="003A3B3D">
        <w:t>I</w:t>
      </w:r>
      <w:r w:rsidRPr="00BF1EB7">
        <w:t>hre Vorlage. (Wenn nötig, fixieren Sie es mit Klebeband</w:t>
      </w:r>
      <w:r w:rsidR="003A3B3D">
        <w:t>.</w:t>
      </w:r>
      <w:r w:rsidRPr="00BF1EB7">
        <w:t>)</w:t>
      </w:r>
    </w:p>
    <w:p w14:paraId="1907B197" w14:textId="77777777" w:rsidR="00A6207F" w:rsidRPr="00BF1EB7" w:rsidRDefault="00A6207F" w:rsidP="00A6207F">
      <w:pPr>
        <w:pStyle w:val="AufgabeText"/>
        <w:ind w:left="0"/>
      </w:pPr>
    </w:p>
    <w:p w14:paraId="5734A7EC" w14:textId="77777777" w:rsidR="00A6207F" w:rsidRPr="00BF1EB7" w:rsidRDefault="00A6207F" w:rsidP="00A6207F">
      <w:pPr>
        <w:pStyle w:val="AufgabeText"/>
        <w:numPr>
          <w:ilvl w:val="0"/>
          <w:numId w:val="40"/>
        </w:numPr>
      </w:pPr>
      <w:r w:rsidRPr="00BF1EB7">
        <w:t>Zeichnen Sie mit einem weichen Bleistift die Umrisse der Vorlage nach.</w:t>
      </w:r>
    </w:p>
    <w:p w14:paraId="1A1B002C" w14:textId="77777777" w:rsidR="00A6207F" w:rsidRPr="00BF1EB7" w:rsidRDefault="00A6207F" w:rsidP="00A6207F">
      <w:pPr>
        <w:pStyle w:val="Listenabsatz"/>
      </w:pPr>
      <w:r w:rsidRPr="00BF1EB7">
        <w:rPr>
          <w:noProof/>
          <w:lang w:eastAsia="de-DE"/>
        </w:rPr>
        <w:drawing>
          <wp:anchor distT="0" distB="0" distL="114300" distR="114300" simplePos="0" relativeHeight="251656192" behindDoc="1" locked="0" layoutInCell="1" allowOverlap="1" wp14:anchorId="22D61BEE" wp14:editId="0AFA4FC8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825500" cy="835660"/>
            <wp:effectExtent l="0" t="5080" r="7620" b="7620"/>
            <wp:wrapTight wrapText="bothSides">
              <wp:wrapPolygon edited="0">
                <wp:start x="-133" y="21469"/>
                <wp:lineTo x="21301" y="21469"/>
                <wp:lineTo x="21301" y="295"/>
                <wp:lineTo x="-133" y="295"/>
                <wp:lineTo x="-133" y="21469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5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r="12519"/>
                    <a:stretch/>
                  </pic:blipFill>
                  <pic:spPr bwMode="auto">
                    <a:xfrm rot="5400000">
                      <a:off x="0" y="0"/>
                      <a:ext cx="825500" cy="8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25FFE" w14:textId="77777777" w:rsidR="00A6207F" w:rsidRPr="00BF1EB7" w:rsidRDefault="00A6207F" w:rsidP="00A6207F">
      <w:pPr>
        <w:pStyle w:val="AufgabeText"/>
      </w:pPr>
    </w:p>
    <w:p w14:paraId="3F895C1B" w14:textId="77777777" w:rsidR="00A6207F" w:rsidRPr="00BF1EB7" w:rsidRDefault="00A6207F" w:rsidP="00A6207F">
      <w:pPr>
        <w:pStyle w:val="AufgabeText"/>
      </w:pPr>
    </w:p>
    <w:p w14:paraId="139F4091" w14:textId="77777777" w:rsidR="00A6207F" w:rsidRPr="00BF1EB7" w:rsidRDefault="00A6207F" w:rsidP="00A6207F">
      <w:pPr>
        <w:pStyle w:val="AufgabeText"/>
        <w:numPr>
          <w:ilvl w:val="0"/>
          <w:numId w:val="40"/>
        </w:numPr>
      </w:pPr>
      <w:r w:rsidRPr="00BF1EB7">
        <w:t>Entfernen Sie das Transparentpapier</w:t>
      </w:r>
      <w:r w:rsidR="003A3B3D">
        <w:t>.</w:t>
      </w:r>
      <w:r w:rsidRPr="00BF1EB7">
        <w:rPr>
          <w:noProof/>
          <w:lang w:eastAsia="de-DE"/>
        </w:rPr>
        <w:t xml:space="preserve"> </w:t>
      </w:r>
    </w:p>
    <w:p w14:paraId="5F7CBC76" w14:textId="77777777" w:rsidR="00A6207F" w:rsidRPr="00BF1EB7" w:rsidRDefault="00A6207F" w:rsidP="00826DA1">
      <w:pPr>
        <w:pStyle w:val="AufgabeText"/>
        <w:ind w:left="360"/>
      </w:pPr>
    </w:p>
    <w:p w14:paraId="4F56E723" w14:textId="77777777" w:rsidR="00A6207F" w:rsidRPr="00BF1EB7" w:rsidRDefault="00A6207F" w:rsidP="00A6207F">
      <w:pPr>
        <w:pStyle w:val="AufgabeText"/>
        <w:numPr>
          <w:ilvl w:val="0"/>
          <w:numId w:val="40"/>
        </w:numPr>
      </w:pPr>
      <w:r w:rsidRPr="00BF1EB7">
        <w:rPr>
          <w:noProof/>
          <w:lang w:eastAsia="de-DE"/>
        </w:rPr>
        <w:drawing>
          <wp:anchor distT="0" distB="0" distL="114300" distR="114300" simplePos="0" relativeHeight="251657216" behindDoc="1" locked="0" layoutInCell="1" allowOverlap="1" wp14:anchorId="3FD368B9" wp14:editId="2C655C79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822960" cy="724535"/>
            <wp:effectExtent l="0" t="7938" r="7303" b="7302"/>
            <wp:wrapTight wrapText="bothSides">
              <wp:wrapPolygon edited="0">
                <wp:start x="-208" y="21363"/>
                <wp:lineTo x="21292" y="21363"/>
                <wp:lineTo x="21292" y="350"/>
                <wp:lineTo x="-208" y="350"/>
                <wp:lineTo x="-208" y="21363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35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4856" r="9629"/>
                    <a:stretch/>
                  </pic:blipFill>
                  <pic:spPr bwMode="auto">
                    <a:xfrm rot="5400000">
                      <a:off x="0" y="0"/>
                      <a:ext cx="822960" cy="72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EB7">
        <w:t>Drehen Sie das Transparentpapier auf die Rückseite und legen Sie es auf das leere Papier.</w:t>
      </w:r>
    </w:p>
    <w:p w14:paraId="53EE159C" w14:textId="77777777" w:rsidR="00A6207F" w:rsidRPr="00BF1EB7" w:rsidRDefault="00A6207F" w:rsidP="00A6207F">
      <w:pPr>
        <w:pStyle w:val="AufgabeText"/>
        <w:ind w:left="360"/>
      </w:pPr>
      <w:r w:rsidRPr="00BF1EB7">
        <w:t>Fahren Sie nun die Umrisse nach.</w:t>
      </w:r>
    </w:p>
    <w:p w14:paraId="6FBFF116" w14:textId="77777777" w:rsidR="00A6207F" w:rsidRPr="00BF1EB7" w:rsidRDefault="00A6207F" w:rsidP="00A6207F">
      <w:pPr>
        <w:pStyle w:val="AufgabeText"/>
        <w:ind w:left="360"/>
      </w:pPr>
    </w:p>
    <w:p w14:paraId="3190DD04" w14:textId="77777777" w:rsidR="0052260F" w:rsidRPr="00BF1EB7" w:rsidRDefault="00A6207F" w:rsidP="00A6207F">
      <w:pPr>
        <w:pStyle w:val="AufgabeText"/>
        <w:numPr>
          <w:ilvl w:val="0"/>
          <w:numId w:val="40"/>
        </w:numPr>
      </w:pPr>
      <w:r w:rsidRPr="00BF1EB7">
        <w:t>Entfernen Sie das Transparentpapier.</w:t>
      </w:r>
    </w:p>
    <w:p w14:paraId="1D7BBE64" w14:textId="77777777" w:rsidR="0052260F" w:rsidRPr="00BF1EB7" w:rsidRDefault="0052260F" w:rsidP="005D74B1">
      <w:pPr>
        <w:pStyle w:val="AufgabeText"/>
        <w:ind w:left="0"/>
        <w:rPr>
          <w:b/>
        </w:rPr>
      </w:pPr>
    </w:p>
    <w:p w14:paraId="2F43D74C" w14:textId="77777777" w:rsidR="002376BF" w:rsidRPr="00BF1EB7" w:rsidRDefault="00E76432" w:rsidP="002376BF">
      <w:pPr>
        <w:pStyle w:val="AufgabeText"/>
        <w:numPr>
          <w:ilvl w:val="0"/>
          <w:numId w:val="30"/>
        </w:numPr>
      </w:pPr>
      <w:r w:rsidRPr="00BF1EB7">
        <w:t>Stoppen Sie die Zeit!</w:t>
      </w:r>
    </w:p>
    <w:p w14:paraId="58A757B3" w14:textId="77777777" w:rsidR="00A43321" w:rsidRPr="00BF1EB7" w:rsidRDefault="00A43321" w:rsidP="002376BF">
      <w:pPr>
        <w:pStyle w:val="AufgabeText"/>
        <w:ind w:left="0"/>
        <w:rPr>
          <w:b/>
        </w:rPr>
      </w:pPr>
    </w:p>
    <w:p w14:paraId="26DC46BF" w14:textId="77777777" w:rsidR="004C29E9" w:rsidRDefault="004C29E9" w:rsidP="002376BF">
      <w:pPr>
        <w:pStyle w:val="AufgabeText"/>
        <w:ind w:left="0"/>
        <w:rPr>
          <w:b/>
        </w:rPr>
      </w:pPr>
    </w:p>
    <w:p w14:paraId="6B92C342" w14:textId="77777777" w:rsidR="00A6207F" w:rsidRPr="00BF1EB7" w:rsidRDefault="00E030DD" w:rsidP="002376BF">
      <w:pPr>
        <w:pStyle w:val="AufgabeText"/>
        <w:ind w:left="0"/>
        <w:rPr>
          <w:b/>
        </w:rPr>
      </w:pPr>
      <w:r w:rsidRPr="00BF1EB7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7994A93" wp14:editId="5ECEC137">
                <wp:simplePos x="0" y="0"/>
                <wp:positionH relativeFrom="margin">
                  <wp:posOffset>-117537</wp:posOffset>
                </wp:positionH>
                <wp:positionV relativeFrom="paragraph">
                  <wp:posOffset>103461</wp:posOffset>
                </wp:positionV>
                <wp:extent cx="4810125" cy="1004254"/>
                <wp:effectExtent l="57150" t="38100" r="85725" b="100965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1004254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52158" id="Abgerundetes Rechteck 2" o:spid="_x0000_s1026" style="position:absolute;margin-left:-9.25pt;margin-top:8.15pt;width:378.75pt;height:79.1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7859ABD1" w14:textId="77777777" w:rsidR="00AE5FA7" w:rsidRPr="00BF1EB7" w:rsidRDefault="00530B07" w:rsidP="002376BF">
      <w:pPr>
        <w:pStyle w:val="AufgabeText"/>
        <w:ind w:left="0"/>
      </w:pPr>
      <w:r w:rsidRPr="00BF1EB7">
        <w:rPr>
          <w:i/>
          <w:noProof/>
          <w:color w:val="FF0000"/>
          <w:lang w:eastAsia="de-DE"/>
        </w:rPr>
        <w:drawing>
          <wp:anchor distT="0" distB="0" distL="114300" distR="114300" simplePos="0" relativeHeight="251643904" behindDoc="0" locked="0" layoutInCell="0" allowOverlap="1" wp14:anchorId="3CD756B0" wp14:editId="2C257382">
            <wp:simplePos x="0" y="0"/>
            <wp:positionH relativeFrom="rightMargin">
              <wp:posOffset>81915</wp:posOffset>
            </wp:positionH>
            <wp:positionV relativeFrom="paragraph">
              <wp:posOffset>62865</wp:posOffset>
            </wp:positionV>
            <wp:extent cx="658495" cy="323850"/>
            <wp:effectExtent l="0" t="0" r="8255" b="0"/>
            <wp:wrapNone/>
            <wp:docPr id="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9E9">
        <w:rPr>
          <w:b/>
        </w:rPr>
        <w:t>Aufgabe 2</w:t>
      </w:r>
    </w:p>
    <w:p w14:paraId="2321600C" w14:textId="77777777" w:rsidR="00EA0D47" w:rsidRPr="00BF1EB7" w:rsidRDefault="00530B07" w:rsidP="005D74B1">
      <w:pPr>
        <w:pStyle w:val="AufgabeText"/>
        <w:ind w:left="0"/>
        <w:rPr>
          <w:b/>
        </w:rPr>
      </w:pPr>
      <w:r w:rsidRPr="00BF1EB7">
        <w:rPr>
          <w:b/>
        </w:rPr>
        <w:t>Auswertung:</w:t>
      </w:r>
    </w:p>
    <w:p w14:paraId="526E6E38" w14:textId="77777777" w:rsidR="00DF77A8" w:rsidRPr="00BF1EB7" w:rsidRDefault="00DF77A8" w:rsidP="005D74B1">
      <w:pPr>
        <w:pStyle w:val="AufgabeText"/>
        <w:ind w:left="0"/>
      </w:pPr>
      <w:r w:rsidRPr="00BF1EB7">
        <w:t xml:space="preserve">Tauschen Sie sich </w:t>
      </w:r>
      <w:r w:rsidR="00A93B3D" w:rsidRPr="00BF1EB7">
        <w:t xml:space="preserve">mit </w:t>
      </w:r>
      <w:r w:rsidR="00A24759">
        <w:t xml:space="preserve">Ihrer Teampartnerin oder </w:t>
      </w:r>
      <w:r w:rsidR="003A3B3D">
        <w:t>I</w:t>
      </w:r>
      <w:r w:rsidR="00A93B3D" w:rsidRPr="00BF1EB7">
        <w:t xml:space="preserve">hrem Teampartner </w:t>
      </w:r>
      <w:r w:rsidR="003629FE" w:rsidRPr="00BF1EB7">
        <w:t>über Ihre Erfahrungen aus</w:t>
      </w:r>
      <w:r w:rsidRPr="00BF1EB7">
        <w:t>.</w:t>
      </w:r>
    </w:p>
    <w:p w14:paraId="71874D95" w14:textId="77777777" w:rsidR="00EA0D47" w:rsidRDefault="00DF77A8" w:rsidP="00846DAD">
      <w:pPr>
        <w:pStyle w:val="AufgabeText"/>
        <w:ind w:left="0"/>
      </w:pPr>
      <w:r w:rsidRPr="00BF1EB7">
        <w:t>B</w:t>
      </w:r>
      <w:r w:rsidR="00A6189A" w:rsidRPr="00BF1EB7">
        <w:t>eantwort</w:t>
      </w:r>
      <w:r w:rsidR="00A93B3D" w:rsidRPr="00BF1EB7">
        <w:t>en Sie anschließend die Fragen</w:t>
      </w:r>
      <w:r w:rsidR="00A6189A" w:rsidRPr="00BF1EB7">
        <w:t>. (</w:t>
      </w:r>
      <w:r w:rsidR="003A3B3D">
        <w:t xml:space="preserve">Die </w:t>
      </w:r>
      <w:r w:rsidR="00A6189A" w:rsidRPr="00BF1EB7">
        <w:t>Antworten können unterschiedlich sein</w:t>
      </w:r>
      <w:r w:rsidR="003A3B3D">
        <w:t>.</w:t>
      </w:r>
      <w:r w:rsidR="00A6189A" w:rsidRPr="00BF1EB7">
        <w:t>)</w:t>
      </w:r>
    </w:p>
    <w:p w14:paraId="6EB834E7" w14:textId="77777777" w:rsidR="004C29E9" w:rsidRDefault="004C29E9" w:rsidP="00846DAD">
      <w:pPr>
        <w:pStyle w:val="AufgabeText"/>
        <w:ind w:left="0"/>
      </w:pPr>
    </w:p>
    <w:p w14:paraId="2BD271CA" w14:textId="77777777" w:rsidR="00A12F1C" w:rsidRPr="00BF1EB7" w:rsidRDefault="00A12F1C" w:rsidP="00A12F1C">
      <w:pPr>
        <w:pStyle w:val="AufgabeText"/>
        <w:ind w:left="720"/>
      </w:pPr>
    </w:p>
    <w:p w14:paraId="43640D34" w14:textId="77777777" w:rsidR="00846DAD" w:rsidRPr="00BF1EB7" w:rsidRDefault="00EA0D47" w:rsidP="00846DAD">
      <w:pPr>
        <w:pStyle w:val="AufgabeText"/>
        <w:numPr>
          <w:ilvl w:val="0"/>
          <w:numId w:val="34"/>
        </w:numPr>
      </w:pPr>
      <w:r w:rsidRPr="00BF1EB7">
        <w:t>Welche Methode war für Sie am einfachsten?</w:t>
      </w:r>
    </w:p>
    <w:p w14:paraId="705B4DEB" w14:textId="77777777" w:rsidR="00846DAD" w:rsidRDefault="00846DAD" w:rsidP="00846DAD">
      <w:pPr>
        <w:pStyle w:val="AufgabeText"/>
        <w:pBdr>
          <w:bottom w:val="single" w:sz="12" w:space="1" w:color="auto"/>
        </w:pBdr>
        <w:ind w:left="644"/>
      </w:pPr>
    </w:p>
    <w:p w14:paraId="79C91BE4" w14:textId="77777777" w:rsidR="003A3B3D" w:rsidRPr="00BF1EB7" w:rsidRDefault="003A3B3D" w:rsidP="00846DAD">
      <w:pPr>
        <w:pStyle w:val="AufgabeText"/>
        <w:pBdr>
          <w:bottom w:val="single" w:sz="12" w:space="1" w:color="auto"/>
        </w:pBdr>
        <w:ind w:left="644"/>
      </w:pPr>
    </w:p>
    <w:p w14:paraId="333FECD8" w14:textId="77777777" w:rsidR="00EA0D47" w:rsidRPr="00BF1EB7" w:rsidRDefault="00EA0D47" w:rsidP="00846DAD">
      <w:pPr>
        <w:pStyle w:val="AufgabeText"/>
        <w:ind w:left="0"/>
      </w:pPr>
    </w:p>
    <w:p w14:paraId="366DED6A" w14:textId="77777777" w:rsidR="00D3362D" w:rsidRDefault="00CD4CBE" w:rsidP="00846DAD">
      <w:pPr>
        <w:pStyle w:val="AufgabeText"/>
        <w:numPr>
          <w:ilvl w:val="0"/>
          <w:numId w:val="34"/>
        </w:numPr>
      </w:pPr>
      <w:r w:rsidRPr="00BF1EB7">
        <w:t xml:space="preserve">Welche Methode war für Sie </w:t>
      </w:r>
      <w:r w:rsidR="002A277D" w:rsidRPr="00BF1EB7">
        <w:t>am schwersten?</w:t>
      </w:r>
    </w:p>
    <w:p w14:paraId="3239D845" w14:textId="77777777" w:rsidR="003A3B3D" w:rsidRPr="00BF1EB7" w:rsidRDefault="003A3B3D" w:rsidP="003A3B3D">
      <w:pPr>
        <w:pStyle w:val="AufgabeText"/>
        <w:ind w:left="644"/>
      </w:pPr>
    </w:p>
    <w:p w14:paraId="702AA3F5" w14:textId="77777777" w:rsidR="00846DAD" w:rsidRPr="00BF1EB7" w:rsidRDefault="00846DAD" w:rsidP="00846DAD">
      <w:pPr>
        <w:pStyle w:val="AufgabeText"/>
        <w:pBdr>
          <w:bottom w:val="single" w:sz="12" w:space="1" w:color="auto"/>
        </w:pBdr>
        <w:ind w:left="644"/>
      </w:pPr>
    </w:p>
    <w:p w14:paraId="2EE0E67D" w14:textId="0BAF2087" w:rsidR="00505F08" w:rsidRDefault="00505F08">
      <w:pPr>
        <w:spacing w:line="240" w:lineRule="exact"/>
      </w:pPr>
      <w:r>
        <w:br w:type="page"/>
      </w:r>
    </w:p>
    <w:p w14:paraId="78A605BF" w14:textId="77777777" w:rsidR="003A3B3D" w:rsidRPr="00BF1EB7" w:rsidRDefault="003A3B3D" w:rsidP="00A477F8">
      <w:pPr>
        <w:pStyle w:val="AufgabeText"/>
        <w:ind w:left="0"/>
      </w:pPr>
    </w:p>
    <w:p w14:paraId="143773F7" w14:textId="77777777" w:rsidR="002A277D" w:rsidRPr="00BF1EB7" w:rsidRDefault="00297BE4" w:rsidP="002A277D">
      <w:pPr>
        <w:pStyle w:val="AufgabeText"/>
        <w:numPr>
          <w:ilvl w:val="0"/>
          <w:numId w:val="34"/>
        </w:numPr>
      </w:pPr>
      <w:r w:rsidRPr="00BF1EB7">
        <w:t>W</w:t>
      </w:r>
      <w:r w:rsidR="00846DAD" w:rsidRPr="00BF1EB7">
        <w:t>elche Methode war</w:t>
      </w:r>
      <w:r w:rsidRPr="00BF1EB7">
        <w:t xml:space="preserve"> für</w:t>
      </w:r>
      <w:r w:rsidR="00846DAD" w:rsidRPr="00BF1EB7">
        <w:t xml:space="preserve"> </w:t>
      </w:r>
      <w:r w:rsidR="00CD4CBE" w:rsidRPr="00BF1EB7">
        <w:t xml:space="preserve">Sie </w:t>
      </w:r>
      <w:r w:rsidR="00846DAD" w:rsidRPr="00BF1EB7">
        <w:t>am genausten?</w:t>
      </w:r>
    </w:p>
    <w:p w14:paraId="2E687CB6" w14:textId="77777777" w:rsidR="00846DAD" w:rsidRPr="00BF1EB7" w:rsidRDefault="00846DAD" w:rsidP="00846DAD">
      <w:pPr>
        <w:pStyle w:val="AufgabeText"/>
        <w:ind w:left="644"/>
      </w:pPr>
    </w:p>
    <w:p w14:paraId="79850B82" w14:textId="77777777" w:rsidR="003A3B3D" w:rsidRPr="00BF1EB7" w:rsidRDefault="003A3B3D" w:rsidP="003A3B3D">
      <w:pPr>
        <w:pStyle w:val="AufgabeText"/>
        <w:pBdr>
          <w:bottom w:val="single" w:sz="12" w:space="1" w:color="auto"/>
        </w:pBdr>
        <w:ind w:left="644"/>
      </w:pPr>
    </w:p>
    <w:p w14:paraId="00177FAE" w14:textId="77777777" w:rsidR="003A3B3D" w:rsidRDefault="003A3B3D" w:rsidP="004C29E9">
      <w:pPr>
        <w:pStyle w:val="AufgabeText"/>
        <w:ind w:left="644"/>
      </w:pPr>
    </w:p>
    <w:p w14:paraId="2089D6A8" w14:textId="77777777" w:rsidR="00D3362D" w:rsidRDefault="00CD4CBE" w:rsidP="00846DAD">
      <w:pPr>
        <w:pStyle w:val="AufgabeText"/>
        <w:numPr>
          <w:ilvl w:val="0"/>
          <w:numId w:val="34"/>
        </w:numPr>
      </w:pPr>
      <w:r w:rsidRPr="00BF1EB7">
        <w:t>Bei welcher</w:t>
      </w:r>
      <w:r w:rsidR="007E7CB4" w:rsidRPr="00BF1EB7">
        <w:t xml:space="preserve"> Methode war</w:t>
      </w:r>
      <w:r w:rsidRPr="00BF1EB7">
        <w:t>en Sie</w:t>
      </w:r>
      <w:r w:rsidR="007E7CB4" w:rsidRPr="00BF1EB7">
        <w:t xml:space="preserve"> am schnellsten?</w:t>
      </w:r>
    </w:p>
    <w:p w14:paraId="62FCB775" w14:textId="77777777" w:rsidR="003A3B3D" w:rsidRPr="00BF1EB7" w:rsidRDefault="003A3B3D" w:rsidP="003A3B3D">
      <w:pPr>
        <w:pStyle w:val="AufgabeText"/>
        <w:ind w:left="644"/>
      </w:pPr>
    </w:p>
    <w:p w14:paraId="1416F579" w14:textId="77777777" w:rsidR="00846DAD" w:rsidRPr="00BF1EB7" w:rsidRDefault="00846DAD" w:rsidP="00846DAD">
      <w:pPr>
        <w:pStyle w:val="AufgabeText"/>
        <w:pBdr>
          <w:bottom w:val="single" w:sz="12" w:space="1" w:color="auto"/>
        </w:pBdr>
        <w:ind w:left="644"/>
      </w:pPr>
    </w:p>
    <w:p w14:paraId="4FD3E0FF" w14:textId="77777777" w:rsidR="00846DAD" w:rsidRPr="00BF1EB7" w:rsidRDefault="00846DAD" w:rsidP="00846DAD">
      <w:pPr>
        <w:pStyle w:val="AufgabeText"/>
        <w:ind w:left="644"/>
      </w:pPr>
    </w:p>
    <w:p w14:paraId="0E6B7FC4" w14:textId="77777777" w:rsidR="00A12F1C" w:rsidRDefault="00846DAD" w:rsidP="00846DAD">
      <w:pPr>
        <w:pStyle w:val="AufgabeText"/>
        <w:numPr>
          <w:ilvl w:val="0"/>
          <w:numId w:val="34"/>
        </w:numPr>
      </w:pPr>
      <w:r w:rsidRPr="00BF1EB7">
        <w:t>Bei welcher Methode übertragen Sie das Motiv spiegelverkehrt?</w:t>
      </w:r>
    </w:p>
    <w:p w14:paraId="4D112F9C" w14:textId="77777777" w:rsidR="003A3B3D" w:rsidRPr="00BF1EB7" w:rsidRDefault="003A3B3D" w:rsidP="003A3B3D">
      <w:pPr>
        <w:pStyle w:val="AufgabeText"/>
        <w:ind w:left="644"/>
      </w:pPr>
    </w:p>
    <w:p w14:paraId="275C505C" w14:textId="77777777" w:rsidR="00846DAD" w:rsidRPr="00BF1EB7" w:rsidRDefault="00846DAD" w:rsidP="00846DAD">
      <w:pPr>
        <w:pStyle w:val="AufgabeText"/>
        <w:pBdr>
          <w:bottom w:val="single" w:sz="12" w:space="1" w:color="auto"/>
        </w:pBdr>
        <w:ind w:left="644"/>
      </w:pPr>
    </w:p>
    <w:p w14:paraId="1B83A75A" w14:textId="77777777" w:rsidR="00846DAD" w:rsidRPr="00BF1EB7" w:rsidRDefault="00846DAD" w:rsidP="00846DAD">
      <w:pPr>
        <w:pStyle w:val="AufgabeText"/>
        <w:ind w:left="644"/>
      </w:pPr>
    </w:p>
    <w:p w14:paraId="24B7D794" w14:textId="77777777" w:rsidR="004C29E9" w:rsidRDefault="004C29E9" w:rsidP="00530A97">
      <w:pPr>
        <w:pStyle w:val="AufgabeText"/>
        <w:ind w:left="0"/>
        <w:rPr>
          <w:b/>
        </w:rPr>
      </w:pPr>
    </w:p>
    <w:p w14:paraId="3BD5FEDD" w14:textId="77777777" w:rsidR="004C29E9" w:rsidRDefault="004C29E9" w:rsidP="00530A97">
      <w:pPr>
        <w:pStyle w:val="AufgabeText"/>
        <w:ind w:left="0"/>
        <w:rPr>
          <w:b/>
        </w:rPr>
      </w:pPr>
    </w:p>
    <w:p w14:paraId="1B9F43AC" w14:textId="77777777" w:rsidR="00530A97" w:rsidRPr="00BF1EB7" w:rsidRDefault="00E030DD" w:rsidP="00530A97">
      <w:pPr>
        <w:pStyle w:val="AufgabeText"/>
        <w:ind w:left="0"/>
        <w:rPr>
          <w:b/>
        </w:rPr>
      </w:pPr>
      <w:r w:rsidRPr="00BF1EB7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3CD0656" wp14:editId="5B78EF5A">
                <wp:simplePos x="0" y="0"/>
                <wp:positionH relativeFrom="margin">
                  <wp:posOffset>-110489</wp:posOffset>
                </wp:positionH>
                <wp:positionV relativeFrom="paragraph">
                  <wp:posOffset>121285</wp:posOffset>
                </wp:positionV>
                <wp:extent cx="4914900" cy="1228725"/>
                <wp:effectExtent l="57150" t="38100" r="76200" b="10477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2287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BB307" id="Abgerundetes Rechteck 9" o:spid="_x0000_s1026" style="position:absolute;margin-left:-8.7pt;margin-top:9.55pt;width:387pt;height:96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47F3D9BA" w14:textId="77777777" w:rsidR="00530A97" w:rsidRPr="00BF1EB7" w:rsidRDefault="004C29E9" w:rsidP="00530A97">
      <w:pPr>
        <w:pStyle w:val="AufgabeText"/>
        <w:ind w:left="0"/>
        <w:rPr>
          <w:b/>
        </w:rPr>
      </w:pPr>
      <w:r w:rsidRPr="00BF1EB7">
        <w:rPr>
          <w:noProof/>
          <w:lang w:eastAsia="de-DE"/>
        </w:rPr>
        <w:drawing>
          <wp:anchor distT="0" distB="0" distL="114300" distR="114300" simplePos="0" relativeHeight="251663360" behindDoc="0" locked="0" layoutInCell="0" allowOverlap="1" wp14:anchorId="49832EEE" wp14:editId="48AC3521">
            <wp:simplePos x="0" y="0"/>
            <wp:positionH relativeFrom="rightMargin">
              <wp:posOffset>678815</wp:posOffset>
            </wp:positionH>
            <wp:positionV relativeFrom="paragraph">
              <wp:posOffset>17145</wp:posOffset>
            </wp:positionV>
            <wp:extent cx="323850" cy="323850"/>
            <wp:effectExtent l="0" t="0" r="0" b="0"/>
            <wp:wrapNone/>
            <wp:docPr id="7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EB7">
        <w:rPr>
          <w:noProof/>
          <w:lang w:eastAsia="de-DE"/>
        </w:rPr>
        <w:drawing>
          <wp:anchor distT="0" distB="0" distL="114300" distR="114300" simplePos="0" relativeHeight="251662336" behindDoc="0" locked="0" layoutInCell="0" allowOverlap="1" wp14:anchorId="117F1692" wp14:editId="5391A1E0">
            <wp:simplePos x="0" y="0"/>
            <wp:positionH relativeFrom="rightMargin">
              <wp:posOffset>323215</wp:posOffset>
            </wp:positionH>
            <wp:positionV relativeFrom="paragraph">
              <wp:posOffset>18415</wp:posOffset>
            </wp:positionV>
            <wp:extent cx="302895" cy="323850"/>
            <wp:effectExtent l="0" t="0" r="1905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Aufgabe 3</w:t>
      </w:r>
    </w:p>
    <w:p w14:paraId="70F48FE8" w14:textId="77777777" w:rsidR="00530A97" w:rsidRPr="00BF1EB7" w:rsidRDefault="00530A97" w:rsidP="00530A97">
      <w:pPr>
        <w:pStyle w:val="AufgabeText"/>
        <w:numPr>
          <w:ilvl w:val="0"/>
          <w:numId w:val="37"/>
        </w:numPr>
      </w:pPr>
      <w:r w:rsidRPr="00BF1EB7">
        <w:t>Zeichnen Sie den Grundriss</w:t>
      </w:r>
      <w:r w:rsidR="006B69DE" w:rsidRPr="00BF1EB7">
        <w:t xml:space="preserve"> mit einem Geodrei</w:t>
      </w:r>
      <w:r w:rsidR="00A24759">
        <w:t>e</w:t>
      </w:r>
      <w:r w:rsidR="006B69DE" w:rsidRPr="00BF1EB7">
        <w:t>ck</w:t>
      </w:r>
      <w:r w:rsidRPr="00BF1EB7">
        <w:t xml:space="preserve"> (Spielplan).</w:t>
      </w:r>
    </w:p>
    <w:p w14:paraId="7141A13A" w14:textId="77777777" w:rsidR="00F24212" w:rsidRPr="00BF1EB7" w:rsidRDefault="00F24212" w:rsidP="00F24212">
      <w:pPr>
        <w:pStyle w:val="AufgabeText"/>
        <w:ind w:left="708"/>
      </w:pPr>
      <w:r w:rsidRPr="00BF1EB7">
        <w:t>„Tippkärtchen“ finden Sie auf dem Pult.</w:t>
      </w:r>
    </w:p>
    <w:p w14:paraId="7DD32846" w14:textId="77777777" w:rsidR="00530A97" w:rsidRPr="00BF1EB7" w:rsidRDefault="00530A97" w:rsidP="00530A97">
      <w:pPr>
        <w:pStyle w:val="AufgabeText"/>
        <w:numPr>
          <w:ilvl w:val="0"/>
          <w:numId w:val="37"/>
        </w:numPr>
      </w:pPr>
      <w:r w:rsidRPr="00BF1EB7">
        <w:t>Wählen Sie aufgrund Ihrer Auswertung und Versuche eine geeignete Methode aus.</w:t>
      </w:r>
    </w:p>
    <w:p w14:paraId="28BD0F86" w14:textId="77777777" w:rsidR="00530A97" w:rsidRPr="00BF1EB7" w:rsidRDefault="00530A97" w:rsidP="00530A97">
      <w:pPr>
        <w:pStyle w:val="AufgabeText"/>
        <w:numPr>
          <w:ilvl w:val="0"/>
          <w:numId w:val="37"/>
        </w:numPr>
      </w:pPr>
      <w:r w:rsidRPr="00BF1EB7">
        <w:t xml:space="preserve">Übertragen Sie </w:t>
      </w:r>
      <w:r w:rsidR="003A3B3D">
        <w:t>I</w:t>
      </w:r>
      <w:r w:rsidRPr="00BF1EB7">
        <w:t xml:space="preserve">hren Grundriss </w:t>
      </w:r>
      <w:r w:rsidR="00D201A5" w:rsidRPr="00BF1EB7">
        <w:t xml:space="preserve">mit dem Geodreieck </w:t>
      </w:r>
      <w:r w:rsidRPr="00BF1EB7">
        <w:t>auf den vorbereiteten Untergrund.</w:t>
      </w:r>
    </w:p>
    <w:p w14:paraId="78095886" w14:textId="77777777" w:rsidR="00530A97" w:rsidRPr="00BF1EB7" w:rsidRDefault="00530A97" w:rsidP="00530A97">
      <w:pPr>
        <w:spacing w:line="240" w:lineRule="exact"/>
      </w:pPr>
    </w:p>
    <w:p w14:paraId="19960C83" w14:textId="77777777" w:rsidR="00530A97" w:rsidRPr="00BF1EB7" w:rsidRDefault="00530A97" w:rsidP="00530A97">
      <w:pPr>
        <w:spacing w:line="240" w:lineRule="exact"/>
      </w:pPr>
    </w:p>
    <w:p w14:paraId="059A3A71" w14:textId="77777777" w:rsidR="004C29E9" w:rsidRDefault="004C29E9" w:rsidP="00530A97">
      <w:pPr>
        <w:spacing w:line="240" w:lineRule="exact"/>
      </w:pPr>
    </w:p>
    <w:p w14:paraId="08C0AF5C" w14:textId="77777777" w:rsidR="004C29E9" w:rsidRDefault="004C29E9" w:rsidP="00530A97">
      <w:pPr>
        <w:spacing w:line="240" w:lineRule="exact"/>
      </w:pPr>
    </w:p>
    <w:p w14:paraId="631419A3" w14:textId="77777777" w:rsidR="004C29E9" w:rsidRPr="00BF1EB7" w:rsidRDefault="004C29E9" w:rsidP="00530A97">
      <w:pPr>
        <w:spacing w:line="240" w:lineRule="exact"/>
      </w:pPr>
    </w:p>
    <w:p w14:paraId="15286B6B" w14:textId="77777777" w:rsidR="00530A97" w:rsidRPr="004C29E9" w:rsidRDefault="00530A97" w:rsidP="004C29E9">
      <w:pPr>
        <w:pStyle w:val="berschrift3"/>
        <w:rPr>
          <w:sz w:val="20"/>
        </w:rPr>
      </w:pPr>
      <w:r w:rsidRPr="004C29E9">
        <w:rPr>
          <w:sz w:val="20"/>
        </w:rPr>
        <w:t>Selbstreflexion</w:t>
      </w:r>
    </w:p>
    <w:p w14:paraId="4AAD9C3F" w14:textId="77777777" w:rsidR="00530A97" w:rsidRPr="00BF1EB7" w:rsidRDefault="00530A97" w:rsidP="00530A97">
      <w:pPr>
        <w:pStyle w:val="AufgabeText"/>
        <w:ind w:left="0"/>
      </w:pPr>
    </w:p>
    <w:tbl>
      <w:tblPr>
        <w:tblStyle w:val="Tabellenraster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31"/>
        <w:gridCol w:w="532"/>
        <w:gridCol w:w="532"/>
        <w:gridCol w:w="532"/>
      </w:tblGrid>
      <w:tr w:rsidR="00530A97" w:rsidRPr="00BF1EB7" w14:paraId="419138F4" w14:textId="77777777" w:rsidTr="000551EE">
        <w:trPr>
          <w:cantSplit/>
          <w:trHeight w:val="1670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014FF575" w14:textId="77777777" w:rsidR="00530A97" w:rsidRPr="00BF1EB7" w:rsidRDefault="00530A97" w:rsidP="000551EE">
            <w:pPr>
              <w:pStyle w:val="AufgabeText"/>
              <w:ind w:left="0"/>
              <w:jc w:val="left"/>
            </w:pPr>
            <w:r w:rsidRPr="00BF1EB7">
              <w:rPr>
                <w:rStyle w:val="Fett"/>
              </w:rPr>
              <w:t>Reflexionsfragen</w:t>
            </w:r>
          </w:p>
        </w:tc>
        <w:tc>
          <w:tcPr>
            <w:tcW w:w="531" w:type="dxa"/>
            <w:shd w:val="clear" w:color="auto" w:fill="D9D9D9" w:themeFill="background1" w:themeFillShade="D9"/>
            <w:textDirection w:val="btLr"/>
            <w:vAlign w:val="center"/>
          </w:tcPr>
          <w:p w14:paraId="73883170" w14:textId="77777777" w:rsidR="00530A97" w:rsidRPr="00BF1EB7" w:rsidRDefault="00530A97" w:rsidP="000551EE">
            <w:pPr>
              <w:pStyle w:val="AufgabeText"/>
              <w:ind w:left="0"/>
              <w:jc w:val="center"/>
            </w:pPr>
            <w:r w:rsidRPr="00BF1EB7">
              <w:t xml:space="preserve">trifft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4ADD8EC6" w14:textId="77777777" w:rsidR="00530A97" w:rsidRPr="00BF1EB7" w:rsidRDefault="00530A97" w:rsidP="000551EE">
            <w:pPr>
              <w:pStyle w:val="AufgabeText"/>
              <w:ind w:left="0"/>
              <w:jc w:val="center"/>
            </w:pPr>
            <w:r w:rsidRPr="00BF1EB7">
              <w:t xml:space="preserve">trifft eher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30BB1553" w14:textId="77777777" w:rsidR="00530A97" w:rsidRPr="00BF1EB7" w:rsidRDefault="00530A97" w:rsidP="000551EE">
            <w:pPr>
              <w:pStyle w:val="AufgabeText"/>
              <w:ind w:left="0"/>
              <w:jc w:val="center"/>
            </w:pPr>
            <w:r w:rsidRPr="00BF1EB7">
              <w:t xml:space="preserve">trifft eher nicht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</w:tcPr>
          <w:p w14:paraId="142DF15D" w14:textId="77777777" w:rsidR="00530A97" w:rsidRPr="00BF1EB7" w:rsidRDefault="00530A97" w:rsidP="000551EE">
            <w:pPr>
              <w:pStyle w:val="AufgabeText"/>
              <w:ind w:left="0"/>
              <w:jc w:val="center"/>
            </w:pPr>
            <w:r w:rsidRPr="00BF1EB7">
              <w:t xml:space="preserve">trifft nicht zu </w:t>
            </w:r>
          </w:p>
        </w:tc>
      </w:tr>
      <w:tr w:rsidR="00530A97" w:rsidRPr="00BF1EB7" w14:paraId="49B990E8" w14:textId="77777777" w:rsidTr="000551EE">
        <w:tc>
          <w:tcPr>
            <w:tcW w:w="5103" w:type="dxa"/>
            <w:vAlign w:val="center"/>
          </w:tcPr>
          <w:p w14:paraId="7B42BD02" w14:textId="77777777" w:rsidR="00530A97" w:rsidRPr="00BF1EB7" w:rsidRDefault="005C53A8" w:rsidP="005C53A8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0"/>
                <w:lang w:eastAsia="en-US"/>
              </w:rPr>
            </w:pPr>
            <w:r w:rsidRPr="00BF1EB7">
              <w:rPr>
                <w:sz w:val="20"/>
                <w:lang w:eastAsia="en-US"/>
              </w:rPr>
              <w:t>Ich kann verschieden</w:t>
            </w:r>
            <w:r w:rsidR="003A3B3D">
              <w:rPr>
                <w:sz w:val="20"/>
                <w:lang w:eastAsia="en-US"/>
              </w:rPr>
              <w:t>e</w:t>
            </w:r>
            <w:r w:rsidRPr="00BF1EB7">
              <w:rPr>
                <w:sz w:val="20"/>
                <w:lang w:eastAsia="en-US"/>
              </w:rPr>
              <w:t xml:space="preserve"> Übertragungsarten anwenden.</w:t>
            </w:r>
          </w:p>
        </w:tc>
        <w:tc>
          <w:tcPr>
            <w:tcW w:w="531" w:type="dxa"/>
          </w:tcPr>
          <w:p w14:paraId="4A59E3CC" w14:textId="77777777" w:rsidR="00530A97" w:rsidRPr="00BF1EB7" w:rsidRDefault="00530A97" w:rsidP="000551EE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7584DC80" w14:textId="77777777" w:rsidR="00530A97" w:rsidRPr="00BF1EB7" w:rsidRDefault="00530A97" w:rsidP="000551EE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050C2113" w14:textId="77777777" w:rsidR="00530A97" w:rsidRPr="00BF1EB7" w:rsidRDefault="00530A97" w:rsidP="000551EE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3D5D9212" w14:textId="77777777" w:rsidR="00530A97" w:rsidRPr="00BF1EB7" w:rsidRDefault="00530A97" w:rsidP="000551EE">
            <w:pPr>
              <w:pStyle w:val="AufgabeText"/>
              <w:ind w:left="0"/>
            </w:pPr>
          </w:p>
        </w:tc>
      </w:tr>
      <w:tr w:rsidR="005C53A8" w:rsidRPr="00BF1EB7" w14:paraId="7C9BBC71" w14:textId="77777777" w:rsidTr="000551EE">
        <w:tc>
          <w:tcPr>
            <w:tcW w:w="5103" w:type="dxa"/>
            <w:vAlign w:val="center"/>
          </w:tcPr>
          <w:p w14:paraId="6EF90259" w14:textId="77777777" w:rsidR="005C53A8" w:rsidRPr="00BF1EB7" w:rsidRDefault="005C53A8" w:rsidP="005C53A8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0"/>
                <w:lang w:eastAsia="en-US"/>
              </w:rPr>
            </w:pPr>
            <w:r w:rsidRPr="00BF1EB7">
              <w:rPr>
                <w:sz w:val="20"/>
                <w:lang w:eastAsia="en-US"/>
              </w:rPr>
              <w:t>I</w:t>
            </w:r>
            <w:r w:rsidR="008425B4" w:rsidRPr="00BF1EB7">
              <w:rPr>
                <w:sz w:val="20"/>
                <w:lang w:eastAsia="en-US"/>
              </w:rPr>
              <w:t>ch kann den Spielplan zeichnen</w:t>
            </w:r>
            <w:r w:rsidRPr="00BF1EB7">
              <w:rPr>
                <w:sz w:val="20"/>
                <w:lang w:eastAsia="en-US"/>
              </w:rPr>
              <w:t>.</w:t>
            </w:r>
          </w:p>
        </w:tc>
        <w:tc>
          <w:tcPr>
            <w:tcW w:w="531" w:type="dxa"/>
          </w:tcPr>
          <w:p w14:paraId="61DC0A04" w14:textId="77777777" w:rsidR="005C53A8" w:rsidRPr="00BF1EB7" w:rsidRDefault="005C53A8" w:rsidP="000551EE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517914B1" w14:textId="77777777" w:rsidR="005C53A8" w:rsidRPr="00BF1EB7" w:rsidRDefault="005C53A8" w:rsidP="000551EE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D1BB0F4" w14:textId="77777777" w:rsidR="005C53A8" w:rsidRPr="00BF1EB7" w:rsidRDefault="005C53A8" w:rsidP="000551EE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1A6054A3" w14:textId="77777777" w:rsidR="005C53A8" w:rsidRPr="00BF1EB7" w:rsidRDefault="005C53A8" w:rsidP="000551EE">
            <w:pPr>
              <w:pStyle w:val="AufgabeText"/>
              <w:ind w:left="0"/>
            </w:pPr>
          </w:p>
        </w:tc>
      </w:tr>
      <w:tr w:rsidR="00530A97" w:rsidRPr="00BF1EB7" w14:paraId="49B34FD4" w14:textId="77777777" w:rsidTr="000551EE">
        <w:tc>
          <w:tcPr>
            <w:tcW w:w="5103" w:type="dxa"/>
            <w:vAlign w:val="center"/>
          </w:tcPr>
          <w:p w14:paraId="7D9922F9" w14:textId="77777777" w:rsidR="00530A97" w:rsidRPr="00BF1EB7" w:rsidRDefault="005C53A8" w:rsidP="000551EE">
            <w:pPr>
              <w:pStyle w:val="AufgabeText"/>
              <w:spacing w:before="60" w:after="60"/>
              <w:ind w:left="0"/>
              <w:jc w:val="left"/>
            </w:pPr>
            <w:r w:rsidRPr="00BF1EB7">
              <w:rPr>
                <w:i/>
                <w:lang w:eastAsia="en-US"/>
              </w:rPr>
              <w:t>Ich kann sorgfältig übertragen. (Arbeitsweise LFS1)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76DFA842" w14:textId="77777777" w:rsidR="00530A97" w:rsidRPr="00BF1EB7" w:rsidRDefault="00530A97" w:rsidP="000551EE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7D46EB47" w14:textId="77777777" w:rsidR="00530A97" w:rsidRPr="00BF1EB7" w:rsidRDefault="00530A97" w:rsidP="000551EE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4BCF403" w14:textId="77777777" w:rsidR="00530A97" w:rsidRPr="00BF1EB7" w:rsidRDefault="00530A97" w:rsidP="000551EE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7FE9DC3F" w14:textId="77777777" w:rsidR="00530A97" w:rsidRPr="00BF1EB7" w:rsidRDefault="00530A97" w:rsidP="000551EE">
            <w:pPr>
              <w:pStyle w:val="AufgabeText"/>
              <w:ind w:left="0"/>
            </w:pPr>
          </w:p>
        </w:tc>
      </w:tr>
      <w:tr w:rsidR="00530A97" w:rsidRPr="00BF1EB7" w14:paraId="4A266517" w14:textId="77777777" w:rsidTr="000551EE">
        <w:tc>
          <w:tcPr>
            <w:tcW w:w="5103" w:type="dxa"/>
            <w:vAlign w:val="center"/>
          </w:tcPr>
          <w:p w14:paraId="7F0A4410" w14:textId="77777777" w:rsidR="00530A97" w:rsidRPr="00BF1EB7" w:rsidRDefault="00530A97" w:rsidP="000551EE">
            <w:pPr>
              <w:pStyle w:val="AufgabeText"/>
              <w:spacing w:before="60" w:after="60"/>
              <w:ind w:left="0"/>
              <w:jc w:val="left"/>
            </w:pPr>
            <w:r w:rsidRPr="00BF1EB7">
              <w:t>Wie zufrieden bin ich auf einer Skala von 1 (gar nicht) bis 10 (sehr) mit meiner neuen Kompetenz? Kreisen Sie ein.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7E22807" w14:textId="77777777" w:rsidR="00530A97" w:rsidRPr="00BF1EB7" w:rsidRDefault="00530A97" w:rsidP="000551EE">
            <w:pPr>
              <w:pStyle w:val="AufgabeText"/>
              <w:ind w:left="0"/>
              <w:jc w:val="center"/>
            </w:pPr>
            <w:r w:rsidRPr="00BF1EB7">
              <w:t>1  2  3  4  5  6  7  8  9  10</w:t>
            </w:r>
          </w:p>
        </w:tc>
      </w:tr>
    </w:tbl>
    <w:p w14:paraId="3E01074F" w14:textId="77777777" w:rsidR="00530A97" w:rsidRPr="00BF1EB7" w:rsidRDefault="00530A97" w:rsidP="00530A97">
      <w:pPr>
        <w:pStyle w:val="AufgabeTex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530A97" w:rsidRPr="00BF1EB7" w14:paraId="177588F4" w14:textId="77777777" w:rsidTr="000551EE">
        <w:tc>
          <w:tcPr>
            <w:tcW w:w="1276" w:type="dxa"/>
            <w:gridSpan w:val="2"/>
          </w:tcPr>
          <w:p w14:paraId="48824760" w14:textId="77777777" w:rsidR="00530A97" w:rsidRPr="00BF1EB7" w:rsidRDefault="00530A97" w:rsidP="000551EE">
            <w:pPr>
              <w:spacing w:line="240" w:lineRule="exact"/>
              <w:rPr>
                <w:b/>
              </w:rPr>
            </w:pPr>
            <w:r w:rsidRPr="00BF1EB7">
              <w:rPr>
                <w:b/>
              </w:rPr>
              <w:t>Ich habe …</w:t>
            </w:r>
          </w:p>
        </w:tc>
        <w:tc>
          <w:tcPr>
            <w:tcW w:w="5986" w:type="dxa"/>
          </w:tcPr>
          <w:p w14:paraId="48F91A5F" w14:textId="77777777" w:rsidR="00530A97" w:rsidRPr="00BF1EB7" w:rsidRDefault="00530A97" w:rsidP="000551EE">
            <w:pPr>
              <w:spacing w:line="240" w:lineRule="exact"/>
            </w:pPr>
          </w:p>
        </w:tc>
      </w:tr>
      <w:tr w:rsidR="00530A97" w:rsidRPr="00BF1EB7" w14:paraId="528FB6FB" w14:textId="77777777" w:rsidTr="000551EE">
        <w:trPr>
          <w:trHeight w:val="449"/>
        </w:trPr>
        <w:sdt>
          <w:sdtPr>
            <w:id w:val="-241958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1313B556" w14:textId="1159DED2" w:rsidR="00530A97" w:rsidRPr="00BF1EB7" w:rsidRDefault="00530A97" w:rsidP="000551EE">
                <w:pPr>
                  <w:spacing w:line="240" w:lineRule="exact"/>
                  <w:jc w:val="center"/>
                </w:pPr>
                <w:r w:rsidRPr="00BF1EB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76205CA9" w14:textId="77777777" w:rsidR="00530A97" w:rsidRPr="00BF1EB7" w:rsidRDefault="00530A97" w:rsidP="000551EE">
            <w:pPr>
              <w:spacing w:line="240" w:lineRule="exact"/>
            </w:pPr>
            <w:r w:rsidRPr="00BF1EB7">
              <w:t>meinen Lernschritt im Ordner eingeheftet.</w:t>
            </w:r>
          </w:p>
        </w:tc>
      </w:tr>
      <w:tr w:rsidR="00AE33DB" w:rsidRPr="00BF1EB7" w14:paraId="5C7E7A6B" w14:textId="77777777" w:rsidTr="006F3E7D">
        <w:trPr>
          <w:trHeight w:val="413"/>
        </w:trPr>
        <w:sdt>
          <w:sdtPr>
            <w:id w:val="-132411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6E6B9120" w14:textId="6D926337" w:rsidR="00AE33DB" w:rsidRPr="00BF1EB7" w:rsidRDefault="00AE33DB" w:rsidP="006F3E7D">
                <w:pPr>
                  <w:spacing w:line="240" w:lineRule="exact"/>
                  <w:jc w:val="center"/>
                </w:pPr>
                <w:r w:rsidRPr="00BF1EB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FAB5F94" w14:textId="77777777" w:rsidR="00AE33DB" w:rsidRPr="00BF1EB7" w:rsidRDefault="00AE33DB" w:rsidP="006F3E7D">
            <w:pPr>
              <w:spacing w:line="240" w:lineRule="exact"/>
              <w:rPr>
                <w:noProof/>
              </w:rPr>
            </w:pPr>
            <w:r w:rsidRPr="00BF1EB7"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7B2B49E9" w14:textId="77777777" w:rsidR="00AE33DB" w:rsidRPr="00BF1EB7" w:rsidRDefault="00AE33DB" w:rsidP="00AE33DB">
      <w:pPr>
        <w:spacing w:line="240" w:lineRule="exact"/>
      </w:pPr>
    </w:p>
    <w:p w14:paraId="46BF7731" w14:textId="77777777" w:rsidR="004C29E9" w:rsidRDefault="004C29E9">
      <w:pPr>
        <w:spacing w:line="240" w:lineRule="exact"/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C81CF3" w:rsidRPr="00BF1EB7" w14:paraId="351DB039" w14:textId="77777777" w:rsidTr="00C81CF3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3A4C5CE8" w14:textId="77777777" w:rsidR="00C81CF3" w:rsidRPr="00BF1EB7" w:rsidRDefault="00C81CF3" w:rsidP="00C81CF3">
            <w:pPr>
              <w:pStyle w:val="TabelleKopflinks"/>
            </w:pPr>
            <w:r w:rsidRPr="00BF1EB7">
              <w:lastRenderedPageBreak/>
              <w:t>Einlegeblatt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E94FC69" w14:textId="77777777" w:rsidR="00EC6BE2" w:rsidRPr="004C29E9" w:rsidRDefault="00EC6BE2" w:rsidP="00EC6BE2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 w:rsidRPr="004C29E9">
              <w:rPr>
                <w:lang w:val="en-GB" w:eastAsia="en-US"/>
              </w:rPr>
              <w:t>Farbtechnik</w:t>
            </w:r>
            <w:proofErr w:type="spellEnd"/>
          </w:p>
          <w:p w14:paraId="54A41099" w14:textId="77777777" w:rsidR="00C81CF3" w:rsidRPr="00BF1EB7" w:rsidRDefault="007B48D9" w:rsidP="00EC6BE2">
            <w:pPr>
              <w:pStyle w:val="TabelleKopflinks"/>
              <w:jc w:val="center"/>
            </w:pPr>
            <w:r w:rsidRPr="004C29E9">
              <w:rPr>
                <w:rFonts w:eastAsia="Times New Roman"/>
                <w:lang w:val="en-GB"/>
              </w:rPr>
              <w:t>F</w:t>
            </w:r>
            <w:r w:rsidR="004C29E9">
              <w:rPr>
                <w:rFonts w:eastAsia="Times New Roman"/>
                <w:lang w:val="en-GB"/>
              </w:rPr>
              <w:t>0</w:t>
            </w:r>
            <w:r w:rsidRPr="004C29E9">
              <w:rPr>
                <w:rFonts w:eastAsia="Times New Roman"/>
                <w:lang w:val="en-GB"/>
              </w:rPr>
              <w:t>3.01.01.</w:t>
            </w:r>
            <w:r w:rsidR="004C29E9">
              <w:rPr>
                <w:rFonts w:eastAsia="Times New Roman"/>
                <w:lang w:val="en-GB"/>
              </w:rPr>
              <w:t>0</w:t>
            </w:r>
            <w:r w:rsidRPr="004C29E9">
              <w:rPr>
                <w:rFonts w:eastAsia="Times New Roman"/>
                <w:lang w:val="en-GB"/>
              </w:rPr>
              <w:t>3</w:t>
            </w:r>
          </w:p>
        </w:tc>
      </w:tr>
    </w:tbl>
    <w:p w14:paraId="4EFE5119" w14:textId="77777777" w:rsidR="009B1358" w:rsidRPr="00BF1EB7" w:rsidRDefault="009B1358" w:rsidP="00E4202E">
      <w:pPr>
        <w:pStyle w:val="Textkrper"/>
      </w:pPr>
    </w:p>
    <w:p w14:paraId="0D7A167C" w14:textId="77777777" w:rsidR="007A13A5" w:rsidRPr="00BF1EB7" w:rsidRDefault="003A3B3D" w:rsidP="00E4202E">
      <w:pPr>
        <w:pStyle w:val="Textkrper"/>
      </w:pPr>
      <w:r>
        <w:t>Zum A</w:t>
      </w:r>
      <w:r w:rsidR="007A13A5" w:rsidRPr="00BF1EB7">
        <w:t>ufkleben der Ergebnisse aus Aufgabe 1:</w:t>
      </w:r>
    </w:p>
    <w:p w14:paraId="1FBD43D4" w14:textId="77777777" w:rsidR="007A13A5" w:rsidRPr="00BF1EB7" w:rsidRDefault="007A13A5" w:rsidP="00E4202E">
      <w:pPr>
        <w:pStyle w:val="Textkrper"/>
      </w:pP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4FBE91E" wp14:editId="1F2AD61A">
                <wp:simplePos x="0" y="0"/>
                <wp:positionH relativeFrom="column">
                  <wp:posOffset>541020</wp:posOffset>
                </wp:positionH>
                <wp:positionV relativeFrom="paragraph">
                  <wp:posOffset>216535</wp:posOffset>
                </wp:positionV>
                <wp:extent cx="1424940" cy="312420"/>
                <wp:effectExtent l="0" t="0" r="381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3C00C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Methode 1</w:t>
                            </w:r>
                            <w:r w:rsidRPr="007A13A5"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BE91E" id="Textfeld 40" o:spid="_x0000_s1028" type="#_x0000_t202" style="position:absolute;left:0;text-align:left;margin-left:42.6pt;margin-top:17.05pt;width:112.2pt;height:24.6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" fillcolor="window" stroked="f" strokeweight=".5pt">
                <v:textbox>
                  <w:txbxContent>
                    <w:p w14:paraId="1EE3C00C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Methode 1</w:t>
                      </w:r>
                      <w:r w:rsidRPr="007A13A5"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ADFD902" w14:textId="77777777" w:rsidR="007A13A5" w:rsidRPr="00BF1EB7" w:rsidRDefault="007A13A5" w:rsidP="007A13A5">
      <w:pPr>
        <w:pStyle w:val="Textkrper"/>
      </w:pP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96471BF" wp14:editId="2D6C7F1C">
                <wp:simplePos x="0" y="0"/>
                <wp:positionH relativeFrom="column">
                  <wp:posOffset>3577590</wp:posOffset>
                </wp:positionH>
                <wp:positionV relativeFrom="paragraph">
                  <wp:posOffset>5715</wp:posOffset>
                </wp:positionV>
                <wp:extent cx="1424940" cy="312420"/>
                <wp:effectExtent l="0" t="0" r="381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EC87C" w14:textId="77777777" w:rsidR="007A13A5" w:rsidRPr="007A13A5" w:rsidRDefault="007A13A5">
                            <w:pPr>
                              <w:rPr>
                                <w:sz w:val="28"/>
                              </w:rPr>
                            </w:pPr>
                            <w:r w:rsidRPr="007A13A5">
                              <w:rPr>
                                <w:sz w:val="28"/>
                              </w:rPr>
                              <w:t>Methode 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71BF" id="Textfeld 38" o:spid="_x0000_s1029" type="#_x0000_t202" style="position:absolute;left:0;text-align:left;margin-left:281.7pt;margin-top:.45pt;width:112.2pt;height:24.6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" fillcolor="white [3201]" stroked="f" strokeweight=".5pt">
                <v:textbox>
                  <w:txbxContent>
                    <w:p w14:paraId="3BAEC87C" w14:textId="77777777" w:rsidR="007A13A5" w:rsidRPr="007A13A5" w:rsidRDefault="007A13A5">
                      <w:pPr>
                        <w:rPr>
                          <w:sz w:val="28"/>
                        </w:rPr>
                      </w:pPr>
                      <w:r w:rsidRPr="007A13A5">
                        <w:rPr>
                          <w:sz w:val="28"/>
                        </w:rPr>
                        <w:t>Methode 2:</w:t>
                      </w:r>
                    </w:p>
                  </w:txbxContent>
                </v:textbox>
              </v:shape>
            </w:pict>
          </mc:Fallback>
        </mc:AlternateContent>
      </w:r>
    </w:p>
    <w:p w14:paraId="3894F606" w14:textId="77777777" w:rsidR="00B37C50" w:rsidRDefault="00B37C50" w:rsidP="00E4202E">
      <w:pPr>
        <w:pStyle w:val="Textkrper"/>
      </w:pPr>
    </w:p>
    <w:p w14:paraId="45AF04EB" w14:textId="77777777" w:rsidR="007A13A5" w:rsidRPr="00BF1EB7" w:rsidRDefault="007A13A5" w:rsidP="00E4202E">
      <w:pPr>
        <w:pStyle w:val="Textkrper"/>
      </w:pP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6551D07" wp14:editId="7A4776CC">
                <wp:simplePos x="0" y="0"/>
                <wp:positionH relativeFrom="margin">
                  <wp:posOffset>3017520</wp:posOffset>
                </wp:positionH>
                <wp:positionV relativeFrom="paragraph">
                  <wp:posOffset>97155</wp:posOffset>
                </wp:positionV>
                <wp:extent cx="2520000" cy="2520000"/>
                <wp:effectExtent l="0" t="0" r="13970" b="1397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1371E" id="Rechteck 39" o:spid="_x0000_s1026" style="position:absolute;margin-left:237.6pt;margin-top:7.65pt;width:198.45pt;height:198.4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" filled="f" strokecolor="black [3213]" strokeweight=".5pt">
                <w10:wrap anchorx="margin"/>
              </v:rect>
            </w:pict>
          </mc:Fallback>
        </mc:AlternateContent>
      </w: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2A56779" wp14:editId="3E7F4E12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2520000" cy="2520000"/>
                <wp:effectExtent l="0" t="0" r="13970" b="1397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0E7A6" id="Rechteck 37" o:spid="_x0000_s1026" style="position:absolute;margin-left:0;margin-top:7.6pt;width:198.45pt;height:198.45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" filled="f" strokecolor="black [3213]" strokeweight=".5pt">
                <w10:wrap anchorx="margin"/>
              </v:rect>
            </w:pict>
          </mc:Fallback>
        </mc:AlternateContent>
      </w:r>
    </w:p>
    <w:p w14:paraId="665C82CF" w14:textId="77777777" w:rsidR="003E3862" w:rsidRPr="00BF1EB7" w:rsidRDefault="003E3862" w:rsidP="00E4202E">
      <w:pPr>
        <w:pStyle w:val="Textkrper"/>
      </w:pPr>
    </w:p>
    <w:p w14:paraId="06133E6E" w14:textId="77777777" w:rsidR="009B1358" w:rsidRPr="00BF1EB7" w:rsidRDefault="009B1358" w:rsidP="00CA4BE4">
      <w:pPr>
        <w:pStyle w:val="Textkrper"/>
      </w:pPr>
    </w:p>
    <w:p w14:paraId="2B4EC5C6" w14:textId="77777777" w:rsidR="007A13A5" w:rsidRPr="00BF1EB7" w:rsidRDefault="007A13A5" w:rsidP="00CA4BE4">
      <w:pPr>
        <w:pStyle w:val="Textkrper"/>
      </w:pPr>
    </w:p>
    <w:p w14:paraId="0805FF2C" w14:textId="77777777" w:rsidR="007A13A5" w:rsidRPr="00BF1EB7" w:rsidRDefault="007A13A5" w:rsidP="00CA4BE4">
      <w:pPr>
        <w:pStyle w:val="Textkrper"/>
      </w:pPr>
    </w:p>
    <w:p w14:paraId="691ADDF9" w14:textId="77777777" w:rsidR="007A13A5" w:rsidRPr="00BF1EB7" w:rsidRDefault="007A13A5" w:rsidP="00CA4BE4">
      <w:pPr>
        <w:pStyle w:val="Textkrper"/>
      </w:pPr>
    </w:p>
    <w:p w14:paraId="46C292FE" w14:textId="77777777" w:rsidR="007A13A5" w:rsidRPr="00BF1EB7" w:rsidRDefault="007A13A5" w:rsidP="00CA4BE4">
      <w:pPr>
        <w:pStyle w:val="Textkrper"/>
      </w:pPr>
    </w:p>
    <w:p w14:paraId="318DE594" w14:textId="77777777" w:rsidR="007A13A5" w:rsidRPr="00BF1EB7" w:rsidRDefault="007A13A5" w:rsidP="00CA4BE4">
      <w:pPr>
        <w:pStyle w:val="Textkrper"/>
      </w:pPr>
    </w:p>
    <w:p w14:paraId="2BAD274C" w14:textId="77777777" w:rsidR="007A13A5" w:rsidRPr="00BF1EB7" w:rsidRDefault="007A13A5" w:rsidP="00CA4BE4">
      <w:pPr>
        <w:pStyle w:val="Textkrper"/>
      </w:pPr>
    </w:p>
    <w:p w14:paraId="2CC961DB" w14:textId="77777777" w:rsidR="007A13A5" w:rsidRPr="00BF1EB7" w:rsidRDefault="007A13A5" w:rsidP="00CA4BE4">
      <w:pPr>
        <w:pStyle w:val="Textkrper"/>
      </w:pPr>
    </w:p>
    <w:p w14:paraId="44BBE0D4" w14:textId="77777777" w:rsidR="007A13A5" w:rsidRPr="00BF1EB7" w:rsidRDefault="007A13A5" w:rsidP="00CA4BE4">
      <w:pPr>
        <w:pStyle w:val="Textkrper"/>
      </w:pPr>
    </w:p>
    <w:p w14:paraId="76AD0FC9" w14:textId="77777777" w:rsidR="007A13A5" w:rsidRPr="00BF1EB7" w:rsidRDefault="007A13A5" w:rsidP="00CA4BE4">
      <w:pPr>
        <w:pStyle w:val="Textkrper"/>
      </w:pPr>
    </w:p>
    <w:p w14:paraId="68438C00" w14:textId="77777777" w:rsidR="007A13A5" w:rsidRPr="00BF1EB7" w:rsidRDefault="00E030DD" w:rsidP="00CA4BE4">
      <w:pPr>
        <w:pStyle w:val="Textkrper"/>
      </w:pP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E2DC76" wp14:editId="7E305F20">
                <wp:simplePos x="0" y="0"/>
                <wp:positionH relativeFrom="column">
                  <wp:posOffset>3378264</wp:posOffset>
                </wp:positionH>
                <wp:positionV relativeFrom="paragraph">
                  <wp:posOffset>72911</wp:posOffset>
                </wp:positionV>
                <wp:extent cx="2012996" cy="312420"/>
                <wp:effectExtent l="0" t="0" r="635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96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1A789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Zeit:…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DC76" id="Textfeld 52" o:spid="_x0000_s1030" type="#_x0000_t202" style="position:absolute;left:0;text-align:left;margin-left:266pt;margin-top:5.75pt;width:158.5pt;height:24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" fillcolor="white [3201]" stroked="f" strokeweight=".5pt">
                <v:textbox>
                  <w:txbxContent>
                    <w:p w14:paraId="3C21A789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Zeit:…</w:t>
                      </w:r>
                      <w:proofErr w:type="gramEnd"/>
                      <w:r>
                        <w:rPr>
                          <w:sz w:val="28"/>
                        </w:rPr>
                        <w:t>……………min.</w:t>
                      </w:r>
                    </w:p>
                  </w:txbxContent>
                </v:textbox>
              </v:shape>
            </w:pict>
          </mc:Fallback>
        </mc:AlternateContent>
      </w: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0BE3AAD" wp14:editId="3CDDAFA0">
                <wp:simplePos x="0" y="0"/>
                <wp:positionH relativeFrom="column">
                  <wp:posOffset>385084</wp:posOffset>
                </wp:positionH>
                <wp:positionV relativeFrom="paragraph">
                  <wp:posOffset>59754</wp:posOffset>
                </wp:positionV>
                <wp:extent cx="1914320" cy="31242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3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7079F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Zeit:…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3AAD" id="Textfeld 43" o:spid="_x0000_s1031" type="#_x0000_t202" style="position:absolute;left:0;text-align:left;margin-left:30.3pt;margin-top:4.7pt;width:150.75pt;height:24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" fillcolor="white [3201]" stroked="f" strokeweight=".5pt">
                <v:textbox>
                  <w:txbxContent>
                    <w:p w14:paraId="12F7079F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Zeit:…</w:t>
                      </w:r>
                      <w:proofErr w:type="gramEnd"/>
                      <w:r>
                        <w:rPr>
                          <w:sz w:val="28"/>
                        </w:rPr>
                        <w:t>……………min.</w:t>
                      </w:r>
                    </w:p>
                  </w:txbxContent>
                </v:textbox>
              </v:shape>
            </w:pict>
          </mc:Fallback>
        </mc:AlternateContent>
      </w:r>
    </w:p>
    <w:p w14:paraId="025ED11E" w14:textId="77777777" w:rsidR="007A13A5" w:rsidRDefault="007A13A5" w:rsidP="00CA4BE4">
      <w:pPr>
        <w:pStyle w:val="Textkrper"/>
      </w:pPr>
    </w:p>
    <w:p w14:paraId="0A891BB5" w14:textId="77777777" w:rsidR="00B37C50" w:rsidRDefault="00B37C50" w:rsidP="00CA4BE4">
      <w:pPr>
        <w:pStyle w:val="Textkrper"/>
      </w:pPr>
    </w:p>
    <w:p w14:paraId="48F89DE3" w14:textId="77777777" w:rsidR="00B37C50" w:rsidRDefault="00B37C50" w:rsidP="00CA4BE4">
      <w:pPr>
        <w:pStyle w:val="Textkrper"/>
      </w:pPr>
    </w:p>
    <w:p w14:paraId="04CDE19B" w14:textId="77777777" w:rsidR="00B37C50" w:rsidRDefault="00B37C50" w:rsidP="00CA4BE4">
      <w:pPr>
        <w:pStyle w:val="Textkrper"/>
      </w:pPr>
    </w:p>
    <w:p w14:paraId="69549AD3" w14:textId="77777777" w:rsidR="00B37C50" w:rsidRDefault="00B37C50" w:rsidP="00CA4BE4">
      <w:pPr>
        <w:pStyle w:val="Textkrper"/>
      </w:pPr>
    </w:p>
    <w:p w14:paraId="6DC46E3C" w14:textId="77777777" w:rsidR="00B37C50" w:rsidRPr="00BF1EB7" w:rsidRDefault="00B37C50" w:rsidP="00CA4BE4">
      <w:pPr>
        <w:pStyle w:val="Textkrper"/>
      </w:pPr>
    </w:p>
    <w:p w14:paraId="23C5EEFB" w14:textId="77777777" w:rsidR="007A13A5" w:rsidRPr="00BF1EB7" w:rsidRDefault="00994FA4" w:rsidP="00CA4BE4">
      <w:pPr>
        <w:pStyle w:val="Textkrper"/>
      </w:pP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A7707B" wp14:editId="7592F2FA">
                <wp:simplePos x="0" y="0"/>
                <wp:positionH relativeFrom="column">
                  <wp:posOffset>3421322</wp:posOffset>
                </wp:positionH>
                <wp:positionV relativeFrom="paragraph">
                  <wp:posOffset>151130</wp:posOffset>
                </wp:positionV>
                <wp:extent cx="1424940" cy="312420"/>
                <wp:effectExtent l="0" t="0" r="381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A64EE" w14:textId="77777777" w:rsidR="00994FA4" w:rsidRPr="007A13A5" w:rsidRDefault="00994FA4" w:rsidP="00994FA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Methode 4</w:t>
                            </w:r>
                            <w:r w:rsidRPr="007A13A5"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707B" id="Textfeld 25" o:spid="_x0000_s1032" type="#_x0000_t202" style="position:absolute;left:0;text-align:left;margin-left:269.4pt;margin-top:11.9pt;width:112.2pt;height:24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" fillcolor="window" stroked="f" strokeweight=".5pt">
                <v:textbox>
                  <w:txbxContent>
                    <w:p w14:paraId="62DA64EE" w14:textId="77777777" w:rsidR="00994FA4" w:rsidRPr="007A13A5" w:rsidRDefault="00994FA4" w:rsidP="00994FA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Methode 4</w:t>
                      </w:r>
                      <w:r w:rsidRPr="007A13A5"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A13A5" w:rsidRPr="00BF1EB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8047EC" wp14:editId="5154002D">
                <wp:simplePos x="0" y="0"/>
                <wp:positionH relativeFrom="column">
                  <wp:posOffset>579120</wp:posOffset>
                </wp:positionH>
                <wp:positionV relativeFrom="paragraph">
                  <wp:posOffset>155575</wp:posOffset>
                </wp:positionV>
                <wp:extent cx="1424940" cy="312420"/>
                <wp:effectExtent l="0" t="0" r="3810" b="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168F8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Methode 3</w:t>
                            </w:r>
                            <w:r w:rsidRPr="007A13A5"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047EC" id="Textfeld 53" o:spid="_x0000_s1033" type="#_x0000_t202" style="position:absolute;left:0;text-align:left;margin-left:45.6pt;margin-top:12.25pt;width:112.2pt;height:24.6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" fillcolor="window" stroked="f" strokeweight=".5pt">
                <v:textbox>
                  <w:txbxContent>
                    <w:p w14:paraId="285168F8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Methode 3</w:t>
                      </w:r>
                      <w:r w:rsidRPr="007A13A5"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7B6DDE55" w14:textId="77777777" w:rsidR="007A13A5" w:rsidRDefault="007A13A5" w:rsidP="00CA4BE4">
      <w:pPr>
        <w:pStyle w:val="Textkrper"/>
      </w:pPr>
    </w:p>
    <w:p w14:paraId="40F76A33" w14:textId="77777777" w:rsidR="00B37C50" w:rsidRDefault="00B37C50" w:rsidP="00CA4BE4">
      <w:pPr>
        <w:pStyle w:val="Textkrper"/>
      </w:pPr>
    </w:p>
    <w:p w14:paraId="6EB2022A" w14:textId="77777777" w:rsidR="00B37C50" w:rsidRPr="00BF1EB7" w:rsidRDefault="00B37C50" w:rsidP="00CA4BE4">
      <w:pPr>
        <w:pStyle w:val="Textkrper"/>
      </w:pPr>
    </w:p>
    <w:p w14:paraId="3E09E4B8" w14:textId="77777777" w:rsidR="007A13A5" w:rsidRPr="00BF1EB7" w:rsidRDefault="00994FA4" w:rsidP="00CA4BE4">
      <w:pPr>
        <w:pStyle w:val="Textkrper"/>
      </w:pP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79737" wp14:editId="3890DCCB">
                <wp:simplePos x="0" y="0"/>
                <wp:positionH relativeFrom="margin">
                  <wp:posOffset>3019425</wp:posOffset>
                </wp:positionH>
                <wp:positionV relativeFrom="paragraph">
                  <wp:posOffset>62288</wp:posOffset>
                </wp:positionV>
                <wp:extent cx="2519680" cy="2519680"/>
                <wp:effectExtent l="0" t="0" r="13970" b="1397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871DE" id="Rechteck 36" o:spid="_x0000_s1026" style="position:absolute;margin-left:237.75pt;margin-top:4.9pt;width:198.4pt;height:198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" filled="f" strokecolor="black [3213]" strokeweight=".5pt">
                <w10:wrap anchorx="margin"/>
              </v:rect>
            </w:pict>
          </mc:Fallback>
        </mc:AlternateContent>
      </w:r>
      <w:r w:rsidR="00C04FE5" w:rsidRPr="00BF1EB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7319FC" wp14:editId="62B8A1E6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2520000" cy="2520000"/>
                <wp:effectExtent l="0" t="0" r="13970" b="13970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2AF4C" id="Rechteck 54" o:spid="_x0000_s1026" style="position:absolute;margin-left:0;margin-top:3.85pt;width:198.45pt;height:198.45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" filled="f" strokecolor="black [3213]" strokeweight=".5pt">
                <w10:wrap anchorx="margin"/>
              </v:rect>
            </w:pict>
          </mc:Fallback>
        </mc:AlternateContent>
      </w:r>
    </w:p>
    <w:p w14:paraId="1C982A35" w14:textId="77777777" w:rsidR="007A13A5" w:rsidRPr="00BF1EB7" w:rsidRDefault="007A13A5" w:rsidP="00CA4BE4">
      <w:pPr>
        <w:pStyle w:val="Textkrper"/>
      </w:pPr>
    </w:p>
    <w:p w14:paraId="1497F20C" w14:textId="77777777" w:rsidR="007A13A5" w:rsidRPr="00BF1EB7" w:rsidRDefault="007A13A5" w:rsidP="00CA4BE4">
      <w:pPr>
        <w:pStyle w:val="Textkrper"/>
      </w:pPr>
    </w:p>
    <w:p w14:paraId="242D7214" w14:textId="77777777" w:rsidR="007A13A5" w:rsidRPr="00BF1EB7" w:rsidRDefault="007A13A5" w:rsidP="00CA4BE4">
      <w:pPr>
        <w:pStyle w:val="Textkrper"/>
      </w:pPr>
    </w:p>
    <w:p w14:paraId="7E7E3A2F" w14:textId="77777777" w:rsidR="007A13A5" w:rsidRPr="00BF1EB7" w:rsidRDefault="007A13A5" w:rsidP="00CA4BE4">
      <w:pPr>
        <w:pStyle w:val="Textkrper"/>
      </w:pPr>
    </w:p>
    <w:p w14:paraId="4B8B23DF" w14:textId="77777777" w:rsidR="007A13A5" w:rsidRPr="00BF1EB7" w:rsidRDefault="007A13A5" w:rsidP="00CA4BE4">
      <w:pPr>
        <w:pStyle w:val="Textkrper"/>
      </w:pPr>
    </w:p>
    <w:p w14:paraId="33EBF329" w14:textId="77777777" w:rsidR="007A13A5" w:rsidRPr="00BF1EB7" w:rsidRDefault="007A13A5" w:rsidP="00CA4BE4">
      <w:pPr>
        <w:pStyle w:val="Textkrper"/>
      </w:pPr>
    </w:p>
    <w:p w14:paraId="7DDC3ADE" w14:textId="77777777" w:rsidR="007A13A5" w:rsidRPr="00BF1EB7" w:rsidRDefault="007A13A5" w:rsidP="00CA4BE4">
      <w:pPr>
        <w:pStyle w:val="Textkrper"/>
      </w:pPr>
    </w:p>
    <w:p w14:paraId="04CB41BA" w14:textId="77777777" w:rsidR="007A13A5" w:rsidRPr="00BF1EB7" w:rsidRDefault="007A13A5" w:rsidP="00CA4BE4">
      <w:pPr>
        <w:pStyle w:val="Textkrper"/>
      </w:pPr>
    </w:p>
    <w:p w14:paraId="04A51F6A" w14:textId="77777777" w:rsidR="00C04FE5" w:rsidRPr="00BF1EB7" w:rsidRDefault="00C04FE5" w:rsidP="00CA4BE4">
      <w:pPr>
        <w:pStyle w:val="Textkrper"/>
      </w:pPr>
    </w:p>
    <w:p w14:paraId="4DB2EABE" w14:textId="77777777" w:rsidR="00C04FE5" w:rsidRDefault="00C04FE5" w:rsidP="00CA4BE4">
      <w:pPr>
        <w:pStyle w:val="Textkrper"/>
      </w:pPr>
    </w:p>
    <w:p w14:paraId="63E44E91" w14:textId="77777777" w:rsidR="00B37C50" w:rsidRDefault="00B37C50" w:rsidP="00CA4BE4">
      <w:pPr>
        <w:pStyle w:val="Textkrper"/>
      </w:pPr>
    </w:p>
    <w:p w14:paraId="48A6FED2" w14:textId="77777777" w:rsidR="00B37C50" w:rsidRDefault="00B37C50" w:rsidP="00CA4BE4">
      <w:pPr>
        <w:pStyle w:val="Textkrper"/>
      </w:pPr>
    </w:p>
    <w:p w14:paraId="498A9894" w14:textId="77777777" w:rsidR="00B37C50" w:rsidRDefault="00B37C50" w:rsidP="00CA4BE4">
      <w:pPr>
        <w:pStyle w:val="Textkrper"/>
      </w:pP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7EE16" wp14:editId="76E5B3A8">
                <wp:simplePos x="0" y="0"/>
                <wp:positionH relativeFrom="column">
                  <wp:posOffset>3312160</wp:posOffset>
                </wp:positionH>
                <wp:positionV relativeFrom="paragraph">
                  <wp:posOffset>30480</wp:posOffset>
                </wp:positionV>
                <wp:extent cx="1972945" cy="312420"/>
                <wp:effectExtent l="0" t="0" r="8255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A0004" w14:textId="77777777" w:rsidR="00994FA4" w:rsidRPr="007A13A5" w:rsidRDefault="00994FA4" w:rsidP="00994FA4">
                            <w:pPr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Zeit:…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EE16" id="Textfeld 42" o:spid="_x0000_s1034" type="#_x0000_t202" style="position:absolute;left:0;text-align:left;margin-left:260.8pt;margin-top:2.4pt;width:155.35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" fillcolor="white [3201]" stroked="f" strokeweight=".5pt">
                <v:textbox>
                  <w:txbxContent>
                    <w:p w14:paraId="3FDA0004" w14:textId="77777777" w:rsidR="00994FA4" w:rsidRPr="007A13A5" w:rsidRDefault="00994FA4" w:rsidP="00994FA4">
                      <w:pPr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Zeit:…</w:t>
                      </w:r>
                      <w:proofErr w:type="gramEnd"/>
                      <w:r>
                        <w:rPr>
                          <w:sz w:val="28"/>
                        </w:rPr>
                        <w:t>……………min.</w:t>
                      </w:r>
                    </w:p>
                  </w:txbxContent>
                </v:textbox>
              </v:shape>
            </w:pict>
          </mc:Fallback>
        </mc:AlternateContent>
      </w:r>
      <w:r w:rsidRPr="00BF1EB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2A22EC" wp14:editId="1C8AB158">
                <wp:simplePos x="0" y="0"/>
                <wp:positionH relativeFrom="column">
                  <wp:posOffset>307975</wp:posOffset>
                </wp:positionH>
                <wp:positionV relativeFrom="paragraph">
                  <wp:posOffset>24130</wp:posOffset>
                </wp:positionV>
                <wp:extent cx="1887855" cy="312420"/>
                <wp:effectExtent l="0" t="0" r="0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AFF6B" w14:textId="77777777" w:rsidR="00C04FE5" w:rsidRPr="007A13A5" w:rsidRDefault="00C04FE5" w:rsidP="00C04FE5">
                            <w:pPr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Zeit:…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22EC" id="Textfeld 55" o:spid="_x0000_s1035" type="#_x0000_t202" style="position:absolute;left:0;text-align:left;margin-left:24.25pt;margin-top:1.9pt;width:148.65pt;height:24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" fillcolor="white [3201]" stroked="f" strokeweight=".5pt">
                <v:textbox>
                  <w:txbxContent>
                    <w:p w14:paraId="042AFF6B" w14:textId="77777777" w:rsidR="00C04FE5" w:rsidRPr="007A13A5" w:rsidRDefault="00C04FE5" w:rsidP="00C04FE5">
                      <w:pPr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Zeit:…</w:t>
                      </w:r>
                      <w:proofErr w:type="gramEnd"/>
                      <w:r>
                        <w:rPr>
                          <w:sz w:val="28"/>
                        </w:rPr>
                        <w:t>……………min.</w:t>
                      </w:r>
                    </w:p>
                  </w:txbxContent>
                </v:textbox>
              </v:shape>
            </w:pict>
          </mc:Fallback>
        </mc:AlternateContent>
      </w:r>
    </w:p>
    <w:p w14:paraId="650C3AE2" w14:textId="77777777" w:rsidR="00B37C50" w:rsidRPr="00BF1EB7" w:rsidRDefault="00B37C50" w:rsidP="00CA4BE4">
      <w:pPr>
        <w:pStyle w:val="Textkrper"/>
      </w:pPr>
    </w:p>
    <w:p w14:paraId="213BD721" w14:textId="77777777" w:rsidR="00C04FE5" w:rsidRPr="00BF1EB7" w:rsidRDefault="00C04FE5" w:rsidP="00CA4BE4">
      <w:pPr>
        <w:pStyle w:val="Textkrper"/>
      </w:pPr>
    </w:p>
    <w:p w14:paraId="0FB8DD77" w14:textId="77777777" w:rsidR="00C04FE5" w:rsidRPr="00BF1EB7" w:rsidRDefault="00C04FE5" w:rsidP="00CA4BE4">
      <w:pPr>
        <w:pStyle w:val="Textkrper"/>
      </w:pPr>
    </w:p>
    <w:p w14:paraId="4214D4DA" w14:textId="77777777" w:rsidR="009C4184" w:rsidRPr="00BF1EB7" w:rsidRDefault="009C4184" w:rsidP="005211B7">
      <w:pPr>
        <w:pStyle w:val="Textkrper"/>
      </w:pPr>
      <w:bookmarkStart w:id="0" w:name="_GoBack"/>
      <w:bookmarkEnd w:id="0"/>
    </w:p>
    <w:sectPr w:rsidR="009C4184" w:rsidRPr="00BF1EB7" w:rsidSect="00BF021C">
      <w:headerReference w:type="default" r:id="rId21"/>
      <w:footerReference w:type="default" r:id="rId22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C79EF" w14:textId="77777777" w:rsidR="00083504" w:rsidRDefault="00083504" w:rsidP="001E03DE">
      <w:r>
        <w:separator/>
      </w:r>
    </w:p>
  </w:endnote>
  <w:endnote w:type="continuationSeparator" w:id="0">
    <w:p w14:paraId="345E9325" w14:textId="77777777" w:rsidR="00083504" w:rsidRDefault="00083504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05299" w14:textId="4F50E2FF" w:rsidR="00DA68DC" w:rsidRPr="002E2050" w:rsidRDefault="00DA68DC" w:rsidP="002E2050">
    <w:pPr>
      <w:pStyle w:val="Fuzeile"/>
    </w:pPr>
    <w:r w:rsidRPr="00595C5A">
      <w:t xml:space="preserve">© </w:t>
    </w:r>
    <w:r w:rsidR="00393FD6">
      <w:t>Zentrum für Schulqualität und Lehrerbildung</w:t>
    </w:r>
    <w:r w:rsidR="008A3099">
      <w:t xml:space="preserve"> 20</w:t>
    </w:r>
    <w:r w:rsidR="00505F08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90C8D" w14:textId="77777777" w:rsidR="00083504" w:rsidRDefault="00083504" w:rsidP="001E03DE">
      <w:r>
        <w:separator/>
      </w:r>
    </w:p>
  </w:footnote>
  <w:footnote w:type="continuationSeparator" w:id="0">
    <w:p w14:paraId="2BA31F22" w14:textId="77777777" w:rsidR="00083504" w:rsidRDefault="00083504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612F3" w14:textId="77777777" w:rsidR="00DA68DC" w:rsidRPr="006A1C37" w:rsidRDefault="00393FD6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707093" wp14:editId="649B79B6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41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6FE22" w14:textId="77777777" w:rsidR="00393FD6" w:rsidRDefault="00393FD6" w:rsidP="00393FD6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Grafik 44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707093" id="Gruppieren 457" o:spid="_x0000_s1036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7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<v:textbox>
                  <w:txbxContent>
                    <w:p w14:paraId="6CB6FE22" w14:textId="77777777" w:rsidR="00393FD6" w:rsidRDefault="00393FD6" w:rsidP="00393FD6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4" o:spid="_x0000_s1038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">
                <v:imagedata r:id="rId2" o:title=""/>
              </v:shape>
              <v:line id="Gerade Verbindung 460" o:spid="_x0000_s1039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880346"/>
    <w:multiLevelType w:val="hybridMultilevel"/>
    <w:tmpl w:val="0456D836"/>
    <w:lvl w:ilvl="0" w:tplc="2E8AAE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472FD"/>
    <w:multiLevelType w:val="hybridMultilevel"/>
    <w:tmpl w:val="A4282792"/>
    <w:lvl w:ilvl="0" w:tplc="B60ED4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F4B4905"/>
    <w:multiLevelType w:val="hybridMultilevel"/>
    <w:tmpl w:val="258CC24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563A34"/>
    <w:multiLevelType w:val="hybridMultilevel"/>
    <w:tmpl w:val="599C1B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032E5"/>
    <w:multiLevelType w:val="hybridMultilevel"/>
    <w:tmpl w:val="E702E02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42A1E25"/>
    <w:multiLevelType w:val="hybridMultilevel"/>
    <w:tmpl w:val="8A74FBE0"/>
    <w:lvl w:ilvl="0" w:tplc="2FD69C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7440A51"/>
    <w:multiLevelType w:val="hybridMultilevel"/>
    <w:tmpl w:val="307C5F16"/>
    <w:lvl w:ilvl="0" w:tplc="5136D76E">
      <w:numFmt w:val="bullet"/>
      <w:lvlText w:val="-"/>
      <w:lvlJc w:val="left"/>
      <w:pPr>
        <w:ind w:left="720" w:hanging="360"/>
      </w:pPr>
      <w:rPr>
        <w:rFonts w:ascii="Source Sans Pro" w:eastAsia="Calibr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62B5630"/>
    <w:multiLevelType w:val="hybridMultilevel"/>
    <w:tmpl w:val="E68C13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5" w15:restartNumberingAfterBreak="0">
    <w:nsid w:val="3DE2461A"/>
    <w:multiLevelType w:val="hybridMultilevel"/>
    <w:tmpl w:val="985C99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520AE"/>
    <w:multiLevelType w:val="hybridMultilevel"/>
    <w:tmpl w:val="3A32D7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8" w15:restartNumberingAfterBreak="0">
    <w:nsid w:val="45854BB3"/>
    <w:multiLevelType w:val="hybridMultilevel"/>
    <w:tmpl w:val="2320C6E4"/>
    <w:lvl w:ilvl="0" w:tplc="040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A2240FA"/>
    <w:multiLevelType w:val="hybridMultilevel"/>
    <w:tmpl w:val="5928D41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AF4A15"/>
    <w:multiLevelType w:val="hybridMultilevel"/>
    <w:tmpl w:val="8A38281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41E40C4"/>
    <w:multiLevelType w:val="hybridMultilevel"/>
    <w:tmpl w:val="2762492A"/>
    <w:lvl w:ilvl="0" w:tplc="BC86D4CC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7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B17E9C"/>
    <w:multiLevelType w:val="hybridMultilevel"/>
    <w:tmpl w:val="7944A28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EB03310"/>
    <w:multiLevelType w:val="hybridMultilevel"/>
    <w:tmpl w:val="9162E3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E417C6"/>
    <w:multiLevelType w:val="hybridMultilevel"/>
    <w:tmpl w:val="D568B8F6"/>
    <w:lvl w:ilvl="0" w:tplc="009E05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985484F"/>
    <w:multiLevelType w:val="hybridMultilevel"/>
    <w:tmpl w:val="9EF00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B5621"/>
    <w:multiLevelType w:val="hybridMultilevel"/>
    <w:tmpl w:val="6FD4B2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07AD4"/>
    <w:multiLevelType w:val="hybridMultilevel"/>
    <w:tmpl w:val="CE5E754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B6A63A3"/>
    <w:multiLevelType w:val="hybridMultilevel"/>
    <w:tmpl w:val="4094C0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7"/>
  </w:num>
  <w:num w:numId="4">
    <w:abstractNumId w:val="30"/>
  </w:num>
  <w:num w:numId="5">
    <w:abstractNumId w:val="24"/>
  </w:num>
  <w:num w:numId="6">
    <w:abstractNumId w:val="39"/>
  </w:num>
  <w:num w:numId="7">
    <w:abstractNumId w:val="29"/>
  </w:num>
  <w:num w:numId="8">
    <w:abstractNumId w:val="1"/>
  </w:num>
  <w:num w:numId="9">
    <w:abstractNumId w:val="17"/>
  </w:num>
  <w:num w:numId="10">
    <w:abstractNumId w:val="12"/>
  </w:num>
  <w:num w:numId="11">
    <w:abstractNumId w:val="34"/>
  </w:num>
  <w:num w:numId="12">
    <w:abstractNumId w:val="19"/>
  </w:num>
  <w:num w:numId="13">
    <w:abstractNumId w:val="21"/>
  </w:num>
  <w:num w:numId="14">
    <w:abstractNumId w:val="10"/>
  </w:num>
  <w:num w:numId="15">
    <w:abstractNumId w:val="0"/>
  </w:num>
  <w:num w:numId="16">
    <w:abstractNumId w:val="11"/>
  </w:num>
  <w:num w:numId="17">
    <w:abstractNumId w:val="3"/>
  </w:num>
  <w:num w:numId="18">
    <w:abstractNumId w:val="28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2"/>
  </w:num>
  <w:num w:numId="22">
    <w:abstractNumId w:val="36"/>
  </w:num>
  <w:num w:numId="23">
    <w:abstractNumId w:val="25"/>
  </w:num>
  <w:num w:numId="24">
    <w:abstractNumId w:val="18"/>
  </w:num>
  <w:num w:numId="25">
    <w:abstractNumId w:val="37"/>
  </w:num>
  <w:num w:numId="26">
    <w:abstractNumId w:val="7"/>
  </w:num>
  <w:num w:numId="27">
    <w:abstractNumId w:val="9"/>
  </w:num>
  <w:num w:numId="28">
    <w:abstractNumId w:val="32"/>
  </w:num>
  <w:num w:numId="29">
    <w:abstractNumId w:val="35"/>
  </w:num>
  <w:num w:numId="30">
    <w:abstractNumId w:val="38"/>
  </w:num>
  <w:num w:numId="31">
    <w:abstractNumId w:val="31"/>
  </w:num>
  <w:num w:numId="32">
    <w:abstractNumId w:val="22"/>
  </w:num>
  <w:num w:numId="33">
    <w:abstractNumId w:val="6"/>
  </w:num>
  <w:num w:numId="34">
    <w:abstractNumId w:val="4"/>
  </w:num>
  <w:num w:numId="35">
    <w:abstractNumId w:val="33"/>
  </w:num>
  <w:num w:numId="36">
    <w:abstractNumId w:val="5"/>
  </w:num>
  <w:num w:numId="37">
    <w:abstractNumId w:val="16"/>
  </w:num>
  <w:num w:numId="38">
    <w:abstractNumId w:val="13"/>
  </w:num>
  <w:num w:numId="39">
    <w:abstractNumId w:val="15"/>
  </w:num>
  <w:num w:numId="40">
    <w:abstractNumId w:val="23"/>
  </w:num>
  <w:num w:numId="41">
    <w:abstractNumId w:val="2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5"/>
    <w:rsid w:val="00005129"/>
    <w:rsid w:val="00005A28"/>
    <w:rsid w:val="00005EAC"/>
    <w:rsid w:val="00010974"/>
    <w:rsid w:val="000160EC"/>
    <w:rsid w:val="00024E63"/>
    <w:rsid w:val="00024FEF"/>
    <w:rsid w:val="00027EEF"/>
    <w:rsid w:val="000343DC"/>
    <w:rsid w:val="00036A4D"/>
    <w:rsid w:val="000411A8"/>
    <w:rsid w:val="00044BAA"/>
    <w:rsid w:val="0005288C"/>
    <w:rsid w:val="00054CFF"/>
    <w:rsid w:val="00057390"/>
    <w:rsid w:val="00057B3D"/>
    <w:rsid w:val="00064582"/>
    <w:rsid w:val="00083504"/>
    <w:rsid w:val="00085AB3"/>
    <w:rsid w:val="00092DF1"/>
    <w:rsid w:val="000977FD"/>
    <w:rsid w:val="00097AAA"/>
    <w:rsid w:val="000A764B"/>
    <w:rsid w:val="000A76F0"/>
    <w:rsid w:val="000A7A5C"/>
    <w:rsid w:val="000B1737"/>
    <w:rsid w:val="000B2BC9"/>
    <w:rsid w:val="000B3F15"/>
    <w:rsid w:val="000C5FC9"/>
    <w:rsid w:val="000D2AE9"/>
    <w:rsid w:val="000D4E4F"/>
    <w:rsid w:val="000D5446"/>
    <w:rsid w:val="000E33F4"/>
    <w:rsid w:val="000E763B"/>
    <w:rsid w:val="000F6083"/>
    <w:rsid w:val="00101F6F"/>
    <w:rsid w:val="001021F6"/>
    <w:rsid w:val="00102A7B"/>
    <w:rsid w:val="001066AF"/>
    <w:rsid w:val="00111E6A"/>
    <w:rsid w:val="0012000E"/>
    <w:rsid w:val="00122A52"/>
    <w:rsid w:val="001332A4"/>
    <w:rsid w:val="0014070B"/>
    <w:rsid w:val="00142064"/>
    <w:rsid w:val="001424B4"/>
    <w:rsid w:val="001456A6"/>
    <w:rsid w:val="001467A4"/>
    <w:rsid w:val="0015077C"/>
    <w:rsid w:val="00151655"/>
    <w:rsid w:val="00153EE8"/>
    <w:rsid w:val="00157EBB"/>
    <w:rsid w:val="001633C8"/>
    <w:rsid w:val="00164BB7"/>
    <w:rsid w:val="00167740"/>
    <w:rsid w:val="00173367"/>
    <w:rsid w:val="00177093"/>
    <w:rsid w:val="00185446"/>
    <w:rsid w:val="00186B1D"/>
    <w:rsid w:val="00186B3F"/>
    <w:rsid w:val="00191FDA"/>
    <w:rsid w:val="001979E7"/>
    <w:rsid w:val="001A1E3C"/>
    <w:rsid w:val="001A2103"/>
    <w:rsid w:val="001A6E81"/>
    <w:rsid w:val="001A7384"/>
    <w:rsid w:val="001B1C94"/>
    <w:rsid w:val="001B4C23"/>
    <w:rsid w:val="001C241E"/>
    <w:rsid w:val="001C721C"/>
    <w:rsid w:val="001E03DE"/>
    <w:rsid w:val="001F1C14"/>
    <w:rsid w:val="001F3112"/>
    <w:rsid w:val="00201E5B"/>
    <w:rsid w:val="0020278E"/>
    <w:rsid w:val="00203E01"/>
    <w:rsid w:val="00210735"/>
    <w:rsid w:val="00211FEF"/>
    <w:rsid w:val="0021585B"/>
    <w:rsid w:val="00215FAF"/>
    <w:rsid w:val="00220F4C"/>
    <w:rsid w:val="002223B8"/>
    <w:rsid w:val="00225F48"/>
    <w:rsid w:val="0022617F"/>
    <w:rsid w:val="00227078"/>
    <w:rsid w:val="00233EB7"/>
    <w:rsid w:val="00234B66"/>
    <w:rsid w:val="002376BF"/>
    <w:rsid w:val="00241372"/>
    <w:rsid w:val="002465A8"/>
    <w:rsid w:val="0024769F"/>
    <w:rsid w:val="00253AA4"/>
    <w:rsid w:val="002611F5"/>
    <w:rsid w:val="00280D63"/>
    <w:rsid w:val="00281CB1"/>
    <w:rsid w:val="00286DEC"/>
    <w:rsid w:val="002915B8"/>
    <w:rsid w:val="00296589"/>
    <w:rsid w:val="002979DC"/>
    <w:rsid w:val="00297BE4"/>
    <w:rsid w:val="002A1D90"/>
    <w:rsid w:val="002A277D"/>
    <w:rsid w:val="002A2D21"/>
    <w:rsid w:val="002A725A"/>
    <w:rsid w:val="002A79B5"/>
    <w:rsid w:val="002B1CA9"/>
    <w:rsid w:val="002B5C8D"/>
    <w:rsid w:val="002C2E91"/>
    <w:rsid w:val="002D02F9"/>
    <w:rsid w:val="002D75A3"/>
    <w:rsid w:val="002E10B1"/>
    <w:rsid w:val="002E2050"/>
    <w:rsid w:val="002F2555"/>
    <w:rsid w:val="003079A7"/>
    <w:rsid w:val="0032000F"/>
    <w:rsid w:val="00321DEE"/>
    <w:rsid w:val="00325A6C"/>
    <w:rsid w:val="00327A81"/>
    <w:rsid w:val="00334277"/>
    <w:rsid w:val="003346C3"/>
    <w:rsid w:val="00340279"/>
    <w:rsid w:val="003421A1"/>
    <w:rsid w:val="00342AE5"/>
    <w:rsid w:val="003442B3"/>
    <w:rsid w:val="003457A0"/>
    <w:rsid w:val="00346A86"/>
    <w:rsid w:val="00351422"/>
    <w:rsid w:val="003552C0"/>
    <w:rsid w:val="00357C55"/>
    <w:rsid w:val="00361E5E"/>
    <w:rsid w:val="003629FE"/>
    <w:rsid w:val="00362A92"/>
    <w:rsid w:val="00363078"/>
    <w:rsid w:val="00366215"/>
    <w:rsid w:val="003754CF"/>
    <w:rsid w:val="00384F65"/>
    <w:rsid w:val="00385D63"/>
    <w:rsid w:val="00387063"/>
    <w:rsid w:val="00391945"/>
    <w:rsid w:val="00393FD6"/>
    <w:rsid w:val="003942C1"/>
    <w:rsid w:val="003A0130"/>
    <w:rsid w:val="003A17D4"/>
    <w:rsid w:val="003A3B3D"/>
    <w:rsid w:val="003C16EC"/>
    <w:rsid w:val="003C4B80"/>
    <w:rsid w:val="003C56C4"/>
    <w:rsid w:val="003C6830"/>
    <w:rsid w:val="003D0AD2"/>
    <w:rsid w:val="003D2E25"/>
    <w:rsid w:val="003D4989"/>
    <w:rsid w:val="003E3862"/>
    <w:rsid w:val="003F2502"/>
    <w:rsid w:val="003F5C78"/>
    <w:rsid w:val="003F75E9"/>
    <w:rsid w:val="0041224F"/>
    <w:rsid w:val="00412EE5"/>
    <w:rsid w:val="0042086D"/>
    <w:rsid w:val="0042345D"/>
    <w:rsid w:val="0043494C"/>
    <w:rsid w:val="0043657A"/>
    <w:rsid w:val="00444F9C"/>
    <w:rsid w:val="0044650F"/>
    <w:rsid w:val="004524BD"/>
    <w:rsid w:val="004529FA"/>
    <w:rsid w:val="00453EC1"/>
    <w:rsid w:val="00456C8C"/>
    <w:rsid w:val="00465D2E"/>
    <w:rsid w:val="0047200A"/>
    <w:rsid w:val="00472595"/>
    <w:rsid w:val="0047779F"/>
    <w:rsid w:val="004820DA"/>
    <w:rsid w:val="00486468"/>
    <w:rsid w:val="00493E75"/>
    <w:rsid w:val="004A009B"/>
    <w:rsid w:val="004A11E2"/>
    <w:rsid w:val="004B658C"/>
    <w:rsid w:val="004C18F1"/>
    <w:rsid w:val="004C29E9"/>
    <w:rsid w:val="004C6277"/>
    <w:rsid w:val="004D0937"/>
    <w:rsid w:val="004D3EFB"/>
    <w:rsid w:val="004E78D0"/>
    <w:rsid w:val="004F754E"/>
    <w:rsid w:val="005039B8"/>
    <w:rsid w:val="00505F08"/>
    <w:rsid w:val="0051078A"/>
    <w:rsid w:val="00516DF0"/>
    <w:rsid w:val="0051717F"/>
    <w:rsid w:val="00520BD0"/>
    <w:rsid w:val="005211B7"/>
    <w:rsid w:val="0052260F"/>
    <w:rsid w:val="00530A97"/>
    <w:rsid w:val="00530B07"/>
    <w:rsid w:val="0053570A"/>
    <w:rsid w:val="00535F4A"/>
    <w:rsid w:val="00537B04"/>
    <w:rsid w:val="005424E9"/>
    <w:rsid w:val="00542D04"/>
    <w:rsid w:val="00545AB7"/>
    <w:rsid w:val="005529CC"/>
    <w:rsid w:val="005530EE"/>
    <w:rsid w:val="005532FE"/>
    <w:rsid w:val="0056521E"/>
    <w:rsid w:val="00566516"/>
    <w:rsid w:val="005700CF"/>
    <w:rsid w:val="00572E45"/>
    <w:rsid w:val="00573512"/>
    <w:rsid w:val="0057582A"/>
    <w:rsid w:val="00581AF7"/>
    <w:rsid w:val="005825EB"/>
    <w:rsid w:val="005830FA"/>
    <w:rsid w:val="005839E9"/>
    <w:rsid w:val="00583BFC"/>
    <w:rsid w:val="00597140"/>
    <w:rsid w:val="005A6708"/>
    <w:rsid w:val="005B6550"/>
    <w:rsid w:val="005C19AC"/>
    <w:rsid w:val="005C4141"/>
    <w:rsid w:val="005C53A8"/>
    <w:rsid w:val="005C589B"/>
    <w:rsid w:val="005D267B"/>
    <w:rsid w:val="005D451F"/>
    <w:rsid w:val="005D5850"/>
    <w:rsid w:val="005D74B1"/>
    <w:rsid w:val="005E4A43"/>
    <w:rsid w:val="005F684E"/>
    <w:rsid w:val="00611719"/>
    <w:rsid w:val="00613FD8"/>
    <w:rsid w:val="0061505A"/>
    <w:rsid w:val="00616040"/>
    <w:rsid w:val="00624F16"/>
    <w:rsid w:val="006308C3"/>
    <w:rsid w:val="006341C9"/>
    <w:rsid w:val="00635328"/>
    <w:rsid w:val="00636831"/>
    <w:rsid w:val="006373E9"/>
    <w:rsid w:val="00643A89"/>
    <w:rsid w:val="00657579"/>
    <w:rsid w:val="00665E61"/>
    <w:rsid w:val="0067020A"/>
    <w:rsid w:val="00674242"/>
    <w:rsid w:val="0068069C"/>
    <w:rsid w:val="0069030C"/>
    <w:rsid w:val="006A16B5"/>
    <w:rsid w:val="006A2B3A"/>
    <w:rsid w:val="006A4AEC"/>
    <w:rsid w:val="006A51AE"/>
    <w:rsid w:val="006A5BF4"/>
    <w:rsid w:val="006A64CA"/>
    <w:rsid w:val="006B2753"/>
    <w:rsid w:val="006B69DE"/>
    <w:rsid w:val="006C4859"/>
    <w:rsid w:val="006C49A5"/>
    <w:rsid w:val="006C4D0A"/>
    <w:rsid w:val="006C5B2B"/>
    <w:rsid w:val="006C7123"/>
    <w:rsid w:val="006C7249"/>
    <w:rsid w:val="006D2AA8"/>
    <w:rsid w:val="006D3107"/>
    <w:rsid w:val="006D75BC"/>
    <w:rsid w:val="006E4825"/>
    <w:rsid w:val="006E5A60"/>
    <w:rsid w:val="006F661D"/>
    <w:rsid w:val="006F6E2E"/>
    <w:rsid w:val="00706E47"/>
    <w:rsid w:val="00712924"/>
    <w:rsid w:val="00715FF1"/>
    <w:rsid w:val="007227D7"/>
    <w:rsid w:val="0072380A"/>
    <w:rsid w:val="00733323"/>
    <w:rsid w:val="00740ADF"/>
    <w:rsid w:val="0074339F"/>
    <w:rsid w:val="00744124"/>
    <w:rsid w:val="0075476A"/>
    <w:rsid w:val="00760104"/>
    <w:rsid w:val="00764360"/>
    <w:rsid w:val="007665EC"/>
    <w:rsid w:val="00770F61"/>
    <w:rsid w:val="00796CE9"/>
    <w:rsid w:val="007A13A5"/>
    <w:rsid w:val="007A239C"/>
    <w:rsid w:val="007B48D9"/>
    <w:rsid w:val="007B7335"/>
    <w:rsid w:val="007C55F7"/>
    <w:rsid w:val="007D1084"/>
    <w:rsid w:val="007E1441"/>
    <w:rsid w:val="007E1447"/>
    <w:rsid w:val="007E2395"/>
    <w:rsid w:val="007E5B6A"/>
    <w:rsid w:val="007E7CB4"/>
    <w:rsid w:val="007F292F"/>
    <w:rsid w:val="007F67D3"/>
    <w:rsid w:val="007F7024"/>
    <w:rsid w:val="008040F9"/>
    <w:rsid w:val="00812E2E"/>
    <w:rsid w:val="00822445"/>
    <w:rsid w:val="00823730"/>
    <w:rsid w:val="00825057"/>
    <w:rsid w:val="00826DA1"/>
    <w:rsid w:val="00832068"/>
    <w:rsid w:val="00832BFD"/>
    <w:rsid w:val="00840DEE"/>
    <w:rsid w:val="00841E45"/>
    <w:rsid w:val="008425B4"/>
    <w:rsid w:val="00846DAD"/>
    <w:rsid w:val="00850A64"/>
    <w:rsid w:val="00862CBB"/>
    <w:rsid w:val="00873419"/>
    <w:rsid w:val="00874A59"/>
    <w:rsid w:val="00877B0B"/>
    <w:rsid w:val="008955B4"/>
    <w:rsid w:val="008A3099"/>
    <w:rsid w:val="008A7911"/>
    <w:rsid w:val="008B103F"/>
    <w:rsid w:val="008B49F7"/>
    <w:rsid w:val="008B6EE3"/>
    <w:rsid w:val="008C10F2"/>
    <w:rsid w:val="008C2856"/>
    <w:rsid w:val="008C74E5"/>
    <w:rsid w:val="008D17C4"/>
    <w:rsid w:val="008D5EDB"/>
    <w:rsid w:val="008E2D1B"/>
    <w:rsid w:val="008F75A2"/>
    <w:rsid w:val="00900D7C"/>
    <w:rsid w:val="0091105E"/>
    <w:rsid w:val="00913F2D"/>
    <w:rsid w:val="009144D8"/>
    <w:rsid w:val="00916413"/>
    <w:rsid w:val="00916D0F"/>
    <w:rsid w:val="00917C6D"/>
    <w:rsid w:val="00920E6F"/>
    <w:rsid w:val="00931AC3"/>
    <w:rsid w:val="009334EC"/>
    <w:rsid w:val="00943640"/>
    <w:rsid w:val="009452CB"/>
    <w:rsid w:val="009533B3"/>
    <w:rsid w:val="0096073B"/>
    <w:rsid w:val="00962FB9"/>
    <w:rsid w:val="0097053C"/>
    <w:rsid w:val="009735C6"/>
    <w:rsid w:val="00980E77"/>
    <w:rsid w:val="009839BE"/>
    <w:rsid w:val="00985B00"/>
    <w:rsid w:val="009911FA"/>
    <w:rsid w:val="00992625"/>
    <w:rsid w:val="009935DA"/>
    <w:rsid w:val="00993F2E"/>
    <w:rsid w:val="00994FA4"/>
    <w:rsid w:val="009A76CA"/>
    <w:rsid w:val="009B1358"/>
    <w:rsid w:val="009C05F9"/>
    <w:rsid w:val="009C2229"/>
    <w:rsid w:val="009C4184"/>
    <w:rsid w:val="009C6AD3"/>
    <w:rsid w:val="009D56E0"/>
    <w:rsid w:val="009E16E1"/>
    <w:rsid w:val="009F294B"/>
    <w:rsid w:val="009F66A5"/>
    <w:rsid w:val="009F74BE"/>
    <w:rsid w:val="00A010D4"/>
    <w:rsid w:val="00A02C45"/>
    <w:rsid w:val="00A039B0"/>
    <w:rsid w:val="00A103EA"/>
    <w:rsid w:val="00A10403"/>
    <w:rsid w:val="00A1042A"/>
    <w:rsid w:val="00A12F1C"/>
    <w:rsid w:val="00A16D65"/>
    <w:rsid w:val="00A20659"/>
    <w:rsid w:val="00A24759"/>
    <w:rsid w:val="00A24DDF"/>
    <w:rsid w:val="00A33C98"/>
    <w:rsid w:val="00A402FC"/>
    <w:rsid w:val="00A410C8"/>
    <w:rsid w:val="00A43321"/>
    <w:rsid w:val="00A477F8"/>
    <w:rsid w:val="00A5009A"/>
    <w:rsid w:val="00A567D9"/>
    <w:rsid w:val="00A6189A"/>
    <w:rsid w:val="00A6207F"/>
    <w:rsid w:val="00A67ACC"/>
    <w:rsid w:val="00A7248B"/>
    <w:rsid w:val="00A73AEC"/>
    <w:rsid w:val="00A746C8"/>
    <w:rsid w:val="00A74C42"/>
    <w:rsid w:val="00A76E2C"/>
    <w:rsid w:val="00A8051B"/>
    <w:rsid w:val="00A90BD5"/>
    <w:rsid w:val="00A9139C"/>
    <w:rsid w:val="00A91AEE"/>
    <w:rsid w:val="00A9292C"/>
    <w:rsid w:val="00A93B3D"/>
    <w:rsid w:val="00AB373B"/>
    <w:rsid w:val="00AB3AD7"/>
    <w:rsid w:val="00AB5F36"/>
    <w:rsid w:val="00AC3742"/>
    <w:rsid w:val="00AD211A"/>
    <w:rsid w:val="00AD3746"/>
    <w:rsid w:val="00AE2B24"/>
    <w:rsid w:val="00AE2B89"/>
    <w:rsid w:val="00AE33DB"/>
    <w:rsid w:val="00AE418B"/>
    <w:rsid w:val="00AE47FF"/>
    <w:rsid w:val="00AE4A0A"/>
    <w:rsid w:val="00AE53C5"/>
    <w:rsid w:val="00AE5FA7"/>
    <w:rsid w:val="00AF11A2"/>
    <w:rsid w:val="00AF5B64"/>
    <w:rsid w:val="00AF7A00"/>
    <w:rsid w:val="00B00BEB"/>
    <w:rsid w:val="00B037E7"/>
    <w:rsid w:val="00B07655"/>
    <w:rsid w:val="00B07BA4"/>
    <w:rsid w:val="00B139F3"/>
    <w:rsid w:val="00B14BB2"/>
    <w:rsid w:val="00B2315B"/>
    <w:rsid w:val="00B25CFB"/>
    <w:rsid w:val="00B37C50"/>
    <w:rsid w:val="00B43592"/>
    <w:rsid w:val="00B4780D"/>
    <w:rsid w:val="00B51DE9"/>
    <w:rsid w:val="00B53093"/>
    <w:rsid w:val="00B53BAF"/>
    <w:rsid w:val="00B553BF"/>
    <w:rsid w:val="00B55577"/>
    <w:rsid w:val="00B56F9E"/>
    <w:rsid w:val="00B57685"/>
    <w:rsid w:val="00B60B63"/>
    <w:rsid w:val="00B619C2"/>
    <w:rsid w:val="00B63ABC"/>
    <w:rsid w:val="00B66B61"/>
    <w:rsid w:val="00B815E2"/>
    <w:rsid w:val="00B911F3"/>
    <w:rsid w:val="00B925A9"/>
    <w:rsid w:val="00B97904"/>
    <w:rsid w:val="00BA3365"/>
    <w:rsid w:val="00BA55EC"/>
    <w:rsid w:val="00BA64CC"/>
    <w:rsid w:val="00BB4334"/>
    <w:rsid w:val="00BB742E"/>
    <w:rsid w:val="00BE21B0"/>
    <w:rsid w:val="00BE3768"/>
    <w:rsid w:val="00BE4DD2"/>
    <w:rsid w:val="00BE6689"/>
    <w:rsid w:val="00BE7018"/>
    <w:rsid w:val="00BF021C"/>
    <w:rsid w:val="00BF1EB7"/>
    <w:rsid w:val="00BF35AC"/>
    <w:rsid w:val="00BF4167"/>
    <w:rsid w:val="00BF4921"/>
    <w:rsid w:val="00BF5E7A"/>
    <w:rsid w:val="00BF7272"/>
    <w:rsid w:val="00C036FE"/>
    <w:rsid w:val="00C0462A"/>
    <w:rsid w:val="00C04FE5"/>
    <w:rsid w:val="00C05C38"/>
    <w:rsid w:val="00C074DE"/>
    <w:rsid w:val="00C07653"/>
    <w:rsid w:val="00C12B77"/>
    <w:rsid w:val="00C15477"/>
    <w:rsid w:val="00C224C8"/>
    <w:rsid w:val="00C22DA6"/>
    <w:rsid w:val="00C258F2"/>
    <w:rsid w:val="00C26657"/>
    <w:rsid w:val="00C31109"/>
    <w:rsid w:val="00C3428C"/>
    <w:rsid w:val="00C34A2E"/>
    <w:rsid w:val="00C37552"/>
    <w:rsid w:val="00C37F08"/>
    <w:rsid w:val="00C4070B"/>
    <w:rsid w:val="00C4772F"/>
    <w:rsid w:val="00C55E79"/>
    <w:rsid w:val="00C576A3"/>
    <w:rsid w:val="00C622EB"/>
    <w:rsid w:val="00C62390"/>
    <w:rsid w:val="00C701E5"/>
    <w:rsid w:val="00C75740"/>
    <w:rsid w:val="00C81CF3"/>
    <w:rsid w:val="00C83212"/>
    <w:rsid w:val="00C873CA"/>
    <w:rsid w:val="00CA0F95"/>
    <w:rsid w:val="00CA4BE4"/>
    <w:rsid w:val="00CB0197"/>
    <w:rsid w:val="00CC1C15"/>
    <w:rsid w:val="00CC3814"/>
    <w:rsid w:val="00CD1CB7"/>
    <w:rsid w:val="00CD4CBE"/>
    <w:rsid w:val="00CD6932"/>
    <w:rsid w:val="00CF0506"/>
    <w:rsid w:val="00D06385"/>
    <w:rsid w:val="00D15B96"/>
    <w:rsid w:val="00D201A5"/>
    <w:rsid w:val="00D20D85"/>
    <w:rsid w:val="00D3362D"/>
    <w:rsid w:val="00D34A82"/>
    <w:rsid w:val="00D434EF"/>
    <w:rsid w:val="00D52B47"/>
    <w:rsid w:val="00D55E22"/>
    <w:rsid w:val="00D65102"/>
    <w:rsid w:val="00D6708A"/>
    <w:rsid w:val="00D7019F"/>
    <w:rsid w:val="00D71F3F"/>
    <w:rsid w:val="00D76BE8"/>
    <w:rsid w:val="00D77352"/>
    <w:rsid w:val="00DA15C8"/>
    <w:rsid w:val="00DA26E0"/>
    <w:rsid w:val="00DA2FAC"/>
    <w:rsid w:val="00DA30D3"/>
    <w:rsid w:val="00DA4314"/>
    <w:rsid w:val="00DA68DC"/>
    <w:rsid w:val="00DB4A0B"/>
    <w:rsid w:val="00DB5F77"/>
    <w:rsid w:val="00DC0835"/>
    <w:rsid w:val="00DC0942"/>
    <w:rsid w:val="00DC2A31"/>
    <w:rsid w:val="00DC417C"/>
    <w:rsid w:val="00DD1147"/>
    <w:rsid w:val="00DE1C87"/>
    <w:rsid w:val="00DE4890"/>
    <w:rsid w:val="00DF22A5"/>
    <w:rsid w:val="00DF60B9"/>
    <w:rsid w:val="00DF77A8"/>
    <w:rsid w:val="00DF78A1"/>
    <w:rsid w:val="00E00B95"/>
    <w:rsid w:val="00E0229A"/>
    <w:rsid w:val="00E030DD"/>
    <w:rsid w:val="00E14087"/>
    <w:rsid w:val="00E20E9E"/>
    <w:rsid w:val="00E24864"/>
    <w:rsid w:val="00E24B33"/>
    <w:rsid w:val="00E25D0C"/>
    <w:rsid w:val="00E278F9"/>
    <w:rsid w:val="00E30E50"/>
    <w:rsid w:val="00E32494"/>
    <w:rsid w:val="00E34088"/>
    <w:rsid w:val="00E4202E"/>
    <w:rsid w:val="00E45B19"/>
    <w:rsid w:val="00E52225"/>
    <w:rsid w:val="00E60E5A"/>
    <w:rsid w:val="00E74D14"/>
    <w:rsid w:val="00E76432"/>
    <w:rsid w:val="00E879C1"/>
    <w:rsid w:val="00EA0D47"/>
    <w:rsid w:val="00EA5107"/>
    <w:rsid w:val="00EA541A"/>
    <w:rsid w:val="00EB02D0"/>
    <w:rsid w:val="00EB132B"/>
    <w:rsid w:val="00EB2D85"/>
    <w:rsid w:val="00EC2400"/>
    <w:rsid w:val="00EC3F69"/>
    <w:rsid w:val="00EC4EC2"/>
    <w:rsid w:val="00EC6BE2"/>
    <w:rsid w:val="00EC7845"/>
    <w:rsid w:val="00ED4D8C"/>
    <w:rsid w:val="00EE257A"/>
    <w:rsid w:val="00EE39DB"/>
    <w:rsid w:val="00EE6694"/>
    <w:rsid w:val="00EF7FF8"/>
    <w:rsid w:val="00F0156F"/>
    <w:rsid w:val="00F01622"/>
    <w:rsid w:val="00F14895"/>
    <w:rsid w:val="00F1713F"/>
    <w:rsid w:val="00F24212"/>
    <w:rsid w:val="00F3214E"/>
    <w:rsid w:val="00F44A67"/>
    <w:rsid w:val="00F52C69"/>
    <w:rsid w:val="00F55EF9"/>
    <w:rsid w:val="00F62D64"/>
    <w:rsid w:val="00F67B00"/>
    <w:rsid w:val="00F701F9"/>
    <w:rsid w:val="00F7220D"/>
    <w:rsid w:val="00F748DF"/>
    <w:rsid w:val="00F82D3E"/>
    <w:rsid w:val="00F84125"/>
    <w:rsid w:val="00F91D52"/>
    <w:rsid w:val="00F92799"/>
    <w:rsid w:val="00F9695E"/>
    <w:rsid w:val="00F96BE1"/>
    <w:rsid w:val="00F97152"/>
    <w:rsid w:val="00FA019B"/>
    <w:rsid w:val="00FA4123"/>
    <w:rsid w:val="00FA43B6"/>
    <w:rsid w:val="00FA46D9"/>
    <w:rsid w:val="00FC0F56"/>
    <w:rsid w:val="00FD4D94"/>
    <w:rsid w:val="00FD6985"/>
    <w:rsid w:val="00FD7C44"/>
    <w:rsid w:val="00FE1190"/>
    <w:rsid w:val="00FE6AE6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902DFEE"/>
  <w15:docId w15:val="{4CF1A3B9-302B-405C-B14E-7380C143E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F021C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A247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2475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2475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47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47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2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AppData\Local\Temp\Formatvorlage%20Mantelbogen%20Lernthemen%20und%20Lernschritte%202018-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843E7-05B7-471C-BDAE-3576351CC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2018-1</Template>
  <TotalTime>0</TotalTime>
  <Pages>5</Pages>
  <Words>478</Words>
  <Characters>3017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JJWS</dc:creator>
  <cp:lastModifiedBy>Tina Sarhan</cp:lastModifiedBy>
  <cp:revision>5</cp:revision>
  <cp:lastPrinted>2019-05-07T07:17:00Z</cp:lastPrinted>
  <dcterms:created xsi:type="dcterms:W3CDTF">2019-11-29T15:14:00Z</dcterms:created>
  <dcterms:modified xsi:type="dcterms:W3CDTF">2020-05-12T23:45:00Z</dcterms:modified>
</cp:coreProperties>
</file>