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1A9C4" w14:textId="77777777" w:rsidR="0032000F" w:rsidRDefault="00F67434">
      <w:r w:rsidRPr="0097033D">
        <w:rPr>
          <w:noProof/>
          <w:lang w:eastAsia="de-DE"/>
        </w:rPr>
        <w:drawing>
          <wp:anchor distT="0" distB="0" distL="114300" distR="114300" simplePos="0" relativeHeight="251663360" behindDoc="0" locked="0" layoutInCell="0" allowOverlap="1" wp14:anchorId="5302C899" wp14:editId="3FFA87A8">
            <wp:simplePos x="0" y="0"/>
            <wp:positionH relativeFrom="rightMargin">
              <wp:posOffset>103505</wp:posOffset>
            </wp:positionH>
            <wp:positionV relativeFrom="paragraph">
              <wp:posOffset>1402877</wp:posOffset>
            </wp:positionV>
            <wp:extent cx="349885" cy="320675"/>
            <wp:effectExtent l="0" t="0" r="0" b="3175"/>
            <wp:wrapNone/>
            <wp:docPr id="45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405C2C92" w14:textId="77777777" w:rsidTr="00EB3508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04A9041" w14:textId="639A1254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bookmarkStart w:id="0" w:name="_GoBack"/>
            <w:bookmarkEnd w:id="0"/>
            <w:r>
              <w:rPr>
                <w:sz w:val="12"/>
                <w:lang w:eastAsia="en-US"/>
              </w:rPr>
              <w:t>Materialien/Kompetenz</w:t>
            </w:r>
          </w:p>
          <w:p w14:paraId="778CF576" w14:textId="77777777" w:rsidR="00BF021C" w:rsidRDefault="00EC7ABD" w:rsidP="005530EE">
            <w:pPr>
              <w:pStyle w:val="TabelleKopflinks"/>
              <w:spacing w:line="240" w:lineRule="exact"/>
            </w:pPr>
            <w:r>
              <w:t>Schablonieren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B1A6C7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580453" w14:textId="77777777" w:rsidR="00D00DFF" w:rsidRPr="00EB3508" w:rsidRDefault="00D00DFF" w:rsidP="00D00DFF">
            <w:pPr>
              <w:pStyle w:val="TabelleKopfmitte"/>
              <w:spacing w:line="240" w:lineRule="exact"/>
              <w:rPr>
                <w:lang w:val="en-GB" w:eastAsia="en-US"/>
              </w:rPr>
            </w:pPr>
            <w:r w:rsidRPr="00EB3508">
              <w:rPr>
                <w:lang w:val="en-GB" w:eastAsia="en-US"/>
              </w:rPr>
              <w:t>Farbtechnik</w:t>
            </w:r>
          </w:p>
          <w:p w14:paraId="3AAAAA83" w14:textId="77777777" w:rsidR="00BF021C" w:rsidRPr="00D00DFF" w:rsidRDefault="00B317C1" w:rsidP="00D00DFF">
            <w:pPr>
              <w:pStyle w:val="TabelleKopfmitte"/>
              <w:spacing w:line="240" w:lineRule="exact"/>
              <w:rPr>
                <w:lang w:val="en-GB" w:eastAsia="en-US"/>
              </w:rPr>
            </w:pPr>
            <w:r w:rsidRPr="00EB3508">
              <w:rPr>
                <w:sz w:val="18"/>
                <w:szCs w:val="26"/>
                <w:lang w:val="en-GB"/>
              </w:rPr>
              <w:t>F</w:t>
            </w:r>
            <w:r w:rsidR="00EB3508">
              <w:rPr>
                <w:sz w:val="18"/>
                <w:szCs w:val="26"/>
                <w:lang w:val="en-GB"/>
              </w:rPr>
              <w:t>0</w:t>
            </w:r>
            <w:r w:rsidRPr="00EB3508">
              <w:rPr>
                <w:sz w:val="18"/>
                <w:szCs w:val="26"/>
                <w:lang w:val="en-GB"/>
              </w:rPr>
              <w:t>3.01.01.</w:t>
            </w:r>
            <w:r w:rsidR="00EB3508">
              <w:rPr>
                <w:sz w:val="18"/>
                <w:szCs w:val="26"/>
                <w:lang w:val="en-GB"/>
              </w:rPr>
              <w:t>0</w:t>
            </w:r>
            <w:r w:rsidRPr="00EB3508">
              <w:rPr>
                <w:sz w:val="18"/>
                <w:szCs w:val="26"/>
                <w:lang w:val="en-GB"/>
              </w:rPr>
              <w:t>4</w:t>
            </w:r>
          </w:p>
        </w:tc>
      </w:tr>
      <w:tr w:rsidR="00BF021C" w14:paraId="50DF0D55" w14:textId="77777777" w:rsidTr="00EB3508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B3BC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06C9ECD8" w14:textId="77777777" w:rsidR="00D57321" w:rsidRDefault="00D57321" w:rsidP="00D57321">
            <w:pPr>
              <w:pStyle w:val="TabelleAufzhlung"/>
            </w:pPr>
            <w:r>
              <w:t>Ich kann mich über Grundierungen informieren.</w:t>
            </w:r>
          </w:p>
          <w:p w14:paraId="0B8FE121" w14:textId="77777777" w:rsidR="00D57321" w:rsidRDefault="00D57321" w:rsidP="00D57321">
            <w:pPr>
              <w:pStyle w:val="TabelleAufzhlung"/>
            </w:pPr>
            <w:r>
              <w:t>Ich kann mein</w:t>
            </w:r>
            <w:r w:rsidR="00253395">
              <w:t>en</w:t>
            </w:r>
            <w:r>
              <w:t xml:space="preserve"> Untergrund fachgerecht grundieren.</w:t>
            </w:r>
          </w:p>
          <w:p w14:paraId="29BC6D7B" w14:textId="77777777" w:rsidR="00D57321" w:rsidRDefault="00D57321" w:rsidP="00D57321">
            <w:pPr>
              <w:pStyle w:val="TabelleAufzhlung"/>
            </w:pPr>
            <w:r>
              <w:t>Ich kann Schabloniertechniken anwenden.</w:t>
            </w:r>
          </w:p>
          <w:p w14:paraId="3CC0CDE4" w14:textId="77777777" w:rsidR="0075491D" w:rsidRDefault="0075491D" w:rsidP="0075491D">
            <w:pPr>
              <w:pStyle w:val="TabelleAufzhlung"/>
            </w:pPr>
            <w:r>
              <w:t xml:space="preserve">Ich kann das Spiel nach vorgegebenen Kriterien überprüfen.  </w:t>
            </w:r>
          </w:p>
          <w:p w14:paraId="4BA7853C" w14:textId="77777777" w:rsidR="007B3163" w:rsidRDefault="007B3163" w:rsidP="00D57321">
            <w:pPr>
              <w:pStyle w:val="TabelleAufzhlung"/>
            </w:pPr>
            <w:r>
              <w:t xml:space="preserve">Ich kann das Spiel nach vorgegebenen Kriterien beurteilen. </w:t>
            </w:r>
          </w:p>
          <w:p w14:paraId="74AF2DBA" w14:textId="77777777" w:rsidR="00BF021C" w:rsidRPr="0075491D" w:rsidRDefault="004E1874" w:rsidP="0075491D">
            <w:pPr>
              <w:pStyle w:val="TabelleAufzhlung"/>
              <w:rPr>
                <w:i/>
              </w:rPr>
            </w:pPr>
            <w:r w:rsidRPr="00D57321">
              <w:rPr>
                <w:i/>
              </w:rPr>
              <w:t>I</w:t>
            </w:r>
            <w:r>
              <w:rPr>
                <w:i/>
              </w:rPr>
              <w:t>ch kann erkennen, was ich brauche, um gut zu arbeiten (Verantwortungsbewusstsein LFS1)</w:t>
            </w:r>
            <w:r w:rsidR="00D57321" w:rsidRPr="00D57321">
              <w:rPr>
                <w:i/>
              </w:rPr>
              <w:t>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7A3E17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77FC6C63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ACEC93" w14:textId="77777777" w:rsidR="00BF021C" w:rsidRDefault="00BF021C" w:rsidP="007F407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LernPROJEKT</w:t>
                  </w:r>
                </w:p>
              </w:tc>
            </w:tr>
            <w:tr w:rsidR="00BF021C" w14:paraId="372F17FE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D6F984" w14:textId="77777777" w:rsidR="00BF021C" w:rsidRDefault="00BF021C" w:rsidP="007F4075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LernTHEMA</w:t>
                  </w:r>
                </w:p>
              </w:tc>
            </w:tr>
            <w:tr w:rsidR="00BF021C" w14:paraId="4A7CEF83" w14:textId="77777777" w:rsidTr="001E62AC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24B8395A" w14:textId="77777777" w:rsidR="00BF021C" w:rsidRDefault="00BF021C" w:rsidP="007F4075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LernSCHRITT</w:t>
                  </w:r>
                </w:p>
              </w:tc>
            </w:tr>
          </w:tbl>
          <w:p w14:paraId="35FD48CF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180F5172" w14:textId="77777777" w:rsidR="00EC7ABD" w:rsidRDefault="00EC7ABD" w:rsidP="008D5FDB">
      <w:pPr>
        <w:pStyle w:val="Textkrper"/>
      </w:pPr>
    </w:p>
    <w:p w14:paraId="1EB4348B" w14:textId="77777777" w:rsidR="00EC7ABD" w:rsidRDefault="00EC7ABD" w:rsidP="008D5FDB">
      <w:pPr>
        <w:pStyle w:val="Textkrper"/>
      </w:pPr>
    </w:p>
    <w:p w14:paraId="02507FD5" w14:textId="77777777" w:rsidR="00EB3508" w:rsidRDefault="00EB3508" w:rsidP="008D5FDB">
      <w:pPr>
        <w:pStyle w:val="Textkrper"/>
      </w:pPr>
    </w:p>
    <w:p w14:paraId="6544BEDB" w14:textId="77777777" w:rsidR="00EB3508" w:rsidRDefault="00EB3508" w:rsidP="008D5FDB">
      <w:pPr>
        <w:pStyle w:val="Textkrper"/>
      </w:pPr>
      <w:r w:rsidRPr="00EC7AB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740641" wp14:editId="0932FFF7">
                <wp:simplePos x="0" y="0"/>
                <wp:positionH relativeFrom="column">
                  <wp:posOffset>2727325</wp:posOffset>
                </wp:positionH>
                <wp:positionV relativeFrom="paragraph">
                  <wp:posOffset>130175</wp:posOffset>
                </wp:positionV>
                <wp:extent cx="2011680" cy="1409700"/>
                <wp:effectExtent l="19050" t="0" r="45720" b="247650"/>
                <wp:wrapNone/>
                <wp:docPr id="56" name="Wolkenförmige Legend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11680" cy="140970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4E1F7" w14:textId="77777777" w:rsidR="00EC7ABD" w:rsidRDefault="00EC7ABD" w:rsidP="00EC7A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4064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56" o:spid="_x0000_s1026" type="#_x0000_t106" style="position:absolute;left:0;text-align:left;margin-left:214.75pt;margin-top:10.25pt;width:158.4pt;height:111pt;flip:x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" adj="6300,24300" filled="f" strokecolor="gray [1629]" strokeweight="2pt">
                <v:textbox>
                  <w:txbxContent>
                    <w:p w14:paraId="1754E1F7" w14:textId="77777777" w:rsidR="00EC7ABD" w:rsidRDefault="00EC7ABD" w:rsidP="00EC7A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95AC569" w14:textId="77777777" w:rsidR="00EB3508" w:rsidRDefault="00EB3508" w:rsidP="008D5FDB">
      <w:pPr>
        <w:pStyle w:val="Textkrper"/>
      </w:pPr>
    </w:p>
    <w:p w14:paraId="4A53FC33" w14:textId="77777777" w:rsidR="00EC7ABD" w:rsidRDefault="00EC7ABD" w:rsidP="008D5FDB">
      <w:pPr>
        <w:pStyle w:val="Textkrper"/>
      </w:pPr>
      <w:r w:rsidRPr="0097033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A8604A" wp14:editId="0492689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016125" cy="110490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3FFDF" w14:textId="77777777" w:rsidR="00EC7ABD" w:rsidRPr="00620803" w:rsidRDefault="00EC7ABD" w:rsidP="00EC7AB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br/>
                              <w:t>Schablonieren</w:t>
                            </w:r>
                            <w:r w:rsidR="007431A7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>??</w:t>
                            </w:r>
                            <w:r w:rsidRPr="00620803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4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8604A" id="_x0000_t202" coordsize="21600,21600" o:spt="202" path="m,l,21600r21600,l21600,xe">
                <v:stroke joinstyle="miter"/>
                <v:path gradientshapeok="t" o:connecttype="rect"/>
              </v:shapetype>
              <v:shape id="Textfeld 51" o:spid="_x0000_s1027" type="#_x0000_t202" style="position:absolute;left:0;text-align:left;margin-left:107.55pt;margin-top:.6pt;width:158.75pt;height:87pt;z-index:2516561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" filled="f" stroked="f" strokeweight=".5pt">
                <v:textbox>
                  <w:txbxContent>
                    <w:p w14:paraId="3B73FFDF" w14:textId="77777777" w:rsidR="00EC7ABD" w:rsidRPr="00620803" w:rsidRDefault="00EC7ABD" w:rsidP="00EC7ABD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br/>
                        <w:t>Schablonieren</w:t>
                      </w:r>
                      <w:r w:rsidR="007431A7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>??</w:t>
                      </w:r>
                      <w:r w:rsidRPr="00620803">
                        <w:rPr>
                          <w:rFonts w:ascii="Comic Sans MS" w:hAnsi="Comic Sans MS"/>
                          <w:b/>
                          <w:color w:val="C0504D" w:themeColor="accent2"/>
                          <w:sz w:val="24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FF0D11" w14:textId="77777777" w:rsidR="00EC7ABD" w:rsidRDefault="00EC7ABD" w:rsidP="008D5FDB">
      <w:pPr>
        <w:pStyle w:val="Textkrper"/>
      </w:pPr>
    </w:p>
    <w:p w14:paraId="5DA5052A" w14:textId="77777777" w:rsidR="00EC7ABD" w:rsidRDefault="00EC7ABD" w:rsidP="008D5FDB">
      <w:pPr>
        <w:pStyle w:val="Textkrper"/>
      </w:pPr>
    </w:p>
    <w:p w14:paraId="1EC3FABF" w14:textId="77777777" w:rsidR="00EC7ABD" w:rsidRDefault="00EC7ABD" w:rsidP="008D5FDB">
      <w:pPr>
        <w:pStyle w:val="Textkrper"/>
      </w:pPr>
    </w:p>
    <w:p w14:paraId="5F7726BC" w14:textId="77777777" w:rsidR="00EC7ABD" w:rsidRDefault="00EC7ABD" w:rsidP="008D5FDB">
      <w:pPr>
        <w:pStyle w:val="Textkrper"/>
      </w:pPr>
    </w:p>
    <w:p w14:paraId="7915E0B8" w14:textId="77777777" w:rsidR="00EC7ABD" w:rsidRDefault="00EC7ABD" w:rsidP="008D5FDB">
      <w:pPr>
        <w:pStyle w:val="Textkrper"/>
      </w:pPr>
    </w:p>
    <w:p w14:paraId="575AFEA9" w14:textId="77777777" w:rsidR="00EC7ABD" w:rsidRDefault="00EB3508" w:rsidP="008D5FDB">
      <w:pPr>
        <w:pStyle w:val="Textkrper"/>
      </w:pPr>
      <w:r w:rsidRPr="00EC7ABD">
        <w:rPr>
          <w:noProof/>
        </w:rPr>
        <w:drawing>
          <wp:anchor distT="0" distB="0" distL="114300" distR="114300" simplePos="0" relativeHeight="251654144" behindDoc="1" locked="0" layoutInCell="1" allowOverlap="1" wp14:anchorId="561EADF6" wp14:editId="7FC35C17">
            <wp:simplePos x="0" y="0"/>
            <wp:positionH relativeFrom="column">
              <wp:posOffset>3686175</wp:posOffset>
            </wp:positionH>
            <wp:positionV relativeFrom="paragraph">
              <wp:posOffset>72390</wp:posOffset>
            </wp:positionV>
            <wp:extent cx="2230120" cy="2251710"/>
            <wp:effectExtent l="0" t="0" r="0" b="0"/>
            <wp:wrapTight wrapText="bothSides">
              <wp:wrapPolygon edited="0">
                <wp:start x="8303" y="0"/>
                <wp:lineTo x="6642" y="365"/>
                <wp:lineTo x="2768" y="2376"/>
                <wp:lineTo x="1845" y="4203"/>
                <wp:lineTo x="554" y="5848"/>
                <wp:lineTo x="0" y="8223"/>
                <wp:lineTo x="0" y="12975"/>
                <wp:lineTo x="369" y="14619"/>
                <wp:lineTo x="1845" y="17543"/>
                <wp:lineTo x="6089" y="20832"/>
                <wp:lineTo x="9226" y="21381"/>
                <wp:lineTo x="12362" y="21381"/>
                <wp:lineTo x="18082" y="21381"/>
                <wp:lineTo x="18267" y="21381"/>
                <wp:lineTo x="18267" y="20467"/>
                <wp:lineTo x="21034" y="14619"/>
                <wp:lineTo x="21403" y="12975"/>
                <wp:lineTo x="21403" y="8223"/>
                <wp:lineTo x="20850" y="5848"/>
                <wp:lineTo x="18820" y="2558"/>
                <wp:lineTo x="14761" y="365"/>
                <wp:lineTo x="13100" y="0"/>
                <wp:lineTo x="8303" y="0"/>
              </wp:wrapPolygon>
            </wp:wrapTight>
            <wp:docPr id="34" name="Grafik 34" descr="C:\Users\JJWS\AppData\Local\Microsoft\Windows\INetCache\Content.Word\detective-142483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WS\AppData\Local\Microsoft\Windows\INetCache\Content.Word\detective-1424831_12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87122" w14:textId="77777777" w:rsidR="00EC7ABD" w:rsidRDefault="00EC7ABD" w:rsidP="008D5FDB">
      <w:pPr>
        <w:pStyle w:val="Textkrper"/>
      </w:pPr>
    </w:p>
    <w:p w14:paraId="68491A16" w14:textId="77777777" w:rsidR="008D5FDB" w:rsidRDefault="008D5FDB" w:rsidP="008D5FDB">
      <w:pPr>
        <w:pStyle w:val="Textkrper"/>
      </w:pPr>
    </w:p>
    <w:p w14:paraId="577ABE0B" w14:textId="77777777" w:rsidR="00EC7ABD" w:rsidRDefault="00B70992" w:rsidP="008D5FDB">
      <w:pPr>
        <w:pStyle w:val="Textkrper"/>
      </w:pPr>
      <w:r>
        <w:rPr>
          <w:noProof/>
        </w:rPr>
        <w:pict w14:anchorId="368717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7pt;margin-top:4.3pt;width:283.4pt;height:201.55pt;z-index:-251637760;mso-position-horizontal-relative:text;mso-position-vertical-relative:text" wrapcoords="-44 0 -44 21541 21600 21541 21600 0 -44 0">
            <v:imagedata r:id="rId10" o:title="IMG_5414" croptop="3360f"/>
          </v:shape>
        </w:pict>
      </w:r>
    </w:p>
    <w:p w14:paraId="1AD99619" w14:textId="77777777" w:rsidR="00EC7ABD" w:rsidRDefault="00EC7ABD" w:rsidP="008D5FDB">
      <w:pPr>
        <w:pStyle w:val="Textkrper"/>
      </w:pPr>
    </w:p>
    <w:p w14:paraId="285FF85A" w14:textId="77777777" w:rsidR="00EC7ABD" w:rsidRDefault="00EC7ABD" w:rsidP="008D5FDB">
      <w:pPr>
        <w:pStyle w:val="Textkrper"/>
      </w:pPr>
    </w:p>
    <w:p w14:paraId="04C7622D" w14:textId="77777777" w:rsidR="00EC7ABD" w:rsidRDefault="00EC7ABD" w:rsidP="008D5FDB">
      <w:pPr>
        <w:pStyle w:val="Textkrper"/>
      </w:pPr>
    </w:p>
    <w:p w14:paraId="700E04C7" w14:textId="77777777" w:rsidR="00EC7ABD" w:rsidRDefault="00EC7ABD" w:rsidP="008D5FDB">
      <w:pPr>
        <w:pStyle w:val="Textkrper"/>
      </w:pPr>
    </w:p>
    <w:p w14:paraId="64DA3B7B" w14:textId="77777777" w:rsidR="00EC7ABD" w:rsidRDefault="00EC7ABD" w:rsidP="008D5FDB">
      <w:pPr>
        <w:pStyle w:val="Textkrper"/>
      </w:pPr>
    </w:p>
    <w:p w14:paraId="2328BAD2" w14:textId="77777777" w:rsidR="00EC7ABD" w:rsidRDefault="00EC7ABD" w:rsidP="008D5FDB">
      <w:pPr>
        <w:pStyle w:val="Textkrper"/>
      </w:pPr>
    </w:p>
    <w:p w14:paraId="6C93DBA9" w14:textId="77777777" w:rsidR="00EC7ABD" w:rsidRDefault="00EC7ABD" w:rsidP="008D5FDB">
      <w:pPr>
        <w:pStyle w:val="Textkrper"/>
      </w:pPr>
    </w:p>
    <w:p w14:paraId="7F5EC645" w14:textId="77777777" w:rsidR="00EC7ABD" w:rsidRDefault="00EC7ABD" w:rsidP="008D5FDB">
      <w:pPr>
        <w:pStyle w:val="Textkrper"/>
      </w:pPr>
    </w:p>
    <w:p w14:paraId="71E94A36" w14:textId="77777777" w:rsidR="00EC7ABD" w:rsidRDefault="00EC7ABD" w:rsidP="008D5FDB">
      <w:pPr>
        <w:pStyle w:val="Textkrper"/>
      </w:pPr>
    </w:p>
    <w:p w14:paraId="1DD0F148" w14:textId="77777777" w:rsidR="00EC7ABD" w:rsidRDefault="00EC7ABD" w:rsidP="008D5FDB">
      <w:pPr>
        <w:pStyle w:val="Textkrper"/>
      </w:pPr>
    </w:p>
    <w:p w14:paraId="73C50DC7" w14:textId="77777777" w:rsidR="00EC7ABD" w:rsidRDefault="00EC7ABD" w:rsidP="008D5FDB">
      <w:pPr>
        <w:pStyle w:val="Textkrper"/>
      </w:pPr>
    </w:p>
    <w:p w14:paraId="69AE7517" w14:textId="77777777" w:rsidR="00EC7ABD" w:rsidRDefault="00EC7ABD" w:rsidP="008D5FDB">
      <w:pPr>
        <w:pStyle w:val="Textkrper"/>
      </w:pPr>
    </w:p>
    <w:p w14:paraId="64CEDF7A" w14:textId="77777777" w:rsidR="00EC7ABD" w:rsidRDefault="00EC7ABD" w:rsidP="008D5FDB">
      <w:pPr>
        <w:pStyle w:val="Textkrper"/>
      </w:pPr>
    </w:p>
    <w:p w14:paraId="6F602947" w14:textId="77777777" w:rsidR="00EC7ABD" w:rsidRDefault="00EC7ABD" w:rsidP="008D5FDB">
      <w:pPr>
        <w:pStyle w:val="Textkrper"/>
      </w:pPr>
    </w:p>
    <w:p w14:paraId="571C8074" w14:textId="77777777" w:rsidR="00EC7ABD" w:rsidRDefault="00EC7ABD" w:rsidP="008D5FDB">
      <w:pPr>
        <w:pStyle w:val="Textkrper"/>
      </w:pPr>
    </w:p>
    <w:p w14:paraId="7B78BF20" w14:textId="77777777" w:rsidR="00EB3508" w:rsidRDefault="00EB3508" w:rsidP="008D5FDB">
      <w:pPr>
        <w:pStyle w:val="Textkrper"/>
      </w:pPr>
    </w:p>
    <w:p w14:paraId="6249186C" w14:textId="77777777" w:rsidR="00EB3508" w:rsidRDefault="00EB3508" w:rsidP="008D5FDB">
      <w:pPr>
        <w:pStyle w:val="Textkrper"/>
      </w:pPr>
    </w:p>
    <w:p w14:paraId="293AD35C" w14:textId="77777777" w:rsidR="00EC7ABD" w:rsidRDefault="00EC7ABD" w:rsidP="008D5FDB">
      <w:pPr>
        <w:pStyle w:val="Textkrper"/>
      </w:pPr>
      <w:r w:rsidRPr="00EC7AB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78ED60D" wp14:editId="04B0EC80">
                <wp:simplePos x="0" y="0"/>
                <wp:positionH relativeFrom="margin">
                  <wp:posOffset>-103403</wp:posOffset>
                </wp:positionH>
                <wp:positionV relativeFrom="paragraph">
                  <wp:posOffset>131740</wp:posOffset>
                </wp:positionV>
                <wp:extent cx="4839941" cy="1569720"/>
                <wp:effectExtent l="57150" t="38100" r="75565" b="87630"/>
                <wp:wrapNone/>
                <wp:docPr id="28" name="Abgerundetes 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9941" cy="1569720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8AB17" id="Abgerundetes Rechteck 28" o:spid="_x0000_s1026" style="position:absolute;margin-left:-8.15pt;margin-top:10.35pt;width:381.1pt;height:123.6pt;z-index:-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50CB2805" w14:textId="77777777" w:rsidR="000E5AD8" w:rsidRPr="00EC7ABD" w:rsidRDefault="000E5AD8" w:rsidP="00EC7ABD">
      <w:pPr>
        <w:spacing w:line="240" w:lineRule="exact"/>
        <w:rPr>
          <w:lang w:eastAsia="de-DE"/>
        </w:rPr>
      </w:pPr>
      <w:r w:rsidRPr="00EC7ABD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38784" behindDoc="0" locked="0" layoutInCell="0" allowOverlap="1" wp14:anchorId="248EA732" wp14:editId="126D8DA5">
            <wp:simplePos x="0" y="0"/>
            <wp:positionH relativeFrom="rightMargin">
              <wp:posOffset>253276</wp:posOffset>
            </wp:positionH>
            <wp:positionV relativeFrom="paragraph">
              <wp:posOffset>29845</wp:posOffset>
            </wp:positionV>
            <wp:extent cx="302701" cy="324000"/>
            <wp:effectExtent l="0" t="0" r="2540" b="0"/>
            <wp:wrapNone/>
            <wp:docPr id="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8DA" w:rsidRPr="00EC7ABD">
        <w:rPr>
          <w:b/>
          <w:sz w:val="24"/>
          <w:szCs w:val="24"/>
        </w:rPr>
        <w:t>Aufgabe 1</w:t>
      </w:r>
      <w:r w:rsidRPr="00EC7ABD">
        <w:rPr>
          <w:b/>
          <w:sz w:val="24"/>
          <w:szCs w:val="24"/>
        </w:rPr>
        <w:t>:</w:t>
      </w:r>
    </w:p>
    <w:p w14:paraId="1CCB191E" w14:textId="77777777" w:rsidR="00EB3508" w:rsidRDefault="00EB3508" w:rsidP="00EB3508">
      <w:pPr>
        <w:pStyle w:val="Marginaliegrau"/>
        <w:framePr w:wrap="around" w:x="8895" w:y="471"/>
      </w:pPr>
      <w:r>
        <w:t>Aufgabe 1 und 2 für die offene Lernzeit geeignet</w:t>
      </w:r>
    </w:p>
    <w:p w14:paraId="368F4A72" w14:textId="77777777" w:rsidR="000E5AD8" w:rsidRPr="00EC7ABD" w:rsidRDefault="000E5AD8" w:rsidP="000E5AD8">
      <w:pPr>
        <w:pStyle w:val="AufgabeText"/>
        <w:ind w:left="0"/>
        <w:rPr>
          <w:sz w:val="24"/>
          <w:szCs w:val="24"/>
        </w:rPr>
      </w:pPr>
      <w:r w:rsidRPr="00EC7ABD">
        <w:rPr>
          <w:sz w:val="24"/>
          <w:szCs w:val="24"/>
        </w:rPr>
        <w:t>Informieren Sie sich anh</w:t>
      </w:r>
      <w:r w:rsidR="00CD6CB3" w:rsidRPr="00EC7ABD">
        <w:rPr>
          <w:sz w:val="24"/>
          <w:szCs w:val="24"/>
        </w:rPr>
        <w:t>and des Informationstext</w:t>
      </w:r>
      <w:r w:rsidR="00FF7FD1">
        <w:rPr>
          <w:sz w:val="24"/>
          <w:szCs w:val="24"/>
        </w:rPr>
        <w:t>es</w:t>
      </w:r>
      <w:r w:rsidR="00CD6CB3" w:rsidRPr="00EC7ABD">
        <w:rPr>
          <w:sz w:val="24"/>
          <w:szCs w:val="24"/>
        </w:rPr>
        <w:t xml:space="preserve"> zu dem Thema </w:t>
      </w:r>
      <w:r w:rsidR="00C8535E" w:rsidRPr="00EC7ABD">
        <w:rPr>
          <w:sz w:val="24"/>
          <w:szCs w:val="24"/>
        </w:rPr>
        <w:t xml:space="preserve"> </w:t>
      </w:r>
      <w:r w:rsidR="00CD6CB3" w:rsidRPr="00EC7ABD">
        <w:rPr>
          <w:sz w:val="24"/>
          <w:szCs w:val="24"/>
        </w:rPr>
        <w:t>„Grundierungen“</w:t>
      </w:r>
      <w:r w:rsidRPr="00EC7ABD">
        <w:rPr>
          <w:sz w:val="24"/>
          <w:szCs w:val="24"/>
        </w:rPr>
        <w:t>.</w:t>
      </w:r>
    </w:p>
    <w:p w14:paraId="3227DA3F" w14:textId="77777777" w:rsidR="000E5AD8" w:rsidRPr="00EC7ABD" w:rsidRDefault="000E5AD8" w:rsidP="000E5AD8">
      <w:pPr>
        <w:pStyle w:val="AufgabeText"/>
        <w:ind w:left="0"/>
        <w:rPr>
          <w:sz w:val="24"/>
          <w:szCs w:val="24"/>
        </w:rPr>
      </w:pPr>
    </w:p>
    <w:p w14:paraId="3DEC6CC4" w14:textId="77777777" w:rsidR="000E5AD8" w:rsidRPr="00EC7ABD" w:rsidRDefault="000E5AD8" w:rsidP="00DD3932">
      <w:pPr>
        <w:pStyle w:val="AufgabeText"/>
        <w:numPr>
          <w:ilvl w:val="0"/>
          <w:numId w:val="20"/>
        </w:numPr>
        <w:rPr>
          <w:sz w:val="24"/>
          <w:szCs w:val="24"/>
        </w:rPr>
      </w:pPr>
      <w:r w:rsidRPr="00EC7ABD">
        <w:rPr>
          <w:sz w:val="24"/>
          <w:szCs w:val="24"/>
        </w:rPr>
        <w:t>Lesen Sie den Text.</w:t>
      </w:r>
    </w:p>
    <w:p w14:paraId="321578CA" w14:textId="77777777" w:rsidR="00C013F5" w:rsidRPr="00EC7ABD" w:rsidRDefault="00EB3508" w:rsidP="00DD3932">
      <w:pPr>
        <w:pStyle w:val="AufgabeText"/>
        <w:numPr>
          <w:ilvl w:val="0"/>
          <w:numId w:val="20"/>
        </w:numPr>
        <w:rPr>
          <w:sz w:val="24"/>
          <w:szCs w:val="24"/>
        </w:rPr>
      </w:pPr>
      <w:r w:rsidRPr="00EC7ABD">
        <w:rPr>
          <w:i/>
          <w:noProof/>
          <w:color w:val="FF0000"/>
          <w:sz w:val="24"/>
          <w:szCs w:val="24"/>
          <w:lang w:eastAsia="de-DE"/>
        </w:rPr>
        <w:drawing>
          <wp:anchor distT="0" distB="0" distL="114300" distR="114300" simplePos="0" relativeHeight="251657216" behindDoc="0" locked="0" layoutInCell="0" allowOverlap="1" wp14:anchorId="10076600" wp14:editId="0FDFADB0">
            <wp:simplePos x="0" y="0"/>
            <wp:positionH relativeFrom="rightMargin">
              <wp:posOffset>278765</wp:posOffset>
            </wp:positionH>
            <wp:positionV relativeFrom="paragraph">
              <wp:posOffset>3175</wp:posOffset>
            </wp:positionV>
            <wp:extent cx="658495" cy="323850"/>
            <wp:effectExtent l="0" t="0" r="8255" b="0"/>
            <wp:wrapNone/>
            <wp:docPr id="17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F5" w:rsidRPr="00EC7ABD">
        <w:rPr>
          <w:sz w:val="24"/>
          <w:szCs w:val="24"/>
        </w:rPr>
        <w:t>Markieren Sie die Wör</w:t>
      </w:r>
      <w:r w:rsidR="00EC7ABD">
        <w:rPr>
          <w:sz w:val="24"/>
          <w:szCs w:val="24"/>
        </w:rPr>
        <w:t>ter die Sie nicht kennen</w:t>
      </w:r>
      <w:r w:rsidR="00C013F5" w:rsidRPr="00EC7ABD">
        <w:rPr>
          <w:sz w:val="24"/>
          <w:szCs w:val="24"/>
        </w:rPr>
        <w:t>.</w:t>
      </w:r>
      <w:r w:rsidR="00C013F5" w:rsidRPr="00EC7ABD">
        <w:rPr>
          <w:noProof/>
          <w:sz w:val="24"/>
          <w:szCs w:val="24"/>
        </w:rPr>
        <w:t xml:space="preserve"> </w:t>
      </w:r>
    </w:p>
    <w:p w14:paraId="7CC7B233" w14:textId="7DA04676" w:rsidR="00C013F5" w:rsidRPr="00EC7ABD" w:rsidRDefault="00C013F5" w:rsidP="00EC7ABD">
      <w:pPr>
        <w:pStyle w:val="AufgabeText"/>
        <w:numPr>
          <w:ilvl w:val="0"/>
          <w:numId w:val="20"/>
        </w:numPr>
        <w:rPr>
          <w:sz w:val="24"/>
          <w:szCs w:val="24"/>
        </w:rPr>
      </w:pPr>
      <w:r w:rsidRPr="00EC7ABD">
        <w:rPr>
          <w:sz w:val="24"/>
          <w:szCs w:val="24"/>
        </w:rPr>
        <w:t>K</w:t>
      </w:r>
      <w:r w:rsidR="00EC7ABD" w:rsidRPr="00EC7ABD">
        <w:rPr>
          <w:sz w:val="24"/>
          <w:szCs w:val="24"/>
        </w:rPr>
        <w:t xml:space="preserve">lären Sie diese Wörter mit Hilfe der bereitgestellten Fachbücher oder mit </w:t>
      </w:r>
      <w:r w:rsidR="00271368">
        <w:rPr>
          <w:sz w:val="24"/>
          <w:szCs w:val="24"/>
        </w:rPr>
        <w:t xml:space="preserve">Hilfe des </w:t>
      </w:r>
      <w:r w:rsidR="00EC7ABD" w:rsidRPr="00EC7ABD">
        <w:rPr>
          <w:sz w:val="24"/>
          <w:szCs w:val="24"/>
        </w:rPr>
        <w:t>Internet</w:t>
      </w:r>
      <w:r w:rsidR="00271368">
        <w:rPr>
          <w:sz w:val="24"/>
          <w:szCs w:val="24"/>
        </w:rPr>
        <w:t>s</w:t>
      </w:r>
      <w:r w:rsidR="00EC7ABD" w:rsidRPr="00EC7ABD">
        <w:rPr>
          <w:sz w:val="24"/>
          <w:szCs w:val="24"/>
        </w:rPr>
        <w:t xml:space="preserve"> auf Ihrem Tablet.</w:t>
      </w:r>
    </w:p>
    <w:p w14:paraId="140C400C" w14:textId="77777777" w:rsidR="00A57B93" w:rsidRDefault="00A57B93" w:rsidP="00EB3508">
      <w:pPr>
        <w:pStyle w:val="AufgabeText"/>
        <w:ind w:left="0"/>
        <w:rPr>
          <w:sz w:val="24"/>
          <w:szCs w:val="24"/>
        </w:rPr>
      </w:pPr>
    </w:p>
    <w:p w14:paraId="3501C707" w14:textId="77777777" w:rsidR="00EB3508" w:rsidRDefault="00EB350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03D3A00" w14:textId="77777777" w:rsidR="00EC7ABD" w:rsidRPr="00EC7ABD" w:rsidRDefault="00EC7ABD" w:rsidP="00EC7ABD">
      <w:pPr>
        <w:pStyle w:val="Textkrper"/>
        <w:rPr>
          <w:b/>
          <w:sz w:val="24"/>
          <w:szCs w:val="24"/>
          <w:u w:val="single"/>
        </w:rPr>
      </w:pPr>
      <w:r w:rsidRPr="00EC7ABD">
        <w:rPr>
          <w:b/>
          <w:sz w:val="24"/>
          <w:szCs w:val="24"/>
          <w:u w:val="single"/>
        </w:rPr>
        <w:lastRenderedPageBreak/>
        <w:t>Informationstext „Grundierungen“</w:t>
      </w:r>
    </w:p>
    <w:p w14:paraId="67E6DF66" w14:textId="77777777" w:rsidR="00EC7ABD" w:rsidRPr="00EC7ABD" w:rsidRDefault="00EC7ABD" w:rsidP="00EC7ABD">
      <w:pPr>
        <w:pStyle w:val="Textkrper"/>
        <w:rPr>
          <w:sz w:val="24"/>
          <w:szCs w:val="24"/>
        </w:rPr>
      </w:pPr>
    </w:p>
    <w:p w14:paraId="1F153E3F" w14:textId="77777777" w:rsidR="00EC7ABD" w:rsidRPr="00EC7ABD" w:rsidRDefault="00EC7ABD" w:rsidP="00EC7ABD">
      <w:pPr>
        <w:pStyle w:val="Textkrper"/>
        <w:rPr>
          <w:sz w:val="24"/>
          <w:szCs w:val="24"/>
        </w:rPr>
      </w:pPr>
      <w:r w:rsidRPr="00EC7ABD">
        <w:rPr>
          <w:sz w:val="24"/>
          <w:szCs w:val="24"/>
        </w:rPr>
        <w:t>Die Grundierung ist der erste Anstrich.</w:t>
      </w:r>
    </w:p>
    <w:p w14:paraId="0D01C9D6" w14:textId="77777777" w:rsidR="00EC7ABD" w:rsidRPr="00EC7ABD" w:rsidRDefault="00EC7ABD" w:rsidP="00EC7ABD">
      <w:pPr>
        <w:pStyle w:val="Textkrper"/>
        <w:rPr>
          <w:sz w:val="24"/>
          <w:szCs w:val="24"/>
        </w:rPr>
      </w:pPr>
    </w:p>
    <w:p w14:paraId="18A8CD25" w14:textId="77777777" w:rsidR="00EC7ABD" w:rsidRPr="00EC7ABD" w:rsidRDefault="00EC7ABD" w:rsidP="00EC7ABD">
      <w:pPr>
        <w:pStyle w:val="Textkrper"/>
        <w:rPr>
          <w:b/>
          <w:sz w:val="24"/>
          <w:szCs w:val="24"/>
        </w:rPr>
      </w:pPr>
      <w:r w:rsidRPr="00EC7ABD">
        <w:rPr>
          <w:sz w:val="24"/>
          <w:szCs w:val="24"/>
        </w:rPr>
        <w:t xml:space="preserve">Bei </w:t>
      </w:r>
      <w:r w:rsidRPr="00EC7ABD">
        <w:rPr>
          <w:b/>
          <w:i/>
          <w:sz w:val="24"/>
          <w:szCs w:val="24"/>
        </w:rPr>
        <w:t>Holz</w:t>
      </w:r>
      <w:r w:rsidRPr="00EC7ABD">
        <w:rPr>
          <w:sz w:val="24"/>
          <w:szCs w:val="24"/>
        </w:rPr>
        <w:t xml:space="preserve"> dient die Grundierung als </w:t>
      </w:r>
      <w:r w:rsidRPr="00EC7ABD">
        <w:rPr>
          <w:b/>
          <w:sz w:val="24"/>
          <w:szCs w:val="24"/>
        </w:rPr>
        <w:t>Haftvermittlung</w:t>
      </w:r>
      <w:r w:rsidRPr="00EC7ABD">
        <w:rPr>
          <w:sz w:val="24"/>
          <w:szCs w:val="24"/>
        </w:rPr>
        <w:t xml:space="preserve"> und </w:t>
      </w:r>
      <w:r w:rsidRPr="00EC7ABD">
        <w:rPr>
          <w:b/>
          <w:sz w:val="24"/>
          <w:szCs w:val="24"/>
        </w:rPr>
        <w:t>Isolierung.</w:t>
      </w:r>
      <w:r w:rsidRPr="00EC7ABD">
        <w:rPr>
          <w:sz w:val="24"/>
          <w:szCs w:val="24"/>
        </w:rPr>
        <w:t xml:space="preserve"> Des Weiteren sorgt sie für ein gleichmäßiges </w:t>
      </w:r>
      <w:r w:rsidRPr="00EC7ABD">
        <w:rPr>
          <w:b/>
          <w:sz w:val="24"/>
          <w:szCs w:val="24"/>
        </w:rPr>
        <w:t>Saugverhalten.</w:t>
      </w:r>
    </w:p>
    <w:p w14:paraId="1ED2B2F9" w14:textId="77777777" w:rsidR="00EC7ABD" w:rsidRPr="00EC7ABD" w:rsidRDefault="00EC7ABD" w:rsidP="00EC7ABD">
      <w:pPr>
        <w:pStyle w:val="Textkrper"/>
        <w:rPr>
          <w:sz w:val="24"/>
          <w:szCs w:val="24"/>
        </w:rPr>
      </w:pPr>
    </w:p>
    <w:p w14:paraId="1428CC95" w14:textId="77777777" w:rsidR="00EC7ABD" w:rsidRPr="00EC7ABD" w:rsidRDefault="00EC7ABD" w:rsidP="00EC7ABD">
      <w:pPr>
        <w:pStyle w:val="Textkrper"/>
        <w:rPr>
          <w:sz w:val="24"/>
          <w:szCs w:val="24"/>
        </w:rPr>
      </w:pPr>
      <w:r w:rsidRPr="00EC7ABD">
        <w:rPr>
          <w:sz w:val="24"/>
          <w:szCs w:val="24"/>
        </w:rPr>
        <w:t xml:space="preserve">Für den Untergrund </w:t>
      </w:r>
      <w:r w:rsidRPr="00EC7ABD">
        <w:rPr>
          <w:b/>
          <w:i/>
          <w:sz w:val="24"/>
          <w:szCs w:val="24"/>
        </w:rPr>
        <w:t>Metall</w:t>
      </w:r>
      <w:r w:rsidRPr="00EC7ABD">
        <w:rPr>
          <w:sz w:val="24"/>
          <w:szCs w:val="24"/>
        </w:rPr>
        <w:t xml:space="preserve"> setzt man die Grundierung als </w:t>
      </w:r>
      <w:r w:rsidRPr="00EC7ABD">
        <w:rPr>
          <w:b/>
          <w:sz w:val="24"/>
          <w:szCs w:val="24"/>
        </w:rPr>
        <w:t>Haftvermittler</w:t>
      </w:r>
      <w:r w:rsidRPr="00EC7ABD">
        <w:rPr>
          <w:sz w:val="24"/>
          <w:szCs w:val="24"/>
        </w:rPr>
        <w:t xml:space="preserve"> und/oder als </w:t>
      </w:r>
      <w:r w:rsidRPr="00EC7ABD">
        <w:rPr>
          <w:b/>
          <w:sz w:val="24"/>
          <w:szCs w:val="24"/>
        </w:rPr>
        <w:t>Korrosionsschutz</w:t>
      </w:r>
      <w:r w:rsidRPr="00EC7ABD">
        <w:rPr>
          <w:sz w:val="24"/>
          <w:szCs w:val="24"/>
        </w:rPr>
        <w:t xml:space="preserve"> ein.</w:t>
      </w:r>
    </w:p>
    <w:p w14:paraId="7C3D2699" w14:textId="77777777" w:rsidR="00A57B93" w:rsidRPr="00EC7ABD" w:rsidRDefault="006B1A36" w:rsidP="00A57B93">
      <w:pPr>
        <w:pStyle w:val="AufgabeText"/>
        <w:ind w:left="720"/>
        <w:rPr>
          <w:sz w:val="24"/>
          <w:szCs w:val="24"/>
        </w:rPr>
      </w:pPr>
      <w:r w:rsidRPr="00EC7ABD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B1CEC71" wp14:editId="1316FC00">
                <wp:simplePos x="0" y="0"/>
                <wp:positionH relativeFrom="margin">
                  <wp:posOffset>-82137</wp:posOffset>
                </wp:positionH>
                <wp:positionV relativeFrom="paragraph">
                  <wp:posOffset>182540</wp:posOffset>
                </wp:positionV>
                <wp:extent cx="4805518" cy="887730"/>
                <wp:effectExtent l="57150" t="38100" r="71755" b="102870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518" cy="887730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D5FD1" id="Abgerundetes Rechteck 7" o:spid="_x0000_s1026" style="position:absolute;margin-left:-6.45pt;margin-top:14.35pt;width:378.4pt;height:69.9pt;z-index:-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50FEBDCF" w14:textId="77777777" w:rsidR="00A57B93" w:rsidRPr="00EC7ABD" w:rsidRDefault="008B65D2" w:rsidP="00A57B93">
      <w:pPr>
        <w:pStyle w:val="AufgabeText"/>
        <w:ind w:left="0"/>
        <w:rPr>
          <w:b/>
          <w:noProof/>
          <w:sz w:val="24"/>
          <w:szCs w:val="24"/>
          <w:lang w:eastAsia="de-DE"/>
        </w:rPr>
      </w:pPr>
      <w:r w:rsidRPr="00EC7ABD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39808" behindDoc="0" locked="0" layoutInCell="0" allowOverlap="1" wp14:anchorId="7C5965D7" wp14:editId="73CE5547">
            <wp:simplePos x="0" y="0"/>
            <wp:positionH relativeFrom="rightMargin">
              <wp:posOffset>224169</wp:posOffset>
            </wp:positionH>
            <wp:positionV relativeFrom="paragraph">
              <wp:posOffset>62732</wp:posOffset>
            </wp:positionV>
            <wp:extent cx="302701" cy="324000"/>
            <wp:effectExtent l="0" t="0" r="2540" b="0"/>
            <wp:wrapNone/>
            <wp:docPr id="12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A36">
        <w:rPr>
          <w:b/>
          <w:sz w:val="24"/>
          <w:szCs w:val="24"/>
        </w:rPr>
        <w:t>Aufgabe 2</w:t>
      </w:r>
    </w:p>
    <w:p w14:paraId="57C47C59" w14:textId="77777777" w:rsidR="00A57B93" w:rsidRPr="00EC7ABD" w:rsidRDefault="008A044C" w:rsidP="00A57B93">
      <w:pPr>
        <w:pStyle w:val="AufgabeText"/>
        <w:ind w:left="0"/>
        <w:rPr>
          <w:sz w:val="24"/>
          <w:szCs w:val="24"/>
        </w:rPr>
      </w:pPr>
      <w:r w:rsidRPr="00EC7ABD">
        <w:rPr>
          <w:sz w:val="24"/>
          <w:szCs w:val="24"/>
        </w:rPr>
        <w:t>Welche Aufgaben erfüllt eine Grundierung</w:t>
      </w:r>
      <w:r w:rsidR="00F21DD9" w:rsidRPr="00EC7ABD">
        <w:rPr>
          <w:sz w:val="24"/>
          <w:szCs w:val="24"/>
        </w:rPr>
        <w:t xml:space="preserve"> bei den verschiedenen Untergründen</w:t>
      </w:r>
      <w:r w:rsidRPr="00EC7ABD">
        <w:rPr>
          <w:sz w:val="24"/>
          <w:szCs w:val="24"/>
        </w:rPr>
        <w:t>?</w:t>
      </w:r>
    </w:p>
    <w:p w14:paraId="27E34D7B" w14:textId="08BC25FD" w:rsidR="00A57B93" w:rsidRPr="00E070D4" w:rsidRDefault="00A57B93" w:rsidP="00DD3932">
      <w:pPr>
        <w:pStyle w:val="AufgabeText"/>
        <w:numPr>
          <w:ilvl w:val="0"/>
          <w:numId w:val="31"/>
        </w:numPr>
        <w:rPr>
          <w:b/>
          <w:sz w:val="24"/>
          <w:szCs w:val="24"/>
        </w:rPr>
      </w:pPr>
      <w:r w:rsidRPr="00EC7ABD">
        <w:rPr>
          <w:sz w:val="24"/>
          <w:szCs w:val="24"/>
        </w:rPr>
        <w:t xml:space="preserve">Kreuzen Sie das </w:t>
      </w:r>
      <w:r w:rsidR="00271368">
        <w:rPr>
          <w:sz w:val="24"/>
          <w:szCs w:val="24"/>
        </w:rPr>
        <w:t>R</w:t>
      </w:r>
      <w:r w:rsidR="00271368" w:rsidRPr="00EC7ABD">
        <w:rPr>
          <w:sz w:val="24"/>
          <w:szCs w:val="24"/>
        </w:rPr>
        <w:t xml:space="preserve">ichtige </w:t>
      </w:r>
      <w:r w:rsidRPr="00EC7ABD">
        <w:rPr>
          <w:sz w:val="24"/>
          <w:szCs w:val="24"/>
        </w:rPr>
        <w:t>in der nachfolgenden Tabelle an.</w:t>
      </w:r>
    </w:p>
    <w:p w14:paraId="562037C8" w14:textId="77777777" w:rsidR="00E070D4" w:rsidRPr="00EC7ABD" w:rsidRDefault="00E070D4" w:rsidP="00E070D4">
      <w:pPr>
        <w:pStyle w:val="AufgabeText"/>
        <w:ind w:left="720"/>
        <w:rPr>
          <w:b/>
          <w:sz w:val="24"/>
          <w:szCs w:val="24"/>
        </w:rPr>
      </w:pPr>
    </w:p>
    <w:p w14:paraId="2D08D42A" w14:textId="77777777" w:rsidR="00FF593A" w:rsidRPr="00EC7ABD" w:rsidRDefault="00FF593A" w:rsidP="00FF593A">
      <w:pPr>
        <w:pStyle w:val="AufgabeText"/>
        <w:ind w:left="720"/>
        <w:rPr>
          <w:sz w:val="24"/>
          <w:szCs w:val="24"/>
        </w:rPr>
      </w:pPr>
    </w:p>
    <w:tbl>
      <w:tblPr>
        <w:tblStyle w:val="Tabellenraster"/>
        <w:tblW w:w="7258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47"/>
        <w:gridCol w:w="1417"/>
        <w:gridCol w:w="1559"/>
        <w:gridCol w:w="1701"/>
        <w:gridCol w:w="1134"/>
      </w:tblGrid>
      <w:tr w:rsidR="00A57B93" w:rsidRPr="00EC7ABD" w14:paraId="786A0D60" w14:textId="77777777" w:rsidTr="00653F00">
        <w:tc>
          <w:tcPr>
            <w:tcW w:w="1447" w:type="dxa"/>
            <w:shd w:val="clear" w:color="auto" w:fill="auto"/>
            <w:vAlign w:val="center"/>
          </w:tcPr>
          <w:p w14:paraId="46C0274C" w14:textId="77777777" w:rsidR="00A57B93" w:rsidRPr="00EC7ABD" w:rsidRDefault="00A57B93" w:rsidP="00386EE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14:paraId="54B078DB" w14:textId="77777777" w:rsidR="00A57B93" w:rsidRPr="00EC7ABD" w:rsidRDefault="00A57B93" w:rsidP="00A57B93">
            <w:pPr>
              <w:pStyle w:val="Textkrper"/>
              <w:jc w:val="left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Haftver-</w:t>
            </w:r>
          </w:p>
          <w:p w14:paraId="11195921" w14:textId="77777777" w:rsidR="00A57B93" w:rsidRPr="00EC7ABD" w:rsidRDefault="00A57B93" w:rsidP="00A57B93">
            <w:pPr>
              <w:pStyle w:val="Textkrper"/>
              <w:jc w:val="left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mittlung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147D0C3A" w14:textId="77777777" w:rsidR="00A57B93" w:rsidRPr="00EC7ABD" w:rsidRDefault="00A57B93" w:rsidP="00A57B93">
            <w:pPr>
              <w:pStyle w:val="Textkrper"/>
              <w:jc w:val="left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Korrosionsschutz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1C4ABA41" w14:textId="77777777" w:rsidR="00A57B93" w:rsidRPr="00EC7ABD" w:rsidRDefault="00A57B93" w:rsidP="00A57B93">
            <w:pPr>
              <w:pStyle w:val="Textkrper"/>
              <w:jc w:val="left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 xml:space="preserve">Einheitliches </w:t>
            </w:r>
          </w:p>
          <w:p w14:paraId="79D81764" w14:textId="77777777" w:rsidR="00A57B93" w:rsidRPr="00EC7ABD" w:rsidRDefault="00A57B93" w:rsidP="00A57B93">
            <w:pPr>
              <w:pStyle w:val="Textkrper"/>
              <w:jc w:val="left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Saugverhalten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14:paraId="720657FA" w14:textId="77777777" w:rsidR="00653F00" w:rsidRPr="00EC7ABD" w:rsidRDefault="00253395" w:rsidP="00653F00">
            <w:pPr>
              <w:pStyle w:val="Textkrper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Isolierung</w:t>
            </w:r>
          </w:p>
        </w:tc>
      </w:tr>
      <w:tr w:rsidR="00A57B93" w:rsidRPr="00EC7ABD" w14:paraId="41F23B88" w14:textId="77777777" w:rsidTr="00653F00">
        <w:tc>
          <w:tcPr>
            <w:tcW w:w="1447" w:type="dxa"/>
            <w:shd w:val="clear" w:color="auto" w:fill="EEECE1" w:themeFill="background2"/>
            <w:vAlign w:val="center"/>
          </w:tcPr>
          <w:p w14:paraId="179009F3" w14:textId="77777777" w:rsidR="00A57B93" w:rsidRPr="00EC7ABD" w:rsidRDefault="00A57B93" w:rsidP="00386EE4">
            <w:pPr>
              <w:pStyle w:val="Textkrper"/>
              <w:jc w:val="left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Holz</w:t>
            </w:r>
          </w:p>
        </w:tc>
        <w:tc>
          <w:tcPr>
            <w:tcW w:w="1417" w:type="dxa"/>
            <w:vAlign w:val="center"/>
          </w:tcPr>
          <w:p w14:paraId="0BDA5C50" w14:textId="77777777" w:rsidR="00A57B93" w:rsidRPr="00EC7ABD" w:rsidRDefault="00A57B93" w:rsidP="00386EE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31422E8" w14:textId="77777777" w:rsidR="00A57B93" w:rsidRPr="00EC7ABD" w:rsidRDefault="00A57B93" w:rsidP="00386EE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68C00D0" w14:textId="77777777" w:rsidR="00A57B93" w:rsidRPr="00EC7ABD" w:rsidRDefault="00A57B93" w:rsidP="00386EE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407FFF0" w14:textId="77777777" w:rsidR="00A57B93" w:rsidRPr="00EC7ABD" w:rsidRDefault="00A57B93" w:rsidP="00386EE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  <w:tr w:rsidR="00A57B93" w:rsidRPr="00EC7ABD" w14:paraId="734B1877" w14:textId="77777777" w:rsidTr="00653F00">
        <w:tc>
          <w:tcPr>
            <w:tcW w:w="1447" w:type="dxa"/>
            <w:shd w:val="clear" w:color="auto" w:fill="EEECE1" w:themeFill="background2"/>
            <w:vAlign w:val="center"/>
          </w:tcPr>
          <w:p w14:paraId="04E2A3BB" w14:textId="77777777" w:rsidR="00A57B93" w:rsidRPr="00EC7ABD" w:rsidRDefault="00A57B93" w:rsidP="00386EE4">
            <w:pPr>
              <w:pStyle w:val="Textkrper"/>
              <w:jc w:val="left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Metall</w:t>
            </w:r>
          </w:p>
        </w:tc>
        <w:tc>
          <w:tcPr>
            <w:tcW w:w="1417" w:type="dxa"/>
            <w:vAlign w:val="center"/>
          </w:tcPr>
          <w:p w14:paraId="05AFEFD0" w14:textId="77777777" w:rsidR="00A57B93" w:rsidRPr="00EC7ABD" w:rsidRDefault="00A57B93" w:rsidP="00386EE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98FBEDA" w14:textId="77777777" w:rsidR="00A57B93" w:rsidRPr="00EC7ABD" w:rsidRDefault="00A57B93" w:rsidP="00386EE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A998531" w14:textId="77777777" w:rsidR="00A57B93" w:rsidRPr="00EC7ABD" w:rsidRDefault="00A57B93" w:rsidP="00386EE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E977407" w14:textId="77777777" w:rsidR="00A57B93" w:rsidRPr="00EC7ABD" w:rsidRDefault="00A57B93" w:rsidP="00386EE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</w:tbl>
    <w:p w14:paraId="22F68AF6" w14:textId="77777777" w:rsidR="00321DEE" w:rsidRPr="00EC7ABD" w:rsidRDefault="00321DEE" w:rsidP="008B65D2">
      <w:pPr>
        <w:pStyle w:val="AufgabeText"/>
        <w:ind w:left="0"/>
        <w:rPr>
          <w:sz w:val="24"/>
          <w:szCs w:val="24"/>
        </w:rPr>
      </w:pPr>
    </w:p>
    <w:p w14:paraId="673DD169" w14:textId="77777777" w:rsidR="00122A52" w:rsidRPr="00EC7ABD" w:rsidRDefault="00271368" w:rsidP="008B65D2">
      <w:pPr>
        <w:pStyle w:val="AufgabeText"/>
        <w:ind w:left="0"/>
        <w:rPr>
          <w:sz w:val="24"/>
          <w:szCs w:val="24"/>
        </w:rPr>
      </w:pPr>
      <w:r w:rsidRPr="00EC7ABD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5F910C" wp14:editId="4DAA775C">
                <wp:simplePos x="0" y="0"/>
                <wp:positionH relativeFrom="margin">
                  <wp:posOffset>-71755</wp:posOffset>
                </wp:positionH>
                <wp:positionV relativeFrom="paragraph">
                  <wp:posOffset>152902</wp:posOffset>
                </wp:positionV>
                <wp:extent cx="4795047" cy="655093"/>
                <wp:effectExtent l="57150" t="38100" r="81915" b="88265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047" cy="655093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23065" id="Abgerundetes Rechteck 9" o:spid="_x0000_s1026" style="position:absolute;margin-left:-5.65pt;margin-top:12.05pt;width:377.55pt;height:51.6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4997A560" w14:textId="77777777" w:rsidR="008B65D2" w:rsidRPr="00E070D4" w:rsidRDefault="00E070D4" w:rsidP="008B65D2">
      <w:pPr>
        <w:pStyle w:val="AufgabeText"/>
        <w:ind w:left="0"/>
        <w:rPr>
          <w:b/>
          <w:sz w:val="24"/>
          <w:szCs w:val="24"/>
        </w:rPr>
      </w:pPr>
      <w:r w:rsidRPr="00EC7ABD">
        <w:rPr>
          <w:i/>
          <w:noProof/>
          <w:color w:val="FF0000"/>
          <w:sz w:val="24"/>
          <w:szCs w:val="24"/>
          <w:lang w:eastAsia="de-DE"/>
        </w:rPr>
        <w:drawing>
          <wp:anchor distT="0" distB="0" distL="114300" distR="114300" simplePos="0" relativeHeight="251636736" behindDoc="0" locked="0" layoutInCell="0" allowOverlap="1" wp14:anchorId="6E0870A2" wp14:editId="1FB1D3EC">
            <wp:simplePos x="0" y="0"/>
            <wp:positionH relativeFrom="rightMargin">
              <wp:posOffset>327748</wp:posOffset>
            </wp:positionH>
            <wp:positionV relativeFrom="paragraph">
              <wp:posOffset>1300</wp:posOffset>
            </wp:positionV>
            <wp:extent cx="658495" cy="323850"/>
            <wp:effectExtent l="0" t="0" r="8255" b="0"/>
            <wp:wrapNone/>
            <wp:docPr id="6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A36">
        <w:rPr>
          <w:b/>
          <w:sz w:val="24"/>
          <w:szCs w:val="24"/>
        </w:rPr>
        <w:t>Aufgabe 3</w:t>
      </w:r>
    </w:p>
    <w:p w14:paraId="59B033DB" w14:textId="350A1DF9" w:rsidR="008B65D2" w:rsidRPr="00EC7ABD" w:rsidRDefault="001A2FDA" w:rsidP="008B65D2">
      <w:pPr>
        <w:pStyle w:val="AufgabeText"/>
        <w:ind w:left="0"/>
        <w:rPr>
          <w:sz w:val="24"/>
          <w:szCs w:val="24"/>
        </w:rPr>
      </w:pPr>
      <w:r>
        <w:rPr>
          <w:sz w:val="24"/>
          <w:szCs w:val="24"/>
        </w:rPr>
        <w:t>Vergleichen</w:t>
      </w:r>
      <w:r w:rsidR="00C013F5" w:rsidRPr="00EC7ABD">
        <w:rPr>
          <w:sz w:val="24"/>
          <w:szCs w:val="24"/>
        </w:rPr>
        <w:t xml:space="preserve"> Sie I</w:t>
      </w:r>
      <w:r w:rsidR="008B65D2" w:rsidRPr="00EC7ABD">
        <w:rPr>
          <w:sz w:val="24"/>
          <w:szCs w:val="24"/>
        </w:rPr>
        <w:t>hre Erfah</w:t>
      </w:r>
      <w:r w:rsidR="00253395">
        <w:rPr>
          <w:sz w:val="24"/>
          <w:szCs w:val="24"/>
        </w:rPr>
        <w:t xml:space="preserve">rungen mit </w:t>
      </w:r>
      <w:r w:rsidR="00271368" w:rsidRPr="00D45E1E">
        <w:rPr>
          <w:sz w:val="24"/>
          <w:szCs w:val="24"/>
        </w:rPr>
        <w:t xml:space="preserve">Ihrer Teampartnerin oder </w:t>
      </w:r>
      <w:r w:rsidR="00271368">
        <w:rPr>
          <w:sz w:val="24"/>
          <w:szCs w:val="24"/>
        </w:rPr>
        <w:t>I</w:t>
      </w:r>
      <w:r w:rsidR="00253395">
        <w:rPr>
          <w:sz w:val="24"/>
          <w:szCs w:val="24"/>
        </w:rPr>
        <w:t>hrem Teampartner</w:t>
      </w:r>
      <w:r w:rsidR="008B65D2" w:rsidRPr="00EC7ABD">
        <w:rPr>
          <w:sz w:val="24"/>
          <w:szCs w:val="24"/>
        </w:rPr>
        <w:t>.</w:t>
      </w:r>
    </w:p>
    <w:p w14:paraId="57C24C8C" w14:textId="77777777" w:rsidR="008B65D2" w:rsidRPr="00EC7ABD" w:rsidRDefault="008B65D2" w:rsidP="008B65D2">
      <w:pPr>
        <w:pStyle w:val="AufgabeText"/>
        <w:ind w:left="0"/>
        <w:rPr>
          <w:sz w:val="24"/>
          <w:szCs w:val="24"/>
        </w:rPr>
      </w:pPr>
    </w:p>
    <w:p w14:paraId="53FF7797" w14:textId="77777777" w:rsidR="008B65D2" w:rsidRPr="00EC7ABD" w:rsidRDefault="008B65D2" w:rsidP="008B65D2">
      <w:pPr>
        <w:pStyle w:val="AufgabeText"/>
        <w:ind w:left="0"/>
        <w:rPr>
          <w:sz w:val="24"/>
          <w:szCs w:val="24"/>
        </w:rPr>
      </w:pPr>
    </w:p>
    <w:p w14:paraId="0A9BC8CE" w14:textId="77777777" w:rsidR="00F840A3" w:rsidRPr="00E070D4" w:rsidRDefault="006B1A36" w:rsidP="008B65D2">
      <w:pPr>
        <w:pStyle w:val="AufgabeText"/>
        <w:ind w:left="0"/>
        <w:rPr>
          <w:b/>
          <w:sz w:val="24"/>
          <w:szCs w:val="24"/>
        </w:rPr>
      </w:pPr>
      <w:r w:rsidRPr="00EC7ABD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0" allowOverlap="1" wp14:anchorId="2B6034B4" wp14:editId="041BD3DD">
            <wp:simplePos x="0" y="0"/>
            <wp:positionH relativeFrom="rightMargin">
              <wp:posOffset>662305</wp:posOffset>
            </wp:positionH>
            <wp:positionV relativeFrom="paragraph">
              <wp:posOffset>102235</wp:posOffset>
            </wp:positionV>
            <wp:extent cx="323850" cy="323850"/>
            <wp:effectExtent l="0" t="0" r="0" b="0"/>
            <wp:wrapNone/>
            <wp:docPr id="20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ABD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40832" behindDoc="0" locked="0" layoutInCell="0" allowOverlap="1" wp14:anchorId="42B24545" wp14:editId="3A9B7192">
            <wp:simplePos x="0" y="0"/>
            <wp:positionH relativeFrom="rightMargin">
              <wp:posOffset>332105</wp:posOffset>
            </wp:positionH>
            <wp:positionV relativeFrom="paragraph">
              <wp:posOffset>99060</wp:posOffset>
            </wp:positionV>
            <wp:extent cx="302260" cy="323850"/>
            <wp:effectExtent l="0" t="0" r="2540" b="0"/>
            <wp:wrapNone/>
            <wp:docPr id="1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ABD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596315ED" wp14:editId="7860AEED">
                <wp:simplePos x="0" y="0"/>
                <wp:positionH relativeFrom="margin">
                  <wp:posOffset>-82137</wp:posOffset>
                </wp:positionH>
                <wp:positionV relativeFrom="paragraph">
                  <wp:posOffset>-2762</wp:posOffset>
                </wp:positionV>
                <wp:extent cx="4859080" cy="891540"/>
                <wp:effectExtent l="57150" t="38100" r="74930" b="99060"/>
                <wp:wrapNone/>
                <wp:docPr id="10" name="Abgerundetes 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080" cy="891540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6597F" id="Abgerundetes Rechteck 10" o:spid="_x0000_s1026" style="position:absolute;margin-left:-6.45pt;margin-top:-.2pt;width:382.6pt;height:70.2pt;z-index:-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  <w:r>
        <w:rPr>
          <w:b/>
          <w:sz w:val="24"/>
          <w:szCs w:val="24"/>
        </w:rPr>
        <w:t>Aufgabe 4</w:t>
      </w:r>
    </w:p>
    <w:p w14:paraId="15733E5C" w14:textId="77777777" w:rsidR="00F840A3" w:rsidRPr="00EC7ABD" w:rsidRDefault="00C013F5" w:rsidP="00DD3932">
      <w:pPr>
        <w:pStyle w:val="AufgabeText"/>
        <w:numPr>
          <w:ilvl w:val="0"/>
          <w:numId w:val="21"/>
        </w:numPr>
        <w:rPr>
          <w:sz w:val="24"/>
          <w:szCs w:val="24"/>
        </w:rPr>
      </w:pPr>
      <w:r w:rsidRPr="00EC7ABD">
        <w:rPr>
          <w:sz w:val="24"/>
          <w:szCs w:val="24"/>
        </w:rPr>
        <w:t>Grundieren Sie I</w:t>
      </w:r>
      <w:r w:rsidR="00F840A3" w:rsidRPr="00EC7ABD">
        <w:rPr>
          <w:sz w:val="24"/>
          <w:szCs w:val="24"/>
        </w:rPr>
        <w:t>hren Untergrund im Rollverfahren.</w:t>
      </w:r>
    </w:p>
    <w:p w14:paraId="012C19C1" w14:textId="77777777" w:rsidR="006B1A36" w:rsidRDefault="006B1A36" w:rsidP="006B1A36">
      <w:pPr>
        <w:pStyle w:val="Marginaliegrau"/>
        <w:framePr w:wrap="around" w:x="9062" w:y="147"/>
      </w:pPr>
      <w:r w:rsidRPr="00E070D4">
        <w:rPr>
          <w:b/>
        </w:rPr>
        <w:t>Rollverfahren:</w:t>
      </w:r>
      <w:r w:rsidRPr="00E070D4">
        <w:rPr>
          <w:b/>
        </w:rPr>
        <w:br/>
      </w:r>
      <w:r>
        <w:t>Streichen  mit der Walze.</w:t>
      </w:r>
    </w:p>
    <w:p w14:paraId="13E4BBC9" w14:textId="77777777" w:rsidR="00F840A3" w:rsidRPr="00EC7ABD" w:rsidRDefault="00C013F5" w:rsidP="00DD3932">
      <w:pPr>
        <w:pStyle w:val="AufgabeText"/>
        <w:numPr>
          <w:ilvl w:val="0"/>
          <w:numId w:val="21"/>
        </w:numPr>
        <w:rPr>
          <w:sz w:val="24"/>
          <w:szCs w:val="24"/>
        </w:rPr>
      </w:pPr>
      <w:r w:rsidRPr="00EC7ABD">
        <w:rPr>
          <w:sz w:val="24"/>
          <w:szCs w:val="24"/>
        </w:rPr>
        <w:t>Beschichten Sie I</w:t>
      </w:r>
      <w:r w:rsidR="00011DD0" w:rsidRPr="00EC7ABD">
        <w:rPr>
          <w:sz w:val="24"/>
          <w:szCs w:val="24"/>
        </w:rPr>
        <w:t>hren grundierten Untergrund im Rollverfahren.</w:t>
      </w:r>
    </w:p>
    <w:p w14:paraId="4904CA1D" w14:textId="77777777" w:rsidR="00011DD0" w:rsidRPr="00EC7ABD" w:rsidRDefault="00C013F5" w:rsidP="00011DD0">
      <w:pPr>
        <w:pStyle w:val="AufgabeText"/>
        <w:ind w:left="720"/>
        <w:rPr>
          <w:sz w:val="24"/>
          <w:szCs w:val="24"/>
        </w:rPr>
      </w:pPr>
      <w:r w:rsidRPr="00EC7ABD">
        <w:rPr>
          <w:sz w:val="24"/>
          <w:szCs w:val="24"/>
        </w:rPr>
        <w:t>(Das Material stellt Ihnen I</w:t>
      </w:r>
      <w:r w:rsidR="00011DD0" w:rsidRPr="00EC7ABD">
        <w:rPr>
          <w:sz w:val="24"/>
          <w:szCs w:val="24"/>
        </w:rPr>
        <w:t>hre Lehrkraft zu</w:t>
      </w:r>
      <w:r w:rsidR="00253395">
        <w:rPr>
          <w:sz w:val="24"/>
          <w:szCs w:val="24"/>
        </w:rPr>
        <w:t>r</w:t>
      </w:r>
      <w:r w:rsidR="00011DD0" w:rsidRPr="00EC7ABD">
        <w:rPr>
          <w:sz w:val="24"/>
          <w:szCs w:val="24"/>
        </w:rPr>
        <w:t xml:space="preserve"> Verfügung.)</w:t>
      </w:r>
    </w:p>
    <w:p w14:paraId="57CA9370" w14:textId="77777777" w:rsidR="00E070D4" w:rsidRPr="00EC7ABD" w:rsidRDefault="00E070D4" w:rsidP="008B65D2">
      <w:pPr>
        <w:pStyle w:val="AufgabeText"/>
        <w:ind w:left="0"/>
        <w:rPr>
          <w:sz w:val="24"/>
          <w:szCs w:val="24"/>
        </w:rPr>
      </w:pPr>
    </w:p>
    <w:p w14:paraId="11870A34" w14:textId="77777777" w:rsidR="006B1A36" w:rsidRDefault="006B1A36" w:rsidP="008B65D2">
      <w:pPr>
        <w:pStyle w:val="AufgabeText"/>
        <w:ind w:left="0"/>
        <w:rPr>
          <w:sz w:val="24"/>
          <w:szCs w:val="24"/>
        </w:rPr>
      </w:pPr>
    </w:p>
    <w:p w14:paraId="049F308E" w14:textId="77777777" w:rsidR="006B1A36" w:rsidRDefault="006B1A36" w:rsidP="008B65D2">
      <w:pPr>
        <w:pStyle w:val="AufgabeText"/>
        <w:ind w:left="0"/>
        <w:rPr>
          <w:sz w:val="24"/>
          <w:szCs w:val="24"/>
        </w:rPr>
      </w:pPr>
    </w:p>
    <w:p w14:paraId="6A166BE2" w14:textId="77777777" w:rsidR="008B65D2" w:rsidRPr="00EC7ABD" w:rsidRDefault="006B1A36" w:rsidP="008B65D2">
      <w:pPr>
        <w:pStyle w:val="AufgabeText"/>
        <w:ind w:left="0"/>
        <w:rPr>
          <w:sz w:val="24"/>
          <w:szCs w:val="24"/>
        </w:rPr>
      </w:pPr>
      <w:r w:rsidRPr="00EC7ABD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C809078" wp14:editId="30239F7A">
                <wp:simplePos x="0" y="0"/>
                <wp:positionH relativeFrom="margin">
                  <wp:posOffset>-125095</wp:posOffset>
                </wp:positionH>
                <wp:positionV relativeFrom="paragraph">
                  <wp:posOffset>101600</wp:posOffset>
                </wp:positionV>
                <wp:extent cx="4900930" cy="2179320"/>
                <wp:effectExtent l="57150" t="38100" r="71120" b="87630"/>
                <wp:wrapNone/>
                <wp:docPr id="15" name="Abgerundetes 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0930" cy="2179320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22051" id="Abgerundetes Rechteck 15" o:spid="_x0000_s1026" style="position:absolute;margin-left:-9.85pt;margin-top:8pt;width:385.9pt;height:171.6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7935B50F" w14:textId="77777777" w:rsidR="008B65D2" w:rsidRPr="007E0E3B" w:rsidRDefault="006B1A36" w:rsidP="008B65D2">
      <w:pPr>
        <w:pStyle w:val="AufgabeText"/>
        <w:ind w:left="0"/>
        <w:rPr>
          <w:b/>
          <w:sz w:val="24"/>
          <w:szCs w:val="24"/>
        </w:rPr>
      </w:pPr>
      <w:r w:rsidRPr="00EC7ABD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0" allowOverlap="1" wp14:anchorId="52B755F0" wp14:editId="61A9DC04">
            <wp:simplePos x="0" y="0"/>
            <wp:positionH relativeFrom="rightMargin">
              <wp:posOffset>730885</wp:posOffset>
            </wp:positionH>
            <wp:positionV relativeFrom="paragraph">
              <wp:posOffset>63662</wp:posOffset>
            </wp:positionV>
            <wp:extent cx="323850" cy="323850"/>
            <wp:effectExtent l="0" t="0" r="0" b="0"/>
            <wp:wrapNone/>
            <wp:docPr id="22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ABD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44928" behindDoc="0" locked="0" layoutInCell="0" allowOverlap="1" wp14:anchorId="71DBA434" wp14:editId="4C6A7758">
            <wp:simplePos x="0" y="0"/>
            <wp:positionH relativeFrom="rightMargin">
              <wp:posOffset>393700</wp:posOffset>
            </wp:positionH>
            <wp:positionV relativeFrom="paragraph">
              <wp:posOffset>56515</wp:posOffset>
            </wp:positionV>
            <wp:extent cx="302260" cy="323850"/>
            <wp:effectExtent l="0" t="0" r="2540" b="0"/>
            <wp:wrapNone/>
            <wp:docPr id="1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Aufgabe 5</w:t>
      </w:r>
    </w:p>
    <w:p w14:paraId="1C6FF93C" w14:textId="77777777" w:rsidR="008B65D2" w:rsidRPr="00EC7ABD" w:rsidRDefault="003B14BF" w:rsidP="00DD3932">
      <w:pPr>
        <w:pStyle w:val="AufgabeText"/>
        <w:numPr>
          <w:ilvl w:val="0"/>
          <w:numId w:val="23"/>
        </w:numPr>
        <w:rPr>
          <w:sz w:val="24"/>
          <w:szCs w:val="24"/>
        </w:rPr>
      </w:pPr>
      <w:r w:rsidRPr="00EC7ABD">
        <w:rPr>
          <w:sz w:val="24"/>
          <w:szCs w:val="24"/>
        </w:rPr>
        <w:t>Führen Sie die verschiedenen Schablonierver</w:t>
      </w:r>
      <w:r w:rsidR="00253395">
        <w:rPr>
          <w:sz w:val="24"/>
          <w:szCs w:val="24"/>
        </w:rPr>
        <w:t>s</w:t>
      </w:r>
      <w:r w:rsidRPr="00EC7ABD">
        <w:rPr>
          <w:sz w:val="24"/>
          <w:szCs w:val="24"/>
        </w:rPr>
        <w:t>uche durch.</w:t>
      </w:r>
    </w:p>
    <w:p w14:paraId="0EB94525" w14:textId="77777777" w:rsidR="006B1A36" w:rsidRPr="00177D30" w:rsidRDefault="006B1A36" w:rsidP="006B1A36">
      <w:pPr>
        <w:pStyle w:val="Marginaliegrau"/>
        <w:framePr w:wrap="around" w:x="9146" w:y="77"/>
      </w:pPr>
      <w:r w:rsidRPr="00177D30">
        <w:t xml:space="preserve">Schablonieren: </w:t>
      </w:r>
    </w:p>
    <w:p w14:paraId="749E67D1" w14:textId="77777777" w:rsidR="006B1A36" w:rsidRPr="00E070D4" w:rsidRDefault="006B1A36" w:rsidP="006B1A36">
      <w:pPr>
        <w:pStyle w:val="Marginaliegrau"/>
        <w:framePr w:wrap="around" w:x="9146" w:y="77"/>
      </w:pPr>
      <w:r w:rsidRPr="00E070D4">
        <w:t>Ein Bild oder Motiv mit Hilfe e</w:t>
      </w:r>
      <w:r w:rsidR="00253395">
        <w:t xml:space="preserve">iner Schablone auf ein Objekt </w:t>
      </w:r>
      <w:r w:rsidRPr="00E070D4">
        <w:t xml:space="preserve"> bekommen. </w:t>
      </w:r>
    </w:p>
    <w:p w14:paraId="7C01B2C9" w14:textId="2B6BF8DD" w:rsidR="003B14BF" w:rsidRPr="00EC7ABD" w:rsidRDefault="003B14BF" w:rsidP="00DD3932">
      <w:pPr>
        <w:pStyle w:val="AufgabeText"/>
        <w:numPr>
          <w:ilvl w:val="0"/>
          <w:numId w:val="22"/>
        </w:numPr>
        <w:rPr>
          <w:sz w:val="24"/>
          <w:szCs w:val="24"/>
        </w:rPr>
      </w:pPr>
      <w:r w:rsidRPr="00EC7ABD">
        <w:rPr>
          <w:sz w:val="24"/>
          <w:szCs w:val="24"/>
        </w:rPr>
        <w:t xml:space="preserve">Führen Sie die Versuche auf einem extra Blatt </w:t>
      </w:r>
      <w:r w:rsidR="00172526" w:rsidRPr="00EC7ABD">
        <w:rPr>
          <w:sz w:val="24"/>
          <w:szCs w:val="24"/>
        </w:rPr>
        <w:t>durch. (</w:t>
      </w:r>
      <w:r w:rsidR="00253395">
        <w:rPr>
          <w:sz w:val="24"/>
          <w:szCs w:val="24"/>
        </w:rPr>
        <w:t xml:space="preserve">Das Blatt </w:t>
      </w:r>
      <w:r w:rsidR="00572B22">
        <w:rPr>
          <w:sz w:val="24"/>
          <w:szCs w:val="24"/>
        </w:rPr>
        <w:t>erhalten Sie von der Lehrkraft</w:t>
      </w:r>
      <w:r w:rsidR="00253395">
        <w:rPr>
          <w:sz w:val="24"/>
          <w:szCs w:val="24"/>
        </w:rPr>
        <w:t>.</w:t>
      </w:r>
      <w:r w:rsidR="0061716F" w:rsidRPr="00EC7ABD">
        <w:rPr>
          <w:sz w:val="24"/>
          <w:szCs w:val="24"/>
        </w:rPr>
        <w:t>)</w:t>
      </w:r>
    </w:p>
    <w:p w14:paraId="6834BE94" w14:textId="77777777" w:rsidR="003B14BF" w:rsidRPr="00EC7ABD" w:rsidRDefault="0049745D" w:rsidP="00DD3932">
      <w:pPr>
        <w:pStyle w:val="AufgabeText"/>
        <w:numPr>
          <w:ilvl w:val="0"/>
          <w:numId w:val="22"/>
        </w:numPr>
        <w:rPr>
          <w:sz w:val="24"/>
          <w:szCs w:val="24"/>
        </w:rPr>
      </w:pPr>
      <w:r w:rsidRPr="00EC7ABD">
        <w:rPr>
          <w:sz w:val="24"/>
          <w:szCs w:val="24"/>
        </w:rPr>
        <w:t>Holen Sie sich Ihre Schablone bei I</w:t>
      </w:r>
      <w:r w:rsidR="003B14BF" w:rsidRPr="00EC7ABD">
        <w:rPr>
          <w:sz w:val="24"/>
          <w:szCs w:val="24"/>
        </w:rPr>
        <w:t>hrer Lehrkraft.</w:t>
      </w:r>
    </w:p>
    <w:p w14:paraId="4A8033D1" w14:textId="77777777" w:rsidR="008B65D2" w:rsidRPr="00EC7ABD" w:rsidRDefault="008B65D2" w:rsidP="008B65D2">
      <w:pPr>
        <w:pStyle w:val="AufgabeText"/>
        <w:ind w:left="0"/>
        <w:rPr>
          <w:sz w:val="24"/>
          <w:szCs w:val="24"/>
        </w:rPr>
      </w:pPr>
    </w:p>
    <w:p w14:paraId="3350C306" w14:textId="77777777" w:rsidR="00C324FE" w:rsidRPr="00EC7ABD" w:rsidRDefault="00672114" w:rsidP="00DD3932">
      <w:pPr>
        <w:pStyle w:val="AufgabeText"/>
        <w:numPr>
          <w:ilvl w:val="0"/>
          <w:numId w:val="23"/>
        </w:numPr>
        <w:rPr>
          <w:sz w:val="24"/>
          <w:szCs w:val="24"/>
        </w:rPr>
      </w:pPr>
      <w:r w:rsidRPr="00EC7ABD">
        <w:rPr>
          <w:sz w:val="24"/>
          <w:szCs w:val="24"/>
        </w:rPr>
        <w:t>Tragen Sie ihre Ergebnisse in die Tabelle ein.</w:t>
      </w:r>
    </w:p>
    <w:p w14:paraId="3C569ED0" w14:textId="77777777" w:rsidR="00146847" w:rsidRPr="00EC7ABD" w:rsidRDefault="00146847" w:rsidP="00146847">
      <w:pPr>
        <w:pStyle w:val="AufgabeText"/>
        <w:ind w:left="360"/>
        <w:rPr>
          <w:sz w:val="24"/>
          <w:szCs w:val="24"/>
        </w:rPr>
      </w:pPr>
      <w:r w:rsidRPr="00EC7ABD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42880" behindDoc="0" locked="0" layoutInCell="1" allowOverlap="1" wp14:anchorId="6F50E405" wp14:editId="2B714868">
            <wp:simplePos x="0" y="0"/>
            <wp:positionH relativeFrom="column">
              <wp:posOffset>3036224</wp:posOffset>
            </wp:positionH>
            <wp:positionV relativeFrom="paragraph">
              <wp:posOffset>146742</wp:posOffset>
            </wp:positionV>
            <wp:extent cx="318770" cy="318770"/>
            <wp:effectExtent l="0" t="0" r="5080" b="5080"/>
            <wp:wrapNone/>
            <wp:docPr id="1884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ABD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41856" behindDoc="0" locked="0" layoutInCell="1" allowOverlap="1" wp14:anchorId="332A03BC" wp14:editId="33F384AA">
            <wp:simplePos x="0" y="0"/>
            <wp:positionH relativeFrom="column">
              <wp:posOffset>1021658</wp:posOffset>
            </wp:positionH>
            <wp:positionV relativeFrom="paragraph">
              <wp:posOffset>153843</wp:posOffset>
            </wp:positionV>
            <wp:extent cx="318770" cy="318770"/>
            <wp:effectExtent l="0" t="0" r="5080" b="5080"/>
            <wp:wrapNone/>
            <wp:docPr id="1879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75F09" w14:textId="77777777" w:rsidR="00672114" w:rsidRPr="00EC7ABD" w:rsidRDefault="00672114" w:rsidP="00146847">
      <w:pPr>
        <w:pStyle w:val="Listenabsatz"/>
        <w:jc w:val="both"/>
        <w:rPr>
          <w:sz w:val="24"/>
          <w:szCs w:val="24"/>
        </w:rPr>
      </w:pPr>
      <w:r w:rsidRPr="00EC7ABD">
        <w:rPr>
          <w:sz w:val="24"/>
          <w:szCs w:val="24"/>
        </w:rPr>
        <w:t xml:space="preserve">Gut = </w:t>
      </w:r>
      <w:r w:rsidR="00146847" w:rsidRPr="00EC7ABD">
        <w:rPr>
          <w:sz w:val="24"/>
          <w:szCs w:val="24"/>
        </w:rPr>
        <w:t xml:space="preserve">                                  Schlecht =    </w:t>
      </w:r>
    </w:p>
    <w:p w14:paraId="35A5D56E" w14:textId="77777777" w:rsidR="00C324FE" w:rsidRDefault="00C324FE" w:rsidP="00146847">
      <w:pPr>
        <w:pStyle w:val="AufgabeText"/>
        <w:ind w:left="0"/>
        <w:rPr>
          <w:sz w:val="24"/>
          <w:szCs w:val="24"/>
        </w:rPr>
      </w:pPr>
    </w:p>
    <w:p w14:paraId="35F9ABC9" w14:textId="77777777" w:rsidR="00E070D4" w:rsidRDefault="00E070D4" w:rsidP="00146847">
      <w:pPr>
        <w:pStyle w:val="AufgabeText"/>
        <w:ind w:left="0"/>
        <w:rPr>
          <w:sz w:val="24"/>
          <w:szCs w:val="24"/>
        </w:rPr>
      </w:pPr>
    </w:p>
    <w:p w14:paraId="46401B28" w14:textId="77777777" w:rsidR="00271368" w:rsidRDefault="00271368" w:rsidP="00146847">
      <w:pPr>
        <w:pStyle w:val="AufgabeText"/>
        <w:ind w:left="0"/>
        <w:rPr>
          <w:sz w:val="24"/>
          <w:szCs w:val="24"/>
        </w:rPr>
      </w:pPr>
    </w:p>
    <w:p w14:paraId="245E9EE8" w14:textId="77777777" w:rsidR="00271368" w:rsidRDefault="00271368" w:rsidP="00146847">
      <w:pPr>
        <w:pStyle w:val="AufgabeText"/>
        <w:ind w:left="0"/>
        <w:rPr>
          <w:sz w:val="24"/>
          <w:szCs w:val="24"/>
        </w:rPr>
      </w:pPr>
    </w:p>
    <w:p w14:paraId="5D02E7CC" w14:textId="26602510" w:rsidR="007E0E3B" w:rsidRPr="00EC7ABD" w:rsidRDefault="007E0E3B" w:rsidP="00146847">
      <w:pPr>
        <w:pStyle w:val="AufgabeText"/>
        <w:ind w:left="0"/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49"/>
        <w:gridCol w:w="3040"/>
        <w:gridCol w:w="2097"/>
      </w:tblGrid>
      <w:tr w:rsidR="00172526" w:rsidRPr="00EC7ABD" w14:paraId="75467EE2" w14:textId="77777777" w:rsidTr="00386EE4">
        <w:tc>
          <w:tcPr>
            <w:tcW w:w="3445" w:type="dxa"/>
          </w:tcPr>
          <w:p w14:paraId="53835BD1" w14:textId="77777777" w:rsidR="00172526" w:rsidRPr="00EC7ABD" w:rsidRDefault="00172526" w:rsidP="00386EE4">
            <w:pPr>
              <w:jc w:val="center"/>
              <w:rPr>
                <w:b/>
                <w:sz w:val="24"/>
                <w:szCs w:val="24"/>
              </w:rPr>
            </w:pPr>
            <w:r w:rsidRPr="00EC7ABD">
              <w:rPr>
                <w:b/>
                <w:sz w:val="24"/>
                <w:szCs w:val="24"/>
              </w:rPr>
              <w:t>Versuche</w:t>
            </w:r>
          </w:p>
          <w:p w14:paraId="7166518A" w14:textId="77777777" w:rsidR="00172526" w:rsidRPr="00EC7ABD" w:rsidRDefault="00172526" w:rsidP="00386E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46" w:type="dxa"/>
          </w:tcPr>
          <w:p w14:paraId="7D531B8E" w14:textId="77777777" w:rsidR="00172526" w:rsidRPr="00EC7ABD" w:rsidRDefault="00172526" w:rsidP="00386EE4">
            <w:pPr>
              <w:jc w:val="center"/>
              <w:rPr>
                <w:b/>
                <w:sz w:val="24"/>
                <w:szCs w:val="24"/>
              </w:rPr>
            </w:pPr>
            <w:r w:rsidRPr="00EC7ABD">
              <w:rPr>
                <w:b/>
                <w:sz w:val="24"/>
                <w:szCs w:val="24"/>
              </w:rPr>
              <w:t>Versuchsablauf</w:t>
            </w:r>
          </w:p>
        </w:tc>
        <w:tc>
          <w:tcPr>
            <w:tcW w:w="3446" w:type="dxa"/>
          </w:tcPr>
          <w:p w14:paraId="785523AC" w14:textId="77777777" w:rsidR="00172526" w:rsidRPr="00EC7ABD" w:rsidRDefault="00172526" w:rsidP="00386EE4">
            <w:pPr>
              <w:jc w:val="center"/>
              <w:rPr>
                <w:b/>
                <w:sz w:val="24"/>
                <w:szCs w:val="24"/>
              </w:rPr>
            </w:pPr>
            <w:r w:rsidRPr="00EC7ABD">
              <w:rPr>
                <w:b/>
                <w:sz w:val="24"/>
                <w:szCs w:val="24"/>
              </w:rPr>
              <w:t>Ergebnis</w:t>
            </w:r>
          </w:p>
        </w:tc>
      </w:tr>
      <w:tr w:rsidR="00172526" w:rsidRPr="00EC7ABD" w14:paraId="6A0AA87E" w14:textId="77777777" w:rsidTr="00386EE4">
        <w:tc>
          <w:tcPr>
            <w:tcW w:w="3445" w:type="dxa"/>
          </w:tcPr>
          <w:p w14:paraId="2C7E989E" w14:textId="77777777" w:rsidR="00172526" w:rsidRPr="00EC7ABD" w:rsidRDefault="00172526" w:rsidP="00386EE4">
            <w:p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V1:</w:t>
            </w:r>
          </w:p>
          <w:p w14:paraId="0FB1AA43" w14:textId="77777777" w:rsidR="00172526" w:rsidRPr="00EC7ABD" w:rsidRDefault="00172526" w:rsidP="00386EE4">
            <w:pPr>
              <w:rPr>
                <w:sz w:val="24"/>
                <w:szCs w:val="24"/>
              </w:rPr>
            </w:pPr>
          </w:p>
          <w:p w14:paraId="2512EB62" w14:textId="77777777" w:rsidR="00572B22" w:rsidRDefault="00572B22" w:rsidP="00386EE4">
            <w:pPr>
              <w:jc w:val="center"/>
              <w:rPr>
                <w:sz w:val="24"/>
                <w:szCs w:val="24"/>
              </w:rPr>
            </w:pPr>
          </w:p>
          <w:p w14:paraId="61DCE704" w14:textId="77777777" w:rsidR="00172526" w:rsidRPr="00EC7ABD" w:rsidRDefault="00172526" w:rsidP="00386EE4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Borstenlänge</w:t>
            </w:r>
          </w:p>
          <w:p w14:paraId="72976B2D" w14:textId="77777777" w:rsidR="00172526" w:rsidRPr="00EC7ABD" w:rsidRDefault="00172526" w:rsidP="00386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6" w:type="dxa"/>
          </w:tcPr>
          <w:p w14:paraId="35F79EAD" w14:textId="77777777" w:rsidR="00172526" w:rsidRPr="00EC7ABD" w:rsidRDefault="00172526" w:rsidP="00427B2F">
            <w:pPr>
              <w:pStyle w:val="Listenabsatz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Schablonieren mit langborstigem Pinsel</w:t>
            </w:r>
          </w:p>
          <w:p w14:paraId="778F1A1A" w14:textId="77777777" w:rsidR="00172526" w:rsidRPr="00EC7ABD" w:rsidRDefault="00172526" w:rsidP="00386EE4">
            <w:pPr>
              <w:pStyle w:val="Listenabsatz"/>
              <w:rPr>
                <w:sz w:val="24"/>
                <w:szCs w:val="24"/>
              </w:rPr>
            </w:pPr>
          </w:p>
          <w:p w14:paraId="47E94DAF" w14:textId="77777777" w:rsidR="00172526" w:rsidRPr="00EC7ABD" w:rsidRDefault="00172526" w:rsidP="00427B2F">
            <w:pPr>
              <w:pStyle w:val="Listenabsatz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Schablonieren mit kurzborstigem Pinsel</w:t>
            </w:r>
          </w:p>
        </w:tc>
        <w:tc>
          <w:tcPr>
            <w:tcW w:w="3446" w:type="dxa"/>
          </w:tcPr>
          <w:p w14:paraId="5C55FE53" w14:textId="77777777" w:rsidR="00172526" w:rsidRPr="00EC7ABD" w:rsidRDefault="00172526" w:rsidP="00386EE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72526" w:rsidRPr="00EC7ABD" w14:paraId="15D9AAEA" w14:textId="77777777" w:rsidTr="00386EE4">
        <w:tc>
          <w:tcPr>
            <w:tcW w:w="3445" w:type="dxa"/>
          </w:tcPr>
          <w:p w14:paraId="35EECAA8" w14:textId="77777777" w:rsidR="00172526" w:rsidRPr="00EC7ABD" w:rsidRDefault="00172526" w:rsidP="00386EE4">
            <w:p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V2:</w:t>
            </w:r>
          </w:p>
          <w:p w14:paraId="24E1638D" w14:textId="77777777" w:rsidR="00172526" w:rsidRPr="00EC7ABD" w:rsidRDefault="00172526" w:rsidP="00386EE4">
            <w:pPr>
              <w:rPr>
                <w:sz w:val="24"/>
                <w:szCs w:val="24"/>
              </w:rPr>
            </w:pPr>
          </w:p>
          <w:p w14:paraId="391628BA" w14:textId="77777777" w:rsidR="00172526" w:rsidRPr="00EC7ABD" w:rsidRDefault="00172526" w:rsidP="00386EE4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Farbkonsistenz</w:t>
            </w:r>
          </w:p>
          <w:p w14:paraId="222541B6" w14:textId="77777777" w:rsidR="00172526" w:rsidRPr="00EC7ABD" w:rsidRDefault="00172526" w:rsidP="00386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6" w:type="dxa"/>
          </w:tcPr>
          <w:p w14:paraId="0A56AA4D" w14:textId="77777777" w:rsidR="00172526" w:rsidRPr="00EC7ABD" w:rsidRDefault="00172526" w:rsidP="00427B2F">
            <w:pPr>
              <w:pStyle w:val="Listenabsatz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 xml:space="preserve">Schablonieren mit unverdünnter Farbe </w:t>
            </w:r>
          </w:p>
          <w:p w14:paraId="39D014E1" w14:textId="77777777" w:rsidR="00172526" w:rsidRPr="00EC7ABD" w:rsidRDefault="00172526" w:rsidP="00386EE4">
            <w:pPr>
              <w:rPr>
                <w:sz w:val="24"/>
                <w:szCs w:val="24"/>
              </w:rPr>
            </w:pPr>
          </w:p>
          <w:p w14:paraId="7EBDCB75" w14:textId="77777777" w:rsidR="00172526" w:rsidRPr="00EC7ABD" w:rsidRDefault="00172526" w:rsidP="00427B2F">
            <w:pPr>
              <w:pStyle w:val="Listenabsatz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Schablonieren mit verdünnter Farbe</w:t>
            </w:r>
          </w:p>
        </w:tc>
        <w:tc>
          <w:tcPr>
            <w:tcW w:w="3446" w:type="dxa"/>
          </w:tcPr>
          <w:p w14:paraId="523351E5" w14:textId="77777777" w:rsidR="00172526" w:rsidRPr="00EC7ABD" w:rsidRDefault="00172526" w:rsidP="00386EE4">
            <w:pPr>
              <w:rPr>
                <w:b/>
                <w:sz w:val="24"/>
                <w:szCs w:val="24"/>
              </w:rPr>
            </w:pPr>
          </w:p>
        </w:tc>
      </w:tr>
      <w:tr w:rsidR="00172526" w:rsidRPr="00EC7ABD" w14:paraId="7180BB89" w14:textId="77777777" w:rsidTr="00386EE4">
        <w:tc>
          <w:tcPr>
            <w:tcW w:w="3445" w:type="dxa"/>
          </w:tcPr>
          <w:p w14:paraId="5A7E9BFD" w14:textId="77777777" w:rsidR="00172526" w:rsidRPr="00EC7ABD" w:rsidRDefault="00172526" w:rsidP="00386EE4">
            <w:p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V3:</w:t>
            </w:r>
          </w:p>
          <w:p w14:paraId="46330F9A" w14:textId="77777777" w:rsidR="00172526" w:rsidRPr="00EC7ABD" w:rsidRDefault="00172526" w:rsidP="00386EE4">
            <w:pPr>
              <w:rPr>
                <w:sz w:val="24"/>
                <w:szCs w:val="24"/>
              </w:rPr>
            </w:pPr>
          </w:p>
          <w:p w14:paraId="4E78A637" w14:textId="77777777" w:rsidR="00172526" w:rsidRPr="00EC7ABD" w:rsidRDefault="00172526" w:rsidP="00386EE4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Auftragsmenge</w:t>
            </w:r>
          </w:p>
          <w:p w14:paraId="058D70D6" w14:textId="77777777" w:rsidR="00172526" w:rsidRPr="00EC7ABD" w:rsidRDefault="00172526" w:rsidP="00386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6" w:type="dxa"/>
          </w:tcPr>
          <w:p w14:paraId="1E2E87F4" w14:textId="77777777" w:rsidR="00172526" w:rsidRPr="00EC7ABD" w:rsidRDefault="00172526" w:rsidP="00DD3932">
            <w:pPr>
              <w:pStyle w:val="Listenabsatz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Schablonieren mit viel Farbe</w:t>
            </w:r>
          </w:p>
          <w:p w14:paraId="7A2256AE" w14:textId="77777777" w:rsidR="00172526" w:rsidRPr="00EC7ABD" w:rsidRDefault="00172526" w:rsidP="00386EE4">
            <w:pPr>
              <w:pStyle w:val="Listenabsatz"/>
              <w:rPr>
                <w:sz w:val="24"/>
                <w:szCs w:val="24"/>
              </w:rPr>
            </w:pPr>
          </w:p>
          <w:p w14:paraId="12645683" w14:textId="77777777" w:rsidR="00172526" w:rsidRPr="00EC7ABD" w:rsidRDefault="00172526" w:rsidP="00DD3932">
            <w:pPr>
              <w:pStyle w:val="Listenabsatz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Schablonieren mit wenig Farbe</w:t>
            </w:r>
          </w:p>
        </w:tc>
        <w:tc>
          <w:tcPr>
            <w:tcW w:w="3446" w:type="dxa"/>
          </w:tcPr>
          <w:p w14:paraId="2E579876" w14:textId="77777777" w:rsidR="00172526" w:rsidRPr="00EC7ABD" w:rsidRDefault="00172526" w:rsidP="00386EE4">
            <w:pPr>
              <w:rPr>
                <w:b/>
                <w:sz w:val="24"/>
                <w:szCs w:val="24"/>
              </w:rPr>
            </w:pPr>
          </w:p>
        </w:tc>
      </w:tr>
      <w:tr w:rsidR="00172526" w:rsidRPr="00EC7ABD" w14:paraId="426BB95F" w14:textId="77777777" w:rsidTr="00386EE4">
        <w:tc>
          <w:tcPr>
            <w:tcW w:w="3445" w:type="dxa"/>
          </w:tcPr>
          <w:p w14:paraId="72A75A59" w14:textId="77777777" w:rsidR="00172526" w:rsidRPr="00EC7ABD" w:rsidRDefault="00172526" w:rsidP="00386EE4">
            <w:p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V4:</w:t>
            </w:r>
          </w:p>
          <w:p w14:paraId="1941F19C" w14:textId="77777777" w:rsidR="00172526" w:rsidRPr="00EC7ABD" w:rsidRDefault="00172526" w:rsidP="00386EE4">
            <w:pPr>
              <w:rPr>
                <w:sz w:val="24"/>
                <w:szCs w:val="24"/>
              </w:rPr>
            </w:pPr>
          </w:p>
          <w:p w14:paraId="2609B2C5" w14:textId="77777777" w:rsidR="00172526" w:rsidRPr="00EC7ABD" w:rsidRDefault="00172526" w:rsidP="00386EE4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Pinselhaltung</w:t>
            </w:r>
          </w:p>
          <w:p w14:paraId="5D1BFA1E" w14:textId="77777777" w:rsidR="00172526" w:rsidRPr="00EC7ABD" w:rsidRDefault="00172526" w:rsidP="00386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6" w:type="dxa"/>
          </w:tcPr>
          <w:p w14:paraId="155746D7" w14:textId="77777777" w:rsidR="00172526" w:rsidRPr="00EC7ABD" w:rsidRDefault="00253395" w:rsidP="00DD3932">
            <w:pPr>
              <w:pStyle w:val="Listenabsatz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Senkrechte Haltung beim S</w:t>
            </w:r>
            <w:r w:rsidR="00172526" w:rsidRPr="00EC7ABD">
              <w:rPr>
                <w:sz w:val="24"/>
                <w:szCs w:val="24"/>
              </w:rPr>
              <w:t>chablonieren</w:t>
            </w:r>
          </w:p>
          <w:p w14:paraId="504555D6" w14:textId="77777777" w:rsidR="00172526" w:rsidRPr="00EC7ABD" w:rsidRDefault="00172526" w:rsidP="00386EE4">
            <w:pPr>
              <w:rPr>
                <w:sz w:val="24"/>
                <w:szCs w:val="24"/>
              </w:rPr>
            </w:pPr>
          </w:p>
          <w:p w14:paraId="0EFAC145" w14:textId="77777777" w:rsidR="00172526" w:rsidRPr="00EC7ABD" w:rsidRDefault="00253395" w:rsidP="00DD3932">
            <w:pPr>
              <w:pStyle w:val="Listenabsatz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Schräge Haltung beim S</w:t>
            </w:r>
            <w:r w:rsidR="00172526" w:rsidRPr="00EC7ABD">
              <w:rPr>
                <w:sz w:val="24"/>
                <w:szCs w:val="24"/>
              </w:rPr>
              <w:t>chablonieren</w:t>
            </w:r>
          </w:p>
        </w:tc>
        <w:tc>
          <w:tcPr>
            <w:tcW w:w="3446" w:type="dxa"/>
          </w:tcPr>
          <w:p w14:paraId="44D53554" w14:textId="77777777" w:rsidR="00172526" w:rsidRPr="00EC7ABD" w:rsidRDefault="00172526" w:rsidP="00386EE4">
            <w:pPr>
              <w:rPr>
                <w:b/>
                <w:sz w:val="24"/>
                <w:szCs w:val="24"/>
              </w:rPr>
            </w:pPr>
          </w:p>
        </w:tc>
      </w:tr>
      <w:tr w:rsidR="00172526" w:rsidRPr="00EC7ABD" w14:paraId="11A69DE5" w14:textId="77777777" w:rsidTr="00386EE4">
        <w:tc>
          <w:tcPr>
            <w:tcW w:w="3445" w:type="dxa"/>
          </w:tcPr>
          <w:p w14:paraId="39B353E5" w14:textId="77777777" w:rsidR="00172526" w:rsidRPr="00EC7ABD" w:rsidRDefault="00172526" w:rsidP="00386EE4">
            <w:p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V5:</w:t>
            </w:r>
          </w:p>
          <w:p w14:paraId="2FA63EA0" w14:textId="77777777" w:rsidR="00172526" w:rsidRPr="00EC7ABD" w:rsidRDefault="00172526" w:rsidP="00386EE4">
            <w:pPr>
              <w:rPr>
                <w:sz w:val="24"/>
                <w:szCs w:val="24"/>
              </w:rPr>
            </w:pPr>
          </w:p>
          <w:p w14:paraId="54B5BB79" w14:textId="77777777" w:rsidR="00172526" w:rsidRPr="00EC7ABD" w:rsidRDefault="00253395" w:rsidP="00386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172526" w:rsidRPr="00EC7ABD">
              <w:rPr>
                <w:sz w:val="24"/>
                <w:szCs w:val="24"/>
              </w:rPr>
              <w:t>ufsetzen des Pinsels</w:t>
            </w:r>
          </w:p>
          <w:p w14:paraId="5AE5F13D" w14:textId="77777777" w:rsidR="00172526" w:rsidRPr="00EC7ABD" w:rsidRDefault="00172526" w:rsidP="00386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6" w:type="dxa"/>
          </w:tcPr>
          <w:p w14:paraId="42649AA9" w14:textId="77777777" w:rsidR="00172526" w:rsidRPr="00EC7ABD" w:rsidRDefault="00172526" w:rsidP="00DD3932">
            <w:pPr>
              <w:pStyle w:val="Listenabsatz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Pinsel mit viel Druck aufsetzen</w:t>
            </w:r>
          </w:p>
          <w:p w14:paraId="288E15A5" w14:textId="77777777" w:rsidR="00172526" w:rsidRPr="00EC7ABD" w:rsidRDefault="00172526" w:rsidP="00386EE4">
            <w:pPr>
              <w:pStyle w:val="Listenabsatz"/>
              <w:rPr>
                <w:sz w:val="24"/>
                <w:szCs w:val="24"/>
              </w:rPr>
            </w:pPr>
          </w:p>
          <w:p w14:paraId="6DE12305" w14:textId="77777777" w:rsidR="00172526" w:rsidRPr="00EC7ABD" w:rsidRDefault="00172526" w:rsidP="00DD3932">
            <w:pPr>
              <w:pStyle w:val="Listenabsatz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Pinsel mit wenig Druck aufsetzen</w:t>
            </w:r>
          </w:p>
        </w:tc>
        <w:tc>
          <w:tcPr>
            <w:tcW w:w="3446" w:type="dxa"/>
          </w:tcPr>
          <w:p w14:paraId="71096CFA" w14:textId="77777777" w:rsidR="00172526" w:rsidRPr="00EC7ABD" w:rsidRDefault="00172526" w:rsidP="00386EE4">
            <w:pPr>
              <w:rPr>
                <w:b/>
                <w:sz w:val="24"/>
                <w:szCs w:val="24"/>
              </w:rPr>
            </w:pPr>
          </w:p>
        </w:tc>
      </w:tr>
    </w:tbl>
    <w:p w14:paraId="6A559B6E" w14:textId="77777777" w:rsidR="007F4075" w:rsidRDefault="007F4075" w:rsidP="008B65D2">
      <w:pPr>
        <w:pStyle w:val="AufgabeText"/>
        <w:ind w:left="0"/>
        <w:rPr>
          <w:sz w:val="24"/>
          <w:szCs w:val="24"/>
        </w:rPr>
      </w:pPr>
    </w:p>
    <w:p w14:paraId="2994EA6A" w14:textId="77777777" w:rsidR="007F4075" w:rsidRDefault="007F4075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0042366" w14:textId="7138C2C5" w:rsidR="00C324FE" w:rsidRPr="00EC7ABD" w:rsidRDefault="00177D30" w:rsidP="008B65D2">
      <w:pPr>
        <w:pStyle w:val="AufgabeText"/>
        <w:ind w:left="0"/>
        <w:rPr>
          <w:sz w:val="24"/>
          <w:szCs w:val="24"/>
        </w:rPr>
      </w:pPr>
      <w:r w:rsidRPr="00EC7ABD">
        <w:rPr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D69B560" wp14:editId="20354128">
                <wp:simplePos x="0" y="0"/>
                <wp:positionH relativeFrom="margin">
                  <wp:posOffset>-210764</wp:posOffset>
                </wp:positionH>
                <wp:positionV relativeFrom="paragraph">
                  <wp:posOffset>172650</wp:posOffset>
                </wp:positionV>
                <wp:extent cx="5090795" cy="3890806"/>
                <wp:effectExtent l="57150" t="38100" r="71755" b="90805"/>
                <wp:wrapNone/>
                <wp:docPr id="16" name="Abgerundetes 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795" cy="3890806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5DFC7" id="Abgerundetes Rechteck 16" o:spid="_x0000_s1026" style="position:absolute;margin-left:-16.6pt;margin-top:13.6pt;width:400.85pt;height:306.35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79CEC549" w14:textId="77777777" w:rsidR="00360E98" w:rsidRPr="00EC7ABD" w:rsidRDefault="00360E98" w:rsidP="008B65D2">
      <w:pPr>
        <w:pStyle w:val="AufgabeText"/>
        <w:ind w:left="0"/>
        <w:rPr>
          <w:b/>
          <w:sz w:val="24"/>
          <w:szCs w:val="24"/>
        </w:rPr>
      </w:pPr>
    </w:p>
    <w:p w14:paraId="0C737B6E" w14:textId="77777777" w:rsidR="00D70C0D" w:rsidRPr="00177D30" w:rsidRDefault="00CC74DD" w:rsidP="008B65D2">
      <w:pPr>
        <w:pStyle w:val="AufgabeText"/>
        <w:ind w:left="0"/>
        <w:rPr>
          <w:b/>
          <w:sz w:val="24"/>
          <w:szCs w:val="24"/>
        </w:rPr>
      </w:pPr>
      <w:r w:rsidRPr="00EC7ABD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45952" behindDoc="0" locked="0" layoutInCell="0" allowOverlap="1" wp14:anchorId="1060BB85" wp14:editId="36115560">
            <wp:simplePos x="0" y="0"/>
            <wp:positionH relativeFrom="rightMargin">
              <wp:posOffset>553247</wp:posOffset>
            </wp:positionH>
            <wp:positionV relativeFrom="paragraph">
              <wp:posOffset>54610</wp:posOffset>
            </wp:positionV>
            <wp:extent cx="302701" cy="324000"/>
            <wp:effectExtent l="0" t="0" r="2540" b="0"/>
            <wp:wrapNone/>
            <wp:docPr id="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1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A36">
        <w:rPr>
          <w:b/>
          <w:sz w:val="24"/>
          <w:szCs w:val="24"/>
        </w:rPr>
        <w:t>Aufgabe 6</w:t>
      </w:r>
    </w:p>
    <w:p w14:paraId="4552F2D1" w14:textId="77777777" w:rsidR="00D70C0D" w:rsidRPr="00EC7ABD" w:rsidRDefault="00253395" w:rsidP="00DD3932">
      <w:pPr>
        <w:pStyle w:val="AufgabeText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Schneiden Sie I</w:t>
      </w:r>
      <w:r w:rsidR="00D70C0D" w:rsidRPr="00EC7ABD">
        <w:rPr>
          <w:sz w:val="24"/>
          <w:szCs w:val="24"/>
        </w:rPr>
        <w:t>hre Spielfelder mit dem Schneidemesser und dem Schneidelineal aus.</w:t>
      </w:r>
    </w:p>
    <w:p w14:paraId="1A3A1D2F" w14:textId="22A945E7" w:rsidR="00D70C0D" w:rsidRPr="00EC7ABD" w:rsidRDefault="00D70C0D" w:rsidP="00DD3932">
      <w:pPr>
        <w:pStyle w:val="AufgabeText"/>
        <w:numPr>
          <w:ilvl w:val="0"/>
          <w:numId w:val="29"/>
        </w:numPr>
        <w:rPr>
          <w:sz w:val="24"/>
          <w:szCs w:val="24"/>
        </w:rPr>
      </w:pPr>
      <w:r w:rsidRPr="00EC7ABD">
        <w:rPr>
          <w:sz w:val="24"/>
          <w:szCs w:val="24"/>
        </w:rPr>
        <w:t>Schablonieren Si</w:t>
      </w:r>
      <w:r w:rsidR="00591781" w:rsidRPr="00EC7ABD">
        <w:rPr>
          <w:sz w:val="24"/>
          <w:szCs w:val="24"/>
        </w:rPr>
        <w:t xml:space="preserve">e die Felder in </w:t>
      </w:r>
      <w:r w:rsidR="00572B22">
        <w:rPr>
          <w:sz w:val="24"/>
          <w:szCs w:val="24"/>
        </w:rPr>
        <w:t>den von Ihnen</w:t>
      </w:r>
      <w:r w:rsidR="00572B22" w:rsidRPr="00EC7ABD">
        <w:rPr>
          <w:sz w:val="24"/>
          <w:szCs w:val="24"/>
        </w:rPr>
        <w:t xml:space="preserve"> </w:t>
      </w:r>
      <w:r w:rsidRPr="00EC7ABD">
        <w:rPr>
          <w:sz w:val="24"/>
          <w:szCs w:val="24"/>
        </w:rPr>
        <w:t>ausgewählten Farbtönen.</w:t>
      </w:r>
    </w:p>
    <w:p w14:paraId="427E6512" w14:textId="77777777" w:rsidR="00D70C0D" w:rsidRPr="00EC7ABD" w:rsidRDefault="00D70C0D" w:rsidP="00D70C0D">
      <w:pPr>
        <w:pStyle w:val="AufgabeText"/>
        <w:ind w:left="720"/>
        <w:rPr>
          <w:sz w:val="24"/>
          <w:szCs w:val="24"/>
        </w:rPr>
      </w:pPr>
      <w:r w:rsidRPr="00EC7ABD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43904" behindDoc="0" locked="0" layoutInCell="0" allowOverlap="1" wp14:anchorId="1821769A" wp14:editId="52052668">
            <wp:simplePos x="0" y="0"/>
            <wp:positionH relativeFrom="rightMargin">
              <wp:posOffset>570392</wp:posOffset>
            </wp:positionH>
            <wp:positionV relativeFrom="paragraph">
              <wp:posOffset>163830</wp:posOffset>
            </wp:positionV>
            <wp:extent cx="323850" cy="323850"/>
            <wp:effectExtent l="0" t="0" r="0" b="0"/>
            <wp:wrapNone/>
            <wp:docPr id="14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84AF2" w14:textId="77777777" w:rsidR="00D70C0D" w:rsidRPr="00EC7ABD" w:rsidRDefault="00D70C0D" w:rsidP="00D70C0D">
      <w:pPr>
        <w:pStyle w:val="AufgabeText"/>
        <w:ind w:left="720"/>
        <w:rPr>
          <w:i/>
          <w:sz w:val="24"/>
          <w:szCs w:val="24"/>
        </w:rPr>
      </w:pPr>
      <w:r w:rsidRPr="00EC7ABD">
        <w:rPr>
          <w:i/>
          <w:sz w:val="24"/>
          <w:szCs w:val="24"/>
        </w:rPr>
        <w:t xml:space="preserve">Schablonieren Sie alle Felder einmal in dem Untergrundfarbton. </w:t>
      </w:r>
    </w:p>
    <w:p w14:paraId="215FCC81" w14:textId="77777777" w:rsidR="00D74CBE" w:rsidRPr="00EC7ABD" w:rsidRDefault="00D74CBE" w:rsidP="00D70C0D">
      <w:pPr>
        <w:pStyle w:val="AufgabeText"/>
        <w:ind w:left="720"/>
        <w:rPr>
          <w:sz w:val="24"/>
          <w:szCs w:val="24"/>
        </w:rPr>
      </w:pPr>
    </w:p>
    <w:p w14:paraId="7335393E" w14:textId="77777777" w:rsidR="00D70C0D" w:rsidRPr="00EC7ABD" w:rsidRDefault="00D74CBE" w:rsidP="00DD3932">
      <w:pPr>
        <w:pStyle w:val="AufgabeText"/>
        <w:numPr>
          <w:ilvl w:val="0"/>
          <w:numId w:val="29"/>
        </w:numPr>
        <w:rPr>
          <w:sz w:val="24"/>
          <w:szCs w:val="24"/>
        </w:rPr>
      </w:pPr>
      <w:r w:rsidRPr="00EC7ABD">
        <w:rPr>
          <w:sz w:val="24"/>
          <w:szCs w:val="24"/>
        </w:rPr>
        <w:t>Entfernen Sie die Schneidefolie.</w:t>
      </w:r>
    </w:p>
    <w:p w14:paraId="5BE1EB32" w14:textId="77777777" w:rsidR="00D74CBE" w:rsidRPr="00EC7ABD" w:rsidRDefault="00D74CBE" w:rsidP="00DD3932">
      <w:pPr>
        <w:pStyle w:val="AufgabeText"/>
        <w:numPr>
          <w:ilvl w:val="0"/>
          <w:numId w:val="29"/>
        </w:numPr>
        <w:rPr>
          <w:sz w:val="24"/>
          <w:szCs w:val="24"/>
        </w:rPr>
      </w:pPr>
      <w:r w:rsidRPr="00EC7ABD">
        <w:rPr>
          <w:sz w:val="24"/>
          <w:szCs w:val="24"/>
        </w:rPr>
        <w:t>Bessern Sie bei Bedarf aus.</w:t>
      </w:r>
    </w:p>
    <w:p w14:paraId="0508B7C2" w14:textId="77777777" w:rsidR="00D74CBE" w:rsidRPr="00EC7ABD" w:rsidRDefault="00D74CBE" w:rsidP="00DD3932">
      <w:pPr>
        <w:pStyle w:val="AufgabeText"/>
        <w:numPr>
          <w:ilvl w:val="0"/>
          <w:numId w:val="29"/>
        </w:numPr>
        <w:rPr>
          <w:sz w:val="24"/>
          <w:szCs w:val="24"/>
        </w:rPr>
      </w:pPr>
      <w:r w:rsidRPr="00EC7ABD">
        <w:rPr>
          <w:sz w:val="24"/>
          <w:szCs w:val="24"/>
        </w:rPr>
        <w:t xml:space="preserve">Beschichten Sie </w:t>
      </w:r>
      <w:r w:rsidR="00253395">
        <w:rPr>
          <w:sz w:val="24"/>
          <w:szCs w:val="24"/>
        </w:rPr>
        <w:t>I</w:t>
      </w:r>
      <w:r w:rsidR="00591781" w:rsidRPr="00EC7ABD">
        <w:rPr>
          <w:sz w:val="24"/>
          <w:szCs w:val="24"/>
        </w:rPr>
        <w:t>hr Spiel</w:t>
      </w:r>
      <w:r w:rsidRPr="00EC7ABD">
        <w:rPr>
          <w:sz w:val="24"/>
          <w:szCs w:val="24"/>
        </w:rPr>
        <w:t xml:space="preserve"> mit einem Schutzlack.</w:t>
      </w:r>
    </w:p>
    <w:p w14:paraId="3A7E31BE" w14:textId="77777777" w:rsidR="00F91D52" w:rsidRPr="00EC7ABD" w:rsidRDefault="00591781" w:rsidP="00591781">
      <w:pPr>
        <w:pStyle w:val="AufgabeText"/>
        <w:ind w:left="720"/>
        <w:rPr>
          <w:sz w:val="24"/>
          <w:szCs w:val="24"/>
        </w:rPr>
      </w:pPr>
      <w:r w:rsidRPr="00EC7ABD">
        <w:rPr>
          <w:sz w:val="24"/>
          <w:szCs w:val="24"/>
        </w:rPr>
        <w:t xml:space="preserve">(Das Material stellt Ihnen </w:t>
      </w:r>
      <w:r w:rsidR="00253395">
        <w:rPr>
          <w:sz w:val="24"/>
          <w:szCs w:val="24"/>
        </w:rPr>
        <w:t>I</w:t>
      </w:r>
      <w:r w:rsidRPr="00EC7ABD">
        <w:rPr>
          <w:sz w:val="24"/>
          <w:szCs w:val="24"/>
        </w:rPr>
        <w:t>hre Lehrkraft zu</w:t>
      </w:r>
      <w:r w:rsidR="00253395">
        <w:rPr>
          <w:sz w:val="24"/>
          <w:szCs w:val="24"/>
        </w:rPr>
        <w:t>r</w:t>
      </w:r>
      <w:r w:rsidRPr="00EC7ABD">
        <w:rPr>
          <w:sz w:val="24"/>
          <w:szCs w:val="24"/>
        </w:rPr>
        <w:t xml:space="preserve"> Verfügung.)</w:t>
      </w:r>
    </w:p>
    <w:p w14:paraId="16471C92" w14:textId="77777777" w:rsidR="007B6BF3" w:rsidRPr="00173C10" w:rsidRDefault="00173C10" w:rsidP="00173C10">
      <w:pPr>
        <w:pStyle w:val="AufgabeText"/>
        <w:numPr>
          <w:ilvl w:val="0"/>
          <w:numId w:val="29"/>
        </w:numPr>
        <w:rPr>
          <w:sz w:val="24"/>
          <w:szCs w:val="24"/>
        </w:rPr>
      </w:pPr>
      <w:r w:rsidRPr="00224A55">
        <w:rPr>
          <w:sz w:val="24"/>
          <w:szCs w:val="24"/>
        </w:rPr>
        <w:t>Kontrollieren und bewerten</w:t>
      </w:r>
      <w:r>
        <w:rPr>
          <w:sz w:val="24"/>
          <w:szCs w:val="24"/>
        </w:rPr>
        <w:t xml:space="preserve"> Sie </w:t>
      </w:r>
      <w:r w:rsidR="00253395">
        <w:rPr>
          <w:sz w:val="24"/>
          <w:szCs w:val="24"/>
        </w:rPr>
        <w:t>I</w:t>
      </w:r>
      <w:r>
        <w:rPr>
          <w:sz w:val="24"/>
          <w:szCs w:val="24"/>
        </w:rPr>
        <w:t xml:space="preserve">hr Spiel </w:t>
      </w:r>
      <w:r w:rsidR="00253395">
        <w:rPr>
          <w:sz w:val="24"/>
          <w:szCs w:val="24"/>
        </w:rPr>
        <w:t xml:space="preserve">mithilfe des </w:t>
      </w:r>
      <w:r>
        <w:rPr>
          <w:sz w:val="24"/>
          <w:szCs w:val="24"/>
        </w:rPr>
        <w:t>Einlegeblatt</w:t>
      </w:r>
      <w:r w:rsidR="00253395">
        <w:rPr>
          <w:sz w:val="24"/>
          <w:szCs w:val="24"/>
        </w:rPr>
        <w:t>es</w:t>
      </w:r>
      <w:r>
        <w:rPr>
          <w:sz w:val="24"/>
          <w:szCs w:val="24"/>
        </w:rPr>
        <w:t xml:space="preserve"> „Kontrollieren/Bewerten“</w:t>
      </w:r>
      <w:r w:rsidR="007B6BF3" w:rsidRPr="00173C10">
        <w:rPr>
          <w:sz w:val="24"/>
          <w:szCs w:val="24"/>
        </w:rPr>
        <w:t>.</w:t>
      </w:r>
    </w:p>
    <w:p w14:paraId="411FB8A6" w14:textId="77777777" w:rsidR="00E11322" w:rsidRPr="00EC7ABD" w:rsidRDefault="006F3149" w:rsidP="00DD3932">
      <w:pPr>
        <w:pStyle w:val="AufgabeText"/>
        <w:numPr>
          <w:ilvl w:val="0"/>
          <w:numId w:val="29"/>
        </w:numPr>
        <w:rPr>
          <w:sz w:val="24"/>
          <w:szCs w:val="24"/>
        </w:rPr>
      </w:pPr>
      <w:r w:rsidRPr="00EC7ABD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46976" behindDoc="1" locked="0" layoutInCell="1" allowOverlap="1" wp14:anchorId="7A93692A" wp14:editId="2A9F3827">
            <wp:simplePos x="0" y="0"/>
            <wp:positionH relativeFrom="column">
              <wp:posOffset>5285105</wp:posOffset>
            </wp:positionH>
            <wp:positionV relativeFrom="paragraph">
              <wp:posOffset>60960</wp:posOffset>
            </wp:positionV>
            <wp:extent cx="658495" cy="323850"/>
            <wp:effectExtent l="0" t="0" r="8255" b="0"/>
            <wp:wrapTight wrapText="bothSides">
              <wp:wrapPolygon edited="0">
                <wp:start x="1875" y="0"/>
                <wp:lineTo x="0" y="13976"/>
                <wp:lineTo x="0" y="20329"/>
                <wp:lineTo x="21246" y="20329"/>
                <wp:lineTo x="21246" y="13976"/>
                <wp:lineTo x="19371" y="0"/>
                <wp:lineTo x="1875" y="0"/>
              </wp:wrapPolygon>
            </wp:wrapTight>
            <wp:docPr id="8" name="Grafik 1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14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322" w:rsidRPr="00EC7ABD">
        <w:rPr>
          <w:sz w:val="24"/>
          <w:szCs w:val="24"/>
        </w:rPr>
        <w:t xml:space="preserve">Lassen Sie Ihr Spiel von </w:t>
      </w:r>
      <w:r w:rsidR="00572B22">
        <w:rPr>
          <w:sz w:val="24"/>
          <w:szCs w:val="24"/>
        </w:rPr>
        <w:t xml:space="preserve">Ihrer Partnerin oder </w:t>
      </w:r>
      <w:r w:rsidR="00253395">
        <w:rPr>
          <w:sz w:val="24"/>
          <w:szCs w:val="24"/>
        </w:rPr>
        <w:t>I</w:t>
      </w:r>
      <w:r w:rsidR="00E11322" w:rsidRPr="00EC7ABD">
        <w:rPr>
          <w:sz w:val="24"/>
          <w:szCs w:val="24"/>
        </w:rPr>
        <w:t>hrem Partner bewerten.</w:t>
      </w:r>
    </w:p>
    <w:p w14:paraId="78FB8733" w14:textId="77777777" w:rsidR="00E11322" w:rsidRPr="00EC7ABD" w:rsidRDefault="00253395" w:rsidP="00DD3932">
      <w:pPr>
        <w:pStyle w:val="AufgabeText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Vergleichen Sie I</w:t>
      </w:r>
      <w:r w:rsidR="00E11322" w:rsidRPr="00EC7ABD">
        <w:rPr>
          <w:sz w:val="24"/>
          <w:szCs w:val="24"/>
        </w:rPr>
        <w:t>hre Auswertung</w:t>
      </w:r>
      <w:r w:rsidR="006F3149" w:rsidRPr="00EC7ABD">
        <w:rPr>
          <w:sz w:val="24"/>
          <w:szCs w:val="24"/>
        </w:rPr>
        <w:t xml:space="preserve"> mit </w:t>
      </w:r>
      <w:r w:rsidR="00572B22">
        <w:rPr>
          <w:sz w:val="24"/>
          <w:szCs w:val="24"/>
        </w:rPr>
        <w:t xml:space="preserve">Ihrer Partnerin oder </w:t>
      </w:r>
      <w:r w:rsidR="006F3149" w:rsidRPr="00EC7ABD">
        <w:rPr>
          <w:sz w:val="24"/>
          <w:szCs w:val="24"/>
        </w:rPr>
        <w:t>Ihrem Partner</w:t>
      </w:r>
      <w:r w:rsidR="00E11322" w:rsidRPr="00EC7ABD">
        <w:rPr>
          <w:sz w:val="24"/>
          <w:szCs w:val="24"/>
        </w:rPr>
        <w:t>.</w:t>
      </w:r>
      <w:r w:rsidR="006F3149" w:rsidRPr="00EC7ABD">
        <w:rPr>
          <w:noProof/>
          <w:sz w:val="24"/>
          <w:szCs w:val="24"/>
          <w:lang w:eastAsia="de-DE"/>
        </w:rPr>
        <w:t xml:space="preserve"> </w:t>
      </w:r>
    </w:p>
    <w:p w14:paraId="647EB9FE" w14:textId="71D423C3" w:rsidR="00E11322" w:rsidRDefault="00E11322" w:rsidP="00DD3932">
      <w:pPr>
        <w:pStyle w:val="AufgabeText"/>
        <w:numPr>
          <w:ilvl w:val="0"/>
          <w:numId w:val="29"/>
        </w:numPr>
        <w:rPr>
          <w:sz w:val="24"/>
          <w:szCs w:val="24"/>
        </w:rPr>
      </w:pPr>
      <w:r w:rsidRPr="00EC7ABD">
        <w:rPr>
          <w:sz w:val="24"/>
          <w:szCs w:val="24"/>
        </w:rPr>
        <w:t>Geben Sie Ihre Auswertungen bei Ihre</w:t>
      </w:r>
      <w:r w:rsidR="00572B22">
        <w:rPr>
          <w:sz w:val="24"/>
          <w:szCs w:val="24"/>
        </w:rPr>
        <w:t>r</w:t>
      </w:r>
      <w:r w:rsidRPr="00EC7ABD">
        <w:rPr>
          <w:sz w:val="24"/>
          <w:szCs w:val="24"/>
        </w:rPr>
        <w:t xml:space="preserve"> Lehr</w:t>
      </w:r>
      <w:r w:rsidR="00572B22">
        <w:rPr>
          <w:sz w:val="24"/>
          <w:szCs w:val="24"/>
        </w:rPr>
        <w:t>kraft</w:t>
      </w:r>
      <w:r w:rsidRPr="00EC7ABD">
        <w:rPr>
          <w:sz w:val="24"/>
          <w:szCs w:val="24"/>
        </w:rPr>
        <w:t xml:space="preserve"> ab.</w:t>
      </w:r>
    </w:p>
    <w:p w14:paraId="726CD690" w14:textId="547053B6" w:rsidR="007F4075" w:rsidRDefault="007F4075" w:rsidP="007F4075">
      <w:pPr>
        <w:pStyle w:val="AufgabeText"/>
        <w:rPr>
          <w:sz w:val="24"/>
          <w:szCs w:val="24"/>
        </w:rPr>
      </w:pPr>
    </w:p>
    <w:p w14:paraId="744861A1" w14:textId="77777777" w:rsidR="007F4075" w:rsidRPr="00EC7ABD" w:rsidRDefault="007F4075" w:rsidP="007F4075">
      <w:pPr>
        <w:pStyle w:val="AufgabeText"/>
        <w:rPr>
          <w:sz w:val="24"/>
          <w:szCs w:val="24"/>
        </w:rPr>
      </w:pPr>
    </w:p>
    <w:p w14:paraId="6CB238E3" w14:textId="77777777" w:rsidR="00E278F9" w:rsidRPr="003E1737" w:rsidRDefault="00E278F9" w:rsidP="00E278F9">
      <w:pPr>
        <w:pStyle w:val="berschrift2"/>
        <w:spacing w:before="360"/>
        <w:rPr>
          <w:b/>
          <w:color w:val="FF0000"/>
          <w:sz w:val="24"/>
          <w:szCs w:val="24"/>
        </w:rPr>
      </w:pPr>
      <w:r w:rsidRPr="003E1737">
        <w:rPr>
          <w:b/>
          <w:sz w:val="24"/>
          <w:szCs w:val="24"/>
        </w:rPr>
        <w:t xml:space="preserve">Selbstreflexion 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E278F9" w:rsidRPr="003E1737" w14:paraId="1FD49713" w14:textId="77777777" w:rsidTr="00902229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3D40B9" w14:textId="77777777" w:rsidR="00E278F9" w:rsidRPr="003E1737" w:rsidRDefault="00E278F9" w:rsidP="00902229">
            <w:pPr>
              <w:pStyle w:val="AufgabeText"/>
              <w:ind w:left="0"/>
              <w:jc w:val="left"/>
              <w:rPr>
                <w:sz w:val="24"/>
                <w:szCs w:val="24"/>
              </w:rPr>
            </w:pPr>
            <w:r w:rsidRPr="003E1737">
              <w:rPr>
                <w:rStyle w:val="Fett"/>
                <w:sz w:val="24"/>
                <w:szCs w:val="24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24E8AE2F" w14:textId="77777777" w:rsidR="00E278F9" w:rsidRPr="003E1737" w:rsidRDefault="00253395" w:rsidP="00902229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3E1737">
              <w:rPr>
                <w:noProof/>
                <w:sz w:val="24"/>
                <w:szCs w:val="24"/>
              </w:rPr>
              <w:drawing>
                <wp:inline distT="0" distB="0" distL="0" distR="0" wp14:anchorId="38628695" wp14:editId="3939F7E0">
                  <wp:extent cx="228600" cy="228600"/>
                  <wp:effectExtent l="0" t="0" r="0" b="0"/>
                  <wp:docPr id="46" name="Grafik 46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0D6F04AA" w14:textId="77777777" w:rsidR="00E278F9" w:rsidRPr="003E1737" w:rsidRDefault="00E278F9" w:rsidP="00902229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3E1737">
              <w:rPr>
                <w:noProof/>
                <w:sz w:val="24"/>
                <w:szCs w:val="24"/>
              </w:rPr>
              <w:drawing>
                <wp:inline distT="0" distB="0" distL="0" distR="0" wp14:anchorId="2A4FBD85" wp14:editId="7FE71FB1">
                  <wp:extent cx="228600" cy="228600"/>
                  <wp:effectExtent l="0" t="0" r="0" b="0"/>
                  <wp:docPr id="45" name="Grafik 45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7129B16" w14:textId="77777777" w:rsidR="00E278F9" w:rsidRPr="003E1737" w:rsidRDefault="00253395" w:rsidP="00902229">
            <w:pPr>
              <w:pStyle w:val="AufgabeText"/>
              <w:ind w:left="113" w:right="113"/>
              <w:rPr>
                <w:b/>
                <w:sz w:val="24"/>
                <w:szCs w:val="24"/>
              </w:rPr>
            </w:pPr>
            <w:r w:rsidRPr="003E1737">
              <w:rPr>
                <w:noProof/>
                <w:sz w:val="24"/>
                <w:szCs w:val="24"/>
              </w:rPr>
              <w:drawing>
                <wp:inline distT="0" distB="0" distL="0" distR="0" wp14:anchorId="6B4EDA0A" wp14:editId="60B7C8E7">
                  <wp:extent cx="228600" cy="228600"/>
                  <wp:effectExtent l="0" t="0" r="0" b="0"/>
                  <wp:docPr id="44" name="Grafik 44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F9" w:rsidRPr="003E1737" w14:paraId="172BFA71" w14:textId="77777777" w:rsidTr="0090222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485F3" w14:textId="77777777" w:rsidR="00E278F9" w:rsidRPr="003E1737" w:rsidRDefault="00BB20F6" w:rsidP="00BB20F6">
            <w:pPr>
              <w:pStyle w:val="TabelleAufzhlung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3E1737">
              <w:rPr>
                <w:sz w:val="24"/>
                <w:szCs w:val="24"/>
              </w:rPr>
              <w:t>Ich kann mich über Grundierungen informieren.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9125" w14:textId="77777777" w:rsidR="00E278F9" w:rsidRPr="003E1737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186D" w14:textId="77777777" w:rsidR="00E278F9" w:rsidRPr="003E1737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DB39" w14:textId="77777777" w:rsidR="00E278F9" w:rsidRPr="003E1737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E278F9" w:rsidRPr="003E1737" w14:paraId="31CF4902" w14:textId="77777777" w:rsidTr="0090222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87A3" w14:textId="77777777" w:rsidR="00E278F9" w:rsidRPr="003E1737" w:rsidRDefault="00BB20F6" w:rsidP="00BB20F6">
            <w:pPr>
              <w:pStyle w:val="TabelleAufzhlung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3E1737">
              <w:rPr>
                <w:sz w:val="24"/>
                <w:szCs w:val="24"/>
              </w:rPr>
              <w:t>Ich kann mein</w:t>
            </w:r>
            <w:r w:rsidR="00A40949">
              <w:rPr>
                <w:sz w:val="24"/>
                <w:szCs w:val="24"/>
              </w:rPr>
              <w:t>en</w:t>
            </w:r>
            <w:r w:rsidRPr="003E1737">
              <w:rPr>
                <w:sz w:val="24"/>
                <w:szCs w:val="24"/>
              </w:rPr>
              <w:t xml:space="preserve"> Untergrund fachgerecht grundieren.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2FBD" w14:textId="77777777" w:rsidR="00E278F9" w:rsidRPr="003E1737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2FFE" w14:textId="77777777" w:rsidR="00E278F9" w:rsidRPr="003E1737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DDF1" w14:textId="77777777" w:rsidR="00E278F9" w:rsidRPr="003E1737" w:rsidRDefault="00E278F9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BB20F6" w:rsidRPr="003E1737" w14:paraId="453D7237" w14:textId="77777777" w:rsidTr="0090222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09F46" w14:textId="77777777" w:rsidR="00BB20F6" w:rsidRPr="003E1737" w:rsidRDefault="00BB20F6" w:rsidP="00BB20F6">
            <w:pPr>
              <w:pStyle w:val="TabelleAufzhlung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3E1737">
              <w:rPr>
                <w:sz w:val="24"/>
                <w:szCs w:val="24"/>
              </w:rPr>
              <w:t>Ich kann Schabloniertechniken anwenden.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408E" w14:textId="77777777" w:rsidR="00BB20F6" w:rsidRPr="003E1737" w:rsidRDefault="00BB20F6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78CD" w14:textId="77777777" w:rsidR="00BB20F6" w:rsidRPr="003E1737" w:rsidRDefault="00BB20F6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3BFF" w14:textId="77777777" w:rsidR="00BB20F6" w:rsidRPr="003E1737" w:rsidRDefault="00BB20F6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961AAF" w:rsidRPr="003E1737" w14:paraId="31204E83" w14:textId="77777777" w:rsidTr="0090222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373E2" w14:textId="77777777" w:rsidR="00961AAF" w:rsidRPr="003E1737" w:rsidRDefault="00961AAF" w:rsidP="00BB20F6">
            <w:pPr>
              <w:pStyle w:val="TabelleAufzhlung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3E1737">
              <w:rPr>
                <w:sz w:val="24"/>
                <w:szCs w:val="24"/>
              </w:rPr>
              <w:t xml:space="preserve">Ich kann das Spiel nach vorgegebenen Kriterien überprüfen.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7F04" w14:textId="77777777" w:rsidR="00961AAF" w:rsidRPr="003E1737" w:rsidRDefault="00961AAF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9518" w14:textId="77777777" w:rsidR="00961AAF" w:rsidRPr="003E1737" w:rsidRDefault="00961AAF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8EFC" w14:textId="77777777" w:rsidR="00961AAF" w:rsidRPr="003E1737" w:rsidRDefault="00961AAF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961AAF" w:rsidRPr="003E1737" w14:paraId="756DAF28" w14:textId="77777777" w:rsidTr="0090222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BFE5" w14:textId="77777777" w:rsidR="00961AAF" w:rsidRPr="003E1737" w:rsidRDefault="00961AAF" w:rsidP="00BB20F6">
            <w:pPr>
              <w:pStyle w:val="TabelleAufzhlung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3E1737">
              <w:rPr>
                <w:sz w:val="24"/>
                <w:szCs w:val="24"/>
              </w:rPr>
              <w:t>Ich kann das Spiel nach vorgegebenen Kriterien beurteilen</w:t>
            </w:r>
            <w:r w:rsidR="00950BEB" w:rsidRPr="003E1737">
              <w:rPr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98E5" w14:textId="77777777" w:rsidR="00961AAF" w:rsidRPr="003E1737" w:rsidRDefault="00961AAF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67D4" w14:textId="77777777" w:rsidR="00961AAF" w:rsidRPr="003E1737" w:rsidRDefault="00961AAF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F34C" w14:textId="77777777" w:rsidR="00961AAF" w:rsidRPr="003E1737" w:rsidRDefault="00961AAF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  <w:tr w:rsidR="00BB20F6" w:rsidRPr="003E1737" w14:paraId="77CC27B6" w14:textId="77777777" w:rsidTr="00902229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77D0" w14:textId="77777777" w:rsidR="00BB20F6" w:rsidRPr="003E1737" w:rsidRDefault="00BB20F6" w:rsidP="00BB20F6">
            <w:pPr>
              <w:pStyle w:val="TabelleAufzhlung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3E1737">
              <w:rPr>
                <w:i/>
                <w:sz w:val="24"/>
                <w:szCs w:val="24"/>
              </w:rPr>
              <w:t>Ich kann erkennen, was ich brauche, um gut zu arbeiten</w:t>
            </w:r>
            <w:r w:rsidR="00A40949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17C9" w14:textId="77777777" w:rsidR="00BB20F6" w:rsidRPr="003E1737" w:rsidRDefault="00BB20F6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8730" w14:textId="77777777" w:rsidR="00BB20F6" w:rsidRPr="003E1737" w:rsidRDefault="00BB20F6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F801" w14:textId="77777777" w:rsidR="00BB20F6" w:rsidRPr="003E1737" w:rsidRDefault="00BB20F6" w:rsidP="00902229">
            <w:pPr>
              <w:pStyle w:val="AufgabeText"/>
              <w:ind w:left="0"/>
              <w:rPr>
                <w:sz w:val="24"/>
                <w:szCs w:val="24"/>
              </w:rPr>
            </w:pPr>
          </w:p>
        </w:tc>
      </w:tr>
    </w:tbl>
    <w:p w14:paraId="6E1C59CA" w14:textId="77777777" w:rsidR="00E278F9" w:rsidRPr="003E1737" w:rsidRDefault="00E278F9" w:rsidP="00E278F9">
      <w:pPr>
        <w:spacing w:line="240" w:lineRule="exact"/>
        <w:rPr>
          <w:sz w:val="24"/>
          <w:szCs w:val="24"/>
        </w:rPr>
      </w:pPr>
    </w:p>
    <w:p w14:paraId="50AD9125" w14:textId="77777777" w:rsidR="00E278F9" w:rsidRPr="003E1737" w:rsidRDefault="00E278F9" w:rsidP="00E278F9">
      <w:pPr>
        <w:spacing w:line="240" w:lineRule="exact"/>
        <w:rPr>
          <w:sz w:val="24"/>
          <w:szCs w:val="24"/>
        </w:rPr>
      </w:pPr>
      <w:r w:rsidRPr="003E1737">
        <w:rPr>
          <w:sz w:val="24"/>
          <w:szCs w:val="24"/>
        </w:rPr>
        <w:t>Wie zufrieden bin ich mit meiner Arbeit an der Lernaufgabe?</w:t>
      </w:r>
    </w:p>
    <w:p w14:paraId="2DA60E89" w14:textId="77777777" w:rsidR="00E278F9" w:rsidRPr="003E1737" w:rsidRDefault="00E278F9" w:rsidP="00E278F9">
      <w:pPr>
        <w:spacing w:line="240" w:lineRule="exact"/>
        <w:rPr>
          <w:sz w:val="24"/>
          <w:szCs w:val="24"/>
        </w:rPr>
      </w:pPr>
      <w:r w:rsidRPr="003E1737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3D2D451" wp14:editId="05A32CA6">
                <wp:simplePos x="0" y="0"/>
                <wp:positionH relativeFrom="column">
                  <wp:posOffset>-7709</wp:posOffset>
                </wp:positionH>
                <wp:positionV relativeFrom="paragraph">
                  <wp:posOffset>98366</wp:posOffset>
                </wp:positionV>
                <wp:extent cx="4784090" cy="457200"/>
                <wp:effectExtent l="0" t="0" r="0" b="0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85DE" w14:textId="77777777" w:rsidR="00E278F9" w:rsidRPr="005825EB" w:rsidRDefault="00E278F9" w:rsidP="00E278F9">
                            <w:r>
                              <w:t xml:space="preserve"> </w:t>
                            </w:r>
                            <w:r w:rsidR="0025339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D7EF400" wp14:editId="1A636FAE">
                                  <wp:extent cx="228600" cy="228600"/>
                                  <wp:effectExtent l="0" t="0" r="0" b="0"/>
                                  <wp:docPr id="29" name="Grafik 29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3C02B38" wp14:editId="2E46E859">
                                  <wp:extent cx="228600" cy="228600"/>
                                  <wp:effectExtent l="0" t="0" r="0" b="0"/>
                                  <wp:docPr id="27" name="Grafik 27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_____________________________</w:t>
                            </w:r>
                            <w:r w:rsidR="00253395" w:rsidRPr="003E1737"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714C7279" wp14:editId="1CD08B7D">
                                  <wp:extent cx="228600" cy="228600"/>
                                  <wp:effectExtent l="0" t="0" r="0" b="0"/>
                                  <wp:docPr id="5" name="Grafik 5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2D451" id="Textfeld 2" o:spid="_x0000_s1028" type="#_x0000_t202" style="position:absolute;margin-left:-.6pt;margin-top:7.75pt;width:376.7pt;height:3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" stroked="f">
                <v:textbox>
                  <w:txbxContent>
                    <w:p w14:paraId="68CF85DE" w14:textId="77777777" w:rsidR="00E278F9" w:rsidRPr="005825EB" w:rsidRDefault="00E278F9" w:rsidP="00E278F9">
                      <w:r>
                        <w:t xml:space="preserve"> </w:t>
                      </w:r>
                      <w:r w:rsidR="00253395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D7EF400" wp14:editId="1A636FAE">
                            <wp:extent cx="228600" cy="228600"/>
                            <wp:effectExtent l="0" t="0" r="0" b="0"/>
                            <wp:docPr id="29" name="Grafik 29" descr="11-6 Smiley_unzufrieden_r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6" descr="11-6 Smiley_unzufrieden_r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3C02B38" wp14:editId="2E46E859">
                            <wp:extent cx="228600" cy="228600"/>
                            <wp:effectExtent l="0" t="0" r="0" b="0"/>
                            <wp:docPr id="27" name="Grafik 27" descr="11-4 Smiley_OK_ge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5" descr="11-4 Smiley_OK_ge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_____________________________</w:t>
                      </w:r>
                      <w:r w:rsidR="00253395" w:rsidRPr="003E1737">
                        <w:rPr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714C7279" wp14:editId="1CD08B7D">
                            <wp:extent cx="228600" cy="228600"/>
                            <wp:effectExtent l="0" t="0" r="0" b="0"/>
                            <wp:docPr id="5" name="Grafik 5" descr="11-2 Smiley_zufrieden_grü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4" descr="11-2 Smiley_zufrieden_grü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886C4B" w14:textId="77777777" w:rsidR="00E278F9" w:rsidRPr="003E1737" w:rsidRDefault="00E278F9" w:rsidP="00E278F9">
      <w:pPr>
        <w:tabs>
          <w:tab w:val="right" w:pos="3402"/>
          <w:tab w:val="right" w:pos="6804"/>
        </w:tabs>
        <w:spacing w:line="240" w:lineRule="exact"/>
        <w:rPr>
          <w:b/>
          <w:sz w:val="24"/>
          <w:szCs w:val="24"/>
        </w:rPr>
      </w:pPr>
    </w:p>
    <w:p w14:paraId="4AAF60DF" w14:textId="77777777" w:rsidR="00E278F9" w:rsidRPr="003E1737" w:rsidRDefault="00E278F9" w:rsidP="00E278F9">
      <w:pPr>
        <w:spacing w:line="240" w:lineRule="exact"/>
        <w:rPr>
          <w:sz w:val="24"/>
          <w:szCs w:val="24"/>
        </w:rPr>
      </w:pPr>
    </w:p>
    <w:p w14:paraId="45242CDE" w14:textId="77777777" w:rsidR="00E278F9" w:rsidRPr="003E1737" w:rsidRDefault="00E278F9" w:rsidP="00E278F9">
      <w:pPr>
        <w:spacing w:line="240" w:lineRule="exact"/>
        <w:rPr>
          <w:sz w:val="24"/>
          <w:szCs w:val="24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50"/>
        <w:gridCol w:w="5986"/>
      </w:tblGrid>
      <w:tr w:rsidR="00E278F9" w:rsidRPr="003E1737" w14:paraId="653FC98D" w14:textId="77777777" w:rsidTr="00902229">
        <w:tc>
          <w:tcPr>
            <w:tcW w:w="1276" w:type="dxa"/>
            <w:gridSpan w:val="2"/>
          </w:tcPr>
          <w:p w14:paraId="17DA2308" w14:textId="77777777" w:rsidR="00E278F9" w:rsidRPr="003E1737" w:rsidRDefault="00E278F9" w:rsidP="00902229">
            <w:pPr>
              <w:spacing w:line="240" w:lineRule="exact"/>
              <w:rPr>
                <w:b/>
                <w:sz w:val="24"/>
                <w:szCs w:val="24"/>
              </w:rPr>
            </w:pPr>
            <w:r w:rsidRPr="003E1737">
              <w:rPr>
                <w:b/>
                <w:sz w:val="24"/>
                <w:szCs w:val="24"/>
              </w:rPr>
              <w:t>Ich habe …</w:t>
            </w:r>
          </w:p>
        </w:tc>
        <w:tc>
          <w:tcPr>
            <w:tcW w:w="5986" w:type="dxa"/>
          </w:tcPr>
          <w:p w14:paraId="267EB057" w14:textId="77777777" w:rsidR="00E278F9" w:rsidRPr="003E1737" w:rsidRDefault="00E278F9" w:rsidP="00902229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E278F9" w:rsidRPr="003E1737" w14:paraId="193A1210" w14:textId="77777777" w:rsidTr="00902229">
        <w:trPr>
          <w:trHeight w:val="449"/>
        </w:trPr>
        <w:sdt>
          <w:sdtPr>
            <w:rPr>
              <w:sz w:val="24"/>
              <w:szCs w:val="24"/>
            </w:rPr>
            <w:id w:val="-1888087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5B241F28" w14:textId="77777777" w:rsidR="00E278F9" w:rsidRPr="003E1737" w:rsidRDefault="00E278F9" w:rsidP="00902229">
                <w:pPr>
                  <w:spacing w:line="240" w:lineRule="exact"/>
                  <w:jc w:val="center"/>
                  <w:rPr>
                    <w:sz w:val="24"/>
                    <w:szCs w:val="24"/>
                  </w:rPr>
                </w:pPr>
                <w:r w:rsidRPr="003E17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13CC21D1" w14:textId="77777777" w:rsidR="00E278F9" w:rsidRPr="003E1737" w:rsidRDefault="00E278F9" w:rsidP="00902229">
            <w:pPr>
              <w:spacing w:line="240" w:lineRule="exact"/>
              <w:rPr>
                <w:sz w:val="24"/>
                <w:szCs w:val="24"/>
              </w:rPr>
            </w:pPr>
            <w:r w:rsidRPr="003E1737">
              <w:rPr>
                <w:sz w:val="24"/>
                <w:szCs w:val="24"/>
              </w:rPr>
              <w:t>meinen Lernschritt im Ordner eingeheftet.</w:t>
            </w:r>
          </w:p>
        </w:tc>
      </w:tr>
      <w:tr w:rsidR="00E278F9" w:rsidRPr="003E1737" w14:paraId="266239FE" w14:textId="77777777" w:rsidTr="00902229">
        <w:trPr>
          <w:trHeight w:val="413"/>
        </w:trPr>
        <w:sdt>
          <w:sdtPr>
            <w:rPr>
              <w:sz w:val="24"/>
              <w:szCs w:val="24"/>
            </w:rPr>
            <w:id w:val="121847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63D3C00F" w14:textId="77777777" w:rsidR="00E278F9" w:rsidRPr="003E1737" w:rsidRDefault="00E278F9" w:rsidP="00902229">
                <w:pPr>
                  <w:spacing w:line="240" w:lineRule="exact"/>
                  <w:jc w:val="center"/>
                  <w:rPr>
                    <w:sz w:val="24"/>
                    <w:szCs w:val="24"/>
                  </w:rPr>
                </w:pPr>
                <w:r w:rsidRPr="003E17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4D7BEDE5" w14:textId="77777777" w:rsidR="00E278F9" w:rsidRPr="003E1737" w:rsidRDefault="00E278F9" w:rsidP="00902229">
            <w:pPr>
              <w:spacing w:line="240" w:lineRule="exact"/>
              <w:rPr>
                <w:noProof/>
                <w:sz w:val="24"/>
                <w:szCs w:val="24"/>
              </w:rPr>
            </w:pPr>
            <w:r w:rsidRPr="003E1737">
              <w:rPr>
                <w:noProof/>
                <w:sz w:val="24"/>
                <w:szCs w:val="24"/>
              </w:rPr>
              <w:t>den Arbeitsauftrag erledigt und das entsprechende Feld in der Lernwegeliste markiert.</w:t>
            </w:r>
          </w:p>
        </w:tc>
      </w:tr>
    </w:tbl>
    <w:p w14:paraId="215789E9" w14:textId="77777777" w:rsidR="009B1358" w:rsidRPr="003E1737" w:rsidRDefault="00EA5107" w:rsidP="00024FEF">
      <w:pPr>
        <w:spacing w:line="240" w:lineRule="exact"/>
        <w:rPr>
          <w:sz w:val="24"/>
          <w:szCs w:val="24"/>
        </w:rPr>
      </w:pPr>
      <w:r w:rsidRPr="003E1737">
        <w:rPr>
          <w:sz w:val="24"/>
          <w:szCs w:val="24"/>
        </w:rPr>
        <w:br w:type="page"/>
      </w:r>
    </w:p>
    <w:tbl>
      <w:tblPr>
        <w:tblpPr w:leftFromText="141" w:rightFromText="141" w:vertAnchor="text" w:horzAnchor="margin" w:tblpY="-13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7F4075" w:rsidRPr="0081774A" w14:paraId="22FBF641" w14:textId="77777777" w:rsidTr="00AC5C55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9FAC17" w14:textId="77777777" w:rsidR="007F4075" w:rsidRPr="0079630C" w:rsidRDefault="007F4075" w:rsidP="00AC5C55">
            <w:pPr>
              <w:jc w:val="both"/>
              <w:rPr>
                <w:sz w:val="12"/>
              </w:rPr>
            </w:pPr>
            <w:r w:rsidRPr="0079630C">
              <w:rPr>
                <w:sz w:val="12"/>
              </w:rPr>
              <w:lastRenderedPageBreak/>
              <w:t>Materialien/Kompetenz</w:t>
            </w:r>
          </w:p>
          <w:p w14:paraId="3199C07A" w14:textId="77777777" w:rsidR="007F4075" w:rsidRPr="0081774A" w:rsidRDefault="007F4075" w:rsidP="00AC5C55">
            <w:pPr>
              <w:rPr>
                <w:b/>
              </w:rPr>
            </w:pPr>
            <w:r w:rsidRPr="0081774A">
              <w:rPr>
                <w:b/>
              </w:rPr>
              <w:t>Schablonieren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79E527" w14:textId="77777777" w:rsidR="007F4075" w:rsidRPr="0081774A" w:rsidRDefault="007F4075" w:rsidP="00AC5C55">
            <w:pPr>
              <w:spacing w:line="200" w:lineRule="exact"/>
              <w:rPr>
                <w:rFonts w:eastAsia="Times New Roman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9590B65" w14:textId="77777777" w:rsidR="007F4075" w:rsidRPr="0081774A" w:rsidRDefault="007F4075" w:rsidP="00AC5C55">
            <w:pPr>
              <w:pStyle w:val="TabelleKopfmitte"/>
              <w:spacing w:line="240" w:lineRule="exact"/>
              <w:rPr>
                <w:lang w:val="en-GB" w:eastAsia="en-US"/>
              </w:rPr>
            </w:pPr>
            <w:r w:rsidRPr="0081774A">
              <w:rPr>
                <w:lang w:val="en-GB" w:eastAsia="en-US"/>
              </w:rPr>
              <w:t>Farbtechnik</w:t>
            </w:r>
          </w:p>
          <w:p w14:paraId="7816EFD7" w14:textId="77777777" w:rsidR="007F4075" w:rsidRPr="0081774A" w:rsidRDefault="007F4075" w:rsidP="00AC5C55">
            <w:pPr>
              <w:jc w:val="center"/>
              <w:rPr>
                <w:rFonts w:eastAsia="Times New Roman"/>
                <w:b/>
                <w:lang w:val="en-GB"/>
              </w:rPr>
            </w:pPr>
            <w:r w:rsidRPr="0081774A">
              <w:rPr>
                <w:b/>
                <w:lang w:val="en-GB"/>
              </w:rPr>
              <w:t>F</w:t>
            </w:r>
            <w:r>
              <w:rPr>
                <w:b/>
                <w:lang w:val="en-GB"/>
              </w:rPr>
              <w:t>0</w:t>
            </w:r>
            <w:r w:rsidRPr="0081774A">
              <w:rPr>
                <w:b/>
                <w:lang w:val="en-GB"/>
              </w:rPr>
              <w:t>3.01.01.</w:t>
            </w:r>
            <w:r>
              <w:rPr>
                <w:b/>
                <w:lang w:val="en-GB"/>
              </w:rPr>
              <w:t>0</w:t>
            </w:r>
            <w:r w:rsidRPr="0081774A">
              <w:rPr>
                <w:b/>
                <w:lang w:val="en-GB"/>
              </w:rPr>
              <w:t>4</w:t>
            </w:r>
          </w:p>
        </w:tc>
      </w:tr>
      <w:tr w:rsidR="007F4075" w:rsidRPr="0081774A" w14:paraId="608F2CCD" w14:textId="77777777" w:rsidTr="00AC5C55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3722EBDD" w14:textId="77777777" w:rsidR="007F4075" w:rsidRDefault="007F4075" w:rsidP="00AC5C55">
            <w:pPr>
              <w:pStyle w:val="Kopf8ptafz"/>
              <w:numPr>
                <w:ilvl w:val="0"/>
                <w:numId w:val="0"/>
              </w:numPr>
              <w:rPr>
                <w:sz w:val="20"/>
              </w:rPr>
            </w:pPr>
          </w:p>
          <w:p w14:paraId="51BF455E" w14:textId="77777777" w:rsidR="007F4075" w:rsidRPr="0081774A" w:rsidRDefault="007F4075" w:rsidP="00AC5C55">
            <w:pPr>
              <w:pStyle w:val="Kopf8ptafz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1D4F6F3" w14:textId="77777777" w:rsidR="007F4075" w:rsidRPr="0081774A" w:rsidRDefault="007F4075" w:rsidP="00AC5C55">
            <w:pPr>
              <w:spacing w:line="200" w:lineRule="exact"/>
              <w:rPr>
                <w:rFonts w:eastAsia="Times New Roman"/>
                <w:color w:val="000000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7F4075" w:rsidRPr="0081774A" w14:paraId="2CB4AF2C" w14:textId="77777777" w:rsidTr="00AC5C55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2128CE9" w14:textId="77777777" w:rsidR="007F4075" w:rsidRPr="0081774A" w:rsidRDefault="007F4075" w:rsidP="00AC5C55">
                  <w:pPr>
                    <w:framePr w:hSpace="141" w:wrap="around" w:vAnchor="text" w:hAnchor="margin" w:y="-131"/>
                    <w:jc w:val="center"/>
                    <w:rPr>
                      <w:b/>
                      <w:lang w:val="en-GB"/>
                    </w:rPr>
                  </w:pPr>
                  <w:r w:rsidRPr="0081774A">
                    <w:rPr>
                      <w:b/>
                      <w:lang w:val="en-GB"/>
                    </w:rPr>
                    <w:t>Lösung</w:t>
                  </w:r>
                </w:p>
              </w:tc>
            </w:tr>
          </w:tbl>
          <w:p w14:paraId="2AB0ED5F" w14:textId="77777777" w:rsidR="007F4075" w:rsidRPr="0081774A" w:rsidRDefault="007F4075" w:rsidP="00AC5C55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234B5939" w14:textId="267AE580" w:rsidR="00955782" w:rsidRPr="00955782" w:rsidRDefault="007F4075" w:rsidP="007F4075">
      <w:pPr>
        <w:spacing w:line="240" w:lineRule="exact"/>
        <w:rPr>
          <w:sz w:val="24"/>
          <w:szCs w:val="24"/>
        </w:rPr>
      </w:pPr>
      <w:r w:rsidRPr="009F6EB4">
        <w:rPr>
          <w:noProof/>
          <w:lang w:eastAsia="de-DE"/>
        </w:rPr>
        <w:drawing>
          <wp:anchor distT="0" distB="0" distL="114300" distR="114300" simplePos="0" relativeHeight="251660288" behindDoc="0" locked="0" layoutInCell="0" allowOverlap="1" wp14:anchorId="28B4A2AF" wp14:editId="5FF490E7">
            <wp:simplePos x="0" y="0"/>
            <wp:positionH relativeFrom="rightMargin">
              <wp:posOffset>86081</wp:posOffset>
            </wp:positionH>
            <wp:positionV relativeFrom="paragraph">
              <wp:posOffset>602182</wp:posOffset>
            </wp:positionV>
            <wp:extent cx="349885" cy="320675"/>
            <wp:effectExtent l="0" t="0" r="0" b="3175"/>
            <wp:wrapNone/>
            <wp:docPr id="1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AB175" w14:textId="77777777" w:rsidR="00955782" w:rsidRPr="00955782" w:rsidRDefault="00955782" w:rsidP="00955782">
      <w:pPr>
        <w:pStyle w:val="Kopf8ptafz"/>
        <w:numPr>
          <w:ilvl w:val="0"/>
          <w:numId w:val="0"/>
        </w:numPr>
        <w:rPr>
          <w:sz w:val="24"/>
          <w:szCs w:val="24"/>
        </w:rPr>
      </w:pPr>
    </w:p>
    <w:p w14:paraId="5B668F7F" w14:textId="77777777" w:rsidR="00955782" w:rsidRPr="00955782" w:rsidRDefault="00955782" w:rsidP="00955782">
      <w:pPr>
        <w:pStyle w:val="AufgabeText"/>
        <w:ind w:left="0"/>
        <w:rPr>
          <w:b/>
          <w:noProof/>
          <w:sz w:val="24"/>
          <w:szCs w:val="24"/>
          <w:lang w:eastAsia="de-DE"/>
        </w:rPr>
      </w:pPr>
      <w:r w:rsidRPr="00955782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09CDA92" wp14:editId="4467DB63">
                <wp:simplePos x="0" y="0"/>
                <wp:positionH relativeFrom="margin">
                  <wp:posOffset>-7710</wp:posOffset>
                </wp:positionH>
                <wp:positionV relativeFrom="paragraph">
                  <wp:posOffset>3854</wp:posOffset>
                </wp:positionV>
                <wp:extent cx="4731489" cy="887730"/>
                <wp:effectExtent l="57150" t="38100" r="69215" b="102870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1489" cy="887730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80328" id="Abgerundetes Rechteck 4" o:spid="_x0000_s1026" style="position:absolute;margin-left:-.6pt;margin-top:.3pt;width:372.55pt;height:69.9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  <w:r>
        <w:rPr>
          <w:b/>
          <w:sz w:val="24"/>
          <w:szCs w:val="24"/>
        </w:rPr>
        <w:t>Aufgabe 2</w:t>
      </w:r>
      <w:r w:rsidRPr="00955782">
        <w:rPr>
          <w:b/>
          <w:noProof/>
          <w:sz w:val="24"/>
          <w:szCs w:val="24"/>
          <w:lang w:eastAsia="de-DE"/>
        </w:rPr>
        <w:t xml:space="preserve"> </w:t>
      </w:r>
    </w:p>
    <w:p w14:paraId="089BEB9C" w14:textId="77777777" w:rsidR="00955782" w:rsidRPr="00955782" w:rsidRDefault="00955782" w:rsidP="00955782">
      <w:pPr>
        <w:pStyle w:val="AufgabeText"/>
        <w:ind w:left="0"/>
        <w:rPr>
          <w:sz w:val="24"/>
          <w:szCs w:val="24"/>
        </w:rPr>
      </w:pPr>
      <w:r w:rsidRPr="00955782">
        <w:rPr>
          <w:sz w:val="24"/>
          <w:szCs w:val="24"/>
        </w:rPr>
        <w:t>Welche Aufgaben erfüllt eine Grundierung bei den verschiedenen Untergründen?</w:t>
      </w:r>
    </w:p>
    <w:p w14:paraId="60AA656F" w14:textId="77777777" w:rsidR="00955782" w:rsidRPr="00955782" w:rsidRDefault="00955782" w:rsidP="00955782">
      <w:pPr>
        <w:pStyle w:val="AufgabeText"/>
        <w:numPr>
          <w:ilvl w:val="0"/>
          <w:numId w:val="31"/>
        </w:numPr>
        <w:rPr>
          <w:b/>
          <w:sz w:val="24"/>
          <w:szCs w:val="24"/>
        </w:rPr>
      </w:pPr>
      <w:r w:rsidRPr="00955782">
        <w:rPr>
          <w:sz w:val="24"/>
          <w:szCs w:val="24"/>
        </w:rPr>
        <w:t>Kreuzen Sie das richtige in der nachfolgenden Tabelle an.</w:t>
      </w:r>
    </w:p>
    <w:p w14:paraId="04024226" w14:textId="77777777" w:rsidR="00955782" w:rsidRPr="00955782" w:rsidRDefault="00955782" w:rsidP="00955782">
      <w:pPr>
        <w:pStyle w:val="Kopf8ptafz"/>
        <w:numPr>
          <w:ilvl w:val="0"/>
          <w:numId w:val="0"/>
        </w:numPr>
        <w:rPr>
          <w:sz w:val="24"/>
          <w:szCs w:val="24"/>
        </w:rPr>
      </w:pPr>
    </w:p>
    <w:p w14:paraId="65B051B7" w14:textId="77777777" w:rsidR="00955782" w:rsidRPr="00955782" w:rsidRDefault="00955782" w:rsidP="00955782">
      <w:pPr>
        <w:pStyle w:val="Kopf8ptafz"/>
        <w:numPr>
          <w:ilvl w:val="0"/>
          <w:numId w:val="0"/>
        </w:numPr>
        <w:rPr>
          <w:sz w:val="24"/>
          <w:szCs w:val="24"/>
        </w:rPr>
      </w:pPr>
    </w:p>
    <w:tbl>
      <w:tblPr>
        <w:tblStyle w:val="Tabellenraster"/>
        <w:tblW w:w="7258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47"/>
        <w:gridCol w:w="1417"/>
        <w:gridCol w:w="1559"/>
        <w:gridCol w:w="1701"/>
        <w:gridCol w:w="1134"/>
      </w:tblGrid>
      <w:tr w:rsidR="00955782" w:rsidRPr="00955782" w14:paraId="50B4F74C" w14:textId="77777777" w:rsidTr="00C5299D">
        <w:tc>
          <w:tcPr>
            <w:tcW w:w="1447" w:type="dxa"/>
            <w:shd w:val="clear" w:color="auto" w:fill="auto"/>
            <w:vAlign w:val="center"/>
          </w:tcPr>
          <w:p w14:paraId="383BD63D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14:paraId="6A96A631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Haftver-</w:t>
            </w:r>
          </w:p>
          <w:p w14:paraId="3072A34F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mittlung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38EFCAB1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Korrosionsschutz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623FBC98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 xml:space="preserve">Einheitliches </w:t>
            </w:r>
          </w:p>
          <w:p w14:paraId="4232FA52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Saugverhalten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14:paraId="38B9F33B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Isoliert</w:t>
            </w:r>
          </w:p>
        </w:tc>
      </w:tr>
      <w:tr w:rsidR="00955782" w:rsidRPr="00955782" w14:paraId="1B886513" w14:textId="77777777" w:rsidTr="00C5299D">
        <w:tc>
          <w:tcPr>
            <w:tcW w:w="1447" w:type="dxa"/>
            <w:shd w:val="clear" w:color="auto" w:fill="EEECE1" w:themeFill="background2"/>
            <w:vAlign w:val="center"/>
          </w:tcPr>
          <w:p w14:paraId="498008C8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Holz</w:t>
            </w:r>
          </w:p>
        </w:tc>
        <w:tc>
          <w:tcPr>
            <w:tcW w:w="1417" w:type="dxa"/>
            <w:vAlign w:val="center"/>
          </w:tcPr>
          <w:p w14:paraId="4FDDC941" w14:textId="77777777" w:rsidR="00955782" w:rsidRPr="00955782" w:rsidRDefault="00955782" w:rsidP="00955782">
            <w:pPr>
              <w:pStyle w:val="Textkrper"/>
              <w:jc w:val="center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0A7EB256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98C3A0D" w14:textId="77777777" w:rsidR="00955782" w:rsidRPr="00955782" w:rsidRDefault="00955782" w:rsidP="00955782">
            <w:pPr>
              <w:pStyle w:val="Textkrper"/>
              <w:jc w:val="center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14:paraId="539BD006" w14:textId="77777777" w:rsidR="00955782" w:rsidRPr="00955782" w:rsidRDefault="00955782" w:rsidP="00955782">
            <w:pPr>
              <w:pStyle w:val="Textkrper"/>
              <w:jc w:val="center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x</w:t>
            </w:r>
          </w:p>
        </w:tc>
      </w:tr>
      <w:tr w:rsidR="00955782" w:rsidRPr="00955782" w14:paraId="33CD3E07" w14:textId="77777777" w:rsidTr="00C5299D">
        <w:tc>
          <w:tcPr>
            <w:tcW w:w="1447" w:type="dxa"/>
            <w:shd w:val="clear" w:color="auto" w:fill="EEECE1" w:themeFill="background2"/>
            <w:vAlign w:val="center"/>
          </w:tcPr>
          <w:p w14:paraId="5A9A5D25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Metall</w:t>
            </w:r>
          </w:p>
        </w:tc>
        <w:tc>
          <w:tcPr>
            <w:tcW w:w="1417" w:type="dxa"/>
            <w:vAlign w:val="center"/>
          </w:tcPr>
          <w:p w14:paraId="6EF44D13" w14:textId="77777777" w:rsidR="00955782" w:rsidRPr="00955782" w:rsidRDefault="00955782" w:rsidP="00955782">
            <w:pPr>
              <w:pStyle w:val="Textkrper"/>
              <w:jc w:val="center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2D3DBCAD" w14:textId="77777777" w:rsidR="00955782" w:rsidRPr="00955782" w:rsidRDefault="00955782" w:rsidP="00955782">
            <w:pPr>
              <w:pStyle w:val="Textkrper"/>
              <w:jc w:val="center"/>
              <w:rPr>
                <w:sz w:val="24"/>
                <w:szCs w:val="24"/>
              </w:rPr>
            </w:pPr>
            <w:r w:rsidRPr="00955782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14:paraId="347C0C8B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5FA0638" w14:textId="77777777" w:rsidR="00955782" w:rsidRPr="00955782" w:rsidRDefault="00955782" w:rsidP="00955782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</w:tbl>
    <w:p w14:paraId="63D16869" w14:textId="77777777" w:rsidR="00955782" w:rsidRPr="00955782" w:rsidRDefault="00955782" w:rsidP="00955782">
      <w:pPr>
        <w:pStyle w:val="Kopf8ptafz"/>
        <w:numPr>
          <w:ilvl w:val="0"/>
          <w:numId w:val="0"/>
        </w:numPr>
        <w:rPr>
          <w:sz w:val="24"/>
          <w:szCs w:val="24"/>
        </w:rPr>
      </w:pPr>
    </w:p>
    <w:p w14:paraId="739F6420" w14:textId="77777777" w:rsidR="00955782" w:rsidRPr="00955782" w:rsidRDefault="00955782" w:rsidP="00955782">
      <w:pPr>
        <w:pStyle w:val="Kopf8ptafz"/>
        <w:numPr>
          <w:ilvl w:val="0"/>
          <w:numId w:val="0"/>
        </w:numPr>
        <w:rPr>
          <w:sz w:val="24"/>
          <w:szCs w:val="24"/>
        </w:rPr>
      </w:pPr>
    </w:p>
    <w:p w14:paraId="44D1139D" w14:textId="77777777" w:rsidR="00955782" w:rsidRPr="00955782" w:rsidRDefault="00955782" w:rsidP="00955782">
      <w:pPr>
        <w:pStyle w:val="Kopf8ptafz"/>
        <w:numPr>
          <w:ilvl w:val="0"/>
          <w:numId w:val="0"/>
        </w:numPr>
        <w:rPr>
          <w:sz w:val="24"/>
          <w:szCs w:val="24"/>
        </w:rPr>
      </w:pPr>
    </w:p>
    <w:p w14:paraId="23EA4EC5" w14:textId="77777777" w:rsidR="00955782" w:rsidRPr="00955782" w:rsidRDefault="00955782" w:rsidP="00955782">
      <w:pPr>
        <w:pStyle w:val="Kopf8ptafz"/>
        <w:numPr>
          <w:ilvl w:val="0"/>
          <w:numId w:val="0"/>
        </w:numPr>
        <w:rPr>
          <w:sz w:val="24"/>
          <w:szCs w:val="24"/>
        </w:rPr>
      </w:pPr>
      <w:r w:rsidRPr="00955782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7DB7A7" wp14:editId="5F584D43">
                <wp:simplePos x="0" y="0"/>
                <wp:positionH relativeFrom="margin">
                  <wp:posOffset>-7710</wp:posOffset>
                </wp:positionH>
                <wp:positionV relativeFrom="paragraph">
                  <wp:posOffset>53370</wp:posOffset>
                </wp:positionV>
                <wp:extent cx="4774019" cy="2179320"/>
                <wp:effectExtent l="57150" t="38100" r="83820" b="87630"/>
                <wp:wrapNone/>
                <wp:docPr id="5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4019" cy="2179320"/>
                        </a:xfrm>
                        <a:prstGeom prst="roundRect">
                          <a:avLst/>
                        </a:prstGeom>
                        <a:solidFill>
                          <a:srgbClr val="EEECE1"/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B78F7" id="Abgerundetes Rechteck 53" o:spid="_x0000_s1026" style="position:absolute;margin-left:-.6pt;margin-top:4.2pt;width:375.9pt;height:171.6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" fillcolor="#eeece1" strokecolor="#eeece1"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14:paraId="6EDCA225" w14:textId="77777777" w:rsidR="00955782" w:rsidRPr="00955782" w:rsidRDefault="00484A67" w:rsidP="00955782">
      <w:pPr>
        <w:pStyle w:val="AufgabeText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Aufgabe 5</w:t>
      </w:r>
    </w:p>
    <w:p w14:paraId="214569B1" w14:textId="77777777" w:rsidR="00955782" w:rsidRPr="00955782" w:rsidRDefault="00955782" w:rsidP="00955782">
      <w:pPr>
        <w:pStyle w:val="AufgabeText"/>
        <w:ind w:left="0"/>
        <w:rPr>
          <w:sz w:val="24"/>
          <w:szCs w:val="24"/>
        </w:rPr>
      </w:pPr>
      <w:r w:rsidRPr="00955782">
        <w:rPr>
          <w:sz w:val="24"/>
          <w:szCs w:val="24"/>
        </w:rPr>
        <w:t>1. Führen Sie die verschiedenen Schablonierver</w:t>
      </w:r>
      <w:r w:rsidR="00A40949">
        <w:rPr>
          <w:sz w:val="24"/>
          <w:szCs w:val="24"/>
        </w:rPr>
        <w:t>s</w:t>
      </w:r>
      <w:r w:rsidRPr="00955782">
        <w:rPr>
          <w:sz w:val="24"/>
          <w:szCs w:val="24"/>
        </w:rPr>
        <w:t>uche durch.</w:t>
      </w:r>
    </w:p>
    <w:p w14:paraId="7EF475B3" w14:textId="6FD6C16B" w:rsidR="00955782" w:rsidRPr="00955782" w:rsidRDefault="00955782" w:rsidP="00955782">
      <w:pPr>
        <w:pStyle w:val="AufgabeText"/>
        <w:numPr>
          <w:ilvl w:val="0"/>
          <w:numId w:val="22"/>
        </w:numPr>
        <w:rPr>
          <w:sz w:val="24"/>
          <w:szCs w:val="24"/>
        </w:rPr>
      </w:pPr>
      <w:r w:rsidRPr="00955782">
        <w:rPr>
          <w:sz w:val="24"/>
          <w:szCs w:val="24"/>
        </w:rPr>
        <w:t>Führen Sie die Versuche auf einem extra Blatt durch. (</w:t>
      </w:r>
      <w:r w:rsidR="00A40949">
        <w:rPr>
          <w:sz w:val="24"/>
          <w:szCs w:val="24"/>
        </w:rPr>
        <w:t xml:space="preserve">Das Blatt </w:t>
      </w:r>
      <w:r w:rsidR="007F4075">
        <w:rPr>
          <w:sz w:val="24"/>
          <w:szCs w:val="24"/>
        </w:rPr>
        <w:t>erhalten Sie von der Lehrkraft</w:t>
      </w:r>
      <w:r w:rsidR="00A40949">
        <w:rPr>
          <w:sz w:val="24"/>
          <w:szCs w:val="24"/>
        </w:rPr>
        <w:t>.</w:t>
      </w:r>
      <w:r w:rsidRPr="00955782">
        <w:rPr>
          <w:sz w:val="24"/>
          <w:szCs w:val="24"/>
        </w:rPr>
        <w:t>)</w:t>
      </w:r>
    </w:p>
    <w:p w14:paraId="03546265" w14:textId="77777777" w:rsidR="00955782" w:rsidRPr="00955782" w:rsidRDefault="00955782" w:rsidP="00955782">
      <w:pPr>
        <w:pStyle w:val="AufgabeText"/>
        <w:numPr>
          <w:ilvl w:val="0"/>
          <w:numId w:val="22"/>
        </w:numPr>
        <w:rPr>
          <w:sz w:val="24"/>
          <w:szCs w:val="24"/>
        </w:rPr>
      </w:pPr>
      <w:r w:rsidRPr="00955782">
        <w:rPr>
          <w:sz w:val="24"/>
          <w:szCs w:val="24"/>
        </w:rPr>
        <w:t>Holen Sie sich Ihre Schablone bei Ihrer Lehrkraft.</w:t>
      </w:r>
    </w:p>
    <w:p w14:paraId="574F74A9" w14:textId="77777777" w:rsidR="00955782" w:rsidRPr="00955782" w:rsidRDefault="00955782" w:rsidP="00955782">
      <w:pPr>
        <w:pStyle w:val="AufgabeText"/>
        <w:ind w:left="0"/>
        <w:rPr>
          <w:sz w:val="24"/>
          <w:szCs w:val="24"/>
        </w:rPr>
      </w:pPr>
    </w:p>
    <w:p w14:paraId="1E3B6B8A" w14:textId="77777777" w:rsidR="00955782" w:rsidRPr="00955782" w:rsidRDefault="00955782" w:rsidP="00955782">
      <w:pPr>
        <w:pStyle w:val="AufgabeText"/>
        <w:ind w:left="0"/>
        <w:rPr>
          <w:sz w:val="24"/>
          <w:szCs w:val="24"/>
        </w:rPr>
      </w:pPr>
      <w:r w:rsidRPr="00955782">
        <w:rPr>
          <w:sz w:val="24"/>
          <w:szCs w:val="24"/>
        </w:rPr>
        <w:t>2.</w:t>
      </w:r>
      <w:r w:rsidR="00484A67">
        <w:rPr>
          <w:sz w:val="24"/>
          <w:szCs w:val="24"/>
        </w:rPr>
        <w:t xml:space="preserve"> </w:t>
      </w:r>
      <w:r w:rsidR="00A40949">
        <w:rPr>
          <w:sz w:val="24"/>
          <w:szCs w:val="24"/>
        </w:rPr>
        <w:t>Tragen Sie I</w:t>
      </w:r>
      <w:r w:rsidRPr="00955782">
        <w:rPr>
          <w:sz w:val="24"/>
          <w:szCs w:val="24"/>
        </w:rPr>
        <w:t>hre Ergebnisse in die Tabelle ein.</w:t>
      </w:r>
    </w:p>
    <w:p w14:paraId="68994613" w14:textId="77777777" w:rsidR="00955782" w:rsidRPr="00955782" w:rsidRDefault="00955782" w:rsidP="00955782">
      <w:pPr>
        <w:pStyle w:val="AufgabeText"/>
        <w:ind w:left="360"/>
        <w:rPr>
          <w:sz w:val="24"/>
          <w:szCs w:val="24"/>
        </w:rPr>
      </w:pPr>
      <w:r w:rsidRPr="00955782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0" locked="0" layoutInCell="1" allowOverlap="1" wp14:anchorId="4E71AFC2" wp14:editId="5998FD8C">
            <wp:simplePos x="0" y="0"/>
            <wp:positionH relativeFrom="column">
              <wp:posOffset>3036224</wp:posOffset>
            </wp:positionH>
            <wp:positionV relativeFrom="paragraph">
              <wp:posOffset>146742</wp:posOffset>
            </wp:positionV>
            <wp:extent cx="318770" cy="318770"/>
            <wp:effectExtent l="0" t="0" r="5080" b="5080"/>
            <wp:wrapNone/>
            <wp:docPr id="47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782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0" locked="0" layoutInCell="1" allowOverlap="1" wp14:anchorId="4AED7FC9" wp14:editId="5D43C783">
            <wp:simplePos x="0" y="0"/>
            <wp:positionH relativeFrom="column">
              <wp:posOffset>1021658</wp:posOffset>
            </wp:positionH>
            <wp:positionV relativeFrom="paragraph">
              <wp:posOffset>153843</wp:posOffset>
            </wp:positionV>
            <wp:extent cx="318770" cy="318770"/>
            <wp:effectExtent l="0" t="0" r="5080" b="5080"/>
            <wp:wrapNone/>
            <wp:docPr id="52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248E7" w14:textId="77777777" w:rsidR="00955782" w:rsidRPr="00955782" w:rsidRDefault="00955782" w:rsidP="00955782">
      <w:pPr>
        <w:pStyle w:val="Listenabsatz"/>
        <w:jc w:val="both"/>
        <w:rPr>
          <w:sz w:val="24"/>
          <w:szCs w:val="24"/>
        </w:rPr>
      </w:pPr>
      <w:r w:rsidRPr="00955782">
        <w:rPr>
          <w:sz w:val="24"/>
          <w:szCs w:val="24"/>
        </w:rPr>
        <w:t xml:space="preserve">Gut =                                   Schlecht =    </w:t>
      </w:r>
    </w:p>
    <w:p w14:paraId="4D53A560" w14:textId="77777777" w:rsidR="00955782" w:rsidRPr="00955782" w:rsidRDefault="00955782" w:rsidP="00955782">
      <w:pPr>
        <w:pStyle w:val="AufgabeText"/>
        <w:ind w:left="0"/>
        <w:rPr>
          <w:sz w:val="24"/>
          <w:szCs w:val="24"/>
        </w:rPr>
      </w:pPr>
    </w:p>
    <w:p w14:paraId="1CFC3D74" w14:textId="77777777" w:rsidR="00955782" w:rsidRPr="00955782" w:rsidRDefault="00955782" w:rsidP="00955782">
      <w:pPr>
        <w:pStyle w:val="Kopf8ptafz"/>
        <w:numPr>
          <w:ilvl w:val="0"/>
          <w:numId w:val="0"/>
        </w:numPr>
        <w:rPr>
          <w:sz w:val="24"/>
          <w:szCs w:val="24"/>
        </w:rPr>
      </w:pPr>
    </w:p>
    <w:p w14:paraId="13CE3BFF" w14:textId="77777777" w:rsidR="00955782" w:rsidRPr="00955782" w:rsidRDefault="00955782" w:rsidP="00955782">
      <w:pPr>
        <w:pStyle w:val="Kopf8ptafz"/>
        <w:numPr>
          <w:ilvl w:val="0"/>
          <w:numId w:val="0"/>
        </w:numPr>
        <w:rPr>
          <w:sz w:val="24"/>
          <w:szCs w:val="24"/>
        </w:rPr>
      </w:pPr>
    </w:p>
    <w:p w14:paraId="69E06998" w14:textId="77777777" w:rsidR="0041639D" w:rsidRPr="00955782" w:rsidRDefault="0041639D" w:rsidP="00024FEF">
      <w:pPr>
        <w:spacing w:line="240" w:lineRule="exact"/>
        <w:rPr>
          <w:sz w:val="24"/>
          <w:szCs w:val="24"/>
        </w:rPr>
      </w:pPr>
    </w:p>
    <w:p w14:paraId="613FE2C1" w14:textId="77777777" w:rsidR="0041639D" w:rsidRPr="00955782" w:rsidRDefault="0041639D" w:rsidP="00024FEF">
      <w:pPr>
        <w:spacing w:line="240" w:lineRule="exact"/>
        <w:rPr>
          <w:sz w:val="24"/>
          <w:szCs w:val="24"/>
        </w:rPr>
      </w:pPr>
    </w:p>
    <w:p w14:paraId="6AEAED96" w14:textId="77777777" w:rsidR="0041639D" w:rsidRPr="00955782" w:rsidRDefault="0041639D" w:rsidP="00024FEF">
      <w:pPr>
        <w:spacing w:line="240" w:lineRule="exact"/>
        <w:rPr>
          <w:sz w:val="24"/>
          <w:szCs w:val="24"/>
        </w:rPr>
      </w:pPr>
    </w:p>
    <w:p w14:paraId="51A98DC6" w14:textId="77777777" w:rsidR="0041639D" w:rsidRPr="00955782" w:rsidRDefault="0041639D" w:rsidP="00024FEF">
      <w:pPr>
        <w:spacing w:line="240" w:lineRule="exact"/>
        <w:rPr>
          <w:sz w:val="24"/>
          <w:szCs w:val="24"/>
        </w:rPr>
      </w:pPr>
    </w:p>
    <w:p w14:paraId="70B0CF8D" w14:textId="77777777" w:rsidR="0041639D" w:rsidRPr="00955782" w:rsidRDefault="0041639D" w:rsidP="00024FEF">
      <w:pPr>
        <w:spacing w:line="240" w:lineRule="exact"/>
        <w:rPr>
          <w:sz w:val="24"/>
          <w:szCs w:val="24"/>
        </w:rPr>
      </w:pPr>
    </w:p>
    <w:p w14:paraId="4A174045" w14:textId="77777777" w:rsidR="0041639D" w:rsidRPr="00955782" w:rsidRDefault="0041639D" w:rsidP="00024FEF">
      <w:pPr>
        <w:spacing w:line="240" w:lineRule="exact"/>
        <w:rPr>
          <w:sz w:val="24"/>
          <w:szCs w:val="24"/>
        </w:rPr>
      </w:pPr>
    </w:p>
    <w:p w14:paraId="79096E34" w14:textId="77777777" w:rsidR="0041639D" w:rsidRPr="00955782" w:rsidRDefault="0041639D" w:rsidP="00024FEF">
      <w:pPr>
        <w:spacing w:line="240" w:lineRule="exact"/>
        <w:rPr>
          <w:sz w:val="24"/>
          <w:szCs w:val="24"/>
        </w:rPr>
      </w:pPr>
    </w:p>
    <w:p w14:paraId="79D5CA9B" w14:textId="77777777" w:rsidR="0041639D" w:rsidRPr="00955782" w:rsidRDefault="0041639D" w:rsidP="00024FEF">
      <w:pPr>
        <w:spacing w:line="240" w:lineRule="exact"/>
        <w:rPr>
          <w:sz w:val="24"/>
          <w:szCs w:val="24"/>
        </w:rPr>
      </w:pPr>
    </w:p>
    <w:p w14:paraId="19CA971E" w14:textId="77777777" w:rsidR="0041639D" w:rsidRPr="00955782" w:rsidRDefault="0041639D" w:rsidP="00024FEF">
      <w:pPr>
        <w:spacing w:line="240" w:lineRule="exact"/>
        <w:rPr>
          <w:sz w:val="24"/>
          <w:szCs w:val="24"/>
        </w:rPr>
      </w:pPr>
    </w:p>
    <w:p w14:paraId="0C1428A7" w14:textId="77777777" w:rsidR="0041639D" w:rsidRPr="00955782" w:rsidRDefault="0041639D" w:rsidP="00024FEF">
      <w:pPr>
        <w:spacing w:line="240" w:lineRule="exact"/>
        <w:rPr>
          <w:sz w:val="24"/>
          <w:szCs w:val="24"/>
        </w:rPr>
      </w:pPr>
    </w:p>
    <w:p w14:paraId="7C683E78" w14:textId="77777777" w:rsidR="00177D30" w:rsidRPr="00955782" w:rsidRDefault="00177D30" w:rsidP="00D01AE6">
      <w:pPr>
        <w:pStyle w:val="Textkrper"/>
        <w:jc w:val="left"/>
        <w:rPr>
          <w:sz w:val="24"/>
          <w:szCs w:val="24"/>
        </w:rPr>
      </w:pPr>
    </w:p>
    <w:p w14:paraId="46317D73" w14:textId="77777777" w:rsidR="00955782" w:rsidRDefault="00955782">
      <w:pPr>
        <w:spacing w:line="240" w:lineRule="exact"/>
        <w:rPr>
          <w:sz w:val="28"/>
          <w:lang w:eastAsia="de-DE"/>
        </w:rPr>
      </w:pPr>
      <w:r>
        <w:rPr>
          <w:sz w:val="28"/>
        </w:rPr>
        <w:br w:type="page"/>
      </w:r>
    </w:p>
    <w:p w14:paraId="73A6885B" w14:textId="77777777" w:rsidR="006E4422" w:rsidRDefault="006E4422" w:rsidP="00D01AE6">
      <w:pPr>
        <w:pStyle w:val="Textkrper"/>
        <w:jc w:val="left"/>
        <w:rPr>
          <w:sz w:val="28"/>
        </w:rPr>
      </w:pPr>
    </w:p>
    <w:tbl>
      <w:tblPr>
        <w:tblStyle w:val="Tabellenraster"/>
        <w:tblpPr w:leftFromText="141" w:rightFromText="141" w:vertAnchor="page" w:horzAnchor="margin" w:tblpY="2078"/>
        <w:tblW w:w="0" w:type="auto"/>
        <w:tblLook w:val="04A0" w:firstRow="1" w:lastRow="0" w:firstColumn="1" w:lastColumn="0" w:noHBand="0" w:noVBand="1"/>
      </w:tblPr>
      <w:tblGrid>
        <w:gridCol w:w="2366"/>
        <w:gridCol w:w="2755"/>
        <w:gridCol w:w="2465"/>
      </w:tblGrid>
      <w:tr w:rsidR="00755DD0" w:rsidRPr="00EC7ABD" w14:paraId="24CD2F1E" w14:textId="77777777" w:rsidTr="003E1737">
        <w:tc>
          <w:tcPr>
            <w:tcW w:w="2366" w:type="dxa"/>
          </w:tcPr>
          <w:p w14:paraId="56C9F442" w14:textId="77777777" w:rsidR="00755DD0" w:rsidRPr="00EC7ABD" w:rsidRDefault="00755DD0" w:rsidP="00755DD0">
            <w:pPr>
              <w:jc w:val="center"/>
              <w:rPr>
                <w:b/>
                <w:sz w:val="24"/>
                <w:szCs w:val="24"/>
              </w:rPr>
            </w:pPr>
            <w:r w:rsidRPr="00EC7ABD">
              <w:rPr>
                <w:b/>
                <w:sz w:val="24"/>
                <w:szCs w:val="24"/>
              </w:rPr>
              <w:t>Versuche</w:t>
            </w:r>
          </w:p>
          <w:p w14:paraId="1CAC62B8" w14:textId="77777777" w:rsidR="00755DD0" w:rsidRPr="00EC7ABD" w:rsidRDefault="00755DD0" w:rsidP="00755DD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55" w:type="dxa"/>
          </w:tcPr>
          <w:p w14:paraId="1C53DF0C" w14:textId="77777777" w:rsidR="00755DD0" w:rsidRPr="00EC7ABD" w:rsidRDefault="00755DD0" w:rsidP="00755DD0">
            <w:pPr>
              <w:jc w:val="center"/>
              <w:rPr>
                <w:b/>
                <w:sz w:val="24"/>
                <w:szCs w:val="24"/>
              </w:rPr>
            </w:pPr>
            <w:r w:rsidRPr="00EC7ABD">
              <w:rPr>
                <w:b/>
                <w:sz w:val="24"/>
                <w:szCs w:val="24"/>
              </w:rPr>
              <w:t>Versuchsablauf</w:t>
            </w:r>
          </w:p>
        </w:tc>
        <w:tc>
          <w:tcPr>
            <w:tcW w:w="2465" w:type="dxa"/>
          </w:tcPr>
          <w:p w14:paraId="58A09DA9" w14:textId="77777777" w:rsidR="00755DD0" w:rsidRPr="00EC7ABD" w:rsidRDefault="00755DD0" w:rsidP="00755DD0">
            <w:pPr>
              <w:jc w:val="center"/>
              <w:rPr>
                <w:b/>
                <w:sz w:val="24"/>
                <w:szCs w:val="24"/>
              </w:rPr>
            </w:pPr>
            <w:r w:rsidRPr="00EC7ABD">
              <w:rPr>
                <w:b/>
                <w:sz w:val="24"/>
                <w:szCs w:val="24"/>
              </w:rPr>
              <w:t>Ergebnis</w:t>
            </w:r>
          </w:p>
        </w:tc>
      </w:tr>
      <w:tr w:rsidR="00755DD0" w:rsidRPr="00EC7ABD" w14:paraId="5C0F8FDD" w14:textId="77777777" w:rsidTr="003E1737">
        <w:tc>
          <w:tcPr>
            <w:tcW w:w="2366" w:type="dxa"/>
          </w:tcPr>
          <w:p w14:paraId="6E9559C1" w14:textId="77777777" w:rsidR="00755DD0" w:rsidRPr="00EC7ABD" w:rsidRDefault="00755DD0" w:rsidP="00755DD0">
            <w:p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V1:</w:t>
            </w:r>
          </w:p>
          <w:p w14:paraId="72A1225E" w14:textId="77777777" w:rsidR="00755DD0" w:rsidRPr="00EC7ABD" w:rsidRDefault="00755DD0" w:rsidP="00755DD0">
            <w:pPr>
              <w:rPr>
                <w:sz w:val="24"/>
                <w:szCs w:val="24"/>
              </w:rPr>
            </w:pPr>
          </w:p>
          <w:p w14:paraId="2AB067A9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Richtige</w:t>
            </w:r>
          </w:p>
          <w:p w14:paraId="4C858D72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Borstenlänge</w:t>
            </w:r>
          </w:p>
          <w:p w14:paraId="3A901A18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5" w:type="dxa"/>
          </w:tcPr>
          <w:p w14:paraId="4545CFBA" w14:textId="77777777" w:rsidR="00755DD0" w:rsidRPr="00EC7ABD" w:rsidRDefault="00755DD0" w:rsidP="00662492">
            <w:pPr>
              <w:pStyle w:val="Listenabsatz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Schablonieren mit langborstigem Pinsel</w:t>
            </w:r>
          </w:p>
          <w:p w14:paraId="223EF793" w14:textId="77777777" w:rsidR="00755DD0" w:rsidRPr="00EC7ABD" w:rsidRDefault="00755DD0" w:rsidP="00755DD0">
            <w:pPr>
              <w:pStyle w:val="Listenabsatz"/>
              <w:rPr>
                <w:sz w:val="24"/>
                <w:szCs w:val="24"/>
              </w:rPr>
            </w:pPr>
          </w:p>
          <w:p w14:paraId="64AC968B" w14:textId="77777777" w:rsidR="00755DD0" w:rsidRPr="00EC7ABD" w:rsidRDefault="00755DD0" w:rsidP="00662492">
            <w:pPr>
              <w:pStyle w:val="Listenabsatz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Schablonieren mit kurzborstigem Pinsel</w:t>
            </w:r>
          </w:p>
        </w:tc>
        <w:tc>
          <w:tcPr>
            <w:tcW w:w="2465" w:type="dxa"/>
            <w:vAlign w:val="center"/>
          </w:tcPr>
          <w:p w14:paraId="4C185206" w14:textId="77777777" w:rsidR="00755DD0" w:rsidRPr="00EC7ABD" w:rsidRDefault="00FD02C5" w:rsidP="003E1737">
            <w:pPr>
              <w:ind w:left="124" w:right="-337" w:hanging="124"/>
              <w:rPr>
                <w:b/>
                <w:sz w:val="24"/>
                <w:szCs w:val="24"/>
              </w:rPr>
            </w:pPr>
            <w:r w:rsidRPr="00B7234A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5AAA60B" wp14:editId="0C49DCC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794385</wp:posOffset>
                  </wp:positionV>
                  <wp:extent cx="318770" cy="318770"/>
                  <wp:effectExtent l="0" t="0" r="5080" b="5080"/>
                  <wp:wrapNone/>
                  <wp:docPr id="23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234A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0C111D0" wp14:editId="08A6D519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71755</wp:posOffset>
                  </wp:positionV>
                  <wp:extent cx="318770" cy="318770"/>
                  <wp:effectExtent l="0" t="0" r="5080" b="5080"/>
                  <wp:wrapNone/>
                  <wp:docPr id="24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5DD0" w:rsidRPr="00EC7ABD" w14:paraId="332F984C" w14:textId="77777777" w:rsidTr="003E1737">
        <w:tc>
          <w:tcPr>
            <w:tcW w:w="2366" w:type="dxa"/>
          </w:tcPr>
          <w:p w14:paraId="5C0EE966" w14:textId="77777777" w:rsidR="00755DD0" w:rsidRPr="00EC7ABD" w:rsidRDefault="00755DD0" w:rsidP="00755DD0">
            <w:p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V2:</w:t>
            </w:r>
          </w:p>
          <w:p w14:paraId="431CDF45" w14:textId="77777777" w:rsidR="00755DD0" w:rsidRPr="00EC7ABD" w:rsidRDefault="00755DD0" w:rsidP="00755DD0">
            <w:pPr>
              <w:rPr>
                <w:sz w:val="24"/>
                <w:szCs w:val="24"/>
              </w:rPr>
            </w:pPr>
          </w:p>
          <w:p w14:paraId="45AE4583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 xml:space="preserve">Richtige </w:t>
            </w:r>
          </w:p>
          <w:p w14:paraId="49AD9E90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Farbkonsistenz</w:t>
            </w:r>
          </w:p>
          <w:p w14:paraId="24A8CA57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5" w:type="dxa"/>
          </w:tcPr>
          <w:p w14:paraId="7A671EC7" w14:textId="77777777" w:rsidR="00755DD0" w:rsidRPr="00EC7ABD" w:rsidRDefault="00755DD0" w:rsidP="00662492">
            <w:pPr>
              <w:pStyle w:val="Listenabsatz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 xml:space="preserve">Schablonieren mit unverdünnter Farbe </w:t>
            </w:r>
          </w:p>
          <w:p w14:paraId="6114BAD1" w14:textId="77777777" w:rsidR="00755DD0" w:rsidRPr="00EC7ABD" w:rsidRDefault="00755DD0" w:rsidP="00755DD0">
            <w:pPr>
              <w:rPr>
                <w:sz w:val="24"/>
                <w:szCs w:val="24"/>
              </w:rPr>
            </w:pPr>
          </w:p>
          <w:p w14:paraId="734FCDF2" w14:textId="77777777" w:rsidR="00755DD0" w:rsidRPr="00EC7ABD" w:rsidRDefault="00755DD0" w:rsidP="00662492">
            <w:pPr>
              <w:pStyle w:val="Listenabsatz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Schablonieren mit verdünnter Farbe</w:t>
            </w:r>
          </w:p>
        </w:tc>
        <w:tc>
          <w:tcPr>
            <w:tcW w:w="2465" w:type="dxa"/>
            <w:vAlign w:val="center"/>
          </w:tcPr>
          <w:p w14:paraId="579CBDF1" w14:textId="77777777" w:rsidR="00755DD0" w:rsidRPr="00EC7ABD" w:rsidRDefault="003E1737" w:rsidP="003E1737">
            <w:pPr>
              <w:ind w:right="-337"/>
              <w:rPr>
                <w:b/>
                <w:sz w:val="24"/>
                <w:szCs w:val="24"/>
              </w:rPr>
            </w:pPr>
            <w:r w:rsidRPr="00B7234A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6E442167" wp14:editId="0349D2AA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845820</wp:posOffset>
                  </wp:positionV>
                  <wp:extent cx="318770" cy="318770"/>
                  <wp:effectExtent l="0" t="0" r="5080" b="5080"/>
                  <wp:wrapNone/>
                  <wp:docPr id="26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02C5" w:rsidRPr="00B7234A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2C691A87" wp14:editId="4223682C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103505</wp:posOffset>
                  </wp:positionV>
                  <wp:extent cx="318770" cy="318770"/>
                  <wp:effectExtent l="0" t="0" r="5080" b="5080"/>
                  <wp:wrapNone/>
                  <wp:docPr id="25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5DD0" w:rsidRPr="00EC7ABD" w14:paraId="3E217330" w14:textId="77777777" w:rsidTr="003E1737">
        <w:tc>
          <w:tcPr>
            <w:tcW w:w="2366" w:type="dxa"/>
          </w:tcPr>
          <w:p w14:paraId="43F27BF8" w14:textId="77777777" w:rsidR="00755DD0" w:rsidRPr="00EC7ABD" w:rsidRDefault="00755DD0" w:rsidP="00755DD0">
            <w:p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V3:</w:t>
            </w:r>
          </w:p>
          <w:p w14:paraId="488AA333" w14:textId="77777777" w:rsidR="00755DD0" w:rsidRPr="00EC7ABD" w:rsidRDefault="00755DD0" w:rsidP="00755DD0">
            <w:pPr>
              <w:rPr>
                <w:sz w:val="24"/>
                <w:szCs w:val="24"/>
              </w:rPr>
            </w:pPr>
          </w:p>
          <w:p w14:paraId="09A3A7A8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Richtige</w:t>
            </w:r>
          </w:p>
          <w:p w14:paraId="6663A07C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Auftragsmenge</w:t>
            </w:r>
          </w:p>
          <w:p w14:paraId="1710A7B1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5" w:type="dxa"/>
          </w:tcPr>
          <w:p w14:paraId="74FDE154" w14:textId="77777777" w:rsidR="00755DD0" w:rsidRPr="00EC7ABD" w:rsidRDefault="00755DD0" w:rsidP="00662492">
            <w:pPr>
              <w:pStyle w:val="Listenabsatz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Schablonieren mit viel Farbe</w:t>
            </w:r>
          </w:p>
          <w:p w14:paraId="4ABA3DEA" w14:textId="77777777" w:rsidR="00755DD0" w:rsidRPr="00EC7ABD" w:rsidRDefault="00755DD0" w:rsidP="00755DD0">
            <w:pPr>
              <w:pStyle w:val="Listenabsatz"/>
              <w:rPr>
                <w:sz w:val="24"/>
                <w:szCs w:val="24"/>
              </w:rPr>
            </w:pPr>
          </w:p>
          <w:p w14:paraId="65E61126" w14:textId="77777777" w:rsidR="00755DD0" w:rsidRPr="00EC7ABD" w:rsidRDefault="00755DD0" w:rsidP="00662492">
            <w:pPr>
              <w:pStyle w:val="Listenabsatz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Schablonieren mit wenig Farbe</w:t>
            </w:r>
          </w:p>
        </w:tc>
        <w:tc>
          <w:tcPr>
            <w:tcW w:w="2465" w:type="dxa"/>
            <w:vAlign w:val="center"/>
          </w:tcPr>
          <w:p w14:paraId="462CC229" w14:textId="77777777" w:rsidR="00755DD0" w:rsidRPr="00EC7ABD" w:rsidRDefault="003E1737" w:rsidP="003E1737">
            <w:pPr>
              <w:ind w:right="-337"/>
              <w:rPr>
                <w:b/>
                <w:sz w:val="24"/>
                <w:szCs w:val="24"/>
              </w:rPr>
            </w:pPr>
            <w:r w:rsidRPr="00B7234A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3841E78C" wp14:editId="63604477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575945</wp:posOffset>
                  </wp:positionV>
                  <wp:extent cx="318770" cy="318770"/>
                  <wp:effectExtent l="0" t="0" r="5080" b="5080"/>
                  <wp:wrapNone/>
                  <wp:docPr id="3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2492" w:rsidRPr="00B7234A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26643C86" wp14:editId="7F2F69F6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19050</wp:posOffset>
                  </wp:positionV>
                  <wp:extent cx="318770" cy="318770"/>
                  <wp:effectExtent l="0" t="0" r="5080" b="5080"/>
                  <wp:wrapNone/>
                  <wp:docPr id="31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5DD0" w:rsidRPr="00EC7ABD" w14:paraId="5CC0897D" w14:textId="77777777" w:rsidTr="003E1737">
        <w:tc>
          <w:tcPr>
            <w:tcW w:w="2366" w:type="dxa"/>
          </w:tcPr>
          <w:p w14:paraId="244CDF8A" w14:textId="77777777" w:rsidR="00755DD0" w:rsidRPr="00EC7ABD" w:rsidRDefault="00755DD0" w:rsidP="00755DD0">
            <w:p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V4:</w:t>
            </w:r>
          </w:p>
          <w:p w14:paraId="34288893" w14:textId="77777777" w:rsidR="00755DD0" w:rsidRPr="00EC7ABD" w:rsidRDefault="00755DD0" w:rsidP="00755DD0">
            <w:pPr>
              <w:rPr>
                <w:sz w:val="24"/>
                <w:szCs w:val="24"/>
              </w:rPr>
            </w:pPr>
          </w:p>
          <w:p w14:paraId="120C4845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 xml:space="preserve">Richtige </w:t>
            </w:r>
          </w:p>
          <w:p w14:paraId="7C3D42E0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Pinselhaltung</w:t>
            </w:r>
          </w:p>
          <w:p w14:paraId="553B73F9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5" w:type="dxa"/>
          </w:tcPr>
          <w:p w14:paraId="64DD072C" w14:textId="77777777" w:rsidR="00755DD0" w:rsidRPr="00EC7ABD" w:rsidRDefault="00755DD0" w:rsidP="00662492">
            <w:pPr>
              <w:pStyle w:val="Listenabsatz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Senkrechte Hal</w:t>
            </w:r>
            <w:r w:rsidR="00A40949">
              <w:rPr>
                <w:sz w:val="24"/>
                <w:szCs w:val="24"/>
              </w:rPr>
              <w:t>tung beim S</w:t>
            </w:r>
            <w:r w:rsidRPr="00EC7ABD">
              <w:rPr>
                <w:sz w:val="24"/>
                <w:szCs w:val="24"/>
              </w:rPr>
              <w:t>chablonieren</w:t>
            </w:r>
          </w:p>
          <w:p w14:paraId="0E691C85" w14:textId="77777777" w:rsidR="00755DD0" w:rsidRPr="00EC7ABD" w:rsidRDefault="00755DD0" w:rsidP="00755DD0">
            <w:pPr>
              <w:rPr>
                <w:sz w:val="24"/>
                <w:szCs w:val="24"/>
              </w:rPr>
            </w:pPr>
          </w:p>
          <w:p w14:paraId="7177E59E" w14:textId="77777777" w:rsidR="00755DD0" w:rsidRPr="00EC7ABD" w:rsidRDefault="00A40949" w:rsidP="00662492">
            <w:pPr>
              <w:pStyle w:val="Listenabsatz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Schräge Haltung beim S</w:t>
            </w:r>
            <w:r w:rsidR="00755DD0" w:rsidRPr="00EC7ABD">
              <w:rPr>
                <w:sz w:val="24"/>
                <w:szCs w:val="24"/>
              </w:rPr>
              <w:t>chablonieren</w:t>
            </w:r>
          </w:p>
        </w:tc>
        <w:tc>
          <w:tcPr>
            <w:tcW w:w="2465" w:type="dxa"/>
            <w:vAlign w:val="center"/>
          </w:tcPr>
          <w:p w14:paraId="1FB0CD4B" w14:textId="77777777" w:rsidR="00755DD0" w:rsidRPr="00EC7ABD" w:rsidRDefault="003E1737" w:rsidP="003E1737">
            <w:pPr>
              <w:ind w:right="-337"/>
              <w:rPr>
                <w:b/>
                <w:sz w:val="24"/>
                <w:szCs w:val="24"/>
              </w:rPr>
            </w:pPr>
            <w:r w:rsidRPr="00B7234A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E4B6174" wp14:editId="5900EF50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841375</wp:posOffset>
                  </wp:positionV>
                  <wp:extent cx="318770" cy="318770"/>
                  <wp:effectExtent l="0" t="0" r="5080" b="5080"/>
                  <wp:wrapNone/>
                  <wp:docPr id="32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234A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5D5DADA7" wp14:editId="13E9AE1A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29845</wp:posOffset>
                  </wp:positionV>
                  <wp:extent cx="318770" cy="318770"/>
                  <wp:effectExtent l="0" t="0" r="5080" b="5080"/>
                  <wp:wrapNone/>
                  <wp:docPr id="38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5DD0" w:rsidRPr="00EC7ABD" w14:paraId="7DCCAD51" w14:textId="77777777" w:rsidTr="003E1737">
        <w:tc>
          <w:tcPr>
            <w:tcW w:w="2366" w:type="dxa"/>
          </w:tcPr>
          <w:p w14:paraId="6167790B" w14:textId="77777777" w:rsidR="00755DD0" w:rsidRPr="00EC7ABD" w:rsidRDefault="00755DD0" w:rsidP="00755DD0">
            <w:p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V5:</w:t>
            </w:r>
          </w:p>
          <w:p w14:paraId="599B85C5" w14:textId="77777777" w:rsidR="00755DD0" w:rsidRPr="00EC7ABD" w:rsidRDefault="00755DD0" w:rsidP="00755DD0">
            <w:pPr>
              <w:rPr>
                <w:sz w:val="24"/>
                <w:szCs w:val="24"/>
              </w:rPr>
            </w:pPr>
          </w:p>
          <w:p w14:paraId="3E67AA30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 xml:space="preserve">Richtiges </w:t>
            </w:r>
          </w:p>
          <w:p w14:paraId="29F8C230" w14:textId="77777777" w:rsidR="00755DD0" w:rsidRPr="00EC7ABD" w:rsidRDefault="00A40949" w:rsidP="00755D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755DD0" w:rsidRPr="00EC7ABD">
              <w:rPr>
                <w:sz w:val="24"/>
                <w:szCs w:val="24"/>
              </w:rPr>
              <w:t>ufsetzen des Pinsels</w:t>
            </w:r>
          </w:p>
          <w:p w14:paraId="473E819B" w14:textId="77777777" w:rsidR="00755DD0" w:rsidRPr="00EC7ABD" w:rsidRDefault="00755DD0" w:rsidP="00755D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5" w:type="dxa"/>
          </w:tcPr>
          <w:p w14:paraId="43FEECCD" w14:textId="77777777" w:rsidR="00755DD0" w:rsidRPr="00EC7ABD" w:rsidRDefault="00755DD0" w:rsidP="00662492">
            <w:pPr>
              <w:pStyle w:val="Listenabsatz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Pinsel mit viel Druck aufsetzen</w:t>
            </w:r>
          </w:p>
          <w:p w14:paraId="25CF57FB" w14:textId="77777777" w:rsidR="00755DD0" w:rsidRPr="00EC7ABD" w:rsidRDefault="00755DD0" w:rsidP="00755DD0">
            <w:pPr>
              <w:pStyle w:val="Listenabsatz"/>
              <w:rPr>
                <w:sz w:val="24"/>
                <w:szCs w:val="24"/>
              </w:rPr>
            </w:pPr>
          </w:p>
          <w:p w14:paraId="1E6EF40E" w14:textId="77777777" w:rsidR="00755DD0" w:rsidRPr="00EC7ABD" w:rsidRDefault="00755DD0" w:rsidP="00662492">
            <w:pPr>
              <w:pStyle w:val="Listenabsatz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EC7ABD">
              <w:rPr>
                <w:sz w:val="24"/>
                <w:szCs w:val="24"/>
              </w:rPr>
              <w:t>Pinsel mit wenig Druck aufsetzen</w:t>
            </w:r>
          </w:p>
        </w:tc>
        <w:tc>
          <w:tcPr>
            <w:tcW w:w="2465" w:type="dxa"/>
            <w:vAlign w:val="center"/>
          </w:tcPr>
          <w:p w14:paraId="21957596" w14:textId="77777777" w:rsidR="00755DD0" w:rsidRPr="00EC7ABD" w:rsidRDefault="003E1737" w:rsidP="003E1737">
            <w:pPr>
              <w:ind w:right="-143"/>
              <w:rPr>
                <w:b/>
                <w:sz w:val="24"/>
                <w:szCs w:val="24"/>
              </w:rPr>
            </w:pPr>
            <w:r w:rsidRPr="00B7234A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22AA736B" wp14:editId="06C8CD5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485140</wp:posOffset>
                  </wp:positionV>
                  <wp:extent cx="318770" cy="318770"/>
                  <wp:effectExtent l="0" t="0" r="5080" b="5080"/>
                  <wp:wrapNone/>
                  <wp:docPr id="39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234A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13F44198" wp14:editId="607AA81F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60325</wp:posOffset>
                  </wp:positionV>
                  <wp:extent cx="318770" cy="318770"/>
                  <wp:effectExtent l="0" t="0" r="5080" b="5080"/>
                  <wp:wrapNone/>
                  <wp:docPr id="33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21F49D" w14:textId="77777777" w:rsidR="00955782" w:rsidRDefault="00955782">
      <w:pPr>
        <w:spacing w:line="240" w:lineRule="exact"/>
        <w:rPr>
          <w:sz w:val="28"/>
          <w:lang w:eastAsia="de-DE"/>
        </w:rPr>
      </w:pPr>
      <w:r>
        <w:rPr>
          <w:sz w:val="28"/>
        </w:rPr>
        <w:br w:type="page"/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847952" w:rsidRPr="00DE4890" w14:paraId="501E50A8" w14:textId="77777777" w:rsidTr="003E1737">
        <w:trPr>
          <w:trHeight w:val="544"/>
        </w:trPr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21B1EC00" w14:textId="77777777" w:rsidR="00847952" w:rsidRPr="00DE4890" w:rsidRDefault="00847952" w:rsidP="003E1737">
            <w:pPr>
              <w:pStyle w:val="TabelleKopflinks"/>
            </w:pPr>
            <w:r w:rsidRPr="00847952">
              <w:rPr>
                <w:sz w:val="24"/>
              </w:rPr>
              <w:lastRenderedPageBreak/>
              <w:t>Einlegeblatt</w:t>
            </w:r>
            <w:r w:rsidR="003E1737">
              <w:rPr>
                <w:sz w:val="24"/>
              </w:rPr>
              <w:t xml:space="preserve"> – </w:t>
            </w:r>
            <w:r w:rsidRPr="00847952">
              <w:rPr>
                <w:sz w:val="24"/>
              </w:rPr>
              <w:t>Kontrollieren/Bewerten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1B781FC" w14:textId="77777777" w:rsidR="0071749F" w:rsidRDefault="0071749F" w:rsidP="0071749F">
            <w:pPr>
              <w:pStyle w:val="TabelleKopfmitte"/>
              <w:spacing w:line="240" w:lineRule="exact"/>
              <w:rPr>
                <w:lang w:val="en-GB" w:eastAsia="en-US"/>
              </w:rPr>
            </w:pPr>
            <w:r>
              <w:rPr>
                <w:lang w:val="en-GB" w:eastAsia="en-US"/>
              </w:rPr>
              <w:t>Farbtechnik</w:t>
            </w:r>
          </w:p>
          <w:p w14:paraId="38026D0D" w14:textId="77777777" w:rsidR="00847952" w:rsidRPr="003E1737" w:rsidRDefault="006201FD" w:rsidP="0071749F">
            <w:pPr>
              <w:pStyle w:val="TabelleKopflinks"/>
              <w:jc w:val="center"/>
            </w:pPr>
            <w:r w:rsidRPr="003E1737">
              <w:rPr>
                <w:lang w:val="en-GB"/>
              </w:rPr>
              <w:t>F</w:t>
            </w:r>
            <w:r w:rsidR="003E1737">
              <w:rPr>
                <w:lang w:val="en-GB"/>
              </w:rPr>
              <w:t>0</w:t>
            </w:r>
            <w:r w:rsidRPr="003E1737">
              <w:rPr>
                <w:lang w:val="en-GB"/>
              </w:rPr>
              <w:t>3.01.01.</w:t>
            </w:r>
            <w:r w:rsidR="003E1737">
              <w:rPr>
                <w:lang w:val="en-GB"/>
              </w:rPr>
              <w:t>0</w:t>
            </w:r>
            <w:r w:rsidRPr="003E1737">
              <w:rPr>
                <w:lang w:val="en-GB"/>
              </w:rPr>
              <w:t>4</w:t>
            </w:r>
          </w:p>
        </w:tc>
      </w:tr>
    </w:tbl>
    <w:p w14:paraId="36091B11" w14:textId="77777777" w:rsidR="00847952" w:rsidRDefault="00847952" w:rsidP="00847952"/>
    <w:tbl>
      <w:tblPr>
        <w:tblStyle w:val="Tabellenraster"/>
        <w:tblW w:w="7513" w:type="dxa"/>
        <w:tblInd w:w="108" w:type="dxa"/>
        <w:tblLook w:val="04A0" w:firstRow="1" w:lastRow="0" w:firstColumn="1" w:lastColumn="0" w:noHBand="0" w:noVBand="1"/>
      </w:tblPr>
      <w:tblGrid>
        <w:gridCol w:w="2830"/>
        <w:gridCol w:w="993"/>
        <w:gridCol w:w="3690"/>
      </w:tblGrid>
      <w:tr w:rsidR="00847952" w14:paraId="28ABB265" w14:textId="77777777" w:rsidTr="003E1737">
        <w:tc>
          <w:tcPr>
            <w:tcW w:w="2830" w:type="dxa"/>
            <w:vAlign w:val="center"/>
          </w:tcPr>
          <w:p w14:paraId="16603372" w14:textId="77777777" w:rsidR="00847952" w:rsidRPr="003E7F63" w:rsidRDefault="00847952" w:rsidP="00AB1B4B">
            <w:pPr>
              <w:rPr>
                <w:b/>
                <w:sz w:val="24"/>
              </w:rPr>
            </w:pPr>
            <w:r w:rsidRPr="003E7F63">
              <w:rPr>
                <w:b/>
                <w:sz w:val="24"/>
              </w:rPr>
              <w:t>Kontrollieren</w:t>
            </w:r>
          </w:p>
          <w:p w14:paraId="03A24ED8" w14:textId="77777777" w:rsidR="00847952" w:rsidRDefault="00847952" w:rsidP="00AB1B4B"/>
          <w:p w14:paraId="04B77151" w14:textId="77777777" w:rsidR="00847952" w:rsidRDefault="00847952" w:rsidP="00AB1B4B"/>
        </w:tc>
        <w:tc>
          <w:tcPr>
            <w:tcW w:w="993" w:type="dxa"/>
          </w:tcPr>
          <w:p w14:paraId="0C82D06C" w14:textId="77777777" w:rsidR="00847952" w:rsidRDefault="00847952" w:rsidP="00AB1B4B">
            <w:r w:rsidRPr="005822CD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9B41EA7" wp14:editId="5C909077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72333</wp:posOffset>
                  </wp:positionV>
                  <wp:extent cx="314325" cy="314325"/>
                  <wp:effectExtent l="0" t="0" r="9525" b="9525"/>
                  <wp:wrapNone/>
                  <wp:docPr id="1875" name="Grafik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</w:tcPr>
          <w:p w14:paraId="11828838" w14:textId="77777777" w:rsidR="00847952" w:rsidRPr="003E7F63" w:rsidRDefault="00847952" w:rsidP="00AB1B4B">
            <w:pPr>
              <w:rPr>
                <w:b/>
                <w:sz w:val="24"/>
              </w:rPr>
            </w:pPr>
            <w:r w:rsidRPr="003E7F63">
              <w:rPr>
                <w:b/>
                <w:sz w:val="24"/>
              </w:rPr>
              <w:t xml:space="preserve">Bewerten </w:t>
            </w:r>
          </w:p>
          <w:p w14:paraId="57B07CAC" w14:textId="77777777" w:rsidR="00847952" w:rsidRDefault="00847952" w:rsidP="00AB1B4B">
            <w:r w:rsidRPr="003E7F63">
              <w:rPr>
                <w:b/>
                <w:sz w:val="24"/>
              </w:rPr>
              <w:t>Punkte 1-5</w:t>
            </w:r>
          </w:p>
        </w:tc>
      </w:tr>
      <w:tr w:rsidR="00847952" w14:paraId="3D4A18F0" w14:textId="77777777" w:rsidTr="003E1737">
        <w:tc>
          <w:tcPr>
            <w:tcW w:w="2830" w:type="dxa"/>
            <w:vAlign w:val="center"/>
          </w:tcPr>
          <w:p w14:paraId="5DE79359" w14:textId="77777777" w:rsidR="00847952" w:rsidRDefault="003E1737" w:rsidP="00AB1B4B">
            <w:pPr>
              <w:rPr>
                <w:sz w:val="24"/>
              </w:rPr>
            </w:pPr>
            <w:r w:rsidRPr="00EC7AB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0" allowOverlap="1" wp14:anchorId="3F1C38C6" wp14:editId="310311F4">
                  <wp:simplePos x="0" y="0"/>
                  <wp:positionH relativeFrom="rightMargin">
                    <wp:posOffset>256540</wp:posOffset>
                  </wp:positionH>
                  <wp:positionV relativeFrom="paragraph">
                    <wp:posOffset>224790</wp:posOffset>
                  </wp:positionV>
                  <wp:extent cx="323850" cy="323850"/>
                  <wp:effectExtent l="0" t="0" r="0" b="0"/>
                  <wp:wrapNone/>
                  <wp:docPr id="42" name="Grafik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7952" w:rsidRPr="003E7F63">
              <w:rPr>
                <w:sz w:val="24"/>
              </w:rPr>
              <w:t>Untergrundvorbereitung</w:t>
            </w:r>
          </w:p>
          <w:p w14:paraId="180CA230" w14:textId="77777777" w:rsidR="00847952" w:rsidRDefault="00847952" w:rsidP="00AB1B4B">
            <w:pPr>
              <w:rPr>
                <w:sz w:val="24"/>
              </w:rPr>
            </w:pPr>
          </w:p>
          <w:p w14:paraId="37B6D1A5" w14:textId="77777777" w:rsidR="00847952" w:rsidRPr="003E7F63" w:rsidRDefault="00847952" w:rsidP="00AB1B4B">
            <w:pPr>
              <w:rPr>
                <w:sz w:val="24"/>
              </w:rPr>
            </w:pPr>
          </w:p>
        </w:tc>
        <w:tc>
          <w:tcPr>
            <w:tcW w:w="993" w:type="dxa"/>
          </w:tcPr>
          <w:p w14:paraId="7B958858" w14:textId="77777777" w:rsidR="00847952" w:rsidRPr="005822CD" w:rsidRDefault="00847952" w:rsidP="00AB1B4B">
            <w:pPr>
              <w:rPr>
                <w:noProof/>
              </w:rPr>
            </w:pPr>
          </w:p>
        </w:tc>
        <w:tc>
          <w:tcPr>
            <w:tcW w:w="3690" w:type="dxa"/>
          </w:tcPr>
          <w:p w14:paraId="329C9D44" w14:textId="77777777" w:rsidR="00847952" w:rsidRPr="003E7F63" w:rsidRDefault="00847952" w:rsidP="00AB1B4B">
            <w:pPr>
              <w:rPr>
                <w:b/>
                <w:sz w:val="24"/>
              </w:rPr>
            </w:pPr>
          </w:p>
        </w:tc>
      </w:tr>
    </w:tbl>
    <w:p w14:paraId="5EAB83DB" w14:textId="77777777" w:rsidR="003E1737" w:rsidRPr="002E1E6A" w:rsidRDefault="003E1737" w:rsidP="003E1737">
      <w:pPr>
        <w:pStyle w:val="Marginaliegrau"/>
        <w:framePr w:wrap="around" w:vAnchor="page" w:x="8962" w:y="4086"/>
      </w:pPr>
      <w:r w:rsidRPr="002E1E6A">
        <w:t>Kantenschärfe:</w:t>
      </w:r>
    </w:p>
    <w:p w14:paraId="74EE4C23" w14:textId="77777777" w:rsidR="003E1737" w:rsidRDefault="00A40949" w:rsidP="003E1737">
      <w:pPr>
        <w:pStyle w:val="Marginaliegrau"/>
        <w:framePr w:wrap="around" w:vAnchor="page" w:x="8962" w:y="4086"/>
      </w:pPr>
      <w:r>
        <w:t xml:space="preserve">Die </w:t>
      </w:r>
      <w:r w:rsidR="003E1737">
        <w:t>Spielfelder sind gerade.</w:t>
      </w:r>
    </w:p>
    <w:tbl>
      <w:tblPr>
        <w:tblStyle w:val="Tabellenraster"/>
        <w:tblW w:w="7513" w:type="dxa"/>
        <w:tblInd w:w="108" w:type="dxa"/>
        <w:tblLook w:val="04A0" w:firstRow="1" w:lastRow="0" w:firstColumn="1" w:lastColumn="0" w:noHBand="0" w:noVBand="1"/>
      </w:tblPr>
      <w:tblGrid>
        <w:gridCol w:w="2830"/>
        <w:gridCol w:w="993"/>
        <w:gridCol w:w="3690"/>
      </w:tblGrid>
      <w:tr w:rsidR="00847952" w14:paraId="77E4083A" w14:textId="77777777" w:rsidTr="003E1737">
        <w:tc>
          <w:tcPr>
            <w:tcW w:w="2830" w:type="dxa"/>
            <w:vAlign w:val="center"/>
          </w:tcPr>
          <w:p w14:paraId="74EBC3E9" w14:textId="77777777" w:rsidR="00847952" w:rsidRPr="003E7F63" w:rsidRDefault="00847952" w:rsidP="00AB1B4B">
            <w:pPr>
              <w:rPr>
                <w:sz w:val="24"/>
              </w:rPr>
            </w:pPr>
            <w:r w:rsidRPr="003E7F63">
              <w:rPr>
                <w:sz w:val="24"/>
              </w:rPr>
              <w:t xml:space="preserve">Kantenschärfe der </w:t>
            </w:r>
            <w:r>
              <w:rPr>
                <w:sz w:val="24"/>
              </w:rPr>
              <w:br/>
            </w:r>
            <w:r w:rsidRPr="003E7F63">
              <w:rPr>
                <w:sz w:val="24"/>
              </w:rPr>
              <w:t>Spielfelder</w:t>
            </w:r>
          </w:p>
          <w:p w14:paraId="13C7C2C0" w14:textId="77777777" w:rsidR="00847952" w:rsidRPr="003E7F63" w:rsidRDefault="00847952" w:rsidP="00AB1B4B">
            <w:pPr>
              <w:rPr>
                <w:sz w:val="24"/>
              </w:rPr>
            </w:pPr>
          </w:p>
          <w:p w14:paraId="7186F206" w14:textId="77777777" w:rsidR="00847952" w:rsidRPr="003E7F63" w:rsidRDefault="00847952" w:rsidP="00AB1B4B">
            <w:pPr>
              <w:rPr>
                <w:sz w:val="24"/>
              </w:rPr>
            </w:pPr>
          </w:p>
        </w:tc>
        <w:tc>
          <w:tcPr>
            <w:tcW w:w="993" w:type="dxa"/>
          </w:tcPr>
          <w:p w14:paraId="60FFCBCF" w14:textId="77777777" w:rsidR="00847952" w:rsidRPr="005822CD" w:rsidRDefault="00847952" w:rsidP="00AB1B4B">
            <w:pPr>
              <w:rPr>
                <w:noProof/>
              </w:rPr>
            </w:pPr>
          </w:p>
        </w:tc>
        <w:tc>
          <w:tcPr>
            <w:tcW w:w="3690" w:type="dxa"/>
          </w:tcPr>
          <w:p w14:paraId="503AB950" w14:textId="77777777" w:rsidR="00847952" w:rsidRDefault="00847952" w:rsidP="00AB1B4B"/>
        </w:tc>
      </w:tr>
    </w:tbl>
    <w:p w14:paraId="021C94EE" w14:textId="77777777" w:rsidR="003E1737" w:rsidRDefault="003E1737" w:rsidP="003E1737">
      <w:pPr>
        <w:pStyle w:val="Marginaliegrau"/>
        <w:framePr w:wrap="around" w:x="8962" w:y="53"/>
      </w:pPr>
      <w:r w:rsidRPr="002E1E6A">
        <w:t>Deckkraft</w:t>
      </w:r>
      <w:r>
        <w:t>:</w:t>
      </w:r>
    </w:p>
    <w:p w14:paraId="1D8A2BAE" w14:textId="339C2E38" w:rsidR="003E1737" w:rsidRPr="002E1E6A" w:rsidRDefault="003E1737" w:rsidP="003E1737">
      <w:pPr>
        <w:pStyle w:val="Marginaliegrau"/>
        <w:framePr w:wrap="around" w:x="8962" w:y="53"/>
      </w:pPr>
      <w:r>
        <w:t>Den Untergrund verdecken, nicht durchscheinen zu lassen</w:t>
      </w:r>
      <w:r w:rsidR="00572B22">
        <w:t>.</w:t>
      </w:r>
    </w:p>
    <w:tbl>
      <w:tblPr>
        <w:tblStyle w:val="Tabellenraster"/>
        <w:tblW w:w="7513" w:type="dxa"/>
        <w:tblInd w:w="108" w:type="dxa"/>
        <w:tblLook w:val="04A0" w:firstRow="1" w:lastRow="0" w:firstColumn="1" w:lastColumn="0" w:noHBand="0" w:noVBand="1"/>
      </w:tblPr>
      <w:tblGrid>
        <w:gridCol w:w="2830"/>
        <w:gridCol w:w="993"/>
        <w:gridCol w:w="3690"/>
      </w:tblGrid>
      <w:tr w:rsidR="00847952" w14:paraId="3F561260" w14:textId="77777777" w:rsidTr="003E1737">
        <w:tc>
          <w:tcPr>
            <w:tcW w:w="2830" w:type="dxa"/>
            <w:vAlign w:val="center"/>
          </w:tcPr>
          <w:p w14:paraId="58BA750C" w14:textId="77777777" w:rsidR="00847952" w:rsidRPr="003E7F63" w:rsidRDefault="00847952" w:rsidP="00AB1B4B">
            <w:pPr>
              <w:rPr>
                <w:sz w:val="24"/>
              </w:rPr>
            </w:pPr>
            <w:r w:rsidRPr="003E7F63">
              <w:rPr>
                <w:sz w:val="24"/>
              </w:rPr>
              <w:t>Deckkraft der Spielfelder</w:t>
            </w:r>
          </w:p>
          <w:p w14:paraId="04293F1B" w14:textId="77777777" w:rsidR="00847952" w:rsidRPr="003E7F63" w:rsidRDefault="00847952" w:rsidP="00AB1B4B">
            <w:pPr>
              <w:rPr>
                <w:sz w:val="24"/>
              </w:rPr>
            </w:pPr>
          </w:p>
          <w:p w14:paraId="3D6697F2" w14:textId="77777777" w:rsidR="00847952" w:rsidRDefault="00847952" w:rsidP="00AB1B4B">
            <w:pPr>
              <w:rPr>
                <w:sz w:val="24"/>
              </w:rPr>
            </w:pPr>
          </w:p>
          <w:p w14:paraId="23DFEE0A" w14:textId="77777777" w:rsidR="00E31B6B" w:rsidRPr="003E7F63" w:rsidRDefault="00E31B6B" w:rsidP="00AB1B4B">
            <w:pPr>
              <w:rPr>
                <w:sz w:val="24"/>
              </w:rPr>
            </w:pPr>
          </w:p>
        </w:tc>
        <w:tc>
          <w:tcPr>
            <w:tcW w:w="993" w:type="dxa"/>
          </w:tcPr>
          <w:p w14:paraId="60BBC847" w14:textId="77777777" w:rsidR="00847952" w:rsidRPr="005822CD" w:rsidRDefault="00847952" w:rsidP="00AB1B4B">
            <w:pPr>
              <w:rPr>
                <w:noProof/>
              </w:rPr>
            </w:pPr>
          </w:p>
        </w:tc>
        <w:tc>
          <w:tcPr>
            <w:tcW w:w="3690" w:type="dxa"/>
          </w:tcPr>
          <w:p w14:paraId="1EFF330C" w14:textId="77777777" w:rsidR="00847952" w:rsidRDefault="00847952" w:rsidP="00AB1B4B"/>
        </w:tc>
      </w:tr>
      <w:tr w:rsidR="00847952" w14:paraId="60740ACD" w14:textId="77777777" w:rsidTr="003E1737">
        <w:tc>
          <w:tcPr>
            <w:tcW w:w="2830" w:type="dxa"/>
            <w:vAlign w:val="center"/>
          </w:tcPr>
          <w:p w14:paraId="640BBD7F" w14:textId="77777777" w:rsidR="00847952" w:rsidRPr="003E7F63" w:rsidRDefault="00847952" w:rsidP="00AB1B4B">
            <w:pPr>
              <w:rPr>
                <w:sz w:val="24"/>
              </w:rPr>
            </w:pPr>
            <w:r w:rsidRPr="003E7F63">
              <w:rPr>
                <w:sz w:val="24"/>
              </w:rPr>
              <w:t xml:space="preserve">Gleichmäßige Struktur </w:t>
            </w:r>
            <w:r>
              <w:rPr>
                <w:sz w:val="24"/>
              </w:rPr>
              <w:t>der Spielfelder</w:t>
            </w:r>
          </w:p>
          <w:p w14:paraId="31719C10" w14:textId="77777777" w:rsidR="00847952" w:rsidRPr="003E7F63" w:rsidRDefault="00847952" w:rsidP="00AB1B4B">
            <w:pPr>
              <w:rPr>
                <w:sz w:val="24"/>
              </w:rPr>
            </w:pPr>
            <w:r w:rsidRPr="003E7F63">
              <w:rPr>
                <w:sz w:val="24"/>
              </w:rPr>
              <w:t>(Schabloniertechnik)</w:t>
            </w:r>
          </w:p>
          <w:p w14:paraId="6E7CCD01" w14:textId="77777777" w:rsidR="00847952" w:rsidRPr="003E7F63" w:rsidRDefault="00847952" w:rsidP="00AB1B4B">
            <w:pPr>
              <w:rPr>
                <w:sz w:val="24"/>
              </w:rPr>
            </w:pPr>
          </w:p>
        </w:tc>
        <w:tc>
          <w:tcPr>
            <w:tcW w:w="993" w:type="dxa"/>
          </w:tcPr>
          <w:p w14:paraId="44D18C3C" w14:textId="77777777" w:rsidR="00847952" w:rsidRPr="005822CD" w:rsidRDefault="00847952" w:rsidP="00AB1B4B">
            <w:pPr>
              <w:rPr>
                <w:noProof/>
              </w:rPr>
            </w:pPr>
          </w:p>
        </w:tc>
        <w:tc>
          <w:tcPr>
            <w:tcW w:w="3690" w:type="dxa"/>
          </w:tcPr>
          <w:p w14:paraId="35FDB0CA" w14:textId="77777777" w:rsidR="00847952" w:rsidRDefault="00847952" w:rsidP="00AB1B4B"/>
        </w:tc>
      </w:tr>
      <w:tr w:rsidR="00847952" w14:paraId="06287D4C" w14:textId="77777777" w:rsidTr="003E1737">
        <w:tc>
          <w:tcPr>
            <w:tcW w:w="2830" w:type="dxa"/>
            <w:vAlign w:val="center"/>
          </w:tcPr>
          <w:p w14:paraId="5ECF3702" w14:textId="77777777" w:rsidR="00847952" w:rsidRPr="003E7F63" w:rsidRDefault="00847952" w:rsidP="00AB1B4B">
            <w:pPr>
              <w:rPr>
                <w:sz w:val="24"/>
              </w:rPr>
            </w:pPr>
            <w:r w:rsidRPr="003E7F63">
              <w:rPr>
                <w:sz w:val="24"/>
              </w:rPr>
              <w:t xml:space="preserve">Gleichmäßige </w:t>
            </w:r>
            <w:r>
              <w:rPr>
                <w:sz w:val="24"/>
              </w:rPr>
              <w:br/>
            </w:r>
            <w:r w:rsidRPr="003E7F63">
              <w:rPr>
                <w:sz w:val="24"/>
              </w:rPr>
              <w:t>Randabstände</w:t>
            </w:r>
          </w:p>
          <w:p w14:paraId="4E7E2E14" w14:textId="77777777" w:rsidR="00847952" w:rsidRPr="003E7F63" w:rsidRDefault="00847952" w:rsidP="00AB1B4B">
            <w:pPr>
              <w:rPr>
                <w:sz w:val="24"/>
              </w:rPr>
            </w:pPr>
          </w:p>
        </w:tc>
        <w:tc>
          <w:tcPr>
            <w:tcW w:w="993" w:type="dxa"/>
          </w:tcPr>
          <w:p w14:paraId="59BA93C0" w14:textId="77777777" w:rsidR="00847952" w:rsidRPr="005822CD" w:rsidRDefault="00847952" w:rsidP="00AB1B4B">
            <w:pPr>
              <w:rPr>
                <w:noProof/>
              </w:rPr>
            </w:pPr>
          </w:p>
        </w:tc>
        <w:tc>
          <w:tcPr>
            <w:tcW w:w="3690" w:type="dxa"/>
          </w:tcPr>
          <w:p w14:paraId="65C30876" w14:textId="77777777" w:rsidR="00847952" w:rsidRDefault="00847952" w:rsidP="00AB1B4B"/>
        </w:tc>
      </w:tr>
      <w:tr w:rsidR="00847952" w14:paraId="310033DF" w14:textId="77777777" w:rsidTr="003E1737">
        <w:tc>
          <w:tcPr>
            <w:tcW w:w="2830" w:type="dxa"/>
            <w:vAlign w:val="center"/>
          </w:tcPr>
          <w:p w14:paraId="5A5B8BB3" w14:textId="77777777" w:rsidR="00847952" w:rsidRPr="003E7F63" w:rsidRDefault="00847952" w:rsidP="00AB1B4B">
            <w:pPr>
              <w:rPr>
                <w:sz w:val="24"/>
              </w:rPr>
            </w:pPr>
            <w:r w:rsidRPr="003E7F63">
              <w:rPr>
                <w:sz w:val="24"/>
              </w:rPr>
              <w:t>Sauberkeit</w:t>
            </w:r>
          </w:p>
          <w:p w14:paraId="050B299F" w14:textId="09A5F41D" w:rsidR="00847952" w:rsidRPr="003E7F63" w:rsidRDefault="00A40949" w:rsidP="00AB1B4B">
            <w:pPr>
              <w:rPr>
                <w:sz w:val="24"/>
              </w:rPr>
            </w:pPr>
            <w:r>
              <w:rPr>
                <w:sz w:val="24"/>
              </w:rPr>
              <w:t>(</w:t>
            </w:r>
            <w:r w:rsidR="00572B22">
              <w:rPr>
                <w:sz w:val="24"/>
              </w:rPr>
              <w:t xml:space="preserve">keine </w:t>
            </w:r>
            <w:r>
              <w:rPr>
                <w:sz w:val="24"/>
              </w:rPr>
              <w:t xml:space="preserve">Flecken, </w:t>
            </w:r>
            <w:r w:rsidR="00A62EA7">
              <w:rPr>
                <w:sz w:val="24"/>
              </w:rPr>
              <w:t>ordentli</w:t>
            </w:r>
            <w:r>
              <w:rPr>
                <w:sz w:val="24"/>
              </w:rPr>
              <w:t>ches A</w:t>
            </w:r>
            <w:r w:rsidR="00A62EA7">
              <w:rPr>
                <w:sz w:val="24"/>
              </w:rPr>
              <w:t>usführen der Arbeiten…)</w:t>
            </w:r>
          </w:p>
          <w:p w14:paraId="18487934" w14:textId="77777777" w:rsidR="00847952" w:rsidRPr="003E7F63" w:rsidRDefault="00847952" w:rsidP="00AB1B4B">
            <w:pPr>
              <w:rPr>
                <w:sz w:val="24"/>
              </w:rPr>
            </w:pPr>
          </w:p>
        </w:tc>
        <w:tc>
          <w:tcPr>
            <w:tcW w:w="993" w:type="dxa"/>
          </w:tcPr>
          <w:p w14:paraId="2F5E7B76" w14:textId="77777777" w:rsidR="00847952" w:rsidRPr="005822CD" w:rsidRDefault="00847952" w:rsidP="00AB1B4B">
            <w:pPr>
              <w:rPr>
                <w:noProof/>
              </w:rPr>
            </w:pPr>
          </w:p>
        </w:tc>
        <w:tc>
          <w:tcPr>
            <w:tcW w:w="3690" w:type="dxa"/>
          </w:tcPr>
          <w:p w14:paraId="56B320DA" w14:textId="77777777" w:rsidR="00847952" w:rsidRDefault="00847952" w:rsidP="00AB1B4B"/>
        </w:tc>
      </w:tr>
    </w:tbl>
    <w:p w14:paraId="6FD2C255" w14:textId="77777777" w:rsidR="00847952" w:rsidRDefault="00847952" w:rsidP="00847952"/>
    <w:tbl>
      <w:tblPr>
        <w:tblStyle w:val="Tabellenraster"/>
        <w:tblW w:w="7513" w:type="dxa"/>
        <w:tblInd w:w="108" w:type="dxa"/>
        <w:tblLook w:val="04A0" w:firstRow="1" w:lastRow="0" w:firstColumn="1" w:lastColumn="0" w:noHBand="0" w:noVBand="1"/>
      </w:tblPr>
      <w:tblGrid>
        <w:gridCol w:w="3823"/>
        <w:gridCol w:w="3690"/>
      </w:tblGrid>
      <w:tr w:rsidR="00847952" w14:paraId="382D03B4" w14:textId="77777777" w:rsidTr="003E1737">
        <w:tc>
          <w:tcPr>
            <w:tcW w:w="3823" w:type="dxa"/>
            <w:vAlign w:val="center"/>
          </w:tcPr>
          <w:p w14:paraId="03762C4C" w14:textId="77777777" w:rsidR="00847952" w:rsidRDefault="00847952" w:rsidP="00AB1B4B">
            <w:pPr>
              <w:rPr>
                <w:sz w:val="24"/>
              </w:rPr>
            </w:pPr>
            <w:r>
              <w:rPr>
                <w:sz w:val="24"/>
              </w:rPr>
              <w:t>Gesamtpunktzahl</w:t>
            </w:r>
          </w:p>
          <w:p w14:paraId="678E04FF" w14:textId="77777777" w:rsidR="00847952" w:rsidRPr="005822CD" w:rsidRDefault="00847952" w:rsidP="00AB1B4B">
            <w:pPr>
              <w:rPr>
                <w:noProof/>
              </w:rPr>
            </w:pPr>
          </w:p>
        </w:tc>
        <w:tc>
          <w:tcPr>
            <w:tcW w:w="3690" w:type="dxa"/>
          </w:tcPr>
          <w:p w14:paraId="4E629CFA" w14:textId="77777777" w:rsidR="00847952" w:rsidRDefault="00847952" w:rsidP="00AB1B4B"/>
        </w:tc>
      </w:tr>
      <w:tr w:rsidR="00847952" w14:paraId="4765A881" w14:textId="77777777" w:rsidTr="003E1737">
        <w:tc>
          <w:tcPr>
            <w:tcW w:w="3823" w:type="dxa"/>
            <w:vAlign w:val="center"/>
          </w:tcPr>
          <w:p w14:paraId="31F3E4E9" w14:textId="77777777" w:rsidR="00847952" w:rsidRDefault="00847952" w:rsidP="00AB1B4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Note</w:t>
            </w:r>
          </w:p>
          <w:p w14:paraId="74A19449" w14:textId="77777777" w:rsidR="00847952" w:rsidRPr="00020134" w:rsidRDefault="00847952" w:rsidP="00AB1B4B">
            <w:pPr>
              <w:rPr>
                <w:b/>
                <w:sz w:val="24"/>
              </w:rPr>
            </w:pPr>
          </w:p>
        </w:tc>
        <w:tc>
          <w:tcPr>
            <w:tcW w:w="3690" w:type="dxa"/>
          </w:tcPr>
          <w:p w14:paraId="75C2A5F5" w14:textId="77777777" w:rsidR="00847952" w:rsidRDefault="00847952" w:rsidP="00AB1B4B"/>
        </w:tc>
      </w:tr>
    </w:tbl>
    <w:p w14:paraId="21FE4A7C" w14:textId="77777777" w:rsidR="00847952" w:rsidRDefault="00847952" w:rsidP="00847952"/>
    <w:p w14:paraId="337C46EC" w14:textId="77777777" w:rsidR="00847952" w:rsidRDefault="00A40949" w:rsidP="00DD3932">
      <w:pPr>
        <w:pStyle w:val="Listenabsatz"/>
        <w:numPr>
          <w:ilvl w:val="0"/>
          <w:numId w:val="32"/>
        </w:numPr>
        <w:rPr>
          <w:sz w:val="24"/>
        </w:rPr>
      </w:pPr>
      <w:r>
        <w:rPr>
          <w:sz w:val="24"/>
        </w:rPr>
        <w:t>Vergleichen Sie I</w:t>
      </w:r>
      <w:r w:rsidR="00847952" w:rsidRPr="00020134">
        <w:rPr>
          <w:sz w:val="24"/>
        </w:rPr>
        <w:t>hr</w:t>
      </w:r>
      <w:r>
        <w:rPr>
          <w:sz w:val="24"/>
        </w:rPr>
        <w:t>e</w:t>
      </w:r>
      <w:r w:rsidR="00847952" w:rsidRPr="00020134">
        <w:rPr>
          <w:sz w:val="24"/>
        </w:rPr>
        <w:t xml:space="preserve"> Gesamtpunktzahl mit dem Notensch</w:t>
      </w:r>
      <w:r w:rsidR="00847952">
        <w:rPr>
          <w:sz w:val="24"/>
        </w:rPr>
        <w:t>lüssel.</w:t>
      </w:r>
    </w:p>
    <w:p w14:paraId="41B99756" w14:textId="77777777" w:rsidR="00847952" w:rsidRDefault="00847952" w:rsidP="00DD3932">
      <w:pPr>
        <w:pStyle w:val="Listenabsatz"/>
        <w:numPr>
          <w:ilvl w:val="0"/>
          <w:numId w:val="32"/>
        </w:numPr>
        <w:rPr>
          <w:sz w:val="24"/>
        </w:rPr>
      </w:pPr>
      <w:r>
        <w:rPr>
          <w:sz w:val="24"/>
        </w:rPr>
        <w:t xml:space="preserve">Tragen Sie </w:t>
      </w:r>
      <w:r w:rsidR="00A40949">
        <w:rPr>
          <w:sz w:val="24"/>
        </w:rPr>
        <w:t>I</w:t>
      </w:r>
      <w:r>
        <w:rPr>
          <w:sz w:val="24"/>
        </w:rPr>
        <w:t>hre Note ein.</w:t>
      </w:r>
    </w:p>
    <w:p w14:paraId="07EFA2A6" w14:textId="77777777" w:rsidR="00847952" w:rsidRPr="00020134" w:rsidRDefault="00A40949" w:rsidP="00DD3932">
      <w:pPr>
        <w:pStyle w:val="Listenabsatz"/>
        <w:numPr>
          <w:ilvl w:val="0"/>
          <w:numId w:val="32"/>
        </w:numPr>
        <w:rPr>
          <w:sz w:val="24"/>
        </w:rPr>
      </w:pPr>
      <w:r>
        <w:rPr>
          <w:sz w:val="24"/>
        </w:rPr>
        <w:t>Geben Sie I</w:t>
      </w:r>
      <w:r w:rsidR="00847952">
        <w:rPr>
          <w:sz w:val="24"/>
        </w:rPr>
        <w:t xml:space="preserve">hre Liste bei </w:t>
      </w:r>
      <w:r w:rsidR="00572B22">
        <w:rPr>
          <w:sz w:val="24"/>
        </w:rPr>
        <w:t xml:space="preserve">Ihrer Lehrerin oder </w:t>
      </w:r>
      <w:r w:rsidR="00847952">
        <w:rPr>
          <w:sz w:val="24"/>
        </w:rPr>
        <w:t>Ihrem Lehrer ab.</w:t>
      </w:r>
    </w:p>
    <w:p w14:paraId="0F3F7D12" w14:textId="77777777" w:rsidR="00847952" w:rsidRPr="00EF060F" w:rsidRDefault="00847952" w:rsidP="00847952"/>
    <w:p w14:paraId="11ADC8F3" w14:textId="77777777" w:rsidR="00847952" w:rsidRPr="00847952" w:rsidRDefault="00847952" w:rsidP="00D01AE6">
      <w:pPr>
        <w:pStyle w:val="Textkrper"/>
        <w:jc w:val="left"/>
        <w:rPr>
          <w:sz w:val="28"/>
        </w:rPr>
      </w:pPr>
    </w:p>
    <w:sectPr w:rsidR="00847952" w:rsidRPr="00847952" w:rsidSect="00BF021C">
      <w:headerReference w:type="default" r:id="rId20"/>
      <w:footerReference w:type="default" r:id="rId21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327F7" w14:textId="77777777" w:rsidR="008D3B71" w:rsidRDefault="008D3B71" w:rsidP="001E03DE">
      <w:r>
        <w:separator/>
      </w:r>
    </w:p>
  </w:endnote>
  <w:endnote w:type="continuationSeparator" w:id="0">
    <w:p w14:paraId="170BFD2C" w14:textId="77777777" w:rsidR="008D3B71" w:rsidRDefault="008D3B71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Libre Sans Serif SSi">
    <w:altName w:val="Impact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C897A" w14:textId="77FB3A66" w:rsidR="00DA68DC" w:rsidRPr="002E2050" w:rsidRDefault="00DA68DC" w:rsidP="002E2050">
    <w:pPr>
      <w:pStyle w:val="Fuzeile"/>
    </w:pPr>
    <w:r w:rsidRPr="00595C5A">
      <w:t xml:space="preserve">© </w:t>
    </w:r>
    <w:r w:rsidR="007F17C9">
      <w:t>Zentrum für Schulqualität und Lehrerbildung</w:t>
    </w:r>
    <w:r w:rsidR="00A004F1">
      <w:t xml:space="preserve"> 20</w:t>
    </w:r>
    <w:r w:rsidR="007F4075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62D57" w14:textId="77777777" w:rsidR="008D3B71" w:rsidRDefault="008D3B71" w:rsidP="001E03DE">
      <w:r>
        <w:separator/>
      </w:r>
    </w:p>
  </w:footnote>
  <w:footnote w:type="continuationSeparator" w:id="0">
    <w:p w14:paraId="1F29A8B0" w14:textId="77777777" w:rsidR="008D3B71" w:rsidRDefault="008D3B71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BBF47" w14:textId="77777777" w:rsidR="00DA68DC" w:rsidRPr="006A1C37" w:rsidRDefault="007F17C9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0C0779" wp14:editId="44875857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5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3F3E2" w14:textId="77777777" w:rsidR="007F17C9" w:rsidRDefault="007F17C9" w:rsidP="007F17C9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" name="Grafik 55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0C0779" id="Gruppieren 457" o:spid="_x0000_s1029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<v:textbox>
                  <w:txbxContent>
                    <w:p w14:paraId="0783F3E2" w14:textId="77777777" w:rsidR="007F17C9" w:rsidRDefault="007F17C9" w:rsidP="007F17C9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5" o:spid="_x0000_s1031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">
                <v:imagedata r:id="rId2" o:title=""/>
              </v:shape>
              <v:line id="Gerade Verbindung 460" o:spid="_x0000_s1032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006EEB"/>
    <w:multiLevelType w:val="hybridMultilevel"/>
    <w:tmpl w:val="029EDB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2D77"/>
    <w:multiLevelType w:val="hybridMultilevel"/>
    <w:tmpl w:val="C4DCAC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B7A4B"/>
    <w:multiLevelType w:val="hybridMultilevel"/>
    <w:tmpl w:val="022A806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D1823"/>
    <w:multiLevelType w:val="hybridMultilevel"/>
    <w:tmpl w:val="781652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121BC"/>
    <w:multiLevelType w:val="hybridMultilevel"/>
    <w:tmpl w:val="7946142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80093"/>
    <w:multiLevelType w:val="hybridMultilevel"/>
    <w:tmpl w:val="85686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1BA6777"/>
    <w:multiLevelType w:val="hybridMultilevel"/>
    <w:tmpl w:val="0C068B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F2139"/>
    <w:multiLevelType w:val="hybridMultilevel"/>
    <w:tmpl w:val="AB848A9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5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6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73627AE"/>
    <w:multiLevelType w:val="hybridMultilevel"/>
    <w:tmpl w:val="E582671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1992B93"/>
    <w:multiLevelType w:val="hybridMultilevel"/>
    <w:tmpl w:val="022A806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5C3CF7"/>
    <w:multiLevelType w:val="hybridMultilevel"/>
    <w:tmpl w:val="E84090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D17C56"/>
    <w:multiLevelType w:val="hybridMultilevel"/>
    <w:tmpl w:val="C66CD2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5" w15:restartNumberingAfterBreak="0">
    <w:nsid w:val="5AB65069"/>
    <w:multiLevelType w:val="hybridMultilevel"/>
    <w:tmpl w:val="DDB86F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8C2D04"/>
    <w:multiLevelType w:val="hybridMultilevel"/>
    <w:tmpl w:val="7946142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D1018"/>
    <w:multiLevelType w:val="hybridMultilevel"/>
    <w:tmpl w:val="AB848A9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4B66CE"/>
    <w:multiLevelType w:val="hybridMultilevel"/>
    <w:tmpl w:val="635AF540"/>
    <w:lvl w:ilvl="0" w:tplc="26C0ED40">
      <w:start w:val="1"/>
      <w:numFmt w:val="lowerLetter"/>
      <w:lvlText w:val="%1)"/>
      <w:lvlJc w:val="left"/>
      <w:pPr>
        <w:ind w:left="720" w:hanging="360"/>
      </w:pPr>
      <w:rPr>
        <w:rFonts w:ascii="Libre Sans Serif SSi" w:eastAsia="Times New Roman" w:hAnsi="Libre Sans Serif SSi" w:cs="Times New Roman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4C6E13"/>
    <w:multiLevelType w:val="hybridMultilevel"/>
    <w:tmpl w:val="DDB86F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A0B5621"/>
    <w:multiLevelType w:val="hybridMultilevel"/>
    <w:tmpl w:val="6FD4B2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113C97"/>
    <w:multiLevelType w:val="hybridMultilevel"/>
    <w:tmpl w:val="029EDB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F258DF"/>
    <w:multiLevelType w:val="hybridMultilevel"/>
    <w:tmpl w:val="CBCE1D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26"/>
  </w:num>
  <w:num w:numId="4">
    <w:abstractNumId w:val="31"/>
  </w:num>
  <w:num w:numId="5">
    <w:abstractNumId w:val="20"/>
  </w:num>
  <w:num w:numId="6">
    <w:abstractNumId w:val="37"/>
  </w:num>
  <w:num w:numId="7">
    <w:abstractNumId w:val="28"/>
  </w:num>
  <w:num w:numId="8">
    <w:abstractNumId w:val="1"/>
  </w:num>
  <w:num w:numId="9">
    <w:abstractNumId w:val="15"/>
  </w:num>
  <w:num w:numId="10">
    <w:abstractNumId w:val="11"/>
  </w:num>
  <w:num w:numId="11">
    <w:abstractNumId w:val="34"/>
  </w:num>
  <w:num w:numId="12">
    <w:abstractNumId w:val="16"/>
  </w:num>
  <w:num w:numId="13">
    <w:abstractNumId w:val="19"/>
  </w:num>
  <w:num w:numId="14">
    <w:abstractNumId w:val="9"/>
  </w:num>
  <w:num w:numId="15">
    <w:abstractNumId w:val="0"/>
  </w:num>
  <w:num w:numId="16">
    <w:abstractNumId w:val="10"/>
  </w:num>
  <w:num w:numId="17">
    <w:abstractNumId w:val="3"/>
  </w:num>
  <w:num w:numId="18">
    <w:abstractNumId w:val="27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</w:num>
  <w:num w:numId="21">
    <w:abstractNumId w:val="38"/>
  </w:num>
  <w:num w:numId="22">
    <w:abstractNumId w:val="4"/>
  </w:num>
  <w:num w:numId="23">
    <w:abstractNumId w:val="18"/>
  </w:num>
  <w:num w:numId="24">
    <w:abstractNumId w:val="32"/>
  </w:num>
  <w:num w:numId="25">
    <w:abstractNumId w:val="21"/>
  </w:num>
  <w:num w:numId="26">
    <w:abstractNumId w:val="29"/>
  </w:num>
  <w:num w:numId="27">
    <w:abstractNumId w:val="30"/>
  </w:num>
  <w:num w:numId="28">
    <w:abstractNumId w:val="33"/>
  </w:num>
  <w:num w:numId="29">
    <w:abstractNumId w:val="6"/>
  </w:num>
  <w:num w:numId="30">
    <w:abstractNumId w:val="22"/>
  </w:num>
  <w:num w:numId="31">
    <w:abstractNumId w:val="12"/>
  </w:num>
  <w:num w:numId="32">
    <w:abstractNumId w:val="23"/>
  </w:num>
  <w:num w:numId="33">
    <w:abstractNumId w:val="8"/>
  </w:num>
  <w:num w:numId="34">
    <w:abstractNumId w:val="36"/>
  </w:num>
  <w:num w:numId="35">
    <w:abstractNumId w:val="2"/>
  </w:num>
  <w:num w:numId="36">
    <w:abstractNumId w:val="7"/>
  </w:num>
  <w:num w:numId="37">
    <w:abstractNumId w:val="13"/>
  </w:num>
  <w:num w:numId="38">
    <w:abstractNumId w:val="25"/>
  </w:num>
  <w:num w:numId="39">
    <w:abstractNumId w:val="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15"/>
    <w:rsid w:val="00005129"/>
    <w:rsid w:val="00005A28"/>
    <w:rsid w:val="00005EAC"/>
    <w:rsid w:val="00010974"/>
    <w:rsid w:val="00011129"/>
    <w:rsid w:val="00011DD0"/>
    <w:rsid w:val="000160EC"/>
    <w:rsid w:val="00024E63"/>
    <w:rsid w:val="00024FEF"/>
    <w:rsid w:val="000267AB"/>
    <w:rsid w:val="00027EEF"/>
    <w:rsid w:val="000343DC"/>
    <w:rsid w:val="00036A4D"/>
    <w:rsid w:val="000411A8"/>
    <w:rsid w:val="00044BAA"/>
    <w:rsid w:val="0005288C"/>
    <w:rsid w:val="00054CFF"/>
    <w:rsid w:val="00057390"/>
    <w:rsid w:val="00057B3D"/>
    <w:rsid w:val="00064582"/>
    <w:rsid w:val="00085AB3"/>
    <w:rsid w:val="00092DF1"/>
    <w:rsid w:val="000977FD"/>
    <w:rsid w:val="00097AAA"/>
    <w:rsid w:val="000A3B63"/>
    <w:rsid w:val="000A764B"/>
    <w:rsid w:val="000A7A5C"/>
    <w:rsid w:val="000B1737"/>
    <w:rsid w:val="000B2BC9"/>
    <w:rsid w:val="000B3F15"/>
    <w:rsid w:val="000C5FC9"/>
    <w:rsid w:val="000C74A1"/>
    <w:rsid w:val="000D2AE9"/>
    <w:rsid w:val="000D4E4F"/>
    <w:rsid w:val="000D5446"/>
    <w:rsid w:val="000D6691"/>
    <w:rsid w:val="000E33F4"/>
    <w:rsid w:val="000E49B5"/>
    <w:rsid w:val="000E5AD8"/>
    <w:rsid w:val="000E763B"/>
    <w:rsid w:val="000F6083"/>
    <w:rsid w:val="00101F6F"/>
    <w:rsid w:val="001021F6"/>
    <w:rsid w:val="00102A7B"/>
    <w:rsid w:val="001066AF"/>
    <w:rsid w:val="00111E6A"/>
    <w:rsid w:val="0012000E"/>
    <w:rsid w:val="00122A52"/>
    <w:rsid w:val="001332A4"/>
    <w:rsid w:val="00135D4A"/>
    <w:rsid w:val="0014070B"/>
    <w:rsid w:val="00142064"/>
    <w:rsid w:val="001424B4"/>
    <w:rsid w:val="001467A4"/>
    <w:rsid w:val="00146847"/>
    <w:rsid w:val="00151655"/>
    <w:rsid w:val="00153EE8"/>
    <w:rsid w:val="00157EBB"/>
    <w:rsid w:val="001631CB"/>
    <w:rsid w:val="001633C8"/>
    <w:rsid w:val="00164BB7"/>
    <w:rsid w:val="00167740"/>
    <w:rsid w:val="00172526"/>
    <w:rsid w:val="00173367"/>
    <w:rsid w:val="00173C10"/>
    <w:rsid w:val="00177093"/>
    <w:rsid w:val="00177D30"/>
    <w:rsid w:val="00185446"/>
    <w:rsid w:val="001869A1"/>
    <w:rsid w:val="00186B1D"/>
    <w:rsid w:val="00186B3F"/>
    <w:rsid w:val="00191FDA"/>
    <w:rsid w:val="001979E7"/>
    <w:rsid w:val="001A1E3C"/>
    <w:rsid w:val="001A2103"/>
    <w:rsid w:val="001A2FDA"/>
    <w:rsid w:val="001A6E81"/>
    <w:rsid w:val="001A7384"/>
    <w:rsid w:val="001B1C94"/>
    <w:rsid w:val="001B4C23"/>
    <w:rsid w:val="001C241E"/>
    <w:rsid w:val="001C721C"/>
    <w:rsid w:val="001E03DE"/>
    <w:rsid w:val="001E30E6"/>
    <w:rsid w:val="001F1C14"/>
    <w:rsid w:val="001F3112"/>
    <w:rsid w:val="00201E5B"/>
    <w:rsid w:val="0020278E"/>
    <w:rsid w:val="00203E01"/>
    <w:rsid w:val="00210735"/>
    <w:rsid w:val="00215FAF"/>
    <w:rsid w:val="00220F4C"/>
    <w:rsid w:val="002223B8"/>
    <w:rsid w:val="00223F31"/>
    <w:rsid w:val="00225F48"/>
    <w:rsid w:val="0022617F"/>
    <w:rsid w:val="00227078"/>
    <w:rsid w:val="00233EB7"/>
    <w:rsid w:val="00234B66"/>
    <w:rsid w:val="00241372"/>
    <w:rsid w:val="00253395"/>
    <w:rsid w:val="00253AA4"/>
    <w:rsid w:val="002611F5"/>
    <w:rsid w:val="002632E6"/>
    <w:rsid w:val="00271368"/>
    <w:rsid w:val="00281CB1"/>
    <w:rsid w:val="00286DEC"/>
    <w:rsid w:val="002915B8"/>
    <w:rsid w:val="00296589"/>
    <w:rsid w:val="002979DC"/>
    <w:rsid w:val="002A05CD"/>
    <w:rsid w:val="002A1D90"/>
    <w:rsid w:val="002A277D"/>
    <w:rsid w:val="002A2D21"/>
    <w:rsid w:val="002A725A"/>
    <w:rsid w:val="002A79B5"/>
    <w:rsid w:val="002B1CA9"/>
    <w:rsid w:val="002B5C8D"/>
    <w:rsid w:val="002D02F9"/>
    <w:rsid w:val="002D75A3"/>
    <w:rsid w:val="002E10B1"/>
    <w:rsid w:val="002E1E6A"/>
    <w:rsid w:val="002E2050"/>
    <w:rsid w:val="002E7CD3"/>
    <w:rsid w:val="002F2555"/>
    <w:rsid w:val="003079A7"/>
    <w:rsid w:val="0032000F"/>
    <w:rsid w:val="00321DEE"/>
    <w:rsid w:val="00325A6C"/>
    <w:rsid w:val="00327A81"/>
    <w:rsid w:val="00334277"/>
    <w:rsid w:val="003346C3"/>
    <w:rsid w:val="003421A1"/>
    <w:rsid w:val="00342AE5"/>
    <w:rsid w:val="003457A0"/>
    <w:rsid w:val="00346A86"/>
    <w:rsid w:val="00351422"/>
    <w:rsid w:val="003552C0"/>
    <w:rsid w:val="00357C55"/>
    <w:rsid w:val="00360E98"/>
    <w:rsid w:val="00361E5E"/>
    <w:rsid w:val="00362A92"/>
    <w:rsid w:val="00363078"/>
    <w:rsid w:val="00366215"/>
    <w:rsid w:val="003754CF"/>
    <w:rsid w:val="00385D63"/>
    <w:rsid w:val="00387063"/>
    <w:rsid w:val="00391945"/>
    <w:rsid w:val="003942C1"/>
    <w:rsid w:val="003A0130"/>
    <w:rsid w:val="003A17D4"/>
    <w:rsid w:val="003A2273"/>
    <w:rsid w:val="003B0AE5"/>
    <w:rsid w:val="003B14BF"/>
    <w:rsid w:val="003C16EC"/>
    <w:rsid w:val="003C20FA"/>
    <w:rsid w:val="003C4B80"/>
    <w:rsid w:val="003C56C4"/>
    <w:rsid w:val="003C6830"/>
    <w:rsid w:val="003D0AD2"/>
    <w:rsid w:val="003D2E25"/>
    <w:rsid w:val="003D4989"/>
    <w:rsid w:val="003E1737"/>
    <w:rsid w:val="003E3771"/>
    <w:rsid w:val="003E3862"/>
    <w:rsid w:val="003F05F4"/>
    <w:rsid w:val="003F2502"/>
    <w:rsid w:val="003F3E51"/>
    <w:rsid w:val="003F5C78"/>
    <w:rsid w:val="003F75E9"/>
    <w:rsid w:val="0041224F"/>
    <w:rsid w:val="00412EE5"/>
    <w:rsid w:val="0041639D"/>
    <w:rsid w:val="0042086D"/>
    <w:rsid w:val="0042345D"/>
    <w:rsid w:val="00427B2F"/>
    <w:rsid w:val="0043494C"/>
    <w:rsid w:val="0043657A"/>
    <w:rsid w:val="00444F9C"/>
    <w:rsid w:val="0044650F"/>
    <w:rsid w:val="004524BD"/>
    <w:rsid w:val="004529FA"/>
    <w:rsid w:val="00453EC1"/>
    <w:rsid w:val="00465D2E"/>
    <w:rsid w:val="0047200A"/>
    <w:rsid w:val="00472595"/>
    <w:rsid w:val="0047779F"/>
    <w:rsid w:val="004820DA"/>
    <w:rsid w:val="00484A67"/>
    <w:rsid w:val="00486468"/>
    <w:rsid w:val="00491A9D"/>
    <w:rsid w:val="00492329"/>
    <w:rsid w:val="00493E75"/>
    <w:rsid w:val="0049745D"/>
    <w:rsid w:val="004A009B"/>
    <w:rsid w:val="004A11E2"/>
    <w:rsid w:val="004B658C"/>
    <w:rsid w:val="004C18F1"/>
    <w:rsid w:val="004D0937"/>
    <w:rsid w:val="004D3EFB"/>
    <w:rsid w:val="004E1874"/>
    <w:rsid w:val="004E78D0"/>
    <w:rsid w:val="004F754E"/>
    <w:rsid w:val="00500408"/>
    <w:rsid w:val="0050213A"/>
    <w:rsid w:val="005039B8"/>
    <w:rsid w:val="00507C6A"/>
    <w:rsid w:val="0051078A"/>
    <w:rsid w:val="00516DF0"/>
    <w:rsid w:val="0051717F"/>
    <w:rsid w:val="00520BD0"/>
    <w:rsid w:val="005211B7"/>
    <w:rsid w:val="00530B07"/>
    <w:rsid w:val="005341D6"/>
    <w:rsid w:val="0053570A"/>
    <w:rsid w:val="00535F4A"/>
    <w:rsid w:val="00537B04"/>
    <w:rsid w:val="005424E9"/>
    <w:rsid w:val="00542D04"/>
    <w:rsid w:val="00545AB7"/>
    <w:rsid w:val="005529CC"/>
    <w:rsid w:val="005530EE"/>
    <w:rsid w:val="0056521E"/>
    <w:rsid w:val="005700CF"/>
    <w:rsid w:val="00572B22"/>
    <w:rsid w:val="00572E45"/>
    <w:rsid w:val="00573512"/>
    <w:rsid w:val="005738DA"/>
    <w:rsid w:val="0057582A"/>
    <w:rsid w:val="005771C8"/>
    <w:rsid w:val="00581AF7"/>
    <w:rsid w:val="005825EB"/>
    <w:rsid w:val="005830FA"/>
    <w:rsid w:val="005839E9"/>
    <w:rsid w:val="00583BFC"/>
    <w:rsid w:val="00591781"/>
    <w:rsid w:val="00597140"/>
    <w:rsid w:val="005A6708"/>
    <w:rsid w:val="005B6550"/>
    <w:rsid w:val="005C19AC"/>
    <w:rsid w:val="005C4141"/>
    <w:rsid w:val="005C589B"/>
    <w:rsid w:val="005D267B"/>
    <w:rsid w:val="005D451F"/>
    <w:rsid w:val="005D5850"/>
    <w:rsid w:val="005D74B1"/>
    <w:rsid w:val="005E4A43"/>
    <w:rsid w:val="005F684E"/>
    <w:rsid w:val="00613FD8"/>
    <w:rsid w:val="0061505A"/>
    <w:rsid w:val="00616040"/>
    <w:rsid w:val="0061716F"/>
    <w:rsid w:val="006201FD"/>
    <w:rsid w:val="0062204D"/>
    <w:rsid w:val="00624F16"/>
    <w:rsid w:val="006308C3"/>
    <w:rsid w:val="006341C9"/>
    <w:rsid w:val="006351AA"/>
    <w:rsid w:val="00635328"/>
    <w:rsid w:val="00636831"/>
    <w:rsid w:val="006373E9"/>
    <w:rsid w:val="00653F00"/>
    <w:rsid w:val="00657579"/>
    <w:rsid w:val="00662492"/>
    <w:rsid w:val="00665E61"/>
    <w:rsid w:val="0067020A"/>
    <w:rsid w:val="00672114"/>
    <w:rsid w:val="00674242"/>
    <w:rsid w:val="0068069C"/>
    <w:rsid w:val="0069030C"/>
    <w:rsid w:val="006A16B5"/>
    <w:rsid w:val="006A2B3A"/>
    <w:rsid w:val="006A4AEC"/>
    <w:rsid w:val="006A51AE"/>
    <w:rsid w:val="006A5BF4"/>
    <w:rsid w:val="006A64CA"/>
    <w:rsid w:val="006B1A36"/>
    <w:rsid w:val="006B2753"/>
    <w:rsid w:val="006B4B64"/>
    <w:rsid w:val="006C4859"/>
    <w:rsid w:val="006C49A5"/>
    <w:rsid w:val="006C4D0A"/>
    <w:rsid w:val="006C5B2B"/>
    <w:rsid w:val="006C7123"/>
    <w:rsid w:val="006C7249"/>
    <w:rsid w:val="006D3107"/>
    <w:rsid w:val="006D75BC"/>
    <w:rsid w:val="006E4422"/>
    <w:rsid w:val="006E4825"/>
    <w:rsid w:val="006E4CA6"/>
    <w:rsid w:val="006E5A60"/>
    <w:rsid w:val="006E6F6D"/>
    <w:rsid w:val="006F3149"/>
    <w:rsid w:val="006F661D"/>
    <w:rsid w:val="006F6E2E"/>
    <w:rsid w:val="00706E47"/>
    <w:rsid w:val="00707741"/>
    <w:rsid w:val="00712924"/>
    <w:rsid w:val="00715FF1"/>
    <w:rsid w:val="0071749F"/>
    <w:rsid w:val="0072380A"/>
    <w:rsid w:val="00733323"/>
    <w:rsid w:val="00740ADF"/>
    <w:rsid w:val="007431A7"/>
    <w:rsid w:val="0074339F"/>
    <w:rsid w:val="00744124"/>
    <w:rsid w:val="0075476A"/>
    <w:rsid w:val="0075491D"/>
    <w:rsid w:val="00755DD0"/>
    <w:rsid w:val="00760104"/>
    <w:rsid w:val="00764360"/>
    <w:rsid w:val="007665EC"/>
    <w:rsid w:val="00770F61"/>
    <w:rsid w:val="00794E0E"/>
    <w:rsid w:val="00796CE9"/>
    <w:rsid w:val="007A13A5"/>
    <w:rsid w:val="007A239C"/>
    <w:rsid w:val="007B3163"/>
    <w:rsid w:val="007B6BF3"/>
    <w:rsid w:val="007B7335"/>
    <w:rsid w:val="007C55F7"/>
    <w:rsid w:val="007D1084"/>
    <w:rsid w:val="007D12CA"/>
    <w:rsid w:val="007E0E3B"/>
    <w:rsid w:val="007E1441"/>
    <w:rsid w:val="007E1447"/>
    <w:rsid w:val="007E2395"/>
    <w:rsid w:val="007E5B6A"/>
    <w:rsid w:val="007E7CB4"/>
    <w:rsid w:val="007F17C9"/>
    <w:rsid w:val="007F292F"/>
    <w:rsid w:val="007F4075"/>
    <w:rsid w:val="007F67D3"/>
    <w:rsid w:val="007F7024"/>
    <w:rsid w:val="00812E2E"/>
    <w:rsid w:val="00822445"/>
    <w:rsid w:val="00823730"/>
    <w:rsid w:val="00825057"/>
    <w:rsid w:val="00832068"/>
    <w:rsid w:val="00832BFD"/>
    <w:rsid w:val="00840DEE"/>
    <w:rsid w:val="00841E45"/>
    <w:rsid w:val="00847952"/>
    <w:rsid w:val="00850A64"/>
    <w:rsid w:val="008545F0"/>
    <w:rsid w:val="00862CBB"/>
    <w:rsid w:val="0086381D"/>
    <w:rsid w:val="00873419"/>
    <w:rsid w:val="00874A59"/>
    <w:rsid w:val="00877B0B"/>
    <w:rsid w:val="008955B4"/>
    <w:rsid w:val="008A044C"/>
    <w:rsid w:val="008A7911"/>
    <w:rsid w:val="008B103F"/>
    <w:rsid w:val="008B49F7"/>
    <w:rsid w:val="008B65D2"/>
    <w:rsid w:val="008B6EE3"/>
    <w:rsid w:val="008C10F2"/>
    <w:rsid w:val="008C2856"/>
    <w:rsid w:val="008C74E5"/>
    <w:rsid w:val="008D17C4"/>
    <w:rsid w:val="008D3B71"/>
    <w:rsid w:val="008D5EDB"/>
    <w:rsid w:val="008D5FDB"/>
    <w:rsid w:val="008E2D1B"/>
    <w:rsid w:val="008F75A2"/>
    <w:rsid w:val="00900D7C"/>
    <w:rsid w:val="00905F72"/>
    <w:rsid w:val="0091105E"/>
    <w:rsid w:val="00913F2D"/>
    <w:rsid w:val="009144D8"/>
    <w:rsid w:val="00916D0F"/>
    <w:rsid w:val="00917C6D"/>
    <w:rsid w:val="00920E6F"/>
    <w:rsid w:val="009230DE"/>
    <w:rsid w:val="009267C4"/>
    <w:rsid w:val="00927BDB"/>
    <w:rsid w:val="00931AC3"/>
    <w:rsid w:val="009334EC"/>
    <w:rsid w:val="00943640"/>
    <w:rsid w:val="009452CB"/>
    <w:rsid w:val="00950BEB"/>
    <w:rsid w:val="009533B3"/>
    <w:rsid w:val="00955782"/>
    <w:rsid w:val="0096073B"/>
    <w:rsid w:val="00961AAF"/>
    <w:rsid w:val="00962FB9"/>
    <w:rsid w:val="009735C6"/>
    <w:rsid w:val="00980E77"/>
    <w:rsid w:val="009839BE"/>
    <w:rsid w:val="00985B00"/>
    <w:rsid w:val="009911FA"/>
    <w:rsid w:val="00992625"/>
    <w:rsid w:val="009935DA"/>
    <w:rsid w:val="00993F2E"/>
    <w:rsid w:val="009A70AE"/>
    <w:rsid w:val="009A76CA"/>
    <w:rsid w:val="009B1358"/>
    <w:rsid w:val="009C05F9"/>
    <w:rsid w:val="009C2229"/>
    <w:rsid w:val="009C4184"/>
    <w:rsid w:val="009C6AD3"/>
    <w:rsid w:val="009C7D02"/>
    <w:rsid w:val="009C7DE0"/>
    <w:rsid w:val="009D56E0"/>
    <w:rsid w:val="009E16E1"/>
    <w:rsid w:val="009F294B"/>
    <w:rsid w:val="009F66A5"/>
    <w:rsid w:val="009F74BE"/>
    <w:rsid w:val="00A004F1"/>
    <w:rsid w:val="00A010D4"/>
    <w:rsid w:val="00A02C45"/>
    <w:rsid w:val="00A039B0"/>
    <w:rsid w:val="00A103EA"/>
    <w:rsid w:val="00A1042A"/>
    <w:rsid w:val="00A16D65"/>
    <w:rsid w:val="00A20659"/>
    <w:rsid w:val="00A24DDF"/>
    <w:rsid w:val="00A257FD"/>
    <w:rsid w:val="00A33C98"/>
    <w:rsid w:val="00A402FC"/>
    <w:rsid w:val="00A40949"/>
    <w:rsid w:val="00A410C8"/>
    <w:rsid w:val="00A46EC3"/>
    <w:rsid w:val="00A5009A"/>
    <w:rsid w:val="00A567D9"/>
    <w:rsid w:val="00A57B93"/>
    <w:rsid w:val="00A6135C"/>
    <w:rsid w:val="00A6189A"/>
    <w:rsid w:val="00A62EA7"/>
    <w:rsid w:val="00A67ACC"/>
    <w:rsid w:val="00A73AEC"/>
    <w:rsid w:val="00A746C8"/>
    <w:rsid w:val="00A74C42"/>
    <w:rsid w:val="00A76E2C"/>
    <w:rsid w:val="00A8051B"/>
    <w:rsid w:val="00A90BD5"/>
    <w:rsid w:val="00A90C85"/>
    <w:rsid w:val="00A91AEE"/>
    <w:rsid w:val="00A9292C"/>
    <w:rsid w:val="00A93B3D"/>
    <w:rsid w:val="00AB373B"/>
    <w:rsid w:val="00AB3AD7"/>
    <w:rsid w:val="00AB5F36"/>
    <w:rsid w:val="00AC3742"/>
    <w:rsid w:val="00AD211A"/>
    <w:rsid w:val="00AD3746"/>
    <w:rsid w:val="00AE2B24"/>
    <w:rsid w:val="00AE2B89"/>
    <w:rsid w:val="00AE418B"/>
    <w:rsid w:val="00AE47FF"/>
    <w:rsid w:val="00AE4A0A"/>
    <w:rsid w:val="00AE53C5"/>
    <w:rsid w:val="00AE5FA7"/>
    <w:rsid w:val="00AF11A2"/>
    <w:rsid w:val="00AF14FD"/>
    <w:rsid w:val="00AF5B64"/>
    <w:rsid w:val="00AF7A00"/>
    <w:rsid w:val="00B00BEB"/>
    <w:rsid w:val="00B037E7"/>
    <w:rsid w:val="00B04E5B"/>
    <w:rsid w:val="00B139F3"/>
    <w:rsid w:val="00B2315B"/>
    <w:rsid w:val="00B25CFB"/>
    <w:rsid w:val="00B317C1"/>
    <w:rsid w:val="00B43592"/>
    <w:rsid w:val="00B4780D"/>
    <w:rsid w:val="00B51DE9"/>
    <w:rsid w:val="00B53BAF"/>
    <w:rsid w:val="00B553BF"/>
    <w:rsid w:val="00B55577"/>
    <w:rsid w:val="00B56F9E"/>
    <w:rsid w:val="00B57685"/>
    <w:rsid w:val="00B60B63"/>
    <w:rsid w:val="00B619C2"/>
    <w:rsid w:val="00B63ABC"/>
    <w:rsid w:val="00B66B61"/>
    <w:rsid w:val="00B70992"/>
    <w:rsid w:val="00B7234A"/>
    <w:rsid w:val="00B815E2"/>
    <w:rsid w:val="00B911F3"/>
    <w:rsid w:val="00B925A9"/>
    <w:rsid w:val="00B97904"/>
    <w:rsid w:val="00BA3365"/>
    <w:rsid w:val="00BA64CC"/>
    <w:rsid w:val="00BB20F6"/>
    <w:rsid w:val="00BB4334"/>
    <w:rsid w:val="00BB742E"/>
    <w:rsid w:val="00BE21B0"/>
    <w:rsid w:val="00BE3768"/>
    <w:rsid w:val="00BE3FAB"/>
    <w:rsid w:val="00BE4DD2"/>
    <w:rsid w:val="00BE6689"/>
    <w:rsid w:val="00BE7018"/>
    <w:rsid w:val="00BF021C"/>
    <w:rsid w:val="00BF35AC"/>
    <w:rsid w:val="00BF4167"/>
    <w:rsid w:val="00BF4921"/>
    <w:rsid w:val="00BF5E7A"/>
    <w:rsid w:val="00BF7272"/>
    <w:rsid w:val="00C013F5"/>
    <w:rsid w:val="00C036FE"/>
    <w:rsid w:val="00C0462A"/>
    <w:rsid w:val="00C04FE5"/>
    <w:rsid w:val="00C05C38"/>
    <w:rsid w:val="00C074DE"/>
    <w:rsid w:val="00C07653"/>
    <w:rsid w:val="00C12B77"/>
    <w:rsid w:val="00C15477"/>
    <w:rsid w:val="00C224C8"/>
    <w:rsid w:val="00C22DA6"/>
    <w:rsid w:val="00C258F2"/>
    <w:rsid w:val="00C26657"/>
    <w:rsid w:val="00C31109"/>
    <w:rsid w:val="00C324FE"/>
    <w:rsid w:val="00C3356F"/>
    <w:rsid w:val="00C3428C"/>
    <w:rsid w:val="00C37552"/>
    <w:rsid w:val="00C37F08"/>
    <w:rsid w:val="00C4772F"/>
    <w:rsid w:val="00C55E79"/>
    <w:rsid w:val="00C57197"/>
    <w:rsid w:val="00C62390"/>
    <w:rsid w:val="00C701E5"/>
    <w:rsid w:val="00C74FD1"/>
    <w:rsid w:val="00C75740"/>
    <w:rsid w:val="00C81CF3"/>
    <w:rsid w:val="00C83212"/>
    <w:rsid w:val="00C8535E"/>
    <w:rsid w:val="00C873CA"/>
    <w:rsid w:val="00CA0F95"/>
    <w:rsid w:val="00CB0197"/>
    <w:rsid w:val="00CC1C15"/>
    <w:rsid w:val="00CC3814"/>
    <w:rsid w:val="00CC74DD"/>
    <w:rsid w:val="00CD1CB7"/>
    <w:rsid w:val="00CD6932"/>
    <w:rsid w:val="00CD6CB3"/>
    <w:rsid w:val="00CE4BFD"/>
    <w:rsid w:val="00CF0506"/>
    <w:rsid w:val="00D00DFF"/>
    <w:rsid w:val="00D01AE6"/>
    <w:rsid w:val="00D06385"/>
    <w:rsid w:val="00D20D85"/>
    <w:rsid w:val="00D34A82"/>
    <w:rsid w:val="00D434EF"/>
    <w:rsid w:val="00D45E1E"/>
    <w:rsid w:val="00D52B47"/>
    <w:rsid w:val="00D55E22"/>
    <w:rsid w:val="00D57321"/>
    <w:rsid w:val="00D65102"/>
    <w:rsid w:val="00D6708A"/>
    <w:rsid w:val="00D7019F"/>
    <w:rsid w:val="00D70C0D"/>
    <w:rsid w:val="00D71F3F"/>
    <w:rsid w:val="00D74CBE"/>
    <w:rsid w:val="00D76BE8"/>
    <w:rsid w:val="00D77352"/>
    <w:rsid w:val="00DA15C8"/>
    <w:rsid w:val="00DA26E0"/>
    <w:rsid w:val="00DA30D3"/>
    <w:rsid w:val="00DA68DC"/>
    <w:rsid w:val="00DB359F"/>
    <w:rsid w:val="00DB4A0B"/>
    <w:rsid w:val="00DB5F77"/>
    <w:rsid w:val="00DC0835"/>
    <w:rsid w:val="00DC0942"/>
    <w:rsid w:val="00DC2A31"/>
    <w:rsid w:val="00DC417C"/>
    <w:rsid w:val="00DD1147"/>
    <w:rsid w:val="00DD3932"/>
    <w:rsid w:val="00DD481F"/>
    <w:rsid w:val="00DE0466"/>
    <w:rsid w:val="00DE1C87"/>
    <w:rsid w:val="00DE4890"/>
    <w:rsid w:val="00DF22A5"/>
    <w:rsid w:val="00DF60B9"/>
    <w:rsid w:val="00DF77A8"/>
    <w:rsid w:val="00DF78A1"/>
    <w:rsid w:val="00E00B95"/>
    <w:rsid w:val="00E0229A"/>
    <w:rsid w:val="00E070D4"/>
    <w:rsid w:val="00E11322"/>
    <w:rsid w:val="00E14087"/>
    <w:rsid w:val="00E20E9E"/>
    <w:rsid w:val="00E24864"/>
    <w:rsid w:val="00E25D0C"/>
    <w:rsid w:val="00E278F9"/>
    <w:rsid w:val="00E30E50"/>
    <w:rsid w:val="00E31B6B"/>
    <w:rsid w:val="00E32494"/>
    <w:rsid w:val="00E34088"/>
    <w:rsid w:val="00E4202E"/>
    <w:rsid w:val="00E45B19"/>
    <w:rsid w:val="00E52225"/>
    <w:rsid w:val="00E60E5A"/>
    <w:rsid w:val="00E74D14"/>
    <w:rsid w:val="00E76832"/>
    <w:rsid w:val="00E879C1"/>
    <w:rsid w:val="00E95CF6"/>
    <w:rsid w:val="00EA0D47"/>
    <w:rsid w:val="00EA5107"/>
    <w:rsid w:val="00EA541A"/>
    <w:rsid w:val="00EB132B"/>
    <w:rsid w:val="00EB2D85"/>
    <w:rsid w:val="00EB3508"/>
    <w:rsid w:val="00EC2400"/>
    <w:rsid w:val="00EC3F69"/>
    <w:rsid w:val="00EC4EC2"/>
    <w:rsid w:val="00EC7845"/>
    <w:rsid w:val="00EC7ABD"/>
    <w:rsid w:val="00ED4D8C"/>
    <w:rsid w:val="00EE1274"/>
    <w:rsid w:val="00EE257A"/>
    <w:rsid w:val="00EE2971"/>
    <w:rsid w:val="00EE39DB"/>
    <w:rsid w:val="00EE6694"/>
    <w:rsid w:val="00EF7FF8"/>
    <w:rsid w:val="00F0156F"/>
    <w:rsid w:val="00F01622"/>
    <w:rsid w:val="00F14895"/>
    <w:rsid w:val="00F1713F"/>
    <w:rsid w:val="00F21DD9"/>
    <w:rsid w:val="00F27824"/>
    <w:rsid w:val="00F3214E"/>
    <w:rsid w:val="00F44A67"/>
    <w:rsid w:val="00F45D85"/>
    <w:rsid w:val="00F516E0"/>
    <w:rsid w:val="00F52C69"/>
    <w:rsid w:val="00F56A48"/>
    <w:rsid w:val="00F62D64"/>
    <w:rsid w:val="00F67434"/>
    <w:rsid w:val="00F67B00"/>
    <w:rsid w:val="00F701F9"/>
    <w:rsid w:val="00F7220D"/>
    <w:rsid w:val="00F748DF"/>
    <w:rsid w:val="00F82D3E"/>
    <w:rsid w:val="00F840A3"/>
    <w:rsid w:val="00F84125"/>
    <w:rsid w:val="00F91D52"/>
    <w:rsid w:val="00F92799"/>
    <w:rsid w:val="00F9695E"/>
    <w:rsid w:val="00F96BE1"/>
    <w:rsid w:val="00F97152"/>
    <w:rsid w:val="00FA019B"/>
    <w:rsid w:val="00FA4123"/>
    <w:rsid w:val="00FA43B6"/>
    <w:rsid w:val="00FA46D9"/>
    <w:rsid w:val="00FB4522"/>
    <w:rsid w:val="00FB4B08"/>
    <w:rsid w:val="00FC0F56"/>
    <w:rsid w:val="00FC14CB"/>
    <w:rsid w:val="00FD02C5"/>
    <w:rsid w:val="00FD6985"/>
    <w:rsid w:val="00FE1190"/>
    <w:rsid w:val="00FE6AE6"/>
    <w:rsid w:val="00FF09D2"/>
    <w:rsid w:val="00FF0B68"/>
    <w:rsid w:val="00FF3674"/>
    <w:rsid w:val="00FF593A"/>
    <w:rsid w:val="00FF658C"/>
    <w:rsid w:val="00FF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E60769"/>
  <w15:docId w15:val="{997E3178-26C5-40B0-A679-D479FD300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F021C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572B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72B22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72B2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72B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72B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6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WS\AppData\Local\Temp\Formatvorlage%20Mantelbogen%20Lernthemen%20und%20Lernschritte%202018-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F57BF-2483-4B0B-A74D-9D5E04770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Lernthemen und Lernschritte 2018-1</Template>
  <TotalTime>0</TotalTime>
  <Pages>7</Pages>
  <Words>799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JJWS</dc:creator>
  <cp:lastModifiedBy>Tina Sarhan</cp:lastModifiedBy>
  <cp:revision>5</cp:revision>
  <cp:lastPrinted>2019-05-07T07:47:00Z</cp:lastPrinted>
  <dcterms:created xsi:type="dcterms:W3CDTF">2019-12-05T16:07:00Z</dcterms:created>
  <dcterms:modified xsi:type="dcterms:W3CDTF">2020-05-12T23:56:00Z</dcterms:modified>
</cp:coreProperties>
</file>