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81078" w14:textId="77777777" w:rsidR="0032000F" w:rsidRDefault="0032000F"/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14:paraId="06E0AC2A" w14:textId="77777777" w:rsidTr="00BF021C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ACAC54" w14:textId="20AC3709" w:rsidR="00BF021C" w:rsidRDefault="00BF021C" w:rsidP="00BF021C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265BD91A" w14:textId="77777777" w:rsidR="00BF021C" w:rsidRPr="005A550E" w:rsidRDefault="00587552" w:rsidP="005530EE">
            <w:pPr>
              <w:pStyle w:val="TabelleKopflinks"/>
              <w:spacing w:line="240" w:lineRule="exact"/>
              <w:rPr>
                <w:b w:val="0"/>
              </w:rPr>
            </w:pPr>
            <w:r w:rsidRPr="00FE57B8"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A471F8" w14:textId="77777777" w:rsidR="00BF021C" w:rsidRDefault="00BF021C" w:rsidP="00BF021C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B5016C" w14:textId="77777777" w:rsidR="00CF3C78" w:rsidRPr="00453EC1" w:rsidRDefault="00CF3C78" w:rsidP="00CF3C78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2A046D45" w14:textId="77777777" w:rsidR="00BF021C" w:rsidRPr="00CF3C78" w:rsidRDefault="004E7167" w:rsidP="00CF3C78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>
              <w:rPr>
                <w:lang w:val="en-GB"/>
              </w:rPr>
              <w:t>M04.01.</w:t>
            </w:r>
            <w:r w:rsidR="00245FD5">
              <w:rPr>
                <w:lang w:val="en-GB"/>
              </w:rPr>
              <w:t>4</w:t>
            </w:r>
            <w:r w:rsidR="00CF3C78" w:rsidRPr="00CF3C78">
              <w:rPr>
                <w:lang w:val="en-GB"/>
              </w:rPr>
              <w:t>.1</w:t>
            </w:r>
          </w:p>
        </w:tc>
      </w:tr>
      <w:tr w:rsidR="00BF021C" w14:paraId="319632CA" w14:textId="77777777" w:rsidTr="00BF021C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6E4B" w14:textId="77777777" w:rsidR="00BF021C" w:rsidRDefault="00BF021C" w:rsidP="00BF021C">
            <w:pPr>
              <w:pStyle w:val="Tabelle6pt"/>
            </w:pPr>
            <w:r>
              <w:t>Teilkompetenz:</w:t>
            </w:r>
          </w:p>
          <w:p w14:paraId="5A49256F" w14:textId="77777777" w:rsidR="005A550E" w:rsidRPr="00787AFB" w:rsidRDefault="005A550E" w:rsidP="005A550E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>Ich kann Längenmaße nennen</w:t>
            </w:r>
            <w:r w:rsidR="005A134F">
              <w:rPr>
                <w:rFonts w:eastAsia="Times New Roman" w:cs="Times New Roman"/>
                <w:color w:val="000000"/>
                <w:lang w:eastAsia="de-DE"/>
              </w:rPr>
              <w:t xml:space="preserve"> und zuordnen</w:t>
            </w:r>
            <w:r>
              <w:rPr>
                <w:rFonts w:eastAsia="Times New Roman" w:cs="Times New Roman"/>
                <w:color w:val="000000"/>
                <w:lang w:eastAsia="de-DE"/>
              </w:rPr>
              <w:t xml:space="preserve">. </w:t>
            </w:r>
          </w:p>
          <w:p w14:paraId="432E0CA2" w14:textId="77777777" w:rsidR="005A550E" w:rsidRPr="001B063B" w:rsidRDefault="005A550E" w:rsidP="005A550E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Längenmaße situationsgerecht </w:t>
            </w:r>
            <w:r w:rsidR="00777D37">
              <w:rPr>
                <w:rFonts w:eastAsia="Times New Roman" w:cs="Times New Roman"/>
                <w:color w:val="000000"/>
                <w:lang w:eastAsia="de-DE"/>
              </w:rPr>
              <w:t>anwenden</w:t>
            </w:r>
            <w:r>
              <w:rPr>
                <w:rFonts w:eastAsia="Times New Roman" w:cs="Times New Roman"/>
                <w:color w:val="000000"/>
                <w:lang w:eastAsia="de-DE"/>
              </w:rPr>
              <w:t xml:space="preserve"> </w:t>
            </w:r>
          </w:p>
          <w:p w14:paraId="58A77F9D" w14:textId="5C7BBDED" w:rsidR="001B063B" w:rsidRPr="00126760" w:rsidRDefault="001B063B" w:rsidP="005A550E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Längenmaße dem Spielfeld entnehmen. </w:t>
            </w:r>
          </w:p>
          <w:p w14:paraId="2CD77EEE" w14:textId="77777777" w:rsidR="00BF021C" w:rsidRDefault="0043654F" w:rsidP="0043654F">
            <w:pPr>
              <w:pStyle w:val="TabelleAufzhlung"/>
              <w:spacing w:line="240" w:lineRule="exact"/>
              <w:rPr>
                <w:lang w:eastAsia="en-US"/>
              </w:rPr>
            </w:pPr>
            <w:r>
              <w:rPr>
                <w:i/>
                <w:lang w:eastAsia="en-US"/>
              </w:rPr>
              <w:t>Ich kann</w:t>
            </w:r>
            <w:r w:rsidR="005A550E">
              <w:rPr>
                <w:i/>
                <w:lang w:eastAsia="en-US"/>
              </w:rPr>
              <w:t xml:space="preserve"> mathematische</w:t>
            </w:r>
            <w:r w:rsidR="004B381B">
              <w:rPr>
                <w:i/>
                <w:lang w:eastAsia="en-US"/>
              </w:rPr>
              <w:t xml:space="preserve"> Einheiten Alltagssituationen zuordnen. </w:t>
            </w:r>
            <w:r w:rsidR="005A550E">
              <w:rPr>
                <w:i/>
                <w:lang w:eastAsia="en-US"/>
              </w:rPr>
              <w:t xml:space="preserve"> 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2D4295" w14:textId="77777777" w:rsidR="00BF021C" w:rsidRDefault="00BF021C" w:rsidP="00BF021C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14:paraId="6D5D2197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602AF6" w14:textId="77777777" w:rsidR="00BF021C" w:rsidRDefault="00BF021C" w:rsidP="00BF238B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14:paraId="7DA20B5E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DE925F" w14:textId="77777777" w:rsidR="00BF021C" w:rsidRDefault="00BF021C" w:rsidP="00BF238B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14:paraId="7424944D" w14:textId="77777777" w:rsidTr="00D8157A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C9B1294" w14:textId="77777777" w:rsidR="00BF021C" w:rsidRDefault="00BF021C" w:rsidP="00BF238B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3A5A3453" w14:textId="77777777" w:rsidR="00BF021C" w:rsidRDefault="00BF021C" w:rsidP="00BF021C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6A2732AB" w14:textId="77777777" w:rsidR="00F52C69" w:rsidRPr="00ED2D69" w:rsidRDefault="0050439C" w:rsidP="00F52C69">
      <w:pPr>
        <w:pStyle w:val="berschrift2"/>
        <w:rPr>
          <w:noProof/>
        </w:rPr>
      </w:pPr>
      <w:r>
        <w:rPr>
          <w:rFonts w:ascii="Source Sans Pro" w:eastAsiaTheme="minorHAnsi" w:hAnsi="Source Sans Pro" w:cs="Arial"/>
          <w:bCs w:val="0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6F91A86" wp14:editId="130A8FCD">
                <wp:simplePos x="0" y="0"/>
                <wp:positionH relativeFrom="column">
                  <wp:posOffset>-99186</wp:posOffset>
                </wp:positionH>
                <wp:positionV relativeFrom="paragraph">
                  <wp:posOffset>114321</wp:posOffset>
                </wp:positionV>
                <wp:extent cx="5807210" cy="4305300"/>
                <wp:effectExtent l="38100" t="0" r="3175" b="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210" cy="4305300"/>
                          <a:chOff x="0" y="0"/>
                          <a:chExt cx="5807210" cy="4305300"/>
                        </a:xfrm>
                      </wpg:grpSpPr>
                      <pic:pic xmlns:pic="http://schemas.openxmlformats.org/drawingml/2006/picture">
                        <pic:nvPicPr>
                          <pic:cNvPr id="1" name="Bild 1" descr="Satzzeichen, Wort, Sprache, Lernen, Bildung, Buchstab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22" r="73097" b="18959"/>
                          <a:stretch/>
                        </pic:blipFill>
                        <pic:spPr bwMode="auto">
                          <a:xfrm>
                            <a:off x="4549275" y="1602105"/>
                            <a:ext cx="1257935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" name="Gruppieren 33"/>
                        <wpg:cNvGrpSpPr/>
                        <wpg:grpSpPr>
                          <a:xfrm>
                            <a:off x="0" y="0"/>
                            <a:ext cx="4208780" cy="4305300"/>
                            <a:chOff x="0" y="0"/>
                            <a:chExt cx="4208780" cy="4305300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 descr="Spielplan verkleine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08780" cy="42202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4" name="Gerade Verbindung mit Pfeil 14"/>
                          <wps:cNvCnPr/>
                          <wps:spPr>
                            <a:xfrm>
                              <a:off x="0" y="4210050"/>
                              <a:ext cx="420878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Textfeld 21"/>
                          <wps:cNvSpPr txBox="1"/>
                          <wps:spPr>
                            <a:xfrm>
                              <a:off x="1917700" y="4006850"/>
                              <a:ext cx="64770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A52752" w14:textId="77777777" w:rsidR="004D793A" w:rsidRDefault="004D793A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Ovale Legende 35"/>
                        <wps:cNvSpPr/>
                        <wps:spPr>
                          <a:xfrm>
                            <a:off x="1289049" y="50800"/>
                            <a:ext cx="4374710" cy="1413510"/>
                          </a:xfrm>
                          <a:prstGeom prst="wedgeEllipseCallout">
                            <a:avLst>
                              <a:gd name="adj1" fmla="val 44892"/>
                              <a:gd name="adj2" fmla="val 58021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6411F" w14:textId="77777777" w:rsidR="00291E20" w:rsidRPr="00291E20" w:rsidRDefault="00291E20" w:rsidP="00291E20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40 was?</w:t>
                              </w:r>
                            </w:p>
                            <w:p w14:paraId="680D3AE5" w14:textId="77777777" w:rsidR="00291E20" w:rsidRPr="00291E20" w:rsidRDefault="00291E20" w:rsidP="00291E20">
                              <w:pPr>
                                <w:jc w:val="center"/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E20"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Zentimeter,</w:t>
                              </w:r>
                              <w:r>
                                <w:rPr>
                                  <w:color w:val="4F81BD" w:themeColor="accent1"/>
                                  <w:sz w:val="28"/>
                                  <w:szCs w:val="2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Dezimeter oder Meter?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F91A86" id="Gruppieren 31" o:spid="_x0000_s1026" style="position:absolute;margin-left:-7.8pt;margin-top:9pt;width:457.25pt;height:339pt;z-index:251741184;mso-width-relative:margin" coordsize="58072,430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alt="Satzzeichen, Wort, Sprache, Lernen, Bildung, Buchstaben" style="position:absolute;left:45492;top:16021;width:12580;height:24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">
                  <v:imagedata r:id="rId10" o:title="Satzzeichen, Wort, Sprache, Lernen, Bildung, Buchstaben" croptop="19413f" cropbottom="12425f" cropright="47905f"/>
                </v:shape>
                <v:group id="Gruppieren 33" o:spid="_x0000_s1028" style="position:absolute;width:42087;height:43053" coordsize="42087,4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Grafik 13" o:spid="_x0000_s1029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">
                    <v:imagedata r:id="rId11" o:title="Spielplan verkleiner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14" o:spid="_x0000_s1030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" strokecolor="black [3040]">
                    <v:stroke startarrow="block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1" o:spid="_x0000_s1031" type="#_x0000_t202" style="position:absolute;left:19177;top:40068;width:647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76A52752" w14:textId="77777777" w:rsidR="004D793A" w:rsidRDefault="004D793A">
                          <w:r>
                            <w:t>40</w:t>
                          </w:r>
                        </w:p>
                      </w:txbxContent>
                    </v:textbox>
                  </v:shape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5" o:spid="_x0000_s1032" type="#_x0000_t63" style="position:absolute;left:12890;top:508;width:43747;height:1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" adj="20497,23333" filled="f" strokecolor="#4bacc6 [3208]" strokeweight="2pt">
                  <v:textbox>
                    <w:txbxContent>
                      <w:p w14:paraId="6056411F" w14:textId="77777777" w:rsidR="00291E20" w:rsidRPr="00291E20" w:rsidRDefault="00291E20" w:rsidP="00291E20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40 was?</w:t>
                        </w:r>
                      </w:p>
                      <w:p w14:paraId="680D3AE5" w14:textId="77777777" w:rsidR="00291E20" w:rsidRPr="00291E20" w:rsidRDefault="00291E20" w:rsidP="00291E20">
                        <w:pPr>
                          <w:jc w:val="center"/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E20"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Zentimeter,</w:t>
                        </w:r>
                        <w:r>
                          <w:rPr>
                            <w:color w:val="4F81BD" w:themeColor="accent1"/>
                            <w:sz w:val="28"/>
                            <w:szCs w:val="2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Dezimeter oder Meter?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>
        <w:rPr>
          <w:rFonts w:ascii="Source Sans Pro" w:eastAsiaTheme="minorHAnsi" w:hAnsi="Source Sans Pro" w:cs="Arial"/>
          <w:bCs w:val="0"/>
          <w:sz w:val="20"/>
          <w:szCs w:val="20"/>
          <w:lang w:eastAsia="en-US"/>
        </w:rPr>
        <w:br/>
      </w:r>
      <w:r w:rsidR="00DD3F38" w:rsidRPr="00DD3F38">
        <w:rPr>
          <w:b/>
          <w:bCs w:val="0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45952" behindDoc="0" locked="0" layoutInCell="1" allowOverlap="1" wp14:anchorId="1C085B7B" wp14:editId="07AA4099">
            <wp:simplePos x="0" y="0"/>
            <wp:positionH relativeFrom="column">
              <wp:posOffset>4778479</wp:posOffset>
            </wp:positionH>
            <wp:positionV relativeFrom="paragraph">
              <wp:posOffset>-5361</wp:posOffset>
            </wp:positionV>
            <wp:extent cx="341630" cy="313055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FA84D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45789E8A" w14:textId="77777777" w:rsidR="003B084D" w:rsidRDefault="003B084D" w:rsidP="00044BAA">
      <w:pPr>
        <w:pStyle w:val="Textkrper"/>
        <w:rPr>
          <w:sz w:val="26"/>
          <w:szCs w:val="26"/>
        </w:rPr>
      </w:pPr>
    </w:p>
    <w:p w14:paraId="3F66E4AE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695FCB2A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1B01EFF0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345E9052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2AD3743B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0D1EB821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6E8A8268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3C223717" w14:textId="77777777" w:rsidR="004D793A" w:rsidRDefault="004D793A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</w:p>
    <w:p w14:paraId="07A85450" w14:textId="24049994" w:rsidR="003B084D" w:rsidRPr="00DD5E52" w:rsidRDefault="00291E20" w:rsidP="00DD5E52">
      <w:pPr>
        <w:pStyle w:val="Textkrper"/>
        <w:tabs>
          <w:tab w:val="left" w:pos="3261"/>
        </w:tabs>
        <w:spacing w:line="360" w:lineRule="auto"/>
        <w:rPr>
          <w:sz w:val="24"/>
          <w:szCs w:val="24"/>
        </w:rPr>
      </w:pPr>
      <w:r w:rsidRPr="00DD5E52">
        <w:rPr>
          <w:sz w:val="24"/>
          <w:szCs w:val="24"/>
        </w:rPr>
        <w:t xml:space="preserve">Um ein Gefühl für die Größe des Spielplans zu erhalten ist es wichtig, dass Sie sich mit den verschiedenen Längeneinheiten auskennen. </w:t>
      </w:r>
    </w:p>
    <w:p w14:paraId="5FB72434" w14:textId="77777777" w:rsidR="00291E20" w:rsidRDefault="00DD5E52" w:rsidP="00044BAA">
      <w:pPr>
        <w:pStyle w:val="Textkrper"/>
        <w:rPr>
          <w:noProof/>
        </w:rPr>
      </w:pPr>
      <w:r w:rsidRPr="00DD5E52"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0048" behindDoc="0" locked="0" layoutInCell="0" allowOverlap="1" wp14:anchorId="297CE8ED" wp14:editId="3800A08B">
            <wp:simplePos x="0" y="0"/>
            <wp:positionH relativeFrom="rightMargin">
              <wp:posOffset>102870</wp:posOffset>
            </wp:positionH>
            <wp:positionV relativeFrom="paragraph">
              <wp:posOffset>585812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A9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1BC32D" wp14:editId="431B3E2F">
                <wp:simplePos x="0" y="0"/>
                <wp:positionH relativeFrom="column">
                  <wp:posOffset>-2638</wp:posOffset>
                </wp:positionH>
                <wp:positionV relativeFrom="paragraph">
                  <wp:posOffset>246233</wp:posOffset>
                </wp:positionV>
                <wp:extent cx="4704080" cy="1821180"/>
                <wp:effectExtent l="57150" t="57150" r="58420" b="45720"/>
                <wp:wrapTight wrapText="bothSides">
                  <wp:wrapPolygon edited="0">
                    <wp:start x="700" y="-678"/>
                    <wp:lineTo x="-262" y="-226"/>
                    <wp:lineTo x="-262" y="19657"/>
                    <wp:lineTo x="700" y="21464"/>
                    <wp:lineTo x="700" y="21916"/>
                    <wp:lineTo x="20819" y="21916"/>
                    <wp:lineTo x="20906" y="21464"/>
                    <wp:lineTo x="21781" y="18075"/>
                    <wp:lineTo x="21781" y="2711"/>
                    <wp:lineTo x="20994" y="-226"/>
                    <wp:lineTo x="20819" y="-678"/>
                    <wp:lineTo x="700" y="-678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1821180"/>
                          <a:chOff x="0" y="0"/>
                          <a:chExt cx="4704080" cy="1821180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2" name="Abgerundetes Rechteck 42"/>
                        <wps:cNvSpPr/>
                        <wps:spPr>
                          <a:xfrm>
                            <a:off x="0" y="0"/>
                            <a:ext cx="4704080" cy="182118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A50D05A" w14:textId="77777777" w:rsidR="00E10A90" w:rsidRDefault="00E10A90" w:rsidP="00E10A90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955DB72" w14:textId="77777777" w:rsidR="00E10A90" w:rsidRPr="00FD1483" w:rsidRDefault="00E10A90" w:rsidP="00E10A9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Notieren Sie alle Längeneinheiten</w:t>
                              </w:r>
                              <w:r w:rsidR="00033D96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,</w:t>
                              </w: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die Sie kennen auf ein kariertes Blatt Papier. </w:t>
                              </w:r>
                            </w:p>
                            <w:p w14:paraId="7DD07A94" w14:textId="77777777" w:rsidR="00E10A90" w:rsidRPr="00FD1483" w:rsidRDefault="00E10A90" w:rsidP="00E10A90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Finden Sie Beispiele aus Ihrem Leben. Geben Sie die Größe </w:t>
                              </w:r>
                              <w:r w:rsidR="00033D96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der Beispiele</w:t>
                              </w: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an. </w:t>
                              </w:r>
                            </w:p>
                            <w:p w14:paraId="41FB7B9F" w14:textId="77777777" w:rsidR="00E10A90" w:rsidRPr="00291E20" w:rsidRDefault="00E10A90" w:rsidP="00F74C8A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291E20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Beispiel: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Handy: 14 cm. </w:t>
                              </w:r>
                            </w:p>
                            <w:p w14:paraId="67C26657" w14:textId="77777777" w:rsidR="00E10A90" w:rsidRPr="00875C55" w:rsidRDefault="00E10A90" w:rsidP="00E10A90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82" y="91440"/>
                            <a:ext cx="184150" cy="20383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BC32D" id="Gruppieren 4" o:spid="_x0000_s1033" style="position:absolute;left:0;text-align:left;margin-left:-.2pt;margin-top:19.4pt;width:370.4pt;height:143.4pt;z-index:251669504" coordsize="47040,1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">
                <v:roundrect id="Abgerundetes Rechteck 42" o:spid="_x0000_s1034" style="position:absolute;width:47040;height:182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" filled="f" strokecolor="#4bacc6" strokeweight="1pt">
                  <v:textbox>
                    <w:txbxContent>
                      <w:p w14:paraId="3A50D05A" w14:textId="77777777" w:rsidR="00E10A90" w:rsidRDefault="00E10A90" w:rsidP="00E10A90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955DB72" w14:textId="77777777" w:rsidR="00E10A90" w:rsidRPr="00FD1483" w:rsidRDefault="00E10A90" w:rsidP="00E10A9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>Notieren Sie alle Längeneinheiten</w:t>
                        </w:r>
                        <w:r w:rsidR="00033D96">
                          <w:rPr>
                            <w:b w:val="0"/>
                            <w:sz w:val="26"/>
                            <w:szCs w:val="26"/>
                          </w:rPr>
                          <w:t>,</w:t>
                        </w: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 die Sie kennen auf ein kariertes Blatt Papier. </w:t>
                        </w:r>
                      </w:p>
                      <w:p w14:paraId="7DD07A94" w14:textId="77777777" w:rsidR="00E10A90" w:rsidRPr="00FD1483" w:rsidRDefault="00E10A90" w:rsidP="00E10A90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Finden Sie Beispiele aus Ihrem Leben. Geben Sie die Größe </w:t>
                        </w:r>
                        <w:r w:rsidR="00033D96">
                          <w:rPr>
                            <w:b w:val="0"/>
                            <w:sz w:val="26"/>
                            <w:szCs w:val="26"/>
                          </w:rPr>
                          <w:t>der Beispiele</w:t>
                        </w: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 an. </w:t>
                        </w:r>
                      </w:p>
                      <w:p w14:paraId="41FB7B9F" w14:textId="77777777" w:rsidR="00E10A90" w:rsidRPr="00291E20" w:rsidRDefault="00E10A90" w:rsidP="00F74C8A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291E20">
                          <w:rPr>
                            <w:b w:val="0"/>
                            <w:sz w:val="26"/>
                            <w:szCs w:val="26"/>
                          </w:rPr>
                          <w:t xml:space="preserve">Beispiel: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Handy: 14 cm. </w:t>
                        </w:r>
                      </w:p>
                      <w:p w14:paraId="67C26657" w14:textId="77777777" w:rsidR="00E10A90" w:rsidRPr="00875C55" w:rsidRDefault="00E10A90" w:rsidP="00E10A90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35" type="#_x0000_t75" style="position:absolute;left:2039;top:914;width:1842;height: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">
                  <v:imagedata r:id="rId15" o:title="" recolortarget="#275791"/>
                </v:shape>
                <w10:wrap type="tight"/>
              </v:group>
            </w:pict>
          </mc:Fallback>
        </mc:AlternateContent>
      </w:r>
    </w:p>
    <w:p w14:paraId="0FF4C000" w14:textId="77777777" w:rsidR="00E10A90" w:rsidRDefault="00E10A90" w:rsidP="00BF021C">
      <w:pPr>
        <w:spacing w:line="240" w:lineRule="exact"/>
        <w:rPr>
          <w:noProof/>
          <w:lang w:eastAsia="de-DE"/>
        </w:rPr>
      </w:pPr>
    </w:p>
    <w:p w14:paraId="3B768310" w14:textId="77777777" w:rsidR="005B60D5" w:rsidRDefault="005B60D5" w:rsidP="00BF021C">
      <w:pPr>
        <w:spacing w:line="240" w:lineRule="exact"/>
        <w:rPr>
          <w:noProof/>
          <w:lang w:eastAsia="de-DE"/>
        </w:rPr>
      </w:pPr>
    </w:p>
    <w:p w14:paraId="4C8EC618" w14:textId="77777777" w:rsidR="00B640B3" w:rsidRDefault="00B640B3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1C5252EC" w14:textId="77777777" w:rsidR="002C65F2" w:rsidRPr="003455D9" w:rsidRDefault="002C65F2" w:rsidP="00BF021C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55D9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Information:</w:t>
      </w:r>
      <w:r w:rsidR="00E10A90" w:rsidRPr="003455D9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Längenmaße</w:t>
      </w:r>
    </w:p>
    <w:p w14:paraId="1D43F729" w14:textId="77777777" w:rsidR="002C65F2" w:rsidRDefault="00B640B3" w:rsidP="00BF021C">
      <w:pPr>
        <w:spacing w:line="240" w:lineRule="exact"/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ECDC8" wp14:editId="1C18F358">
                <wp:simplePos x="0" y="0"/>
                <wp:positionH relativeFrom="column">
                  <wp:posOffset>-310515</wp:posOffset>
                </wp:positionH>
                <wp:positionV relativeFrom="paragraph">
                  <wp:posOffset>128270</wp:posOffset>
                </wp:positionV>
                <wp:extent cx="5073650" cy="1729740"/>
                <wp:effectExtent l="0" t="0" r="12700" b="22860"/>
                <wp:wrapNone/>
                <wp:docPr id="7" name="Vertikaler Bildlauf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0" cy="1729740"/>
                        </a:xfrm>
                        <a:prstGeom prst="verticalScroll">
                          <a:avLst>
                            <a:gd name="adj" fmla="val 1181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4B992" w14:textId="77777777" w:rsidR="003455D9" w:rsidRPr="003455D9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weit ist es bis zu</w:t>
                            </w:r>
                            <w:r w:rsidR="00033D96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r</w:t>
                            </w: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Sonne?</w:t>
                            </w:r>
                          </w:p>
                          <w:p w14:paraId="6D0014F7" w14:textId="77777777" w:rsidR="003455D9" w:rsidRPr="003455D9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Welche Strecke laufe ich am Tag?</w:t>
                            </w:r>
                          </w:p>
                          <w:p w14:paraId="37313C65" w14:textId="77777777" w:rsidR="003455D9" w:rsidRPr="003455D9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dick sind meine Fingernägel?</w:t>
                            </w:r>
                            <w:r w:rsidRPr="003455D9">
                              <w:rPr>
                                <w:noProof/>
                                <w:color w:val="1F497D" w:themeColor="text2"/>
                                <w:lang w:eastAsia="de-DE"/>
                              </w:rPr>
                              <w:t xml:space="preserve"> </w:t>
                            </w:r>
                          </w:p>
                          <w:p w14:paraId="76E6C17C" w14:textId="697251F5" w:rsidR="003455D9" w:rsidRPr="003455D9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lang sind meine Wimpern?</w:t>
                            </w:r>
                          </w:p>
                          <w:p w14:paraId="0D99A73D" w14:textId="77777777" w:rsidR="003455D9" w:rsidRDefault="003455D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455D9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klein ist ein Staubkorn?</w:t>
                            </w:r>
                          </w:p>
                          <w:p w14:paraId="5AB185EE" w14:textId="77777777" w:rsidR="008E08E9" w:rsidRPr="003455D9" w:rsidRDefault="008E08E9" w:rsidP="003455D9">
                            <w:pPr>
                              <w:spacing w:line="276" w:lineRule="auto"/>
                              <w:jc w:val="both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Wie groß ist ein Spielfeld auf dem Mensch-Ärger</w:t>
                            </w:r>
                            <w:r w:rsidR="00B640B3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-Dich-Nicht</w:t>
                            </w:r>
                            <w:r w:rsidR="00B640B3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Brett</w:t>
                            </w: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76BF332" w14:textId="77777777" w:rsidR="003455D9" w:rsidRDefault="003455D9" w:rsidP="003455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ECDC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kaler Bildlauf 7" o:spid="_x0000_s1036" type="#_x0000_t97" style="position:absolute;margin-left:-24.45pt;margin-top:10.1pt;width:399.5pt;height:1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" adj="2552" fillcolor="#dbe5f1 [660]" strokecolor="#243f60 [1604]" strokeweight="2pt">
                <v:textbox>
                  <w:txbxContent>
                    <w:p w14:paraId="6474B992" w14:textId="77777777" w:rsidR="003455D9" w:rsidRPr="003455D9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weit ist es bis zu</w:t>
                      </w:r>
                      <w:r w:rsidR="00033D96">
                        <w:rPr>
                          <w:color w:val="1F497D" w:themeColor="text2"/>
                          <w:sz w:val="24"/>
                          <w:szCs w:val="24"/>
                        </w:rPr>
                        <w:t>r</w:t>
                      </w: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Sonne?</w:t>
                      </w:r>
                    </w:p>
                    <w:p w14:paraId="6D0014F7" w14:textId="77777777" w:rsidR="003455D9" w:rsidRPr="003455D9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Welche Strecke laufe ich am Tag?</w:t>
                      </w:r>
                    </w:p>
                    <w:p w14:paraId="37313C65" w14:textId="77777777" w:rsidR="003455D9" w:rsidRPr="003455D9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dick sind meine Fingernägel?</w:t>
                      </w:r>
                      <w:r w:rsidRPr="003455D9">
                        <w:rPr>
                          <w:noProof/>
                          <w:color w:val="1F497D" w:themeColor="text2"/>
                          <w:lang w:eastAsia="de-DE"/>
                        </w:rPr>
                        <w:t xml:space="preserve"> </w:t>
                      </w:r>
                    </w:p>
                    <w:p w14:paraId="76E6C17C" w14:textId="697251F5" w:rsidR="003455D9" w:rsidRPr="003455D9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lang sind meine Wimpern?</w:t>
                      </w:r>
                    </w:p>
                    <w:p w14:paraId="0D99A73D" w14:textId="77777777" w:rsidR="003455D9" w:rsidRDefault="003455D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 w:rsidRPr="003455D9">
                        <w:rPr>
                          <w:color w:val="1F497D" w:themeColor="text2"/>
                          <w:sz w:val="24"/>
                          <w:szCs w:val="24"/>
                        </w:rPr>
                        <w:t>Wie klein ist ein Staubkorn?</w:t>
                      </w:r>
                    </w:p>
                    <w:p w14:paraId="5AB185EE" w14:textId="77777777" w:rsidR="008E08E9" w:rsidRPr="003455D9" w:rsidRDefault="008E08E9" w:rsidP="003455D9">
                      <w:pPr>
                        <w:spacing w:line="276" w:lineRule="auto"/>
                        <w:jc w:val="both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Wie groß ist ein Spielfeld auf dem Mensch-Ärger</w:t>
                      </w:r>
                      <w:r w:rsidR="00B640B3">
                        <w:rPr>
                          <w:color w:val="1F497D" w:themeColor="text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-Dich-Nicht</w:t>
                      </w:r>
                      <w:r w:rsidR="00B640B3"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Brett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?</w:t>
                      </w:r>
                    </w:p>
                    <w:p w14:paraId="676BF332" w14:textId="77777777" w:rsidR="003455D9" w:rsidRDefault="003455D9" w:rsidP="003455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36DA80D" w14:textId="77777777" w:rsidR="00B640B3" w:rsidRDefault="00B640B3" w:rsidP="00E10A90">
      <w:pPr>
        <w:spacing w:line="276" w:lineRule="auto"/>
        <w:jc w:val="both"/>
        <w:rPr>
          <w:noProof/>
          <w:lang w:eastAsia="de-DE"/>
        </w:rPr>
      </w:pPr>
    </w:p>
    <w:p w14:paraId="30D4D17E" w14:textId="77777777" w:rsidR="00B55158" w:rsidRDefault="008E08E9" w:rsidP="00E10A90">
      <w:pPr>
        <w:spacing w:line="276" w:lineRule="auto"/>
        <w:jc w:val="both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0C2F02EF" wp14:editId="029031B7">
            <wp:simplePos x="0" y="0"/>
            <wp:positionH relativeFrom="column">
              <wp:posOffset>4362586</wp:posOffset>
            </wp:positionH>
            <wp:positionV relativeFrom="paragraph">
              <wp:posOffset>69850</wp:posOffset>
            </wp:positionV>
            <wp:extent cx="1921510" cy="1453515"/>
            <wp:effectExtent l="0" t="0" r="0" b="0"/>
            <wp:wrapTight wrapText="bothSides">
              <wp:wrapPolygon edited="0">
                <wp:start x="11778" y="0"/>
                <wp:lineTo x="10279" y="566"/>
                <wp:lineTo x="7923" y="3397"/>
                <wp:lineTo x="7923" y="4813"/>
                <wp:lineTo x="3640" y="9342"/>
                <wp:lineTo x="3426" y="10474"/>
                <wp:lineTo x="4283" y="13872"/>
                <wp:lineTo x="4069" y="20100"/>
                <wp:lineTo x="6210" y="20666"/>
                <wp:lineTo x="11564" y="21232"/>
                <wp:lineTo x="13491" y="21232"/>
                <wp:lineTo x="13705" y="20666"/>
                <wp:lineTo x="14990" y="18401"/>
                <wp:lineTo x="13705" y="13872"/>
                <wp:lineTo x="16703" y="9342"/>
                <wp:lineTo x="17774" y="4813"/>
                <wp:lineTo x="17988" y="3397"/>
                <wp:lineTo x="15204" y="566"/>
                <wp:lineTo x="13705" y="0"/>
                <wp:lineTo x="11778" y="0"/>
              </wp:wrapPolygon>
            </wp:wrapTight>
            <wp:docPr id="6" name="Bild 1" descr="Fragezeichen, Warum, Frage, Verwirrung, F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gezeichen, Warum, Frage, Verwirrung, Fr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8F49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0C06CC6C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7BDD0A19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69D94A21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4FFDC74D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55D3C3B7" w14:textId="77777777" w:rsidR="003455D9" w:rsidRDefault="003455D9" w:rsidP="00E10A90">
      <w:pPr>
        <w:spacing w:line="276" w:lineRule="auto"/>
        <w:jc w:val="both"/>
        <w:rPr>
          <w:sz w:val="24"/>
          <w:szCs w:val="24"/>
        </w:rPr>
      </w:pPr>
    </w:p>
    <w:p w14:paraId="3A105C28" w14:textId="77777777" w:rsidR="00FE57B8" w:rsidRDefault="00FE57B8" w:rsidP="00E10A90">
      <w:pPr>
        <w:spacing w:line="276" w:lineRule="auto"/>
        <w:jc w:val="both"/>
        <w:rPr>
          <w:sz w:val="24"/>
          <w:szCs w:val="24"/>
        </w:rPr>
      </w:pPr>
    </w:p>
    <w:p w14:paraId="517D8E3C" w14:textId="79204A07" w:rsidR="003455D9" w:rsidRDefault="003455D9" w:rsidP="00FE57B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Viele Fragen</w:t>
      </w:r>
      <w:r w:rsidR="00033D96">
        <w:rPr>
          <w:sz w:val="24"/>
          <w:szCs w:val="24"/>
        </w:rPr>
        <w:t>,</w:t>
      </w:r>
      <w:r>
        <w:rPr>
          <w:sz w:val="24"/>
          <w:szCs w:val="24"/>
        </w:rPr>
        <w:t xml:space="preserve"> die Sie sich vielleicht auch bereits ge</w:t>
      </w:r>
      <w:r w:rsidR="00033D96">
        <w:rPr>
          <w:sz w:val="24"/>
          <w:szCs w:val="24"/>
        </w:rPr>
        <w:t>stellt</w:t>
      </w:r>
      <w:r>
        <w:rPr>
          <w:sz w:val="24"/>
          <w:szCs w:val="24"/>
        </w:rPr>
        <w:t xml:space="preserve"> haben. </w:t>
      </w:r>
    </w:p>
    <w:p w14:paraId="58C66E75" w14:textId="77777777" w:rsidR="003455D9" w:rsidRDefault="003455D9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Die Mathematik kann uns helfen diese Fragen zu beantworten. </w:t>
      </w:r>
    </w:p>
    <w:p w14:paraId="4F887677" w14:textId="77777777" w:rsidR="003455D9" w:rsidRDefault="003455D9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Hilfsmittel können Messinstrumente und Rechnungen sein. </w:t>
      </w:r>
    </w:p>
    <w:p w14:paraId="413585A7" w14:textId="77777777" w:rsidR="003455D9" w:rsidRDefault="00033D96" w:rsidP="003455D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Die Antworten auf die Fragen oben werden</w:t>
      </w:r>
      <w:r w:rsidR="003455D9">
        <w:rPr>
          <w:sz w:val="24"/>
          <w:szCs w:val="24"/>
        </w:rPr>
        <w:t xml:space="preserve"> immer eine Zahl und eine Einheit beinhalten.</w:t>
      </w:r>
    </w:p>
    <w:p w14:paraId="3D552A04" w14:textId="77777777" w:rsidR="004243CD" w:rsidRPr="00E10A90" w:rsidRDefault="003455D9" w:rsidP="00E10A9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FF75E" wp14:editId="7551D2B3">
                <wp:simplePos x="0" y="0"/>
                <wp:positionH relativeFrom="column">
                  <wp:posOffset>946932</wp:posOffset>
                </wp:positionH>
                <wp:positionV relativeFrom="paragraph">
                  <wp:posOffset>87972</wp:posOffset>
                </wp:positionV>
                <wp:extent cx="2876843" cy="1357532"/>
                <wp:effectExtent l="0" t="0" r="19050" b="14605"/>
                <wp:wrapNone/>
                <wp:docPr id="8" name="Gefaltete Ec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843" cy="1357532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AE9B5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km</w:t>
                            </w:r>
                          </w:p>
                          <w:p w14:paraId="28548F02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EFF19CA" w14:textId="77777777" w:rsidR="003455D9" w:rsidRDefault="003455D9" w:rsidP="003455D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B8D40F6" w14:textId="77777777" w:rsidR="003455D9" w:rsidRDefault="003455D9" w:rsidP="003455D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Zahl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Einheit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8" o:spid="_x0000_s1037" type="#_x0000_t65" style="position:absolute;left:0;text-align:left;margin-left:74.55pt;margin-top:6.95pt;width:226.5pt;height:10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" adj="18000" fillcolor="white [3201]" strokecolor="#4bacc6 [3208]" strokeweight="2pt">
                <v:textbox>
                  <w:txbxContent>
                    <w:p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km</w:t>
                      </w:r>
                    </w:p>
                    <w:p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455D9" w:rsidRDefault="003455D9" w:rsidP="003455D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3455D9" w:rsidRDefault="003455D9" w:rsidP="003455D9">
                      <w:pPr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Zahl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ab/>
                        <w:t>Einheit</w:t>
                      </w:r>
                    </w:p>
                  </w:txbxContent>
                </v:textbox>
              </v:shape>
            </w:pict>
          </mc:Fallback>
        </mc:AlternateContent>
      </w:r>
    </w:p>
    <w:p w14:paraId="0739A6D6" w14:textId="77777777" w:rsidR="004243CD" w:rsidRPr="00E10A90" w:rsidRDefault="004243CD" w:rsidP="00E10A90">
      <w:pPr>
        <w:spacing w:line="276" w:lineRule="auto"/>
        <w:jc w:val="both"/>
        <w:rPr>
          <w:sz w:val="24"/>
          <w:szCs w:val="24"/>
        </w:rPr>
      </w:pPr>
    </w:p>
    <w:p w14:paraId="49C208E1" w14:textId="77777777" w:rsidR="004243CD" w:rsidRDefault="003455D9" w:rsidP="00BF021C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D100A" wp14:editId="132D48F2">
                <wp:simplePos x="0" y="0"/>
                <wp:positionH relativeFrom="column">
                  <wp:posOffset>2588138</wp:posOffset>
                </wp:positionH>
                <wp:positionV relativeFrom="paragraph">
                  <wp:posOffset>131861</wp:posOffset>
                </wp:positionV>
                <wp:extent cx="510003" cy="221517"/>
                <wp:effectExtent l="0" t="26987" r="34607" b="15558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FA3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203.8pt;margin-top:10.4pt;width:40.15pt;height:17.4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" adj="16909" fillcolor="#4bacc6" strokecolor="#4bacc6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42250" wp14:editId="75B52BF4">
                <wp:simplePos x="0" y="0"/>
                <wp:positionH relativeFrom="column">
                  <wp:posOffset>1594045</wp:posOffset>
                </wp:positionH>
                <wp:positionV relativeFrom="paragraph">
                  <wp:posOffset>127976</wp:posOffset>
                </wp:positionV>
                <wp:extent cx="510003" cy="221517"/>
                <wp:effectExtent l="0" t="26987" r="34607" b="15558"/>
                <wp:wrapNone/>
                <wp:docPr id="9" name="Pfeil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003" cy="221517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26CE" id="Pfeil nach rechts 9" o:spid="_x0000_s1026" type="#_x0000_t13" style="position:absolute;margin-left:125.5pt;margin-top:10.1pt;width:40.15pt;height:17.4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" adj="16909" fillcolor="#4bacc6 [3208]" strokecolor="#4bacc6 [3208]" strokeweight="2pt"/>
            </w:pict>
          </mc:Fallback>
        </mc:AlternateContent>
      </w:r>
    </w:p>
    <w:p w14:paraId="33DB6EDD" w14:textId="77777777" w:rsidR="004243CD" w:rsidRDefault="004243CD" w:rsidP="00BF021C">
      <w:pPr>
        <w:spacing w:line="240" w:lineRule="exact"/>
      </w:pPr>
    </w:p>
    <w:p w14:paraId="0438E6EF" w14:textId="77777777" w:rsidR="004243CD" w:rsidRDefault="004243CD" w:rsidP="00BF021C">
      <w:pPr>
        <w:spacing w:line="240" w:lineRule="exact"/>
      </w:pPr>
    </w:p>
    <w:p w14:paraId="16001FB7" w14:textId="77777777" w:rsidR="003455D9" w:rsidRDefault="003455D9" w:rsidP="00BF021C">
      <w:pPr>
        <w:spacing w:line="240" w:lineRule="exact"/>
      </w:pPr>
    </w:p>
    <w:p w14:paraId="1DCD6E7F" w14:textId="77777777" w:rsidR="003455D9" w:rsidRDefault="003455D9" w:rsidP="00BF021C">
      <w:pPr>
        <w:spacing w:line="240" w:lineRule="exact"/>
      </w:pPr>
    </w:p>
    <w:p w14:paraId="6D14CEC2" w14:textId="77777777" w:rsidR="003455D9" w:rsidRDefault="003455D9" w:rsidP="00BF021C">
      <w:pPr>
        <w:spacing w:line="240" w:lineRule="exact"/>
      </w:pPr>
    </w:p>
    <w:p w14:paraId="524CD366" w14:textId="77777777" w:rsidR="003455D9" w:rsidRDefault="003455D9" w:rsidP="00BF021C">
      <w:pPr>
        <w:spacing w:line="240" w:lineRule="exact"/>
      </w:pPr>
    </w:p>
    <w:p w14:paraId="6856D1AF" w14:textId="77777777" w:rsidR="004243CD" w:rsidRDefault="001B73E1" w:rsidP="001B73E1">
      <w:pPr>
        <w:spacing w:line="360" w:lineRule="auto"/>
        <w:rPr>
          <w:sz w:val="24"/>
          <w:szCs w:val="24"/>
        </w:rPr>
      </w:pPr>
      <w:r w:rsidRPr="001B73E1">
        <w:rPr>
          <w:sz w:val="24"/>
          <w:szCs w:val="24"/>
        </w:rPr>
        <w:t xml:space="preserve">Im Leben brauchen wir unterschiedliche Einheiten, da manche Sachen sehr groß und andere wiederum sehr klein sind. </w:t>
      </w:r>
    </w:p>
    <w:p w14:paraId="65B71A69" w14:textId="77777777" w:rsidR="001B73E1" w:rsidRDefault="00C65B1E" w:rsidP="001B73E1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2642820" wp14:editId="17643077">
                <wp:simplePos x="0" y="0"/>
                <wp:positionH relativeFrom="column">
                  <wp:posOffset>-15240</wp:posOffset>
                </wp:positionH>
                <wp:positionV relativeFrom="paragraph">
                  <wp:posOffset>311150</wp:posOffset>
                </wp:positionV>
                <wp:extent cx="4704080" cy="815926"/>
                <wp:effectExtent l="57150" t="57150" r="58420" b="60960"/>
                <wp:wrapTight wrapText="bothSides">
                  <wp:wrapPolygon edited="0">
                    <wp:start x="87" y="-1514"/>
                    <wp:lineTo x="-262" y="-505"/>
                    <wp:lineTo x="-262" y="19682"/>
                    <wp:lineTo x="87" y="22710"/>
                    <wp:lineTo x="21431" y="22710"/>
                    <wp:lineTo x="21781" y="16150"/>
                    <wp:lineTo x="21781" y="7570"/>
                    <wp:lineTo x="21431" y="0"/>
                    <wp:lineTo x="21431" y="-1514"/>
                    <wp:lineTo x="87" y="-1514"/>
                  </wp:wrapPolygon>
                </wp:wrapTight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080" cy="815926"/>
                          <a:chOff x="0" y="0"/>
                          <a:chExt cx="4704080" cy="815926"/>
                        </a:xfrm>
                      </wpg:grpSpPr>
                      <wps:wsp>
                        <wps:cNvPr id="18" name="Abgerundetes Rechteck 18"/>
                        <wps:cNvSpPr/>
                        <wps:spPr>
                          <a:xfrm>
                            <a:off x="0" y="0"/>
                            <a:ext cx="4704080" cy="815926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589F40B" w14:textId="77777777" w:rsidR="001B73E1" w:rsidRDefault="001B73E1" w:rsidP="001B73E1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68640B2E" w14:textId="77777777" w:rsidR="001B73E1" w:rsidRDefault="001B73E1" w:rsidP="001B73E1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Füllen Sie die fehlenden Felder aus. </w:t>
                              </w:r>
                            </w:p>
                            <w:p w14:paraId="610DE4F6" w14:textId="77777777" w:rsidR="00936243" w:rsidRPr="00FD1483" w:rsidRDefault="00936243" w:rsidP="001B73E1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>Kontrollieren Sie Ihre Lösungen.</w:t>
                              </w:r>
                            </w:p>
                            <w:p w14:paraId="6D1597DE" w14:textId="77777777" w:rsidR="001B73E1" w:rsidRPr="00875C55" w:rsidRDefault="001B73E1" w:rsidP="001B73E1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69850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7" o:spid="_x0000_s1038" style="position:absolute;margin-left:-1.2pt;margin-top:24.5pt;width:370.4pt;height:64.25pt;z-index:251680768" coordsize="47040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">
                <v:roundrect id="Abgerundetes Rechteck 18" o:spid="_x0000_s1039" style="position:absolute;width:47040;height:8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" fillcolor="#dce6f2" strokecolor="#4bacc6" strokeweight="1pt">
                  <v:textbox>
                    <w:txbxContent>
                      <w:p w:rsidR="001B73E1" w:rsidRDefault="001B73E1" w:rsidP="001B73E1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:rsidR="001B73E1" w:rsidRDefault="001B73E1" w:rsidP="001B73E1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Füllen Sie die fehlenden Felder aus. </w:t>
                        </w:r>
                      </w:p>
                      <w:p w:rsidR="00936243" w:rsidRPr="00FD1483" w:rsidRDefault="00936243" w:rsidP="001B73E1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>Kontrollieren Sie Ihre Lösungen.</w:t>
                        </w:r>
                      </w:p>
                      <w:p w:rsidR="001B73E1" w:rsidRPr="00875C55" w:rsidRDefault="001B73E1" w:rsidP="001B73E1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40" type="#_x0000_t75" style="position:absolute;left:1714;top:698;width:184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" filled="t" fillcolor="#dce6f2">
                  <v:imagedata r:id="rId17" o:title="" recolortarget="#275791"/>
                </v:shape>
                <w10:wrap type="tight"/>
              </v:group>
            </w:pict>
          </mc:Fallback>
        </mc:AlternateContent>
      </w:r>
      <w:r w:rsidR="00FD1483">
        <w:rPr>
          <w:sz w:val="24"/>
          <w:szCs w:val="24"/>
        </w:rPr>
        <w:t xml:space="preserve">In der Tabelle finden Sie die wichtigsten Längeneinheiten. </w:t>
      </w:r>
    </w:p>
    <w:tbl>
      <w:tblPr>
        <w:tblStyle w:val="Tabellenraster"/>
        <w:tblW w:w="7371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57"/>
        <w:gridCol w:w="2457"/>
        <w:gridCol w:w="2457"/>
      </w:tblGrid>
      <w:tr w:rsidR="004243CD" w:rsidRPr="00A410C8" w14:paraId="7A2A3846" w14:textId="77777777" w:rsidTr="001B73E1">
        <w:tc>
          <w:tcPr>
            <w:tcW w:w="2457" w:type="dxa"/>
            <w:shd w:val="clear" w:color="auto" w:fill="auto"/>
            <w:vAlign w:val="center"/>
          </w:tcPr>
          <w:p w14:paraId="3C7D274E" w14:textId="77777777" w:rsidR="004243CD" w:rsidRPr="001B73E1" w:rsidRDefault="004243CD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Einheit</w:t>
            </w:r>
          </w:p>
        </w:tc>
        <w:tc>
          <w:tcPr>
            <w:tcW w:w="2457" w:type="dxa"/>
            <w:vAlign w:val="center"/>
          </w:tcPr>
          <w:p w14:paraId="2859AA2A" w14:textId="77777777" w:rsidR="004243CD" w:rsidRPr="001B73E1" w:rsidRDefault="004243CD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Bezeichnung</w:t>
            </w:r>
            <w:bookmarkStart w:id="0" w:name="_GoBack"/>
            <w:bookmarkEnd w:id="0"/>
          </w:p>
        </w:tc>
        <w:tc>
          <w:tcPr>
            <w:tcW w:w="2457" w:type="dxa"/>
            <w:vAlign w:val="center"/>
          </w:tcPr>
          <w:p w14:paraId="12E1C409" w14:textId="77777777" w:rsidR="004243CD" w:rsidRPr="001B73E1" w:rsidRDefault="004243CD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1B73E1">
              <w:rPr>
                <w:b/>
                <w:sz w:val="24"/>
                <w:szCs w:val="24"/>
              </w:rPr>
              <w:t>Beispiel</w:t>
            </w:r>
          </w:p>
        </w:tc>
      </w:tr>
      <w:tr w:rsidR="004243CD" w:rsidRPr="00A410C8" w14:paraId="3D875CD3" w14:textId="77777777" w:rsidTr="001B73E1">
        <w:tc>
          <w:tcPr>
            <w:tcW w:w="2457" w:type="dxa"/>
            <w:shd w:val="clear" w:color="auto" w:fill="auto"/>
            <w:vAlign w:val="center"/>
          </w:tcPr>
          <w:p w14:paraId="40BDDFAC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km</w:t>
            </w:r>
          </w:p>
        </w:tc>
        <w:tc>
          <w:tcPr>
            <w:tcW w:w="2457" w:type="dxa"/>
            <w:vAlign w:val="center"/>
          </w:tcPr>
          <w:p w14:paraId="4F3AA845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Kilometer</w:t>
            </w:r>
          </w:p>
        </w:tc>
        <w:tc>
          <w:tcPr>
            <w:tcW w:w="2457" w:type="dxa"/>
            <w:vAlign w:val="center"/>
          </w:tcPr>
          <w:p w14:paraId="1856304B" w14:textId="77777777" w:rsidR="004243CD" w:rsidRPr="001B73E1" w:rsidRDefault="004243CD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4243CD" w:rsidRPr="00A410C8" w14:paraId="46B8F58C" w14:textId="77777777" w:rsidTr="001B73E1">
        <w:tc>
          <w:tcPr>
            <w:tcW w:w="2457" w:type="dxa"/>
            <w:shd w:val="clear" w:color="auto" w:fill="auto"/>
            <w:vAlign w:val="center"/>
          </w:tcPr>
          <w:p w14:paraId="0D00F19B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</w:t>
            </w:r>
          </w:p>
        </w:tc>
        <w:tc>
          <w:tcPr>
            <w:tcW w:w="2457" w:type="dxa"/>
            <w:vAlign w:val="center"/>
          </w:tcPr>
          <w:p w14:paraId="784190CF" w14:textId="77777777" w:rsidR="004243CD" w:rsidRPr="001B73E1" w:rsidRDefault="004243CD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065D5CAC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Meterstab</w:t>
            </w:r>
          </w:p>
        </w:tc>
      </w:tr>
      <w:tr w:rsidR="004243CD" w:rsidRPr="00A410C8" w14:paraId="6E3D0348" w14:textId="77777777" w:rsidTr="001B73E1">
        <w:tc>
          <w:tcPr>
            <w:tcW w:w="2457" w:type="dxa"/>
            <w:shd w:val="clear" w:color="auto" w:fill="auto"/>
            <w:vAlign w:val="center"/>
          </w:tcPr>
          <w:p w14:paraId="40B0C524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proofErr w:type="spellStart"/>
            <w:r w:rsidRPr="001B73E1">
              <w:rPr>
                <w:sz w:val="24"/>
                <w:szCs w:val="24"/>
              </w:rPr>
              <w:t>dm</w:t>
            </w:r>
            <w:proofErr w:type="spellEnd"/>
          </w:p>
        </w:tc>
        <w:tc>
          <w:tcPr>
            <w:tcW w:w="2457" w:type="dxa"/>
            <w:vAlign w:val="center"/>
          </w:tcPr>
          <w:p w14:paraId="5887C247" w14:textId="77777777" w:rsidR="004243CD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Dezimeter</w:t>
            </w:r>
          </w:p>
        </w:tc>
        <w:tc>
          <w:tcPr>
            <w:tcW w:w="2457" w:type="dxa"/>
            <w:vAlign w:val="center"/>
          </w:tcPr>
          <w:p w14:paraId="6B351394" w14:textId="77777777" w:rsidR="004243CD" w:rsidRPr="001B73E1" w:rsidRDefault="004243CD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1B73E1" w:rsidRPr="00A410C8" w14:paraId="63EE642D" w14:textId="77777777" w:rsidTr="001B73E1">
        <w:tc>
          <w:tcPr>
            <w:tcW w:w="2457" w:type="dxa"/>
            <w:shd w:val="clear" w:color="auto" w:fill="auto"/>
            <w:vAlign w:val="center"/>
          </w:tcPr>
          <w:p w14:paraId="35B3DE5D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cm</w:t>
            </w:r>
          </w:p>
        </w:tc>
        <w:tc>
          <w:tcPr>
            <w:tcW w:w="2457" w:type="dxa"/>
            <w:vAlign w:val="center"/>
          </w:tcPr>
          <w:p w14:paraId="50665D57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0217BE5B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Geodreieck</w:t>
            </w:r>
          </w:p>
        </w:tc>
      </w:tr>
      <w:tr w:rsidR="001B73E1" w:rsidRPr="00A410C8" w14:paraId="2D4FC5B1" w14:textId="77777777" w:rsidTr="001B73E1">
        <w:tc>
          <w:tcPr>
            <w:tcW w:w="2457" w:type="dxa"/>
            <w:shd w:val="clear" w:color="auto" w:fill="auto"/>
            <w:vAlign w:val="center"/>
          </w:tcPr>
          <w:p w14:paraId="4B85F841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mm</w:t>
            </w:r>
          </w:p>
        </w:tc>
        <w:tc>
          <w:tcPr>
            <w:tcW w:w="2457" w:type="dxa"/>
            <w:vAlign w:val="center"/>
          </w:tcPr>
          <w:p w14:paraId="6D91A14A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  <w:r w:rsidRPr="001B73E1">
              <w:rPr>
                <w:sz w:val="24"/>
                <w:szCs w:val="24"/>
              </w:rPr>
              <w:t>Millimeter</w:t>
            </w:r>
          </w:p>
        </w:tc>
        <w:tc>
          <w:tcPr>
            <w:tcW w:w="2457" w:type="dxa"/>
            <w:vAlign w:val="center"/>
          </w:tcPr>
          <w:p w14:paraId="06E57F42" w14:textId="77777777" w:rsidR="001B73E1" w:rsidRPr="001B73E1" w:rsidRDefault="001B73E1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  <w:tr w:rsidR="003A17C3" w:rsidRPr="00A410C8" w14:paraId="485FB3E0" w14:textId="77777777" w:rsidTr="001B73E1">
        <w:tc>
          <w:tcPr>
            <w:tcW w:w="2457" w:type="dxa"/>
            <w:shd w:val="clear" w:color="auto" w:fill="auto"/>
            <w:vAlign w:val="center"/>
          </w:tcPr>
          <w:p w14:paraId="3C9C67CD" w14:textId="77777777" w:rsidR="003A17C3" w:rsidRPr="001B73E1" w:rsidRDefault="003A17C3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5747009C" w14:textId="77777777" w:rsidR="003A17C3" w:rsidRPr="001B73E1" w:rsidRDefault="003A17C3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  <w:tc>
          <w:tcPr>
            <w:tcW w:w="2457" w:type="dxa"/>
            <w:vAlign w:val="center"/>
          </w:tcPr>
          <w:p w14:paraId="59EF320B" w14:textId="77777777" w:rsidR="003A17C3" w:rsidRPr="001B73E1" w:rsidRDefault="003A17C3" w:rsidP="00B17A36">
            <w:pPr>
              <w:pStyle w:val="Textkrper"/>
              <w:jc w:val="left"/>
              <w:rPr>
                <w:sz w:val="24"/>
                <w:szCs w:val="24"/>
              </w:rPr>
            </w:pPr>
          </w:p>
        </w:tc>
      </w:tr>
    </w:tbl>
    <w:p w14:paraId="11EDF676" w14:textId="77777777" w:rsidR="003A17C3" w:rsidRDefault="003A17C3">
      <w:pPr>
        <w:spacing w:line="240" w:lineRule="exact"/>
      </w:pPr>
      <w:r>
        <w:br w:type="page"/>
      </w:r>
    </w:p>
    <w:p w14:paraId="685FF269" w14:textId="77777777" w:rsidR="00BF021C" w:rsidRDefault="00F223F2" w:rsidP="00FD1483">
      <w:pPr>
        <w:pStyle w:val="Listenabsatz"/>
        <w:numPr>
          <w:ilvl w:val="0"/>
          <w:numId w:val="35"/>
        </w:num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A3FABA" wp14:editId="22D6A5F0">
                <wp:simplePos x="0" y="0"/>
                <wp:positionH relativeFrom="column">
                  <wp:posOffset>5166360</wp:posOffset>
                </wp:positionH>
                <wp:positionV relativeFrom="paragraph">
                  <wp:posOffset>297180</wp:posOffset>
                </wp:positionV>
                <wp:extent cx="1358900" cy="749300"/>
                <wp:effectExtent l="57150" t="57150" r="50800" b="5080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prstDash val="sysDot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BE216" w14:textId="77777777" w:rsidR="00F223F2" w:rsidRPr="0013722C" w:rsidRDefault="0013722C" w:rsidP="00F223F2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3FABA" id="Rechteck 23" o:spid="_x0000_s1041" style="position:absolute;left:0;text-align:left;margin-left:406.8pt;margin-top:23.4pt;width:107pt;height:59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" fillcolor="#8aabd3 [2132]" strokecolor="#243f60 [1604]">
                <v:fill color2="#d6e2f0 [756]" rotate="t" colors="0 #9ab5e4;.5 #c2d1ed;1 #e1e8f5" focus="100%" type="gradient"/>
                <v:stroke dashstyle="1 1"/>
                <v:textbox>
                  <w:txbxContent>
                    <w:p w14:paraId="158BE216" w14:textId="77777777" w:rsidR="00F223F2" w:rsidRPr="0013722C" w:rsidRDefault="0013722C" w:rsidP="00F223F2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C65B1E">
        <w:rPr>
          <w:b/>
          <w:noProof/>
          <w:color w:val="4F81BD" w:themeColor="accent1"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FA89F1D" wp14:editId="22ECD47C">
                <wp:simplePos x="0" y="0"/>
                <wp:positionH relativeFrom="column">
                  <wp:posOffset>-15240</wp:posOffset>
                </wp:positionH>
                <wp:positionV relativeFrom="paragraph">
                  <wp:posOffset>210820</wp:posOffset>
                </wp:positionV>
                <wp:extent cx="4867275" cy="829945"/>
                <wp:effectExtent l="57150" t="57150" r="47625" b="46355"/>
                <wp:wrapTight wrapText="bothSides">
                  <wp:wrapPolygon edited="0">
                    <wp:start x="85" y="-1487"/>
                    <wp:lineTo x="-254" y="-496"/>
                    <wp:lineTo x="-254" y="19336"/>
                    <wp:lineTo x="85" y="22311"/>
                    <wp:lineTo x="21389" y="22311"/>
                    <wp:lineTo x="21727" y="15865"/>
                    <wp:lineTo x="21727" y="7437"/>
                    <wp:lineTo x="21389" y="0"/>
                    <wp:lineTo x="21389" y="-1487"/>
                    <wp:lineTo x="85" y="-1487"/>
                  </wp:wrapPolygon>
                </wp:wrapTight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9945"/>
                          <a:chOff x="0" y="0"/>
                          <a:chExt cx="4867275" cy="829945"/>
                        </a:xfrm>
                      </wpg:grpSpPr>
                      <wps:wsp>
                        <wps:cNvPr id="22" name="Abgerundetes Rechteck 22"/>
                        <wps:cNvSpPr/>
                        <wps:spPr>
                          <a:xfrm>
                            <a:off x="0" y="0"/>
                            <a:ext cx="4867275" cy="82994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184BF17" w14:textId="77777777" w:rsidR="00FD1483" w:rsidRDefault="00FD1483" w:rsidP="00FD1483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7CA3A659" w14:textId="77777777" w:rsidR="00FD1483" w:rsidRPr="00FD1483" w:rsidRDefault="00FD1483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Überlegen Sie, welche </w:t>
                              </w:r>
                              <w:r w:rsidR="006243C9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Einheit </w:t>
                              </w:r>
                              <w:r w:rsidR="00766B3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passen könnte</w:t>
                              </w:r>
                              <w:r w:rsidRPr="00FD1483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2D31B219" w14:textId="77777777" w:rsidR="00FD1483" w:rsidRPr="00FD1483" w:rsidRDefault="006243C9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Verbinden Sie das Bild mit der passenden Einheit. </w:t>
                              </w:r>
                            </w:p>
                            <w:p w14:paraId="668A3608" w14:textId="77777777" w:rsidR="00FD1483" w:rsidRPr="00875C55" w:rsidRDefault="00FD1483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01600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89F1D" id="Gruppieren 32" o:spid="_x0000_s1042" style="position:absolute;left:0;text-align:left;margin-left:-1.2pt;margin-top:16.6pt;width:383.25pt;height:65.35pt;z-index:251699200" coordsize="48672,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">
                <v:roundrect id="Abgerundetes Rechteck 22" o:spid="_x0000_s1043" style="position:absolute;width:48672;height:8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" fillcolor="#dce6f2" strokecolor="#4bacc6" strokeweight="1pt">
                  <v:textbox>
                    <w:txbxContent>
                      <w:p w14:paraId="2184BF17" w14:textId="77777777" w:rsidR="00FD1483" w:rsidRDefault="00FD1483" w:rsidP="00FD1483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7CA3A659" w14:textId="77777777" w:rsidR="00FD1483" w:rsidRPr="00FD1483" w:rsidRDefault="00FD1483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 xml:space="preserve">Überlegen Sie, welche </w:t>
                        </w:r>
                        <w:r w:rsidR="006243C9">
                          <w:rPr>
                            <w:b w:val="0"/>
                            <w:sz w:val="26"/>
                            <w:szCs w:val="26"/>
                          </w:rPr>
                          <w:t xml:space="preserve">Einheit </w:t>
                        </w:r>
                        <w:r w:rsidR="00766B3E">
                          <w:rPr>
                            <w:b w:val="0"/>
                            <w:sz w:val="26"/>
                            <w:szCs w:val="26"/>
                          </w:rPr>
                          <w:t>passen könnte</w:t>
                        </w:r>
                        <w:r w:rsidRPr="00FD1483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2D31B219" w14:textId="77777777" w:rsidR="00FD1483" w:rsidRPr="00FD1483" w:rsidRDefault="006243C9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Verbinden Sie das Bild mit der passenden Einheit. </w:t>
                        </w:r>
                      </w:p>
                      <w:p w14:paraId="668A3608" w14:textId="77777777" w:rsidR="00FD1483" w:rsidRPr="00875C55" w:rsidRDefault="00FD1483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44" type="#_x0000_t75" style="position:absolute;left:1143;top:1016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" filled="t" fillcolor="#dce6f2">
                  <v:imagedata r:id="rId15" o:title="" recolortarget="#275791"/>
                </v:shape>
                <w10:wrap type="tight"/>
              </v:group>
            </w:pict>
          </mc:Fallback>
        </mc:AlternateContent>
      </w:r>
      <w:r w:rsidR="00FD1483"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Einheiten zuordnen</w:t>
      </w:r>
    </w:p>
    <w:tbl>
      <w:tblPr>
        <w:tblStyle w:val="Tabellenraster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3656"/>
      </w:tblGrid>
      <w:tr w:rsidR="00291E20" w:rsidRPr="00A410C8" w14:paraId="77DBF65C" w14:textId="77777777" w:rsidTr="000C2E96">
        <w:tc>
          <w:tcPr>
            <w:tcW w:w="3715" w:type="dxa"/>
            <w:shd w:val="clear" w:color="auto" w:fill="auto"/>
            <w:vAlign w:val="center"/>
          </w:tcPr>
          <w:p w14:paraId="43E3A18D" w14:textId="77777777" w:rsidR="00291E20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Kopfhörerkabel</w:t>
            </w:r>
            <w:r w:rsidR="00303D0B">
              <w:rPr>
                <w:b/>
                <w:sz w:val="24"/>
                <w:szCs w:val="24"/>
              </w:rPr>
              <w:t>: 12 __</w:t>
            </w:r>
          </w:p>
          <w:p w14:paraId="0EB97E49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2A04E51" wp14:editId="0AE97F40">
                  <wp:extent cx="1508131" cy="1005840"/>
                  <wp:effectExtent l="0" t="0" r="0" b="3810"/>
                  <wp:docPr id="37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7667" cy="10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7D2E64BF" w14:textId="77777777" w:rsidR="00291E20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mm</w:t>
            </w:r>
          </w:p>
        </w:tc>
      </w:tr>
      <w:tr w:rsidR="00291E20" w:rsidRPr="00A410C8" w14:paraId="43CD78AB" w14:textId="77777777" w:rsidTr="000C2E96">
        <w:tc>
          <w:tcPr>
            <w:tcW w:w="3715" w:type="dxa"/>
            <w:shd w:val="clear" w:color="auto" w:fill="auto"/>
            <w:vAlign w:val="center"/>
          </w:tcPr>
          <w:p w14:paraId="4C8714BE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Strecke einer 3 Stunden Wanderung</w:t>
            </w:r>
            <w:r w:rsidR="00303D0B">
              <w:rPr>
                <w:b/>
                <w:sz w:val="24"/>
                <w:szCs w:val="24"/>
              </w:rPr>
              <w:t>: 16 __</w:t>
            </w:r>
          </w:p>
          <w:p w14:paraId="75339775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C37D9C" wp14:editId="78B6AED2">
                  <wp:extent cx="1802295" cy="1080000"/>
                  <wp:effectExtent l="0" t="0" r="7620" b="6350"/>
                  <wp:docPr id="50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57466CEC" w14:textId="77777777" w:rsidR="00291E20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cm</w:t>
            </w:r>
          </w:p>
        </w:tc>
      </w:tr>
      <w:tr w:rsidR="00291E20" w:rsidRPr="00A410C8" w14:paraId="6B2903CD" w14:textId="77777777" w:rsidTr="000C2E96">
        <w:tc>
          <w:tcPr>
            <w:tcW w:w="3715" w:type="dxa"/>
            <w:shd w:val="clear" w:color="auto" w:fill="auto"/>
            <w:vAlign w:val="center"/>
          </w:tcPr>
          <w:p w14:paraId="3C9B1748" w14:textId="77777777" w:rsidR="00291E20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Höhe der Tür</w:t>
            </w:r>
            <w:r w:rsidR="00303D0B">
              <w:rPr>
                <w:b/>
                <w:sz w:val="24"/>
                <w:szCs w:val="24"/>
              </w:rPr>
              <w:t>: 2 __</w:t>
            </w:r>
          </w:p>
          <w:p w14:paraId="24D8F2DC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35DB6BD" wp14:editId="0D381B4C">
                  <wp:extent cx="801547" cy="1079500"/>
                  <wp:effectExtent l="0" t="0" r="0" b="6350"/>
                  <wp:docPr id="59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8019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31E9A343" w14:textId="77777777" w:rsidR="00291E20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cm</w:t>
            </w:r>
          </w:p>
        </w:tc>
      </w:tr>
      <w:tr w:rsidR="000C2E96" w:rsidRPr="00A410C8" w14:paraId="339AFC30" w14:textId="77777777" w:rsidTr="000C2E96">
        <w:tc>
          <w:tcPr>
            <w:tcW w:w="3715" w:type="dxa"/>
            <w:shd w:val="clear" w:color="auto" w:fill="auto"/>
            <w:vAlign w:val="center"/>
          </w:tcPr>
          <w:p w14:paraId="1F83ADBC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Länge des Geodreiecks</w:t>
            </w:r>
            <w:r w:rsidR="00303D0B">
              <w:rPr>
                <w:b/>
                <w:sz w:val="24"/>
                <w:szCs w:val="24"/>
              </w:rPr>
              <w:t>: 15, 6 __</w:t>
            </w:r>
          </w:p>
          <w:p w14:paraId="19ACCC42" w14:textId="77777777" w:rsidR="00663C91" w:rsidRPr="00663C91" w:rsidRDefault="00663C91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</w:p>
          <w:p w14:paraId="1524B3FB" w14:textId="77777777" w:rsidR="000C2E96" w:rsidRPr="00663C91" w:rsidRDefault="00663C91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C7BF3A6" wp14:editId="7A3EF441">
                  <wp:extent cx="1418671" cy="710419"/>
                  <wp:effectExtent l="0" t="0" r="0" b="0"/>
                  <wp:docPr id="448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4" cy="71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3C1959E8" w14:textId="77777777" w:rsidR="000C2E96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proofErr w:type="spellStart"/>
            <w:r w:rsidRPr="00663C91">
              <w:rPr>
                <w:b/>
                <w:sz w:val="24"/>
                <w:szCs w:val="24"/>
              </w:rPr>
              <w:t>dm</w:t>
            </w:r>
            <w:proofErr w:type="spellEnd"/>
            <w:r w:rsidRPr="00663C9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C2E96" w:rsidRPr="00A410C8" w14:paraId="4BC31BBD" w14:textId="77777777" w:rsidTr="000C2E96">
        <w:tc>
          <w:tcPr>
            <w:tcW w:w="3715" w:type="dxa"/>
            <w:shd w:val="clear" w:color="auto" w:fill="auto"/>
            <w:vAlign w:val="center"/>
          </w:tcPr>
          <w:p w14:paraId="5BC98E49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Bleistift</w:t>
            </w: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C2D505B" wp14:editId="51709EE1">
                  <wp:extent cx="874000" cy="1080000"/>
                  <wp:effectExtent l="0" t="0" r="2540" b="6350"/>
                  <wp:docPr id="60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03D0B">
              <w:rPr>
                <w:b/>
                <w:sz w:val="24"/>
                <w:szCs w:val="24"/>
              </w:rPr>
              <w:t xml:space="preserve"> 15 __</w:t>
            </w:r>
          </w:p>
        </w:tc>
        <w:tc>
          <w:tcPr>
            <w:tcW w:w="3656" w:type="dxa"/>
            <w:vAlign w:val="center"/>
          </w:tcPr>
          <w:p w14:paraId="5E645FFB" w14:textId="77777777" w:rsidR="000C2E96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km</w:t>
            </w:r>
          </w:p>
        </w:tc>
      </w:tr>
      <w:tr w:rsidR="000C2E96" w:rsidRPr="00A410C8" w14:paraId="67956BA4" w14:textId="77777777" w:rsidTr="000C2E96">
        <w:tc>
          <w:tcPr>
            <w:tcW w:w="3715" w:type="dxa"/>
            <w:shd w:val="clear" w:color="auto" w:fill="auto"/>
            <w:vAlign w:val="center"/>
          </w:tcPr>
          <w:p w14:paraId="170C0FA8" w14:textId="77777777" w:rsidR="00663C91" w:rsidRPr="00663C91" w:rsidRDefault="000C2E96" w:rsidP="00B17A36">
            <w:pPr>
              <w:pStyle w:val="Textkrper"/>
              <w:jc w:val="left"/>
              <w:rPr>
                <w:b/>
                <w:noProof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Dicke eines Handys</w:t>
            </w:r>
            <w:r w:rsidR="00303D0B">
              <w:rPr>
                <w:b/>
                <w:sz w:val="24"/>
                <w:szCs w:val="24"/>
              </w:rPr>
              <w:t>: 6 __</w:t>
            </w:r>
          </w:p>
          <w:p w14:paraId="44C16C62" w14:textId="77777777" w:rsidR="000C2E96" w:rsidRPr="00663C91" w:rsidRDefault="000C2E96" w:rsidP="00B17A36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88C0630" wp14:editId="5ED64138">
                  <wp:extent cx="1080000" cy="1004779"/>
                  <wp:effectExtent l="0" t="0" r="6350" b="5080"/>
                  <wp:docPr id="63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1080000" cy="10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4B67C8F6" w14:textId="77777777" w:rsidR="000C2E96" w:rsidRPr="00663C91" w:rsidRDefault="000C2E96" w:rsidP="000C2E96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m</w:t>
            </w:r>
          </w:p>
        </w:tc>
      </w:tr>
    </w:tbl>
    <w:p w14:paraId="6A4F7075" w14:textId="77777777" w:rsidR="00BF021C" w:rsidRDefault="00BF021C" w:rsidP="00BF021C">
      <w:pPr>
        <w:spacing w:line="240" w:lineRule="exact"/>
      </w:pPr>
    </w:p>
    <w:p w14:paraId="049A1857" w14:textId="77777777" w:rsidR="002C65F2" w:rsidRDefault="00FD1483" w:rsidP="00FD1483">
      <w:pPr>
        <w:pStyle w:val="berschrift2"/>
        <w:numPr>
          <w:ilvl w:val="0"/>
          <w:numId w:val="35"/>
        </w:numPr>
        <w:spacing w:before="360"/>
        <w:rPr>
          <w:rFonts w:ascii="Source Sans Pro" w:hAnsi="Source Sans Pro"/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C90DCC1" wp14:editId="3C71C908">
                <wp:simplePos x="0" y="0"/>
                <wp:positionH relativeFrom="margin">
                  <wp:align>left</wp:align>
                </wp:positionH>
                <wp:positionV relativeFrom="paragraph">
                  <wp:posOffset>309050</wp:posOffset>
                </wp:positionV>
                <wp:extent cx="4867275" cy="1061720"/>
                <wp:effectExtent l="57150" t="57150" r="47625" b="62230"/>
                <wp:wrapTight wrapText="bothSides">
                  <wp:wrapPolygon edited="0">
                    <wp:start x="254" y="-1163"/>
                    <wp:lineTo x="-254" y="-388"/>
                    <wp:lineTo x="-254" y="19378"/>
                    <wp:lineTo x="169" y="22478"/>
                    <wp:lineTo x="21220" y="22478"/>
                    <wp:lineTo x="21727" y="18603"/>
                    <wp:lineTo x="21727" y="5426"/>
                    <wp:lineTo x="21389" y="775"/>
                    <wp:lineTo x="21220" y="-1163"/>
                    <wp:lineTo x="254" y="-1163"/>
                  </wp:wrapPolygon>
                </wp:wrapTight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061720"/>
                          <a:chOff x="-1" y="-1"/>
                          <a:chExt cx="4867421" cy="1368212"/>
                        </a:xfrm>
                      </wpg:grpSpPr>
                      <wps:wsp>
                        <wps:cNvPr id="26" name="Abgerundetes Rechteck 26"/>
                        <wps:cNvSpPr/>
                        <wps:spPr>
                          <a:xfrm>
                            <a:off x="-1" y="-1"/>
                            <a:ext cx="4867421" cy="1368212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E902EFA" w14:textId="77777777" w:rsidR="00FD1483" w:rsidRDefault="00FD1483" w:rsidP="00FD1483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75C55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5C670755" w14:textId="77777777" w:rsidR="00FD1483" w:rsidRDefault="00FD1483" w:rsidP="00FD1483">
                              <w:pPr>
                                <w:pStyle w:val="TabelleKopflinks"/>
                                <w:numPr>
                                  <w:ilvl w:val="0"/>
                                  <w:numId w:val="33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Finden Sie ein Beispiel, das etwa der angegebenen Länge entspricht. </w:t>
                              </w:r>
                            </w:p>
                            <w:p w14:paraId="779131E6" w14:textId="77777777" w:rsidR="00FD1483" w:rsidRPr="00875C55" w:rsidRDefault="00FD1483" w:rsidP="00FD1483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>Tragen Sie dieses in</w:t>
                              </w:r>
                              <w:r w:rsidR="000A33E9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die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freie</w:t>
                              </w:r>
                              <w:r w:rsidR="000A33E9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Feld</w:t>
                              </w:r>
                              <w:r w:rsidR="000A33E9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er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947" y="84406"/>
                            <a:ext cx="184150" cy="203200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4D6C8" id="Gruppieren 25" o:spid="_x0000_s1045" style="position:absolute;left:0;text-align:left;margin-left:0;margin-top:24.35pt;width:383.25pt;height:83.6pt;z-index:251689984;mso-position-horizontal:left;mso-position-horizontal-relative:margin;mso-width-relative:margin;mso-height-relative:margin" coordorigin="" coordsize="48674,1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">
                <v:roundrect id="Abgerundetes Rechteck 26" o:spid="_x0000_s1046" style="position:absolute;width:48674;height:136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" fillcolor="#dce6f2" strokecolor="#4bacc6" strokeweight="1pt">
                  <v:textbox>
                    <w:txbxContent>
                      <w:p w:rsidR="00FD1483" w:rsidRDefault="00FD1483" w:rsidP="00FD1483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875C55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710C99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:rsidR="00FD1483" w:rsidRDefault="00FD1483" w:rsidP="00FD1483">
                        <w:pPr>
                          <w:pStyle w:val="TabelleKopflinks"/>
                          <w:numPr>
                            <w:ilvl w:val="0"/>
                            <w:numId w:val="33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Finden Sie ein Beispiel, das etwa der angegebenen Länge entspricht. </w:t>
                        </w:r>
                      </w:p>
                      <w:p w:rsidR="00FD1483" w:rsidRPr="00875C55" w:rsidRDefault="00FD1483" w:rsidP="00FD1483">
                        <w:pPr>
                          <w:pStyle w:val="TabelleKopflinks"/>
                          <w:ind w:left="720"/>
                          <w:rPr>
                            <w:b w:val="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>Tragen Sie dieses in</w:t>
                        </w:r>
                        <w:r w:rsidR="000A33E9">
                          <w:rPr>
                            <w:b w:val="0"/>
                            <w:sz w:val="26"/>
                            <w:szCs w:val="26"/>
                          </w:rPr>
                          <w:t xml:space="preserve"> die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freie</w:t>
                        </w:r>
                        <w:r w:rsidR="000A33E9">
                          <w:rPr>
                            <w:b w:val="0"/>
                            <w:sz w:val="26"/>
                            <w:szCs w:val="26"/>
                          </w:rPr>
                          <w:t>n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Feld</w:t>
                        </w:r>
                        <w:r w:rsidR="000A33E9">
                          <w:rPr>
                            <w:b w:val="0"/>
                            <w:sz w:val="26"/>
                            <w:szCs w:val="26"/>
                          </w:rPr>
                          <w:t>er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ein. </w:t>
                        </w:r>
                      </w:p>
                    </w:txbxContent>
                  </v:textbox>
                </v:roundrect>
                <v:shape id="Grafik 1429" o:spid="_x0000_s1047" type="#_x0000_t75" style="position:absolute;left:1969;top:844;width:1841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" filled="t" fillcolor="#dce6f2">
                  <v:imagedata r:id="rId27" o:title="" recolortarget="#275791"/>
                </v:shape>
                <w10:wrap type="tight" anchorx="margin"/>
              </v:group>
            </w:pict>
          </mc:Fallback>
        </mc:AlternateContent>
      </w:r>
      <w:r w:rsidRPr="00FD1483">
        <w:rPr>
          <w:rFonts w:ascii="Source Sans Pro" w:hAnsi="Source Sans Pro"/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Beispiele finden</w:t>
      </w:r>
    </w:p>
    <w:p w14:paraId="26A4814C" w14:textId="77777777" w:rsidR="00FD1483" w:rsidRPr="00FD1483" w:rsidRDefault="00FD1483" w:rsidP="00FD1483">
      <w:pPr>
        <w:pStyle w:val="Textkrp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3A077A" wp14:editId="713DCFC6">
                <wp:simplePos x="0" y="0"/>
                <wp:positionH relativeFrom="column">
                  <wp:posOffset>899795</wp:posOffset>
                </wp:positionH>
                <wp:positionV relativeFrom="paragraph">
                  <wp:posOffset>1122290</wp:posOffset>
                </wp:positionV>
                <wp:extent cx="2032781" cy="443132"/>
                <wp:effectExtent l="0" t="0" r="24765" b="14605"/>
                <wp:wrapNone/>
                <wp:docPr id="28" name="Horizontaler Bildlauf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81" cy="443132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A6AAC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er Bildlauf 28" o:spid="_x0000_s1026" type="#_x0000_t98" style="position:absolute;margin-left:70.85pt;margin-top:88.35pt;width:160.05pt;height:34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" fillcolor="window" strokecolor="windowText" strokeweight="2pt"/>
            </w:pict>
          </mc:Fallback>
        </mc:AlternateContent>
      </w:r>
    </w:p>
    <w:p w14:paraId="10010339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 km</w:t>
      </w:r>
    </w:p>
    <w:p w14:paraId="11E5678B" w14:textId="77777777" w:rsidR="002C65F2" w:rsidRPr="002C65F2" w:rsidRDefault="002C65F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58D3E4" wp14:editId="49C5C07F">
                <wp:simplePos x="0" y="0"/>
                <wp:positionH relativeFrom="column">
                  <wp:posOffset>906780</wp:posOffset>
                </wp:positionH>
                <wp:positionV relativeFrom="paragraph">
                  <wp:posOffset>191135</wp:posOffset>
                </wp:positionV>
                <wp:extent cx="2032781" cy="443132"/>
                <wp:effectExtent l="0" t="0" r="24765" b="14605"/>
                <wp:wrapNone/>
                <wp:docPr id="451" name="Horizontaler Bildlauf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81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73F0D" id="Horizontaler Bildlauf 451" o:spid="_x0000_s1026" type="#_x0000_t98" style="position:absolute;margin-left:71.4pt;margin-top:15.05pt;width:160.05pt;height:34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" fillcolor="white [3201]" strokecolor="#4f81bd [3204]" strokeweight="2pt"/>
            </w:pict>
          </mc:Fallback>
        </mc:AlternateContent>
      </w:r>
    </w:p>
    <w:p w14:paraId="28C1FE10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>3 m</w:t>
      </w:r>
    </w:p>
    <w:p w14:paraId="353C78FD" w14:textId="77777777" w:rsidR="002C65F2" w:rsidRPr="002C65F2" w:rsidRDefault="002C65F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6ACEA" wp14:editId="5DD4729C">
                <wp:simplePos x="0" y="0"/>
                <wp:positionH relativeFrom="margin">
                  <wp:posOffset>907317</wp:posOffset>
                </wp:positionH>
                <wp:positionV relativeFrom="paragraph">
                  <wp:posOffset>195531</wp:posOffset>
                </wp:positionV>
                <wp:extent cx="2032781" cy="443132"/>
                <wp:effectExtent l="0" t="0" r="24765" b="14605"/>
                <wp:wrapNone/>
                <wp:docPr id="452" name="Horizontaler Bildlauf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81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87F54" id="Horizontaler Bildlauf 452" o:spid="_x0000_s1026" type="#_x0000_t98" style="position:absolute;margin-left:71.45pt;margin-top:15.4pt;width:160.05pt;height:34.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" fillcolor="white [3201]" strokecolor="#c0504d [3205]" strokeweight="2pt">
                <w10:wrap anchorx="margin"/>
              </v:shape>
            </w:pict>
          </mc:Fallback>
        </mc:AlternateContent>
      </w:r>
    </w:p>
    <w:p w14:paraId="6BFA5F32" w14:textId="77777777" w:rsidR="002C65F2" w:rsidRDefault="009D35D8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A3DB033" wp14:editId="6B9D7316">
                <wp:simplePos x="0" y="0"/>
                <wp:positionH relativeFrom="column">
                  <wp:posOffset>5166360</wp:posOffset>
                </wp:positionH>
                <wp:positionV relativeFrom="paragraph">
                  <wp:posOffset>208280</wp:posOffset>
                </wp:positionV>
                <wp:extent cx="1225550" cy="1225550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225550"/>
                          <a:chOff x="0" y="0"/>
                          <a:chExt cx="1225550" cy="1225550"/>
                        </a:xfrm>
                      </wpg:grpSpPr>
                      <wpg:grpSp>
                        <wpg:cNvPr id="47" name="Gruppieren 47"/>
                        <wpg:cNvGrpSpPr/>
                        <wpg:grpSpPr>
                          <a:xfrm>
                            <a:off x="0" y="0"/>
                            <a:ext cx="1225550" cy="1225550"/>
                            <a:chOff x="0" y="0"/>
                            <a:chExt cx="1225550" cy="1225550"/>
                          </a:xfrm>
                        </wpg:grpSpPr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25550" cy="1225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hteck 39"/>
                          <wps:cNvSpPr/>
                          <wps:spPr>
                            <a:xfrm>
                              <a:off x="285293" y="87782"/>
                              <a:ext cx="660400" cy="42656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5E36E1" w14:textId="77777777" w:rsidR="009D35D8" w:rsidRDefault="009D35D8" w:rsidP="009D35D8">
                                <w:pPr>
                                  <w:jc w:val="center"/>
                                </w:pPr>
                                <w:r>
                                  <w:t>Weitere Übung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Bild 1" descr="QR Code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45720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DB033" id="Gruppieren 10" o:spid="_x0000_s1048" style="position:absolute;left:0;text-align:left;margin-left:406.8pt;margin-top:16.4pt;width:96.5pt;height:96.5pt;z-index:251696128" coordsize="12255,12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">
                <v:group id="Gruppieren 47" o:spid="_x0000_s1049" style="position:absolute;width:12255;height:12255" coordsize="12255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Grafik 36" o:spid="_x0000_s1050" type="#_x0000_t75" style="position:absolute;width:12255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">
                    <v:imagedata r:id="rId31" o:title=""/>
                  </v:shape>
                  <v:rect id="Rechteck 39" o:spid="_x0000_s1051" style="position:absolute;left:2852;top:877;width:6604;height:4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" fillcolor="white [3201]" stroked="f" strokeweight="2pt">
                    <v:textbox>
                      <w:txbxContent>
                        <w:p w14:paraId="285E36E1" w14:textId="77777777" w:rsidR="009D35D8" w:rsidRDefault="009D35D8" w:rsidP="009D35D8">
                          <w:pPr>
                            <w:jc w:val="center"/>
                          </w:pPr>
                          <w:r>
                            <w:t>Weitere Übung</w:t>
                          </w:r>
                        </w:p>
                      </w:txbxContent>
                    </v:textbox>
                  </v:rect>
                </v:group>
                <v:shape id="Bild 1" o:spid="_x0000_s1052" type="#_x0000_t75" alt="QR Code" href="https://learningapps.org/watch?v=pt6ttstok18" style="position:absolute;left:3429;top:4572;width:52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" o:button="t">
                  <v:fill o:detectmouseclick="t"/>
                  <v:imagedata r:id="rId32" o:title="QR Code"/>
                </v:shape>
              </v:group>
            </w:pict>
          </mc:Fallback>
        </mc:AlternateContent>
      </w:r>
      <w:r w:rsidR="002C65F2" w:rsidRPr="002C65F2">
        <w:rPr>
          <w:sz w:val="24"/>
          <w:szCs w:val="24"/>
        </w:rPr>
        <w:t xml:space="preserve">5 </w:t>
      </w:r>
      <w:proofErr w:type="spellStart"/>
      <w:r w:rsidR="002C65F2" w:rsidRPr="002C65F2">
        <w:rPr>
          <w:sz w:val="24"/>
          <w:szCs w:val="24"/>
        </w:rPr>
        <w:t>dm</w:t>
      </w:r>
      <w:proofErr w:type="spellEnd"/>
    </w:p>
    <w:p w14:paraId="7F22E078" w14:textId="77777777" w:rsidR="002C65F2" w:rsidRPr="002C65F2" w:rsidRDefault="002C65F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4F5AD" wp14:editId="6061A9DD">
                <wp:simplePos x="0" y="0"/>
                <wp:positionH relativeFrom="column">
                  <wp:posOffset>900333</wp:posOffset>
                </wp:positionH>
                <wp:positionV relativeFrom="paragraph">
                  <wp:posOffset>181512</wp:posOffset>
                </wp:positionV>
                <wp:extent cx="2032781" cy="443132"/>
                <wp:effectExtent l="0" t="0" r="24765" b="14605"/>
                <wp:wrapNone/>
                <wp:docPr id="460" name="Horizontaler Bildlauf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81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7F81A" id="Horizontaler Bildlauf 460" o:spid="_x0000_s1026" type="#_x0000_t98" style="position:absolute;margin-left:70.9pt;margin-top:14.3pt;width:160.05pt;height:3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" fillcolor="white [3201]" strokecolor="#9bbb59 [3206]" strokeweight="2pt"/>
            </w:pict>
          </mc:Fallback>
        </mc:AlternateContent>
      </w:r>
    </w:p>
    <w:p w14:paraId="780A5D97" w14:textId="77777777" w:rsidR="002C65F2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9 cm  </w:t>
      </w:r>
    </w:p>
    <w:p w14:paraId="40B56FC1" w14:textId="77777777" w:rsidR="002C65F2" w:rsidRPr="002C65F2" w:rsidRDefault="002C65F2" w:rsidP="002C65F2">
      <w:pPr>
        <w:pStyle w:val="Textkrper"/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BE7015" wp14:editId="2DDEA594">
                <wp:simplePos x="0" y="0"/>
                <wp:positionH relativeFrom="column">
                  <wp:posOffset>900333</wp:posOffset>
                </wp:positionH>
                <wp:positionV relativeFrom="paragraph">
                  <wp:posOffset>118208</wp:posOffset>
                </wp:positionV>
                <wp:extent cx="2032781" cy="443132"/>
                <wp:effectExtent l="0" t="0" r="24765" b="14605"/>
                <wp:wrapNone/>
                <wp:docPr id="461" name="Horizontaler Bildlauf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781" cy="44313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265FC" id="Horizontaler Bildlauf 461" o:spid="_x0000_s1026" type="#_x0000_t98" style="position:absolute;margin-left:70.9pt;margin-top:9.3pt;width:160.05pt;height:3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" fillcolor="white [3201]" strokecolor="#8064a2 [3207]" strokeweight="2pt"/>
            </w:pict>
          </mc:Fallback>
        </mc:AlternateContent>
      </w:r>
    </w:p>
    <w:p w14:paraId="0B8D095F" w14:textId="77777777" w:rsidR="002A42B1" w:rsidRDefault="002C65F2" w:rsidP="002C65F2">
      <w:pPr>
        <w:pStyle w:val="Textkrper"/>
        <w:numPr>
          <w:ilvl w:val="0"/>
          <w:numId w:val="34"/>
        </w:numPr>
        <w:spacing w:line="360" w:lineRule="auto"/>
        <w:rPr>
          <w:sz w:val="24"/>
          <w:szCs w:val="24"/>
        </w:rPr>
      </w:pPr>
      <w:r w:rsidRPr="002C65F2">
        <w:rPr>
          <w:sz w:val="24"/>
          <w:szCs w:val="24"/>
        </w:rPr>
        <w:t xml:space="preserve">1 mm </w:t>
      </w:r>
    </w:p>
    <w:p w14:paraId="3CAD3536" w14:textId="77777777" w:rsidR="000F2204" w:rsidRDefault="000F2204" w:rsidP="000F2204">
      <w:pPr>
        <w:pStyle w:val="Listenabsatz"/>
        <w:rPr>
          <w:sz w:val="24"/>
          <w:szCs w:val="24"/>
        </w:rPr>
      </w:pPr>
    </w:p>
    <w:p w14:paraId="5BDF3F31" w14:textId="77777777" w:rsidR="000F2204" w:rsidRPr="002A42B1" w:rsidRDefault="000F2204" w:rsidP="000F2204">
      <w:pPr>
        <w:pStyle w:val="Textkrper"/>
        <w:spacing w:line="360" w:lineRule="auto"/>
        <w:ind w:left="720"/>
        <w:rPr>
          <w:sz w:val="24"/>
          <w:szCs w:val="24"/>
        </w:rPr>
      </w:pPr>
    </w:p>
    <w:p w14:paraId="1E882E31" w14:textId="77777777" w:rsidR="00EA5107" w:rsidRPr="00FD1483" w:rsidRDefault="00EA5107" w:rsidP="00FD1483">
      <w:pPr>
        <w:pStyle w:val="berschrift2"/>
        <w:numPr>
          <w:ilvl w:val="0"/>
          <w:numId w:val="35"/>
        </w:numPr>
        <w:spacing w:before="360"/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1483"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41"/>
        <w:gridCol w:w="462"/>
        <w:gridCol w:w="463"/>
        <w:gridCol w:w="463"/>
      </w:tblGrid>
      <w:tr w:rsidR="00EA5107" w14:paraId="2C2E9FEE" w14:textId="77777777" w:rsidTr="00FE57B8">
        <w:trPr>
          <w:cantSplit/>
          <w:trHeight w:val="567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60DD26" w14:textId="77777777" w:rsidR="00EA5107" w:rsidRDefault="00EA5107" w:rsidP="00D8157A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4410E25B" w14:textId="77777777" w:rsidR="00EA5107" w:rsidRDefault="00EA5107" w:rsidP="00FE57B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182F156" wp14:editId="27715087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56C897F2" w14:textId="77777777" w:rsidR="00EA5107" w:rsidRDefault="00EA5107" w:rsidP="00FE57B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2B0E2E" wp14:editId="2BCBCAF6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687A056A" w14:textId="77777777" w:rsidR="00EA5107" w:rsidRDefault="00EA5107" w:rsidP="00FE57B8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4360773" wp14:editId="67C89693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107" w14:paraId="42D0FD46" w14:textId="77777777" w:rsidTr="00FE57B8">
        <w:trPr>
          <w:trHeight w:val="397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40EF" w14:textId="77777777" w:rsidR="00EA5107" w:rsidRPr="001B063B" w:rsidRDefault="0081244A" w:rsidP="0081244A">
            <w:pPr>
              <w:pStyle w:val="Kopf8ptafz"/>
              <w:numPr>
                <w:ilvl w:val="0"/>
                <w:numId w:val="0"/>
              </w:numPr>
              <w:rPr>
                <w:rFonts w:eastAsia="Times New Roman" w:cs="Times New Roman"/>
                <w:i/>
                <w:color w:val="000000"/>
                <w:sz w:val="20"/>
              </w:rPr>
            </w:pPr>
            <w:r w:rsidRPr="001B063B">
              <w:rPr>
                <w:rFonts w:eastAsia="Times New Roman" w:cs="Times New Roman"/>
                <w:color w:val="000000"/>
                <w:sz w:val="20"/>
              </w:rPr>
              <w:t>Ich kann Längenmaße nennen und zuordnen.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D1A3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389F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526DF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</w:tr>
      <w:tr w:rsidR="00EA5107" w14:paraId="79E33BC4" w14:textId="77777777" w:rsidTr="00FE57B8">
        <w:trPr>
          <w:trHeight w:val="397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12C1C" w14:textId="77777777" w:rsidR="00EA5107" w:rsidRPr="001B063B" w:rsidRDefault="0081244A" w:rsidP="00434C7F">
            <w:pPr>
              <w:pStyle w:val="AufgabeText"/>
              <w:spacing w:before="60" w:after="60"/>
              <w:ind w:left="0"/>
              <w:jc w:val="left"/>
            </w:pPr>
            <w:r w:rsidRPr="001B063B">
              <w:rPr>
                <w:rFonts w:eastAsia="Times New Roman" w:cs="Times New Roman"/>
                <w:color w:val="000000"/>
              </w:rPr>
              <w:t xml:space="preserve">Ich kann Längenmaße situationsgerecht </w:t>
            </w:r>
            <w:r w:rsidR="00434C7F">
              <w:rPr>
                <w:rFonts w:eastAsia="Times New Roman" w:cs="Times New Roman"/>
                <w:color w:val="000000"/>
              </w:rPr>
              <w:t>anwenden.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2B86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AF77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1E68" w14:textId="77777777" w:rsidR="00EA5107" w:rsidRDefault="00EA5107" w:rsidP="00FE57B8">
            <w:pPr>
              <w:pStyle w:val="AufgabeText"/>
              <w:ind w:left="0"/>
              <w:jc w:val="center"/>
            </w:pPr>
          </w:p>
        </w:tc>
      </w:tr>
      <w:tr w:rsidR="0081244A" w14:paraId="2A4122B0" w14:textId="77777777" w:rsidTr="00FE57B8">
        <w:trPr>
          <w:trHeight w:val="397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8D30E" w14:textId="77777777" w:rsidR="0081244A" w:rsidRPr="001B063B" w:rsidRDefault="001B063B" w:rsidP="001B063B">
            <w:pPr>
              <w:pStyle w:val="Kopf8ptafz"/>
              <w:numPr>
                <w:ilvl w:val="0"/>
                <w:numId w:val="0"/>
              </w:numPr>
              <w:rPr>
                <w:i/>
                <w:sz w:val="20"/>
              </w:rPr>
            </w:pPr>
            <w:r w:rsidRPr="001B063B">
              <w:rPr>
                <w:rFonts w:eastAsia="Times New Roman" w:cs="Times New Roman"/>
                <w:color w:val="000000"/>
                <w:sz w:val="20"/>
              </w:rPr>
              <w:t>Ich kann die Längenmaße auf dem Spielfeld entnehmen</w:t>
            </w:r>
            <w:r>
              <w:rPr>
                <w:i/>
                <w:sz w:val="20"/>
                <w:lang w:eastAsia="en-US"/>
              </w:rPr>
              <w:t>.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7583" w14:textId="77777777" w:rsidR="0081244A" w:rsidRDefault="0081244A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E99F" w14:textId="77777777" w:rsidR="0081244A" w:rsidRDefault="0081244A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5A19" w14:textId="77777777" w:rsidR="0081244A" w:rsidRDefault="0081244A" w:rsidP="00FE57B8">
            <w:pPr>
              <w:pStyle w:val="AufgabeText"/>
              <w:ind w:left="0"/>
              <w:jc w:val="center"/>
            </w:pPr>
          </w:p>
        </w:tc>
      </w:tr>
      <w:tr w:rsidR="001B063B" w14:paraId="68B948BA" w14:textId="77777777" w:rsidTr="00FE57B8">
        <w:trPr>
          <w:trHeight w:val="397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76DB" w14:textId="77777777" w:rsidR="001B063B" w:rsidRPr="001B063B" w:rsidRDefault="001B063B" w:rsidP="0081244A">
            <w:pPr>
              <w:pStyle w:val="Kopf8ptafz"/>
              <w:numPr>
                <w:ilvl w:val="0"/>
                <w:numId w:val="0"/>
              </w:numPr>
              <w:rPr>
                <w:i/>
                <w:sz w:val="20"/>
              </w:rPr>
            </w:pPr>
            <w:r w:rsidRPr="001B063B">
              <w:rPr>
                <w:i/>
                <w:sz w:val="20"/>
                <w:lang w:eastAsia="en-US"/>
              </w:rPr>
              <w:t xml:space="preserve">Ich kann mathematische Einheiten Alltagssituationen zuordnen.  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7CE2" w14:textId="77777777" w:rsidR="001B063B" w:rsidRDefault="001B063B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D554" w14:textId="77777777" w:rsidR="001B063B" w:rsidRDefault="001B063B" w:rsidP="00FE57B8">
            <w:pPr>
              <w:pStyle w:val="AufgabeText"/>
              <w:ind w:left="0"/>
              <w:jc w:val="center"/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A837" w14:textId="77777777" w:rsidR="001B063B" w:rsidRDefault="001B063B" w:rsidP="00FE57B8">
            <w:pPr>
              <w:pStyle w:val="AufgabeText"/>
              <w:ind w:left="0"/>
              <w:jc w:val="center"/>
            </w:pPr>
          </w:p>
        </w:tc>
      </w:tr>
    </w:tbl>
    <w:p w14:paraId="2728066D" w14:textId="77777777" w:rsidR="00EA5107" w:rsidRDefault="00EA5107" w:rsidP="00EA5107">
      <w:pPr>
        <w:spacing w:line="240" w:lineRule="exact"/>
      </w:pPr>
      <w:r>
        <w:t>Wie zufrieden bin ich mit meiner Arbeit an der Lernaufgabe?</w:t>
      </w:r>
    </w:p>
    <w:p w14:paraId="458B4AEE" w14:textId="77777777" w:rsidR="00EA5107" w:rsidRDefault="00EA5107" w:rsidP="00EA5107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5457067" wp14:editId="23F5E195">
                <wp:simplePos x="0" y="0"/>
                <wp:positionH relativeFrom="column">
                  <wp:posOffset>-7709</wp:posOffset>
                </wp:positionH>
                <wp:positionV relativeFrom="paragraph">
                  <wp:posOffset>98366</wp:posOffset>
                </wp:positionV>
                <wp:extent cx="4784090" cy="457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46966" w14:textId="77777777" w:rsidR="00EA5107" w:rsidRPr="005825EB" w:rsidRDefault="00EA5107" w:rsidP="00EA510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ADB434" wp14:editId="27E6FB05">
                                  <wp:extent cx="228600" cy="228600"/>
                                  <wp:effectExtent l="0" t="0" r="0" b="0"/>
                                  <wp:docPr id="453" name="Grafik 453" descr="11-2 Smiley_zufrieden_grü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4" descr="11-2 Smiley_zufrieden_grü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38B745" wp14:editId="11DBC4B6">
                                  <wp:extent cx="228600" cy="228600"/>
                                  <wp:effectExtent l="0" t="0" r="0" b="0"/>
                                  <wp:docPr id="455" name="Grafik 455" descr="11-4 Smiley_OK_ge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5" descr="11-4 Smiley_OK_ge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_____________________________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162A26" wp14:editId="685BB7D6">
                                  <wp:extent cx="228600" cy="228600"/>
                                  <wp:effectExtent l="0" t="0" r="0" b="0"/>
                                  <wp:docPr id="456" name="Grafik 456" descr="11-6 Smiley_unzufrieden_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936" descr="11-6 Smiley_unzufrieden_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D7E85" id="Textfeld 2" o:spid="_x0000_s1053" type="#_x0000_t202" style="position:absolute;margin-left:-.6pt;margin-top:7.75pt;width:376.7pt;height:3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" stroked="f">
                <v:textbox>
                  <w:txbxContent>
                    <w:p w:rsidR="00EA5107" w:rsidRPr="005825EB" w:rsidRDefault="00EA5107" w:rsidP="00EA510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441C0F" wp14:editId="2FF55241">
                            <wp:extent cx="228600" cy="228600"/>
                            <wp:effectExtent l="0" t="0" r="0" b="0"/>
                            <wp:docPr id="453" name="Grafik 453" descr="11-2 Smiley_zufrieden_grü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4" descr="11-2 Smiley_zufrieden_grü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161432E" wp14:editId="3B5B2510">
                            <wp:extent cx="228600" cy="228600"/>
                            <wp:effectExtent l="0" t="0" r="0" b="0"/>
                            <wp:docPr id="455" name="Grafik 455" descr="11-4 Smiley_OK_ge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5" descr="11-4 Smiley_OK_ge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_____________________________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A99946" wp14:editId="2F69F0B1">
                            <wp:extent cx="228600" cy="228600"/>
                            <wp:effectExtent l="0" t="0" r="0" b="0"/>
                            <wp:docPr id="456" name="Grafik 456" descr="11-6 Smiley_unzufrieden_r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936" descr="11-6 Smiley_unzufrieden_r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C6634E" w14:textId="77777777" w:rsidR="00EA5107" w:rsidRPr="00633E89" w:rsidRDefault="00EA5107" w:rsidP="00EA5107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54DC6ED1" w14:textId="77777777" w:rsidR="00EA5107" w:rsidRDefault="00EA5107" w:rsidP="00EA5107">
      <w:pPr>
        <w:spacing w:line="240" w:lineRule="exact"/>
      </w:pPr>
    </w:p>
    <w:p w14:paraId="27942CB5" w14:textId="77777777" w:rsidR="00EA5107" w:rsidRDefault="00EA5107" w:rsidP="00EA5107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EA5107" w14:paraId="3C84C21C" w14:textId="77777777" w:rsidTr="00D8157A">
        <w:tc>
          <w:tcPr>
            <w:tcW w:w="1276" w:type="dxa"/>
            <w:gridSpan w:val="2"/>
          </w:tcPr>
          <w:p w14:paraId="7A83DAFD" w14:textId="77777777" w:rsidR="00EA5107" w:rsidRPr="008C6638" w:rsidRDefault="00EA5107" w:rsidP="00D8157A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2F7527CD" w14:textId="77777777" w:rsidR="00EA5107" w:rsidRDefault="00EA5107" w:rsidP="00D8157A">
            <w:pPr>
              <w:spacing w:line="240" w:lineRule="exact"/>
            </w:pPr>
          </w:p>
        </w:tc>
      </w:tr>
      <w:tr w:rsidR="00EA5107" w14:paraId="54AF7B24" w14:textId="77777777" w:rsidTr="00D8157A">
        <w:trPr>
          <w:trHeight w:val="449"/>
        </w:trPr>
        <w:sdt>
          <w:sdtPr>
            <w:id w:val="927309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C176F75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3A1BB9B1" w14:textId="77777777" w:rsidR="00EA5107" w:rsidRDefault="00EA5107" w:rsidP="00D8157A">
            <w:pPr>
              <w:spacing w:line="240" w:lineRule="exact"/>
            </w:pPr>
            <w:r>
              <w:t>meinen Lernschritt im Ordner eingeheftet.</w:t>
            </w:r>
          </w:p>
        </w:tc>
      </w:tr>
      <w:tr w:rsidR="00EA5107" w14:paraId="4E5A8F18" w14:textId="77777777" w:rsidTr="00D8157A">
        <w:trPr>
          <w:trHeight w:val="413"/>
        </w:trPr>
        <w:sdt>
          <w:sdtPr>
            <w:id w:val="157693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B13E4A0" w14:textId="77777777" w:rsidR="00EA5107" w:rsidRDefault="00EA5107" w:rsidP="00D8157A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536B214" w14:textId="77777777" w:rsidR="00EA5107" w:rsidRDefault="00EA5107" w:rsidP="00D8157A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  <w:r w:rsidR="00A76BCB">
              <w:rPr>
                <w:noProof/>
              </w:rPr>
              <w:t xml:space="preserve"> </w:t>
            </w:r>
          </w:p>
        </w:tc>
      </w:tr>
    </w:tbl>
    <w:p w14:paraId="03305FDE" w14:textId="77777777" w:rsidR="00A474EA" w:rsidRDefault="008F02DC" w:rsidP="00E4202E">
      <w:pPr>
        <w:pStyle w:val="Textkrp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DBD384" wp14:editId="4E4E463E">
                <wp:simplePos x="0" y="0"/>
                <wp:positionH relativeFrom="column">
                  <wp:posOffset>-361315</wp:posOffset>
                </wp:positionH>
                <wp:positionV relativeFrom="paragraph">
                  <wp:posOffset>927735</wp:posOffset>
                </wp:positionV>
                <wp:extent cx="5340985" cy="6354445"/>
                <wp:effectExtent l="0" t="0" r="12065" b="27305"/>
                <wp:wrapTight wrapText="bothSides">
                  <wp:wrapPolygon edited="0">
                    <wp:start x="2851" y="0"/>
                    <wp:lineTo x="2311" y="65"/>
                    <wp:lineTo x="693" y="842"/>
                    <wp:lineTo x="462" y="1360"/>
                    <wp:lineTo x="0" y="2072"/>
                    <wp:lineTo x="0" y="19232"/>
                    <wp:lineTo x="77" y="19685"/>
                    <wp:lineTo x="847" y="20851"/>
                    <wp:lineTo x="2388" y="21628"/>
                    <wp:lineTo x="2696" y="21628"/>
                    <wp:lineTo x="18875" y="21628"/>
                    <wp:lineTo x="19183" y="21628"/>
                    <wp:lineTo x="20801" y="20851"/>
                    <wp:lineTo x="21572" y="19685"/>
                    <wp:lineTo x="21572" y="2072"/>
                    <wp:lineTo x="21109" y="1360"/>
                    <wp:lineTo x="20878" y="842"/>
                    <wp:lineTo x="19260" y="65"/>
                    <wp:lineTo x="18721" y="0"/>
                    <wp:lineTo x="2851" y="0"/>
                  </wp:wrapPolygon>
                </wp:wrapTight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985" cy="635444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0A350" w14:textId="77777777" w:rsidR="001C680D" w:rsidRPr="00FE57B8" w:rsidRDefault="001C680D" w:rsidP="001C680D">
                            <w:pPr>
                              <w:pStyle w:val="TabelleKopflinks"/>
                              <w:numPr>
                                <w:ilvl w:val="0"/>
                                <w:numId w:val="37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>Notieren Sie alle Längeneinheiten</w:t>
                            </w:r>
                            <w:r w:rsidR="00F74C8A"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>,</w:t>
                            </w: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die Sie kennen auf ein kariertes Blatt Papier. </w:t>
                            </w:r>
                          </w:p>
                          <w:p w14:paraId="2C4626B4" w14:textId="77777777" w:rsidR="001C680D" w:rsidRPr="00FE57B8" w:rsidRDefault="001C680D" w:rsidP="001C680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color w:val="C00000"/>
                                <w:sz w:val="24"/>
                                <w:szCs w:val="24"/>
                              </w:rPr>
                              <w:t>Antwort:</w:t>
                            </w:r>
                          </w:p>
                          <w:p w14:paraId="1A479DC9" w14:textId="77777777" w:rsidR="001C680D" w:rsidRPr="00FE57B8" w:rsidRDefault="001C680D" w:rsidP="001C680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Millimeter, Zentimeter, Dezimeter, Meter, Kilometer </w:t>
                            </w:r>
                          </w:p>
                          <w:p w14:paraId="487CEC0E" w14:textId="77777777" w:rsidR="00904203" w:rsidRPr="00FE57B8" w:rsidRDefault="00904203" w:rsidP="001C680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7B78AC39" w14:textId="77777777" w:rsidR="00904203" w:rsidRPr="00FE57B8" w:rsidRDefault="00904203" w:rsidP="00904203">
                            <w:pPr>
                              <w:pStyle w:val="TabelleKopflinks"/>
                              <w:numPr>
                                <w:ilvl w:val="0"/>
                                <w:numId w:val="37"/>
                              </w:num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Finden Sie Beispiele aus Ihrem Leben. Geben Sie die Größe </w:t>
                            </w:r>
                            <w:r w:rsidR="00F74C8A"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>der</w:t>
                            </w: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Beispiele an. </w:t>
                            </w:r>
                          </w:p>
                          <w:p w14:paraId="5F74106C" w14:textId="77777777" w:rsidR="00904203" w:rsidRPr="00FE57B8" w:rsidRDefault="00904203" w:rsidP="00904203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Beispiel: </w:t>
                            </w:r>
                          </w:p>
                          <w:p w14:paraId="02A6FA0C" w14:textId="77777777" w:rsidR="00904203" w:rsidRPr="00FE57B8" w:rsidRDefault="00904203" w:rsidP="00904203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Handy: 14 cm. </w:t>
                            </w:r>
                          </w:p>
                          <w:p w14:paraId="5AD346AB" w14:textId="77777777" w:rsidR="00904203" w:rsidRPr="00FE57B8" w:rsidRDefault="00904203" w:rsidP="00904203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FE57B8"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 xml:space="preserve">Messen Sie die Ergebnisse nach. </w:t>
                            </w:r>
                          </w:p>
                          <w:p w14:paraId="764B03AF" w14:textId="77777777" w:rsidR="00904203" w:rsidRPr="00FE57B8" w:rsidRDefault="00904203" w:rsidP="00904203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 xml:space="preserve">Ist das nicht möglich, zeigen Sie der Lehrkraft die Lösung. </w:t>
                            </w:r>
                          </w:p>
                          <w:p w14:paraId="36D94131" w14:textId="77777777" w:rsidR="00ED6A75" w:rsidRPr="00FE57B8" w:rsidRDefault="00ED6A75" w:rsidP="00904203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E57B8"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 xml:space="preserve">Kontrollieren Sie mit der Maßband-App. </w:t>
                            </w:r>
                          </w:p>
                          <w:p w14:paraId="47A6CEF0" w14:textId="77777777" w:rsidR="00F7271E" w:rsidRPr="00FE57B8" w:rsidRDefault="00F7271E" w:rsidP="00904203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55DBABB" w14:textId="77777777" w:rsidR="008F02DC" w:rsidRDefault="008F02DC" w:rsidP="001A547E">
                            <w:pPr>
                              <w:pStyle w:val="TabelleKopflinks"/>
                              <w:numPr>
                                <w:ilvl w:val="0"/>
                                <w:numId w:val="37"/>
                              </w:numPr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7371" w:type="dxa"/>
                              <w:tblInd w:w="-113" w:type="dxa"/>
                              <w:tblLayout w:type="fixed"/>
                              <w:tblCellMar>
                                <w:top w:w="57" w:type="dxa"/>
                                <w:bottom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57"/>
                              <w:gridCol w:w="2457"/>
                              <w:gridCol w:w="2457"/>
                            </w:tblGrid>
                            <w:tr w:rsidR="008F02DC" w:rsidRPr="001B73E1" w14:paraId="6B9ABE75" w14:textId="77777777" w:rsidTr="008F02DC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57D18733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Einheit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1C3CA59E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Bezeichnung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DAA5C10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Beispiel</w:t>
                                  </w:r>
                                </w:p>
                              </w:tc>
                            </w:tr>
                            <w:tr w:rsidR="008F02DC" w:rsidRPr="001B73E1" w14:paraId="1304368D" w14:textId="77777777" w:rsidTr="008F02DC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A8976E1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6A270A0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Kilometer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0C790A0" w14:textId="77777777" w:rsidR="008F02DC" w:rsidRPr="008F02DC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8F02D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Schulweg, </w:t>
                                  </w:r>
                                  <w:r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Joggingstrecke, Rennstrecke, …</w:t>
                                  </w:r>
                                </w:p>
                              </w:tc>
                            </w:tr>
                            <w:tr w:rsidR="008F02DC" w:rsidRPr="001B73E1" w14:paraId="5F5EAFDC" w14:textId="77777777" w:rsidTr="008F02DC">
                              <w:trPr>
                                <w:trHeight w:val="17"/>
                              </w:trPr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3AD6C55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4F21B9B1" w14:textId="77777777" w:rsidR="008F02DC" w:rsidRPr="00C65B1E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F02D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5BDD99B6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Meterstab</w:t>
                                  </w:r>
                                </w:p>
                              </w:tc>
                            </w:tr>
                            <w:tr w:rsidR="008F02DC" w:rsidRPr="001B73E1" w14:paraId="65DB68A0" w14:textId="77777777" w:rsidTr="008F02DC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4E8D7578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3E061AD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Dezimeter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20FDE98" w14:textId="77777777" w:rsidR="008F02DC" w:rsidRPr="006B1575" w:rsidRDefault="001A547E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6B1575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 xml:space="preserve">Länge des Fußes, … </w:t>
                                  </w:r>
                                </w:p>
                              </w:tc>
                            </w:tr>
                            <w:tr w:rsidR="008F02DC" w:rsidRPr="001B73E1" w14:paraId="70159087" w14:textId="77777777" w:rsidTr="008F02DC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2D49A242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7CE29989" w14:textId="77777777" w:rsidR="008F02DC" w:rsidRPr="00C65B1E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F02D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Zentimeter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1C291BA0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Geodreieck</w:t>
                                  </w:r>
                                </w:p>
                              </w:tc>
                            </w:tr>
                            <w:tr w:rsidR="008F02DC" w:rsidRPr="001B73E1" w14:paraId="7A60C693" w14:textId="77777777" w:rsidTr="008F02DC">
                              <w:tc>
                                <w:tcPr>
                                  <w:tcW w:w="2457" w:type="dxa"/>
                                  <w:shd w:val="clear" w:color="auto" w:fill="auto"/>
                                  <w:vAlign w:val="center"/>
                                </w:tcPr>
                                <w:p w14:paraId="06568F38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41C11AB4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B73E1">
                                    <w:rPr>
                                      <w:sz w:val="24"/>
                                      <w:szCs w:val="24"/>
                                    </w:rPr>
                                    <w:t>Millimeter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vAlign w:val="center"/>
                                </w:tcPr>
                                <w:p w14:paraId="282A508C" w14:textId="77777777" w:rsidR="008F02DC" w:rsidRPr="001B73E1" w:rsidRDefault="008F02DC" w:rsidP="008F02DC">
                                  <w:pPr>
                                    <w:pStyle w:val="Textkrper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F02DC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Größe von Insekten, Dicke eines Pa</w:t>
                                  </w:r>
                                  <w:r w:rsidR="00EC557B">
                                    <w:rPr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piers, Länge eines Nagels, …</w:t>
                                  </w:r>
                                </w:p>
                              </w:tc>
                            </w:tr>
                          </w:tbl>
                          <w:p w14:paraId="6DAEECB0" w14:textId="77777777" w:rsidR="008F02DC" w:rsidRPr="00904203" w:rsidRDefault="008F02DC" w:rsidP="00F7271E">
                            <w:pPr>
                              <w:pStyle w:val="TabelleKopflinks"/>
                              <w:ind w:left="720"/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14:paraId="6ABAFC5E" w14:textId="77777777" w:rsidR="00904203" w:rsidRDefault="00904203" w:rsidP="001C680D">
                            <w:pPr>
                              <w:pStyle w:val="Textkrper"/>
                              <w:ind w:firstLine="708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227099A9" w14:textId="77777777" w:rsidR="00904203" w:rsidRPr="001C680D" w:rsidRDefault="00904203" w:rsidP="00D742B4">
                            <w:pPr>
                              <w:pStyle w:val="Textkrper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54C3B75E" w14:textId="77777777" w:rsidR="001C680D" w:rsidRDefault="001C680D" w:rsidP="001C680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735E7C38" w14:textId="77777777" w:rsidR="001C680D" w:rsidRPr="00FD1483" w:rsidRDefault="001C680D" w:rsidP="001C680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  <w:p w14:paraId="0AD05FD7" w14:textId="77777777" w:rsidR="001C680D" w:rsidRPr="00875C55" w:rsidRDefault="001C680D" w:rsidP="001C680D">
                            <w:pPr>
                              <w:pStyle w:val="TabelleKopflinks"/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BD384" id="Abgerundetes Rechteck 24" o:spid="_x0000_s1054" style="position:absolute;left:0;text-align:left;margin-left:-28.45pt;margin-top:73.05pt;width:420.55pt;height:500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" fillcolor="white [3201]" strokecolor="#c0504d [3205]" strokeweight="2pt">
                <v:textbox>
                  <w:txbxContent>
                    <w:p w14:paraId="4FC0A350" w14:textId="77777777" w:rsidR="001C680D" w:rsidRPr="00FE57B8" w:rsidRDefault="001C680D" w:rsidP="001C680D">
                      <w:pPr>
                        <w:pStyle w:val="TabelleKopflinks"/>
                        <w:numPr>
                          <w:ilvl w:val="0"/>
                          <w:numId w:val="37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>Notieren Sie alle Längeneinheiten</w:t>
                      </w:r>
                      <w:r w:rsidR="00F74C8A" w:rsidRPr="00FE57B8">
                        <w:rPr>
                          <w:b w:val="0"/>
                          <w:sz w:val="24"/>
                          <w:szCs w:val="24"/>
                        </w:rPr>
                        <w:t>,</w:t>
                      </w: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 xml:space="preserve"> die Sie kennen auf ein kariertes Blatt Papier. </w:t>
                      </w:r>
                    </w:p>
                    <w:p w14:paraId="2C4626B4" w14:textId="77777777" w:rsidR="001C680D" w:rsidRPr="00FE57B8" w:rsidRDefault="001C680D" w:rsidP="001C680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FE57B8">
                        <w:rPr>
                          <w:color w:val="C00000"/>
                          <w:sz w:val="24"/>
                          <w:szCs w:val="24"/>
                        </w:rPr>
                        <w:t>Antwort:</w:t>
                      </w:r>
                    </w:p>
                    <w:p w14:paraId="1A479DC9" w14:textId="77777777" w:rsidR="001C680D" w:rsidRPr="00FE57B8" w:rsidRDefault="001C680D" w:rsidP="001C680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FE57B8">
                        <w:rPr>
                          <w:color w:val="C00000"/>
                          <w:sz w:val="24"/>
                          <w:szCs w:val="24"/>
                        </w:rPr>
                        <w:t xml:space="preserve">Millimeter, Zentimeter, Dezimeter, Meter, Kilometer </w:t>
                      </w:r>
                    </w:p>
                    <w:p w14:paraId="487CEC0E" w14:textId="77777777" w:rsidR="00904203" w:rsidRPr="00FE57B8" w:rsidRDefault="00904203" w:rsidP="001C680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7B78AC39" w14:textId="77777777" w:rsidR="00904203" w:rsidRPr="00FE57B8" w:rsidRDefault="00904203" w:rsidP="00904203">
                      <w:pPr>
                        <w:pStyle w:val="TabelleKopflinks"/>
                        <w:numPr>
                          <w:ilvl w:val="0"/>
                          <w:numId w:val="37"/>
                        </w:numPr>
                        <w:rPr>
                          <w:b w:val="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 xml:space="preserve">Finden Sie Beispiele aus Ihrem Leben. Geben Sie die Größe </w:t>
                      </w:r>
                      <w:r w:rsidR="00F74C8A" w:rsidRPr="00FE57B8">
                        <w:rPr>
                          <w:b w:val="0"/>
                          <w:sz w:val="24"/>
                          <w:szCs w:val="24"/>
                        </w:rPr>
                        <w:t>der</w:t>
                      </w: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 xml:space="preserve"> Beispiele an. </w:t>
                      </w:r>
                    </w:p>
                    <w:p w14:paraId="5F74106C" w14:textId="77777777" w:rsidR="00904203" w:rsidRPr="00FE57B8" w:rsidRDefault="00904203" w:rsidP="00904203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 xml:space="preserve">Beispiel: </w:t>
                      </w:r>
                    </w:p>
                    <w:p w14:paraId="02A6FA0C" w14:textId="77777777" w:rsidR="00904203" w:rsidRPr="00FE57B8" w:rsidRDefault="00904203" w:rsidP="00904203">
                      <w:pPr>
                        <w:pStyle w:val="TabelleKopflinks"/>
                        <w:ind w:left="720"/>
                        <w:rPr>
                          <w:b w:val="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 xml:space="preserve">Handy: 14 cm. </w:t>
                      </w:r>
                    </w:p>
                    <w:p w14:paraId="5AD346AB" w14:textId="77777777" w:rsidR="00904203" w:rsidRPr="00FE57B8" w:rsidRDefault="00904203" w:rsidP="00904203">
                      <w:pPr>
                        <w:pStyle w:val="TabelleKopflinks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FE57B8"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 xml:space="preserve">Messen Sie die Ergebnisse nach. </w:t>
                      </w:r>
                    </w:p>
                    <w:p w14:paraId="764B03AF" w14:textId="77777777" w:rsidR="00904203" w:rsidRPr="00FE57B8" w:rsidRDefault="00904203" w:rsidP="00904203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 xml:space="preserve">Ist das nicht möglich, zeigen Sie der Lehrkraft die Lösung. </w:t>
                      </w:r>
                    </w:p>
                    <w:p w14:paraId="36D94131" w14:textId="77777777" w:rsidR="00ED6A75" w:rsidRPr="00FE57B8" w:rsidRDefault="00ED6A75" w:rsidP="00904203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FE57B8">
                        <w:rPr>
                          <w:b w:val="0"/>
                          <w:color w:val="C00000"/>
                          <w:sz w:val="24"/>
                          <w:szCs w:val="24"/>
                        </w:rPr>
                        <w:t xml:space="preserve">Kontrollieren Sie mit der Maßband-App. </w:t>
                      </w:r>
                    </w:p>
                    <w:p w14:paraId="47A6CEF0" w14:textId="77777777" w:rsidR="00F7271E" w:rsidRPr="00FE57B8" w:rsidRDefault="00F7271E" w:rsidP="00904203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4"/>
                          <w:szCs w:val="24"/>
                        </w:rPr>
                      </w:pPr>
                    </w:p>
                    <w:p w14:paraId="655DBABB" w14:textId="77777777" w:rsidR="008F02DC" w:rsidRDefault="008F02DC" w:rsidP="001A547E">
                      <w:pPr>
                        <w:pStyle w:val="TabelleKopflinks"/>
                        <w:numPr>
                          <w:ilvl w:val="0"/>
                          <w:numId w:val="37"/>
                        </w:numPr>
                        <w:rPr>
                          <w:b w:val="0"/>
                          <w:color w:val="C00000"/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Tabellenraster"/>
                        <w:tblW w:w="7371" w:type="dxa"/>
                        <w:tblInd w:w="-113" w:type="dxa"/>
                        <w:tblLayout w:type="fixed"/>
                        <w:tblCellMar>
                          <w:top w:w="57" w:type="dxa"/>
                          <w:bottom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57"/>
                        <w:gridCol w:w="2457"/>
                        <w:gridCol w:w="2457"/>
                      </w:tblGrid>
                      <w:tr w:rsidR="008F02DC" w:rsidRPr="001B73E1" w14:paraId="6B9ABE75" w14:textId="77777777" w:rsidTr="008F02DC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57D18733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b/>
                                <w:sz w:val="24"/>
                                <w:szCs w:val="24"/>
                              </w:rPr>
                              <w:t>Einheit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1C3CA59E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b/>
                                <w:sz w:val="24"/>
                                <w:szCs w:val="24"/>
                              </w:rPr>
                              <w:t>Bezeichnung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DAA5C10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b/>
                                <w:sz w:val="24"/>
                                <w:szCs w:val="24"/>
                              </w:rPr>
                              <w:t>Beispiel</w:t>
                            </w:r>
                          </w:p>
                        </w:tc>
                      </w:tr>
                      <w:tr w:rsidR="008F02DC" w:rsidRPr="001B73E1" w14:paraId="1304368D" w14:textId="77777777" w:rsidTr="008F02DC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A8976E1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6A270A0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Kilometer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0C790A0" w14:textId="77777777" w:rsidR="008F02DC" w:rsidRPr="008F02DC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F02D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Schulweg,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Joggingstrecke, Rennstrecke, …</w:t>
                            </w:r>
                          </w:p>
                        </w:tc>
                      </w:tr>
                      <w:tr w:rsidR="008F02DC" w:rsidRPr="001B73E1" w14:paraId="5F5EAFDC" w14:textId="77777777" w:rsidTr="008F02DC">
                        <w:trPr>
                          <w:trHeight w:val="17"/>
                        </w:trPr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3AD6C55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4F21B9B1" w14:textId="77777777" w:rsidR="008F02DC" w:rsidRPr="00C65B1E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02D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5BDD99B6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Meterstab</w:t>
                            </w:r>
                          </w:p>
                        </w:tc>
                      </w:tr>
                      <w:tr w:rsidR="008F02DC" w:rsidRPr="001B73E1" w14:paraId="65DB68A0" w14:textId="77777777" w:rsidTr="008F02DC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4E8D7578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B73E1"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3E061AD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Dezimeter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20FDE98" w14:textId="77777777" w:rsidR="008F02DC" w:rsidRPr="006B1575" w:rsidRDefault="001A547E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6B157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Länge des Fußes, … </w:t>
                            </w:r>
                          </w:p>
                        </w:tc>
                      </w:tr>
                      <w:tr w:rsidR="008F02DC" w:rsidRPr="001B73E1" w14:paraId="70159087" w14:textId="77777777" w:rsidTr="008F02DC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2D49A242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7CE29989" w14:textId="77777777" w:rsidR="008F02DC" w:rsidRPr="00C65B1E" w:rsidRDefault="008F02DC" w:rsidP="008F02DC">
                            <w:pPr>
                              <w:pStyle w:val="Textkrper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F02D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Zentimeter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1C291BA0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Geodreieck</w:t>
                            </w:r>
                          </w:p>
                        </w:tc>
                      </w:tr>
                      <w:tr w:rsidR="008F02DC" w:rsidRPr="001B73E1" w14:paraId="7A60C693" w14:textId="77777777" w:rsidTr="008F02DC">
                        <w:tc>
                          <w:tcPr>
                            <w:tcW w:w="2457" w:type="dxa"/>
                            <w:shd w:val="clear" w:color="auto" w:fill="auto"/>
                            <w:vAlign w:val="center"/>
                          </w:tcPr>
                          <w:p w14:paraId="06568F38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41C11AB4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1B73E1">
                              <w:rPr>
                                <w:sz w:val="24"/>
                                <w:szCs w:val="24"/>
                              </w:rPr>
                              <w:t>Millimeter</w:t>
                            </w:r>
                          </w:p>
                        </w:tc>
                        <w:tc>
                          <w:tcPr>
                            <w:tcW w:w="2457" w:type="dxa"/>
                            <w:vAlign w:val="center"/>
                          </w:tcPr>
                          <w:p w14:paraId="282A508C" w14:textId="77777777" w:rsidR="008F02DC" w:rsidRPr="001B73E1" w:rsidRDefault="008F02DC" w:rsidP="008F02DC">
                            <w:pPr>
                              <w:pStyle w:val="Textkrper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F02DC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Größe von Insekten, Dicke eines Pa</w:t>
                            </w:r>
                            <w:r w:rsidR="00EC55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piers, Länge eines Nagels, …</w:t>
                            </w:r>
                          </w:p>
                        </w:tc>
                      </w:tr>
                    </w:tbl>
                    <w:p w14:paraId="6DAEECB0" w14:textId="77777777" w:rsidR="008F02DC" w:rsidRPr="00904203" w:rsidRDefault="008F02DC" w:rsidP="00F7271E">
                      <w:pPr>
                        <w:pStyle w:val="TabelleKopflinks"/>
                        <w:ind w:left="720"/>
                        <w:rPr>
                          <w:b w:val="0"/>
                          <w:color w:val="C00000"/>
                          <w:sz w:val="26"/>
                          <w:szCs w:val="26"/>
                        </w:rPr>
                      </w:pPr>
                    </w:p>
                    <w:p w14:paraId="6ABAFC5E" w14:textId="77777777" w:rsidR="00904203" w:rsidRDefault="00904203" w:rsidP="001C680D">
                      <w:pPr>
                        <w:pStyle w:val="Textkrper"/>
                        <w:ind w:firstLine="708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227099A9" w14:textId="77777777" w:rsidR="00904203" w:rsidRPr="001C680D" w:rsidRDefault="00904203" w:rsidP="00D742B4">
                      <w:pPr>
                        <w:pStyle w:val="Textkrper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14:paraId="54C3B75E" w14:textId="77777777" w:rsidR="001C680D" w:rsidRDefault="001C680D" w:rsidP="001C680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735E7C38" w14:textId="77777777" w:rsidR="001C680D" w:rsidRPr="00FD1483" w:rsidRDefault="001C680D" w:rsidP="001C680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  <w:p w14:paraId="0AD05FD7" w14:textId="77777777" w:rsidR="001C680D" w:rsidRPr="00875C55" w:rsidRDefault="001C680D" w:rsidP="001C680D">
                      <w:pPr>
                        <w:pStyle w:val="TabelleKopflinks"/>
                        <w:rPr>
                          <w:b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BA392A" w:rsidRPr="00453EC1" w14:paraId="6FB745B8" w14:textId="77777777" w:rsidTr="00B17A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DA7A72" w14:textId="77777777" w:rsidR="00BA392A" w:rsidRPr="00453EC1" w:rsidRDefault="00BA392A" w:rsidP="00B17A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65986D76" w14:textId="77777777" w:rsidR="00BA392A" w:rsidRPr="00453EC1" w:rsidRDefault="00245FD5" w:rsidP="00B17A36">
            <w:pPr>
              <w:rPr>
                <w:b/>
              </w:rPr>
            </w:pPr>
            <w:r>
              <w:rPr>
                <w:b/>
              </w:rPr>
              <w:t>Längenmaße erkennen und einschätzen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AC36FD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C649B3" w14:textId="77777777" w:rsidR="00BA392A" w:rsidRPr="00A03738" w:rsidRDefault="00A03738" w:rsidP="00B17A36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A03738">
              <w:rPr>
                <w:rFonts w:eastAsia="Times New Roman"/>
                <w:b/>
                <w:lang w:val="en-GB"/>
              </w:rPr>
              <w:t>Mathematik</w:t>
            </w:r>
            <w:proofErr w:type="spellEnd"/>
            <w:r w:rsidRPr="00A03738">
              <w:rPr>
                <w:rFonts w:eastAsia="Times New Roman"/>
                <w:b/>
                <w:lang w:val="en-GB"/>
              </w:rPr>
              <w:t xml:space="preserve"> </w:t>
            </w:r>
          </w:p>
          <w:p w14:paraId="72061DEF" w14:textId="77777777" w:rsidR="00A03738" w:rsidRPr="00453EC1" w:rsidRDefault="00A03738" w:rsidP="00245FD5">
            <w:pPr>
              <w:jc w:val="center"/>
              <w:rPr>
                <w:rFonts w:eastAsia="Calibri"/>
                <w:b/>
                <w:lang w:val="en-GB"/>
              </w:rPr>
            </w:pPr>
            <w:r w:rsidRPr="00A03738">
              <w:rPr>
                <w:b/>
                <w:lang w:val="en-GB"/>
              </w:rPr>
              <w:t>M04.01.</w:t>
            </w:r>
            <w:r w:rsidR="00245FD5">
              <w:rPr>
                <w:b/>
                <w:lang w:val="en-GB"/>
              </w:rPr>
              <w:t>4</w:t>
            </w:r>
            <w:r w:rsidRPr="00A03738">
              <w:rPr>
                <w:b/>
                <w:lang w:val="en-GB"/>
              </w:rPr>
              <w:t>.1</w:t>
            </w:r>
          </w:p>
        </w:tc>
      </w:tr>
      <w:tr w:rsidR="00BA392A" w:rsidRPr="00453EC1" w14:paraId="14AF4DE0" w14:textId="77777777" w:rsidTr="00B17A3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64FA9343" w14:textId="77777777" w:rsidR="00BA392A" w:rsidRDefault="00BA392A" w:rsidP="002A42B1">
            <w:pPr>
              <w:pStyle w:val="Kopf8ptafz"/>
              <w:numPr>
                <w:ilvl w:val="0"/>
                <w:numId w:val="0"/>
              </w:numPr>
            </w:pPr>
          </w:p>
          <w:p w14:paraId="7BF04F12" w14:textId="77777777" w:rsidR="001C680D" w:rsidRPr="00A402FC" w:rsidRDefault="001C680D" w:rsidP="002A42B1">
            <w:pPr>
              <w:pStyle w:val="Kopf8ptafz"/>
              <w:numPr>
                <w:ilvl w:val="0"/>
                <w:numId w:val="0"/>
              </w:numPr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D166EA8" w14:textId="77777777" w:rsidR="00BA392A" w:rsidRPr="00453EC1" w:rsidRDefault="00BA392A" w:rsidP="00B17A3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BA392A" w:rsidRPr="00453EC1" w14:paraId="470AADC9" w14:textId="77777777" w:rsidTr="00B17A3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0A00C74" w14:textId="77777777" w:rsidR="00BA392A" w:rsidRPr="00122340" w:rsidRDefault="00BA392A" w:rsidP="00BF238B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7FB9C45E" w14:textId="77777777" w:rsidR="00BA392A" w:rsidRPr="00453EC1" w:rsidRDefault="00BA392A" w:rsidP="00B17A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244B4A71" w14:textId="77777777" w:rsidR="001C680D" w:rsidRDefault="001C680D" w:rsidP="00E4202E">
      <w:pPr>
        <w:pStyle w:val="Textkrper"/>
      </w:pPr>
    </w:p>
    <w:p w14:paraId="77739023" w14:textId="77777777" w:rsidR="001C680D" w:rsidRDefault="001C680D" w:rsidP="00E4202E">
      <w:pPr>
        <w:pStyle w:val="Textkrper"/>
      </w:pPr>
    </w:p>
    <w:p w14:paraId="276D8CAC" w14:textId="77777777" w:rsidR="001C680D" w:rsidRDefault="001C680D" w:rsidP="00E4202E">
      <w:pPr>
        <w:pStyle w:val="Textkrper"/>
      </w:pPr>
    </w:p>
    <w:p w14:paraId="30BA6300" w14:textId="77777777" w:rsidR="001C680D" w:rsidRDefault="001C680D" w:rsidP="00E4202E">
      <w:pPr>
        <w:pStyle w:val="Textkrper"/>
      </w:pPr>
    </w:p>
    <w:p w14:paraId="7974B988" w14:textId="77777777" w:rsidR="001C680D" w:rsidRDefault="001C680D" w:rsidP="00E4202E">
      <w:pPr>
        <w:pStyle w:val="Textkrper"/>
      </w:pPr>
    </w:p>
    <w:p w14:paraId="0DFEA200" w14:textId="77777777" w:rsidR="001C680D" w:rsidRDefault="001C680D" w:rsidP="00E4202E">
      <w:pPr>
        <w:pStyle w:val="Textkrper"/>
      </w:pPr>
    </w:p>
    <w:p w14:paraId="7C999CC2" w14:textId="0663571A" w:rsidR="003A17C3" w:rsidRDefault="003A17C3">
      <w:pPr>
        <w:spacing w:line="240" w:lineRule="exact"/>
        <w:rPr>
          <w:lang w:eastAsia="de-DE"/>
        </w:rPr>
      </w:pPr>
      <w:r>
        <w:br w:type="page"/>
      </w:r>
    </w:p>
    <w:p w14:paraId="57FA1582" w14:textId="77777777" w:rsidR="00A474EA" w:rsidRDefault="00A474EA" w:rsidP="00E4202E">
      <w:pPr>
        <w:pStyle w:val="Textkrper"/>
      </w:pPr>
    </w:p>
    <w:p w14:paraId="3017F817" w14:textId="77777777" w:rsidR="00F93352" w:rsidRDefault="00F93352" w:rsidP="00320911">
      <w:pPr>
        <w:pStyle w:val="Textkrper"/>
        <w:ind w:left="2124"/>
      </w:pPr>
    </w:p>
    <w:p w14:paraId="2295585C" w14:textId="77777777" w:rsidR="000D25B1" w:rsidRDefault="00320911" w:rsidP="00320911">
      <w:pPr>
        <w:pStyle w:val="Textkrper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566B7845" w14:textId="77777777" w:rsidR="000D25B1" w:rsidRDefault="000D25B1">
      <w:pPr>
        <w:spacing w:line="240" w:lineRule="exact"/>
        <w:rPr>
          <w:b/>
          <w:lang w:eastAsia="de-D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0CB8BB" wp14:editId="3C179F46">
                <wp:simplePos x="0" y="0"/>
                <wp:positionH relativeFrom="margin">
                  <wp:align>center</wp:align>
                </wp:positionH>
                <wp:positionV relativeFrom="paragraph">
                  <wp:posOffset>-165735</wp:posOffset>
                </wp:positionV>
                <wp:extent cx="4994476" cy="8518968"/>
                <wp:effectExtent l="0" t="0" r="15875" b="15875"/>
                <wp:wrapNone/>
                <wp:docPr id="54" name="Abgerundetes 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476" cy="85189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4F1E7" id="Abgerundetes Rechteck 54" o:spid="_x0000_s1026" style="position:absolute;margin-left:0;margin-top:-13.05pt;width:393.25pt;height:670.8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" filled="f" strokecolor="#c00000" strokeweight="2pt">
                <w10:wrap anchorx="margin"/>
              </v:roundrect>
            </w:pict>
          </mc:Fallback>
        </mc:AlternateContent>
      </w:r>
    </w:p>
    <w:p w14:paraId="73F1C767" w14:textId="77777777" w:rsidR="00A474EA" w:rsidRPr="00320911" w:rsidRDefault="00320911" w:rsidP="00320911">
      <w:pPr>
        <w:pStyle w:val="Textkrper"/>
        <w:rPr>
          <w:b/>
          <w:sz w:val="24"/>
          <w:szCs w:val="24"/>
        </w:rPr>
      </w:pPr>
      <w:r w:rsidRPr="00320911">
        <w:rPr>
          <w:b/>
          <w:sz w:val="24"/>
          <w:szCs w:val="24"/>
        </w:rPr>
        <w:t>5)</w:t>
      </w:r>
    </w:p>
    <w:p w14:paraId="1D7BC08B" w14:textId="77777777" w:rsidR="006558E1" w:rsidRDefault="006558E1" w:rsidP="00E4202E">
      <w:pPr>
        <w:pStyle w:val="Textkrper"/>
      </w:pPr>
    </w:p>
    <w:tbl>
      <w:tblPr>
        <w:tblStyle w:val="Tabellenraster"/>
        <w:tblW w:w="737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15"/>
        <w:gridCol w:w="3656"/>
      </w:tblGrid>
      <w:tr w:rsidR="006558E1" w:rsidRPr="00A410C8" w14:paraId="1808BA11" w14:textId="77777777" w:rsidTr="005E5574">
        <w:tc>
          <w:tcPr>
            <w:tcW w:w="3715" w:type="dxa"/>
            <w:shd w:val="clear" w:color="auto" w:fill="auto"/>
            <w:vAlign w:val="center"/>
          </w:tcPr>
          <w:p w14:paraId="2F964D5E" w14:textId="77777777" w:rsidR="006558E1" w:rsidRPr="00663C91" w:rsidRDefault="00F93352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C198AC" wp14:editId="330ACEE2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144145</wp:posOffset>
                      </wp:positionV>
                      <wp:extent cx="2755900" cy="4565650"/>
                      <wp:effectExtent l="57150" t="19050" r="63500" b="82550"/>
                      <wp:wrapNone/>
                      <wp:docPr id="45" name="Gerader Verbinde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5900" cy="4565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F75575" id="Gerader Verbinder 4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11.35pt" to="338.4pt,3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558E1" w:rsidRPr="00663C91">
              <w:rPr>
                <w:b/>
                <w:sz w:val="24"/>
                <w:szCs w:val="24"/>
              </w:rPr>
              <w:t>Kopfhörerkabel</w:t>
            </w:r>
            <w:r w:rsidR="006558E1">
              <w:rPr>
                <w:b/>
                <w:sz w:val="24"/>
                <w:szCs w:val="24"/>
              </w:rPr>
              <w:t>: 12 __</w:t>
            </w:r>
          </w:p>
          <w:p w14:paraId="3422E3D2" w14:textId="77777777" w:rsidR="006558E1" w:rsidRPr="00663C91" w:rsidRDefault="00693A4F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0AF8A1F" wp14:editId="29528ED2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491490</wp:posOffset>
                      </wp:positionV>
                      <wp:extent cx="3048000" cy="6731000"/>
                      <wp:effectExtent l="57150" t="38100" r="76200" b="88900"/>
                      <wp:wrapNone/>
                      <wp:docPr id="61" name="Gerader Verbinde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0" cy="673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5E4C6B" id="Gerader Verbinder 61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38.7pt" to="333pt,5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558E1"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F3DD3AC" wp14:editId="61EE4EF7">
                  <wp:extent cx="1508131" cy="1005840"/>
                  <wp:effectExtent l="0" t="0" r="0" b="3810"/>
                  <wp:docPr id="34" name="Bild 2" descr="Smartphone, Mobil, Handy, Musik, Hören, 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rtphone, Mobil, Handy, Musik, Hören, 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7667" cy="10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398AAC82" w14:textId="77777777" w:rsidR="006558E1" w:rsidRPr="00663C91" w:rsidRDefault="006558E1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mm</w:t>
            </w:r>
          </w:p>
        </w:tc>
      </w:tr>
      <w:tr w:rsidR="006558E1" w:rsidRPr="00A410C8" w14:paraId="1B628E4C" w14:textId="77777777" w:rsidTr="005E5574">
        <w:tc>
          <w:tcPr>
            <w:tcW w:w="3715" w:type="dxa"/>
            <w:shd w:val="clear" w:color="auto" w:fill="auto"/>
            <w:vAlign w:val="center"/>
          </w:tcPr>
          <w:p w14:paraId="21D6D28E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Strecke einer 3 Stunden Wanderung</w:t>
            </w:r>
            <w:r>
              <w:rPr>
                <w:b/>
                <w:sz w:val="24"/>
                <w:szCs w:val="24"/>
              </w:rPr>
              <w:t>: 16 __</w:t>
            </w:r>
          </w:p>
          <w:p w14:paraId="495843CA" w14:textId="77777777" w:rsidR="006558E1" w:rsidRPr="00663C91" w:rsidRDefault="00693A4F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583FA3" wp14:editId="6A8E04E3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377190</wp:posOffset>
                      </wp:positionV>
                      <wp:extent cx="2660650" cy="4324350"/>
                      <wp:effectExtent l="57150" t="19050" r="63500" b="95250"/>
                      <wp:wrapNone/>
                      <wp:docPr id="58" name="Gerader Verbinde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0650" cy="432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FA13C7" id="Gerader Verbinder 58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29.7pt" to="344.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" strokecolor="#f79646 [3209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558E1"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55E6CE7" wp14:editId="7284BE18">
                  <wp:extent cx="1802295" cy="1080000"/>
                  <wp:effectExtent l="0" t="0" r="7620" b="6350"/>
                  <wp:docPr id="38" name="Bild 1" descr="Wanderer, Rucksack, Wanderung, Weg, Pfad, Bergwa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nderer, Rucksack, Wanderung, Weg, Pfad, Bergwan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5A2D6AAE" w14:textId="77777777" w:rsidR="006558E1" w:rsidRPr="00663C91" w:rsidRDefault="006558E1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cm</w:t>
            </w:r>
          </w:p>
        </w:tc>
      </w:tr>
      <w:tr w:rsidR="006558E1" w:rsidRPr="00A410C8" w14:paraId="027E0430" w14:textId="77777777" w:rsidTr="005E5574">
        <w:tc>
          <w:tcPr>
            <w:tcW w:w="3715" w:type="dxa"/>
            <w:shd w:val="clear" w:color="auto" w:fill="auto"/>
            <w:vAlign w:val="center"/>
          </w:tcPr>
          <w:p w14:paraId="2EF9C178" w14:textId="77777777" w:rsidR="006558E1" w:rsidRPr="00663C91" w:rsidRDefault="00693A4F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7D994D" wp14:editId="126EFF1C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120650</wp:posOffset>
                      </wp:positionV>
                      <wp:extent cx="3136900" cy="4210050"/>
                      <wp:effectExtent l="57150" t="38100" r="63500" b="76200"/>
                      <wp:wrapNone/>
                      <wp:docPr id="56" name="Gerader Verbinde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136900" cy="421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280CD3" id="Gerader Verbinder 56" o:spid="_x0000_s1026" style="position:absolute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9.5pt" to="344.5pt,3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" strokecolor="#8064a2 [3207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558E1" w:rsidRPr="00663C91">
              <w:rPr>
                <w:b/>
                <w:sz w:val="24"/>
                <w:szCs w:val="24"/>
              </w:rPr>
              <w:t>Höhe der Tür</w:t>
            </w:r>
            <w:r w:rsidR="006558E1">
              <w:rPr>
                <w:b/>
                <w:sz w:val="24"/>
                <w:szCs w:val="24"/>
              </w:rPr>
              <w:t>: 2 __</w:t>
            </w:r>
          </w:p>
          <w:p w14:paraId="3E7FD37D" w14:textId="77777777" w:rsidR="006558E1" w:rsidRPr="00663C91" w:rsidRDefault="00693A4F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73D8A5F" wp14:editId="1EF23701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512445</wp:posOffset>
                      </wp:positionV>
                      <wp:extent cx="2991160" cy="1327150"/>
                      <wp:effectExtent l="38100" t="38100" r="76200" b="82550"/>
                      <wp:wrapNone/>
                      <wp:docPr id="57" name="Gerader Verbinde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91160" cy="1327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62074" id="Gerader Verbinder 57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40.35pt" to="333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" strokecolor="#9bbb59 [3206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6558E1"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D34E8B2" wp14:editId="01CFCB83">
                  <wp:extent cx="801547" cy="1079500"/>
                  <wp:effectExtent l="0" t="0" r="0" b="6350"/>
                  <wp:docPr id="40" name="Bild 1" descr="Haus, Front, Grün, Tür, Fenster, Eingang, Home, Wo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us, Front, Grün, Tür, Fenster, Eingang, Home, Woh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26"/>
                          <a:stretch/>
                        </pic:blipFill>
                        <pic:spPr bwMode="auto">
                          <a:xfrm>
                            <a:off x="0" y="0"/>
                            <a:ext cx="80191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48E13368" w14:textId="77777777" w:rsidR="006558E1" w:rsidRPr="00663C91" w:rsidRDefault="006558E1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cm</w:t>
            </w:r>
          </w:p>
        </w:tc>
      </w:tr>
      <w:tr w:rsidR="006558E1" w:rsidRPr="00A410C8" w14:paraId="1AE654B5" w14:textId="77777777" w:rsidTr="005E5574">
        <w:tc>
          <w:tcPr>
            <w:tcW w:w="3715" w:type="dxa"/>
            <w:shd w:val="clear" w:color="auto" w:fill="auto"/>
            <w:vAlign w:val="center"/>
          </w:tcPr>
          <w:p w14:paraId="37734C07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Länge des Geodreiecks</w:t>
            </w:r>
            <w:r>
              <w:rPr>
                <w:b/>
                <w:sz w:val="24"/>
                <w:szCs w:val="24"/>
              </w:rPr>
              <w:t>: 15, 6 __</w:t>
            </w:r>
          </w:p>
          <w:p w14:paraId="5D3870ED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</w:p>
          <w:p w14:paraId="59511068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BBF01B6" wp14:editId="09B1618A">
                  <wp:extent cx="1418671" cy="710419"/>
                  <wp:effectExtent l="0" t="0" r="0" b="0"/>
                  <wp:docPr id="41" name="Bild 2" descr="Geodreieck, Geometrie, Mathematik, Winkel, Geometr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dreieck, Geometrie, Mathematik, Winkel, Geometr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64" cy="71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15EF5D98" w14:textId="77777777" w:rsidR="006558E1" w:rsidRPr="00663C91" w:rsidRDefault="00F93352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4F79B02" wp14:editId="5A029E8D">
                      <wp:simplePos x="0" y="0"/>
                      <wp:positionH relativeFrom="column">
                        <wp:posOffset>-554990</wp:posOffset>
                      </wp:positionH>
                      <wp:positionV relativeFrom="paragraph">
                        <wp:posOffset>-2223135</wp:posOffset>
                      </wp:positionV>
                      <wp:extent cx="2496820" cy="3949700"/>
                      <wp:effectExtent l="57150" t="38100" r="74930" b="88900"/>
                      <wp:wrapNone/>
                      <wp:docPr id="55" name="Gerader Verbinde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96820" cy="3949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0F5805" id="Gerader Verbinder 55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7pt,-175.05pt" to="152.9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" strokecolor="#4bacc6 [3208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proofErr w:type="spellStart"/>
            <w:r w:rsidR="006558E1" w:rsidRPr="00663C91">
              <w:rPr>
                <w:b/>
                <w:sz w:val="24"/>
                <w:szCs w:val="24"/>
              </w:rPr>
              <w:t>dm</w:t>
            </w:r>
            <w:proofErr w:type="spellEnd"/>
            <w:r w:rsidR="006558E1" w:rsidRPr="00663C9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558E1" w:rsidRPr="00A410C8" w14:paraId="51F0BC1B" w14:textId="77777777" w:rsidTr="005E5574">
        <w:tc>
          <w:tcPr>
            <w:tcW w:w="3715" w:type="dxa"/>
            <w:shd w:val="clear" w:color="auto" w:fill="auto"/>
            <w:vAlign w:val="center"/>
          </w:tcPr>
          <w:p w14:paraId="114C57FB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Bleistift</w:t>
            </w: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8966C2" wp14:editId="7F37EAA7">
                  <wp:extent cx="874000" cy="1080000"/>
                  <wp:effectExtent l="0" t="0" r="2540" b="6350"/>
                  <wp:docPr id="43" name="Bild 2" descr="Bleistift, Grün, Schrifttools, Schul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eistift, Grün, Schrifttools, Schul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</w:rPr>
              <w:t xml:space="preserve"> 15 __</w:t>
            </w:r>
          </w:p>
        </w:tc>
        <w:tc>
          <w:tcPr>
            <w:tcW w:w="3656" w:type="dxa"/>
            <w:vAlign w:val="center"/>
          </w:tcPr>
          <w:p w14:paraId="38D802D0" w14:textId="77777777" w:rsidR="006558E1" w:rsidRPr="00663C91" w:rsidRDefault="006558E1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km</w:t>
            </w:r>
          </w:p>
        </w:tc>
      </w:tr>
      <w:tr w:rsidR="006558E1" w:rsidRPr="00A410C8" w14:paraId="079DFE8E" w14:textId="77777777" w:rsidTr="005E5574">
        <w:tc>
          <w:tcPr>
            <w:tcW w:w="3715" w:type="dxa"/>
            <w:shd w:val="clear" w:color="auto" w:fill="auto"/>
            <w:vAlign w:val="center"/>
          </w:tcPr>
          <w:p w14:paraId="1B6D29C8" w14:textId="77777777" w:rsidR="006558E1" w:rsidRPr="00663C91" w:rsidRDefault="006558E1" w:rsidP="005E5574">
            <w:pPr>
              <w:pStyle w:val="Textkrper"/>
              <w:jc w:val="left"/>
              <w:rPr>
                <w:b/>
                <w:noProof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Dicke eines Handys</w:t>
            </w:r>
            <w:r>
              <w:rPr>
                <w:b/>
                <w:sz w:val="24"/>
                <w:szCs w:val="24"/>
              </w:rPr>
              <w:t>: 6 __</w:t>
            </w:r>
          </w:p>
          <w:p w14:paraId="45E8AC8E" w14:textId="77777777" w:rsidR="006558E1" w:rsidRPr="00663C91" w:rsidRDefault="006558E1" w:rsidP="005E5574">
            <w:pPr>
              <w:pStyle w:val="Textkrper"/>
              <w:jc w:val="left"/>
              <w:rPr>
                <w:b/>
                <w:sz w:val="24"/>
                <w:szCs w:val="24"/>
              </w:rPr>
            </w:pPr>
            <w:r w:rsidRPr="00663C91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F320221" wp14:editId="5C887065">
                  <wp:extent cx="1080000" cy="1004779"/>
                  <wp:effectExtent l="0" t="0" r="6350" b="5080"/>
                  <wp:docPr id="44" name="Bild 1" descr="Mobil, Telefon, Samsung, Musik, Techn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bil, Telefon, Samsung, Musik, Technolog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8" b="38751"/>
                          <a:stretch/>
                        </pic:blipFill>
                        <pic:spPr bwMode="auto">
                          <a:xfrm>
                            <a:off x="0" y="0"/>
                            <a:ext cx="1080000" cy="100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0A30A7B2" w14:textId="77777777" w:rsidR="006558E1" w:rsidRPr="00663C91" w:rsidRDefault="006558E1" w:rsidP="005E5574">
            <w:pPr>
              <w:pStyle w:val="Textkrper"/>
              <w:jc w:val="right"/>
              <w:rPr>
                <w:b/>
                <w:sz w:val="24"/>
                <w:szCs w:val="24"/>
              </w:rPr>
            </w:pPr>
            <w:r w:rsidRPr="00663C91">
              <w:rPr>
                <w:b/>
                <w:sz w:val="24"/>
                <w:szCs w:val="24"/>
              </w:rPr>
              <w:t>m</w:t>
            </w:r>
          </w:p>
        </w:tc>
      </w:tr>
    </w:tbl>
    <w:p w14:paraId="694338A5" w14:textId="77777777" w:rsidR="00AF06BD" w:rsidRDefault="00AF06BD">
      <w:pPr>
        <w:spacing w:line="240" w:lineRule="exact"/>
        <w:rPr>
          <w:lang w:eastAsia="de-DE"/>
        </w:rPr>
      </w:pPr>
      <w:r>
        <w:br w:type="page"/>
      </w:r>
    </w:p>
    <w:p w14:paraId="2B28E63E" w14:textId="77777777" w:rsidR="006558E1" w:rsidRDefault="006558E1" w:rsidP="00E4202E">
      <w:pPr>
        <w:pStyle w:val="Textkrper"/>
      </w:pPr>
    </w:p>
    <w:p w14:paraId="6BC98D18" w14:textId="77777777" w:rsidR="00A474EA" w:rsidRDefault="00A474EA" w:rsidP="00E4202E">
      <w:pPr>
        <w:pStyle w:val="Textkrper"/>
      </w:pPr>
    </w:p>
    <w:p w14:paraId="2E36CD0D" w14:textId="77777777" w:rsidR="00F7271E" w:rsidRDefault="00F7271E" w:rsidP="00E4202E">
      <w:pPr>
        <w:pStyle w:val="Textkrper"/>
      </w:pPr>
    </w:p>
    <w:p w14:paraId="076544F7" w14:textId="77777777" w:rsidR="00320911" w:rsidRDefault="00320911" w:rsidP="00F7271E">
      <w:pPr>
        <w:pStyle w:val="Textkrper"/>
      </w:pPr>
    </w:p>
    <w:p w14:paraId="53137805" w14:textId="77777777" w:rsidR="00F7271E" w:rsidRPr="00320911" w:rsidRDefault="0013722C" w:rsidP="00F7271E">
      <w:pPr>
        <w:pStyle w:val="Textkrp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4CCCAC" wp14:editId="1254D79A">
                <wp:simplePos x="0" y="0"/>
                <wp:positionH relativeFrom="column">
                  <wp:posOffset>105410</wp:posOffset>
                </wp:positionH>
                <wp:positionV relativeFrom="paragraph">
                  <wp:posOffset>-163830</wp:posOffset>
                </wp:positionV>
                <wp:extent cx="4641448" cy="3200400"/>
                <wp:effectExtent l="0" t="0" r="26035" b="19050"/>
                <wp:wrapNone/>
                <wp:docPr id="482" name="Abgerundetes Rechteck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448" cy="3200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D3521" id="Abgerundetes Rechteck 482" o:spid="_x0000_s1026" style="position:absolute;margin-left:8.3pt;margin-top:-12.9pt;width:365.45pt;height:25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" filled="f" strokecolor="#c0504d [3205]" strokeweight="2pt"/>
            </w:pict>
          </mc:Fallback>
        </mc:AlternateContent>
      </w:r>
      <w:r w:rsidR="005668F4" w:rsidRPr="0032091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DFDED3" wp14:editId="3674211D">
                <wp:simplePos x="0" y="0"/>
                <wp:positionH relativeFrom="column">
                  <wp:posOffset>900366</wp:posOffset>
                </wp:positionH>
                <wp:positionV relativeFrom="paragraph">
                  <wp:posOffset>118142</wp:posOffset>
                </wp:positionV>
                <wp:extent cx="5625465" cy="2583815"/>
                <wp:effectExtent l="0" t="0" r="13335" b="26035"/>
                <wp:wrapNone/>
                <wp:docPr id="481" name="Gruppieren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465" cy="2583815"/>
                          <a:chOff x="0" y="0"/>
                          <a:chExt cx="5625536" cy="2584449"/>
                        </a:xfrm>
                      </wpg:grpSpPr>
                      <wpg:grpSp>
                        <wpg:cNvPr id="479" name="Gruppieren 479"/>
                        <wpg:cNvGrpSpPr/>
                        <wpg:grpSpPr>
                          <a:xfrm>
                            <a:off x="0" y="0"/>
                            <a:ext cx="4502198" cy="2584449"/>
                            <a:chOff x="0" y="0"/>
                            <a:chExt cx="4502198" cy="2584449"/>
                          </a:xfrm>
                        </wpg:grpSpPr>
                        <wps:wsp>
                          <wps:cNvPr id="463" name="Horizontaler Bildlauf 451"/>
                          <wps:cNvSpPr/>
                          <wps:spPr>
                            <a:xfrm>
                              <a:off x="5787" y="538223"/>
                              <a:ext cx="3600000" cy="443132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B2092D" w14:textId="77777777" w:rsidR="00D742B4" w:rsidRDefault="00D742B4" w:rsidP="00D742B4">
                                <w:pPr>
                                  <w:jc w:val="center"/>
                                </w:pPr>
                                <w:r>
                                  <w:t>Weg vom Sofa zum Esstisch</w:t>
                                </w:r>
                                <w:r w:rsidR="00033D96">
                                  <w:t>, Länge des</w:t>
                                </w:r>
                                <w:r w:rsidR="00B33B36">
                                  <w:t xml:space="preserve"> Smart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Horizontaler Bildlauf 452"/>
                          <wps:cNvSpPr/>
                          <wps:spPr>
                            <a:xfrm>
                              <a:off x="5787" y="1099595"/>
                              <a:ext cx="3600000" cy="443132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32A974" w14:textId="77777777" w:rsidR="00B33B36" w:rsidRDefault="00B33B36" w:rsidP="00B33B36">
                                <w:pPr>
                                  <w:jc w:val="center"/>
                                </w:pPr>
                                <w:r>
                                  <w:t xml:space="preserve">Breite des Kühlschranks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Horizontaler Bildlauf 460"/>
                          <wps:cNvSpPr/>
                          <wps:spPr>
                            <a:xfrm>
                              <a:off x="0" y="1643605"/>
                              <a:ext cx="3600000" cy="443132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E103E1" w14:textId="77777777" w:rsidR="00C3602A" w:rsidRDefault="00C3602A" w:rsidP="00E52727">
                                <w:pPr>
                                  <w:jc w:val="center"/>
                                </w:pPr>
                                <w:r>
                                  <w:t>Länge des Zeigefingers</w:t>
                                </w:r>
                                <w:r w:rsidR="00B33B36">
                                  <w:t>, Breite von Toilettenpapier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Horizontaler Bildlauf 461"/>
                          <wps:cNvSpPr/>
                          <wps:spPr>
                            <a:xfrm>
                              <a:off x="0" y="2141317"/>
                              <a:ext cx="3600000" cy="443132"/>
                            </a:xfrm>
                            <a:prstGeom prst="horizontalScroll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67DD2" w14:textId="77777777" w:rsidR="00C3602A" w:rsidRDefault="00B33B36" w:rsidP="00E52727">
                                <w:r>
                                  <w:t>Dicke des Geodreiecks, Breite eines Kästchen</w:t>
                                </w:r>
                                <w:r w:rsidR="00847B29">
                                  <w:t>s</w:t>
                                </w:r>
                                <w:r>
                                  <w:t xml:space="preserve"> im Matheheft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Horizontaler Bildlauf 451"/>
                          <wps:cNvSpPr/>
                          <wps:spPr>
                            <a:xfrm>
                              <a:off x="11574" y="0"/>
                              <a:ext cx="3600000" cy="443132"/>
                            </a:xfrm>
                            <a:prstGeom prst="horizontalScroll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8F0BA3" w14:textId="77777777" w:rsidR="00F7271E" w:rsidRDefault="00F7271E" w:rsidP="00F7271E">
                                <w:pPr>
                                  <w:jc w:val="center"/>
                                </w:pPr>
                                <w:r>
                                  <w:t>Weg zur Bushaltestelle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Geschweifte Klammer rechts 478"/>
                          <wps:cNvSpPr/>
                          <wps:spPr>
                            <a:xfrm>
                              <a:off x="3796311" y="271962"/>
                              <a:ext cx="705887" cy="2164080"/>
                            </a:xfrm>
                            <a:prstGeom prst="rightBrace">
                              <a:avLst>
                                <a:gd name="adj1" fmla="val 61891"/>
                                <a:gd name="adj2" fmla="val 47326"/>
                              </a:avLst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0" name="Vertikales Scrollen 480"/>
                        <wps:cNvSpPr/>
                        <wps:spPr>
                          <a:xfrm>
                            <a:off x="4311569" y="283580"/>
                            <a:ext cx="1313967" cy="1771059"/>
                          </a:xfrm>
                          <a:prstGeom prst="verticalScroll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71FBE" w14:textId="77777777" w:rsidR="00320911" w:rsidRDefault="00320911" w:rsidP="00320911">
                              <w:pPr>
                                <w:jc w:val="center"/>
                              </w:pPr>
                              <w:r>
                                <w:t xml:space="preserve">Viele weitere Antwortmöglichkeiten! Zeigen Sie die Lösungen der Lehrkraft, falls Sie unsicher sind.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58F24" id="Gruppieren 481" o:spid="_x0000_s1055" style="position:absolute;left:0;text-align:left;margin-left:70.9pt;margin-top:9.3pt;width:442.95pt;height:203.45pt;z-index:251732992" coordsize="56255,2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">
                <v:group id="Gruppieren 479" o:spid="_x0000_s1056" style="position:absolute;width:45021;height:25844" coordsize="45021,2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Horizontaler Bildlauf 451" o:spid="_x0000_s1057" type="#_x0000_t98" style="position:absolute;left:57;top:5382;width:36000;height:4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" fillcolor="white [3201]" strokecolor="#4f81bd [3204]" strokeweight="2pt">
                    <v:textbox>
                      <w:txbxContent>
                        <w:p w:rsidR="00D742B4" w:rsidRDefault="00D742B4" w:rsidP="00D742B4">
                          <w:pPr>
                            <w:jc w:val="center"/>
                          </w:pPr>
                          <w:r>
                            <w:t>Weg vom Sofa zum Esstisch</w:t>
                          </w:r>
                          <w:r w:rsidR="00033D96">
                            <w:t>, Länge des</w:t>
                          </w:r>
                          <w:r w:rsidR="00B33B36">
                            <w:t xml:space="preserve"> Smart</w:t>
                          </w:r>
                        </w:p>
                      </w:txbxContent>
                    </v:textbox>
                  </v:shape>
                  <v:shape id="Horizontaler Bildlauf 452" o:spid="_x0000_s1058" type="#_x0000_t98" style="position:absolute;left:57;top:10995;width:36000;height:4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" fillcolor="white [3201]" strokecolor="#c0504d [3205]" strokeweight="2pt">
                    <v:textbox>
                      <w:txbxContent>
                        <w:p w:rsidR="00B33B36" w:rsidRDefault="00B33B36" w:rsidP="00B33B36">
                          <w:pPr>
                            <w:jc w:val="center"/>
                          </w:pPr>
                          <w:r>
                            <w:t xml:space="preserve">Breite des Kühlschranks </w:t>
                          </w:r>
                        </w:p>
                      </w:txbxContent>
                    </v:textbox>
                  </v:shape>
                  <v:shape id="Horizontaler Bildlauf 460" o:spid="_x0000_s1059" type="#_x0000_t98" style="position:absolute;top:16436;width:36000;height:4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" fillcolor="white [3201]" strokecolor="#9bbb59 [3206]" strokeweight="2pt">
                    <v:textbox>
                      <w:txbxContent>
                        <w:p w:rsidR="00C3602A" w:rsidRDefault="00C3602A" w:rsidP="00E52727">
                          <w:pPr>
                            <w:jc w:val="center"/>
                          </w:pPr>
                          <w:r>
                            <w:t>Länge des Zeigefingers</w:t>
                          </w:r>
                          <w:r w:rsidR="00B33B36">
                            <w:t>, Breite von Toilettenpapier</w:t>
                          </w:r>
                        </w:p>
                      </w:txbxContent>
                    </v:textbox>
                  </v:shape>
                  <v:shape id="Horizontaler Bildlauf 461" o:spid="_x0000_s1060" type="#_x0000_t98" style="position:absolute;top:21413;width:36000;height:4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" fillcolor="white [3201]" strokecolor="#8064a2 [3207]" strokeweight="2pt">
                    <v:textbox>
                      <w:txbxContent>
                        <w:p w:rsidR="00C3602A" w:rsidRDefault="00B33B36" w:rsidP="00E52727">
                          <w:r>
                            <w:t>Dicke des Geodreiecks, Breite eines Kästchen</w:t>
                          </w:r>
                          <w:r w:rsidR="00847B29">
                            <w:t>s</w:t>
                          </w:r>
                          <w:r>
                            <w:t xml:space="preserve"> im Matheheft</w:t>
                          </w:r>
                        </w:p>
                      </w:txbxContent>
                    </v:textbox>
                  </v:shape>
                  <v:shape id="Horizontaler Bildlauf 451" o:spid="_x0000_s1061" type="#_x0000_t98" style="position:absolute;left:115;width:36000;height:4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" fillcolor="white [3201]" strokecolor="black [3200]" strokeweight="2pt">
                    <v:textbox>
                      <w:txbxContent>
                        <w:p w:rsidR="00F7271E" w:rsidRDefault="00F7271E" w:rsidP="00F7271E">
                          <w:pPr>
                            <w:jc w:val="center"/>
                          </w:pPr>
                          <w:r>
                            <w:t>Weg zur Bushaltestelle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Geschweifte Klammer rechts 478" o:spid="_x0000_s1062" type="#_x0000_t88" style="position:absolute;left:37963;top:2719;width:7058;height:21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" adj="4361,10222" strokecolor="#bc4542 [3045]"/>
                </v:group>
                <v:shape id="Vertikales Scrollen 480" o:spid="_x0000_s1063" type="#_x0000_t97" style="position:absolute;left:43115;top:2835;width:13140;height:17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" fillcolor="white [3201]" strokecolor="#c0504d [3205]" strokeweight="2pt">
                  <v:textbox>
                    <w:txbxContent>
                      <w:p w:rsidR="00320911" w:rsidRDefault="00320911" w:rsidP="00320911">
                        <w:pPr>
                          <w:jc w:val="center"/>
                        </w:pPr>
                        <w:r>
                          <w:t xml:space="preserve">Viele weitere Antwortmöglichkeiten! Zeigen Sie die Lösungen der Lehrkraft, falls Sie unsicher sind.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0911">
        <w:tab/>
      </w:r>
      <w:r w:rsidR="00320911" w:rsidRPr="00320911">
        <w:rPr>
          <w:sz w:val="24"/>
          <w:szCs w:val="24"/>
        </w:rPr>
        <w:t xml:space="preserve">6) </w:t>
      </w:r>
    </w:p>
    <w:p w14:paraId="2CF02BD0" w14:textId="77777777" w:rsidR="00F7271E" w:rsidRPr="00320911" w:rsidRDefault="00F7271E" w:rsidP="00F7271E">
      <w:pPr>
        <w:pStyle w:val="Textkrper"/>
        <w:numPr>
          <w:ilvl w:val="0"/>
          <w:numId w:val="39"/>
        </w:numPr>
        <w:spacing w:line="360" w:lineRule="auto"/>
        <w:rPr>
          <w:sz w:val="24"/>
          <w:szCs w:val="24"/>
        </w:rPr>
      </w:pPr>
      <w:r w:rsidRPr="00320911">
        <w:rPr>
          <w:sz w:val="24"/>
          <w:szCs w:val="24"/>
        </w:rPr>
        <w:t>1 km</w:t>
      </w:r>
    </w:p>
    <w:p w14:paraId="14CD95CB" w14:textId="77777777" w:rsidR="00F7271E" w:rsidRPr="00320911" w:rsidRDefault="00F7271E" w:rsidP="00F7271E">
      <w:pPr>
        <w:pStyle w:val="Textkrper"/>
        <w:spacing w:line="360" w:lineRule="auto"/>
        <w:ind w:left="720"/>
        <w:rPr>
          <w:sz w:val="24"/>
          <w:szCs w:val="24"/>
        </w:rPr>
      </w:pPr>
    </w:p>
    <w:p w14:paraId="2DF84E4F" w14:textId="77777777" w:rsidR="00F7271E" w:rsidRPr="00320911" w:rsidRDefault="00F7271E" w:rsidP="00F7271E">
      <w:pPr>
        <w:pStyle w:val="Textkrper"/>
        <w:numPr>
          <w:ilvl w:val="0"/>
          <w:numId w:val="39"/>
        </w:numPr>
        <w:spacing w:line="360" w:lineRule="auto"/>
        <w:rPr>
          <w:sz w:val="24"/>
          <w:szCs w:val="24"/>
        </w:rPr>
      </w:pPr>
      <w:r w:rsidRPr="00320911">
        <w:rPr>
          <w:sz w:val="24"/>
          <w:szCs w:val="24"/>
        </w:rPr>
        <w:t>3 m</w:t>
      </w:r>
    </w:p>
    <w:p w14:paraId="29E10411" w14:textId="77777777" w:rsidR="00F7271E" w:rsidRPr="00320911" w:rsidRDefault="00F7271E" w:rsidP="00F7271E">
      <w:pPr>
        <w:pStyle w:val="Textkrper"/>
        <w:spacing w:line="360" w:lineRule="auto"/>
        <w:ind w:left="720"/>
        <w:rPr>
          <w:sz w:val="24"/>
          <w:szCs w:val="24"/>
        </w:rPr>
      </w:pPr>
    </w:p>
    <w:p w14:paraId="3865D213" w14:textId="77777777" w:rsidR="00F7271E" w:rsidRPr="00320911" w:rsidRDefault="00F7271E" w:rsidP="00F7271E">
      <w:pPr>
        <w:pStyle w:val="Textkrper"/>
        <w:numPr>
          <w:ilvl w:val="0"/>
          <w:numId w:val="39"/>
        </w:numPr>
        <w:spacing w:line="360" w:lineRule="auto"/>
        <w:rPr>
          <w:sz w:val="24"/>
          <w:szCs w:val="24"/>
        </w:rPr>
      </w:pPr>
      <w:r w:rsidRPr="00320911">
        <w:rPr>
          <w:sz w:val="24"/>
          <w:szCs w:val="24"/>
        </w:rPr>
        <w:t xml:space="preserve">5 </w:t>
      </w:r>
      <w:proofErr w:type="spellStart"/>
      <w:r w:rsidRPr="00320911">
        <w:rPr>
          <w:sz w:val="24"/>
          <w:szCs w:val="24"/>
        </w:rPr>
        <w:t>dm</w:t>
      </w:r>
      <w:proofErr w:type="spellEnd"/>
    </w:p>
    <w:p w14:paraId="3538EAD6" w14:textId="77777777" w:rsidR="00F7271E" w:rsidRPr="00320911" w:rsidRDefault="00F7271E" w:rsidP="00F7271E">
      <w:pPr>
        <w:pStyle w:val="Textkrper"/>
        <w:spacing w:line="360" w:lineRule="auto"/>
        <w:ind w:left="720"/>
        <w:rPr>
          <w:sz w:val="24"/>
          <w:szCs w:val="24"/>
        </w:rPr>
      </w:pPr>
    </w:p>
    <w:p w14:paraId="6395D59A" w14:textId="77777777" w:rsidR="00F7271E" w:rsidRPr="00320911" w:rsidRDefault="00F7271E" w:rsidP="00F7271E">
      <w:pPr>
        <w:pStyle w:val="Textkrper"/>
        <w:numPr>
          <w:ilvl w:val="0"/>
          <w:numId w:val="39"/>
        </w:numPr>
        <w:spacing w:line="360" w:lineRule="auto"/>
        <w:rPr>
          <w:sz w:val="24"/>
          <w:szCs w:val="24"/>
        </w:rPr>
      </w:pPr>
      <w:r w:rsidRPr="00320911">
        <w:rPr>
          <w:sz w:val="24"/>
          <w:szCs w:val="24"/>
        </w:rPr>
        <w:t xml:space="preserve">9 cm  </w:t>
      </w:r>
    </w:p>
    <w:p w14:paraId="06306830" w14:textId="77777777" w:rsidR="00F7271E" w:rsidRPr="00320911" w:rsidRDefault="00F7271E" w:rsidP="00F7271E">
      <w:pPr>
        <w:pStyle w:val="Textkrper"/>
        <w:spacing w:line="360" w:lineRule="auto"/>
        <w:ind w:left="720"/>
        <w:rPr>
          <w:sz w:val="24"/>
          <w:szCs w:val="24"/>
        </w:rPr>
      </w:pPr>
    </w:p>
    <w:p w14:paraId="0A19BADB" w14:textId="77777777" w:rsidR="00F7271E" w:rsidRPr="00320911" w:rsidRDefault="00F7271E" w:rsidP="00F7271E">
      <w:pPr>
        <w:pStyle w:val="Textkrper"/>
        <w:numPr>
          <w:ilvl w:val="0"/>
          <w:numId w:val="39"/>
        </w:numPr>
        <w:spacing w:line="360" w:lineRule="auto"/>
        <w:rPr>
          <w:sz w:val="24"/>
          <w:szCs w:val="24"/>
        </w:rPr>
      </w:pPr>
      <w:r w:rsidRPr="00320911">
        <w:rPr>
          <w:sz w:val="24"/>
          <w:szCs w:val="24"/>
        </w:rPr>
        <w:t xml:space="preserve">1 mm </w:t>
      </w:r>
    </w:p>
    <w:p w14:paraId="182206A1" w14:textId="77777777" w:rsidR="00F7271E" w:rsidRPr="00320911" w:rsidRDefault="00F7271E" w:rsidP="00E4202E">
      <w:pPr>
        <w:pStyle w:val="Textkrper"/>
        <w:rPr>
          <w:sz w:val="24"/>
          <w:szCs w:val="24"/>
        </w:rPr>
      </w:pPr>
    </w:p>
    <w:p w14:paraId="6C650243" w14:textId="77777777" w:rsidR="00A474EA" w:rsidRPr="00320911" w:rsidRDefault="00A474EA" w:rsidP="00E4202E">
      <w:pPr>
        <w:pStyle w:val="Textkrper"/>
        <w:rPr>
          <w:sz w:val="24"/>
          <w:szCs w:val="24"/>
        </w:rPr>
      </w:pPr>
    </w:p>
    <w:p w14:paraId="7A14B1E2" w14:textId="77777777" w:rsidR="00A474EA" w:rsidRPr="00320911" w:rsidRDefault="00A474EA" w:rsidP="00E4202E">
      <w:pPr>
        <w:pStyle w:val="Textkrper"/>
        <w:rPr>
          <w:sz w:val="24"/>
          <w:szCs w:val="24"/>
        </w:rPr>
      </w:pPr>
    </w:p>
    <w:sectPr w:rsidR="00A474EA" w:rsidRPr="00320911" w:rsidSect="00BF021C">
      <w:headerReference w:type="default" r:id="rId39"/>
      <w:footerReference w:type="default" r:id="rId40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28A0" w14:textId="77777777" w:rsidR="00903BC2" w:rsidRDefault="00903BC2" w:rsidP="001E03DE">
      <w:r>
        <w:separator/>
      </w:r>
    </w:p>
  </w:endnote>
  <w:endnote w:type="continuationSeparator" w:id="0">
    <w:p w14:paraId="09B9545F" w14:textId="77777777" w:rsidR="00903BC2" w:rsidRDefault="00903BC2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AB0F" w14:textId="65EDA8D1" w:rsidR="00DA68DC" w:rsidRPr="002E2050" w:rsidRDefault="00DA68DC" w:rsidP="002E2050">
    <w:pPr>
      <w:pStyle w:val="Fuzeile"/>
    </w:pPr>
    <w:r w:rsidRPr="00595C5A">
      <w:t xml:space="preserve">© </w:t>
    </w:r>
    <w:r w:rsidR="00F07033">
      <w:t>Zentrum für Schulqualität und Lehrerbildung</w:t>
    </w:r>
    <w:r w:rsidR="0032000F">
      <w:t xml:space="preserve"> </w:t>
    </w:r>
    <w:r w:rsidR="00BF238B">
      <w:t>20</w:t>
    </w:r>
    <w:r w:rsidR="00BF238B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D33DD" w14:textId="77777777" w:rsidR="00903BC2" w:rsidRDefault="00903BC2" w:rsidP="001E03DE">
      <w:r>
        <w:separator/>
      </w:r>
    </w:p>
  </w:footnote>
  <w:footnote w:type="continuationSeparator" w:id="0">
    <w:p w14:paraId="3AA9C99C" w14:textId="77777777" w:rsidR="00903BC2" w:rsidRDefault="00903BC2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C92CC" w14:textId="77777777" w:rsidR="00DA68DC" w:rsidRPr="006A1C37" w:rsidRDefault="00F07033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A92D6A" wp14:editId="35401652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8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8A40" w14:textId="77777777" w:rsidR="00F07033" w:rsidRDefault="00F07033" w:rsidP="00F07033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" name="Grafik 8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2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457" o:spid="_x0000_s1064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<v:textbox>
                  <w:txbxContent>
                    <w:p w:rsidR="00F07033" w:rsidRDefault="00F07033" w:rsidP="00F07033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1" o:spid="_x0000_s1066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">
                <v:imagedata r:id="rId2" o:title=""/>
              </v:shape>
              <v:line id="Gerade Verbindung 460" o:spid="_x0000_s1067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25BB7"/>
    <w:multiLevelType w:val="hybridMultilevel"/>
    <w:tmpl w:val="CB3AF902"/>
    <w:lvl w:ilvl="0" w:tplc="788C1E6A">
      <w:start w:val="1"/>
      <w:numFmt w:val="decimal"/>
      <w:lvlText w:val="%1)"/>
      <w:lvlJc w:val="left"/>
      <w:pPr>
        <w:ind w:left="1428" w:hanging="360"/>
      </w:pPr>
      <w:rPr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8182A38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143FE"/>
    <w:multiLevelType w:val="hybridMultilevel"/>
    <w:tmpl w:val="520C306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6203D1"/>
    <w:multiLevelType w:val="hybridMultilevel"/>
    <w:tmpl w:val="41D04726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E4EC5"/>
    <w:multiLevelType w:val="hybridMultilevel"/>
    <w:tmpl w:val="699284D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26224"/>
    <w:multiLevelType w:val="hybridMultilevel"/>
    <w:tmpl w:val="B5C6130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D58B7"/>
    <w:multiLevelType w:val="hybridMultilevel"/>
    <w:tmpl w:val="A85C84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E650875"/>
    <w:multiLevelType w:val="hybridMultilevel"/>
    <w:tmpl w:val="28141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D6684B"/>
    <w:multiLevelType w:val="hybridMultilevel"/>
    <w:tmpl w:val="699284D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96708"/>
    <w:multiLevelType w:val="hybridMultilevel"/>
    <w:tmpl w:val="83444212"/>
    <w:lvl w:ilvl="0" w:tplc="0407000F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70011">
      <w:start w:val="1"/>
      <w:numFmt w:val="decimal"/>
      <w:lvlText w:val="%2)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2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3E073E2"/>
    <w:multiLevelType w:val="hybridMultilevel"/>
    <w:tmpl w:val="07A81FD8"/>
    <w:lvl w:ilvl="0" w:tplc="8F18F5E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0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A236FB7"/>
    <w:multiLevelType w:val="hybridMultilevel"/>
    <w:tmpl w:val="5C489026"/>
    <w:lvl w:ilvl="0" w:tplc="8F18F5E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30"/>
  </w:num>
  <w:num w:numId="4">
    <w:abstractNumId w:val="33"/>
  </w:num>
  <w:num w:numId="5">
    <w:abstractNumId w:val="27"/>
  </w:num>
  <w:num w:numId="6">
    <w:abstractNumId w:val="39"/>
  </w:num>
  <w:num w:numId="7">
    <w:abstractNumId w:val="32"/>
  </w:num>
  <w:num w:numId="8">
    <w:abstractNumId w:val="1"/>
  </w:num>
  <w:num w:numId="9">
    <w:abstractNumId w:val="21"/>
  </w:num>
  <w:num w:numId="10">
    <w:abstractNumId w:val="15"/>
  </w:num>
  <w:num w:numId="11">
    <w:abstractNumId w:val="37"/>
  </w:num>
  <w:num w:numId="12">
    <w:abstractNumId w:val="22"/>
  </w:num>
  <w:num w:numId="13">
    <w:abstractNumId w:val="24"/>
  </w:num>
  <w:num w:numId="14">
    <w:abstractNumId w:val="13"/>
  </w:num>
  <w:num w:numId="15">
    <w:abstractNumId w:val="0"/>
  </w:num>
  <w:num w:numId="16">
    <w:abstractNumId w:val="14"/>
  </w:num>
  <w:num w:numId="17">
    <w:abstractNumId w:val="2"/>
  </w:num>
  <w:num w:numId="18">
    <w:abstractNumId w:val="31"/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35"/>
  </w:num>
  <w:num w:numId="22">
    <w:abstractNumId w:val="26"/>
  </w:num>
  <w:num w:numId="23">
    <w:abstractNumId w:val="8"/>
  </w:num>
  <w:num w:numId="24">
    <w:abstractNumId w:val="16"/>
  </w:num>
  <w:num w:numId="25">
    <w:abstractNumId w:val="4"/>
  </w:num>
  <w:num w:numId="26">
    <w:abstractNumId w:val="18"/>
  </w:num>
  <w:num w:numId="27">
    <w:abstractNumId w:val="25"/>
  </w:num>
  <w:num w:numId="28">
    <w:abstractNumId w:val="36"/>
  </w:num>
  <w:num w:numId="29">
    <w:abstractNumId w:val="7"/>
  </w:num>
  <w:num w:numId="30">
    <w:abstractNumId w:val="6"/>
  </w:num>
  <w:num w:numId="31">
    <w:abstractNumId w:val="5"/>
  </w:num>
  <w:num w:numId="32">
    <w:abstractNumId w:val="12"/>
  </w:num>
  <w:num w:numId="33">
    <w:abstractNumId w:val="11"/>
  </w:num>
  <w:num w:numId="34">
    <w:abstractNumId w:val="17"/>
  </w:num>
  <w:num w:numId="35">
    <w:abstractNumId w:val="19"/>
  </w:num>
  <w:num w:numId="36">
    <w:abstractNumId w:val="9"/>
  </w:num>
  <w:num w:numId="37">
    <w:abstractNumId w:val="38"/>
  </w:num>
  <w:num w:numId="38">
    <w:abstractNumId w:val="28"/>
  </w:num>
  <w:num w:numId="39">
    <w:abstractNumId w:val="10"/>
  </w:num>
  <w:num w:numId="40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1625F"/>
    <w:rsid w:val="00024E63"/>
    <w:rsid w:val="000337BE"/>
    <w:rsid w:val="00033D96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82AC5"/>
    <w:rsid w:val="00085AB3"/>
    <w:rsid w:val="000876FB"/>
    <w:rsid w:val="00092DF1"/>
    <w:rsid w:val="000977FD"/>
    <w:rsid w:val="00097AAA"/>
    <w:rsid w:val="00097D38"/>
    <w:rsid w:val="000A33E9"/>
    <w:rsid w:val="000A764B"/>
    <w:rsid w:val="000A7A5C"/>
    <w:rsid w:val="000B1737"/>
    <w:rsid w:val="000B2BC9"/>
    <w:rsid w:val="000C2E96"/>
    <w:rsid w:val="000C58F5"/>
    <w:rsid w:val="000C5FC9"/>
    <w:rsid w:val="000D25B1"/>
    <w:rsid w:val="000D5446"/>
    <w:rsid w:val="000D7D55"/>
    <w:rsid w:val="000E33F4"/>
    <w:rsid w:val="000E763B"/>
    <w:rsid w:val="000F2204"/>
    <w:rsid w:val="00101F6F"/>
    <w:rsid w:val="001021F6"/>
    <w:rsid w:val="00102A7B"/>
    <w:rsid w:val="001066AF"/>
    <w:rsid w:val="00111E6A"/>
    <w:rsid w:val="0012000E"/>
    <w:rsid w:val="001222FF"/>
    <w:rsid w:val="001332A4"/>
    <w:rsid w:val="0013722C"/>
    <w:rsid w:val="001424B4"/>
    <w:rsid w:val="001467A4"/>
    <w:rsid w:val="00147AB4"/>
    <w:rsid w:val="00153270"/>
    <w:rsid w:val="00153EE8"/>
    <w:rsid w:val="00157EBB"/>
    <w:rsid w:val="001619F5"/>
    <w:rsid w:val="001633C8"/>
    <w:rsid w:val="00164BB7"/>
    <w:rsid w:val="00173367"/>
    <w:rsid w:val="00174C08"/>
    <w:rsid w:val="00177093"/>
    <w:rsid w:val="00185446"/>
    <w:rsid w:val="00186B1D"/>
    <w:rsid w:val="00186B3F"/>
    <w:rsid w:val="00191FDA"/>
    <w:rsid w:val="001979E7"/>
    <w:rsid w:val="001A1E3C"/>
    <w:rsid w:val="001A2103"/>
    <w:rsid w:val="001A547E"/>
    <w:rsid w:val="001B063B"/>
    <w:rsid w:val="001B4C23"/>
    <w:rsid w:val="001B73E1"/>
    <w:rsid w:val="001C241E"/>
    <w:rsid w:val="001C680D"/>
    <w:rsid w:val="001C721C"/>
    <w:rsid w:val="001E03DE"/>
    <w:rsid w:val="001E6E5A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45FD5"/>
    <w:rsid w:val="00253AA4"/>
    <w:rsid w:val="0026092C"/>
    <w:rsid w:val="002611F5"/>
    <w:rsid w:val="002660E4"/>
    <w:rsid w:val="002724FB"/>
    <w:rsid w:val="00281CB1"/>
    <w:rsid w:val="00286832"/>
    <w:rsid w:val="002915B8"/>
    <w:rsid w:val="00291E20"/>
    <w:rsid w:val="00296589"/>
    <w:rsid w:val="002979DC"/>
    <w:rsid w:val="002A1D90"/>
    <w:rsid w:val="002A2D21"/>
    <w:rsid w:val="002A42B1"/>
    <w:rsid w:val="002A725A"/>
    <w:rsid w:val="002A79B5"/>
    <w:rsid w:val="002B1CA9"/>
    <w:rsid w:val="002B5C8D"/>
    <w:rsid w:val="002B7FA3"/>
    <w:rsid w:val="002C65F2"/>
    <w:rsid w:val="002E10B1"/>
    <w:rsid w:val="002E2050"/>
    <w:rsid w:val="002F2555"/>
    <w:rsid w:val="00303D0B"/>
    <w:rsid w:val="003079A7"/>
    <w:rsid w:val="0032000F"/>
    <w:rsid w:val="00320911"/>
    <w:rsid w:val="00327A81"/>
    <w:rsid w:val="00334277"/>
    <w:rsid w:val="003346C3"/>
    <w:rsid w:val="003421A1"/>
    <w:rsid w:val="003455D9"/>
    <w:rsid w:val="003457A0"/>
    <w:rsid w:val="00351422"/>
    <w:rsid w:val="003552C0"/>
    <w:rsid w:val="00357C55"/>
    <w:rsid w:val="00361E5E"/>
    <w:rsid w:val="00362A92"/>
    <w:rsid w:val="00366215"/>
    <w:rsid w:val="0037039B"/>
    <w:rsid w:val="003754CF"/>
    <w:rsid w:val="00385D63"/>
    <w:rsid w:val="00387063"/>
    <w:rsid w:val="00391945"/>
    <w:rsid w:val="003A0130"/>
    <w:rsid w:val="003A17C3"/>
    <w:rsid w:val="003A17D4"/>
    <w:rsid w:val="003B084D"/>
    <w:rsid w:val="003B7E16"/>
    <w:rsid w:val="003C4B80"/>
    <w:rsid w:val="003C56C4"/>
    <w:rsid w:val="003C6830"/>
    <w:rsid w:val="003D0AD2"/>
    <w:rsid w:val="003D2E25"/>
    <w:rsid w:val="003D4989"/>
    <w:rsid w:val="003E07DC"/>
    <w:rsid w:val="003F5C78"/>
    <w:rsid w:val="003F75E9"/>
    <w:rsid w:val="00414135"/>
    <w:rsid w:val="0042086D"/>
    <w:rsid w:val="0042345D"/>
    <w:rsid w:val="004243CD"/>
    <w:rsid w:val="004265C4"/>
    <w:rsid w:val="0043494C"/>
    <w:rsid w:val="00434C7F"/>
    <w:rsid w:val="0043654F"/>
    <w:rsid w:val="00444F9C"/>
    <w:rsid w:val="0044650F"/>
    <w:rsid w:val="004524BD"/>
    <w:rsid w:val="004529FA"/>
    <w:rsid w:val="00453EC1"/>
    <w:rsid w:val="00453F06"/>
    <w:rsid w:val="004661AA"/>
    <w:rsid w:val="00472595"/>
    <w:rsid w:val="0047701B"/>
    <w:rsid w:val="0047779F"/>
    <w:rsid w:val="004777FD"/>
    <w:rsid w:val="00486468"/>
    <w:rsid w:val="00486C5B"/>
    <w:rsid w:val="00493E75"/>
    <w:rsid w:val="004A009B"/>
    <w:rsid w:val="004B381B"/>
    <w:rsid w:val="004B658C"/>
    <w:rsid w:val="004C18F1"/>
    <w:rsid w:val="004D3EFB"/>
    <w:rsid w:val="004D7110"/>
    <w:rsid w:val="004D793A"/>
    <w:rsid w:val="004E7167"/>
    <w:rsid w:val="004E7E4D"/>
    <w:rsid w:val="004F754E"/>
    <w:rsid w:val="00500ACB"/>
    <w:rsid w:val="0050159C"/>
    <w:rsid w:val="005039B8"/>
    <w:rsid w:val="0050439C"/>
    <w:rsid w:val="0051078A"/>
    <w:rsid w:val="00516DF0"/>
    <w:rsid w:val="0051717F"/>
    <w:rsid w:val="00520BD0"/>
    <w:rsid w:val="0053570A"/>
    <w:rsid w:val="00535F4A"/>
    <w:rsid w:val="00536C25"/>
    <w:rsid w:val="00542D04"/>
    <w:rsid w:val="00545AB7"/>
    <w:rsid w:val="005530EE"/>
    <w:rsid w:val="005668F4"/>
    <w:rsid w:val="00573512"/>
    <w:rsid w:val="00581AF7"/>
    <w:rsid w:val="005825EB"/>
    <w:rsid w:val="00583BFC"/>
    <w:rsid w:val="00587552"/>
    <w:rsid w:val="00593861"/>
    <w:rsid w:val="00597140"/>
    <w:rsid w:val="005A0448"/>
    <w:rsid w:val="005A134F"/>
    <w:rsid w:val="005A550E"/>
    <w:rsid w:val="005A6708"/>
    <w:rsid w:val="005B60D5"/>
    <w:rsid w:val="005B6550"/>
    <w:rsid w:val="005C19AC"/>
    <w:rsid w:val="005C4141"/>
    <w:rsid w:val="005C589B"/>
    <w:rsid w:val="005D451F"/>
    <w:rsid w:val="005D5850"/>
    <w:rsid w:val="005E1B23"/>
    <w:rsid w:val="005E4A43"/>
    <w:rsid w:val="00607E2B"/>
    <w:rsid w:val="0061505A"/>
    <w:rsid w:val="00616040"/>
    <w:rsid w:val="006243C9"/>
    <w:rsid w:val="00624F16"/>
    <w:rsid w:val="006308C3"/>
    <w:rsid w:val="00635328"/>
    <w:rsid w:val="0065310F"/>
    <w:rsid w:val="006558E1"/>
    <w:rsid w:val="006563C8"/>
    <w:rsid w:val="00656D86"/>
    <w:rsid w:val="00663C91"/>
    <w:rsid w:val="00665E61"/>
    <w:rsid w:val="0067020A"/>
    <w:rsid w:val="00673D7B"/>
    <w:rsid w:val="00674242"/>
    <w:rsid w:val="0069030C"/>
    <w:rsid w:val="00693A4F"/>
    <w:rsid w:val="006A16B5"/>
    <w:rsid w:val="006A2B3A"/>
    <w:rsid w:val="006A4AEC"/>
    <w:rsid w:val="006A507B"/>
    <w:rsid w:val="006A51AE"/>
    <w:rsid w:val="006A5BF4"/>
    <w:rsid w:val="006A64CA"/>
    <w:rsid w:val="006B1575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6E47"/>
    <w:rsid w:val="00710C99"/>
    <w:rsid w:val="00712924"/>
    <w:rsid w:val="00715FF1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66B3E"/>
    <w:rsid w:val="00770F61"/>
    <w:rsid w:val="00776DD0"/>
    <w:rsid w:val="00777D37"/>
    <w:rsid w:val="007A239C"/>
    <w:rsid w:val="007B7335"/>
    <w:rsid w:val="007C35CD"/>
    <w:rsid w:val="007C55F7"/>
    <w:rsid w:val="007E1441"/>
    <w:rsid w:val="007E5B6A"/>
    <w:rsid w:val="007F67D3"/>
    <w:rsid w:val="007F7024"/>
    <w:rsid w:val="0081244A"/>
    <w:rsid w:val="00822445"/>
    <w:rsid w:val="00825057"/>
    <w:rsid w:val="00832068"/>
    <w:rsid w:val="00832BFD"/>
    <w:rsid w:val="00840DEE"/>
    <w:rsid w:val="00847B29"/>
    <w:rsid w:val="00850A64"/>
    <w:rsid w:val="00862CBB"/>
    <w:rsid w:val="00873419"/>
    <w:rsid w:val="00874A59"/>
    <w:rsid w:val="00875C55"/>
    <w:rsid w:val="00877B0B"/>
    <w:rsid w:val="008914CB"/>
    <w:rsid w:val="008944E0"/>
    <w:rsid w:val="008955B4"/>
    <w:rsid w:val="008A5FF2"/>
    <w:rsid w:val="008A7911"/>
    <w:rsid w:val="008A7B06"/>
    <w:rsid w:val="008B103F"/>
    <w:rsid w:val="008B49F7"/>
    <w:rsid w:val="008B6EE3"/>
    <w:rsid w:val="008C10F2"/>
    <w:rsid w:val="008C1DC7"/>
    <w:rsid w:val="008C2856"/>
    <w:rsid w:val="008C74E5"/>
    <w:rsid w:val="008D17C4"/>
    <w:rsid w:val="008D5EDB"/>
    <w:rsid w:val="008E08E9"/>
    <w:rsid w:val="008E1E02"/>
    <w:rsid w:val="008E2D1B"/>
    <w:rsid w:val="008F02DC"/>
    <w:rsid w:val="00900217"/>
    <w:rsid w:val="00900D7C"/>
    <w:rsid w:val="00903BC2"/>
    <w:rsid w:val="00904203"/>
    <w:rsid w:val="0091105E"/>
    <w:rsid w:val="00913F2D"/>
    <w:rsid w:val="009144D8"/>
    <w:rsid w:val="00916228"/>
    <w:rsid w:val="00916D0F"/>
    <w:rsid w:val="00917C6D"/>
    <w:rsid w:val="009334EC"/>
    <w:rsid w:val="00936243"/>
    <w:rsid w:val="00943640"/>
    <w:rsid w:val="009452CB"/>
    <w:rsid w:val="009458DA"/>
    <w:rsid w:val="0094796D"/>
    <w:rsid w:val="00950F0A"/>
    <w:rsid w:val="009533B3"/>
    <w:rsid w:val="0096073B"/>
    <w:rsid w:val="009735C6"/>
    <w:rsid w:val="00980E77"/>
    <w:rsid w:val="009839BE"/>
    <w:rsid w:val="009854F3"/>
    <w:rsid w:val="009911FA"/>
    <w:rsid w:val="00992625"/>
    <w:rsid w:val="009935DA"/>
    <w:rsid w:val="00993F2E"/>
    <w:rsid w:val="009B0C40"/>
    <w:rsid w:val="009C05F9"/>
    <w:rsid w:val="009C2229"/>
    <w:rsid w:val="009C2865"/>
    <w:rsid w:val="009C6AD3"/>
    <w:rsid w:val="009D35D8"/>
    <w:rsid w:val="009D56E0"/>
    <w:rsid w:val="009F16FC"/>
    <w:rsid w:val="009F66A5"/>
    <w:rsid w:val="009F74BE"/>
    <w:rsid w:val="00A010D4"/>
    <w:rsid w:val="00A01ADD"/>
    <w:rsid w:val="00A02C45"/>
    <w:rsid w:val="00A03738"/>
    <w:rsid w:val="00A04C3A"/>
    <w:rsid w:val="00A103EA"/>
    <w:rsid w:val="00A1042A"/>
    <w:rsid w:val="00A10457"/>
    <w:rsid w:val="00A15230"/>
    <w:rsid w:val="00A16D65"/>
    <w:rsid w:val="00A20659"/>
    <w:rsid w:val="00A233C5"/>
    <w:rsid w:val="00A24DDF"/>
    <w:rsid w:val="00A33C98"/>
    <w:rsid w:val="00A402FC"/>
    <w:rsid w:val="00A410C8"/>
    <w:rsid w:val="00A474EA"/>
    <w:rsid w:val="00A5009A"/>
    <w:rsid w:val="00A53726"/>
    <w:rsid w:val="00A567D9"/>
    <w:rsid w:val="00A73AEC"/>
    <w:rsid w:val="00A74C42"/>
    <w:rsid w:val="00A76BCB"/>
    <w:rsid w:val="00A76E2C"/>
    <w:rsid w:val="00A8051B"/>
    <w:rsid w:val="00A90BD5"/>
    <w:rsid w:val="00A91AEE"/>
    <w:rsid w:val="00A9292C"/>
    <w:rsid w:val="00AA3DC7"/>
    <w:rsid w:val="00AB373B"/>
    <w:rsid w:val="00AB5F36"/>
    <w:rsid w:val="00AC227B"/>
    <w:rsid w:val="00AC3742"/>
    <w:rsid w:val="00AD3746"/>
    <w:rsid w:val="00AE0226"/>
    <w:rsid w:val="00AE418B"/>
    <w:rsid w:val="00AE47FF"/>
    <w:rsid w:val="00AE53C5"/>
    <w:rsid w:val="00AF06BD"/>
    <w:rsid w:val="00AF11A2"/>
    <w:rsid w:val="00AF494A"/>
    <w:rsid w:val="00AF5B64"/>
    <w:rsid w:val="00B139F3"/>
    <w:rsid w:val="00B2315B"/>
    <w:rsid w:val="00B33B36"/>
    <w:rsid w:val="00B43592"/>
    <w:rsid w:val="00B4780D"/>
    <w:rsid w:val="00B51DE9"/>
    <w:rsid w:val="00B53BAF"/>
    <w:rsid w:val="00B55158"/>
    <w:rsid w:val="00B553BF"/>
    <w:rsid w:val="00B55577"/>
    <w:rsid w:val="00B56F9E"/>
    <w:rsid w:val="00B57685"/>
    <w:rsid w:val="00B619C2"/>
    <w:rsid w:val="00B640B3"/>
    <w:rsid w:val="00B66B61"/>
    <w:rsid w:val="00B70A87"/>
    <w:rsid w:val="00B75982"/>
    <w:rsid w:val="00B761C6"/>
    <w:rsid w:val="00B815E2"/>
    <w:rsid w:val="00B911F3"/>
    <w:rsid w:val="00BA3365"/>
    <w:rsid w:val="00BA392A"/>
    <w:rsid w:val="00BA64CC"/>
    <w:rsid w:val="00BB2DAB"/>
    <w:rsid w:val="00BB4334"/>
    <w:rsid w:val="00BC37CF"/>
    <w:rsid w:val="00BE21B0"/>
    <w:rsid w:val="00BE4DD2"/>
    <w:rsid w:val="00BE7018"/>
    <w:rsid w:val="00BF021C"/>
    <w:rsid w:val="00BF1623"/>
    <w:rsid w:val="00BF238B"/>
    <w:rsid w:val="00BF35AC"/>
    <w:rsid w:val="00BF5E7A"/>
    <w:rsid w:val="00BF7272"/>
    <w:rsid w:val="00C036FE"/>
    <w:rsid w:val="00C0462A"/>
    <w:rsid w:val="00C074DE"/>
    <w:rsid w:val="00C07653"/>
    <w:rsid w:val="00C21927"/>
    <w:rsid w:val="00C224C8"/>
    <w:rsid w:val="00C22DA6"/>
    <w:rsid w:val="00C258F2"/>
    <w:rsid w:val="00C26657"/>
    <w:rsid w:val="00C31109"/>
    <w:rsid w:val="00C35E6E"/>
    <w:rsid w:val="00C3602A"/>
    <w:rsid w:val="00C36033"/>
    <w:rsid w:val="00C37F08"/>
    <w:rsid w:val="00C4772F"/>
    <w:rsid w:val="00C62390"/>
    <w:rsid w:val="00C65B1E"/>
    <w:rsid w:val="00C701E5"/>
    <w:rsid w:val="00C83212"/>
    <w:rsid w:val="00CA0F95"/>
    <w:rsid w:val="00CA24CA"/>
    <w:rsid w:val="00CA6E06"/>
    <w:rsid w:val="00CB0197"/>
    <w:rsid w:val="00CB2E91"/>
    <w:rsid w:val="00CC3814"/>
    <w:rsid w:val="00CD1CB7"/>
    <w:rsid w:val="00CD6932"/>
    <w:rsid w:val="00CE0C87"/>
    <w:rsid w:val="00CF0506"/>
    <w:rsid w:val="00CF3C78"/>
    <w:rsid w:val="00CF41B8"/>
    <w:rsid w:val="00D20D85"/>
    <w:rsid w:val="00D220AA"/>
    <w:rsid w:val="00D2718F"/>
    <w:rsid w:val="00D34A82"/>
    <w:rsid w:val="00D36375"/>
    <w:rsid w:val="00D55E22"/>
    <w:rsid w:val="00D65102"/>
    <w:rsid w:val="00D7019F"/>
    <w:rsid w:val="00D71F3F"/>
    <w:rsid w:val="00D742B4"/>
    <w:rsid w:val="00D744F6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D5E52"/>
    <w:rsid w:val="00DE1C87"/>
    <w:rsid w:val="00DE4890"/>
    <w:rsid w:val="00DF22A5"/>
    <w:rsid w:val="00DF4AC4"/>
    <w:rsid w:val="00DF60B9"/>
    <w:rsid w:val="00DF78A1"/>
    <w:rsid w:val="00E00B95"/>
    <w:rsid w:val="00E0229A"/>
    <w:rsid w:val="00E05EC7"/>
    <w:rsid w:val="00E07FDF"/>
    <w:rsid w:val="00E10A90"/>
    <w:rsid w:val="00E12D0E"/>
    <w:rsid w:val="00E20E9E"/>
    <w:rsid w:val="00E24864"/>
    <w:rsid w:val="00E25D0C"/>
    <w:rsid w:val="00E27189"/>
    <w:rsid w:val="00E30E50"/>
    <w:rsid w:val="00E34088"/>
    <w:rsid w:val="00E34F26"/>
    <w:rsid w:val="00E4202E"/>
    <w:rsid w:val="00E45B19"/>
    <w:rsid w:val="00E46DC1"/>
    <w:rsid w:val="00E52225"/>
    <w:rsid w:val="00E52727"/>
    <w:rsid w:val="00E55A60"/>
    <w:rsid w:val="00E57443"/>
    <w:rsid w:val="00E60E5A"/>
    <w:rsid w:val="00E74D14"/>
    <w:rsid w:val="00E8444F"/>
    <w:rsid w:val="00E879C1"/>
    <w:rsid w:val="00EA2105"/>
    <w:rsid w:val="00EA5107"/>
    <w:rsid w:val="00EA541A"/>
    <w:rsid w:val="00EB756D"/>
    <w:rsid w:val="00EC2400"/>
    <w:rsid w:val="00EC3F69"/>
    <w:rsid w:val="00EC4EC2"/>
    <w:rsid w:val="00EC557B"/>
    <w:rsid w:val="00ED2D69"/>
    <w:rsid w:val="00ED6430"/>
    <w:rsid w:val="00ED6A75"/>
    <w:rsid w:val="00EE257A"/>
    <w:rsid w:val="00EE39DB"/>
    <w:rsid w:val="00EE6694"/>
    <w:rsid w:val="00EF557C"/>
    <w:rsid w:val="00EF7FF8"/>
    <w:rsid w:val="00F0156F"/>
    <w:rsid w:val="00F01622"/>
    <w:rsid w:val="00F07033"/>
    <w:rsid w:val="00F14895"/>
    <w:rsid w:val="00F14B6A"/>
    <w:rsid w:val="00F1713F"/>
    <w:rsid w:val="00F223F2"/>
    <w:rsid w:val="00F259BD"/>
    <w:rsid w:val="00F3028F"/>
    <w:rsid w:val="00F44A67"/>
    <w:rsid w:val="00F52C69"/>
    <w:rsid w:val="00F62542"/>
    <w:rsid w:val="00F62D64"/>
    <w:rsid w:val="00F648F5"/>
    <w:rsid w:val="00F67B00"/>
    <w:rsid w:val="00F701F9"/>
    <w:rsid w:val="00F7220D"/>
    <w:rsid w:val="00F7271E"/>
    <w:rsid w:val="00F748DF"/>
    <w:rsid w:val="00F74C8A"/>
    <w:rsid w:val="00F84125"/>
    <w:rsid w:val="00F85DF3"/>
    <w:rsid w:val="00F92799"/>
    <w:rsid w:val="00F93352"/>
    <w:rsid w:val="00F9695E"/>
    <w:rsid w:val="00F96BE1"/>
    <w:rsid w:val="00F97152"/>
    <w:rsid w:val="00FA019B"/>
    <w:rsid w:val="00FA4123"/>
    <w:rsid w:val="00FA43B6"/>
    <w:rsid w:val="00FC0F56"/>
    <w:rsid w:val="00FC101E"/>
    <w:rsid w:val="00FD1483"/>
    <w:rsid w:val="00FD6985"/>
    <w:rsid w:val="00FE1190"/>
    <w:rsid w:val="00FE57B8"/>
    <w:rsid w:val="00FE6C05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1EACAF"/>
  <w15:docId w15:val="{D1D3BD52-8379-4081-83E6-04F12ED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character" w:styleId="Kommentarzeichen">
    <w:name w:val="annotation reference"/>
    <w:basedOn w:val="Absatz-Standardschriftart"/>
    <w:uiPriority w:val="99"/>
    <w:semiHidden/>
    <w:unhideWhenUsed/>
    <w:rsid w:val="00B640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40B3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40B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640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640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33" Type="http://schemas.openxmlformats.org/officeDocument/2006/relationships/image" Target="media/image22.emf"/><Relationship Id="rId38" Type="http://schemas.openxmlformats.org/officeDocument/2006/relationships/image" Target="media/image24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hyperlink" Target="https://learningapps.org/watch?v=pt6ttstok1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30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image" Target="media/image220.emf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818A3-3AC2-40E8-BA5B-55AECFC97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7</Pages>
  <Words>304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7</cp:revision>
  <cp:lastPrinted>2017-11-27T12:48:00Z</cp:lastPrinted>
  <dcterms:created xsi:type="dcterms:W3CDTF">2019-12-06T09:16:00Z</dcterms:created>
  <dcterms:modified xsi:type="dcterms:W3CDTF">2020-05-13T00:32:00Z</dcterms:modified>
</cp:coreProperties>
</file>