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EC11C" w14:textId="1C6FF089" w:rsidR="0032000F" w:rsidRDefault="007562A0">
      <w:r w:rsidRPr="001C7F09">
        <w:rPr>
          <w:bCs/>
          <w:noProof/>
        </w:rPr>
        <w:drawing>
          <wp:anchor distT="0" distB="0" distL="114300" distR="114300" simplePos="0" relativeHeight="251698176" behindDoc="0" locked="0" layoutInCell="1" allowOverlap="1" wp14:anchorId="12C1B3A4" wp14:editId="58FC1C30">
            <wp:simplePos x="0" y="0"/>
            <wp:positionH relativeFrom="column">
              <wp:posOffset>4834109</wp:posOffset>
            </wp:positionH>
            <wp:positionV relativeFrom="paragraph">
              <wp:posOffset>1135296</wp:posOffset>
            </wp:positionV>
            <wp:extent cx="341630" cy="313055"/>
            <wp:effectExtent l="0" t="0" r="127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BF021C" w14:paraId="7A701D38" w14:textId="77777777" w:rsidTr="00BF021C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9E31800" w14:textId="0D6B7849" w:rsidR="00BF021C" w:rsidRDefault="00BF021C" w:rsidP="00BF021C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rPr>
                <w:sz w:val="12"/>
                <w:lang w:eastAsia="en-US"/>
              </w:rPr>
              <w:t>Materialien/Kompetenz</w:t>
            </w:r>
          </w:p>
          <w:p w14:paraId="181CA71F" w14:textId="77777777" w:rsidR="00BF021C" w:rsidRPr="00E243EA" w:rsidRDefault="001B3D90" w:rsidP="005530EE">
            <w:pPr>
              <w:pStyle w:val="TabelleKopflinks"/>
              <w:spacing w:line="240" w:lineRule="exact"/>
            </w:pPr>
            <w:r>
              <w:rPr>
                <w:sz w:val="16"/>
                <w:szCs w:val="16"/>
              </w:rPr>
              <w:t>Längenmaße erkennen und einschätzen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E441220" w14:textId="77777777" w:rsidR="00BF021C" w:rsidRDefault="00BF021C" w:rsidP="00BF021C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4782281" w14:textId="77777777" w:rsidR="00E243EA" w:rsidRPr="00E243EA" w:rsidRDefault="00E243EA" w:rsidP="00E243EA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 w:rsidRPr="00E243EA">
              <w:rPr>
                <w:rFonts w:eastAsia="Times New Roman"/>
                <w:b/>
                <w:lang w:val="en-GB"/>
              </w:rPr>
              <w:t>Mathematik</w:t>
            </w:r>
            <w:proofErr w:type="spellEnd"/>
            <w:r w:rsidRPr="00E243EA">
              <w:rPr>
                <w:rFonts w:eastAsia="Times New Roman"/>
                <w:b/>
                <w:lang w:val="en-GB"/>
              </w:rPr>
              <w:t xml:space="preserve"> </w:t>
            </w:r>
          </w:p>
          <w:p w14:paraId="7FD07046" w14:textId="77777777" w:rsidR="00BF021C" w:rsidRDefault="001B3D90" w:rsidP="00E243EA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>
              <w:rPr>
                <w:lang w:val="en-GB"/>
              </w:rPr>
              <w:t>M04.01</w:t>
            </w:r>
            <w:r w:rsidR="001726E7">
              <w:rPr>
                <w:lang w:val="en-GB"/>
              </w:rPr>
              <w:t>.4</w:t>
            </w:r>
            <w:r w:rsidR="00E243EA" w:rsidRPr="00E243EA">
              <w:rPr>
                <w:lang w:val="en-GB"/>
              </w:rPr>
              <w:t>.1</w:t>
            </w:r>
          </w:p>
        </w:tc>
      </w:tr>
      <w:tr w:rsidR="00BF021C" w14:paraId="55649253" w14:textId="77777777" w:rsidTr="00BF021C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DEDD9" w14:textId="77777777" w:rsidR="00BF021C" w:rsidRDefault="00BF021C" w:rsidP="00BF021C">
            <w:pPr>
              <w:pStyle w:val="Tabelle6pt"/>
            </w:pPr>
            <w:r>
              <w:t>Teilkompetenz:</w:t>
            </w:r>
          </w:p>
          <w:p w14:paraId="293A6517" w14:textId="77777777" w:rsidR="004167AC" w:rsidRPr="00787AFB" w:rsidRDefault="004167AC" w:rsidP="004167AC">
            <w:pPr>
              <w:pStyle w:val="TabelleAufzhlung"/>
              <w:rPr>
                <w:i/>
              </w:rPr>
            </w:pPr>
            <w:r>
              <w:t xml:space="preserve">Ich kann Längenmaße nennen und zuordnen. </w:t>
            </w:r>
          </w:p>
          <w:p w14:paraId="4044F33B" w14:textId="77777777" w:rsidR="004167AC" w:rsidRPr="00C87E99" w:rsidRDefault="004167AC" w:rsidP="004167AC">
            <w:pPr>
              <w:pStyle w:val="TabelleAufzhlung"/>
              <w:rPr>
                <w:i/>
              </w:rPr>
            </w:pPr>
            <w:r>
              <w:t xml:space="preserve">Ich kann Längenmaße situationsgerecht </w:t>
            </w:r>
            <w:r w:rsidR="00CE4EFF">
              <w:t>anwenden.</w:t>
            </w:r>
            <w:r>
              <w:t xml:space="preserve"> </w:t>
            </w:r>
          </w:p>
          <w:p w14:paraId="3033EA0A" w14:textId="77777777" w:rsidR="00C87E99" w:rsidRPr="00126760" w:rsidRDefault="00C87E99" w:rsidP="004167AC">
            <w:pPr>
              <w:pStyle w:val="TabelleAufzhlung"/>
              <w:rPr>
                <w:i/>
              </w:rPr>
            </w:pPr>
            <w:r>
              <w:t xml:space="preserve">Ich kann die Längenmaße auf dem </w:t>
            </w:r>
            <w:bookmarkStart w:id="0" w:name="_GoBack"/>
            <w:r>
              <w:t>Spielfeld</w:t>
            </w:r>
            <w:bookmarkEnd w:id="0"/>
            <w:r>
              <w:t xml:space="preserve"> entnehmen</w:t>
            </w:r>
            <w:r w:rsidR="0088066A">
              <w:t>.</w:t>
            </w:r>
          </w:p>
          <w:p w14:paraId="52A63FAC" w14:textId="77777777" w:rsidR="00BF021C" w:rsidRDefault="00B86008" w:rsidP="004167AC">
            <w:pPr>
              <w:pStyle w:val="TabelleAufzhlung"/>
            </w:pPr>
            <w:r>
              <w:rPr>
                <w:i/>
                <w:lang w:eastAsia="en-US"/>
              </w:rPr>
              <w:t xml:space="preserve">Ich kann mathematische Einheiten Alltagssituationen zuordnen.  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EE5929C" w14:textId="77777777" w:rsidR="00BF021C" w:rsidRDefault="00BF021C" w:rsidP="00BF021C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BF021C" w14:paraId="340651BD" w14:textId="77777777" w:rsidTr="00D8157A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363E71" w14:textId="77777777" w:rsidR="00BF021C" w:rsidRDefault="00BF021C" w:rsidP="007562A0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LernPROJEKT</w:t>
                  </w:r>
                  <w:proofErr w:type="spellEnd"/>
                </w:p>
              </w:tc>
            </w:tr>
            <w:tr w:rsidR="00BF021C" w14:paraId="059689BD" w14:textId="77777777" w:rsidTr="00D8157A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7A8D95" w14:textId="77777777" w:rsidR="00BF021C" w:rsidRDefault="00BF021C" w:rsidP="007562A0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LernTHEMA</w:t>
                  </w:r>
                  <w:proofErr w:type="spellEnd"/>
                </w:p>
              </w:tc>
            </w:tr>
            <w:tr w:rsidR="00BF021C" w14:paraId="4D9B4ABB" w14:textId="77777777" w:rsidTr="00D8157A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7B2ECDD4" w14:textId="77777777" w:rsidR="00BF021C" w:rsidRDefault="00BF021C" w:rsidP="007562A0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LernSCHRITT</w:t>
                  </w:r>
                  <w:proofErr w:type="spellEnd"/>
                </w:p>
              </w:tc>
            </w:tr>
          </w:tbl>
          <w:p w14:paraId="598EC691" w14:textId="77777777" w:rsidR="00BF021C" w:rsidRDefault="00BF021C" w:rsidP="00BF021C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0E4E5857" w14:textId="1259DC95" w:rsidR="00343644" w:rsidRDefault="00DD3F38" w:rsidP="00F52C69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  <w:r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343644">
        <w:rPr>
          <w:rFonts w:ascii="Source Sans Pro" w:eastAsiaTheme="minorHAnsi" w:hAnsi="Source Sans Pro" w:cs="Arial"/>
          <w:bCs w:val="0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8A81D86" wp14:editId="74818321">
                <wp:simplePos x="0" y="0"/>
                <wp:positionH relativeFrom="column">
                  <wp:posOffset>0</wp:posOffset>
                </wp:positionH>
                <wp:positionV relativeFrom="paragraph">
                  <wp:posOffset>436880</wp:posOffset>
                </wp:positionV>
                <wp:extent cx="6014085" cy="4305300"/>
                <wp:effectExtent l="38100" t="0" r="5715" b="0"/>
                <wp:wrapNone/>
                <wp:docPr id="58" name="Gruppieren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4085" cy="4305300"/>
                          <a:chOff x="0" y="0"/>
                          <a:chExt cx="6014085" cy="4305300"/>
                        </a:xfrm>
                      </wpg:grpSpPr>
                      <pic:pic xmlns:pic="http://schemas.openxmlformats.org/drawingml/2006/picture">
                        <pic:nvPicPr>
                          <pic:cNvPr id="455" name="Bild 1" descr="Satzzeichen, Wort, Sprache, Lernen, Bildung, Buchstab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622" r="73097" b="18959"/>
                          <a:stretch/>
                        </pic:blipFill>
                        <pic:spPr bwMode="auto">
                          <a:xfrm>
                            <a:off x="4756150" y="1600200"/>
                            <a:ext cx="1257935" cy="240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56" name="Gruppieren 456"/>
                        <wpg:cNvGrpSpPr/>
                        <wpg:grpSpPr>
                          <a:xfrm>
                            <a:off x="0" y="0"/>
                            <a:ext cx="4208780" cy="4305300"/>
                            <a:chOff x="0" y="0"/>
                            <a:chExt cx="4208780" cy="4305300"/>
                          </a:xfrm>
                        </wpg:grpSpPr>
                        <pic:pic xmlns:pic="http://schemas.openxmlformats.org/drawingml/2006/picture">
                          <pic:nvPicPr>
                            <pic:cNvPr id="458" name="Grafik 458" descr="Spielplan verkleiner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208780" cy="422021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59" name="Gerade Verbindung mit Pfeil 459"/>
                          <wps:cNvCnPr/>
                          <wps:spPr>
                            <a:xfrm>
                              <a:off x="0" y="4210050"/>
                              <a:ext cx="42087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464" name="Textfeld 464"/>
                          <wps:cNvSpPr txBox="1"/>
                          <wps:spPr>
                            <a:xfrm>
                              <a:off x="1917700" y="4006850"/>
                              <a:ext cx="647700" cy="298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38E7A4" w14:textId="77777777" w:rsidR="00343644" w:rsidRDefault="00343644" w:rsidP="00343644">
                                <w: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5" name="Ovale Legende 465"/>
                        <wps:cNvSpPr/>
                        <wps:spPr>
                          <a:xfrm>
                            <a:off x="1289050" y="50800"/>
                            <a:ext cx="3671570" cy="1413510"/>
                          </a:xfrm>
                          <a:prstGeom prst="wedgeEllipseCallout">
                            <a:avLst>
                              <a:gd name="adj1" fmla="val 60970"/>
                              <a:gd name="adj2" fmla="val 87878"/>
                            </a:avLst>
                          </a:prstGeom>
                          <a:noFill/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08E4AD7" w14:textId="77777777" w:rsidR="00343644" w:rsidRPr="00291E20" w:rsidRDefault="00343644" w:rsidP="00343644">
                              <w:pPr>
                                <w:jc w:val="center"/>
                                <w:rPr>
                                  <w:color w:val="4F81BD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91E20">
                                <w:rPr>
                                  <w:color w:val="4F81BD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40 was?</w:t>
                              </w:r>
                            </w:p>
                            <w:p w14:paraId="4DD9F452" w14:textId="77777777" w:rsidR="00343644" w:rsidRPr="00291E20" w:rsidRDefault="00343644" w:rsidP="00343644">
                              <w:pPr>
                                <w:jc w:val="center"/>
                                <w:rPr>
                                  <w:color w:val="4F81BD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91E20">
                                <w:rPr>
                                  <w:color w:val="4F81BD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Zentimeter,</w:t>
                              </w:r>
                              <w:r>
                                <w:rPr>
                                  <w:color w:val="4F81BD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Dezimeter oder Meter?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81D86" id="Gruppieren 58" o:spid="_x0000_s1026" style="position:absolute;margin-left:0;margin-top:34.4pt;width:473.55pt;height:339pt;z-index:251747328" coordsize="60140,430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s1027" type="#_x0000_t75" alt="Satzzeichen, Wort, Sprache, Lernen, Bildung, Buchstaben" style="position:absolute;left:47561;top:16002;width:12579;height:24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">
                  <v:imagedata r:id="rId14" o:title="Satzzeichen, Wort, Sprache, Lernen, Bildung, Buchstaben" croptop="19413f" cropbottom="12425f" cropright="47905f"/>
                </v:shape>
                <v:group id="Gruppieren 456" o:spid="_x0000_s1028" style="position:absolute;width:42087;height:43053" coordsize="42087,4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Grafik 458" o:spid="_x0000_s1029" type="#_x0000_t75" alt="Spielplan verkleinert" style="position:absolute;width:42087;height:4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">
                    <v:imagedata r:id="rId15" o:title="Spielplan verkleiner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Gerade Verbindung mit Pfeil 459" o:spid="_x0000_s1030" type="#_x0000_t32" style="position:absolute;top:42100;width:420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">
                    <v:stroke startarrow="block" endarrow="block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464" o:spid="_x0000_s1031" type="#_x0000_t202" style="position:absolute;left:19177;top:40068;width:6477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" filled="f" stroked="f" strokeweight=".5pt">
                    <v:textbox>
                      <w:txbxContent>
                        <w:p w14:paraId="5738E7A4" w14:textId="77777777" w:rsidR="00343644" w:rsidRDefault="00343644" w:rsidP="00343644">
                          <w:r>
                            <w:t>40</w:t>
                          </w:r>
                        </w:p>
                      </w:txbxContent>
                    </v:textbox>
                  </v:shape>
                </v:group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e Legende 465" o:spid="_x0000_s1032" type="#_x0000_t63" style="position:absolute;left:12890;top:508;width:36716;height:14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" adj="23970,29782" filled="f" strokecolor="#4bacc6" strokeweight="2pt">
                  <v:textbox>
                    <w:txbxContent>
                      <w:p w14:paraId="608E4AD7" w14:textId="77777777" w:rsidR="00343644" w:rsidRPr="00291E20" w:rsidRDefault="00343644" w:rsidP="00343644">
                        <w:pPr>
                          <w:jc w:val="center"/>
                          <w:rPr>
                            <w:color w:val="4F81BD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91E20">
                          <w:rPr>
                            <w:color w:val="4F81BD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40 was?</w:t>
                        </w:r>
                      </w:p>
                      <w:p w14:paraId="4DD9F452" w14:textId="77777777" w:rsidR="00343644" w:rsidRPr="00291E20" w:rsidRDefault="00343644" w:rsidP="00343644">
                        <w:pPr>
                          <w:jc w:val="center"/>
                          <w:rPr>
                            <w:color w:val="4F81BD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91E20">
                          <w:rPr>
                            <w:color w:val="4F81BD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Zentimeter,</w:t>
                        </w:r>
                        <w:r>
                          <w:rPr>
                            <w:color w:val="4F81BD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Dezimeter oder Meter?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</w:p>
    <w:p w14:paraId="6E9FC171" w14:textId="77777777" w:rsidR="00343644" w:rsidRDefault="00343644" w:rsidP="00F52C69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</w:p>
    <w:p w14:paraId="01CD02F7" w14:textId="77777777" w:rsidR="00343644" w:rsidRDefault="00343644" w:rsidP="00F52C69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</w:p>
    <w:p w14:paraId="30F77B66" w14:textId="77777777" w:rsidR="00343644" w:rsidRDefault="00343644" w:rsidP="00F52C69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</w:p>
    <w:p w14:paraId="2145BE58" w14:textId="77777777" w:rsidR="00343644" w:rsidRDefault="00343644" w:rsidP="00F52C69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</w:p>
    <w:p w14:paraId="0BA3E8A0" w14:textId="77777777" w:rsidR="00343644" w:rsidRDefault="00343644" w:rsidP="00F52C69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</w:p>
    <w:p w14:paraId="2A1FED83" w14:textId="77777777" w:rsidR="00343644" w:rsidRDefault="00343644" w:rsidP="00F52C69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</w:p>
    <w:p w14:paraId="25E77496" w14:textId="77777777" w:rsidR="00343644" w:rsidRDefault="00343644" w:rsidP="00F52C69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</w:p>
    <w:p w14:paraId="3B706899" w14:textId="77777777" w:rsidR="00343644" w:rsidRDefault="00343644" w:rsidP="00F52C69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</w:p>
    <w:p w14:paraId="626981B5" w14:textId="77777777" w:rsidR="00343644" w:rsidRDefault="00343644" w:rsidP="00F52C69">
      <w:pPr>
        <w:pStyle w:val="berschrift2"/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</w:pPr>
    </w:p>
    <w:p w14:paraId="04A1EB94" w14:textId="77777777" w:rsidR="00F52C69" w:rsidRPr="00ED2D69" w:rsidRDefault="00DD3F38" w:rsidP="00F52C69">
      <w:pPr>
        <w:pStyle w:val="berschrift2"/>
        <w:rPr>
          <w:noProof/>
        </w:rPr>
      </w:pPr>
      <w:r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</w:p>
    <w:p w14:paraId="52D732AE" w14:textId="77777777" w:rsidR="003B084D" w:rsidRDefault="003B084D" w:rsidP="00044BAA">
      <w:pPr>
        <w:pStyle w:val="Textkrper"/>
        <w:rPr>
          <w:sz w:val="26"/>
          <w:szCs w:val="26"/>
        </w:rPr>
      </w:pPr>
    </w:p>
    <w:p w14:paraId="24C0139B" w14:textId="77777777" w:rsidR="003B084D" w:rsidRDefault="003B084D" w:rsidP="00044BAA">
      <w:pPr>
        <w:pStyle w:val="Textkrper"/>
        <w:rPr>
          <w:sz w:val="26"/>
          <w:szCs w:val="26"/>
        </w:rPr>
      </w:pPr>
    </w:p>
    <w:p w14:paraId="77BCE557" w14:textId="77777777" w:rsidR="003B084D" w:rsidRPr="001C7F09" w:rsidRDefault="00E10A90" w:rsidP="001C7F09">
      <w:pPr>
        <w:pStyle w:val="Textkrper"/>
        <w:spacing w:line="360" w:lineRule="auto"/>
        <w:rPr>
          <w:sz w:val="24"/>
          <w:szCs w:val="24"/>
        </w:rPr>
      </w:pPr>
      <w:r w:rsidRPr="001C7F09"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57216" behindDoc="0" locked="0" layoutInCell="0" allowOverlap="1" wp14:anchorId="279086F2" wp14:editId="6E95B26D">
            <wp:simplePos x="0" y="0"/>
            <wp:positionH relativeFrom="rightMargin">
              <wp:posOffset>102870</wp:posOffset>
            </wp:positionH>
            <wp:positionV relativeFrom="paragraph">
              <wp:posOffset>664357</wp:posOffset>
            </wp:positionV>
            <wp:extent cx="302260" cy="323850"/>
            <wp:effectExtent l="0" t="0" r="2540" b="0"/>
            <wp:wrapNone/>
            <wp:docPr id="5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E20" w:rsidRPr="001C7F09">
        <w:rPr>
          <w:sz w:val="24"/>
          <w:szCs w:val="24"/>
        </w:rPr>
        <w:t>Um ein Gefühl für die G</w:t>
      </w:r>
      <w:r w:rsidR="00307FC3">
        <w:rPr>
          <w:sz w:val="24"/>
          <w:szCs w:val="24"/>
        </w:rPr>
        <w:t>röße des Spielplans zu erhalten</w:t>
      </w:r>
      <w:r w:rsidR="00291E20" w:rsidRPr="001C7F09">
        <w:rPr>
          <w:sz w:val="24"/>
          <w:szCs w:val="24"/>
        </w:rPr>
        <w:t xml:space="preserve"> ist es wichtig, dass Sie sich mit den verschiedenen Längeneinheiten auskennen. </w:t>
      </w:r>
    </w:p>
    <w:p w14:paraId="24B7381D" w14:textId="77777777" w:rsidR="00291E20" w:rsidRDefault="00E10A90" w:rsidP="00044BAA">
      <w:pPr>
        <w:pStyle w:val="Textkrper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FEAE87E" wp14:editId="71E6355D">
                <wp:simplePos x="0" y="0"/>
                <wp:positionH relativeFrom="column">
                  <wp:posOffset>-3175</wp:posOffset>
                </wp:positionH>
                <wp:positionV relativeFrom="paragraph">
                  <wp:posOffset>247650</wp:posOffset>
                </wp:positionV>
                <wp:extent cx="4704080" cy="1356995"/>
                <wp:effectExtent l="57150" t="57150" r="58420" b="52705"/>
                <wp:wrapTight wrapText="bothSides">
                  <wp:wrapPolygon edited="0">
                    <wp:start x="437" y="-910"/>
                    <wp:lineTo x="-262" y="-303"/>
                    <wp:lineTo x="-262" y="19103"/>
                    <wp:lineTo x="262" y="21529"/>
                    <wp:lineTo x="350" y="22136"/>
                    <wp:lineTo x="21081" y="22136"/>
                    <wp:lineTo x="21168" y="21529"/>
                    <wp:lineTo x="21781" y="19103"/>
                    <wp:lineTo x="21781" y="3639"/>
                    <wp:lineTo x="21168" y="-303"/>
                    <wp:lineTo x="21081" y="-910"/>
                    <wp:lineTo x="437" y="-910"/>
                  </wp:wrapPolygon>
                </wp:wrapTight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080" cy="1356995"/>
                          <a:chOff x="0" y="0"/>
                          <a:chExt cx="4704080" cy="1358121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42" name="Abgerundetes Rechteck 42"/>
                        <wps:cNvSpPr/>
                        <wps:spPr>
                          <a:xfrm>
                            <a:off x="0" y="0"/>
                            <a:ext cx="4704080" cy="1358121"/>
                          </a:xfrm>
                          <a:prstGeom prst="roundRect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41FCD156" w14:textId="77777777" w:rsidR="00244054" w:rsidRDefault="00244054" w:rsidP="00E10A90">
                              <w:pPr>
                                <w:pStyle w:val="TabelleKopflinks"/>
                                <w:ind w:firstLine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75C55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710C99">
                                <w:rPr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1AF7A058" w14:textId="77777777" w:rsidR="00244054" w:rsidRPr="00FD1483" w:rsidRDefault="00244054" w:rsidP="00E10A90">
                              <w:pPr>
                                <w:pStyle w:val="TabelleKopflinks"/>
                                <w:numPr>
                                  <w:ilvl w:val="0"/>
                                  <w:numId w:val="33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FD1483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Notieren Sie alle Längeneinheiten</w:t>
                              </w:r>
                              <w:r w:rsidR="00B3384E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,</w:t>
                              </w:r>
                              <w:r w:rsidRPr="00FD1483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die Sie kennen auf ein kariertes Blatt Papier. </w:t>
                              </w:r>
                            </w:p>
                            <w:p w14:paraId="28CF0A1D" w14:textId="77777777" w:rsidR="00244054" w:rsidRDefault="00244054" w:rsidP="00E10A90">
                              <w:pPr>
                                <w:pStyle w:val="TabelleKopflinks"/>
                                <w:numPr>
                                  <w:ilvl w:val="0"/>
                                  <w:numId w:val="33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>Notieren Sie Beispiel</w:t>
                              </w:r>
                              <w:r w:rsidR="00B3384E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zu Längen aus Ihrem Leben</w:t>
                              </w:r>
                            </w:p>
                            <w:p w14:paraId="29C3D294" w14:textId="77777777" w:rsidR="00244054" w:rsidRPr="00FD1483" w:rsidRDefault="00244054" w:rsidP="001C7F09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>z.B. Schulweg: 1,5 km.</w:t>
                              </w:r>
                            </w:p>
                            <w:p w14:paraId="58723BA6" w14:textId="77777777" w:rsidR="00244054" w:rsidRPr="00875C55" w:rsidRDefault="00244054" w:rsidP="00E10A90">
                              <w:pPr>
                                <w:pStyle w:val="TabelleKopflinks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982" y="91440"/>
                            <a:ext cx="184150" cy="20383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EAE87E" id="Gruppieren 4" o:spid="_x0000_s1033" style="position:absolute;left:0;text-align:left;margin-left:-.25pt;margin-top:19.5pt;width:370.4pt;height:106.85pt;z-index:251676672;mso-height-relative:margin" coordsize="47040,1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">
                <v:roundrect id="Abgerundetes Rechteck 42" o:spid="_x0000_s1034" style="position:absolute;width:47040;height:13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" filled="f" strokecolor="#4bacc6" strokeweight="1pt">
                  <v:textbox>
                    <w:txbxContent>
                      <w:p w14:paraId="41FCD156" w14:textId="77777777" w:rsidR="00244054" w:rsidRDefault="00244054" w:rsidP="00E10A90">
                        <w:pPr>
                          <w:pStyle w:val="TabelleKopflinks"/>
                          <w:ind w:firstLine="360"/>
                          <w:rPr>
                            <w:sz w:val="26"/>
                            <w:szCs w:val="26"/>
                          </w:rPr>
                        </w:pPr>
                        <w:r w:rsidRPr="00875C55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Pr="00710C99">
                          <w:rPr>
                            <w:sz w:val="26"/>
                            <w:szCs w:val="26"/>
                          </w:rPr>
                          <w:t>Arbeitsauftrag:</w:t>
                        </w:r>
                      </w:p>
                      <w:p w14:paraId="1AF7A058" w14:textId="77777777" w:rsidR="00244054" w:rsidRPr="00FD1483" w:rsidRDefault="00244054" w:rsidP="00E10A90">
                        <w:pPr>
                          <w:pStyle w:val="TabelleKopflinks"/>
                          <w:numPr>
                            <w:ilvl w:val="0"/>
                            <w:numId w:val="33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FD1483">
                          <w:rPr>
                            <w:b w:val="0"/>
                            <w:sz w:val="26"/>
                            <w:szCs w:val="26"/>
                          </w:rPr>
                          <w:t>Notieren Sie alle Längeneinheiten</w:t>
                        </w:r>
                        <w:r w:rsidR="00B3384E">
                          <w:rPr>
                            <w:b w:val="0"/>
                            <w:sz w:val="26"/>
                            <w:szCs w:val="26"/>
                          </w:rPr>
                          <w:t>,</w:t>
                        </w:r>
                        <w:r w:rsidRPr="00FD1483">
                          <w:rPr>
                            <w:b w:val="0"/>
                            <w:sz w:val="26"/>
                            <w:szCs w:val="26"/>
                          </w:rPr>
                          <w:t xml:space="preserve"> die Sie kennen auf ein kariertes Blatt Papier. </w:t>
                        </w:r>
                      </w:p>
                      <w:p w14:paraId="28CF0A1D" w14:textId="77777777" w:rsidR="00244054" w:rsidRDefault="00244054" w:rsidP="00E10A90">
                        <w:pPr>
                          <w:pStyle w:val="TabelleKopflinks"/>
                          <w:numPr>
                            <w:ilvl w:val="0"/>
                            <w:numId w:val="33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>
                          <w:rPr>
                            <w:b w:val="0"/>
                            <w:sz w:val="26"/>
                            <w:szCs w:val="26"/>
                          </w:rPr>
                          <w:t>Notieren Sie Beispiel</w:t>
                        </w:r>
                        <w:r w:rsidR="00B3384E">
                          <w:rPr>
                            <w:b w:val="0"/>
                            <w:sz w:val="26"/>
                            <w:szCs w:val="26"/>
                          </w:rPr>
                          <w:t>e</w:t>
                        </w:r>
                        <w:r>
                          <w:rPr>
                            <w:b w:val="0"/>
                            <w:sz w:val="26"/>
                            <w:szCs w:val="26"/>
                          </w:rPr>
                          <w:t xml:space="preserve"> zu Längen aus Ihrem Leben</w:t>
                        </w:r>
                      </w:p>
                      <w:p w14:paraId="29C3D294" w14:textId="77777777" w:rsidR="00244054" w:rsidRPr="00FD1483" w:rsidRDefault="00244054" w:rsidP="001C7F09">
                        <w:pPr>
                          <w:pStyle w:val="TabelleKopflinks"/>
                          <w:ind w:left="720"/>
                          <w:rPr>
                            <w:b w:val="0"/>
                            <w:sz w:val="26"/>
                            <w:szCs w:val="26"/>
                          </w:rPr>
                        </w:pPr>
                        <w:r>
                          <w:rPr>
                            <w:b w:val="0"/>
                            <w:sz w:val="26"/>
                            <w:szCs w:val="26"/>
                          </w:rPr>
                          <w:t>z.B. Schulweg: 1,5 km.</w:t>
                        </w:r>
                      </w:p>
                      <w:p w14:paraId="58723BA6" w14:textId="77777777" w:rsidR="00244054" w:rsidRPr="00875C55" w:rsidRDefault="00244054" w:rsidP="00E10A90">
                        <w:pPr>
                          <w:pStyle w:val="TabelleKopflinks"/>
                          <w:rPr>
                            <w:b w:val="0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429" o:spid="_x0000_s1035" type="#_x0000_t75" style="position:absolute;left:2039;top:914;width:1842;height:2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">
                  <v:imagedata r:id="rId18" o:title="" recolortarget="#275791"/>
                </v:shape>
                <w10:wrap type="tight"/>
              </v:group>
            </w:pict>
          </mc:Fallback>
        </mc:AlternateContent>
      </w:r>
    </w:p>
    <w:p w14:paraId="57DB3C3C" w14:textId="77777777" w:rsidR="001C7F09" w:rsidRDefault="001C7F09" w:rsidP="00BF021C">
      <w:pPr>
        <w:spacing w:line="240" w:lineRule="exact"/>
        <w:rPr>
          <w:noProof/>
          <w:lang w:eastAsia="de-DE"/>
        </w:rPr>
      </w:pPr>
    </w:p>
    <w:p w14:paraId="10A2A19E" w14:textId="77777777" w:rsidR="00307FC3" w:rsidRDefault="00307FC3">
      <w:pPr>
        <w:spacing w:line="240" w:lineRule="exact"/>
        <w:rPr>
          <w:b/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4A1ED961" w14:textId="77777777" w:rsidR="002C65F2" w:rsidRPr="003455D9" w:rsidRDefault="002C65F2" w:rsidP="00BF021C">
      <w:pPr>
        <w:pStyle w:val="Listenabsatz"/>
        <w:numPr>
          <w:ilvl w:val="0"/>
          <w:numId w:val="35"/>
        </w:numPr>
        <w:spacing w:line="240" w:lineRule="exact"/>
        <w:rPr>
          <w:b/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55D9">
        <w:rPr>
          <w:b/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Information:</w:t>
      </w:r>
      <w:r w:rsidR="00E10A90" w:rsidRPr="003455D9">
        <w:rPr>
          <w:b/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Längenmaße</w:t>
      </w:r>
    </w:p>
    <w:p w14:paraId="1C8633CF" w14:textId="77777777" w:rsidR="002C65F2" w:rsidRDefault="002C65F2" w:rsidP="00BF021C">
      <w:pPr>
        <w:spacing w:line="240" w:lineRule="exact"/>
      </w:pPr>
    </w:p>
    <w:p w14:paraId="637E504F" w14:textId="77777777" w:rsidR="00B55158" w:rsidRDefault="001B73E1" w:rsidP="00E10A90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9A19E9" wp14:editId="5DE0D37D">
                <wp:simplePos x="0" y="0"/>
                <wp:positionH relativeFrom="column">
                  <wp:posOffset>-213311</wp:posOffset>
                </wp:positionH>
                <wp:positionV relativeFrom="paragraph">
                  <wp:posOffset>88558</wp:posOffset>
                </wp:positionV>
                <wp:extent cx="3220720" cy="1575582"/>
                <wp:effectExtent l="0" t="0" r="17780" b="24765"/>
                <wp:wrapNone/>
                <wp:docPr id="7" name="Vertikaler Bildlauf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720" cy="1575582"/>
                        </a:xfrm>
                        <a:prstGeom prst="verticalScroll">
                          <a:avLst>
                            <a:gd name="adj" fmla="val 11813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E3DC9B" w14:textId="77777777" w:rsidR="00244054" w:rsidRPr="003455D9" w:rsidRDefault="00244054" w:rsidP="003455D9">
                            <w:pPr>
                              <w:spacing w:line="276" w:lineRule="auto"/>
                              <w:jc w:val="both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3455D9"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Wie weit ist es bis zu</w:t>
                            </w:r>
                            <w:r w:rsidR="00B3384E"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r</w:t>
                            </w:r>
                            <w:r w:rsidRPr="003455D9"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Sonne?</w:t>
                            </w:r>
                          </w:p>
                          <w:p w14:paraId="20932038" w14:textId="77777777" w:rsidR="00244054" w:rsidRPr="003455D9" w:rsidRDefault="00244054" w:rsidP="003455D9">
                            <w:pPr>
                              <w:spacing w:line="276" w:lineRule="auto"/>
                              <w:jc w:val="both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3455D9"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Welche Strecke laufe ich am Tag?</w:t>
                            </w:r>
                          </w:p>
                          <w:p w14:paraId="4747CC20" w14:textId="77777777" w:rsidR="00244054" w:rsidRPr="003455D9" w:rsidRDefault="00244054" w:rsidP="003455D9">
                            <w:pPr>
                              <w:spacing w:line="276" w:lineRule="auto"/>
                              <w:jc w:val="both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3455D9"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Wie dick sind meine Fingernägel?</w:t>
                            </w:r>
                            <w:r w:rsidRPr="003455D9">
                              <w:rPr>
                                <w:noProof/>
                                <w:color w:val="1F497D" w:themeColor="text2"/>
                                <w:lang w:eastAsia="de-DE"/>
                              </w:rPr>
                              <w:t xml:space="preserve"> </w:t>
                            </w:r>
                          </w:p>
                          <w:p w14:paraId="286EC1EA" w14:textId="77777777" w:rsidR="00244054" w:rsidRPr="003455D9" w:rsidRDefault="00244054" w:rsidP="003455D9">
                            <w:pPr>
                              <w:spacing w:line="276" w:lineRule="auto"/>
                              <w:jc w:val="both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3455D9"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Wie lange sind meine Wimpern?</w:t>
                            </w:r>
                          </w:p>
                          <w:p w14:paraId="3C120320" w14:textId="77777777" w:rsidR="00244054" w:rsidRPr="003455D9" w:rsidRDefault="00244054" w:rsidP="003455D9">
                            <w:pPr>
                              <w:spacing w:line="276" w:lineRule="auto"/>
                              <w:jc w:val="both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3455D9"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Wie klein ist ein Staubkorn?</w:t>
                            </w:r>
                          </w:p>
                          <w:p w14:paraId="1A0EC9A7" w14:textId="77777777" w:rsidR="00244054" w:rsidRDefault="00244054" w:rsidP="003455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A19E9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kaler Bildlauf 7" o:spid="_x0000_s1036" type="#_x0000_t97" style="position:absolute;left:0;text-align:left;margin-left:-16.8pt;margin-top:6.95pt;width:253.6pt;height:124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" adj="2552" fillcolor="#dbe5f1 [660]" strokecolor="#243f60 [1604]" strokeweight="2pt">
                <v:textbox>
                  <w:txbxContent>
                    <w:p w14:paraId="60E3DC9B" w14:textId="77777777" w:rsidR="00244054" w:rsidRPr="003455D9" w:rsidRDefault="00244054" w:rsidP="003455D9">
                      <w:pPr>
                        <w:spacing w:line="276" w:lineRule="auto"/>
                        <w:jc w:val="both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 w:rsidRPr="003455D9">
                        <w:rPr>
                          <w:color w:val="1F497D" w:themeColor="text2"/>
                          <w:sz w:val="24"/>
                          <w:szCs w:val="24"/>
                        </w:rPr>
                        <w:t>Wie weit ist es bis zu</w:t>
                      </w:r>
                      <w:r w:rsidR="00B3384E">
                        <w:rPr>
                          <w:color w:val="1F497D" w:themeColor="text2"/>
                          <w:sz w:val="24"/>
                          <w:szCs w:val="24"/>
                        </w:rPr>
                        <w:t>r</w:t>
                      </w:r>
                      <w:r w:rsidRPr="003455D9">
                        <w:rPr>
                          <w:color w:val="1F497D" w:themeColor="text2"/>
                          <w:sz w:val="24"/>
                          <w:szCs w:val="24"/>
                        </w:rPr>
                        <w:t xml:space="preserve"> Sonne?</w:t>
                      </w:r>
                    </w:p>
                    <w:p w14:paraId="20932038" w14:textId="77777777" w:rsidR="00244054" w:rsidRPr="003455D9" w:rsidRDefault="00244054" w:rsidP="003455D9">
                      <w:pPr>
                        <w:spacing w:line="276" w:lineRule="auto"/>
                        <w:jc w:val="both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 w:rsidRPr="003455D9">
                        <w:rPr>
                          <w:color w:val="1F497D" w:themeColor="text2"/>
                          <w:sz w:val="24"/>
                          <w:szCs w:val="24"/>
                        </w:rPr>
                        <w:t>Welche Strecke laufe ich am Tag?</w:t>
                      </w:r>
                    </w:p>
                    <w:p w14:paraId="4747CC20" w14:textId="77777777" w:rsidR="00244054" w:rsidRPr="003455D9" w:rsidRDefault="00244054" w:rsidP="003455D9">
                      <w:pPr>
                        <w:spacing w:line="276" w:lineRule="auto"/>
                        <w:jc w:val="both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 w:rsidRPr="003455D9">
                        <w:rPr>
                          <w:color w:val="1F497D" w:themeColor="text2"/>
                          <w:sz w:val="24"/>
                          <w:szCs w:val="24"/>
                        </w:rPr>
                        <w:t>Wie dick sind meine Fingernägel?</w:t>
                      </w:r>
                      <w:r w:rsidRPr="003455D9">
                        <w:rPr>
                          <w:noProof/>
                          <w:color w:val="1F497D" w:themeColor="text2"/>
                          <w:lang w:eastAsia="de-DE"/>
                        </w:rPr>
                        <w:t xml:space="preserve"> </w:t>
                      </w:r>
                    </w:p>
                    <w:p w14:paraId="286EC1EA" w14:textId="77777777" w:rsidR="00244054" w:rsidRPr="003455D9" w:rsidRDefault="00244054" w:rsidP="003455D9">
                      <w:pPr>
                        <w:spacing w:line="276" w:lineRule="auto"/>
                        <w:jc w:val="both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 w:rsidRPr="003455D9">
                        <w:rPr>
                          <w:color w:val="1F497D" w:themeColor="text2"/>
                          <w:sz w:val="24"/>
                          <w:szCs w:val="24"/>
                        </w:rPr>
                        <w:t>Wie lange sind meine Wimpern?</w:t>
                      </w:r>
                    </w:p>
                    <w:p w14:paraId="3C120320" w14:textId="77777777" w:rsidR="00244054" w:rsidRPr="003455D9" w:rsidRDefault="00244054" w:rsidP="003455D9">
                      <w:pPr>
                        <w:spacing w:line="276" w:lineRule="auto"/>
                        <w:jc w:val="both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 w:rsidRPr="003455D9">
                        <w:rPr>
                          <w:color w:val="1F497D" w:themeColor="text2"/>
                          <w:sz w:val="24"/>
                          <w:szCs w:val="24"/>
                        </w:rPr>
                        <w:t>Wie klein ist ein Staubkorn?</w:t>
                      </w:r>
                    </w:p>
                    <w:p w14:paraId="1A0EC9A7" w14:textId="77777777" w:rsidR="00244054" w:rsidRDefault="00244054" w:rsidP="003455D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455D9">
        <w:rPr>
          <w:noProof/>
          <w:lang w:eastAsia="de-DE"/>
        </w:rPr>
        <w:drawing>
          <wp:anchor distT="0" distB="0" distL="114300" distR="114300" simplePos="0" relativeHeight="251677696" behindDoc="1" locked="0" layoutInCell="1" allowOverlap="1" wp14:anchorId="151E4611" wp14:editId="4572C3FB">
            <wp:simplePos x="0" y="0"/>
            <wp:positionH relativeFrom="column">
              <wp:posOffset>2775438</wp:posOffset>
            </wp:positionH>
            <wp:positionV relativeFrom="paragraph">
              <wp:posOffset>95543</wp:posOffset>
            </wp:positionV>
            <wp:extent cx="1921510" cy="1453515"/>
            <wp:effectExtent l="0" t="0" r="0" b="0"/>
            <wp:wrapTight wrapText="bothSides">
              <wp:wrapPolygon edited="0">
                <wp:start x="11778" y="0"/>
                <wp:lineTo x="10279" y="566"/>
                <wp:lineTo x="7923" y="3397"/>
                <wp:lineTo x="7923" y="4813"/>
                <wp:lineTo x="3640" y="9342"/>
                <wp:lineTo x="3426" y="10474"/>
                <wp:lineTo x="4283" y="13872"/>
                <wp:lineTo x="4069" y="20100"/>
                <wp:lineTo x="6210" y="20666"/>
                <wp:lineTo x="11564" y="21232"/>
                <wp:lineTo x="13491" y="21232"/>
                <wp:lineTo x="13705" y="20666"/>
                <wp:lineTo x="14990" y="18401"/>
                <wp:lineTo x="13705" y="13872"/>
                <wp:lineTo x="16703" y="9342"/>
                <wp:lineTo x="17774" y="4813"/>
                <wp:lineTo x="17988" y="3397"/>
                <wp:lineTo x="15204" y="566"/>
                <wp:lineTo x="13705" y="0"/>
                <wp:lineTo x="11778" y="0"/>
              </wp:wrapPolygon>
            </wp:wrapTight>
            <wp:docPr id="6" name="Bild 1" descr="Fragezeichen, Warum, Frage, Verwirrung, Fr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gezeichen, Warum, Frage, Verwirrung, Frage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BC4CE" w14:textId="77777777" w:rsidR="003455D9" w:rsidRDefault="003455D9" w:rsidP="00E10A90">
      <w:pPr>
        <w:spacing w:line="276" w:lineRule="auto"/>
        <w:jc w:val="both"/>
        <w:rPr>
          <w:sz w:val="24"/>
          <w:szCs w:val="24"/>
        </w:rPr>
      </w:pPr>
    </w:p>
    <w:p w14:paraId="2D1A186F" w14:textId="77777777" w:rsidR="003455D9" w:rsidRDefault="003455D9" w:rsidP="00E10A90">
      <w:pPr>
        <w:spacing w:line="276" w:lineRule="auto"/>
        <w:jc w:val="both"/>
        <w:rPr>
          <w:sz w:val="24"/>
          <w:szCs w:val="24"/>
        </w:rPr>
      </w:pPr>
    </w:p>
    <w:p w14:paraId="5D282F11" w14:textId="77777777" w:rsidR="003455D9" w:rsidRDefault="003455D9" w:rsidP="00E10A90">
      <w:pPr>
        <w:spacing w:line="276" w:lineRule="auto"/>
        <w:jc w:val="both"/>
        <w:rPr>
          <w:sz w:val="24"/>
          <w:szCs w:val="24"/>
        </w:rPr>
      </w:pPr>
    </w:p>
    <w:p w14:paraId="69A289B9" w14:textId="77777777" w:rsidR="003455D9" w:rsidRDefault="003455D9" w:rsidP="00E10A90">
      <w:pPr>
        <w:spacing w:line="276" w:lineRule="auto"/>
        <w:jc w:val="both"/>
        <w:rPr>
          <w:sz w:val="24"/>
          <w:szCs w:val="24"/>
        </w:rPr>
      </w:pPr>
    </w:p>
    <w:p w14:paraId="1B8A634A" w14:textId="77777777" w:rsidR="003455D9" w:rsidRDefault="003455D9" w:rsidP="00E10A90">
      <w:pPr>
        <w:spacing w:line="276" w:lineRule="auto"/>
        <w:jc w:val="both"/>
        <w:rPr>
          <w:sz w:val="24"/>
          <w:szCs w:val="24"/>
        </w:rPr>
      </w:pPr>
    </w:p>
    <w:p w14:paraId="270FC2A2" w14:textId="77777777" w:rsidR="003455D9" w:rsidRDefault="003455D9" w:rsidP="00E10A90">
      <w:pPr>
        <w:spacing w:line="276" w:lineRule="auto"/>
        <w:jc w:val="both"/>
        <w:rPr>
          <w:sz w:val="24"/>
          <w:szCs w:val="24"/>
        </w:rPr>
      </w:pPr>
    </w:p>
    <w:p w14:paraId="22AA95E6" w14:textId="77777777" w:rsidR="003455D9" w:rsidRDefault="003455D9" w:rsidP="00E10A90">
      <w:pPr>
        <w:spacing w:line="276" w:lineRule="auto"/>
        <w:jc w:val="both"/>
        <w:rPr>
          <w:sz w:val="24"/>
          <w:szCs w:val="24"/>
        </w:rPr>
      </w:pPr>
    </w:p>
    <w:p w14:paraId="05455241" w14:textId="77777777" w:rsidR="003455D9" w:rsidRDefault="003455D9" w:rsidP="00E10A90">
      <w:pPr>
        <w:spacing w:line="276" w:lineRule="auto"/>
        <w:jc w:val="both"/>
        <w:rPr>
          <w:sz w:val="24"/>
          <w:szCs w:val="24"/>
        </w:rPr>
      </w:pPr>
    </w:p>
    <w:p w14:paraId="4F7135D8" w14:textId="77777777" w:rsidR="003455D9" w:rsidRDefault="003455D9" w:rsidP="003455D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Viele Fragen</w:t>
      </w:r>
      <w:r w:rsidR="00B3384E">
        <w:rPr>
          <w:sz w:val="24"/>
          <w:szCs w:val="24"/>
        </w:rPr>
        <w:t>,</w:t>
      </w:r>
      <w:r>
        <w:rPr>
          <w:sz w:val="24"/>
          <w:szCs w:val="24"/>
        </w:rPr>
        <w:t xml:space="preserve"> die Sie sich vielleicht auch </w:t>
      </w:r>
      <w:r w:rsidR="001C7F09">
        <w:rPr>
          <w:sz w:val="24"/>
          <w:szCs w:val="24"/>
        </w:rPr>
        <w:t xml:space="preserve">schon mal gestellt haben. </w:t>
      </w:r>
    </w:p>
    <w:p w14:paraId="452B7C15" w14:textId="77777777" w:rsidR="003455D9" w:rsidRDefault="003455D9" w:rsidP="003455D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Die Mathematik kann uns helfen diese Fragen zu beantworten. </w:t>
      </w:r>
      <w:r w:rsidR="001C7F09">
        <w:rPr>
          <w:sz w:val="24"/>
          <w:szCs w:val="24"/>
        </w:rPr>
        <w:t xml:space="preserve">Dazu gibt es verschiedene Messinstrumente und Rechnungen. </w:t>
      </w:r>
    </w:p>
    <w:p w14:paraId="3043F896" w14:textId="77777777" w:rsidR="003455D9" w:rsidRDefault="003455D9" w:rsidP="003455D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Die Antwort</w:t>
      </w:r>
      <w:r w:rsidR="00B3384E">
        <w:rPr>
          <w:sz w:val="24"/>
          <w:szCs w:val="24"/>
        </w:rPr>
        <w:t>en auf die Fragen oben werden</w:t>
      </w:r>
      <w:r>
        <w:rPr>
          <w:sz w:val="24"/>
          <w:szCs w:val="24"/>
        </w:rPr>
        <w:t xml:space="preserve"> immer eine Zahl und eine Einheit beinhalten.</w:t>
      </w:r>
    </w:p>
    <w:p w14:paraId="3AA46CDB" w14:textId="77777777" w:rsidR="004243CD" w:rsidRPr="00E10A90" w:rsidRDefault="003455D9" w:rsidP="00E10A90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D54ACD" wp14:editId="37A3736A">
                <wp:simplePos x="0" y="0"/>
                <wp:positionH relativeFrom="column">
                  <wp:posOffset>946932</wp:posOffset>
                </wp:positionH>
                <wp:positionV relativeFrom="paragraph">
                  <wp:posOffset>87972</wp:posOffset>
                </wp:positionV>
                <wp:extent cx="2876843" cy="1357532"/>
                <wp:effectExtent l="0" t="0" r="19050" b="14605"/>
                <wp:wrapNone/>
                <wp:docPr id="8" name="Gefaltete Eck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843" cy="1357532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C2E10" w14:textId="77777777" w:rsidR="00244054" w:rsidRDefault="00244054" w:rsidP="003455D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km</w:t>
                            </w:r>
                          </w:p>
                          <w:p w14:paraId="0A40059D" w14:textId="77777777" w:rsidR="00244054" w:rsidRDefault="00244054" w:rsidP="003455D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5241DCB" w14:textId="77777777" w:rsidR="00244054" w:rsidRDefault="00244054" w:rsidP="003455D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597D2B4" w14:textId="77777777" w:rsidR="00244054" w:rsidRDefault="00244054" w:rsidP="003455D9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Zahl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Einheit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D54AC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Gefaltete Ecke 8" o:spid="_x0000_s1037" type="#_x0000_t65" style="position:absolute;left:0;text-align:left;margin-left:74.55pt;margin-top:6.95pt;width:226.5pt;height:106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" adj="18000" fillcolor="white [3201]" strokecolor="#4bacc6 [3208]" strokeweight="2pt">
                <v:textbox>
                  <w:txbxContent>
                    <w:p w14:paraId="6CBC2E10" w14:textId="77777777" w:rsidR="00244054" w:rsidRDefault="00244054" w:rsidP="003455D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4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km</w:t>
                      </w:r>
                    </w:p>
                    <w:p w14:paraId="0A40059D" w14:textId="77777777" w:rsidR="00244054" w:rsidRDefault="00244054" w:rsidP="003455D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55241DCB" w14:textId="77777777" w:rsidR="00244054" w:rsidRDefault="00244054" w:rsidP="003455D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597D2B4" w14:textId="77777777" w:rsidR="00244054" w:rsidRDefault="00244054" w:rsidP="003455D9">
                      <w:pPr>
                        <w:jc w:val="center"/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Zahl 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Einheit</w:t>
                      </w:r>
                    </w:p>
                  </w:txbxContent>
                </v:textbox>
              </v:shape>
            </w:pict>
          </mc:Fallback>
        </mc:AlternateContent>
      </w:r>
    </w:p>
    <w:p w14:paraId="50F0E9A5" w14:textId="77777777" w:rsidR="004243CD" w:rsidRPr="00E10A90" w:rsidRDefault="004243CD" w:rsidP="00E10A90">
      <w:pPr>
        <w:spacing w:line="276" w:lineRule="auto"/>
        <w:jc w:val="both"/>
        <w:rPr>
          <w:sz w:val="24"/>
          <w:szCs w:val="24"/>
        </w:rPr>
      </w:pPr>
    </w:p>
    <w:p w14:paraId="454041D9" w14:textId="77777777" w:rsidR="004243CD" w:rsidRDefault="003455D9" w:rsidP="00BF021C">
      <w:pPr>
        <w:spacing w:line="240" w:lineRule="exac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8F744A" wp14:editId="5E6CF8FF">
                <wp:simplePos x="0" y="0"/>
                <wp:positionH relativeFrom="column">
                  <wp:posOffset>2588138</wp:posOffset>
                </wp:positionH>
                <wp:positionV relativeFrom="paragraph">
                  <wp:posOffset>131861</wp:posOffset>
                </wp:positionV>
                <wp:extent cx="510003" cy="221517"/>
                <wp:effectExtent l="0" t="26987" r="34607" b="15558"/>
                <wp:wrapNone/>
                <wp:docPr id="12" name="Pfeil nach recht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0003" cy="221517"/>
                        </a:xfrm>
                        <a:prstGeom prst="rightArrow">
                          <a:avLst/>
                        </a:prstGeom>
                        <a:solidFill>
                          <a:srgbClr val="4BACC6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0E04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2" o:spid="_x0000_s1026" type="#_x0000_t13" style="position:absolute;margin-left:203.8pt;margin-top:10.4pt;width:40.15pt;height:17.4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" adj="16909" fillcolor="#4bacc6" strokecolor="#4bacc6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993EBB" wp14:editId="33085B95">
                <wp:simplePos x="0" y="0"/>
                <wp:positionH relativeFrom="column">
                  <wp:posOffset>1594045</wp:posOffset>
                </wp:positionH>
                <wp:positionV relativeFrom="paragraph">
                  <wp:posOffset>127976</wp:posOffset>
                </wp:positionV>
                <wp:extent cx="510003" cy="221517"/>
                <wp:effectExtent l="0" t="26987" r="34607" b="15558"/>
                <wp:wrapNone/>
                <wp:docPr id="9" name="Pfeil nach rech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0003" cy="221517"/>
                        </a:xfrm>
                        <a:prstGeom prst="rightArrow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EAE" id="Pfeil nach rechts 9" o:spid="_x0000_s1026" type="#_x0000_t13" style="position:absolute;margin-left:125.5pt;margin-top:10.1pt;width:40.15pt;height:17.4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" adj="16909" fillcolor="#4bacc6 [3208]" strokecolor="#4bacc6 [3208]" strokeweight="2pt"/>
            </w:pict>
          </mc:Fallback>
        </mc:AlternateContent>
      </w:r>
    </w:p>
    <w:p w14:paraId="4D2AF2AE" w14:textId="77777777" w:rsidR="004243CD" w:rsidRDefault="004243CD" w:rsidP="00BF021C">
      <w:pPr>
        <w:spacing w:line="240" w:lineRule="exact"/>
      </w:pPr>
    </w:p>
    <w:p w14:paraId="03ACD6AE" w14:textId="77777777" w:rsidR="004243CD" w:rsidRDefault="004243CD" w:rsidP="00BF021C">
      <w:pPr>
        <w:spacing w:line="240" w:lineRule="exact"/>
      </w:pPr>
    </w:p>
    <w:p w14:paraId="18B4800B" w14:textId="77777777" w:rsidR="003455D9" w:rsidRDefault="003455D9" w:rsidP="00BF021C">
      <w:pPr>
        <w:spacing w:line="240" w:lineRule="exact"/>
      </w:pPr>
    </w:p>
    <w:p w14:paraId="5FA0EDA0" w14:textId="77777777" w:rsidR="003455D9" w:rsidRDefault="003455D9" w:rsidP="00BF021C">
      <w:pPr>
        <w:spacing w:line="240" w:lineRule="exact"/>
      </w:pPr>
    </w:p>
    <w:p w14:paraId="3BC905D7" w14:textId="77777777" w:rsidR="003455D9" w:rsidRDefault="003455D9" w:rsidP="00BF021C">
      <w:pPr>
        <w:spacing w:line="240" w:lineRule="exact"/>
      </w:pPr>
    </w:p>
    <w:p w14:paraId="29F1E678" w14:textId="77777777" w:rsidR="003455D9" w:rsidRDefault="003455D9" w:rsidP="00BF021C">
      <w:pPr>
        <w:spacing w:line="240" w:lineRule="exact"/>
      </w:pPr>
    </w:p>
    <w:p w14:paraId="40234982" w14:textId="77777777" w:rsidR="004243CD" w:rsidRDefault="001B73E1" w:rsidP="001B73E1">
      <w:pPr>
        <w:spacing w:line="360" w:lineRule="auto"/>
        <w:rPr>
          <w:sz w:val="24"/>
          <w:szCs w:val="24"/>
        </w:rPr>
      </w:pPr>
      <w:r w:rsidRPr="001B73E1">
        <w:rPr>
          <w:sz w:val="24"/>
          <w:szCs w:val="24"/>
        </w:rPr>
        <w:t xml:space="preserve">Im Leben brauchen wir unterschiedliche Einheiten, da manche </w:t>
      </w:r>
      <w:r w:rsidR="001C7F09">
        <w:rPr>
          <w:sz w:val="24"/>
          <w:szCs w:val="24"/>
        </w:rPr>
        <w:t xml:space="preserve">Dinge </w:t>
      </w:r>
      <w:r w:rsidRPr="001B73E1">
        <w:rPr>
          <w:sz w:val="24"/>
          <w:szCs w:val="24"/>
        </w:rPr>
        <w:t xml:space="preserve">sehr groß und andere wiederum sehr klein sind. </w:t>
      </w:r>
    </w:p>
    <w:p w14:paraId="24C7D7BF" w14:textId="77777777" w:rsidR="001B73E1" w:rsidRDefault="001C7F09" w:rsidP="001B73E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AE4030" wp14:editId="51E16234">
                <wp:simplePos x="0" y="0"/>
                <wp:positionH relativeFrom="column">
                  <wp:posOffset>-17145</wp:posOffset>
                </wp:positionH>
                <wp:positionV relativeFrom="paragraph">
                  <wp:posOffset>312420</wp:posOffset>
                </wp:positionV>
                <wp:extent cx="4704080" cy="822960"/>
                <wp:effectExtent l="57150" t="57150" r="58420" b="53340"/>
                <wp:wrapTight wrapText="bothSides">
                  <wp:wrapPolygon edited="0">
                    <wp:start x="87" y="-1500"/>
                    <wp:lineTo x="-262" y="-500"/>
                    <wp:lineTo x="-262" y="19500"/>
                    <wp:lineTo x="87" y="22500"/>
                    <wp:lineTo x="21431" y="22500"/>
                    <wp:lineTo x="21781" y="16000"/>
                    <wp:lineTo x="21781" y="7500"/>
                    <wp:lineTo x="21431" y="0"/>
                    <wp:lineTo x="21431" y="-1500"/>
                    <wp:lineTo x="87" y="-1500"/>
                  </wp:wrapPolygon>
                </wp:wrapTight>
                <wp:docPr id="18" name="Abgerundetes 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080" cy="82296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E953EA2" w14:textId="77777777" w:rsidR="00244054" w:rsidRDefault="00244054" w:rsidP="001B73E1">
                            <w:pPr>
                              <w:pStyle w:val="TabelleKopflinks"/>
                              <w:ind w:firstLine="360"/>
                              <w:rPr>
                                <w:sz w:val="26"/>
                                <w:szCs w:val="26"/>
                              </w:rPr>
                            </w:pPr>
                            <w:r w:rsidRPr="00875C55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10C99">
                              <w:rPr>
                                <w:sz w:val="26"/>
                                <w:szCs w:val="26"/>
                              </w:rPr>
                              <w:t>Arbeitsauftrag:</w:t>
                            </w:r>
                          </w:p>
                          <w:p w14:paraId="6E90AFAE" w14:textId="77777777" w:rsidR="00244054" w:rsidRDefault="00244054" w:rsidP="00244054">
                            <w:pPr>
                              <w:pStyle w:val="TabelleKopflinks"/>
                              <w:numPr>
                                <w:ilvl w:val="0"/>
                                <w:numId w:val="33"/>
                              </w:numPr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 w:rsidRPr="001C7F09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Füllen Sie die fehlenden Felder aus. </w:t>
                            </w:r>
                          </w:p>
                          <w:p w14:paraId="3FB09687" w14:textId="77777777" w:rsidR="00244054" w:rsidRPr="001C7F09" w:rsidRDefault="00244054" w:rsidP="00244054">
                            <w:pPr>
                              <w:pStyle w:val="TabelleKopflinks"/>
                              <w:numPr>
                                <w:ilvl w:val="0"/>
                                <w:numId w:val="33"/>
                              </w:numPr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Kontrollieren Sie Ihre Lösung.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E4030" id="Abgerundetes Rechteck 18" o:spid="_x0000_s1038" style="position:absolute;margin-left:-1.35pt;margin-top:24.6pt;width:370.4pt;height:64.8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" fillcolor="#dce6f2" strokecolor="#4bacc6" strokeweight="1pt">
                <v:textbox>
                  <w:txbxContent>
                    <w:p w14:paraId="6E953EA2" w14:textId="77777777" w:rsidR="00244054" w:rsidRDefault="00244054" w:rsidP="001B73E1">
                      <w:pPr>
                        <w:pStyle w:val="TabelleKopflinks"/>
                        <w:ind w:firstLine="360"/>
                        <w:rPr>
                          <w:sz w:val="26"/>
                          <w:szCs w:val="26"/>
                        </w:rPr>
                      </w:pPr>
                      <w:r w:rsidRPr="00875C55">
                        <w:rPr>
                          <w:b w:val="0"/>
                          <w:sz w:val="26"/>
                          <w:szCs w:val="26"/>
                        </w:rPr>
                        <w:t xml:space="preserve"> </w:t>
                      </w:r>
                      <w:r w:rsidRPr="00710C99">
                        <w:rPr>
                          <w:sz w:val="26"/>
                          <w:szCs w:val="26"/>
                        </w:rPr>
                        <w:t>Arbeitsauftrag:</w:t>
                      </w:r>
                    </w:p>
                    <w:p w14:paraId="6E90AFAE" w14:textId="77777777" w:rsidR="00244054" w:rsidRDefault="00244054" w:rsidP="00244054">
                      <w:pPr>
                        <w:pStyle w:val="TabelleKopflinks"/>
                        <w:numPr>
                          <w:ilvl w:val="0"/>
                          <w:numId w:val="33"/>
                        </w:numPr>
                        <w:rPr>
                          <w:b w:val="0"/>
                          <w:sz w:val="26"/>
                          <w:szCs w:val="26"/>
                        </w:rPr>
                      </w:pPr>
                      <w:r w:rsidRPr="001C7F09">
                        <w:rPr>
                          <w:b w:val="0"/>
                          <w:sz w:val="26"/>
                          <w:szCs w:val="26"/>
                        </w:rPr>
                        <w:t xml:space="preserve">Füllen Sie die fehlenden Felder aus. </w:t>
                      </w:r>
                    </w:p>
                    <w:p w14:paraId="3FB09687" w14:textId="77777777" w:rsidR="00244054" w:rsidRPr="001C7F09" w:rsidRDefault="00244054" w:rsidP="00244054">
                      <w:pPr>
                        <w:pStyle w:val="TabelleKopflinks"/>
                        <w:numPr>
                          <w:ilvl w:val="0"/>
                          <w:numId w:val="33"/>
                        </w:numPr>
                        <w:rPr>
                          <w:b w:val="0"/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sz w:val="26"/>
                          <w:szCs w:val="26"/>
                        </w:rPr>
                        <w:t xml:space="preserve">Kontrollieren Sie Ihre Lösung.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FD1483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86912" behindDoc="0" locked="0" layoutInCell="1" allowOverlap="1" wp14:anchorId="4E814CE4" wp14:editId="516FA529">
            <wp:simplePos x="0" y="0"/>
            <wp:positionH relativeFrom="column">
              <wp:posOffset>156210</wp:posOffset>
            </wp:positionH>
            <wp:positionV relativeFrom="paragraph">
              <wp:posOffset>381586</wp:posOffset>
            </wp:positionV>
            <wp:extent cx="184150" cy="203200"/>
            <wp:effectExtent l="57150" t="57150" r="44450" b="44450"/>
            <wp:wrapTight wrapText="bothSides">
              <wp:wrapPolygon edited="0">
                <wp:start x="-6703" y="-6075"/>
                <wp:lineTo x="-6703" y="24300"/>
                <wp:lineTo x="24579" y="24300"/>
                <wp:lineTo x="24579" y="-6075"/>
                <wp:lineTo x="-6703" y="-6075"/>
              </wp:wrapPolygon>
            </wp:wrapTight>
            <wp:docPr id="19" name="Grafik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42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duotone>
                        <a:srgbClr val="4F81BD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03200"/>
                    </a:xfrm>
                    <a:prstGeom prst="rect">
                      <a:avLst/>
                    </a:prstGeom>
                    <a:solidFill>
                      <a:srgbClr val="4F81BD">
                        <a:lumMod val="20000"/>
                        <a:lumOff val="80000"/>
                      </a:srgbClr>
                    </a:solidFill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FD1483">
        <w:rPr>
          <w:sz w:val="24"/>
          <w:szCs w:val="24"/>
        </w:rPr>
        <w:t xml:space="preserve">In der Tabelle finden Sie die wichtigsten Längeneinheiten. </w:t>
      </w:r>
    </w:p>
    <w:p w14:paraId="21AC73DC" w14:textId="77777777" w:rsidR="004243CD" w:rsidRDefault="004243CD" w:rsidP="00BF021C">
      <w:pPr>
        <w:spacing w:line="240" w:lineRule="exact"/>
      </w:pPr>
    </w:p>
    <w:tbl>
      <w:tblPr>
        <w:tblStyle w:val="Tabellenraster"/>
        <w:tblW w:w="7371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457"/>
        <w:gridCol w:w="2457"/>
        <w:gridCol w:w="2457"/>
      </w:tblGrid>
      <w:tr w:rsidR="004243CD" w:rsidRPr="00A410C8" w14:paraId="72B41883" w14:textId="77777777" w:rsidTr="001B73E1">
        <w:tc>
          <w:tcPr>
            <w:tcW w:w="2457" w:type="dxa"/>
            <w:shd w:val="clear" w:color="auto" w:fill="auto"/>
            <w:vAlign w:val="center"/>
          </w:tcPr>
          <w:p w14:paraId="6FE57E9C" w14:textId="77777777" w:rsidR="004243CD" w:rsidRPr="001B73E1" w:rsidRDefault="004243CD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1B73E1">
              <w:rPr>
                <w:b/>
                <w:sz w:val="24"/>
                <w:szCs w:val="24"/>
              </w:rPr>
              <w:t>Einheit</w:t>
            </w:r>
          </w:p>
        </w:tc>
        <w:tc>
          <w:tcPr>
            <w:tcW w:w="2457" w:type="dxa"/>
            <w:vAlign w:val="center"/>
          </w:tcPr>
          <w:p w14:paraId="52370FA5" w14:textId="77777777" w:rsidR="004243CD" w:rsidRPr="001B73E1" w:rsidRDefault="004243CD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1B73E1">
              <w:rPr>
                <w:b/>
                <w:sz w:val="24"/>
                <w:szCs w:val="24"/>
              </w:rPr>
              <w:t>Bezeichnung</w:t>
            </w:r>
          </w:p>
        </w:tc>
        <w:tc>
          <w:tcPr>
            <w:tcW w:w="2457" w:type="dxa"/>
            <w:vAlign w:val="center"/>
          </w:tcPr>
          <w:p w14:paraId="25601937" w14:textId="77777777" w:rsidR="004243CD" w:rsidRPr="001B73E1" w:rsidRDefault="004243CD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1B73E1">
              <w:rPr>
                <w:b/>
                <w:sz w:val="24"/>
                <w:szCs w:val="24"/>
              </w:rPr>
              <w:t>Beispiel</w:t>
            </w:r>
          </w:p>
        </w:tc>
      </w:tr>
      <w:tr w:rsidR="004243CD" w:rsidRPr="00A410C8" w14:paraId="60B7E80A" w14:textId="77777777" w:rsidTr="001B73E1">
        <w:tc>
          <w:tcPr>
            <w:tcW w:w="2457" w:type="dxa"/>
            <w:shd w:val="clear" w:color="auto" w:fill="auto"/>
            <w:vAlign w:val="center"/>
          </w:tcPr>
          <w:p w14:paraId="021D4903" w14:textId="77777777" w:rsidR="004243CD" w:rsidRPr="001B73E1" w:rsidRDefault="001B73E1" w:rsidP="00244054">
            <w:pPr>
              <w:pStyle w:val="Textkrper"/>
              <w:jc w:val="left"/>
              <w:rPr>
                <w:sz w:val="24"/>
                <w:szCs w:val="24"/>
              </w:rPr>
            </w:pPr>
            <w:r w:rsidRPr="001B73E1">
              <w:rPr>
                <w:sz w:val="24"/>
                <w:szCs w:val="24"/>
              </w:rPr>
              <w:t>km</w:t>
            </w:r>
          </w:p>
        </w:tc>
        <w:tc>
          <w:tcPr>
            <w:tcW w:w="2457" w:type="dxa"/>
            <w:vAlign w:val="center"/>
          </w:tcPr>
          <w:p w14:paraId="3886AF76" w14:textId="77777777" w:rsidR="004243CD" w:rsidRPr="001B73E1" w:rsidRDefault="001C7F09" w:rsidP="00244054">
            <w:pPr>
              <w:pStyle w:val="Textkrper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Kilometer</w:t>
            </w:r>
          </w:p>
        </w:tc>
        <w:tc>
          <w:tcPr>
            <w:tcW w:w="2457" w:type="dxa"/>
            <w:vAlign w:val="center"/>
          </w:tcPr>
          <w:p w14:paraId="220624A1" w14:textId="77777777" w:rsidR="004243CD" w:rsidRPr="001B73E1" w:rsidRDefault="004243CD" w:rsidP="00244054">
            <w:pPr>
              <w:pStyle w:val="Textkrper"/>
              <w:jc w:val="left"/>
              <w:rPr>
                <w:sz w:val="24"/>
                <w:szCs w:val="24"/>
              </w:rPr>
            </w:pPr>
          </w:p>
        </w:tc>
      </w:tr>
      <w:tr w:rsidR="004243CD" w:rsidRPr="00A410C8" w14:paraId="3DCDE7B8" w14:textId="77777777" w:rsidTr="001B73E1">
        <w:tc>
          <w:tcPr>
            <w:tcW w:w="2457" w:type="dxa"/>
            <w:shd w:val="clear" w:color="auto" w:fill="auto"/>
            <w:vAlign w:val="center"/>
          </w:tcPr>
          <w:p w14:paraId="0A4DA047" w14:textId="77777777" w:rsidR="004243CD" w:rsidRPr="001B73E1" w:rsidRDefault="001B73E1" w:rsidP="00244054">
            <w:pPr>
              <w:pStyle w:val="Textkrper"/>
              <w:jc w:val="left"/>
              <w:rPr>
                <w:sz w:val="24"/>
                <w:szCs w:val="24"/>
              </w:rPr>
            </w:pPr>
            <w:r w:rsidRPr="001B73E1">
              <w:rPr>
                <w:sz w:val="24"/>
                <w:szCs w:val="24"/>
              </w:rPr>
              <w:t>m</w:t>
            </w:r>
          </w:p>
        </w:tc>
        <w:tc>
          <w:tcPr>
            <w:tcW w:w="2457" w:type="dxa"/>
            <w:vAlign w:val="center"/>
          </w:tcPr>
          <w:p w14:paraId="5F0A72B2" w14:textId="77777777" w:rsidR="004243CD" w:rsidRPr="001B73E1" w:rsidRDefault="004243CD" w:rsidP="00244054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2457" w:type="dxa"/>
            <w:vAlign w:val="center"/>
          </w:tcPr>
          <w:p w14:paraId="2EDF0BA1" w14:textId="77777777" w:rsidR="004243CD" w:rsidRPr="001B73E1" w:rsidRDefault="004243CD" w:rsidP="00244054">
            <w:pPr>
              <w:pStyle w:val="Textkrper"/>
              <w:jc w:val="left"/>
              <w:rPr>
                <w:sz w:val="24"/>
                <w:szCs w:val="24"/>
              </w:rPr>
            </w:pPr>
          </w:p>
        </w:tc>
      </w:tr>
      <w:tr w:rsidR="004243CD" w:rsidRPr="00A410C8" w14:paraId="13A7F491" w14:textId="77777777" w:rsidTr="001B73E1">
        <w:tc>
          <w:tcPr>
            <w:tcW w:w="2457" w:type="dxa"/>
            <w:shd w:val="clear" w:color="auto" w:fill="auto"/>
            <w:vAlign w:val="center"/>
          </w:tcPr>
          <w:p w14:paraId="1F3F5B95" w14:textId="77777777" w:rsidR="004243CD" w:rsidRPr="001B73E1" w:rsidRDefault="001B73E1" w:rsidP="00244054">
            <w:pPr>
              <w:pStyle w:val="Textkrper"/>
              <w:jc w:val="left"/>
              <w:rPr>
                <w:sz w:val="24"/>
                <w:szCs w:val="24"/>
              </w:rPr>
            </w:pPr>
            <w:proofErr w:type="spellStart"/>
            <w:r w:rsidRPr="001B73E1">
              <w:rPr>
                <w:sz w:val="24"/>
                <w:szCs w:val="24"/>
              </w:rPr>
              <w:t>dm</w:t>
            </w:r>
            <w:proofErr w:type="spellEnd"/>
          </w:p>
        </w:tc>
        <w:tc>
          <w:tcPr>
            <w:tcW w:w="2457" w:type="dxa"/>
            <w:vAlign w:val="center"/>
          </w:tcPr>
          <w:p w14:paraId="5CA91F85" w14:textId="77777777" w:rsidR="004243CD" w:rsidRPr="001B73E1" w:rsidRDefault="004243CD" w:rsidP="00244054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2457" w:type="dxa"/>
            <w:vAlign w:val="center"/>
          </w:tcPr>
          <w:p w14:paraId="5F2B1A97" w14:textId="77777777" w:rsidR="004243CD" w:rsidRPr="001B73E1" w:rsidRDefault="004243CD" w:rsidP="00244054">
            <w:pPr>
              <w:pStyle w:val="Textkrper"/>
              <w:jc w:val="left"/>
              <w:rPr>
                <w:sz w:val="24"/>
                <w:szCs w:val="24"/>
              </w:rPr>
            </w:pPr>
          </w:p>
        </w:tc>
      </w:tr>
      <w:tr w:rsidR="001B73E1" w:rsidRPr="00A410C8" w14:paraId="13E07FC4" w14:textId="77777777" w:rsidTr="001B73E1">
        <w:tc>
          <w:tcPr>
            <w:tcW w:w="2457" w:type="dxa"/>
            <w:shd w:val="clear" w:color="auto" w:fill="auto"/>
            <w:vAlign w:val="center"/>
          </w:tcPr>
          <w:p w14:paraId="2D5E0CC2" w14:textId="77777777" w:rsidR="001B73E1" w:rsidRPr="001B73E1" w:rsidRDefault="001B73E1" w:rsidP="00244054">
            <w:pPr>
              <w:pStyle w:val="Textkrper"/>
              <w:jc w:val="left"/>
              <w:rPr>
                <w:sz w:val="24"/>
                <w:szCs w:val="24"/>
              </w:rPr>
            </w:pPr>
            <w:r w:rsidRPr="001B73E1">
              <w:rPr>
                <w:sz w:val="24"/>
                <w:szCs w:val="24"/>
              </w:rPr>
              <w:t>cm</w:t>
            </w:r>
          </w:p>
        </w:tc>
        <w:tc>
          <w:tcPr>
            <w:tcW w:w="2457" w:type="dxa"/>
            <w:vAlign w:val="center"/>
          </w:tcPr>
          <w:p w14:paraId="0C1C3D28" w14:textId="77777777" w:rsidR="001B73E1" w:rsidRPr="001B73E1" w:rsidRDefault="001B73E1" w:rsidP="00244054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2457" w:type="dxa"/>
            <w:vAlign w:val="center"/>
          </w:tcPr>
          <w:p w14:paraId="3262D05E" w14:textId="77777777" w:rsidR="001B73E1" w:rsidRPr="001B73E1" w:rsidRDefault="001B73E1" w:rsidP="00244054">
            <w:pPr>
              <w:pStyle w:val="Textkrper"/>
              <w:jc w:val="left"/>
              <w:rPr>
                <w:sz w:val="24"/>
                <w:szCs w:val="24"/>
              </w:rPr>
            </w:pPr>
          </w:p>
        </w:tc>
      </w:tr>
      <w:tr w:rsidR="001B73E1" w:rsidRPr="00A410C8" w14:paraId="50591124" w14:textId="77777777" w:rsidTr="001B73E1">
        <w:tc>
          <w:tcPr>
            <w:tcW w:w="2457" w:type="dxa"/>
            <w:shd w:val="clear" w:color="auto" w:fill="auto"/>
            <w:vAlign w:val="center"/>
          </w:tcPr>
          <w:p w14:paraId="26923EF9" w14:textId="77777777" w:rsidR="001B73E1" w:rsidRPr="001B73E1" w:rsidRDefault="001B73E1" w:rsidP="00244054">
            <w:pPr>
              <w:pStyle w:val="Textkrper"/>
              <w:jc w:val="left"/>
              <w:rPr>
                <w:sz w:val="24"/>
                <w:szCs w:val="24"/>
              </w:rPr>
            </w:pPr>
            <w:r w:rsidRPr="001B73E1">
              <w:rPr>
                <w:sz w:val="24"/>
                <w:szCs w:val="24"/>
              </w:rPr>
              <w:t>mm</w:t>
            </w:r>
          </w:p>
        </w:tc>
        <w:tc>
          <w:tcPr>
            <w:tcW w:w="2457" w:type="dxa"/>
            <w:vAlign w:val="center"/>
          </w:tcPr>
          <w:p w14:paraId="538695D8" w14:textId="77777777" w:rsidR="001B73E1" w:rsidRPr="001B73E1" w:rsidRDefault="001B73E1" w:rsidP="00244054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2457" w:type="dxa"/>
            <w:vAlign w:val="center"/>
          </w:tcPr>
          <w:p w14:paraId="6D2F72EE" w14:textId="77777777" w:rsidR="001B73E1" w:rsidRPr="001B73E1" w:rsidRDefault="001B73E1" w:rsidP="00244054">
            <w:pPr>
              <w:pStyle w:val="Textkrper"/>
              <w:jc w:val="left"/>
              <w:rPr>
                <w:sz w:val="24"/>
                <w:szCs w:val="24"/>
              </w:rPr>
            </w:pPr>
          </w:p>
        </w:tc>
      </w:tr>
    </w:tbl>
    <w:p w14:paraId="3ED1CC4E" w14:textId="77777777" w:rsidR="00A92AA8" w:rsidRDefault="00A92AA8">
      <w:pPr>
        <w:spacing w:line="240" w:lineRule="exact"/>
      </w:pPr>
      <w:r>
        <w:br w:type="page"/>
      </w:r>
    </w:p>
    <w:p w14:paraId="2DEFD77E" w14:textId="77777777" w:rsidR="00BF021C" w:rsidRDefault="00FB18F8" w:rsidP="00FD1483">
      <w:pPr>
        <w:pStyle w:val="Listenabsatz"/>
        <w:numPr>
          <w:ilvl w:val="0"/>
          <w:numId w:val="35"/>
        </w:numPr>
        <w:spacing w:line="240" w:lineRule="exact"/>
        <w:rPr>
          <w:b/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B18F8">
        <w:rPr>
          <w:rFonts w:ascii="Times New Roman" w:eastAsia="Calibri" w:hAnsi="Times New Roman" w:cs="Times New Roman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3200A09" wp14:editId="3F2DC393">
                <wp:simplePos x="0" y="0"/>
                <wp:positionH relativeFrom="column">
                  <wp:posOffset>5229860</wp:posOffset>
                </wp:positionH>
                <wp:positionV relativeFrom="paragraph">
                  <wp:posOffset>309880</wp:posOffset>
                </wp:positionV>
                <wp:extent cx="1358900" cy="565150"/>
                <wp:effectExtent l="57150" t="57150" r="50800" b="63500"/>
                <wp:wrapNone/>
                <wp:docPr id="56" name="Rechtec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565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ot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B2CA727" w14:textId="77777777" w:rsidR="00FB18F8" w:rsidRDefault="00FB18F8" w:rsidP="00FB18F8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Material für die offene Lernzeit geeignet.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00A09" id="Rechteck 56" o:spid="_x0000_s1039" style="position:absolute;left:0;text-align:left;margin-left:411.8pt;margin-top:24.4pt;width:107pt;height:44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" fillcolor="#9ab5e4" strokecolor="#385d8a">
                <v:fill color2="#e1e8f5" rotate="t" colors="0 #9ab5e4;.5 #c2d1ed;1 #e1e8f5" focus="100%" type="gradient"/>
                <v:stroke dashstyle="1 1"/>
                <v:textbox>
                  <w:txbxContent>
                    <w:p w14:paraId="2B2CA727" w14:textId="77777777" w:rsidR="00FB18F8" w:rsidRDefault="00FB18F8" w:rsidP="00FB18F8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Material für die offene Lernzeit geeignet. </w:t>
                      </w:r>
                    </w:p>
                  </w:txbxContent>
                </v:textbox>
              </v:rect>
            </w:pict>
          </mc:Fallback>
        </mc:AlternateContent>
      </w:r>
      <w:r w:rsidR="00FD1483">
        <w:rPr>
          <w:b/>
          <w:noProof/>
          <w:color w:val="4F81BD" w:themeColor="accent1"/>
          <w:sz w:val="26"/>
          <w:szCs w:val="26"/>
          <w:lang w:eastAsia="de-DE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9B4C31B" wp14:editId="06ADC172">
                <wp:simplePos x="0" y="0"/>
                <wp:positionH relativeFrom="column">
                  <wp:posOffset>-15240</wp:posOffset>
                </wp:positionH>
                <wp:positionV relativeFrom="paragraph">
                  <wp:posOffset>210820</wp:posOffset>
                </wp:positionV>
                <wp:extent cx="4867275" cy="749300"/>
                <wp:effectExtent l="57150" t="57150" r="47625" b="50800"/>
                <wp:wrapTight wrapText="bothSides">
                  <wp:wrapPolygon edited="0">
                    <wp:start x="85" y="-1647"/>
                    <wp:lineTo x="-254" y="-549"/>
                    <wp:lineTo x="-254" y="17024"/>
                    <wp:lineTo x="0" y="22515"/>
                    <wp:lineTo x="21389" y="22515"/>
                    <wp:lineTo x="21727" y="17573"/>
                    <wp:lineTo x="21727" y="8237"/>
                    <wp:lineTo x="21389" y="0"/>
                    <wp:lineTo x="21389" y="-1647"/>
                    <wp:lineTo x="85" y="-1647"/>
                  </wp:wrapPolygon>
                </wp:wrapTight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749300"/>
                          <a:chOff x="-1" y="1"/>
                          <a:chExt cx="4867421" cy="964860"/>
                        </a:xfrm>
                      </wpg:grpSpPr>
                      <wps:wsp>
                        <wps:cNvPr id="22" name="Abgerundetes Rechteck 22"/>
                        <wps:cNvSpPr/>
                        <wps:spPr>
                          <a:xfrm>
                            <a:off x="-1" y="1"/>
                            <a:ext cx="4867421" cy="964860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2AE086F5" w14:textId="77777777" w:rsidR="00244054" w:rsidRPr="0088066A" w:rsidRDefault="00244054" w:rsidP="00FD1483">
                              <w:pPr>
                                <w:pStyle w:val="TabelleKopflinks"/>
                                <w:ind w:firstLine="36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75C55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88066A">
                                <w:rPr>
                                  <w:sz w:val="24"/>
                                  <w:szCs w:val="24"/>
                                </w:rPr>
                                <w:t>Arbeitsauftrag:</w:t>
                              </w:r>
                            </w:p>
                            <w:p w14:paraId="02A62047" w14:textId="77777777" w:rsidR="00244054" w:rsidRPr="0088066A" w:rsidRDefault="00244054" w:rsidP="00FD1483">
                              <w:pPr>
                                <w:pStyle w:val="TabelleKopflinks"/>
                                <w:numPr>
                                  <w:ilvl w:val="0"/>
                                  <w:numId w:val="33"/>
                                </w:numPr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 w:rsidRPr="0088066A">
                                <w:rPr>
                                  <w:b w:val="0"/>
                                  <w:sz w:val="24"/>
                                  <w:szCs w:val="24"/>
                                </w:rPr>
                                <w:t>Überlegen Sie, welche Längen passen könnten.</w:t>
                              </w:r>
                            </w:p>
                            <w:p w14:paraId="3A30EAE8" w14:textId="77777777" w:rsidR="00244054" w:rsidRPr="00FD1483" w:rsidRDefault="00244054" w:rsidP="00FD1483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88066A">
                                <w:rPr>
                                  <w:b w:val="0"/>
                                  <w:sz w:val="24"/>
                                  <w:szCs w:val="24"/>
                                </w:rPr>
                                <w:t>Verbinden Sie die passenden Gegenstände mit den Längen</w:t>
                              </w:r>
                              <w:r w:rsidRPr="00FD1483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14:paraId="01B09915" w14:textId="77777777" w:rsidR="00244054" w:rsidRPr="00875C55" w:rsidRDefault="00244054" w:rsidP="00FD1483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947" y="84406"/>
                            <a:ext cx="184150" cy="203200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B4C31B" id="Gruppieren 24" o:spid="_x0000_s1040" style="position:absolute;left:0;text-align:left;margin-left:-1.2pt;margin-top:16.6pt;width:383.25pt;height:59pt;z-index:251692032;mso-width-relative:margin;mso-height-relative:margin" coordorigin="" coordsize="48674,9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">
                <v:roundrect id="Abgerundetes Rechteck 22" o:spid="_x0000_s1041" style="position:absolute;width:48674;height:96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" fillcolor="#dce6f2" strokecolor="#4bacc6" strokeweight="1pt">
                  <v:textbox>
                    <w:txbxContent>
                      <w:p w14:paraId="2AE086F5" w14:textId="77777777" w:rsidR="00244054" w:rsidRPr="0088066A" w:rsidRDefault="00244054" w:rsidP="00FD1483">
                        <w:pPr>
                          <w:pStyle w:val="TabelleKopflinks"/>
                          <w:ind w:firstLine="360"/>
                          <w:rPr>
                            <w:sz w:val="24"/>
                            <w:szCs w:val="24"/>
                          </w:rPr>
                        </w:pPr>
                        <w:r w:rsidRPr="00875C55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Pr="0088066A">
                          <w:rPr>
                            <w:sz w:val="24"/>
                            <w:szCs w:val="24"/>
                          </w:rPr>
                          <w:t>Arbeitsauftrag:</w:t>
                        </w:r>
                      </w:p>
                      <w:p w14:paraId="02A62047" w14:textId="77777777" w:rsidR="00244054" w:rsidRPr="0088066A" w:rsidRDefault="00244054" w:rsidP="00FD1483">
                        <w:pPr>
                          <w:pStyle w:val="TabelleKopflinks"/>
                          <w:numPr>
                            <w:ilvl w:val="0"/>
                            <w:numId w:val="33"/>
                          </w:numPr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88066A">
                          <w:rPr>
                            <w:b w:val="0"/>
                            <w:sz w:val="24"/>
                            <w:szCs w:val="24"/>
                          </w:rPr>
                          <w:t>Überlegen Sie, welche Längen passen könnten.</w:t>
                        </w:r>
                      </w:p>
                      <w:p w14:paraId="3A30EAE8" w14:textId="77777777" w:rsidR="00244054" w:rsidRPr="00FD1483" w:rsidRDefault="00244054" w:rsidP="00FD1483">
                        <w:pPr>
                          <w:pStyle w:val="TabelleKopflinks"/>
                          <w:ind w:left="720"/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88066A">
                          <w:rPr>
                            <w:b w:val="0"/>
                            <w:sz w:val="24"/>
                            <w:szCs w:val="24"/>
                          </w:rPr>
                          <w:t>Verbinden Sie die passenden Gegenstände mit den Längen</w:t>
                        </w:r>
                        <w:r w:rsidRPr="00FD1483">
                          <w:rPr>
                            <w:b w:val="0"/>
                            <w:sz w:val="26"/>
                            <w:szCs w:val="26"/>
                          </w:rPr>
                          <w:t>.</w:t>
                        </w:r>
                      </w:p>
                      <w:p w14:paraId="01B09915" w14:textId="77777777" w:rsidR="00244054" w:rsidRPr="00875C55" w:rsidRDefault="00244054" w:rsidP="00FD1483">
                        <w:pPr>
                          <w:pStyle w:val="TabelleKopflinks"/>
                          <w:ind w:left="720"/>
                          <w:rPr>
                            <w:b w:val="0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shape id="Grafik 1429" o:spid="_x0000_s1042" type="#_x0000_t75" style="position:absolute;left:1969;top:844;width:1841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" filled="t" fillcolor="#dce6f2">
                  <v:imagedata r:id="rId21" o:title="" recolortarget="#275791"/>
                </v:shape>
                <w10:wrap type="tight"/>
              </v:group>
            </w:pict>
          </mc:Fallback>
        </mc:AlternateContent>
      </w:r>
      <w:r w:rsidR="00FD1483">
        <w:rPr>
          <w:b/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Einheiten zuordnen</w:t>
      </w:r>
    </w:p>
    <w:tbl>
      <w:tblPr>
        <w:tblStyle w:val="Tabellenraster"/>
        <w:tblW w:w="82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715"/>
        <w:gridCol w:w="3265"/>
        <w:gridCol w:w="1276"/>
      </w:tblGrid>
      <w:tr w:rsidR="0088066A" w:rsidRPr="00A410C8" w14:paraId="35BE95F7" w14:textId="77777777" w:rsidTr="007562A0">
        <w:tc>
          <w:tcPr>
            <w:tcW w:w="3715" w:type="dxa"/>
            <w:shd w:val="clear" w:color="auto" w:fill="auto"/>
            <w:vAlign w:val="center"/>
          </w:tcPr>
          <w:p w14:paraId="652AB963" w14:textId="77777777" w:rsidR="0088066A" w:rsidRPr="00663C91" w:rsidRDefault="0088066A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Kopfhörerkabel</w:t>
            </w:r>
          </w:p>
          <w:p w14:paraId="33170925" w14:textId="77777777" w:rsidR="0088066A" w:rsidRPr="00663C91" w:rsidRDefault="0088066A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977532E" wp14:editId="41BEC69B">
                  <wp:extent cx="1508131" cy="1005840"/>
                  <wp:effectExtent l="0" t="0" r="0" b="3810"/>
                  <wp:docPr id="37" name="Bild 2" descr="Smartphone, Mobil, Handy, Musik, Hören, Kopfhö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artphone, Mobil, Handy, Musik, Hören, Kopfhö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17667" cy="101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15C6A5CA" w14:textId="77777777" w:rsidR="0088066A" w:rsidRPr="00663C91" w:rsidRDefault="0088066A" w:rsidP="000C2E96">
            <w:pPr>
              <w:pStyle w:val="Textkrper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0D2E598" w14:textId="77777777" w:rsidR="0088066A" w:rsidRPr="00663C91" w:rsidRDefault="0088066A" w:rsidP="000C2E96">
            <w:pPr>
              <w:pStyle w:val="Textkrper"/>
              <w:jc w:val="righ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6 mm</w:t>
            </w:r>
          </w:p>
        </w:tc>
      </w:tr>
      <w:tr w:rsidR="0088066A" w:rsidRPr="00A410C8" w14:paraId="7EBAA4E4" w14:textId="77777777" w:rsidTr="007562A0">
        <w:tc>
          <w:tcPr>
            <w:tcW w:w="3715" w:type="dxa"/>
            <w:shd w:val="clear" w:color="auto" w:fill="auto"/>
            <w:vAlign w:val="center"/>
          </w:tcPr>
          <w:p w14:paraId="6B8C02D7" w14:textId="77777777" w:rsidR="0088066A" w:rsidRPr="00663C91" w:rsidRDefault="0088066A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Strecke einer 3 Stunden Wanderung</w:t>
            </w:r>
          </w:p>
          <w:p w14:paraId="7555DCCD" w14:textId="77777777" w:rsidR="0088066A" w:rsidRPr="00663C91" w:rsidRDefault="0088066A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ED5F94E" wp14:editId="01CA0CBE">
                  <wp:extent cx="1802295" cy="1080000"/>
                  <wp:effectExtent l="0" t="0" r="7620" b="6350"/>
                  <wp:docPr id="50" name="Bild 1" descr="Wanderer, Rucksack, Wanderung, Weg, Pfad, Bergwand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nderer, Rucksack, Wanderung, Weg, Pfad, Bergwand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29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7A04977C" w14:textId="77777777" w:rsidR="0088066A" w:rsidRPr="00663C91" w:rsidRDefault="0088066A" w:rsidP="000C2E96">
            <w:pPr>
              <w:pStyle w:val="Textkrper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D34695C" w14:textId="77777777" w:rsidR="0088066A" w:rsidRPr="00663C91" w:rsidRDefault="0088066A" w:rsidP="000C2E96">
            <w:pPr>
              <w:pStyle w:val="Textkrper"/>
              <w:jc w:val="righ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15,6 cm</w:t>
            </w:r>
          </w:p>
        </w:tc>
      </w:tr>
      <w:tr w:rsidR="0088066A" w:rsidRPr="00A410C8" w14:paraId="05EFD39A" w14:textId="77777777" w:rsidTr="007562A0">
        <w:tc>
          <w:tcPr>
            <w:tcW w:w="3715" w:type="dxa"/>
            <w:shd w:val="clear" w:color="auto" w:fill="auto"/>
            <w:vAlign w:val="center"/>
          </w:tcPr>
          <w:p w14:paraId="5954C10D" w14:textId="77777777" w:rsidR="0088066A" w:rsidRPr="00663C91" w:rsidRDefault="0088066A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Höhe der Tür</w:t>
            </w:r>
          </w:p>
          <w:p w14:paraId="237F043D" w14:textId="77777777" w:rsidR="0088066A" w:rsidRPr="00663C91" w:rsidRDefault="0088066A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F577B9D" wp14:editId="1A2DFE6C">
                  <wp:extent cx="801547" cy="1079500"/>
                  <wp:effectExtent l="0" t="0" r="0" b="6350"/>
                  <wp:docPr id="59" name="Bild 1" descr="Haus, Front, Grün, Tür, Fenster, Eingang, Home, Woh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us, Front, Grün, Tür, Fenster, Eingang, Home, Woh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26"/>
                          <a:stretch/>
                        </pic:blipFill>
                        <pic:spPr bwMode="auto">
                          <a:xfrm>
                            <a:off x="0" y="0"/>
                            <a:ext cx="80191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5AD25CF1" w14:textId="77777777" w:rsidR="0088066A" w:rsidRPr="00663C91" w:rsidRDefault="0088066A" w:rsidP="000C2E96">
            <w:pPr>
              <w:pStyle w:val="Textkrper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3448003" w14:textId="77777777" w:rsidR="0088066A" w:rsidRPr="00663C91" w:rsidRDefault="0088066A" w:rsidP="000C2E96">
            <w:pPr>
              <w:pStyle w:val="Textkrper"/>
              <w:jc w:val="righ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15 cm</w:t>
            </w:r>
          </w:p>
        </w:tc>
      </w:tr>
      <w:tr w:rsidR="0088066A" w:rsidRPr="00A410C8" w14:paraId="6EE2AEA0" w14:textId="77777777" w:rsidTr="007562A0">
        <w:tc>
          <w:tcPr>
            <w:tcW w:w="3715" w:type="dxa"/>
            <w:shd w:val="clear" w:color="auto" w:fill="auto"/>
            <w:vAlign w:val="center"/>
          </w:tcPr>
          <w:p w14:paraId="5C956C9F" w14:textId="77777777" w:rsidR="0088066A" w:rsidRPr="00663C91" w:rsidRDefault="0088066A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Länge des Geodreiecks</w:t>
            </w:r>
          </w:p>
          <w:p w14:paraId="6B74FA02" w14:textId="77777777" w:rsidR="0088066A" w:rsidRPr="00663C91" w:rsidRDefault="0088066A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</w:p>
          <w:p w14:paraId="01A80E4D" w14:textId="77777777" w:rsidR="0088066A" w:rsidRPr="00663C91" w:rsidRDefault="0088066A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1862B2E" wp14:editId="43337B85">
                  <wp:extent cx="1418671" cy="710419"/>
                  <wp:effectExtent l="0" t="0" r="0" b="0"/>
                  <wp:docPr id="448" name="Bild 2" descr="Geodreieck, Geometrie, Mathematik, Winkel, Geometr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odreieck, Geometrie, Mathematik, Winkel, Geometri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64" cy="71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27393EEB" w14:textId="77777777" w:rsidR="0088066A" w:rsidRPr="00663C91" w:rsidRDefault="0088066A" w:rsidP="000C2E96">
            <w:pPr>
              <w:pStyle w:val="Textkrper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A2F97E2" w14:textId="77777777" w:rsidR="0088066A" w:rsidRPr="00663C91" w:rsidRDefault="0088066A" w:rsidP="000C2E96">
            <w:pPr>
              <w:pStyle w:val="Textkrper"/>
              <w:jc w:val="righ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 xml:space="preserve">12  </w:t>
            </w:r>
            <w:proofErr w:type="spellStart"/>
            <w:r w:rsidRPr="00663C91">
              <w:rPr>
                <w:b/>
                <w:sz w:val="24"/>
                <w:szCs w:val="24"/>
              </w:rPr>
              <w:t>dm</w:t>
            </w:r>
            <w:proofErr w:type="spellEnd"/>
            <w:r w:rsidRPr="00663C91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88066A" w:rsidRPr="00A410C8" w14:paraId="6E67132D" w14:textId="77777777" w:rsidTr="007562A0">
        <w:tc>
          <w:tcPr>
            <w:tcW w:w="3715" w:type="dxa"/>
            <w:shd w:val="clear" w:color="auto" w:fill="auto"/>
            <w:vAlign w:val="center"/>
          </w:tcPr>
          <w:p w14:paraId="0952197A" w14:textId="77777777" w:rsidR="0088066A" w:rsidRPr="00663C91" w:rsidRDefault="0088066A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Bleistift</w:t>
            </w:r>
            <w:r w:rsidRPr="00663C9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916883E" wp14:editId="60756DB7">
                  <wp:extent cx="874000" cy="1080000"/>
                  <wp:effectExtent l="0" t="0" r="2540" b="6350"/>
                  <wp:docPr id="60" name="Bild 2" descr="Bleistift, Grün, Schrifttools, Schulmat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eistift, Grün, Schrifttools, Schulmate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2DA81FC8" w14:textId="77777777" w:rsidR="0088066A" w:rsidRPr="00663C91" w:rsidRDefault="0088066A" w:rsidP="000C2E96">
            <w:pPr>
              <w:pStyle w:val="Textkrper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5D819EB" w14:textId="77777777" w:rsidR="0088066A" w:rsidRPr="00663C91" w:rsidRDefault="0088066A" w:rsidP="000C2E96">
            <w:pPr>
              <w:pStyle w:val="Textkrper"/>
              <w:jc w:val="righ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16 km</w:t>
            </w:r>
          </w:p>
        </w:tc>
      </w:tr>
      <w:tr w:rsidR="0088066A" w:rsidRPr="00A410C8" w14:paraId="2C279AC3" w14:textId="77777777" w:rsidTr="007562A0">
        <w:tc>
          <w:tcPr>
            <w:tcW w:w="3715" w:type="dxa"/>
            <w:shd w:val="clear" w:color="auto" w:fill="auto"/>
            <w:vAlign w:val="center"/>
          </w:tcPr>
          <w:p w14:paraId="03579824" w14:textId="77777777" w:rsidR="0088066A" w:rsidRPr="00663C91" w:rsidRDefault="0088066A" w:rsidP="00244054">
            <w:pPr>
              <w:pStyle w:val="Textkrper"/>
              <w:jc w:val="left"/>
              <w:rPr>
                <w:b/>
                <w:noProof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Dicke eines Handys</w:t>
            </w:r>
          </w:p>
          <w:p w14:paraId="52745B0B" w14:textId="77777777" w:rsidR="0088066A" w:rsidRPr="00663C91" w:rsidRDefault="0088066A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3FEF25B" wp14:editId="36A43D9D">
                  <wp:extent cx="1080000" cy="1004779"/>
                  <wp:effectExtent l="0" t="0" r="6350" b="5080"/>
                  <wp:docPr id="63" name="Bild 1" descr="Mobil, Telefon, Samsung, Musik, Technolog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bil, Telefon, Samsung, Musik, Technolog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298" b="38751"/>
                          <a:stretch/>
                        </pic:blipFill>
                        <pic:spPr bwMode="auto">
                          <a:xfrm>
                            <a:off x="0" y="0"/>
                            <a:ext cx="1080000" cy="100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54D59727" w14:textId="77777777" w:rsidR="0088066A" w:rsidRPr="00663C91" w:rsidRDefault="0088066A" w:rsidP="000C2E96">
            <w:pPr>
              <w:pStyle w:val="Textkrper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1148B10" w14:textId="77777777" w:rsidR="0088066A" w:rsidRPr="00663C91" w:rsidRDefault="0088066A" w:rsidP="000C2E96">
            <w:pPr>
              <w:pStyle w:val="Textkrper"/>
              <w:jc w:val="righ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2 m</w:t>
            </w:r>
          </w:p>
        </w:tc>
      </w:tr>
    </w:tbl>
    <w:p w14:paraId="76967EDD" w14:textId="77777777" w:rsidR="00A92AA8" w:rsidRDefault="00A92AA8">
      <w:pPr>
        <w:spacing w:line="240" w:lineRule="exact"/>
      </w:pPr>
      <w:r>
        <w:br w:type="page"/>
      </w:r>
    </w:p>
    <w:p w14:paraId="7FD4F4C7" w14:textId="1EC106D7" w:rsidR="00BF021C" w:rsidRDefault="00A92AA8" w:rsidP="00BF021C">
      <w:pPr>
        <w:spacing w:line="240" w:lineRule="exact"/>
      </w:pPr>
      <w:r>
        <w:rPr>
          <w:b/>
          <w:noProof/>
          <w:color w:val="4F81BD" w:themeColor="accent1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9A2DAFC" wp14:editId="657C88B1">
                <wp:simplePos x="0" y="0"/>
                <wp:positionH relativeFrom="margin">
                  <wp:posOffset>57150</wp:posOffset>
                </wp:positionH>
                <wp:positionV relativeFrom="paragraph">
                  <wp:posOffset>57150</wp:posOffset>
                </wp:positionV>
                <wp:extent cx="4867275" cy="920750"/>
                <wp:effectExtent l="57150" t="57150" r="47625" b="50800"/>
                <wp:wrapTight wrapText="bothSides">
                  <wp:wrapPolygon edited="0">
                    <wp:start x="169" y="-1341"/>
                    <wp:lineTo x="-254" y="-447"/>
                    <wp:lineTo x="-254" y="19217"/>
                    <wp:lineTo x="85" y="22345"/>
                    <wp:lineTo x="21304" y="22345"/>
                    <wp:lineTo x="21473" y="21004"/>
                    <wp:lineTo x="21727" y="14301"/>
                    <wp:lineTo x="21727" y="6703"/>
                    <wp:lineTo x="21389" y="447"/>
                    <wp:lineTo x="21304" y="-1341"/>
                    <wp:lineTo x="169" y="-1341"/>
                  </wp:wrapPolygon>
                </wp:wrapTight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920750"/>
                          <a:chOff x="-1" y="-1"/>
                          <a:chExt cx="4867421" cy="1186548"/>
                        </a:xfrm>
                      </wpg:grpSpPr>
                      <wps:wsp>
                        <wps:cNvPr id="26" name="Abgerundetes Rechteck 26"/>
                        <wps:cNvSpPr/>
                        <wps:spPr>
                          <a:xfrm>
                            <a:off x="-1" y="-1"/>
                            <a:ext cx="4867421" cy="1186548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2771BECB" w14:textId="77777777" w:rsidR="00244054" w:rsidRPr="00BC4425" w:rsidRDefault="00244054" w:rsidP="00FD1483">
                              <w:pPr>
                                <w:pStyle w:val="TabelleKopflinks"/>
                                <w:ind w:firstLine="36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75C55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BC4425">
                                <w:rPr>
                                  <w:sz w:val="24"/>
                                  <w:szCs w:val="24"/>
                                </w:rPr>
                                <w:t>Arbeitsauftrag:</w:t>
                              </w:r>
                            </w:p>
                            <w:p w14:paraId="51B134A8" w14:textId="77777777" w:rsidR="00244054" w:rsidRPr="00BC4425" w:rsidRDefault="00244054" w:rsidP="00FD1483">
                              <w:pPr>
                                <w:pStyle w:val="TabelleKopflinks"/>
                                <w:numPr>
                                  <w:ilvl w:val="0"/>
                                  <w:numId w:val="33"/>
                                </w:numPr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 w:rsidRPr="00BC4425"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Finden Sie ein Beispiel, das etwa der angegebenen Länge entspricht. </w:t>
                              </w:r>
                            </w:p>
                            <w:p w14:paraId="163DF2BE" w14:textId="77777777" w:rsidR="00244054" w:rsidRPr="00BC4425" w:rsidRDefault="00244054" w:rsidP="00FD1483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 w:rsidRPr="00BC4425"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Tragen Sie dieses in </w:t>
                              </w:r>
                              <w:r w:rsidR="009D3B41"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die </w:t>
                              </w:r>
                              <w:r w:rsidRPr="00BC4425">
                                <w:rPr>
                                  <w:b w:val="0"/>
                                  <w:sz w:val="24"/>
                                  <w:szCs w:val="24"/>
                                </w:rPr>
                                <w:t>freie</w:t>
                              </w:r>
                              <w:r w:rsidR="009D3B41"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n Felder </w:t>
                              </w:r>
                              <w:r w:rsidRPr="00BC4425"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ein.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947" y="84406"/>
                            <a:ext cx="184150" cy="203200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2DAFC" id="Gruppieren 25" o:spid="_x0000_s1043" style="position:absolute;margin-left:4.5pt;margin-top:4.5pt;width:383.25pt;height:72.5pt;z-index:251694080;mso-position-horizontal-relative:margin;mso-width-relative:margin;mso-height-relative:margin" coordorigin="" coordsize="48674,11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">
                <v:roundrect id="Abgerundetes Rechteck 26" o:spid="_x0000_s1044" style="position:absolute;width:48674;height:118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" fillcolor="#dce6f2" strokecolor="#4bacc6" strokeweight="1pt">
                  <v:textbox>
                    <w:txbxContent>
                      <w:p w14:paraId="2771BECB" w14:textId="77777777" w:rsidR="00244054" w:rsidRPr="00BC4425" w:rsidRDefault="00244054" w:rsidP="00FD1483">
                        <w:pPr>
                          <w:pStyle w:val="TabelleKopflinks"/>
                          <w:ind w:firstLine="360"/>
                          <w:rPr>
                            <w:sz w:val="24"/>
                            <w:szCs w:val="24"/>
                          </w:rPr>
                        </w:pPr>
                        <w:r w:rsidRPr="00875C55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Pr="00BC4425">
                          <w:rPr>
                            <w:sz w:val="24"/>
                            <w:szCs w:val="24"/>
                          </w:rPr>
                          <w:t>Arbeitsauftrag:</w:t>
                        </w:r>
                      </w:p>
                      <w:p w14:paraId="51B134A8" w14:textId="77777777" w:rsidR="00244054" w:rsidRPr="00BC4425" w:rsidRDefault="00244054" w:rsidP="00FD1483">
                        <w:pPr>
                          <w:pStyle w:val="TabelleKopflinks"/>
                          <w:numPr>
                            <w:ilvl w:val="0"/>
                            <w:numId w:val="33"/>
                          </w:numPr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BC4425">
                          <w:rPr>
                            <w:b w:val="0"/>
                            <w:sz w:val="24"/>
                            <w:szCs w:val="24"/>
                          </w:rPr>
                          <w:t xml:space="preserve">Finden Sie ein Beispiel, das etwa der angegebenen Länge entspricht. </w:t>
                        </w:r>
                      </w:p>
                      <w:p w14:paraId="163DF2BE" w14:textId="77777777" w:rsidR="00244054" w:rsidRPr="00BC4425" w:rsidRDefault="00244054" w:rsidP="00FD1483">
                        <w:pPr>
                          <w:pStyle w:val="TabelleKopflinks"/>
                          <w:ind w:left="720"/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BC4425">
                          <w:rPr>
                            <w:b w:val="0"/>
                            <w:sz w:val="24"/>
                            <w:szCs w:val="24"/>
                          </w:rPr>
                          <w:t xml:space="preserve">Tragen Sie dieses in </w:t>
                        </w:r>
                        <w:r w:rsidR="009D3B41">
                          <w:rPr>
                            <w:b w:val="0"/>
                            <w:sz w:val="24"/>
                            <w:szCs w:val="24"/>
                          </w:rPr>
                          <w:t xml:space="preserve">die </w:t>
                        </w:r>
                        <w:r w:rsidRPr="00BC4425">
                          <w:rPr>
                            <w:b w:val="0"/>
                            <w:sz w:val="24"/>
                            <w:szCs w:val="24"/>
                          </w:rPr>
                          <w:t>freie</w:t>
                        </w:r>
                        <w:r w:rsidR="009D3B41">
                          <w:rPr>
                            <w:b w:val="0"/>
                            <w:sz w:val="24"/>
                            <w:szCs w:val="24"/>
                          </w:rPr>
                          <w:t xml:space="preserve">n Felder </w:t>
                        </w:r>
                        <w:r w:rsidRPr="00BC4425">
                          <w:rPr>
                            <w:b w:val="0"/>
                            <w:sz w:val="24"/>
                            <w:szCs w:val="24"/>
                          </w:rPr>
                          <w:t xml:space="preserve">ein. </w:t>
                        </w:r>
                      </w:p>
                    </w:txbxContent>
                  </v:textbox>
                </v:roundrect>
                <v:shape id="Grafik 1429" o:spid="_x0000_s1045" type="#_x0000_t75" style="position:absolute;left:1969;top:844;width:1841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" filled="t" fillcolor="#dce6f2">
                  <v:imagedata r:id="rId21" o:title="" recolortarget="#275791"/>
                </v:shape>
                <w10:wrap type="tight" anchorx="margin"/>
              </v:group>
            </w:pict>
          </mc:Fallback>
        </mc:AlternateContent>
      </w:r>
    </w:p>
    <w:p w14:paraId="04A3675F" w14:textId="54D2317A" w:rsidR="002C65F2" w:rsidRDefault="00FD1483" w:rsidP="00FD1483">
      <w:pPr>
        <w:pStyle w:val="berschrift2"/>
        <w:numPr>
          <w:ilvl w:val="0"/>
          <w:numId w:val="35"/>
        </w:numPr>
        <w:spacing w:before="360"/>
        <w:rPr>
          <w:rFonts w:ascii="Source Sans Pro" w:hAnsi="Source Sans Pro"/>
          <w:b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483">
        <w:rPr>
          <w:rFonts w:ascii="Source Sans Pro" w:hAnsi="Source Sans Pro"/>
          <w:b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Beispiele finden</w:t>
      </w:r>
    </w:p>
    <w:p w14:paraId="0BC15BBE" w14:textId="77777777" w:rsidR="00FD1483" w:rsidRPr="00FD1483" w:rsidRDefault="00FD1483" w:rsidP="00FD1483">
      <w:pPr>
        <w:pStyle w:val="Textkrper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9E8EFF" wp14:editId="57E0B2C3">
                <wp:simplePos x="0" y="0"/>
                <wp:positionH relativeFrom="column">
                  <wp:posOffset>997392</wp:posOffset>
                </wp:positionH>
                <wp:positionV relativeFrom="paragraph">
                  <wp:posOffset>1122597</wp:posOffset>
                </wp:positionV>
                <wp:extent cx="3896139" cy="443132"/>
                <wp:effectExtent l="0" t="0" r="28575" b="14605"/>
                <wp:wrapNone/>
                <wp:docPr id="28" name="Horizontaler Bildlauf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39" cy="443132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D6E77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er Bildlauf 28" o:spid="_x0000_s1026" type="#_x0000_t98" style="position:absolute;margin-left:78.55pt;margin-top:88.4pt;width:306.8pt;height:34.9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" fillcolor="window" strokecolor="windowText" strokeweight="2pt"/>
            </w:pict>
          </mc:Fallback>
        </mc:AlternateContent>
      </w:r>
    </w:p>
    <w:p w14:paraId="13E92C4B" w14:textId="77777777" w:rsidR="002C65F2" w:rsidRDefault="002C65F2" w:rsidP="002C65F2">
      <w:pPr>
        <w:pStyle w:val="Textkrper"/>
        <w:numPr>
          <w:ilvl w:val="0"/>
          <w:numId w:val="3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 km</w:t>
      </w:r>
    </w:p>
    <w:p w14:paraId="7354E96C" w14:textId="77777777" w:rsidR="002C65F2" w:rsidRPr="002C65F2" w:rsidRDefault="002C65F2" w:rsidP="002C65F2">
      <w:pPr>
        <w:pStyle w:val="Textkrper"/>
        <w:spacing w:line="36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36D2C8" wp14:editId="6C412ABB">
                <wp:simplePos x="0" y="0"/>
                <wp:positionH relativeFrom="column">
                  <wp:posOffset>996619</wp:posOffset>
                </wp:positionH>
                <wp:positionV relativeFrom="paragraph">
                  <wp:posOffset>193675</wp:posOffset>
                </wp:positionV>
                <wp:extent cx="3895200" cy="443132"/>
                <wp:effectExtent l="0" t="0" r="10160" b="14605"/>
                <wp:wrapNone/>
                <wp:docPr id="451" name="Horizontaler Bildlauf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200" cy="443132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52985D" id="Horizontaler Bildlauf 451" o:spid="_x0000_s1026" type="#_x0000_t98" style="position:absolute;margin-left:78.45pt;margin-top:15.25pt;width:306.7pt;height:34.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" fillcolor="white [3201]" strokecolor="#4f81bd [3204]" strokeweight="2pt"/>
            </w:pict>
          </mc:Fallback>
        </mc:AlternateContent>
      </w:r>
    </w:p>
    <w:p w14:paraId="1B8BCC92" w14:textId="77777777" w:rsidR="002C65F2" w:rsidRDefault="002C65F2" w:rsidP="002C65F2">
      <w:pPr>
        <w:pStyle w:val="Textkrper"/>
        <w:numPr>
          <w:ilvl w:val="0"/>
          <w:numId w:val="34"/>
        </w:numPr>
        <w:spacing w:line="360" w:lineRule="auto"/>
        <w:rPr>
          <w:sz w:val="24"/>
          <w:szCs w:val="24"/>
        </w:rPr>
      </w:pPr>
      <w:r w:rsidRPr="002C65F2">
        <w:rPr>
          <w:sz w:val="24"/>
          <w:szCs w:val="24"/>
        </w:rPr>
        <w:t>3 m</w:t>
      </w:r>
    </w:p>
    <w:p w14:paraId="5D33CC16" w14:textId="77777777" w:rsidR="00925CE2" w:rsidRDefault="002C65F2" w:rsidP="00925CE2">
      <w:pPr>
        <w:pStyle w:val="Textkrper"/>
        <w:spacing w:line="36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112D3D" wp14:editId="7D0146D0">
                <wp:simplePos x="0" y="0"/>
                <wp:positionH relativeFrom="margin">
                  <wp:posOffset>1005205</wp:posOffset>
                </wp:positionH>
                <wp:positionV relativeFrom="paragraph">
                  <wp:posOffset>191770</wp:posOffset>
                </wp:positionV>
                <wp:extent cx="3895200" cy="443132"/>
                <wp:effectExtent l="0" t="0" r="10160" b="14605"/>
                <wp:wrapNone/>
                <wp:docPr id="452" name="Horizontaler Bildlauf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200" cy="443132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3A6463" id="Horizontaler Bildlauf 452" o:spid="_x0000_s1026" type="#_x0000_t98" style="position:absolute;margin-left:79.15pt;margin-top:15.1pt;width:306.7pt;height:34.9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" fillcolor="white [3201]" strokecolor="#c0504d [3205]" strokeweight="2pt">
                <w10:wrap anchorx="margin"/>
              </v:shape>
            </w:pict>
          </mc:Fallback>
        </mc:AlternateContent>
      </w:r>
    </w:p>
    <w:p w14:paraId="27295A09" w14:textId="77777777" w:rsidR="002C65F2" w:rsidRDefault="002C65F2" w:rsidP="002C65F2">
      <w:pPr>
        <w:pStyle w:val="Textkrper"/>
        <w:numPr>
          <w:ilvl w:val="0"/>
          <w:numId w:val="34"/>
        </w:numPr>
        <w:spacing w:line="360" w:lineRule="auto"/>
        <w:rPr>
          <w:sz w:val="24"/>
          <w:szCs w:val="24"/>
        </w:rPr>
      </w:pPr>
      <w:r w:rsidRPr="002C65F2">
        <w:rPr>
          <w:sz w:val="24"/>
          <w:szCs w:val="24"/>
        </w:rPr>
        <w:t xml:space="preserve">5 </w:t>
      </w:r>
      <w:proofErr w:type="spellStart"/>
      <w:r w:rsidRPr="002C65F2">
        <w:rPr>
          <w:sz w:val="24"/>
          <w:szCs w:val="24"/>
        </w:rPr>
        <w:t>dm</w:t>
      </w:r>
      <w:proofErr w:type="spellEnd"/>
    </w:p>
    <w:p w14:paraId="786FD046" w14:textId="77777777" w:rsidR="002C65F2" w:rsidRPr="002C65F2" w:rsidRDefault="00C60D68" w:rsidP="002C65F2">
      <w:pPr>
        <w:pStyle w:val="Textkrper"/>
        <w:spacing w:line="36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506889B" wp14:editId="56B383A4">
                <wp:simplePos x="0" y="0"/>
                <wp:positionH relativeFrom="column">
                  <wp:posOffset>5274310</wp:posOffset>
                </wp:positionH>
                <wp:positionV relativeFrom="paragraph">
                  <wp:posOffset>295275</wp:posOffset>
                </wp:positionV>
                <wp:extent cx="1225550" cy="1225550"/>
                <wp:effectExtent l="0" t="0" r="0" b="0"/>
                <wp:wrapNone/>
                <wp:docPr id="29" name="Gruppieren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550" cy="1225550"/>
                          <a:chOff x="0" y="0"/>
                          <a:chExt cx="1225550" cy="1225550"/>
                        </a:xfrm>
                      </wpg:grpSpPr>
                      <wpg:grpSp>
                        <wpg:cNvPr id="47" name="Gruppieren 47"/>
                        <wpg:cNvGrpSpPr/>
                        <wpg:grpSpPr>
                          <a:xfrm>
                            <a:off x="0" y="0"/>
                            <a:ext cx="1225550" cy="1225550"/>
                            <a:chOff x="0" y="0"/>
                            <a:chExt cx="1225550" cy="1225550"/>
                          </a:xfrm>
                        </wpg:grpSpPr>
                        <pic:pic xmlns:pic="http://schemas.openxmlformats.org/drawingml/2006/picture">
                          <pic:nvPicPr>
                            <pic:cNvPr id="36" name="Grafik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25550" cy="12255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Rechteck 39"/>
                          <wps:cNvSpPr/>
                          <wps:spPr>
                            <a:xfrm>
                              <a:off x="285293" y="87782"/>
                              <a:ext cx="660400" cy="44561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1B077B" w14:textId="77777777" w:rsidR="00244054" w:rsidRDefault="00244054" w:rsidP="00C60D68">
                                <w:pPr>
                                  <w:jc w:val="center"/>
                                </w:pPr>
                                <w:r>
                                  <w:t>Weitere Übung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" name="Bild 1" descr="QR Code">
                            <a:hlinkClick r:id="rId2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46355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06889B" id="Gruppieren 29" o:spid="_x0000_s1046" style="position:absolute;left:0;text-align:left;margin-left:415.3pt;margin-top:23.25pt;width:96.5pt;height:96.5pt;z-index:251710464" coordsize="12255,12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">
                <v:group id="Gruppieren 47" o:spid="_x0000_s1047" style="position:absolute;width:12255;height:12255" coordsize="12255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Grafik 36" o:spid="_x0000_s1048" type="#_x0000_t75" style="position:absolute;width:12255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">
                    <v:imagedata r:id="rId31" o:title=""/>
                  </v:shape>
                  <v:rect id="Rechteck 39" o:spid="_x0000_s1049" style="position:absolute;left:2852;top:877;width:6604;height:4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" fillcolor="white [3201]" stroked="f" strokeweight="2pt">
                    <v:textbox>
                      <w:txbxContent>
                        <w:p w14:paraId="551B077B" w14:textId="77777777" w:rsidR="00244054" w:rsidRDefault="00244054" w:rsidP="00C60D68">
                          <w:pPr>
                            <w:jc w:val="center"/>
                          </w:pPr>
                          <w:r>
                            <w:t>Weitere Übung</w:t>
                          </w:r>
                        </w:p>
                      </w:txbxContent>
                    </v:textbox>
                  </v:rect>
                </v:group>
                <v:shape id="Bild 1" o:spid="_x0000_s1050" type="#_x0000_t75" alt="QR Code" href="https://learningapps.org/watch?v=priqky3wj18" style="position:absolute;left:3429;top:4635;width:5207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" o:button="t">
                  <v:fill o:detectmouseclick="t"/>
                  <v:imagedata r:id="rId32" o:title="QR Code"/>
                </v:shape>
              </v:group>
            </w:pict>
          </mc:Fallback>
        </mc:AlternateContent>
      </w:r>
      <w:r w:rsidR="002C65F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CE028B" wp14:editId="5D4471C6">
                <wp:simplePos x="0" y="0"/>
                <wp:positionH relativeFrom="column">
                  <wp:posOffset>1012190</wp:posOffset>
                </wp:positionH>
                <wp:positionV relativeFrom="paragraph">
                  <wp:posOffset>181610</wp:posOffset>
                </wp:positionV>
                <wp:extent cx="3895200" cy="443132"/>
                <wp:effectExtent l="0" t="0" r="10160" b="14605"/>
                <wp:wrapNone/>
                <wp:docPr id="460" name="Horizontaler Bildlauf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200" cy="443132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D1CB7A" id="Horizontaler Bildlauf 460" o:spid="_x0000_s1026" type="#_x0000_t98" style="position:absolute;margin-left:79.7pt;margin-top:14.3pt;width:306.7pt;height:34.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" fillcolor="white [3201]" strokecolor="#9bbb59 [3206]" strokeweight="2pt"/>
            </w:pict>
          </mc:Fallback>
        </mc:AlternateContent>
      </w:r>
    </w:p>
    <w:p w14:paraId="749618CB" w14:textId="77777777" w:rsidR="00925CE2" w:rsidRDefault="00925CE2" w:rsidP="002C65F2">
      <w:pPr>
        <w:pStyle w:val="Textkrper"/>
        <w:numPr>
          <w:ilvl w:val="0"/>
          <w:numId w:val="3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180 cm </w:t>
      </w:r>
    </w:p>
    <w:p w14:paraId="3D421E41" w14:textId="77777777" w:rsidR="00925CE2" w:rsidRDefault="00925CE2" w:rsidP="00925CE2">
      <w:pPr>
        <w:pStyle w:val="Textkrper"/>
        <w:spacing w:line="36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CDAC9F" wp14:editId="5E64149F">
                <wp:simplePos x="0" y="0"/>
                <wp:positionH relativeFrom="column">
                  <wp:posOffset>1026795</wp:posOffset>
                </wp:positionH>
                <wp:positionV relativeFrom="paragraph">
                  <wp:posOffset>167640</wp:posOffset>
                </wp:positionV>
                <wp:extent cx="3895200" cy="443132"/>
                <wp:effectExtent l="0" t="0" r="10160" b="14605"/>
                <wp:wrapNone/>
                <wp:docPr id="461" name="Horizontaler Bildlauf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200" cy="443132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C9AD72" id="Horizontaler Bildlauf 461" o:spid="_x0000_s1026" type="#_x0000_t98" style="position:absolute;margin-left:80.85pt;margin-top:13.2pt;width:306.7pt;height:34.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" fillcolor="white [3201]" strokecolor="#8064a2 [3207]" strokeweight="2pt"/>
            </w:pict>
          </mc:Fallback>
        </mc:AlternateContent>
      </w:r>
    </w:p>
    <w:p w14:paraId="2C8F7CDB" w14:textId="77777777" w:rsidR="002C65F2" w:rsidRDefault="002C65F2" w:rsidP="002C65F2">
      <w:pPr>
        <w:pStyle w:val="Textkrper"/>
        <w:numPr>
          <w:ilvl w:val="0"/>
          <w:numId w:val="34"/>
        </w:numPr>
        <w:spacing w:line="360" w:lineRule="auto"/>
        <w:rPr>
          <w:sz w:val="24"/>
          <w:szCs w:val="24"/>
        </w:rPr>
      </w:pPr>
      <w:r w:rsidRPr="002C65F2">
        <w:rPr>
          <w:sz w:val="24"/>
          <w:szCs w:val="24"/>
        </w:rPr>
        <w:t xml:space="preserve">9 cm  </w:t>
      </w:r>
    </w:p>
    <w:p w14:paraId="17B59DDA" w14:textId="77777777" w:rsidR="002C65F2" w:rsidRPr="002C65F2" w:rsidRDefault="00925CE2" w:rsidP="002C65F2">
      <w:pPr>
        <w:pStyle w:val="Textkrper"/>
        <w:spacing w:line="36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77EED4" wp14:editId="54121767">
                <wp:simplePos x="0" y="0"/>
                <wp:positionH relativeFrom="column">
                  <wp:posOffset>1017270</wp:posOffset>
                </wp:positionH>
                <wp:positionV relativeFrom="paragraph">
                  <wp:posOffset>151765</wp:posOffset>
                </wp:positionV>
                <wp:extent cx="3895200" cy="443132"/>
                <wp:effectExtent l="0" t="0" r="10160" b="14605"/>
                <wp:wrapNone/>
                <wp:docPr id="2" name="Horizontaler Bildlauf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200" cy="443132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5DD502" id="Horizontaler Bildlauf 2" o:spid="_x0000_s1026" type="#_x0000_t98" style="position:absolute;margin-left:80.1pt;margin-top:11.95pt;width:306.7pt;height:34.9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" fillcolor="white [3201]" strokecolor="#4bacc6 [3208]" strokeweight="2pt"/>
            </w:pict>
          </mc:Fallback>
        </mc:AlternateContent>
      </w:r>
    </w:p>
    <w:p w14:paraId="2D7561D4" w14:textId="77777777" w:rsidR="00BC4425" w:rsidRDefault="00D563CB" w:rsidP="00BC4425">
      <w:pPr>
        <w:pStyle w:val="Textkrper"/>
        <w:numPr>
          <w:ilvl w:val="0"/>
          <w:numId w:val="34"/>
        </w:numPr>
        <w:spacing w:line="36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2</w:t>
      </w:r>
      <w:r w:rsidR="002C65F2" w:rsidRPr="002C65F2">
        <w:rPr>
          <w:sz w:val="24"/>
          <w:szCs w:val="24"/>
        </w:rPr>
        <w:t xml:space="preserve"> mm </w:t>
      </w:r>
    </w:p>
    <w:p w14:paraId="0B36CD3F" w14:textId="77777777" w:rsidR="00F76968" w:rsidRDefault="00F76968" w:rsidP="00F76968">
      <w:pPr>
        <w:pStyle w:val="Listenabsatz"/>
        <w:rPr>
          <w:sz w:val="24"/>
          <w:szCs w:val="24"/>
        </w:rPr>
      </w:pPr>
    </w:p>
    <w:p w14:paraId="73FA3224" w14:textId="77777777" w:rsidR="00EA5107" w:rsidRPr="00FD1483" w:rsidRDefault="00EA5107" w:rsidP="00BC4425">
      <w:pPr>
        <w:pStyle w:val="berschrift2"/>
        <w:numPr>
          <w:ilvl w:val="0"/>
          <w:numId w:val="35"/>
        </w:numPr>
        <w:spacing w:before="0"/>
        <w:ind w:left="714" w:hanging="357"/>
        <w:rPr>
          <w:b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483">
        <w:rPr>
          <w:b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Selbstreflexion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99"/>
        <w:gridCol w:w="510"/>
        <w:gridCol w:w="510"/>
        <w:gridCol w:w="510"/>
      </w:tblGrid>
      <w:tr w:rsidR="00A8787D" w14:paraId="0A2463A6" w14:textId="77777777" w:rsidTr="007562A0">
        <w:trPr>
          <w:cantSplit/>
          <w:trHeight w:val="567"/>
        </w:trPr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0628756" w14:textId="77777777" w:rsidR="00A8787D" w:rsidRDefault="00A8787D" w:rsidP="00A8787D">
            <w:pPr>
              <w:pStyle w:val="AufgabeText"/>
              <w:ind w:left="0"/>
              <w:jc w:val="left"/>
            </w:pPr>
            <w:r>
              <w:rPr>
                <w:rStyle w:val="Fett"/>
              </w:rPr>
              <w:t>Reflexionsfragen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3EEEDC9D" w14:textId="77777777" w:rsidR="00A8787D" w:rsidRDefault="00A8787D" w:rsidP="00A8787D">
            <w:pPr>
              <w:pStyle w:val="AufgabeText"/>
              <w:ind w:left="113" w:right="113"/>
              <w:jc w:val="left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518A2D5" wp14:editId="2D2BAC1B">
                  <wp:extent cx="180000" cy="180000"/>
                  <wp:effectExtent l="0" t="0" r="0" b="0"/>
                  <wp:docPr id="15" name="Grafik 15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6C923BDD" w14:textId="77777777" w:rsidR="00A8787D" w:rsidRDefault="00A8787D" w:rsidP="00A8787D">
            <w:pPr>
              <w:pStyle w:val="AufgabeText"/>
              <w:ind w:left="113" w:right="113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F7662C5" wp14:editId="7BB80D09">
                  <wp:extent cx="180000" cy="180000"/>
                  <wp:effectExtent l="0" t="0" r="0" b="0"/>
                  <wp:docPr id="16" name="Grafik 16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410F7C67" w14:textId="77777777" w:rsidR="00A8787D" w:rsidRDefault="00A8787D" w:rsidP="00A8787D">
            <w:pPr>
              <w:pStyle w:val="AufgabeText"/>
              <w:ind w:left="113" w:right="113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ED8FAA5" wp14:editId="451466D4">
                  <wp:extent cx="180000" cy="180000"/>
                  <wp:effectExtent l="0" t="0" r="0" b="0"/>
                  <wp:docPr id="20" name="Grafik 20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87D" w14:paraId="71298924" w14:textId="77777777" w:rsidTr="007562A0">
        <w:trPr>
          <w:trHeight w:val="397"/>
        </w:trPr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F7DD2" w14:textId="77777777" w:rsidR="00A8787D" w:rsidRPr="0081244A" w:rsidRDefault="00A8787D" w:rsidP="00A8787D">
            <w:pPr>
              <w:pStyle w:val="Kopf8ptafz"/>
              <w:numPr>
                <w:ilvl w:val="0"/>
                <w:numId w:val="0"/>
              </w:numPr>
              <w:rPr>
                <w:rFonts w:eastAsia="Times New Roman" w:cs="Times New Roman"/>
                <w:i/>
                <w:color w:val="000000"/>
                <w:sz w:val="20"/>
              </w:rPr>
            </w:pPr>
            <w:r w:rsidRPr="0081244A">
              <w:rPr>
                <w:rFonts w:eastAsia="Times New Roman" w:cs="Times New Roman"/>
                <w:color w:val="000000"/>
                <w:sz w:val="20"/>
              </w:rPr>
              <w:t>Ich kann Längenmaße nennen und zuordnen.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AA2B4" w14:textId="77777777" w:rsidR="00A8787D" w:rsidRDefault="00A8787D" w:rsidP="00A8787D">
            <w:pPr>
              <w:pStyle w:val="AufgabeText"/>
              <w:ind w:left="0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9CD2" w14:textId="77777777" w:rsidR="00A8787D" w:rsidRDefault="00A8787D" w:rsidP="00A8787D">
            <w:pPr>
              <w:pStyle w:val="AufgabeText"/>
              <w:ind w:left="0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CFE6D" w14:textId="77777777" w:rsidR="00A8787D" w:rsidRDefault="00A8787D" w:rsidP="00A8787D">
            <w:pPr>
              <w:pStyle w:val="AufgabeText"/>
              <w:ind w:left="0"/>
            </w:pPr>
          </w:p>
        </w:tc>
      </w:tr>
      <w:tr w:rsidR="00A8787D" w14:paraId="46B8A907" w14:textId="77777777" w:rsidTr="007562A0">
        <w:trPr>
          <w:trHeight w:val="397"/>
        </w:trPr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F197F" w14:textId="77777777" w:rsidR="00A8787D" w:rsidRPr="0081244A" w:rsidRDefault="00A8787D" w:rsidP="0052337B">
            <w:pPr>
              <w:pStyle w:val="AufgabeText"/>
              <w:spacing w:before="60" w:after="60"/>
              <w:ind w:left="0"/>
              <w:jc w:val="left"/>
            </w:pPr>
            <w:r w:rsidRPr="0081244A">
              <w:rPr>
                <w:rFonts w:eastAsia="Times New Roman" w:cs="Times New Roman"/>
                <w:color w:val="000000"/>
              </w:rPr>
              <w:t xml:space="preserve">Ich kann Längenmaße situationsgerecht </w:t>
            </w:r>
            <w:r w:rsidR="0052337B">
              <w:rPr>
                <w:rFonts w:eastAsia="Times New Roman" w:cs="Times New Roman"/>
                <w:color w:val="000000"/>
              </w:rPr>
              <w:t>anwenden.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1FADF" w14:textId="77777777" w:rsidR="00A8787D" w:rsidRDefault="00A8787D" w:rsidP="00A8787D">
            <w:pPr>
              <w:pStyle w:val="AufgabeText"/>
              <w:ind w:left="0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1FC5" w14:textId="77777777" w:rsidR="00A8787D" w:rsidRDefault="00A8787D" w:rsidP="00A8787D">
            <w:pPr>
              <w:pStyle w:val="AufgabeText"/>
              <w:ind w:left="0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98B7A" w14:textId="77777777" w:rsidR="00A8787D" w:rsidRDefault="00A8787D" w:rsidP="00A8787D">
            <w:pPr>
              <w:pStyle w:val="AufgabeText"/>
              <w:ind w:left="0"/>
            </w:pPr>
          </w:p>
        </w:tc>
      </w:tr>
      <w:tr w:rsidR="00F40384" w14:paraId="11759503" w14:textId="77777777" w:rsidTr="007562A0">
        <w:trPr>
          <w:trHeight w:val="397"/>
        </w:trPr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945FD" w14:textId="77777777" w:rsidR="00F40384" w:rsidRPr="0081244A" w:rsidRDefault="00F40384" w:rsidP="00A8787D">
            <w:pPr>
              <w:pStyle w:val="AufgabeText"/>
              <w:spacing w:before="60" w:after="60"/>
              <w:ind w:left="0"/>
              <w:jc w:val="lef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Ich kann die Längenmaße auf dem Spielfeld entnehmen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C995" w14:textId="77777777" w:rsidR="00F40384" w:rsidRDefault="00F40384" w:rsidP="00A8787D">
            <w:pPr>
              <w:pStyle w:val="AufgabeText"/>
              <w:ind w:left="0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4EB2" w14:textId="77777777" w:rsidR="00F40384" w:rsidRDefault="00F40384" w:rsidP="00A8787D">
            <w:pPr>
              <w:pStyle w:val="AufgabeText"/>
              <w:ind w:left="0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FB5FD" w14:textId="77777777" w:rsidR="00F40384" w:rsidRDefault="00F40384" w:rsidP="00A8787D">
            <w:pPr>
              <w:pStyle w:val="AufgabeText"/>
              <w:ind w:left="0"/>
            </w:pPr>
          </w:p>
        </w:tc>
      </w:tr>
      <w:tr w:rsidR="00A8787D" w14:paraId="2DD39174" w14:textId="77777777" w:rsidTr="007562A0">
        <w:trPr>
          <w:trHeight w:val="397"/>
        </w:trPr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24F5B" w14:textId="77777777" w:rsidR="00A8787D" w:rsidRPr="00B86008" w:rsidRDefault="00B86008" w:rsidP="00A8787D">
            <w:pPr>
              <w:pStyle w:val="Kopf8ptafz"/>
              <w:numPr>
                <w:ilvl w:val="0"/>
                <w:numId w:val="0"/>
              </w:numPr>
              <w:rPr>
                <w:i/>
                <w:sz w:val="20"/>
              </w:rPr>
            </w:pPr>
            <w:r w:rsidRPr="00B86008">
              <w:rPr>
                <w:i/>
                <w:sz w:val="20"/>
                <w:lang w:eastAsia="en-US"/>
              </w:rPr>
              <w:t xml:space="preserve">Ich kann mathematische Einheiten Alltagssituationen zuordnen.  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49E7" w14:textId="77777777" w:rsidR="00A8787D" w:rsidRDefault="00A8787D" w:rsidP="00A8787D">
            <w:pPr>
              <w:pStyle w:val="AufgabeText"/>
              <w:ind w:left="0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CF5A" w14:textId="77777777" w:rsidR="00A8787D" w:rsidRDefault="00A8787D" w:rsidP="00A8787D">
            <w:pPr>
              <w:pStyle w:val="AufgabeText"/>
              <w:ind w:left="0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57E85" w14:textId="77777777" w:rsidR="00A8787D" w:rsidRDefault="00A8787D" w:rsidP="00A8787D">
            <w:pPr>
              <w:pStyle w:val="AufgabeText"/>
              <w:ind w:left="0"/>
            </w:pPr>
          </w:p>
        </w:tc>
      </w:tr>
    </w:tbl>
    <w:p w14:paraId="287FE084" w14:textId="77777777" w:rsidR="00027C49" w:rsidRDefault="00027C49" w:rsidP="00027C49">
      <w:pPr>
        <w:spacing w:line="240" w:lineRule="exact"/>
      </w:pPr>
      <w:r>
        <w:t>Wie zufrieden bin ich mit meiner Arbeit an der Lernaufgabe?</w:t>
      </w:r>
    </w:p>
    <w:p w14:paraId="4CD4E578" w14:textId="77777777" w:rsidR="00027C49" w:rsidRDefault="00027C49" w:rsidP="00027C49">
      <w:pPr>
        <w:spacing w:line="240" w:lineRule="exact"/>
      </w:pPr>
      <w:r>
        <w:t xml:space="preserve"> (1 – nicht zufrieden und 10 – sehr zufrieden) </w:t>
      </w:r>
    </w:p>
    <w:p w14:paraId="1E740B4E" w14:textId="77777777" w:rsidR="00027C49" w:rsidRDefault="00027C49" w:rsidP="00027C49">
      <w:pPr>
        <w:spacing w:line="240" w:lineRule="exac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B9B985" wp14:editId="020EE961">
                <wp:simplePos x="0" y="0"/>
                <wp:positionH relativeFrom="column">
                  <wp:posOffset>-7709</wp:posOffset>
                </wp:positionH>
                <wp:positionV relativeFrom="paragraph">
                  <wp:posOffset>99400</wp:posOffset>
                </wp:positionV>
                <wp:extent cx="4784652" cy="372139"/>
                <wp:effectExtent l="0" t="0" r="0" b="889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652" cy="372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91D81" w14:textId="77777777" w:rsidR="00244054" w:rsidRPr="005825EB" w:rsidRDefault="00244054" w:rsidP="00027C49"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1</w:t>
                            </w:r>
                            <w:r>
                              <w:t>_________________________________</w:t>
                            </w:r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5</w:t>
                            </w:r>
                            <w:r>
                              <w:t>_________________________________</w:t>
                            </w:r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9B985" id="Textfeld 2" o:spid="_x0000_s1051" type="#_x0000_t202" style="position:absolute;margin-left:-.6pt;margin-top:7.85pt;width:376.75pt;height:29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" stroked="f">
                <v:textbox>
                  <w:txbxContent>
                    <w:p w14:paraId="1DB91D81" w14:textId="77777777" w:rsidR="00244054" w:rsidRPr="005825EB" w:rsidRDefault="00244054" w:rsidP="00027C49">
                      <w:r w:rsidRPr="005825EB">
                        <w:rPr>
                          <w:b/>
                          <w:noProof/>
                          <w:lang w:eastAsia="de-DE"/>
                        </w:rPr>
                        <w:t>1</w:t>
                      </w:r>
                      <w:r>
                        <w:t>_________________________________</w:t>
                      </w:r>
                      <w:r w:rsidRPr="005825EB">
                        <w:rPr>
                          <w:b/>
                          <w:noProof/>
                          <w:lang w:eastAsia="de-DE"/>
                        </w:rPr>
                        <w:t>5</w:t>
                      </w:r>
                      <w:r>
                        <w:t>_________________________________</w:t>
                      </w:r>
                      <w:r w:rsidRPr="005825EB">
                        <w:rPr>
                          <w:b/>
                          <w:noProof/>
                          <w:lang w:eastAsia="de-D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64E27997" w14:textId="77777777" w:rsidR="00027C49" w:rsidRPr="00633E89" w:rsidRDefault="00027C49" w:rsidP="00027C49">
      <w:pPr>
        <w:tabs>
          <w:tab w:val="right" w:pos="3402"/>
          <w:tab w:val="right" w:pos="6804"/>
        </w:tabs>
        <w:spacing w:line="240" w:lineRule="exact"/>
        <w:rPr>
          <w:b/>
        </w:rPr>
      </w:pPr>
    </w:p>
    <w:p w14:paraId="5F5F6FEB" w14:textId="77777777" w:rsidR="00027C49" w:rsidRDefault="00027C49" w:rsidP="00027C49">
      <w:pPr>
        <w:spacing w:line="240" w:lineRule="exact"/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50"/>
        <w:gridCol w:w="5986"/>
      </w:tblGrid>
      <w:tr w:rsidR="00027C49" w14:paraId="33E86AB0" w14:textId="77777777" w:rsidTr="00244054">
        <w:tc>
          <w:tcPr>
            <w:tcW w:w="1276" w:type="dxa"/>
            <w:gridSpan w:val="2"/>
          </w:tcPr>
          <w:p w14:paraId="6B5570F2" w14:textId="77777777" w:rsidR="00027C49" w:rsidRPr="008C6638" w:rsidRDefault="00027C49" w:rsidP="00244054">
            <w:pPr>
              <w:spacing w:line="240" w:lineRule="exact"/>
              <w:rPr>
                <w:b/>
              </w:rPr>
            </w:pPr>
            <w:r w:rsidRPr="008C6638">
              <w:rPr>
                <w:b/>
              </w:rPr>
              <w:t>Ich habe</w:t>
            </w:r>
            <w:r>
              <w:rPr>
                <w:b/>
              </w:rPr>
              <w:t xml:space="preserve"> </w:t>
            </w:r>
            <w:r w:rsidRPr="008C6638">
              <w:rPr>
                <w:b/>
              </w:rPr>
              <w:t>…</w:t>
            </w:r>
          </w:p>
        </w:tc>
        <w:tc>
          <w:tcPr>
            <w:tcW w:w="5986" w:type="dxa"/>
          </w:tcPr>
          <w:p w14:paraId="47DAE74E" w14:textId="77777777" w:rsidR="00027C49" w:rsidRDefault="00027C49" w:rsidP="00244054">
            <w:pPr>
              <w:spacing w:line="240" w:lineRule="exact"/>
            </w:pPr>
          </w:p>
        </w:tc>
      </w:tr>
      <w:tr w:rsidR="00027C49" w14:paraId="579DD12A" w14:textId="77777777" w:rsidTr="00244054">
        <w:trPr>
          <w:trHeight w:val="449"/>
        </w:trPr>
        <w:sdt>
          <w:sdtPr>
            <w:id w:val="416372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7651A31F" w14:textId="77777777" w:rsidR="00027C49" w:rsidRDefault="00027C49" w:rsidP="00244054">
                <w:pPr>
                  <w:spacing w:line="240" w:lineRule="exac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34EBDD84" w14:textId="77777777" w:rsidR="00027C49" w:rsidRDefault="00027C49" w:rsidP="00244054">
            <w:pPr>
              <w:spacing w:line="240" w:lineRule="exact"/>
            </w:pPr>
            <w:r>
              <w:t>meinen Lernschritt im Ordner eingeheftet.</w:t>
            </w:r>
          </w:p>
        </w:tc>
      </w:tr>
      <w:tr w:rsidR="00027C49" w14:paraId="0D0F4439" w14:textId="77777777" w:rsidTr="00244054">
        <w:trPr>
          <w:trHeight w:val="413"/>
        </w:trPr>
        <w:sdt>
          <w:sdtPr>
            <w:id w:val="-1356956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5C6E2BA5" w14:textId="77777777" w:rsidR="00027C49" w:rsidRDefault="00027C49" w:rsidP="00244054">
                <w:pPr>
                  <w:spacing w:line="240" w:lineRule="exac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098D4EA8" w14:textId="77777777" w:rsidR="00027C49" w:rsidRDefault="00027C49" w:rsidP="00244054">
            <w:pPr>
              <w:spacing w:line="240" w:lineRule="exact"/>
              <w:rPr>
                <w:noProof/>
              </w:rPr>
            </w:pPr>
            <w:r>
              <w:rPr>
                <w:noProof/>
              </w:rPr>
              <w:t>den Arbeitsauftrag erledigt und das entsprechende Feld in der Lernwegeliste markiert.</w:t>
            </w:r>
          </w:p>
        </w:tc>
      </w:tr>
    </w:tbl>
    <w:p w14:paraId="660C621D" w14:textId="77777777" w:rsidR="00461EEB" w:rsidRDefault="00461EEB">
      <w:pPr>
        <w:spacing w:line="240" w:lineRule="exact"/>
      </w:pPr>
      <w:r>
        <w:br w:type="page"/>
      </w:r>
    </w:p>
    <w:p w14:paraId="1DB8F33C" w14:textId="77777777" w:rsidR="00A474EA" w:rsidRDefault="0062011D" w:rsidP="00E4202E">
      <w:pPr>
        <w:pStyle w:val="Textkrp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1BDB59" wp14:editId="74BAA625">
                <wp:simplePos x="0" y="0"/>
                <wp:positionH relativeFrom="column">
                  <wp:posOffset>-361315</wp:posOffset>
                </wp:positionH>
                <wp:positionV relativeFrom="paragraph">
                  <wp:posOffset>617855</wp:posOffset>
                </wp:positionV>
                <wp:extent cx="5340985" cy="6354445"/>
                <wp:effectExtent l="0" t="0" r="12065" b="27305"/>
                <wp:wrapTight wrapText="bothSides">
                  <wp:wrapPolygon edited="0">
                    <wp:start x="2851" y="0"/>
                    <wp:lineTo x="2311" y="65"/>
                    <wp:lineTo x="693" y="842"/>
                    <wp:lineTo x="462" y="1360"/>
                    <wp:lineTo x="0" y="2072"/>
                    <wp:lineTo x="0" y="19232"/>
                    <wp:lineTo x="77" y="19685"/>
                    <wp:lineTo x="847" y="20851"/>
                    <wp:lineTo x="2388" y="21628"/>
                    <wp:lineTo x="2696" y="21628"/>
                    <wp:lineTo x="18875" y="21628"/>
                    <wp:lineTo x="19183" y="21628"/>
                    <wp:lineTo x="20801" y="20851"/>
                    <wp:lineTo x="21572" y="19685"/>
                    <wp:lineTo x="21572" y="2072"/>
                    <wp:lineTo x="21109" y="1360"/>
                    <wp:lineTo x="20878" y="842"/>
                    <wp:lineTo x="19260" y="65"/>
                    <wp:lineTo x="18721" y="0"/>
                    <wp:lineTo x="2851" y="0"/>
                  </wp:wrapPolygon>
                </wp:wrapTight>
                <wp:docPr id="21" name="Abgerundetes 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985" cy="63544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11F83D" w14:textId="77777777" w:rsidR="00244054" w:rsidRPr="006A688C" w:rsidRDefault="00244054" w:rsidP="0062011D">
                            <w:pPr>
                              <w:pStyle w:val="TabelleKopflinks"/>
                              <w:numPr>
                                <w:ilvl w:val="0"/>
                                <w:numId w:val="38"/>
                              </w:numPr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6A688C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Notieren Sie alle Längeneinheiten die Sie kennen auf ein kariertes Blatt Papier. </w:t>
                            </w:r>
                          </w:p>
                          <w:p w14:paraId="386D2FA0" w14:textId="77777777" w:rsidR="00244054" w:rsidRPr="006A688C" w:rsidRDefault="00244054" w:rsidP="0062011D">
                            <w:pPr>
                              <w:pStyle w:val="Textkrper"/>
                              <w:ind w:firstLine="708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6A688C">
                              <w:rPr>
                                <w:color w:val="C00000"/>
                                <w:sz w:val="24"/>
                                <w:szCs w:val="24"/>
                              </w:rPr>
                              <w:t>Antwort:</w:t>
                            </w:r>
                          </w:p>
                          <w:p w14:paraId="4FC8E371" w14:textId="77777777" w:rsidR="00244054" w:rsidRPr="006A688C" w:rsidRDefault="00244054" w:rsidP="0062011D">
                            <w:pPr>
                              <w:pStyle w:val="Textkrper"/>
                              <w:ind w:firstLine="708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6A688C">
                              <w:rPr>
                                <w:color w:val="C00000"/>
                                <w:sz w:val="24"/>
                                <w:szCs w:val="24"/>
                              </w:rPr>
                              <w:t xml:space="preserve">Millimeter, Zentimeter, Dezimeter, Meter, Kilometer </w:t>
                            </w:r>
                          </w:p>
                          <w:p w14:paraId="68CA497A" w14:textId="77777777" w:rsidR="00244054" w:rsidRPr="006A688C" w:rsidRDefault="00244054" w:rsidP="0062011D">
                            <w:pPr>
                              <w:pStyle w:val="TabelleKopflinks"/>
                              <w:numPr>
                                <w:ilvl w:val="0"/>
                                <w:numId w:val="38"/>
                              </w:numPr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6A688C">
                              <w:rPr>
                                <w:b w:val="0"/>
                                <w:sz w:val="24"/>
                                <w:szCs w:val="24"/>
                              </w:rPr>
                              <w:t>Notieren Sie Beispiel zu Längen aus Ihrem Leben</w:t>
                            </w:r>
                          </w:p>
                          <w:p w14:paraId="3371CEF3" w14:textId="77777777" w:rsidR="00244054" w:rsidRPr="006A688C" w:rsidRDefault="00244054" w:rsidP="0062011D">
                            <w:pPr>
                              <w:pStyle w:val="TabelleKopflinks"/>
                              <w:ind w:left="72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6A688C">
                              <w:rPr>
                                <w:b w:val="0"/>
                                <w:sz w:val="24"/>
                                <w:szCs w:val="24"/>
                              </w:rPr>
                              <w:t>z.B. Schulweg: 1,5 km.</w:t>
                            </w:r>
                          </w:p>
                          <w:p w14:paraId="301CFCE5" w14:textId="77777777" w:rsidR="00244054" w:rsidRPr="006A688C" w:rsidRDefault="00244054" w:rsidP="0062011D">
                            <w:pPr>
                              <w:pStyle w:val="TabelleKopflinks"/>
                              <w:rPr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6A688C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6A688C">
                              <w:rPr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  <w:t xml:space="preserve">Messen Sie die Ergebnisse nach. </w:t>
                            </w:r>
                          </w:p>
                          <w:p w14:paraId="631EB501" w14:textId="77777777" w:rsidR="00244054" w:rsidRPr="006A688C" w:rsidRDefault="00244054" w:rsidP="0062011D">
                            <w:pPr>
                              <w:pStyle w:val="TabelleKopflinks"/>
                              <w:ind w:firstLine="708"/>
                              <w:rPr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6A688C">
                              <w:rPr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  <w:t xml:space="preserve">Ist das nicht möglich, zeigen Sie der Lehrkraft die Lösung. </w:t>
                            </w:r>
                          </w:p>
                          <w:p w14:paraId="2C12E312" w14:textId="77777777" w:rsidR="00244054" w:rsidRPr="006A688C" w:rsidRDefault="00244054" w:rsidP="0062011D">
                            <w:pPr>
                              <w:pStyle w:val="TabelleKopflinks"/>
                              <w:ind w:firstLine="708"/>
                              <w:rPr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6B9DFF1B" w14:textId="77777777" w:rsidR="00244054" w:rsidRPr="006A688C" w:rsidRDefault="00244054" w:rsidP="0062011D">
                            <w:pPr>
                              <w:pStyle w:val="TabelleKopflinks"/>
                              <w:numPr>
                                <w:ilvl w:val="0"/>
                                <w:numId w:val="38"/>
                              </w:numPr>
                              <w:rPr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7371" w:type="dxa"/>
                              <w:tblInd w:w="-113" w:type="dxa"/>
                              <w:tblLayout w:type="fixed"/>
                              <w:tblCellMar>
                                <w:top w:w="57" w:type="dxa"/>
                                <w:bottom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57"/>
                              <w:gridCol w:w="2457"/>
                              <w:gridCol w:w="2457"/>
                            </w:tblGrid>
                            <w:tr w:rsidR="00244054" w:rsidRPr="006A688C" w14:paraId="38C78DBF" w14:textId="77777777" w:rsidTr="00244054">
                              <w:tc>
                                <w:tcPr>
                                  <w:tcW w:w="2457" w:type="dxa"/>
                                  <w:shd w:val="clear" w:color="auto" w:fill="auto"/>
                                  <w:vAlign w:val="center"/>
                                </w:tcPr>
                                <w:p w14:paraId="27509949" w14:textId="77777777" w:rsidR="00244054" w:rsidRPr="006A688C" w:rsidRDefault="00244054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A688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Einheit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5A153D57" w14:textId="77777777" w:rsidR="00244054" w:rsidRPr="006A688C" w:rsidRDefault="00244054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A688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Bezeichnung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7BDF18CE" w14:textId="77777777" w:rsidR="00244054" w:rsidRPr="006A688C" w:rsidRDefault="00244054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A688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Beispiel</w:t>
                                  </w:r>
                                </w:p>
                              </w:tc>
                            </w:tr>
                            <w:tr w:rsidR="00244054" w:rsidRPr="006A688C" w14:paraId="6CAFA24F" w14:textId="77777777" w:rsidTr="00244054">
                              <w:tc>
                                <w:tcPr>
                                  <w:tcW w:w="2457" w:type="dxa"/>
                                  <w:shd w:val="clear" w:color="auto" w:fill="auto"/>
                                  <w:vAlign w:val="center"/>
                                </w:tcPr>
                                <w:p w14:paraId="5A95BC6A" w14:textId="77777777" w:rsidR="00244054" w:rsidRPr="006A688C" w:rsidRDefault="00244054" w:rsidP="00244054">
                                  <w:pPr>
                                    <w:pStyle w:val="Textkrper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A688C">
                                    <w:rPr>
                                      <w:sz w:val="24"/>
                                      <w:szCs w:val="24"/>
                                    </w:rPr>
                                    <w:t>km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3D6A1B28" w14:textId="77777777" w:rsidR="00244054" w:rsidRPr="006A688C" w:rsidRDefault="00244054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6A688C"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Kilometer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2AA08F8B" w14:textId="77777777" w:rsidR="00244054" w:rsidRPr="006A688C" w:rsidRDefault="00244054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6A688C"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Schulweg, Joggingstrecke, Rennstrecke, …</w:t>
                                  </w:r>
                                </w:p>
                              </w:tc>
                            </w:tr>
                            <w:tr w:rsidR="00244054" w:rsidRPr="006A688C" w14:paraId="2FD1F9BF" w14:textId="77777777" w:rsidTr="00244054">
                              <w:trPr>
                                <w:trHeight w:val="17"/>
                              </w:trPr>
                              <w:tc>
                                <w:tcPr>
                                  <w:tcW w:w="2457" w:type="dxa"/>
                                  <w:shd w:val="clear" w:color="auto" w:fill="auto"/>
                                  <w:vAlign w:val="center"/>
                                </w:tcPr>
                                <w:p w14:paraId="28F2903C" w14:textId="77777777" w:rsidR="00244054" w:rsidRPr="006A688C" w:rsidRDefault="00244054" w:rsidP="00244054">
                                  <w:pPr>
                                    <w:pStyle w:val="Textkrper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A688C">
                                    <w:rPr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7C94180C" w14:textId="77777777" w:rsidR="00244054" w:rsidRPr="006A688C" w:rsidRDefault="00244054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6A688C"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Meter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586B84C9" w14:textId="77777777" w:rsidR="00244054" w:rsidRPr="006A688C" w:rsidRDefault="00244054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6A688C"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Meterstab</w:t>
                                  </w:r>
                                </w:p>
                              </w:tc>
                            </w:tr>
                            <w:tr w:rsidR="00244054" w:rsidRPr="006A688C" w14:paraId="3E93E5C6" w14:textId="77777777" w:rsidTr="00244054">
                              <w:tc>
                                <w:tcPr>
                                  <w:tcW w:w="2457" w:type="dxa"/>
                                  <w:shd w:val="clear" w:color="auto" w:fill="auto"/>
                                  <w:vAlign w:val="center"/>
                                </w:tcPr>
                                <w:p w14:paraId="2566EF5A" w14:textId="77777777" w:rsidR="00244054" w:rsidRPr="006A688C" w:rsidRDefault="00244054" w:rsidP="00244054">
                                  <w:pPr>
                                    <w:pStyle w:val="Textkrper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6A688C">
                                    <w:rPr>
                                      <w:sz w:val="24"/>
                                      <w:szCs w:val="24"/>
                                    </w:rPr>
                                    <w:t>dm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78F916CD" w14:textId="77777777" w:rsidR="00244054" w:rsidRPr="006A688C" w:rsidRDefault="00244054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6A688C"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Dezimeter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06EC9EC7" w14:textId="77777777" w:rsidR="00244054" w:rsidRPr="006A688C" w:rsidRDefault="00244054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6A688C"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Länge des Fußes, … </w:t>
                                  </w:r>
                                </w:p>
                              </w:tc>
                            </w:tr>
                            <w:tr w:rsidR="00244054" w:rsidRPr="006A688C" w14:paraId="7BD0C002" w14:textId="77777777" w:rsidTr="00244054">
                              <w:tc>
                                <w:tcPr>
                                  <w:tcW w:w="2457" w:type="dxa"/>
                                  <w:shd w:val="clear" w:color="auto" w:fill="auto"/>
                                  <w:vAlign w:val="center"/>
                                </w:tcPr>
                                <w:p w14:paraId="4AE2C095" w14:textId="77777777" w:rsidR="00244054" w:rsidRPr="006A688C" w:rsidRDefault="00244054" w:rsidP="00244054">
                                  <w:pPr>
                                    <w:pStyle w:val="Textkrper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A688C">
                                    <w:rPr>
                                      <w:sz w:val="24"/>
                                      <w:szCs w:val="24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7803044B" w14:textId="77777777" w:rsidR="00244054" w:rsidRPr="006A688C" w:rsidRDefault="00244054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6A688C"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Zentimeter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26C8AE3A" w14:textId="77777777" w:rsidR="00244054" w:rsidRPr="006A688C" w:rsidRDefault="00244054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6A688C"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Geodreieck</w:t>
                                  </w:r>
                                </w:p>
                              </w:tc>
                            </w:tr>
                            <w:tr w:rsidR="00244054" w:rsidRPr="006A688C" w14:paraId="2A02476D" w14:textId="77777777" w:rsidTr="00244054">
                              <w:tc>
                                <w:tcPr>
                                  <w:tcW w:w="2457" w:type="dxa"/>
                                  <w:shd w:val="clear" w:color="auto" w:fill="auto"/>
                                  <w:vAlign w:val="center"/>
                                </w:tcPr>
                                <w:p w14:paraId="1262FDDF" w14:textId="77777777" w:rsidR="00244054" w:rsidRPr="006A688C" w:rsidRDefault="00244054" w:rsidP="00244054">
                                  <w:pPr>
                                    <w:pStyle w:val="Textkrper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A688C">
                                    <w:rPr>
                                      <w:sz w:val="24"/>
                                      <w:szCs w:val="24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7AB21246" w14:textId="77777777" w:rsidR="00244054" w:rsidRPr="006A688C" w:rsidRDefault="00244054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6A688C"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Millimeter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1C740576" w14:textId="77777777" w:rsidR="00244054" w:rsidRPr="006A688C" w:rsidRDefault="00244054" w:rsidP="00244054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6A688C"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Größe von Insekten, Dicke eines Papiers, Länge eines Nagels, …</w:t>
                                  </w:r>
                                </w:p>
                              </w:tc>
                            </w:tr>
                          </w:tbl>
                          <w:p w14:paraId="347AE5FB" w14:textId="77777777" w:rsidR="00244054" w:rsidRPr="00904203" w:rsidRDefault="00244054" w:rsidP="0062011D">
                            <w:pPr>
                              <w:pStyle w:val="TabelleKopflinks"/>
                              <w:ind w:left="720"/>
                              <w:rPr>
                                <w:b w:val="0"/>
                                <w:color w:val="C00000"/>
                                <w:sz w:val="26"/>
                                <w:szCs w:val="26"/>
                              </w:rPr>
                            </w:pPr>
                          </w:p>
                          <w:p w14:paraId="69D5AFAA" w14:textId="77777777" w:rsidR="00244054" w:rsidRDefault="00244054" w:rsidP="0062011D">
                            <w:pPr>
                              <w:pStyle w:val="Textkrper"/>
                              <w:ind w:firstLine="708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45C0F2A9" w14:textId="77777777" w:rsidR="00244054" w:rsidRPr="001C680D" w:rsidRDefault="00244054" w:rsidP="0062011D">
                            <w:pPr>
                              <w:pStyle w:val="Textkrp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162A186F" w14:textId="77777777" w:rsidR="00244054" w:rsidRDefault="00244054" w:rsidP="0062011D">
                            <w:pPr>
                              <w:pStyle w:val="TabelleKopflinks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  <w:p w14:paraId="67F82866" w14:textId="77777777" w:rsidR="00244054" w:rsidRPr="00FD1483" w:rsidRDefault="00244054" w:rsidP="0062011D">
                            <w:pPr>
                              <w:pStyle w:val="TabelleKopflinks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  <w:p w14:paraId="3632B53C" w14:textId="77777777" w:rsidR="00244054" w:rsidRPr="00875C55" w:rsidRDefault="00244054" w:rsidP="0062011D">
                            <w:pPr>
                              <w:pStyle w:val="TabelleKopflinks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1BDB59" id="Abgerundetes Rechteck 21" o:spid="_x0000_s1052" style="position:absolute;left:0;text-align:left;margin-left:-28.45pt;margin-top:48.65pt;width:420.55pt;height:500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" fillcolor="window" strokecolor="#c0504d" strokeweight="2pt">
                <v:textbox>
                  <w:txbxContent>
                    <w:p w14:paraId="5C11F83D" w14:textId="77777777" w:rsidR="00244054" w:rsidRPr="006A688C" w:rsidRDefault="00244054" w:rsidP="0062011D">
                      <w:pPr>
                        <w:pStyle w:val="TabelleKopflinks"/>
                        <w:numPr>
                          <w:ilvl w:val="0"/>
                          <w:numId w:val="38"/>
                        </w:numPr>
                        <w:rPr>
                          <w:b w:val="0"/>
                          <w:sz w:val="24"/>
                          <w:szCs w:val="24"/>
                        </w:rPr>
                      </w:pPr>
                      <w:r w:rsidRPr="006A688C">
                        <w:rPr>
                          <w:b w:val="0"/>
                          <w:sz w:val="24"/>
                          <w:szCs w:val="24"/>
                        </w:rPr>
                        <w:t xml:space="preserve">Notieren Sie alle Längeneinheiten die Sie kennen auf ein kariertes Blatt Papier. </w:t>
                      </w:r>
                    </w:p>
                    <w:p w14:paraId="386D2FA0" w14:textId="77777777" w:rsidR="00244054" w:rsidRPr="006A688C" w:rsidRDefault="00244054" w:rsidP="0062011D">
                      <w:pPr>
                        <w:pStyle w:val="Textkrper"/>
                        <w:ind w:firstLine="708"/>
                        <w:rPr>
                          <w:color w:val="C00000"/>
                          <w:sz w:val="24"/>
                          <w:szCs w:val="24"/>
                        </w:rPr>
                      </w:pPr>
                      <w:r w:rsidRPr="006A688C">
                        <w:rPr>
                          <w:color w:val="C00000"/>
                          <w:sz w:val="24"/>
                          <w:szCs w:val="24"/>
                        </w:rPr>
                        <w:t>Antwort:</w:t>
                      </w:r>
                    </w:p>
                    <w:p w14:paraId="4FC8E371" w14:textId="77777777" w:rsidR="00244054" w:rsidRPr="006A688C" w:rsidRDefault="00244054" w:rsidP="0062011D">
                      <w:pPr>
                        <w:pStyle w:val="Textkrper"/>
                        <w:ind w:firstLine="708"/>
                        <w:rPr>
                          <w:color w:val="C00000"/>
                          <w:sz w:val="24"/>
                          <w:szCs w:val="24"/>
                        </w:rPr>
                      </w:pPr>
                      <w:r w:rsidRPr="006A688C">
                        <w:rPr>
                          <w:color w:val="C00000"/>
                          <w:sz w:val="24"/>
                          <w:szCs w:val="24"/>
                        </w:rPr>
                        <w:t xml:space="preserve">Millimeter, Zentimeter, Dezimeter, Meter, Kilometer </w:t>
                      </w:r>
                    </w:p>
                    <w:p w14:paraId="68CA497A" w14:textId="77777777" w:rsidR="00244054" w:rsidRPr="006A688C" w:rsidRDefault="00244054" w:rsidP="0062011D">
                      <w:pPr>
                        <w:pStyle w:val="TabelleKopflinks"/>
                        <w:numPr>
                          <w:ilvl w:val="0"/>
                          <w:numId w:val="38"/>
                        </w:numPr>
                        <w:rPr>
                          <w:b w:val="0"/>
                          <w:sz w:val="24"/>
                          <w:szCs w:val="24"/>
                        </w:rPr>
                      </w:pPr>
                      <w:r w:rsidRPr="006A688C">
                        <w:rPr>
                          <w:b w:val="0"/>
                          <w:sz w:val="24"/>
                          <w:szCs w:val="24"/>
                        </w:rPr>
                        <w:t>Notieren Sie Beispiel zu Längen aus Ihrem Leben</w:t>
                      </w:r>
                    </w:p>
                    <w:p w14:paraId="3371CEF3" w14:textId="77777777" w:rsidR="00244054" w:rsidRPr="006A688C" w:rsidRDefault="00244054" w:rsidP="0062011D">
                      <w:pPr>
                        <w:pStyle w:val="TabelleKopflinks"/>
                        <w:ind w:left="720"/>
                        <w:rPr>
                          <w:b w:val="0"/>
                          <w:sz w:val="24"/>
                          <w:szCs w:val="24"/>
                        </w:rPr>
                      </w:pPr>
                      <w:r w:rsidRPr="006A688C">
                        <w:rPr>
                          <w:b w:val="0"/>
                          <w:sz w:val="24"/>
                          <w:szCs w:val="24"/>
                        </w:rPr>
                        <w:t>z.B. Schulweg: 1,5 km.</w:t>
                      </w:r>
                    </w:p>
                    <w:p w14:paraId="301CFCE5" w14:textId="77777777" w:rsidR="00244054" w:rsidRPr="006A688C" w:rsidRDefault="00244054" w:rsidP="0062011D">
                      <w:pPr>
                        <w:pStyle w:val="TabelleKopflinks"/>
                        <w:rPr>
                          <w:b w:val="0"/>
                          <w:color w:val="C00000"/>
                          <w:sz w:val="24"/>
                          <w:szCs w:val="24"/>
                        </w:rPr>
                      </w:pPr>
                      <w:r w:rsidRPr="006A688C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6A688C">
                        <w:rPr>
                          <w:b w:val="0"/>
                          <w:color w:val="C00000"/>
                          <w:sz w:val="24"/>
                          <w:szCs w:val="24"/>
                        </w:rPr>
                        <w:t xml:space="preserve">Messen Sie die Ergebnisse nach. </w:t>
                      </w:r>
                    </w:p>
                    <w:p w14:paraId="631EB501" w14:textId="77777777" w:rsidR="00244054" w:rsidRPr="006A688C" w:rsidRDefault="00244054" w:rsidP="0062011D">
                      <w:pPr>
                        <w:pStyle w:val="TabelleKopflinks"/>
                        <w:ind w:firstLine="708"/>
                        <w:rPr>
                          <w:b w:val="0"/>
                          <w:color w:val="C00000"/>
                          <w:sz w:val="24"/>
                          <w:szCs w:val="24"/>
                        </w:rPr>
                      </w:pPr>
                      <w:r w:rsidRPr="006A688C">
                        <w:rPr>
                          <w:b w:val="0"/>
                          <w:color w:val="C00000"/>
                          <w:sz w:val="24"/>
                          <w:szCs w:val="24"/>
                        </w:rPr>
                        <w:t xml:space="preserve">Ist das nicht möglich, zeigen Sie der Lehrkraft die Lösung. </w:t>
                      </w:r>
                    </w:p>
                    <w:p w14:paraId="2C12E312" w14:textId="77777777" w:rsidR="00244054" w:rsidRPr="006A688C" w:rsidRDefault="00244054" w:rsidP="0062011D">
                      <w:pPr>
                        <w:pStyle w:val="TabelleKopflinks"/>
                        <w:ind w:firstLine="708"/>
                        <w:rPr>
                          <w:b w:val="0"/>
                          <w:color w:val="C00000"/>
                          <w:sz w:val="24"/>
                          <w:szCs w:val="24"/>
                        </w:rPr>
                      </w:pPr>
                    </w:p>
                    <w:p w14:paraId="6B9DFF1B" w14:textId="77777777" w:rsidR="00244054" w:rsidRPr="006A688C" w:rsidRDefault="00244054" w:rsidP="0062011D">
                      <w:pPr>
                        <w:pStyle w:val="TabelleKopflinks"/>
                        <w:numPr>
                          <w:ilvl w:val="0"/>
                          <w:numId w:val="38"/>
                        </w:numPr>
                        <w:rPr>
                          <w:b w:val="0"/>
                          <w:color w:val="C00000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ellenraster"/>
                        <w:tblW w:w="7371" w:type="dxa"/>
                        <w:tblInd w:w="-113" w:type="dxa"/>
                        <w:tblLayout w:type="fixed"/>
                        <w:tblCellMar>
                          <w:top w:w="57" w:type="dxa"/>
                          <w:bottom w:w="57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57"/>
                        <w:gridCol w:w="2457"/>
                        <w:gridCol w:w="2457"/>
                      </w:tblGrid>
                      <w:tr w:rsidR="00244054" w:rsidRPr="006A688C" w14:paraId="38C78DBF" w14:textId="77777777" w:rsidTr="00244054">
                        <w:tc>
                          <w:tcPr>
                            <w:tcW w:w="2457" w:type="dxa"/>
                            <w:shd w:val="clear" w:color="auto" w:fill="auto"/>
                            <w:vAlign w:val="center"/>
                          </w:tcPr>
                          <w:p w14:paraId="27509949" w14:textId="77777777" w:rsidR="00244054" w:rsidRPr="006A688C" w:rsidRDefault="00244054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A688C">
                              <w:rPr>
                                <w:b/>
                                <w:sz w:val="24"/>
                                <w:szCs w:val="24"/>
                              </w:rPr>
                              <w:t>Einheit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5A153D57" w14:textId="77777777" w:rsidR="00244054" w:rsidRPr="006A688C" w:rsidRDefault="00244054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A688C">
                              <w:rPr>
                                <w:b/>
                                <w:sz w:val="24"/>
                                <w:szCs w:val="24"/>
                              </w:rPr>
                              <w:t>Bezeichnung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7BDF18CE" w14:textId="77777777" w:rsidR="00244054" w:rsidRPr="006A688C" w:rsidRDefault="00244054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A688C">
                              <w:rPr>
                                <w:b/>
                                <w:sz w:val="24"/>
                                <w:szCs w:val="24"/>
                              </w:rPr>
                              <w:t>Beispiel</w:t>
                            </w:r>
                          </w:p>
                        </w:tc>
                      </w:tr>
                      <w:tr w:rsidR="00244054" w:rsidRPr="006A688C" w14:paraId="6CAFA24F" w14:textId="77777777" w:rsidTr="00244054">
                        <w:tc>
                          <w:tcPr>
                            <w:tcW w:w="2457" w:type="dxa"/>
                            <w:shd w:val="clear" w:color="auto" w:fill="auto"/>
                            <w:vAlign w:val="center"/>
                          </w:tcPr>
                          <w:p w14:paraId="5A95BC6A" w14:textId="77777777" w:rsidR="00244054" w:rsidRPr="006A688C" w:rsidRDefault="00244054" w:rsidP="00244054">
                            <w:pPr>
                              <w:pStyle w:val="Textkrper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6A688C">
                              <w:rPr>
                                <w:sz w:val="24"/>
                                <w:szCs w:val="24"/>
                              </w:rPr>
                              <w:t>km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3D6A1B28" w14:textId="77777777" w:rsidR="00244054" w:rsidRPr="006A688C" w:rsidRDefault="00244054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6A688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Kilometer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2AA08F8B" w14:textId="77777777" w:rsidR="00244054" w:rsidRPr="006A688C" w:rsidRDefault="00244054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6A688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Schulweg, Joggingstrecke, Rennstrecke, …</w:t>
                            </w:r>
                          </w:p>
                        </w:tc>
                      </w:tr>
                      <w:tr w:rsidR="00244054" w:rsidRPr="006A688C" w14:paraId="2FD1F9BF" w14:textId="77777777" w:rsidTr="00244054">
                        <w:trPr>
                          <w:trHeight w:val="17"/>
                        </w:trPr>
                        <w:tc>
                          <w:tcPr>
                            <w:tcW w:w="2457" w:type="dxa"/>
                            <w:shd w:val="clear" w:color="auto" w:fill="auto"/>
                            <w:vAlign w:val="center"/>
                          </w:tcPr>
                          <w:p w14:paraId="28F2903C" w14:textId="77777777" w:rsidR="00244054" w:rsidRPr="006A688C" w:rsidRDefault="00244054" w:rsidP="00244054">
                            <w:pPr>
                              <w:pStyle w:val="Textkrper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6A688C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7C94180C" w14:textId="77777777" w:rsidR="00244054" w:rsidRPr="006A688C" w:rsidRDefault="00244054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6A688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Meter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586B84C9" w14:textId="77777777" w:rsidR="00244054" w:rsidRPr="006A688C" w:rsidRDefault="00244054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6A688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Meterstab</w:t>
                            </w:r>
                          </w:p>
                        </w:tc>
                      </w:tr>
                      <w:tr w:rsidR="00244054" w:rsidRPr="006A688C" w14:paraId="3E93E5C6" w14:textId="77777777" w:rsidTr="00244054">
                        <w:tc>
                          <w:tcPr>
                            <w:tcW w:w="2457" w:type="dxa"/>
                            <w:shd w:val="clear" w:color="auto" w:fill="auto"/>
                            <w:vAlign w:val="center"/>
                          </w:tcPr>
                          <w:p w14:paraId="2566EF5A" w14:textId="77777777" w:rsidR="00244054" w:rsidRPr="006A688C" w:rsidRDefault="00244054" w:rsidP="00244054">
                            <w:pPr>
                              <w:pStyle w:val="Textkrper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A688C">
                              <w:rPr>
                                <w:sz w:val="24"/>
                                <w:szCs w:val="24"/>
                              </w:rPr>
                              <w:t>dm</w:t>
                            </w:r>
                            <w:proofErr w:type="spellEnd"/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78F916CD" w14:textId="77777777" w:rsidR="00244054" w:rsidRPr="006A688C" w:rsidRDefault="00244054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6A688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Dezimeter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06EC9EC7" w14:textId="77777777" w:rsidR="00244054" w:rsidRPr="006A688C" w:rsidRDefault="00244054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6A688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Länge des Fußes, … </w:t>
                            </w:r>
                          </w:p>
                        </w:tc>
                      </w:tr>
                      <w:tr w:rsidR="00244054" w:rsidRPr="006A688C" w14:paraId="7BD0C002" w14:textId="77777777" w:rsidTr="00244054">
                        <w:tc>
                          <w:tcPr>
                            <w:tcW w:w="2457" w:type="dxa"/>
                            <w:shd w:val="clear" w:color="auto" w:fill="auto"/>
                            <w:vAlign w:val="center"/>
                          </w:tcPr>
                          <w:p w14:paraId="4AE2C095" w14:textId="77777777" w:rsidR="00244054" w:rsidRPr="006A688C" w:rsidRDefault="00244054" w:rsidP="00244054">
                            <w:pPr>
                              <w:pStyle w:val="Textkrper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6A688C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7803044B" w14:textId="77777777" w:rsidR="00244054" w:rsidRPr="006A688C" w:rsidRDefault="00244054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6A688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Zentimeter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26C8AE3A" w14:textId="77777777" w:rsidR="00244054" w:rsidRPr="006A688C" w:rsidRDefault="00244054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6A688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Geodreieck</w:t>
                            </w:r>
                          </w:p>
                        </w:tc>
                      </w:tr>
                      <w:tr w:rsidR="00244054" w:rsidRPr="006A688C" w14:paraId="2A02476D" w14:textId="77777777" w:rsidTr="00244054">
                        <w:tc>
                          <w:tcPr>
                            <w:tcW w:w="2457" w:type="dxa"/>
                            <w:shd w:val="clear" w:color="auto" w:fill="auto"/>
                            <w:vAlign w:val="center"/>
                          </w:tcPr>
                          <w:p w14:paraId="1262FDDF" w14:textId="77777777" w:rsidR="00244054" w:rsidRPr="006A688C" w:rsidRDefault="00244054" w:rsidP="00244054">
                            <w:pPr>
                              <w:pStyle w:val="Textkrper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6A688C">
                              <w:rPr>
                                <w:sz w:val="24"/>
                                <w:szCs w:val="24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7AB21246" w14:textId="77777777" w:rsidR="00244054" w:rsidRPr="006A688C" w:rsidRDefault="00244054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6A688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Millimeter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1C740576" w14:textId="77777777" w:rsidR="00244054" w:rsidRPr="006A688C" w:rsidRDefault="00244054" w:rsidP="00244054">
                            <w:pPr>
                              <w:pStyle w:val="Textkrper"/>
                              <w:jc w:val="left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6A688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Größe von Insekten, Dicke eines Papiers, Länge eines Nagels, …</w:t>
                            </w:r>
                          </w:p>
                        </w:tc>
                      </w:tr>
                    </w:tbl>
                    <w:p w14:paraId="347AE5FB" w14:textId="77777777" w:rsidR="00244054" w:rsidRPr="00904203" w:rsidRDefault="00244054" w:rsidP="0062011D">
                      <w:pPr>
                        <w:pStyle w:val="TabelleKopflinks"/>
                        <w:ind w:left="720"/>
                        <w:rPr>
                          <w:b w:val="0"/>
                          <w:color w:val="C00000"/>
                          <w:sz w:val="26"/>
                          <w:szCs w:val="26"/>
                        </w:rPr>
                      </w:pPr>
                    </w:p>
                    <w:p w14:paraId="69D5AFAA" w14:textId="77777777" w:rsidR="00244054" w:rsidRDefault="00244054" w:rsidP="0062011D">
                      <w:pPr>
                        <w:pStyle w:val="Textkrper"/>
                        <w:ind w:firstLine="708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14:paraId="45C0F2A9" w14:textId="77777777" w:rsidR="00244054" w:rsidRPr="001C680D" w:rsidRDefault="00244054" w:rsidP="0062011D">
                      <w:pPr>
                        <w:pStyle w:val="Textkrper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14:paraId="162A186F" w14:textId="77777777" w:rsidR="00244054" w:rsidRDefault="00244054" w:rsidP="0062011D">
                      <w:pPr>
                        <w:pStyle w:val="TabelleKopflinks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  <w:p w14:paraId="67F82866" w14:textId="77777777" w:rsidR="00244054" w:rsidRPr="00FD1483" w:rsidRDefault="00244054" w:rsidP="0062011D">
                      <w:pPr>
                        <w:pStyle w:val="TabelleKopflinks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  <w:p w14:paraId="3632B53C" w14:textId="77777777" w:rsidR="00244054" w:rsidRPr="00875C55" w:rsidRDefault="00244054" w:rsidP="0062011D">
                      <w:pPr>
                        <w:pStyle w:val="TabelleKopflinks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BA392A" w:rsidRPr="00453EC1" w14:paraId="593660FF" w14:textId="77777777" w:rsidTr="00244054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B5804EF" w14:textId="77777777" w:rsidR="00BA392A" w:rsidRPr="00453EC1" w:rsidRDefault="00BA392A" w:rsidP="00244054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5AC2313F" w14:textId="77777777" w:rsidR="00BA392A" w:rsidRPr="00453EC1" w:rsidRDefault="00ED61DF" w:rsidP="00244054">
            <w:pPr>
              <w:rPr>
                <w:b/>
              </w:rPr>
            </w:pPr>
            <w:r>
              <w:rPr>
                <w:b/>
              </w:rPr>
              <w:t>Längenmaße erkennen und einschätzen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6E8115B" w14:textId="77777777" w:rsidR="00BA392A" w:rsidRPr="00453EC1" w:rsidRDefault="00BA392A" w:rsidP="00244054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FEEB73B" w14:textId="77777777" w:rsidR="00E243EA" w:rsidRPr="00A03738" w:rsidRDefault="00E243EA" w:rsidP="00E243EA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 w:rsidRPr="00A03738">
              <w:rPr>
                <w:rFonts w:eastAsia="Times New Roman"/>
                <w:b/>
                <w:lang w:val="en-GB"/>
              </w:rPr>
              <w:t>Mathematik</w:t>
            </w:r>
            <w:proofErr w:type="spellEnd"/>
            <w:r w:rsidRPr="00A03738">
              <w:rPr>
                <w:rFonts w:eastAsia="Times New Roman"/>
                <w:b/>
                <w:lang w:val="en-GB"/>
              </w:rPr>
              <w:t xml:space="preserve"> </w:t>
            </w:r>
          </w:p>
          <w:p w14:paraId="33F85735" w14:textId="77777777" w:rsidR="00BA392A" w:rsidRPr="00453EC1" w:rsidRDefault="00E243EA" w:rsidP="001726E7">
            <w:pPr>
              <w:jc w:val="center"/>
              <w:rPr>
                <w:rFonts w:eastAsia="Calibri"/>
                <w:b/>
                <w:lang w:val="en-GB"/>
              </w:rPr>
            </w:pPr>
            <w:r w:rsidRPr="00A03738">
              <w:rPr>
                <w:b/>
                <w:lang w:val="en-GB"/>
              </w:rPr>
              <w:t>M04.01.</w:t>
            </w:r>
            <w:r w:rsidR="001726E7">
              <w:rPr>
                <w:b/>
                <w:lang w:val="en-GB"/>
              </w:rPr>
              <w:t>4</w:t>
            </w:r>
            <w:r w:rsidRPr="00A03738">
              <w:rPr>
                <w:b/>
                <w:lang w:val="en-GB"/>
              </w:rPr>
              <w:t>.1</w:t>
            </w:r>
          </w:p>
        </w:tc>
      </w:tr>
      <w:tr w:rsidR="00BA392A" w:rsidRPr="00453EC1" w14:paraId="0E0E55F6" w14:textId="77777777" w:rsidTr="00244054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16340130" w14:textId="77777777" w:rsidR="00BA392A" w:rsidRPr="00A402FC" w:rsidRDefault="00BA392A" w:rsidP="00244054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641E4D27" w14:textId="77777777" w:rsidR="00BA392A" w:rsidRPr="00453EC1" w:rsidRDefault="00BA392A" w:rsidP="00244054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BA392A" w:rsidRPr="00453EC1" w14:paraId="25181B34" w14:textId="77777777" w:rsidTr="00244054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982AC47" w14:textId="77777777" w:rsidR="00BA392A" w:rsidRPr="00122340" w:rsidRDefault="00BA392A" w:rsidP="007562A0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proofErr w:type="spellStart"/>
                  <w:r w:rsidRPr="00122340">
                    <w:rPr>
                      <w:b/>
                      <w:lang w:val="en-GB"/>
                    </w:rPr>
                    <w:t>Lösung</w:t>
                  </w:r>
                  <w:r w:rsidR="00E243EA">
                    <w:rPr>
                      <w:b/>
                      <w:lang w:val="en-GB"/>
                    </w:rPr>
                    <w:t>svorschlag</w:t>
                  </w:r>
                  <w:proofErr w:type="spellEnd"/>
                </w:p>
              </w:tc>
            </w:tr>
          </w:tbl>
          <w:p w14:paraId="28D853A9" w14:textId="77777777" w:rsidR="00BA392A" w:rsidRPr="00453EC1" w:rsidRDefault="00BA392A" w:rsidP="00244054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5704707E" w14:textId="77777777" w:rsidR="00BA392A" w:rsidRDefault="00BA392A" w:rsidP="00E4202E">
      <w:pPr>
        <w:pStyle w:val="Textkrper"/>
      </w:pPr>
    </w:p>
    <w:p w14:paraId="605C7F78" w14:textId="77777777" w:rsidR="00A474EA" w:rsidRDefault="00A474EA" w:rsidP="00E4202E">
      <w:pPr>
        <w:pStyle w:val="Textkrper"/>
      </w:pPr>
    </w:p>
    <w:p w14:paraId="5792F56F" w14:textId="77777777" w:rsidR="00A474EA" w:rsidRDefault="00A474EA" w:rsidP="00E4202E">
      <w:pPr>
        <w:pStyle w:val="Textkrper"/>
      </w:pPr>
    </w:p>
    <w:p w14:paraId="3BDE912B" w14:textId="77777777" w:rsidR="00A474EA" w:rsidRDefault="00A474EA" w:rsidP="00E4202E">
      <w:pPr>
        <w:pStyle w:val="Textkrper"/>
      </w:pPr>
    </w:p>
    <w:p w14:paraId="64740366" w14:textId="77777777" w:rsidR="00A474EA" w:rsidRDefault="00A474EA" w:rsidP="00E4202E">
      <w:pPr>
        <w:pStyle w:val="Textkrper"/>
      </w:pPr>
    </w:p>
    <w:p w14:paraId="51B345A8" w14:textId="77777777" w:rsidR="00A474EA" w:rsidRDefault="00A474EA" w:rsidP="00E4202E">
      <w:pPr>
        <w:pStyle w:val="Textkrper"/>
      </w:pPr>
    </w:p>
    <w:p w14:paraId="6584238F" w14:textId="77777777" w:rsidR="001726E7" w:rsidRDefault="001726E7" w:rsidP="00E4202E">
      <w:pPr>
        <w:pStyle w:val="Textkrper"/>
      </w:pPr>
    </w:p>
    <w:p w14:paraId="19550383" w14:textId="77777777" w:rsidR="00A474EA" w:rsidRDefault="00A474EA" w:rsidP="00E4202E">
      <w:pPr>
        <w:pStyle w:val="Textkrper"/>
      </w:pPr>
    </w:p>
    <w:p w14:paraId="6D7474E8" w14:textId="77777777" w:rsidR="00307FC3" w:rsidRDefault="00307FC3">
      <w:pPr>
        <w:spacing w:line="240" w:lineRule="exact"/>
        <w:rPr>
          <w:lang w:eastAsia="de-DE"/>
        </w:rPr>
      </w:pPr>
      <w:r>
        <w:br w:type="page"/>
      </w:r>
    </w:p>
    <w:p w14:paraId="27B5CA97" w14:textId="77777777" w:rsidR="00A474EA" w:rsidRDefault="00A474EA" w:rsidP="00E4202E">
      <w:pPr>
        <w:pStyle w:val="Textkrper"/>
      </w:pPr>
    </w:p>
    <w:p w14:paraId="0429C253" w14:textId="24711F04" w:rsidR="00077E42" w:rsidRDefault="00077E42" w:rsidP="00E4202E">
      <w:pPr>
        <w:pStyle w:val="Textkrper"/>
      </w:pPr>
    </w:p>
    <w:tbl>
      <w:tblPr>
        <w:tblStyle w:val="Tabellenraster"/>
        <w:tblW w:w="82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715"/>
        <w:gridCol w:w="3656"/>
        <w:gridCol w:w="885"/>
      </w:tblGrid>
      <w:tr w:rsidR="00077E42" w:rsidRPr="00A410C8" w14:paraId="5B2BFF42" w14:textId="77777777" w:rsidTr="00244054">
        <w:tc>
          <w:tcPr>
            <w:tcW w:w="3715" w:type="dxa"/>
            <w:shd w:val="clear" w:color="auto" w:fill="auto"/>
            <w:vAlign w:val="center"/>
          </w:tcPr>
          <w:p w14:paraId="511097DC" w14:textId="77777777" w:rsidR="00A762F6" w:rsidRDefault="00A762F6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</w:p>
          <w:p w14:paraId="049EA51F" w14:textId="77777777" w:rsidR="00077E42" w:rsidRPr="00663C91" w:rsidRDefault="00492417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784CEDB" wp14:editId="7D00734F">
                      <wp:simplePos x="0" y="0"/>
                      <wp:positionH relativeFrom="column">
                        <wp:posOffset>1506220</wp:posOffset>
                      </wp:positionH>
                      <wp:positionV relativeFrom="paragraph">
                        <wp:posOffset>546735</wp:posOffset>
                      </wp:positionV>
                      <wp:extent cx="3373755" cy="4015105"/>
                      <wp:effectExtent l="38100" t="19050" r="74295" b="80645"/>
                      <wp:wrapNone/>
                      <wp:docPr id="53" name="Gerader Verbinde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73755" cy="40151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5F9B9F" id="Gerader Verbinder 53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6pt,43.05pt" to="384.25pt,3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" strokecolor="#f79646 [3209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077E42" w:rsidRPr="00663C91">
              <w:rPr>
                <w:b/>
                <w:sz w:val="24"/>
                <w:szCs w:val="24"/>
              </w:rPr>
              <w:t>Kopfhörerkabel</w:t>
            </w:r>
          </w:p>
          <w:p w14:paraId="553153B4" w14:textId="77777777" w:rsidR="00077E42" w:rsidRPr="00663C91" w:rsidRDefault="00077E42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554900B" wp14:editId="6826B0AA">
                  <wp:extent cx="1508131" cy="1005840"/>
                  <wp:effectExtent l="0" t="0" r="0" b="3810"/>
                  <wp:docPr id="32" name="Bild 2" descr="Smartphone, Mobil, Handy, Musik, Hören, Kopfhö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artphone, Mobil, Handy, Musik, Hören, Kopfhö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17667" cy="101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6064F821" w14:textId="77777777" w:rsidR="00077E42" w:rsidRPr="00663C91" w:rsidRDefault="00492417" w:rsidP="00244054">
            <w:pPr>
              <w:pStyle w:val="Textkrper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F544C37" wp14:editId="4FFCA761">
                      <wp:simplePos x="0" y="0"/>
                      <wp:positionH relativeFrom="column">
                        <wp:posOffset>-1221326</wp:posOffset>
                      </wp:positionH>
                      <wp:positionV relativeFrom="paragraph">
                        <wp:posOffset>694911</wp:posOffset>
                      </wp:positionV>
                      <wp:extent cx="3861416" cy="6351005"/>
                      <wp:effectExtent l="57150" t="38100" r="63500" b="88265"/>
                      <wp:wrapNone/>
                      <wp:docPr id="51" name="Gerader Verbinde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61416" cy="63510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6161E7" id="Gerader Verbinder 51" o:spid="_x0000_s1026" style="position:absolute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6.15pt,54.7pt" to="207.9pt,5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" strokecolor="#9bbb59 [3206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885" w:type="dxa"/>
            <w:vAlign w:val="center"/>
          </w:tcPr>
          <w:p w14:paraId="1C8FFEBB" w14:textId="77777777" w:rsidR="00077E42" w:rsidRPr="00663C91" w:rsidRDefault="00077E42" w:rsidP="00244054">
            <w:pPr>
              <w:pStyle w:val="Textkrper"/>
              <w:jc w:val="righ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6 mm</w:t>
            </w:r>
          </w:p>
        </w:tc>
      </w:tr>
      <w:tr w:rsidR="00077E42" w:rsidRPr="00A410C8" w14:paraId="4639FF66" w14:textId="77777777" w:rsidTr="00244054">
        <w:tc>
          <w:tcPr>
            <w:tcW w:w="3715" w:type="dxa"/>
            <w:shd w:val="clear" w:color="auto" w:fill="auto"/>
            <w:vAlign w:val="center"/>
          </w:tcPr>
          <w:p w14:paraId="41EC7113" w14:textId="77777777" w:rsidR="00077E42" w:rsidRPr="00663C91" w:rsidRDefault="00077E42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Strecke einer 3 Stunden Wanderung</w:t>
            </w:r>
          </w:p>
          <w:p w14:paraId="26BAC789" w14:textId="77777777" w:rsidR="00077E42" w:rsidRPr="00663C91" w:rsidRDefault="00077E42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AAE266E" wp14:editId="76051CE7">
                  <wp:extent cx="1802295" cy="1080000"/>
                  <wp:effectExtent l="0" t="0" r="7620" b="6350"/>
                  <wp:docPr id="33" name="Bild 1" descr="Wanderer, Rucksack, Wanderung, Weg, Pfad, Bergwand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nderer, Rucksack, Wanderung, Weg, Pfad, Bergwand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29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6685A03E" w14:textId="77777777" w:rsidR="00077E42" w:rsidRPr="00663C91" w:rsidRDefault="00492417" w:rsidP="00244054">
            <w:pPr>
              <w:pStyle w:val="Textkrper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D32CD0B" wp14:editId="60F0F40A">
                      <wp:simplePos x="0" y="0"/>
                      <wp:positionH relativeFrom="column">
                        <wp:posOffset>-1388110</wp:posOffset>
                      </wp:positionH>
                      <wp:positionV relativeFrom="paragraph">
                        <wp:posOffset>785388</wp:posOffset>
                      </wp:positionV>
                      <wp:extent cx="3847723" cy="2706986"/>
                      <wp:effectExtent l="38100" t="38100" r="76835" b="93980"/>
                      <wp:wrapNone/>
                      <wp:docPr id="49" name="Gerader Verbinde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47723" cy="270698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F43618" id="Gerader Verbinder 49" o:spid="_x0000_s1026" style="position:absolute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9.3pt,61.85pt" to="193.6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" strokecolor="#8064a2 [3207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885" w:type="dxa"/>
            <w:vAlign w:val="center"/>
          </w:tcPr>
          <w:p w14:paraId="2F6163AF" w14:textId="77777777" w:rsidR="00077E42" w:rsidRPr="00663C91" w:rsidRDefault="00077E42" w:rsidP="00244054">
            <w:pPr>
              <w:pStyle w:val="Textkrper"/>
              <w:jc w:val="righ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15,6 cm</w:t>
            </w:r>
          </w:p>
        </w:tc>
      </w:tr>
      <w:tr w:rsidR="00077E42" w:rsidRPr="00A410C8" w14:paraId="6C1105E3" w14:textId="77777777" w:rsidTr="00244054">
        <w:tc>
          <w:tcPr>
            <w:tcW w:w="3715" w:type="dxa"/>
            <w:shd w:val="clear" w:color="auto" w:fill="auto"/>
            <w:vAlign w:val="center"/>
          </w:tcPr>
          <w:p w14:paraId="3A07C931" w14:textId="77777777" w:rsidR="00077E42" w:rsidRPr="00663C91" w:rsidRDefault="00492417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6CF03B2" wp14:editId="1ECD71E6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127000</wp:posOffset>
                      </wp:positionV>
                      <wp:extent cx="4062730" cy="4114800"/>
                      <wp:effectExtent l="38100" t="38100" r="90170" b="114300"/>
                      <wp:wrapNone/>
                      <wp:docPr id="46" name="Gerader Verbinde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62730" cy="4114800"/>
                              </a:xfrm>
                              <a:prstGeom prst="line">
                                <a:avLst/>
                              </a:prstGeom>
                              <a:ln w="28575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D1B2D5" id="Gerader Verbinder 46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4pt,10pt" to="389.3pt,3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" strokecolor="black [3040]" strokeweight="2.25pt">
                      <v:shadow on="t" color="black" opacity="26214f" origin="-.5,-.5" offset=".74836mm,.74836mm"/>
                    </v:line>
                  </w:pict>
                </mc:Fallback>
              </mc:AlternateContent>
            </w:r>
            <w:r w:rsidR="00077E42" w:rsidRPr="00663C91">
              <w:rPr>
                <w:b/>
                <w:sz w:val="24"/>
                <w:szCs w:val="24"/>
              </w:rPr>
              <w:t>Höhe der Tür</w:t>
            </w:r>
          </w:p>
          <w:p w14:paraId="57BE2E2C" w14:textId="77777777" w:rsidR="00077E42" w:rsidRPr="00663C91" w:rsidRDefault="00077E42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A973ACD" wp14:editId="26B7B7CB">
                  <wp:extent cx="801547" cy="1079500"/>
                  <wp:effectExtent l="0" t="0" r="0" b="6350"/>
                  <wp:docPr id="34" name="Bild 1" descr="Haus, Front, Grün, Tür, Fenster, Eingang, Home, Woh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us, Front, Grün, Tür, Fenster, Eingang, Home, Woh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26"/>
                          <a:stretch/>
                        </pic:blipFill>
                        <pic:spPr bwMode="auto">
                          <a:xfrm>
                            <a:off x="0" y="0"/>
                            <a:ext cx="80191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35FE31DD" w14:textId="77777777" w:rsidR="00077E42" w:rsidRPr="00663C91" w:rsidRDefault="00492417" w:rsidP="00244054">
            <w:pPr>
              <w:pStyle w:val="Textkrper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112C11B" wp14:editId="77872B41">
                      <wp:simplePos x="0" y="0"/>
                      <wp:positionH relativeFrom="column">
                        <wp:posOffset>-1387475</wp:posOffset>
                      </wp:positionH>
                      <wp:positionV relativeFrom="paragraph">
                        <wp:posOffset>657860</wp:posOffset>
                      </wp:positionV>
                      <wp:extent cx="3689350" cy="2774950"/>
                      <wp:effectExtent l="38100" t="38100" r="63500" b="82550"/>
                      <wp:wrapNone/>
                      <wp:docPr id="48" name="Gerader Verbinde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89350" cy="27749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94757D" id="Gerader Verbinder 48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9.25pt,51.8pt" to="181.25pt,2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" strokecolor="#4bacc6 [3208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A13410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79365F6" wp14:editId="0CBB3FE6">
                      <wp:simplePos x="0" y="0"/>
                      <wp:positionH relativeFrom="column">
                        <wp:posOffset>-554502</wp:posOffset>
                      </wp:positionH>
                      <wp:positionV relativeFrom="paragraph">
                        <wp:posOffset>-28673</wp:posOffset>
                      </wp:positionV>
                      <wp:extent cx="2857793" cy="3084537"/>
                      <wp:effectExtent l="38100" t="38100" r="76200" b="97155"/>
                      <wp:wrapNone/>
                      <wp:docPr id="44" name="Gerader Verbinde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793" cy="3084537"/>
                              </a:xfrm>
                              <a:prstGeom prst="line">
                                <a:avLst/>
                              </a:prstGeom>
                              <a:ln w="28575"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66E69C" id="Gerader Verbinder 44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65pt,-2.25pt" to="181.3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" strokecolor="#bc4542 [3045]" strokeweight="2.25pt">
                      <v:shadow on="t" color="black" opacity="26214f" origin="-.5,-.5" offset=".74836mm,.74836mm"/>
                    </v:line>
                  </w:pict>
                </mc:Fallback>
              </mc:AlternateContent>
            </w:r>
          </w:p>
        </w:tc>
        <w:tc>
          <w:tcPr>
            <w:tcW w:w="885" w:type="dxa"/>
            <w:vAlign w:val="center"/>
          </w:tcPr>
          <w:p w14:paraId="73CBC9FE" w14:textId="77777777" w:rsidR="00077E42" w:rsidRPr="00663C91" w:rsidRDefault="00077E42" w:rsidP="00244054">
            <w:pPr>
              <w:pStyle w:val="Textkrper"/>
              <w:jc w:val="righ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15 cm</w:t>
            </w:r>
          </w:p>
        </w:tc>
      </w:tr>
      <w:tr w:rsidR="00077E42" w:rsidRPr="00A410C8" w14:paraId="49811B2E" w14:textId="77777777" w:rsidTr="00244054">
        <w:tc>
          <w:tcPr>
            <w:tcW w:w="3715" w:type="dxa"/>
            <w:shd w:val="clear" w:color="auto" w:fill="auto"/>
            <w:vAlign w:val="center"/>
          </w:tcPr>
          <w:p w14:paraId="641BD5F7" w14:textId="77777777" w:rsidR="00077E42" w:rsidRPr="00663C91" w:rsidRDefault="00077E42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Länge des Geodreiecks</w:t>
            </w:r>
          </w:p>
          <w:p w14:paraId="1AEC525A" w14:textId="77777777" w:rsidR="00077E42" w:rsidRPr="00663C91" w:rsidRDefault="00077E42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</w:p>
          <w:p w14:paraId="77201691" w14:textId="77777777" w:rsidR="00077E42" w:rsidRPr="00663C91" w:rsidRDefault="00077E42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68F1082" wp14:editId="3978F650">
                  <wp:extent cx="1418671" cy="710419"/>
                  <wp:effectExtent l="0" t="0" r="0" b="0"/>
                  <wp:docPr id="38" name="Bild 2" descr="Geodreieck, Geometrie, Mathematik, Winkel, Geometr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odreieck, Geometrie, Mathematik, Winkel, Geometri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64" cy="71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250EAAA5" w14:textId="77777777" w:rsidR="00077E42" w:rsidRPr="00663C91" w:rsidRDefault="00077E42" w:rsidP="00244054">
            <w:pPr>
              <w:pStyle w:val="Textkrper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14:paraId="3EB53A0F" w14:textId="77777777" w:rsidR="00077E42" w:rsidRPr="00663C91" w:rsidRDefault="00077E42" w:rsidP="00077E42">
            <w:pPr>
              <w:pStyle w:val="Textkrper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 xml:space="preserve">12  </w:t>
            </w:r>
            <w:proofErr w:type="spellStart"/>
            <w:r w:rsidRPr="00663C91">
              <w:rPr>
                <w:b/>
                <w:sz w:val="24"/>
                <w:szCs w:val="24"/>
              </w:rPr>
              <w:t>dm</w:t>
            </w:r>
            <w:proofErr w:type="spellEnd"/>
            <w:r w:rsidRPr="00663C91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077E42" w:rsidRPr="00A410C8" w14:paraId="08644B86" w14:textId="77777777" w:rsidTr="00244054">
        <w:tc>
          <w:tcPr>
            <w:tcW w:w="3715" w:type="dxa"/>
            <w:shd w:val="clear" w:color="auto" w:fill="auto"/>
            <w:vAlign w:val="center"/>
          </w:tcPr>
          <w:p w14:paraId="78FC835B" w14:textId="77777777" w:rsidR="00077E42" w:rsidRPr="00663C91" w:rsidRDefault="00077E42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Bleistift</w:t>
            </w:r>
            <w:r w:rsidRPr="00663C9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08E1F8B" wp14:editId="175D1873">
                  <wp:extent cx="874000" cy="1080000"/>
                  <wp:effectExtent l="0" t="0" r="2540" b="6350"/>
                  <wp:docPr id="40" name="Bild 2" descr="Bleistift, Grün, Schrifttools, Schulmat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eistift, Grün, Schrifttools, Schulmate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0A483D7D" w14:textId="77777777" w:rsidR="00077E42" w:rsidRPr="00663C91" w:rsidRDefault="00077E42" w:rsidP="00244054">
            <w:pPr>
              <w:pStyle w:val="Textkrper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14:paraId="106B889B" w14:textId="77777777" w:rsidR="00077E42" w:rsidRPr="00663C91" w:rsidRDefault="00077E42" w:rsidP="00244054">
            <w:pPr>
              <w:pStyle w:val="Textkrper"/>
              <w:jc w:val="righ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16 km</w:t>
            </w:r>
          </w:p>
        </w:tc>
      </w:tr>
      <w:tr w:rsidR="00077E42" w:rsidRPr="00A410C8" w14:paraId="6A232DE7" w14:textId="77777777" w:rsidTr="00244054">
        <w:tc>
          <w:tcPr>
            <w:tcW w:w="3715" w:type="dxa"/>
            <w:shd w:val="clear" w:color="auto" w:fill="auto"/>
            <w:vAlign w:val="center"/>
          </w:tcPr>
          <w:p w14:paraId="0AB2036A" w14:textId="77777777" w:rsidR="00077E42" w:rsidRPr="00663C91" w:rsidRDefault="00077E42" w:rsidP="00244054">
            <w:pPr>
              <w:pStyle w:val="Textkrper"/>
              <w:jc w:val="left"/>
              <w:rPr>
                <w:b/>
                <w:noProof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Dicke eines Handys</w:t>
            </w:r>
          </w:p>
          <w:p w14:paraId="6A39A1AB" w14:textId="77777777" w:rsidR="00077E42" w:rsidRPr="00663C91" w:rsidRDefault="00077E42" w:rsidP="0024405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97FBE7B" wp14:editId="64BB5231">
                  <wp:extent cx="1080000" cy="1004779"/>
                  <wp:effectExtent l="0" t="0" r="6350" b="5080"/>
                  <wp:docPr id="41" name="Bild 1" descr="Mobil, Telefon, Samsung, Musik, Technolog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bil, Telefon, Samsung, Musik, Technolog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298" b="38751"/>
                          <a:stretch/>
                        </pic:blipFill>
                        <pic:spPr bwMode="auto">
                          <a:xfrm>
                            <a:off x="0" y="0"/>
                            <a:ext cx="1080000" cy="100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3FFC04BF" w14:textId="77777777" w:rsidR="00077E42" w:rsidRPr="00663C91" w:rsidRDefault="00077E42" w:rsidP="00244054">
            <w:pPr>
              <w:pStyle w:val="Textkrper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14:paraId="424EF53E" w14:textId="77777777" w:rsidR="00077E42" w:rsidRPr="00663C91" w:rsidRDefault="00077E42" w:rsidP="00244054">
            <w:pPr>
              <w:pStyle w:val="Textkrper"/>
              <w:jc w:val="righ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2 m</w:t>
            </w:r>
          </w:p>
        </w:tc>
      </w:tr>
    </w:tbl>
    <w:p w14:paraId="62A4E3B6" w14:textId="082F94EE" w:rsidR="00077E42" w:rsidRDefault="00A762F6" w:rsidP="00E4202E">
      <w:pPr>
        <w:pStyle w:val="Textkrp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14D1605" wp14:editId="22BFAAE8">
                <wp:simplePos x="0" y="0"/>
                <wp:positionH relativeFrom="column">
                  <wp:posOffset>-537210</wp:posOffset>
                </wp:positionH>
                <wp:positionV relativeFrom="paragraph">
                  <wp:posOffset>-7788910</wp:posOffset>
                </wp:positionV>
                <wp:extent cx="6050915" cy="8413750"/>
                <wp:effectExtent l="0" t="0" r="22860" b="25400"/>
                <wp:wrapNone/>
                <wp:docPr id="45" name="Abgerundetes Rechtec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915" cy="84137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4698A" id="Abgerundetes Rechteck 45" o:spid="_x0000_s1026" style="position:absolute;margin-left:-42.3pt;margin-top:-613.3pt;width:476.45pt;height:66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" filled="f" strokecolor="#c0504d [3205]" strokeweight="2pt"/>
            </w:pict>
          </mc:Fallback>
        </mc:AlternateContent>
      </w:r>
    </w:p>
    <w:p w14:paraId="6AC0B36D" w14:textId="77777777" w:rsidR="00A474EA" w:rsidRDefault="00A474EA" w:rsidP="00E4202E">
      <w:pPr>
        <w:pStyle w:val="Textkrper"/>
      </w:pPr>
    </w:p>
    <w:p w14:paraId="7DB05587" w14:textId="77777777" w:rsidR="00AA2731" w:rsidRDefault="00AA2731" w:rsidP="00E4202E">
      <w:pPr>
        <w:pStyle w:val="Textkrper"/>
      </w:pPr>
    </w:p>
    <w:p w14:paraId="70CE22B0" w14:textId="041CEFF8" w:rsidR="00461EEB" w:rsidRDefault="00461EEB">
      <w:pPr>
        <w:spacing w:line="240" w:lineRule="exact"/>
        <w:rPr>
          <w:lang w:eastAsia="de-DE"/>
        </w:rPr>
      </w:pPr>
      <w:r>
        <w:br w:type="page"/>
      </w:r>
    </w:p>
    <w:p w14:paraId="652EB31D" w14:textId="77777777" w:rsidR="00AA2731" w:rsidRDefault="00AA2731" w:rsidP="00E4202E">
      <w:pPr>
        <w:pStyle w:val="Textkrper"/>
      </w:pPr>
    </w:p>
    <w:p w14:paraId="561E3C07" w14:textId="77777777" w:rsidR="00AA2731" w:rsidRDefault="00AA2731" w:rsidP="00E4202E">
      <w:pPr>
        <w:pStyle w:val="Textkrper"/>
      </w:pPr>
    </w:p>
    <w:p w14:paraId="60F1CAF5" w14:textId="77777777" w:rsidR="00454ED6" w:rsidRDefault="00454ED6" w:rsidP="00E4202E">
      <w:pPr>
        <w:pStyle w:val="Textkrp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3BCE27" wp14:editId="226098AD">
                <wp:simplePos x="0" y="0"/>
                <wp:positionH relativeFrom="column">
                  <wp:posOffset>-262890</wp:posOffset>
                </wp:positionH>
                <wp:positionV relativeFrom="paragraph">
                  <wp:posOffset>52070</wp:posOffset>
                </wp:positionV>
                <wp:extent cx="5511800" cy="3994150"/>
                <wp:effectExtent l="0" t="0" r="12700" b="25400"/>
                <wp:wrapNone/>
                <wp:docPr id="463" name="Abgerundetes Rechteck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0" cy="3994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6F8A78" id="Abgerundetes Rechteck 463" o:spid="_x0000_s1026" style="position:absolute;margin-left:-20.7pt;margin-top:4.1pt;width:434pt;height:31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" filled="f" strokecolor="#c00000" strokeweight="2pt"/>
            </w:pict>
          </mc:Fallback>
        </mc:AlternateContent>
      </w:r>
    </w:p>
    <w:p w14:paraId="370400DB" w14:textId="77777777" w:rsidR="00454ED6" w:rsidRDefault="00454ED6" w:rsidP="00E4202E">
      <w:pPr>
        <w:pStyle w:val="Textkrper"/>
      </w:pPr>
    </w:p>
    <w:p w14:paraId="2FA1A1F5" w14:textId="77777777" w:rsidR="00AA2731" w:rsidRDefault="00454ED6" w:rsidP="00E4202E">
      <w:pPr>
        <w:pStyle w:val="Textkrper"/>
      </w:pPr>
      <w:r>
        <w:t xml:space="preserve">6) </w:t>
      </w:r>
    </w:p>
    <w:p w14:paraId="66CF0A05" w14:textId="77777777" w:rsidR="00AA2731" w:rsidRDefault="0047027E" w:rsidP="00E4202E">
      <w:pPr>
        <w:pStyle w:val="Textkrper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CDEBA7" wp14:editId="6CD65875">
                <wp:simplePos x="0" y="0"/>
                <wp:positionH relativeFrom="column">
                  <wp:posOffset>1003300</wp:posOffset>
                </wp:positionH>
                <wp:positionV relativeFrom="paragraph">
                  <wp:posOffset>101600</wp:posOffset>
                </wp:positionV>
                <wp:extent cx="3895200" cy="443132"/>
                <wp:effectExtent l="0" t="0" r="10160" b="14605"/>
                <wp:wrapNone/>
                <wp:docPr id="462" name="Horizontaler Bildlauf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200" cy="443132"/>
                        </a:xfrm>
                        <a:prstGeom prst="horizontalScroll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7E096" w14:textId="77777777" w:rsidR="0047027E" w:rsidRDefault="0047027E" w:rsidP="0047027E">
                            <w:pPr>
                              <w:jc w:val="center"/>
                            </w:pPr>
                            <w:r>
                              <w:t xml:space="preserve">Weg zur Bushaltestelle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CDEBA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er Bildlauf 451" o:spid="_x0000_s1053" type="#_x0000_t98" style="position:absolute;left:0;text-align:left;margin-left:79pt;margin-top:8pt;width:306.7pt;height:34.9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" fillcolor="white [3201]" strokecolor="black [3200]" strokeweight="2pt">
                <v:textbox>
                  <w:txbxContent>
                    <w:p w14:paraId="3797E096" w14:textId="77777777" w:rsidR="0047027E" w:rsidRDefault="0047027E" w:rsidP="0047027E">
                      <w:pPr>
                        <w:jc w:val="center"/>
                      </w:pPr>
                      <w:r>
                        <w:t xml:space="preserve">Weg zur Bushaltestelle </w:t>
                      </w:r>
                    </w:p>
                  </w:txbxContent>
                </v:textbox>
              </v:shape>
            </w:pict>
          </mc:Fallback>
        </mc:AlternateContent>
      </w:r>
    </w:p>
    <w:p w14:paraId="2FC04FBD" w14:textId="77777777" w:rsidR="0047027E" w:rsidRDefault="008101B9" w:rsidP="0047027E">
      <w:pPr>
        <w:pStyle w:val="Textkrper"/>
        <w:numPr>
          <w:ilvl w:val="0"/>
          <w:numId w:val="40"/>
        </w:num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60C64D4" wp14:editId="5485219C">
                <wp:simplePos x="0" y="0"/>
                <wp:positionH relativeFrom="column">
                  <wp:posOffset>4906010</wp:posOffset>
                </wp:positionH>
                <wp:positionV relativeFrom="paragraph">
                  <wp:posOffset>95885</wp:posOffset>
                </wp:positionV>
                <wp:extent cx="1745750" cy="2819400"/>
                <wp:effectExtent l="0" t="0" r="26035" b="19050"/>
                <wp:wrapNone/>
                <wp:docPr id="55" name="Gruppieren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5750" cy="2819400"/>
                          <a:chOff x="0" y="0"/>
                          <a:chExt cx="1745750" cy="2819400"/>
                        </a:xfrm>
                      </wpg:grpSpPr>
                      <wps:wsp>
                        <wps:cNvPr id="480" name="Vertikales Scrollen 480"/>
                        <wps:cNvSpPr/>
                        <wps:spPr>
                          <a:xfrm>
                            <a:off x="431800" y="812800"/>
                            <a:ext cx="1313950" cy="1770465"/>
                          </a:xfrm>
                          <a:prstGeom prst="verticalScroll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480F94" w14:textId="77777777" w:rsidR="00AA2731" w:rsidRDefault="00AA2731" w:rsidP="00AA2731">
                              <w:pPr>
                                <w:jc w:val="center"/>
                              </w:pPr>
                              <w:r>
                                <w:t xml:space="preserve">Viele weitere Antwortmöglichkeiten! Zeigen Sie die Lösungen der Lehrkraft, falls Sie unsicher sind.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eschweifte Klammer rechts 54"/>
                        <wps:cNvSpPr/>
                        <wps:spPr>
                          <a:xfrm>
                            <a:off x="0" y="0"/>
                            <a:ext cx="499110" cy="2819400"/>
                          </a:xfrm>
                          <a:prstGeom prst="rightBrace">
                            <a:avLst>
                              <a:gd name="adj1" fmla="val 54135"/>
                              <a:gd name="adj2" fmla="val 50000"/>
                            </a:avLst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C64D4" id="Gruppieren 55" o:spid="_x0000_s1054" style="position:absolute;left:0;text-align:left;margin-left:386.3pt;margin-top:7.55pt;width:137.45pt;height:222pt;z-index:251743232" coordsize="17457,28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">
                <v:shape id="Vertikales Scrollen 480" o:spid="_x0000_s1055" type="#_x0000_t97" style="position:absolute;left:4318;top:8128;width:13139;height:17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" fillcolor="white [3201]" strokecolor="#c0504d [3205]" strokeweight="2pt">
                  <v:textbox>
                    <w:txbxContent>
                      <w:p w14:paraId="1C480F94" w14:textId="77777777" w:rsidR="00AA2731" w:rsidRDefault="00AA2731" w:rsidP="00AA2731">
                        <w:pPr>
                          <w:jc w:val="center"/>
                        </w:pPr>
                        <w:r>
                          <w:t xml:space="preserve">Viele weitere Antwortmöglichkeiten! Zeigen Sie die Lösungen der Lehrkraft, falls Sie unsicher sind. 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Geschweifte Klammer rechts 54" o:spid="_x0000_s1056" type="#_x0000_t88" style="position:absolute;width:4991;height:28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" adj="2070" strokecolor="#bc4542 [3045]"/>
              </v:group>
            </w:pict>
          </mc:Fallback>
        </mc:AlternateContent>
      </w:r>
      <w:r w:rsidR="0047027E">
        <w:rPr>
          <w:sz w:val="24"/>
          <w:szCs w:val="24"/>
        </w:rPr>
        <w:t>1 km</w:t>
      </w:r>
    </w:p>
    <w:p w14:paraId="7FBFCB0A" w14:textId="77777777" w:rsidR="0047027E" w:rsidRPr="002C65F2" w:rsidRDefault="0047027E" w:rsidP="0047027E">
      <w:pPr>
        <w:pStyle w:val="Textkrper"/>
        <w:spacing w:line="36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2673C9C" wp14:editId="1D8CE578">
                <wp:simplePos x="0" y="0"/>
                <wp:positionH relativeFrom="column">
                  <wp:posOffset>1002665</wp:posOffset>
                </wp:positionH>
                <wp:positionV relativeFrom="paragraph">
                  <wp:posOffset>193675</wp:posOffset>
                </wp:positionV>
                <wp:extent cx="3895200" cy="443132"/>
                <wp:effectExtent l="0" t="0" r="10160" b="14605"/>
                <wp:wrapNone/>
                <wp:docPr id="43" name="Horizontaler Bildlauf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200" cy="443132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85DED" w14:textId="77777777" w:rsidR="0047027E" w:rsidRDefault="0047027E" w:rsidP="0047027E">
                            <w:pPr>
                              <w:jc w:val="center"/>
                            </w:pPr>
                            <w:r>
                              <w:t>Weg vom Bett an den Schreibtisch, Länge vom Smart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73C9C" id="_x0000_s1057" type="#_x0000_t98" style="position:absolute;left:0;text-align:left;margin-left:78.95pt;margin-top:15.25pt;width:306.7pt;height:34.9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" fillcolor="white [3201]" strokecolor="#4f81bd [3204]" strokeweight="2pt">
                <v:textbox>
                  <w:txbxContent>
                    <w:p w14:paraId="3FC85DED" w14:textId="77777777" w:rsidR="0047027E" w:rsidRDefault="0047027E" w:rsidP="0047027E">
                      <w:pPr>
                        <w:jc w:val="center"/>
                      </w:pPr>
                      <w:r>
                        <w:t>Weg vom Bett an den Schreibtisch, Länge vom Smart</w:t>
                      </w:r>
                    </w:p>
                  </w:txbxContent>
                </v:textbox>
              </v:shape>
            </w:pict>
          </mc:Fallback>
        </mc:AlternateContent>
      </w:r>
    </w:p>
    <w:p w14:paraId="7BDD4679" w14:textId="77777777" w:rsidR="0047027E" w:rsidRDefault="0047027E" w:rsidP="0047027E">
      <w:pPr>
        <w:pStyle w:val="Textkrper"/>
        <w:numPr>
          <w:ilvl w:val="0"/>
          <w:numId w:val="40"/>
        </w:numPr>
        <w:spacing w:line="360" w:lineRule="auto"/>
        <w:rPr>
          <w:sz w:val="24"/>
          <w:szCs w:val="24"/>
        </w:rPr>
      </w:pPr>
      <w:r w:rsidRPr="002C65F2">
        <w:rPr>
          <w:sz w:val="24"/>
          <w:szCs w:val="24"/>
        </w:rPr>
        <w:t>3 m</w:t>
      </w:r>
    </w:p>
    <w:p w14:paraId="72E59C4C" w14:textId="77777777" w:rsidR="0047027E" w:rsidRDefault="0047027E" w:rsidP="0047027E">
      <w:pPr>
        <w:pStyle w:val="Textkrper"/>
        <w:spacing w:line="36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14BFA4B" wp14:editId="1ACDF6F3">
                <wp:simplePos x="0" y="0"/>
                <wp:positionH relativeFrom="margin">
                  <wp:posOffset>1005205</wp:posOffset>
                </wp:positionH>
                <wp:positionV relativeFrom="paragraph">
                  <wp:posOffset>191770</wp:posOffset>
                </wp:positionV>
                <wp:extent cx="3895200" cy="443132"/>
                <wp:effectExtent l="0" t="0" r="10160" b="14605"/>
                <wp:wrapNone/>
                <wp:docPr id="52" name="Horizontaler Bildlauf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200" cy="443132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A568C" w14:textId="77777777" w:rsidR="0047027E" w:rsidRDefault="0047027E" w:rsidP="0047027E">
                            <w:pPr>
                              <w:jc w:val="center"/>
                            </w:pPr>
                            <w:r>
                              <w:t>Breite des Kühlschranks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4BFA4B" id="Horizontaler Bildlauf 452" o:spid="_x0000_s1058" type="#_x0000_t98" style="position:absolute;left:0;text-align:left;margin-left:79.15pt;margin-top:15.1pt;width:306.7pt;height:34.9pt;z-index:251735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" fillcolor="white [3201]" strokecolor="#c0504d [3205]" strokeweight="2pt">
                <v:textbox>
                  <w:txbxContent>
                    <w:p w14:paraId="0ACA568C" w14:textId="77777777" w:rsidR="0047027E" w:rsidRDefault="0047027E" w:rsidP="0047027E">
                      <w:pPr>
                        <w:jc w:val="center"/>
                      </w:pPr>
                      <w:r>
                        <w:t>Breite des Kühlschranks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A9F1B0" w14:textId="77777777" w:rsidR="0047027E" w:rsidRDefault="0047027E" w:rsidP="0047027E">
      <w:pPr>
        <w:pStyle w:val="Textkrper"/>
        <w:numPr>
          <w:ilvl w:val="0"/>
          <w:numId w:val="40"/>
        </w:numPr>
        <w:spacing w:line="360" w:lineRule="auto"/>
        <w:rPr>
          <w:sz w:val="24"/>
          <w:szCs w:val="24"/>
        </w:rPr>
      </w:pPr>
      <w:r w:rsidRPr="002C65F2">
        <w:rPr>
          <w:sz w:val="24"/>
          <w:szCs w:val="24"/>
        </w:rPr>
        <w:t xml:space="preserve">5 </w:t>
      </w:r>
      <w:proofErr w:type="spellStart"/>
      <w:r w:rsidRPr="002C65F2">
        <w:rPr>
          <w:sz w:val="24"/>
          <w:szCs w:val="24"/>
        </w:rPr>
        <w:t>dm</w:t>
      </w:r>
      <w:proofErr w:type="spellEnd"/>
    </w:p>
    <w:p w14:paraId="2BA9E44D" w14:textId="77777777" w:rsidR="0047027E" w:rsidRPr="002C65F2" w:rsidRDefault="0047027E" w:rsidP="0047027E">
      <w:pPr>
        <w:pStyle w:val="Textkrper"/>
        <w:spacing w:line="36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878ABD" wp14:editId="6CE252EB">
                <wp:simplePos x="0" y="0"/>
                <wp:positionH relativeFrom="column">
                  <wp:posOffset>1012190</wp:posOffset>
                </wp:positionH>
                <wp:positionV relativeFrom="paragraph">
                  <wp:posOffset>181610</wp:posOffset>
                </wp:positionV>
                <wp:extent cx="3895200" cy="443132"/>
                <wp:effectExtent l="0" t="0" r="10160" b="14605"/>
                <wp:wrapNone/>
                <wp:docPr id="61" name="Horizontaler Bildlauf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200" cy="443132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8BC9B" w14:textId="77777777" w:rsidR="0047027E" w:rsidRDefault="0047027E" w:rsidP="0047027E">
                            <w:pPr>
                              <w:jc w:val="center"/>
                            </w:pPr>
                            <w:r>
                              <w:t>Körpergröße eines Freundes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878ABD" id="Horizontaler Bildlauf 460" o:spid="_x0000_s1059" type="#_x0000_t98" style="position:absolute;left:0;text-align:left;margin-left:79.7pt;margin-top:14.3pt;width:306.7pt;height:34.9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" fillcolor="white [3201]" strokecolor="#9bbb59 [3206]" strokeweight="2pt">
                <v:textbox>
                  <w:txbxContent>
                    <w:p w14:paraId="7C48BC9B" w14:textId="77777777" w:rsidR="0047027E" w:rsidRDefault="0047027E" w:rsidP="0047027E">
                      <w:pPr>
                        <w:jc w:val="center"/>
                      </w:pPr>
                      <w:r>
                        <w:t>Körpergröße eines Freundes</w:t>
                      </w:r>
                    </w:p>
                  </w:txbxContent>
                </v:textbox>
              </v:shape>
            </w:pict>
          </mc:Fallback>
        </mc:AlternateContent>
      </w:r>
    </w:p>
    <w:p w14:paraId="2FA81F16" w14:textId="77777777" w:rsidR="0047027E" w:rsidRDefault="0047027E" w:rsidP="0047027E">
      <w:pPr>
        <w:pStyle w:val="Textkrper"/>
        <w:numPr>
          <w:ilvl w:val="0"/>
          <w:numId w:val="4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180 cm </w:t>
      </w:r>
    </w:p>
    <w:p w14:paraId="5FBD62E9" w14:textId="77777777" w:rsidR="0047027E" w:rsidRDefault="0047027E" w:rsidP="0047027E">
      <w:pPr>
        <w:pStyle w:val="Textkrper"/>
        <w:spacing w:line="36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93EE8B" wp14:editId="633316FF">
                <wp:simplePos x="0" y="0"/>
                <wp:positionH relativeFrom="column">
                  <wp:posOffset>1026795</wp:posOffset>
                </wp:positionH>
                <wp:positionV relativeFrom="paragraph">
                  <wp:posOffset>167640</wp:posOffset>
                </wp:positionV>
                <wp:extent cx="3895200" cy="443132"/>
                <wp:effectExtent l="0" t="0" r="10160" b="14605"/>
                <wp:wrapNone/>
                <wp:docPr id="62" name="Horizontaler Bildlauf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200" cy="443132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23943" w14:textId="77777777" w:rsidR="0047027E" w:rsidRDefault="0047027E" w:rsidP="0047027E">
                            <w:pPr>
                              <w:jc w:val="center"/>
                            </w:pPr>
                            <w:r>
                              <w:t>Länge des Zeigefingers, Breite von Toilettenpapier</w:t>
                            </w:r>
                          </w:p>
                          <w:p w14:paraId="72DBAF94" w14:textId="77777777" w:rsidR="0047027E" w:rsidRDefault="0047027E" w:rsidP="004702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93EE8B" id="Horizontaler Bildlauf 461" o:spid="_x0000_s1060" type="#_x0000_t98" style="position:absolute;left:0;text-align:left;margin-left:80.85pt;margin-top:13.2pt;width:306.7pt;height:34.9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" fillcolor="white [3201]" strokecolor="#8064a2 [3207]" strokeweight="2pt">
                <v:textbox>
                  <w:txbxContent>
                    <w:p w14:paraId="64823943" w14:textId="77777777" w:rsidR="0047027E" w:rsidRDefault="0047027E" w:rsidP="0047027E">
                      <w:pPr>
                        <w:jc w:val="center"/>
                      </w:pPr>
                      <w:r>
                        <w:t>Länge des Zeigefingers, Breite von Toilettenpapier</w:t>
                      </w:r>
                    </w:p>
                    <w:p w14:paraId="72DBAF94" w14:textId="77777777" w:rsidR="0047027E" w:rsidRDefault="0047027E" w:rsidP="004702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F886F44" w14:textId="77777777" w:rsidR="0047027E" w:rsidRDefault="0047027E" w:rsidP="0047027E">
      <w:pPr>
        <w:pStyle w:val="Textkrper"/>
        <w:numPr>
          <w:ilvl w:val="0"/>
          <w:numId w:val="40"/>
        </w:numPr>
        <w:spacing w:line="360" w:lineRule="auto"/>
        <w:rPr>
          <w:sz w:val="24"/>
          <w:szCs w:val="24"/>
        </w:rPr>
      </w:pPr>
      <w:r w:rsidRPr="002C65F2">
        <w:rPr>
          <w:sz w:val="24"/>
          <w:szCs w:val="24"/>
        </w:rPr>
        <w:t xml:space="preserve">9 cm  </w:t>
      </w:r>
    </w:p>
    <w:p w14:paraId="30216FC0" w14:textId="77777777" w:rsidR="0047027E" w:rsidRPr="002C65F2" w:rsidRDefault="0047027E" w:rsidP="0047027E">
      <w:pPr>
        <w:pStyle w:val="Textkrper"/>
        <w:spacing w:line="36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A061FEF" wp14:editId="1803F1DD">
                <wp:simplePos x="0" y="0"/>
                <wp:positionH relativeFrom="column">
                  <wp:posOffset>1017270</wp:posOffset>
                </wp:positionH>
                <wp:positionV relativeFrom="paragraph">
                  <wp:posOffset>151765</wp:posOffset>
                </wp:positionV>
                <wp:extent cx="3895200" cy="443132"/>
                <wp:effectExtent l="0" t="0" r="10160" b="14605"/>
                <wp:wrapNone/>
                <wp:docPr id="453" name="Horizontaler Bildlauf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200" cy="443132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67560" w14:textId="77777777" w:rsidR="0047027E" w:rsidRDefault="00D563CB" w:rsidP="0047027E">
                            <w:pPr>
                              <w:jc w:val="center"/>
                            </w:pPr>
                            <w:r>
                              <w:t>Durchmesser eines Basteldrahts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61FEF" id="Horizontaler Bildlauf 2" o:spid="_x0000_s1061" type="#_x0000_t98" style="position:absolute;left:0;text-align:left;margin-left:80.1pt;margin-top:11.95pt;width:306.7pt;height:34.9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" fillcolor="white [3201]" strokecolor="#4bacc6 [3208]" strokeweight="2pt">
                <v:textbox>
                  <w:txbxContent>
                    <w:p w14:paraId="1FE67560" w14:textId="77777777" w:rsidR="0047027E" w:rsidRDefault="00D563CB" w:rsidP="0047027E">
                      <w:pPr>
                        <w:jc w:val="center"/>
                      </w:pPr>
                      <w:r>
                        <w:t>Durchmesser eines Basteldrahts</w:t>
                      </w:r>
                    </w:p>
                  </w:txbxContent>
                </v:textbox>
              </v:shape>
            </w:pict>
          </mc:Fallback>
        </mc:AlternateContent>
      </w:r>
    </w:p>
    <w:p w14:paraId="0DC8EFE5" w14:textId="77777777" w:rsidR="0047027E" w:rsidRPr="00BC4425" w:rsidRDefault="00D563CB" w:rsidP="0047027E">
      <w:pPr>
        <w:pStyle w:val="Textkrper"/>
        <w:numPr>
          <w:ilvl w:val="0"/>
          <w:numId w:val="40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 w:rsidR="0047027E" w:rsidRPr="002C65F2">
        <w:rPr>
          <w:sz w:val="24"/>
          <w:szCs w:val="24"/>
        </w:rPr>
        <w:t xml:space="preserve"> mm </w:t>
      </w:r>
    </w:p>
    <w:p w14:paraId="70A7E12E" w14:textId="77777777" w:rsidR="00454ED6" w:rsidRDefault="00454ED6" w:rsidP="00454ED6">
      <w:pPr>
        <w:pStyle w:val="TabelleKopflinks"/>
        <w:ind w:left="360"/>
        <w:rPr>
          <w:b w:val="0"/>
          <w:sz w:val="26"/>
          <w:szCs w:val="26"/>
        </w:rPr>
      </w:pPr>
    </w:p>
    <w:p w14:paraId="73769C5E" w14:textId="77777777" w:rsidR="00454ED6" w:rsidRDefault="00454ED6" w:rsidP="00454ED6">
      <w:pPr>
        <w:pStyle w:val="TabelleKopflinks"/>
        <w:ind w:left="360"/>
        <w:rPr>
          <w:b w:val="0"/>
          <w:sz w:val="26"/>
          <w:szCs w:val="26"/>
        </w:rPr>
      </w:pPr>
    </w:p>
    <w:p w14:paraId="2859A954" w14:textId="77777777" w:rsidR="00AA2731" w:rsidRPr="00185446" w:rsidRDefault="00AA2731" w:rsidP="00E4202E">
      <w:pPr>
        <w:pStyle w:val="Textkrper"/>
      </w:pPr>
    </w:p>
    <w:sectPr w:rsidR="00AA2731" w:rsidRPr="00185446" w:rsidSect="00BF021C">
      <w:headerReference w:type="default" r:id="rId36"/>
      <w:footerReference w:type="default" r:id="rId37"/>
      <w:pgSz w:w="11906" w:h="16838" w:code="9"/>
      <w:pgMar w:top="1418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3DFE13" w14:textId="77777777" w:rsidR="00401BAA" w:rsidRDefault="00401BAA" w:rsidP="001E03DE">
      <w:r>
        <w:separator/>
      </w:r>
    </w:p>
  </w:endnote>
  <w:endnote w:type="continuationSeparator" w:id="0">
    <w:p w14:paraId="7D3BA302" w14:textId="77777777" w:rsidR="00401BAA" w:rsidRDefault="00401BAA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altName w:val="Corbel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altName w:val="Corbel"/>
    <w:charset w:val="00"/>
    <w:family w:val="swiss"/>
    <w:pitch w:val="variable"/>
    <w:sig w:usb0="600002F7" w:usb1="02000001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2BC10" w14:textId="4EFBB731" w:rsidR="00244054" w:rsidRPr="002E2050" w:rsidRDefault="00244054" w:rsidP="002E2050">
    <w:pPr>
      <w:pStyle w:val="Fuzeile"/>
    </w:pPr>
    <w:r w:rsidRPr="00595C5A">
      <w:t xml:space="preserve">© </w:t>
    </w:r>
    <w:r w:rsidR="008A7670">
      <w:t>Zentrum für Schulqualität und Lehrerbildung</w:t>
    </w:r>
    <w:r>
      <w:t xml:space="preserve"> 20</w:t>
    </w:r>
    <w:r w:rsidR="007562A0"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31BA91" w14:textId="77777777" w:rsidR="00401BAA" w:rsidRDefault="00401BAA" w:rsidP="001E03DE">
      <w:r>
        <w:separator/>
      </w:r>
    </w:p>
  </w:footnote>
  <w:footnote w:type="continuationSeparator" w:id="0">
    <w:p w14:paraId="0EEC8DDA" w14:textId="77777777" w:rsidR="00401BAA" w:rsidRDefault="00401BAA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035B2" w14:textId="77777777" w:rsidR="00244054" w:rsidRPr="006A1C37" w:rsidRDefault="008A7670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D590026" wp14:editId="5A67B288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457" name="Gruppieren 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245"/>
                        <a:chOff x="0" y="0"/>
                        <a:chExt cx="6215553" cy="437710"/>
                      </a:xfrm>
                    </wpg:grpSpPr>
                    <wps:wsp>
                      <wps:cNvPr id="7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D6BB6" w14:textId="77777777" w:rsidR="008A7670" w:rsidRDefault="008A7670" w:rsidP="008A7670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" name="Grafik 78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9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590026" id="Gruppieren 457" o:spid="_x0000_s1062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3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apwgAAANs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" stroked="f">
                <v:textbox>
                  <w:txbxContent>
                    <w:p w14:paraId="436D6BB6" w14:textId="77777777" w:rsidR="008A7670" w:rsidRDefault="008A7670" w:rsidP="008A7670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8" o:spid="_x0000_s1064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">
                <v:imagedata r:id="rId2" o:title=""/>
              </v:shape>
              <v:line id="Gerade Verbindung 460" o:spid="_x0000_s1065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82A38"/>
    <w:multiLevelType w:val="hybridMultilevel"/>
    <w:tmpl w:val="A85C84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143FE"/>
    <w:multiLevelType w:val="hybridMultilevel"/>
    <w:tmpl w:val="520C306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D46A64"/>
    <w:multiLevelType w:val="hybridMultilevel"/>
    <w:tmpl w:val="C3AEA0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DF4514"/>
    <w:multiLevelType w:val="hybridMultilevel"/>
    <w:tmpl w:val="8A9288A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C94499"/>
    <w:multiLevelType w:val="hybridMultilevel"/>
    <w:tmpl w:val="A7305F3E"/>
    <w:lvl w:ilvl="0" w:tplc="FA2AAB86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203D1"/>
    <w:multiLevelType w:val="hybridMultilevel"/>
    <w:tmpl w:val="41D04726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726224"/>
    <w:multiLevelType w:val="hybridMultilevel"/>
    <w:tmpl w:val="B5C61304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0D58B7"/>
    <w:multiLevelType w:val="hybridMultilevel"/>
    <w:tmpl w:val="A85C84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3B0B4E"/>
    <w:multiLevelType w:val="hybridMultilevel"/>
    <w:tmpl w:val="699284D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2AB9458E"/>
    <w:multiLevelType w:val="hybridMultilevel"/>
    <w:tmpl w:val="B968499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650875"/>
    <w:multiLevelType w:val="hybridMultilevel"/>
    <w:tmpl w:val="281415D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FD6684B"/>
    <w:multiLevelType w:val="hybridMultilevel"/>
    <w:tmpl w:val="D6C000F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3A3508"/>
    <w:multiLevelType w:val="hybridMultilevel"/>
    <w:tmpl w:val="576A1144"/>
    <w:lvl w:ilvl="0" w:tplc="04070017">
      <w:start w:val="1"/>
      <w:numFmt w:val="lowerLetter"/>
      <w:lvlText w:val="%1)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4A96708"/>
    <w:multiLevelType w:val="hybridMultilevel"/>
    <w:tmpl w:val="C646FE9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1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22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48DC759A"/>
    <w:multiLevelType w:val="hybridMultilevel"/>
    <w:tmpl w:val="709EE6B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6D2B28"/>
    <w:multiLevelType w:val="hybridMultilevel"/>
    <w:tmpl w:val="02468580"/>
    <w:lvl w:ilvl="0" w:tplc="4F5CD710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56FA6E03"/>
    <w:multiLevelType w:val="hybridMultilevel"/>
    <w:tmpl w:val="95E048D6"/>
    <w:lvl w:ilvl="0" w:tplc="A1FCAB18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30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D3149D"/>
    <w:multiLevelType w:val="hybridMultilevel"/>
    <w:tmpl w:val="E7880218"/>
    <w:lvl w:ilvl="0" w:tplc="E4FE9CB2">
      <w:start w:val="2"/>
      <w:numFmt w:val="bullet"/>
      <w:lvlText w:val="-"/>
      <w:lvlJc w:val="left"/>
      <w:pPr>
        <w:ind w:left="36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35715D0"/>
    <w:multiLevelType w:val="hybridMultilevel"/>
    <w:tmpl w:val="A1026C26"/>
    <w:lvl w:ilvl="0" w:tplc="360E13DE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FB17D3"/>
    <w:multiLevelType w:val="hybridMultilevel"/>
    <w:tmpl w:val="3A40265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F166A"/>
    <w:multiLevelType w:val="hybridMultilevel"/>
    <w:tmpl w:val="39FE3724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7A236FB7"/>
    <w:multiLevelType w:val="hybridMultilevel"/>
    <w:tmpl w:val="5C489026"/>
    <w:lvl w:ilvl="0" w:tplc="8F18F5E8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0"/>
  </w:num>
  <w:num w:numId="3">
    <w:abstractNumId w:val="30"/>
  </w:num>
  <w:num w:numId="4">
    <w:abstractNumId w:val="33"/>
  </w:num>
  <w:num w:numId="5">
    <w:abstractNumId w:val="27"/>
  </w:num>
  <w:num w:numId="6">
    <w:abstractNumId w:val="40"/>
  </w:num>
  <w:num w:numId="7">
    <w:abstractNumId w:val="32"/>
  </w:num>
  <w:num w:numId="8">
    <w:abstractNumId w:val="1"/>
  </w:num>
  <w:num w:numId="9">
    <w:abstractNumId w:val="21"/>
  </w:num>
  <w:num w:numId="10">
    <w:abstractNumId w:val="14"/>
  </w:num>
  <w:num w:numId="11">
    <w:abstractNumId w:val="38"/>
  </w:num>
  <w:num w:numId="12">
    <w:abstractNumId w:val="22"/>
  </w:num>
  <w:num w:numId="13">
    <w:abstractNumId w:val="24"/>
  </w:num>
  <w:num w:numId="14">
    <w:abstractNumId w:val="12"/>
  </w:num>
  <w:num w:numId="15">
    <w:abstractNumId w:val="0"/>
  </w:num>
  <w:num w:numId="16">
    <w:abstractNumId w:val="13"/>
  </w:num>
  <w:num w:numId="17">
    <w:abstractNumId w:val="2"/>
  </w:num>
  <w:num w:numId="18">
    <w:abstractNumId w:val="31"/>
  </w:num>
  <w:num w:numId="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</w:num>
  <w:num w:numId="21">
    <w:abstractNumId w:val="35"/>
  </w:num>
  <w:num w:numId="22">
    <w:abstractNumId w:val="26"/>
  </w:num>
  <w:num w:numId="23">
    <w:abstractNumId w:val="7"/>
  </w:num>
  <w:num w:numId="24">
    <w:abstractNumId w:val="16"/>
  </w:num>
  <w:num w:numId="25">
    <w:abstractNumId w:val="3"/>
  </w:num>
  <w:num w:numId="26">
    <w:abstractNumId w:val="18"/>
  </w:num>
  <w:num w:numId="27">
    <w:abstractNumId w:val="25"/>
  </w:num>
  <w:num w:numId="28">
    <w:abstractNumId w:val="36"/>
  </w:num>
  <w:num w:numId="29">
    <w:abstractNumId w:val="6"/>
  </w:num>
  <w:num w:numId="30">
    <w:abstractNumId w:val="5"/>
  </w:num>
  <w:num w:numId="31">
    <w:abstractNumId w:val="4"/>
  </w:num>
  <w:num w:numId="32">
    <w:abstractNumId w:val="10"/>
  </w:num>
  <w:num w:numId="33">
    <w:abstractNumId w:val="9"/>
  </w:num>
  <w:num w:numId="34">
    <w:abstractNumId w:val="17"/>
  </w:num>
  <w:num w:numId="35">
    <w:abstractNumId w:val="19"/>
  </w:num>
  <w:num w:numId="36">
    <w:abstractNumId w:val="8"/>
  </w:num>
  <w:num w:numId="37">
    <w:abstractNumId w:val="39"/>
  </w:num>
  <w:num w:numId="38">
    <w:abstractNumId w:val="28"/>
  </w:num>
  <w:num w:numId="39">
    <w:abstractNumId w:val="11"/>
  </w:num>
  <w:num w:numId="40">
    <w:abstractNumId w:val="15"/>
  </w:num>
  <w:num w:numId="41">
    <w:abstractNumId w:val="3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27B"/>
    <w:rsid w:val="00005129"/>
    <w:rsid w:val="00005A28"/>
    <w:rsid w:val="00005EAC"/>
    <w:rsid w:val="00010974"/>
    <w:rsid w:val="000160EC"/>
    <w:rsid w:val="0001625F"/>
    <w:rsid w:val="00024E63"/>
    <w:rsid w:val="00027C49"/>
    <w:rsid w:val="000337BE"/>
    <w:rsid w:val="000343DC"/>
    <w:rsid w:val="00036A4D"/>
    <w:rsid w:val="000411A8"/>
    <w:rsid w:val="00044BAA"/>
    <w:rsid w:val="0005288C"/>
    <w:rsid w:val="0005400D"/>
    <w:rsid w:val="00057390"/>
    <w:rsid w:val="00057B3D"/>
    <w:rsid w:val="00064582"/>
    <w:rsid w:val="00077E42"/>
    <w:rsid w:val="00085AB3"/>
    <w:rsid w:val="00092DF1"/>
    <w:rsid w:val="000977FD"/>
    <w:rsid w:val="00097AAA"/>
    <w:rsid w:val="00097D38"/>
    <w:rsid w:val="000A764B"/>
    <w:rsid w:val="000A7A5C"/>
    <w:rsid w:val="000B1737"/>
    <w:rsid w:val="000B2BC9"/>
    <w:rsid w:val="000C2E96"/>
    <w:rsid w:val="000C5FC9"/>
    <w:rsid w:val="000D5446"/>
    <w:rsid w:val="000D7D55"/>
    <w:rsid w:val="000E33F4"/>
    <w:rsid w:val="000E763B"/>
    <w:rsid w:val="00101F6F"/>
    <w:rsid w:val="001021F6"/>
    <w:rsid w:val="001026D1"/>
    <w:rsid w:val="00102A7B"/>
    <w:rsid w:val="001066AF"/>
    <w:rsid w:val="00111E6A"/>
    <w:rsid w:val="0012000E"/>
    <w:rsid w:val="001332A4"/>
    <w:rsid w:val="001424B4"/>
    <w:rsid w:val="001467A4"/>
    <w:rsid w:val="00147AB4"/>
    <w:rsid w:val="00153EE8"/>
    <w:rsid w:val="00157EBB"/>
    <w:rsid w:val="001619F5"/>
    <w:rsid w:val="001633C8"/>
    <w:rsid w:val="00164BB7"/>
    <w:rsid w:val="001726E7"/>
    <w:rsid w:val="00173367"/>
    <w:rsid w:val="00174C08"/>
    <w:rsid w:val="00177093"/>
    <w:rsid w:val="00185446"/>
    <w:rsid w:val="00186B1D"/>
    <w:rsid w:val="00186B3F"/>
    <w:rsid w:val="00191FDA"/>
    <w:rsid w:val="001979E7"/>
    <w:rsid w:val="001A1E3C"/>
    <w:rsid w:val="001A2103"/>
    <w:rsid w:val="001B3D90"/>
    <w:rsid w:val="001B4C23"/>
    <w:rsid w:val="001B73E1"/>
    <w:rsid w:val="001C0A07"/>
    <w:rsid w:val="001C241E"/>
    <w:rsid w:val="001C721C"/>
    <w:rsid w:val="001C7F09"/>
    <w:rsid w:val="001C7FE1"/>
    <w:rsid w:val="001E03DE"/>
    <w:rsid w:val="001F1C14"/>
    <w:rsid w:val="001F3112"/>
    <w:rsid w:val="0020278E"/>
    <w:rsid w:val="00203E01"/>
    <w:rsid w:val="00210735"/>
    <w:rsid w:val="002223B8"/>
    <w:rsid w:val="00225F48"/>
    <w:rsid w:val="0022617F"/>
    <w:rsid w:val="002263A0"/>
    <w:rsid w:val="00227078"/>
    <w:rsid w:val="00233EB7"/>
    <w:rsid w:val="00234B66"/>
    <w:rsid w:val="00236A2D"/>
    <w:rsid w:val="00241372"/>
    <w:rsid w:val="00244054"/>
    <w:rsid w:val="00253AA4"/>
    <w:rsid w:val="0026092C"/>
    <w:rsid w:val="002611F5"/>
    <w:rsid w:val="002660E4"/>
    <w:rsid w:val="00281CB1"/>
    <w:rsid w:val="00290351"/>
    <w:rsid w:val="002915B8"/>
    <w:rsid w:val="00291E20"/>
    <w:rsid w:val="00296589"/>
    <w:rsid w:val="002979DC"/>
    <w:rsid w:val="002A1D90"/>
    <w:rsid w:val="002A2D21"/>
    <w:rsid w:val="002A725A"/>
    <w:rsid w:val="002A79B5"/>
    <w:rsid w:val="002B0947"/>
    <w:rsid w:val="002B1CA9"/>
    <w:rsid w:val="002B5C8D"/>
    <w:rsid w:val="002C65F2"/>
    <w:rsid w:val="002E10B1"/>
    <w:rsid w:val="002E2050"/>
    <w:rsid w:val="002F2555"/>
    <w:rsid w:val="003079A7"/>
    <w:rsid w:val="00307FC3"/>
    <w:rsid w:val="0032000F"/>
    <w:rsid w:val="00327A81"/>
    <w:rsid w:val="00334277"/>
    <w:rsid w:val="003346C3"/>
    <w:rsid w:val="003421A1"/>
    <w:rsid w:val="00343644"/>
    <w:rsid w:val="003455D9"/>
    <w:rsid w:val="003457A0"/>
    <w:rsid w:val="00351422"/>
    <w:rsid w:val="003552C0"/>
    <w:rsid w:val="00357C55"/>
    <w:rsid w:val="00361E5E"/>
    <w:rsid w:val="00362A92"/>
    <w:rsid w:val="00366215"/>
    <w:rsid w:val="0037039B"/>
    <w:rsid w:val="003754CF"/>
    <w:rsid w:val="00385D63"/>
    <w:rsid w:val="00387063"/>
    <w:rsid w:val="00391945"/>
    <w:rsid w:val="003A0130"/>
    <w:rsid w:val="003A17D4"/>
    <w:rsid w:val="003A3AF7"/>
    <w:rsid w:val="003B084D"/>
    <w:rsid w:val="003C4B80"/>
    <w:rsid w:val="003C56C4"/>
    <w:rsid w:val="003C6830"/>
    <w:rsid w:val="003D0AD2"/>
    <w:rsid w:val="003D2E25"/>
    <w:rsid w:val="003D4989"/>
    <w:rsid w:val="003E07DC"/>
    <w:rsid w:val="003F5C78"/>
    <w:rsid w:val="003F75E9"/>
    <w:rsid w:val="00401BAA"/>
    <w:rsid w:val="00414135"/>
    <w:rsid w:val="004143D1"/>
    <w:rsid w:val="004167AC"/>
    <w:rsid w:val="0042086D"/>
    <w:rsid w:val="0042345D"/>
    <w:rsid w:val="004243CD"/>
    <w:rsid w:val="0043494C"/>
    <w:rsid w:val="00444F9C"/>
    <w:rsid w:val="0044650F"/>
    <w:rsid w:val="004524BD"/>
    <w:rsid w:val="004529FA"/>
    <w:rsid w:val="00453EC1"/>
    <w:rsid w:val="00453F06"/>
    <w:rsid w:val="00454ED6"/>
    <w:rsid w:val="00461EEB"/>
    <w:rsid w:val="004661AA"/>
    <w:rsid w:val="0047027E"/>
    <w:rsid w:val="00472595"/>
    <w:rsid w:val="0047701B"/>
    <w:rsid w:val="0047779F"/>
    <w:rsid w:val="00486468"/>
    <w:rsid w:val="00492417"/>
    <w:rsid w:val="00493E75"/>
    <w:rsid w:val="004A009B"/>
    <w:rsid w:val="004B658C"/>
    <w:rsid w:val="004C18F1"/>
    <w:rsid w:val="004D3EFB"/>
    <w:rsid w:val="004D7110"/>
    <w:rsid w:val="004E7E4D"/>
    <w:rsid w:val="004F754E"/>
    <w:rsid w:val="00500ACB"/>
    <w:rsid w:val="0050159C"/>
    <w:rsid w:val="005039B8"/>
    <w:rsid w:val="0051078A"/>
    <w:rsid w:val="00516DF0"/>
    <w:rsid w:val="0051717F"/>
    <w:rsid w:val="00520BD0"/>
    <w:rsid w:val="0052337B"/>
    <w:rsid w:val="0053570A"/>
    <w:rsid w:val="00535F4A"/>
    <w:rsid w:val="00536C25"/>
    <w:rsid w:val="00542D04"/>
    <w:rsid w:val="00545AB7"/>
    <w:rsid w:val="005530EE"/>
    <w:rsid w:val="00573512"/>
    <w:rsid w:val="00581AF7"/>
    <w:rsid w:val="005825EB"/>
    <w:rsid w:val="00583BFC"/>
    <w:rsid w:val="00597140"/>
    <w:rsid w:val="005A0448"/>
    <w:rsid w:val="005A6708"/>
    <w:rsid w:val="005B6550"/>
    <w:rsid w:val="005C19AC"/>
    <w:rsid w:val="005C4141"/>
    <w:rsid w:val="005C589B"/>
    <w:rsid w:val="005D451F"/>
    <w:rsid w:val="005D5850"/>
    <w:rsid w:val="005E1B23"/>
    <w:rsid w:val="005E4A43"/>
    <w:rsid w:val="005F1528"/>
    <w:rsid w:val="00602F05"/>
    <w:rsid w:val="0061505A"/>
    <w:rsid w:val="00616040"/>
    <w:rsid w:val="0062011D"/>
    <w:rsid w:val="00624F16"/>
    <w:rsid w:val="006308C3"/>
    <w:rsid w:val="00635328"/>
    <w:rsid w:val="0065310F"/>
    <w:rsid w:val="006563C8"/>
    <w:rsid w:val="00663C91"/>
    <w:rsid w:val="00665E61"/>
    <w:rsid w:val="0067020A"/>
    <w:rsid w:val="00673D7B"/>
    <w:rsid w:val="00674242"/>
    <w:rsid w:val="0069030C"/>
    <w:rsid w:val="006A16B5"/>
    <w:rsid w:val="006A2B3A"/>
    <w:rsid w:val="006A4AEC"/>
    <w:rsid w:val="006A507B"/>
    <w:rsid w:val="006A51AE"/>
    <w:rsid w:val="006A5BF4"/>
    <w:rsid w:val="006A64CA"/>
    <w:rsid w:val="006A688C"/>
    <w:rsid w:val="006C4859"/>
    <w:rsid w:val="006C4D0A"/>
    <w:rsid w:val="006C7249"/>
    <w:rsid w:val="006D3107"/>
    <w:rsid w:val="006D75BC"/>
    <w:rsid w:val="006E1EF4"/>
    <w:rsid w:val="006E4825"/>
    <w:rsid w:val="006E684F"/>
    <w:rsid w:val="006F494A"/>
    <w:rsid w:val="006F661D"/>
    <w:rsid w:val="006F6E2E"/>
    <w:rsid w:val="00700A77"/>
    <w:rsid w:val="007051C8"/>
    <w:rsid w:val="00706E47"/>
    <w:rsid w:val="00710C99"/>
    <w:rsid w:val="00712924"/>
    <w:rsid w:val="00715FF1"/>
    <w:rsid w:val="0072380A"/>
    <w:rsid w:val="00733323"/>
    <w:rsid w:val="00740ADF"/>
    <w:rsid w:val="0074339F"/>
    <w:rsid w:val="00744124"/>
    <w:rsid w:val="007510E6"/>
    <w:rsid w:val="0075476A"/>
    <w:rsid w:val="007562A0"/>
    <w:rsid w:val="00760104"/>
    <w:rsid w:val="00764360"/>
    <w:rsid w:val="007665EC"/>
    <w:rsid w:val="00770F61"/>
    <w:rsid w:val="00776DD0"/>
    <w:rsid w:val="007A239C"/>
    <w:rsid w:val="007B7335"/>
    <w:rsid w:val="007C3601"/>
    <w:rsid w:val="007C55F7"/>
    <w:rsid w:val="007E1441"/>
    <w:rsid w:val="007E5B6A"/>
    <w:rsid w:val="007F67D3"/>
    <w:rsid w:val="007F7024"/>
    <w:rsid w:val="008101B9"/>
    <w:rsid w:val="00822445"/>
    <w:rsid w:val="00825057"/>
    <w:rsid w:val="00832068"/>
    <w:rsid w:val="00832BFD"/>
    <w:rsid w:val="00840DEE"/>
    <w:rsid w:val="00850A64"/>
    <w:rsid w:val="00862CBB"/>
    <w:rsid w:val="00873419"/>
    <w:rsid w:val="00874A59"/>
    <w:rsid w:val="00875C55"/>
    <w:rsid w:val="00877841"/>
    <w:rsid w:val="00877B0B"/>
    <w:rsid w:val="0088066A"/>
    <w:rsid w:val="008914CB"/>
    <w:rsid w:val="008955B4"/>
    <w:rsid w:val="008A7670"/>
    <w:rsid w:val="008A7911"/>
    <w:rsid w:val="008A7B06"/>
    <w:rsid w:val="008B103F"/>
    <w:rsid w:val="008B49F7"/>
    <w:rsid w:val="008B6EE3"/>
    <w:rsid w:val="008C10F2"/>
    <w:rsid w:val="008C2856"/>
    <w:rsid w:val="008C74E5"/>
    <w:rsid w:val="008D17C4"/>
    <w:rsid w:val="008D5EDB"/>
    <w:rsid w:val="008E2D1B"/>
    <w:rsid w:val="00900217"/>
    <w:rsid w:val="00900D7C"/>
    <w:rsid w:val="00905EB9"/>
    <w:rsid w:val="0091105E"/>
    <w:rsid w:val="00913F2D"/>
    <w:rsid w:val="009144D8"/>
    <w:rsid w:val="00916228"/>
    <w:rsid w:val="00916D0F"/>
    <w:rsid w:val="00917C6D"/>
    <w:rsid w:val="00925CE2"/>
    <w:rsid w:val="009334EC"/>
    <w:rsid w:val="00943640"/>
    <w:rsid w:val="009452CB"/>
    <w:rsid w:val="009458DA"/>
    <w:rsid w:val="00950F0A"/>
    <w:rsid w:val="009529B6"/>
    <w:rsid w:val="009533B3"/>
    <w:rsid w:val="0096073B"/>
    <w:rsid w:val="009735C6"/>
    <w:rsid w:val="00980E77"/>
    <w:rsid w:val="009839BE"/>
    <w:rsid w:val="009911FA"/>
    <w:rsid w:val="00992625"/>
    <w:rsid w:val="009935DA"/>
    <w:rsid w:val="00993F2E"/>
    <w:rsid w:val="009A5D16"/>
    <w:rsid w:val="009C05F9"/>
    <w:rsid w:val="009C2229"/>
    <w:rsid w:val="009C2865"/>
    <w:rsid w:val="009C6AD3"/>
    <w:rsid w:val="009D3B41"/>
    <w:rsid w:val="009D56E0"/>
    <w:rsid w:val="009F16FC"/>
    <w:rsid w:val="009F66A5"/>
    <w:rsid w:val="009F74BE"/>
    <w:rsid w:val="00A010D4"/>
    <w:rsid w:val="00A01ADD"/>
    <w:rsid w:val="00A02C45"/>
    <w:rsid w:val="00A04C3A"/>
    <w:rsid w:val="00A103EA"/>
    <w:rsid w:val="00A1042A"/>
    <w:rsid w:val="00A13410"/>
    <w:rsid w:val="00A16D65"/>
    <w:rsid w:val="00A20659"/>
    <w:rsid w:val="00A233C5"/>
    <w:rsid w:val="00A24DDF"/>
    <w:rsid w:val="00A33C98"/>
    <w:rsid w:val="00A402FC"/>
    <w:rsid w:val="00A410C8"/>
    <w:rsid w:val="00A474EA"/>
    <w:rsid w:val="00A5009A"/>
    <w:rsid w:val="00A567D9"/>
    <w:rsid w:val="00A73AEC"/>
    <w:rsid w:val="00A74C42"/>
    <w:rsid w:val="00A762F6"/>
    <w:rsid w:val="00A76E2C"/>
    <w:rsid w:val="00A8051B"/>
    <w:rsid w:val="00A8787D"/>
    <w:rsid w:val="00A90BD5"/>
    <w:rsid w:val="00A91AEE"/>
    <w:rsid w:val="00A92661"/>
    <w:rsid w:val="00A9292C"/>
    <w:rsid w:val="00A92AA8"/>
    <w:rsid w:val="00AA2731"/>
    <w:rsid w:val="00AB373B"/>
    <w:rsid w:val="00AB5F36"/>
    <w:rsid w:val="00AC227B"/>
    <w:rsid w:val="00AC3742"/>
    <w:rsid w:val="00AD2379"/>
    <w:rsid w:val="00AD3746"/>
    <w:rsid w:val="00AE0226"/>
    <w:rsid w:val="00AE418B"/>
    <w:rsid w:val="00AE47FF"/>
    <w:rsid w:val="00AE53C5"/>
    <w:rsid w:val="00AF11A2"/>
    <w:rsid w:val="00AF5B64"/>
    <w:rsid w:val="00B139F3"/>
    <w:rsid w:val="00B2315B"/>
    <w:rsid w:val="00B3384E"/>
    <w:rsid w:val="00B3422B"/>
    <w:rsid w:val="00B43592"/>
    <w:rsid w:val="00B4780D"/>
    <w:rsid w:val="00B51DE9"/>
    <w:rsid w:val="00B53BAF"/>
    <w:rsid w:val="00B55158"/>
    <w:rsid w:val="00B553BF"/>
    <w:rsid w:val="00B55577"/>
    <w:rsid w:val="00B56F9E"/>
    <w:rsid w:val="00B57685"/>
    <w:rsid w:val="00B619C2"/>
    <w:rsid w:val="00B644EF"/>
    <w:rsid w:val="00B66B61"/>
    <w:rsid w:val="00B70A87"/>
    <w:rsid w:val="00B75982"/>
    <w:rsid w:val="00B761C6"/>
    <w:rsid w:val="00B815E2"/>
    <w:rsid w:val="00B85558"/>
    <w:rsid w:val="00B86008"/>
    <w:rsid w:val="00B911F3"/>
    <w:rsid w:val="00BA3365"/>
    <w:rsid w:val="00BA392A"/>
    <w:rsid w:val="00BA64CC"/>
    <w:rsid w:val="00BB4334"/>
    <w:rsid w:val="00BC37CF"/>
    <w:rsid w:val="00BC4425"/>
    <w:rsid w:val="00BE21B0"/>
    <w:rsid w:val="00BE4DD2"/>
    <w:rsid w:val="00BE7018"/>
    <w:rsid w:val="00BF021C"/>
    <w:rsid w:val="00BF35AC"/>
    <w:rsid w:val="00BF5E7A"/>
    <w:rsid w:val="00BF7272"/>
    <w:rsid w:val="00C036FE"/>
    <w:rsid w:val="00C0462A"/>
    <w:rsid w:val="00C074DE"/>
    <w:rsid w:val="00C07653"/>
    <w:rsid w:val="00C20506"/>
    <w:rsid w:val="00C224C8"/>
    <w:rsid w:val="00C22DA6"/>
    <w:rsid w:val="00C258F2"/>
    <w:rsid w:val="00C26657"/>
    <w:rsid w:val="00C31109"/>
    <w:rsid w:val="00C35E6E"/>
    <w:rsid w:val="00C37F08"/>
    <w:rsid w:val="00C4772F"/>
    <w:rsid w:val="00C542DD"/>
    <w:rsid w:val="00C60D68"/>
    <w:rsid w:val="00C62390"/>
    <w:rsid w:val="00C701E5"/>
    <w:rsid w:val="00C83212"/>
    <w:rsid w:val="00C87E99"/>
    <w:rsid w:val="00CA0F95"/>
    <w:rsid w:val="00CB0197"/>
    <w:rsid w:val="00CB2E91"/>
    <w:rsid w:val="00CC3814"/>
    <w:rsid w:val="00CD1CB7"/>
    <w:rsid w:val="00CD6932"/>
    <w:rsid w:val="00CE0C87"/>
    <w:rsid w:val="00CE4EFF"/>
    <w:rsid w:val="00CF0506"/>
    <w:rsid w:val="00D20D85"/>
    <w:rsid w:val="00D220AA"/>
    <w:rsid w:val="00D34A82"/>
    <w:rsid w:val="00D55E22"/>
    <w:rsid w:val="00D563CB"/>
    <w:rsid w:val="00D65102"/>
    <w:rsid w:val="00D7019F"/>
    <w:rsid w:val="00D71F3F"/>
    <w:rsid w:val="00D76BE8"/>
    <w:rsid w:val="00D77352"/>
    <w:rsid w:val="00D8157A"/>
    <w:rsid w:val="00D94AA3"/>
    <w:rsid w:val="00DA15C8"/>
    <w:rsid w:val="00DA26E0"/>
    <w:rsid w:val="00DA68DC"/>
    <w:rsid w:val="00DB4A0B"/>
    <w:rsid w:val="00DB5F77"/>
    <w:rsid w:val="00DB729D"/>
    <w:rsid w:val="00DC0942"/>
    <w:rsid w:val="00DC2A31"/>
    <w:rsid w:val="00DD1147"/>
    <w:rsid w:val="00DD220C"/>
    <w:rsid w:val="00DD3F38"/>
    <w:rsid w:val="00DD52EF"/>
    <w:rsid w:val="00DE1C87"/>
    <w:rsid w:val="00DE4890"/>
    <w:rsid w:val="00DF027A"/>
    <w:rsid w:val="00DF22A5"/>
    <w:rsid w:val="00DF4AC4"/>
    <w:rsid w:val="00DF60B9"/>
    <w:rsid w:val="00DF78A1"/>
    <w:rsid w:val="00E00B95"/>
    <w:rsid w:val="00E0229A"/>
    <w:rsid w:val="00E05EC7"/>
    <w:rsid w:val="00E10A90"/>
    <w:rsid w:val="00E12D0E"/>
    <w:rsid w:val="00E1710D"/>
    <w:rsid w:val="00E20E9E"/>
    <w:rsid w:val="00E243EA"/>
    <w:rsid w:val="00E24864"/>
    <w:rsid w:val="00E25D0C"/>
    <w:rsid w:val="00E27189"/>
    <w:rsid w:val="00E30E50"/>
    <w:rsid w:val="00E34088"/>
    <w:rsid w:val="00E4202E"/>
    <w:rsid w:val="00E45B19"/>
    <w:rsid w:val="00E52225"/>
    <w:rsid w:val="00E55A60"/>
    <w:rsid w:val="00E57443"/>
    <w:rsid w:val="00E60E5A"/>
    <w:rsid w:val="00E74D14"/>
    <w:rsid w:val="00E879C1"/>
    <w:rsid w:val="00EA2105"/>
    <w:rsid w:val="00EA5107"/>
    <w:rsid w:val="00EA541A"/>
    <w:rsid w:val="00EB756D"/>
    <w:rsid w:val="00EC2400"/>
    <w:rsid w:val="00EC3F69"/>
    <w:rsid w:val="00EC4EC2"/>
    <w:rsid w:val="00ED2D69"/>
    <w:rsid w:val="00ED61DF"/>
    <w:rsid w:val="00EE257A"/>
    <w:rsid w:val="00EE39DB"/>
    <w:rsid w:val="00EE6694"/>
    <w:rsid w:val="00EF7FF8"/>
    <w:rsid w:val="00F0156F"/>
    <w:rsid w:val="00F01622"/>
    <w:rsid w:val="00F14895"/>
    <w:rsid w:val="00F14B6A"/>
    <w:rsid w:val="00F14E27"/>
    <w:rsid w:val="00F1713F"/>
    <w:rsid w:val="00F3028F"/>
    <w:rsid w:val="00F40384"/>
    <w:rsid w:val="00F44A67"/>
    <w:rsid w:val="00F501C6"/>
    <w:rsid w:val="00F52C69"/>
    <w:rsid w:val="00F575D2"/>
    <w:rsid w:val="00F62542"/>
    <w:rsid w:val="00F62D64"/>
    <w:rsid w:val="00F67B00"/>
    <w:rsid w:val="00F701F9"/>
    <w:rsid w:val="00F721D7"/>
    <w:rsid w:val="00F7220D"/>
    <w:rsid w:val="00F748DF"/>
    <w:rsid w:val="00F76968"/>
    <w:rsid w:val="00F84125"/>
    <w:rsid w:val="00F85DF3"/>
    <w:rsid w:val="00F92799"/>
    <w:rsid w:val="00F9695E"/>
    <w:rsid w:val="00F96BE1"/>
    <w:rsid w:val="00F97152"/>
    <w:rsid w:val="00FA019B"/>
    <w:rsid w:val="00FA4123"/>
    <w:rsid w:val="00FA41FB"/>
    <w:rsid w:val="00FA43B6"/>
    <w:rsid w:val="00FB18F8"/>
    <w:rsid w:val="00FC0E28"/>
    <w:rsid w:val="00FC0F56"/>
    <w:rsid w:val="00FC220B"/>
    <w:rsid w:val="00FD1483"/>
    <w:rsid w:val="00FD6985"/>
    <w:rsid w:val="00FE1190"/>
    <w:rsid w:val="00FF09D2"/>
    <w:rsid w:val="00FF0B68"/>
    <w:rsid w:val="00FF3674"/>
    <w:rsid w:val="00FF658C"/>
    <w:rsid w:val="00FF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6EDFFA5"/>
  <w15:docId w15:val="{D1D3BD52-8379-4081-83E6-04F12ED63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F14B6A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BE7018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BE7018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BE7018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BE7018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0977FD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770F61"/>
  </w:style>
  <w:style w:type="paragraph" w:customStyle="1" w:styleId="TabelleNummerierungalt">
    <w:name w:val="Tabelle Nummerierung alt"/>
    <w:basedOn w:val="Standard"/>
    <w:uiPriority w:val="99"/>
    <w:semiHidden/>
    <w:locked/>
    <w:rsid w:val="00A74C42"/>
    <w:pPr>
      <w:numPr>
        <w:numId w:val="2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A74C42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A74C42"/>
    <w:pPr>
      <w:numPr>
        <w:numId w:val="3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A74C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4C42"/>
    <w:rPr>
      <w:rFonts w:ascii="Tahoma" w:eastAsia="Calibri" w:hAnsi="Tahoma" w:cs="Tahoma"/>
      <w:color w:val="000000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0A64"/>
    <w:rPr>
      <w:rFonts w:eastAsia="Times New Roman" w:cs="Times New Roman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B6A"/>
    <w:rPr>
      <w:rFonts w:ascii="Source Sans Pro" w:eastAsia="Times New Roman" w:hAnsi="Source Sans Pro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semiHidden/>
    <w:rsid w:val="00DB4A0B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B4A0B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A74C42"/>
    <w:rPr>
      <w:rFonts w:ascii="Source Sans Pro Light" w:eastAsia="Times New Roman" w:hAnsi="Source Sans Pro Light" w:cs="Times New Roman"/>
      <w:color w:val="A6A6A6"/>
      <w:sz w:val="20"/>
      <w:szCs w:val="20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B4A0B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A74C42"/>
    <w:rPr>
      <w:rFonts w:ascii="Source Sans Pro" w:eastAsia="Times New Roman" w:hAnsi="Source Sans Pro" w:cs="Times New Roman"/>
      <w:color w:val="A6A6A6"/>
      <w:sz w:val="20"/>
      <w:szCs w:val="20"/>
      <w:lang w:eastAsia="de-DE"/>
    </w:rPr>
  </w:style>
  <w:style w:type="paragraph" w:customStyle="1" w:styleId="TabelleKopfmitte">
    <w:name w:val="Tabelle_Kopf_mitte"/>
    <w:basedOn w:val="Standard"/>
    <w:rsid w:val="00DB4A0B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6D75BC"/>
    <w:pPr>
      <w:numPr>
        <w:numId w:val="13"/>
      </w:numPr>
      <w:spacing w:before="120"/>
      <w:jc w:val="both"/>
    </w:pPr>
  </w:style>
  <w:style w:type="paragraph" w:customStyle="1" w:styleId="LS-DeckblattQuatrate">
    <w:name w:val="LS-Deckblatt Quatrate"/>
    <w:uiPriority w:val="99"/>
    <w:semiHidden/>
    <w:rsid w:val="00DB4A0B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uiPriority w:val="99"/>
    <w:rsid w:val="006F6E2E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uiPriority w:val="99"/>
    <w:rsid w:val="007B7335"/>
    <w:rPr>
      <w:sz w:val="32"/>
    </w:rPr>
  </w:style>
  <w:style w:type="paragraph" w:customStyle="1" w:styleId="LS-ImpressumFett">
    <w:name w:val="LS-Impressum Fett"/>
    <w:uiPriority w:val="99"/>
    <w:semiHidden/>
    <w:rsid w:val="00DB4A0B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DB4A0B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DB4A0B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DB4A0B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DB4A0B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DB4A0B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E34088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DB4A0B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DB4A0B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DB4A0B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BE7018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7018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7018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7018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7018"/>
    <w:rPr>
      <w:rFonts w:ascii="Source Sans Pro SemiBold" w:eastAsia="Times New Roman" w:hAnsi="Source Sans Pro SemiBold" w:cs="Times New Roman"/>
      <w:bCs/>
      <w:sz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E7018"/>
    <w:rPr>
      <w:rFonts w:ascii="Source Sans Pro SemiBold" w:eastAsia="Times New Roman" w:hAnsi="Source Sans Pro SemiBold" w:cs="Times New Roman"/>
      <w:bCs/>
      <w:iCs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472595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472595"/>
    <w:rPr>
      <w:szCs w:val="24"/>
      <w:lang w:eastAsia="de-DE"/>
    </w:rPr>
  </w:style>
  <w:style w:type="character" w:styleId="Fett">
    <w:name w:val="Strong"/>
    <w:uiPriority w:val="22"/>
    <w:qFormat/>
    <w:rsid w:val="00DB4A0B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DB4A0B"/>
    <w:rPr>
      <w:i/>
      <w:iCs/>
    </w:rPr>
  </w:style>
  <w:style w:type="table" w:styleId="Tabellenraster">
    <w:name w:val="Table Grid"/>
    <w:basedOn w:val="NormaleTabelle"/>
    <w:uiPriority w:val="59"/>
    <w:rsid w:val="00DB4A0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9F66A5"/>
    <w:pPr>
      <w:numPr>
        <w:numId w:val="4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C224C8"/>
    <w:pPr>
      <w:numPr>
        <w:numId w:val="5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9F66A5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9F66A5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5039B8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D77352"/>
    <w:pPr>
      <w:numPr>
        <w:numId w:val="6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3346C3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EC3F69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D34A82"/>
    <w:pPr>
      <w:jc w:val="center"/>
    </w:pPr>
  </w:style>
  <w:style w:type="character" w:styleId="Hyperlink">
    <w:name w:val="Hyperlink"/>
    <w:uiPriority w:val="99"/>
    <w:semiHidden/>
    <w:rsid w:val="00D34A82"/>
    <w:rPr>
      <w:color w:val="0000FF"/>
      <w:u w:val="single"/>
    </w:rPr>
  </w:style>
  <w:style w:type="paragraph" w:customStyle="1" w:styleId="Tabelle6ptmitte">
    <w:name w:val="Tabelle_6pt_mitte"/>
    <w:basedOn w:val="Standard"/>
    <w:rsid w:val="00D34A82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3346C3"/>
    <w:pPr>
      <w:numPr>
        <w:numId w:val="9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583BFC"/>
    <w:pPr>
      <w:numPr>
        <w:numId w:val="7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706E47"/>
    <w:rPr>
      <w:b/>
    </w:rPr>
  </w:style>
  <w:style w:type="paragraph" w:styleId="Aufzhlungszeichen">
    <w:name w:val="List Bullet"/>
    <w:basedOn w:val="Standard"/>
    <w:uiPriority w:val="99"/>
    <w:semiHidden/>
    <w:rsid w:val="00F67B00"/>
    <w:pPr>
      <w:numPr>
        <w:numId w:val="8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EC3F69"/>
    <w:pPr>
      <w:numPr>
        <w:numId w:val="10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6A64CA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E34088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D77352"/>
    <w:pPr>
      <w:numPr>
        <w:numId w:val="11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992625"/>
    <w:pPr>
      <w:numPr>
        <w:numId w:val="12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5039B8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472595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233EB7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233EB7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674242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992625"/>
    <w:pPr>
      <w:numPr>
        <w:ilvl w:val="1"/>
        <w:numId w:val="10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992625"/>
    <w:pPr>
      <w:numPr>
        <w:ilvl w:val="2"/>
        <w:numId w:val="10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5039B8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992625"/>
    <w:pPr>
      <w:numPr>
        <w:numId w:val="14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FA43B6"/>
  </w:style>
  <w:style w:type="paragraph" w:customStyle="1" w:styleId="MaginaliegrauIcon">
    <w:name w:val="Maginalie_grau_Icon"/>
    <w:basedOn w:val="Standard"/>
    <w:next w:val="Textkrper"/>
    <w:uiPriority w:val="99"/>
    <w:rsid w:val="005039B8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6308C3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E34088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3C56C4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3C56C4"/>
    <w:rPr>
      <w:strike/>
      <w:dstrike w:val="0"/>
    </w:rPr>
  </w:style>
  <w:style w:type="paragraph" w:customStyle="1" w:styleId="Textkrpermitte">
    <w:name w:val="Textkörper_mitte"/>
    <w:basedOn w:val="Standard"/>
    <w:rsid w:val="00A410C8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453EC1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BF021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F021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BF021C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BF021C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BF021C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BF021C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BF021C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F021C"/>
  </w:style>
  <w:style w:type="paragraph" w:styleId="Aufzhlungszeichen3">
    <w:name w:val="List Bullet 3"/>
    <w:basedOn w:val="Standard"/>
    <w:uiPriority w:val="99"/>
    <w:semiHidden/>
    <w:unhideWhenUsed/>
    <w:rsid w:val="00BF021C"/>
    <w:pPr>
      <w:numPr>
        <w:numId w:val="15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BF02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F0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BF021C"/>
    <w:rPr>
      <w:lang w:eastAsia="de-DE"/>
    </w:rPr>
  </w:style>
  <w:style w:type="paragraph" w:styleId="Blocktext">
    <w:name w:val="Block Text"/>
    <w:basedOn w:val="Standard"/>
    <w:uiPriority w:val="99"/>
    <w:semiHidden/>
    <w:unhideWhenUsed/>
    <w:rsid w:val="00BF021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BF021C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BF021C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BF02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F021C"/>
    <w:rPr>
      <w:i/>
      <w:iCs/>
      <w:color w:val="404040" w:themeColor="text1" w:themeTint="BF"/>
    </w:rPr>
  </w:style>
  <w:style w:type="paragraph" w:customStyle="1" w:styleId="TabelleLinks6PT">
    <w:name w:val="Tabelle Links 6PT"/>
    <w:basedOn w:val="TabelleLinks"/>
    <w:uiPriority w:val="99"/>
    <w:rsid w:val="00BF021C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BF021C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BF021C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BF021C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BF021C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BF021C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BF021C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BF021C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BF021C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BF021C"/>
    <w:rPr>
      <w:sz w:val="22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BF021C"/>
    <w:pPr>
      <w:numPr>
        <w:numId w:val="17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BF021C"/>
    <w:pPr>
      <w:numPr>
        <w:numId w:val="16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BF021C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BF021C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BF021C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BF021C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BF021C"/>
    <w:pPr>
      <w:numPr>
        <w:numId w:val="18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BF021C"/>
    <w:pPr>
      <w:numPr>
        <w:numId w:val="19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BF021C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BF021C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BF021C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BF021C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BF021C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BF021C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BF021C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BF021C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BF021C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BF021C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BF021C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BF021C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BF021C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BF021C"/>
  </w:style>
  <w:style w:type="paragraph" w:customStyle="1" w:styleId="berschrift2neu">
    <w:name w:val="Überschrift2_neu"/>
    <w:basedOn w:val="berschrift2"/>
    <w:uiPriority w:val="99"/>
    <w:rsid w:val="00BF021C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BF021C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BF021C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BF021C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BF021C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BF021C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BF021C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BF021C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BF021C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F021C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F021C"/>
  </w:style>
  <w:style w:type="character" w:customStyle="1" w:styleId="Absatz-Standardschriftart1">
    <w:name w:val="Absatz-Standardschriftart1"/>
    <w:semiHidden/>
    <w:rsid w:val="00BF021C"/>
  </w:style>
  <w:style w:type="table" w:styleId="MittlereListe2-Akzent1">
    <w:name w:val="Medium List 2 Accent 1"/>
    <w:basedOn w:val="NormaleTabelle"/>
    <w:uiPriority w:val="66"/>
    <w:rsid w:val="00BF021C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BF021C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157EBB"/>
  </w:style>
  <w:style w:type="character" w:styleId="Kommentarzeichen">
    <w:name w:val="annotation reference"/>
    <w:basedOn w:val="Absatz-Standardschriftart"/>
    <w:uiPriority w:val="99"/>
    <w:semiHidden/>
    <w:unhideWhenUsed/>
    <w:rsid w:val="00307FC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07FC3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07FC3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07FC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07F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9.emf"/><Relationship Id="rId7" Type="http://schemas.openxmlformats.org/officeDocument/2006/relationships/endnotes" Target="endnotes.xm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18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9.png"/><Relationship Id="rId29" Type="http://schemas.openxmlformats.org/officeDocument/2006/relationships/hyperlink" Target="https://learningapps.org/watch?v=priqky3wj1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2.jpe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image" Target="media/image2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JWS\Desktop\&#220;bertragung%20Daten\Johann-Jakob-Widmann-Schule\Schuljahr%2017-18\Blackforest\Vorlagen\Formatvorlage%20Mantelbogen%20Lern(feld)projekt%20201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A0734-8081-4BD7-AFF6-63EF1BE14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Lern(feld)projekt 2018</Template>
  <TotalTime>0</TotalTime>
  <Pages>7</Pages>
  <Words>306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JJWS</dc:creator>
  <cp:keywords/>
  <dc:description/>
  <cp:lastModifiedBy>Tina Sarhan</cp:lastModifiedBy>
  <cp:revision>4</cp:revision>
  <cp:lastPrinted>2017-11-27T12:48:00Z</cp:lastPrinted>
  <dcterms:created xsi:type="dcterms:W3CDTF">2019-12-06T09:23:00Z</dcterms:created>
  <dcterms:modified xsi:type="dcterms:W3CDTF">2020-05-13T00:35:00Z</dcterms:modified>
</cp:coreProperties>
</file>