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7189C" w14:textId="561605D2" w:rsidR="0032000F" w:rsidRDefault="009E308D"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8FF4246" wp14:editId="470558ED">
                <wp:simplePos x="0" y="0"/>
                <wp:positionH relativeFrom="column">
                  <wp:posOffset>1298</wp:posOffset>
                </wp:positionH>
                <wp:positionV relativeFrom="paragraph">
                  <wp:posOffset>1300159</wp:posOffset>
                </wp:positionV>
                <wp:extent cx="6014085" cy="4305300"/>
                <wp:effectExtent l="38100" t="0" r="5715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085" cy="4305300"/>
                          <a:chOff x="0" y="0"/>
                          <a:chExt cx="6014085" cy="4305300"/>
                        </a:xfrm>
                      </wpg:grpSpPr>
                      <pic:pic xmlns:pic="http://schemas.openxmlformats.org/drawingml/2006/picture">
                        <pic:nvPicPr>
                          <pic:cNvPr id="58" name="Bild 1" descr="Satzzeichen, Wort, Sprache, Lernen, Bildung, Buchstab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22" r="73097" b="18959"/>
                          <a:stretch/>
                        </pic:blipFill>
                        <pic:spPr bwMode="auto">
                          <a:xfrm>
                            <a:off x="4756150" y="1600200"/>
                            <a:ext cx="1257935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65" name="Gruppieren 465"/>
                        <wpg:cNvGrpSpPr/>
                        <wpg:grpSpPr>
                          <a:xfrm>
                            <a:off x="0" y="0"/>
                            <a:ext cx="4208780" cy="4305300"/>
                            <a:chOff x="0" y="0"/>
                            <a:chExt cx="4208780" cy="4305300"/>
                          </a:xfrm>
                        </wpg:grpSpPr>
                        <pic:pic xmlns:pic="http://schemas.openxmlformats.org/drawingml/2006/picture">
                          <pic:nvPicPr>
                            <pic:cNvPr id="468" name="Grafik 468" descr="Spielplan verkleine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08780" cy="42202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69" name="Gerade Verbindung mit Pfeil 469"/>
                          <wps:cNvCnPr/>
                          <wps:spPr>
                            <a:xfrm>
                              <a:off x="0" y="4210050"/>
                              <a:ext cx="42087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70" name="Textfeld 470"/>
                          <wps:cNvSpPr txBox="1"/>
                          <wps:spPr>
                            <a:xfrm>
                              <a:off x="1917700" y="4006850"/>
                              <a:ext cx="64770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B20989" w14:textId="77777777" w:rsidR="00D63E6C" w:rsidRDefault="00D63E6C" w:rsidP="00D63E6C">
                                <w: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1" name="Ovale Legende 471"/>
                        <wps:cNvSpPr/>
                        <wps:spPr>
                          <a:xfrm>
                            <a:off x="1289050" y="50799"/>
                            <a:ext cx="2762530" cy="1808145"/>
                          </a:xfrm>
                          <a:prstGeom prst="wedgeEllipseCallout">
                            <a:avLst>
                              <a:gd name="adj1" fmla="val 92615"/>
                              <a:gd name="adj2" fmla="val 53423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68A4AC1" w14:textId="77777777" w:rsidR="00D63E6C" w:rsidRPr="00291E20" w:rsidRDefault="00D63E6C" w:rsidP="00D63E6C">
                              <w:pPr>
                                <w:jc w:val="center"/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1E20"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40 was?</w:t>
                              </w:r>
                            </w:p>
                            <w:p w14:paraId="2262869D" w14:textId="77777777" w:rsidR="00D63E6C" w:rsidRPr="00291E20" w:rsidRDefault="00D63E6C" w:rsidP="00D63E6C">
                              <w:pPr>
                                <w:jc w:val="center"/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1E20"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Zentimeter,</w:t>
                              </w:r>
                              <w:r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Dezimeter oder Meter?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F4246" id="Gruppieren 11" o:spid="_x0000_s1026" style="position:absolute;margin-left:.1pt;margin-top:102.35pt;width:473.55pt;height:339pt;z-index:251755520" coordsize="60140,430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alt="Satzzeichen, Wort, Sprache, Lernen, Bildung, Buchstaben" style="position:absolute;left:47561;top:16002;width:12579;height:24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">
                  <v:imagedata r:id="rId10" o:title="Satzzeichen, Wort, Sprache, Lernen, Bildung, Buchstaben" croptop="19413f" cropbottom="12425f" cropright="47905f"/>
                </v:shape>
                <v:group id="Gruppieren 465" o:spid="_x0000_s1028" style="position:absolute;width:42087;height:43053" coordsize="42087,4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Grafik 468" o:spid="_x0000_s1029" type="#_x0000_t75" alt="Spielplan verkleinert" style="position:absolute;width:42087;height:4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">
                    <v:imagedata r:id="rId11" o:title="Spielplan verkleiner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469" o:spid="_x0000_s1030" type="#_x0000_t32" style="position:absolute;top:42100;width:420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">
                    <v:stroke startarrow="block"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70" o:spid="_x0000_s1031" type="#_x0000_t202" style="position:absolute;left:19177;top:40068;width:647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  <v:textbox>
                      <w:txbxContent>
                        <w:p w14:paraId="79B20989" w14:textId="77777777" w:rsidR="00D63E6C" w:rsidRDefault="00D63E6C" w:rsidP="00D63E6C">
                          <w:r>
                            <w:t>40</w:t>
                          </w:r>
                        </w:p>
                      </w:txbxContent>
                    </v:textbox>
                  </v:shape>
                </v:group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471" o:spid="_x0000_s1032" type="#_x0000_t63" style="position:absolute;left:12890;top:507;width:27625;height:18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" adj="30805,22339" filled="f" strokecolor="#4bacc6" strokeweight="2pt">
                  <v:textbox>
                    <w:txbxContent>
                      <w:p w14:paraId="268A4AC1" w14:textId="77777777" w:rsidR="00D63E6C" w:rsidRPr="00291E20" w:rsidRDefault="00D63E6C" w:rsidP="00D63E6C">
                        <w:pPr>
                          <w:jc w:val="center"/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1E20"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40 was?</w:t>
                        </w:r>
                      </w:p>
                      <w:p w14:paraId="2262869D" w14:textId="77777777" w:rsidR="00D63E6C" w:rsidRPr="00291E20" w:rsidRDefault="00D63E6C" w:rsidP="00D63E6C">
                        <w:pPr>
                          <w:jc w:val="center"/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1E20"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Zentimeter,</w:t>
                        </w:r>
                        <w:r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Dezimeter oder Meter?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5E4EA030" w14:textId="77777777" w:rsidTr="00BF021C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C7FF65" w14:textId="47012F17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389DC705" w14:textId="77777777" w:rsidR="00BF021C" w:rsidRPr="001B7E13" w:rsidRDefault="00D63E6C" w:rsidP="005530EE">
            <w:pPr>
              <w:pStyle w:val="TabelleKopflinks"/>
              <w:spacing w:line="240" w:lineRule="exact"/>
            </w:pPr>
            <w:r w:rsidRPr="00B90E35">
              <w:t>Längenmaße erkennen und einschätzen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E8D1ED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CA3309" w14:textId="77777777" w:rsidR="001B7E13" w:rsidRPr="00E243EA" w:rsidRDefault="001B7E13" w:rsidP="001B7E13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 w:rsidRPr="00E243EA">
              <w:rPr>
                <w:rFonts w:eastAsia="Times New Roman"/>
                <w:b/>
                <w:lang w:val="en-GB"/>
              </w:rPr>
              <w:t>Mathematik</w:t>
            </w:r>
            <w:proofErr w:type="spellEnd"/>
            <w:r w:rsidRPr="00E243EA">
              <w:rPr>
                <w:rFonts w:eastAsia="Times New Roman"/>
                <w:b/>
                <w:lang w:val="en-GB"/>
              </w:rPr>
              <w:t xml:space="preserve"> </w:t>
            </w:r>
          </w:p>
          <w:p w14:paraId="3D14B41D" w14:textId="77777777" w:rsidR="00BF021C" w:rsidRDefault="00D63E6C" w:rsidP="004500AA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/>
              </w:rPr>
              <w:t>M04.01</w:t>
            </w:r>
            <w:r w:rsidR="001B7E13" w:rsidRPr="00E243EA">
              <w:rPr>
                <w:lang w:val="en-GB"/>
              </w:rPr>
              <w:t>.</w:t>
            </w:r>
            <w:r w:rsidR="00E76CED">
              <w:rPr>
                <w:lang w:val="en-GB"/>
              </w:rPr>
              <w:t>4</w:t>
            </w:r>
            <w:r w:rsidR="001B7E13" w:rsidRPr="00E243EA">
              <w:rPr>
                <w:lang w:val="en-GB"/>
              </w:rPr>
              <w:t>.1</w:t>
            </w:r>
          </w:p>
        </w:tc>
      </w:tr>
      <w:tr w:rsidR="00BF021C" w14:paraId="2ADB9BC0" w14:textId="77777777" w:rsidTr="00BF021C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419C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6635ADEC" w14:textId="77777777" w:rsidR="00F554C0" w:rsidRPr="00787AFB" w:rsidRDefault="00F554C0" w:rsidP="00F554C0">
            <w:pPr>
              <w:pStyle w:val="TabelleAufzhlung"/>
              <w:rPr>
                <w:i/>
              </w:rPr>
            </w:pPr>
            <w:r>
              <w:t xml:space="preserve">Ich kann Längenmaße nennen und zuordnen. </w:t>
            </w:r>
          </w:p>
          <w:p w14:paraId="345E360A" w14:textId="77777777" w:rsidR="00F554C0" w:rsidRPr="00EF0C0C" w:rsidRDefault="00F554C0" w:rsidP="00F554C0">
            <w:pPr>
              <w:pStyle w:val="TabelleAufzhlung"/>
              <w:rPr>
                <w:i/>
              </w:rPr>
            </w:pPr>
            <w:r>
              <w:t xml:space="preserve">Ich kann Längenmaße situationsgerecht </w:t>
            </w:r>
            <w:r w:rsidR="00C113F2">
              <w:t xml:space="preserve">anwenden. </w:t>
            </w:r>
            <w:r>
              <w:t xml:space="preserve"> </w:t>
            </w:r>
          </w:p>
          <w:p w14:paraId="1D4BE86A" w14:textId="77777777" w:rsidR="00EF0C0C" w:rsidRPr="00EF0C0C" w:rsidRDefault="00EF0C0C" w:rsidP="00EF0C0C">
            <w:pPr>
              <w:pStyle w:val="TabelleAufzhlung"/>
              <w:rPr>
                <w:i/>
              </w:rPr>
            </w:pPr>
            <w:r>
              <w:t>Ich kann die Längenmaße auf dem Spielfeld entnehmen.</w:t>
            </w:r>
          </w:p>
          <w:p w14:paraId="041FE8A1" w14:textId="77777777" w:rsidR="00BF021C" w:rsidRDefault="007A1430" w:rsidP="00F554C0">
            <w:pPr>
              <w:pStyle w:val="TabelleAufzhlung"/>
            </w:pPr>
            <w:r>
              <w:rPr>
                <w:i/>
                <w:lang w:eastAsia="en-US"/>
              </w:rPr>
              <w:t xml:space="preserve">Ich kann mathematische Einheiten Alltagssituationen zuordnen.  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2C0BDA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6B41EE50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CFA035" w14:textId="77777777" w:rsidR="00BF021C" w:rsidRDefault="00BF021C" w:rsidP="00A71C5F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1BE2A418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6063D4" w14:textId="77777777" w:rsidR="00BF021C" w:rsidRDefault="00BF021C" w:rsidP="00A71C5F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71067C0C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0BDEBA8" w14:textId="77777777" w:rsidR="00BF021C" w:rsidRDefault="00BF021C" w:rsidP="00A71C5F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20D1C768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45F2ECB7" w14:textId="4A37B48B" w:rsidR="00D63E6C" w:rsidRDefault="00C81E41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  <w:r w:rsidRPr="00C81E41">
        <w:rPr>
          <w:rFonts w:ascii="Source Sans Pro" w:eastAsiaTheme="minorHAnsi" w:hAnsi="Source Sans Pro" w:cs="Arial"/>
          <w:bCs w:val="0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22014C5C" wp14:editId="26DB1EE5">
            <wp:simplePos x="0" y="0"/>
            <wp:positionH relativeFrom="column">
              <wp:posOffset>4763770</wp:posOffset>
            </wp:positionH>
            <wp:positionV relativeFrom="paragraph">
              <wp:posOffset>74295</wp:posOffset>
            </wp:positionV>
            <wp:extent cx="341630" cy="313055"/>
            <wp:effectExtent l="0" t="0" r="1270" b="0"/>
            <wp:wrapNone/>
            <wp:docPr id="934" name="Grafik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</w:p>
    <w:p w14:paraId="13700BC3" w14:textId="77777777" w:rsidR="00D63E6C" w:rsidRDefault="00D63E6C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4C80052A" w14:textId="77777777" w:rsidR="00D63E6C" w:rsidRDefault="00D63E6C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6653077A" w14:textId="77777777" w:rsidR="00D63E6C" w:rsidRDefault="00D63E6C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1A52D0C1" w14:textId="77777777" w:rsidR="00D63E6C" w:rsidRDefault="00D63E6C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761F3222" w14:textId="77777777" w:rsidR="00D63E6C" w:rsidRDefault="00D63E6C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25D34122" w14:textId="77777777" w:rsidR="00D63E6C" w:rsidRDefault="00D63E6C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347675B7" w14:textId="77777777" w:rsidR="00D63E6C" w:rsidRDefault="00D63E6C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3F8EC872" w14:textId="77777777" w:rsidR="00F52C69" w:rsidRPr="00ED2D69" w:rsidRDefault="00DD3F38" w:rsidP="00F52C69">
      <w:pPr>
        <w:pStyle w:val="berschrift2"/>
        <w:rPr>
          <w:noProof/>
        </w:rPr>
      </w:pP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</w:p>
    <w:p w14:paraId="63AC8485" w14:textId="77777777" w:rsidR="003B084D" w:rsidRDefault="003B084D" w:rsidP="00044BAA">
      <w:pPr>
        <w:pStyle w:val="Textkrper"/>
        <w:rPr>
          <w:sz w:val="26"/>
          <w:szCs w:val="26"/>
        </w:rPr>
      </w:pPr>
    </w:p>
    <w:p w14:paraId="6C64CA9D" w14:textId="77777777" w:rsidR="003B084D" w:rsidRDefault="003B084D" w:rsidP="00044BAA">
      <w:pPr>
        <w:pStyle w:val="Textkrper"/>
        <w:rPr>
          <w:sz w:val="26"/>
          <w:szCs w:val="26"/>
        </w:rPr>
      </w:pPr>
    </w:p>
    <w:p w14:paraId="71BDE33E" w14:textId="137851C9" w:rsidR="003B084D" w:rsidRPr="001C7F09" w:rsidRDefault="00E10A90" w:rsidP="001C7F09">
      <w:pPr>
        <w:pStyle w:val="Textkrper"/>
        <w:spacing w:line="360" w:lineRule="auto"/>
        <w:rPr>
          <w:sz w:val="24"/>
          <w:szCs w:val="24"/>
        </w:rPr>
      </w:pPr>
      <w:r w:rsidRPr="001C7F09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0" allowOverlap="1" wp14:anchorId="3F3CF6E1" wp14:editId="20D7FEB7">
            <wp:simplePos x="0" y="0"/>
            <wp:positionH relativeFrom="rightMargin">
              <wp:posOffset>102870</wp:posOffset>
            </wp:positionH>
            <wp:positionV relativeFrom="paragraph">
              <wp:posOffset>664357</wp:posOffset>
            </wp:positionV>
            <wp:extent cx="302260" cy="323850"/>
            <wp:effectExtent l="0" t="0" r="2540" b="0"/>
            <wp:wrapNone/>
            <wp:docPr id="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20" w:rsidRPr="001C7F09">
        <w:rPr>
          <w:sz w:val="24"/>
          <w:szCs w:val="24"/>
        </w:rPr>
        <w:t xml:space="preserve">Um ein Gefühl für die Größe des Spielplans zu erhalten ist es wichtig, dass Sie sich mit den verschiedenen Längeneinheiten auskennen. </w:t>
      </w:r>
    </w:p>
    <w:p w14:paraId="1CC3A541" w14:textId="77777777" w:rsidR="00291E20" w:rsidRDefault="00E10A90" w:rsidP="00044BAA">
      <w:pPr>
        <w:pStyle w:val="Textkrp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9537851" wp14:editId="323B79FE">
                <wp:simplePos x="0" y="0"/>
                <wp:positionH relativeFrom="column">
                  <wp:posOffset>-2540</wp:posOffset>
                </wp:positionH>
                <wp:positionV relativeFrom="paragraph">
                  <wp:posOffset>248920</wp:posOffset>
                </wp:positionV>
                <wp:extent cx="4704080" cy="1136650"/>
                <wp:effectExtent l="57150" t="57150" r="58420" b="63500"/>
                <wp:wrapTight wrapText="bothSides">
                  <wp:wrapPolygon edited="0">
                    <wp:start x="262" y="-1086"/>
                    <wp:lineTo x="-262" y="-362"/>
                    <wp:lineTo x="-262" y="19549"/>
                    <wp:lineTo x="262" y="22445"/>
                    <wp:lineTo x="21256" y="22445"/>
                    <wp:lineTo x="21781" y="17377"/>
                    <wp:lineTo x="21781" y="5068"/>
                    <wp:lineTo x="21431" y="724"/>
                    <wp:lineTo x="21256" y="-1086"/>
                    <wp:lineTo x="262" y="-1086"/>
                  </wp:wrapPolygon>
                </wp:wrapTight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080" cy="1136650"/>
                          <a:chOff x="0" y="1"/>
                          <a:chExt cx="4704080" cy="1137593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2" name="Abgerundetes Rechteck 42"/>
                        <wps:cNvSpPr/>
                        <wps:spPr>
                          <a:xfrm>
                            <a:off x="0" y="1"/>
                            <a:ext cx="4704080" cy="1137593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0DEF7E1C" w14:textId="77777777" w:rsidR="00E10A90" w:rsidRDefault="00E10A90" w:rsidP="00E10A90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710C99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37C5B923" w14:textId="77777777" w:rsidR="00E10A90" w:rsidRPr="00F36986" w:rsidRDefault="00E10A90" w:rsidP="008017B9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F3698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No</w:t>
                              </w:r>
                              <w:r w:rsidR="00DF62E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tieren Sie alle Längeneinheiten, </w:t>
                              </w:r>
                              <w:r w:rsidRPr="00F3698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die Sie kennen auf ein kariertes Blatt Papier. </w:t>
                              </w:r>
                            </w:p>
                            <w:p w14:paraId="375C39B3" w14:textId="77777777" w:rsidR="00E10A90" w:rsidRPr="00F36986" w:rsidRDefault="001C7F09" w:rsidP="00E10A90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F3698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Notieren Sie Beispiel</w:t>
                              </w:r>
                              <w:r w:rsidR="00DF62E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e zu Längen aus Ihrem Leben</w:t>
                              </w:r>
                            </w:p>
                            <w:p w14:paraId="681E5487" w14:textId="77777777" w:rsidR="001C7F09" w:rsidRPr="00F36986" w:rsidRDefault="00DF62E6" w:rsidP="001C7F09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(beispielsweise </w:t>
                              </w:r>
                              <w:r w:rsidR="001C7F09" w:rsidRPr="00F3698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Schulweg: 1,5 km</w:t>
                              </w: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>)</w:t>
                              </w:r>
                              <w:r w:rsidR="001C7F09" w:rsidRPr="00F3698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E9DAA56" w14:textId="77777777" w:rsidR="00E10A90" w:rsidRPr="00875C55" w:rsidRDefault="00E10A90" w:rsidP="00E10A90">
                              <w:pPr>
                                <w:pStyle w:val="TabelleKopflinks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82" y="91440"/>
                            <a:ext cx="184150" cy="2038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37851" id="Gruppieren 4" o:spid="_x0000_s1033" style="position:absolute;left:0;text-align:left;margin-left:-.2pt;margin-top:19.6pt;width:370.4pt;height:89.5pt;z-index:251677696;mso-height-relative:margin" coordorigin="" coordsize="47040,1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">
                <v:roundrect id="Abgerundetes Rechteck 42" o:spid="_x0000_s1034" style="position:absolute;width:47040;height:113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" filled="f" strokecolor="#4bacc6" strokeweight="1pt">
                  <v:textbox>
                    <w:txbxContent>
                      <w:p w14:paraId="0DEF7E1C" w14:textId="77777777" w:rsidR="00E10A90" w:rsidRDefault="00E10A90" w:rsidP="00E10A90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710C99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37C5B923" w14:textId="77777777" w:rsidR="00E10A90" w:rsidRPr="00F36986" w:rsidRDefault="00E10A90" w:rsidP="008017B9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F36986">
                          <w:rPr>
                            <w:b w:val="0"/>
                            <w:sz w:val="22"/>
                            <w:szCs w:val="22"/>
                          </w:rPr>
                          <w:t>No</w:t>
                        </w:r>
                        <w:r w:rsidR="00DF62E6">
                          <w:rPr>
                            <w:b w:val="0"/>
                            <w:sz w:val="22"/>
                            <w:szCs w:val="22"/>
                          </w:rPr>
                          <w:t xml:space="preserve">tieren Sie alle Längeneinheiten, </w:t>
                        </w:r>
                        <w:r w:rsidRPr="00F36986">
                          <w:rPr>
                            <w:b w:val="0"/>
                            <w:sz w:val="22"/>
                            <w:szCs w:val="22"/>
                          </w:rPr>
                          <w:t xml:space="preserve">die Sie kennen auf ein kariertes Blatt Papier. </w:t>
                        </w:r>
                      </w:p>
                      <w:p w14:paraId="375C39B3" w14:textId="77777777" w:rsidR="00E10A90" w:rsidRPr="00F36986" w:rsidRDefault="001C7F09" w:rsidP="00E10A90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F36986">
                          <w:rPr>
                            <w:b w:val="0"/>
                            <w:sz w:val="22"/>
                            <w:szCs w:val="22"/>
                          </w:rPr>
                          <w:t>Notieren Sie Beispiel</w:t>
                        </w:r>
                        <w:r w:rsidR="00DF62E6">
                          <w:rPr>
                            <w:b w:val="0"/>
                            <w:sz w:val="22"/>
                            <w:szCs w:val="22"/>
                          </w:rPr>
                          <w:t>e zu Längen aus Ihrem Leben</w:t>
                        </w:r>
                      </w:p>
                      <w:p w14:paraId="681E5487" w14:textId="77777777" w:rsidR="001C7F09" w:rsidRPr="00F36986" w:rsidRDefault="00DF62E6" w:rsidP="001C7F09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(beispielsweise </w:t>
                        </w:r>
                        <w:r w:rsidR="001C7F09" w:rsidRPr="00F36986">
                          <w:rPr>
                            <w:b w:val="0"/>
                            <w:sz w:val="22"/>
                            <w:szCs w:val="22"/>
                          </w:rPr>
                          <w:t>Schulweg: 1,5 km</w:t>
                        </w:r>
                        <w:r>
                          <w:rPr>
                            <w:b w:val="0"/>
                            <w:sz w:val="22"/>
                            <w:szCs w:val="22"/>
                          </w:rPr>
                          <w:t>)</w:t>
                        </w:r>
                        <w:r w:rsidR="001C7F09" w:rsidRPr="00F36986">
                          <w:rPr>
                            <w:b w:val="0"/>
                            <w:sz w:val="22"/>
                            <w:szCs w:val="22"/>
                          </w:rPr>
                          <w:t>.</w:t>
                        </w:r>
                      </w:p>
                      <w:p w14:paraId="6E9DAA56" w14:textId="77777777" w:rsidR="00E10A90" w:rsidRPr="00875C55" w:rsidRDefault="00E10A90" w:rsidP="00E10A90">
                        <w:pPr>
                          <w:pStyle w:val="TabelleKopflinks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rafik 1429" o:spid="_x0000_s1035" type="#_x0000_t75" style="position:absolute;left:2039;top:914;width:1842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">
                  <v:imagedata r:id="rId15" o:title="" recolortarget="#275791"/>
                </v:shape>
                <w10:wrap type="tight"/>
              </v:group>
            </w:pict>
          </mc:Fallback>
        </mc:AlternateContent>
      </w:r>
    </w:p>
    <w:p w14:paraId="18A77F77" w14:textId="77777777" w:rsidR="00E10A90" w:rsidRDefault="00E10A90" w:rsidP="00BF021C">
      <w:pPr>
        <w:spacing w:line="240" w:lineRule="exact"/>
        <w:rPr>
          <w:noProof/>
          <w:lang w:eastAsia="de-DE"/>
        </w:rPr>
      </w:pPr>
    </w:p>
    <w:p w14:paraId="6CD1AB54" w14:textId="77777777" w:rsidR="001C7F09" w:rsidRDefault="001C7F09" w:rsidP="00BF021C">
      <w:pPr>
        <w:spacing w:line="240" w:lineRule="exact"/>
        <w:rPr>
          <w:noProof/>
          <w:lang w:eastAsia="de-DE"/>
        </w:rPr>
      </w:pPr>
    </w:p>
    <w:p w14:paraId="3811F385" w14:textId="77777777" w:rsidR="008E667C" w:rsidRDefault="008E667C" w:rsidP="00BF021C">
      <w:pPr>
        <w:spacing w:line="240" w:lineRule="exact"/>
        <w:rPr>
          <w:noProof/>
          <w:lang w:eastAsia="de-DE"/>
        </w:rPr>
      </w:pPr>
    </w:p>
    <w:p w14:paraId="23B8008C" w14:textId="77777777" w:rsidR="003B7502" w:rsidRDefault="003B7502">
      <w:p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4F9BC6B" w14:textId="77777777" w:rsidR="002C65F2" w:rsidRPr="008E667C" w:rsidRDefault="002C65F2" w:rsidP="00BF021C">
      <w:pPr>
        <w:pStyle w:val="Listenabsatz"/>
        <w:numPr>
          <w:ilvl w:val="0"/>
          <w:numId w:val="35"/>
        </w:num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667C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Information:</w:t>
      </w:r>
      <w:r w:rsidR="00E10A90" w:rsidRPr="008E667C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Längenmaße</w:t>
      </w:r>
    </w:p>
    <w:p w14:paraId="5BBE5299" w14:textId="77777777" w:rsidR="002C65F2" w:rsidRPr="00C81E41" w:rsidRDefault="002C65F2" w:rsidP="00BF021C">
      <w:pPr>
        <w:spacing w:line="240" w:lineRule="exact"/>
        <w:rPr>
          <w:sz w:val="22"/>
          <w:szCs w:val="22"/>
        </w:rPr>
      </w:pPr>
    </w:p>
    <w:p w14:paraId="2F73AFD8" w14:textId="77777777" w:rsidR="00B55158" w:rsidRPr="00C81E41" w:rsidRDefault="003B7502" w:rsidP="00E10A90">
      <w:pPr>
        <w:spacing w:line="276" w:lineRule="auto"/>
        <w:jc w:val="both"/>
        <w:rPr>
          <w:sz w:val="22"/>
          <w:szCs w:val="22"/>
        </w:rPr>
      </w:pPr>
      <w:r w:rsidRPr="00C81E41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78720" behindDoc="1" locked="0" layoutInCell="1" allowOverlap="1" wp14:anchorId="65026763" wp14:editId="28453BB3">
            <wp:simplePos x="0" y="0"/>
            <wp:positionH relativeFrom="column">
              <wp:posOffset>3098800</wp:posOffset>
            </wp:positionH>
            <wp:positionV relativeFrom="paragraph">
              <wp:posOffset>6350</wp:posOffset>
            </wp:positionV>
            <wp:extent cx="1921510" cy="1453515"/>
            <wp:effectExtent l="0" t="0" r="0" b="0"/>
            <wp:wrapTight wrapText="bothSides">
              <wp:wrapPolygon edited="0">
                <wp:start x="11778" y="0"/>
                <wp:lineTo x="10279" y="566"/>
                <wp:lineTo x="7923" y="3397"/>
                <wp:lineTo x="7923" y="4813"/>
                <wp:lineTo x="3640" y="9342"/>
                <wp:lineTo x="3426" y="10474"/>
                <wp:lineTo x="4283" y="13872"/>
                <wp:lineTo x="4069" y="20100"/>
                <wp:lineTo x="6210" y="20666"/>
                <wp:lineTo x="11564" y="21232"/>
                <wp:lineTo x="13491" y="21232"/>
                <wp:lineTo x="13705" y="20666"/>
                <wp:lineTo x="14990" y="18401"/>
                <wp:lineTo x="13705" y="13872"/>
                <wp:lineTo x="16703" y="9342"/>
                <wp:lineTo x="17774" y="4813"/>
                <wp:lineTo x="17988" y="3397"/>
                <wp:lineTo x="15204" y="566"/>
                <wp:lineTo x="13705" y="0"/>
                <wp:lineTo x="11778" y="0"/>
              </wp:wrapPolygon>
            </wp:wrapTight>
            <wp:docPr id="6" name="Bild 1" descr="Fragezeichen, Warum, Frage, Verwirrung, F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gezeichen, Warum, Frage, Verwirrung, Frag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3E1" w:rsidRPr="00C81E41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694844" wp14:editId="5506128C">
                <wp:simplePos x="0" y="0"/>
                <wp:positionH relativeFrom="column">
                  <wp:posOffset>-212090</wp:posOffset>
                </wp:positionH>
                <wp:positionV relativeFrom="paragraph">
                  <wp:posOffset>90171</wp:posOffset>
                </wp:positionV>
                <wp:extent cx="3073400" cy="1295400"/>
                <wp:effectExtent l="0" t="0" r="12700" b="19050"/>
                <wp:wrapNone/>
                <wp:docPr id="7" name="Vertikaler Bildlauf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1295400"/>
                        </a:xfrm>
                        <a:prstGeom prst="verticalScroll">
                          <a:avLst>
                            <a:gd name="adj" fmla="val 1181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4D0EB" w14:textId="77777777" w:rsidR="003455D9" w:rsidRPr="008E667C" w:rsidRDefault="003455D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8E667C"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  <w:t>Wie weit ist es bis zu</w:t>
                            </w:r>
                            <w:r w:rsidR="00DF62E6"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  <w:t>r</w:t>
                            </w:r>
                            <w:r w:rsidRPr="008E667C"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Sonne?</w:t>
                            </w:r>
                          </w:p>
                          <w:p w14:paraId="396FA721" w14:textId="77777777" w:rsidR="003455D9" w:rsidRPr="008E667C" w:rsidRDefault="003455D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8E667C"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  <w:t>Welche Strecke laufe ich am Tag?</w:t>
                            </w:r>
                          </w:p>
                          <w:p w14:paraId="0B6B7C13" w14:textId="77777777" w:rsidR="003455D9" w:rsidRPr="008E667C" w:rsidRDefault="003455D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8E667C"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  <w:t>Wie dick sind meine Fingernägel?</w:t>
                            </w:r>
                            <w:r w:rsidRPr="008E667C">
                              <w:rPr>
                                <w:noProof/>
                                <w:color w:val="1F497D" w:themeColor="text2"/>
                                <w:sz w:val="22"/>
                                <w:szCs w:val="22"/>
                                <w:lang w:eastAsia="de-DE"/>
                              </w:rPr>
                              <w:t xml:space="preserve"> </w:t>
                            </w:r>
                          </w:p>
                          <w:p w14:paraId="3583ABA3" w14:textId="77777777" w:rsidR="003455D9" w:rsidRPr="008E667C" w:rsidRDefault="003455D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8E667C"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  <w:t>Wie lange sind meine Wimpern?</w:t>
                            </w:r>
                          </w:p>
                          <w:p w14:paraId="175C51AD" w14:textId="77777777" w:rsidR="003455D9" w:rsidRPr="008E667C" w:rsidRDefault="003455D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8E667C"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  <w:t>Wie klein ist ein Staubkorn?</w:t>
                            </w:r>
                          </w:p>
                          <w:p w14:paraId="4BB61BEF" w14:textId="77777777" w:rsidR="003455D9" w:rsidRDefault="003455D9" w:rsidP="003455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9484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kaler Bildlauf 7" o:spid="_x0000_s1036" type="#_x0000_t97" style="position:absolute;left:0;text-align:left;margin-left:-16.7pt;margin-top:7.1pt;width:242pt;height:10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" adj="2552" fillcolor="#dbe5f1 [660]" strokecolor="#243f60 [1604]" strokeweight="2pt">
                <v:textbox>
                  <w:txbxContent>
                    <w:p w14:paraId="6224D0EB" w14:textId="77777777" w:rsidR="003455D9" w:rsidRPr="008E667C" w:rsidRDefault="003455D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2"/>
                          <w:szCs w:val="22"/>
                        </w:rPr>
                      </w:pPr>
                      <w:r w:rsidRPr="008E667C">
                        <w:rPr>
                          <w:color w:val="1F497D" w:themeColor="text2"/>
                          <w:sz w:val="22"/>
                          <w:szCs w:val="22"/>
                        </w:rPr>
                        <w:t>Wie weit ist es bis zu</w:t>
                      </w:r>
                      <w:r w:rsidR="00DF62E6">
                        <w:rPr>
                          <w:color w:val="1F497D" w:themeColor="text2"/>
                          <w:sz w:val="22"/>
                          <w:szCs w:val="22"/>
                        </w:rPr>
                        <w:t>r</w:t>
                      </w:r>
                      <w:r w:rsidRPr="008E667C">
                        <w:rPr>
                          <w:color w:val="1F497D" w:themeColor="text2"/>
                          <w:sz w:val="22"/>
                          <w:szCs w:val="22"/>
                        </w:rPr>
                        <w:t xml:space="preserve"> Sonne?</w:t>
                      </w:r>
                    </w:p>
                    <w:p w14:paraId="396FA721" w14:textId="77777777" w:rsidR="003455D9" w:rsidRPr="008E667C" w:rsidRDefault="003455D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2"/>
                          <w:szCs w:val="22"/>
                        </w:rPr>
                      </w:pPr>
                      <w:r w:rsidRPr="008E667C">
                        <w:rPr>
                          <w:color w:val="1F497D" w:themeColor="text2"/>
                          <w:sz w:val="22"/>
                          <w:szCs w:val="22"/>
                        </w:rPr>
                        <w:t>Welche Strecke laufe ich am Tag?</w:t>
                      </w:r>
                    </w:p>
                    <w:p w14:paraId="0B6B7C13" w14:textId="77777777" w:rsidR="003455D9" w:rsidRPr="008E667C" w:rsidRDefault="003455D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2"/>
                          <w:szCs w:val="22"/>
                        </w:rPr>
                      </w:pPr>
                      <w:r w:rsidRPr="008E667C">
                        <w:rPr>
                          <w:color w:val="1F497D" w:themeColor="text2"/>
                          <w:sz w:val="22"/>
                          <w:szCs w:val="22"/>
                        </w:rPr>
                        <w:t>Wie dick sind meine Fingernägel?</w:t>
                      </w:r>
                      <w:r w:rsidRPr="008E667C">
                        <w:rPr>
                          <w:noProof/>
                          <w:color w:val="1F497D" w:themeColor="text2"/>
                          <w:sz w:val="22"/>
                          <w:szCs w:val="22"/>
                          <w:lang w:eastAsia="de-DE"/>
                        </w:rPr>
                        <w:t xml:space="preserve"> </w:t>
                      </w:r>
                    </w:p>
                    <w:p w14:paraId="3583ABA3" w14:textId="77777777" w:rsidR="003455D9" w:rsidRPr="008E667C" w:rsidRDefault="003455D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2"/>
                          <w:szCs w:val="22"/>
                        </w:rPr>
                      </w:pPr>
                      <w:r w:rsidRPr="008E667C">
                        <w:rPr>
                          <w:color w:val="1F497D" w:themeColor="text2"/>
                          <w:sz w:val="22"/>
                          <w:szCs w:val="22"/>
                        </w:rPr>
                        <w:t>Wie lange sind meine Wimpern?</w:t>
                      </w:r>
                    </w:p>
                    <w:p w14:paraId="175C51AD" w14:textId="77777777" w:rsidR="003455D9" w:rsidRPr="008E667C" w:rsidRDefault="003455D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2"/>
                          <w:szCs w:val="22"/>
                        </w:rPr>
                      </w:pPr>
                      <w:r w:rsidRPr="008E667C">
                        <w:rPr>
                          <w:color w:val="1F497D" w:themeColor="text2"/>
                          <w:sz w:val="22"/>
                          <w:szCs w:val="22"/>
                        </w:rPr>
                        <w:t>Wie klein ist ein Staubkorn?</w:t>
                      </w:r>
                    </w:p>
                    <w:p w14:paraId="4BB61BEF" w14:textId="77777777" w:rsidR="003455D9" w:rsidRDefault="003455D9" w:rsidP="003455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2DB967" w14:textId="77777777" w:rsidR="003455D9" w:rsidRPr="00C81E41" w:rsidRDefault="003455D9" w:rsidP="00E10A90">
      <w:pPr>
        <w:spacing w:line="276" w:lineRule="auto"/>
        <w:jc w:val="both"/>
        <w:rPr>
          <w:sz w:val="22"/>
          <w:szCs w:val="22"/>
        </w:rPr>
      </w:pPr>
    </w:p>
    <w:p w14:paraId="692E6647" w14:textId="77777777" w:rsidR="003455D9" w:rsidRPr="00C81E41" w:rsidRDefault="003455D9" w:rsidP="00E10A90">
      <w:pPr>
        <w:spacing w:line="276" w:lineRule="auto"/>
        <w:jc w:val="both"/>
        <w:rPr>
          <w:sz w:val="22"/>
          <w:szCs w:val="22"/>
        </w:rPr>
      </w:pPr>
    </w:p>
    <w:p w14:paraId="3416A509" w14:textId="77777777" w:rsidR="003455D9" w:rsidRPr="00C81E41" w:rsidRDefault="003455D9" w:rsidP="00E10A90">
      <w:pPr>
        <w:spacing w:line="276" w:lineRule="auto"/>
        <w:jc w:val="both"/>
        <w:rPr>
          <w:sz w:val="22"/>
          <w:szCs w:val="22"/>
        </w:rPr>
      </w:pPr>
    </w:p>
    <w:p w14:paraId="63C60BAE" w14:textId="77777777" w:rsidR="003455D9" w:rsidRPr="00C81E41" w:rsidRDefault="003455D9" w:rsidP="00E10A90">
      <w:pPr>
        <w:spacing w:line="276" w:lineRule="auto"/>
        <w:jc w:val="both"/>
        <w:rPr>
          <w:sz w:val="22"/>
          <w:szCs w:val="22"/>
        </w:rPr>
      </w:pPr>
    </w:p>
    <w:p w14:paraId="3FBB0201" w14:textId="77777777" w:rsidR="003455D9" w:rsidRPr="00C81E41" w:rsidRDefault="003455D9" w:rsidP="00E10A90">
      <w:pPr>
        <w:spacing w:line="276" w:lineRule="auto"/>
        <w:jc w:val="both"/>
        <w:rPr>
          <w:sz w:val="22"/>
          <w:szCs w:val="22"/>
        </w:rPr>
      </w:pPr>
    </w:p>
    <w:p w14:paraId="0448BA82" w14:textId="77777777" w:rsidR="003455D9" w:rsidRPr="00C81E41" w:rsidRDefault="003455D9" w:rsidP="00E10A90">
      <w:pPr>
        <w:spacing w:line="276" w:lineRule="auto"/>
        <w:jc w:val="both"/>
        <w:rPr>
          <w:sz w:val="22"/>
          <w:szCs w:val="22"/>
        </w:rPr>
      </w:pPr>
    </w:p>
    <w:p w14:paraId="7527AE0B" w14:textId="77777777" w:rsidR="003455D9" w:rsidRPr="00C81E41" w:rsidRDefault="003455D9" w:rsidP="00E10A90">
      <w:pPr>
        <w:spacing w:line="276" w:lineRule="auto"/>
        <w:jc w:val="both"/>
        <w:rPr>
          <w:sz w:val="22"/>
          <w:szCs w:val="22"/>
        </w:rPr>
      </w:pPr>
    </w:p>
    <w:p w14:paraId="0E4CCB45" w14:textId="77777777" w:rsidR="003455D9" w:rsidRPr="00C81E41" w:rsidRDefault="003455D9" w:rsidP="003455D9">
      <w:pPr>
        <w:spacing w:line="360" w:lineRule="auto"/>
        <w:jc w:val="both"/>
        <w:rPr>
          <w:sz w:val="22"/>
          <w:szCs w:val="22"/>
        </w:rPr>
      </w:pPr>
      <w:r w:rsidRPr="00C81E41">
        <w:rPr>
          <w:sz w:val="22"/>
          <w:szCs w:val="22"/>
        </w:rPr>
        <w:t>Viele Fragen</w:t>
      </w:r>
      <w:r w:rsidR="00DF62E6">
        <w:rPr>
          <w:sz w:val="22"/>
          <w:szCs w:val="22"/>
        </w:rPr>
        <w:t>,</w:t>
      </w:r>
      <w:r w:rsidRPr="00C81E41">
        <w:rPr>
          <w:sz w:val="22"/>
          <w:szCs w:val="22"/>
        </w:rPr>
        <w:t xml:space="preserve"> die Sie sich vielleicht auch </w:t>
      </w:r>
      <w:r w:rsidR="001C7F09" w:rsidRPr="00C81E41">
        <w:rPr>
          <w:sz w:val="22"/>
          <w:szCs w:val="22"/>
        </w:rPr>
        <w:t xml:space="preserve">schon mal gestellt haben. </w:t>
      </w:r>
    </w:p>
    <w:p w14:paraId="331EBF81" w14:textId="77777777" w:rsidR="003455D9" w:rsidRPr="00C81E41" w:rsidRDefault="003455D9" w:rsidP="003455D9">
      <w:pPr>
        <w:spacing w:line="360" w:lineRule="auto"/>
        <w:jc w:val="both"/>
        <w:rPr>
          <w:sz w:val="22"/>
          <w:szCs w:val="22"/>
        </w:rPr>
      </w:pPr>
      <w:r w:rsidRPr="00C81E41">
        <w:rPr>
          <w:sz w:val="22"/>
          <w:szCs w:val="22"/>
        </w:rPr>
        <w:t xml:space="preserve">Die Mathematik kann uns helfen diese Fragen zu beantworten. </w:t>
      </w:r>
      <w:r w:rsidR="001C7F09" w:rsidRPr="00C81E41">
        <w:rPr>
          <w:sz w:val="22"/>
          <w:szCs w:val="22"/>
        </w:rPr>
        <w:t xml:space="preserve">Dazu gibt es verschiedene Messinstrumente und Rechnungen. </w:t>
      </w:r>
    </w:p>
    <w:p w14:paraId="3DA57C80" w14:textId="77777777" w:rsidR="003455D9" w:rsidRPr="00C81E41" w:rsidRDefault="003455D9" w:rsidP="003455D9">
      <w:pPr>
        <w:spacing w:line="360" w:lineRule="auto"/>
        <w:jc w:val="both"/>
        <w:rPr>
          <w:sz w:val="22"/>
          <w:szCs w:val="22"/>
        </w:rPr>
      </w:pPr>
      <w:r w:rsidRPr="00C81E41">
        <w:rPr>
          <w:sz w:val="22"/>
          <w:szCs w:val="22"/>
        </w:rPr>
        <w:t>Die Antwort</w:t>
      </w:r>
      <w:r w:rsidR="00DF62E6">
        <w:rPr>
          <w:sz w:val="22"/>
          <w:szCs w:val="22"/>
        </w:rPr>
        <w:t>en auf die Fragen oben werden</w:t>
      </w:r>
      <w:r w:rsidRPr="00C81E41">
        <w:rPr>
          <w:sz w:val="22"/>
          <w:szCs w:val="22"/>
        </w:rPr>
        <w:t xml:space="preserve"> immer eine Zahl und eine Einheit beinhalten.</w:t>
      </w:r>
    </w:p>
    <w:p w14:paraId="10A5FCAA" w14:textId="77777777" w:rsidR="004243CD" w:rsidRPr="00C81E41" w:rsidRDefault="003455D9" w:rsidP="00E10A90">
      <w:pPr>
        <w:spacing w:line="276" w:lineRule="auto"/>
        <w:jc w:val="both"/>
        <w:rPr>
          <w:sz w:val="22"/>
          <w:szCs w:val="22"/>
        </w:rPr>
      </w:pPr>
      <w:r w:rsidRPr="00C81E41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F3F303" wp14:editId="37BEA3AA">
                <wp:simplePos x="0" y="0"/>
                <wp:positionH relativeFrom="column">
                  <wp:posOffset>946932</wp:posOffset>
                </wp:positionH>
                <wp:positionV relativeFrom="paragraph">
                  <wp:posOffset>87972</wp:posOffset>
                </wp:positionV>
                <wp:extent cx="2876843" cy="1357532"/>
                <wp:effectExtent l="0" t="0" r="19050" b="14605"/>
                <wp:wrapNone/>
                <wp:docPr id="8" name="Gefaltete Eck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843" cy="1357532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AF2B9" w14:textId="77777777" w:rsidR="003455D9" w:rsidRDefault="003455D9" w:rsidP="003455D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km</w:t>
                            </w:r>
                          </w:p>
                          <w:p w14:paraId="6DAE6DC2" w14:textId="77777777" w:rsidR="003455D9" w:rsidRDefault="003455D9" w:rsidP="003455D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7B5A16A" w14:textId="77777777" w:rsidR="003455D9" w:rsidRDefault="003455D9" w:rsidP="003455D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DFE35BF" w14:textId="77777777" w:rsidR="003455D9" w:rsidRDefault="003455D9" w:rsidP="003455D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Zahl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Einheit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3F30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Gefaltete Ecke 8" o:spid="_x0000_s1037" type="#_x0000_t65" style="position:absolute;left:0;text-align:left;margin-left:74.55pt;margin-top:6.95pt;width:226.5pt;height:10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" adj="18000" fillcolor="white [3201]" strokecolor="#4bacc6 [3208]" strokeweight="2pt">
                <v:textbox>
                  <w:txbxContent>
                    <w:p w14:paraId="3F2AF2B9" w14:textId="77777777" w:rsidR="003455D9" w:rsidRDefault="003455D9" w:rsidP="003455D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4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km</w:t>
                      </w:r>
                    </w:p>
                    <w:p w14:paraId="6DAE6DC2" w14:textId="77777777" w:rsidR="003455D9" w:rsidRDefault="003455D9" w:rsidP="003455D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7B5A16A" w14:textId="77777777" w:rsidR="003455D9" w:rsidRDefault="003455D9" w:rsidP="003455D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DFE35BF" w14:textId="77777777" w:rsidR="003455D9" w:rsidRDefault="003455D9" w:rsidP="003455D9">
                      <w:pPr>
                        <w:jc w:val="center"/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Zahl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Einheit</w:t>
                      </w:r>
                    </w:p>
                  </w:txbxContent>
                </v:textbox>
              </v:shape>
            </w:pict>
          </mc:Fallback>
        </mc:AlternateContent>
      </w:r>
    </w:p>
    <w:p w14:paraId="4ADAC825" w14:textId="77777777" w:rsidR="004243CD" w:rsidRPr="00C81E41" w:rsidRDefault="004243CD" w:rsidP="00E10A90">
      <w:pPr>
        <w:spacing w:line="276" w:lineRule="auto"/>
        <w:jc w:val="both"/>
        <w:rPr>
          <w:sz w:val="22"/>
          <w:szCs w:val="22"/>
        </w:rPr>
      </w:pPr>
    </w:p>
    <w:p w14:paraId="463D0ABC" w14:textId="77777777" w:rsidR="004243CD" w:rsidRPr="00C81E41" w:rsidRDefault="003455D9" w:rsidP="00BF021C">
      <w:pPr>
        <w:spacing w:line="240" w:lineRule="exact"/>
        <w:rPr>
          <w:sz w:val="22"/>
          <w:szCs w:val="22"/>
        </w:rPr>
      </w:pPr>
      <w:r w:rsidRPr="00C81E41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9987FA" wp14:editId="480245C8">
                <wp:simplePos x="0" y="0"/>
                <wp:positionH relativeFrom="column">
                  <wp:posOffset>2588138</wp:posOffset>
                </wp:positionH>
                <wp:positionV relativeFrom="paragraph">
                  <wp:posOffset>131861</wp:posOffset>
                </wp:positionV>
                <wp:extent cx="510003" cy="221517"/>
                <wp:effectExtent l="0" t="26987" r="34607" b="15558"/>
                <wp:wrapNone/>
                <wp:docPr id="12" name="Pfeil nach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003" cy="221517"/>
                        </a:xfrm>
                        <a:prstGeom prst="rightArrow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D74E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2" o:spid="_x0000_s1026" type="#_x0000_t13" style="position:absolute;margin-left:203.8pt;margin-top:10.4pt;width:40.15pt;height:17.4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" adj="16909" fillcolor="#4bacc6" strokecolor="#4bacc6" strokeweight="2pt"/>
            </w:pict>
          </mc:Fallback>
        </mc:AlternateContent>
      </w:r>
      <w:r w:rsidRPr="00C81E41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3BD9D5" wp14:editId="0520817F">
                <wp:simplePos x="0" y="0"/>
                <wp:positionH relativeFrom="column">
                  <wp:posOffset>1594045</wp:posOffset>
                </wp:positionH>
                <wp:positionV relativeFrom="paragraph">
                  <wp:posOffset>127976</wp:posOffset>
                </wp:positionV>
                <wp:extent cx="510003" cy="221517"/>
                <wp:effectExtent l="0" t="26987" r="34607" b="15558"/>
                <wp:wrapNone/>
                <wp:docPr id="9" name="Pfeil nach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003" cy="221517"/>
                        </a:xfrm>
                        <a:prstGeom prst="rightArrow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32554" id="Pfeil nach rechts 9" o:spid="_x0000_s1026" type="#_x0000_t13" style="position:absolute;margin-left:125.5pt;margin-top:10.1pt;width:40.15pt;height:17.4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" adj="16909" fillcolor="#4bacc6 [3208]" strokecolor="#4bacc6 [3208]" strokeweight="2pt"/>
            </w:pict>
          </mc:Fallback>
        </mc:AlternateContent>
      </w:r>
    </w:p>
    <w:p w14:paraId="2ED1993A" w14:textId="77777777" w:rsidR="004243CD" w:rsidRPr="00C81E41" w:rsidRDefault="004243CD" w:rsidP="00BF021C">
      <w:pPr>
        <w:spacing w:line="240" w:lineRule="exact"/>
        <w:rPr>
          <w:sz w:val="22"/>
          <w:szCs w:val="22"/>
        </w:rPr>
      </w:pPr>
    </w:p>
    <w:p w14:paraId="39F01220" w14:textId="77777777" w:rsidR="004243CD" w:rsidRPr="00C81E41" w:rsidRDefault="004243CD" w:rsidP="00BF021C">
      <w:pPr>
        <w:spacing w:line="240" w:lineRule="exact"/>
        <w:rPr>
          <w:sz w:val="22"/>
          <w:szCs w:val="22"/>
        </w:rPr>
      </w:pPr>
    </w:p>
    <w:p w14:paraId="49F4171D" w14:textId="77777777" w:rsidR="003455D9" w:rsidRPr="00C81E41" w:rsidRDefault="003455D9" w:rsidP="00BF021C">
      <w:pPr>
        <w:spacing w:line="240" w:lineRule="exact"/>
        <w:rPr>
          <w:sz w:val="22"/>
          <w:szCs w:val="22"/>
        </w:rPr>
      </w:pPr>
    </w:p>
    <w:p w14:paraId="342783EF" w14:textId="77777777" w:rsidR="003455D9" w:rsidRPr="00C81E41" w:rsidRDefault="003455D9" w:rsidP="00BF021C">
      <w:pPr>
        <w:spacing w:line="240" w:lineRule="exact"/>
        <w:rPr>
          <w:sz w:val="22"/>
          <w:szCs w:val="22"/>
        </w:rPr>
      </w:pPr>
    </w:p>
    <w:p w14:paraId="6AFD3DD7" w14:textId="77777777" w:rsidR="003455D9" w:rsidRPr="00C81E41" w:rsidRDefault="003455D9" w:rsidP="00BF021C">
      <w:pPr>
        <w:spacing w:line="240" w:lineRule="exact"/>
        <w:rPr>
          <w:sz w:val="22"/>
          <w:szCs w:val="22"/>
        </w:rPr>
      </w:pPr>
    </w:p>
    <w:p w14:paraId="103A4F07" w14:textId="77777777" w:rsidR="003455D9" w:rsidRPr="00C81E41" w:rsidRDefault="003455D9" w:rsidP="00BF021C">
      <w:pPr>
        <w:spacing w:line="240" w:lineRule="exact"/>
        <w:rPr>
          <w:sz w:val="22"/>
          <w:szCs w:val="22"/>
        </w:rPr>
      </w:pPr>
    </w:p>
    <w:p w14:paraId="27F68501" w14:textId="77777777" w:rsidR="00C81E41" w:rsidRDefault="00C81E41" w:rsidP="001B73E1">
      <w:pPr>
        <w:spacing w:line="360" w:lineRule="auto"/>
        <w:rPr>
          <w:sz w:val="22"/>
          <w:szCs w:val="22"/>
        </w:rPr>
      </w:pPr>
    </w:p>
    <w:p w14:paraId="37593973" w14:textId="77777777" w:rsidR="004243CD" w:rsidRPr="00C81E41" w:rsidRDefault="001B73E1" w:rsidP="001B73E1">
      <w:pPr>
        <w:spacing w:line="360" w:lineRule="auto"/>
        <w:rPr>
          <w:sz w:val="22"/>
          <w:szCs w:val="22"/>
        </w:rPr>
      </w:pPr>
      <w:r w:rsidRPr="00C81E41">
        <w:rPr>
          <w:sz w:val="22"/>
          <w:szCs w:val="22"/>
        </w:rPr>
        <w:t xml:space="preserve">Im Leben brauchen wir unterschiedliche Einheiten, da manche </w:t>
      </w:r>
      <w:r w:rsidR="001C7F09" w:rsidRPr="00C81E41">
        <w:rPr>
          <w:sz w:val="22"/>
          <w:szCs w:val="22"/>
        </w:rPr>
        <w:t xml:space="preserve">Dinge </w:t>
      </w:r>
      <w:r w:rsidRPr="00C81E41">
        <w:rPr>
          <w:sz w:val="22"/>
          <w:szCs w:val="22"/>
        </w:rPr>
        <w:t xml:space="preserve">sehr groß und andere wiederum sehr klein sind. </w:t>
      </w:r>
    </w:p>
    <w:p w14:paraId="74FDD28E" w14:textId="77777777" w:rsidR="001B73E1" w:rsidRPr="00C81E41" w:rsidRDefault="001C7F09" w:rsidP="001B73E1">
      <w:pPr>
        <w:spacing w:line="360" w:lineRule="auto"/>
        <w:rPr>
          <w:sz w:val="22"/>
          <w:szCs w:val="22"/>
        </w:rPr>
      </w:pPr>
      <w:r w:rsidRPr="00C81E41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1492B1" wp14:editId="6F4C7AEC">
                <wp:simplePos x="0" y="0"/>
                <wp:positionH relativeFrom="column">
                  <wp:posOffset>-20955</wp:posOffset>
                </wp:positionH>
                <wp:positionV relativeFrom="paragraph">
                  <wp:posOffset>309880</wp:posOffset>
                </wp:positionV>
                <wp:extent cx="4704080" cy="707390"/>
                <wp:effectExtent l="57150" t="57150" r="58420" b="54610"/>
                <wp:wrapTight wrapText="bothSides">
                  <wp:wrapPolygon edited="0">
                    <wp:start x="0" y="-1745"/>
                    <wp:lineTo x="-262" y="-582"/>
                    <wp:lineTo x="-262" y="18032"/>
                    <wp:lineTo x="0" y="22686"/>
                    <wp:lineTo x="21518" y="22686"/>
                    <wp:lineTo x="21781" y="18032"/>
                    <wp:lineTo x="21781" y="8725"/>
                    <wp:lineTo x="21518" y="0"/>
                    <wp:lineTo x="21518" y="-1745"/>
                    <wp:lineTo x="0" y="-1745"/>
                  </wp:wrapPolygon>
                </wp:wrapTight>
                <wp:docPr id="18" name="Abgerundetes 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080" cy="70739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BF96E27" w14:textId="77777777" w:rsidR="001B73E1" w:rsidRPr="00C81E41" w:rsidRDefault="001B73E1" w:rsidP="001B73E1">
                            <w:pPr>
                              <w:pStyle w:val="TabelleKopflinks"/>
                              <w:ind w:firstLine="360"/>
                              <w:rPr>
                                <w:sz w:val="22"/>
                                <w:szCs w:val="22"/>
                              </w:rPr>
                            </w:pPr>
                            <w:r w:rsidRPr="00C81E41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81E41">
                              <w:rPr>
                                <w:sz w:val="22"/>
                                <w:szCs w:val="22"/>
                              </w:rPr>
                              <w:t>Arbeitsauftrag:</w:t>
                            </w:r>
                          </w:p>
                          <w:p w14:paraId="6B039858" w14:textId="77777777" w:rsidR="001B73E1" w:rsidRPr="00C81E41" w:rsidRDefault="001B73E1" w:rsidP="00087B3C">
                            <w:pPr>
                              <w:pStyle w:val="TabelleKopflinks"/>
                              <w:numPr>
                                <w:ilvl w:val="0"/>
                                <w:numId w:val="33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C81E41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Füllen Sie die fehlenden Felder aus. </w:t>
                            </w:r>
                          </w:p>
                          <w:p w14:paraId="03F8616E" w14:textId="77777777" w:rsidR="001C7F09" w:rsidRPr="00C81E41" w:rsidRDefault="001C7F09" w:rsidP="00087B3C">
                            <w:pPr>
                              <w:pStyle w:val="TabelleKopflinks"/>
                              <w:numPr>
                                <w:ilvl w:val="0"/>
                                <w:numId w:val="33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C81E41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Kontrollieren Sie Ihre Lösung.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492B1" id="Abgerundetes Rechteck 18" o:spid="_x0000_s1038" style="position:absolute;margin-left:-1.65pt;margin-top:24.4pt;width:370.4pt;height:55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" fillcolor="#dce6f2" strokecolor="#4bacc6" strokeweight="1pt">
                <v:textbox>
                  <w:txbxContent>
                    <w:p w14:paraId="3BF96E27" w14:textId="77777777" w:rsidR="001B73E1" w:rsidRPr="00C81E41" w:rsidRDefault="001B73E1" w:rsidP="001B73E1">
                      <w:pPr>
                        <w:pStyle w:val="TabelleKopflinks"/>
                        <w:ind w:firstLine="360"/>
                        <w:rPr>
                          <w:sz w:val="22"/>
                          <w:szCs w:val="22"/>
                        </w:rPr>
                      </w:pPr>
                      <w:r w:rsidRPr="00C81E41"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 w:rsidRPr="00C81E41">
                        <w:rPr>
                          <w:sz w:val="22"/>
                          <w:szCs w:val="22"/>
                        </w:rPr>
                        <w:t>Arbeitsauftrag:</w:t>
                      </w:r>
                    </w:p>
                    <w:p w14:paraId="6B039858" w14:textId="77777777" w:rsidR="001B73E1" w:rsidRPr="00C81E41" w:rsidRDefault="001B73E1" w:rsidP="00087B3C">
                      <w:pPr>
                        <w:pStyle w:val="TabelleKopflinks"/>
                        <w:numPr>
                          <w:ilvl w:val="0"/>
                          <w:numId w:val="33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C81E41">
                        <w:rPr>
                          <w:b w:val="0"/>
                          <w:sz w:val="22"/>
                          <w:szCs w:val="22"/>
                        </w:rPr>
                        <w:t xml:space="preserve">Füllen Sie die fehlenden Felder aus. </w:t>
                      </w:r>
                    </w:p>
                    <w:p w14:paraId="03F8616E" w14:textId="77777777" w:rsidR="001C7F09" w:rsidRPr="00C81E41" w:rsidRDefault="001C7F09" w:rsidP="00087B3C">
                      <w:pPr>
                        <w:pStyle w:val="TabelleKopflinks"/>
                        <w:numPr>
                          <w:ilvl w:val="0"/>
                          <w:numId w:val="33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C81E41">
                        <w:rPr>
                          <w:b w:val="0"/>
                          <w:sz w:val="22"/>
                          <w:szCs w:val="22"/>
                        </w:rPr>
                        <w:t xml:space="preserve">Kontrollieren Sie Ihre Lösung.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FD1483" w:rsidRPr="00C81E41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87936" behindDoc="0" locked="0" layoutInCell="1" allowOverlap="1" wp14:anchorId="64149BC7" wp14:editId="05A91ECD">
            <wp:simplePos x="0" y="0"/>
            <wp:positionH relativeFrom="column">
              <wp:posOffset>156210</wp:posOffset>
            </wp:positionH>
            <wp:positionV relativeFrom="paragraph">
              <wp:posOffset>381586</wp:posOffset>
            </wp:positionV>
            <wp:extent cx="184150" cy="203200"/>
            <wp:effectExtent l="57150" t="57150" r="44450" b="44450"/>
            <wp:wrapTight wrapText="bothSides">
              <wp:wrapPolygon edited="0">
                <wp:start x="-6703" y="-6075"/>
                <wp:lineTo x="-6703" y="24300"/>
                <wp:lineTo x="24579" y="24300"/>
                <wp:lineTo x="24579" y="-6075"/>
                <wp:lineTo x="-6703" y="-6075"/>
              </wp:wrapPolygon>
            </wp:wrapTight>
            <wp:docPr id="19" name="Grafik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4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duotone>
                        <a:srgbClr val="4F81BD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03200"/>
                    </a:xfrm>
                    <a:prstGeom prst="rect">
                      <a:avLst/>
                    </a:prstGeom>
                    <a:solidFill>
                      <a:srgbClr val="4F81BD">
                        <a:lumMod val="20000"/>
                        <a:lumOff val="80000"/>
                      </a:srgbClr>
                    </a:solidFill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FD1483" w:rsidRPr="00C81E41">
        <w:rPr>
          <w:sz w:val="22"/>
          <w:szCs w:val="22"/>
        </w:rPr>
        <w:t xml:space="preserve">In der Tabelle finden Sie die wichtigsten Längeneinheiten. </w:t>
      </w:r>
    </w:p>
    <w:p w14:paraId="4883935D" w14:textId="77777777" w:rsidR="004243CD" w:rsidRPr="00C81E41" w:rsidRDefault="004243CD" w:rsidP="00BF021C">
      <w:pPr>
        <w:spacing w:line="240" w:lineRule="exact"/>
        <w:rPr>
          <w:sz w:val="22"/>
          <w:szCs w:val="22"/>
        </w:rPr>
      </w:pPr>
    </w:p>
    <w:tbl>
      <w:tblPr>
        <w:tblStyle w:val="Tabellenraster"/>
        <w:tblW w:w="7371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57"/>
        <w:gridCol w:w="2457"/>
        <w:gridCol w:w="2457"/>
      </w:tblGrid>
      <w:tr w:rsidR="004243CD" w:rsidRPr="00C81E41" w14:paraId="5CDE051A" w14:textId="77777777" w:rsidTr="001B73E1">
        <w:tc>
          <w:tcPr>
            <w:tcW w:w="2457" w:type="dxa"/>
            <w:shd w:val="clear" w:color="auto" w:fill="auto"/>
            <w:vAlign w:val="center"/>
          </w:tcPr>
          <w:p w14:paraId="7AB92156" w14:textId="77777777" w:rsidR="004243CD" w:rsidRPr="00C81E41" w:rsidRDefault="004243CD" w:rsidP="00B17A3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Einheit</w:t>
            </w:r>
          </w:p>
        </w:tc>
        <w:tc>
          <w:tcPr>
            <w:tcW w:w="2457" w:type="dxa"/>
            <w:vAlign w:val="center"/>
          </w:tcPr>
          <w:p w14:paraId="2B40D62E" w14:textId="77777777" w:rsidR="004243CD" w:rsidRPr="00C81E41" w:rsidRDefault="004243CD" w:rsidP="00B17A3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Bezeichnung</w:t>
            </w:r>
          </w:p>
        </w:tc>
        <w:tc>
          <w:tcPr>
            <w:tcW w:w="2457" w:type="dxa"/>
            <w:vAlign w:val="center"/>
          </w:tcPr>
          <w:p w14:paraId="716578F3" w14:textId="77777777" w:rsidR="004243CD" w:rsidRPr="00C81E41" w:rsidRDefault="004243CD" w:rsidP="00B17A3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Beispiel</w:t>
            </w:r>
          </w:p>
        </w:tc>
      </w:tr>
      <w:tr w:rsidR="004243CD" w:rsidRPr="00C81E41" w14:paraId="4809E483" w14:textId="77777777" w:rsidTr="001B73E1">
        <w:tc>
          <w:tcPr>
            <w:tcW w:w="2457" w:type="dxa"/>
            <w:shd w:val="clear" w:color="auto" w:fill="auto"/>
            <w:vAlign w:val="center"/>
          </w:tcPr>
          <w:p w14:paraId="4C7695FA" w14:textId="77777777" w:rsidR="004243CD" w:rsidRPr="00C81E41" w:rsidRDefault="001B73E1" w:rsidP="00B17A36">
            <w:pPr>
              <w:pStyle w:val="Textkrper"/>
              <w:jc w:val="left"/>
              <w:rPr>
                <w:sz w:val="22"/>
                <w:szCs w:val="22"/>
              </w:rPr>
            </w:pPr>
            <w:r w:rsidRPr="00C81E41">
              <w:rPr>
                <w:sz w:val="22"/>
                <w:szCs w:val="22"/>
              </w:rPr>
              <w:t>km</w:t>
            </w:r>
          </w:p>
        </w:tc>
        <w:tc>
          <w:tcPr>
            <w:tcW w:w="2457" w:type="dxa"/>
            <w:vAlign w:val="center"/>
          </w:tcPr>
          <w:p w14:paraId="7C64885C" w14:textId="77777777" w:rsidR="004243CD" w:rsidRPr="00C81E41" w:rsidRDefault="004243CD" w:rsidP="00B17A36">
            <w:pPr>
              <w:pStyle w:val="Textkrper"/>
              <w:jc w:val="left"/>
              <w:rPr>
                <w:sz w:val="22"/>
                <w:szCs w:val="22"/>
              </w:rPr>
            </w:pPr>
          </w:p>
        </w:tc>
        <w:tc>
          <w:tcPr>
            <w:tcW w:w="2457" w:type="dxa"/>
            <w:vAlign w:val="center"/>
          </w:tcPr>
          <w:p w14:paraId="37D02AE2" w14:textId="77777777" w:rsidR="004243CD" w:rsidRPr="00C81E41" w:rsidRDefault="004243CD" w:rsidP="00B17A36">
            <w:pPr>
              <w:pStyle w:val="Textkrper"/>
              <w:jc w:val="left"/>
              <w:rPr>
                <w:sz w:val="22"/>
                <w:szCs w:val="22"/>
              </w:rPr>
            </w:pPr>
          </w:p>
        </w:tc>
      </w:tr>
      <w:tr w:rsidR="004243CD" w:rsidRPr="00C81E41" w14:paraId="5AF8B7EB" w14:textId="77777777" w:rsidTr="001B73E1">
        <w:tc>
          <w:tcPr>
            <w:tcW w:w="2457" w:type="dxa"/>
            <w:shd w:val="clear" w:color="auto" w:fill="auto"/>
            <w:vAlign w:val="center"/>
          </w:tcPr>
          <w:p w14:paraId="3E904936" w14:textId="77777777" w:rsidR="004243CD" w:rsidRPr="00C81E41" w:rsidRDefault="001B73E1" w:rsidP="00B17A36">
            <w:pPr>
              <w:pStyle w:val="Textkrper"/>
              <w:jc w:val="left"/>
              <w:rPr>
                <w:sz w:val="22"/>
                <w:szCs w:val="22"/>
              </w:rPr>
            </w:pPr>
            <w:r w:rsidRPr="00C81E41">
              <w:rPr>
                <w:sz w:val="22"/>
                <w:szCs w:val="22"/>
              </w:rPr>
              <w:t>m</w:t>
            </w:r>
          </w:p>
        </w:tc>
        <w:tc>
          <w:tcPr>
            <w:tcW w:w="2457" w:type="dxa"/>
            <w:vAlign w:val="center"/>
          </w:tcPr>
          <w:p w14:paraId="40556B5E" w14:textId="77777777" w:rsidR="004243CD" w:rsidRPr="00C81E41" w:rsidRDefault="004243CD" w:rsidP="00B17A36">
            <w:pPr>
              <w:pStyle w:val="Textkrper"/>
              <w:jc w:val="left"/>
              <w:rPr>
                <w:sz w:val="22"/>
                <w:szCs w:val="22"/>
              </w:rPr>
            </w:pPr>
          </w:p>
        </w:tc>
        <w:tc>
          <w:tcPr>
            <w:tcW w:w="2457" w:type="dxa"/>
            <w:vAlign w:val="center"/>
          </w:tcPr>
          <w:p w14:paraId="2804CB51" w14:textId="77777777" w:rsidR="004243CD" w:rsidRPr="00C81E41" w:rsidRDefault="004243CD" w:rsidP="00B17A36">
            <w:pPr>
              <w:pStyle w:val="Textkrper"/>
              <w:jc w:val="left"/>
              <w:rPr>
                <w:sz w:val="22"/>
                <w:szCs w:val="22"/>
              </w:rPr>
            </w:pPr>
          </w:p>
        </w:tc>
      </w:tr>
      <w:tr w:rsidR="004243CD" w:rsidRPr="00C81E41" w14:paraId="033492D1" w14:textId="77777777" w:rsidTr="001B73E1">
        <w:tc>
          <w:tcPr>
            <w:tcW w:w="2457" w:type="dxa"/>
            <w:shd w:val="clear" w:color="auto" w:fill="auto"/>
            <w:vAlign w:val="center"/>
          </w:tcPr>
          <w:p w14:paraId="12B495E1" w14:textId="77777777" w:rsidR="004243CD" w:rsidRPr="00C81E41" w:rsidRDefault="001B73E1" w:rsidP="00B17A36">
            <w:pPr>
              <w:pStyle w:val="Textkrper"/>
              <w:jc w:val="left"/>
              <w:rPr>
                <w:sz w:val="22"/>
                <w:szCs w:val="22"/>
              </w:rPr>
            </w:pPr>
            <w:proofErr w:type="spellStart"/>
            <w:r w:rsidRPr="00C81E41">
              <w:rPr>
                <w:sz w:val="22"/>
                <w:szCs w:val="22"/>
              </w:rPr>
              <w:t>dm</w:t>
            </w:r>
            <w:proofErr w:type="spellEnd"/>
          </w:p>
        </w:tc>
        <w:tc>
          <w:tcPr>
            <w:tcW w:w="2457" w:type="dxa"/>
            <w:vAlign w:val="center"/>
          </w:tcPr>
          <w:p w14:paraId="34E6949B" w14:textId="77777777" w:rsidR="004243CD" w:rsidRPr="00C81E41" w:rsidRDefault="004243CD" w:rsidP="00B17A36">
            <w:pPr>
              <w:pStyle w:val="Textkrper"/>
              <w:jc w:val="left"/>
              <w:rPr>
                <w:sz w:val="22"/>
                <w:szCs w:val="22"/>
              </w:rPr>
            </w:pPr>
          </w:p>
        </w:tc>
        <w:tc>
          <w:tcPr>
            <w:tcW w:w="2457" w:type="dxa"/>
            <w:vAlign w:val="center"/>
          </w:tcPr>
          <w:p w14:paraId="0CDFDD2C" w14:textId="77777777" w:rsidR="004243CD" w:rsidRPr="00C81E41" w:rsidRDefault="004243CD" w:rsidP="00B17A36">
            <w:pPr>
              <w:pStyle w:val="Textkrper"/>
              <w:jc w:val="left"/>
              <w:rPr>
                <w:sz w:val="22"/>
                <w:szCs w:val="22"/>
              </w:rPr>
            </w:pPr>
          </w:p>
        </w:tc>
      </w:tr>
      <w:tr w:rsidR="001B73E1" w:rsidRPr="00C81E41" w14:paraId="315CF337" w14:textId="77777777" w:rsidTr="001B73E1">
        <w:tc>
          <w:tcPr>
            <w:tcW w:w="2457" w:type="dxa"/>
            <w:shd w:val="clear" w:color="auto" w:fill="auto"/>
            <w:vAlign w:val="center"/>
          </w:tcPr>
          <w:p w14:paraId="12F10763" w14:textId="77777777" w:rsidR="001B73E1" w:rsidRPr="00C81E41" w:rsidRDefault="001B73E1" w:rsidP="00B17A36">
            <w:pPr>
              <w:pStyle w:val="Textkrper"/>
              <w:jc w:val="left"/>
              <w:rPr>
                <w:sz w:val="22"/>
                <w:szCs w:val="22"/>
              </w:rPr>
            </w:pPr>
            <w:r w:rsidRPr="00C81E41">
              <w:rPr>
                <w:sz w:val="22"/>
                <w:szCs w:val="22"/>
              </w:rPr>
              <w:t>cm</w:t>
            </w:r>
          </w:p>
        </w:tc>
        <w:tc>
          <w:tcPr>
            <w:tcW w:w="2457" w:type="dxa"/>
            <w:vAlign w:val="center"/>
          </w:tcPr>
          <w:p w14:paraId="43B521EE" w14:textId="77777777" w:rsidR="001B73E1" w:rsidRPr="00C81E41" w:rsidRDefault="001B73E1" w:rsidP="00B17A36">
            <w:pPr>
              <w:pStyle w:val="Textkrper"/>
              <w:jc w:val="left"/>
              <w:rPr>
                <w:sz w:val="22"/>
                <w:szCs w:val="22"/>
              </w:rPr>
            </w:pPr>
          </w:p>
        </w:tc>
        <w:tc>
          <w:tcPr>
            <w:tcW w:w="2457" w:type="dxa"/>
            <w:vAlign w:val="center"/>
          </w:tcPr>
          <w:p w14:paraId="16E38473" w14:textId="77777777" w:rsidR="001B73E1" w:rsidRPr="00C81E41" w:rsidRDefault="001B73E1" w:rsidP="00B17A36">
            <w:pPr>
              <w:pStyle w:val="Textkrper"/>
              <w:jc w:val="left"/>
              <w:rPr>
                <w:sz w:val="22"/>
                <w:szCs w:val="22"/>
              </w:rPr>
            </w:pPr>
          </w:p>
        </w:tc>
      </w:tr>
      <w:tr w:rsidR="001B73E1" w:rsidRPr="00C81E41" w14:paraId="710C2F5C" w14:textId="77777777" w:rsidTr="001B73E1">
        <w:tc>
          <w:tcPr>
            <w:tcW w:w="2457" w:type="dxa"/>
            <w:shd w:val="clear" w:color="auto" w:fill="auto"/>
            <w:vAlign w:val="center"/>
          </w:tcPr>
          <w:p w14:paraId="55EB4ABD" w14:textId="77777777" w:rsidR="001B73E1" w:rsidRPr="00C81E41" w:rsidRDefault="001B73E1" w:rsidP="00B17A36">
            <w:pPr>
              <w:pStyle w:val="Textkrper"/>
              <w:jc w:val="left"/>
              <w:rPr>
                <w:sz w:val="22"/>
                <w:szCs w:val="22"/>
              </w:rPr>
            </w:pPr>
            <w:r w:rsidRPr="00C81E41">
              <w:rPr>
                <w:sz w:val="22"/>
                <w:szCs w:val="22"/>
              </w:rPr>
              <w:t>mm</w:t>
            </w:r>
          </w:p>
        </w:tc>
        <w:tc>
          <w:tcPr>
            <w:tcW w:w="2457" w:type="dxa"/>
            <w:vAlign w:val="center"/>
          </w:tcPr>
          <w:p w14:paraId="3E9F129F" w14:textId="77777777" w:rsidR="001B73E1" w:rsidRPr="00C81E41" w:rsidRDefault="001B73E1" w:rsidP="00B17A36">
            <w:pPr>
              <w:pStyle w:val="Textkrper"/>
              <w:jc w:val="left"/>
              <w:rPr>
                <w:sz w:val="22"/>
                <w:szCs w:val="22"/>
              </w:rPr>
            </w:pPr>
          </w:p>
        </w:tc>
        <w:tc>
          <w:tcPr>
            <w:tcW w:w="2457" w:type="dxa"/>
            <w:vAlign w:val="center"/>
          </w:tcPr>
          <w:p w14:paraId="779A2F0E" w14:textId="77777777" w:rsidR="001B73E1" w:rsidRPr="00C81E41" w:rsidRDefault="001B73E1" w:rsidP="00B17A36">
            <w:pPr>
              <w:pStyle w:val="Textkrper"/>
              <w:jc w:val="left"/>
              <w:rPr>
                <w:sz w:val="22"/>
                <w:szCs w:val="22"/>
              </w:rPr>
            </w:pPr>
          </w:p>
        </w:tc>
      </w:tr>
    </w:tbl>
    <w:p w14:paraId="6C84F0A1" w14:textId="7BB4229F" w:rsidR="004243CD" w:rsidRDefault="00585AEE" w:rsidP="00BF021C">
      <w:pPr>
        <w:spacing w:line="240" w:lineRule="exact"/>
      </w:pPr>
      <w:r>
        <w:br w:type="page"/>
      </w:r>
    </w:p>
    <w:p w14:paraId="3B92EA91" w14:textId="261E3ED8" w:rsidR="00BF021C" w:rsidRPr="008E667C" w:rsidRDefault="002260B5" w:rsidP="00FD1483">
      <w:pPr>
        <w:pStyle w:val="Listenabsatz"/>
        <w:numPr>
          <w:ilvl w:val="0"/>
          <w:numId w:val="35"/>
        </w:numPr>
        <w:spacing w:line="240" w:lineRule="exact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260B5">
        <w:rPr>
          <w:rFonts w:ascii="Times New Roman" w:eastAsia="Calibri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0F5B77" wp14:editId="1C34B887">
                <wp:simplePos x="0" y="0"/>
                <wp:positionH relativeFrom="column">
                  <wp:posOffset>5200650</wp:posOffset>
                </wp:positionH>
                <wp:positionV relativeFrom="paragraph">
                  <wp:posOffset>1247775</wp:posOffset>
                </wp:positionV>
                <wp:extent cx="1358900" cy="749300"/>
                <wp:effectExtent l="57150" t="57150" r="50800" b="50800"/>
                <wp:wrapNone/>
                <wp:docPr id="17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8DC7922" w14:textId="77777777" w:rsidR="002260B5" w:rsidRDefault="002260B5" w:rsidP="002260B5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F5B77" id="Rechteck 23" o:spid="_x0000_s1039" style="position:absolute;left:0;text-align:left;margin-left:409.5pt;margin-top:98.25pt;width:107pt;height:5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28DC7922" w14:textId="77777777" w:rsidR="002260B5" w:rsidRDefault="002260B5" w:rsidP="002260B5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  <w:r w:rsidR="00FD1483" w:rsidRPr="008E667C">
        <w:rPr>
          <w:b/>
          <w:noProof/>
          <w:color w:val="4F81BD" w:themeColor="accent1"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D97D3C8" wp14:editId="34A47719">
                <wp:simplePos x="0" y="0"/>
                <wp:positionH relativeFrom="column">
                  <wp:posOffset>-20955</wp:posOffset>
                </wp:positionH>
                <wp:positionV relativeFrom="paragraph">
                  <wp:posOffset>212725</wp:posOffset>
                </wp:positionV>
                <wp:extent cx="4867275" cy="707390"/>
                <wp:effectExtent l="57150" t="57150" r="47625" b="54610"/>
                <wp:wrapTight wrapText="bothSides">
                  <wp:wrapPolygon edited="0">
                    <wp:start x="0" y="-1745"/>
                    <wp:lineTo x="-254" y="-582"/>
                    <wp:lineTo x="-254" y="18032"/>
                    <wp:lineTo x="0" y="22686"/>
                    <wp:lineTo x="21473" y="22686"/>
                    <wp:lineTo x="21727" y="18032"/>
                    <wp:lineTo x="21727" y="8725"/>
                    <wp:lineTo x="21473" y="0"/>
                    <wp:lineTo x="21473" y="-1745"/>
                    <wp:lineTo x="0" y="-1745"/>
                  </wp:wrapPolygon>
                </wp:wrapTight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707390"/>
                          <a:chOff x="-1" y="0"/>
                          <a:chExt cx="4867421" cy="1068705"/>
                        </a:xfrm>
                      </wpg:grpSpPr>
                      <wps:wsp>
                        <wps:cNvPr id="22" name="Abgerundetes Rechteck 22"/>
                        <wps:cNvSpPr/>
                        <wps:spPr>
                          <a:xfrm>
                            <a:off x="-1" y="0"/>
                            <a:ext cx="4867421" cy="1068705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A4BA79D" w14:textId="77777777" w:rsidR="00FD1483" w:rsidRPr="00C81E41" w:rsidRDefault="00FD1483" w:rsidP="00FD1483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C81E41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036A0788" w14:textId="77777777" w:rsidR="00FD1483" w:rsidRPr="00C81E41" w:rsidRDefault="00FD1483" w:rsidP="00FD1483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Überlegen Sie, welche Längen passen könnten.</w:t>
                              </w:r>
                            </w:p>
                            <w:p w14:paraId="15AFA98D" w14:textId="77777777" w:rsidR="00FD1483" w:rsidRPr="00C81E41" w:rsidRDefault="00FD1483" w:rsidP="00FD148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Verbinden Sie die passenden Gegenstände mit den Längen.</w:t>
                              </w:r>
                            </w:p>
                            <w:p w14:paraId="0F084218" w14:textId="77777777" w:rsidR="00FD1483" w:rsidRPr="00875C55" w:rsidRDefault="00FD1483" w:rsidP="00FD148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47" y="84406"/>
                            <a:ext cx="184150" cy="2032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7D3C8" id="Gruppieren 24" o:spid="_x0000_s1040" style="position:absolute;left:0;text-align:left;margin-left:-1.65pt;margin-top:16.75pt;width:383.25pt;height:55.7pt;z-index:251693056;mso-width-relative:margin;mso-height-relative:margin" coordorigin="" coordsize="48674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">
                <v:roundrect id="Abgerundetes Rechteck 22" o:spid="_x0000_s1041" style="position:absolute;width:48674;height:106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" fillcolor="#dce6f2" strokecolor="#4bacc6" strokeweight="1pt">
                  <v:textbox>
                    <w:txbxContent>
                      <w:p w14:paraId="3A4BA79D" w14:textId="77777777" w:rsidR="00FD1483" w:rsidRPr="00C81E41" w:rsidRDefault="00FD1483" w:rsidP="00FD1483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C81E41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  <w:r w:rsidRPr="00C81E41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036A0788" w14:textId="77777777" w:rsidR="00FD1483" w:rsidRPr="00C81E41" w:rsidRDefault="00FD1483" w:rsidP="00FD1483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C81E41">
                          <w:rPr>
                            <w:b w:val="0"/>
                            <w:sz w:val="22"/>
                            <w:szCs w:val="22"/>
                          </w:rPr>
                          <w:t>Überlegen Sie, welche Längen passen könnten.</w:t>
                        </w:r>
                      </w:p>
                      <w:p w14:paraId="15AFA98D" w14:textId="77777777" w:rsidR="00FD1483" w:rsidRPr="00C81E41" w:rsidRDefault="00FD1483" w:rsidP="00FD1483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C81E41">
                          <w:rPr>
                            <w:b w:val="0"/>
                            <w:sz w:val="22"/>
                            <w:szCs w:val="22"/>
                          </w:rPr>
                          <w:t>Verbinden Sie die passenden Gegenstände mit den Längen.</w:t>
                        </w:r>
                      </w:p>
                      <w:p w14:paraId="0F084218" w14:textId="77777777" w:rsidR="00FD1483" w:rsidRPr="00875C55" w:rsidRDefault="00FD1483" w:rsidP="00FD1483">
                        <w:pPr>
                          <w:pStyle w:val="TabelleKopflinks"/>
                          <w:ind w:left="720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rafik 1429" o:spid="_x0000_s1042" type="#_x0000_t75" style="position:absolute;left:1969;top:844;width:184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" filled="t" fillcolor="#dce6f2">
                  <v:imagedata r:id="rId18" o:title="" recolortarget="#275791"/>
                </v:shape>
                <w10:wrap type="tight"/>
              </v:group>
            </w:pict>
          </mc:Fallback>
        </mc:AlternateContent>
      </w:r>
      <w:r w:rsidR="00FD1483" w:rsidRPr="008E667C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Einheiten zuordnen</w:t>
      </w:r>
    </w:p>
    <w:tbl>
      <w:tblPr>
        <w:tblStyle w:val="Tabellenraster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15"/>
        <w:gridCol w:w="3656"/>
      </w:tblGrid>
      <w:tr w:rsidR="00291E20" w:rsidRPr="00A410C8" w14:paraId="6466BEC5" w14:textId="77777777" w:rsidTr="00470C2A">
        <w:trPr>
          <w:trHeight w:val="1134"/>
        </w:trPr>
        <w:tc>
          <w:tcPr>
            <w:tcW w:w="3715" w:type="dxa"/>
            <w:shd w:val="clear" w:color="auto" w:fill="auto"/>
            <w:vAlign w:val="center"/>
          </w:tcPr>
          <w:p w14:paraId="0E3DA14F" w14:textId="77777777" w:rsidR="000C2E96" w:rsidRPr="00C81E41" w:rsidRDefault="000C2E96" w:rsidP="00B17A3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Kopfhörerkabel</w:t>
            </w:r>
            <w:r w:rsidR="00470C2A" w:rsidRPr="00C81E41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479D2F3" wp14:editId="709E7816">
                  <wp:extent cx="1079550" cy="720000"/>
                  <wp:effectExtent l="0" t="0" r="6350" b="4445"/>
                  <wp:docPr id="37" name="Bild 2" descr="Smartphone, Mobil, Handy, Musik, Hören, Kopfhö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rtphone, Mobil, Handy, Musik, Hören, Kopfhö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95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6D620500" w14:textId="77777777" w:rsidR="00291E20" w:rsidRPr="00C81E41" w:rsidRDefault="000C2E96" w:rsidP="000C2E96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6 mm</w:t>
            </w:r>
          </w:p>
        </w:tc>
      </w:tr>
      <w:tr w:rsidR="00291E20" w:rsidRPr="00A410C8" w14:paraId="406D49A0" w14:textId="77777777" w:rsidTr="00470C2A">
        <w:trPr>
          <w:trHeight w:val="1134"/>
        </w:trPr>
        <w:tc>
          <w:tcPr>
            <w:tcW w:w="3715" w:type="dxa"/>
            <w:shd w:val="clear" w:color="auto" w:fill="auto"/>
            <w:vAlign w:val="center"/>
          </w:tcPr>
          <w:p w14:paraId="54B16973" w14:textId="77777777" w:rsidR="000C2E96" w:rsidRPr="00C81E41" w:rsidRDefault="000C2E96" w:rsidP="00B17A3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Strecke einer 3 Stunden Wanderung</w:t>
            </w:r>
            <w:r w:rsidR="00470C2A" w:rsidRPr="00C81E41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A71CC98" wp14:editId="4AC2AC93">
                  <wp:extent cx="901148" cy="540000"/>
                  <wp:effectExtent l="0" t="0" r="0" b="0"/>
                  <wp:docPr id="50" name="Bild 1" descr="Wanderer, Rucksack, Wanderung, Weg, Pfad, Bergwand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nderer, Rucksack, Wanderung, Weg, Pfad, Bergwand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14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35275178" w14:textId="77777777" w:rsidR="00291E20" w:rsidRPr="00C81E41" w:rsidRDefault="000C2E96" w:rsidP="000C2E96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15,6 cm</w:t>
            </w:r>
          </w:p>
        </w:tc>
      </w:tr>
      <w:tr w:rsidR="00291E20" w:rsidRPr="00A410C8" w14:paraId="2651533C" w14:textId="77777777" w:rsidTr="000C2E96">
        <w:tc>
          <w:tcPr>
            <w:tcW w:w="3715" w:type="dxa"/>
            <w:shd w:val="clear" w:color="auto" w:fill="auto"/>
            <w:vAlign w:val="center"/>
          </w:tcPr>
          <w:p w14:paraId="3BAE6195" w14:textId="77777777" w:rsidR="000C2E96" w:rsidRPr="00C81E41" w:rsidRDefault="000C2E96" w:rsidP="00B17A3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Höhe der Tür</w:t>
            </w:r>
            <w:r w:rsidR="00470C2A" w:rsidRPr="00C81E41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9635693" wp14:editId="62FD10B4">
                  <wp:extent cx="534612" cy="720000"/>
                  <wp:effectExtent l="0" t="0" r="0" b="4445"/>
                  <wp:docPr id="59" name="Bild 1" descr="Haus, Front, Grün, Tür, Fenster, Eingang, Home, Wo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us, Front, Grün, Tür, Fenster, Eingang, Home, Woh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6"/>
                          <a:stretch/>
                        </pic:blipFill>
                        <pic:spPr bwMode="auto">
                          <a:xfrm>
                            <a:off x="0" y="0"/>
                            <a:ext cx="53461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2BE25E88" w14:textId="77777777" w:rsidR="00291E20" w:rsidRPr="00C81E41" w:rsidRDefault="000C2E96" w:rsidP="000C2E96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15 cm</w:t>
            </w:r>
          </w:p>
        </w:tc>
      </w:tr>
      <w:tr w:rsidR="000C2E96" w:rsidRPr="00A410C8" w14:paraId="5BEBC3E9" w14:textId="77777777" w:rsidTr="000C2E96">
        <w:tc>
          <w:tcPr>
            <w:tcW w:w="3715" w:type="dxa"/>
            <w:shd w:val="clear" w:color="auto" w:fill="auto"/>
            <w:vAlign w:val="center"/>
          </w:tcPr>
          <w:p w14:paraId="18F2F7BF" w14:textId="77777777" w:rsidR="000C2E96" w:rsidRPr="00C81E41" w:rsidRDefault="000C2E96" w:rsidP="00B17A3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Länge des Geodreiecks</w:t>
            </w:r>
            <w:r w:rsidR="00470C2A" w:rsidRPr="00C81E41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176B849" wp14:editId="62889BC3">
                  <wp:extent cx="718902" cy="360000"/>
                  <wp:effectExtent l="0" t="0" r="5080" b="2540"/>
                  <wp:docPr id="448" name="Bild 2" descr="Geodreieck, Geometrie, Mathematik, Winkel, Geometr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odreieck, Geometrie, Mathematik, Winkel, Geometr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0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3C1710C9" w14:textId="77777777" w:rsidR="000C2E96" w:rsidRPr="00C81E41" w:rsidRDefault="000C2E96" w:rsidP="000C2E96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 xml:space="preserve">12  </w:t>
            </w:r>
            <w:proofErr w:type="spellStart"/>
            <w:r w:rsidRPr="00C81E41">
              <w:rPr>
                <w:b/>
                <w:sz w:val="22"/>
                <w:szCs w:val="22"/>
              </w:rPr>
              <w:t>dm</w:t>
            </w:r>
            <w:proofErr w:type="spellEnd"/>
            <w:r w:rsidRPr="00C81E41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C2E96" w:rsidRPr="00A410C8" w14:paraId="5A5B5A97" w14:textId="77777777" w:rsidTr="000C2E96">
        <w:tc>
          <w:tcPr>
            <w:tcW w:w="3715" w:type="dxa"/>
            <w:shd w:val="clear" w:color="auto" w:fill="auto"/>
            <w:vAlign w:val="center"/>
          </w:tcPr>
          <w:p w14:paraId="7EC7BA20" w14:textId="77777777" w:rsidR="000C2E96" w:rsidRPr="00C81E41" w:rsidRDefault="000C2E96" w:rsidP="00B17A3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Bleistift</w:t>
            </w:r>
            <w:r w:rsidRPr="00C81E41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DCC807A" wp14:editId="19698CBC">
                  <wp:extent cx="582667" cy="720000"/>
                  <wp:effectExtent l="0" t="0" r="8255" b="4445"/>
                  <wp:docPr id="60" name="Bild 2" descr="Bleistift, Grün, Schrifttools, Schul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eistift, Grün, Schrifttools, Schul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6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4F3C60D3" w14:textId="77777777" w:rsidR="000C2E96" w:rsidRPr="00C81E41" w:rsidRDefault="000C2E96" w:rsidP="000C2E96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16 km</w:t>
            </w:r>
          </w:p>
        </w:tc>
      </w:tr>
      <w:tr w:rsidR="000C2E96" w:rsidRPr="00A410C8" w14:paraId="7DDCADC4" w14:textId="77777777" w:rsidTr="000C2E96">
        <w:tc>
          <w:tcPr>
            <w:tcW w:w="3715" w:type="dxa"/>
            <w:shd w:val="clear" w:color="auto" w:fill="auto"/>
            <w:vAlign w:val="center"/>
          </w:tcPr>
          <w:p w14:paraId="4397A2BE" w14:textId="09E649FD" w:rsidR="000C2E96" w:rsidRPr="00C81E41" w:rsidRDefault="000C2E96" w:rsidP="00B17A3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Dicke eines Handys</w:t>
            </w:r>
            <w:r w:rsidR="00470C2A" w:rsidRPr="00C81E41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148B58F" wp14:editId="5D69D756">
                  <wp:extent cx="580427" cy="540000"/>
                  <wp:effectExtent l="0" t="0" r="0" b="0"/>
                  <wp:docPr id="63" name="Bild 1" descr="Mobil, Telefon, Samsung, Musik, Technolo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, Telefon, Samsung, Musik, Technolog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8" b="38751"/>
                          <a:stretch/>
                        </pic:blipFill>
                        <pic:spPr bwMode="auto">
                          <a:xfrm>
                            <a:off x="0" y="0"/>
                            <a:ext cx="58042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2B4B2BD1" w14:textId="77777777" w:rsidR="000C2E96" w:rsidRPr="00C81E41" w:rsidRDefault="000C2E96" w:rsidP="000C2E96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C81E41">
              <w:rPr>
                <w:b/>
                <w:sz w:val="22"/>
                <w:szCs w:val="22"/>
              </w:rPr>
              <w:t>2 m</w:t>
            </w:r>
          </w:p>
        </w:tc>
      </w:tr>
    </w:tbl>
    <w:p w14:paraId="11AC6128" w14:textId="7563D868" w:rsidR="002C65F2" w:rsidRPr="008E667C" w:rsidRDefault="007411DF" w:rsidP="00470C2A">
      <w:pPr>
        <w:pStyle w:val="berschrift2"/>
        <w:numPr>
          <w:ilvl w:val="0"/>
          <w:numId w:val="35"/>
        </w:numPr>
        <w:spacing w:before="360"/>
        <w:rPr>
          <w:rFonts w:ascii="Source Sans Pro" w:hAnsi="Source Sans Pro"/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076D469" wp14:editId="028BDCE9">
                <wp:simplePos x="0" y="0"/>
                <wp:positionH relativeFrom="margin">
                  <wp:posOffset>175260</wp:posOffset>
                </wp:positionH>
                <wp:positionV relativeFrom="paragraph">
                  <wp:posOffset>608965</wp:posOffset>
                </wp:positionV>
                <wp:extent cx="4867275" cy="715010"/>
                <wp:effectExtent l="57150" t="57150" r="47625" b="46990"/>
                <wp:wrapTight wrapText="bothSides">
                  <wp:wrapPolygon edited="0">
                    <wp:start x="0" y="-1726"/>
                    <wp:lineTo x="-254" y="-575"/>
                    <wp:lineTo x="-254" y="17840"/>
                    <wp:lineTo x="0" y="22444"/>
                    <wp:lineTo x="21473" y="22444"/>
                    <wp:lineTo x="21727" y="17840"/>
                    <wp:lineTo x="21727" y="8632"/>
                    <wp:lineTo x="21473" y="0"/>
                    <wp:lineTo x="21473" y="-1726"/>
                    <wp:lineTo x="0" y="-1726"/>
                  </wp:wrapPolygon>
                </wp:wrapTight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715010"/>
                          <a:chOff x="-1" y="0"/>
                          <a:chExt cx="4867421" cy="922199"/>
                        </a:xfrm>
                      </wpg:grpSpPr>
                      <wps:wsp>
                        <wps:cNvPr id="26" name="Abgerundetes Rechteck 26"/>
                        <wps:cNvSpPr/>
                        <wps:spPr>
                          <a:xfrm>
                            <a:off x="-1" y="0"/>
                            <a:ext cx="4867421" cy="922199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003E552D" w14:textId="77777777" w:rsidR="00FD1483" w:rsidRPr="00C81E41" w:rsidRDefault="00FD1483" w:rsidP="00FD1483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C81E41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72564ACE" w14:textId="77777777" w:rsidR="00FD1483" w:rsidRPr="00C81E41" w:rsidRDefault="00AD2379" w:rsidP="00FD1483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Finden Sie ein </w:t>
                              </w:r>
                              <w:r w:rsidR="00FD1483"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Beispiel, das etwa der angegebenen Länge entspricht. </w:t>
                              </w:r>
                            </w:p>
                            <w:p w14:paraId="7380A829" w14:textId="77777777" w:rsidR="00FD1483" w:rsidRPr="00C81E41" w:rsidRDefault="00FD1483" w:rsidP="00FD148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Tragen Sie dieses in freie Feld ein.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47" y="84406"/>
                            <a:ext cx="184150" cy="2032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6D469" id="Gruppieren 25" o:spid="_x0000_s1043" style="position:absolute;left:0;text-align:left;margin-left:13.8pt;margin-top:47.95pt;width:383.25pt;height:56.3pt;z-index:251695104;mso-position-horizontal-relative:margin;mso-width-relative:margin;mso-height-relative:margin" coordorigin="" coordsize="48674,9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">
                <v:roundrect id="Abgerundetes Rechteck 26" o:spid="_x0000_s1044" style="position:absolute;width:48674;height:92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" fillcolor="#dce6f2" strokecolor="#4bacc6" strokeweight="1pt">
                  <v:textbox>
                    <w:txbxContent>
                      <w:p w14:paraId="003E552D" w14:textId="77777777" w:rsidR="00FD1483" w:rsidRPr="00C81E41" w:rsidRDefault="00FD1483" w:rsidP="00FD1483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C81E41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  <w:r w:rsidRPr="00C81E41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72564ACE" w14:textId="77777777" w:rsidR="00FD1483" w:rsidRPr="00C81E41" w:rsidRDefault="00AD2379" w:rsidP="00FD1483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C81E41">
                          <w:rPr>
                            <w:b w:val="0"/>
                            <w:sz w:val="22"/>
                            <w:szCs w:val="22"/>
                          </w:rPr>
                          <w:t xml:space="preserve">Finden Sie ein </w:t>
                        </w:r>
                        <w:r w:rsidR="00FD1483" w:rsidRPr="00C81E41">
                          <w:rPr>
                            <w:b w:val="0"/>
                            <w:sz w:val="22"/>
                            <w:szCs w:val="22"/>
                          </w:rPr>
                          <w:t xml:space="preserve">Beispiel, das etwa der angegebenen Länge entspricht. </w:t>
                        </w:r>
                      </w:p>
                      <w:p w14:paraId="7380A829" w14:textId="77777777" w:rsidR="00FD1483" w:rsidRPr="00C81E41" w:rsidRDefault="00FD1483" w:rsidP="00FD1483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C81E41">
                          <w:rPr>
                            <w:b w:val="0"/>
                            <w:sz w:val="22"/>
                            <w:szCs w:val="22"/>
                          </w:rPr>
                          <w:t xml:space="preserve">Tragen Sie dieses in freie Feld ein. </w:t>
                        </w:r>
                      </w:p>
                    </w:txbxContent>
                  </v:textbox>
                </v:roundrect>
                <v:shape id="Grafik 1429" o:spid="_x0000_s1045" type="#_x0000_t75" style="position:absolute;left:1969;top:844;width:184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" filled="t" fillcolor="#dce6f2">
                  <v:imagedata r:id="rId18" o:title="" recolortarget="#275791"/>
                </v:shape>
                <w10:wrap type="tight" anchorx="margin"/>
              </v:group>
            </w:pict>
          </mc:Fallback>
        </mc:AlternateContent>
      </w:r>
      <w:r w:rsidR="00FD1483" w:rsidRPr="008E667C">
        <w:rPr>
          <w:rFonts w:ascii="Source Sans Pro" w:hAnsi="Source Sans Pro"/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Beispiele finden</w:t>
      </w:r>
    </w:p>
    <w:p w14:paraId="1D17F2D5" w14:textId="37045A34" w:rsidR="00FD1483" w:rsidRPr="00FD1483" w:rsidRDefault="007411DF" w:rsidP="00470C2A">
      <w:pPr>
        <w:pStyle w:val="Textkrper"/>
        <w:spacing w:line="360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943DEF" wp14:editId="00DD9133">
                <wp:simplePos x="0" y="0"/>
                <wp:positionH relativeFrom="column">
                  <wp:posOffset>984138</wp:posOffset>
                </wp:positionH>
                <wp:positionV relativeFrom="paragraph">
                  <wp:posOffset>1045845</wp:posOffset>
                </wp:positionV>
                <wp:extent cx="3896139" cy="360000"/>
                <wp:effectExtent l="0" t="0" r="28575" b="21590"/>
                <wp:wrapNone/>
                <wp:docPr id="28" name="Horizontaler Bildlauf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39" cy="36000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5B7E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er Bildlauf 28" o:spid="_x0000_s1026" type="#_x0000_t98" style="position:absolute;margin-left:77.5pt;margin-top:82.35pt;width:306.8pt;height:2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" fillcolor="window" strokecolor="windowText" strokeweight="2pt"/>
            </w:pict>
          </mc:Fallback>
        </mc:AlternateContent>
      </w:r>
    </w:p>
    <w:p w14:paraId="3ACB8ACE" w14:textId="3BDDA5AA" w:rsidR="002C65F2" w:rsidRPr="00B90E35" w:rsidRDefault="00470C2A" w:rsidP="00B90E35">
      <w:pPr>
        <w:pStyle w:val="Textkrper"/>
        <w:numPr>
          <w:ilvl w:val="0"/>
          <w:numId w:val="34"/>
        </w:numPr>
        <w:spacing w:after="120" w:line="360" w:lineRule="auto"/>
        <w:ind w:left="714" w:hanging="357"/>
        <w:rPr>
          <w:sz w:val="22"/>
          <w:szCs w:val="22"/>
        </w:rPr>
      </w:pPr>
      <w:r w:rsidRPr="00B90E3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DE0C9" wp14:editId="346A345B">
                <wp:simplePos x="0" y="0"/>
                <wp:positionH relativeFrom="column">
                  <wp:posOffset>1010473</wp:posOffset>
                </wp:positionH>
                <wp:positionV relativeFrom="paragraph">
                  <wp:posOffset>209312</wp:posOffset>
                </wp:positionV>
                <wp:extent cx="3895090" cy="359410"/>
                <wp:effectExtent l="0" t="0" r="10160" b="21590"/>
                <wp:wrapNone/>
                <wp:docPr id="451" name="Horizontaler Bildlauf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090" cy="35941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AEAC4" id="Horizontaler Bildlauf 451" o:spid="_x0000_s1026" type="#_x0000_t98" style="position:absolute;margin-left:79.55pt;margin-top:16.5pt;width:306.7pt;height:2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" fillcolor="white [3201]" strokecolor="#4f81bd [3204]" strokeweight="2pt"/>
            </w:pict>
          </mc:Fallback>
        </mc:AlternateContent>
      </w:r>
      <w:r w:rsidR="002C65F2" w:rsidRPr="00B90E35">
        <w:rPr>
          <w:sz w:val="22"/>
          <w:szCs w:val="22"/>
        </w:rPr>
        <w:t>1 km</w:t>
      </w:r>
    </w:p>
    <w:p w14:paraId="2D98C7DF" w14:textId="105CB56E" w:rsidR="00925CE2" w:rsidRPr="00B90E35" w:rsidRDefault="00470C2A" w:rsidP="00B90E35">
      <w:pPr>
        <w:pStyle w:val="Textkrper"/>
        <w:numPr>
          <w:ilvl w:val="0"/>
          <w:numId w:val="34"/>
        </w:numPr>
        <w:spacing w:after="120" w:line="360" w:lineRule="auto"/>
        <w:ind w:left="714" w:hanging="357"/>
        <w:rPr>
          <w:sz w:val="22"/>
          <w:szCs w:val="22"/>
        </w:rPr>
      </w:pPr>
      <w:r w:rsidRPr="00B90E3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0D676A" wp14:editId="2C3AE1B6">
                <wp:simplePos x="0" y="0"/>
                <wp:positionH relativeFrom="margin">
                  <wp:posOffset>1012825</wp:posOffset>
                </wp:positionH>
                <wp:positionV relativeFrom="paragraph">
                  <wp:posOffset>207736</wp:posOffset>
                </wp:positionV>
                <wp:extent cx="3895090" cy="359410"/>
                <wp:effectExtent l="0" t="0" r="10160" b="21590"/>
                <wp:wrapNone/>
                <wp:docPr id="452" name="Horizontaler Bildlauf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090" cy="35941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DE532" id="Horizontaler Bildlauf 452" o:spid="_x0000_s1026" type="#_x0000_t98" style="position:absolute;margin-left:79.75pt;margin-top:16.35pt;width:306.7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" fillcolor="white [3201]" strokecolor="#c0504d [3205]" strokeweight="2pt">
                <w10:wrap anchorx="margin"/>
              </v:shape>
            </w:pict>
          </mc:Fallback>
        </mc:AlternateContent>
      </w:r>
      <w:r w:rsidR="002C65F2" w:rsidRPr="00B90E35">
        <w:rPr>
          <w:sz w:val="22"/>
          <w:szCs w:val="22"/>
        </w:rPr>
        <w:t>3 m</w:t>
      </w:r>
    </w:p>
    <w:p w14:paraId="593870FB" w14:textId="3CE6A894" w:rsidR="002C65F2" w:rsidRPr="00B90E35" w:rsidRDefault="00470C2A" w:rsidP="00B90E35">
      <w:pPr>
        <w:pStyle w:val="Textkrper"/>
        <w:numPr>
          <w:ilvl w:val="0"/>
          <w:numId w:val="34"/>
        </w:numPr>
        <w:spacing w:after="120" w:line="360" w:lineRule="auto"/>
        <w:ind w:left="714" w:hanging="357"/>
        <w:rPr>
          <w:sz w:val="22"/>
          <w:szCs w:val="22"/>
        </w:rPr>
      </w:pPr>
      <w:r w:rsidRPr="00B90E3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FDBEC6" wp14:editId="11E35FF7">
                <wp:simplePos x="0" y="0"/>
                <wp:positionH relativeFrom="column">
                  <wp:posOffset>1012190</wp:posOffset>
                </wp:positionH>
                <wp:positionV relativeFrom="paragraph">
                  <wp:posOffset>226999</wp:posOffset>
                </wp:positionV>
                <wp:extent cx="3895090" cy="359410"/>
                <wp:effectExtent l="0" t="0" r="10160" b="21590"/>
                <wp:wrapNone/>
                <wp:docPr id="460" name="Horizontaler Bildlauf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090" cy="35941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05F4" id="Horizontaler Bildlauf 460" o:spid="_x0000_s1026" type="#_x0000_t98" style="position:absolute;margin-left:79.7pt;margin-top:17.85pt;width:306.7pt;height:2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" fillcolor="white [3201]" strokecolor="#9bbb59 [3206]" strokeweight="2pt"/>
            </w:pict>
          </mc:Fallback>
        </mc:AlternateContent>
      </w:r>
      <w:r w:rsidR="002C65F2" w:rsidRPr="00B90E35">
        <w:rPr>
          <w:sz w:val="22"/>
          <w:szCs w:val="22"/>
        </w:rPr>
        <w:t xml:space="preserve">5 </w:t>
      </w:r>
      <w:proofErr w:type="spellStart"/>
      <w:r w:rsidR="002C65F2" w:rsidRPr="00B90E35">
        <w:rPr>
          <w:sz w:val="22"/>
          <w:szCs w:val="22"/>
        </w:rPr>
        <w:t>dm</w:t>
      </w:r>
      <w:proofErr w:type="spellEnd"/>
    </w:p>
    <w:p w14:paraId="65532526" w14:textId="77777777" w:rsidR="00470C2A" w:rsidRPr="00B90E35" w:rsidRDefault="00470C2A" w:rsidP="00B90E35">
      <w:pPr>
        <w:pStyle w:val="Textkrper"/>
        <w:numPr>
          <w:ilvl w:val="0"/>
          <w:numId w:val="34"/>
        </w:numPr>
        <w:spacing w:after="120" w:line="360" w:lineRule="auto"/>
        <w:ind w:left="714" w:hanging="357"/>
        <w:rPr>
          <w:sz w:val="22"/>
          <w:szCs w:val="22"/>
        </w:rPr>
      </w:pPr>
      <w:r w:rsidRPr="00B90E3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7F05E3" wp14:editId="2AD3A870">
                <wp:simplePos x="0" y="0"/>
                <wp:positionH relativeFrom="column">
                  <wp:posOffset>1017270</wp:posOffset>
                </wp:positionH>
                <wp:positionV relativeFrom="paragraph">
                  <wp:posOffset>240969</wp:posOffset>
                </wp:positionV>
                <wp:extent cx="3895090" cy="359410"/>
                <wp:effectExtent l="0" t="0" r="10160" b="21590"/>
                <wp:wrapNone/>
                <wp:docPr id="2" name="Horizontaler Bildlauf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090" cy="35941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6DC33" id="Horizontaler Bildlauf 2" o:spid="_x0000_s1026" type="#_x0000_t98" style="position:absolute;margin-left:80.1pt;margin-top:18.95pt;width:306.7pt;height:2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" fillcolor="white [3201]" strokecolor="#4bacc6 [3208]" strokeweight="2pt"/>
            </w:pict>
          </mc:Fallback>
        </mc:AlternateContent>
      </w:r>
      <w:r w:rsidR="00925CE2" w:rsidRPr="00B90E35">
        <w:rPr>
          <w:sz w:val="22"/>
          <w:szCs w:val="22"/>
        </w:rPr>
        <w:t xml:space="preserve">180 cm </w:t>
      </w:r>
    </w:p>
    <w:p w14:paraId="41C50616" w14:textId="02E24110" w:rsidR="002C65F2" w:rsidRPr="00B90E35" w:rsidRDefault="00925CE2" w:rsidP="00B90E35">
      <w:pPr>
        <w:pStyle w:val="Textkrper"/>
        <w:numPr>
          <w:ilvl w:val="0"/>
          <w:numId w:val="34"/>
        </w:numPr>
        <w:spacing w:after="120" w:line="360" w:lineRule="auto"/>
        <w:ind w:left="714" w:hanging="357"/>
        <w:rPr>
          <w:sz w:val="22"/>
          <w:szCs w:val="22"/>
        </w:rPr>
      </w:pPr>
      <w:r w:rsidRPr="00B90E3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6DD5C9" wp14:editId="2721CEC0">
                <wp:simplePos x="0" y="0"/>
                <wp:positionH relativeFrom="column">
                  <wp:posOffset>1018540</wp:posOffset>
                </wp:positionH>
                <wp:positionV relativeFrom="paragraph">
                  <wp:posOffset>271892</wp:posOffset>
                </wp:positionV>
                <wp:extent cx="3895200" cy="360000"/>
                <wp:effectExtent l="0" t="0" r="10160" b="21590"/>
                <wp:wrapNone/>
                <wp:docPr id="461" name="Horizontaler Bildlauf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3600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32E1" id="Horizontaler Bildlauf 461" o:spid="_x0000_s1026" type="#_x0000_t98" style="position:absolute;margin-left:80.2pt;margin-top:21.4pt;width:306.7pt;height:2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" fillcolor="white [3201]" strokecolor="#8064a2 [3207]" strokeweight="2pt"/>
            </w:pict>
          </mc:Fallback>
        </mc:AlternateContent>
      </w:r>
      <w:r w:rsidR="002C65F2" w:rsidRPr="00B90E35">
        <w:rPr>
          <w:sz w:val="22"/>
          <w:szCs w:val="22"/>
        </w:rPr>
        <w:t xml:space="preserve">9 cm  </w:t>
      </w:r>
    </w:p>
    <w:p w14:paraId="683F8790" w14:textId="15C5A529" w:rsidR="00585AEE" w:rsidRPr="00B90E35" w:rsidRDefault="000F4EBE" w:rsidP="00B90E35">
      <w:pPr>
        <w:pStyle w:val="Textkrper"/>
        <w:numPr>
          <w:ilvl w:val="0"/>
          <w:numId w:val="34"/>
        </w:numPr>
        <w:spacing w:after="120" w:line="240" w:lineRule="exact"/>
        <w:ind w:left="714" w:hanging="357"/>
        <w:rPr>
          <w:sz w:val="24"/>
          <w:szCs w:val="24"/>
        </w:rPr>
      </w:pPr>
      <w:r w:rsidRPr="00B90E35">
        <w:rPr>
          <w:sz w:val="22"/>
          <w:szCs w:val="22"/>
        </w:rPr>
        <w:t>2</w:t>
      </w:r>
      <w:r w:rsidR="002C65F2" w:rsidRPr="00B90E35">
        <w:rPr>
          <w:sz w:val="22"/>
          <w:szCs w:val="22"/>
        </w:rPr>
        <w:t xml:space="preserve"> mm </w:t>
      </w:r>
      <w:r w:rsidR="00585AEE" w:rsidRPr="00B90E35">
        <w:rPr>
          <w:sz w:val="24"/>
          <w:szCs w:val="24"/>
        </w:rPr>
        <w:br w:type="page"/>
      </w:r>
    </w:p>
    <w:p w14:paraId="1242BBFB" w14:textId="235B2E7B" w:rsidR="00585AEE" w:rsidRDefault="00585AEE" w:rsidP="00B90E35">
      <w:pPr>
        <w:pStyle w:val="Textkrper"/>
        <w:spacing w:line="360" w:lineRule="auto"/>
        <w:ind w:left="720"/>
        <w:rPr>
          <w:sz w:val="24"/>
          <w:szCs w:val="24"/>
        </w:rPr>
      </w:pPr>
      <w:r w:rsidRPr="008E667C">
        <w:rPr>
          <w:b/>
          <w:noProof/>
          <w:color w:val="4F81BD" w:themeColor="accen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5FAB6E9" wp14:editId="1577148A">
                <wp:simplePos x="0" y="0"/>
                <wp:positionH relativeFrom="margin">
                  <wp:posOffset>207645</wp:posOffset>
                </wp:positionH>
                <wp:positionV relativeFrom="paragraph">
                  <wp:posOffset>57188</wp:posOffset>
                </wp:positionV>
                <wp:extent cx="4867275" cy="715010"/>
                <wp:effectExtent l="57150" t="57150" r="47625" b="46990"/>
                <wp:wrapTight wrapText="bothSides">
                  <wp:wrapPolygon edited="0">
                    <wp:start x="0" y="-1726"/>
                    <wp:lineTo x="-254" y="-575"/>
                    <wp:lineTo x="-254" y="17840"/>
                    <wp:lineTo x="0" y="22444"/>
                    <wp:lineTo x="21473" y="22444"/>
                    <wp:lineTo x="21727" y="17840"/>
                    <wp:lineTo x="21727" y="8632"/>
                    <wp:lineTo x="21473" y="0"/>
                    <wp:lineTo x="21473" y="-1726"/>
                    <wp:lineTo x="0" y="-1726"/>
                  </wp:wrapPolygon>
                </wp:wrapTight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715010"/>
                          <a:chOff x="-1" y="0"/>
                          <a:chExt cx="4867421" cy="922199"/>
                        </a:xfrm>
                      </wpg:grpSpPr>
                      <wps:wsp>
                        <wps:cNvPr id="29" name="Abgerundetes Rechteck 29"/>
                        <wps:cNvSpPr/>
                        <wps:spPr>
                          <a:xfrm>
                            <a:off x="-1" y="0"/>
                            <a:ext cx="4867421" cy="922199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4BBFF324" w14:textId="77777777" w:rsidR="00470C2A" w:rsidRPr="00C81E41" w:rsidRDefault="00470C2A" w:rsidP="00470C2A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C81E41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1DDF8240" w14:textId="77777777" w:rsidR="00470C2A" w:rsidRDefault="00470C2A" w:rsidP="00470C2A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Überlegen Sie, welche Einheit hier passt und tragen Sie diese ein. </w:t>
                              </w:r>
                            </w:p>
                            <w:p w14:paraId="22948062" w14:textId="77777777" w:rsidR="00470C2A" w:rsidRPr="00470C2A" w:rsidRDefault="00470C2A" w:rsidP="00470C2A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Kontrollieren Sie Ihre Lösungen. </w:t>
                              </w:r>
                            </w:p>
                            <w:p w14:paraId="360DECBE" w14:textId="77777777" w:rsidR="00470C2A" w:rsidRPr="00C81E41" w:rsidRDefault="00470C2A" w:rsidP="00470C2A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47" y="84406"/>
                            <a:ext cx="184150" cy="2032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AB6E9" id="Gruppieren 21" o:spid="_x0000_s1046" style="position:absolute;left:0;text-align:left;margin-left:16.35pt;margin-top:4.5pt;width:383.25pt;height:56.3pt;z-index:251710464;mso-position-horizontal-relative:margin;mso-width-relative:margin;mso-height-relative:margin" coordorigin="" coordsize="48674,9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">
                <v:roundrect id="Abgerundetes Rechteck 29" o:spid="_x0000_s1047" style="position:absolute;width:48674;height:92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" fillcolor="#dce6f2" strokecolor="#4bacc6" strokeweight="1pt">
                  <v:textbox>
                    <w:txbxContent>
                      <w:p w14:paraId="4BBFF324" w14:textId="77777777" w:rsidR="00470C2A" w:rsidRPr="00C81E41" w:rsidRDefault="00470C2A" w:rsidP="00470C2A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C81E41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  <w:r w:rsidRPr="00C81E41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1DDF8240" w14:textId="77777777" w:rsidR="00470C2A" w:rsidRDefault="00470C2A" w:rsidP="00470C2A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Überlegen Sie, welche Einheit hier passt und tragen Sie diese ein. </w:t>
                        </w:r>
                      </w:p>
                      <w:p w14:paraId="22948062" w14:textId="77777777" w:rsidR="00470C2A" w:rsidRPr="00470C2A" w:rsidRDefault="00470C2A" w:rsidP="00470C2A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Kontrollieren Sie Ihre Lösungen. </w:t>
                        </w:r>
                      </w:p>
                      <w:p w14:paraId="360DECBE" w14:textId="77777777" w:rsidR="00470C2A" w:rsidRPr="00C81E41" w:rsidRDefault="00470C2A" w:rsidP="00470C2A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C81E41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1429" o:spid="_x0000_s1048" type="#_x0000_t75" style="position:absolute;left:1969;top:844;width:184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" filled="t" fillcolor="#dce6f2">
                  <v:imagedata r:id="rId18" o:title="" recolortarget="#275791"/>
                </v:shape>
                <w10:wrap type="tight" anchorx="margin"/>
              </v:group>
            </w:pict>
          </mc:Fallback>
        </mc:AlternateContent>
      </w:r>
    </w:p>
    <w:p w14:paraId="66C7D9A5" w14:textId="046CC176" w:rsidR="00C81E41" w:rsidRPr="008E667C" w:rsidRDefault="00A71C5F" w:rsidP="00FD1483">
      <w:pPr>
        <w:pStyle w:val="berschrift2"/>
        <w:numPr>
          <w:ilvl w:val="0"/>
          <w:numId w:val="35"/>
        </w:numPr>
        <w:spacing w:before="360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216F6C7" wp14:editId="38A8DF7C">
                <wp:simplePos x="0" y="0"/>
                <wp:positionH relativeFrom="column">
                  <wp:posOffset>5255260</wp:posOffset>
                </wp:positionH>
                <wp:positionV relativeFrom="paragraph">
                  <wp:posOffset>487938</wp:posOffset>
                </wp:positionV>
                <wp:extent cx="1225550" cy="1225550"/>
                <wp:effectExtent l="0" t="0" r="0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225550"/>
                          <a:chOff x="0" y="0"/>
                          <a:chExt cx="1225550" cy="1225550"/>
                        </a:xfrm>
                      </wpg:grpSpPr>
                      <wpg:grpSp>
                        <wpg:cNvPr id="47" name="Gruppieren 47"/>
                        <wpg:cNvGrpSpPr/>
                        <wpg:grpSpPr>
                          <a:xfrm>
                            <a:off x="0" y="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pic:pic xmlns:pic="http://schemas.openxmlformats.org/drawingml/2006/picture">
                          <pic:nvPicPr>
                            <pic:cNvPr id="36" name="Grafik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5550" cy="1225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echteck 39"/>
                          <wps:cNvSpPr/>
                          <wps:spPr>
                            <a:xfrm>
                              <a:off x="285293" y="87782"/>
                              <a:ext cx="660400" cy="4583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C8F778" w14:textId="77777777" w:rsidR="00C93725" w:rsidRDefault="00C93725" w:rsidP="00C93725">
                                <w:pPr>
                                  <w:jc w:val="center"/>
                                </w:pPr>
                                <w:r>
                                  <w:t>Weitere Übung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Bild 1" descr="QR Code">
                            <a:hlinkClick r:id="rId2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50" y="46990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6F6C7" id="Gruppieren 13" o:spid="_x0000_s1049" style="position:absolute;left:0;text-align:left;margin-left:413.8pt;margin-top:38.4pt;width:96.5pt;height:96.5pt;z-index:251717632" coordsize="12255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">
                <v:group id="Gruppieren 47" o:spid="_x0000_s1050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Grafik 36" o:spid="_x0000_s1051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">
                    <v:imagedata r:id="rId28" o:title=""/>
                  </v:shape>
                  <v:rect id="Rechteck 39" o:spid="_x0000_s1052" style="position:absolute;left:2852;top:877;width:6604;height:4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" fillcolor="white [3201]" stroked="f" strokeweight="2pt">
                    <v:textbox>
                      <w:txbxContent>
                        <w:p w14:paraId="68C8F778" w14:textId="77777777" w:rsidR="00C93725" w:rsidRDefault="00C93725" w:rsidP="00C93725">
                          <w:pPr>
                            <w:jc w:val="center"/>
                          </w:pPr>
                          <w:r>
                            <w:t>Weitere Übung</w:t>
                          </w:r>
                        </w:p>
                      </w:txbxContent>
                    </v:textbox>
                  </v:rect>
                </v:group>
                <v:shape id="Bild 1" o:spid="_x0000_s1053" type="#_x0000_t75" alt="QR Code" href="https://learningapps.org/watch?v=pm1xftwan18" style="position:absolute;left:3365;top:4699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" o:button="t">
                  <v:fill o:detectmouseclick="t"/>
                  <v:imagedata r:id="rId29" o:title="QR Code"/>
                </v:shape>
              </v:group>
            </w:pict>
          </mc:Fallback>
        </mc:AlternateContent>
      </w:r>
      <w:r w:rsidR="00C81E41" w:rsidRPr="008E667C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Fehlende Einheiten ergänzen</w:t>
      </w:r>
    </w:p>
    <w:p w14:paraId="1BF58C60" w14:textId="43AAA445" w:rsidR="00470C2A" w:rsidRPr="00470C2A" w:rsidRDefault="00470C2A" w:rsidP="00470C2A">
      <w:pPr>
        <w:pStyle w:val="Textkrper"/>
      </w:pPr>
    </w:p>
    <w:p w14:paraId="3616F4E6" w14:textId="26BDC610" w:rsidR="00C81E41" w:rsidRPr="00EF0C0C" w:rsidRDefault="00C81E41" w:rsidP="00C81E41">
      <w:pPr>
        <w:pStyle w:val="Textkrper"/>
        <w:numPr>
          <w:ilvl w:val="0"/>
          <w:numId w:val="38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 xml:space="preserve">Ein Auto ist 3 </w:t>
      </w:r>
      <w:r w:rsidR="00470C2A" w:rsidRPr="00EF0C0C">
        <w:rPr>
          <w:sz w:val="24"/>
          <w:szCs w:val="24"/>
        </w:rPr>
        <w:t>___________</w:t>
      </w:r>
      <w:r w:rsidRPr="00EF0C0C">
        <w:rPr>
          <w:sz w:val="24"/>
          <w:szCs w:val="24"/>
        </w:rPr>
        <w:t xml:space="preserve"> lang. </w:t>
      </w:r>
    </w:p>
    <w:p w14:paraId="29BDF3F9" w14:textId="0305C05A" w:rsidR="00C81E41" w:rsidRPr="00EF0C0C" w:rsidRDefault="00C81E41" w:rsidP="00C81E41">
      <w:pPr>
        <w:pStyle w:val="Textkrper"/>
        <w:numPr>
          <w:ilvl w:val="0"/>
          <w:numId w:val="38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 xml:space="preserve">Ein </w:t>
      </w:r>
      <w:bookmarkStart w:id="0" w:name="_GoBack"/>
      <w:r w:rsidRPr="00EF0C0C">
        <w:rPr>
          <w:sz w:val="24"/>
          <w:szCs w:val="24"/>
        </w:rPr>
        <w:t>Roller</w:t>
      </w:r>
      <w:bookmarkEnd w:id="0"/>
      <w:r w:rsidRPr="00EF0C0C">
        <w:rPr>
          <w:sz w:val="24"/>
          <w:szCs w:val="24"/>
        </w:rPr>
        <w:t xml:space="preserve"> ist 1740</w:t>
      </w:r>
      <w:r w:rsidR="00470C2A" w:rsidRPr="00EF0C0C">
        <w:rPr>
          <w:sz w:val="24"/>
          <w:szCs w:val="24"/>
        </w:rPr>
        <w:t>___________</w:t>
      </w:r>
      <w:r w:rsidRPr="00EF0C0C">
        <w:rPr>
          <w:sz w:val="24"/>
          <w:szCs w:val="24"/>
        </w:rPr>
        <w:t xml:space="preserve">hoch. </w:t>
      </w:r>
    </w:p>
    <w:p w14:paraId="774557D1" w14:textId="77777777" w:rsidR="00C81E41" w:rsidRPr="00EF0C0C" w:rsidRDefault="00C81E41" w:rsidP="00C81E41">
      <w:pPr>
        <w:pStyle w:val="Textkrper"/>
        <w:numPr>
          <w:ilvl w:val="0"/>
          <w:numId w:val="38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 xml:space="preserve">Der Mond ist 384.400 </w:t>
      </w:r>
      <w:r w:rsidR="00470C2A" w:rsidRPr="00EF0C0C">
        <w:rPr>
          <w:sz w:val="24"/>
          <w:szCs w:val="24"/>
        </w:rPr>
        <w:t>___________e</w:t>
      </w:r>
      <w:r w:rsidRPr="00EF0C0C">
        <w:rPr>
          <w:sz w:val="24"/>
          <w:szCs w:val="24"/>
        </w:rPr>
        <w:t xml:space="preserve">ntfernt. </w:t>
      </w:r>
    </w:p>
    <w:p w14:paraId="3A46EE41" w14:textId="32FD4B39" w:rsidR="00C81E41" w:rsidRPr="00EF0C0C" w:rsidRDefault="00C81E41" w:rsidP="00C81E41">
      <w:pPr>
        <w:pStyle w:val="Textkrper"/>
        <w:numPr>
          <w:ilvl w:val="0"/>
          <w:numId w:val="38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>Sandra ist circa 165</w:t>
      </w:r>
      <w:r w:rsidRPr="00EF0C0C">
        <w:rPr>
          <w:sz w:val="24"/>
          <w:szCs w:val="24"/>
        </w:rPr>
        <w:tab/>
      </w:r>
      <w:r w:rsidR="00470C2A" w:rsidRPr="00EF0C0C">
        <w:rPr>
          <w:sz w:val="24"/>
          <w:szCs w:val="24"/>
        </w:rPr>
        <w:t>___________.</w:t>
      </w:r>
    </w:p>
    <w:p w14:paraId="4E2EFADF" w14:textId="6937E335" w:rsidR="00C81E41" w:rsidRPr="00EF0C0C" w:rsidRDefault="007E2369" w:rsidP="00C81E41">
      <w:pPr>
        <w:pStyle w:val="Textkrper"/>
        <w:numPr>
          <w:ilvl w:val="0"/>
          <w:numId w:val="38"/>
        </w:numPr>
        <w:spacing w:line="360" w:lineRule="auto"/>
        <w:rPr>
          <w:sz w:val="24"/>
          <w:szCs w:val="24"/>
        </w:rPr>
      </w:pPr>
      <w:r w:rsidRPr="00EF0C0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01E9345" wp14:editId="49CD041E">
                <wp:simplePos x="0" y="0"/>
                <wp:positionH relativeFrom="column">
                  <wp:posOffset>5255260</wp:posOffset>
                </wp:positionH>
                <wp:positionV relativeFrom="paragraph">
                  <wp:posOffset>152400</wp:posOffset>
                </wp:positionV>
                <wp:extent cx="1225550" cy="1225550"/>
                <wp:effectExtent l="0" t="0" r="0" b="0"/>
                <wp:wrapNone/>
                <wp:docPr id="33" name="Gruppieren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225550"/>
                          <a:chOff x="0" y="0"/>
                          <a:chExt cx="1225550" cy="1225550"/>
                        </a:xfrm>
                      </wpg:grpSpPr>
                      <wpg:grpSp>
                        <wpg:cNvPr id="14" name="Gruppieren 14"/>
                        <wpg:cNvGrpSpPr/>
                        <wpg:grpSpPr>
                          <a:xfrm>
                            <a:off x="0" y="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pic:pic xmlns:pic="http://schemas.openxmlformats.org/drawingml/2006/picture">
                          <pic:nvPicPr>
                            <pic:cNvPr id="15" name="Grafik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5550" cy="1225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Rechteck 16"/>
                          <wps:cNvSpPr/>
                          <wps:spPr>
                            <a:xfrm>
                              <a:off x="266243" y="86664"/>
                              <a:ext cx="660400" cy="4583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9444A0" w14:textId="77777777" w:rsidR="007E2369" w:rsidRDefault="007E2369" w:rsidP="007E2369">
                                <w:pPr>
                                  <w:jc w:val="center"/>
                                </w:pPr>
                                <w:r>
                                  <w:t>Längen ordnen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Bild 1" descr="QR Code">
                            <a:hlinkClick r:id="rId3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50" y="45720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E9345" id="Gruppieren 33" o:spid="_x0000_s1054" style="position:absolute;left:0;text-align:left;margin-left:413.8pt;margin-top:12pt;width:96.5pt;height:96.5pt;z-index:251722752" coordsize="12255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">
                <v:group id="Gruppieren 14" o:spid="_x0000_s1055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Grafik 15" o:spid="_x0000_s1056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">
                    <v:imagedata r:id="rId28" o:title=""/>
                  </v:shape>
                  <v:rect id="Rechteck 16" o:spid="_x0000_s1057" style="position:absolute;left:2662;top:866;width:6604;height: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" fillcolor="white [3201]" stroked="f" strokeweight="2pt">
                    <v:textbox>
                      <w:txbxContent>
                        <w:p w14:paraId="7B9444A0" w14:textId="77777777" w:rsidR="007E2369" w:rsidRDefault="007E2369" w:rsidP="007E2369">
                          <w:pPr>
                            <w:jc w:val="center"/>
                          </w:pPr>
                          <w:r>
                            <w:t>Längen ordnen</w:t>
                          </w:r>
                        </w:p>
                      </w:txbxContent>
                    </v:textbox>
                  </v:rect>
                </v:group>
                <v:shape id="Bild 1" o:spid="_x0000_s1058" type="#_x0000_t75" alt="QR Code" href="https://learningapps.org/watch?v=p4nncc9mc18" style="position:absolute;left:3365;top:4572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" o:button="t">
                  <v:fill o:detectmouseclick="t"/>
                  <v:imagedata r:id="rId32" o:title="QR Code"/>
                </v:shape>
              </v:group>
            </w:pict>
          </mc:Fallback>
        </mc:AlternateContent>
      </w:r>
      <w:r w:rsidR="00C81E41" w:rsidRPr="00EF0C0C">
        <w:rPr>
          <w:sz w:val="24"/>
          <w:szCs w:val="24"/>
        </w:rPr>
        <w:t>Die Donau ist 2.860</w:t>
      </w:r>
      <w:r w:rsidR="00470C2A" w:rsidRPr="00EF0C0C">
        <w:rPr>
          <w:sz w:val="24"/>
          <w:szCs w:val="24"/>
        </w:rPr>
        <w:t xml:space="preserve">  ___________ l</w:t>
      </w:r>
      <w:r w:rsidR="00C81E41" w:rsidRPr="00EF0C0C">
        <w:rPr>
          <w:sz w:val="24"/>
          <w:szCs w:val="24"/>
        </w:rPr>
        <w:t>ang</w:t>
      </w:r>
    </w:p>
    <w:p w14:paraId="7B5B0CE2" w14:textId="692C72AA" w:rsidR="00C81E41" w:rsidRPr="00EF0C0C" w:rsidRDefault="00C81E41" w:rsidP="00C81E41">
      <w:pPr>
        <w:pStyle w:val="Textkrper"/>
        <w:numPr>
          <w:ilvl w:val="0"/>
          <w:numId w:val="38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>Mein Daumen ist etwa 1</w:t>
      </w:r>
      <w:r w:rsidR="00470C2A" w:rsidRPr="00EF0C0C">
        <w:rPr>
          <w:sz w:val="24"/>
          <w:szCs w:val="24"/>
        </w:rPr>
        <w:t xml:space="preserve"> ___________</w:t>
      </w:r>
      <w:r w:rsidRPr="00EF0C0C">
        <w:rPr>
          <w:sz w:val="24"/>
          <w:szCs w:val="24"/>
        </w:rPr>
        <w:t xml:space="preserve">breit. </w:t>
      </w:r>
    </w:p>
    <w:p w14:paraId="6F0A2C11" w14:textId="12D1BB54" w:rsidR="00C81E41" w:rsidRPr="00EF0C0C" w:rsidRDefault="00C81E41" w:rsidP="00C81E41">
      <w:pPr>
        <w:pStyle w:val="Textkrper"/>
        <w:numPr>
          <w:ilvl w:val="0"/>
          <w:numId w:val="38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>Ein Zimmer ist 25</w:t>
      </w:r>
      <w:r w:rsidR="00470C2A" w:rsidRPr="00EF0C0C">
        <w:rPr>
          <w:sz w:val="24"/>
          <w:szCs w:val="24"/>
        </w:rPr>
        <w:t xml:space="preserve"> ___________</w:t>
      </w:r>
      <w:r w:rsidRPr="00EF0C0C">
        <w:rPr>
          <w:sz w:val="24"/>
          <w:szCs w:val="24"/>
        </w:rPr>
        <w:t xml:space="preserve">hoch. </w:t>
      </w:r>
    </w:p>
    <w:p w14:paraId="74496CA7" w14:textId="1EF4E31F" w:rsidR="00470C2A" w:rsidRDefault="00470C2A" w:rsidP="00EF0C0C">
      <w:pPr>
        <w:pStyle w:val="Textkrper"/>
        <w:spacing w:line="360" w:lineRule="auto"/>
        <w:ind w:left="360"/>
        <w:rPr>
          <w:b/>
          <w:sz w:val="24"/>
          <w:szCs w:val="24"/>
        </w:rPr>
      </w:pPr>
    </w:p>
    <w:p w14:paraId="3FDA32D6" w14:textId="77777777" w:rsidR="00EF0C0C" w:rsidRDefault="00EF0C0C" w:rsidP="00EF0C0C">
      <w:pPr>
        <w:pStyle w:val="Textkrper"/>
        <w:spacing w:line="360" w:lineRule="auto"/>
        <w:ind w:left="360"/>
        <w:rPr>
          <w:b/>
          <w:sz w:val="24"/>
          <w:szCs w:val="24"/>
        </w:rPr>
      </w:pPr>
    </w:p>
    <w:p w14:paraId="30DD126F" w14:textId="77777777" w:rsidR="00470C2A" w:rsidRPr="00470C2A" w:rsidRDefault="00EA5107" w:rsidP="00470C2A">
      <w:pPr>
        <w:pStyle w:val="berschrift2"/>
        <w:numPr>
          <w:ilvl w:val="0"/>
          <w:numId w:val="35"/>
        </w:numPr>
        <w:spacing w:before="360"/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483"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Selbstreflexion</w:t>
      </w:r>
    </w:p>
    <w:tbl>
      <w:tblPr>
        <w:tblStyle w:val="Tabellenraster13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31"/>
        <w:gridCol w:w="532"/>
        <w:gridCol w:w="532"/>
        <w:gridCol w:w="532"/>
      </w:tblGrid>
      <w:tr w:rsidR="00470C2A" w:rsidRPr="007B7B82" w14:paraId="53F4AD4F" w14:textId="77777777" w:rsidTr="00C1002D">
        <w:trPr>
          <w:cantSplit/>
          <w:trHeight w:val="1670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2C190C3C" w14:textId="77777777" w:rsidR="00470C2A" w:rsidRPr="007B7B82" w:rsidRDefault="00470C2A" w:rsidP="00C1002D">
            <w:r w:rsidRPr="007B7B82">
              <w:rPr>
                <w:b/>
                <w:bCs/>
                <w:color w:val="000000"/>
              </w:rPr>
              <w:t>Reflexionsfragen</w:t>
            </w:r>
          </w:p>
        </w:tc>
        <w:tc>
          <w:tcPr>
            <w:tcW w:w="531" w:type="dxa"/>
            <w:shd w:val="clear" w:color="auto" w:fill="D9D9D9" w:themeFill="background1" w:themeFillShade="D9"/>
            <w:textDirection w:val="btLr"/>
            <w:vAlign w:val="center"/>
          </w:tcPr>
          <w:p w14:paraId="57F72074" w14:textId="77777777" w:rsidR="00470C2A" w:rsidRPr="007B7B82" w:rsidRDefault="00470C2A" w:rsidP="00C1002D">
            <w:pPr>
              <w:jc w:val="center"/>
            </w:pPr>
            <w:r w:rsidRPr="007B7B82">
              <w:t xml:space="preserve">trifft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  <w:vAlign w:val="center"/>
          </w:tcPr>
          <w:p w14:paraId="3EA4E6FF" w14:textId="77777777" w:rsidR="00470C2A" w:rsidRPr="007B7B82" w:rsidRDefault="00470C2A" w:rsidP="00C1002D">
            <w:pPr>
              <w:jc w:val="center"/>
            </w:pPr>
            <w:r w:rsidRPr="007B7B82">
              <w:t xml:space="preserve">trifft eher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  <w:vAlign w:val="center"/>
          </w:tcPr>
          <w:p w14:paraId="573E8AD8" w14:textId="77777777" w:rsidR="00470C2A" w:rsidRPr="007B7B82" w:rsidRDefault="00470C2A" w:rsidP="00C1002D">
            <w:pPr>
              <w:jc w:val="center"/>
            </w:pPr>
            <w:r w:rsidRPr="007B7B82">
              <w:t xml:space="preserve">trifft eher nicht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</w:tcPr>
          <w:p w14:paraId="156161E1" w14:textId="77777777" w:rsidR="00470C2A" w:rsidRPr="007B7B82" w:rsidRDefault="00470C2A" w:rsidP="00C1002D">
            <w:pPr>
              <w:jc w:val="center"/>
            </w:pPr>
            <w:r w:rsidRPr="007B7B82">
              <w:t xml:space="preserve">trifft nicht zu </w:t>
            </w:r>
          </w:p>
        </w:tc>
      </w:tr>
      <w:tr w:rsidR="007A1430" w:rsidRPr="007B7B82" w14:paraId="14C68053" w14:textId="77777777" w:rsidTr="005F0AD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8EDB" w14:textId="77777777" w:rsidR="007A1430" w:rsidRPr="0081244A" w:rsidRDefault="007A1430" w:rsidP="007A1430">
            <w:pPr>
              <w:pStyle w:val="Kopf8ptafz"/>
              <w:numPr>
                <w:ilvl w:val="0"/>
                <w:numId w:val="0"/>
              </w:numPr>
              <w:rPr>
                <w:rFonts w:eastAsia="Times New Roman" w:cs="Times New Roman"/>
                <w:i/>
                <w:color w:val="000000"/>
                <w:sz w:val="20"/>
              </w:rPr>
            </w:pPr>
            <w:r w:rsidRPr="0081244A">
              <w:rPr>
                <w:rFonts w:eastAsia="Times New Roman" w:cs="Times New Roman"/>
                <w:color w:val="000000"/>
                <w:sz w:val="20"/>
              </w:rPr>
              <w:t>Ich kann Längenmaße nennen und zuordnen.</w:t>
            </w:r>
          </w:p>
        </w:tc>
        <w:tc>
          <w:tcPr>
            <w:tcW w:w="531" w:type="dxa"/>
          </w:tcPr>
          <w:p w14:paraId="3FDA5B9F" w14:textId="77777777" w:rsidR="007A1430" w:rsidRPr="007B7B82" w:rsidRDefault="007A1430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36F9CA8A" w14:textId="77777777" w:rsidR="007A1430" w:rsidRPr="007B7B82" w:rsidRDefault="007A1430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7DBD990" w14:textId="77777777" w:rsidR="007A1430" w:rsidRPr="007B7B82" w:rsidRDefault="007A1430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38364374" w14:textId="77777777" w:rsidR="007A1430" w:rsidRPr="007B7B82" w:rsidRDefault="007A1430" w:rsidP="007A1430">
            <w:pPr>
              <w:jc w:val="both"/>
            </w:pPr>
          </w:p>
        </w:tc>
      </w:tr>
      <w:tr w:rsidR="007A1430" w:rsidRPr="007B7B82" w14:paraId="33DB6C60" w14:textId="77777777" w:rsidTr="005F0AD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B90F" w14:textId="77777777" w:rsidR="007A1430" w:rsidRPr="0081244A" w:rsidRDefault="007A1430" w:rsidP="00F57487">
            <w:pPr>
              <w:pStyle w:val="AufgabeText"/>
              <w:spacing w:before="60" w:after="60"/>
              <w:ind w:left="0"/>
              <w:jc w:val="left"/>
            </w:pPr>
            <w:r w:rsidRPr="0081244A">
              <w:rPr>
                <w:rFonts w:eastAsia="Times New Roman" w:cs="Times New Roman"/>
                <w:color w:val="000000"/>
              </w:rPr>
              <w:t xml:space="preserve">Ich kann Längenmaße situationsgerecht </w:t>
            </w:r>
            <w:r w:rsidR="00F57487">
              <w:rPr>
                <w:rFonts w:eastAsia="Times New Roman" w:cs="Times New Roman"/>
                <w:color w:val="000000"/>
              </w:rPr>
              <w:t xml:space="preserve">anwenden. 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0E09442D" w14:textId="77777777" w:rsidR="007A1430" w:rsidRPr="007B7B82" w:rsidRDefault="007A1430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14893004" w14:textId="77777777" w:rsidR="007A1430" w:rsidRPr="007B7B82" w:rsidRDefault="007A1430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6E03CFBC" w14:textId="77777777" w:rsidR="007A1430" w:rsidRPr="007B7B82" w:rsidRDefault="007A1430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34547AD" w14:textId="77777777" w:rsidR="007A1430" w:rsidRPr="007B7B82" w:rsidRDefault="007A1430" w:rsidP="007A1430">
            <w:pPr>
              <w:jc w:val="both"/>
            </w:pPr>
          </w:p>
        </w:tc>
      </w:tr>
      <w:tr w:rsidR="0015608C" w:rsidRPr="007B7B82" w14:paraId="24B57584" w14:textId="77777777" w:rsidTr="005F0AD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5F05" w14:textId="77777777" w:rsidR="0015608C" w:rsidRPr="0081244A" w:rsidRDefault="0015608C" w:rsidP="007A1430">
            <w:pPr>
              <w:pStyle w:val="AufgabeText"/>
              <w:spacing w:before="60" w:after="60"/>
              <w:ind w:left="0"/>
              <w:jc w:val="left"/>
              <w:rPr>
                <w:rFonts w:eastAsia="Times New Roman" w:cs="Times New Roman"/>
                <w:color w:val="000000"/>
              </w:rPr>
            </w:pPr>
            <w:r w:rsidRPr="0015608C">
              <w:rPr>
                <w:rFonts w:eastAsia="Times New Roman" w:cs="Times New Roman"/>
                <w:color w:val="000000"/>
              </w:rPr>
              <w:t>Ich kann die Längenmaße auf dem Spielfeld entnehmen.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451EE283" w14:textId="77777777" w:rsidR="0015608C" w:rsidRPr="007B7B82" w:rsidRDefault="0015608C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4CE48F0F" w14:textId="77777777" w:rsidR="0015608C" w:rsidRPr="007B7B82" w:rsidRDefault="0015608C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7751199F" w14:textId="77777777" w:rsidR="0015608C" w:rsidRPr="007B7B82" w:rsidRDefault="0015608C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7D50ED88" w14:textId="77777777" w:rsidR="0015608C" w:rsidRPr="007B7B82" w:rsidRDefault="0015608C" w:rsidP="007A1430">
            <w:pPr>
              <w:jc w:val="both"/>
            </w:pPr>
          </w:p>
        </w:tc>
      </w:tr>
      <w:tr w:rsidR="007A1430" w:rsidRPr="007B7B82" w14:paraId="4F19F9E2" w14:textId="77777777" w:rsidTr="005F0AD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A0D36" w14:textId="77777777" w:rsidR="007A1430" w:rsidRPr="0081244A" w:rsidRDefault="007A1430" w:rsidP="007A1430">
            <w:pPr>
              <w:pStyle w:val="AufgabeText"/>
              <w:spacing w:before="60" w:after="60"/>
              <w:ind w:left="0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i/>
                <w:lang w:eastAsia="en-US"/>
              </w:rPr>
              <w:t xml:space="preserve">Ich kann mathematische Einheiten Alltagssituationen zuordnen.  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5F89BCAA" w14:textId="77777777" w:rsidR="007A1430" w:rsidRPr="007B7B82" w:rsidRDefault="007A1430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42179CC0" w14:textId="77777777" w:rsidR="007A1430" w:rsidRPr="007B7B82" w:rsidRDefault="007A1430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1EE5472C" w14:textId="77777777" w:rsidR="007A1430" w:rsidRPr="007B7B82" w:rsidRDefault="007A1430" w:rsidP="007A1430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5CE81928" w14:textId="77777777" w:rsidR="007A1430" w:rsidRPr="007B7B82" w:rsidRDefault="007A1430" w:rsidP="007A1430">
            <w:pPr>
              <w:jc w:val="both"/>
            </w:pPr>
          </w:p>
        </w:tc>
      </w:tr>
      <w:tr w:rsidR="007A1430" w:rsidRPr="007B7B82" w14:paraId="63366851" w14:textId="77777777" w:rsidTr="00C1002D">
        <w:tc>
          <w:tcPr>
            <w:tcW w:w="5103" w:type="dxa"/>
            <w:vAlign w:val="center"/>
          </w:tcPr>
          <w:p w14:paraId="32943196" w14:textId="77777777" w:rsidR="007A1430" w:rsidRPr="007B7B82" w:rsidRDefault="007A1430" w:rsidP="007A1430">
            <w:pPr>
              <w:spacing w:before="60" w:after="60"/>
            </w:pPr>
            <w:r w:rsidRPr="007B7B82">
              <w:t>Wie zufrieden bin ich auf einer Skala von 1 (gar nicht) bis 10 (sehr) mit meiner neuen Kompetenz? Kreisen Sie ein.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3F2334" w14:textId="77777777" w:rsidR="007A1430" w:rsidRPr="007B7B82" w:rsidRDefault="007A1430" w:rsidP="007A1430">
            <w:pPr>
              <w:jc w:val="center"/>
            </w:pPr>
            <w:r w:rsidRPr="007B7B82">
              <w:t>1  2  3  4  5  6  7  8  9  10</w:t>
            </w:r>
          </w:p>
        </w:tc>
      </w:tr>
    </w:tbl>
    <w:p w14:paraId="394CD0F4" w14:textId="77777777" w:rsidR="00470C2A" w:rsidRPr="007B7B82" w:rsidRDefault="00470C2A" w:rsidP="00470C2A">
      <w:pPr>
        <w:spacing w:line="240" w:lineRule="exact"/>
      </w:pPr>
    </w:p>
    <w:tbl>
      <w:tblPr>
        <w:tblStyle w:val="Tabellenraster1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470C2A" w:rsidRPr="007B7B82" w14:paraId="38571590" w14:textId="77777777" w:rsidTr="00C1002D">
        <w:tc>
          <w:tcPr>
            <w:tcW w:w="1276" w:type="dxa"/>
            <w:gridSpan w:val="2"/>
          </w:tcPr>
          <w:p w14:paraId="52F8FF33" w14:textId="77777777" w:rsidR="00470C2A" w:rsidRPr="007B7B82" w:rsidRDefault="00470C2A" w:rsidP="00C1002D">
            <w:pPr>
              <w:spacing w:line="240" w:lineRule="exact"/>
              <w:rPr>
                <w:b/>
              </w:rPr>
            </w:pPr>
            <w:r w:rsidRPr="007B7B82">
              <w:rPr>
                <w:b/>
              </w:rPr>
              <w:t>Ich habe …</w:t>
            </w:r>
          </w:p>
        </w:tc>
        <w:tc>
          <w:tcPr>
            <w:tcW w:w="5986" w:type="dxa"/>
          </w:tcPr>
          <w:p w14:paraId="35632A35" w14:textId="77777777" w:rsidR="00470C2A" w:rsidRPr="007B7B82" w:rsidRDefault="00470C2A" w:rsidP="00C1002D">
            <w:pPr>
              <w:spacing w:line="240" w:lineRule="exact"/>
            </w:pPr>
          </w:p>
        </w:tc>
      </w:tr>
      <w:tr w:rsidR="00470C2A" w:rsidRPr="007B7B82" w14:paraId="5192A421" w14:textId="77777777" w:rsidTr="00C1002D">
        <w:trPr>
          <w:trHeight w:val="449"/>
        </w:trPr>
        <w:sdt>
          <w:sdtPr>
            <w:id w:val="158479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FE2F4C6" w14:textId="77777777" w:rsidR="00470C2A" w:rsidRPr="007B7B82" w:rsidRDefault="00470C2A" w:rsidP="00C1002D">
                <w:pPr>
                  <w:spacing w:line="240" w:lineRule="exact"/>
                  <w:jc w:val="center"/>
                </w:pPr>
                <w:r w:rsidRPr="007B7B82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40D54A5D" w14:textId="77777777" w:rsidR="00470C2A" w:rsidRPr="007B7B82" w:rsidRDefault="00470C2A" w:rsidP="00C1002D">
            <w:pPr>
              <w:spacing w:line="240" w:lineRule="exact"/>
            </w:pPr>
            <w:r w:rsidRPr="007B7B82">
              <w:t>meinen Lernschritt im Ordner eingeheftet.</w:t>
            </w:r>
          </w:p>
        </w:tc>
      </w:tr>
      <w:tr w:rsidR="00470C2A" w:rsidRPr="007B7B82" w14:paraId="2F304174" w14:textId="77777777" w:rsidTr="00C1002D">
        <w:trPr>
          <w:trHeight w:val="413"/>
        </w:trPr>
        <w:sdt>
          <w:sdtPr>
            <w:id w:val="-190845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1AF77BC" w14:textId="77777777" w:rsidR="00470C2A" w:rsidRPr="007B7B82" w:rsidRDefault="00470C2A" w:rsidP="00C1002D">
                <w:pPr>
                  <w:spacing w:line="240" w:lineRule="exact"/>
                  <w:jc w:val="center"/>
                </w:pPr>
                <w:r w:rsidRPr="007B7B82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4391106F" w14:textId="77777777" w:rsidR="00470C2A" w:rsidRPr="007B7B82" w:rsidRDefault="00470C2A" w:rsidP="00C1002D">
            <w:pPr>
              <w:spacing w:line="240" w:lineRule="exact"/>
              <w:rPr>
                <w:noProof/>
              </w:rPr>
            </w:pPr>
            <w:r w:rsidRPr="007B7B82"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694BC26D" w14:textId="77777777" w:rsidR="00BA392A" w:rsidRDefault="00BA392A" w:rsidP="00E4202E">
      <w:pPr>
        <w:pStyle w:val="Textkrper"/>
      </w:pPr>
    </w:p>
    <w:p w14:paraId="1A6EADC9" w14:textId="77777777" w:rsidR="00BA392A" w:rsidRDefault="00BA392A" w:rsidP="00E4202E">
      <w:pPr>
        <w:pStyle w:val="Textkrper"/>
      </w:pPr>
    </w:p>
    <w:p w14:paraId="230DB7DC" w14:textId="75D1CB5A" w:rsidR="00585AEE" w:rsidRDefault="00585AEE">
      <w:pPr>
        <w:spacing w:line="240" w:lineRule="exact"/>
        <w:rPr>
          <w:lang w:eastAsia="de-DE"/>
        </w:rPr>
      </w:pPr>
      <w:r>
        <w:br w:type="page"/>
      </w:r>
    </w:p>
    <w:p w14:paraId="5432FD03" w14:textId="2C9A6D15" w:rsidR="00A474EA" w:rsidRDefault="00566F42" w:rsidP="00E4202E">
      <w:pPr>
        <w:pStyle w:val="Textkrp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8A72E9" wp14:editId="26EFA30F">
                <wp:simplePos x="0" y="0"/>
                <wp:positionH relativeFrom="column">
                  <wp:posOffset>-248285</wp:posOffset>
                </wp:positionH>
                <wp:positionV relativeFrom="paragraph">
                  <wp:posOffset>978535</wp:posOffset>
                </wp:positionV>
                <wp:extent cx="5340985" cy="4531360"/>
                <wp:effectExtent l="0" t="0" r="12065" b="21590"/>
                <wp:wrapTight wrapText="bothSides">
                  <wp:wrapPolygon edited="0">
                    <wp:start x="2311" y="0"/>
                    <wp:lineTo x="1849" y="91"/>
                    <wp:lineTo x="385" y="1271"/>
                    <wp:lineTo x="77" y="2270"/>
                    <wp:lineTo x="0" y="2633"/>
                    <wp:lineTo x="0" y="19070"/>
                    <wp:lineTo x="539" y="20613"/>
                    <wp:lineTo x="1926" y="21612"/>
                    <wp:lineTo x="2234" y="21612"/>
                    <wp:lineTo x="19338" y="21612"/>
                    <wp:lineTo x="19646" y="21612"/>
                    <wp:lineTo x="21032" y="20522"/>
                    <wp:lineTo x="21572" y="19070"/>
                    <wp:lineTo x="21572" y="2543"/>
                    <wp:lineTo x="21187" y="1271"/>
                    <wp:lineTo x="19723" y="91"/>
                    <wp:lineTo x="19260" y="0"/>
                    <wp:lineTo x="2311" y="0"/>
                  </wp:wrapPolygon>
                </wp:wrapTight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985" cy="45313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8754BD" w14:textId="77777777" w:rsidR="00720C9C" w:rsidRPr="00720C9C" w:rsidRDefault="00720C9C" w:rsidP="00720C9C">
                            <w:pPr>
                              <w:pStyle w:val="TabelleKopflinks"/>
                              <w:numPr>
                                <w:ilvl w:val="0"/>
                                <w:numId w:val="39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 w:val="0"/>
                                <w:sz w:val="22"/>
                                <w:szCs w:val="22"/>
                              </w:rPr>
                              <w:t>Notieren Sie alle Längeneinheiten</w:t>
                            </w:r>
                            <w:r w:rsidR="00DF62E6">
                              <w:rPr>
                                <w:b w:val="0"/>
                                <w:sz w:val="22"/>
                                <w:szCs w:val="22"/>
                              </w:rPr>
                              <w:t>,</w:t>
                            </w:r>
                            <w:r w:rsidRPr="00720C9C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die Sie kennen auf ein kariertes Blatt Papier. </w:t>
                            </w:r>
                          </w:p>
                          <w:p w14:paraId="24CAA916" w14:textId="77777777" w:rsidR="00720C9C" w:rsidRPr="00720C9C" w:rsidRDefault="00720C9C" w:rsidP="00720C9C">
                            <w:pPr>
                              <w:pStyle w:val="Textkrper"/>
                              <w:ind w:firstLine="708"/>
                              <w:rPr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color w:val="C00000"/>
                                <w:sz w:val="22"/>
                                <w:szCs w:val="22"/>
                              </w:rPr>
                              <w:t>Antwort:</w:t>
                            </w:r>
                          </w:p>
                          <w:p w14:paraId="0DC573FB" w14:textId="77777777" w:rsidR="00720C9C" w:rsidRPr="00720C9C" w:rsidRDefault="00720C9C" w:rsidP="00720C9C">
                            <w:pPr>
                              <w:pStyle w:val="Textkrper"/>
                              <w:ind w:firstLine="708"/>
                              <w:rPr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color w:val="C00000"/>
                                <w:sz w:val="22"/>
                                <w:szCs w:val="22"/>
                              </w:rPr>
                              <w:t xml:space="preserve">Millimeter, Zentimeter, Dezimeter, Meter, Kilometer </w:t>
                            </w:r>
                          </w:p>
                          <w:p w14:paraId="6AFF267E" w14:textId="77777777" w:rsidR="00720C9C" w:rsidRPr="00720C9C" w:rsidRDefault="00720C9C" w:rsidP="00720C9C">
                            <w:pPr>
                              <w:pStyle w:val="TabelleKopflinks"/>
                              <w:numPr>
                                <w:ilvl w:val="0"/>
                                <w:numId w:val="39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 w:val="0"/>
                                <w:sz w:val="22"/>
                                <w:szCs w:val="22"/>
                              </w:rPr>
                              <w:t>Notieren Sie Beispiel</w:t>
                            </w:r>
                            <w:r w:rsidR="00DF62E6">
                              <w:rPr>
                                <w:b w:val="0"/>
                                <w:sz w:val="22"/>
                                <w:szCs w:val="22"/>
                              </w:rPr>
                              <w:t>e</w:t>
                            </w:r>
                            <w:r w:rsidRPr="00720C9C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zu Längen aus Ihrem Leben</w:t>
                            </w:r>
                          </w:p>
                          <w:p w14:paraId="5974A675" w14:textId="77777777" w:rsidR="00720C9C" w:rsidRPr="00720C9C" w:rsidRDefault="00DF62E6" w:rsidP="00720C9C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(beispielsweise</w:t>
                            </w:r>
                            <w:r w:rsidR="00720C9C" w:rsidRPr="00720C9C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Schulweg: 1,5 km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)</w:t>
                            </w:r>
                            <w:r w:rsidR="00720C9C" w:rsidRPr="00720C9C">
                              <w:rPr>
                                <w:b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B22CBEA" w14:textId="77777777" w:rsidR="00720C9C" w:rsidRPr="00720C9C" w:rsidRDefault="00720C9C" w:rsidP="00720C9C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 w:val="0"/>
                                <w:sz w:val="22"/>
                                <w:szCs w:val="22"/>
                              </w:rPr>
                              <w:tab/>
                            </w:r>
                            <w:r w:rsidRPr="00720C9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 xml:space="preserve">Messen Sie die Ergebnisse nach. </w:t>
                            </w:r>
                          </w:p>
                          <w:p w14:paraId="30F5C20D" w14:textId="77777777" w:rsidR="00720C9C" w:rsidRPr="00720C9C" w:rsidRDefault="00720C9C" w:rsidP="00720C9C">
                            <w:pPr>
                              <w:pStyle w:val="TabelleKopflinks"/>
                              <w:ind w:firstLine="708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 xml:space="preserve">Ist das nicht möglich, zeigen Sie der Lehrkraft die Lösung. </w:t>
                            </w:r>
                          </w:p>
                          <w:p w14:paraId="5F2231E1" w14:textId="77777777" w:rsidR="00720C9C" w:rsidRPr="00720C9C" w:rsidRDefault="00720C9C" w:rsidP="00720C9C">
                            <w:pPr>
                              <w:pStyle w:val="TabelleKopflinks"/>
                              <w:numPr>
                                <w:ilvl w:val="0"/>
                                <w:numId w:val="39"/>
                              </w:numPr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7371" w:type="dxa"/>
                              <w:tblInd w:w="-113" w:type="dxa"/>
                              <w:tblLayout w:type="fixed"/>
                              <w:tblCellMar>
                                <w:top w:w="57" w:type="dxa"/>
                                <w:bottom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57"/>
                              <w:gridCol w:w="2457"/>
                              <w:gridCol w:w="2457"/>
                            </w:tblGrid>
                            <w:tr w:rsidR="00720C9C" w:rsidRPr="00720C9C" w14:paraId="0A4BA86C" w14:textId="77777777" w:rsidTr="00244054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3DE077AE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Einheit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675C1A1C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Bezeichnung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5362A473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Beispiel</w:t>
                                  </w:r>
                                </w:p>
                              </w:tc>
                            </w:tr>
                            <w:tr w:rsidR="00720C9C" w:rsidRPr="00720C9C" w14:paraId="620AE4C9" w14:textId="77777777" w:rsidTr="00244054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1388E624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sz w:val="22"/>
                                      <w:szCs w:val="22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05F1C1AF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>Kilometer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269FF872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>Schulweg, Joggingstrecke, Rennstrecke, …</w:t>
                                  </w:r>
                                </w:p>
                              </w:tc>
                            </w:tr>
                            <w:tr w:rsidR="00720C9C" w:rsidRPr="00720C9C" w14:paraId="52DD6407" w14:textId="77777777" w:rsidTr="00244054">
                              <w:trPr>
                                <w:trHeight w:val="17"/>
                              </w:trPr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56F7D5C6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CD0F633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>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7820A98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>Meterstab</w:t>
                                  </w:r>
                                </w:p>
                              </w:tc>
                            </w:tr>
                            <w:tr w:rsidR="00720C9C" w:rsidRPr="00720C9C" w14:paraId="06119182" w14:textId="77777777" w:rsidTr="00244054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12532F4C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720C9C">
                                    <w:rPr>
                                      <w:sz w:val="22"/>
                                      <w:szCs w:val="22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1C4A266B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>Dezimeter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63B08600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Länge des Fußes, … </w:t>
                                  </w:r>
                                </w:p>
                              </w:tc>
                            </w:tr>
                            <w:tr w:rsidR="00720C9C" w:rsidRPr="00720C9C" w14:paraId="07BDFC92" w14:textId="77777777" w:rsidTr="00244054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6B07E418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sz w:val="22"/>
                                      <w:szCs w:val="22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28C64B94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>Zentimeter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5A4E451B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>Geodreieck</w:t>
                                  </w:r>
                                </w:p>
                              </w:tc>
                            </w:tr>
                            <w:tr w:rsidR="00720C9C" w:rsidRPr="00720C9C" w14:paraId="2409EC73" w14:textId="77777777" w:rsidTr="00244054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1E8F25C3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sz w:val="22"/>
                                      <w:szCs w:val="22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4A87092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>Millimeter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CF37CDC" w14:textId="77777777" w:rsidR="00720C9C" w:rsidRPr="00720C9C" w:rsidRDefault="00720C9C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720C9C"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>Größe von Insekten, Dicke eines Papiers, Länge eines Nagels, …</w:t>
                                  </w:r>
                                </w:p>
                              </w:tc>
                            </w:tr>
                          </w:tbl>
                          <w:p w14:paraId="2BC0BA3E" w14:textId="77777777" w:rsidR="00720C9C" w:rsidRPr="00904203" w:rsidRDefault="00720C9C" w:rsidP="00720C9C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  <w:p w14:paraId="1BB5946C" w14:textId="77777777" w:rsidR="00720C9C" w:rsidRPr="00FD1483" w:rsidRDefault="00720C9C" w:rsidP="00720C9C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200BBA0B" w14:textId="77777777" w:rsidR="00720C9C" w:rsidRPr="00875C55" w:rsidRDefault="00720C9C" w:rsidP="00720C9C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A72E9" id="Abgerundetes Rechteck 10" o:spid="_x0000_s1059" style="position:absolute;left:0;text-align:left;margin-left:-19.55pt;margin-top:77.05pt;width:420.55pt;height:356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" fillcolor="window" strokecolor="#c0504d" strokeweight="2pt">
                <v:textbox>
                  <w:txbxContent>
                    <w:p w14:paraId="2A8754BD" w14:textId="77777777" w:rsidR="00720C9C" w:rsidRPr="00720C9C" w:rsidRDefault="00720C9C" w:rsidP="00720C9C">
                      <w:pPr>
                        <w:pStyle w:val="TabelleKopflinks"/>
                        <w:numPr>
                          <w:ilvl w:val="0"/>
                          <w:numId w:val="39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720C9C">
                        <w:rPr>
                          <w:b w:val="0"/>
                          <w:sz w:val="22"/>
                          <w:szCs w:val="22"/>
                        </w:rPr>
                        <w:t>Notieren Sie alle Längeneinheiten</w:t>
                      </w:r>
                      <w:r w:rsidR="00DF62E6">
                        <w:rPr>
                          <w:b w:val="0"/>
                          <w:sz w:val="22"/>
                          <w:szCs w:val="22"/>
                        </w:rPr>
                        <w:t>,</w:t>
                      </w:r>
                      <w:r w:rsidRPr="00720C9C">
                        <w:rPr>
                          <w:b w:val="0"/>
                          <w:sz w:val="22"/>
                          <w:szCs w:val="22"/>
                        </w:rPr>
                        <w:t xml:space="preserve"> die Sie kennen auf ein kariertes Blatt Papier. </w:t>
                      </w:r>
                    </w:p>
                    <w:p w14:paraId="24CAA916" w14:textId="77777777" w:rsidR="00720C9C" w:rsidRPr="00720C9C" w:rsidRDefault="00720C9C" w:rsidP="00720C9C">
                      <w:pPr>
                        <w:pStyle w:val="Textkrper"/>
                        <w:ind w:firstLine="708"/>
                        <w:rPr>
                          <w:color w:val="C00000"/>
                          <w:sz w:val="22"/>
                          <w:szCs w:val="22"/>
                        </w:rPr>
                      </w:pPr>
                      <w:r w:rsidRPr="00720C9C">
                        <w:rPr>
                          <w:color w:val="C00000"/>
                          <w:sz w:val="22"/>
                          <w:szCs w:val="22"/>
                        </w:rPr>
                        <w:t>Antwort:</w:t>
                      </w:r>
                    </w:p>
                    <w:p w14:paraId="0DC573FB" w14:textId="77777777" w:rsidR="00720C9C" w:rsidRPr="00720C9C" w:rsidRDefault="00720C9C" w:rsidP="00720C9C">
                      <w:pPr>
                        <w:pStyle w:val="Textkrper"/>
                        <w:ind w:firstLine="708"/>
                        <w:rPr>
                          <w:color w:val="C00000"/>
                          <w:sz w:val="22"/>
                          <w:szCs w:val="22"/>
                        </w:rPr>
                      </w:pPr>
                      <w:r w:rsidRPr="00720C9C">
                        <w:rPr>
                          <w:color w:val="C00000"/>
                          <w:sz w:val="22"/>
                          <w:szCs w:val="22"/>
                        </w:rPr>
                        <w:t xml:space="preserve">Millimeter, Zentimeter, Dezimeter, Meter, Kilometer </w:t>
                      </w:r>
                    </w:p>
                    <w:p w14:paraId="6AFF267E" w14:textId="77777777" w:rsidR="00720C9C" w:rsidRPr="00720C9C" w:rsidRDefault="00720C9C" w:rsidP="00720C9C">
                      <w:pPr>
                        <w:pStyle w:val="TabelleKopflinks"/>
                        <w:numPr>
                          <w:ilvl w:val="0"/>
                          <w:numId w:val="39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720C9C">
                        <w:rPr>
                          <w:b w:val="0"/>
                          <w:sz w:val="22"/>
                          <w:szCs w:val="22"/>
                        </w:rPr>
                        <w:t>Notieren Sie Beispiel</w:t>
                      </w:r>
                      <w:r w:rsidR="00DF62E6">
                        <w:rPr>
                          <w:b w:val="0"/>
                          <w:sz w:val="22"/>
                          <w:szCs w:val="22"/>
                        </w:rPr>
                        <w:t>e</w:t>
                      </w:r>
                      <w:r w:rsidRPr="00720C9C">
                        <w:rPr>
                          <w:b w:val="0"/>
                          <w:sz w:val="22"/>
                          <w:szCs w:val="22"/>
                        </w:rPr>
                        <w:t xml:space="preserve"> zu Längen aus Ihrem Leben</w:t>
                      </w:r>
                    </w:p>
                    <w:p w14:paraId="5974A675" w14:textId="77777777" w:rsidR="00720C9C" w:rsidRPr="00720C9C" w:rsidRDefault="00DF62E6" w:rsidP="00720C9C">
                      <w:pPr>
                        <w:pStyle w:val="TabelleKopflinks"/>
                        <w:ind w:left="72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>(beispielsweise</w:t>
                      </w:r>
                      <w:r w:rsidR="00720C9C" w:rsidRPr="00720C9C">
                        <w:rPr>
                          <w:b w:val="0"/>
                          <w:sz w:val="22"/>
                          <w:szCs w:val="22"/>
                        </w:rPr>
                        <w:t xml:space="preserve"> Schulweg: 1,5 km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>)</w:t>
                      </w:r>
                      <w:r w:rsidR="00720C9C" w:rsidRPr="00720C9C">
                        <w:rPr>
                          <w:b w:val="0"/>
                          <w:sz w:val="22"/>
                          <w:szCs w:val="22"/>
                        </w:rPr>
                        <w:t>.</w:t>
                      </w:r>
                    </w:p>
                    <w:p w14:paraId="6B22CBEA" w14:textId="77777777" w:rsidR="00720C9C" w:rsidRPr="00720C9C" w:rsidRDefault="00720C9C" w:rsidP="00720C9C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720C9C">
                        <w:rPr>
                          <w:b w:val="0"/>
                          <w:sz w:val="22"/>
                          <w:szCs w:val="22"/>
                        </w:rPr>
                        <w:tab/>
                      </w:r>
                      <w:r w:rsidRPr="00720C9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 xml:space="preserve">Messen Sie die Ergebnisse nach. </w:t>
                      </w:r>
                    </w:p>
                    <w:p w14:paraId="30F5C20D" w14:textId="77777777" w:rsidR="00720C9C" w:rsidRPr="00720C9C" w:rsidRDefault="00720C9C" w:rsidP="00720C9C">
                      <w:pPr>
                        <w:pStyle w:val="TabelleKopflinks"/>
                        <w:ind w:firstLine="708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720C9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 xml:space="preserve">Ist das nicht möglich, zeigen Sie der Lehrkraft die Lösung. </w:t>
                      </w:r>
                    </w:p>
                    <w:p w14:paraId="5F2231E1" w14:textId="77777777" w:rsidR="00720C9C" w:rsidRPr="00720C9C" w:rsidRDefault="00720C9C" w:rsidP="00720C9C">
                      <w:pPr>
                        <w:pStyle w:val="TabelleKopflinks"/>
                        <w:numPr>
                          <w:ilvl w:val="0"/>
                          <w:numId w:val="39"/>
                        </w:numPr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ellenraster"/>
                        <w:tblW w:w="7371" w:type="dxa"/>
                        <w:tblInd w:w="-113" w:type="dxa"/>
                        <w:tblLayout w:type="fixed"/>
                        <w:tblCellMar>
                          <w:top w:w="57" w:type="dxa"/>
                          <w:bottom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57"/>
                        <w:gridCol w:w="2457"/>
                        <w:gridCol w:w="2457"/>
                      </w:tblGrid>
                      <w:tr w:rsidR="00720C9C" w:rsidRPr="00720C9C" w14:paraId="0A4BA86C" w14:textId="77777777" w:rsidTr="00244054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3DE077AE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sz w:val="22"/>
                                <w:szCs w:val="22"/>
                              </w:rPr>
                              <w:t>Einheit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675C1A1C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sz w:val="22"/>
                                <w:szCs w:val="22"/>
                              </w:rPr>
                              <w:t>Bezeichnung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5362A473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sz w:val="22"/>
                                <w:szCs w:val="22"/>
                              </w:rPr>
                              <w:t>Beispiel</w:t>
                            </w:r>
                          </w:p>
                        </w:tc>
                      </w:tr>
                      <w:tr w:rsidR="00720C9C" w:rsidRPr="00720C9C" w14:paraId="620AE4C9" w14:textId="77777777" w:rsidTr="00244054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1388E624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sz w:val="22"/>
                                <w:szCs w:val="22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05F1C1AF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Kilometer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269FF872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Schulweg, Joggingstrecke, Rennstrecke, …</w:t>
                            </w:r>
                          </w:p>
                        </w:tc>
                      </w:tr>
                      <w:tr w:rsidR="00720C9C" w:rsidRPr="00720C9C" w14:paraId="52DD6407" w14:textId="77777777" w:rsidTr="00244054">
                        <w:trPr>
                          <w:trHeight w:val="17"/>
                        </w:trPr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56F7D5C6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CD0F633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7820A98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Meterstab</w:t>
                            </w:r>
                          </w:p>
                        </w:tc>
                      </w:tr>
                      <w:tr w:rsidR="00720C9C" w:rsidRPr="00720C9C" w14:paraId="06119182" w14:textId="77777777" w:rsidTr="00244054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12532F4C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20C9C">
                              <w:rPr>
                                <w:sz w:val="22"/>
                                <w:szCs w:val="22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1C4A266B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Dezimeter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63B08600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Länge des Fußes, … </w:t>
                            </w:r>
                          </w:p>
                        </w:tc>
                      </w:tr>
                      <w:tr w:rsidR="00720C9C" w:rsidRPr="00720C9C" w14:paraId="07BDFC92" w14:textId="77777777" w:rsidTr="00244054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6B07E418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sz w:val="22"/>
                                <w:szCs w:val="22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28C64B94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Zentimeter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5A4E451B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Geodreieck</w:t>
                            </w:r>
                          </w:p>
                        </w:tc>
                      </w:tr>
                      <w:tr w:rsidR="00720C9C" w:rsidRPr="00720C9C" w14:paraId="2409EC73" w14:textId="77777777" w:rsidTr="00244054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1E8F25C3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4A87092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Millimeter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CF37CDC" w14:textId="77777777" w:rsidR="00720C9C" w:rsidRPr="00720C9C" w:rsidRDefault="00720C9C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20C9C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Größe von Insekten, Dicke eines Papiers, Länge eines Nagels, …</w:t>
                            </w:r>
                          </w:p>
                        </w:tc>
                      </w:tr>
                    </w:tbl>
                    <w:p w14:paraId="2BC0BA3E" w14:textId="77777777" w:rsidR="00720C9C" w:rsidRPr="00904203" w:rsidRDefault="00720C9C" w:rsidP="00720C9C">
                      <w:pPr>
                        <w:pStyle w:val="TabelleKopflinks"/>
                        <w:ind w:left="720"/>
                        <w:rPr>
                          <w:b w:val="0"/>
                          <w:color w:val="C00000"/>
                          <w:sz w:val="26"/>
                          <w:szCs w:val="26"/>
                        </w:rPr>
                      </w:pPr>
                    </w:p>
                    <w:p w14:paraId="1BB5946C" w14:textId="77777777" w:rsidR="00720C9C" w:rsidRPr="00FD1483" w:rsidRDefault="00720C9C" w:rsidP="00720C9C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200BBA0B" w14:textId="77777777" w:rsidR="00720C9C" w:rsidRPr="00875C55" w:rsidRDefault="00720C9C" w:rsidP="00720C9C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BA392A" w:rsidRPr="00453EC1" w14:paraId="25E9D9DF" w14:textId="77777777" w:rsidTr="00B17A3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3213B06" w14:textId="77777777" w:rsidR="00BA392A" w:rsidRPr="00453EC1" w:rsidRDefault="00BA392A" w:rsidP="00B17A36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6CE23456" w14:textId="77777777" w:rsidR="00BA392A" w:rsidRPr="00CC36BF" w:rsidRDefault="00CC36BF" w:rsidP="00B17A36">
            <w:pPr>
              <w:rPr>
                <w:b/>
              </w:rPr>
            </w:pPr>
            <w:r w:rsidRPr="00B90E35">
              <w:rPr>
                <w:b/>
              </w:rPr>
              <w:t>Längenmaße erkennen und einschätzen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FEBB4E" w14:textId="77777777" w:rsidR="00BA392A" w:rsidRPr="00453EC1" w:rsidRDefault="00BA392A" w:rsidP="00B17A3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364871D" w14:textId="77777777" w:rsidR="001B7E13" w:rsidRPr="001B7E13" w:rsidRDefault="001B7E13" w:rsidP="001B7E13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 w:rsidRPr="001B7E13">
              <w:rPr>
                <w:rFonts w:eastAsia="Times New Roman"/>
                <w:b/>
                <w:lang w:val="en-GB"/>
              </w:rPr>
              <w:t>Mathematik</w:t>
            </w:r>
            <w:proofErr w:type="spellEnd"/>
            <w:r w:rsidRPr="001B7E13">
              <w:rPr>
                <w:rFonts w:eastAsia="Times New Roman"/>
                <w:b/>
                <w:lang w:val="en-GB"/>
              </w:rPr>
              <w:t xml:space="preserve"> </w:t>
            </w:r>
          </w:p>
          <w:p w14:paraId="12A02CF8" w14:textId="77777777" w:rsidR="00BA392A" w:rsidRPr="00453EC1" w:rsidRDefault="00CC36BF" w:rsidP="004500AA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M04.01.4</w:t>
            </w:r>
            <w:r w:rsidR="001B7E13" w:rsidRPr="001B7E13">
              <w:rPr>
                <w:b/>
                <w:lang w:val="en-GB"/>
              </w:rPr>
              <w:t>.1</w:t>
            </w:r>
          </w:p>
        </w:tc>
      </w:tr>
      <w:tr w:rsidR="00BA392A" w:rsidRPr="00453EC1" w14:paraId="2D9FC811" w14:textId="77777777" w:rsidTr="00B17A36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17580732" w14:textId="77777777" w:rsidR="00BA392A" w:rsidRPr="00A402FC" w:rsidRDefault="00BA392A" w:rsidP="00B17A36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718D212" w14:textId="77777777" w:rsidR="00BA392A" w:rsidRPr="00453EC1" w:rsidRDefault="00BA392A" w:rsidP="00B17A36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A392A" w:rsidRPr="00453EC1" w14:paraId="708C0A5E" w14:textId="77777777" w:rsidTr="00B17A36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E3FCC42" w14:textId="77777777" w:rsidR="00BA392A" w:rsidRPr="00122340" w:rsidRDefault="00BA392A" w:rsidP="00A71C5F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 w:rsidR="001B7E13"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4776A4DF" w14:textId="77777777" w:rsidR="00BA392A" w:rsidRPr="00453EC1" w:rsidRDefault="00BA392A" w:rsidP="00B17A36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65CB11D6" w14:textId="77777777" w:rsidR="00BA392A" w:rsidRDefault="00BA392A" w:rsidP="00E4202E">
      <w:pPr>
        <w:pStyle w:val="Textkrper"/>
      </w:pPr>
    </w:p>
    <w:p w14:paraId="3A781A88" w14:textId="77777777" w:rsidR="004121D7" w:rsidRDefault="004121D7" w:rsidP="00E4202E">
      <w:pPr>
        <w:pStyle w:val="Textkrper"/>
      </w:pPr>
    </w:p>
    <w:p w14:paraId="2C9E9A71" w14:textId="77777777" w:rsidR="004121D7" w:rsidRDefault="004121D7" w:rsidP="00E4202E">
      <w:pPr>
        <w:pStyle w:val="Textkrper"/>
      </w:pPr>
    </w:p>
    <w:p w14:paraId="5B979C05" w14:textId="77777777" w:rsidR="004121D7" w:rsidRDefault="004121D7" w:rsidP="00E4202E">
      <w:pPr>
        <w:pStyle w:val="Textkrper"/>
      </w:pPr>
    </w:p>
    <w:p w14:paraId="624943C8" w14:textId="77777777" w:rsidR="004121D7" w:rsidRDefault="004121D7" w:rsidP="00E4202E">
      <w:pPr>
        <w:pStyle w:val="Textkrper"/>
      </w:pPr>
    </w:p>
    <w:p w14:paraId="2FBA32F0" w14:textId="77777777" w:rsidR="004121D7" w:rsidRDefault="004121D7" w:rsidP="00E4202E">
      <w:pPr>
        <w:pStyle w:val="Textkrper"/>
      </w:pPr>
    </w:p>
    <w:p w14:paraId="1540EE84" w14:textId="77777777" w:rsidR="004121D7" w:rsidRDefault="004121D7" w:rsidP="00E4202E">
      <w:pPr>
        <w:pStyle w:val="Textkrper"/>
      </w:pPr>
    </w:p>
    <w:p w14:paraId="770B02CF" w14:textId="77777777" w:rsidR="004121D7" w:rsidRDefault="004121D7" w:rsidP="00E4202E">
      <w:pPr>
        <w:pStyle w:val="Textkrper"/>
      </w:pPr>
    </w:p>
    <w:p w14:paraId="7C77BCA0" w14:textId="77777777" w:rsidR="004121D7" w:rsidRDefault="004121D7" w:rsidP="00E4202E">
      <w:pPr>
        <w:pStyle w:val="Textkrper"/>
      </w:pPr>
    </w:p>
    <w:p w14:paraId="188C4907" w14:textId="77777777" w:rsidR="004121D7" w:rsidRDefault="004121D7" w:rsidP="00E4202E">
      <w:pPr>
        <w:pStyle w:val="Textkrper"/>
      </w:pPr>
    </w:p>
    <w:p w14:paraId="58DA519B" w14:textId="77777777" w:rsidR="004121D7" w:rsidRDefault="004121D7" w:rsidP="00E4202E">
      <w:pPr>
        <w:pStyle w:val="Textkrper"/>
      </w:pPr>
    </w:p>
    <w:p w14:paraId="4A798CC3" w14:textId="77777777" w:rsidR="004121D7" w:rsidRDefault="004121D7" w:rsidP="00E4202E">
      <w:pPr>
        <w:pStyle w:val="Textkrper"/>
      </w:pPr>
    </w:p>
    <w:p w14:paraId="3419EC6F" w14:textId="77777777" w:rsidR="004121D7" w:rsidRDefault="004121D7" w:rsidP="00E4202E">
      <w:pPr>
        <w:pStyle w:val="Textkrper"/>
      </w:pPr>
    </w:p>
    <w:p w14:paraId="61901EC3" w14:textId="77777777" w:rsidR="004121D7" w:rsidRDefault="004121D7" w:rsidP="00E4202E">
      <w:pPr>
        <w:pStyle w:val="Textkrper"/>
      </w:pPr>
    </w:p>
    <w:p w14:paraId="70F900C5" w14:textId="77777777" w:rsidR="004121D7" w:rsidRDefault="004121D7" w:rsidP="00E4202E">
      <w:pPr>
        <w:pStyle w:val="Textkrper"/>
      </w:pPr>
    </w:p>
    <w:p w14:paraId="1B9F6EEB" w14:textId="77777777" w:rsidR="004121D7" w:rsidRDefault="004121D7" w:rsidP="00E4202E">
      <w:pPr>
        <w:pStyle w:val="Textkrper"/>
      </w:pPr>
    </w:p>
    <w:p w14:paraId="4E6EEFD5" w14:textId="77777777" w:rsidR="004121D7" w:rsidRDefault="004121D7" w:rsidP="00E4202E">
      <w:pPr>
        <w:pStyle w:val="Textkrper"/>
      </w:pPr>
    </w:p>
    <w:p w14:paraId="10F39CA4" w14:textId="77777777" w:rsidR="004121D7" w:rsidRDefault="004121D7" w:rsidP="00E4202E">
      <w:pPr>
        <w:pStyle w:val="Textkrper"/>
      </w:pPr>
    </w:p>
    <w:p w14:paraId="6CCD0662" w14:textId="77777777" w:rsidR="004121D7" w:rsidRDefault="004121D7" w:rsidP="00E4202E">
      <w:pPr>
        <w:pStyle w:val="Textkrper"/>
      </w:pPr>
    </w:p>
    <w:p w14:paraId="107AD065" w14:textId="77777777" w:rsidR="004121D7" w:rsidRDefault="004121D7" w:rsidP="00E4202E">
      <w:pPr>
        <w:pStyle w:val="Textkrper"/>
      </w:pPr>
    </w:p>
    <w:p w14:paraId="529970A8" w14:textId="77777777" w:rsidR="004121D7" w:rsidRDefault="004121D7" w:rsidP="00E4202E">
      <w:pPr>
        <w:pStyle w:val="Textkrper"/>
      </w:pPr>
    </w:p>
    <w:p w14:paraId="504A6C54" w14:textId="3B579120" w:rsidR="004121D7" w:rsidRDefault="00566F42" w:rsidP="00B90E35">
      <w:pPr>
        <w:spacing w:line="240" w:lineRule="exact"/>
      </w:pPr>
      <w:r>
        <w:br w:type="page"/>
      </w:r>
    </w:p>
    <w:p w14:paraId="522AAED4" w14:textId="77777777" w:rsidR="004121D7" w:rsidRDefault="004121D7" w:rsidP="00E4202E">
      <w:pPr>
        <w:pStyle w:val="Textkrper"/>
      </w:pPr>
    </w:p>
    <w:p w14:paraId="4A81CC76" w14:textId="77777777" w:rsidR="004121D7" w:rsidRDefault="004121D7" w:rsidP="00E4202E">
      <w:pPr>
        <w:pStyle w:val="Textkrper"/>
      </w:pPr>
    </w:p>
    <w:p w14:paraId="708DB5B6" w14:textId="77777777" w:rsidR="004121D7" w:rsidRDefault="004121D7" w:rsidP="00E4202E">
      <w:pPr>
        <w:pStyle w:val="Textkrper"/>
      </w:pPr>
    </w:p>
    <w:tbl>
      <w:tblPr>
        <w:tblStyle w:val="Tabellenraster"/>
        <w:tblW w:w="839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15"/>
        <w:gridCol w:w="2693"/>
        <w:gridCol w:w="1984"/>
      </w:tblGrid>
      <w:tr w:rsidR="004121D7" w:rsidRPr="004121D7" w14:paraId="378B685A" w14:textId="77777777" w:rsidTr="004121D7">
        <w:tc>
          <w:tcPr>
            <w:tcW w:w="3715" w:type="dxa"/>
            <w:shd w:val="clear" w:color="auto" w:fill="auto"/>
            <w:vAlign w:val="center"/>
          </w:tcPr>
          <w:p w14:paraId="07810813" w14:textId="77777777" w:rsid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4) </w:t>
            </w:r>
          </w:p>
          <w:p w14:paraId="7C1F653D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4121D7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F21ABB8" wp14:editId="49C59CEA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546735</wp:posOffset>
                      </wp:positionV>
                      <wp:extent cx="3373755" cy="4015105"/>
                      <wp:effectExtent l="38100" t="19050" r="74295" b="80645"/>
                      <wp:wrapNone/>
                      <wp:docPr id="53" name="Gerader Verbinde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73755" cy="40151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67FAD7" id="Gerader Verbinder 5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6pt,43.05pt" to="384.25pt,3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" strokecolor="#f79646 [3209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4121D7">
              <w:rPr>
                <w:b/>
                <w:sz w:val="22"/>
                <w:szCs w:val="22"/>
              </w:rPr>
              <w:t>Kopfhörerkabel</w:t>
            </w:r>
          </w:p>
          <w:p w14:paraId="5B7BD908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4121D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D21AC94" wp14:editId="4FE66F00">
                  <wp:extent cx="1508131" cy="1005840"/>
                  <wp:effectExtent l="0" t="0" r="0" b="3810"/>
                  <wp:docPr id="466" name="Bild 2" descr="Smartphone, Mobil, Handy, Musik, Hören, Kopfhö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rtphone, Mobil, Handy, Musik, Hören, Kopfhö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7667" cy="10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941FC1F" w14:textId="77777777" w:rsidR="004121D7" w:rsidRPr="004121D7" w:rsidRDefault="004121D7" w:rsidP="002D555A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4121D7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63D268B" wp14:editId="02FC90A5">
                      <wp:simplePos x="0" y="0"/>
                      <wp:positionH relativeFrom="column">
                        <wp:posOffset>-1221326</wp:posOffset>
                      </wp:positionH>
                      <wp:positionV relativeFrom="paragraph">
                        <wp:posOffset>694911</wp:posOffset>
                      </wp:positionV>
                      <wp:extent cx="3861416" cy="6351005"/>
                      <wp:effectExtent l="57150" t="38100" r="63500" b="88265"/>
                      <wp:wrapNone/>
                      <wp:docPr id="51" name="Gerader Verbinde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61416" cy="63510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D33371" id="Gerader Verbinder 51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6.15pt,54.7pt" to="207.9pt,5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33720089" w14:textId="77777777" w:rsidR="004121D7" w:rsidRPr="004121D7" w:rsidRDefault="004121D7" w:rsidP="004121D7">
            <w:pPr>
              <w:pStyle w:val="Textkrper"/>
              <w:ind w:left="-219" w:firstLine="219"/>
              <w:jc w:val="right"/>
              <w:rPr>
                <w:b/>
                <w:sz w:val="22"/>
                <w:szCs w:val="22"/>
              </w:rPr>
            </w:pPr>
            <w:r w:rsidRPr="004121D7">
              <w:rPr>
                <w:b/>
                <w:sz w:val="22"/>
                <w:szCs w:val="22"/>
              </w:rPr>
              <w:t>6 mm</w:t>
            </w:r>
          </w:p>
        </w:tc>
      </w:tr>
      <w:tr w:rsidR="004121D7" w:rsidRPr="004121D7" w14:paraId="7B58B1C4" w14:textId="77777777" w:rsidTr="004121D7">
        <w:tc>
          <w:tcPr>
            <w:tcW w:w="3715" w:type="dxa"/>
            <w:shd w:val="clear" w:color="auto" w:fill="auto"/>
            <w:vAlign w:val="center"/>
          </w:tcPr>
          <w:p w14:paraId="7A2F23B3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4121D7">
              <w:rPr>
                <w:b/>
                <w:sz w:val="22"/>
                <w:szCs w:val="22"/>
              </w:rPr>
              <w:t>Strecke einer 3 Stunden Wanderung</w:t>
            </w:r>
          </w:p>
          <w:p w14:paraId="7D799684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4121D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E45BDDE" wp14:editId="4491C2C5">
                  <wp:extent cx="1802295" cy="1080000"/>
                  <wp:effectExtent l="0" t="0" r="7620" b="6350"/>
                  <wp:docPr id="467" name="Bild 1" descr="Wanderer, Rucksack, Wanderung, Weg, Pfad, Bergwand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nderer, Rucksack, Wanderung, Weg, Pfad, Bergwand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9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C9035F9" w14:textId="77777777" w:rsidR="004121D7" w:rsidRPr="004121D7" w:rsidRDefault="004121D7" w:rsidP="002D555A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4121D7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6E9D73C" wp14:editId="73F2E033">
                      <wp:simplePos x="0" y="0"/>
                      <wp:positionH relativeFrom="column">
                        <wp:posOffset>-1388110</wp:posOffset>
                      </wp:positionH>
                      <wp:positionV relativeFrom="paragraph">
                        <wp:posOffset>785388</wp:posOffset>
                      </wp:positionV>
                      <wp:extent cx="3847723" cy="2706986"/>
                      <wp:effectExtent l="38100" t="38100" r="76835" b="93980"/>
                      <wp:wrapNone/>
                      <wp:docPr id="49" name="Gerader Verbinde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7723" cy="270698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FF93CB" id="Gerader Verbinder 49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9.3pt,61.85pt" to="193.6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" strokecolor="#8064a2 [3207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03735A37" w14:textId="77777777" w:rsidR="004121D7" w:rsidRPr="004121D7" w:rsidRDefault="004121D7" w:rsidP="004121D7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4121D7">
              <w:rPr>
                <w:b/>
                <w:sz w:val="22"/>
                <w:szCs w:val="22"/>
              </w:rPr>
              <w:t>15,6 cm</w:t>
            </w:r>
          </w:p>
        </w:tc>
      </w:tr>
      <w:tr w:rsidR="004121D7" w:rsidRPr="004121D7" w14:paraId="7C936FA7" w14:textId="77777777" w:rsidTr="004121D7">
        <w:tc>
          <w:tcPr>
            <w:tcW w:w="3715" w:type="dxa"/>
            <w:shd w:val="clear" w:color="auto" w:fill="auto"/>
            <w:vAlign w:val="center"/>
          </w:tcPr>
          <w:p w14:paraId="14A8987A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4121D7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79008B3" wp14:editId="7BAAA4BF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127000</wp:posOffset>
                      </wp:positionV>
                      <wp:extent cx="4062730" cy="4114800"/>
                      <wp:effectExtent l="38100" t="38100" r="90170" b="114300"/>
                      <wp:wrapNone/>
                      <wp:docPr id="46" name="Gerader Verbinde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2730" cy="4114800"/>
                              </a:xfrm>
                              <a:prstGeom prst="line">
                                <a:avLst/>
                              </a:prstGeom>
                              <a:ln w="28575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A70A2D" id="Gerader Verbinder 4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10pt" to="389.3pt,3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" strokecolor="black [3040]" strokeweight="2.25pt">
                      <v:shadow on="t" color="black" opacity="26214f" origin="-.5,-.5" offset=".74836mm,.74836mm"/>
                    </v:line>
                  </w:pict>
                </mc:Fallback>
              </mc:AlternateContent>
            </w:r>
            <w:r w:rsidRPr="004121D7">
              <w:rPr>
                <w:b/>
                <w:sz w:val="22"/>
                <w:szCs w:val="22"/>
              </w:rPr>
              <w:t>Höhe der Tür</w:t>
            </w:r>
          </w:p>
          <w:p w14:paraId="22EE45EE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4121D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5C7F3EE7" wp14:editId="189D0627">
                  <wp:extent cx="801547" cy="1079500"/>
                  <wp:effectExtent l="0" t="0" r="0" b="6350"/>
                  <wp:docPr id="34" name="Bild 1" descr="Haus, Front, Grün, Tür, Fenster, Eingang, Home, Wo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us, Front, Grün, Tür, Fenster, Eingang, Home, Woh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6"/>
                          <a:stretch/>
                        </pic:blipFill>
                        <pic:spPr bwMode="auto">
                          <a:xfrm>
                            <a:off x="0" y="0"/>
                            <a:ext cx="8019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9FD8B7C" w14:textId="77777777" w:rsidR="004121D7" w:rsidRPr="004121D7" w:rsidRDefault="004121D7" w:rsidP="002D555A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4121D7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B01BEAA" wp14:editId="6CFC57F2">
                      <wp:simplePos x="0" y="0"/>
                      <wp:positionH relativeFrom="column">
                        <wp:posOffset>-1387475</wp:posOffset>
                      </wp:positionH>
                      <wp:positionV relativeFrom="paragraph">
                        <wp:posOffset>657860</wp:posOffset>
                      </wp:positionV>
                      <wp:extent cx="3689350" cy="2774950"/>
                      <wp:effectExtent l="38100" t="38100" r="63500" b="82550"/>
                      <wp:wrapNone/>
                      <wp:docPr id="48" name="Gerader Verbinde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89350" cy="2774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5294CE" id="Gerader Verbinder 48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9.25pt,51.8pt" to="181.25pt,2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" strokecolor="#4bacc6 [3208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4121D7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7C6D71A" wp14:editId="1236C169">
                      <wp:simplePos x="0" y="0"/>
                      <wp:positionH relativeFrom="column">
                        <wp:posOffset>-554502</wp:posOffset>
                      </wp:positionH>
                      <wp:positionV relativeFrom="paragraph">
                        <wp:posOffset>-28673</wp:posOffset>
                      </wp:positionV>
                      <wp:extent cx="2857793" cy="3084537"/>
                      <wp:effectExtent l="38100" t="38100" r="76200" b="97155"/>
                      <wp:wrapNone/>
                      <wp:docPr id="44" name="Gerader Verbinde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793" cy="3084537"/>
                              </a:xfrm>
                              <a:prstGeom prst="line">
                                <a:avLst/>
                              </a:prstGeom>
                              <a:ln w="28575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CD91F1" id="Gerader Verbinder 4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65pt,-2.25pt" to="181.3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" strokecolor="#bc4542 [3045]" strokeweight="2.25pt">
                      <v:shadow on="t" color="black" opacity="26214f" origin="-.5,-.5" offset=".74836mm,.74836mm"/>
                    </v:line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7EDCED95" w14:textId="77777777" w:rsidR="004121D7" w:rsidRPr="004121D7" w:rsidRDefault="004121D7" w:rsidP="004121D7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4121D7">
              <w:rPr>
                <w:b/>
                <w:sz w:val="22"/>
                <w:szCs w:val="22"/>
              </w:rPr>
              <w:t>15 cm</w:t>
            </w:r>
          </w:p>
        </w:tc>
      </w:tr>
      <w:tr w:rsidR="004121D7" w:rsidRPr="004121D7" w14:paraId="27276785" w14:textId="77777777" w:rsidTr="004121D7">
        <w:tc>
          <w:tcPr>
            <w:tcW w:w="3715" w:type="dxa"/>
            <w:shd w:val="clear" w:color="auto" w:fill="auto"/>
            <w:vAlign w:val="center"/>
          </w:tcPr>
          <w:p w14:paraId="3F2F43B1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4121D7">
              <w:rPr>
                <w:b/>
                <w:sz w:val="22"/>
                <w:szCs w:val="22"/>
              </w:rPr>
              <w:t>Länge des Geodreiecks</w:t>
            </w:r>
          </w:p>
          <w:p w14:paraId="1344B80B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</w:p>
          <w:p w14:paraId="4E553033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4121D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59A69F20" wp14:editId="6833817D">
                  <wp:extent cx="1418671" cy="710419"/>
                  <wp:effectExtent l="0" t="0" r="0" b="0"/>
                  <wp:docPr id="38" name="Bild 2" descr="Geodreieck, Geometrie, Mathematik, Winkel, Geometr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odreieck, Geometrie, Mathematik, Winkel, Geometr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64" cy="71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526E2D4" w14:textId="77777777" w:rsidR="004121D7" w:rsidRPr="004121D7" w:rsidRDefault="004121D7" w:rsidP="002D555A">
            <w:pPr>
              <w:pStyle w:val="Textkrper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FD8B1BD" w14:textId="77777777" w:rsidR="004121D7" w:rsidRPr="004121D7" w:rsidRDefault="004121D7" w:rsidP="004121D7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4121D7">
              <w:rPr>
                <w:b/>
                <w:sz w:val="22"/>
                <w:szCs w:val="22"/>
              </w:rPr>
              <w:t xml:space="preserve">12  </w:t>
            </w:r>
            <w:proofErr w:type="spellStart"/>
            <w:r w:rsidRPr="004121D7">
              <w:rPr>
                <w:b/>
                <w:sz w:val="22"/>
                <w:szCs w:val="22"/>
              </w:rPr>
              <w:t>dm</w:t>
            </w:r>
            <w:proofErr w:type="spellEnd"/>
            <w:r w:rsidRPr="004121D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4121D7" w:rsidRPr="004121D7" w14:paraId="32A717A4" w14:textId="77777777" w:rsidTr="004121D7">
        <w:tc>
          <w:tcPr>
            <w:tcW w:w="3715" w:type="dxa"/>
            <w:shd w:val="clear" w:color="auto" w:fill="auto"/>
            <w:vAlign w:val="center"/>
          </w:tcPr>
          <w:p w14:paraId="2DBB1436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4121D7">
              <w:rPr>
                <w:b/>
                <w:sz w:val="22"/>
                <w:szCs w:val="22"/>
              </w:rPr>
              <w:t>Bleistift</w:t>
            </w:r>
            <w:r w:rsidRPr="004121D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1AFB83B6" wp14:editId="3DF894CA">
                  <wp:extent cx="874000" cy="1080000"/>
                  <wp:effectExtent l="0" t="0" r="2540" b="6350"/>
                  <wp:docPr id="40" name="Bild 2" descr="Bleistift, Grün, Schrifttools, Schul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eistift, Grün, Schrifttools, Schul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D032C9C" w14:textId="77777777" w:rsidR="004121D7" w:rsidRPr="004121D7" w:rsidRDefault="004121D7" w:rsidP="002D555A">
            <w:pPr>
              <w:pStyle w:val="Textkrper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DD36A6F" w14:textId="77777777" w:rsidR="004121D7" w:rsidRPr="004121D7" w:rsidRDefault="004121D7" w:rsidP="004121D7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4121D7">
              <w:rPr>
                <w:b/>
                <w:sz w:val="22"/>
                <w:szCs w:val="22"/>
              </w:rPr>
              <w:t>16 km</w:t>
            </w:r>
          </w:p>
        </w:tc>
      </w:tr>
      <w:tr w:rsidR="004121D7" w:rsidRPr="004121D7" w14:paraId="7D99CD71" w14:textId="77777777" w:rsidTr="004121D7">
        <w:tc>
          <w:tcPr>
            <w:tcW w:w="3715" w:type="dxa"/>
            <w:shd w:val="clear" w:color="auto" w:fill="auto"/>
            <w:vAlign w:val="center"/>
          </w:tcPr>
          <w:p w14:paraId="4F42B708" w14:textId="77777777" w:rsidR="004121D7" w:rsidRPr="004121D7" w:rsidRDefault="004121D7" w:rsidP="002D555A">
            <w:pPr>
              <w:pStyle w:val="Textkrper"/>
              <w:jc w:val="left"/>
              <w:rPr>
                <w:b/>
                <w:noProof/>
                <w:sz w:val="22"/>
                <w:szCs w:val="22"/>
              </w:rPr>
            </w:pPr>
            <w:r w:rsidRPr="004121D7">
              <w:rPr>
                <w:b/>
                <w:sz w:val="22"/>
                <w:szCs w:val="22"/>
              </w:rPr>
              <w:t>Dicke eines Handys</w:t>
            </w:r>
          </w:p>
          <w:p w14:paraId="4D74A08C" w14:textId="77777777" w:rsidR="004121D7" w:rsidRPr="004121D7" w:rsidRDefault="004121D7" w:rsidP="002D555A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4121D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470E1A7" wp14:editId="798D7617">
                  <wp:extent cx="1080000" cy="1004779"/>
                  <wp:effectExtent l="0" t="0" r="6350" b="5080"/>
                  <wp:docPr id="41" name="Bild 1" descr="Mobil, Telefon, Samsung, Musik, Technolo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, Telefon, Samsung, Musik, Technolog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8" b="38751"/>
                          <a:stretch/>
                        </pic:blipFill>
                        <pic:spPr bwMode="auto">
                          <a:xfrm>
                            <a:off x="0" y="0"/>
                            <a:ext cx="1080000" cy="100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E3FF141" w14:textId="77777777" w:rsidR="004121D7" w:rsidRPr="004121D7" w:rsidRDefault="004121D7" w:rsidP="002D555A">
            <w:pPr>
              <w:pStyle w:val="Textkrper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6170EA6" w14:textId="77777777" w:rsidR="004121D7" w:rsidRPr="004121D7" w:rsidRDefault="004121D7" w:rsidP="004121D7">
            <w:pPr>
              <w:pStyle w:val="Textkrper"/>
              <w:jc w:val="right"/>
              <w:rPr>
                <w:b/>
                <w:sz w:val="22"/>
                <w:szCs w:val="22"/>
              </w:rPr>
            </w:pPr>
            <w:r w:rsidRPr="004121D7">
              <w:rPr>
                <w:b/>
                <w:sz w:val="22"/>
                <w:szCs w:val="22"/>
              </w:rPr>
              <w:t>2 m</w:t>
            </w:r>
          </w:p>
        </w:tc>
      </w:tr>
    </w:tbl>
    <w:p w14:paraId="106B71C6" w14:textId="77777777" w:rsidR="004121D7" w:rsidRDefault="004121D7" w:rsidP="004121D7">
      <w:pPr>
        <w:pStyle w:val="Textkrp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F859ED" wp14:editId="4C9E9F74">
                <wp:simplePos x="0" y="0"/>
                <wp:positionH relativeFrom="column">
                  <wp:posOffset>-434340</wp:posOffset>
                </wp:positionH>
                <wp:positionV relativeFrom="paragraph">
                  <wp:posOffset>-7797165</wp:posOffset>
                </wp:positionV>
                <wp:extent cx="6051454" cy="8413750"/>
                <wp:effectExtent l="0" t="0" r="26035" b="25400"/>
                <wp:wrapNone/>
                <wp:docPr id="45" name="Abgerundetes 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454" cy="8413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5CDC8" id="Abgerundetes Rechteck 45" o:spid="_x0000_s1026" style="position:absolute;margin-left:-34.2pt;margin-top:-613.95pt;width:476.5pt;height:662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" filled="f" strokecolor="#c0504d [3205]" strokeweight="2pt"/>
            </w:pict>
          </mc:Fallback>
        </mc:AlternateContent>
      </w:r>
    </w:p>
    <w:p w14:paraId="04F86704" w14:textId="77777777" w:rsidR="00A474EA" w:rsidRDefault="00A474EA" w:rsidP="00E4202E">
      <w:pPr>
        <w:pStyle w:val="Textkrper"/>
      </w:pPr>
    </w:p>
    <w:p w14:paraId="4894ACC4" w14:textId="77777777" w:rsidR="00A474EA" w:rsidRDefault="00A474EA" w:rsidP="00E4202E">
      <w:pPr>
        <w:pStyle w:val="Textkrper"/>
      </w:pPr>
    </w:p>
    <w:p w14:paraId="46861509" w14:textId="23D5DB4D" w:rsidR="00585AEE" w:rsidRDefault="00585AEE">
      <w:pPr>
        <w:spacing w:line="240" w:lineRule="exact"/>
        <w:rPr>
          <w:lang w:eastAsia="de-DE"/>
        </w:rPr>
      </w:pPr>
      <w:r>
        <w:br w:type="page"/>
      </w:r>
    </w:p>
    <w:p w14:paraId="5E4AD091" w14:textId="77777777" w:rsidR="00A474EA" w:rsidRDefault="00A474EA" w:rsidP="00E4202E">
      <w:pPr>
        <w:pStyle w:val="Textkrper"/>
      </w:pPr>
    </w:p>
    <w:p w14:paraId="20E1E006" w14:textId="77777777" w:rsidR="00A474EA" w:rsidRDefault="00A474EA" w:rsidP="00E4202E">
      <w:pPr>
        <w:pStyle w:val="Textkrper"/>
      </w:pPr>
    </w:p>
    <w:p w14:paraId="145C1349" w14:textId="77777777" w:rsidR="000F4EBE" w:rsidRDefault="000F4EBE" w:rsidP="000F4EBE">
      <w:pPr>
        <w:pStyle w:val="Textkrper"/>
      </w:pPr>
    </w:p>
    <w:p w14:paraId="2B5C877A" w14:textId="77777777" w:rsidR="000F4EBE" w:rsidRDefault="003B7502" w:rsidP="000F4EBE">
      <w:pPr>
        <w:pStyle w:val="Textkrp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9F16D6" wp14:editId="513C0348">
                <wp:simplePos x="0" y="0"/>
                <wp:positionH relativeFrom="column">
                  <wp:posOffset>-135890</wp:posOffset>
                </wp:positionH>
                <wp:positionV relativeFrom="paragraph">
                  <wp:posOffset>-146050</wp:posOffset>
                </wp:positionV>
                <wp:extent cx="5637530" cy="7054850"/>
                <wp:effectExtent l="0" t="0" r="20320" b="12700"/>
                <wp:wrapNone/>
                <wp:docPr id="463" name="Abgerundetes Rechteck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7530" cy="7054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C9666" id="Abgerundetes Rechteck 463" o:spid="_x0000_s1026" style="position:absolute;margin-left:-10.7pt;margin-top:-11.5pt;width:443.9pt;height:555.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" filled="f" strokecolor="#c0504d [3205]" strokeweight="2pt"/>
            </w:pict>
          </mc:Fallback>
        </mc:AlternateContent>
      </w:r>
      <w:r w:rsidR="000F4EB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3B4B69" wp14:editId="39C8E8FD">
                <wp:simplePos x="0" y="0"/>
                <wp:positionH relativeFrom="column">
                  <wp:posOffset>1003300</wp:posOffset>
                </wp:positionH>
                <wp:positionV relativeFrom="paragraph">
                  <wp:posOffset>25400</wp:posOffset>
                </wp:positionV>
                <wp:extent cx="3895200" cy="443132"/>
                <wp:effectExtent l="0" t="0" r="10160" b="14605"/>
                <wp:wrapNone/>
                <wp:docPr id="462" name="Horizontaler Bildlauf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F8791" w14:textId="77777777" w:rsidR="000F4EBE" w:rsidRDefault="000F4EBE" w:rsidP="000F4EBE">
                            <w:pPr>
                              <w:jc w:val="center"/>
                            </w:pPr>
                            <w:r>
                              <w:t xml:space="preserve">Weg zur Bushaltestelle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3B4B69" id="Horizontaler Bildlauf 451" o:spid="_x0000_s1060" type="#_x0000_t98" style="position:absolute;left:0;text-align:left;margin-left:79pt;margin-top:2pt;width:306.7pt;height:34.9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" fillcolor="white [3201]" strokecolor="black [3200]" strokeweight="2pt">
                <v:textbox>
                  <w:txbxContent>
                    <w:p w14:paraId="2BCF8791" w14:textId="77777777" w:rsidR="000F4EBE" w:rsidRDefault="000F4EBE" w:rsidP="000F4EBE">
                      <w:pPr>
                        <w:jc w:val="center"/>
                      </w:pPr>
                      <w:r>
                        <w:t xml:space="preserve">Weg zur Bushaltestelle </w:t>
                      </w:r>
                    </w:p>
                  </w:txbxContent>
                </v:textbox>
              </v:shape>
            </w:pict>
          </mc:Fallback>
        </mc:AlternateContent>
      </w:r>
    </w:p>
    <w:p w14:paraId="17C61064" w14:textId="77777777" w:rsidR="000F4EBE" w:rsidRDefault="000F4EBE" w:rsidP="000F4EBE">
      <w:pPr>
        <w:pStyle w:val="Textkrper"/>
        <w:numPr>
          <w:ilvl w:val="0"/>
          <w:numId w:val="4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C32E283" wp14:editId="28C1ABE3">
                <wp:simplePos x="0" y="0"/>
                <wp:positionH relativeFrom="column">
                  <wp:posOffset>4987374</wp:posOffset>
                </wp:positionH>
                <wp:positionV relativeFrom="paragraph">
                  <wp:posOffset>98641</wp:posOffset>
                </wp:positionV>
                <wp:extent cx="1663065" cy="2076450"/>
                <wp:effectExtent l="0" t="0" r="13335" b="19050"/>
                <wp:wrapNone/>
                <wp:docPr id="55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065" cy="2076450"/>
                          <a:chOff x="0" y="0"/>
                          <a:chExt cx="1745750" cy="2819400"/>
                        </a:xfrm>
                      </wpg:grpSpPr>
                      <wps:wsp>
                        <wps:cNvPr id="480" name="Vertikales Scrollen 480"/>
                        <wps:cNvSpPr/>
                        <wps:spPr>
                          <a:xfrm>
                            <a:off x="431800" y="212706"/>
                            <a:ext cx="1313950" cy="2298359"/>
                          </a:xfrm>
                          <a:prstGeom prst="verticalScroll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C6905A" w14:textId="77777777" w:rsidR="000F4EBE" w:rsidRDefault="000F4EBE" w:rsidP="000F4EBE">
                              <w:pPr>
                                <w:jc w:val="center"/>
                              </w:pPr>
                              <w:r>
                                <w:t xml:space="preserve">Viele weitere Antwortmöglichkeiten! Zeigen Sie die Lösungen der Lehrkraft, falls Sie unsicher sind.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eschweifte Klammer rechts 54"/>
                        <wps:cNvSpPr/>
                        <wps:spPr>
                          <a:xfrm>
                            <a:off x="0" y="0"/>
                            <a:ext cx="499110" cy="2819400"/>
                          </a:xfrm>
                          <a:prstGeom prst="rightBrace">
                            <a:avLst>
                              <a:gd name="adj1" fmla="val 54135"/>
                              <a:gd name="adj2" fmla="val 50000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2E283" id="Gruppieren 55" o:spid="_x0000_s1061" style="position:absolute;left:0;text-align:left;margin-left:392.7pt;margin-top:7.75pt;width:130.95pt;height:163.5pt;z-index:251744256;mso-width-relative:margin;mso-height-relative:margin" coordsize="17457,28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">
                <v:shape id="Vertikales Scrollen 480" o:spid="_x0000_s1062" type="#_x0000_t97" style="position:absolute;left:4318;top:2127;width:13139;height:22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" fillcolor="white [3201]" strokecolor="#c0504d [3205]" strokeweight="2pt">
                  <v:textbox>
                    <w:txbxContent>
                      <w:p w14:paraId="69C6905A" w14:textId="77777777" w:rsidR="000F4EBE" w:rsidRDefault="000F4EBE" w:rsidP="000F4EBE">
                        <w:pPr>
                          <w:jc w:val="center"/>
                        </w:pPr>
                        <w:r>
                          <w:t xml:space="preserve">Viele weitere Antwortmöglichkeiten! Zeigen Sie die Lösungen der Lehrkraft, falls Sie unsicher sind. 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54" o:spid="_x0000_s1063" type="#_x0000_t88" style="position:absolute;width:4991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" adj="2070" strokecolor="#bc4542 [3045]"/>
              </v:group>
            </w:pict>
          </mc:Fallback>
        </mc:AlternateContent>
      </w:r>
      <w:r>
        <w:rPr>
          <w:sz w:val="24"/>
          <w:szCs w:val="24"/>
        </w:rPr>
        <w:t>1 km</w:t>
      </w:r>
    </w:p>
    <w:p w14:paraId="246F813B" w14:textId="77777777" w:rsidR="000F4EBE" w:rsidRPr="002C65F2" w:rsidRDefault="000F4EBE" w:rsidP="000F4EBE">
      <w:pPr>
        <w:pStyle w:val="Textkrper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3873CC" wp14:editId="0EBF2730">
                <wp:simplePos x="0" y="0"/>
                <wp:positionH relativeFrom="column">
                  <wp:posOffset>1002665</wp:posOffset>
                </wp:positionH>
                <wp:positionV relativeFrom="paragraph">
                  <wp:posOffset>130175</wp:posOffset>
                </wp:positionV>
                <wp:extent cx="3895090" cy="442595"/>
                <wp:effectExtent l="0" t="0" r="10160" b="14605"/>
                <wp:wrapNone/>
                <wp:docPr id="43" name="Horizontaler Bildlauf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090" cy="44259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E2812" w14:textId="75B24212" w:rsidR="000F4EBE" w:rsidRDefault="000F4EBE" w:rsidP="000F4EBE">
                            <w:pPr>
                              <w:jc w:val="center"/>
                            </w:pPr>
                            <w:r>
                              <w:t xml:space="preserve">Weg vom Bett an den Schreibtisch, Länge </w:t>
                            </w:r>
                            <w:r w:rsidR="003B7502">
                              <w:t xml:space="preserve">eines </w:t>
                            </w:r>
                            <w:proofErr w:type="spellStart"/>
                            <w:r>
                              <w:t>Smart</w:t>
                            </w:r>
                            <w:r w:rsidR="003B7502"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873CC" id="_x0000_s1064" type="#_x0000_t98" style="position:absolute;left:0;text-align:left;margin-left:78.95pt;margin-top:10.25pt;width:306.7pt;height:34.8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" fillcolor="white [3201]" strokecolor="#4f81bd [3204]" strokeweight="2pt">
                <v:textbox>
                  <w:txbxContent>
                    <w:p w14:paraId="772E2812" w14:textId="75B24212" w:rsidR="000F4EBE" w:rsidRDefault="000F4EBE" w:rsidP="000F4EBE">
                      <w:pPr>
                        <w:jc w:val="center"/>
                      </w:pPr>
                      <w:r>
                        <w:t xml:space="preserve">Weg vom Bett an den Schreibtisch, Länge </w:t>
                      </w:r>
                      <w:r w:rsidR="003B7502">
                        <w:t xml:space="preserve">eines </w:t>
                      </w:r>
                      <w:proofErr w:type="spellStart"/>
                      <w:r>
                        <w:t>Smart</w:t>
                      </w:r>
                      <w:r w:rsidR="003B7502"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4BD710C" w14:textId="77777777" w:rsidR="000F4EBE" w:rsidRDefault="000F4EBE" w:rsidP="000F4EBE">
      <w:pPr>
        <w:pStyle w:val="Textkrper"/>
        <w:numPr>
          <w:ilvl w:val="0"/>
          <w:numId w:val="42"/>
        </w:numPr>
        <w:rPr>
          <w:sz w:val="24"/>
          <w:szCs w:val="24"/>
        </w:rPr>
      </w:pPr>
      <w:r w:rsidRPr="002C65F2">
        <w:rPr>
          <w:sz w:val="24"/>
          <w:szCs w:val="24"/>
        </w:rPr>
        <w:t>3 m</w:t>
      </w:r>
    </w:p>
    <w:p w14:paraId="52A6D78A" w14:textId="77777777" w:rsidR="000F4EBE" w:rsidRDefault="000F4EBE" w:rsidP="000F4EBE">
      <w:pPr>
        <w:pStyle w:val="Textkrper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5F2C19" wp14:editId="6A2BBC55">
                <wp:simplePos x="0" y="0"/>
                <wp:positionH relativeFrom="margin">
                  <wp:posOffset>1005205</wp:posOffset>
                </wp:positionH>
                <wp:positionV relativeFrom="paragraph">
                  <wp:posOffset>109220</wp:posOffset>
                </wp:positionV>
                <wp:extent cx="3895200" cy="443132"/>
                <wp:effectExtent l="0" t="0" r="10160" b="14605"/>
                <wp:wrapNone/>
                <wp:docPr id="52" name="Horizontaler Bildlauf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4133F" w14:textId="77777777" w:rsidR="000F4EBE" w:rsidRDefault="000F4EBE" w:rsidP="000F4EBE">
                            <w:pPr>
                              <w:jc w:val="center"/>
                            </w:pPr>
                            <w:r>
                              <w:t>Breite des Kühlschranks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5F2C19" id="Horizontaler Bildlauf 452" o:spid="_x0000_s1065" type="#_x0000_t98" style="position:absolute;left:0;text-align:left;margin-left:79.15pt;margin-top:8.6pt;width:306.7pt;height:34.9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" fillcolor="white [3201]" strokecolor="#c0504d [3205]" strokeweight="2pt">
                <v:textbox>
                  <w:txbxContent>
                    <w:p w14:paraId="3F54133F" w14:textId="77777777" w:rsidR="000F4EBE" w:rsidRDefault="000F4EBE" w:rsidP="000F4EBE">
                      <w:pPr>
                        <w:jc w:val="center"/>
                      </w:pPr>
                      <w:r>
                        <w:t>Breite des Kühlschranks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A79E79" w14:textId="77777777" w:rsidR="000F4EBE" w:rsidRDefault="000F4EBE" w:rsidP="000F4EBE">
      <w:pPr>
        <w:pStyle w:val="Textkrper"/>
        <w:numPr>
          <w:ilvl w:val="0"/>
          <w:numId w:val="42"/>
        </w:numPr>
        <w:rPr>
          <w:sz w:val="24"/>
          <w:szCs w:val="24"/>
        </w:rPr>
      </w:pPr>
      <w:r w:rsidRPr="002C65F2">
        <w:rPr>
          <w:sz w:val="24"/>
          <w:szCs w:val="24"/>
        </w:rPr>
        <w:t xml:space="preserve">5 </w:t>
      </w:r>
      <w:proofErr w:type="spellStart"/>
      <w:r w:rsidRPr="002C65F2">
        <w:rPr>
          <w:sz w:val="24"/>
          <w:szCs w:val="24"/>
        </w:rPr>
        <w:t>dm</w:t>
      </w:r>
      <w:proofErr w:type="spellEnd"/>
    </w:p>
    <w:p w14:paraId="6A7783E3" w14:textId="77777777" w:rsidR="000F4EBE" w:rsidRPr="002C65F2" w:rsidRDefault="000F4EBE" w:rsidP="000F4EBE">
      <w:pPr>
        <w:pStyle w:val="Textkrper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B8CF59" wp14:editId="0CF7552A">
                <wp:simplePos x="0" y="0"/>
                <wp:positionH relativeFrom="column">
                  <wp:posOffset>1012190</wp:posOffset>
                </wp:positionH>
                <wp:positionV relativeFrom="paragraph">
                  <wp:posOffset>149860</wp:posOffset>
                </wp:positionV>
                <wp:extent cx="3895200" cy="443132"/>
                <wp:effectExtent l="0" t="0" r="10160" b="14605"/>
                <wp:wrapNone/>
                <wp:docPr id="61" name="Horizontaler Bildlauf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AEB0C" w14:textId="77777777" w:rsidR="000F4EBE" w:rsidRDefault="000F4EBE" w:rsidP="000F4EBE">
                            <w:pPr>
                              <w:jc w:val="center"/>
                            </w:pPr>
                            <w:r>
                              <w:t>Körpergröße eines Freundes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8CF59" id="Horizontaler Bildlauf 460" o:spid="_x0000_s1066" type="#_x0000_t98" style="position:absolute;left:0;text-align:left;margin-left:79.7pt;margin-top:11.8pt;width:306.7pt;height:34.9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" fillcolor="white [3201]" strokecolor="#9bbb59 [3206]" strokeweight="2pt">
                <v:textbox>
                  <w:txbxContent>
                    <w:p w14:paraId="382AEB0C" w14:textId="77777777" w:rsidR="000F4EBE" w:rsidRDefault="000F4EBE" w:rsidP="000F4EBE">
                      <w:pPr>
                        <w:jc w:val="center"/>
                      </w:pPr>
                      <w:r>
                        <w:t>Körpergröße eines Freundes</w:t>
                      </w:r>
                    </w:p>
                  </w:txbxContent>
                </v:textbox>
              </v:shape>
            </w:pict>
          </mc:Fallback>
        </mc:AlternateContent>
      </w:r>
    </w:p>
    <w:p w14:paraId="060B85F1" w14:textId="77777777" w:rsidR="000F4EBE" w:rsidRDefault="000F4EBE" w:rsidP="000F4EBE">
      <w:pPr>
        <w:pStyle w:val="Textkrper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 xml:space="preserve">180 cm </w:t>
      </w:r>
    </w:p>
    <w:p w14:paraId="031E264D" w14:textId="77777777" w:rsidR="000F4EBE" w:rsidRDefault="000F4EBE" w:rsidP="000F4EBE">
      <w:pPr>
        <w:pStyle w:val="Textkrper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8AD8D8" wp14:editId="74AD8CDD">
                <wp:simplePos x="0" y="0"/>
                <wp:positionH relativeFrom="column">
                  <wp:posOffset>1026795</wp:posOffset>
                </wp:positionH>
                <wp:positionV relativeFrom="paragraph">
                  <wp:posOffset>167640</wp:posOffset>
                </wp:positionV>
                <wp:extent cx="3895200" cy="443132"/>
                <wp:effectExtent l="0" t="0" r="10160" b="14605"/>
                <wp:wrapNone/>
                <wp:docPr id="62" name="Horizontaler Bildlauf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18029" w14:textId="77777777" w:rsidR="000F4EBE" w:rsidRDefault="000F4EBE" w:rsidP="000F4EBE">
                            <w:pPr>
                              <w:jc w:val="center"/>
                            </w:pPr>
                            <w:r>
                              <w:t>Länge des Zeigefingers, Breite von Toilettenpapier</w:t>
                            </w:r>
                          </w:p>
                          <w:p w14:paraId="126E7406" w14:textId="77777777" w:rsidR="000F4EBE" w:rsidRDefault="000F4EBE" w:rsidP="000F4E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AD8D8" id="Horizontaler Bildlauf 461" o:spid="_x0000_s1067" type="#_x0000_t98" style="position:absolute;left:0;text-align:left;margin-left:80.85pt;margin-top:13.2pt;width:306.7pt;height:34.9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" fillcolor="white [3201]" strokecolor="#8064a2 [3207]" strokeweight="2pt">
                <v:textbox>
                  <w:txbxContent>
                    <w:p w14:paraId="38118029" w14:textId="77777777" w:rsidR="000F4EBE" w:rsidRDefault="000F4EBE" w:rsidP="000F4EBE">
                      <w:pPr>
                        <w:jc w:val="center"/>
                      </w:pPr>
                      <w:r>
                        <w:t>Länge des Zeigefingers, Breite von Toilettenpapier</w:t>
                      </w:r>
                    </w:p>
                    <w:p w14:paraId="126E7406" w14:textId="77777777" w:rsidR="000F4EBE" w:rsidRDefault="000F4EBE" w:rsidP="000F4E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6B010D8" w14:textId="77777777" w:rsidR="000F4EBE" w:rsidRDefault="000F4EBE" w:rsidP="000F4EBE">
      <w:pPr>
        <w:pStyle w:val="Textkrper"/>
        <w:numPr>
          <w:ilvl w:val="0"/>
          <w:numId w:val="42"/>
        </w:numPr>
        <w:rPr>
          <w:sz w:val="24"/>
          <w:szCs w:val="24"/>
        </w:rPr>
      </w:pPr>
      <w:r w:rsidRPr="002C65F2">
        <w:rPr>
          <w:sz w:val="24"/>
          <w:szCs w:val="24"/>
        </w:rPr>
        <w:t xml:space="preserve">9 cm  </w:t>
      </w:r>
    </w:p>
    <w:p w14:paraId="1B830325" w14:textId="77777777" w:rsidR="000F4EBE" w:rsidRPr="002C65F2" w:rsidRDefault="000F4EBE" w:rsidP="000F4EBE">
      <w:pPr>
        <w:pStyle w:val="Textkrper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01F58B" wp14:editId="0335A7B2">
                <wp:simplePos x="0" y="0"/>
                <wp:positionH relativeFrom="column">
                  <wp:posOffset>1017270</wp:posOffset>
                </wp:positionH>
                <wp:positionV relativeFrom="paragraph">
                  <wp:posOffset>151765</wp:posOffset>
                </wp:positionV>
                <wp:extent cx="3895200" cy="443132"/>
                <wp:effectExtent l="0" t="0" r="10160" b="14605"/>
                <wp:wrapNone/>
                <wp:docPr id="453" name="Horizontaler Bildlauf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5B41F" w14:textId="77777777" w:rsidR="000F4EBE" w:rsidRDefault="000F4EBE" w:rsidP="000F4EBE">
                            <w:pPr>
                              <w:jc w:val="center"/>
                            </w:pPr>
                            <w:r>
                              <w:t>Durchmesser eines Basteldrahts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01F58B" id="Horizontaler Bildlauf 2" o:spid="_x0000_s1068" type="#_x0000_t98" style="position:absolute;left:0;text-align:left;margin-left:80.1pt;margin-top:11.95pt;width:306.7pt;height:34.9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" fillcolor="white [3201]" strokecolor="#4bacc6 [3208]" strokeweight="2pt">
                <v:textbox>
                  <w:txbxContent>
                    <w:p w14:paraId="0315B41F" w14:textId="77777777" w:rsidR="000F4EBE" w:rsidRDefault="000F4EBE" w:rsidP="000F4EBE">
                      <w:pPr>
                        <w:jc w:val="center"/>
                      </w:pPr>
                      <w:r>
                        <w:t>Durchmesser eines Basteldrahts</w:t>
                      </w:r>
                    </w:p>
                  </w:txbxContent>
                </v:textbox>
              </v:shape>
            </w:pict>
          </mc:Fallback>
        </mc:AlternateContent>
      </w:r>
    </w:p>
    <w:p w14:paraId="0C1C504D" w14:textId="77777777" w:rsidR="000F4EBE" w:rsidRPr="00BC4425" w:rsidRDefault="000F4EBE" w:rsidP="000F4EBE">
      <w:pPr>
        <w:pStyle w:val="Textkrper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2</w:t>
      </w:r>
      <w:r w:rsidRPr="002C65F2">
        <w:rPr>
          <w:sz w:val="24"/>
          <w:szCs w:val="24"/>
        </w:rPr>
        <w:t xml:space="preserve"> mm </w:t>
      </w:r>
    </w:p>
    <w:p w14:paraId="354153BE" w14:textId="77777777" w:rsidR="00A474EA" w:rsidRDefault="00A474EA" w:rsidP="00E4202E">
      <w:pPr>
        <w:pStyle w:val="Textkrper"/>
      </w:pPr>
    </w:p>
    <w:p w14:paraId="26367B96" w14:textId="77777777" w:rsidR="00A474EA" w:rsidRDefault="00A474EA" w:rsidP="00E4202E">
      <w:pPr>
        <w:pStyle w:val="Textkrper"/>
      </w:pPr>
    </w:p>
    <w:p w14:paraId="133001FC" w14:textId="77777777" w:rsidR="00981F75" w:rsidRDefault="00981F75" w:rsidP="00E4202E">
      <w:pPr>
        <w:pStyle w:val="Textkrper"/>
      </w:pPr>
    </w:p>
    <w:p w14:paraId="33C8E7E1" w14:textId="77777777" w:rsidR="00981F75" w:rsidRDefault="00981F75" w:rsidP="00E4202E">
      <w:pPr>
        <w:pStyle w:val="Textkrper"/>
      </w:pPr>
    </w:p>
    <w:p w14:paraId="3D747995" w14:textId="77777777" w:rsidR="00981F75" w:rsidRDefault="00981F75" w:rsidP="00E4202E">
      <w:pPr>
        <w:pStyle w:val="Textkrper"/>
      </w:pPr>
    </w:p>
    <w:p w14:paraId="3869109C" w14:textId="77777777" w:rsidR="00981F75" w:rsidRPr="008E667C" w:rsidRDefault="00981F75" w:rsidP="00981F75">
      <w:pPr>
        <w:pStyle w:val="berschrift2"/>
        <w:numPr>
          <w:ilvl w:val="0"/>
          <w:numId w:val="45"/>
        </w:numPr>
        <w:spacing w:before="360"/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667C">
        <w:rPr>
          <w:b/>
          <w:noProof/>
          <w:color w:val="4F81BD" w:themeColor="accen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C6F151B" wp14:editId="0C89848E">
                <wp:simplePos x="0" y="0"/>
                <wp:positionH relativeFrom="margin">
                  <wp:posOffset>207645</wp:posOffset>
                </wp:positionH>
                <wp:positionV relativeFrom="paragraph">
                  <wp:posOffset>649605</wp:posOffset>
                </wp:positionV>
                <wp:extent cx="4867275" cy="715010"/>
                <wp:effectExtent l="57150" t="57150" r="47625" b="46990"/>
                <wp:wrapTight wrapText="bothSides">
                  <wp:wrapPolygon edited="0">
                    <wp:start x="0" y="-1726"/>
                    <wp:lineTo x="-254" y="-575"/>
                    <wp:lineTo x="-254" y="17840"/>
                    <wp:lineTo x="0" y="22444"/>
                    <wp:lineTo x="21473" y="22444"/>
                    <wp:lineTo x="21727" y="17840"/>
                    <wp:lineTo x="21727" y="8632"/>
                    <wp:lineTo x="21473" y="0"/>
                    <wp:lineTo x="21473" y="-1726"/>
                    <wp:lineTo x="0" y="-1726"/>
                  </wp:wrapPolygon>
                </wp:wrapTight>
                <wp:docPr id="456" name="Gruppieren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715010"/>
                          <a:chOff x="-1" y="0"/>
                          <a:chExt cx="4867421" cy="922199"/>
                        </a:xfrm>
                      </wpg:grpSpPr>
                      <wps:wsp>
                        <wps:cNvPr id="458" name="Abgerundetes Rechteck 458"/>
                        <wps:cNvSpPr/>
                        <wps:spPr>
                          <a:xfrm>
                            <a:off x="-1" y="0"/>
                            <a:ext cx="4867421" cy="922199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432F1C6B" w14:textId="77777777" w:rsidR="00981F75" w:rsidRPr="00C81E41" w:rsidRDefault="00981F75" w:rsidP="00981F75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C81E41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01621083" w14:textId="77777777" w:rsidR="00981F75" w:rsidRDefault="00981F75" w:rsidP="00981F75">
                              <w:pPr>
                                <w:pStyle w:val="TabelleKopflinks"/>
                                <w:numPr>
                                  <w:ilvl w:val="0"/>
                                  <w:numId w:val="43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Überlegen Sie, welche Einheit hier passt und tragen Sie diese ein. </w:t>
                              </w:r>
                            </w:p>
                            <w:p w14:paraId="2A202AB0" w14:textId="77777777" w:rsidR="00981F75" w:rsidRPr="00470C2A" w:rsidRDefault="00981F75" w:rsidP="00981F75">
                              <w:pPr>
                                <w:pStyle w:val="TabelleKopflinks"/>
                                <w:numPr>
                                  <w:ilvl w:val="0"/>
                                  <w:numId w:val="43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Kontrollieren Sie Ihre Lösungen. </w:t>
                              </w:r>
                            </w:p>
                            <w:p w14:paraId="2F126527" w14:textId="77777777" w:rsidR="00981F75" w:rsidRPr="00C81E41" w:rsidRDefault="00981F75" w:rsidP="00981F75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C81E4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47" y="84406"/>
                            <a:ext cx="184150" cy="2032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F151B" id="Gruppieren 456" o:spid="_x0000_s1069" style="position:absolute;left:0;text-align:left;margin-left:16.35pt;margin-top:51.15pt;width:383.25pt;height:56.3pt;z-index:251746304;mso-position-horizontal-relative:margin;mso-width-relative:margin;mso-height-relative:margin" coordorigin="" coordsize="48674,9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">
                <v:roundrect id="Abgerundetes Rechteck 458" o:spid="_x0000_s1070" style="position:absolute;width:48674;height:92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" fillcolor="#dce6f2" strokecolor="#4bacc6" strokeweight="1pt">
                  <v:textbox>
                    <w:txbxContent>
                      <w:p w14:paraId="432F1C6B" w14:textId="77777777" w:rsidR="00981F75" w:rsidRPr="00C81E41" w:rsidRDefault="00981F75" w:rsidP="00981F75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C81E41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  <w:r w:rsidRPr="00C81E41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01621083" w14:textId="77777777" w:rsidR="00981F75" w:rsidRDefault="00981F75" w:rsidP="00981F75">
                        <w:pPr>
                          <w:pStyle w:val="TabelleKopflinks"/>
                          <w:numPr>
                            <w:ilvl w:val="0"/>
                            <w:numId w:val="43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Überlegen Sie, welche Einheit hier passt und tragen Sie diese ein. </w:t>
                        </w:r>
                      </w:p>
                      <w:p w14:paraId="2A202AB0" w14:textId="77777777" w:rsidR="00981F75" w:rsidRPr="00470C2A" w:rsidRDefault="00981F75" w:rsidP="00981F75">
                        <w:pPr>
                          <w:pStyle w:val="TabelleKopflinks"/>
                          <w:numPr>
                            <w:ilvl w:val="0"/>
                            <w:numId w:val="43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Kontrollieren Sie Ihre Lösungen. </w:t>
                        </w:r>
                      </w:p>
                      <w:p w14:paraId="2F126527" w14:textId="77777777" w:rsidR="00981F75" w:rsidRPr="00C81E41" w:rsidRDefault="00981F75" w:rsidP="00981F75">
                        <w:pPr>
                          <w:pStyle w:val="TabelleKopflinks"/>
                          <w:ind w:left="72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C81E41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1429" o:spid="_x0000_s1071" type="#_x0000_t75" style="position:absolute;left:1969;top:844;width:184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" filled="t" fillcolor="#dce6f2">
                  <v:imagedata r:id="rId18" o:title="" recolortarget="#275791"/>
                </v:shape>
                <w10:wrap type="tight" anchorx="margin"/>
              </v:group>
            </w:pict>
          </mc:Fallback>
        </mc:AlternateContent>
      </w:r>
      <w:r w:rsidRPr="008E667C">
        <w:rPr>
          <w:b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Fehlende Einheiten ergänzen</w:t>
      </w:r>
    </w:p>
    <w:p w14:paraId="31AF1574" w14:textId="77777777" w:rsidR="00981F75" w:rsidRDefault="00981F75" w:rsidP="00E4202E">
      <w:pPr>
        <w:pStyle w:val="Textkrper"/>
      </w:pPr>
    </w:p>
    <w:p w14:paraId="24D6C262" w14:textId="77777777" w:rsidR="00981F75" w:rsidRPr="00EF0C0C" w:rsidRDefault="00981F75" w:rsidP="00981F75">
      <w:pPr>
        <w:pStyle w:val="Textkrper"/>
        <w:numPr>
          <w:ilvl w:val="0"/>
          <w:numId w:val="44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 xml:space="preserve">Ein Auto ist 3 </w:t>
      </w:r>
      <w:r w:rsidR="00F36986" w:rsidRPr="00F36986">
        <w:rPr>
          <w:b/>
          <w:color w:val="C00000"/>
          <w:sz w:val="24"/>
          <w:szCs w:val="24"/>
        </w:rPr>
        <w:t>Meter</w:t>
      </w:r>
      <w:r w:rsidR="00F36986">
        <w:rPr>
          <w:color w:val="FF0000"/>
          <w:sz w:val="24"/>
          <w:szCs w:val="24"/>
        </w:rPr>
        <w:t xml:space="preserve"> </w:t>
      </w:r>
      <w:r w:rsidRPr="00EF0C0C">
        <w:rPr>
          <w:sz w:val="24"/>
          <w:szCs w:val="24"/>
        </w:rPr>
        <w:t xml:space="preserve">lang. </w:t>
      </w:r>
    </w:p>
    <w:p w14:paraId="5DEBE8C4" w14:textId="77777777" w:rsidR="00981F75" w:rsidRPr="00EF0C0C" w:rsidRDefault="00981F75" w:rsidP="00981F75">
      <w:pPr>
        <w:pStyle w:val="Textkrper"/>
        <w:numPr>
          <w:ilvl w:val="0"/>
          <w:numId w:val="44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>Ein Roller ist 1740</w:t>
      </w:r>
      <w:r w:rsidR="00F36986">
        <w:rPr>
          <w:sz w:val="24"/>
          <w:szCs w:val="24"/>
        </w:rPr>
        <w:t xml:space="preserve"> </w:t>
      </w:r>
      <w:r w:rsidR="00F36986" w:rsidRPr="00F36986">
        <w:rPr>
          <w:b/>
          <w:color w:val="C00000"/>
          <w:sz w:val="24"/>
          <w:szCs w:val="24"/>
        </w:rPr>
        <w:t>Millimeter</w:t>
      </w:r>
      <w:r w:rsidR="00F36986" w:rsidRPr="00F36986">
        <w:rPr>
          <w:b/>
          <w:color w:val="FF0000"/>
          <w:sz w:val="24"/>
          <w:szCs w:val="24"/>
        </w:rPr>
        <w:t xml:space="preserve"> </w:t>
      </w:r>
      <w:r w:rsidRPr="00EF0C0C">
        <w:rPr>
          <w:sz w:val="24"/>
          <w:szCs w:val="24"/>
        </w:rPr>
        <w:t xml:space="preserve">hoch. </w:t>
      </w:r>
    </w:p>
    <w:p w14:paraId="3E4D85C3" w14:textId="77777777" w:rsidR="00981F75" w:rsidRPr="00EF0C0C" w:rsidRDefault="00981F75" w:rsidP="00981F75">
      <w:pPr>
        <w:pStyle w:val="Textkrper"/>
        <w:numPr>
          <w:ilvl w:val="0"/>
          <w:numId w:val="44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>Der Mond ist 384.400</w:t>
      </w:r>
      <w:r w:rsidR="00F36986">
        <w:rPr>
          <w:b/>
          <w:color w:val="C00000"/>
          <w:sz w:val="24"/>
          <w:szCs w:val="24"/>
        </w:rPr>
        <w:t xml:space="preserve">Kilometer </w:t>
      </w:r>
      <w:r w:rsidRPr="00EF0C0C">
        <w:rPr>
          <w:sz w:val="24"/>
          <w:szCs w:val="24"/>
        </w:rPr>
        <w:t xml:space="preserve">entfernt. </w:t>
      </w:r>
    </w:p>
    <w:p w14:paraId="3F116C85" w14:textId="296751F1" w:rsidR="00981F75" w:rsidRPr="00EF0C0C" w:rsidRDefault="00F36986" w:rsidP="00981F75">
      <w:pPr>
        <w:pStyle w:val="Textkrper"/>
        <w:numPr>
          <w:ilvl w:val="0"/>
          <w:numId w:val="4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Sandra ist circa 165 </w:t>
      </w:r>
      <w:r w:rsidRPr="00F36986">
        <w:rPr>
          <w:b/>
          <w:color w:val="C00000"/>
          <w:sz w:val="24"/>
          <w:szCs w:val="24"/>
        </w:rPr>
        <w:t>Zentimeter</w:t>
      </w:r>
      <w:r w:rsidR="00981F75" w:rsidRPr="00EF0C0C">
        <w:rPr>
          <w:sz w:val="24"/>
          <w:szCs w:val="24"/>
        </w:rPr>
        <w:t>.</w:t>
      </w:r>
    </w:p>
    <w:p w14:paraId="1A7D0CA0" w14:textId="77777777" w:rsidR="00981F75" w:rsidRPr="00EF0C0C" w:rsidRDefault="00981F75" w:rsidP="00981F75">
      <w:pPr>
        <w:pStyle w:val="Textkrper"/>
        <w:numPr>
          <w:ilvl w:val="0"/>
          <w:numId w:val="44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>Die Donau ist 2.860</w:t>
      </w:r>
      <w:r w:rsidR="00F36986">
        <w:rPr>
          <w:sz w:val="24"/>
          <w:szCs w:val="24"/>
        </w:rPr>
        <w:t xml:space="preserve"> </w:t>
      </w:r>
      <w:r w:rsidR="00F36986">
        <w:rPr>
          <w:b/>
          <w:color w:val="C00000"/>
          <w:sz w:val="24"/>
          <w:szCs w:val="24"/>
        </w:rPr>
        <w:t>Kilometer</w:t>
      </w:r>
      <w:r w:rsidRPr="00EF0C0C">
        <w:rPr>
          <w:sz w:val="24"/>
          <w:szCs w:val="24"/>
        </w:rPr>
        <w:t xml:space="preserve"> lang</w:t>
      </w:r>
    </w:p>
    <w:p w14:paraId="4A5A1597" w14:textId="77777777" w:rsidR="00981F75" w:rsidRPr="00EF0C0C" w:rsidRDefault="00981F75" w:rsidP="00981F75">
      <w:pPr>
        <w:pStyle w:val="Textkrper"/>
        <w:numPr>
          <w:ilvl w:val="0"/>
          <w:numId w:val="44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 xml:space="preserve">Mein Daumen ist etwa 1 </w:t>
      </w:r>
      <w:r w:rsidR="00F36986">
        <w:rPr>
          <w:b/>
          <w:color w:val="C00000"/>
          <w:sz w:val="24"/>
          <w:szCs w:val="24"/>
        </w:rPr>
        <w:t xml:space="preserve">Zentimeter </w:t>
      </w:r>
      <w:r w:rsidRPr="00EF0C0C">
        <w:rPr>
          <w:sz w:val="24"/>
          <w:szCs w:val="24"/>
        </w:rPr>
        <w:t xml:space="preserve">breit. </w:t>
      </w:r>
    </w:p>
    <w:p w14:paraId="7CFB15EC" w14:textId="77777777" w:rsidR="00981F75" w:rsidRPr="00EF0C0C" w:rsidRDefault="00981F75" w:rsidP="00981F75">
      <w:pPr>
        <w:pStyle w:val="Textkrper"/>
        <w:numPr>
          <w:ilvl w:val="0"/>
          <w:numId w:val="44"/>
        </w:numPr>
        <w:spacing w:line="360" w:lineRule="auto"/>
        <w:rPr>
          <w:sz w:val="24"/>
          <w:szCs w:val="24"/>
        </w:rPr>
      </w:pPr>
      <w:r w:rsidRPr="00EF0C0C">
        <w:rPr>
          <w:sz w:val="24"/>
          <w:szCs w:val="24"/>
        </w:rPr>
        <w:t xml:space="preserve">Ein Zimmer ist 25 </w:t>
      </w:r>
      <w:r w:rsidR="00F36986">
        <w:rPr>
          <w:b/>
          <w:color w:val="C00000"/>
          <w:sz w:val="24"/>
          <w:szCs w:val="24"/>
        </w:rPr>
        <w:t xml:space="preserve">Dezimeter </w:t>
      </w:r>
      <w:r w:rsidRPr="00EF0C0C">
        <w:rPr>
          <w:sz w:val="24"/>
          <w:szCs w:val="24"/>
        </w:rPr>
        <w:t xml:space="preserve">hoch. </w:t>
      </w:r>
    </w:p>
    <w:p w14:paraId="4784F74B" w14:textId="77777777" w:rsidR="00981F75" w:rsidRDefault="00981F75" w:rsidP="00E4202E">
      <w:pPr>
        <w:pStyle w:val="Textkrper"/>
      </w:pPr>
    </w:p>
    <w:p w14:paraId="530FDC20" w14:textId="77777777" w:rsidR="00240086" w:rsidRDefault="00240086" w:rsidP="00E4202E">
      <w:pPr>
        <w:pStyle w:val="Textkrper"/>
      </w:pPr>
    </w:p>
    <w:p w14:paraId="227C9656" w14:textId="77777777" w:rsidR="00240086" w:rsidRDefault="00240086" w:rsidP="00E4202E">
      <w:pPr>
        <w:pStyle w:val="Textkrper"/>
      </w:pPr>
    </w:p>
    <w:p w14:paraId="20A02B80" w14:textId="77777777" w:rsidR="00240086" w:rsidRDefault="00240086" w:rsidP="00E4202E">
      <w:pPr>
        <w:pStyle w:val="Textkrper"/>
      </w:pPr>
    </w:p>
    <w:p w14:paraId="15EE4A23" w14:textId="77777777" w:rsidR="00240086" w:rsidRDefault="00240086" w:rsidP="00E4202E">
      <w:pPr>
        <w:pStyle w:val="Textkrper"/>
      </w:pPr>
    </w:p>
    <w:p w14:paraId="719EED37" w14:textId="77777777" w:rsidR="00240086" w:rsidRPr="00185446" w:rsidRDefault="00240086" w:rsidP="00E4202E">
      <w:pPr>
        <w:pStyle w:val="Textkrper"/>
      </w:pPr>
    </w:p>
    <w:sectPr w:rsidR="00240086" w:rsidRPr="00185446" w:rsidSect="00BF021C">
      <w:headerReference w:type="default" r:id="rId39"/>
      <w:footerReference w:type="default" r:id="rId40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4844D" w14:textId="77777777" w:rsidR="00236965" w:rsidRDefault="00236965" w:rsidP="001E03DE">
      <w:r>
        <w:separator/>
      </w:r>
    </w:p>
  </w:endnote>
  <w:endnote w:type="continuationSeparator" w:id="0">
    <w:p w14:paraId="0655A4A7" w14:textId="77777777" w:rsidR="00236965" w:rsidRDefault="00236965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orbe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orbel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E4DAA" w14:textId="7BBF51CE" w:rsidR="00DA68DC" w:rsidRPr="002E2050" w:rsidRDefault="00DA68DC" w:rsidP="002E2050">
    <w:pPr>
      <w:pStyle w:val="Fuzeile"/>
    </w:pPr>
    <w:r w:rsidRPr="00595C5A">
      <w:t xml:space="preserve">© </w:t>
    </w:r>
    <w:r w:rsidR="00912C48">
      <w:t>Zentrum für Schulqualität und Lehrerbildung 20</w:t>
    </w:r>
    <w:r w:rsidR="000B799F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67F50" w14:textId="77777777" w:rsidR="00236965" w:rsidRDefault="00236965" w:rsidP="001E03DE">
      <w:r>
        <w:separator/>
      </w:r>
    </w:p>
  </w:footnote>
  <w:footnote w:type="continuationSeparator" w:id="0">
    <w:p w14:paraId="64B0EDD8" w14:textId="77777777" w:rsidR="00236965" w:rsidRDefault="00236965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B1D3E" w14:textId="77777777" w:rsidR="00DA68DC" w:rsidRPr="006A1C37" w:rsidRDefault="00912C48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B5CABE" wp14:editId="5A2FE005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8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3FF95" w14:textId="77777777" w:rsidR="00912C48" w:rsidRDefault="00912C48" w:rsidP="00912C48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" name="Grafik 85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6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B5CABE" id="Gruppieren 457" o:spid="_x0000_s1072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73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" stroked="f">
                <v:textbox>
                  <w:txbxContent>
                    <w:p w14:paraId="4673FF95" w14:textId="77777777" w:rsidR="00912C48" w:rsidRDefault="00912C48" w:rsidP="00912C48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85" o:spid="_x0000_s1074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">
                <v:imagedata r:id="rId2" o:title=""/>
              </v:shape>
              <v:line id="Gerade Verbindung 460" o:spid="_x0000_s1075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82A38"/>
    <w:multiLevelType w:val="hybridMultilevel"/>
    <w:tmpl w:val="A85C8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143FE"/>
    <w:multiLevelType w:val="hybridMultilevel"/>
    <w:tmpl w:val="520C306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D46A64"/>
    <w:multiLevelType w:val="hybridMultilevel"/>
    <w:tmpl w:val="C3AEA0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DF4514"/>
    <w:multiLevelType w:val="hybridMultilevel"/>
    <w:tmpl w:val="8A9288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203D1"/>
    <w:multiLevelType w:val="hybridMultilevel"/>
    <w:tmpl w:val="41D0472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26224"/>
    <w:multiLevelType w:val="hybridMultilevel"/>
    <w:tmpl w:val="5E3ED77A"/>
    <w:lvl w:ilvl="0" w:tplc="FD2655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D58B7"/>
    <w:multiLevelType w:val="hybridMultilevel"/>
    <w:tmpl w:val="A85C8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AB9458E"/>
    <w:multiLevelType w:val="hybridMultilevel"/>
    <w:tmpl w:val="B968499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50875"/>
    <w:multiLevelType w:val="hybridMultilevel"/>
    <w:tmpl w:val="281415D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95195E"/>
    <w:multiLevelType w:val="hybridMultilevel"/>
    <w:tmpl w:val="09A8F1E8"/>
    <w:lvl w:ilvl="0" w:tplc="E4D8B7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6684B"/>
    <w:multiLevelType w:val="hybridMultilevel"/>
    <w:tmpl w:val="1BCA8ED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3A3508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96708"/>
    <w:multiLevelType w:val="hybridMultilevel"/>
    <w:tmpl w:val="D2DCE77E"/>
    <w:lvl w:ilvl="0" w:tplc="50AE9B6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2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8DC759A"/>
    <w:multiLevelType w:val="hybridMultilevel"/>
    <w:tmpl w:val="709EE6B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E5B73"/>
    <w:multiLevelType w:val="hybridMultilevel"/>
    <w:tmpl w:val="C9DA31EC"/>
    <w:lvl w:ilvl="0" w:tplc="8D9631EE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6FA6E03"/>
    <w:multiLevelType w:val="hybridMultilevel"/>
    <w:tmpl w:val="95E048D6"/>
    <w:lvl w:ilvl="0" w:tplc="A1FCAB18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1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E60B8"/>
    <w:multiLevelType w:val="hybridMultilevel"/>
    <w:tmpl w:val="75FA99D8"/>
    <w:lvl w:ilvl="0" w:tplc="081428FC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965DC0"/>
    <w:multiLevelType w:val="hybridMultilevel"/>
    <w:tmpl w:val="D638D4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AA41AD"/>
    <w:multiLevelType w:val="hybridMultilevel"/>
    <w:tmpl w:val="1BCA8ED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CB74F4"/>
    <w:multiLevelType w:val="hybridMultilevel"/>
    <w:tmpl w:val="1BCA8ED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C82DF2"/>
    <w:multiLevelType w:val="hybridMultilevel"/>
    <w:tmpl w:val="9FBC6DA6"/>
    <w:lvl w:ilvl="0" w:tplc="4CAA9042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D3149D"/>
    <w:multiLevelType w:val="hybridMultilevel"/>
    <w:tmpl w:val="E7880218"/>
    <w:lvl w:ilvl="0" w:tplc="E4FE9CB2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FB17D3"/>
    <w:multiLevelType w:val="hybridMultilevel"/>
    <w:tmpl w:val="3A4026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9720D2"/>
    <w:multiLevelType w:val="hybridMultilevel"/>
    <w:tmpl w:val="8384E34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31"/>
  </w:num>
  <w:num w:numId="4">
    <w:abstractNumId w:val="35"/>
  </w:num>
  <w:num w:numId="5">
    <w:abstractNumId w:val="28"/>
  </w:num>
  <w:num w:numId="6">
    <w:abstractNumId w:val="44"/>
  </w:num>
  <w:num w:numId="7">
    <w:abstractNumId w:val="33"/>
  </w:num>
  <w:num w:numId="8">
    <w:abstractNumId w:val="1"/>
  </w:num>
  <w:num w:numId="9">
    <w:abstractNumId w:val="21"/>
  </w:num>
  <w:num w:numId="10">
    <w:abstractNumId w:val="13"/>
  </w:num>
  <w:num w:numId="11">
    <w:abstractNumId w:val="43"/>
  </w:num>
  <w:num w:numId="12">
    <w:abstractNumId w:val="22"/>
  </w:num>
  <w:num w:numId="13">
    <w:abstractNumId w:val="24"/>
  </w:num>
  <w:num w:numId="14">
    <w:abstractNumId w:val="11"/>
  </w:num>
  <w:num w:numId="15">
    <w:abstractNumId w:val="0"/>
  </w:num>
  <w:num w:numId="16">
    <w:abstractNumId w:val="12"/>
  </w:num>
  <w:num w:numId="17">
    <w:abstractNumId w:val="2"/>
  </w:num>
  <w:num w:numId="18">
    <w:abstractNumId w:val="32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0"/>
  </w:num>
  <w:num w:numId="21">
    <w:abstractNumId w:val="41"/>
  </w:num>
  <w:num w:numId="22">
    <w:abstractNumId w:val="26"/>
  </w:num>
  <w:num w:numId="23">
    <w:abstractNumId w:val="7"/>
  </w:num>
  <w:num w:numId="24">
    <w:abstractNumId w:val="15"/>
  </w:num>
  <w:num w:numId="25">
    <w:abstractNumId w:val="3"/>
  </w:num>
  <w:num w:numId="26">
    <w:abstractNumId w:val="18"/>
  </w:num>
  <w:num w:numId="27">
    <w:abstractNumId w:val="25"/>
  </w:num>
  <w:num w:numId="28">
    <w:abstractNumId w:val="42"/>
  </w:num>
  <w:num w:numId="29">
    <w:abstractNumId w:val="6"/>
  </w:num>
  <w:num w:numId="30">
    <w:abstractNumId w:val="5"/>
  </w:num>
  <w:num w:numId="31">
    <w:abstractNumId w:val="4"/>
  </w:num>
  <w:num w:numId="32">
    <w:abstractNumId w:val="10"/>
  </w:num>
  <w:num w:numId="33">
    <w:abstractNumId w:val="9"/>
  </w:num>
  <w:num w:numId="34">
    <w:abstractNumId w:val="17"/>
  </w:num>
  <w:num w:numId="35">
    <w:abstractNumId w:val="19"/>
  </w:num>
  <w:num w:numId="36">
    <w:abstractNumId w:val="8"/>
  </w:num>
  <w:num w:numId="37">
    <w:abstractNumId w:val="16"/>
  </w:num>
  <w:num w:numId="38">
    <w:abstractNumId w:val="38"/>
  </w:num>
  <w:num w:numId="39">
    <w:abstractNumId w:val="29"/>
  </w:num>
  <w:num w:numId="40">
    <w:abstractNumId w:val="36"/>
  </w:num>
  <w:num w:numId="41">
    <w:abstractNumId w:val="45"/>
  </w:num>
  <w:num w:numId="42">
    <w:abstractNumId w:val="14"/>
  </w:num>
  <w:num w:numId="43">
    <w:abstractNumId w:val="39"/>
  </w:num>
  <w:num w:numId="44">
    <w:abstractNumId w:val="37"/>
  </w:num>
  <w:num w:numId="45">
    <w:abstractNumId w:val="34"/>
  </w:num>
  <w:num w:numId="46">
    <w:abstractNumId w:val="2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1625F"/>
    <w:rsid w:val="00024E63"/>
    <w:rsid w:val="00027C49"/>
    <w:rsid w:val="000337BE"/>
    <w:rsid w:val="000343DC"/>
    <w:rsid w:val="00036A4D"/>
    <w:rsid w:val="000411A8"/>
    <w:rsid w:val="00044BAA"/>
    <w:rsid w:val="0005288C"/>
    <w:rsid w:val="0005400D"/>
    <w:rsid w:val="00057390"/>
    <w:rsid w:val="00057B3D"/>
    <w:rsid w:val="00060192"/>
    <w:rsid w:val="00064582"/>
    <w:rsid w:val="00085AB3"/>
    <w:rsid w:val="00092DF1"/>
    <w:rsid w:val="000977FD"/>
    <w:rsid w:val="00097AAA"/>
    <w:rsid w:val="00097D38"/>
    <w:rsid w:val="000A764B"/>
    <w:rsid w:val="000A7A5C"/>
    <w:rsid w:val="000B1737"/>
    <w:rsid w:val="000B2BC9"/>
    <w:rsid w:val="000B799F"/>
    <w:rsid w:val="000C2E96"/>
    <w:rsid w:val="000C5FC9"/>
    <w:rsid w:val="000D5446"/>
    <w:rsid w:val="000D7D55"/>
    <w:rsid w:val="000E33F4"/>
    <w:rsid w:val="000E763B"/>
    <w:rsid w:val="000F4EBE"/>
    <w:rsid w:val="00101F6F"/>
    <w:rsid w:val="001021F6"/>
    <w:rsid w:val="00102A7B"/>
    <w:rsid w:val="001066AF"/>
    <w:rsid w:val="00111E6A"/>
    <w:rsid w:val="0012000E"/>
    <w:rsid w:val="001332A4"/>
    <w:rsid w:val="001424B4"/>
    <w:rsid w:val="001467A4"/>
    <w:rsid w:val="00147AB4"/>
    <w:rsid w:val="00153EE8"/>
    <w:rsid w:val="0015608C"/>
    <w:rsid w:val="00157EBB"/>
    <w:rsid w:val="001619F5"/>
    <w:rsid w:val="001633C8"/>
    <w:rsid w:val="00164BB7"/>
    <w:rsid w:val="00173367"/>
    <w:rsid w:val="00174C08"/>
    <w:rsid w:val="00177093"/>
    <w:rsid w:val="00185446"/>
    <w:rsid w:val="00186B1D"/>
    <w:rsid w:val="00186B3F"/>
    <w:rsid w:val="00191406"/>
    <w:rsid w:val="00191FDA"/>
    <w:rsid w:val="001979E7"/>
    <w:rsid w:val="001A0C46"/>
    <w:rsid w:val="001A1E3C"/>
    <w:rsid w:val="001A2103"/>
    <w:rsid w:val="001B4C23"/>
    <w:rsid w:val="001B73E1"/>
    <w:rsid w:val="001B7E13"/>
    <w:rsid w:val="001C241E"/>
    <w:rsid w:val="001C721C"/>
    <w:rsid w:val="001C7F09"/>
    <w:rsid w:val="001E03DE"/>
    <w:rsid w:val="001F1C14"/>
    <w:rsid w:val="001F3112"/>
    <w:rsid w:val="0020278E"/>
    <w:rsid w:val="00203E01"/>
    <w:rsid w:val="00210735"/>
    <w:rsid w:val="00221A7C"/>
    <w:rsid w:val="002223B8"/>
    <w:rsid w:val="00225F48"/>
    <w:rsid w:val="002260B5"/>
    <w:rsid w:val="0022617F"/>
    <w:rsid w:val="002263A0"/>
    <w:rsid w:val="00227078"/>
    <w:rsid w:val="00233EB7"/>
    <w:rsid w:val="00234B66"/>
    <w:rsid w:val="00236965"/>
    <w:rsid w:val="00240086"/>
    <w:rsid w:val="00241372"/>
    <w:rsid w:val="00253AA4"/>
    <w:rsid w:val="0026088B"/>
    <w:rsid w:val="0026092C"/>
    <w:rsid w:val="002611F5"/>
    <w:rsid w:val="002660E4"/>
    <w:rsid w:val="00281CB1"/>
    <w:rsid w:val="002915B8"/>
    <w:rsid w:val="00291E20"/>
    <w:rsid w:val="00296589"/>
    <w:rsid w:val="002979DC"/>
    <w:rsid w:val="002A1D90"/>
    <w:rsid w:val="002A2D21"/>
    <w:rsid w:val="002A725A"/>
    <w:rsid w:val="002A79B5"/>
    <w:rsid w:val="002B1CA9"/>
    <w:rsid w:val="002B5C8D"/>
    <w:rsid w:val="002C65F2"/>
    <w:rsid w:val="002E10B1"/>
    <w:rsid w:val="002E2050"/>
    <w:rsid w:val="002F2555"/>
    <w:rsid w:val="003079A7"/>
    <w:rsid w:val="0032000F"/>
    <w:rsid w:val="00327A81"/>
    <w:rsid w:val="00334277"/>
    <w:rsid w:val="003346C3"/>
    <w:rsid w:val="003421A1"/>
    <w:rsid w:val="003455D9"/>
    <w:rsid w:val="003457A0"/>
    <w:rsid w:val="00351422"/>
    <w:rsid w:val="00354780"/>
    <w:rsid w:val="003552C0"/>
    <w:rsid w:val="00357C55"/>
    <w:rsid w:val="00361E5E"/>
    <w:rsid w:val="00362A92"/>
    <w:rsid w:val="00366215"/>
    <w:rsid w:val="0037039B"/>
    <w:rsid w:val="003754CF"/>
    <w:rsid w:val="00385D63"/>
    <w:rsid w:val="00387063"/>
    <w:rsid w:val="00391945"/>
    <w:rsid w:val="003A0130"/>
    <w:rsid w:val="003A17D4"/>
    <w:rsid w:val="003B084D"/>
    <w:rsid w:val="003B7502"/>
    <w:rsid w:val="003C4B80"/>
    <w:rsid w:val="003C56C4"/>
    <w:rsid w:val="003C6830"/>
    <w:rsid w:val="003D0AD2"/>
    <w:rsid w:val="003D2E25"/>
    <w:rsid w:val="003D4989"/>
    <w:rsid w:val="003E07DC"/>
    <w:rsid w:val="003F5C78"/>
    <w:rsid w:val="003F75E9"/>
    <w:rsid w:val="004121D7"/>
    <w:rsid w:val="00414135"/>
    <w:rsid w:val="0042086D"/>
    <w:rsid w:val="0042345D"/>
    <w:rsid w:val="004243CD"/>
    <w:rsid w:val="0043494C"/>
    <w:rsid w:val="00444F9C"/>
    <w:rsid w:val="0044650F"/>
    <w:rsid w:val="004500AA"/>
    <w:rsid w:val="004524BD"/>
    <w:rsid w:val="004529FA"/>
    <w:rsid w:val="00453EC1"/>
    <w:rsid w:val="00453F06"/>
    <w:rsid w:val="004661AA"/>
    <w:rsid w:val="00470C2A"/>
    <w:rsid w:val="00472595"/>
    <w:rsid w:val="0047701B"/>
    <w:rsid w:val="0047779F"/>
    <w:rsid w:val="00486468"/>
    <w:rsid w:val="00493E75"/>
    <w:rsid w:val="004A009B"/>
    <w:rsid w:val="004B658C"/>
    <w:rsid w:val="004C18F1"/>
    <w:rsid w:val="004D3EFB"/>
    <w:rsid w:val="004D7110"/>
    <w:rsid w:val="004E7E4D"/>
    <w:rsid w:val="004F754E"/>
    <w:rsid w:val="00500ACB"/>
    <w:rsid w:val="0050159C"/>
    <w:rsid w:val="005039B8"/>
    <w:rsid w:val="0051078A"/>
    <w:rsid w:val="00516DF0"/>
    <w:rsid w:val="0051717F"/>
    <w:rsid w:val="00520BD0"/>
    <w:rsid w:val="0053360C"/>
    <w:rsid w:val="0053570A"/>
    <w:rsid w:val="00535F4A"/>
    <w:rsid w:val="00536C25"/>
    <w:rsid w:val="00542D04"/>
    <w:rsid w:val="00545AB7"/>
    <w:rsid w:val="005530EE"/>
    <w:rsid w:val="00566F42"/>
    <w:rsid w:val="00573512"/>
    <w:rsid w:val="00581AF7"/>
    <w:rsid w:val="005825EB"/>
    <w:rsid w:val="00583BFC"/>
    <w:rsid w:val="00585AEE"/>
    <w:rsid w:val="00597140"/>
    <w:rsid w:val="005A0448"/>
    <w:rsid w:val="005A6708"/>
    <w:rsid w:val="005B6550"/>
    <w:rsid w:val="005C19AC"/>
    <w:rsid w:val="005C4141"/>
    <w:rsid w:val="005C589B"/>
    <w:rsid w:val="005D451F"/>
    <w:rsid w:val="005D5850"/>
    <w:rsid w:val="005E1B23"/>
    <w:rsid w:val="005E4A43"/>
    <w:rsid w:val="00600E5A"/>
    <w:rsid w:val="0061505A"/>
    <w:rsid w:val="00616040"/>
    <w:rsid w:val="00624F16"/>
    <w:rsid w:val="006308C3"/>
    <w:rsid w:val="00635328"/>
    <w:rsid w:val="0065310F"/>
    <w:rsid w:val="006563C8"/>
    <w:rsid w:val="0066197B"/>
    <w:rsid w:val="00663C91"/>
    <w:rsid w:val="00665E61"/>
    <w:rsid w:val="0067020A"/>
    <w:rsid w:val="00673D7B"/>
    <w:rsid w:val="00674242"/>
    <w:rsid w:val="0069030C"/>
    <w:rsid w:val="006A16B5"/>
    <w:rsid w:val="006A2B3A"/>
    <w:rsid w:val="006A4AEC"/>
    <w:rsid w:val="006A507B"/>
    <w:rsid w:val="006A51AE"/>
    <w:rsid w:val="006A5BF4"/>
    <w:rsid w:val="006A64CA"/>
    <w:rsid w:val="006C4859"/>
    <w:rsid w:val="006C4D0A"/>
    <w:rsid w:val="006C7249"/>
    <w:rsid w:val="006D3107"/>
    <w:rsid w:val="006D75BC"/>
    <w:rsid w:val="006E1EF4"/>
    <w:rsid w:val="006E4825"/>
    <w:rsid w:val="006E684F"/>
    <w:rsid w:val="006F661D"/>
    <w:rsid w:val="006F6E2E"/>
    <w:rsid w:val="00700A77"/>
    <w:rsid w:val="007051C8"/>
    <w:rsid w:val="00706E47"/>
    <w:rsid w:val="00710C99"/>
    <w:rsid w:val="00712924"/>
    <w:rsid w:val="00715FF1"/>
    <w:rsid w:val="00720C9C"/>
    <w:rsid w:val="0072380A"/>
    <w:rsid w:val="00733323"/>
    <w:rsid w:val="00740ADF"/>
    <w:rsid w:val="007411DF"/>
    <w:rsid w:val="0074339F"/>
    <w:rsid w:val="00744124"/>
    <w:rsid w:val="007510E6"/>
    <w:rsid w:val="0075476A"/>
    <w:rsid w:val="00760104"/>
    <w:rsid w:val="00764360"/>
    <w:rsid w:val="007665EC"/>
    <w:rsid w:val="00770F61"/>
    <w:rsid w:val="00776DD0"/>
    <w:rsid w:val="007920E1"/>
    <w:rsid w:val="007A1430"/>
    <w:rsid w:val="007A239C"/>
    <w:rsid w:val="007B7335"/>
    <w:rsid w:val="007C55F7"/>
    <w:rsid w:val="007E1441"/>
    <w:rsid w:val="007E2369"/>
    <w:rsid w:val="007E5B6A"/>
    <w:rsid w:val="007F67D3"/>
    <w:rsid w:val="007F7024"/>
    <w:rsid w:val="008017B9"/>
    <w:rsid w:val="00822445"/>
    <w:rsid w:val="00825057"/>
    <w:rsid w:val="00832068"/>
    <w:rsid w:val="00832BFD"/>
    <w:rsid w:val="00840DEE"/>
    <w:rsid w:val="00850A64"/>
    <w:rsid w:val="00862CBB"/>
    <w:rsid w:val="00873419"/>
    <w:rsid w:val="00874A59"/>
    <w:rsid w:val="00875C55"/>
    <w:rsid w:val="00877B0B"/>
    <w:rsid w:val="00885D45"/>
    <w:rsid w:val="008914CB"/>
    <w:rsid w:val="008955B4"/>
    <w:rsid w:val="008A1D51"/>
    <w:rsid w:val="008A7911"/>
    <w:rsid w:val="008A7B06"/>
    <w:rsid w:val="008B103F"/>
    <w:rsid w:val="008B49F7"/>
    <w:rsid w:val="008B6EE3"/>
    <w:rsid w:val="008C10F2"/>
    <w:rsid w:val="008C2856"/>
    <w:rsid w:val="008C6D0E"/>
    <w:rsid w:val="008C74E5"/>
    <w:rsid w:val="008D17C4"/>
    <w:rsid w:val="008D5EDB"/>
    <w:rsid w:val="008E2D1B"/>
    <w:rsid w:val="008E667C"/>
    <w:rsid w:val="00900217"/>
    <w:rsid w:val="00900D7C"/>
    <w:rsid w:val="0091105E"/>
    <w:rsid w:val="00912C48"/>
    <w:rsid w:val="00913F2D"/>
    <w:rsid w:val="009144D8"/>
    <w:rsid w:val="00916228"/>
    <w:rsid w:val="00916D0F"/>
    <w:rsid w:val="00917C6D"/>
    <w:rsid w:val="00925CE2"/>
    <w:rsid w:val="009334EC"/>
    <w:rsid w:val="00943640"/>
    <w:rsid w:val="009452CB"/>
    <w:rsid w:val="009458DA"/>
    <w:rsid w:val="00950F0A"/>
    <w:rsid w:val="009533B3"/>
    <w:rsid w:val="0096073B"/>
    <w:rsid w:val="009735C6"/>
    <w:rsid w:val="00980E77"/>
    <w:rsid w:val="00981F75"/>
    <w:rsid w:val="009839BE"/>
    <w:rsid w:val="009911FA"/>
    <w:rsid w:val="00992625"/>
    <w:rsid w:val="009935DA"/>
    <w:rsid w:val="00993F2E"/>
    <w:rsid w:val="009A6EA8"/>
    <w:rsid w:val="009B50EA"/>
    <w:rsid w:val="009C05F9"/>
    <w:rsid w:val="009C2229"/>
    <w:rsid w:val="009C2865"/>
    <w:rsid w:val="009C6AD3"/>
    <w:rsid w:val="009D56E0"/>
    <w:rsid w:val="009E308D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6D65"/>
    <w:rsid w:val="00A20659"/>
    <w:rsid w:val="00A233C5"/>
    <w:rsid w:val="00A24DDF"/>
    <w:rsid w:val="00A33C98"/>
    <w:rsid w:val="00A402FC"/>
    <w:rsid w:val="00A410C8"/>
    <w:rsid w:val="00A474EA"/>
    <w:rsid w:val="00A5009A"/>
    <w:rsid w:val="00A567D9"/>
    <w:rsid w:val="00A71C5F"/>
    <w:rsid w:val="00A73AEC"/>
    <w:rsid w:val="00A74C42"/>
    <w:rsid w:val="00A76E2C"/>
    <w:rsid w:val="00A8051B"/>
    <w:rsid w:val="00A90BD5"/>
    <w:rsid w:val="00A91AEE"/>
    <w:rsid w:val="00A9292C"/>
    <w:rsid w:val="00AB373B"/>
    <w:rsid w:val="00AB5F36"/>
    <w:rsid w:val="00AC227B"/>
    <w:rsid w:val="00AC3742"/>
    <w:rsid w:val="00AD2379"/>
    <w:rsid w:val="00AD3746"/>
    <w:rsid w:val="00AE0226"/>
    <w:rsid w:val="00AE418B"/>
    <w:rsid w:val="00AE47FF"/>
    <w:rsid w:val="00AE53C5"/>
    <w:rsid w:val="00AF11A2"/>
    <w:rsid w:val="00AF5B64"/>
    <w:rsid w:val="00B12945"/>
    <w:rsid w:val="00B139F3"/>
    <w:rsid w:val="00B2315B"/>
    <w:rsid w:val="00B43592"/>
    <w:rsid w:val="00B44EC4"/>
    <w:rsid w:val="00B4780D"/>
    <w:rsid w:val="00B51DE9"/>
    <w:rsid w:val="00B53BAF"/>
    <w:rsid w:val="00B55158"/>
    <w:rsid w:val="00B553BF"/>
    <w:rsid w:val="00B55577"/>
    <w:rsid w:val="00B56F9E"/>
    <w:rsid w:val="00B57685"/>
    <w:rsid w:val="00B619C2"/>
    <w:rsid w:val="00B66B61"/>
    <w:rsid w:val="00B70A87"/>
    <w:rsid w:val="00B75982"/>
    <w:rsid w:val="00B761C6"/>
    <w:rsid w:val="00B815E2"/>
    <w:rsid w:val="00B85558"/>
    <w:rsid w:val="00B90E35"/>
    <w:rsid w:val="00B911F3"/>
    <w:rsid w:val="00BA3365"/>
    <w:rsid w:val="00BA392A"/>
    <w:rsid w:val="00BA64CC"/>
    <w:rsid w:val="00BB4334"/>
    <w:rsid w:val="00BC37CF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74DE"/>
    <w:rsid w:val="00C07653"/>
    <w:rsid w:val="00C113F2"/>
    <w:rsid w:val="00C1522B"/>
    <w:rsid w:val="00C224C8"/>
    <w:rsid w:val="00C22DA6"/>
    <w:rsid w:val="00C258F2"/>
    <w:rsid w:val="00C26657"/>
    <w:rsid w:val="00C275BE"/>
    <w:rsid w:val="00C31109"/>
    <w:rsid w:val="00C35E6E"/>
    <w:rsid w:val="00C37F08"/>
    <w:rsid w:val="00C4772F"/>
    <w:rsid w:val="00C62390"/>
    <w:rsid w:val="00C701E5"/>
    <w:rsid w:val="00C81E41"/>
    <w:rsid w:val="00C83212"/>
    <w:rsid w:val="00C93725"/>
    <w:rsid w:val="00CA0F95"/>
    <w:rsid w:val="00CB0197"/>
    <w:rsid w:val="00CB2E91"/>
    <w:rsid w:val="00CC36BF"/>
    <w:rsid w:val="00CC3814"/>
    <w:rsid w:val="00CD1CB7"/>
    <w:rsid w:val="00CD6932"/>
    <w:rsid w:val="00CE0C87"/>
    <w:rsid w:val="00CF0506"/>
    <w:rsid w:val="00D20D85"/>
    <w:rsid w:val="00D220AA"/>
    <w:rsid w:val="00D34A82"/>
    <w:rsid w:val="00D55E22"/>
    <w:rsid w:val="00D63E6C"/>
    <w:rsid w:val="00D65102"/>
    <w:rsid w:val="00D7019F"/>
    <w:rsid w:val="00D71F3F"/>
    <w:rsid w:val="00D76BE8"/>
    <w:rsid w:val="00D77352"/>
    <w:rsid w:val="00D8157A"/>
    <w:rsid w:val="00D94AA3"/>
    <w:rsid w:val="00DA15C8"/>
    <w:rsid w:val="00DA26E0"/>
    <w:rsid w:val="00DA68DC"/>
    <w:rsid w:val="00DB4A0B"/>
    <w:rsid w:val="00DB5F77"/>
    <w:rsid w:val="00DC0942"/>
    <w:rsid w:val="00DC2A31"/>
    <w:rsid w:val="00DD1147"/>
    <w:rsid w:val="00DD220C"/>
    <w:rsid w:val="00DD3F38"/>
    <w:rsid w:val="00DE1C87"/>
    <w:rsid w:val="00DE4890"/>
    <w:rsid w:val="00DF22A5"/>
    <w:rsid w:val="00DF4AC4"/>
    <w:rsid w:val="00DF60B9"/>
    <w:rsid w:val="00DF62E6"/>
    <w:rsid w:val="00DF78A1"/>
    <w:rsid w:val="00E00B95"/>
    <w:rsid w:val="00E0229A"/>
    <w:rsid w:val="00E05EC7"/>
    <w:rsid w:val="00E10A90"/>
    <w:rsid w:val="00E12D0E"/>
    <w:rsid w:val="00E1710D"/>
    <w:rsid w:val="00E20E9E"/>
    <w:rsid w:val="00E24864"/>
    <w:rsid w:val="00E25D0C"/>
    <w:rsid w:val="00E27189"/>
    <w:rsid w:val="00E30E50"/>
    <w:rsid w:val="00E34088"/>
    <w:rsid w:val="00E4202E"/>
    <w:rsid w:val="00E45B19"/>
    <w:rsid w:val="00E52225"/>
    <w:rsid w:val="00E55A60"/>
    <w:rsid w:val="00E57443"/>
    <w:rsid w:val="00E60E5A"/>
    <w:rsid w:val="00E74D14"/>
    <w:rsid w:val="00E75751"/>
    <w:rsid w:val="00E76CED"/>
    <w:rsid w:val="00E879C1"/>
    <w:rsid w:val="00EA2105"/>
    <w:rsid w:val="00EA5107"/>
    <w:rsid w:val="00EA541A"/>
    <w:rsid w:val="00EB756D"/>
    <w:rsid w:val="00EC2400"/>
    <w:rsid w:val="00EC3F69"/>
    <w:rsid w:val="00EC4EC2"/>
    <w:rsid w:val="00ED2D69"/>
    <w:rsid w:val="00EE257A"/>
    <w:rsid w:val="00EE39DB"/>
    <w:rsid w:val="00EE6694"/>
    <w:rsid w:val="00EF0C0C"/>
    <w:rsid w:val="00EF7FF8"/>
    <w:rsid w:val="00F0156F"/>
    <w:rsid w:val="00F01622"/>
    <w:rsid w:val="00F14895"/>
    <w:rsid w:val="00F14B6A"/>
    <w:rsid w:val="00F14E27"/>
    <w:rsid w:val="00F1713F"/>
    <w:rsid w:val="00F3028F"/>
    <w:rsid w:val="00F36986"/>
    <w:rsid w:val="00F44A67"/>
    <w:rsid w:val="00F501C6"/>
    <w:rsid w:val="00F52C69"/>
    <w:rsid w:val="00F554C0"/>
    <w:rsid w:val="00F57487"/>
    <w:rsid w:val="00F62542"/>
    <w:rsid w:val="00F62D64"/>
    <w:rsid w:val="00F65D0E"/>
    <w:rsid w:val="00F67B00"/>
    <w:rsid w:val="00F701F9"/>
    <w:rsid w:val="00F7220D"/>
    <w:rsid w:val="00F727E6"/>
    <w:rsid w:val="00F748DF"/>
    <w:rsid w:val="00F84125"/>
    <w:rsid w:val="00F85DF3"/>
    <w:rsid w:val="00F92799"/>
    <w:rsid w:val="00F9695E"/>
    <w:rsid w:val="00F96BE1"/>
    <w:rsid w:val="00F97152"/>
    <w:rsid w:val="00FA019B"/>
    <w:rsid w:val="00FA4123"/>
    <w:rsid w:val="00FA43B6"/>
    <w:rsid w:val="00FC0F56"/>
    <w:rsid w:val="00FD1483"/>
    <w:rsid w:val="00FD6985"/>
    <w:rsid w:val="00FE1190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EF95A3"/>
  <w15:docId w15:val="{D1D3BD52-8379-4081-83E6-04F12ED6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table" w:customStyle="1" w:styleId="Tabellenraster13">
    <w:name w:val="Tabellenraster13"/>
    <w:basedOn w:val="NormaleTabelle"/>
    <w:next w:val="Tabellenraster"/>
    <w:uiPriority w:val="59"/>
    <w:rsid w:val="00470C2A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B75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750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750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B750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B75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earningapps.org/watch?v=pm1xftwan18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learningapps.org/watch?v=p4nncc9mc18" TargetMode="External"/><Relationship Id="rId35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Desktop\&#220;bertragung%20Daten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A8E91-CEDB-496E-AFBD-20B5E484B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7</Pages>
  <Words>399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8</cp:revision>
  <cp:lastPrinted>2017-11-27T12:48:00Z</cp:lastPrinted>
  <dcterms:created xsi:type="dcterms:W3CDTF">2019-12-06T09:29:00Z</dcterms:created>
  <dcterms:modified xsi:type="dcterms:W3CDTF">2020-05-13T00:56:00Z</dcterms:modified>
</cp:coreProperties>
</file>