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EA5107" w:rsidRPr="00453EC1" w14:paraId="02F59F02" w14:textId="77777777" w:rsidTr="00D8157A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6B63988" w14:textId="77777777" w:rsidR="00EA5107" w:rsidRPr="00453EC1" w:rsidRDefault="00EA5107" w:rsidP="00D8157A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14:paraId="77C9FB2F" w14:textId="77777777" w:rsidR="00EA5107" w:rsidRPr="002733A8" w:rsidRDefault="00134759" w:rsidP="00D8157A">
            <w:pPr>
              <w:rPr>
                <w:b/>
                <w:sz w:val="16"/>
                <w:szCs w:val="16"/>
              </w:rPr>
            </w:pPr>
            <w:r w:rsidRPr="00F07CE4">
              <w:rPr>
                <w:b/>
              </w:rPr>
              <w:t>Die Maße des Spielfeldes festlegen</w:t>
            </w:r>
            <w:r w:rsidR="00787AFB" w:rsidRPr="00F07CE4">
              <w:rPr>
                <w:b/>
              </w:rPr>
              <w:t xml:space="preserve"> 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AB61FAE" w14:textId="77777777" w:rsidR="00EA5107" w:rsidRPr="00453EC1" w:rsidRDefault="00EA5107" w:rsidP="00D8157A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7EA1560" w14:textId="77777777" w:rsidR="00EA5107" w:rsidRPr="00453EC1" w:rsidRDefault="00787AFB" w:rsidP="00D8157A">
            <w:pPr>
              <w:jc w:val="center"/>
              <w:rPr>
                <w:rFonts w:eastAsia="Times New Roman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Mathematik</w:t>
            </w:r>
          </w:p>
          <w:p w14:paraId="4A42E26F" w14:textId="77777777" w:rsidR="00EA5107" w:rsidRPr="00453EC1" w:rsidRDefault="00787AFB" w:rsidP="004E345C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M</w:t>
            </w:r>
            <w:r w:rsidR="00EA5107">
              <w:rPr>
                <w:rFonts w:eastAsia="Times New Roman"/>
                <w:b/>
                <w:lang w:val="en-GB"/>
              </w:rPr>
              <w:t>0</w:t>
            </w:r>
            <w:r>
              <w:rPr>
                <w:rFonts w:eastAsia="Times New Roman"/>
                <w:b/>
                <w:lang w:val="en-GB"/>
              </w:rPr>
              <w:t>4</w:t>
            </w:r>
            <w:r w:rsidR="004E345C">
              <w:rPr>
                <w:rFonts w:eastAsia="Times New Roman"/>
                <w:b/>
                <w:lang w:val="en-GB"/>
              </w:rPr>
              <w:t>.01.4</w:t>
            </w:r>
          </w:p>
        </w:tc>
      </w:tr>
      <w:tr w:rsidR="00EA5107" w:rsidRPr="00453EC1" w14:paraId="635CBC3B" w14:textId="77777777" w:rsidTr="00D8157A">
        <w:trPr>
          <w:trHeight w:val="873"/>
        </w:trPr>
        <w:tc>
          <w:tcPr>
            <w:tcW w:w="7348" w:type="dxa"/>
            <w:tcBorders>
              <w:left w:val="single" w:sz="4" w:space="0" w:color="auto"/>
              <w:right w:val="single" w:sz="4" w:space="0" w:color="auto"/>
            </w:tcBorders>
          </w:tcPr>
          <w:p w14:paraId="23E1CBAC" w14:textId="77777777" w:rsidR="00EA5107" w:rsidRPr="00453EC1" w:rsidRDefault="00EA5107" w:rsidP="00D8157A">
            <w:pPr>
              <w:spacing w:before="40" w:after="60" w:line="160" w:lineRule="exact"/>
              <w:rPr>
                <w:sz w:val="12"/>
              </w:rPr>
            </w:pPr>
            <w:r w:rsidRPr="00453EC1">
              <w:rPr>
                <w:sz w:val="12"/>
              </w:rPr>
              <w:t>Teilkompetenz:</w:t>
            </w:r>
          </w:p>
          <w:p w14:paraId="284F44F4" w14:textId="77777777" w:rsidR="00EA5107" w:rsidRPr="00787AFB" w:rsidRDefault="00787AFB" w:rsidP="00D8157A">
            <w:pPr>
              <w:pStyle w:val="Kopf8ptafz"/>
              <w:rPr>
                <w:rFonts w:eastAsia="Times New Roman" w:cs="Times New Roman"/>
                <w:i/>
                <w:color w:val="000000"/>
                <w:lang w:eastAsia="de-DE"/>
              </w:rPr>
            </w:pPr>
            <w:r>
              <w:rPr>
                <w:rFonts w:eastAsia="Times New Roman" w:cs="Times New Roman"/>
                <w:color w:val="000000"/>
                <w:lang w:eastAsia="de-DE"/>
              </w:rPr>
              <w:t xml:space="preserve">Ich kann Längenmaße nennen. </w:t>
            </w:r>
          </w:p>
          <w:p w14:paraId="0415095B" w14:textId="77777777" w:rsidR="004E345C" w:rsidRPr="004E345C" w:rsidRDefault="00787AFB" w:rsidP="004E345C">
            <w:pPr>
              <w:pStyle w:val="Kopf8ptafz"/>
              <w:rPr>
                <w:rFonts w:eastAsia="Times New Roman" w:cs="Times New Roman"/>
                <w:i/>
                <w:color w:val="000000"/>
                <w:lang w:eastAsia="de-DE"/>
              </w:rPr>
            </w:pPr>
            <w:r>
              <w:rPr>
                <w:rFonts w:eastAsia="Times New Roman" w:cs="Times New Roman"/>
                <w:color w:val="000000"/>
                <w:lang w:eastAsia="de-DE"/>
              </w:rPr>
              <w:t>Ich kann Längenma</w:t>
            </w:r>
            <w:r w:rsidR="004E345C">
              <w:rPr>
                <w:rFonts w:eastAsia="Times New Roman" w:cs="Times New Roman"/>
                <w:color w:val="000000"/>
                <w:lang w:eastAsia="de-DE"/>
              </w:rPr>
              <w:t>ße situationsgerecht anwenden.</w:t>
            </w:r>
          </w:p>
          <w:p w14:paraId="36148AD4" w14:textId="77777777" w:rsidR="00126760" w:rsidRPr="005317F3" w:rsidRDefault="00126760" w:rsidP="00787AFB">
            <w:pPr>
              <w:pStyle w:val="Kopf8ptafz"/>
              <w:rPr>
                <w:rFonts w:eastAsia="Times New Roman" w:cs="Times New Roman"/>
                <w:i/>
                <w:color w:val="000000"/>
                <w:lang w:eastAsia="de-DE"/>
              </w:rPr>
            </w:pPr>
            <w:r>
              <w:rPr>
                <w:rFonts w:eastAsia="Times New Roman" w:cs="Times New Roman"/>
                <w:color w:val="000000"/>
                <w:lang w:eastAsia="de-DE"/>
              </w:rPr>
              <w:t xml:space="preserve">Ich kann Längeneinheiten umrechnen. </w:t>
            </w:r>
          </w:p>
          <w:p w14:paraId="4D1EA548" w14:textId="77777777" w:rsidR="005317F3" w:rsidRDefault="005317F3" w:rsidP="00787AFB">
            <w:pPr>
              <w:pStyle w:val="Kopf8ptafz"/>
              <w:rPr>
                <w:rFonts w:eastAsia="Times New Roman" w:cs="Times New Roman"/>
                <w:i/>
                <w:color w:val="000000"/>
                <w:lang w:eastAsia="de-DE"/>
              </w:rPr>
            </w:pPr>
            <w:r>
              <w:rPr>
                <w:rFonts w:eastAsia="Times New Roman" w:cs="Times New Roman"/>
                <w:i/>
                <w:color w:val="000000"/>
                <w:lang w:eastAsia="de-DE"/>
              </w:rPr>
              <w:t>Ich kann erkennen, ob ich eine Aufgabe ohne Lernschritt bearbeiten kann. (Selbststeuerung, LSF1)</w:t>
            </w:r>
          </w:p>
          <w:p w14:paraId="2BB792D3" w14:textId="2EC9DC5D" w:rsidR="005317F3" w:rsidRPr="00A402FC" w:rsidRDefault="005317F3" w:rsidP="008855F5">
            <w:pPr>
              <w:pStyle w:val="Kopf8ptafz"/>
              <w:rPr>
                <w:rFonts w:eastAsia="Times New Roman" w:cs="Times New Roman"/>
                <w:i/>
                <w:color w:val="000000"/>
                <w:lang w:eastAsia="de-DE"/>
              </w:rPr>
            </w:pPr>
            <w:r>
              <w:rPr>
                <w:rFonts w:eastAsia="Times New Roman" w:cs="Times New Roman"/>
                <w:i/>
                <w:color w:val="000000"/>
                <w:lang w:eastAsia="de-DE"/>
              </w:rPr>
              <w:t xml:space="preserve">Ich kann erkennen, was ich brauche, um ein Lernthema zu bearbeiten. (Verantwortungsbewusstsein, LSF1) </w:t>
            </w:r>
          </w:p>
        </w:tc>
        <w:tc>
          <w:tcPr>
            <w:tcW w:w="188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3C88700F" w14:textId="77777777" w:rsidR="00EA5107" w:rsidRPr="00453EC1" w:rsidRDefault="00EA5107" w:rsidP="00D8157A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EA5107" w:rsidRPr="00453EC1" w14:paraId="7FB246B2" w14:textId="77777777" w:rsidTr="00D8157A">
              <w:trPr>
                <w:trHeight w:val="284"/>
              </w:trPr>
              <w:tc>
                <w:tcPr>
                  <w:tcW w:w="2090" w:type="dxa"/>
                  <w:shd w:val="clear" w:color="auto" w:fill="auto"/>
                </w:tcPr>
                <w:p w14:paraId="593FCD42" w14:textId="77777777" w:rsidR="00EA5107" w:rsidRPr="00453EC1" w:rsidRDefault="00EA5107" w:rsidP="006576E1">
                  <w:pPr>
                    <w:framePr w:hSpace="141" w:wrap="around" w:vAnchor="text" w:hAnchor="text" w:y="-81"/>
                    <w:jc w:val="center"/>
                    <w:rPr>
                      <w:lang w:val="en-GB"/>
                    </w:rPr>
                  </w:pPr>
                  <w:r w:rsidRPr="00453EC1">
                    <w:rPr>
                      <w:lang w:val="en-GB"/>
                    </w:rPr>
                    <w:t>LernPROJEKT</w:t>
                  </w:r>
                </w:p>
              </w:tc>
            </w:tr>
            <w:tr w:rsidR="00EA5107" w:rsidRPr="00453EC1" w14:paraId="787894F0" w14:textId="77777777" w:rsidTr="00D8157A">
              <w:trPr>
                <w:trHeight w:val="284"/>
              </w:trPr>
              <w:tc>
                <w:tcPr>
                  <w:tcW w:w="2090" w:type="dxa"/>
                  <w:shd w:val="clear" w:color="auto" w:fill="D9D9D9" w:themeFill="background1" w:themeFillShade="D9"/>
                </w:tcPr>
                <w:p w14:paraId="754F262D" w14:textId="77777777" w:rsidR="00EA5107" w:rsidRPr="00453EC1" w:rsidRDefault="00EA5107" w:rsidP="006576E1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r w:rsidRPr="00453EC1">
                    <w:rPr>
                      <w:b/>
                      <w:lang w:val="en-GB"/>
                    </w:rPr>
                    <w:t>LernTHEMA</w:t>
                  </w:r>
                </w:p>
              </w:tc>
            </w:tr>
            <w:tr w:rsidR="00EA5107" w:rsidRPr="00453EC1" w14:paraId="49433448" w14:textId="77777777" w:rsidTr="00D8157A">
              <w:trPr>
                <w:trHeight w:val="284"/>
              </w:trPr>
              <w:tc>
                <w:tcPr>
                  <w:tcW w:w="2090" w:type="dxa"/>
                  <w:shd w:val="clear" w:color="auto" w:fill="auto"/>
                </w:tcPr>
                <w:p w14:paraId="44F6C07C" w14:textId="77777777" w:rsidR="00EA5107" w:rsidRPr="00453EC1" w:rsidRDefault="00EA5107" w:rsidP="006576E1">
                  <w:pPr>
                    <w:framePr w:hSpace="141" w:wrap="around" w:vAnchor="text" w:hAnchor="text" w:y="-81"/>
                    <w:jc w:val="center"/>
                    <w:rPr>
                      <w:rFonts w:eastAsia="Times New Roman"/>
                      <w:lang w:val="en-GB"/>
                    </w:rPr>
                  </w:pPr>
                  <w:r w:rsidRPr="00453EC1">
                    <w:rPr>
                      <w:rFonts w:eastAsia="Times New Roman"/>
                      <w:lang w:val="en-GB"/>
                    </w:rPr>
                    <w:t>LernSCHRITT</w:t>
                  </w:r>
                </w:p>
              </w:tc>
            </w:tr>
          </w:tbl>
          <w:p w14:paraId="323982D4" w14:textId="77777777" w:rsidR="00EA5107" w:rsidRPr="00453EC1" w:rsidRDefault="00EA5107" w:rsidP="00D8157A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77AE0CA1" w14:textId="77777777" w:rsidR="00EA5107" w:rsidRPr="00EA5107" w:rsidRDefault="00F8599A" w:rsidP="00D55E48">
      <w:pPr>
        <w:rPr>
          <w:color w:val="FF0000"/>
          <w:sz w:val="24"/>
          <w:szCs w:val="24"/>
        </w:rPr>
      </w:pPr>
      <w:r w:rsidRPr="00381D37">
        <w:rPr>
          <w:noProof/>
          <w:color w:val="1F497D" w:themeColor="text2"/>
          <w:sz w:val="24"/>
          <w:szCs w:val="24"/>
          <w:lang w:eastAsia="de-DE"/>
        </w:rPr>
        <w:drawing>
          <wp:anchor distT="0" distB="0" distL="114300" distR="114300" simplePos="0" relativeHeight="251653120" behindDoc="0" locked="0" layoutInCell="1" allowOverlap="1" wp14:anchorId="66E7F8CD" wp14:editId="6C40B254">
            <wp:simplePos x="0" y="0"/>
            <wp:positionH relativeFrom="column">
              <wp:posOffset>4788535</wp:posOffset>
            </wp:positionH>
            <wp:positionV relativeFrom="paragraph">
              <wp:posOffset>1158875</wp:posOffset>
            </wp:positionV>
            <wp:extent cx="341630" cy="313055"/>
            <wp:effectExtent l="0" t="0" r="127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D37">
        <w:rPr>
          <w:color w:val="FF0000"/>
          <w:sz w:val="24"/>
          <w:szCs w:val="24"/>
        </w:rPr>
        <w:t xml:space="preserve"> </w:t>
      </w:r>
    </w:p>
    <w:p w14:paraId="6B277D96" w14:textId="77777777" w:rsidR="00101F6F" w:rsidRPr="00607849" w:rsidRDefault="003B5422" w:rsidP="00607849">
      <w:pPr>
        <w:jc w:val="center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07849">
        <w:rPr>
          <w:noProof/>
          <w:color w:val="C00000"/>
          <w:lang w:eastAsia="de-DE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90622E6" wp14:editId="5D8A48DD">
                <wp:simplePos x="0" y="0"/>
                <wp:positionH relativeFrom="rightMargin">
                  <wp:posOffset>-37466</wp:posOffset>
                </wp:positionH>
                <wp:positionV relativeFrom="paragraph">
                  <wp:posOffset>26670</wp:posOffset>
                </wp:positionV>
                <wp:extent cx="1876425" cy="5149702"/>
                <wp:effectExtent l="19050" t="19050" r="47625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5149702"/>
                          <a:chOff x="-1" y="-406407"/>
                          <a:chExt cx="1876425" cy="5149857"/>
                        </a:xfrm>
                      </wpg:grpSpPr>
                      <pic:pic xmlns:pic="http://schemas.openxmlformats.org/drawingml/2006/picture">
                        <pic:nvPicPr>
                          <pic:cNvPr id="8" name="Bild 1" descr="Frage, Fragezeichen, Hilfe, Antwort, Symbol, Ico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46400"/>
                            <a:ext cx="179705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Ovale Legende 9"/>
                        <wps:cNvSpPr/>
                        <wps:spPr>
                          <a:xfrm>
                            <a:off x="-1" y="-406407"/>
                            <a:ext cx="1876425" cy="3219547"/>
                          </a:xfrm>
                          <a:prstGeom prst="wedgeEllipseCallout">
                            <a:avLst>
                              <a:gd name="adj1" fmla="val -3383"/>
                              <a:gd name="adj2" fmla="val 56023"/>
                            </a:avLst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1446FD9" w14:textId="77777777" w:rsidR="003B5422" w:rsidRPr="00381D37" w:rsidRDefault="003B5422" w:rsidP="003B5422">
                              <w:pPr>
                                <w:jc w:val="center"/>
                                <w:rPr>
                                  <w:color w:val="1F497D" w:themeColor="text2"/>
                                </w:rPr>
                              </w:pPr>
                              <w:r w:rsidRPr="00381D37">
                                <w:rPr>
                                  <w:color w:val="1F497D" w:themeColor="text2"/>
                                </w:rPr>
                                <w:t>Wissen Sie nicht, wie Sie den Arbeitsauftrag lösen sollen? Überhaupt kein Problem!</w:t>
                              </w:r>
                            </w:p>
                            <w:p w14:paraId="5983999E" w14:textId="77777777" w:rsidR="003B5422" w:rsidRPr="000B3994" w:rsidRDefault="003B5422" w:rsidP="003B5422">
                              <w:pPr>
                                <w:jc w:val="center"/>
                                <w:rPr>
                                  <w:b/>
                                  <w:i/>
                                  <w:color w:val="1F497D" w:themeColor="text2"/>
                                </w:rPr>
                              </w:pPr>
                              <w:r w:rsidRPr="00381D37">
                                <w:rPr>
                                  <w:color w:val="1F497D" w:themeColor="text2"/>
                                </w:rPr>
                                <w:t xml:space="preserve">Bearbeiten Sie die Lernschritte: </w:t>
                              </w:r>
                              <w:r w:rsidRPr="000B3994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M04.01.4.1</w:t>
                              </w:r>
                            </w:p>
                            <w:p w14:paraId="28A92EAC" w14:textId="1D1A21A0" w:rsidR="003B5422" w:rsidRPr="00381D37" w:rsidRDefault="003B5422" w:rsidP="003B5422">
                              <w:pPr>
                                <w:jc w:val="center"/>
                                <w:rPr>
                                  <w:color w:val="1F497D" w:themeColor="text2"/>
                                </w:rPr>
                              </w:pPr>
                              <w:r w:rsidRPr="000B3994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 xml:space="preserve"> Längenmaße erkennen und M04.01.4.2 Län</w:t>
                              </w:r>
                              <w:r w:rsidR="008855F5" w:rsidRPr="000B3994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g</w:t>
                              </w:r>
                              <w:r w:rsidRPr="000B3994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enmaße umrechnen.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0622E6" id="Gruppieren 7" o:spid="_x0000_s1026" style="position:absolute;left:0;text-align:left;margin-left:-2.95pt;margin-top:2.1pt;width:147.75pt;height:405.5pt;z-index:251697152;mso-position-horizontal-relative:right-margin-area;mso-width-relative:margin;mso-height-relative:margin" coordorigin=",-4064" coordsize="18764,514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s1027" type="#_x0000_t75" alt="Frage, Fragezeichen, Hilfe, Antwort, Symbol, Icon" style="position:absolute;top:29464;width:17970;height:1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">
                  <v:imagedata r:id="rId10" o:title="Frage, Fragezeichen, Hilfe, Antwort, Symbol, Icon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e Legende 9" o:spid="_x0000_s1028" type="#_x0000_t63" style="position:absolute;top:-4064;width:18764;height:32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" adj="10069,22901" filled="f" strokecolor="#385d8a" strokeweight="2pt">
                  <v:textbox>
                    <w:txbxContent>
                      <w:p w14:paraId="21446FD9" w14:textId="77777777" w:rsidR="003B5422" w:rsidRPr="00381D37" w:rsidRDefault="003B5422" w:rsidP="003B5422">
                        <w:pPr>
                          <w:jc w:val="center"/>
                          <w:rPr>
                            <w:color w:val="1F497D" w:themeColor="text2"/>
                          </w:rPr>
                        </w:pPr>
                        <w:r w:rsidRPr="00381D37">
                          <w:rPr>
                            <w:color w:val="1F497D" w:themeColor="text2"/>
                          </w:rPr>
                          <w:t>Wissen Sie nicht, wie Sie den Arbeitsauftrag lösen sollen? Überhaupt kein Problem!</w:t>
                        </w:r>
                      </w:p>
                      <w:p w14:paraId="5983999E" w14:textId="77777777" w:rsidR="003B5422" w:rsidRPr="000B3994" w:rsidRDefault="003B5422" w:rsidP="003B5422">
                        <w:pPr>
                          <w:jc w:val="center"/>
                          <w:rPr>
                            <w:b/>
                            <w:i/>
                            <w:color w:val="1F497D" w:themeColor="text2"/>
                          </w:rPr>
                        </w:pPr>
                        <w:r w:rsidRPr="00381D37">
                          <w:rPr>
                            <w:color w:val="1F497D" w:themeColor="text2"/>
                          </w:rPr>
                          <w:t xml:space="preserve">Bearbeiten Sie die Lernschritte: </w:t>
                        </w:r>
                        <w:r w:rsidRPr="000B3994">
                          <w:rPr>
                            <w:b/>
                            <w:i/>
                            <w:color w:val="1F497D" w:themeColor="text2"/>
                          </w:rPr>
                          <w:t>M04.01.4.1</w:t>
                        </w:r>
                      </w:p>
                      <w:p w14:paraId="28A92EAC" w14:textId="1D1A21A0" w:rsidR="003B5422" w:rsidRPr="00381D37" w:rsidRDefault="003B5422" w:rsidP="003B5422">
                        <w:pPr>
                          <w:jc w:val="center"/>
                          <w:rPr>
                            <w:color w:val="1F497D" w:themeColor="text2"/>
                          </w:rPr>
                        </w:pPr>
                        <w:r w:rsidRPr="000B3994">
                          <w:rPr>
                            <w:b/>
                            <w:i/>
                            <w:color w:val="1F497D" w:themeColor="text2"/>
                          </w:rPr>
                          <w:t xml:space="preserve"> Längenmaße erkennen und M04.01.4.2 Län</w:t>
                        </w:r>
                        <w:r w:rsidR="008855F5" w:rsidRPr="000B3994">
                          <w:rPr>
                            <w:b/>
                            <w:i/>
                            <w:color w:val="1F497D" w:themeColor="text2"/>
                          </w:rPr>
                          <w:t>g</w:t>
                        </w:r>
                        <w:r w:rsidRPr="000B3994">
                          <w:rPr>
                            <w:b/>
                            <w:i/>
                            <w:color w:val="1F497D" w:themeColor="text2"/>
                          </w:rPr>
                          <w:t>enmaße umrechnen.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34759"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Die Maße des Spielfeldes festlegen</w:t>
      </w:r>
    </w:p>
    <w:p w14:paraId="6509E27E" w14:textId="77777777" w:rsidR="00134759" w:rsidRPr="00607849" w:rsidRDefault="00134759" w:rsidP="00607849">
      <w:pPr>
        <w:jc w:val="center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C00000"/>
          <w:lang w:eastAsia="de-D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95774BA" wp14:editId="2B25F863">
                <wp:simplePos x="0" y="0"/>
                <wp:positionH relativeFrom="column">
                  <wp:posOffset>438150</wp:posOffset>
                </wp:positionH>
                <wp:positionV relativeFrom="paragraph">
                  <wp:posOffset>76835</wp:posOffset>
                </wp:positionV>
                <wp:extent cx="3600000" cy="3537754"/>
                <wp:effectExtent l="38100" t="0" r="38735" b="81915"/>
                <wp:wrapNone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0" cy="3537754"/>
                          <a:chOff x="0" y="0"/>
                          <a:chExt cx="4208780" cy="4230858"/>
                        </a:xfrm>
                      </wpg:grpSpPr>
                      <pic:pic xmlns:pic="http://schemas.openxmlformats.org/drawingml/2006/picture">
                        <pic:nvPicPr>
                          <pic:cNvPr id="13" name="Grafik 13" descr="Spielplan verkleinert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780" cy="4220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Gerade Verbindung mit Pfeil 11"/>
                        <wps:cNvCnPr/>
                        <wps:spPr>
                          <a:xfrm>
                            <a:off x="0" y="4210050"/>
                            <a:ext cx="420878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2" name="Textfeld 12"/>
                        <wps:cNvSpPr txBox="1"/>
                        <wps:spPr>
                          <a:xfrm>
                            <a:off x="1895429" y="3932407"/>
                            <a:ext cx="647700" cy="2984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A182DF" w14:textId="77777777" w:rsidR="00134759" w:rsidRDefault="00134759" w:rsidP="00134759">
                              <w: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DDD003" id="Gruppieren 15" o:spid="_x0000_s1029" style="position:absolute;left:0;text-align:left;margin-left:34.5pt;margin-top:6.05pt;width:283.45pt;height:278.55pt;z-index:251672576;mso-width-relative:margin;mso-height-relative:margin" coordsize="42087,42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">
                <v:shape id="Grafik 13" o:spid="_x0000_s1030" type="#_x0000_t75" alt="Spielplan verkleinert" style="position:absolute;width:42087;height:42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">
                  <v:imagedata r:id="rId12" o:title="Spielplan verkleiner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11" o:spid="_x0000_s1031" type="#_x0000_t32" style="position:absolute;top:42100;width:420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">
                  <v:stroke startarrow="block"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2" o:spid="_x0000_s1032" type="#_x0000_t202" style="position:absolute;left:18954;top:39324;width:6477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:rsidR="00134759" w:rsidRDefault="00134759" w:rsidP="00134759">
                        <w:r>
                          <w:t>40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42F77B" w14:textId="478BFC9A" w:rsidR="00134759" w:rsidRDefault="003F2C23" w:rsidP="00134759">
      <w:r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73600" behindDoc="0" locked="0" layoutInCell="1" allowOverlap="1" wp14:anchorId="6AB6A855" wp14:editId="47A8AF45">
            <wp:simplePos x="0" y="0"/>
            <wp:positionH relativeFrom="column">
              <wp:posOffset>854710</wp:posOffset>
            </wp:positionH>
            <wp:positionV relativeFrom="paragraph">
              <wp:posOffset>2988945</wp:posOffset>
            </wp:positionV>
            <wp:extent cx="2595245" cy="2571750"/>
            <wp:effectExtent l="438150" t="0" r="262255" b="0"/>
            <wp:wrapThrough wrapText="bothSides">
              <wp:wrapPolygon edited="0">
                <wp:start x="5232" y="5920"/>
                <wp:lineTo x="-2695" y="11360"/>
                <wp:lineTo x="-3647" y="13120"/>
                <wp:lineTo x="-1110" y="13920"/>
                <wp:lineTo x="6184" y="13920"/>
                <wp:lineTo x="6184" y="15200"/>
                <wp:lineTo x="14428" y="15520"/>
                <wp:lineTo x="16172" y="15520"/>
                <wp:lineTo x="18551" y="14720"/>
                <wp:lineTo x="18392" y="13920"/>
                <wp:lineTo x="22197" y="11360"/>
                <wp:lineTo x="23624" y="8960"/>
                <wp:lineTo x="23466" y="8800"/>
                <wp:lineTo x="6976" y="6240"/>
                <wp:lineTo x="6818" y="5920"/>
                <wp:lineTo x="5232" y="5920"/>
              </wp:wrapPolygon>
            </wp:wrapThrough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81385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571750"/>
                    </a:xfrm>
                    <a:prstGeom prst="rect">
                      <a:avLst/>
                    </a:prstGeom>
                    <a:scene3d>
                      <a:camera prst="isometricOffAxis2Top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6C3">
        <w:rPr>
          <w:color w:val="C00000"/>
        </w:rPr>
        <w:br/>
      </w:r>
      <w:r w:rsidR="003236C3">
        <w:rPr>
          <w:color w:val="C00000"/>
        </w:rPr>
        <w:br/>
      </w:r>
      <w:r w:rsidR="003236C3">
        <w:rPr>
          <w:color w:val="C00000"/>
        </w:rPr>
        <w:br/>
      </w:r>
      <w:r w:rsidR="003236C3">
        <w:rPr>
          <w:color w:val="C00000"/>
        </w:rPr>
        <w:br/>
      </w:r>
      <w:r w:rsidR="003236C3">
        <w:rPr>
          <w:color w:val="C00000"/>
        </w:rPr>
        <w:br/>
      </w:r>
      <w:r w:rsidR="003236C3">
        <w:rPr>
          <w:color w:val="C00000"/>
        </w:rPr>
        <w:br/>
      </w:r>
      <w:r w:rsidR="003236C3">
        <w:rPr>
          <w:color w:val="C00000"/>
        </w:rPr>
        <w:br/>
      </w:r>
      <w:r w:rsidR="003236C3">
        <w:rPr>
          <w:color w:val="C00000"/>
        </w:rPr>
        <w:br/>
      </w:r>
      <w:r w:rsidR="003236C3">
        <w:rPr>
          <w:color w:val="C00000"/>
        </w:rPr>
        <w:br/>
      </w:r>
      <w:r w:rsidR="003236C3">
        <w:rPr>
          <w:color w:val="C00000"/>
        </w:rPr>
        <w:br/>
      </w:r>
      <w:r w:rsidR="003236C3">
        <w:rPr>
          <w:color w:val="C00000"/>
        </w:rPr>
        <w:br/>
      </w:r>
      <w:r w:rsidR="003236C3">
        <w:rPr>
          <w:color w:val="C00000"/>
        </w:rPr>
        <w:br/>
      </w:r>
      <w:r w:rsidR="003236C3">
        <w:rPr>
          <w:color w:val="C00000"/>
        </w:rPr>
        <w:br/>
      </w:r>
      <w:r w:rsidR="003236C3">
        <w:rPr>
          <w:color w:val="C00000"/>
        </w:rPr>
        <w:br/>
      </w:r>
      <w:r w:rsidR="003236C3">
        <w:rPr>
          <w:color w:val="C00000"/>
        </w:rPr>
        <w:br/>
      </w:r>
      <w:r w:rsidR="003236C3">
        <w:rPr>
          <w:color w:val="C00000"/>
        </w:rPr>
        <w:br/>
      </w:r>
      <w:r w:rsidR="003236C3">
        <w:rPr>
          <w:color w:val="C00000"/>
        </w:rPr>
        <w:br/>
      </w:r>
      <w:r w:rsidR="003236C3">
        <w:rPr>
          <w:color w:val="C00000"/>
        </w:rPr>
        <w:br/>
      </w:r>
      <w:r w:rsidR="003236C3">
        <w:rPr>
          <w:color w:val="C00000"/>
        </w:rPr>
        <w:br/>
      </w:r>
      <w:r w:rsidR="003236C3">
        <w:rPr>
          <w:color w:val="C00000"/>
        </w:rPr>
        <w:br/>
      </w:r>
      <w:r w:rsidR="003236C3">
        <w:rPr>
          <w:color w:val="C00000"/>
        </w:rPr>
        <w:br/>
      </w:r>
      <w:r w:rsidR="003236C3">
        <w:rPr>
          <w:color w:val="C00000"/>
        </w:rPr>
        <w:br/>
      </w:r>
      <w:r w:rsidR="003236C3">
        <w:rPr>
          <w:color w:val="C00000"/>
        </w:rPr>
        <w:br/>
      </w:r>
      <w:r w:rsidR="003236C3">
        <w:rPr>
          <w:color w:val="C00000"/>
        </w:rPr>
        <w:br/>
      </w:r>
      <w:r w:rsidR="003236C3">
        <w:rPr>
          <w:color w:val="C00000"/>
        </w:rPr>
        <w:br/>
      </w:r>
      <w:r w:rsidR="003236C3">
        <w:rPr>
          <w:color w:val="C00000"/>
        </w:rPr>
        <w:br/>
      </w:r>
      <w:r w:rsidR="003236C3">
        <w:rPr>
          <w:color w:val="C00000"/>
        </w:rPr>
        <w:br/>
      </w:r>
      <w:r w:rsidR="003236C3">
        <w:rPr>
          <w:color w:val="C00000"/>
        </w:rPr>
        <w:br/>
      </w:r>
      <w:r w:rsidR="003236C3">
        <w:rPr>
          <w:color w:val="C00000"/>
        </w:rPr>
        <w:br/>
      </w:r>
      <w:r w:rsidR="003236C3">
        <w:rPr>
          <w:color w:val="C00000"/>
        </w:rPr>
        <w:br/>
      </w:r>
    </w:p>
    <w:p w14:paraId="5601C5FD" w14:textId="7031A97D" w:rsidR="000B3994" w:rsidRDefault="00910755" w:rsidP="004B4572">
      <w:pPr>
        <w:pStyle w:val="TabelleKopflinks"/>
        <w:rPr>
          <w:color w:val="C00000"/>
        </w:rPr>
      </w:pPr>
      <w:r>
        <w:rPr>
          <w:noProof/>
          <w:lang w:eastAsia="de-DE"/>
        </w:rPr>
        <w:drawing>
          <wp:anchor distT="0" distB="0" distL="114300" distR="114300" simplePos="0" relativeHeight="251710464" behindDoc="0" locked="0" layoutInCell="1" allowOverlap="1" wp14:anchorId="3E06C98A" wp14:editId="256E7D8A">
            <wp:simplePos x="0" y="0"/>
            <wp:positionH relativeFrom="column">
              <wp:posOffset>295422</wp:posOffset>
            </wp:positionH>
            <wp:positionV relativeFrom="paragraph">
              <wp:posOffset>1097475</wp:posOffset>
            </wp:positionV>
            <wp:extent cx="184137" cy="224155"/>
            <wp:effectExtent l="0" t="0" r="0" b="0"/>
            <wp:wrapNone/>
            <wp:docPr id="490" name="Grafik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Grafik 142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duotone>
                        <a:srgbClr val="4F81BD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7" cy="224155"/>
                    </a:xfrm>
                    <a:prstGeom prst="rect">
                      <a:avLst/>
                    </a:prstGeom>
                    <a:solidFill>
                      <a:srgbClr val="4F81BD">
                        <a:lumMod val="20000"/>
                        <a:lumOff val="80000"/>
                      </a:srgbClr>
                    </a:solidFill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3236C3">
        <w:rPr>
          <w:color w:val="C00000"/>
        </w:rPr>
        <w:br/>
      </w:r>
    </w:p>
    <w:p w14:paraId="57F0A972" w14:textId="60667237" w:rsidR="000B3994" w:rsidRDefault="00DF2730">
      <w:pPr>
        <w:spacing w:line="240" w:lineRule="exact"/>
        <w:rPr>
          <w:b/>
          <w:color w:val="C00000"/>
        </w:rPr>
      </w:pPr>
      <w:r w:rsidRPr="00134759">
        <w:rPr>
          <w:b/>
          <w:bCs/>
          <w:noProof/>
          <w:color w:val="C00000"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D2D8C6" wp14:editId="7227588A">
                <wp:simplePos x="0" y="0"/>
                <wp:positionH relativeFrom="margin">
                  <wp:posOffset>128799</wp:posOffset>
                </wp:positionH>
                <wp:positionV relativeFrom="paragraph">
                  <wp:posOffset>558800</wp:posOffset>
                </wp:positionV>
                <wp:extent cx="5441950" cy="2200275"/>
                <wp:effectExtent l="57150" t="57150" r="44450" b="47625"/>
                <wp:wrapTight wrapText="bothSides">
                  <wp:wrapPolygon edited="0">
                    <wp:start x="832" y="-561"/>
                    <wp:lineTo x="-227" y="-187"/>
                    <wp:lineTo x="-227" y="19262"/>
                    <wp:lineTo x="302" y="20758"/>
                    <wp:lineTo x="756" y="21506"/>
                    <wp:lineTo x="832" y="21881"/>
                    <wp:lineTo x="20642" y="21881"/>
                    <wp:lineTo x="20718" y="21506"/>
                    <wp:lineTo x="21247" y="20758"/>
                    <wp:lineTo x="21701" y="17953"/>
                    <wp:lineTo x="21701" y="2244"/>
                    <wp:lineTo x="20869" y="-187"/>
                    <wp:lineTo x="20642" y="-561"/>
                    <wp:lineTo x="832" y="-561"/>
                  </wp:wrapPolygon>
                </wp:wrapTight>
                <wp:docPr id="18" name="Abgerundetes 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0" cy="2200275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972BC25" w14:textId="77777777" w:rsidR="00134759" w:rsidRDefault="00134759" w:rsidP="00134759">
                            <w:pPr>
                              <w:pStyle w:val="TabelleKopflinks"/>
                              <w:rPr>
                                <w:sz w:val="26"/>
                                <w:szCs w:val="26"/>
                              </w:rPr>
                            </w:pPr>
                            <w:r w:rsidRPr="00710C99">
                              <w:rPr>
                                <w:sz w:val="26"/>
                                <w:szCs w:val="26"/>
                              </w:rPr>
                              <w:t xml:space="preserve">          Arbeitsauftrag:</w:t>
                            </w:r>
                          </w:p>
                          <w:p w14:paraId="61A89A5A" w14:textId="77777777" w:rsidR="00134759" w:rsidRPr="00043D8D" w:rsidRDefault="00134759" w:rsidP="0081234F">
                            <w:pPr>
                              <w:pStyle w:val="TabelleKopflinks"/>
                              <w:numPr>
                                <w:ilvl w:val="0"/>
                                <w:numId w:val="20"/>
                              </w:numPr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 w:rsidRPr="00043D8D">
                              <w:rPr>
                                <w:b w:val="0"/>
                                <w:sz w:val="26"/>
                                <w:szCs w:val="26"/>
                              </w:rPr>
                              <w:t>Nennen Sie ein sinnvolles Längenmaß für das Spielfeld.</w:t>
                            </w:r>
                          </w:p>
                          <w:p w14:paraId="1C365068" w14:textId="77777777" w:rsidR="00134759" w:rsidRPr="00043D8D" w:rsidRDefault="00FA5AB7" w:rsidP="0081234F">
                            <w:pPr>
                              <w:pStyle w:val="TabelleKopflinks"/>
                              <w:numPr>
                                <w:ilvl w:val="0"/>
                                <w:numId w:val="20"/>
                              </w:numPr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 w:rsidRPr="00043D8D">
                              <w:rPr>
                                <w:b w:val="0"/>
                                <w:sz w:val="26"/>
                                <w:szCs w:val="26"/>
                              </w:rPr>
                              <w:t>Im Spielfeld sind die</w:t>
                            </w:r>
                            <w:r w:rsidR="00FB03E8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Abmessungen in c</w:t>
                            </w:r>
                            <w:r w:rsidR="00134759" w:rsidRPr="00043D8D">
                              <w:rPr>
                                <w:b w:val="0"/>
                                <w:sz w:val="26"/>
                                <w:szCs w:val="26"/>
                              </w:rPr>
                              <w:t>m angegeben.</w:t>
                            </w:r>
                          </w:p>
                          <w:p w14:paraId="6AB753DC" w14:textId="77777777" w:rsidR="00134759" w:rsidRPr="00043D8D" w:rsidRDefault="00134759" w:rsidP="0081234F">
                            <w:pPr>
                              <w:pStyle w:val="TabelleKopflinks"/>
                              <w:numPr>
                                <w:ilvl w:val="1"/>
                                <w:numId w:val="20"/>
                              </w:numPr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 w:rsidRPr="00043D8D">
                              <w:rPr>
                                <w:b w:val="0"/>
                                <w:sz w:val="26"/>
                                <w:szCs w:val="26"/>
                              </w:rPr>
                              <w:t>Für welche Längeneinheit</w:t>
                            </w:r>
                            <w:r w:rsidR="003B5422" w:rsidRPr="00043D8D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43D8D">
                              <w:rPr>
                                <w:b w:val="0"/>
                                <w:sz w:val="26"/>
                                <w:szCs w:val="26"/>
                              </w:rPr>
                              <w:t>steht mm?</w:t>
                            </w:r>
                          </w:p>
                          <w:p w14:paraId="161913F6" w14:textId="77777777" w:rsidR="00134759" w:rsidRPr="00043D8D" w:rsidRDefault="00134759" w:rsidP="00134759">
                            <w:pPr>
                              <w:pStyle w:val="TabelleKopflinks"/>
                              <w:ind w:left="1440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 w:rsidRPr="00043D8D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Notieren Sie die Antwort auf einem karierten Blatt Papier. </w:t>
                            </w:r>
                          </w:p>
                          <w:p w14:paraId="5B1F9391" w14:textId="77777777" w:rsidR="00134759" w:rsidRPr="00043D8D" w:rsidRDefault="00134759" w:rsidP="0081234F">
                            <w:pPr>
                              <w:pStyle w:val="TabelleKopflinks"/>
                              <w:numPr>
                                <w:ilvl w:val="1"/>
                                <w:numId w:val="20"/>
                              </w:numPr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 w:rsidRPr="00043D8D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Kennen Sie weitere Längeneinheiten? Notieren Sie diese ausgeschrieben und mit Abkürzung. </w:t>
                            </w:r>
                          </w:p>
                          <w:p w14:paraId="656CFB4A" w14:textId="77777777" w:rsidR="00134759" w:rsidRPr="00043D8D" w:rsidRDefault="00134759" w:rsidP="0081234F">
                            <w:pPr>
                              <w:pStyle w:val="TabelleKopflinks"/>
                              <w:numPr>
                                <w:ilvl w:val="1"/>
                                <w:numId w:val="20"/>
                              </w:numPr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 w:rsidRPr="00043D8D">
                              <w:rPr>
                                <w:b w:val="0"/>
                                <w:sz w:val="26"/>
                                <w:szCs w:val="26"/>
                              </w:rPr>
                              <w:t>Rechnen Sie die Abmessung</w:t>
                            </w:r>
                            <w:r w:rsidR="00983ADE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für die Länge und Breite des Spielfeldes</w:t>
                            </w:r>
                            <w:r w:rsidRPr="00043D8D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in </w:t>
                            </w:r>
                            <w:r w:rsidR="00FB03E8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Millimeter </w:t>
                            </w:r>
                            <w:r w:rsidRPr="00043D8D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um. </w:t>
                            </w:r>
                          </w:p>
                          <w:p w14:paraId="20F12904" w14:textId="77777777" w:rsidR="00134759" w:rsidRPr="00A04C3A" w:rsidRDefault="00134759" w:rsidP="00134759">
                            <w:pPr>
                              <w:pStyle w:val="TabelleKopflinks"/>
                              <w:ind w:left="360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</w:p>
                          <w:p w14:paraId="5EBF3DD7" w14:textId="77777777" w:rsidR="00134759" w:rsidRPr="00A04C3A" w:rsidRDefault="00134759" w:rsidP="00134759">
                            <w:pPr>
                              <w:pStyle w:val="TabelleKopflinks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</w:p>
                          <w:p w14:paraId="69B45491" w14:textId="77777777" w:rsidR="00134759" w:rsidRPr="00875C55" w:rsidRDefault="00134759" w:rsidP="00134759">
                            <w:pPr>
                              <w:pStyle w:val="TabelleKopflinks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2D8C6" id="Abgerundetes Rechteck 18" o:spid="_x0000_s1033" style="position:absolute;margin-left:10.15pt;margin-top:44pt;width:428.5pt;height:173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" fillcolor="#dce6f2" strokecolor="#4bacc6" strokeweight="1pt">
                <v:textbox>
                  <w:txbxContent>
                    <w:p w14:paraId="1972BC25" w14:textId="77777777" w:rsidR="00134759" w:rsidRDefault="00134759" w:rsidP="00134759">
                      <w:pPr>
                        <w:pStyle w:val="TabelleKopflinks"/>
                        <w:rPr>
                          <w:sz w:val="26"/>
                          <w:szCs w:val="26"/>
                        </w:rPr>
                      </w:pPr>
                      <w:r w:rsidRPr="00710C99">
                        <w:rPr>
                          <w:sz w:val="26"/>
                          <w:szCs w:val="26"/>
                        </w:rPr>
                        <w:t xml:space="preserve">          Arbeitsauftrag:</w:t>
                      </w:r>
                    </w:p>
                    <w:p w14:paraId="61A89A5A" w14:textId="77777777" w:rsidR="00134759" w:rsidRPr="00043D8D" w:rsidRDefault="00134759" w:rsidP="0081234F">
                      <w:pPr>
                        <w:pStyle w:val="TabelleKopflinks"/>
                        <w:numPr>
                          <w:ilvl w:val="0"/>
                          <w:numId w:val="20"/>
                        </w:numPr>
                        <w:rPr>
                          <w:b w:val="0"/>
                          <w:sz w:val="26"/>
                          <w:szCs w:val="26"/>
                        </w:rPr>
                      </w:pPr>
                      <w:r w:rsidRPr="00043D8D">
                        <w:rPr>
                          <w:b w:val="0"/>
                          <w:sz w:val="26"/>
                          <w:szCs w:val="26"/>
                        </w:rPr>
                        <w:t>Nennen Sie ein sinnvolles Längenmaß für das Spielfeld.</w:t>
                      </w:r>
                    </w:p>
                    <w:p w14:paraId="1C365068" w14:textId="77777777" w:rsidR="00134759" w:rsidRPr="00043D8D" w:rsidRDefault="00FA5AB7" w:rsidP="0081234F">
                      <w:pPr>
                        <w:pStyle w:val="TabelleKopflinks"/>
                        <w:numPr>
                          <w:ilvl w:val="0"/>
                          <w:numId w:val="20"/>
                        </w:numPr>
                        <w:rPr>
                          <w:b w:val="0"/>
                          <w:sz w:val="26"/>
                          <w:szCs w:val="26"/>
                        </w:rPr>
                      </w:pPr>
                      <w:r w:rsidRPr="00043D8D">
                        <w:rPr>
                          <w:b w:val="0"/>
                          <w:sz w:val="26"/>
                          <w:szCs w:val="26"/>
                        </w:rPr>
                        <w:t>Im Spielfeld sind die</w:t>
                      </w:r>
                      <w:r w:rsidR="00FB03E8">
                        <w:rPr>
                          <w:b w:val="0"/>
                          <w:sz w:val="26"/>
                          <w:szCs w:val="26"/>
                        </w:rPr>
                        <w:t xml:space="preserve"> Abmessungen in c</w:t>
                      </w:r>
                      <w:r w:rsidR="00134759" w:rsidRPr="00043D8D">
                        <w:rPr>
                          <w:b w:val="0"/>
                          <w:sz w:val="26"/>
                          <w:szCs w:val="26"/>
                        </w:rPr>
                        <w:t>m angegeben.</w:t>
                      </w:r>
                    </w:p>
                    <w:p w14:paraId="6AB753DC" w14:textId="77777777" w:rsidR="00134759" w:rsidRPr="00043D8D" w:rsidRDefault="00134759" w:rsidP="0081234F">
                      <w:pPr>
                        <w:pStyle w:val="TabelleKopflinks"/>
                        <w:numPr>
                          <w:ilvl w:val="1"/>
                          <w:numId w:val="20"/>
                        </w:numPr>
                        <w:rPr>
                          <w:b w:val="0"/>
                          <w:sz w:val="26"/>
                          <w:szCs w:val="26"/>
                        </w:rPr>
                      </w:pPr>
                      <w:r w:rsidRPr="00043D8D">
                        <w:rPr>
                          <w:b w:val="0"/>
                          <w:sz w:val="26"/>
                          <w:szCs w:val="26"/>
                        </w:rPr>
                        <w:t>Für welche Längeneinheit</w:t>
                      </w:r>
                      <w:r w:rsidR="003B5422" w:rsidRPr="00043D8D">
                        <w:rPr>
                          <w:b w:val="0"/>
                          <w:sz w:val="26"/>
                          <w:szCs w:val="26"/>
                        </w:rPr>
                        <w:t xml:space="preserve"> </w:t>
                      </w:r>
                      <w:r w:rsidRPr="00043D8D">
                        <w:rPr>
                          <w:b w:val="0"/>
                          <w:sz w:val="26"/>
                          <w:szCs w:val="26"/>
                        </w:rPr>
                        <w:t>steht mm?</w:t>
                      </w:r>
                    </w:p>
                    <w:p w14:paraId="161913F6" w14:textId="77777777" w:rsidR="00134759" w:rsidRPr="00043D8D" w:rsidRDefault="00134759" w:rsidP="00134759">
                      <w:pPr>
                        <w:pStyle w:val="TabelleKopflinks"/>
                        <w:ind w:left="1440"/>
                        <w:rPr>
                          <w:b w:val="0"/>
                          <w:sz w:val="26"/>
                          <w:szCs w:val="26"/>
                        </w:rPr>
                      </w:pPr>
                      <w:r w:rsidRPr="00043D8D">
                        <w:rPr>
                          <w:b w:val="0"/>
                          <w:sz w:val="26"/>
                          <w:szCs w:val="26"/>
                        </w:rPr>
                        <w:t xml:space="preserve">Notieren Sie die Antwort auf einem karierten Blatt Papier. </w:t>
                      </w:r>
                    </w:p>
                    <w:p w14:paraId="5B1F9391" w14:textId="77777777" w:rsidR="00134759" w:rsidRPr="00043D8D" w:rsidRDefault="00134759" w:rsidP="0081234F">
                      <w:pPr>
                        <w:pStyle w:val="TabelleKopflinks"/>
                        <w:numPr>
                          <w:ilvl w:val="1"/>
                          <w:numId w:val="20"/>
                        </w:numPr>
                        <w:rPr>
                          <w:b w:val="0"/>
                          <w:sz w:val="26"/>
                          <w:szCs w:val="26"/>
                        </w:rPr>
                      </w:pPr>
                      <w:r w:rsidRPr="00043D8D">
                        <w:rPr>
                          <w:b w:val="0"/>
                          <w:sz w:val="26"/>
                          <w:szCs w:val="26"/>
                        </w:rPr>
                        <w:t xml:space="preserve">Kennen Sie weitere Längeneinheiten? Notieren Sie diese ausgeschrieben und mit Abkürzung. </w:t>
                      </w:r>
                    </w:p>
                    <w:p w14:paraId="656CFB4A" w14:textId="77777777" w:rsidR="00134759" w:rsidRPr="00043D8D" w:rsidRDefault="00134759" w:rsidP="0081234F">
                      <w:pPr>
                        <w:pStyle w:val="TabelleKopflinks"/>
                        <w:numPr>
                          <w:ilvl w:val="1"/>
                          <w:numId w:val="20"/>
                        </w:numPr>
                        <w:rPr>
                          <w:b w:val="0"/>
                          <w:sz w:val="26"/>
                          <w:szCs w:val="26"/>
                        </w:rPr>
                      </w:pPr>
                      <w:r w:rsidRPr="00043D8D">
                        <w:rPr>
                          <w:b w:val="0"/>
                          <w:sz w:val="26"/>
                          <w:szCs w:val="26"/>
                        </w:rPr>
                        <w:t>Rechnen Sie die Abmessung</w:t>
                      </w:r>
                      <w:r w:rsidR="00983ADE">
                        <w:rPr>
                          <w:b w:val="0"/>
                          <w:sz w:val="26"/>
                          <w:szCs w:val="26"/>
                        </w:rPr>
                        <w:t xml:space="preserve"> für die Länge und Breite des Spielfeldes</w:t>
                      </w:r>
                      <w:r w:rsidRPr="00043D8D">
                        <w:rPr>
                          <w:b w:val="0"/>
                          <w:sz w:val="26"/>
                          <w:szCs w:val="26"/>
                        </w:rPr>
                        <w:t xml:space="preserve"> in </w:t>
                      </w:r>
                      <w:r w:rsidR="00FB03E8">
                        <w:rPr>
                          <w:b w:val="0"/>
                          <w:sz w:val="26"/>
                          <w:szCs w:val="26"/>
                        </w:rPr>
                        <w:t xml:space="preserve">Millimeter </w:t>
                      </w:r>
                      <w:r w:rsidRPr="00043D8D">
                        <w:rPr>
                          <w:b w:val="0"/>
                          <w:sz w:val="26"/>
                          <w:szCs w:val="26"/>
                        </w:rPr>
                        <w:t xml:space="preserve">um. </w:t>
                      </w:r>
                    </w:p>
                    <w:p w14:paraId="20F12904" w14:textId="77777777" w:rsidR="00134759" w:rsidRPr="00A04C3A" w:rsidRDefault="00134759" w:rsidP="00134759">
                      <w:pPr>
                        <w:pStyle w:val="TabelleKopflinks"/>
                        <w:ind w:left="360"/>
                        <w:rPr>
                          <w:b w:val="0"/>
                          <w:sz w:val="26"/>
                          <w:szCs w:val="26"/>
                        </w:rPr>
                      </w:pPr>
                    </w:p>
                    <w:p w14:paraId="5EBF3DD7" w14:textId="77777777" w:rsidR="00134759" w:rsidRPr="00A04C3A" w:rsidRDefault="00134759" w:rsidP="00134759">
                      <w:pPr>
                        <w:pStyle w:val="TabelleKopflinks"/>
                        <w:rPr>
                          <w:b w:val="0"/>
                          <w:sz w:val="26"/>
                          <w:szCs w:val="26"/>
                        </w:rPr>
                      </w:pPr>
                    </w:p>
                    <w:p w14:paraId="69B45491" w14:textId="77777777" w:rsidR="00134759" w:rsidRPr="00875C55" w:rsidRDefault="00134759" w:rsidP="00134759">
                      <w:pPr>
                        <w:pStyle w:val="TabelleKopflinks"/>
                        <w:rPr>
                          <w:b w:val="0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0B3994">
        <w:rPr>
          <w:color w:val="C00000"/>
        </w:rPr>
        <w:br w:type="page"/>
      </w:r>
      <w:bookmarkStart w:id="0" w:name="_GoBack"/>
      <w:bookmarkEnd w:id="0"/>
    </w:p>
    <w:p w14:paraId="1FF60188" w14:textId="464B987D" w:rsidR="00865F59" w:rsidRDefault="003B5422" w:rsidP="0081234F">
      <w:pPr>
        <w:pStyle w:val="TabelleKopflinks"/>
        <w:numPr>
          <w:ilvl w:val="0"/>
          <w:numId w:val="28"/>
        </w:numPr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F0C0C">
        <w:rPr>
          <w:b w:val="0"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95104" behindDoc="0" locked="0" layoutInCell="1" allowOverlap="1" wp14:anchorId="7C2F7CCB" wp14:editId="0D6E0B5E">
            <wp:simplePos x="0" y="0"/>
            <wp:positionH relativeFrom="column">
              <wp:posOffset>5092505</wp:posOffset>
            </wp:positionH>
            <wp:positionV relativeFrom="paragraph">
              <wp:posOffset>348908</wp:posOffset>
            </wp:positionV>
            <wp:extent cx="1123950" cy="749300"/>
            <wp:effectExtent l="0" t="0" r="0" b="0"/>
            <wp:wrapThrough wrapText="bothSides">
              <wp:wrapPolygon edited="0">
                <wp:start x="0" y="0"/>
                <wp:lineTo x="0" y="20868"/>
                <wp:lineTo x="21234" y="20868"/>
                <wp:lineTo x="21234" y="0"/>
                <wp:lineTo x="0" y="0"/>
              </wp:wrapPolygon>
            </wp:wrapThrough>
            <wp:docPr id="6" name="Bild 1" descr="Pinsel, Maler, Werkstatt, Schüssel, Beleuchtung, Arb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sel, Maler, Werkstatt, Schüssel, Beleuchtung, Arbei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A89"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Abmessungen</w:t>
      </w:r>
    </w:p>
    <w:p w14:paraId="3BA58EF4" w14:textId="2DCBFAD0" w:rsidR="00A80521" w:rsidRDefault="00DF2730" w:rsidP="00A80521">
      <w:pPr>
        <w:pStyle w:val="TabelleKopflinks"/>
        <w:ind w:left="360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 w:val="0"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54AFAB2" wp14:editId="04A307F7">
                <wp:simplePos x="0" y="0"/>
                <wp:positionH relativeFrom="column">
                  <wp:posOffset>-98425</wp:posOffset>
                </wp:positionH>
                <wp:positionV relativeFrom="paragraph">
                  <wp:posOffset>122555</wp:posOffset>
                </wp:positionV>
                <wp:extent cx="4867275" cy="1283970"/>
                <wp:effectExtent l="57150" t="57150" r="47625" b="49530"/>
                <wp:wrapNone/>
                <wp:docPr id="47" name="Gruppieren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1283970"/>
                          <a:chOff x="0" y="0"/>
                          <a:chExt cx="4867275" cy="1035050"/>
                        </a:xfrm>
                      </wpg:grpSpPr>
                      <wps:wsp>
                        <wps:cNvPr id="449" name="Abgerundetes Rechteck 449"/>
                        <wps:cNvSpPr/>
                        <wps:spPr>
                          <a:xfrm>
                            <a:off x="0" y="0"/>
                            <a:ext cx="4867275" cy="1035050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6A7AF57C" w14:textId="77777777" w:rsidR="00A80521" w:rsidRPr="00EB2861" w:rsidRDefault="00A80521" w:rsidP="00A80521">
                              <w:pPr>
                                <w:pStyle w:val="TabelleKopflinks"/>
                                <w:ind w:firstLine="36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EB2861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EB2861">
                                <w:rPr>
                                  <w:sz w:val="26"/>
                                  <w:szCs w:val="26"/>
                                </w:rPr>
                                <w:t>Arbeitsauftrag:</w:t>
                              </w:r>
                            </w:p>
                            <w:p w14:paraId="0A2897AD" w14:textId="77777777" w:rsidR="00A80521" w:rsidRPr="00043D8D" w:rsidRDefault="00A80521" w:rsidP="0081234F">
                              <w:pPr>
                                <w:pStyle w:val="Listenabsatz"/>
                                <w:numPr>
                                  <w:ilvl w:val="0"/>
                                  <w:numId w:val="25"/>
                                </w:num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043D8D">
                                <w:rPr>
                                  <w:sz w:val="26"/>
                                  <w:szCs w:val="26"/>
                                </w:rPr>
                                <w:t xml:space="preserve">Lesen Sie die Längenmaße auf dem Spielbrett in der Werkstatt ab. Notieren Sie diese in der untenstehenden Tabelle. </w:t>
                              </w:r>
                            </w:p>
                            <w:p w14:paraId="524F8477" w14:textId="77777777" w:rsidR="00A80521" w:rsidRPr="00043D8D" w:rsidRDefault="00A80521" w:rsidP="0081234F">
                              <w:pPr>
                                <w:pStyle w:val="TabelleKopflinks"/>
                                <w:numPr>
                                  <w:ilvl w:val="0"/>
                                  <w:numId w:val="25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Geben Sie die Maße im m, dm, cm und mm an.</w:t>
                              </w:r>
                            </w:p>
                            <w:p w14:paraId="4F99A10C" w14:textId="77777777" w:rsidR="00A80521" w:rsidRPr="00EF0C0C" w:rsidRDefault="00A80521" w:rsidP="00A80521">
                              <w:pPr>
                                <w:pStyle w:val="TabelleKopflinks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847" y="91440"/>
                            <a:ext cx="183515" cy="224155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4AFAB2" id="Gruppieren 47" o:spid="_x0000_s1034" style="position:absolute;left:0;text-align:left;margin-left:-7.75pt;margin-top:9.65pt;width:383.25pt;height:101.1pt;z-index:251718656;mso-height-relative:margin" coordsize="48672,10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">
                <v:roundrect id="Abgerundetes Rechteck 449" o:spid="_x0000_s1035" style="position:absolute;width:48672;height:103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" fillcolor="#dce6f2" strokecolor="#4bacc6" strokeweight="1pt">
                  <v:textbox>
                    <w:txbxContent>
                      <w:p w14:paraId="6A7AF57C" w14:textId="77777777" w:rsidR="00A80521" w:rsidRPr="00EB2861" w:rsidRDefault="00A80521" w:rsidP="00A80521">
                        <w:pPr>
                          <w:pStyle w:val="TabelleKopflinks"/>
                          <w:ind w:firstLine="360"/>
                          <w:rPr>
                            <w:sz w:val="26"/>
                            <w:szCs w:val="26"/>
                          </w:rPr>
                        </w:pPr>
                        <w:r w:rsidRPr="00EB2861">
                          <w:rPr>
                            <w:b w:val="0"/>
                            <w:sz w:val="26"/>
                            <w:szCs w:val="26"/>
                          </w:rPr>
                          <w:t xml:space="preserve"> </w:t>
                        </w:r>
                        <w:r w:rsidRPr="00EB2861">
                          <w:rPr>
                            <w:sz w:val="26"/>
                            <w:szCs w:val="26"/>
                          </w:rPr>
                          <w:t>Arbeitsauftrag:</w:t>
                        </w:r>
                      </w:p>
                      <w:p w14:paraId="0A2897AD" w14:textId="77777777" w:rsidR="00A80521" w:rsidRPr="00043D8D" w:rsidRDefault="00A80521" w:rsidP="0081234F">
                        <w:pPr>
                          <w:pStyle w:val="Listenabsatz"/>
                          <w:numPr>
                            <w:ilvl w:val="0"/>
                            <w:numId w:val="25"/>
                          </w:numPr>
                          <w:rPr>
                            <w:sz w:val="26"/>
                            <w:szCs w:val="26"/>
                          </w:rPr>
                        </w:pPr>
                        <w:r w:rsidRPr="00043D8D">
                          <w:rPr>
                            <w:sz w:val="26"/>
                            <w:szCs w:val="26"/>
                          </w:rPr>
                          <w:t>Lesen Sie die Längenmaße auf dem Spielbrett in der Werk</w:t>
                        </w:r>
                        <w:bookmarkStart w:id="1" w:name="_GoBack"/>
                        <w:bookmarkEnd w:id="1"/>
                        <w:r w:rsidRPr="00043D8D">
                          <w:rPr>
                            <w:sz w:val="26"/>
                            <w:szCs w:val="26"/>
                          </w:rPr>
                          <w:t xml:space="preserve">statt ab. Notieren Sie diese in der untenstehenden Tabelle. </w:t>
                        </w:r>
                      </w:p>
                      <w:p w14:paraId="524F8477" w14:textId="77777777" w:rsidR="00A80521" w:rsidRPr="00043D8D" w:rsidRDefault="00A80521" w:rsidP="0081234F">
                        <w:pPr>
                          <w:pStyle w:val="TabelleKopflinks"/>
                          <w:numPr>
                            <w:ilvl w:val="0"/>
                            <w:numId w:val="25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 xml:space="preserve">Geben Sie die Maße im m, </w:t>
                        </w:r>
                        <w:proofErr w:type="spellStart"/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>dm</w:t>
                        </w:r>
                        <w:proofErr w:type="spellEnd"/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>, cm und mm an.</w:t>
                        </w:r>
                      </w:p>
                      <w:p w14:paraId="4F99A10C" w14:textId="77777777" w:rsidR="00A80521" w:rsidRPr="00EF0C0C" w:rsidRDefault="00A80521" w:rsidP="00A80521">
                        <w:pPr>
                          <w:pStyle w:val="TabelleKopflinks"/>
                          <w:rPr>
                            <w:b w:val="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oundrect>
                <v:shape id="Grafik 1429" o:spid="_x0000_s1036" type="#_x0000_t75" style="position:absolute;left:1758;top:914;width:1835;height:2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" filled="t" fillcolor="#dce6f2">
                  <v:imagedata r:id="rId16" o:title="" recolortarget="#275791"/>
                </v:shape>
              </v:group>
            </w:pict>
          </mc:Fallback>
        </mc:AlternateContent>
      </w:r>
    </w:p>
    <w:p w14:paraId="596A0A98" w14:textId="20BDA9BE" w:rsidR="00A80521" w:rsidRDefault="00A80521" w:rsidP="00A80521">
      <w:pPr>
        <w:pStyle w:val="TabelleKopflinks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254EE5" w14:textId="77777777" w:rsidR="00A80521" w:rsidRDefault="00A80521" w:rsidP="00A80521">
      <w:pPr>
        <w:pStyle w:val="TabelleKopflinks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5093B0" w14:textId="77777777" w:rsidR="00A80521" w:rsidRDefault="00A80521" w:rsidP="00A80521">
      <w:pPr>
        <w:pStyle w:val="TabelleKopflinks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3EA160" w14:textId="77777777" w:rsidR="00983ADE" w:rsidRDefault="00983ADE" w:rsidP="00A80521">
      <w:pPr>
        <w:pStyle w:val="TabelleKopflinks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C1C2EF" w14:textId="77777777" w:rsidR="00983ADE" w:rsidRDefault="00983ADE" w:rsidP="00A80521">
      <w:pPr>
        <w:pStyle w:val="TabelleKopflinks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60033F" w14:textId="0CEAD88C" w:rsidR="00A80521" w:rsidRDefault="00A80521" w:rsidP="00A80521">
      <w:pPr>
        <w:pStyle w:val="TabelleKopflinks"/>
        <w:rPr>
          <w:color w:val="C0000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72"/>
        <w:gridCol w:w="1472"/>
        <w:gridCol w:w="1472"/>
        <w:gridCol w:w="1472"/>
        <w:gridCol w:w="1472"/>
      </w:tblGrid>
      <w:tr w:rsidR="00865F59" w14:paraId="56B8E2D1" w14:textId="77777777" w:rsidTr="00097A89">
        <w:tc>
          <w:tcPr>
            <w:tcW w:w="1472" w:type="dxa"/>
          </w:tcPr>
          <w:p w14:paraId="3369591C" w14:textId="77777777" w:rsidR="00865F59" w:rsidRPr="00585805" w:rsidRDefault="00865F59" w:rsidP="004B4572">
            <w:pPr>
              <w:pStyle w:val="TabelleKopflinks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472" w:type="dxa"/>
            <w:shd w:val="clear" w:color="auto" w:fill="FDE9D9" w:themeFill="accent6" w:themeFillTint="33"/>
          </w:tcPr>
          <w:p w14:paraId="6B8C5D1D" w14:textId="772565B8" w:rsidR="00865F59" w:rsidRPr="00585805" w:rsidRDefault="00865F59" w:rsidP="004B4572">
            <w:pPr>
              <w:pStyle w:val="TabelleKopflinks"/>
              <w:rPr>
                <w:color w:val="000000" w:themeColor="text1"/>
                <w:sz w:val="26"/>
                <w:szCs w:val="26"/>
              </w:rPr>
            </w:pPr>
            <w:r w:rsidRPr="00585805">
              <w:rPr>
                <w:color w:val="000000" w:themeColor="text1"/>
                <w:sz w:val="26"/>
                <w:szCs w:val="26"/>
              </w:rPr>
              <w:t>m</w:t>
            </w:r>
          </w:p>
        </w:tc>
        <w:tc>
          <w:tcPr>
            <w:tcW w:w="1472" w:type="dxa"/>
            <w:shd w:val="clear" w:color="auto" w:fill="FDE9D9" w:themeFill="accent6" w:themeFillTint="33"/>
          </w:tcPr>
          <w:p w14:paraId="02DD087E" w14:textId="77777777" w:rsidR="00865F59" w:rsidRPr="00585805" w:rsidRDefault="00865F59" w:rsidP="004B4572">
            <w:pPr>
              <w:pStyle w:val="TabelleKopflinks"/>
              <w:rPr>
                <w:color w:val="000000" w:themeColor="text1"/>
                <w:sz w:val="26"/>
                <w:szCs w:val="26"/>
              </w:rPr>
            </w:pPr>
            <w:r w:rsidRPr="00585805">
              <w:rPr>
                <w:color w:val="000000" w:themeColor="text1"/>
                <w:sz w:val="26"/>
                <w:szCs w:val="26"/>
              </w:rPr>
              <w:t>dm</w:t>
            </w:r>
          </w:p>
        </w:tc>
        <w:tc>
          <w:tcPr>
            <w:tcW w:w="1472" w:type="dxa"/>
            <w:shd w:val="clear" w:color="auto" w:fill="FDE9D9" w:themeFill="accent6" w:themeFillTint="33"/>
          </w:tcPr>
          <w:p w14:paraId="749B6D10" w14:textId="77777777" w:rsidR="00865F59" w:rsidRPr="00585805" w:rsidRDefault="00865F59" w:rsidP="004B4572">
            <w:pPr>
              <w:pStyle w:val="TabelleKopflinks"/>
              <w:rPr>
                <w:color w:val="000000" w:themeColor="text1"/>
                <w:sz w:val="26"/>
                <w:szCs w:val="26"/>
              </w:rPr>
            </w:pPr>
            <w:r w:rsidRPr="00585805">
              <w:rPr>
                <w:color w:val="000000" w:themeColor="text1"/>
                <w:sz w:val="26"/>
                <w:szCs w:val="26"/>
              </w:rPr>
              <w:t>cm</w:t>
            </w:r>
          </w:p>
        </w:tc>
        <w:tc>
          <w:tcPr>
            <w:tcW w:w="1472" w:type="dxa"/>
            <w:shd w:val="clear" w:color="auto" w:fill="FDE9D9" w:themeFill="accent6" w:themeFillTint="33"/>
          </w:tcPr>
          <w:p w14:paraId="09B3EDDD" w14:textId="77777777" w:rsidR="00865F59" w:rsidRPr="00585805" w:rsidRDefault="00865F59" w:rsidP="004B4572">
            <w:pPr>
              <w:pStyle w:val="TabelleKopflinks"/>
              <w:rPr>
                <w:color w:val="000000" w:themeColor="text1"/>
                <w:sz w:val="26"/>
                <w:szCs w:val="26"/>
              </w:rPr>
            </w:pPr>
            <w:r w:rsidRPr="00585805">
              <w:rPr>
                <w:color w:val="000000" w:themeColor="text1"/>
                <w:sz w:val="26"/>
                <w:szCs w:val="26"/>
              </w:rPr>
              <w:t>mm</w:t>
            </w:r>
          </w:p>
        </w:tc>
      </w:tr>
      <w:tr w:rsidR="00865F59" w14:paraId="4757D4EA" w14:textId="77777777" w:rsidTr="00097A89">
        <w:tc>
          <w:tcPr>
            <w:tcW w:w="1472" w:type="dxa"/>
            <w:shd w:val="clear" w:color="auto" w:fill="DBE5F1" w:themeFill="accent1" w:themeFillTint="33"/>
          </w:tcPr>
          <w:p w14:paraId="0DE25A39" w14:textId="77777777" w:rsidR="00865F59" w:rsidRPr="00585805" w:rsidRDefault="00865F59" w:rsidP="004B4572">
            <w:pPr>
              <w:pStyle w:val="TabelleKopflinks"/>
              <w:rPr>
                <w:color w:val="000000" w:themeColor="text1"/>
                <w:sz w:val="26"/>
                <w:szCs w:val="26"/>
              </w:rPr>
            </w:pPr>
            <w:r w:rsidRPr="00585805">
              <w:rPr>
                <w:color w:val="000000" w:themeColor="text1"/>
                <w:sz w:val="26"/>
                <w:szCs w:val="26"/>
              </w:rPr>
              <w:t>Länge</w:t>
            </w:r>
          </w:p>
        </w:tc>
        <w:tc>
          <w:tcPr>
            <w:tcW w:w="1472" w:type="dxa"/>
          </w:tcPr>
          <w:p w14:paraId="3FABFE92" w14:textId="77777777" w:rsidR="00865F59" w:rsidRPr="00585805" w:rsidRDefault="00865F59" w:rsidP="004B4572">
            <w:pPr>
              <w:pStyle w:val="TabelleKopflinks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472" w:type="dxa"/>
          </w:tcPr>
          <w:p w14:paraId="4451F3EA" w14:textId="77777777" w:rsidR="00865F59" w:rsidRPr="00585805" w:rsidRDefault="00865F59" w:rsidP="004B4572">
            <w:pPr>
              <w:pStyle w:val="TabelleKopflinks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472" w:type="dxa"/>
          </w:tcPr>
          <w:p w14:paraId="17073FC9" w14:textId="77777777" w:rsidR="00865F59" w:rsidRPr="00585805" w:rsidRDefault="00865F59" w:rsidP="004B4572">
            <w:pPr>
              <w:pStyle w:val="TabelleKopflinks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472" w:type="dxa"/>
          </w:tcPr>
          <w:p w14:paraId="0C26CB74" w14:textId="77777777" w:rsidR="00865F59" w:rsidRPr="00585805" w:rsidRDefault="00865F59" w:rsidP="004B4572">
            <w:pPr>
              <w:pStyle w:val="TabelleKopflinks"/>
              <w:rPr>
                <w:color w:val="000000" w:themeColor="text1"/>
                <w:sz w:val="26"/>
                <w:szCs w:val="26"/>
              </w:rPr>
            </w:pPr>
          </w:p>
        </w:tc>
      </w:tr>
      <w:tr w:rsidR="00865F59" w14:paraId="4A902C4C" w14:textId="77777777" w:rsidTr="00097A89">
        <w:tc>
          <w:tcPr>
            <w:tcW w:w="1472" w:type="dxa"/>
            <w:shd w:val="clear" w:color="auto" w:fill="DBE5F1" w:themeFill="accent1" w:themeFillTint="33"/>
          </w:tcPr>
          <w:p w14:paraId="0F90028E" w14:textId="77777777" w:rsidR="00865F59" w:rsidRPr="00585805" w:rsidRDefault="00865F59" w:rsidP="004B4572">
            <w:pPr>
              <w:pStyle w:val="TabelleKopflinks"/>
              <w:rPr>
                <w:color w:val="000000" w:themeColor="text1"/>
                <w:sz w:val="26"/>
                <w:szCs w:val="26"/>
              </w:rPr>
            </w:pPr>
            <w:r w:rsidRPr="00585805">
              <w:rPr>
                <w:color w:val="000000" w:themeColor="text1"/>
                <w:sz w:val="26"/>
                <w:szCs w:val="26"/>
              </w:rPr>
              <w:t>Breite</w:t>
            </w:r>
          </w:p>
        </w:tc>
        <w:tc>
          <w:tcPr>
            <w:tcW w:w="1472" w:type="dxa"/>
          </w:tcPr>
          <w:p w14:paraId="22BECA7E" w14:textId="77777777" w:rsidR="00865F59" w:rsidRPr="00585805" w:rsidRDefault="00865F59" w:rsidP="004B4572">
            <w:pPr>
              <w:pStyle w:val="TabelleKopflinks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472" w:type="dxa"/>
          </w:tcPr>
          <w:p w14:paraId="0C6B1380" w14:textId="77777777" w:rsidR="00865F59" w:rsidRPr="00585805" w:rsidRDefault="00865F59" w:rsidP="004B4572">
            <w:pPr>
              <w:pStyle w:val="TabelleKopflinks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472" w:type="dxa"/>
          </w:tcPr>
          <w:p w14:paraId="02D7D32C" w14:textId="77777777" w:rsidR="00865F59" w:rsidRPr="00585805" w:rsidRDefault="00865F59" w:rsidP="004B4572">
            <w:pPr>
              <w:pStyle w:val="TabelleKopflinks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472" w:type="dxa"/>
          </w:tcPr>
          <w:p w14:paraId="2CCCDEE8" w14:textId="77777777" w:rsidR="00865F59" w:rsidRPr="00585805" w:rsidRDefault="00865F59" w:rsidP="004B4572">
            <w:pPr>
              <w:pStyle w:val="TabelleKopflinks"/>
              <w:rPr>
                <w:color w:val="000000" w:themeColor="text1"/>
                <w:sz w:val="26"/>
                <w:szCs w:val="26"/>
              </w:rPr>
            </w:pPr>
          </w:p>
        </w:tc>
      </w:tr>
      <w:tr w:rsidR="00865F59" w14:paraId="32396A6F" w14:textId="77777777" w:rsidTr="00097A89">
        <w:tc>
          <w:tcPr>
            <w:tcW w:w="1472" w:type="dxa"/>
            <w:shd w:val="clear" w:color="auto" w:fill="DBE5F1" w:themeFill="accent1" w:themeFillTint="33"/>
          </w:tcPr>
          <w:p w14:paraId="18002B11" w14:textId="77777777" w:rsidR="00865F59" w:rsidRPr="00585805" w:rsidRDefault="00865F59" w:rsidP="004B4572">
            <w:pPr>
              <w:pStyle w:val="TabelleKopflinks"/>
              <w:rPr>
                <w:color w:val="000000" w:themeColor="text1"/>
                <w:sz w:val="26"/>
                <w:szCs w:val="26"/>
              </w:rPr>
            </w:pPr>
            <w:r w:rsidRPr="00585805">
              <w:rPr>
                <w:color w:val="000000" w:themeColor="text1"/>
                <w:sz w:val="26"/>
                <w:szCs w:val="26"/>
              </w:rPr>
              <w:t xml:space="preserve">Dicke </w:t>
            </w:r>
          </w:p>
        </w:tc>
        <w:tc>
          <w:tcPr>
            <w:tcW w:w="1472" w:type="dxa"/>
          </w:tcPr>
          <w:p w14:paraId="5980DB47" w14:textId="77777777" w:rsidR="00865F59" w:rsidRPr="00585805" w:rsidRDefault="00865F59" w:rsidP="004B4572">
            <w:pPr>
              <w:pStyle w:val="TabelleKopflinks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472" w:type="dxa"/>
          </w:tcPr>
          <w:p w14:paraId="3F692429" w14:textId="77777777" w:rsidR="00865F59" w:rsidRPr="00585805" w:rsidRDefault="00865F59" w:rsidP="004B4572">
            <w:pPr>
              <w:pStyle w:val="TabelleKopflinks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472" w:type="dxa"/>
          </w:tcPr>
          <w:p w14:paraId="3F9D0BEA" w14:textId="77777777" w:rsidR="00865F59" w:rsidRPr="00585805" w:rsidRDefault="00865F59" w:rsidP="004B4572">
            <w:pPr>
              <w:pStyle w:val="TabelleKopflinks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472" w:type="dxa"/>
          </w:tcPr>
          <w:p w14:paraId="06DEF3BE" w14:textId="77777777" w:rsidR="00865F59" w:rsidRPr="00585805" w:rsidRDefault="00865F59" w:rsidP="004B4572">
            <w:pPr>
              <w:pStyle w:val="TabelleKopflinks"/>
              <w:rPr>
                <w:color w:val="000000" w:themeColor="text1"/>
                <w:sz w:val="26"/>
                <w:szCs w:val="26"/>
              </w:rPr>
            </w:pPr>
          </w:p>
        </w:tc>
      </w:tr>
      <w:tr w:rsidR="008016AC" w14:paraId="15F87D0F" w14:textId="77777777" w:rsidTr="00097A89">
        <w:tc>
          <w:tcPr>
            <w:tcW w:w="1472" w:type="dxa"/>
            <w:shd w:val="clear" w:color="auto" w:fill="DBE5F1" w:themeFill="accent1" w:themeFillTint="33"/>
          </w:tcPr>
          <w:p w14:paraId="5FB4F6D2" w14:textId="77777777" w:rsidR="008016AC" w:rsidRPr="00097A89" w:rsidRDefault="008016AC" w:rsidP="004B4572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3C6DAF9B" w14:textId="77777777" w:rsidR="008016AC" w:rsidRPr="00097A89" w:rsidRDefault="008016AC" w:rsidP="004B4572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56F69490" w14:textId="77777777" w:rsidR="008016AC" w:rsidRPr="00097A89" w:rsidRDefault="008016AC" w:rsidP="004B4572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4CAE4E8D" w14:textId="77777777" w:rsidR="008016AC" w:rsidRPr="00097A89" w:rsidRDefault="008016AC" w:rsidP="004B4572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560842D3" w14:textId="77777777" w:rsidR="008016AC" w:rsidRPr="00097A89" w:rsidRDefault="008016AC" w:rsidP="004B4572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</w:tr>
    </w:tbl>
    <w:p w14:paraId="78E26B35" w14:textId="77777777" w:rsidR="00D02892" w:rsidRDefault="00D02892" w:rsidP="004B4572">
      <w:pPr>
        <w:pStyle w:val="TabelleKopflinks"/>
        <w:rPr>
          <w:color w:val="C00000"/>
        </w:rPr>
      </w:pPr>
    </w:p>
    <w:p w14:paraId="2137CA64" w14:textId="77777777" w:rsidR="00097A89" w:rsidRDefault="00097A89" w:rsidP="004B4572">
      <w:pPr>
        <w:pStyle w:val="TabelleKopflinks"/>
        <w:rPr>
          <w:color w:val="C00000"/>
        </w:rPr>
      </w:pPr>
    </w:p>
    <w:p w14:paraId="745C14CC" w14:textId="77777777" w:rsidR="00097A89" w:rsidRPr="00A80521" w:rsidRDefault="007B5F8E" w:rsidP="0081234F">
      <w:pPr>
        <w:pStyle w:val="TabelleKopflinks"/>
        <w:numPr>
          <w:ilvl w:val="0"/>
          <w:numId w:val="21"/>
        </w:numPr>
        <w:rPr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de-DE"/>
        </w:rPr>
        <w:drawing>
          <wp:anchor distT="0" distB="0" distL="114300" distR="114300" simplePos="0" relativeHeight="251704320" behindDoc="0" locked="0" layoutInCell="1" allowOverlap="1" wp14:anchorId="00656EC0" wp14:editId="4E567A8A">
            <wp:simplePos x="0" y="0"/>
            <wp:positionH relativeFrom="column">
              <wp:posOffset>5132070</wp:posOffset>
            </wp:positionH>
            <wp:positionV relativeFrom="paragraph">
              <wp:posOffset>402981</wp:posOffset>
            </wp:positionV>
            <wp:extent cx="1155700" cy="768350"/>
            <wp:effectExtent l="0" t="0" r="6350" b="0"/>
            <wp:wrapThrough wrapText="bothSides">
              <wp:wrapPolygon edited="0">
                <wp:start x="0" y="0"/>
                <wp:lineTo x="0" y="20886"/>
                <wp:lineTo x="21363" y="20886"/>
                <wp:lineTo x="21363" y="0"/>
                <wp:lineTo x="0" y="0"/>
              </wp:wrapPolygon>
            </wp:wrapThrough>
            <wp:docPr id="24" name="Bild 1" descr="Band, Corporation, Länge, Größe, Abmessungen, Arb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d, Corporation, Länge, Größe, Abmessungen, Arbei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A89" w:rsidRPr="00D02892"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Spielfeld genau untersuchen</w:t>
      </w:r>
    </w:p>
    <w:p w14:paraId="0B96D857" w14:textId="77777777" w:rsidR="00A80521" w:rsidRDefault="00A80521" w:rsidP="00A80521">
      <w:pPr>
        <w:pStyle w:val="TabelleKopflinks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6A7E237" wp14:editId="519E374A">
                <wp:simplePos x="0" y="0"/>
                <wp:positionH relativeFrom="column">
                  <wp:posOffset>-2540</wp:posOffset>
                </wp:positionH>
                <wp:positionV relativeFrom="paragraph">
                  <wp:posOffset>48699</wp:posOffset>
                </wp:positionV>
                <wp:extent cx="4866959" cy="895350"/>
                <wp:effectExtent l="57150" t="57150" r="48260" b="57150"/>
                <wp:wrapNone/>
                <wp:docPr id="48" name="Gruppieren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6959" cy="895350"/>
                          <a:chOff x="0" y="0"/>
                          <a:chExt cx="4866959" cy="895350"/>
                        </a:xfrm>
                      </wpg:grpSpPr>
                      <wps:wsp>
                        <wps:cNvPr id="36" name="Abgerundetes Rechteck 36"/>
                        <wps:cNvSpPr/>
                        <wps:spPr>
                          <a:xfrm>
                            <a:off x="0" y="0"/>
                            <a:ext cx="4866959" cy="895350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25DAB4F6" w14:textId="77777777" w:rsidR="00097A89" w:rsidRPr="00EB2861" w:rsidRDefault="00097A89" w:rsidP="00097A89">
                              <w:pPr>
                                <w:pStyle w:val="TabelleKopflinks"/>
                                <w:ind w:firstLine="36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EB2861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EB2861">
                                <w:rPr>
                                  <w:sz w:val="26"/>
                                  <w:szCs w:val="26"/>
                                </w:rPr>
                                <w:t>Arbeitsauftrag:</w:t>
                              </w:r>
                            </w:p>
                            <w:p w14:paraId="525D057A" w14:textId="77777777" w:rsidR="00043D8D" w:rsidRDefault="00097A89" w:rsidP="0081234F">
                              <w:pPr>
                                <w:pStyle w:val="TabelleKopflinks"/>
                                <w:numPr>
                                  <w:ilvl w:val="0"/>
                                  <w:numId w:val="26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Benennen Sie die Formen der Felder. </w:t>
                              </w:r>
                            </w:p>
                            <w:p w14:paraId="55A7F76E" w14:textId="77777777" w:rsidR="00097A89" w:rsidRPr="00043D8D" w:rsidRDefault="00097A89" w:rsidP="0081234F">
                              <w:pPr>
                                <w:pStyle w:val="TabelleKopflinks"/>
                                <w:numPr>
                                  <w:ilvl w:val="0"/>
                                  <w:numId w:val="26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Messen Sie die Größe der Formen.  </w:t>
                              </w:r>
                            </w:p>
                            <w:p w14:paraId="27CC1632" w14:textId="77777777" w:rsidR="00D02892" w:rsidRPr="00EF0C0C" w:rsidRDefault="00D02892" w:rsidP="00D02892">
                              <w:pPr>
                                <w:pStyle w:val="TabelleKopflinks"/>
                                <w:ind w:left="36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711" y="63304"/>
                            <a:ext cx="183515" cy="224155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A7E237" id="Gruppieren 48" o:spid="_x0000_s1037" style="position:absolute;margin-left:-.2pt;margin-top:3.85pt;width:383.25pt;height:70.5pt;z-index:251715584" coordsize="48669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">
                <v:roundrect id="Abgerundetes Rechteck 36" o:spid="_x0000_s1038" style="position:absolute;width:48669;height:89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" fillcolor="#dce6f2" strokecolor="#4bacc6" strokeweight="1pt">
                  <v:textbox>
                    <w:txbxContent>
                      <w:p w14:paraId="25DAB4F6" w14:textId="77777777" w:rsidR="00097A89" w:rsidRPr="00EB2861" w:rsidRDefault="00097A89" w:rsidP="00097A89">
                        <w:pPr>
                          <w:pStyle w:val="TabelleKopflinks"/>
                          <w:ind w:firstLine="360"/>
                          <w:rPr>
                            <w:sz w:val="26"/>
                            <w:szCs w:val="26"/>
                          </w:rPr>
                        </w:pPr>
                        <w:r w:rsidRPr="00EB2861">
                          <w:rPr>
                            <w:b w:val="0"/>
                            <w:sz w:val="26"/>
                            <w:szCs w:val="26"/>
                          </w:rPr>
                          <w:t xml:space="preserve"> </w:t>
                        </w:r>
                        <w:r w:rsidRPr="00EB2861">
                          <w:rPr>
                            <w:sz w:val="26"/>
                            <w:szCs w:val="26"/>
                          </w:rPr>
                          <w:t>Arbeitsauftrag:</w:t>
                        </w:r>
                      </w:p>
                      <w:p w14:paraId="525D057A" w14:textId="77777777" w:rsidR="00043D8D" w:rsidRDefault="00097A89" w:rsidP="0081234F">
                        <w:pPr>
                          <w:pStyle w:val="TabelleKopflinks"/>
                          <w:numPr>
                            <w:ilvl w:val="0"/>
                            <w:numId w:val="26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sz w:val="26"/>
                            <w:szCs w:val="26"/>
                          </w:rPr>
                          <w:t xml:space="preserve">Benennen Sie die Formen der Felder. </w:t>
                        </w:r>
                      </w:p>
                      <w:p w14:paraId="55A7F76E" w14:textId="77777777" w:rsidR="00097A89" w:rsidRPr="00043D8D" w:rsidRDefault="00097A89" w:rsidP="0081234F">
                        <w:pPr>
                          <w:pStyle w:val="TabelleKopflinks"/>
                          <w:numPr>
                            <w:ilvl w:val="0"/>
                            <w:numId w:val="26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 xml:space="preserve">Messen Sie die Größe der Formen.  </w:t>
                        </w:r>
                      </w:p>
                      <w:p w14:paraId="27CC1632" w14:textId="77777777" w:rsidR="00D02892" w:rsidRPr="00EF0C0C" w:rsidRDefault="00D02892" w:rsidP="00D02892">
                        <w:pPr>
                          <w:pStyle w:val="TabelleKopflinks"/>
                          <w:ind w:left="360"/>
                          <w:rPr>
                            <w:b w:val="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oundrect>
                <v:shape id="Grafik 1429" o:spid="_x0000_s1039" type="#_x0000_t75" style="position:absolute;left:1477;top:633;width:1835;height:2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" filled="t" fillcolor="#dce6f2">
                  <v:imagedata r:id="rId16" o:title="" recolortarget="#275791"/>
                </v:shape>
              </v:group>
            </w:pict>
          </mc:Fallback>
        </mc:AlternateContent>
      </w:r>
    </w:p>
    <w:p w14:paraId="34F62965" w14:textId="77777777" w:rsidR="00A80521" w:rsidRDefault="00A80521" w:rsidP="00A80521">
      <w:pPr>
        <w:pStyle w:val="TabelleKopflinks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9ECC79" w14:textId="77777777" w:rsidR="00A80521" w:rsidRDefault="00A80521" w:rsidP="00A80521">
      <w:pPr>
        <w:pStyle w:val="TabelleKopflinks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17346C" w14:textId="77777777" w:rsidR="00A80521" w:rsidRDefault="00A80521" w:rsidP="00A80521">
      <w:pPr>
        <w:pStyle w:val="TabelleKopflinks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42CD60" w14:textId="77777777" w:rsidR="00A80521" w:rsidRPr="00D02892" w:rsidRDefault="00A80521" w:rsidP="00A80521">
      <w:pPr>
        <w:pStyle w:val="TabelleKopflinks"/>
        <w:rPr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53"/>
        <w:gridCol w:w="2453"/>
        <w:gridCol w:w="2454"/>
      </w:tblGrid>
      <w:tr w:rsidR="00097A89" w14:paraId="1B18C02E" w14:textId="77777777" w:rsidTr="00097A89">
        <w:tc>
          <w:tcPr>
            <w:tcW w:w="2453" w:type="dxa"/>
          </w:tcPr>
          <w:p w14:paraId="07CDDA49" w14:textId="77777777" w:rsidR="00097A89" w:rsidRPr="00E649D7" w:rsidRDefault="00097A89" w:rsidP="00097A89">
            <w:pPr>
              <w:pStyle w:val="TabelleKopflinks"/>
              <w:rPr>
                <w:b w:val="0"/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649D7">
              <w:rPr>
                <w:b w:val="0"/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Feld</w:t>
            </w:r>
          </w:p>
        </w:tc>
        <w:tc>
          <w:tcPr>
            <w:tcW w:w="2453" w:type="dxa"/>
          </w:tcPr>
          <w:p w14:paraId="7F3BCBA7" w14:textId="77777777" w:rsidR="00097A89" w:rsidRPr="00E649D7" w:rsidRDefault="00097A89" w:rsidP="00097A89">
            <w:pPr>
              <w:pStyle w:val="TabelleKopflinks"/>
              <w:rPr>
                <w:b w:val="0"/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649D7">
              <w:rPr>
                <w:b w:val="0"/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Form</w:t>
            </w:r>
          </w:p>
        </w:tc>
        <w:tc>
          <w:tcPr>
            <w:tcW w:w="2454" w:type="dxa"/>
          </w:tcPr>
          <w:p w14:paraId="3400BB28" w14:textId="77777777" w:rsidR="00097A89" w:rsidRPr="00E649D7" w:rsidRDefault="00097A89" w:rsidP="00097A89">
            <w:pPr>
              <w:pStyle w:val="TabelleKopflinks"/>
              <w:rPr>
                <w:b w:val="0"/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649D7">
              <w:rPr>
                <w:b w:val="0"/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Größe </w:t>
            </w:r>
          </w:p>
        </w:tc>
      </w:tr>
      <w:tr w:rsidR="00097A89" w14:paraId="6C80687F" w14:textId="77777777" w:rsidTr="00097A89">
        <w:tc>
          <w:tcPr>
            <w:tcW w:w="2453" w:type="dxa"/>
          </w:tcPr>
          <w:p w14:paraId="1F91659A" w14:textId="77777777" w:rsidR="00097A89" w:rsidRDefault="00097A89" w:rsidP="00097A89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7F383F6" w14:textId="77777777" w:rsidR="00097A89" w:rsidRDefault="00097A89" w:rsidP="00097A89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noProof/>
                <w:color w:val="4F81BD" w:themeColor="accent1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DBBED85" wp14:editId="6D93E6C6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104775</wp:posOffset>
                      </wp:positionV>
                      <wp:extent cx="540000" cy="540000"/>
                      <wp:effectExtent l="0" t="0" r="12700" b="12700"/>
                      <wp:wrapNone/>
                      <wp:docPr id="31" name="Ellips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0" cy="54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D2029B" id="Ellipse 31" o:spid="_x0000_s1026" style="position:absolute;margin-left:29.55pt;margin-top:8.25pt;width:42.5pt;height:4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" fillcolor="#c0504d [3205]" strokecolor="#c0504d [3205]" strokeweight="2pt"/>
                  </w:pict>
                </mc:Fallback>
              </mc:AlternateContent>
            </w:r>
          </w:p>
          <w:p w14:paraId="441A44FD" w14:textId="77777777" w:rsidR="00097A89" w:rsidRDefault="00097A89" w:rsidP="00097A89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ED588D5" w14:textId="77777777" w:rsidR="00097A89" w:rsidRDefault="00097A89" w:rsidP="00097A89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0EF34F0" w14:textId="77777777" w:rsidR="00097A89" w:rsidRDefault="00097A89" w:rsidP="00097A89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3CEA1B3" w14:textId="77777777" w:rsidR="00097A89" w:rsidRDefault="00097A89" w:rsidP="00097A89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53" w:type="dxa"/>
          </w:tcPr>
          <w:p w14:paraId="791E0094" w14:textId="77777777" w:rsidR="00097A89" w:rsidRDefault="00097A89" w:rsidP="00097A89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54" w:type="dxa"/>
          </w:tcPr>
          <w:p w14:paraId="0F092295" w14:textId="77777777" w:rsidR="00097A89" w:rsidRDefault="00097A89" w:rsidP="00097A89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97A89" w14:paraId="44C7DAF2" w14:textId="77777777" w:rsidTr="00097A89">
        <w:tc>
          <w:tcPr>
            <w:tcW w:w="2453" w:type="dxa"/>
          </w:tcPr>
          <w:p w14:paraId="1535BD16" w14:textId="77777777" w:rsidR="00097A89" w:rsidRDefault="00097A89" w:rsidP="00097A89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9A3ACAA" w14:textId="77777777" w:rsidR="00097A89" w:rsidRDefault="00097A89" w:rsidP="00097A89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noProof/>
                <w:color w:val="4F81BD" w:themeColor="accent1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E092381" wp14:editId="1FA3E328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3175</wp:posOffset>
                      </wp:positionV>
                      <wp:extent cx="719455" cy="719455"/>
                      <wp:effectExtent l="0" t="0" r="23495" b="23495"/>
                      <wp:wrapNone/>
                      <wp:docPr id="32" name="Ellips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74A518" id="Ellipse 32" o:spid="_x0000_s1026" style="position:absolute;margin-left:24.35pt;margin-top:.25pt;width:56.65pt;height:56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" fillcolor="#4f81bd [3204]" strokecolor="#4f81bd [3204]" strokeweight="2pt"/>
                  </w:pict>
                </mc:Fallback>
              </mc:AlternateContent>
            </w:r>
          </w:p>
          <w:p w14:paraId="2723CE06" w14:textId="77777777" w:rsidR="00097A89" w:rsidRDefault="00097A89" w:rsidP="00097A89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3A394F9" w14:textId="77777777" w:rsidR="00097A89" w:rsidRDefault="00097A89" w:rsidP="00097A89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596D14C" w14:textId="77777777" w:rsidR="00097A89" w:rsidRDefault="00097A89" w:rsidP="00097A89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5E83D55" w14:textId="77777777" w:rsidR="00097A89" w:rsidRDefault="00097A89" w:rsidP="00097A89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53" w:type="dxa"/>
          </w:tcPr>
          <w:p w14:paraId="0985AEDD" w14:textId="77777777" w:rsidR="00097A89" w:rsidRDefault="00097A89" w:rsidP="00097A89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54" w:type="dxa"/>
          </w:tcPr>
          <w:p w14:paraId="6892049D" w14:textId="77777777" w:rsidR="00097A89" w:rsidRDefault="00097A89" w:rsidP="00097A89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97A89" w14:paraId="38A83B77" w14:textId="77777777" w:rsidTr="00097A89">
        <w:tc>
          <w:tcPr>
            <w:tcW w:w="2453" w:type="dxa"/>
          </w:tcPr>
          <w:p w14:paraId="42273C92" w14:textId="77777777" w:rsidR="00097A89" w:rsidRDefault="00097A89" w:rsidP="00097A89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64B91E4" w14:textId="77777777" w:rsidR="00097A89" w:rsidRDefault="00097A89" w:rsidP="00097A89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noProof/>
                <w:color w:val="4F81BD" w:themeColor="accent1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D4E4075" wp14:editId="6E0BBAEB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19685</wp:posOffset>
                      </wp:positionV>
                      <wp:extent cx="720000" cy="720000"/>
                      <wp:effectExtent l="0" t="0" r="23495" b="23495"/>
                      <wp:wrapNone/>
                      <wp:docPr id="33" name="Rechtec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E1E00" id="Rechteck 33" o:spid="_x0000_s1026" style="position:absolute;margin-left:25.1pt;margin-top:1.55pt;width:56.7pt;height:56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" fillcolor="#bfbfbf [2412]" strokecolor="#a5a5a5 [2092]" strokeweight="2pt"/>
                  </w:pict>
                </mc:Fallback>
              </mc:AlternateContent>
            </w:r>
          </w:p>
          <w:p w14:paraId="4C28C466" w14:textId="77777777" w:rsidR="00097A89" w:rsidRDefault="00097A89" w:rsidP="00097A89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3035E89" w14:textId="77777777" w:rsidR="00097A89" w:rsidRDefault="00097A89" w:rsidP="00097A89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34E93AC" w14:textId="77777777" w:rsidR="00097A89" w:rsidRDefault="00097A89" w:rsidP="00097A89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8840886" w14:textId="77777777" w:rsidR="00097A89" w:rsidRDefault="00097A89" w:rsidP="00097A89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53" w:type="dxa"/>
          </w:tcPr>
          <w:p w14:paraId="3C47CAC1" w14:textId="77777777" w:rsidR="00097A89" w:rsidRDefault="00097A89" w:rsidP="00097A89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54" w:type="dxa"/>
          </w:tcPr>
          <w:p w14:paraId="293A324B" w14:textId="77777777" w:rsidR="00097A89" w:rsidRDefault="00097A89" w:rsidP="00097A89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28FE245D" w14:textId="77777777" w:rsidR="00097A89" w:rsidRDefault="00A80521" w:rsidP="00097A89">
      <w:pPr>
        <w:pStyle w:val="TabelleKopflinks"/>
        <w:rPr>
          <w:b w:val="0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 w:val="0"/>
          <w:noProof/>
          <w:color w:val="4F81BD" w:themeColor="accent1"/>
          <w:lang w:eastAsia="de-DE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30EB14C" wp14:editId="75B4880C">
                <wp:simplePos x="0" y="0"/>
                <wp:positionH relativeFrom="column">
                  <wp:posOffset>-2638</wp:posOffset>
                </wp:positionH>
                <wp:positionV relativeFrom="paragraph">
                  <wp:posOffset>108536</wp:posOffset>
                </wp:positionV>
                <wp:extent cx="4867275" cy="774700"/>
                <wp:effectExtent l="57150" t="57150" r="47625" b="63500"/>
                <wp:wrapNone/>
                <wp:docPr id="50" name="Gruppieren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774700"/>
                          <a:chOff x="0" y="0"/>
                          <a:chExt cx="4867275" cy="774700"/>
                        </a:xfrm>
                      </wpg:grpSpPr>
                      <wps:wsp>
                        <wps:cNvPr id="38" name="Abgerundetes Rechteck 38"/>
                        <wps:cNvSpPr/>
                        <wps:spPr>
                          <a:xfrm>
                            <a:off x="0" y="0"/>
                            <a:ext cx="4867275" cy="774700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4B35DEF5" w14:textId="77777777" w:rsidR="00D02892" w:rsidRPr="00EB2861" w:rsidRDefault="00D02892" w:rsidP="00D02892">
                              <w:pPr>
                                <w:pStyle w:val="TabelleKopflinks"/>
                                <w:ind w:firstLine="36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EB2861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EB2861">
                                <w:rPr>
                                  <w:sz w:val="26"/>
                                  <w:szCs w:val="26"/>
                                </w:rPr>
                                <w:t>Arbeitsauftrag:</w:t>
                              </w:r>
                            </w:p>
                            <w:p w14:paraId="6CB74633" w14:textId="40EA6511" w:rsidR="00D02892" w:rsidRPr="00EF0C0C" w:rsidRDefault="00D02892" w:rsidP="0081234F">
                              <w:pPr>
                                <w:pStyle w:val="TabelleKopflinks"/>
                                <w:numPr>
                                  <w:ilvl w:val="0"/>
                                  <w:numId w:val="27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Rechnen Sie die gemessenen Größen </w:t>
                              </w:r>
                              <w:r w:rsidR="008855F5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in </w:t>
                              </w:r>
                              <w:r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eine weitere Einheit um.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" y="63305"/>
                            <a:ext cx="183515" cy="224155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0EB14C" id="Gruppieren 50" o:spid="_x0000_s1040" style="position:absolute;margin-left:-.2pt;margin-top:8.55pt;width:383.25pt;height:61pt;z-index:251721728" coordsize="48672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">
                <v:roundrect id="Abgerundetes Rechteck 38" o:spid="_x0000_s1041" style="position:absolute;width:48672;height:77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" fillcolor="#dce6f2" strokecolor="#4bacc6" strokeweight="1pt">
                  <v:textbox>
                    <w:txbxContent>
                      <w:p w14:paraId="4B35DEF5" w14:textId="77777777" w:rsidR="00D02892" w:rsidRPr="00EB2861" w:rsidRDefault="00D02892" w:rsidP="00D02892">
                        <w:pPr>
                          <w:pStyle w:val="TabelleKopflinks"/>
                          <w:ind w:firstLine="360"/>
                          <w:rPr>
                            <w:sz w:val="26"/>
                            <w:szCs w:val="26"/>
                          </w:rPr>
                        </w:pPr>
                        <w:r w:rsidRPr="00EB2861">
                          <w:rPr>
                            <w:b w:val="0"/>
                            <w:sz w:val="26"/>
                            <w:szCs w:val="26"/>
                          </w:rPr>
                          <w:t xml:space="preserve"> </w:t>
                        </w:r>
                        <w:r w:rsidRPr="00EB2861">
                          <w:rPr>
                            <w:sz w:val="26"/>
                            <w:szCs w:val="26"/>
                          </w:rPr>
                          <w:t>Arbeitsauftrag:</w:t>
                        </w:r>
                      </w:p>
                      <w:p w14:paraId="6CB74633" w14:textId="40EA6511" w:rsidR="00D02892" w:rsidRPr="00EF0C0C" w:rsidRDefault="00D02892" w:rsidP="0081234F">
                        <w:pPr>
                          <w:pStyle w:val="TabelleKopflinks"/>
                          <w:numPr>
                            <w:ilvl w:val="0"/>
                            <w:numId w:val="27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sz w:val="26"/>
                            <w:szCs w:val="26"/>
                          </w:rPr>
                          <w:t xml:space="preserve">Rechnen Sie die gemessenen Größen </w:t>
                        </w:r>
                        <w:r w:rsidR="008855F5">
                          <w:rPr>
                            <w:b w:val="0"/>
                            <w:sz w:val="26"/>
                            <w:szCs w:val="26"/>
                          </w:rPr>
                          <w:t xml:space="preserve">in </w:t>
                        </w:r>
                        <w:r>
                          <w:rPr>
                            <w:b w:val="0"/>
                            <w:sz w:val="26"/>
                            <w:szCs w:val="26"/>
                          </w:rPr>
                          <w:t xml:space="preserve">eine weitere Einheit um.   </w:t>
                        </w:r>
                      </w:p>
                    </w:txbxContent>
                  </v:textbox>
                </v:roundrect>
                <v:shape id="Grafik 1429" o:spid="_x0000_s1042" type="#_x0000_t75" style="position:absolute;left:1828;top:633;width:1835;height:2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" filled="t" fillcolor="#dce6f2">
                  <v:imagedata r:id="rId16" o:title="" recolortarget="#275791"/>
                </v:shape>
              </v:group>
            </w:pict>
          </mc:Fallback>
        </mc:AlternateContent>
      </w:r>
    </w:p>
    <w:p w14:paraId="38C5DF59" w14:textId="77777777" w:rsidR="00E649D7" w:rsidRDefault="00E649D7" w:rsidP="00097A89">
      <w:pPr>
        <w:pStyle w:val="TabelleKopflinks"/>
        <w:rPr>
          <w:b w:val="0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1631D3" w14:textId="77777777" w:rsidR="00E649D7" w:rsidRDefault="00E649D7" w:rsidP="00097A89">
      <w:pPr>
        <w:pStyle w:val="TabelleKopflinks"/>
        <w:rPr>
          <w:b w:val="0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8232FB" w14:textId="77777777" w:rsidR="00E649D7" w:rsidRDefault="00E649D7" w:rsidP="00097A89">
      <w:pPr>
        <w:pStyle w:val="TabelleKopflinks"/>
        <w:rPr>
          <w:b w:val="0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EAC463" w14:textId="77777777" w:rsidR="00E649D7" w:rsidRDefault="00E649D7" w:rsidP="00097A89">
      <w:pPr>
        <w:pStyle w:val="TabelleKopflinks"/>
        <w:rPr>
          <w:b w:val="0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7CF7D0" w14:textId="1F2C914C" w:rsidR="00F07CE4" w:rsidRDefault="00F07CE4">
      <w:pPr>
        <w:spacing w:line="240" w:lineRule="exact"/>
        <w:rPr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60"/>
      </w:tblGrid>
      <w:tr w:rsidR="003B5422" w14:paraId="2E3AB02A" w14:textId="77777777" w:rsidTr="007B5F8E">
        <w:tc>
          <w:tcPr>
            <w:tcW w:w="7360" w:type="dxa"/>
            <w:shd w:val="clear" w:color="auto" w:fill="FDE9D9" w:themeFill="accent6" w:themeFillTint="33"/>
            <w:vAlign w:val="center"/>
          </w:tcPr>
          <w:p w14:paraId="7F3BA520" w14:textId="77777777" w:rsidR="003B5422" w:rsidRPr="007B5F8E" w:rsidRDefault="003B5422" w:rsidP="00E649D7">
            <w:pPr>
              <w:pStyle w:val="TabelleKopflinks"/>
              <w:spacing w:line="360" w:lineRule="auto"/>
              <w:rPr>
                <w:color w:val="C00000"/>
                <w:sz w:val="26"/>
                <w:szCs w:val="26"/>
              </w:rPr>
            </w:pPr>
            <w:r w:rsidRPr="007B5F8E">
              <w:rPr>
                <w:color w:val="1F497D" w:themeColor="text2"/>
                <w:sz w:val="26"/>
                <w:szCs w:val="26"/>
              </w:rPr>
              <w:lastRenderedPageBreak/>
              <w:t xml:space="preserve">Um die Anordnung der Felder im Spielfeld richtig gestalten zu können, sind die Abstände zwischen den Feldern wichtig. </w:t>
            </w:r>
          </w:p>
        </w:tc>
      </w:tr>
    </w:tbl>
    <w:p w14:paraId="1C8518B2" w14:textId="5BBC7963" w:rsidR="003B5422" w:rsidRDefault="00A80521" w:rsidP="004B4572">
      <w:pPr>
        <w:pStyle w:val="TabelleKopflinks"/>
        <w:rPr>
          <w:color w:val="C00000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9D43397" wp14:editId="4CCBEBD1">
                <wp:simplePos x="0" y="0"/>
                <wp:positionH relativeFrom="column">
                  <wp:posOffset>-9672</wp:posOffset>
                </wp:positionH>
                <wp:positionV relativeFrom="paragraph">
                  <wp:posOffset>304116</wp:posOffset>
                </wp:positionV>
                <wp:extent cx="4867275" cy="1554480"/>
                <wp:effectExtent l="57150" t="57150" r="47625" b="45720"/>
                <wp:wrapNone/>
                <wp:docPr id="52" name="Gruppieren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1554480"/>
                          <a:chOff x="0" y="0"/>
                          <a:chExt cx="4867275" cy="1554480"/>
                        </a:xfrm>
                      </wpg:grpSpPr>
                      <wps:wsp>
                        <wps:cNvPr id="21" name="Abgerundetes Rechteck 21"/>
                        <wps:cNvSpPr/>
                        <wps:spPr>
                          <a:xfrm>
                            <a:off x="0" y="0"/>
                            <a:ext cx="4867275" cy="1554480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66B6E020" w14:textId="77777777" w:rsidR="003B5422" w:rsidRPr="00EB2861" w:rsidRDefault="003B5422" w:rsidP="003B5422">
                              <w:pPr>
                                <w:pStyle w:val="TabelleKopflinks"/>
                                <w:ind w:firstLine="36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EB2861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EB2861">
                                <w:rPr>
                                  <w:sz w:val="26"/>
                                  <w:szCs w:val="26"/>
                                </w:rPr>
                                <w:t>Arbeitsauftrag:</w:t>
                              </w:r>
                            </w:p>
                            <w:p w14:paraId="10C12743" w14:textId="77777777" w:rsidR="007B5F8E" w:rsidRPr="00043D8D" w:rsidRDefault="003B5422" w:rsidP="0081234F">
                              <w:pPr>
                                <w:pStyle w:val="TabelleKopflinks"/>
                                <w:numPr>
                                  <w:ilvl w:val="0"/>
                                  <w:numId w:val="22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Welche Abstände sind wichtig?</w:t>
                              </w:r>
                            </w:p>
                            <w:p w14:paraId="5D0BDD93" w14:textId="77777777" w:rsidR="007B5F8E" w:rsidRPr="00043D8D" w:rsidRDefault="003B5422" w:rsidP="007B5F8E">
                              <w:pPr>
                                <w:pStyle w:val="TabelleKopflinks"/>
                                <w:ind w:left="708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Beschreiben Sie die Abstände und verwenden Sie die Wörter aus der Wortbox.</w:t>
                              </w:r>
                            </w:p>
                            <w:p w14:paraId="2B403F00" w14:textId="77777777" w:rsidR="007B5F8E" w:rsidRPr="00043D8D" w:rsidRDefault="007B5F8E" w:rsidP="0081234F">
                              <w:pPr>
                                <w:pStyle w:val="TabelleKopflinks"/>
                                <w:numPr>
                                  <w:ilvl w:val="0"/>
                                  <w:numId w:val="23"/>
                                </w:numPr>
                                <w:ind w:left="709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Messen Sie die Abstände </w:t>
                              </w:r>
                              <w:r w:rsid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auf dem Spielfeld </w:t>
                              </w: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und tragen Sie die Werte in die Tabelle ein.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914" y="84406"/>
                            <a:ext cx="183515" cy="224155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52" o:spid="_x0000_s1043" style="position:absolute;margin-left:-.75pt;margin-top:23.95pt;width:383.25pt;height:122.4pt;z-index:251724800" coordsize="48672,15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">
                <v:roundrect id="Abgerundetes Rechteck 21" o:spid="_x0000_s1044" style="position:absolute;width:48672;height:155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" fillcolor="#dce6f2" strokecolor="#4bacc6" strokeweight="1pt">
                  <v:textbox>
                    <w:txbxContent>
                      <w:p w:rsidR="003B5422" w:rsidRPr="00EB2861" w:rsidRDefault="003B5422" w:rsidP="003B5422">
                        <w:pPr>
                          <w:pStyle w:val="TabelleKopflinks"/>
                          <w:ind w:firstLine="360"/>
                          <w:rPr>
                            <w:sz w:val="26"/>
                            <w:szCs w:val="26"/>
                          </w:rPr>
                        </w:pPr>
                        <w:r w:rsidRPr="00EB2861">
                          <w:rPr>
                            <w:b w:val="0"/>
                            <w:sz w:val="26"/>
                            <w:szCs w:val="26"/>
                          </w:rPr>
                          <w:t xml:space="preserve"> </w:t>
                        </w:r>
                        <w:r w:rsidRPr="00EB2861">
                          <w:rPr>
                            <w:sz w:val="26"/>
                            <w:szCs w:val="26"/>
                          </w:rPr>
                          <w:t>Arbeitsauftrag:</w:t>
                        </w:r>
                      </w:p>
                      <w:p w:rsidR="007B5F8E" w:rsidRPr="00043D8D" w:rsidRDefault="003B5422" w:rsidP="0081234F">
                        <w:pPr>
                          <w:pStyle w:val="TabelleKopflinks"/>
                          <w:numPr>
                            <w:ilvl w:val="0"/>
                            <w:numId w:val="22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>Welche Abstände sind wichtig?</w:t>
                        </w:r>
                      </w:p>
                      <w:p w:rsidR="007B5F8E" w:rsidRPr="00043D8D" w:rsidRDefault="003B5422" w:rsidP="007B5F8E">
                        <w:pPr>
                          <w:pStyle w:val="TabelleKopflinks"/>
                          <w:ind w:left="708"/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>Beschreiben Sie die Abstände und verwenden Sie die Wörter aus der Wortbox.</w:t>
                        </w:r>
                      </w:p>
                      <w:p w:rsidR="007B5F8E" w:rsidRPr="00043D8D" w:rsidRDefault="007B5F8E" w:rsidP="0081234F">
                        <w:pPr>
                          <w:pStyle w:val="TabelleKopflinks"/>
                          <w:numPr>
                            <w:ilvl w:val="0"/>
                            <w:numId w:val="23"/>
                          </w:numPr>
                          <w:ind w:left="709"/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 xml:space="preserve">Messen Sie die Abstände </w:t>
                        </w:r>
                        <w:r w:rsidR="00043D8D">
                          <w:rPr>
                            <w:b w:val="0"/>
                            <w:sz w:val="26"/>
                            <w:szCs w:val="26"/>
                          </w:rPr>
                          <w:t xml:space="preserve">auf dem Spielfeld </w:t>
                        </w: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 xml:space="preserve">und tragen Sie die Werte in die Tabelle ein. </w:t>
                        </w:r>
                      </w:p>
                    </w:txbxContent>
                  </v:textbox>
                </v:roundrect>
                <v:shape id="Grafik 1429" o:spid="_x0000_s1045" type="#_x0000_t75" style="position:absolute;left:1899;top:844;width:1835;height:2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" filled="t" fillcolor="#dce6f2">
                  <v:imagedata r:id="rId18" o:title="" recolortarget="#275791"/>
                </v:shape>
              </v:group>
            </w:pict>
          </mc:Fallback>
        </mc:AlternateContent>
      </w:r>
      <w:r w:rsidR="007B5F8E">
        <w:rPr>
          <w:noProof/>
          <w:lang w:eastAsia="de-DE"/>
        </w:rPr>
        <w:drawing>
          <wp:anchor distT="0" distB="0" distL="114300" distR="114300" simplePos="0" relativeHeight="251705344" behindDoc="0" locked="0" layoutInCell="1" allowOverlap="1" wp14:anchorId="46228119" wp14:editId="34BF838F">
            <wp:simplePos x="0" y="0"/>
            <wp:positionH relativeFrom="column">
              <wp:posOffset>5343037</wp:posOffset>
            </wp:positionH>
            <wp:positionV relativeFrom="paragraph">
              <wp:posOffset>-415730</wp:posOffset>
            </wp:positionV>
            <wp:extent cx="977411" cy="977411"/>
            <wp:effectExtent l="0" t="0" r="0" b="0"/>
            <wp:wrapThrough wrapText="bothSides">
              <wp:wrapPolygon edited="0">
                <wp:start x="0" y="0"/>
                <wp:lineTo x="0" y="21053"/>
                <wp:lineTo x="21053" y="21053"/>
                <wp:lineTo x="21053" y="0"/>
                <wp:lineTo x="0" y="0"/>
              </wp:wrapPolygon>
            </wp:wrapThrough>
            <wp:docPr id="25" name="Bild 1" descr="Information, Info, Nachricht, Botschaft,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mation, Info, Nachricht, Botschaft, Wikipe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11" cy="97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6C3">
        <w:rPr>
          <w:color w:val="C00000"/>
        </w:rPr>
        <w:br/>
      </w:r>
    </w:p>
    <w:p w14:paraId="39112B8C" w14:textId="77777777" w:rsidR="003B5422" w:rsidRDefault="003B5422" w:rsidP="004B4572">
      <w:pPr>
        <w:pStyle w:val="TabelleKopflinks"/>
        <w:rPr>
          <w:color w:val="C00000"/>
        </w:rPr>
      </w:pPr>
    </w:p>
    <w:p w14:paraId="62C06D41" w14:textId="77777777" w:rsidR="003B5422" w:rsidRDefault="003B5422" w:rsidP="004B4572">
      <w:pPr>
        <w:pStyle w:val="TabelleKopflinks"/>
        <w:rPr>
          <w:color w:val="C00000"/>
        </w:rPr>
      </w:pPr>
    </w:p>
    <w:p w14:paraId="0B2C36D3" w14:textId="77777777" w:rsidR="003B5422" w:rsidRDefault="003B5422" w:rsidP="004B4572">
      <w:pPr>
        <w:pStyle w:val="TabelleKopflinks"/>
        <w:rPr>
          <w:color w:val="C00000"/>
        </w:rPr>
      </w:pPr>
    </w:p>
    <w:p w14:paraId="3A3FF8D2" w14:textId="77777777" w:rsidR="003B5422" w:rsidRDefault="003B5422" w:rsidP="004B4572">
      <w:pPr>
        <w:pStyle w:val="TabelleKopflinks"/>
        <w:rPr>
          <w:color w:val="C00000"/>
        </w:rPr>
      </w:pPr>
    </w:p>
    <w:p w14:paraId="433964A9" w14:textId="77777777" w:rsidR="003B5422" w:rsidRDefault="003B5422" w:rsidP="004B4572">
      <w:pPr>
        <w:pStyle w:val="TabelleKopflinks"/>
        <w:rPr>
          <w:color w:val="C00000"/>
        </w:rPr>
      </w:pPr>
    </w:p>
    <w:p w14:paraId="0BD76F1B" w14:textId="77777777" w:rsidR="003B5422" w:rsidRDefault="003B5422" w:rsidP="004B4572">
      <w:pPr>
        <w:pStyle w:val="TabelleKopflinks"/>
        <w:rPr>
          <w:color w:val="C00000"/>
        </w:rPr>
      </w:pPr>
    </w:p>
    <w:p w14:paraId="62CE0BC4" w14:textId="77777777" w:rsidR="003B5422" w:rsidRDefault="003B5422" w:rsidP="004B4572">
      <w:pPr>
        <w:pStyle w:val="TabelleKopflinks"/>
        <w:rPr>
          <w:color w:val="C00000"/>
        </w:rPr>
      </w:pPr>
    </w:p>
    <w:p w14:paraId="15A63772" w14:textId="77777777" w:rsidR="003B5422" w:rsidRDefault="003B5422" w:rsidP="004B4572">
      <w:pPr>
        <w:pStyle w:val="TabelleKopflinks"/>
        <w:rPr>
          <w:color w:val="C00000"/>
        </w:rPr>
      </w:pPr>
    </w:p>
    <w:p w14:paraId="24A9D0B4" w14:textId="77777777" w:rsidR="003B5422" w:rsidRDefault="003B5422" w:rsidP="004B4572">
      <w:pPr>
        <w:pStyle w:val="TabelleKopflinks"/>
        <w:rPr>
          <w:color w:val="C00000"/>
        </w:rPr>
      </w:pPr>
    </w:p>
    <w:p w14:paraId="21B85D63" w14:textId="77777777" w:rsidR="003B5422" w:rsidRDefault="003B5422" w:rsidP="004B4572">
      <w:pPr>
        <w:pStyle w:val="TabelleKopflinks"/>
        <w:rPr>
          <w:color w:val="C00000"/>
        </w:rPr>
      </w:pPr>
    </w:p>
    <w:p w14:paraId="38E36A32" w14:textId="77777777" w:rsidR="003B5422" w:rsidRDefault="003B5422" w:rsidP="004B4572">
      <w:pPr>
        <w:pStyle w:val="TabelleKopflinks"/>
        <w:rPr>
          <w:color w:val="C00000"/>
        </w:rPr>
      </w:pPr>
    </w:p>
    <w:p w14:paraId="076DC1BB" w14:textId="77777777" w:rsidR="003B5422" w:rsidRDefault="007B5F8E" w:rsidP="004B4572">
      <w:pPr>
        <w:pStyle w:val="TabelleKopflinks"/>
        <w:rPr>
          <w:color w:val="C00000"/>
        </w:rPr>
      </w:pPr>
      <w:r>
        <w:rPr>
          <w:noProof/>
          <w:color w:val="C00000"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26D8DF" wp14:editId="175AA746">
                <wp:simplePos x="0" y="0"/>
                <wp:positionH relativeFrom="column">
                  <wp:posOffset>5216476</wp:posOffset>
                </wp:positionH>
                <wp:positionV relativeFrom="paragraph">
                  <wp:posOffset>131250</wp:posOffset>
                </wp:positionV>
                <wp:extent cx="1216855" cy="2187526"/>
                <wp:effectExtent l="95250" t="76200" r="116840" b="137160"/>
                <wp:wrapNone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855" cy="2187526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D81145" w14:textId="77777777" w:rsidR="00E649D7" w:rsidRPr="00E649D7" w:rsidRDefault="00E649D7" w:rsidP="007B5F8E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E649D7">
                              <w:rPr>
                                <w:b/>
                                <w:sz w:val="26"/>
                                <w:szCs w:val="26"/>
                              </w:rPr>
                              <w:t>WORTBOX:</w:t>
                            </w:r>
                          </w:p>
                          <w:p w14:paraId="1A1B46FB" w14:textId="77777777" w:rsidR="007B5F8E" w:rsidRPr="007B5F8E" w:rsidRDefault="007B5F8E" w:rsidP="007B5F8E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7B5F8E">
                              <w:rPr>
                                <w:sz w:val="26"/>
                                <w:szCs w:val="26"/>
                              </w:rPr>
                              <w:t>Startfeld</w:t>
                            </w:r>
                            <w:r w:rsidR="008855F5">
                              <w:rPr>
                                <w:sz w:val="26"/>
                                <w:szCs w:val="26"/>
                              </w:rPr>
                              <w:t>er</w:t>
                            </w:r>
                            <w:r w:rsidRPr="007B5F8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237EC687" w14:textId="77777777" w:rsidR="007B5F8E" w:rsidRPr="007B5F8E" w:rsidRDefault="007B5F8E" w:rsidP="007B5F8E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7B5F8E">
                              <w:rPr>
                                <w:sz w:val="26"/>
                                <w:szCs w:val="26"/>
                              </w:rPr>
                              <w:t>Zielfelder</w:t>
                            </w:r>
                          </w:p>
                          <w:p w14:paraId="5192FD7D" w14:textId="77777777" w:rsidR="007B5F8E" w:rsidRPr="007B5F8E" w:rsidRDefault="007B5F8E" w:rsidP="007B5F8E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7B5F8E">
                              <w:rPr>
                                <w:sz w:val="26"/>
                                <w:szCs w:val="26"/>
                              </w:rPr>
                              <w:t xml:space="preserve">Wege </w:t>
                            </w:r>
                          </w:p>
                          <w:p w14:paraId="0F137317" w14:textId="77777777" w:rsidR="007B5F8E" w:rsidRPr="007B5F8E" w:rsidRDefault="007B5F8E" w:rsidP="007B5F8E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7B5F8E">
                              <w:rPr>
                                <w:sz w:val="26"/>
                                <w:szCs w:val="26"/>
                              </w:rPr>
                              <w:t>Mittelpunkt</w:t>
                            </w:r>
                          </w:p>
                          <w:p w14:paraId="7832E230" w14:textId="77777777" w:rsidR="007B5F8E" w:rsidRPr="007B5F8E" w:rsidRDefault="007B5F8E" w:rsidP="007B5F8E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7B5F8E">
                              <w:rPr>
                                <w:sz w:val="26"/>
                                <w:szCs w:val="26"/>
                              </w:rPr>
                              <w:t>Mitte</w:t>
                            </w:r>
                          </w:p>
                          <w:p w14:paraId="531C4B6A" w14:textId="77777777" w:rsidR="007B5F8E" w:rsidRPr="007B5F8E" w:rsidRDefault="007B5F8E" w:rsidP="007B5F8E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7B5F8E">
                              <w:rPr>
                                <w:sz w:val="26"/>
                                <w:szCs w:val="26"/>
                              </w:rPr>
                              <w:t xml:space="preserve">Seitenrand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6D8DF" id="Rechteck 26" o:spid="_x0000_s1046" style="position:absolute;margin-left:410.75pt;margin-top:10.35pt;width:95.8pt;height:172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" fillcolor="#4bacc6 [3208]" strokecolor="white [3201]" strokeweight="3pt">
                <v:shadow on="t" color="black" opacity="24903f" origin=",.5" offset="0,.55556mm"/>
                <v:textbox>
                  <w:txbxContent>
                    <w:p w14:paraId="36D81145" w14:textId="77777777" w:rsidR="00E649D7" w:rsidRPr="00E649D7" w:rsidRDefault="00E649D7" w:rsidP="007B5F8E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E649D7">
                        <w:rPr>
                          <w:b/>
                          <w:sz w:val="26"/>
                          <w:szCs w:val="26"/>
                        </w:rPr>
                        <w:t>WORTBOX:</w:t>
                      </w:r>
                    </w:p>
                    <w:p w14:paraId="1A1B46FB" w14:textId="77777777" w:rsidR="007B5F8E" w:rsidRPr="007B5F8E" w:rsidRDefault="007B5F8E" w:rsidP="007B5F8E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7B5F8E">
                        <w:rPr>
                          <w:sz w:val="26"/>
                          <w:szCs w:val="26"/>
                        </w:rPr>
                        <w:t>Startfeld</w:t>
                      </w:r>
                      <w:r w:rsidR="008855F5">
                        <w:rPr>
                          <w:sz w:val="26"/>
                          <w:szCs w:val="26"/>
                        </w:rPr>
                        <w:t>er</w:t>
                      </w:r>
                      <w:r w:rsidRPr="007B5F8E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237EC687" w14:textId="77777777" w:rsidR="007B5F8E" w:rsidRPr="007B5F8E" w:rsidRDefault="007B5F8E" w:rsidP="007B5F8E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7B5F8E">
                        <w:rPr>
                          <w:sz w:val="26"/>
                          <w:szCs w:val="26"/>
                        </w:rPr>
                        <w:t>Zielfelder</w:t>
                      </w:r>
                    </w:p>
                    <w:p w14:paraId="5192FD7D" w14:textId="77777777" w:rsidR="007B5F8E" w:rsidRPr="007B5F8E" w:rsidRDefault="007B5F8E" w:rsidP="007B5F8E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7B5F8E">
                        <w:rPr>
                          <w:sz w:val="26"/>
                          <w:szCs w:val="26"/>
                        </w:rPr>
                        <w:t xml:space="preserve">Wege </w:t>
                      </w:r>
                    </w:p>
                    <w:p w14:paraId="0F137317" w14:textId="77777777" w:rsidR="007B5F8E" w:rsidRPr="007B5F8E" w:rsidRDefault="007B5F8E" w:rsidP="007B5F8E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7B5F8E">
                        <w:rPr>
                          <w:sz w:val="26"/>
                          <w:szCs w:val="26"/>
                        </w:rPr>
                        <w:t>Mittelpunkt</w:t>
                      </w:r>
                    </w:p>
                    <w:p w14:paraId="7832E230" w14:textId="77777777" w:rsidR="007B5F8E" w:rsidRPr="007B5F8E" w:rsidRDefault="007B5F8E" w:rsidP="007B5F8E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7B5F8E">
                        <w:rPr>
                          <w:sz w:val="26"/>
                          <w:szCs w:val="26"/>
                        </w:rPr>
                        <w:t>Mitte</w:t>
                      </w:r>
                    </w:p>
                    <w:p w14:paraId="531C4B6A" w14:textId="77777777" w:rsidR="007B5F8E" w:rsidRPr="007B5F8E" w:rsidRDefault="007B5F8E" w:rsidP="007B5F8E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7B5F8E">
                        <w:rPr>
                          <w:sz w:val="26"/>
                          <w:szCs w:val="26"/>
                        </w:rPr>
                        <w:t xml:space="preserve">Seitenrand 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1843"/>
        <w:gridCol w:w="1836"/>
      </w:tblGrid>
      <w:tr w:rsidR="007B5F8E" w14:paraId="58C91CF5" w14:textId="77777777" w:rsidTr="007B5F8E">
        <w:tc>
          <w:tcPr>
            <w:tcW w:w="3681" w:type="dxa"/>
            <w:shd w:val="clear" w:color="auto" w:fill="FDE9D9" w:themeFill="accent6" w:themeFillTint="33"/>
            <w:vAlign w:val="center"/>
          </w:tcPr>
          <w:p w14:paraId="18ADD3F0" w14:textId="77777777" w:rsidR="007B5F8E" w:rsidRPr="007B5F8E" w:rsidRDefault="007B5F8E" w:rsidP="007B5F8E">
            <w:pPr>
              <w:pStyle w:val="TabelleKopflinks"/>
              <w:rPr>
                <w:sz w:val="26"/>
                <w:szCs w:val="26"/>
              </w:rPr>
            </w:pPr>
            <w:r w:rsidRPr="007B5F8E">
              <w:rPr>
                <w:sz w:val="26"/>
                <w:szCs w:val="26"/>
              </w:rPr>
              <w:t>Abstände</w:t>
            </w:r>
          </w:p>
        </w:tc>
        <w:tc>
          <w:tcPr>
            <w:tcW w:w="1843" w:type="dxa"/>
            <w:shd w:val="clear" w:color="auto" w:fill="FDE9D9" w:themeFill="accent6" w:themeFillTint="33"/>
            <w:vAlign w:val="center"/>
          </w:tcPr>
          <w:p w14:paraId="5FA87015" w14:textId="77777777" w:rsidR="007B5F8E" w:rsidRPr="007B5F8E" w:rsidRDefault="007B5F8E" w:rsidP="007B5F8E">
            <w:pPr>
              <w:pStyle w:val="TabelleKopflinks"/>
              <w:rPr>
                <w:sz w:val="26"/>
                <w:szCs w:val="26"/>
              </w:rPr>
            </w:pPr>
            <w:r w:rsidRPr="007B5F8E">
              <w:rPr>
                <w:sz w:val="26"/>
                <w:szCs w:val="26"/>
              </w:rPr>
              <w:t>Abmessung in cm</w:t>
            </w:r>
          </w:p>
        </w:tc>
        <w:tc>
          <w:tcPr>
            <w:tcW w:w="1836" w:type="dxa"/>
            <w:shd w:val="clear" w:color="auto" w:fill="FDE9D9" w:themeFill="accent6" w:themeFillTint="33"/>
            <w:vAlign w:val="center"/>
          </w:tcPr>
          <w:p w14:paraId="5BE0C3EC" w14:textId="77777777" w:rsidR="007B5F8E" w:rsidRPr="007B5F8E" w:rsidRDefault="007B5F8E" w:rsidP="007B5F8E">
            <w:pPr>
              <w:pStyle w:val="TabelleKopflinks"/>
              <w:rPr>
                <w:sz w:val="26"/>
                <w:szCs w:val="26"/>
              </w:rPr>
            </w:pPr>
            <w:r w:rsidRPr="007B5F8E">
              <w:rPr>
                <w:sz w:val="26"/>
                <w:szCs w:val="26"/>
              </w:rPr>
              <w:t>Abmessung in mm</w:t>
            </w:r>
          </w:p>
        </w:tc>
      </w:tr>
      <w:tr w:rsidR="007B5F8E" w14:paraId="5DD7E08E" w14:textId="77777777" w:rsidTr="007B5F8E">
        <w:trPr>
          <w:trHeight w:val="1701"/>
        </w:trPr>
        <w:tc>
          <w:tcPr>
            <w:tcW w:w="3681" w:type="dxa"/>
            <w:vAlign w:val="center"/>
          </w:tcPr>
          <w:p w14:paraId="3668D63F" w14:textId="77777777" w:rsidR="007B5F8E" w:rsidRPr="007B5F8E" w:rsidRDefault="007B5F8E" w:rsidP="007B5F8E">
            <w:pPr>
              <w:pStyle w:val="TabelleKopflinks"/>
              <w:rPr>
                <w:sz w:val="26"/>
                <w:szCs w:val="26"/>
              </w:rPr>
            </w:pPr>
            <w:r w:rsidRPr="007B5F8E">
              <w:rPr>
                <w:sz w:val="26"/>
                <w:szCs w:val="26"/>
              </w:rPr>
              <w:t>Abstand zwischen den Startfeldern</w:t>
            </w:r>
          </w:p>
        </w:tc>
        <w:tc>
          <w:tcPr>
            <w:tcW w:w="1843" w:type="dxa"/>
            <w:vAlign w:val="center"/>
          </w:tcPr>
          <w:p w14:paraId="6EEFF04C" w14:textId="77777777" w:rsidR="007B5F8E" w:rsidRPr="007B5F8E" w:rsidRDefault="007B5F8E" w:rsidP="007B5F8E">
            <w:pPr>
              <w:pStyle w:val="TabelleKopflinks"/>
              <w:rPr>
                <w:sz w:val="26"/>
                <w:szCs w:val="26"/>
              </w:rPr>
            </w:pPr>
          </w:p>
        </w:tc>
        <w:tc>
          <w:tcPr>
            <w:tcW w:w="1836" w:type="dxa"/>
            <w:vAlign w:val="center"/>
          </w:tcPr>
          <w:p w14:paraId="05E28368" w14:textId="77777777" w:rsidR="007B5F8E" w:rsidRPr="007B5F8E" w:rsidRDefault="007B5F8E" w:rsidP="007B5F8E">
            <w:pPr>
              <w:pStyle w:val="TabelleKopflinks"/>
              <w:rPr>
                <w:sz w:val="26"/>
                <w:szCs w:val="26"/>
              </w:rPr>
            </w:pPr>
          </w:p>
        </w:tc>
      </w:tr>
      <w:tr w:rsidR="007B5F8E" w14:paraId="0C90500F" w14:textId="77777777" w:rsidTr="007B5F8E">
        <w:trPr>
          <w:trHeight w:val="1701"/>
        </w:trPr>
        <w:tc>
          <w:tcPr>
            <w:tcW w:w="3681" w:type="dxa"/>
          </w:tcPr>
          <w:p w14:paraId="3DCE9522" w14:textId="77777777" w:rsidR="007B5F8E" w:rsidRPr="007B5F8E" w:rsidRDefault="007B5F8E" w:rsidP="004B4572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843" w:type="dxa"/>
          </w:tcPr>
          <w:p w14:paraId="393C0242" w14:textId="77777777" w:rsidR="007B5F8E" w:rsidRPr="007B5F8E" w:rsidRDefault="007B5F8E" w:rsidP="004B4572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836" w:type="dxa"/>
          </w:tcPr>
          <w:p w14:paraId="4E2F6DB3" w14:textId="77777777" w:rsidR="007B5F8E" w:rsidRPr="007B5F8E" w:rsidRDefault="007B5F8E" w:rsidP="004B4572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</w:tr>
      <w:tr w:rsidR="007B5F8E" w14:paraId="6E6C151F" w14:textId="77777777" w:rsidTr="007B5F8E">
        <w:trPr>
          <w:trHeight w:val="1701"/>
        </w:trPr>
        <w:tc>
          <w:tcPr>
            <w:tcW w:w="3681" w:type="dxa"/>
          </w:tcPr>
          <w:p w14:paraId="175C15BC" w14:textId="77777777" w:rsidR="007B5F8E" w:rsidRPr="007B5F8E" w:rsidRDefault="007B5F8E" w:rsidP="004B4572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843" w:type="dxa"/>
          </w:tcPr>
          <w:p w14:paraId="42BA8F4F" w14:textId="77777777" w:rsidR="007B5F8E" w:rsidRPr="007B5F8E" w:rsidRDefault="007B5F8E" w:rsidP="004B4572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836" w:type="dxa"/>
          </w:tcPr>
          <w:p w14:paraId="0A18A484" w14:textId="77777777" w:rsidR="007B5F8E" w:rsidRPr="007B5F8E" w:rsidRDefault="007B5F8E" w:rsidP="004B4572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</w:tr>
      <w:tr w:rsidR="007B5F8E" w14:paraId="09CEED55" w14:textId="77777777" w:rsidTr="007B5F8E">
        <w:trPr>
          <w:trHeight w:val="1701"/>
        </w:trPr>
        <w:tc>
          <w:tcPr>
            <w:tcW w:w="3681" w:type="dxa"/>
          </w:tcPr>
          <w:p w14:paraId="437336CE" w14:textId="77777777" w:rsidR="007B5F8E" w:rsidRPr="007B5F8E" w:rsidRDefault="007B5F8E" w:rsidP="004B4572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843" w:type="dxa"/>
          </w:tcPr>
          <w:p w14:paraId="360A5015" w14:textId="77777777" w:rsidR="007B5F8E" w:rsidRPr="007B5F8E" w:rsidRDefault="007B5F8E" w:rsidP="004B4572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836" w:type="dxa"/>
          </w:tcPr>
          <w:p w14:paraId="44AF07E6" w14:textId="77777777" w:rsidR="007B5F8E" w:rsidRPr="007B5F8E" w:rsidRDefault="007B5F8E" w:rsidP="004B4572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</w:tr>
      <w:tr w:rsidR="007B5F8E" w14:paraId="6E01018C" w14:textId="77777777" w:rsidTr="007B5F8E">
        <w:trPr>
          <w:trHeight w:val="1701"/>
        </w:trPr>
        <w:tc>
          <w:tcPr>
            <w:tcW w:w="3681" w:type="dxa"/>
          </w:tcPr>
          <w:p w14:paraId="62738322" w14:textId="77777777" w:rsidR="007B5F8E" w:rsidRPr="007B5F8E" w:rsidRDefault="007B5F8E" w:rsidP="004B4572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843" w:type="dxa"/>
          </w:tcPr>
          <w:p w14:paraId="047AA478" w14:textId="77777777" w:rsidR="007B5F8E" w:rsidRPr="007B5F8E" w:rsidRDefault="007B5F8E" w:rsidP="004B4572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836" w:type="dxa"/>
          </w:tcPr>
          <w:p w14:paraId="70043F65" w14:textId="77777777" w:rsidR="007B5F8E" w:rsidRPr="007B5F8E" w:rsidRDefault="007B5F8E" w:rsidP="004B4572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</w:tr>
    </w:tbl>
    <w:p w14:paraId="58E620F6" w14:textId="77777777" w:rsidR="008855F5" w:rsidRDefault="008855F5">
      <w:pPr>
        <w:spacing w:line="240" w:lineRule="exact"/>
        <w:rPr>
          <w:b/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0F8B5F14" w14:textId="77777777" w:rsidR="003B5422" w:rsidRPr="00043D8D" w:rsidRDefault="00A80521" w:rsidP="0081234F">
      <w:pPr>
        <w:pStyle w:val="TabelleKopflinks"/>
        <w:numPr>
          <w:ilvl w:val="0"/>
          <w:numId w:val="24"/>
        </w:numPr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4F81BD" w:themeColor="accent1"/>
          <w:sz w:val="26"/>
          <w:szCs w:val="26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BCFEE1E" wp14:editId="42EEA587">
                <wp:simplePos x="0" y="0"/>
                <wp:positionH relativeFrom="column">
                  <wp:posOffset>-94078</wp:posOffset>
                </wp:positionH>
                <wp:positionV relativeFrom="paragraph">
                  <wp:posOffset>224985</wp:posOffset>
                </wp:positionV>
                <wp:extent cx="4867275" cy="1976511"/>
                <wp:effectExtent l="57150" t="57150" r="47625" b="62230"/>
                <wp:wrapNone/>
                <wp:docPr id="54" name="Gruppieren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1976511"/>
                          <a:chOff x="0" y="0"/>
                          <a:chExt cx="4867275" cy="1976511"/>
                        </a:xfrm>
                      </wpg:grpSpPr>
                      <wps:wsp>
                        <wps:cNvPr id="28" name="Abgerundetes Rechteck 28"/>
                        <wps:cNvSpPr/>
                        <wps:spPr>
                          <a:xfrm>
                            <a:off x="0" y="0"/>
                            <a:ext cx="4867275" cy="1976511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536CC6F7" w14:textId="77777777" w:rsidR="00E649D7" w:rsidRPr="00EB2861" w:rsidRDefault="00E649D7" w:rsidP="00E649D7">
                              <w:pPr>
                                <w:pStyle w:val="TabelleKopflinks"/>
                                <w:ind w:firstLine="36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EB2861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EB2861">
                                <w:rPr>
                                  <w:sz w:val="26"/>
                                  <w:szCs w:val="26"/>
                                </w:rPr>
                                <w:t>Arbeitsauftrag:</w:t>
                              </w:r>
                            </w:p>
                            <w:p w14:paraId="0F19E559" w14:textId="77777777" w:rsidR="00E649D7" w:rsidRPr="0065768B" w:rsidRDefault="00E649D7" w:rsidP="0081234F">
                              <w:pPr>
                                <w:pStyle w:val="TabelleKopflinks"/>
                                <w:numPr>
                                  <w:ilvl w:val="0"/>
                                  <w:numId w:val="23"/>
                                </w:numPr>
                                <w:ind w:left="709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65768B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Suchen Sie sich </w:t>
                              </w:r>
                              <w:r w:rsidR="008855F5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eine Partnerin oder </w:t>
                              </w:r>
                              <w:r w:rsidRPr="0065768B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einen Partner. Vergleichen Sie Ihre gemessenen Abstände. </w:t>
                              </w:r>
                            </w:p>
                            <w:p w14:paraId="6F804538" w14:textId="7B34227A" w:rsidR="0065768B" w:rsidRPr="0065768B" w:rsidRDefault="0065768B" w:rsidP="0081234F">
                              <w:pPr>
                                <w:pStyle w:val="TabelleKopflinks"/>
                                <w:numPr>
                                  <w:ilvl w:val="0"/>
                                  <w:numId w:val="23"/>
                                </w:numPr>
                                <w:ind w:left="709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65768B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Wenn Sie das Spielfeld fertig gestellt haben, messen Sie bitte Ihre Abstände und Größen </w:t>
                              </w:r>
                              <w:r w:rsidR="00910755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Ihres Spiels</w:t>
                              </w:r>
                              <w:r w:rsidRPr="0065768B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nach. Schreiben Sie Ihre Erkenntnisse im unteren Feld auf. </w:t>
                              </w:r>
                            </w:p>
                            <w:p w14:paraId="26EC76E6" w14:textId="77777777" w:rsidR="0065768B" w:rsidRPr="00910755" w:rsidRDefault="0065768B" w:rsidP="0065768B">
                              <w:pPr>
                                <w:pStyle w:val="TabelleKopflinks"/>
                                <w:ind w:left="709"/>
                                <w:rPr>
                                  <w:b w:val="0"/>
                                  <w:i/>
                                  <w:sz w:val="26"/>
                                  <w:szCs w:val="26"/>
                                </w:rPr>
                              </w:pPr>
                              <w:r w:rsidRPr="00910755">
                                <w:rPr>
                                  <w:b w:val="0"/>
                                  <w:i/>
                                  <w:sz w:val="26"/>
                                  <w:szCs w:val="26"/>
                                </w:rPr>
                                <w:t xml:space="preserve">Zum Beispiel: Meine Spielfelder sind genau so groß, wie ich sie geplant habe.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117" y="133643"/>
                            <a:ext cx="183515" cy="224155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CFEE1E" id="Gruppieren 54" o:spid="_x0000_s1047" style="position:absolute;left:0;text-align:left;margin-left:-7.4pt;margin-top:17.7pt;width:383.25pt;height:155.65pt;z-index:251727872" coordsize="48672,19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">
                <v:roundrect id="Abgerundetes Rechteck 28" o:spid="_x0000_s1048" style="position:absolute;width:48672;height:1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" fillcolor="#dce6f2" strokecolor="#4bacc6" strokeweight="1pt">
                  <v:textbox>
                    <w:txbxContent>
                      <w:p w14:paraId="536CC6F7" w14:textId="77777777" w:rsidR="00E649D7" w:rsidRPr="00EB2861" w:rsidRDefault="00E649D7" w:rsidP="00E649D7">
                        <w:pPr>
                          <w:pStyle w:val="TabelleKopflinks"/>
                          <w:ind w:firstLine="360"/>
                          <w:rPr>
                            <w:sz w:val="26"/>
                            <w:szCs w:val="26"/>
                          </w:rPr>
                        </w:pPr>
                        <w:r w:rsidRPr="00EB2861">
                          <w:rPr>
                            <w:b w:val="0"/>
                            <w:sz w:val="26"/>
                            <w:szCs w:val="26"/>
                          </w:rPr>
                          <w:t xml:space="preserve"> </w:t>
                        </w:r>
                        <w:r w:rsidRPr="00EB2861">
                          <w:rPr>
                            <w:sz w:val="26"/>
                            <w:szCs w:val="26"/>
                          </w:rPr>
                          <w:t>Arbeitsauftrag:</w:t>
                        </w:r>
                      </w:p>
                      <w:p w14:paraId="0F19E559" w14:textId="77777777" w:rsidR="00E649D7" w:rsidRPr="0065768B" w:rsidRDefault="00E649D7" w:rsidP="0081234F">
                        <w:pPr>
                          <w:pStyle w:val="TabelleKopflinks"/>
                          <w:numPr>
                            <w:ilvl w:val="0"/>
                            <w:numId w:val="23"/>
                          </w:numPr>
                          <w:ind w:left="709"/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65768B">
                          <w:rPr>
                            <w:b w:val="0"/>
                            <w:sz w:val="26"/>
                            <w:szCs w:val="26"/>
                          </w:rPr>
                          <w:t xml:space="preserve">Suchen Sie sich </w:t>
                        </w:r>
                        <w:r w:rsidR="008855F5">
                          <w:rPr>
                            <w:b w:val="0"/>
                            <w:sz w:val="26"/>
                            <w:szCs w:val="26"/>
                          </w:rPr>
                          <w:t xml:space="preserve">eine Partnerin oder </w:t>
                        </w:r>
                        <w:r w:rsidRPr="0065768B">
                          <w:rPr>
                            <w:b w:val="0"/>
                            <w:sz w:val="26"/>
                            <w:szCs w:val="26"/>
                          </w:rPr>
                          <w:t xml:space="preserve">einen Partner. Vergleichen Sie Ihre gemessenen Abstände. </w:t>
                        </w:r>
                      </w:p>
                      <w:p w14:paraId="6F804538" w14:textId="7B34227A" w:rsidR="0065768B" w:rsidRPr="0065768B" w:rsidRDefault="0065768B" w:rsidP="0081234F">
                        <w:pPr>
                          <w:pStyle w:val="TabelleKopflinks"/>
                          <w:numPr>
                            <w:ilvl w:val="0"/>
                            <w:numId w:val="23"/>
                          </w:numPr>
                          <w:ind w:left="709"/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65768B">
                          <w:rPr>
                            <w:b w:val="0"/>
                            <w:sz w:val="26"/>
                            <w:szCs w:val="26"/>
                          </w:rPr>
                          <w:t xml:space="preserve">Wenn Sie das Spielfeld fertig gestellt haben, messen Sie bitte Ihre Abstände und Größen </w:t>
                        </w:r>
                        <w:r w:rsidR="00910755">
                          <w:rPr>
                            <w:b w:val="0"/>
                            <w:sz w:val="26"/>
                            <w:szCs w:val="26"/>
                          </w:rPr>
                          <w:t>Ihres Spiels</w:t>
                        </w:r>
                        <w:r w:rsidRPr="0065768B">
                          <w:rPr>
                            <w:b w:val="0"/>
                            <w:sz w:val="26"/>
                            <w:szCs w:val="26"/>
                          </w:rPr>
                          <w:t xml:space="preserve"> nach. Schreiben Sie Ihre Erkenntnisse im unteren Feld auf. </w:t>
                        </w:r>
                      </w:p>
                      <w:p w14:paraId="26EC76E6" w14:textId="77777777" w:rsidR="0065768B" w:rsidRPr="00910755" w:rsidRDefault="0065768B" w:rsidP="0065768B">
                        <w:pPr>
                          <w:pStyle w:val="TabelleKopflinks"/>
                          <w:ind w:left="709"/>
                          <w:rPr>
                            <w:b w:val="0"/>
                            <w:i/>
                            <w:sz w:val="26"/>
                            <w:szCs w:val="26"/>
                          </w:rPr>
                        </w:pPr>
                        <w:r w:rsidRPr="00910755">
                          <w:rPr>
                            <w:b w:val="0"/>
                            <w:i/>
                            <w:sz w:val="26"/>
                            <w:szCs w:val="26"/>
                          </w:rPr>
                          <w:t xml:space="preserve">Zum Beispiel: Meine Spielfelder sind genau so groß, wie ich sie geplant habe. 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429" o:spid="_x0000_s1049" type="#_x0000_t75" style="position:absolute;left:2321;top:1336;width:1835;height:2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" filled="t" fillcolor="#dce6f2">
                  <v:imagedata r:id="rId20" o:title="" recolortarget="#275791"/>
                </v:shape>
              </v:group>
            </w:pict>
          </mc:Fallback>
        </mc:AlternateContent>
      </w:r>
      <w:r w:rsidR="0065768B" w:rsidRPr="00043D8D"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Durchführung und Kontrolle </w:t>
      </w:r>
    </w:p>
    <w:p w14:paraId="70CB3058" w14:textId="77777777" w:rsidR="003B5422" w:rsidRPr="0065768B" w:rsidRDefault="003B5422" w:rsidP="004B4572">
      <w:pPr>
        <w:pStyle w:val="TabelleKopflinks"/>
        <w:rPr>
          <w:color w:val="C00000"/>
          <w:sz w:val="26"/>
          <w:szCs w:val="26"/>
        </w:rPr>
      </w:pPr>
    </w:p>
    <w:p w14:paraId="3E0A9502" w14:textId="77777777" w:rsidR="003B5422" w:rsidRDefault="003B5422" w:rsidP="004B4572">
      <w:pPr>
        <w:pStyle w:val="TabelleKopflinks"/>
        <w:rPr>
          <w:color w:val="C00000"/>
        </w:rPr>
      </w:pPr>
    </w:p>
    <w:p w14:paraId="37033D14" w14:textId="77777777" w:rsidR="003B5422" w:rsidRDefault="003B5422" w:rsidP="004B4572">
      <w:pPr>
        <w:pStyle w:val="TabelleKopflinks"/>
        <w:rPr>
          <w:color w:val="C00000"/>
        </w:rPr>
      </w:pPr>
    </w:p>
    <w:p w14:paraId="124AE975" w14:textId="77777777" w:rsidR="003B5422" w:rsidRDefault="003B5422" w:rsidP="004B4572">
      <w:pPr>
        <w:pStyle w:val="TabelleKopflinks"/>
        <w:rPr>
          <w:color w:val="C00000"/>
        </w:rPr>
      </w:pPr>
    </w:p>
    <w:p w14:paraId="5EEAE207" w14:textId="77777777" w:rsidR="00E649D7" w:rsidRDefault="00E649D7" w:rsidP="003B5422">
      <w:pPr>
        <w:pStyle w:val="TabelleKopflinks"/>
        <w:rPr>
          <w:color w:val="C00000"/>
        </w:rPr>
      </w:pPr>
    </w:p>
    <w:p w14:paraId="73EE0D0B" w14:textId="77777777" w:rsidR="00E649D7" w:rsidRDefault="00E649D7" w:rsidP="003B5422">
      <w:pPr>
        <w:pStyle w:val="TabelleKopflinks"/>
        <w:rPr>
          <w:color w:val="C00000"/>
        </w:rPr>
      </w:pPr>
    </w:p>
    <w:p w14:paraId="0E774B6C" w14:textId="77777777" w:rsidR="0065768B" w:rsidRDefault="0065768B" w:rsidP="003B5422">
      <w:pPr>
        <w:pStyle w:val="TabelleKopflinks"/>
        <w:rPr>
          <w:color w:val="C00000"/>
        </w:rPr>
      </w:pPr>
    </w:p>
    <w:p w14:paraId="11951B6B" w14:textId="77777777" w:rsidR="0065768B" w:rsidRDefault="0065768B" w:rsidP="003B5422">
      <w:pPr>
        <w:pStyle w:val="TabelleKopflinks"/>
        <w:rPr>
          <w:color w:val="C00000"/>
        </w:rPr>
      </w:pPr>
    </w:p>
    <w:p w14:paraId="20499FA8" w14:textId="77777777" w:rsidR="0065768B" w:rsidRDefault="0065768B" w:rsidP="003B5422">
      <w:pPr>
        <w:pStyle w:val="TabelleKopflinks"/>
        <w:rPr>
          <w:color w:val="C00000"/>
        </w:rPr>
      </w:pPr>
    </w:p>
    <w:p w14:paraId="437EA3F5" w14:textId="77777777" w:rsidR="0065768B" w:rsidRDefault="0065768B" w:rsidP="003B5422">
      <w:pPr>
        <w:pStyle w:val="TabelleKopflinks"/>
        <w:rPr>
          <w:color w:val="C00000"/>
        </w:rPr>
      </w:pPr>
    </w:p>
    <w:p w14:paraId="6C64C31F" w14:textId="77777777" w:rsidR="0065768B" w:rsidRDefault="0065768B" w:rsidP="003B5422">
      <w:pPr>
        <w:pStyle w:val="TabelleKopflinks"/>
        <w:rPr>
          <w:color w:val="C00000"/>
        </w:rPr>
      </w:pPr>
    </w:p>
    <w:p w14:paraId="709E6349" w14:textId="77777777" w:rsidR="0065768B" w:rsidRDefault="0065768B" w:rsidP="003B5422">
      <w:pPr>
        <w:pStyle w:val="TabelleKopflinks"/>
        <w:rPr>
          <w:color w:val="C00000"/>
        </w:rPr>
      </w:pPr>
    </w:p>
    <w:p w14:paraId="0753DE6F" w14:textId="77777777" w:rsidR="00043D8D" w:rsidRDefault="00043D8D" w:rsidP="003B5422">
      <w:pPr>
        <w:pStyle w:val="TabelleKopflinks"/>
        <w:rPr>
          <w:color w:val="C00000"/>
          <w:sz w:val="26"/>
          <w:szCs w:val="2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60"/>
      </w:tblGrid>
      <w:tr w:rsidR="00043D8D" w:rsidRPr="00043D8D" w14:paraId="1181ED9C" w14:textId="77777777" w:rsidTr="0065768B">
        <w:tc>
          <w:tcPr>
            <w:tcW w:w="7360" w:type="dxa"/>
          </w:tcPr>
          <w:p w14:paraId="378905FE" w14:textId="77777777" w:rsidR="0065768B" w:rsidRPr="00043D8D" w:rsidRDefault="0065768B" w:rsidP="003B5422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43D8D"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Mein selber erstelltes Spiel: </w:t>
            </w:r>
          </w:p>
          <w:p w14:paraId="1EB7A78F" w14:textId="77777777" w:rsidR="0065768B" w:rsidRPr="00043D8D" w:rsidRDefault="0065768B" w:rsidP="003B5422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06A3DAF7" w14:textId="77777777" w:rsidR="0065768B" w:rsidRPr="00043D8D" w:rsidRDefault="0065768B" w:rsidP="003B5422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5713EA2E" w14:textId="77777777" w:rsidR="0065768B" w:rsidRPr="00043D8D" w:rsidRDefault="0065768B" w:rsidP="003B5422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320BC63F" w14:textId="77777777" w:rsidR="0065768B" w:rsidRPr="00043D8D" w:rsidRDefault="0065768B" w:rsidP="003B5422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08C12912" w14:textId="77777777" w:rsidR="0065768B" w:rsidRDefault="0065768B" w:rsidP="003B5422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75514445" w14:textId="77777777" w:rsidR="00910755" w:rsidRDefault="00910755" w:rsidP="003B5422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49B4F5C4" w14:textId="77777777" w:rsidR="00910755" w:rsidRPr="00043D8D" w:rsidRDefault="00910755" w:rsidP="003B5422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3E452CDB" w14:textId="77777777" w:rsidR="0065768B" w:rsidRPr="00043D8D" w:rsidRDefault="0065768B" w:rsidP="003B5422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0AD571C2" w14:textId="77777777" w:rsidR="0065768B" w:rsidRPr="00043D8D" w:rsidRDefault="0065768B" w:rsidP="003B5422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3979D234" w14:textId="77777777" w:rsidR="0065768B" w:rsidRPr="00043D8D" w:rsidRDefault="0065768B" w:rsidP="003B5422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14:paraId="40852F8C" w14:textId="77777777" w:rsidR="0065768B" w:rsidRDefault="0065768B" w:rsidP="003B5422">
      <w:pPr>
        <w:pStyle w:val="TabelleKopflinks"/>
        <w:rPr>
          <w:color w:val="C00000"/>
          <w:sz w:val="26"/>
          <w:szCs w:val="26"/>
        </w:rPr>
      </w:pPr>
    </w:p>
    <w:p w14:paraId="507DD856" w14:textId="77777777" w:rsidR="003B5422" w:rsidRPr="00E649D7" w:rsidRDefault="003B5422" w:rsidP="0081234F">
      <w:pPr>
        <w:pStyle w:val="TabelleKopflinks"/>
        <w:numPr>
          <w:ilvl w:val="0"/>
          <w:numId w:val="24"/>
        </w:numPr>
        <w:rPr>
          <w:b w:val="0"/>
          <w:color w:val="C00000"/>
          <w:sz w:val="26"/>
          <w:szCs w:val="26"/>
        </w:rPr>
      </w:pPr>
      <w:r w:rsidRPr="00E649D7"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Selbstreflexion</w:t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954"/>
        <w:gridCol w:w="425"/>
        <w:gridCol w:w="425"/>
        <w:gridCol w:w="425"/>
      </w:tblGrid>
      <w:tr w:rsidR="003B5422" w14:paraId="4CD9560C" w14:textId="77777777" w:rsidTr="00043D8D">
        <w:trPr>
          <w:cantSplit/>
          <w:trHeight w:val="56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6E14A37" w14:textId="77777777" w:rsidR="003B5422" w:rsidRDefault="003B5422" w:rsidP="00F174AD">
            <w:pPr>
              <w:pStyle w:val="AufgabeText"/>
              <w:ind w:left="0"/>
              <w:jc w:val="left"/>
            </w:pPr>
            <w:r>
              <w:rPr>
                <w:rStyle w:val="Fett"/>
              </w:rPr>
              <w:t>Reflexionsfragen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0BE8D3D6" w14:textId="77777777" w:rsidR="003B5422" w:rsidRDefault="003B5422" w:rsidP="00F174AD">
            <w:pPr>
              <w:pStyle w:val="AufgabeText"/>
              <w:ind w:left="113" w:right="113"/>
              <w:jc w:val="left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8510176" wp14:editId="36B1E868">
                  <wp:extent cx="180000" cy="180000"/>
                  <wp:effectExtent l="0" t="0" r="0" b="0"/>
                  <wp:docPr id="14" name="Grafik 14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7E136087" w14:textId="77777777" w:rsidR="003B5422" w:rsidRDefault="003B5422" w:rsidP="00F174AD">
            <w:pPr>
              <w:pStyle w:val="AufgabeText"/>
              <w:ind w:left="113" w:right="113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22D9DC5" wp14:editId="0B0A6D0E">
                  <wp:extent cx="180000" cy="180000"/>
                  <wp:effectExtent l="0" t="0" r="0" b="0"/>
                  <wp:docPr id="16" name="Grafik 16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486B0631" w14:textId="77777777" w:rsidR="003B5422" w:rsidRDefault="003B5422" w:rsidP="00F174AD">
            <w:pPr>
              <w:pStyle w:val="AufgabeText"/>
              <w:ind w:left="113" w:right="113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A066770" wp14:editId="52BAF3C0">
                  <wp:extent cx="180000" cy="180000"/>
                  <wp:effectExtent l="0" t="0" r="0" b="0"/>
                  <wp:docPr id="20" name="Grafik 20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D8D" w14:paraId="172C7BD0" w14:textId="77777777" w:rsidTr="00043D8D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6F8CE" w14:textId="77777777" w:rsidR="00043D8D" w:rsidRPr="00043D8D" w:rsidRDefault="00043D8D" w:rsidP="00043D8D">
            <w:pPr>
              <w:pStyle w:val="Kopf8ptafz"/>
              <w:numPr>
                <w:ilvl w:val="0"/>
                <w:numId w:val="0"/>
              </w:numPr>
              <w:ind w:left="227" w:hanging="170"/>
              <w:rPr>
                <w:rFonts w:eastAsia="Times New Roman" w:cs="Times New Roman"/>
                <w:i/>
                <w:color w:val="000000"/>
                <w:sz w:val="22"/>
                <w:szCs w:val="22"/>
              </w:rPr>
            </w:pPr>
            <w:r w:rsidRPr="00043D8D"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Ich kann Längenmaße nennen.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C6A3" w14:textId="77777777" w:rsidR="00043D8D" w:rsidRDefault="00043D8D" w:rsidP="00043D8D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81FDA" w14:textId="77777777" w:rsidR="00043D8D" w:rsidRDefault="00043D8D" w:rsidP="00043D8D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AB05C" w14:textId="77777777" w:rsidR="00043D8D" w:rsidRDefault="00043D8D" w:rsidP="00043D8D">
            <w:pPr>
              <w:pStyle w:val="AufgabeText"/>
              <w:ind w:left="0"/>
            </w:pPr>
          </w:p>
        </w:tc>
      </w:tr>
      <w:tr w:rsidR="00043D8D" w14:paraId="2347B051" w14:textId="77777777" w:rsidTr="00043D8D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68B7E" w14:textId="77777777" w:rsidR="00043D8D" w:rsidRPr="00043D8D" w:rsidRDefault="00043D8D" w:rsidP="00043D8D">
            <w:pPr>
              <w:pStyle w:val="Kopf8ptafz"/>
              <w:numPr>
                <w:ilvl w:val="0"/>
                <w:numId w:val="0"/>
              </w:numPr>
              <w:ind w:left="227" w:hanging="170"/>
              <w:rPr>
                <w:rFonts w:eastAsia="Times New Roman" w:cs="Times New Roman"/>
                <w:i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I</w:t>
            </w:r>
            <w:r w:rsidRPr="00043D8D">
              <w:rPr>
                <w:rFonts w:eastAsia="Times New Roman" w:cs="Times New Roman"/>
                <w:color w:val="000000"/>
                <w:sz w:val="22"/>
                <w:szCs w:val="22"/>
              </w:rPr>
              <w:t>ch kann Längenmaße situationsgerecht anwenden.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2BB4" w14:textId="77777777" w:rsidR="00043D8D" w:rsidRDefault="00043D8D" w:rsidP="00043D8D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36472" w14:textId="77777777" w:rsidR="00043D8D" w:rsidRDefault="00043D8D" w:rsidP="00043D8D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12AE7" w14:textId="77777777" w:rsidR="00043D8D" w:rsidRDefault="00043D8D" w:rsidP="00043D8D">
            <w:pPr>
              <w:pStyle w:val="AufgabeText"/>
              <w:ind w:left="0"/>
            </w:pPr>
          </w:p>
        </w:tc>
      </w:tr>
      <w:tr w:rsidR="00043D8D" w14:paraId="14B47766" w14:textId="77777777" w:rsidTr="00043D8D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3E972" w14:textId="77777777" w:rsidR="00043D8D" w:rsidRPr="00043D8D" w:rsidRDefault="00043D8D" w:rsidP="00043D8D">
            <w:pPr>
              <w:pStyle w:val="Kopf8ptafz"/>
              <w:numPr>
                <w:ilvl w:val="0"/>
                <w:numId w:val="0"/>
              </w:numPr>
              <w:ind w:left="227" w:hanging="170"/>
              <w:rPr>
                <w:rFonts w:eastAsia="Times New Roman" w:cs="Times New Roman"/>
                <w:i/>
                <w:color w:val="000000"/>
                <w:sz w:val="22"/>
                <w:szCs w:val="22"/>
              </w:rPr>
            </w:pPr>
            <w:r w:rsidRPr="00043D8D"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Ich kann Längeneinheiten umrechnen.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F81F9" w14:textId="77777777" w:rsidR="00043D8D" w:rsidRDefault="00043D8D" w:rsidP="00043D8D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9F2D8" w14:textId="77777777" w:rsidR="00043D8D" w:rsidRDefault="00043D8D" w:rsidP="00043D8D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0396" w14:textId="77777777" w:rsidR="00043D8D" w:rsidRDefault="00043D8D" w:rsidP="00043D8D">
            <w:pPr>
              <w:pStyle w:val="AufgabeText"/>
              <w:ind w:left="0"/>
            </w:pPr>
          </w:p>
        </w:tc>
      </w:tr>
      <w:tr w:rsidR="00043D8D" w14:paraId="184BD2A3" w14:textId="77777777" w:rsidTr="00043D8D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538BA" w14:textId="77777777" w:rsidR="00043D8D" w:rsidRPr="00043D8D" w:rsidRDefault="00043D8D" w:rsidP="000B3994">
            <w:pPr>
              <w:rPr>
                <w:rFonts w:eastAsia="Times New Roman" w:cs="Times New Roman"/>
                <w:i/>
                <w:color w:val="000000"/>
                <w:sz w:val="22"/>
                <w:szCs w:val="22"/>
              </w:rPr>
            </w:pPr>
            <w:r w:rsidRPr="00043D8D">
              <w:rPr>
                <w:rFonts w:eastAsia="Times New Roman" w:cs="Times New Roman"/>
                <w:i/>
                <w:color w:val="000000"/>
                <w:sz w:val="22"/>
                <w:szCs w:val="22"/>
              </w:rPr>
              <w:t xml:space="preserve">Ich kann erkennen, ob ich eine </w:t>
            </w:r>
            <w:r>
              <w:rPr>
                <w:rFonts w:eastAsia="Times New Roman" w:cs="Times New Roman"/>
                <w:i/>
                <w:color w:val="000000"/>
                <w:sz w:val="22"/>
                <w:szCs w:val="22"/>
              </w:rPr>
              <w:t>Aufgabe ohne Lernschritt bearb</w:t>
            </w:r>
            <w:r w:rsidR="008855F5">
              <w:rPr>
                <w:rFonts w:eastAsia="Times New Roman" w:cs="Times New Roman"/>
                <w:i/>
                <w:color w:val="000000"/>
                <w:sz w:val="22"/>
                <w:szCs w:val="22"/>
              </w:rPr>
              <w:t>ei</w:t>
            </w:r>
            <w:r w:rsidRPr="00043D8D">
              <w:rPr>
                <w:rFonts w:eastAsia="Times New Roman" w:cs="Times New Roman"/>
                <w:i/>
                <w:color w:val="000000"/>
                <w:sz w:val="22"/>
                <w:szCs w:val="22"/>
              </w:rPr>
              <w:t>ten kann. (Selbststeuerung, LSF1)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E2C02" w14:textId="77777777" w:rsidR="00043D8D" w:rsidRDefault="00043D8D" w:rsidP="00043D8D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CE8" w14:textId="77777777" w:rsidR="00043D8D" w:rsidRDefault="00043D8D" w:rsidP="00043D8D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69480" w14:textId="77777777" w:rsidR="00043D8D" w:rsidRDefault="00043D8D" w:rsidP="00043D8D">
            <w:pPr>
              <w:pStyle w:val="AufgabeText"/>
              <w:ind w:left="0"/>
            </w:pPr>
          </w:p>
        </w:tc>
      </w:tr>
      <w:tr w:rsidR="00043D8D" w14:paraId="4147F9B0" w14:textId="77777777" w:rsidTr="00043D8D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C6C6A" w14:textId="77777777" w:rsidR="00043D8D" w:rsidRPr="00043D8D" w:rsidRDefault="00043D8D" w:rsidP="00043D8D">
            <w:pPr>
              <w:rPr>
                <w:sz w:val="22"/>
                <w:szCs w:val="22"/>
              </w:rPr>
            </w:pPr>
            <w:r w:rsidRPr="00043D8D">
              <w:rPr>
                <w:rFonts w:eastAsia="Times New Roman" w:cs="Times New Roman"/>
                <w:i/>
                <w:color w:val="000000"/>
                <w:sz w:val="22"/>
                <w:szCs w:val="22"/>
              </w:rPr>
              <w:t xml:space="preserve">Ich kann erkennen, was ich brauche, um ein Lernthema zu bearbeiten. ( Verantwortungsbewusstsein, LSF1)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F700" w14:textId="77777777" w:rsidR="00043D8D" w:rsidRDefault="00043D8D" w:rsidP="00043D8D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B8256" w14:textId="77777777" w:rsidR="00043D8D" w:rsidRDefault="00043D8D" w:rsidP="00043D8D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CDBA" w14:textId="77777777" w:rsidR="00043D8D" w:rsidRDefault="00043D8D" w:rsidP="00043D8D">
            <w:pPr>
              <w:pStyle w:val="AufgabeText"/>
              <w:ind w:left="0"/>
            </w:pPr>
          </w:p>
        </w:tc>
      </w:tr>
    </w:tbl>
    <w:p w14:paraId="0142B9B9" w14:textId="77777777" w:rsidR="003B5422" w:rsidRDefault="003B5422" w:rsidP="003B5422">
      <w:pPr>
        <w:spacing w:line="240" w:lineRule="exact"/>
      </w:pPr>
    </w:p>
    <w:p w14:paraId="77DB928B" w14:textId="77777777" w:rsidR="003B5422" w:rsidRDefault="003B5422" w:rsidP="003B5422">
      <w:pPr>
        <w:spacing w:line="240" w:lineRule="exact"/>
      </w:pPr>
      <w:r>
        <w:t>Wie zufrieden bin ich mit meiner Arbeit an der Lernaufgabe?</w:t>
      </w:r>
    </w:p>
    <w:p w14:paraId="3D91E25F" w14:textId="77777777" w:rsidR="003B5422" w:rsidRDefault="003B5422" w:rsidP="003B5422">
      <w:pPr>
        <w:spacing w:line="240" w:lineRule="exac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25F233" wp14:editId="6FC98C7B">
                <wp:simplePos x="0" y="0"/>
                <wp:positionH relativeFrom="column">
                  <wp:posOffset>-7709</wp:posOffset>
                </wp:positionH>
                <wp:positionV relativeFrom="paragraph">
                  <wp:posOffset>98366</wp:posOffset>
                </wp:positionV>
                <wp:extent cx="4784090" cy="457200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09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F85B3" w14:textId="77777777" w:rsidR="003B5422" w:rsidRPr="005825EB" w:rsidRDefault="003B5422" w:rsidP="003B5422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9EB69B6" wp14:editId="17434C87">
                                  <wp:extent cx="228600" cy="228600"/>
                                  <wp:effectExtent l="0" t="0" r="0" b="0"/>
                                  <wp:docPr id="453" name="Grafik 453" descr="11-2 Smiley_zufrieden_grü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4" descr="11-2 Smiley_zufrieden_grü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_____________________________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BDB8F9E" wp14:editId="01215933">
                                  <wp:extent cx="228600" cy="228600"/>
                                  <wp:effectExtent l="0" t="0" r="0" b="0"/>
                                  <wp:docPr id="455" name="Grafik 455" descr="11-4 Smiley_OK_gel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5" descr="11-4 Smiley_OK_gel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_____________________________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767A0DD" wp14:editId="5D9325FC">
                                  <wp:extent cx="228600" cy="228600"/>
                                  <wp:effectExtent l="0" t="0" r="0" b="0"/>
                                  <wp:docPr id="456" name="Grafik 456" descr="11-6 Smiley_unzufrieden_ro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6" descr="11-6 Smiley_unzufrieden_ro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90D9B" id="Textfeld 2" o:spid="_x0000_s1050" type="#_x0000_t202" style="position:absolute;margin-left:-.6pt;margin-top:7.75pt;width:376.7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" stroked="f">
                <v:textbox>
                  <w:txbxContent>
                    <w:p w:rsidR="003B5422" w:rsidRPr="005825EB" w:rsidRDefault="003B5422" w:rsidP="003B5422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B5264D9" wp14:editId="52F3D42A">
                            <wp:extent cx="228600" cy="228600"/>
                            <wp:effectExtent l="0" t="0" r="0" b="0"/>
                            <wp:docPr id="453" name="Grafik 453" descr="11-2 Smiley_zufrieden_grü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4" descr="11-2 Smiley_zufrieden_grü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_____________________________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F1F287F" wp14:editId="196176CB">
                            <wp:extent cx="228600" cy="228600"/>
                            <wp:effectExtent l="0" t="0" r="0" b="0"/>
                            <wp:docPr id="455" name="Grafik 455" descr="11-4 Smiley_OK_gel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5" descr="11-4 Smiley_OK_gel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_____________________________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B16F787" wp14:editId="4B22CF35">
                            <wp:extent cx="228600" cy="228600"/>
                            <wp:effectExtent l="0" t="0" r="0" b="0"/>
                            <wp:docPr id="456" name="Grafik 456" descr="11-6 Smiley_unzufrieden_ro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6" descr="11-6 Smiley_unzufrieden_ro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A62FE7" w14:textId="77777777" w:rsidR="003B5422" w:rsidRPr="00633E89" w:rsidRDefault="003B5422" w:rsidP="003B5422">
      <w:pPr>
        <w:tabs>
          <w:tab w:val="right" w:pos="3402"/>
          <w:tab w:val="right" w:pos="6804"/>
        </w:tabs>
        <w:spacing w:line="240" w:lineRule="exact"/>
        <w:rPr>
          <w:b/>
        </w:rPr>
      </w:pPr>
    </w:p>
    <w:p w14:paraId="22887F25" w14:textId="77777777" w:rsidR="003B5422" w:rsidRDefault="003B5422" w:rsidP="003B5422">
      <w:pPr>
        <w:spacing w:line="240" w:lineRule="exact"/>
      </w:pPr>
    </w:p>
    <w:p w14:paraId="69827A31" w14:textId="77777777" w:rsidR="003B5422" w:rsidRDefault="003B5422" w:rsidP="003B5422">
      <w:pPr>
        <w:spacing w:line="240" w:lineRule="exact"/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50"/>
        <w:gridCol w:w="5986"/>
      </w:tblGrid>
      <w:tr w:rsidR="003B5422" w14:paraId="277F3EE3" w14:textId="77777777" w:rsidTr="00F174AD">
        <w:tc>
          <w:tcPr>
            <w:tcW w:w="1276" w:type="dxa"/>
            <w:gridSpan w:val="2"/>
          </w:tcPr>
          <w:p w14:paraId="4D969C24" w14:textId="77777777" w:rsidR="003B5422" w:rsidRPr="008C6638" w:rsidRDefault="003B5422" w:rsidP="00F174AD">
            <w:pPr>
              <w:spacing w:line="240" w:lineRule="exact"/>
              <w:rPr>
                <w:b/>
              </w:rPr>
            </w:pPr>
            <w:r w:rsidRPr="008C6638">
              <w:rPr>
                <w:b/>
              </w:rPr>
              <w:t>Ich habe</w:t>
            </w:r>
            <w:r>
              <w:rPr>
                <w:b/>
              </w:rPr>
              <w:t xml:space="preserve"> </w:t>
            </w:r>
            <w:r w:rsidRPr="008C6638">
              <w:rPr>
                <w:b/>
              </w:rPr>
              <w:t>…</w:t>
            </w:r>
          </w:p>
        </w:tc>
        <w:tc>
          <w:tcPr>
            <w:tcW w:w="5986" w:type="dxa"/>
          </w:tcPr>
          <w:p w14:paraId="25F0F1F6" w14:textId="77777777" w:rsidR="003B5422" w:rsidRDefault="003B5422" w:rsidP="00F174AD">
            <w:pPr>
              <w:spacing w:line="240" w:lineRule="exact"/>
            </w:pPr>
          </w:p>
        </w:tc>
      </w:tr>
      <w:tr w:rsidR="003B5422" w14:paraId="5277BA3D" w14:textId="77777777" w:rsidTr="00F174AD">
        <w:trPr>
          <w:trHeight w:val="449"/>
        </w:trPr>
        <w:sdt>
          <w:sdtPr>
            <w:id w:val="927309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579C601B" w14:textId="77777777" w:rsidR="003B5422" w:rsidRDefault="003B5422" w:rsidP="00F174AD">
                <w:pPr>
                  <w:spacing w:line="240" w:lineRule="exac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251FDD41" w14:textId="77777777" w:rsidR="003B5422" w:rsidRDefault="003B5422" w:rsidP="00F174AD">
            <w:pPr>
              <w:spacing w:line="240" w:lineRule="exact"/>
            </w:pPr>
            <w:r>
              <w:t>meinen Lernschritt im Ordner eingeheftet.</w:t>
            </w:r>
          </w:p>
        </w:tc>
      </w:tr>
      <w:tr w:rsidR="003B5422" w14:paraId="77737674" w14:textId="77777777" w:rsidTr="00F174AD">
        <w:trPr>
          <w:trHeight w:val="413"/>
        </w:trPr>
        <w:sdt>
          <w:sdtPr>
            <w:id w:val="1576937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563095C5" w14:textId="77777777" w:rsidR="003B5422" w:rsidRDefault="003B5422" w:rsidP="00F174AD">
                <w:pPr>
                  <w:spacing w:line="240" w:lineRule="exac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20EE77B7" w14:textId="77777777" w:rsidR="003B5422" w:rsidRDefault="003B5422" w:rsidP="00F174AD">
            <w:pPr>
              <w:spacing w:line="240" w:lineRule="exact"/>
              <w:rPr>
                <w:noProof/>
              </w:rPr>
            </w:pPr>
            <w:r>
              <w:rPr>
                <w:noProof/>
              </w:rPr>
              <w:t>den Arbeitsauftrag erledigt und das entsprechende Feld in der Lernwegeliste markiert.</w:t>
            </w:r>
          </w:p>
        </w:tc>
      </w:tr>
    </w:tbl>
    <w:p w14:paraId="4EDF9C62" w14:textId="77777777" w:rsidR="00F07CE4" w:rsidRDefault="00F07CE4">
      <w:pPr>
        <w:spacing w:line="240" w:lineRule="exact"/>
        <w:rPr>
          <w:color w:val="C00000"/>
          <w:lang w:eastAsia="de-DE"/>
        </w:rPr>
      </w:pPr>
      <w:r>
        <w:rPr>
          <w:color w:val="C00000"/>
        </w:rPr>
        <w:br w:type="page"/>
      </w:r>
    </w:p>
    <w:p w14:paraId="58C876D2" w14:textId="76530045" w:rsidR="00A474EA" w:rsidRDefault="00F07CE4" w:rsidP="00E4202E">
      <w:pPr>
        <w:pStyle w:val="Textkrper"/>
        <w:rPr>
          <w:color w:val="C00000"/>
        </w:rPr>
      </w:pPr>
      <w:r w:rsidRPr="00381D37">
        <w:rPr>
          <w:noProof/>
          <w:color w:val="1F497D" w:themeColor="text2"/>
          <w:sz w:val="24"/>
          <w:szCs w:val="24"/>
        </w:rPr>
        <w:lastRenderedPageBreak/>
        <w:drawing>
          <wp:anchor distT="0" distB="0" distL="114300" distR="114300" simplePos="0" relativeHeight="251752448" behindDoc="0" locked="0" layoutInCell="1" allowOverlap="1" wp14:anchorId="1E2712F0" wp14:editId="0D985644">
            <wp:simplePos x="0" y="0"/>
            <wp:positionH relativeFrom="column">
              <wp:posOffset>4843603</wp:posOffset>
            </wp:positionH>
            <wp:positionV relativeFrom="paragraph">
              <wp:posOffset>826644</wp:posOffset>
            </wp:positionV>
            <wp:extent cx="341630" cy="313055"/>
            <wp:effectExtent l="0" t="0" r="127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E71E75" w:rsidRPr="00743C43" w14:paraId="491DD23B" w14:textId="77777777" w:rsidTr="00E83B96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64AA630" w14:textId="77777777" w:rsidR="00E71E75" w:rsidRPr="00453EC1" w:rsidRDefault="00E71E75" w:rsidP="00E71E75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14:paraId="78D644AB" w14:textId="77777777" w:rsidR="00E71E75" w:rsidRPr="002733A8" w:rsidRDefault="00E71E75" w:rsidP="00E71E7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Die Maße des Spielfeldes festlegen</w:t>
            </w:r>
            <w:r w:rsidRPr="002733A8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F154E07" w14:textId="77777777" w:rsidR="00E71E75" w:rsidRPr="00453EC1" w:rsidRDefault="00E71E75" w:rsidP="00E71E75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F5F50C2" w14:textId="77777777" w:rsidR="00E71E75" w:rsidRPr="00453EC1" w:rsidRDefault="00E71E75" w:rsidP="00E71E75">
            <w:pPr>
              <w:jc w:val="center"/>
              <w:rPr>
                <w:rFonts w:eastAsia="Times New Roman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Mathematik</w:t>
            </w:r>
          </w:p>
          <w:p w14:paraId="06AA2A1A" w14:textId="77777777" w:rsidR="00E71E75" w:rsidRPr="00453EC1" w:rsidRDefault="00E71E75" w:rsidP="00E71E75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M04.01.4</w:t>
            </w:r>
          </w:p>
        </w:tc>
      </w:tr>
      <w:tr w:rsidR="00E71E75" w:rsidRPr="00453EC1" w14:paraId="18D21761" w14:textId="77777777" w:rsidTr="00E83B96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1816F069" w14:textId="2EC17726" w:rsidR="00E71E75" w:rsidRPr="00A402FC" w:rsidRDefault="00E71E75" w:rsidP="00E83B96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4311B0DB" w14:textId="77777777" w:rsidR="00E71E75" w:rsidRPr="00453EC1" w:rsidRDefault="00E71E75" w:rsidP="00E83B96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E71E75" w:rsidRPr="00453EC1" w14:paraId="47676691" w14:textId="77777777" w:rsidTr="00E83B96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8BA8AB1" w14:textId="77777777" w:rsidR="00E71E75" w:rsidRPr="00122340" w:rsidRDefault="00E71E75" w:rsidP="006576E1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r w:rsidRPr="00122340">
                    <w:rPr>
                      <w:b/>
                      <w:lang w:val="en-GB"/>
                    </w:rPr>
                    <w:t>Lösung</w:t>
                  </w:r>
                  <w:r>
                    <w:rPr>
                      <w:b/>
                      <w:lang w:val="en-GB"/>
                    </w:rPr>
                    <w:t>svorschlag</w:t>
                  </w:r>
                </w:p>
              </w:tc>
            </w:tr>
          </w:tbl>
          <w:p w14:paraId="64D6A057" w14:textId="56D2F6CD" w:rsidR="00E71E75" w:rsidRPr="00453EC1" w:rsidRDefault="00E71E75" w:rsidP="00E83B96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4ED79BAF" w14:textId="77777777" w:rsidR="00E649D7" w:rsidRDefault="00E649D7" w:rsidP="00E4202E">
      <w:pPr>
        <w:pStyle w:val="Textkrper"/>
        <w:rPr>
          <w:color w:val="C00000"/>
        </w:rPr>
      </w:pPr>
    </w:p>
    <w:p w14:paraId="407C724C" w14:textId="77777777" w:rsidR="00E71E75" w:rsidRPr="00607849" w:rsidRDefault="00E71E75" w:rsidP="00E71E75">
      <w:pPr>
        <w:jc w:val="center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Die Maße des Spielfeldes festlegen</w:t>
      </w:r>
    </w:p>
    <w:p w14:paraId="0139B2C4" w14:textId="77777777" w:rsidR="00E71E75" w:rsidRPr="00607849" w:rsidRDefault="00E71E75" w:rsidP="00E71E75">
      <w:pPr>
        <w:jc w:val="center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C00000"/>
          <w:lang w:eastAsia="de-DE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21F317D" wp14:editId="21BA43FB">
                <wp:simplePos x="0" y="0"/>
                <wp:positionH relativeFrom="column">
                  <wp:posOffset>438150</wp:posOffset>
                </wp:positionH>
                <wp:positionV relativeFrom="paragraph">
                  <wp:posOffset>76835</wp:posOffset>
                </wp:positionV>
                <wp:extent cx="3600000" cy="3537754"/>
                <wp:effectExtent l="38100" t="0" r="38735" b="81915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0" cy="3537754"/>
                          <a:chOff x="0" y="0"/>
                          <a:chExt cx="4208780" cy="4230858"/>
                        </a:xfrm>
                      </wpg:grpSpPr>
                      <pic:pic xmlns:pic="http://schemas.openxmlformats.org/drawingml/2006/picture">
                        <pic:nvPicPr>
                          <pic:cNvPr id="19" name="Grafik 19" descr="Spielplan verkleinert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780" cy="4220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" name="Gerade Verbindung mit Pfeil 22"/>
                        <wps:cNvCnPr/>
                        <wps:spPr>
                          <a:xfrm>
                            <a:off x="0" y="4210050"/>
                            <a:ext cx="420878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1895429" y="3932407"/>
                            <a:ext cx="647700" cy="2984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C70ED8" w14:textId="77777777" w:rsidR="00E71E75" w:rsidRDefault="00E71E75" w:rsidP="00E71E75">
                              <w: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61CDA8" id="Gruppieren 5" o:spid="_x0000_s1051" style="position:absolute;left:0;text-align:left;margin-left:34.5pt;margin-top:6.05pt;width:283.45pt;height:278.55pt;z-index:251729920;mso-width-relative:margin;mso-height-relative:margin" coordsize="42087,42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">
                <v:shape id="Grafik 19" o:spid="_x0000_s1052" type="#_x0000_t75" alt="Spielplan verkleinert" style="position:absolute;width:42087;height:42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">
                  <v:imagedata r:id="rId12" o:title="Spielplan verkleinert"/>
                </v:shape>
                <v:shape id="Gerade Verbindung mit Pfeil 22" o:spid="_x0000_s1053" type="#_x0000_t32" style="position:absolute;top:42100;width:420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">
                  <v:stroke startarrow="block" endarrow="block"/>
                </v:shape>
                <v:shape id="Textfeld 23" o:spid="_x0000_s1054" type="#_x0000_t202" style="position:absolute;left:18954;top:39324;width:6477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:rsidR="00E71E75" w:rsidRDefault="00E71E75" w:rsidP="00E71E75">
                        <w:r>
                          <w:t>40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8BC4EC" w14:textId="77777777" w:rsidR="00E71E75" w:rsidRDefault="00983ADE" w:rsidP="00E71E75">
      <w:r>
        <w:rPr>
          <w:b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01CEB72C" wp14:editId="7255D54B">
                <wp:simplePos x="0" y="0"/>
                <wp:positionH relativeFrom="column">
                  <wp:posOffset>59674</wp:posOffset>
                </wp:positionH>
                <wp:positionV relativeFrom="paragraph">
                  <wp:posOffset>3568084</wp:posOffset>
                </wp:positionV>
                <wp:extent cx="5441950" cy="3708089"/>
                <wp:effectExtent l="57150" t="38100" r="82550" b="102235"/>
                <wp:wrapNone/>
                <wp:docPr id="464" name="Gruppieren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1950" cy="3708089"/>
                          <a:chOff x="0" y="0"/>
                          <a:chExt cx="5441950" cy="3485584"/>
                        </a:xfrm>
                      </wpg:grpSpPr>
                      <wps:wsp>
                        <wps:cNvPr id="27" name="Abgerundetes Rechteck 27"/>
                        <wps:cNvSpPr/>
                        <wps:spPr>
                          <a:xfrm>
                            <a:off x="0" y="0"/>
                            <a:ext cx="5441950" cy="3485584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09C859" w14:textId="77777777" w:rsidR="00E71E75" w:rsidRDefault="00E71E75" w:rsidP="00E71E75">
                              <w:pPr>
                                <w:pStyle w:val="TabelleKopflinks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710C99">
                                <w:rPr>
                                  <w:sz w:val="26"/>
                                  <w:szCs w:val="26"/>
                                </w:rPr>
                                <w:t xml:space="preserve">          Arbeitsauftrag:</w:t>
                              </w:r>
                            </w:p>
                            <w:p w14:paraId="5457C271" w14:textId="77777777" w:rsidR="00E71E75" w:rsidRDefault="00E71E75" w:rsidP="00E71E75">
                              <w:pPr>
                                <w:pStyle w:val="TabelleKopflinks"/>
                                <w:numPr>
                                  <w:ilvl w:val="0"/>
                                  <w:numId w:val="29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Nennen Sie ein sinnvolles Längenmaß für das Spielfeld.</w:t>
                              </w:r>
                            </w:p>
                            <w:p w14:paraId="45CB4729" w14:textId="77777777" w:rsidR="00E71E75" w:rsidRPr="00E71E75" w:rsidRDefault="00E71E75" w:rsidP="00E71E75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 w:val="0"/>
                                  <w:color w:val="C00000"/>
                                  <w:sz w:val="26"/>
                                  <w:szCs w:val="26"/>
                                </w:rPr>
                                <w:t xml:space="preserve">Zentimeter ist ein sinnvolles Längenmaß, da das Spielfeld dann noch gut auf den Tisch zum Spielen passt. </w:t>
                              </w:r>
                            </w:p>
                            <w:p w14:paraId="2275CF21" w14:textId="77777777" w:rsidR="00E71E75" w:rsidRPr="00043D8D" w:rsidRDefault="00E71E75" w:rsidP="00E71E75">
                              <w:pPr>
                                <w:pStyle w:val="TabelleKopflinks"/>
                                <w:numPr>
                                  <w:ilvl w:val="0"/>
                                  <w:numId w:val="29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Im Spielfeld sind die</w:t>
                              </w:r>
                              <w:r w:rsidR="00983ADE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Abmessungen in c</w:t>
                              </w: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m angegeben.</w:t>
                              </w:r>
                            </w:p>
                            <w:p w14:paraId="1C97F9A9" w14:textId="77777777" w:rsidR="00E71E75" w:rsidRPr="00043D8D" w:rsidRDefault="00E71E75" w:rsidP="00E71E75">
                              <w:pPr>
                                <w:pStyle w:val="TabelleKopflinks"/>
                                <w:numPr>
                                  <w:ilvl w:val="1"/>
                                  <w:numId w:val="29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Für welche Längeneinheit steht mm?</w:t>
                              </w:r>
                            </w:p>
                            <w:p w14:paraId="0D51859D" w14:textId="77777777" w:rsidR="00E71E75" w:rsidRDefault="00E71E75" w:rsidP="00E71E75">
                              <w:pPr>
                                <w:pStyle w:val="TabelleKopflinks"/>
                                <w:ind w:left="1440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Notieren Sie die Antwort auf einem karierten Blatt Papier. </w:t>
                              </w:r>
                            </w:p>
                            <w:p w14:paraId="0B7F9AE0" w14:textId="77777777" w:rsidR="00E71E75" w:rsidRPr="00E71E75" w:rsidRDefault="00983ADE" w:rsidP="00E71E75">
                              <w:pPr>
                                <w:pStyle w:val="TabelleKopflinks"/>
                                <w:ind w:left="1440"/>
                                <w:rPr>
                                  <w:b w:val="0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 w:val="0"/>
                                  <w:color w:val="C00000"/>
                                  <w:sz w:val="26"/>
                                  <w:szCs w:val="26"/>
                                </w:rPr>
                                <w:t>m</w:t>
                              </w:r>
                              <w:r w:rsidR="00E71E75" w:rsidRPr="00E71E75">
                                <w:rPr>
                                  <w:b w:val="0"/>
                                  <w:color w:val="C00000"/>
                                  <w:sz w:val="26"/>
                                  <w:szCs w:val="26"/>
                                </w:rPr>
                                <w:t>m steht für Millimeter</w:t>
                              </w:r>
                            </w:p>
                            <w:p w14:paraId="396537C0" w14:textId="77777777" w:rsidR="00E71E75" w:rsidRDefault="00E71E75" w:rsidP="00E71E75">
                              <w:pPr>
                                <w:pStyle w:val="TabelleKopflinks"/>
                                <w:numPr>
                                  <w:ilvl w:val="1"/>
                                  <w:numId w:val="29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Kennen Sie weitere Längeneinheiten? Notieren Sie diese ausgeschrieben und mit Abkürzung. </w:t>
                              </w:r>
                            </w:p>
                            <w:p w14:paraId="7B189950" w14:textId="77777777" w:rsidR="00983ADE" w:rsidRDefault="00E71E75" w:rsidP="00983ADE">
                              <w:pPr>
                                <w:pStyle w:val="TabelleKopflinks"/>
                                <w:ind w:left="1440"/>
                                <w:rPr>
                                  <w:b w:val="0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 w:rsidRPr="00E71E75">
                                <w:rPr>
                                  <w:b w:val="0"/>
                                  <w:color w:val="C00000"/>
                                  <w:sz w:val="26"/>
                                  <w:szCs w:val="26"/>
                                </w:rPr>
                                <w:t>Zentimeter (cm), Dezimeter (dm), Meter (m), Kilometer (km)</w:t>
                              </w:r>
                            </w:p>
                            <w:p w14:paraId="79BE86B9" w14:textId="77777777" w:rsidR="00983ADE" w:rsidRPr="00983ADE" w:rsidRDefault="00983ADE" w:rsidP="00983ADE">
                              <w:pPr>
                                <w:pStyle w:val="TabelleKopflinks"/>
                                <w:numPr>
                                  <w:ilvl w:val="1"/>
                                  <w:numId w:val="29"/>
                                </w:numPr>
                                <w:rPr>
                                  <w:b w:val="0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 w:rsidRPr="00983ADE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Rechnen Sie die Abmessung für die Länge und Breite des Spielfeldes in Millimeter um. </w:t>
                              </w:r>
                            </w:p>
                            <w:p w14:paraId="1D43605E" w14:textId="77777777" w:rsidR="00983ADE" w:rsidRPr="00983ADE" w:rsidRDefault="00983ADE" w:rsidP="00983ADE">
                              <w:pPr>
                                <w:pStyle w:val="TabelleKopflinks"/>
                                <w:ind w:left="1440"/>
                                <w:rPr>
                                  <w:b w:val="0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 w:val="0"/>
                                  <w:color w:val="C00000"/>
                                  <w:sz w:val="26"/>
                                  <w:szCs w:val="26"/>
                                </w:rPr>
                                <w:t xml:space="preserve">40 cm = 400 mm </w:t>
                              </w:r>
                            </w:p>
                            <w:p w14:paraId="3CD4C50C" w14:textId="77777777" w:rsidR="00E71E75" w:rsidRPr="00A04C3A" w:rsidRDefault="00E71E75" w:rsidP="00E71E75">
                              <w:pPr>
                                <w:pStyle w:val="TabelleKopflinks"/>
                                <w:ind w:left="360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</w:p>
                            <w:p w14:paraId="49984177" w14:textId="77777777" w:rsidR="00E71E75" w:rsidRPr="00A04C3A" w:rsidRDefault="00E71E75" w:rsidP="00E71E75">
                              <w:pPr>
                                <w:pStyle w:val="TabelleKopflinks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</w:p>
                            <w:p w14:paraId="71143F7B" w14:textId="77777777" w:rsidR="00E71E75" w:rsidRPr="00875C55" w:rsidRDefault="00E71E75" w:rsidP="00E71E75">
                              <w:pPr>
                                <w:pStyle w:val="TabelleKopflinks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299" y="226337"/>
                            <a:ext cx="183515" cy="224155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CEB72C" id="Gruppieren 464" o:spid="_x0000_s1055" style="position:absolute;margin-left:4.7pt;margin-top:280.95pt;width:428.5pt;height:292pt;z-index:251743232;mso-height-relative:margin" coordsize="54419,34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">
                <v:roundrect id="Abgerundetes Rechteck 27" o:spid="_x0000_s1056" style="position:absolute;width:54419;height:3485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vOYsMA&#10;AADbAAAADwAAAGRycy9kb3ducmV2LnhtbESPQYvCMBSE74L/ITzBm6b24Go1igqKsKft7kFvz+bZ&#10;ljYvtYla//1mYcHjMDPfMMt1Z2rxoNaVlhVMxhEI4szqknMFP9/70QyE88gaa8uk4EUO1qt+b4mJ&#10;tk/+okfqcxEg7BJUUHjfJFK6rCCDbmwb4uBdbWvQB9nmUrf4DHBTyziKptJgyWGhwIZ2BWVVejcK&#10;Du7UzD/reFul+es8oUt1uR0rpYaDbrMA4anz7/B/+6gVxB/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vOYsMAAADbAAAADwAAAAAAAAAAAAAAAACYAgAAZHJzL2Rv&#10;d25yZXYueG1sUEsFBgAAAAAEAAQA9QAAAIgDAAAAAA=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2A09C859" w14:textId="77777777" w:rsidR="00E71E75" w:rsidRDefault="00E71E75" w:rsidP="00E71E75">
                        <w:pPr>
                          <w:pStyle w:val="TabelleKopflinks"/>
                          <w:rPr>
                            <w:sz w:val="26"/>
                            <w:szCs w:val="26"/>
                          </w:rPr>
                        </w:pPr>
                        <w:r w:rsidRPr="00710C99">
                          <w:rPr>
                            <w:sz w:val="26"/>
                            <w:szCs w:val="26"/>
                          </w:rPr>
                          <w:t xml:space="preserve">          Arbeitsauftrag:</w:t>
                        </w:r>
                      </w:p>
                      <w:p w14:paraId="5457C271" w14:textId="77777777" w:rsidR="00E71E75" w:rsidRDefault="00E71E75" w:rsidP="00E71E75">
                        <w:pPr>
                          <w:pStyle w:val="TabelleKopflinks"/>
                          <w:numPr>
                            <w:ilvl w:val="0"/>
                            <w:numId w:val="29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>Nennen Sie ein sinnvolles Längenmaß für das Spielfeld.</w:t>
                        </w:r>
                      </w:p>
                      <w:p w14:paraId="45CB4729" w14:textId="77777777" w:rsidR="00E71E75" w:rsidRPr="00E71E75" w:rsidRDefault="00E71E75" w:rsidP="00E71E75">
                        <w:pPr>
                          <w:pStyle w:val="TabelleKopflinks"/>
                          <w:ind w:left="720"/>
                          <w:rPr>
                            <w:b w:val="0"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b w:val="0"/>
                            <w:color w:val="C00000"/>
                            <w:sz w:val="26"/>
                            <w:szCs w:val="26"/>
                          </w:rPr>
                          <w:t xml:space="preserve">Zentimeter ist ein sinnvolles Längenmaß, da das Spielfeld dann noch gut auf den Tisch zum Spielen passt. </w:t>
                        </w:r>
                      </w:p>
                      <w:p w14:paraId="2275CF21" w14:textId="77777777" w:rsidR="00E71E75" w:rsidRPr="00043D8D" w:rsidRDefault="00E71E75" w:rsidP="00E71E75">
                        <w:pPr>
                          <w:pStyle w:val="TabelleKopflinks"/>
                          <w:numPr>
                            <w:ilvl w:val="0"/>
                            <w:numId w:val="29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>Im Spielfeld sind die</w:t>
                        </w:r>
                        <w:r w:rsidR="00983ADE">
                          <w:rPr>
                            <w:b w:val="0"/>
                            <w:sz w:val="26"/>
                            <w:szCs w:val="26"/>
                          </w:rPr>
                          <w:t xml:space="preserve"> Abmessungen in c</w:t>
                        </w: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>m angegeben.</w:t>
                        </w:r>
                      </w:p>
                      <w:p w14:paraId="1C97F9A9" w14:textId="77777777" w:rsidR="00E71E75" w:rsidRPr="00043D8D" w:rsidRDefault="00E71E75" w:rsidP="00E71E75">
                        <w:pPr>
                          <w:pStyle w:val="TabelleKopflinks"/>
                          <w:numPr>
                            <w:ilvl w:val="1"/>
                            <w:numId w:val="29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>Für welche Längeneinheit steht mm?</w:t>
                        </w:r>
                      </w:p>
                      <w:p w14:paraId="0D51859D" w14:textId="77777777" w:rsidR="00E71E75" w:rsidRDefault="00E71E75" w:rsidP="00E71E75">
                        <w:pPr>
                          <w:pStyle w:val="TabelleKopflinks"/>
                          <w:ind w:left="1440"/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 xml:space="preserve">Notieren Sie die Antwort auf einem karierten Blatt Papier. </w:t>
                        </w:r>
                      </w:p>
                      <w:p w14:paraId="0B7F9AE0" w14:textId="77777777" w:rsidR="00E71E75" w:rsidRPr="00E71E75" w:rsidRDefault="00983ADE" w:rsidP="00E71E75">
                        <w:pPr>
                          <w:pStyle w:val="TabelleKopflinks"/>
                          <w:ind w:left="1440"/>
                          <w:rPr>
                            <w:b w:val="0"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b w:val="0"/>
                            <w:color w:val="C00000"/>
                            <w:sz w:val="26"/>
                            <w:szCs w:val="26"/>
                          </w:rPr>
                          <w:t>m</w:t>
                        </w:r>
                        <w:r w:rsidR="00E71E75" w:rsidRPr="00E71E75">
                          <w:rPr>
                            <w:b w:val="0"/>
                            <w:color w:val="C00000"/>
                            <w:sz w:val="26"/>
                            <w:szCs w:val="26"/>
                          </w:rPr>
                          <w:t>m steht für Millimeter</w:t>
                        </w:r>
                      </w:p>
                      <w:p w14:paraId="396537C0" w14:textId="77777777" w:rsidR="00E71E75" w:rsidRDefault="00E71E75" w:rsidP="00E71E75">
                        <w:pPr>
                          <w:pStyle w:val="TabelleKopflinks"/>
                          <w:numPr>
                            <w:ilvl w:val="1"/>
                            <w:numId w:val="29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 xml:space="preserve">Kennen Sie weitere Längeneinheiten? Notieren Sie diese ausgeschrieben und mit Abkürzung. </w:t>
                        </w:r>
                      </w:p>
                      <w:p w14:paraId="7B189950" w14:textId="77777777" w:rsidR="00983ADE" w:rsidRDefault="00E71E75" w:rsidP="00983ADE">
                        <w:pPr>
                          <w:pStyle w:val="TabelleKopflinks"/>
                          <w:ind w:left="1440"/>
                          <w:rPr>
                            <w:b w:val="0"/>
                            <w:color w:val="C00000"/>
                            <w:sz w:val="26"/>
                            <w:szCs w:val="26"/>
                          </w:rPr>
                        </w:pPr>
                        <w:r w:rsidRPr="00E71E75">
                          <w:rPr>
                            <w:b w:val="0"/>
                            <w:color w:val="C00000"/>
                            <w:sz w:val="26"/>
                            <w:szCs w:val="26"/>
                          </w:rPr>
                          <w:t>Zentimeter (cm), Dezimeter (</w:t>
                        </w:r>
                        <w:proofErr w:type="spellStart"/>
                        <w:r w:rsidRPr="00E71E75">
                          <w:rPr>
                            <w:b w:val="0"/>
                            <w:color w:val="C00000"/>
                            <w:sz w:val="26"/>
                            <w:szCs w:val="26"/>
                          </w:rPr>
                          <w:t>dm</w:t>
                        </w:r>
                        <w:proofErr w:type="spellEnd"/>
                        <w:r w:rsidRPr="00E71E75">
                          <w:rPr>
                            <w:b w:val="0"/>
                            <w:color w:val="C00000"/>
                            <w:sz w:val="26"/>
                            <w:szCs w:val="26"/>
                          </w:rPr>
                          <w:t>), Meter (m), Kilometer (km)</w:t>
                        </w:r>
                      </w:p>
                      <w:p w14:paraId="79BE86B9" w14:textId="77777777" w:rsidR="00983ADE" w:rsidRPr="00983ADE" w:rsidRDefault="00983ADE" w:rsidP="00983ADE">
                        <w:pPr>
                          <w:pStyle w:val="TabelleKopflinks"/>
                          <w:numPr>
                            <w:ilvl w:val="1"/>
                            <w:numId w:val="29"/>
                          </w:numPr>
                          <w:rPr>
                            <w:b w:val="0"/>
                            <w:color w:val="C00000"/>
                            <w:sz w:val="26"/>
                            <w:szCs w:val="26"/>
                          </w:rPr>
                        </w:pPr>
                        <w:r w:rsidRPr="00983ADE">
                          <w:rPr>
                            <w:b w:val="0"/>
                            <w:sz w:val="26"/>
                            <w:szCs w:val="26"/>
                          </w:rPr>
                          <w:t xml:space="preserve">Rechnen Sie die Abmessung für die Länge und Breite des Spielfeldes in Millimeter um. </w:t>
                        </w:r>
                      </w:p>
                      <w:p w14:paraId="1D43605E" w14:textId="77777777" w:rsidR="00983ADE" w:rsidRPr="00983ADE" w:rsidRDefault="00983ADE" w:rsidP="00983ADE">
                        <w:pPr>
                          <w:pStyle w:val="TabelleKopflinks"/>
                          <w:ind w:left="1440"/>
                          <w:rPr>
                            <w:b w:val="0"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b w:val="0"/>
                            <w:color w:val="C00000"/>
                            <w:sz w:val="26"/>
                            <w:szCs w:val="26"/>
                          </w:rPr>
                          <w:t xml:space="preserve">40 cm = 400 mm </w:t>
                        </w:r>
                      </w:p>
                      <w:p w14:paraId="3CD4C50C" w14:textId="77777777" w:rsidR="00E71E75" w:rsidRPr="00A04C3A" w:rsidRDefault="00E71E75" w:rsidP="00E71E75">
                        <w:pPr>
                          <w:pStyle w:val="TabelleKopflinks"/>
                          <w:ind w:left="360"/>
                          <w:rPr>
                            <w:b w:val="0"/>
                            <w:sz w:val="26"/>
                            <w:szCs w:val="26"/>
                          </w:rPr>
                        </w:pPr>
                      </w:p>
                      <w:p w14:paraId="49984177" w14:textId="77777777" w:rsidR="00E71E75" w:rsidRPr="00A04C3A" w:rsidRDefault="00E71E75" w:rsidP="00E71E75">
                        <w:pPr>
                          <w:pStyle w:val="TabelleKopflinks"/>
                          <w:rPr>
                            <w:b w:val="0"/>
                            <w:sz w:val="26"/>
                            <w:szCs w:val="26"/>
                          </w:rPr>
                        </w:pPr>
                      </w:p>
                      <w:p w14:paraId="71143F7B" w14:textId="77777777" w:rsidR="00E71E75" w:rsidRPr="00875C55" w:rsidRDefault="00E71E75" w:rsidP="00E71E75">
                        <w:pPr>
                          <w:pStyle w:val="TabelleKopflinks"/>
                          <w:rPr>
                            <w:b w:val="0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shape id="Grafik 1429" o:spid="_x0000_s1057" type="#_x0000_t75" style="position:absolute;left:3892;top:2263;width:1836;height:2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tjo/BAAAA3AAAAA8AAABkcnMvZG93bnJldi54bWxET8uKwjAU3Qv+Q7iCGxnT8TGUahQZEd24&#10;UGczu0tz+9DmpjSx1r83C8Hl4byX685UoqXGlZYVfI8jEMSp1SXnCv4uu68YhPPIGivLpOBJDtar&#10;fm+JibYPPlF79rkIIewSVFB4XydSurQgg25sa+LAZbYx6ANscqkbfIRwU8lJFP1IgyWHhgJr+i0o&#10;vZ3vRsG/jLdlpvfHUfa8zuJsujvEbaXUcNBtFiA8df4jfrsPWsFsHuaHM+EIyN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Ttjo/BAAAA3AAAAA8AAAAAAAAAAAAAAAAAnwIA&#10;AGRycy9kb3ducmV2LnhtbFBLBQYAAAAABAAEAPcAAACNAwAAAAA=&#10;" filled="t" fillcolor="#dce6f2">
                  <v:imagedata r:id="rId27" o:title="" recolortarget="#275791"/>
                  <v:path arrowok="t"/>
                </v:shape>
              </v:group>
            </w:pict>
          </mc:Fallback>
        </mc:AlternateContent>
      </w:r>
      <w:r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50400" behindDoc="0" locked="0" layoutInCell="1" allowOverlap="1" wp14:anchorId="61E494EF" wp14:editId="19327AF4">
            <wp:simplePos x="0" y="0"/>
            <wp:positionH relativeFrom="column">
              <wp:posOffset>4449225</wp:posOffset>
            </wp:positionH>
            <wp:positionV relativeFrom="paragraph">
              <wp:posOffset>770255</wp:posOffset>
            </wp:positionV>
            <wp:extent cx="1881505" cy="1864995"/>
            <wp:effectExtent l="152400" t="0" r="309245" b="0"/>
            <wp:wrapThrough wrapText="bothSides">
              <wp:wrapPolygon edited="0">
                <wp:start x="5030" y="5736"/>
                <wp:lineTo x="-437" y="9708"/>
                <wp:lineTo x="-1750" y="11032"/>
                <wp:lineTo x="-656" y="13238"/>
                <wp:lineTo x="1312" y="13238"/>
                <wp:lineTo x="1312" y="15224"/>
                <wp:lineTo x="14215" y="15665"/>
                <wp:lineTo x="16402" y="15665"/>
                <wp:lineTo x="19901" y="14782"/>
                <wp:lineTo x="19683" y="13238"/>
                <wp:lineTo x="24931" y="9708"/>
                <wp:lineTo x="7436" y="6178"/>
                <wp:lineTo x="7217" y="5736"/>
                <wp:lineTo x="5030" y="5736"/>
              </wp:wrapPolygon>
            </wp:wrapThrough>
            <wp:docPr id="463" name="Grafik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81385.t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864995"/>
                    </a:xfrm>
                    <a:prstGeom prst="rect">
                      <a:avLst/>
                    </a:prstGeom>
                    <a:scene3d>
                      <a:camera prst="isometricOffAxis2Top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E75">
        <w:rPr>
          <w:color w:val="C00000"/>
        </w:rPr>
        <w:br/>
      </w:r>
      <w:r w:rsidR="00E71E75">
        <w:rPr>
          <w:color w:val="C00000"/>
        </w:rPr>
        <w:br/>
      </w:r>
      <w:r w:rsidR="00E71E75">
        <w:rPr>
          <w:color w:val="C00000"/>
        </w:rPr>
        <w:br/>
      </w:r>
      <w:r w:rsidR="00E71E75">
        <w:rPr>
          <w:color w:val="C00000"/>
        </w:rPr>
        <w:br/>
      </w:r>
      <w:r w:rsidR="00E71E75">
        <w:rPr>
          <w:color w:val="C00000"/>
        </w:rPr>
        <w:br/>
      </w:r>
      <w:r w:rsidR="00E71E75">
        <w:rPr>
          <w:color w:val="C00000"/>
        </w:rPr>
        <w:br/>
      </w:r>
      <w:r w:rsidR="00E71E75">
        <w:rPr>
          <w:color w:val="C00000"/>
        </w:rPr>
        <w:br/>
      </w:r>
      <w:r w:rsidR="00E71E75">
        <w:rPr>
          <w:color w:val="C00000"/>
        </w:rPr>
        <w:br/>
      </w:r>
      <w:r w:rsidR="00E71E75">
        <w:rPr>
          <w:color w:val="C00000"/>
        </w:rPr>
        <w:br/>
      </w:r>
      <w:r w:rsidR="00E71E75">
        <w:rPr>
          <w:color w:val="C00000"/>
        </w:rPr>
        <w:br/>
      </w:r>
      <w:r w:rsidR="00E71E75">
        <w:rPr>
          <w:color w:val="C00000"/>
        </w:rPr>
        <w:br/>
      </w:r>
      <w:r w:rsidR="00E71E75">
        <w:rPr>
          <w:color w:val="C00000"/>
        </w:rPr>
        <w:br/>
      </w:r>
      <w:r w:rsidR="00E71E75">
        <w:rPr>
          <w:color w:val="C00000"/>
        </w:rPr>
        <w:br/>
      </w:r>
      <w:r w:rsidR="00E71E75">
        <w:rPr>
          <w:color w:val="C00000"/>
        </w:rPr>
        <w:br/>
      </w:r>
      <w:r w:rsidR="00E71E75">
        <w:rPr>
          <w:color w:val="C00000"/>
        </w:rPr>
        <w:br/>
      </w:r>
      <w:r w:rsidR="00E71E75">
        <w:rPr>
          <w:color w:val="C00000"/>
        </w:rPr>
        <w:br/>
      </w:r>
      <w:r w:rsidR="00E71E75">
        <w:rPr>
          <w:color w:val="C00000"/>
        </w:rPr>
        <w:br/>
      </w:r>
      <w:r w:rsidR="00E71E75">
        <w:rPr>
          <w:color w:val="C00000"/>
        </w:rPr>
        <w:br/>
      </w:r>
      <w:r w:rsidR="00E71E75">
        <w:rPr>
          <w:color w:val="C00000"/>
        </w:rPr>
        <w:br/>
      </w:r>
      <w:r w:rsidR="00E71E75">
        <w:rPr>
          <w:color w:val="C00000"/>
        </w:rPr>
        <w:br/>
      </w:r>
      <w:r w:rsidR="00E71E75">
        <w:rPr>
          <w:color w:val="C00000"/>
        </w:rPr>
        <w:br/>
      </w:r>
      <w:r w:rsidR="00E71E75">
        <w:rPr>
          <w:color w:val="C00000"/>
        </w:rPr>
        <w:br/>
      </w:r>
      <w:r w:rsidR="00E71E75">
        <w:rPr>
          <w:color w:val="C00000"/>
        </w:rPr>
        <w:br/>
      </w:r>
      <w:r w:rsidR="00E71E75">
        <w:rPr>
          <w:color w:val="C00000"/>
        </w:rPr>
        <w:br/>
      </w:r>
      <w:r w:rsidR="00E71E75">
        <w:rPr>
          <w:color w:val="C00000"/>
        </w:rPr>
        <w:br/>
      </w:r>
      <w:r w:rsidR="00E71E75">
        <w:rPr>
          <w:color w:val="C00000"/>
        </w:rPr>
        <w:br/>
      </w:r>
      <w:r w:rsidR="00E71E75">
        <w:rPr>
          <w:color w:val="C00000"/>
        </w:rPr>
        <w:br/>
      </w:r>
      <w:r w:rsidR="00E71E75">
        <w:rPr>
          <w:color w:val="C00000"/>
        </w:rPr>
        <w:br/>
      </w:r>
      <w:r w:rsidR="00E71E75">
        <w:rPr>
          <w:color w:val="C00000"/>
        </w:rPr>
        <w:br/>
      </w:r>
      <w:r w:rsidR="00E71E75">
        <w:rPr>
          <w:color w:val="C00000"/>
        </w:rPr>
        <w:br/>
      </w:r>
    </w:p>
    <w:p w14:paraId="160E62A9" w14:textId="77777777" w:rsidR="00983ADE" w:rsidRDefault="00E71E75" w:rsidP="00E71E75">
      <w:pPr>
        <w:pStyle w:val="TabelleKopflinks"/>
        <w:rPr>
          <w:color w:val="C00000"/>
        </w:rPr>
      </w:pPr>
      <w:r>
        <w:rPr>
          <w:color w:val="C00000"/>
        </w:rPr>
        <w:br/>
      </w:r>
      <w:r>
        <w:rPr>
          <w:color w:val="C00000"/>
        </w:rPr>
        <w:br/>
      </w:r>
      <w:r>
        <w:rPr>
          <w:color w:val="C00000"/>
        </w:rPr>
        <w:br/>
      </w:r>
    </w:p>
    <w:p w14:paraId="40EBB2F7" w14:textId="77777777" w:rsidR="00983ADE" w:rsidRDefault="00983ADE" w:rsidP="00E71E75">
      <w:pPr>
        <w:pStyle w:val="TabelleKopflinks"/>
        <w:rPr>
          <w:color w:val="C00000"/>
        </w:rPr>
      </w:pPr>
    </w:p>
    <w:p w14:paraId="2D3D8D74" w14:textId="77777777" w:rsidR="00983ADE" w:rsidRDefault="00983ADE" w:rsidP="00E71E75">
      <w:pPr>
        <w:pStyle w:val="TabelleKopflinks"/>
        <w:rPr>
          <w:color w:val="C00000"/>
        </w:rPr>
      </w:pPr>
    </w:p>
    <w:p w14:paraId="2D686386" w14:textId="77777777" w:rsidR="00983ADE" w:rsidRDefault="00983ADE" w:rsidP="00E71E75">
      <w:pPr>
        <w:pStyle w:val="TabelleKopflinks"/>
        <w:rPr>
          <w:color w:val="C00000"/>
        </w:rPr>
      </w:pPr>
    </w:p>
    <w:p w14:paraId="18BED0FE" w14:textId="77777777" w:rsidR="00983ADE" w:rsidRDefault="00983ADE" w:rsidP="00E71E75">
      <w:pPr>
        <w:pStyle w:val="TabelleKopflinks"/>
        <w:rPr>
          <w:color w:val="C00000"/>
        </w:rPr>
      </w:pPr>
    </w:p>
    <w:p w14:paraId="6B64546C" w14:textId="77777777" w:rsidR="00983ADE" w:rsidRDefault="00983ADE" w:rsidP="00E71E75">
      <w:pPr>
        <w:pStyle w:val="TabelleKopflinks"/>
        <w:rPr>
          <w:color w:val="C00000"/>
        </w:rPr>
      </w:pPr>
    </w:p>
    <w:p w14:paraId="03079D43" w14:textId="77777777" w:rsidR="00E71E75" w:rsidRDefault="00E71E75" w:rsidP="00E71E75">
      <w:pPr>
        <w:pStyle w:val="TabelleKopflinks"/>
        <w:rPr>
          <w:color w:val="C00000"/>
        </w:rPr>
      </w:pPr>
      <w:r>
        <w:rPr>
          <w:color w:val="C00000"/>
        </w:rPr>
        <w:br/>
      </w:r>
      <w:r>
        <w:rPr>
          <w:color w:val="C00000"/>
        </w:rPr>
        <w:br/>
      </w:r>
    </w:p>
    <w:p w14:paraId="5628C7B7" w14:textId="77777777" w:rsidR="00E71E75" w:rsidRDefault="00E71E75" w:rsidP="00E71E75">
      <w:pPr>
        <w:pStyle w:val="TabelleKopflinks"/>
        <w:rPr>
          <w:color w:val="C00000"/>
        </w:rPr>
      </w:pPr>
    </w:p>
    <w:p w14:paraId="7582900C" w14:textId="77777777" w:rsidR="00E71E75" w:rsidRDefault="00E71E75" w:rsidP="00E71E75">
      <w:pPr>
        <w:pStyle w:val="TabelleKopflinks"/>
        <w:rPr>
          <w:color w:val="C00000"/>
        </w:rPr>
      </w:pPr>
    </w:p>
    <w:p w14:paraId="2CDD01AA" w14:textId="77777777" w:rsidR="008855F5" w:rsidRDefault="008855F5">
      <w:pPr>
        <w:spacing w:line="240" w:lineRule="exact"/>
        <w:rPr>
          <w:b/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3595A06A" w14:textId="77777777" w:rsidR="00E71E75" w:rsidRDefault="00983ADE" w:rsidP="00E71E75">
      <w:pPr>
        <w:pStyle w:val="TabelleKopflinks"/>
        <w:numPr>
          <w:ilvl w:val="0"/>
          <w:numId w:val="28"/>
        </w:numPr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 w:val="0"/>
          <w:noProof/>
          <w:sz w:val="24"/>
          <w:szCs w:val="24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21D09184" wp14:editId="0710DE9D">
                <wp:simplePos x="0" y="0"/>
                <wp:positionH relativeFrom="column">
                  <wp:posOffset>-155946</wp:posOffset>
                </wp:positionH>
                <wp:positionV relativeFrom="paragraph">
                  <wp:posOffset>225029</wp:posOffset>
                </wp:positionV>
                <wp:extent cx="4867275" cy="1065480"/>
                <wp:effectExtent l="57150" t="57150" r="47625" b="59055"/>
                <wp:wrapNone/>
                <wp:docPr id="29" name="Gruppieren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1065480"/>
                          <a:chOff x="0" y="0"/>
                          <a:chExt cx="4867275" cy="931699"/>
                        </a:xfrm>
                      </wpg:grpSpPr>
                      <wps:wsp>
                        <wps:cNvPr id="30" name="Abgerundetes Rechteck 30"/>
                        <wps:cNvSpPr/>
                        <wps:spPr>
                          <a:xfrm>
                            <a:off x="0" y="0"/>
                            <a:ext cx="4867275" cy="931699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58261386" w14:textId="77777777" w:rsidR="00E71E75" w:rsidRPr="00EB2861" w:rsidRDefault="00E71E75" w:rsidP="00E71E75">
                              <w:pPr>
                                <w:pStyle w:val="TabelleKopflinks"/>
                                <w:ind w:firstLine="36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EB2861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EB2861">
                                <w:rPr>
                                  <w:sz w:val="26"/>
                                  <w:szCs w:val="26"/>
                                </w:rPr>
                                <w:t>Arbeitsauftrag:</w:t>
                              </w:r>
                            </w:p>
                            <w:p w14:paraId="47C7E5A1" w14:textId="77777777" w:rsidR="00E71E75" w:rsidRPr="00043D8D" w:rsidRDefault="00E71E75" w:rsidP="00983ADE">
                              <w:pPr>
                                <w:pStyle w:val="Listenabsatz"/>
                                <w:numPr>
                                  <w:ilvl w:val="0"/>
                                  <w:numId w:val="30"/>
                                </w:num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043D8D">
                                <w:rPr>
                                  <w:sz w:val="26"/>
                                  <w:szCs w:val="26"/>
                                </w:rPr>
                                <w:t xml:space="preserve">Lesen Sie die Längenmaße auf dem Spielbrett in der Werkstatt ab. Notieren Sie diese in der untenstehenden Tabelle. </w:t>
                              </w:r>
                            </w:p>
                            <w:p w14:paraId="3EBC51CB" w14:textId="3A261556" w:rsidR="00E71E75" w:rsidRPr="00F07CE4" w:rsidRDefault="00E71E75" w:rsidP="00E502E3">
                              <w:pPr>
                                <w:pStyle w:val="TabelleKopflinks"/>
                                <w:numPr>
                                  <w:ilvl w:val="0"/>
                                  <w:numId w:val="30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F07CE4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Geben Sie die Maße im m, dm, cm und mm an.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847" y="91440"/>
                            <a:ext cx="183515" cy="224155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D09184" id="Gruppieren 29" o:spid="_x0000_s1058" style="position:absolute;left:0;text-align:left;margin-left:-12.3pt;margin-top:17.7pt;width:383.25pt;height:83.9pt;z-index:251745280;mso-height-relative:margin" coordsize="48672,9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">
                <v:roundrect id="Abgerundetes Rechteck 30" o:spid="_x0000_s1059" style="position:absolute;width:48672;height:93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" fillcolor="#dce6f2" strokecolor="#4bacc6" strokeweight="1pt">
                  <v:textbox>
                    <w:txbxContent>
                      <w:p w14:paraId="58261386" w14:textId="77777777" w:rsidR="00E71E75" w:rsidRPr="00EB2861" w:rsidRDefault="00E71E75" w:rsidP="00E71E75">
                        <w:pPr>
                          <w:pStyle w:val="TabelleKopflinks"/>
                          <w:ind w:firstLine="360"/>
                          <w:rPr>
                            <w:sz w:val="26"/>
                            <w:szCs w:val="26"/>
                          </w:rPr>
                        </w:pPr>
                        <w:r w:rsidRPr="00EB2861">
                          <w:rPr>
                            <w:b w:val="0"/>
                            <w:sz w:val="26"/>
                            <w:szCs w:val="26"/>
                          </w:rPr>
                          <w:t xml:space="preserve"> </w:t>
                        </w:r>
                        <w:r w:rsidRPr="00EB2861">
                          <w:rPr>
                            <w:sz w:val="26"/>
                            <w:szCs w:val="26"/>
                          </w:rPr>
                          <w:t>Arbeitsauftrag:</w:t>
                        </w:r>
                      </w:p>
                      <w:p w14:paraId="47C7E5A1" w14:textId="77777777" w:rsidR="00E71E75" w:rsidRPr="00043D8D" w:rsidRDefault="00E71E75" w:rsidP="00983ADE">
                        <w:pPr>
                          <w:pStyle w:val="Listenabsatz"/>
                          <w:numPr>
                            <w:ilvl w:val="0"/>
                            <w:numId w:val="30"/>
                          </w:numPr>
                          <w:rPr>
                            <w:sz w:val="26"/>
                            <w:szCs w:val="26"/>
                          </w:rPr>
                        </w:pPr>
                        <w:r w:rsidRPr="00043D8D">
                          <w:rPr>
                            <w:sz w:val="26"/>
                            <w:szCs w:val="26"/>
                          </w:rPr>
                          <w:t xml:space="preserve">Lesen Sie die Längenmaße auf dem Spielbrett in der Werkstatt ab. Notieren Sie diese in der untenstehenden Tabelle. </w:t>
                        </w:r>
                      </w:p>
                      <w:p w14:paraId="3EBC51CB" w14:textId="3A261556" w:rsidR="00E71E75" w:rsidRPr="00F07CE4" w:rsidRDefault="00E71E75" w:rsidP="00E502E3">
                        <w:pPr>
                          <w:pStyle w:val="TabelleKopflinks"/>
                          <w:numPr>
                            <w:ilvl w:val="0"/>
                            <w:numId w:val="30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F07CE4">
                          <w:rPr>
                            <w:b w:val="0"/>
                            <w:sz w:val="26"/>
                            <w:szCs w:val="26"/>
                          </w:rPr>
                          <w:t xml:space="preserve">Geben Sie die Maße im m, </w:t>
                        </w:r>
                        <w:proofErr w:type="spellStart"/>
                        <w:r w:rsidRPr="00F07CE4">
                          <w:rPr>
                            <w:b w:val="0"/>
                            <w:sz w:val="26"/>
                            <w:szCs w:val="26"/>
                          </w:rPr>
                          <w:t>dm</w:t>
                        </w:r>
                        <w:proofErr w:type="spellEnd"/>
                        <w:r w:rsidRPr="00F07CE4">
                          <w:rPr>
                            <w:b w:val="0"/>
                            <w:sz w:val="26"/>
                            <w:szCs w:val="26"/>
                          </w:rPr>
                          <w:t>, cm und mm an.</w:t>
                        </w:r>
                      </w:p>
                    </w:txbxContent>
                  </v:textbox>
                </v:roundrect>
                <v:shape id="Grafik 1429" o:spid="_x0000_s1060" type="#_x0000_t75" style="position:absolute;left:1758;top:914;width:1835;height:2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" filled="t" fillcolor="#dce6f2">
                  <v:imagedata r:id="rId20" o:title="" recolortarget="#275791"/>
                </v:shape>
              </v:group>
            </w:pict>
          </mc:Fallback>
        </mc:AlternateContent>
      </w:r>
      <w:r w:rsidR="00E71E75" w:rsidRPr="00EF0C0C">
        <w:rPr>
          <w:b w:val="0"/>
          <w:noProof/>
          <w:sz w:val="24"/>
          <w:szCs w:val="24"/>
          <w:lang w:eastAsia="de-DE"/>
        </w:rPr>
        <w:drawing>
          <wp:anchor distT="0" distB="0" distL="114300" distR="114300" simplePos="0" relativeHeight="251735040" behindDoc="0" locked="0" layoutInCell="1" allowOverlap="1" wp14:anchorId="000EC939" wp14:editId="524A36BE">
            <wp:simplePos x="0" y="0"/>
            <wp:positionH relativeFrom="column">
              <wp:posOffset>5092505</wp:posOffset>
            </wp:positionH>
            <wp:positionV relativeFrom="paragraph">
              <wp:posOffset>348908</wp:posOffset>
            </wp:positionV>
            <wp:extent cx="1123950" cy="749300"/>
            <wp:effectExtent l="0" t="0" r="0" b="0"/>
            <wp:wrapThrough wrapText="bothSides">
              <wp:wrapPolygon edited="0">
                <wp:start x="0" y="0"/>
                <wp:lineTo x="0" y="20868"/>
                <wp:lineTo x="21234" y="20868"/>
                <wp:lineTo x="21234" y="0"/>
                <wp:lineTo x="0" y="0"/>
              </wp:wrapPolygon>
            </wp:wrapThrough>
            <wp:docPr id="451" name="Bild 1" descr="Pinsel, Maler, Werkstatt, Schüssel, Beleuchtung, Arb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sel, Maler, Werkstatt, Schüssel, Beleuchtung, Arbei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E75"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Abmessungen</w:t>
      </w:r>
    </w:p>
    <w:p w14:paraId="4837CB30" w14:textId="77777777" w:rsidR="00E71E75" w:rsidRDefault="00E71E75" w:rsidP="00E71E75">
      <w:pPr>
        <w:pStyle w:val="TabelleKopflinks"/>
        <w:ind w:left="360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7AD19F" w14:textId="77777777" w:rsidR="00E71E75" w:rsidRDefault="00E71E75" w:rsidP="00E71E75">
      <w:pPr>
        <w:pStyle w:val="TabelleKopflinks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C88ACA" w14:textId="77777777" w:rsidR="00E71E75" w:rsidRDefault="00E71E75" w:rsidP="00E71E75">
      <w:pPr>
        <w:pStyle w:val="TabelleKopflinks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8152E8" w14:textId="77777777" w:rsidR="00E71E75" w:rsidRDefault="00E71E75" w:rsidP="00E71E75">
      <w:pPr>
        <w:pStyle w:val="TabelleKopflinks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565ADC" w14:textId="77777777" w:rsidR="00E71E75" w:rsidRDefault="00E71E75" w:rsidP="00E71E75">
      <w:pPr>
        <w:pStyle w:val="TabelleKopflinks"/>
        <w:rPr>
          <w:color w:val="C0000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72"/>
        <w:gridCol w:w="1472"/>
        <w:gridCol w:w="1472"/>
        <w:gridCol w:w="1472"/>
        <w:gridCol w:w="1472"/>
      </w:tblGrid>
      <w:tr w:rsidR="00E71E75" w14:paraId="649E87EF" w14:textId="77777777" w:rsidTr="00E83B96">
        <w:tc>
          <w:tcPr>
            <w:tcW w:w="1472" w:type="dxa"/>
          </w:tcPr>
          <w:p w14:paraId="58E875D3" w14:textId="77777777" w:rsidR="00E71E75" w:rsidRPr="00097A89" w:rsidRDefault="00E71E75" w:rsidP="00E83B96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  <w:shd w:val="clear" w:color="auto" w:fill="FDE9D9" w:themeFill="accent6" w:themeFillTint="33"/>
          </w:tcPr>
          <w:p w14:paraId="68FCF990" w14:textId="77777777" w:rsidR="00E71E75" w:rsidRPr="00097A89" w:rsidRDefault="008855F5" w:rsidP="00E83B96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097A89">
              <w:rPr>
                <w:color w:val="C00000"/>
                <w:sz w:val="26"/>
                <w:szCs w:val="26"/>
              </w:rPr>
              <w:t>M</w:t>
            </w:r>
          </w:p>
        </w:tc>
        <w:tc>
          <w:tcPr>
            <w:tcW w:w="1472" w:type="dxa"/>
            <w:shd w:val="clear" w:color="auto" w:fill="FDE9D9" w:themeFill="accent6" w:themeFillTint="33"/>
          </w:tcPr>
          <w:p w14:paraId="4BFF0851" w14:textId="77777777" w:rsidR="00E71E75" w:rsidRPr="00097A89" w:rsidRDefault="00E71E75" w:rsidP="00E83B96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097A89">
              <w:rPr>
                <w:color w:val="C00000"/>
                <w:sz w:val="26"/>
                <w:szCs w:val="26"/>
              </w:rPr>
              <w:t>dm</w:t>
            </w:r>
          </w:p>
        </w:tc>
        <w:tc>
          <w:tcPr>
            <w:tcW w:w="1472" w:type="dxa"/>
            <w:shd w:val="clear" w:color="auto" w:fill="FDE9D9" w:themeFill="accent6" w:themeFillTint="33"/>
          </w:tcPr>
          <w:p w14:paraId="11EEE0B3" w14:textId="77777777" w:rsidR="00E71E75" w:rsidRPr="00097A89" w:rsidRDefault="00E71E75" w:rsidP="00E83B96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097A89">
              <w:rPr>
                <w:color w:val="C00000"/>
                <w:sz w:val="26"/>
                <w:szCs w:val="26"/>
              </w:rPr>
              <w:t>cm</w:t>
            </w:r>
          </w:p>
        </w:tc>
        <w:tc>
          <w:tcPr>
            <w:tcW w:w="1472" w:type="dxa"/>
            <w:shd w:val="clear" w:color="auto" w:fill="FDE9D9" w:themeFill="accent6" w:themeFillTint="33"/>
          </w:tcPr>
          <w:p w14:paraId="142EDB44" w14:textId="77777777" w:rsidR="00E71E75" w:rsidRPr="00097A89" w:rsidRDefault="00E71E75" w:rsidP="00E83B96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097A89">
              <w:rPr>
                <w:color w:val="C00000"/>
                <w:sz w:val="26"/>
                <w:szCs w:val="26"/>
              </w:rPr>
              <w:t>mm</w:t>
            </w:r>
          </w:p>
        </w:tc>
      </w:tr>
      <w:tr w:rsidR="00E71E75" w14:paraId="5781FC69" w14:textId="77777777" w:rsidTr="00E83B96">
        <w:tc>
          <w:tcPr>
            <w:tcW w:w="1472" w:type="dxa"/>
            <w:shd w:val="clear" w:color="auto" w:fill="DBE5F1" w:themeFill="accent1" w:themeFillTint="33"/>
          </w:tcPr>
          <w:p w14:paraId="30D1B990" w14:textId="77777777" w:rsidR="00E71E75" w:rsidRPr="00983ADE" w:rsidRDefault="00E71E75" w:rsidP="00E83B96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983ADE">
              <w:rPr>
                <w:color w:val="C00000"/>
                <w:sz w:val="26"/>
                <w:szCs w:val="26"/>
              </w:rPr>
              <w:t>Länge</w:t>
            </w:r>
          </w:p>
        </w:tc>
        <w:tc>
          <w:tcPr>
            <w:tcW w:w="1472" w:type="dxa"/>
          </w:tcPr>
          <w:p w14:paraId="78C885B4" w14:textId="77777777" w:rsidR="00E71E75" w:rsidRPr="00983ADE" w:rsidRDefault="00983ADE" w:rsidP="00E83B96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983ADE">
              <w:rPr>
                <w:color w:val="C00000"/>
                <w:sz w:val="26"/>
                <w:szCs w:val="26"/>
              </w:rPr>
              <w:t>0,4</w:t>
            </w:r>
          </w:p>
        </w:tc>
        <w:tc>
          <w:tcPr>
            <w:tcW w:w="1472" w:type="dxa"/>
          </w:tcPr>
          <w:p w14:paraId="3FBE33AA" w14:textId="77777777" w:rsidR="00E71E75" w:rsidRPr="00983ADE" w:rsidRDefault="00983ADE" w:rsidP="00E83B96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983ADE">
              <w:rPr>
                <w:color w:val="C00000"/>
                <w:sz w:val="26"/>
                <w:szCs w:val="26"/>
              </w:rPr>
              <w:t>4</w:t>
            </w:r>
          </w:p>
        </w:tc>
        <w:tc>
          <w:tcPr>
            <w:tcW w:w="1472" w:type="dxa"/>
          </w:tcPr>
          <w:p w14:paraId="7ED0E289" w14:textId="77777777" w:rsidR="00E71E75" w:rsidRPr="00983ADE" w:rsidRDefault="00983ADE" w:rsidP="00E83B96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983ADE">
              <w:rPr>
                <w:color w:val="C00000"/>
                <w:sz w:val="26"/>
                <w:szCs w:val="26"/>
              </w:rPr>
              <w:t xml:space="preserve">40 </w:t>
            </w:r>
          </w:p>
        </w:tc>
        <w:tc>
          <w:tcPr>
            <w:tcW w:w="1472" w:type="dxa"/>
          </w:tcPr>
          <w:p w14:paraId="2E8FA38C" w14:textId="77777777" w:rsidR="00E71E75" w:rsidRPr="00983ADE" w:rsidRDefault="00983ADE" w:rsidP="00E83B96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983ADE">
              <w:rPr>
                <w:color w:val="C00000"/>
                <w:sz w:val="26"/>
                <w:szCs w:val="26"/>
              </w:rPr>
              <w:t>400</w:t>
            </w:r>
          </w:p>
        </w:tc>
      </w:tr>
      <w:tr w:rsidR="00E71E75" w14:paraId="047D7D39" w14:textId="77777777" w:rsidTr="00E83B96">
        <w:tc>
          <w:tcPr>
            <w:tcW w:w="1472" w:type="dxa"/>
            <w:shd w:val="clear" w:color="auto" w:fill="DBE5F1" w:themeFill="accent1" w:themeFillTint="33"/>
          </w:tcPr>
          <w:p w14:paraId="30BD3E15" w14:textId="77777777" w:rsidR="00E71E75" w:rsidRPr="00983ADE" w:rsidRDefault="00E71E75" w:rsidP="00E83B96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983ADE">
              <w:rPr>
                <w:color w:val="C00000"/>
                <w:sz w:val="26"/>
                <w:szCs w:val="26"/>
              </w:rPr>
              <w:t>Breite</w:t>
            </w:r>
          </w:p>
        </w:tc>
        <w:tc>
          <w:tcPr>
            <w:tcW w:w="1472" w:type="dxa"/>
          </w:tcPr>
          <w:p w14:paraId="670381B8" w14:textId="77777777" w:rsidR="00E71E75" w:rsidRPr="00983ADE" w:rsidRDefault="00983ADE" w:rsidP="00E83B96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983ADE">
              <w:rPr>
                <w:color w:val="C00000"/>
                <w:sz w:val="26"/>
                <w:szCs w:val="26"/>
              </w:rPr>
              <w:t>0,4</w:t>
            </w:r>
          </w:p>
        </w:tc>
        <w:tc>
          <w:tcPr>
            <w:tcW w:w="1472" w:type="dxa"/>
          </w:tcPr>
          <w:p w14:paraId="0C9464BC" w14:textId="77777777" w:rsidR="00E71E75" w:rsidRPr="00983ADE" w:rsidRDefault="00983ADE" w:rsidP="00E83B96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983ADE">
              <w:rPr>
                <w:color w:val="C00000"/>
                <w:sz w:val="26"/>
                <w:szCs w:val="26"/>
              </w:rPr>
              <w:t>4</w:t>
            </w:r>
          </w:p>
        </w:tc>
        <w:tc>
          <w:tcPr>
            <w:tcW w:w="1472" w:type="dxa"/>
          </w:tcPr>
          <w:p w14:paraId="33E9418F" w14:textId="77777777" w:rsidR="00E71E75" w:rsidRPr="00983ADE" w:rsidRDefault="00983ADE" w:rsidP="00E83B96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983ADE">
              <w:rPr>
                <w:color w:val="C00000"/>
                <w:sz w:val="26"/>
                <w:szCs w:val="26"/>
              </w:rPr>
              <w:t xml:space="preserve">40 </w:t>
            </w:r>
          </w:p>
        </w:tc>
        <w:tc>
          <w:tcPr>
            <w:tcW w:w="1472" w:type="dxa"/>
          </w:tcPr>
          <w:p w14:paraId="1684ECCF" w14:textId="77777777" w:rsidR="00E71E75" w:rsidRPr="00983ADE" w:rsidRDefault="00983ADE" w:rsidP="00E83B96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983ADE">
              <w:rPr>
                <w:color w:val="C00000"/>
                <w:sz w:val="26"/>
                <w:szCs w:val="26"/>
              </w:rPr>
              <w:t>400</w:t>
            </w:r>
          </w:p>
        </w:tc>
      </w:tr>
      <w:tr w:rsidR="00585805" w14:paraId="2E5A6219" w14:textId="77777777" w:rsidTr="00BC7872">
        <w:tc>
          <w:tcPr>
            <w:tcW w:w="1472" w:type="dxa"/>
            <w:shd w:val="clear" w:color="auto" w:fill="DBE5F1" w:themeFill="accent1" w:themeFillTint="33"/>
          </w:tcPr>
          <w:p w14:paraId="5D3993C6" w14:textId="77777777" w:rsidR="00585805" w:rsidRPr="00983ADE" w:rsidRDefault="00585805" w:rsidP="00E83B96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983ADE">
              <w:rPr>
                <w:color w:val="C00000"/>
                <w:sz w:val="26"/>
                <w:szCs w:val="26"/>
              </w:rPr>
              <w:t xml:space="preserve">Dicke </w:t>
            </w:r>
          </w:p>
        </w:tc>
        <w:tc>
          <w:tcPr>
            <w:tcW w:w="5888" w:type="dxa"/>
            <w:gridSpan w:val="4"/>
          </w:tcPr>
          <w:p w14:paraId="04E7093F" w14:textId="77777777" w:rsidR="00585805" w:rsidRPr="00983ADE" w:rsidRDefault="00585805" w:rsidP="00E83B96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color w:val="C00000"/>
                <w:sz w:val="26"/>
                <w:szCs w:val="26"/>
              </w:rPr>
              <w:t xml:space="preserve">Abhängig von dem gewählten Material. </w:t>
            </w:r>
          </w:p>
        </w:tc>
      </w:tr>
      <w:tr w:rsidR="00E71E75" w14:paraId="5EB71358" w14:textId="77777777" w:rsidTr="00E83B96">
        <w:tc>
          <w:tcPr>
            <w:tcW w:w="1472" w:type="dxa"/>
            <w:shd w:val="clear" w:color="auto" w:fill="DBE5F1" w:themeFill="accent1" w:themeFillTint="33"/>
          </w:tcPr>
          <w:p w14:paraId="5C721300" w14:textId="77777777" w:rsidR="00E71E75" w:rsidRPr="00983ADE" w:rsidRDefault="00983ADE" w:rsidP="00E83B96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983ADE">
              <w:rPr>
                <w:color w:val="C00000"/>
                <w:sz w:val="26"/>
                <w:szCs w:val="26"/>
              </w:rPr>
              <w:t>Breite des Zielfelds</w:t>
            </w:r>
          </w:p>
        </w:tc>
        <w:tc>
          <w:tcPr>
            <w:tcW w:w="1472" w:type="dxa"/>
          </w:tcPr>
          <w:p w14:paraId="1F4FD080" w14:textId="77777777" w:rsidR="00E71E75" w:rsidRPr="00983ADE" w:rsidRDefault="00983ADE" w:rsidP="00E83B96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983ADE">
              <w:rPr>
                <w:color w:val="C00000"/>
                <w:sz w:val="26"/>
                <w:szCs w:val="26"/>
              </w:rPr>
              <w:t>0,026</w:t>
            </w:r>
          </w:p>
        </w:tc>
        <w:tc>
          <w:tcPr>
            <w:tcW w:w="1472" w:type="dxa"/>
          </w:tcPr>
          <w:p w14:paraId="53FE8EBF" w14:textId="77777777" w:rsidR="00E71E75" w:rsidRPr="00983ADE" w:rsidRDefault="00983ADE" w:rsidP="00E83B96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983ADE">
              <w:rPr>
                <w:color w:val="C00000"/>
                <w:sz w:val="26"/>
                <w:szCs w:val="26"/>
              </w:rPr>
              <w:t>0,26</w:t>
            </w:r>
          </w:p>
        </w:tc>
        <w:tc>
          <w:tcPr>
            <w:tcW w:w="1472" w:type="dxa"/>
          </w:tcPr>
          <w:p w14:paraId="67B723D4" w14:textId="77777777" w:rsidR="00E71E75" w:rsidRPr="00983ADE" w:rsidRDefault="00983ADE" w:rsidP="00E83B96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983ADE">
              <w:rPr>
                <w:color w:val="C00000"/>
                <w:sz w:val="26"/>
                <w:szCs w:val="26"/>
              </w:rPr>
              <w:t xml:space="preserve">2,6 </w:t>
            </w:r>
          </w:p>
        </w:tc>
        <w:tc>
          <w:tcPr>
            <w:tcW w:w="1472" w:type="dxa"/>
          </w:tcPr>
          <w:p w14:paraId="77E6722D" w14:textId="77777777" w:rsidR="00E71E75" w:rsidRPr="00983ADE" w:rsidRDefault="00983ADE" w:rsidP="00E83B96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983ADE">
              <w:rPr>
                <w:color w:val="C00000"/>
                <w:sz w:val="26"/>
                <w:szCs w:val="26"/>
              </w:rPr>
              <w:t>26</w:t>
            </w:r>
          </w:p>
        </w:tc>
      </w:tr>
      <w:tr w:rsidR="00E71E75" w14:paraId="19F9224E" w14:textId="77777777" w:rsidTr="00E83B96">
        <w:tc>
          <w:tcPr>
            <w:tcW w:w="1472" w:type="dxa"/>
            <w:shd w:val="clear" w:color="auto" w:fill="DBE5F1" w:themeFill="accent1" w:themeFillTint="33"/>
          </w:tcPr>
          <w:p w14:paraId="306DFF7F" w14:textId="77777777" w:rsidR="00E71E75" w:rsidRPr="00983ADE" w:rsidRDefault="00983ADE" w:rsidP="00E83B96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983ADE">
              <w:rPr>
                <w:color w:val="C00000"/>
                <w:sz w:val="26"/>
                <w:szCs w:val="26"/>
              </w:rPr>
              <w:t>Länge eines Felds:</w:t>
            </w:r>
          </w:p>
        </w:tc>
        <w:tc>
          <w:tcPr>
            <w:tcW w:w="1472" w:type="dxa"/>
          </w:tcPr>
          <w:p w14:paraId="06EF6D87" w14:textId="77777777" w:rsidR="00E71E75" w:rsidRPr="00983ADE" w:rsidRDefault="00983ADE" w:rsidP="00E83B96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983ADE">
              <w:rPr>
                <w:color w:val="C00000"/>
                <w:sz w:val="26"/>
                <w:szCs w:val="26"/>
              </w:rPr>
              <w:t>0,02</w:t>
            </w:r>
          </w:p>
        </w:tc>
        <w:tc>
          <w:tcPr>
            <w:tcW w:w="1472" w:type="dxa"/>
          </w:tcPr>
          <w:p w14:paraId="2A4984F9" w14:textId="77777777" w:rsidR="00E71E75" w:rsidRPr="00983ADE" w:rsidRDefault="00983ADE" w:rsidP="00E83B96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983ADE">
              <w:rPr>
                <w:color w:val="C00000"/>
                <w:sz w:val="26"/>
                <w:szCs w:val="26"/>
              </w:rPr>
              <w:t>0,2</w:t>
            </w:r>
          </w:p>
        </w:tc>
        <w:tc>
          <w:tcPr>
            <w:tcW w:w="1472" w:type="dxa"/>
          </w:tcPr>
          <w:p w14:paraId="617F0F62" w14:textId="77777777" w:rsidR="00E71E75" w:rsidRPr="00983ADE" w:rsidRDefault="00983ADE" w:rsidP="00E83B96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983ADE">
              <w:rPr>
                <w:color w:val="C00000"/>
                <w:sz w:val="26"/>
                <w:szCs w:val="26"/>
              </w:rPr>
              <w:t xml:space="preserve">2,0 </w:t>
            </w:r>
          </w:p>
        </w:tc>
        <w:tc>
          <w:tcPr>
            <w:tcW w:w="1472" w:type="dxa"/>
          </w:tcPr>
          <w:p w14:paraId="627E1504" w14:textId="77777777" w:rsidR="00E71E75" w:rsidRPr="00983ADE" w:rsidRDefault="00983ADE" w:rsidP="00E83B96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983ADE">
              <w:rPr>
                <w:color w:val="C00000"/>
                <w:sz w:val="26"/>
                <w:szCs w:val="26"/>
              </w:rPr>
              <w:t>20</w:t>
            </w:r>
          </w:p>
        </w:tc>
      </w:tr>
    </w:tbl>
    <w:p w14:paraId="05A5DABD" w14:textId="77777777" w:rsidR="00E71E75" w:rsidRDefault="00E71E75" w:rsidP="00E71E75">
      <w:pPr>
        <w:pStyle w:val="TabelleKopflinks"/>
        <w:rPr>
          <w:color w:val="C00000"/>
        </w:rPr>
      </w:pPr>
    </w:p>
    <w:p w14:paraId="46C53451" w14:textId="77777777" w:rsidR="00E71E75" w:rsidRPr="00A80521" w:rsidRDefault="00E71E75" w:rsidP="00E71E75">
      <w:pPr>
        <w:pStyle w:val="TabelleKopflinks"/>
        <w:numPr>
          <w:ilvl w:val="0"/>
          <w:numId w:val="21"/>
        </w:numPr>
        <w:rPr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de-DE"/>
        </w:rPr>
        <w:drawing>
          <wp:anchor distT="0" distB="0" distL="114300" distR="114300" simplePos="0" relativeHeight="251738112" behindDoc="0" locked="0" layoutInCell="1" allowOverlap="1" wp14:anchorId="7D601D0A" wp14:editId="6B47102D">
            <wp:simplePos x="0" y="0"/>
            <wp:positionH relativeFrom="column">
              <wp:posOffset>5132070</wp:posOffset>
            </wp:positionH>
            <wp:positionV relativeFrom="paragraph">
              <wp:posOffset>402981</wp:posOffset>
            </wp:positionV>
            <wp:extent cx="1155700" cy="768350"/>
            <wp:effectExtent l="0" t="0" r="6350" b="0"/>
            <wp:wrapThrough wrapText="bothSides">
              <wp:wrapPolygon edited="0">
                <wp:start x="0" y="0"/>
                <wp:lineTo x="0" y="20886"/>
                <wp:lineTo x="21363" y="20886"/>
                <wp:lineTo x="21363" y="0"/>
                <wp:lineTo x="0" y="0"/>
              </wp:wrapPolygon>
            </wp:wrapThrough>
            <wp:docPr id="452" name="Bild 1" descr="Band, Corporation, Länge, Größe, Abmessungen, Arb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d, Corporation, Länge, Größe, Abmessungen, Arbei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2892"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Spielfeld genau untersuchen</w:t>
      </w:r>
    </w:p>
    <w:p w14:paraId="1674CEFC" w14:textId="77777777" w:rsidR="00E71E75" w:rsidRDefault="00E71E75" w:rsidP="00E71E75">
      <w:pPr>
        <w:pStyle w:val="TabelleKopflinks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0447ED1" wp14:editId="7EC1E420">
                <wp:simplePos x="0" y="0"/>
                <wp:positionH relativeFrom="column">
                  <wp:posOffset>-2540</wp:posOffset>
                </wp:positionH>
                <wp:positionV relativeFrom="paragraph">
                  <wp:posOffset>48699</wp:posOffset>
                </wp:positionV>
                <wp:extent cx="4866959" cy="895350"/>
                <wp:effectExtent l="57150" t="57150" r="48260" b="57150"/>
                <wp:wrapNone/>
                <wp:docPr id="35" name="Gruppieren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6959" cy="895350"/>
                          <a:chOff x="0" y="0"/>
                          <a:chExt cx="4866959" cy="895350"/>
                        </a:xfrm>
                      </wpg:grpSpPr>
                      <wps:wsp>
                        <wps:cNvPr id="37" name="Abgerundetes Rechteck 37"/>
                        <wps:cNvSpPr/>
                        <wps:spPr>
                          <a:xfrm>
                            <a:off x="0" y="0"/>
                            <a:ext cx="4866959" cy="895350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1D97039E" w14:textId="77777777" w:rsidR="00E71E75" w:rsidRPr="00EB2861" w:rsidRDefault="00E71E75" w:rsidP="00E71E75">
                              <w:pPr>
                                <w:pStyle w:val="TabelleKopflinks"/>
                                <w:ind w:firstLine="36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EB2861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EB2861">
                                <w:rPr>
                                  <w:sz w:val="26"/>
                                  <w:szCs w:val="26"/>
                                </w:rPr>
                                <w:t>Arbeitsauftrag:</w:t>
                              </w:r>
                            </w:p>
                            <w:p w14:paraId="45727E05" w14:textId="77777777" w:rsidR="00E71E75" w:rsidRDefault="00E71E75" w:rsidP="00797540">
                              <w:pPr>
                                <w:pStyle w:val="TabelleKopflinks"/>
                                <w:numPr>
                                  <w:ilvl w:val="0"/>
                                  <w:numId w:val="31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Benennen Sie die Formen der Felder. </w:t>
                              </w:r>
                            </w:p>
                            <w:p w14:paraId="54595371" w14:textId="77777777" w:rsidR="00E71E75" w:rsidRPr="00043D8D" w:rsidRDefault="00E71E75" w:rsidP="00797540">
                              <w:pPr>
                                <w:pStyle w:val="TabelleKopflinks"/>
                                <w:numPr>
                                  <w:ilvl w:val="0"/>
                                  <w:numId w:val="31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Messen Sie die Größe der Formen.  </w:t>
                              </w:r>
                            </w:p>
                            <w:p w14:paraId="01E2F6CA" w14:textId="77777777" w:rsidR="00E71E75" w:rsidRPr="00EF0C0C" w:rsidRDefault="00E71E75" w:rsidP="00E71E75">
                              <w:pPr>
                                <w:pStyle w:val="TabelleKopflinks"/>
                                <w:ind w:left="36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711" y="63304"/>
                            <a:ext cx="183515" cy="224155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447ED1" id="Gruppieren 35" o:spid="_x0000_s1061" style="position:absolute;margin-left:-.2pt;margin-top:3.85pt;width:383.25pt;height:70.5pt;z-index:251744256" coordsize="48669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">
                <v:roundrect id="Abgerundetes Rechteck 37" o:spid="_x0000_s1062" style="position:absolute;width:48669;height:89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" fillcolor="#dce6f2" strokecolor="#4bacc6" strokeweight="1pt">
                  <v:textbox>
                    <w:txbxContent>
                      <w:p w14:paraId="1D97039E" w14:textId="77777777" w:rsidR="00E71E75" w:rsidRPr="00EB2861" w:rsidRDefault="00E71E75" w:rsidP="00E71E75">
                        <w:pPr>
                          <w:pStyle w:val="TabelleKopflinks"/>
                          <w:ind w:firstLine="360"/>
                          <w:rPr>
                            <w:sz w:val="26"/>
                            <w:szCs w:val="26"/>
                          </w:rPr>
                        </w:pPr>
                        <w:r w:rsidRPr="00EB2861">
                          <w:rPr>
                            <w:b w:val="0"/>
                            <w:sz w:val="26"/>
                            <w:szCs w:val="26"/>
                          </w:rPr>
                          <w:t xml:space="preserve"> </w:t>
                        </w:r>
                        <w:r w:rsidRPr="00EB2861">
                          <w:rPr>
                            <w:sz w:val="26"/>
                            <w:szCs w:val="26"/>
                          </w:rPr>
                          <w:t>Arbeitsauftrag:</w:t>
                        </w:r>
                      </w:p>
                      <w:p w14:paraId="45727E05" w14:textId="77777777" w:rsidR="00E71E75" w:rsidRDefault="00E71E75" w:rsidP="00797540">
                        <w:pPr>
                          <w:pStyle w:val="TabelleKopflinks"/>
                          <w:numPr>
                            <w:ilvl w:val="0"/>
                            <w:numId w:val="31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sz w:val="26"/>
                            <w:szCs w:val="26"/>
                          </w:rPr>
                          <w:t xml:space="preserve">Benennen Sie die Formen der Felder. </w:t>
                        </w:r>
                      </w:p>
                      <w:p w14:paraId="54595371" w14:textId="77777777" w:rsidR="00E71E75" w:rsidRPr="00043D8D" w:rsidRDefault="00E71E75" w:rsidP="00797540">
                        <w:pPr>
                          <w:pStyle w:val="TabelleKopflinks"/>
                          <w:numPr>
                            <w:ilvl w:val="0"/>
                            <w:numId w:val="31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 xml:space="preserve">Messen Sie die Größe der Formen.  </w:t>
                        </w:r>
                      </w:p>
                      <w:p w14:paraId="01E2F6CA" w14:textId="77777777" w:rsidR="00E71E75" w:rsidRPr="00EF0C0C" w:rsidRDefault="00E71E75" w:rsidP="00E71E75">
                        <w:pPr>
                          <w:pStyle w:val="TabelleKopflinks"/>
                          <w:ind w:left="360"/>
                          <w:rPr>
                            <w:b w:val="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oundrect>
                <v:shape id="Grafik 1429" o:spid="_x0000_s1063" type="#_x0000_t75" style="position:absolute;left:1477;top:633;width:1835;height:2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" filled="t" fillcolor="#dce6f2">
                  <v:imagedata r:id="rId20" o:title="" recolortarget="#275791"/>
                </v:shape>
              </v:group>
            </w:pict>
          </mc:Fallback>
        </mc:AlternateContent>
      </w:r>
    </w:p>
    <w:p w14:paraId="1A355EEF" w14:textId="77777777" w:rsidR="00E71E75" w:rsidRDefault="00E71E75" w:rsidP="00E71E75">
      <w:pPr>
        <w:pStyle w:val="TabelleKopflinks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87B1F2" w14:textId="77777777" w:rsidR="00E71E75" w:rsidRDefault="00E71E75" w:rsidP="00E71E75">
      <w:pPr>
        <w:pStyle w:val="TabelleKopflinks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C25074" w14:textId="77777777" w:rsidR="00E71E75" w:rsidRDefault="00E71E75" w:rsidP="00E71E75">
      <w:pPr>
        <w:pStyle w:val="TabelleKopflinks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954D2D" w14:textId="7C7ED7BD" w:rsidR="00E71E75" w:rsidRPr="00D02892" w:rsidRDefault="00E71E75" w:rsidP="00E71E75">
      <w:pPr>
        <w:pStyle w:val="TabelleKopflinks"/>
        <w:rPr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53"/>
        <w:gridCol w:w="2453"/>
        <w:gridCol w:w="2454"/>
      </w:tblGrid>
      <w:tr w:rsidR="00E71E75" w14:paraId="7FB6C984" w14:textId="77777777" w:rsidTr="00E83B96">
        <w:tc>
          <w:tcPr>
            <w:tcW w:w="2453" w:type="dxa"/>
          </w:tcPr>
          <w:p w14:paraId="5BBEABC9" w14:textId="77777777" w:rsidR="00E71E75" w:rsidRPr="00E649D7" w:rsidRDefault="00E71E75" w:rsidP="00E83B96">
            <w:pPr>
              <w:pStyle w:val="TabelleKopflinks"/>
              <w:rPr>
                <w:b w:val="0"/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649D7">
              <w:rPr>
                <w:b w:val="0"/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Feld</w:t>
            </w:r>
          </w:p>
        </w:tc>
        <w:tc>
          <w:tcPr>
            <w:tcW w:w="2453" w:type="dxa"/>
          </w:tcPr>
          <w:p w14:paraId="3CD12233" w14:textId="77777777" w:rsidR="00E71E75" w:rsidRPr="00E649D7" w:rsidRDefault="00E71E75" w:rsidP="00E83B96">
            <w:pPr>
              <w:pStyle w:val="TabelleKopflinks"/>
              <w:rPr>
                <w:b w:val="0"/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649D7">
              <w:rPr>
                <w:b w:val="0"/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Form</w:t>
            </w:r>
          </w:p>
        </w:tc>
        <w:tc>
          <w:tcPr>
            <w:tcW w:w="2454" w:type="dxa"/>
          </w:tcPr>
          <w:p w14:paraId="3E19D2BF" w14:textId="77777777" w:rsidR="00E71E75" w:rsidRPr="00E649D7" w:rsidRDefault="00E71E75" w:rsidP="00E83B96">
            <w:pPr>
              <w:pStyle w:val="TabelleKopflinks"/>
              <w:rPr>
                <w:b w:val="0"/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649D7">
              <w:rPr>
                <w:b w:val="0"/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Größe </w:t>
            </w:r>
          </w:p>
        </w:tc>
      </w:tr>
      <w:tr w:rsidR="00E71E75" w14:paraId="218289C7" w14:textId="77777777" w:rsidTr="00E83B96">
        <w:tc>
          <w:tcPr>
            <w:tcW w:w="2453" w:type="dxa"/>
          </w:tcPr>
          <w:p w14:paraId="225DCEE2" w14:textId="77777777" w:rsidR="00E71E75" w:rsidRDefault="00E71E75" w:rsidP="00E83B96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3D66662" w14:textId="77777777" w:rsidR="00E71E75" w:rsidRDefault="00E71E75" w:rsidP="00E83B96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noProof/>
                <w:color w:val="4F81BD" w:themeColor="accent1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F599569" wp14:editId="5AC5CBAA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104775</wp:posOffset>
                      </wp:positionV>
                      <wp:extent cx="540000" cy="540000"/>
                      <wp:effectExtent l="0" t="0" r="12700" b="12700"/>
                      <wp:wrapNone/>
                      <wp:docPr id="40" name="Ellips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0" cy="54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D204EA" id="Ellipse 40" o:spid="_x0000_s1026" style="position:absolute;margin-left:29.55pt;margin-top:8.25pt;width:42.5pt;height:42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" fillcolor="#c0504d [3205]" strokecolor="#c0504d [3205]" strokeweight="2pt"/>
                  </w:pict>
                </mc:Fallback>
              </mc:AlternateContent>
            </w:r>
          </w:p>
          <w:p w14:paraId="53226C81" w14:textId="77777777" w:rsidR="00E71E75" w:rsidRDefault="00E71E75" w:rsidP="00E83B96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AA985D3" w14:textId="77777777" w:rsidR="00E71E75" w:rsidRDefault="00E71E75" w:rsidP="00E83B96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47FDE40" w14:textId="77777777" w:rsidR="00E71E75" w:rsidRDefault="00E71E75" w:rsidP="00E83B96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87DF49F" w14:textId="77777777" w:rsidR="00E71E75" w:rsidRDefault="00E71E75" w:rsidP="00E83B96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53" w:type="dxa"/>
          </w:tcPr>
          <w:p w14:paraId="531E5A84" w14:textId="77777777" w:rsidR="00E71E75" w:rsidRPr="00585805" w:rsidRDefault="00983ADE" w:rsidP="00E83B96">
            <w:pPr>
              <w:pStyle w:val="TabelleKopflinks"/>
              <w:rPr>
                <w:b w:val="0"/>
                <w:color w:val="C00000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85805">
              <w:rPr>
                <w:b w:val="0"/>
                <w:color w:val="C00000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Kreis</w:t>
            </w:r>
          </w:p>
        </w:tc>
        <w:tc>
          <w:tcPr>
            <w:tcW w:w="2454" w:type="dxa"/>
          </w:tcPr>
          <w:p w14:paraId="4E83633A" w14:textId="77777777" w:rsidR="00E71E75" w:rsidRPr="00585805" w:rsidRDefault="00983ADE" w:rsidP="00E83B96">
            <w:pPr>
              <w:pStyle w:val="TabelleKopflinks"/>
              <w:rPr>
                <w:b w:val="0"/>
                <w:color w:val="C00000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85805">
              <w:rPr>
                <w:b w:val="0"/>
                <w:color w:val="C00000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2,0 cm </w:t>
            </w:r>
          </w:p>
        </w:tc>
      </w:tr>
      <w:tr w:rsidR="00E71E75" w14:paraId="21E3F95E" w14:textId="77777777" w:rsidTr="00E83B96">
        <w:tc>
          <w:tcPr>
            <w:tcW w:w="2453" w:type="dxa"/>
          </w:tcPr>
          <w:p w14:paraId="27EC6BBD" w14:textId="77777777" w:rsidR="00E71E75" w:rsidRDefault="00E71E75" w:rsidP="00E83B96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3EE0056" w14:textId="77777777" w:rsidR="00E71E75" w:rsidRDefault="00E71E75" w:rsidP="00E83B96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noProof/>
                <w:color w:val="4F81BD" w:themeColor="accent1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1230F99" wp14:editId="691A4E6D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3175</wp:posOffset>
                      </wp:positionV>
                      <wp:extent cx="719455" cy="719455"/>
                      <wp:effectExtent l="0" t="0" r="23495" b="23495"/>
                      <wp:wrapNone/>
                      <wp:docPr id="41" name="Ellips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C551F0" id="Ellipse 41" o:spid="_x0000_s1026" style="position:absolute;margin-left:24.35pt;margin-top:.25pt;width:56.65pt;height:56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" fillcolor="#4f81bd [3204]" strokecolor="#4f81bd [3204]" strokeweight="2pt"/>
                  </w:pict>
                </mc:Fallback>
              </mc:AlternateContent>
            </w:r>
          </w:p>
          <w:p w14:paraId="4C8FB271" w14:textId="77777777" w:rsidR="00E71E75" w:rsidRDefault="00E71E75" w:rsidP="00E83B96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FBD72AA" w14:textId="77777777" w:rsidR="00E71E75" w:rsidRDefault="00E71E75" w:rsidP="00E83B96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1E4C6E3" w14:textId="77777777" w:rsidR="00E71E75" w:rsidRDefault="00E71E75" w:rsidP="00E83B96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0AED838" w14:textId="77777777" w:rsidR="00E71E75" w:rsidRDefault="00E71E75" w:rsidP="00E83B96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53" w:type="dxa"/>
          </w:tcPr>
          <w:p w14:paraId="6EA9A971" w14:textId="77777777" w:rsidR="00E71E75" w:rsidRPr="00585805" w:rsidRDefault="00983ADE" w:rsidP="00E83B96">
            <w:pPr>
              <w:pStyle w:val="TabelleKopflinks"/>
              <w:rPr>
                <w:b w:val="0"/>
                <w:color w:val="C00000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85805">
              <w:rPr>
                <w:b w:val="0"/>
                <w:color w:val="C00000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Kreis</w:t>
            </w:r>
          </w:p>
        </w:tc>
        <w:tc>
          <w:tcPr>
            <w:tcW w:w="2454" w:type="dxa"/>
          </w:tcPr>
          <w:p w14:paraId="7DD650BA" w14:textId="77777777" w:rsidR="00E71E75" w:rsidRPr="00585805" w:rsidRDefault="00983ADE" w:rsidP="00E83B96">
            <w:pPr>
              <w:pStyle w:val="TabelleKopflinks"/>
              <w:rPr>
                <w:b w:val="0"/>
                <w:color w:val="C00000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85805">
              <w:rPr>
                <w:b w:val="0"/>
                <w:color w:val="C00000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2,6 cm </w:t>
            </w:r>
          </w:p>
        </w:tc>
      </w:tr>
      <w:tr w:rsidR="00E71E75" w14:paraId="4F0D1B01" w14:textId="77777777" w:rsidTr="00E83B96">
        <w:tc>
          <w:tcPr>
            <w:tcW w:w="2453" w:type="dxa"/>
          </w:tcPr>
          <w:p w14:paraId="41E2401F" w14:textId="77777777" w:rsidR="00E71E75" w:rsidRDefault="00E71E75" w:rsidP="00E83B96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FC2CF36" w14:textId="77777777" w:rsidR="00E71E75" w:rsidRDefault="00E71E75" w:rsidP="00E83B96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noProof/>
                <w:color w:val="4F81BD" w:themeColor="accent1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13F9087" wp14:editId="6E985837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19685</wp:posOffset>
                      </wp:positionV>
                      <wp:extent cx="720000" cy="720000"/>
                      <wp:effectExtent l="0" t="0" r="23495" b="23495"/>
                      <wp:wrapNone/>
                      <wp:docPr id="42" name="Rechteck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35E49" id="Rechteck 42" o:spid="_x0000_s1026" style="position:absolute;margin-left:25.1pt;margin-top:1.55pt;width:56.7pt;height:56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" fillcolor="#bfbfbf [2412]" strokecolor="#a5a5a5 [2092]" strokeweight="2pt"/>
                  </w:pict>
                </mc:Fallback>
              </mc:AlternateContent>
            </w:r>
          </w:p>
          <w:p w14:paraId="0F941E51" w14:textId="77777777" w:rsidR="00E71E75" w:rsidRDefault="00E71E75" w:rsidP="00E83B96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05BB8C8" w14:textId="77777777" w:rsidR="00E71E75" w:rsidRDefault="00E71E75" w:rsidP="00E83B96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9CCA2B5" w14:textId="77777777" w:rsidR="00E71E75" w:rsidRDefault="00E71E75" w:rsidP="00E83B96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A8AA942" w14:textId="77777777" w:rsidR="00E71E75" w:rsidRDefault="00E71E75" w:rsidP="00E83B96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53" w:type="dxa"/>
          </w:tcPr>
          <w:p w14:paraId="148C28F6" w14:textId="77777777" w:rsidR="00E71E75" w:rsidRPr="00585805" w:rsidRDefault="00983ADE" w:rsidP="00E83B96">
            <w:pPr>
              <w:pStyle w:val="TabelleKopflinks"/>
              <w:rPr>
                <w:b w:val="0"/>
                <w:color w:val="C00000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85805">
              <w:rPr>
                <w:b w:val="0"/>
                <w:color w:val="C00000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Quadrat</w:t>
            </w:r>
          </w:p>
        </w:tc>
        <w:tc>
          <w:tcPr>
            <w:tcW w:w="2454" w:type="dxa"/>
          </w:tcPr>
          <w:p w14:paraId="600C32FE" w14:textId="77777777" w:rsidR="00E71E75" w:rsidRPr="00585805" w:rsidRDefault="00983ADE" w:rsidP="00E83B96">
            <w:pPr>
              <w:pStyle w:val="TabelleKopflinks"/>
              <w:rPr>
                <w:b w:val="0"/>
                <w:color w:val="C00000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85805">
              <w:rPr>
                <w:b w:val="0"/>
                <w:color w:val="C00000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2,0 cm </w:t>
            </w:r>
          </w:p>
        </w:tc>
      </w:tr>
    </w:tbl>
    <w:p w14:paraId="44D1E24F" w14:textId="08F00F12" w:rsidR="00E71E75" w:rsidRDefault="00E71E75" w:rsidP="00E71E75">
      <w:pPr>
        <w:pStyle w:val="TabelleKopflinks"/>
        <w:rPr>
          <w:b w:val="0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 w:val="0"/>
          <w:noProof/>
          <w:color w:val="4F81BD" w:themeColor="accent1"/>
          <w:lang w:eastAsia="de-DE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57D39A1" wp14:editId="66F3DCF2">
                <wp:simplePos x="0" y="0"/>
                <wp:positionH relativeFrom="column">
                  <wp:posOffset>-4866</wp:posOffset>
                </wp:positionH>
                <wp:positionV relativeFrom="paragraph">
                  <wp:posOffset>103951</wp:posOffset>
                </wp:positionV>
                <wp:extent cx="4867275" cy="1276539"/>
                <wp:effectExtent l="57150" t="38100" r="85725" b="95250"/>
                <wp:wrapNone/>
                <wp:docPr id="43" name="Gruppieren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1276539"/>
                          <a:chOff x="0" y="-2"/>
                          <a:chExt cx="4867275" cy="1276539"/>
                        </a:xfrm>
                      </wpg:grpSpPr>
                      <wps:wsp>
                        <wps:cNvPr id="44" name="Abgerundetes Rechteck 44"/>
                        <wps:cNvSpPr/>
                        <wps:spPr>
                          <a:xfrm>
                            <a:off x="0" y="-2"/>
                            <a:ext cx="4867275" cy="1276539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848D5" w14:textId="77777777" w:rsidR="00E71E75" w:rsidRPr="00EB2861" w:rsidRDefault="00E71E75" w:rsidP="00E71E75">
                              <w:pPr>
                                <w:pStyle w:val="TabelleKopflinks"/>
                                <w:ind w:firstLine="36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EB2861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EB2861">
                                <w:rPr>
                                  <w:sz w:val="26"/>
                                  <w:szCs w:val="26"/>
                                </w:rPr>
                                <w:t>Arbeitsauftrag:</w:t>
                              </w:r>
                            </w:p>
                            <w:p w14:paraId="435EF4B6" w14:textId="1A1B9257" w:rsidR="00E71E75" w:rsidRPr="00983ADE" w:rsidRDefault="00E71E75" w:rsidP="00797540">
                              <w:pPr>
                                <w:pStyle w:val="TabelleKopflinks"/>
                                <w:numPr>
                                  <w:ilvl w:val="0"/>
                                  <w:numId w:val="32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Rechnen Sie die gemessenen Größen </w:t>
                              </w:r>
                              <w:r w:rsidR="008855F5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in </w:t>
                              </w:r>
                              <w:r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eine weitere Einheit um.   </w:t>
                              </w:r>
                            </w:p>
                            <w:p w14:paraId="2CDEC229" w14:textId="77777777" w:rsidR="00983ADE" w:rsidRPr="00983ADE" w:rsidRDefault="00983ADE" w:rsidP="00983ADE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color w:val="C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 w:val="0"/>
                                  <w:color w:val="C00000"/>
                                  <w:sz w:val="26"/>
                                  <w:szCs w:val="26"/>
                                </w:rPr>
                                <w:t xml:space="preserve">Individuelle Möglichkeiten – zeigen Sie Ihre Lösung der Lehrkraft.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" y="63305"/>
                            <a:ext cx="183515" cy="224155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7D39A1" id="Gruppieren 43" o:spid="_x0000_s1064" style="position:absolute;margin-left:-.4pt;margin-top:8.2pt;width:383.25pt;height:100.5pt;z-index:251746304;mso-height-relative:margin" coordorigin="" coordsize="48672,12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">
                <v:roundrect id="Abgerundetes Rechteck 44" o:spid="_x0000_s1065" style="position:absolute;width:48672;height:12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6C8848D5" w14:textId="77777777" w:rsidR="00E71E75" w:rsidRPr="00EB2861" w:rsidRDefault="00E71E75" w:rsidP="00E71E75">
                        <w:pPr>
                          <w:pStyle w:val="TabelleKopflinks"/>
                          <w:ind w:firstLine="360"/>
                          <w:rPr>
                            <w:sz w:val="26"/>
                            <w:szCs w:val="26"/>
                          </w:rPr>
                        </w:pPr>
                        <w:r w:rsidRPr="00EB2861">
                          <w:rPr>
                            <w:b w:val="0"/>
                            <w:sz w:val="26"/>
                            <w:szCs w:val="26"/>
                          </w:rPr>
                          <w:t xml:space="preserve"> </w:t>
                        </w:r>
                        <w:r w:rsidRPr="00EB2861">
                          <w:rPr>
                            <w:sz w:val="26"/>
                            <w:szCs w:val="26"/>
                          </w:rPr>
                          <w:t>Arbeitsauftrag:</w:t>
                        </w:r>
                      </w:p>
                      <w:p w14:paraId="435EF4B6" w14:textId="1A1B9257" w:rsidR="00E71E75" w:rsidRPr="00983ADE" w:rsidRDefault="00E71E75" w:rsidP="00797540">
                        <w:pPr>
                          <w:pStyle w:val="TabelleKopflinks"/>
                          <w:numPr>
                            <w:ilvl w:val="0"/>
                            <w:numId w:val="32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sz w:val="26"/>
                            <w:szCs w:val="26"/>
                          </w:rPr>
                          <w:t xml:space="preserve">Rechnen Sie die gemessenen Größen </w:t>
                        </w:r>
                        <w:r w:rsidR="008855F5">
                          <w:rPr>
                            <w:b w:val="0"/>
                            <w:sz w:val="26"/>
                            <w:szCs w:val="26"/>
                          </w:rPr>
                          <w:t xml:space="preserve">in </w:t>
                        </w:r>
                        <w:r>
                          <w:rPr>
                            <w:b w:val="0"/>
                            <w:sz w:val="26"/>
                            <w:szCs w:val="26"/>
                          </w:rPr>
                          <w:t xml:space="preserve">eine weitere Einheit um.   </w:t>
                        </w:r>
                      </w:p>
                      <w:p w14:paraId="2CDEC229" w14:textId="77777777" w:rsidR="00983ADE" w:rsidRPr="00983ADE" w:rsidRDefault="00983ADE" w:rsidP="00983ADE">
                        <w:pPr>
                          <w:pStyle w:val="TabelleKopflinks"/>
                          <w:ind w:left="720"/>
                          <w:rPr>
                            <w:b w:val="0"/>
                            <w:color w:val="C00000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color w:val="C00000"/>
                            <w:sz w:val="26"/>
                            <w:szCs w:val="26"/>
                          </w:rPr>
                          <w:t xml:space="preserve">Individuelle Möglichkeiten – zeigen Sie Ihre Lösung der Lehrkraft. </w:t>
                        </w:r>
                      </w:p>
                    </w:txbxContent>
                  </v:textbox>
                </v:roundrect>
                <v:shape id="Grafik 1429" o:spid="_x0000_s1066" type="#_x0000_t75" style="position:absolute;left:1828;top:633;width:1835;height:2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" filled="t" fillcolor="#dce6f2">
                  <v:imagedata r:id="rId20" o:title="" recolortarget="#275791"/>
                </v:shape>
              </v:group>
            </w:pict>
          </mc:Fallback>
        </mc:AlternateContent>
      </w:r>
    </w:p>
    <w:p w14:paraId="42E3CE96" w14:textId="77777777" w:rsidR="00E71E75" w:rsidRDefault="00E71E75" w:rsidP="00E71E75">
      <w:pPr>
        <w:pStyle w:val="TabelleKopflinks"/>
        <w:rPr>
          <w:b w:val="0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791AD2" w14:textId="77777777" w:rsidR="00E71E75" w:rsidRDefault="00E71E75" w:rsidP="00E71E75">
      <w:pPr>
        <w:pStyle w:val="TabelleKopflinks"/>
        <w:rPr>
          <w:b w:val="0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06CB53" w14:textId="77777777" w:rsidR="00E71E75" w:rsidRDefault="00E71E75" w:rsidP="00E71E75">
      <w:pPr>
        <w:pStyle w:val="TabelleKopflinks"/>
        <w:rPr>
          <w:b w:val="0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B2EB3F" w14:textId="77777777" w:rsidR="00E71E75" w:rsidRDefault="00E71E75" w:rsidP="00E71E75">
      <w:pPr>
        <w:pStyle w:val="TabelleKopflinks"/>
        <w:rPr>
          <w:b w:val="0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F79D49" w14:textId="3470251A" w:rsidR="00F07CE4" w:rsidRDefault="00F07CE4">
      <w:pPr>
        <w:spacing w:line="240" w:lineRule="exact"/>
        <w:rPr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60"/>
      </w:tblGrid>
      <w:tr w:rsidR="00E71E75" w14:paraId="70B4780F" w14:textId="77777777" w:rsidTr="00E83B96">
        <w:tc>
          <w:tcPr>
            <w:tcW w:w="7360" w:type="dxa"/>
            <w:shd w:val="clear" w:color="auto" w:fill="FDE9D9" w:themeFill="accent6" w:themeFillTint="33"/>
            <w:vAlign w:val="center"/>
          </w:tcPr>
          <w:p w14:paraId="0C59EBB7" w14:textId="77777777" w:rsidR="00E71E75" w:rsidRPr="007B5F8E" w:rsidRDefault="00E71E75" w:rsidP="00E83B96">
            <w:pPr>
              <w:pStyle w:val="TabelleKopflinks"/>
              <w:spacing w:line="360" w:lineRule="auto"/>
              <w:rPr>
                <w:color w:val="C00000"/>
                <w:sz w:val="26"/>
                <w:szCs w:val="26"/>
              </w:rPr>
            </w:pPr>
            <w:r w:rsidRPr="007B5F8E">
              <w:rPr>
                <w:color w:val="1F497D" w:themeColor="text2"/>
                <w:sz w:val="26"/>
                <w:szCs w:val="26"/>
              </w:rPr>
              <w:lastRenderedPageBreak/>
              <w:t xml:space="preserve">Um die Anordnung der Felder im Spielfeld richtig gestalten zu können, sind die Abstände zwischen den Feldern wichtig. </w:t>
            </w:r>
          </w:p>
        </w:tc>
      </w:tr>
    </w:tbl>
    <w:p w14:paraId="566EDA93" w14:textId="77777777" w:rsidR="00E71E75" w:rsidRDefault="00E71E75" w:rsidP="00E71E75">
      <w:pPr>
        <w:pStyle w:val="TabelleKopflinks"/>
        <w:rPr>
          <w:color w:val="C00000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1EDFB19F" wp14:editId="06ADD5BD">
                <wp:simplePos x="0" y="0"/>
                <wp:positionH relativeFrom="column">
                  <wp:posOffset>-9672</wp:posOffset>
                </wp:positionH>
                <wp:positionV relativeFrom="paragraph">
                  <wp:posOffset>304116</wp:posOffset>
                </wp:positionV>
                <wp:extent cx="4867275" cy="1554480"/>
                <wp:effectExtent l="57150" t="57150" r="47625" b="45720"/>
                <wp:wrapNone/>
                <wp:docPr id="56" name="Gruppieren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1554480"/>
                          <a:chOff x="0" y="0"/>
                          <a:chExt cx="4867275" cy="1554480"/>
                        </a:xfrm>
                      </wpg:grpSpPr>
                      <wps:wsp>
                        <wps:cNvPr id="57" name="Abgerundetes Rechteck 57"/>
                        <wps:cNvSpPr/>
                        <wps:spPr>
                          <a:xfrm>
                            <a:off x="0" y="0"/>
                            <a:ext cx="4867275" cy="1554480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2D995BDD" w14:textId="77777777" w:rsidR="00E71E75" w:rsidRPr="00EB2861" w:rsidRDefault="00E71E75" w:rsidP="00E71E75">
                              <w:pPr>
                                <w:pStyle w:val="TabelleKopflinks"/>
                                <w:ind w:firstLine="36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EB2861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EB2861">
                                <w:rPr>
                                  <w:sz w:val="26"/>
                                  <w:szCs w:val="26"/>
                                </w:rPr>
                                <w:t>Arbeitsauftrag:</w:t>
                              </w:r>
                            </w:p>
                            <w:p w14:paraId="6F65F297" w14:textId="77777777" w:rsidR="00E71E75" w:rsidRPr="00043D8D" w:rsidRDefault="00E71E75" w:rsidP="00797540">
                              <w:pPr>
                                <w:pStyle w:val="TabelleKopflinks"/>
                                <w:numPr>
                                  <w:ilvl w:val="0"/>
                                  <w:numId w:val="33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Welche Abstände sind wichtig?</w:t>
                              </w:r>
                            </w:p>
                            <w:p w14:paraId="35188BBC" w14:textId="77777777" w:rsidR="00E71E75" w:rsidRPr="00043D8D" w:rsidRDefault="00E71E75" w:rsidP="00E71E75">
                              <w:pPr>
                                <w:pStyle w:val="TabelleKopflinks"/>
                                <w:ind w:left="708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Beschreiben Sie die Abstände und verwenden Sie die Wörter aus der Wortbox.</w:t>
                              </w:r>
                            </w:p>
                            <w:p w14:paraId="09B56EF6" w14:textId="77777777" w:rsidR="00E71E75" w:rsidRPr="00043D8D" w:rsidRDefault="00E71E75" w:rsidP="00797540">
                              <w:pPr>
                                <w:pStyle w:val="TabelleKopflinks"/>
                                <w:numPr>
                                  <w:ilvl w:val="0"/>
                                  <w:numId w:val="33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Messen Sie die Abstände </w:t>
                              </w:r>
                              <w:r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auf dem Spielfeld </w:t>
                              </w: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und tragen Sie die Werte in die Tabelle ein.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914" y="84406"/>
                            <a:ext cx="183515" cy="224155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34B256" id="Gruppieren 56" o:spid="_x0000_s1067" style="position:absolute;margin-left:-.75pt;margin-top:23.95pt;width:383.25pt;height:122.4pt;z-index:251747328" coordsize="48672,15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">
                <v:roundrect id="Abgerundetes Rechteck 57" o:spid="_x0000_s1068" style="position:absolute;width:48672;height:155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" fillcolor="#dce6f2" strokecolor="#4bacc6" strokeweight="1pt">
                  <v:textbox>
                    <w:txbxContent>
                      <w:p w:rsidR="00E71E75" w:rsidRPr="00EB2861" w:rsidRDefault="00E71E75" w:rsidP="00E71E75">
                        <w:pPr>
                          <w:pStyle w:val="TabelleKopflinks"/>
                          <w:ind w:firstLine="360"/>
                          <w:rPr>
                            <w:sz w:val="26"/>
                            <w:szCs w:val="26"/>
                          </w:rPr>
                        </w:pPr>
                        <w:r w:rsidRPr="00EB2861">
                          <w:rPr>
                            <w:b w:val="0"/>
                            <w:sz w:val="26"/>
                            <w:szCs w:val="26"/>
                          </w:rPr>
                          <w:t xml:space="preserve"> </w:t>
                        </w:r>
                        <w:r w:rsidRPr="00EB2861">
                          <w:rPr>
                            <w:sz w:val="26"/>
                            <w:szCs w:val="26"/>
                          </w:rPr>
                          <w:t>Arbeitsauftrag:</w:t>
                        </w:r>
                      </w:p>
                      <w:p w:rsidR="00E71E75" w:rsidRPr="00043D8D" w:rsidRDefault="00E71E75" w:rsidP="00797540">
                        <w:pPr>
                          <w:pStyle w:val="TabelleKopflinks"/>
                          <w:numPr>
                            <w:ilvl w:val="0"/>
                            <w:numId w:val="33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>Welche Abstände sind wichtig?</w:t>
                        </w:r>
                      </w:p>
                      <w:p w:rsidR="00E71E75" w:rsidRPr="00043D8D" w:rsidRDefault="00E71E75" w:rsidP="00E71E75">
                        <w:pPr>
                          <w:pStyle w:val="TabelleKopflinks"/>
                          <w:ind w:left="708"/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>Beschreiben Sie die Abstände und verwenden Sie die Wörter aus der Wortbox.</w:t>
                        </w:r>
                      </w:p>
                      <w:p w:rsidR="00E71E75" w:rsidRPr="00043D8D" w:rsidRDefault="00E71E75" w:rsidP="00797540">
                        <w:pPr>
                          <w:pStyle w:val="TabelleKopflinks"/>
                          <w:numPr>
                            <w:ilvl w:val="0"/>
                            <w:numId w:val="33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 xml:space="preserve">Messen Sie die Abstände </w:t>
                        </w:r>
                        <w:r>
                          <w:rPr>
                            <w:b w:val="0"/>
                            <w:sz w:val="26"/>
                            <w:szCs w:val="26"/>
                          </w:rPr>
                          <w:t xml:space="preserve">auf dem Spielfeld </w:t>
                        </w: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 xml:space="preserve">und tragen Sie die Werte in die Tabelle ein. </w:t>
                        </w:r>
                      </w:p>
                    </w:txbxContent>
                  </v:textbox>
                </v:roundrect>
                <v:shape id="Grafik 1429" o:spid="_x0000_s1069" type="#_x0000_t75" style="position:absolute;left:1899;top:844;width:1835;height:2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" filled="t" fillcolor="#dce6f2">
                  <v:imagedata r:id="rId18" o:title="" recolortarget="#275791"/>
                </v:shape>
              </v:group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739136" behindDoc="0" locked="0" layoutInCell="1" allowOverlap="1" wp14:anchorId="55ED773F" wp14:editId="12047F96">
            <wp:simplePos x="0" y="0"/>
            <wp:positionH relativeFrom="column">
              <wp:posOffset>5343037</wp:posOffset>
            </wp:positionH>
            <wp:positionV relativeFrom="paragraph">
              <wp:posOffset>-415730</wp:posOffset>
            </wp:positionV>
            <wp:extent cx="977411" cy="977411"/>
            <wp:effectExtent l="0" t="0" r="0" b="0"/>
            <wp:wrapThrough wrapText="bothSides">
              <wp:wrapPolygon edited="0">
                <wp:start x="0" y="0"/>
                <wp:lineTo x="0" y="21053"/>
                <wp:lineTo x="21053" y="21053"/>
                <wp:lineTo x="21053" y="0"/>
                <wp:lineTo x="0" y="0"/>
              </wp:wrapPolygon>
            </wp:wrapThrough>
            <wp:docPr id="454" name="Bild 1" descr="Information, Info, Nachricht, Botschaft,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mation, Info, Nachricht, Botschaft, Wikipe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11" cy="97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C00000"/>
        </w:rPr>
        <w:br/>
      </w:r>
    </w:p>
    <w:p w14:paraId="75C40E71" w14:textId="77777777" w:rsidR="00E71E75" w:rsidRDefault="00E71E75" w:rsidP="00E71E75">
      <w:pPr>
        <w:pStyle w:val="TabelleKopflinks"/>
        <w:rPr>
          <w:color w:val="C00000"/>
        </w:rPr>
      </w:pPr>
    </w:p>
    <w:p w14:paraId="7D6B0B78" w14:textId="77777777" w:rsidR="00E71E75" w:rsidRDefault="00E71E75" w:rsidP="00E71E75">
      <w:pPr>
        <w:pStyle w:val="TabelleKopflinks"/>
        <w:rPr>
          <w:color w:val="C00000"/>
        </w:rPr>
      </w:pPr>
    </w:p>
    <w:p w14:paraId="0EA3F5B4" w14:textId="77777777" w:rsidR="00E71E75" w:rsidRDefault="00E71E75" w:rsidP="00E71E75">
      <w:pPr>
        <w:pStyle w:val="TabelleKopflinks"/>
        <w:rPr>
          <w:color w:val="C00000"/>
        </w:rPr>
      </w:pPr>
    </w:p>
    <w:p w14:paraId="4315BEA7" w14:textId="77777777" w:rsidR="00E71E75" w:rsidRDefault="00E71E75" w:rsidP="00E71E75">
      <w:pPr>
        <w:pStyle w:val="TabelleKopflinks"/>
        <w:rPr>
          <w:color w:val="C00000"/>
        </w:rPr>
      </w:pPr>
    </w:p>
    <w:p w14:paraId="343FD25A" w14:textId="77777777" w:rsidR="00E71E75" w:rsidRDefault="00E71E75" w:rsidP="00E71E75">
      <w:pPr>
        <w:pStyle w:val="TabelleKopflinks"/>
        <w:rPr>
          <w:color w:val="C00000"/>
        </w:rPr>
      </w:pPr>
    </w:p>
    <w:p w14:paraId="0F759DB1" w14:textId="77777777" w:rsidR="00E71E75" w:rsidRDefault="00E71E75" w:rsidP="00E71E75">
      <w:pPr>
        <w:pStyle w:val="TabelleKopflinks"/>
        <w:rPr>
          <w:color w:val="C00000"/>
        </w:rPr>
      </w:pPr>
    </w:p>
    <w:p w14:paraId="2E2F3E5B" w14:textId="77777777" w:rsidR="00E71E75" w:rsidRDefault="00E71E75" w:rsidP="00E71E75">
      <w:pPr>
        <w:pStyle w:val="TabelleKopflinks"/>
        <w:rPr>
          <w:color w:val="C00000"/>
        </w:rPr>
      </w:pPr>
    </w:p>
    <w:p w14:paraId="65780598" w14:textId="77777777" w:rsidR="00E71E75" w:rsidRDefault="00E71E75" w:rsidP="00E71E75">
      <w:pPr>
        <w:pStyle w:val="TabelleKopflinks"/>
        <w:rPr>
          <w:color w:val="C00000"/>
        </w:rPr>
      </w:pPr>
    </w:p>
    <w:p w14:paraId="487B7E92" w14:textId="77777777" w:rsidR="00E71E75" w:rsidRDefault="00E71E75" w:rsidP="00E71E75">
      <w:pPr>
        <w:pStyle w:val="TabelleKopflinks"/>
        <w:rPr>
          <w:color w:val="C00000"/>
        </w:rPr>
      </w:pPr>
    </w:p>
    <w:p w14:paraId="44B38586" w14:textId="77777777" w:rsidR="00E71E75" w:rsidRDefault="00E71E75" w:rsidP="00E71E75">
      <w:pPr>
        <w:pStyle w:val="TabelleKopflinks"/>
        <w:rPr>
          <w:color w:val="C00000"/>
        </w:rPr>
      </w:pPr>
    </w:p>
    <w:p w14:paraId="36164165" w14:textId="77777777" w:rsidR="00E71E75" w:rsidRDefault="00E71E75" w:rsidP="00E71E75">
      <w:pPr>
        <w:pStyle w:val="TabelleKopflinks"/>
        <w:rPr>
          <w:color w:val="C00000"/>
        </w:rPr>
      </w:pPr>
    </w:p>
    <w:p w14:paraId="0ED77FC2" w14:textId="77777777" w:rsidR="00E71E75" w:rsidRDefault="00E71E75" w:rsidP="00E71E75">
      <w:pPr>
        <w:pStyle w:val="TabelleKopflinks"/>
        <w:rPr>
          <w:color w:val="C00000"/>
        </w:rPr>
      </w:pPr>
      <w:r>
        <w:rPr>
          <w:noProof/>
          <w:color w:val="C00000"/>
          <w:lang w:eastAsia="de-D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19F4CD9" wp14:editId="6753F2E0">
                <wp:simplePos x="0" y="0"/>
                <wp:positionH relativeFrom="column">
                  <wp:posOffset>5216476</wp:posOffset>
                </wp:positionH>
                <wp:positionV relativeFrom="paragraph">
                  <wp:posOffset>131250</wp:posOffset>
                </wp:positionV>
                <wp:extent cx="1216855" cy="2187526"/>
                <wp:effectExtent l="95250" t="76200" r="116840" b="137160"/>
                <wp:wrapNone/>
                <wp:docPr id="59" name="Rechtec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855" cy="2187526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77CB7" w14:textId="77777777" w:rsidR="00E71E75" w:rsidRPr="00E649D7" w:rsidRDefault="00E71E75" w:rsidP="00E71E7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E649D7">
                              <w:rPr>
                                <w:b/>
                                <w:sz w:val="26"/>
                                <w:szCs w:val="26"/>
                              </w:rPr>
                              <w:t>WORTBOX:</w:t>
                            </w:r>
                          </w:p>
                          <w:p w14:paraId="66587143" w14:textId="77777777" w:rsidR="00E71E75" w:rsidRPr="007B5F8E" w:rsidRDefault="00E71E75" w:rsidP="00E71E75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7B5F8E">
                              <w:rPr>
                                <w:sz w:val="26"/>
                                <w:szCs w:val="26"/>
                              </w:rPr>
                              <w:t>Startfeld</w:t>
                            </w:r>
                            <w:r w:rsidR="00F2250C">
                              <w:rPr>
                                <w:sz w:val="26"/>
                                <w:szCs w:val="26"/>
                              </w:rPr>
                              <w:t>er</w:t>
                            </w:r>
                            <w:r w:rsidRPr="007B5F8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69FE100C" w14:textId="77777777" w:rsidR="00E71E75" w:rsidRPr="007B5F8E" w:rsidRDefault="00E71E75" w:rsidP="00E71E75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7B5F8E">
                              <w:rPr>
                                <w:sz w:val="26"/>
                                <w:szCs w:val="26"/>
                              </w:rPr>
                              <w:t>Zielfelder</w:t>
                            </w:r>
                          </w:p>
                          <w:p w14:paraId="52BA8E1A" w14:textId="77777777" w:rsidR="00E71E75" w:rsidRPr="007B5F8E" w:rsidRDefault="00E71E75" w:rsidP="00E71E75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7B5F8E">
                              <w:rPr>
                                <w:sz w:val="26"/>
                                <w:szCs w:val="26"/>
                              </w:rPr>
                              <w:t xml:space="preserve">Wege </w:t>
                            </w:r>
                          </w:p>
                          <w:p w14:paraId="59EA4AF1" w14:textId="77777777" w:rsidR="00E71E75" w:rsidRPr="007B5F8E" w:rsidRDefault="00E71E75" w:rsidP="00E71E75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7B5F8E">
                              <w:rPr>
                                <w:sz w:val="26"/>
                                <w:szCs w:val="26"/>
                              </w:rPr>
                              <w:t>Mittelpunkt</w:t>
                            </w:r>
                          </w:p>
                          <w:p w14:paraId="0C49F50B" w14:textId="77777777" w:rsidR="00E71E75" w:rsidRPr="007B5F8E" w:rsidRDefault="00E71E75" w:rsidP="00E71E75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7B5F8E">
                              <w:rPr>
                                <w:sz w:val="26"/>
                                <w:szCs w:val="26"/>
                              </w:rPr>
                              <w:t>Mitte</w:t>
                            </w:r>
                          </w:p>
                          <w:p w14:paraId="0C4A5348" w14:textId="77777777" w:rsidR="00E71E75" w:rsidRPr="007B5F8E" w:rsidRDefault="00E71E75" w:rsidP="00E71E75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7B5F8E">
                              <w:rPr>
                                <w:sz w:val="26"/>
                                <w:szCs w:val="26"/>
                              </w:rPr>
                              <w:t xml:space="preserve">Seitenrand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F4CD9" id="Rechteck 59" o:spid="_x0000_s1070" style="position:absolute;margin-left:410.75pt;margin-top:10.35pt;width:95.8pt;height:172.2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" fillcolor="#4bacc6 [3208]" strokecolor="white [3201]" strokeweight="3pt">
                <v:shadow on="t" color="black" opacity="24903f" origin=",.5" offset="0,.55556mm"/>
                <v:textbox>
                  <w:txbxContent>
                    <w:p w14:paraId="7B577CB7" w14:textId="77777777" w:rsidR="00E71E75" w:rsidRPr="00E649D7" w:rsidRDefault="00E71E75" w:rsidP="00E71E75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E649D7">
                        <w:rPr>
                          <w:b/>
                          <w:sz w:val="26"/>
                          <w:szCs w:val="26"/>
                        </w:rPr>
                        <w:t>WORTBOX:</w:t>
                      </w:r>
                    </w:p>
                    <w:p w14:paraId="66587143" w14:textId="77777777" w:rsidR="00E71E75" w:rsidRPr="007B5F8E" w:rsidRDefault="00E71E75" w:rsidP="00E71E75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7B5F8E">
                        <w:rPr>
                          <w:sz w:val="26"/>
                          <w:szCs w:val="26"/>
                        </w:rPr>
                        <w:t>Startfeld</w:t>
                      </w:r>
                      <w:r w:rsidR="00F2250C">
                        <w:rPr>
                          <w:sz w:val="26"/>
                          <w:szCs w:val="26"/>
                        </w:rPr>
                        <w:t>er</w:t>
                      </w:r>
                      <w:r w:rsidRPr="007B5F8E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69FE100C" w14:textId="77777777" w:rsidR="00E71E75" w:rsidRPr="007B5F8E" w:rsidRDefault="00E71E75" w:rsidP="00E71E75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7B5F8E">
                        <w:rPr>
                          <w:sz w:val="26"/>
                          <w:szCs w:val="26"/>
                        </w:rPr>
                        <w:t>Zielfelder</w:t>
                      </w:r>
                    </w:p>
                    <w:p w14:paraId="52BA8E1A" w14:textId="77777777" w:rsidR="00E71E75" w:rsidRPr="007B5F8E" w:rsidRDefault="00E71E75" w:rsidP="00E71E75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7B5F8E">
                        <w:rPr>
                          <w:sz w:val="26"/>
                          <w:szCs w:val="26"/>
                        </w:rPr>
                        <w:t xml:space="preserve">Wege </w:t>
                      </w:r>
                    </w:p>
                    <w:p w14:paraId="59EA4AF1" w14:textId="77777777" w:rsidR="00E71E75" w:rsidRPr="007B5F8E" w:rsidRDefault="00E71E75" w:rsidP="00E71E75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7B5F8E">
                        <w:rPr>
                          <w:sz w:val="26"/>
                          <w:szCs w:val="26"/>
                        </w:rPr>
                        <w:t>Mittelpunkt</w:t>
                      </w:r>
                    </w:p>
                    <w:p w14:paraId="0C49F50B" w14:textId="77777777" w:rsidR="00E71E75" w:rsidRPr="007B5F8E" w:rsidRDefault="00E71E75" w:rsidP="00E71E75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7B5F8E">
                        <w:rPr>
                          <w:sz w:val="26"/>
                          <w:szCs w:val="26"/>
                        </w:rPr>
                        <w:t>Mitte</w:t>
                      </w:r>
                    </w:p>
                    <w:p w14:paraId="0C4A5348" w14:textId="77777777" w:rsidR="00E71E75" w:rsidRPr="007B5F8E" w:rsidRDefault="00E71E75" w:rsidP="00E71E75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7B5F8E">
                        <w:rPr>
                          <w:sz w:val="26"/>
                          <w:szCs w:val="26"/>
                        </w:rPr>
                        <w:t xml:space="preserve">Seitenrand 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1843"/>
        <w:gridCol w:w="1836"/>
      </w:tblGrid>
      <w:tr w:rsidR="00E71E75" w14:paraId="49FFD7AA" w14:textId="77777777" w:rsidTr="00E83B96">
        <w:tc>
          <w:tcPr>
            <w:tcW w:w="3681" w:type="dxa"/>
            <w:shd w:val="clear" w:color="auto" w:fill="FDE9D9" w:themeFill="accent6" w:themeFillTint="33"/>
            <w:vAlign w:val="center"/>
          </w:tcPr>
          <w:p w14:paraId="7C4CF490" w14:textId="77777777" w:rsidR="00E71E75" w:rsidRPr="007B5F8E" w:rsidRDefault="00E71E75" w:rsidP="00E83B96">
            <w:pPr>
              <w:pStyle w:val="TabelleKopflinks"/>
              <w:rPr>
                <w:sz w:val="26"/>
                <w:szCs w:val="26"/>
              </w:rPr>
            </w:pPr>
            <w:r w:rsidRPr="007B5F8E">
              <w:rPr>
                <w:sz w:val="26"/>
                <w:szCs w:val="26"/>
              </w:rPr>
              <w:t>Abstände</w:t>
            </w:r>
          </w:p>
        </w:tc>
        <w:tc>
          <w:tcPr>
            <w:tcW w:w="1843" w:type="dxa"/>
            <w:shd w:val="clear" w:color="auto" w:fill="FDE9D9" w:themeFill="accent6" w:themeFillTint="33"/>
            <w:vAlign w:val="center"/>
          </w:tcPr>
          <w:p w14:paraId="2F4F3645" w14:textId="77777777" w:rsidR="00E71E75" w:rsidRPr="007B5F8E" w:rsidRDefault="00E71E75" w:rsidP="00E83B96">
            <w:pPr>
              <w:pStyle w:val="TabelleKopflinks"/>
              <w:rPr>
                <w:sz w:val="26"/>
                <w:szCs w:val="26"/>
              </w:rPr>
            </w:pPr>
            <w:r w:rsidRPr="007B5F8E">
              <w:rPr>
                <w:sz w:val="26"/>
                <w:szCs w:val="26"/>
              </w:rPr>
              <w:t>Abmessung in cm</w:t>
            </w:r>
          </w:p>
        </w:tc>
        <w:tc>
          <w:tcPr>
            <w:tcW w:w="1836" w:type="dxa"/>
            <w:shd w:val="clear" w:color="auto" w:fill="FDE9D9" w:themeFill="accent6" w:themeFillTint="33"/>
            <w:vAlign w:val="center"/>
          </w:tcPr>
          <w:p w14:paraId="0CE1B595" w14:textId="77777777" w:rsidR="00E71E75" w:rsidRPr="007B5F8E" w:rsidRDefault="00E71E75" w:rsidP="00E83B96">
            <w:pPr>
              <w:pStyle w:val="TabelleKopflinks"/>
              <w:rPr>
                <w:sz w:val="26"/>
                <w:szCs w:val="26"/>
              </w:rPr>
            </w:pPr>
            <w:r w:rsidRPr="007B5F8E">
              <w:rPr>
                <w:sz w:val="26"/>
                <w:szCs w:val="26"/>
              </w:rPr>
              <w:t>Abmessung in mm</w:t>
            </w:r>
          </w:p>
        </w:tc>
      </w:tr>
      <w:tr w:rsidR="00E71E75" w14:paraId="110C4B27" w14:textId="77777777" w:rsidTr="00585805">
        <w:trPr>
          <w:trHeight w:val="1304"/>
        </w:trPr>
        <w:tc>
          <w:tcPr>
            <w:tcW w:w="3681" w:type="dxa"/>
            <w:vAlign w:val="center"/>
          </w:tcPr>
          <w:p w14:paraId="770179FC" w14:textId="77777777" w:rsidR="00E71E75" w:rsidRPr="00585805" w:rsidRDefault="00E71E75" w:rsidP="00585805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585805">
              <w:rPr>
                <w:color w:val="C00000"/>
                <w:sz w:val="26"/>
                <w:szCs w:val="26"/>
              </w:rPr>
              <w:t>Abstand zwischen den Startfeldern</w:t>
            </w:r>
          </w:p>
        </w:tc>
        <w:tc>
          <w:tcPr>
            <w:tcW w:w="1843" w:type="dxa"/>
            <w:vAlign w:val="center"/>
          </w:tcPr>
          <w:p w14:paraId="0EB1A19A" w14:textId="77777777" w:rsidR="00E71E75" w:rsidRPr="00585805" w:rsidRDefault="00585805" w:rsidP="00585805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585805">
              <w:rPr>
                <w:color w:val="C00000"/>
                <w:sz w:val="26"/>
                <w:szCs w:val="26"/>
              </w:rPr>
              <w:t xml:space="preserve">1 cm </w:t>
            </w:r>
          </w:p>
        </w:tc>
        <w:tc>
          <w:tcPr>
            <w:tcW w:w="1836" w:type="dxa"/>
            <w:vAlign w:val="center"/>
          </w:tcPr>
          <w:p w14:paraId="4F913788" w14:textId="77777777" w:rsidR="00E71E75" w:rsidRPr="00585805" w:rsidRDefault="00585805" w:rsidP="00585805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585805">
              <w:rPr>
                <w:color w:val="C00000"/>
                <w:sz w:val="26"/>
                <w:szCs w:val="26"/>
              </w:rPr>
              <w:t>10 mm</w:t>
            </w:r>
          </w:p>
        </w:tc>
      </w:tr>
      <w:tr w:rsidR="00E71E75" w14:paraId="7DCAA914" w14:textId="77777777" w:rsidTr="00585805">
        <w:trPr>
          <w:trHeight w:val="1304"/>
        </w:trPr>
        <w:tc>
          <w:tcPr>
            <w:tcW w:w="3681" w:type="dxa"/>
            <w:vAlign w:val="center"/>
          </w:tcPr>
          <w:p w14:paraId="1FABDC7B" w14:textId="061FB3E3" w:rsidR="00E71E75" w:rsidRPr="00585805" w:rsidRDefault="00585805" w:rsidP="00585805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585805">
              <w:rPr>
                <w:color w:val="C00000"/>
                <w:sz w:val="26"/>
                <w:szCs w:val="26"/>
              </w:rPr>
              <w:t>Breite des Zielfelds</w:t>
            </w:r>
          </w:p>
        </w:tc>
        <w:tc>
          <w:tcPr>
            <w:tcW w:w="1843" w:type="dxa"/>
            <w:vAlign w:val="center"/>
          </w:tcPr>
          <w:p w14:paraId="1F360ED6" w14:textId="77777777" w:rsidR="00E71E75" w:rsidRPr="00585805" w:rsidRDefault="00585805" w:rsidP="00585805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585805">
              <w:rPr>
                <w:color w:val="C00000"/>
                <w:sz w:val="26"/>
                <w:szCs w:val="26"/>
              </w:rPr>
              <w:t>2,6 cm</w:t>
            </w:r>
          </w:p>
        </w:tc>
        <w:tc>
          <w:tcPr>
            <w:tcW w:w="1836" w:type="dxa"/>
            <w:vAlign w:val="center"/>
          </w:tcPr>
          <w:p w14:paraId="77E3EB66" w14:textId="77777777" w:rsidR="00E71E75" w:rsidRPr="00585805" w:rsidRDefault="00585805" w:rsidP="00585805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585805">
              <w:rPr>
                <w:color w:val="C00000"/>
                <w:sz w:val="26"/>
                <w:szCs w:val="26"/>
              </w:rPr>
              <w:t>26 mm</w:t>
            </w:r>
          </w:p>
        </w:tc>
      </w:tr>
      <w:tr w:rsidR="00585805" w14:paraId="738285EF" w14:textId="77777777" w:rsidTr="00585805">
        <w:trPr>
          <w:trHeight w:val="1304"/>
        </w:trPr>
        <w:tc>
          <w:tcPr>
            <w:tcW w:w="3681" w:type="dxa"/>
            <w:vAlign w:val="center"/>
          </w:tcPr>
          <w:p w14:paraId="62C55C60" w14:textId="2B9209EB" w:rsidR="00585805" w:rsidRPr="00585805" w:rsidRDefault="00585805" w:rsidP="00585805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585805">
              <w:rPr>
                <w:color w:val="C00000"/>
                <w:sz w:val="26"/>
                <w:szCs w:val="26"/>
              </w:rPr>
              <w:t>Abstand von der Mitte zum Mittelpunkt des ersten Kre</w:t>
            </w:r>
            <w:r w:rsidR="00F2250C">
              <w:rPr>
                <w:color w:val="C00000"/>
                <w:sz w:val="26"/>
                <w:szCs w:val="26"/>
              </w:rPr>
              <w:t>ises</w:t>
            </w:r>
            <w:r w:rsidRPr="00585805">
              <w:rPr>
                <w:color w:val="C00000"/>
                <w:sz w:val="26"/>
                <w:szCs w:val="26"/>
              </w:rPr>
              <w:tab/>
            </w:r>
          </w:p>
        </w:tc>
        <w:tc>
          <w:tcPr>
            <w:tcW w:w="1843" w:type="dxa"/>
            <w:vAlign w:val="center"/>
          </w:tcPr>
          <w:p w14:paraId="4875AF4F" w14:textId="77777777" w:rsidR="00585805" w:rsidRPr="00585805" w:rsidRDefault="00585805" w:rsidP="00585805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585805">
              <w:rPr>
                <w:color w:val="C00000"/>
                <w:sz w:val="26"/>
                <w:szCs w:val="26"/>
              </w:rPr>
              <w:t>6,0 cm.</w:t>
            </w:r>
          </w:p>
        </w:tc>
        <w:tc>
          <w:tcPr>
            <w:tcW w:w="1836" w:type="dxa"/>
            <w:vAlign w:val="center"/>
          </w:tcPr>
          <w:p w14:paraId="65D33AC5" w14:textId="77777777" w:rsidR="00585805" w:rsidRPr="00585805" w:rsidRDefault="00585805" w:rsidP="00585805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585805">
              <w:rPr>
                <w:color w:val="C00000"/>
                <w:sz w:val="26"/>
                <w:szCs w:val="26"/>
              </w:rPr>
              <w:t>60 mm</w:t>
            </w:r>
          </w:p>
        </w:tc>
      </w:tr>
      <w:tr w:rsidR="00585805" w14:paraId="229D1F95" w14:textId="77777777" w:rsidTr="00585805">
        <w:trPr>
          <w:trHeight w:val="1304"/>
        </w:trPr>
        <w:tc>
          <w:tcPr>
            <w:tcW w:w="3681" w:type="dxa"/>
            <w:vAlign w:val="center"/>
          </w:tcPr>
          <w:p w14:paraId="71591104" w14:textId="77777777" w:rsidR="00585805" w:rsidRPr="00585805" w:rsidRDefault="00585805" w:rsidP="00585805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585805">
              <w:rPr>
                <w:color w:val="C00000"/>
                <w:sz w:val="26"/>
                <w:szCs w:val="26"/>
              </w:rPr>
              <w:t xml:space="preserve">Abstand zwischen den Spielfeldern </w:t>
            </w:r>
          </w:p>
        </w:tc>
        <w:tc>
          <w:tcPr>
            <w:tcW w:w="1843" w:type="dxa"/>
            <w:vAlign w:val="center"/>
          </w:tcPr>
          <w:p w14:paraId="00EEB593" w14:textId="77777777" w:rsidR="00585805" w:rsidRPr="00585805" w:rsidRDefault="00585805" w:rsidP="00585805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585805">
              <w:rPr>
                <w:color w:val="C00000"/>
                <w:sz w:val="26"/>
                <w:szCs w:val="26"/>
              </w:rPr>
              <w:t>1 cm</w:t>
            </w:r>
          </w:p>
        </w:tc>
        <w:tc>
          <w:tcPr>
            <w:tcW w:w="1836" w:type="dxa"/>
            <w:vAlign w:val="center"/>
          </w:tcPr>
          <w:p w14:paraId="60B88A43" w14:textId="77777777" w:rsidR="00585805" w:rsidRPr="00585805" w:rsidRDefault="00585805" w:rsidP="00585805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585805">
              <w:rPr>
                <w:color w:val="C00000"/>
                <w:sz w:val="26"/>
                <w:szCs w:val="26"/>
              </w:rPr>
              <w:t>10 mm</w:t>
            </w:r>
          </w:p>
        </w:tc>
      </w:tr>
      <w:tr w:rsidR="00585805" w14:paraId="7C5C08E7" w14:textId="77777777" w:rsidTr="00585805">
        <w:trPr>
          <w:trHeight w:val="1304"/>
        </w:trPr>
        <w:tc>
          <w:tcPr>
            <w:tcW w:w="3681" w:type="dxa"/>
            <w:vAlign w:val="center"/>
          </w:tcPr>
          <w:p w14:paraId="00D16402" w14:textId="77777777" w:rsidR="00585805" w:rsidRPr="00585805" w:rsidRDefault="00585805" w:rsidP="00585805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color w:val="C00000"/>
                <w:sz w:val="26"/>
                <w:szCs w:val="26"/>
              </w:rPr>
              <w:t>Seitenrand</w:t>
            </w:r>
          </w:p>
        </w:tc>
        <w:tc>
          <w:tcPr>
            <w:tcW w:w="1843" w:type="dxa"/>
            <w:vAlign w:val="center"/>
          </w:tcPr>
          <w:p w14:paraId="7BF66223" w14:textId="77777777" w:rsidR="00585805" w:rsidRPr="00585805" w:rsidRDefault="00585805" w:rsidP="00585805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color w:val="C00000"/>
                <w:sz w:val="26"/>
                <w:szCs w:val="26"/>
              </w:rPr>
              <w:t xml:space="preserve">1 cm </w:t>
            </w:r>
          </w:p>
        </w:tc>
        <w:tc>
          <w:tcPr>
            <w:tcW w:w="1836" w:type="dxa"/>
            <w:vAlign w:val="center"/>
          </w:tcPr>
          <w:p w14:paraId="361FC883" w14:textId="77777777" w:rsidR="00585805" w:rsidRPr="00585805" w:rsidRDefault="00585805" w:rsidP="00585805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color w:val="C00000"/>
                <w:sz w:val="26"/>
                <w:szCs w:val="26"/>
              </w:rPr>
              <w:t>10 mm</w:t>
            </w:r>
          </w:p>
        </w:tc>
      </w:tr>
      <w:tr w:rsidR="00585805" w14:paraId="180826F3" w14:textId="77777777" w:rsidTr="009C4222">
        <w:trPr>
          <w:trHeight w:val="1701"/>
        </w:trPr>
        <w:tc>
          <w:tcPr>
            <w:tcW w:w="7360" w:type="dxa"/>
            <w:gridSpan w:val="3"/>
          </w:tcPr>
          <w:p w14:paraId="71CE7269" w14:textId="77777777" w:rsidR="00585805" w:rsidRDefault="00585805" w:rsidP="00585805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color w:val="C00000"/>
                <w:sz w:val="26"/>
                <w:szCs w:val="26"/>
              </w:rPr>
              <w:t xml:space="preserve">Weitere Abmessungen möglich. Sind Sie sich unsicher, fragen Sie bei Ihrer Lehrkraft nach. </w:t>
            </w:r>
          </w:p>
        </w:tc>
      </w:tr>
    </w:tbl>
    <w:p w14:paraId="0BCAF50C" w14:textId="77777777" w:rsidR="00E71E75" w:rsidRDefault="00E71E75" w:rsidP="00E71E75">
      <w:pPr>
        <w:pStyle w:val="TabelleKopflinks"/>
        <w:ind w:left="720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4F6ED9" w14:textId="77777777" w:rsidR="00F2250C" w:rsidRDefault="00F2250C">
      <w:pPr>
        <w:spacing w:line="240" w:lineRule="exact"/>
        <w:rPr>
          <w:b/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0E5C7784" w14:textId="77777777" w:rsidR="00E71E75" w:rsidRPr="00043D8D" w:rsidRDefault="00E71E75" w:rsidP="00E71E75">
      <w:pPr>
        <w:pStyle w:val="TabelleKopflinks"/>
        <w:numPr>
          <w:ilvl w:val="0"/>
          <w:numId w:val="24"/>
        </w:numPr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4F81BD" w:themeColor="accent1"/>
          <w:sz w:val="26"/>
          <w:szCs w:val="26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1A99779C" wp14:editId="0C8E554C">
                <wp:simplePos x="0" y="0"/>
                <wp:positionH relativeFrom="column">
                  <wp:posOffset>-94078</wp:posOffset>
                </wp:positionH>
                <wp:positionV relativeFrom="paragraph">
                  <wp:posOffset>224985</wp:posOffset>
                </wp:positionV>
                <wp:extent cx="4867275" cy="1976511"/>
                <wp:effectExtent l="57150" t="57150" r="47625" b="62230"/>
                <wp:wrapNone/>
                <wp:docPr id="60" name="Gruppieren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1976511"/>
                          <a:chOff x="0" y="0"/>
                          <a:chExt cx="4867275" cy="1976511"/>
                        </a:xfrm>
                      </wpg:grpSpPr>
                      <wps:wsp>
                        <wps:cNvPr id="61" name="Abgerundetes Rechteck 61"/>
                        <wps:cNvSpPr/>
                        <wps:spPr>
                          <a:xfrm>
                            <a:off x="0" y="0"/>
                            <a:ext cx="4867275" cy="1976511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63E0355F" w14:textId="77777777" w:rsidR="00E71E75" w:rsidRPr="00EB2861" w:rsidRDefault="00E71E75" w:rsidP="00E71E75">
                              <w:pPr>
                                <w:pStyle w:val="TabelleKopflinks"/>
                                <w:ind w:firstLine="36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EB2861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EB2861">
                                <w:rPr>
                                  <w:sz w:val="26"/>
                                  <w:szCs w:val="26"/>
                                </w:rPr>
                                <w:t>Arbeitsauftrag:</w:t>
                              </w:r>
                            </w:p>
                            <w:p w14:paraId="2B6C7480" w14:textId="77777777" w:rsidR="00E71E75" w:rsidRPr="0065768B" w:rsidRDefault="00E71E75" w:rsidP="00797540">
                              <w:pPr>
                                <w:pStyle w:val="TabelleKopflinks"/>
                                <w:numPr>
                                  <w:ilvl w:val="0"/>
                                  <w:numId w:val="33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65768B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Suchen Sie sich </w:t>
                              </w:r>
                              <w:r w:rsidR="00F2250C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eine Partnerin oder </w:t>
                              </w:r>
                              <w:r w:rsidRPr="0065768B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einen Partner. Vergleichen Sie Ihre gemessenen Abstände. </w:t>
                              </w:r>
                            </w:p>
                            <w:p w14:paraId="7ABE170E" w14:textId="77777777" w:rsidR="00E71E75" w:rsidRPr="0065768B" w:rsidRDefault="00E71E75" w:rsidP="00797540">
                              <w:pPr>
                                <w:pStyle w:val="TabelleKopflinks"/>
                                <w:numPr>
                                  <w:ilvl w:val="0"/>
                                  <w:numId w:val="33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65768B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Wenn Sie das Spielfeld fertig gestellt haben, dann messen Sie bitte Ihre Abstände und Größen </w:t>
                              </w:r>
                              <w:r>
                                <w:rPr>
                                  <w:b w:val="0"/>
                                  <w:sz w:val="26"/>
                                  <w:szCs w:val="26"/>
                                </w:rPr>
                                <w:t>Ihres Spiels</w:t>
                              </w:r>
                              <w:r w:rsidRPr="0065768B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nach. Schreiben Sie Ihre Erkenntnisse im unteren Feld auf. </w:t>
                              </w:r>
                            </w:p>
                            <w:p w14:paraId="69877C01" w14:textId="77777777" w:rsidR="00E71E75" w:rsidRPr="00910755" w:rsidRDefault="00E71E75" w:rsidP="00E71E75">
                              <w:pPr>
                                <w:pStyle w:val="TabelleKopflinks"/>
                                <w:ind w:left="709"/>
                                <w:rPr>
                                  <w:b w:val="0"/>
                                  <w:i/>
                                  <w:sz w:val="26"/>
                                  <w:szCs w:val="26"/>
                                </w:rPr>
                              </w:pPr>
                              <w:r w:rsidRPr="00910755">
                                <w:rPr>
                                  <w:b w:val="0"/>
                                  <w:i/>
                                  <w:sz w:val="26"/>
                                  <w:szCs w:val="26"/>
                                </w:rPr>
                                <w:t xml:space="preserve">Zum Beispiel: Meine Spielfelder sind genau so groß, wie ich sie geplant habe.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117" y="133643"/>
                            <a:ext cx="183515" cy="224155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9779C" id="Gruppieren 60" o:spid="_x0000_s1071" style="position:absolute;left:0;text-align:left;margin-left:-7.4pt;margin-top:17.7pt;width:383.25pt;height:155.65pt;z-index:251748352" coordsize="48672,19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">
                <v:roundrect id="Abgerundetes Rechteck 61" o:spid="_x0000_s1072" style="position:absolute;width:48672;height:1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" fillcolor="#dce6f2" strokecolor="#4bacc6" strokeweight="1pt">
                  <v:textbox>
                    <w:txbxContent>
                      <w:p w14:paraId="63E0355F" w14:textId="77777777" w:rsidR="00E71E75" w:rsidRPr="00EB2861" w:rsidRDefault="00E71E75" w:rsidP="00E71E75">
                        <w:pPr>
                          <w:pStyle w:val="TabelleKopflinks"/>
                          <w:ind w:firstLine="360"/>
                          <w:rPr>
                            <w:sz w:val="26"/>
                            <w:szCs w:val="26"/>
                          </w:rPr>
                        </w:pPr>
                        <w:r w:rsidRPr="00EB2861">
                          <w:rPr>
                            <w:b w:val="0"/>
                            <w:sz w:val="26"/>
                            <w:szCs w:val="26"/>
                          </w:rPr>
                          <w:t xml:space="preserve"> </w:t>
                        </w:r>
                        <w:r w:rsidRPr="00EB2861">
                          <w:rPr>
                            <w:sz w:val="26"/>
                            <w:szCs w:val="26"/>
                          </w:rPr>
                          <w:t>Arbeitsauftrag:</w:t>
                        </w:r>
                      </w:p>
                      <w:p w14:paraId="2B6C7480" w14:textId="77777777" w:rsidR="00E71E75" w:rsidRPr="0065768B" w:rsidRDefault="00E71E75" w:rsidP="00797540">
                        <w:pPr>
                          <w:pStyle w:val="TabelleKopflinks"/>
                          <w:numPr>
                            <w:ilvl w:val="0"/>
                            <w:numId w:val="33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65768B">
                          <w:rPr>
                            <w:b w:val="0"/>
                            <w:sz w:val="26"/>
                            <w:szCs w:val="26"/>
                          </w:rPr>
                          <w:t xml:space="preserve">Suchen Sie sich </w:t>
                        </w:r>
                        <w:r w:rsidR="00F2250C">
                          <w:rPr>
                            <w:b w:val="0"/>
                            <w:sz w:val="26"/>
                            <w:szCs w:val="26"/>
                          </w:rPr>
                          <w:t xml:space="preserve">eine Partnerin oder </w:t>
                        </w:r>
                        <w:r w:rsidRPr="0065768B">
                          <w:rPr>
                            <w:b w:val="0"/>
                            <w:sz w:val="26"/>
                            <w:szCs w:val="26"/>
                          </w:rPr>
                          <w:t xml:space="preserve">einen Partner. Vergleichen Sie Ihre gemessenen Abstände. </w:t>
                        </w:r>
                      </w:p>
                      <w:p w14:paraId="7ABE170E" w14:textId="77777777" w:rsidR="00E71E75" w:rsidRPr="0065768B" w:rsidRDefault="00E71E75" w:rsidP="00797540">
                        <w:pPr>
                          <w:pStyle w:val="TabelleKopflinks"/>
                          <w:numPr>
                            <w:ilvl w:val="0"/>
                            <w:numId w:val="33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65768B">
                          <w:rPr>
                            <w:b w:val="0"/>
                            <w:sz w:val="26"/>
                            <w:szCs w:val="26"/>
                          </w:rPr>
                          <w:t xml:space="preserve">Wenn Sie das Spielfeld fertig gestellt haben, dann messen Sie bitte Ihre Abstände und Größen </w:t>
                        </w:r>
                        <w:r>
                          <w:rPr>
                            <w:b w:val="0"/>
                            <w:sz w:val="26"/>
                            <w:szCs w:val="26"/>
                          </w:rPr>
                          <w:t>Ihres Spiels</w:t>
                        </w:r>
                        <w:r w:rsidRPr="0065768B">
                          <w:rPr>
                            <w:b w:val="0"/>
                            <w:sz w:val="26"/>
                            <w:szCs w:val="26"/>
                          </w:rPr>
                          <w:t xml:space="preserve"> nach. Schreiben Sie Ihre Erkenntnisse im unteren Feld auf. </w:t>
                        </w:r>
                      </w:p>
                      <w:p w14:paraId="69877C01" w14:textId="77777777" w:rsidR="00E71E75" w:rsidRPr="00910755" w:rsidRDefault="00E71E75" w:rsidP="00E71E75">
                        <w:pPr>
                          <w:pStyle w:val="TabelleKopflinks"/>
                          <w:ind w:left="709"/>
                          <w:rPr>
                            <w:b w:val="0"/>
                            <w:i/>
                            <w:sz w:val="26"/>
                            <w:szCs w:val="26"/>
                          </w:rPr>
                        </w:pPr>
                        <w:r w:rsidRPr="00910755">
                          <w:rPr>
                            <w:b w:val="0"/>
                            <w:i/>
                            <w:sz w:val="26"/>
                            <w:szCs w:val="26"/>
                          </w:rPr>
                          <w:t xml:space="preserve">Zum Beispiel: Meine Spielfelder sind genau so groß, wie ich sie geplant habe. </w:t>
                        </w:r>
                      </w:p>
                    </w:txbxContent>
                  </v:textbox>
                </v:roundrect>
                <v:shape id="Grafik 1429" o:spid="_x0000_s1073" type="#_x0000_t75" style="position:absolute;left:2321;top:1336;width:1835;height:2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" filled="t" fillcolor="#dce6f2">
                  <v:imagedata r:id="rId16" o:title="" recolortarget="#275791"/>
                </v:shape>
              </v:group>
            </w:pict>
          </mc:Fallback>
        </mc:AlternateContent>
      </w:r>
      <w:r w:rsidRPr="00043D8D"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Durchführung und Kontrolle </w:t>
      </w:r>
    </w:p>
    <w:p w14:paraId="0C61C006" w14:textId="77777777" w:rsidR="00E71E75" w:rsidRPr="0065768B" w:rsidRDefault="00E71E75" w:rsidP="00E71E75">
      <w:pPr>
        <w:pStyle w:val="TabelleKopflinks"/>
        <w:rPr>
          <w:color w:val="C00000"/>
          <w:sz w:val="26"/>
          <w:szCs w:val="26"/>
        </w:rPr>
      </w:pPr>
    </w:p>
    <w:p w14:paraId="1D105B15" w14:textId="77777777" w:rsidR="00E71E75" w:rsidRDefault="00E71E75" w:rsidP="00E71E75">
      <w:pPr>
        <w:pStyle w:val="TabelleKopflinks"/>
        <w:rPr>
          <w:color w:val="C00000"/>
        </w:rPr>
      </w:pPr>
    </w:p>
    <w:p w14:paraId="1782F140" w14:textId="77777777" w:rsidR="00E71E75" w:rsidRDefault="00E71E75" w:rsidP="00E71E75">
      <w:pPr>
        <w:pStyle w:val="TabelleKopflinks"/>
        <w:rPr>
          <w:color w:val="C00000"/>
        </w:rPr>
      </w:pPr>
    </w:p>
    <w:p w14:paraId="156DD5B5" w14:textId="77777777" w:rsidR="00E71E75" w:rsidRDefault="00E71E75" w:rsidP="00E71E75">
      <w:pPr>
        <w:pStyle w:val="TabelleKopflinks"/>
        <w:rPr>
          <w:color w:val="C00000"/>
        </w:rPr>
      </w:pPr>
    </w:p>
    <w:p w14:paraId="31AC2FBC" w14:textId="77777777" w:rsidR="00E71E75" w:rsidRDefault="00E71E75" w:rsidP="00E71E75">
      <w:pPr>
        <w:pStyle w:val="TabelleKopflinks"/>
        <w:rPr>
          <w:color w:val="C00000"/>
        </w:rPr>
      </w:pPr>
    </w:p>
    <w:p w14:paraId="35B014DE" w14:textId="77777777" w:rsidR="00E71E75" w:rsidRDefault="00E71E75" w:rsidP="00E71E75">
      <w:pPr>
        <w:pStyle w:val="TabelleKopflinks"/>
        <w:rPr>
          <w:color w:val="C00000"/>
        </w:rPr>
      </w:pPr>
    </w:p>
    <w:p w14:paraId="3F1D4CC2" w14:textId="77777777" w:rsidR="00E71E75" w:rsidRDefault="00E71E75" w:rsidP="00E71E75">
      <w:pPr>
        <w:pStyle w:val="TabelleKopflinks"/>
        <w:rPr>
          <w:color w:val="C00000"/>
        </w:rPr>
      </w:pPr>
    </w:p>
    <w:p w14:paraId="62168C96" w14:textId="77777777" w:rsidR="00E71E75" w:rsidRDefault="00E71E75" w:rsidP="00E71E75">
      <w:pPr>
        <w:pStyle w:val="TabelleKopflinks"/>
        <w:rPr>
          <w:color w:val="C00000"/>
        </w:rPr>
      </w:pPr>
    </w:p>
    <w:p w14:paraId="161C35BB" w14:textId="77777777" w:rsidR="00E71E75" w:rsidRDefault="00E71E75" w:rsidP="00E71E75">
      <w:pPr>
        <w:pStyle w:val="TabelleKopflinks"/>
        <w:rPr>
          <w:color w:val="C00000"/>
        </w:rPr>
      </w:pPr>
    </w:p>
    <w:p w14:paraId="5345F53D" w14:textId="77777777" w:rsidR="00E71E75" w:rsidRDefault="00E71E75" w:rsidP="00E71E75">
      <w:pPr>
        <w:pStyle w:val="TabelleKopflinks"/>
        <w:rPr>
          <w:color w:val="C00000"/>
        </w:rPr>
      </w:pPr>
    </w:p>
    <w:p w14:paraId="3DDE08BE" w14:textId="77777777" w:rsidR="00E71E75" w:rsidRDefault="00E71E75" w:rsidP="00E71E75">
      <w:pPr>
        <w:pStyle w:val="TabelleKopflinks"/>
        <w:rPr>
          <w:color w:val="C00000"/>
        </w:rPr>
      </w:pPr>
    </w:p>
    <w:p w14:paraId="0A0223DD" w14:textId="77777777" w:rsidR="00E71E75" w:rsidRDefault="00E71E75" w:rsidP="00E71E75">
      <w:pPr>
        <w:pStyle w:val="TabelleKopflinks"/>
        <w:rPr>
          <w:color w:val="C00000"/>
        </w:rPr>
      </w:pPr>
    </w:p>
    <w:p w14:paraId="0F2689AA" w14:textId="77777777" w:rsidR="00E71E75" w:rsidRDefault="00E71E75" w:rsidP="00E71E75">
      <w:pPr>
        <w:pStyle w:val="TabelleKopflinks"/>
        <w:rPr>
          <w:color w:val="C00000"/>
          <w:sz w:val="26"/>
          <w:szCs w:val="2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60"/>
      </w:tblGrid>
      <w:tr w:rsidR="00E71E75" w:rsidRPr="00043D8D" w14:paraId="40AEAE56" w14:textId="77777777" w:rsidTr="00E83B96">
        <w:tc>
          <w:tcPr>
            <w:tcW w:w="7360" w:type="dxa"/>
          </w:tcPr>
          <w:p w14:paraId="547BF0F5" w14:textId="77777777" w:rsidR="00E71E75" w:rsidRPr="00043D8D" w:rsidRDefault="00E71E75" w:rsidP="00E83B96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43D8D"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Mein selber erstelltes Spiel: </w:t>
            </w:r>
          </w:p>
          <w:p w14:paraId="31D7DBAB" w14:textId="77777777" w:rsidR="00E71E75" w:rsidRPr="00043D8D" w:rsidRDefault="00E71E75" w:rsidP="00E83B96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411301D8" w14:textId="77777777" w:rsidR="00585805" w:rsidRPr="00585805" w:rsidRDefault="00585805" w:rsidP="00E83B96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Individuelle Lösungen </w:t>
            </w:r>
          </w:p>
          <w:p w14:paraId="113A8354" w14:textId="77777777" w:rsidR="00E71E75" w:rsidRPr="00043D8D" w:rsidRDefault="00E71E75" w:rsidP="00E83B96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0CCCE86A" w14:textId="77777777" w:rsidR="00E71E75" w:rsidRPr="00043D8D" w:rsidRDefault="00E71E75" w:rsidP="00E83B96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2BFCD525" w14:textId="77777777" w:rsidR="00E71E75" w:rsidRDefault="00E71E75" w:rsidP="00E83B96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1D89AD7B" w14:textId="77777777" w:rsidR="00E71E75" w:rsidRDefault="00E71E75" w:rsidP="00E83B96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45D114A3" w14:textId="77777777" w:rsidR="00E71E75" w:rsidRPr="00043D8D" w:rsidRDefault="00E71E75" w:rsidP="00E83B96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0111799A" w14:textId="77777777" w:rsidR="00E71E75" w:rsidRPr="00043D8D" w:rsidRDefault="00E71E75" w:rsidP="00E83B96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1672A7E5" w14:textId="77777777" w:rsidR="00E71E75" w:rsidRPr="00043D8D" w:rsidRDefault="00E71E75" w:rsidP="00E83B96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479FB058" w14:textId="77777777" w:rsidR="00E71E75" w:rsidRPr="00043D8D" w:rsidRDefault="00E71E75" w:rsidP="00E83B96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543CEF21" w14:textId="77777777" w:rsidR="00E71E75" w:rsidRPr="00043D8D" w:rsidRDefault="00E71E75" w:rsidP="00E83B96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14:paraId="086301EC" w14:textId="77777777" w:rsidR="00E71E75" w:rsidRDefault="00E71E75" w:rsidP="00E71E75">
      <w:pPr>
        <w:pStyle w:val="TabelleKopflinks"/>
        <w:rPr>
          <w:color w:val="C00000"/>
          <w:sz w:val="26"/>
          <w:szCs w:val="26"/>
        </w:rPr>
      </w:pPr>
    </w:p>
    <w:p w14:paraId="07C3250D" w14:textId="77777777" w:rsidR="00970B19" w:rsidRPr="003B7E16" w:rsidRDefault="00970B19" w:rsidP="000B3994">
      <w:pPr>
        <w:pStyle w:val="TabelleKopflinks"/>
        <w:ind w:left="708"/>
        <w:rPr>
          <w:b w:val="0"/>
          <w:color w:val="C00000"/>
          <w:sz w:val="26"/>
          <w:szCs w:val="26"/>
        </w:rPr>
      </w:pPr>
      <w:r>
        <w:rPr>
          <w:color w:val="C00000"/>
        </w:rPr>
        <w:br/>
      </w:r>
      <w:r w:rsidRPr="003B7E16">
        <w:rPr>
          <w:b w:val="0"/>
          <w:color w:val="C00000"/>
          <w:sz w:val="26"/>
          <w:szCs w:val="26"/>
        </w:rPr>
        <w:t xml:space="preserve">Breites des </w:t>
      </w:r>
      <w:r>
        <w:rPr>
          <w:b w:val="0"/>
          <w:color w:val="C00000"/>
          <w:sz w:val="26"/>
          <w:szCs w:val="26"/>
        </w:rPr>
        <w:t xml:space="preserve">gesamten </w:t>
      </w:r>
      <w:r w:rsidRPr="003B7E16">
        <w:rPr>
          <w:b w:val="0"/>
          <w:color w:val="C00000"/>
          <w:sz w:val="26"/>
          <w:szCs w:val="26"/>
        </w:rPr>
        <w:t>Spielfelds: 40 cm</w:t>
      </w:r>
    </w:p>
    <w:p w14:paraId="64711E9D" w14:textId="77777777" w:rsidR="00970B19" w:rsidRDefault="00970B19" w:rsidP="00970B19">
      <w:pPr>
        <w:pStyle w:val="TabelleKopflinks"/>
        <w:rPr>
          <w:b w:val="0"/>
          <w:color w:val="C00000"/>
          <w:sz w:val="26"/>
          <w:szCs w:val="26"/>
        </w:rPr>
      </w:pPr>
      <w:r w:rsidRPr="003B7E16">
        <w:rPr>
          <w:b w:val="0"/>
          <w:color w:val="C00000"/>
          <w:sz w:val="26"/>
          <w:szCs w:val="26"/>
        </w:rPr>
        <w:tab/>
        <w:t xml:space="preserve">Länge des </w:t>
      </w:r>
      <w:r>
        <w:rPr>
          <w:b w:val="0"/>
          <w:color w:val="C00000"/>
          <w:sz w:val="26"/>
          <w:szCs w:val="26"/>
        </w:rPr>
        <w:t xml:space="preserve">gesamten </w:t>
      </w:r>
      <w:r w:rsidRPr="003B7E16">
        <w:rPr>
          <w:b w:val="0"/>
          <w:color w:val="C00000"/>
          <w:sz w:val="26"/>
          <w:szCs w:val="26"/>
        </w:rPr>
        <w:t xml:space="preserve">Spielfelds: </w:t>
      </w:r>
      <w:r>
        <w:rPr>
          <w:b w:val="0"/>
          <w:color w:val="C00000"/>
          <w:sz w:val="26"/>
          <w:szCs w:val="26"/>
        </w:rPr>
        <w:t xml:space="preserve">40 cm </w:t>
      </w:r>
    </w:p>
    <w:p w14:paraId="62B06465" w14:textId="1C933698" w:rsidR="00970B19" w:rsidRDefault="00970B19" w:rsidP="00970B19">
      <w:pPr>
        <w:pStyle w:val="TabelleKopflinks"/>
        <w:rPr>
          <w:b w:val="0"/>
          <w:color w:val="C00000"/>
          <w:sz w:val="26"/>
          <w:szCs w:val="26"/>
        </w:rPr>
      </w:pPr>
      <w:r>
        <w:rPr>
          <w:b w:val="0"/>
          <w:color w:val="C00000"/>
          <w:sz w:val="26"/>
          <w:szCs w:val="26"/>
        </w:rPr>
        <w:tab/>
        <w:t xml:space="preserve">Breite des halben Spielfelds: 20 cm </w:t>
      </w:r>
    </w:p>
    <w:p w14:paraId="24085E18" w14:textId="77777777" w:rsidR="00970B19" w:rsidRDefault="00970B19" w:rsidP="00970B19">
      <w:pPr>
        <w:pStyle w:val="TabelleKopflinks"/>
        <w:rPr>
          <w:b w:val="0"/>
          <w:color w:val="C00000"/>
          <w:sz w:val="26"/>
          <w:szCs w:val="26"/>
        </w:rPr>
      </w:pPr>
      <w:r>
        <w:rPr>
          <w:b w:val="0"/>
          <w:color w:val="C00000"/>
          <w:sz w:val="26"/>
          <w:szCs w:val="26"/>
        </w:rPr>
        <w:tab/>
        <w:t xml:space="preserve">Länge des halben Spielfelds: 20 cm </w:t>
      </w:r>
    </w:p>
    <w:p w14:paraId="700E8BAB" w14:textId="77777777" w:rsidR="00970B19" w:rsidRDefault="00970B19" w:rsidP="00970B19">
      <w:pPr>
        <w:pStyle w:val="TabelleKopflinks"/>
        <w:rPr>
          <w:b w:val="0"/>
          <w:color w:val="C00000"/>
          <w:sz w:val="26"/>
          <w:szCs w:val="26"/>
        </w:rPr>
      </w:pPr>
      <w:r>
        <w:rPr>
          <w:b w:val="0"/>
          <w:color w:val="C00000"/>
          <w:sz w:val="26"/>
          <w:szCs w:val="26"/>
        </w:rPr>
        <w:tab/>
        <w:t xml:space="preserve">Breite eines Felds: 2,0 cm </w:t>
      </w:r>
    </w:p>
    <w:p w14:paraId="79110DDD" w14:textId="77777777" w:rsidR="00970B19" w:rsidRDefault="00970B19" w:rsidP="00970B19">
      <w:pPr>
        <w:pStyle w:val="TabelleKopflinks"/>
        <w:rPr>
          <w:b w:val="0"/>
          <w:color w:val="C00000"/>
          <w:sz w:val="26"/>
          <w:szCs w:val="26"/>
        </w:rPr>
      </w:pPr>
      <w:r>
        <w:rPr>
          <w:b w:val="0"/>
          <w:color w:val="C00000"/>
          <w:sz w:val="26"/>
          <w:szCs w:val="26"/>
        </w:rPr>
        <w:tab/>
        <w:t xml:space="preserve">Länge eines Felds: 2,0 cm </w:t>
      </w:r>
    </w:p>
    <w:p w14:paraId="1E4DC31C" w14:textId="77777777" w:rsidR="00970B19" w:rsidRDefault="00970B19" w:rsidP="00970B19">
      <w:pPr>
        <w:pStyle w:val="TabelleKopflinks"/>
        <w:rPr>
          <w:b w:val="0"/>
          <w:color w:val="C00000"/>
          <w:sz w:val="26"/>
          <w:szCs w:val="26"/>
        </w:rPr>
      </w:pPr>
      <w:r>
        <w:rPr>
          <w:b w:val="0"/>
          <w:color w:val="C00000"/>
          <w:sz w:val="26"/>
          <w:szCs w:val="26"/>
        </w:rPr>
        <w:tab/>
        <w:t xml:space="preserve">Breite des Zielfelds:2,6 cm </w:t>
      </w:r>
    </w:p>
    <w:p w14:paraId="2842CB56" w14:textId="77777777" w:rsidR="00970B19" w:rsidRDefault="00970B19" w:rsidP="00970B19">
      <w:pPr>
        <w:pStyle w:val="TabelleKopflinks"/>
        <w:rPr>
          <w:b w:val="0"/>
          <w:color w:val="C00000"/>
          <w:sz w:val="26"/>
          <w:szCs w:val="26"/>
        </w:rPr>
      </w:pPr>
      <w:r>
        <w:rPr>
          <w:b w:val="0"/>
          <w:color w:val="C00000"/>
          <w:sz w:val="26"/>
          <w:szCs w:val="26"/>
        </w:rPr>
        <w:tab/>
        <w:t xml:space="preserve">Länge des Zielfelds: 2,6 cm </w:t>
      </w:r>
    </w:p>
    <w:p w14:paraId="257F64A1" w14:textId="77777777" w:rsidR="00970B19" w:rsidRDefault="00970B19" w:rsidP="00970B19">
      <w:pPr>
        <w:pStyle w:val="TabelleKopflinks"/>
        <w:ind w:firstLine="708"/>
        <w:rPr>
          <w:b w:val="0"/>
          <w:color w:val="C00000"/>
          <w:sz w:val="26"/>
          <w:szCs w:val="26"/>
        </w:rPr>
      </w:pPr>
      <w:r>
        <w:rPr>
          <w:b w:val="0"/>
          <w:color w:val="C00000"/>
          <w:sz w:val="26"/>
          <w:szCs w:val="26"/>
        </w:rPr>
        <w:t xml:space="preserve">Breite des gesamten Hauses: 5 cm </w:t>
      </w:r>
    </w:p>
    <w:p w14:paraId="23444BC8" w14:textId="77777777" w:rsidR="00970B19" w:rsidRDefault="00970B19" w:rsidP="00970B19">
      <w:pPr>
        <w:pStyle w:val="TabelleKopflinks"/>
        <w:rPr>
          <w:b w:val="0"/>
          <w:color w:val="C00000"/>
          <w:sz w:val="26"/>
          <w:szCs w:val="26"/>
        </w:rPr>
      </w:pPr>
      <w:r>
        <w:rPr>
          <w:b w:val="0"/>
          <w:color w:val="C00000"/>
          <w:sz w:val="26"/>
          <w:szCs w:val="26"/>
        </w:rPr>
        <w:tab/>
        <w:t xml:space="preserve">Länge des gesamten Hauses: 5 cm </w:t>
      </w:r>
    </w:p>
    <w:p w14:paraId="0E1C0297" w14:textId="56A21DDD" w:rsidR="00970B19" w:rsidRDefault="00970B19" w:rsidP="00970B19">
      <w:pPr>
        <w:pStyle w:val="TabelleKopflinks"/>
        <w:rPr>
          <w:b w:val="0"/>
          <w:color w:val="C00000"/>
          <w:sz w:val="26"/>
          <w:szCs w:val="26"/>
        </w:rPr>
      </w:pPr>
      <w:r>
        <w:rPr>
          <w:b w:val="0"/>
          <w:color w:val="C00000"/>
          <w:sz w:val="26"/>
          <w:szCs w:val="26"/>
        </w:rPr>
        <w:tab/>
        <w:t xml:space="preserve">Abstand von der Mitte zum Mittelpunkt </w:t>
      </w:r>
      <w:r w:rsidR="00F2250C">
        <w:rPr>
          <w:b w:val="0"/>
          <w:color w:val="C00000"/>
          <w:sz w:val="26"/>
          <w:szCs w:val="26"/>
        </w:rPr>
        <w:br/>
      </w:r>
      <w:r w:rsidR="00F2250C">
        <w:rPr>
          <w:b w:val="0"/>
          <w:color w:val="C00000"/>
          <w:sz w:val="26"/>
          <w:szCs w:val="26"/>
        </w:rPr>
        <w:tab/>
      </w:r>
      <w:r>
        <w:rPr>
          <w:b w:val="0"/>
          <w:color w:val="C00000"/>
          <w:sz w:val="26"/>
          <w:szCs w:val="26"/>
        </w:rPr>
        <w:t>des ersten Kreises: 6,0 cm.</w:t>
      </w:r>
    </w:p>
    <w:p w14:paraId="639C008B" w14:textId="77777777" w:rsidR="00970B19" w:rsidRDefault="00970B19" w:rsidP="00970B19">
      <w:pPr>
        <w:pStyle w:val="TabelleKopflinks"/>
        <w:rPr>
          <w:b w:val="0"/>
          <w:color w:val="C00000"/>
          <w:sz w:val="26"/>
          <w:szCs w:val="26"/>
        </w:rPr>
      </w:pPr>
      <w:r>
        <w:rPr>
          <w:b w:val="0"/>
          <w:color w:val="C00000"/>
          <w:sz w:val="26"/>
          <w:szCs w:val="26"/>
        </w:rPr>
        <w:tab/>
        <w:t xml:space="preserve">Durchmesser kleiner Kreis: 2,0 cm </w:t>
      </w:r>
    </w:p>
    <w:p w14:paraId="72CDBC58" w14:textId="77777777" w:rsidR="00970B19" w:rsidRDefault="00970B19" w:rsidP="00970B19">
      <w:pPr>
        <w:pStyle w:val="TabelleKopflinks"/>
        <w:rPr>
          <w:b w:val="0"/>
          <w:color w:val="C00000"/>
          <w:sz w:val="26"/>
          <w:szCs w:val="26"/>
        </w:rPr>
      </w:pPr>
      <w:r>
        <w:rPr>
          <w:b w:val="0"/>
          <w:color w:val="C00000"/>
          <w:sz w:val="26"/>
          <w:szCs w:val="26"/>
        </w:rPr>
        <w:tab/>
        <w:t xml:space="preserve">Radius kleiner Kreis: 1,0 cm </w:t>
      </w:r>
    </w:p>
    <w:p w14:paraId="59BF72BB" w14:textId="77777777" w:rsidR="00970B19" w:rsidRDefault="00970B19" w:rsidP="00970B19">
      <w:pPr>
        <w:pStyle w:val="TabelleKopflinks"/>
        <w:rPr>
          <w:b w:val="0"/>
          <w:color w:val="C00000"/>
          <w:sz w:val="26"/>
          <w:szCs w:val="26"/>
        </w:rPr>
      </w:pPr>
      <w:r>
        <w:rPr>
          <w:b w:val="0"/>
          <w:color w:val="C00000"/>
          <w:sz w:val="26"/>
          <w:szCs w:val="26"/>
        </w:rPr>
        <w:tab/>
        <w:t xml:space="preserve">Durchmesser großer Kreis: 2,6 cm </w:t>
      </w:r>
    </w:p>
    <w:p w14:paraId="20A14607" w14:textId="77777777" w:rsidR="00970B19" w:rsidRPr="00381D37" w:rsidRDefault="00970B19" w:rsidP="00970B19">
      <w:pPr>
        <w:pStyle w:val="Textkrper"/>
        <w:rPr>
          <w:color w:val="C00000"/>
        </w:rPr>
      </w:pPr>
      <w:r>
        <w:rPr>
          <w:color w:val="C00000"/>
          <w:sz w:val="26"/>
          <w:szCs w:val="26"/>
        </w:rPr>
        <w:tab/>
        <w:t>Radius großer Kreis: 1,3 cm</w:t>
      </w:r>
    </w:p>
    <w:p w14:paraId="66084911" w14:textId="77777777" w:rsidR="00970B19" w:rsidRDefault="00970B19" w:rsidP="00E71E75">
      <w:pPr>
        <w:pStyle w:val="TabelleKopflinks"/>
        <w:rPr>
          <w:color w:val="C00000"/>
          <w:sz w:val="26"/>
          <w:szCs w:val="26"/>
        </w:rPr>
      </w:pPr>
    </w:p>
    <w:sectPr w:rsidR="00970B19" w:rsidSect="00BF021C">
      <w:headerReference w:type="default" r:id="rId29"/>
      <w:footerReference w:type="default" r:id="rId30"/>
      <w:pgSz w:w="11906" w:h="16838" w:code="9"/>
      <w:pgMar w:top="1418" w:right="340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2BD745" w14:textId="77777777" w:rsidR="00083281" w:rsidRDefault="00083281" w:rsidP="001E03DE">
      <w:r>
        <w:separator/>
      </w:r>
    </w:p>
  </w:endnote>
  <w:endnote w:type="continuationSeparator" w:id="0">
    <w:p w14:paraId="7922EBA8" w14:textId="77777777" w:rsidR="00083281" w:rsidRDefault="00083281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SemiBold">
    <w:altName w:val="Corbel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Light">
    <w:altName w:val="Corbel"/>
    <w:charset w:val="00"/>
    <w:family w:val="swiss"/>
    <w:pitch w:val="variable"/>
    <w:sig w:usb0="600002F7" w:usb1="02000001" w:usb2="00000000" w:usb3="00000000" w:csb0="000001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EC57C" w14:textId="491AE2EF" w:rsidR="00DA68DC" w:rsidRPr="002E2050" w:rsidRDefault="00DA68DC" w:rsidP="002E2050">
    <w:pPr>
      <w:pStyle w:val="Fuzeile"/>
    </w:pPr>
    <w:r w:rsidRPr="00595C5A">
      <w:t xml:space="preserve">© </w:t>
    </w:r>
    <w:r w:rsidR="00D13B99">
      <w:t>Zentrum für Schulqualität und Lehrerbildung 20</w:t>
    </w:r>
    <w:r w:rsidR="006576E1"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B4CB34" w14:textId="77777777" w:rsidR="00083281" w:rsidRDefault="00083281" w:rsidP="001E03DE">
      <w:r>
        <w:separator/>
      </w:r>
    </w:p>
  </w:footnote>
  <w:footnote w:type="continuationSeparator" w:id="0">
    <w:p w14:paraId="65E12DF5" w14:textId="77777777" w:rsidR="00083281" w:rsidRDefault="00083281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84817F" w14:textId="77777777" w:rsidR="00DA68DC" w:rsidRPr="006A1C37" w:rsidRDefault="00D13B99" w:rsidP="00A74C42">
    <w:pPr>
      <w:pStyle w:val="Kopfzeile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5B22816" wp14:editId="4EB8C402">
              <wp:simplePos x="0" y="0"/>
              <wp:positionH relativeFrom="page">
                <wp:posOffset>617855</wp:posOffset>
              </wp:positionH>
              <wp:positionV relativeFrom="page">
                <wp:posOffset>295910</wp:posOffset>
              </wp:positionV>
              <wp:extent cx="6214745" cy="436880"/>
              <wp:effectExtent l="0" t="0" r="0" b="1270"/>
              <wp:wrapNone/>
              <wp:docPr id="457" name="Gruppieren 4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745" cy="436245"/>
                        <a:chOff x="0" y="0"/>
                        <a:chExt cx="6215553" cy="437710"/>
                      </a:xfrm>
                    </wpg:grpSpPr>
                    <wps:wsp>
                      <wps:cNvPr id="76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528E8" w14:textId="77777777" w:rsidR="00D13B99" w:rsidRDefault="00D13B99" w:rsidP="00D13B99">
                            <w:pPr>
                              <w:pStyle w:val="NL-Kopfzeilen-Titel"/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7" name="Grafik 77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5921" y="0"/>
                          <a:ext cx="399632" cy="437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8" name="Gerade Verbindung 460"/>
                      <wps:cNvCnPr/>
                      <wps:spPr>
                        <a:xfrm flipH="1">
                          <a:off x="95068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457" o:spid="_x0000_s1074" style="position:absolute;margin-left:48.65pt;margin-top:23.3pt;width:489.35pt;height:34.4pt;z-index:251659264;mso-position-horizontal-relative:page;mso-position-vertical-relative:page;mso-width-relative:margin;mso-height-relative:margin" coordsize="62155,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5" type="#_x0000_t202" style="position:absolute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" stroked="f">
                <v:textbox>
                  <w:txbxContent>
                    <w:p w:rsidR="00D13B99" w:rsidRDefault="00D13B99" w:rsidP="00D13B99">
                      <w:pPr>
                        <w:pStyle w:val="NL-Kopfzeilen-Titel"/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77" o:spid="_x0000_s1076" type="#_x0000_t75" style="position:absolute;left:58159;width:3996;height:4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">
                <v:imagedata r:id="rId2" o:title=""/>
              </v:shape>
              <v:line id="Gerade Verbindung 460" o:spid="_x0000_s1077" style="position:absolute;flip:x;visibility:visible;mso-wrap-style:square" from="950,3402" to="5672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2D6C02D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98A4A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6D60B0"/>
    <w:multiLevelType w:val="hybridMultilevel"/>
    <w:tmpl w:val="3878E1E6"/>
    <w:lvl w:ilvl="0" w:tplc="CC880D92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F4410"/>
    <w:multiLevelType w:val="hybridMultilevel"/>
    <w:tmpl w:val="9B50E360"/>
    <w:lvl w:ilvl="0" w:tplc="589A9C56">
      <w:start w:val="9"/>
      <w:numFmt w:val="decimal"/>
      <w:lvlText w:val="%1."/>
      <w:lvlJc w:val="left"/>
      <w:pPr>
        <w:ind w:left="1428" w:hanging="360"/>
      </w:pPr>
      <w:rPr>
        <w:rFonts w:hint="default"/>
        <w:sz w:val="26"/>
        <w:szCs w:val="26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D6F6328"/>
    <w:multiLevelType w:val="hybridMultilevel"/>
    <w:tmpl w:val="89700F06"/>
    <w:lvl w:ilvl="0" w:tplc="9ECC953C">
      <w:start w:val="5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685D9F"/>
    <w:multiLevelType w:val="multilevel"/>
    <w:tmpl w:val="4B50BB92"/>
    <w:lvl w:ilvl="0">
      <w:start w:val="1"/>
      <w:numFmt w:val="bullet"/>
      <w:pStyle w:val="AufgabeEbene3angekreuzt"/>
      <w:lvlText w:val="☑"/>
      <w:lvlJc w:val="left"/>
      <w:pPr>
        <w:ind w:left="567" w:hanging="283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277BD"/>
    <w:multiLevelType w:val="hybridMultilevel"/>
    <w:tmpl w:val="E8C0BF4E"/>
    <w:lvl w:ilvl="0" w:tplc="B63C940E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63482A"/>
    <w:multiLevelType w:val="multilevel"/>
    <w:tmpl w:val="C3F41E0A"/>
    <w:lvl w:ilvl="0">
      <w:start w:val="1"/>
      <w:numFmt w:val="decimal"/>
      <w:pStyle w:val="AufgabeEbene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AufgabeEbene2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AufgabeEbene3"/>
      <w:lvlText w:val="☐"/>
      <w:lvlJc w:val="left"/>
      <w:pPr>
        <w:ind w:left="851" w:hanging="284"/>
      </w:pPr>
      <w:rPr>
        <w:rFonts w:ascii="Source Sans Pro" w:hAnsi="Source Sans Pro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3233077D"/>
    <w:multiLevelType w:val="hybridMultilevel"/>
    <w:tmpl w:val="E4E839F4"/>
    <w:lvl w:ilvl="0" w:tplc="1F903DF6">
      <w:start w:val="3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DC0F23"/>
    <w:multiLevelType w:val="hybridMultilevel"/>
    <w:tmpl w:val="EB1076F0"/>
    <w:lvl w:ilvl="0" w:tplc="9ECC953C">
      <w:start w:val="7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5A4402"/>
    <w:multiLevelType w:val="hybridMultilevel"/>
    <w:tmpl w:val="66203786"/>
    <w:lvl w:ilvl="0" w:tplc="3092A8D4">
      <w:start w:val="1"/>
      <w:numFmt w:val="decimal"/>
      <w:pStyle w:val="TabelleNummerierungalt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1" w15:restartNumberingAfterBreak="0">
    <w:nsid w:val="3ED47A83"/>
    <w:multiLevelType w:val="hybridMultilevel"/>
    <w:tmpl w:val="89700F06"/>
    <w:lvl w:ilvl="0" w:tplc="9ECC953C">
      <w:start w:val="5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0E66FA"/>
    <w:multiLevelType w:val="hybridMultilevel"/>
    <w:tmpl w:val="C42A3630"/>
    <w:lvl w:ilvl="0" w:tplc="DD0A5CB6">
      <w:start w:val="8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672A5C"/>
    <w:multiLevelType w:val="hybridMultilevel"/>
    <w:tmpl w:val="EB1076F0"/>
    <w:lvl w:ilvl="0" w:tplc="9ECC953C">
      <w:start w:val="7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036F94"/>
    <w:multiLevelType w:val="multilevel"/>
    <w:tmpl w:val="3D1CDFE6"/>
    <w:lvl w:ilvl="0">
      <w:start w:val="1"/>
      <w:numFmt w:val="decimal"/>
      <w:pStyle w:val="Textkrpernrinnen"/>
      <w:lvlText w:val="%1."/>
      <w:lvlJc w:val="left"/>
      <w:pPr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15" w15:restartNumberingAfterBreak="0">
    <w:nsid w:val="463816DE"/>
    <w:multiLevelType w:val="hybridMultilevel"/>
    <w:tmpl w:val="E3108BFC"/>
    <w:lvl w:ilvl="0" w:tplc="AFE0DA7E">
      <w:start w:val="1"/>
      <w:numFmt w:val="bullet"/>
      <w:pStyle w:val="AufgabeKastenangekreuzt"/>
      <w:lvlText w:val="☑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B0004"/>
    <w:multiLevelType w:val="multilevel"/>
    <w:tmpl w:val="C5E80F98"/>
    <w:styleLink w:val="LS-berschriftengliederung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7E97E52"/>
    <w:multiLevelType w:val="multilevel"/>
    <w:tmpl w:val="F21A8B04"/>
    <w:lvl w:ilvl="0">
      <w:start w:val="1"/>
      <w:numFmt w:val="decimal"/>
      <w:pStyle w:val="Textkrpernrauen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A5D1471"/>
    <w:multiLevelType w:val="hybridMultilevel"/>
    <w:tmpl w:val="DD1403B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A7B1F10"/>
    <w:multiLevelType w:val="hybridMultilevel"/>
    <w:tmpl w:val="C42A3630"/>
    <w:lvl w:ilvl="0" w:tplc="DD0A5CB6">
      <w:start w:val="8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A1119A"/>
    <w:multiLevelType w:val="hybridMultilevel"/>
    <w:tmpl w:val="AB1841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7">
      <w:start w:val="1"/>
      <w:numFmt w:val="lowerLetter"/>
      <w:lvlText w:val="%2)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547582"/>
    <w:multiLevelType w:val="multilevel"/>
    <w:tmpl w:val="514415BA"/>
    <w:lvl w:ilvl="0">
      <w:start w:val="1"/>
      <w:numFmt w:val="decimal"/>
      <w:pStyle w:val="Kopf8ptlinksnr"/>
      <w:lvlText w:val="%1."/>
      <w:lvlJc w:val="left"/>
      <w:pPr>
        <w:ind w:left="284" w:hanging="17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51934A02"/>
    <w:multiLevelType w:val="hybridMultilevel"/>
    <w:tmpl w:val="A8D8F78C"/>
    <w:lvl w:ilvl="0" w:tplc="A2ECEB2C">
      <w:start w:val="2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4F750C8"/>
    <w:multiLevelType w:val="hybridMultilevel"/>
    <w:tmpl w:val="E4E839F4"/>
    <w:lvl w:ilvl="0" w:tplc="1F903DF6">
      <w:start w:val="3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</w:lvl>
    <w:lvl w:ilvl="1" w:tplc="04070019">
      <w:start w:val="1"/>
      <w:numFmt w:val="lowerLetter"/>
      <w:lvlText w:val="%2."/>
      <w:lvlJc w:val="left"/>
      <w:pPr>
        <w:ind w:left="1684" w:hanging="360"/>
      </w:pPr>
    </w:lvl>
    <w:lvl w:ilvl="2" w:tplc="0407001B">
      <w:start w:val="1"/>
      <w:numFmt w:val="lowerRoman"/>
      <w:lvlText w:val="%3."/>
      <w:lvlJc w:val="right"/>
      <w:pPr>
        <w:ind w:left="2404" w:hanging="180"/>
      </w:pPr>
    </w:lvl>
    <w:lvl w:ilvl="3" w:tplc="0407000F">
      <w:start w:val="1"/>
      <w:numFmt w:val="decimal"/>
      <w:lvlText w:val="%4."/>
      <w:lvlJc w:val="left"/>
      <w:pPr>
        <w:ind w:left="3124" w:hanging="360"/>
      </w:pPr>
    </w:lvl>
    <w:lvl w:ilvl="4" w:tplc="04070019">
      <w:start w:val="1"/>
      <w:numFmt w:val="lowerLetter"/>
      <w:lvlText w:val="%5."/>
      <w:lvlJc w:val="left"/>
      <w:pPr>
        <w:ind w:left="3844" w:hanging="360"/>
      </w:pPr>
    </w:lvl>
    <w:lvl w:ilvl="5" w:tplc="0407001B">
      <w:start w:val="1"/>
      <w:numFmt w:val="lowerRoman"/>
      <w:lvlText w:val="%6."/>
      <w:lvlJc w:val="right"/>
      <w:pPr>
        <w:ind w:left="4564" w:hanging="180"/>
      </w:pPr>
    </w:lvl>
    <w:lvl w:ilvl="6" w:tplc="0407000F">
      <w:start w:val="1"/>
      <w:numFmt w:val="decimal"/>
      <w:lvlText w:val="%7."/>
      <w:lvlJc w:val="left"/>
      <w:pPr>
        <w:ind w:left="5284" w:hanging="360"/>
      </w:pPr>
    </w:lvl>
    <w:lvl w:ilvl="7" w:tplc="04070019">
      <w:start w:val="1"/>
      <w:numFmt w:val="lowerLetter"/>
      <w:lvlText w:val="%8."/>
      <w:lvlJc w:val="left"/>
      <w:pPr>
        <w:ind w:left="6004" w:hanging="360"/>
      </w:pPr>
    </w:lvl>
    <w:lvl w:ilvl="8" w:tplc="0407001B">
      <w:start w:val="1"/>
      <w:numFmt w:val="lowerRoman"/>
      <w:lvlText w:val="%9."/>
      <w:lvlJc w:val="right"/>
      <w:pPr>
        <w:ind w:left="6724" w:hanging="180"/>
      </w:pPr>
    </w:lvl>
  </w:abstractNum>
  <w:abstractNum w:abstractNumId="25" w15:restartNumberingAfterBreak="0">
    <w:nsid w:val="5BEB19CE"/>
    <w:multiLevelType w:val="multilevel"/>
    <w:tmpl w:val="6330AF82"/>
    <w:lvl w:ilvl="0">
      <w:start w:val="1"/>
      <w:numFmt w:val="decimal"/>
      <w:pStyle w:val="Inhaltsverzeichnisnr"/>
      <w:lvlText w:val="%1.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C3C21C0"/>
    <w:multiLevelType w:val="hybridMultilevel"/>
    <w:tmpl w:val="02F02E38"/>
    <w:lvl w:ilvl="0" w:tplc="17A463B8">
      <w:start w:val="1"/>
      <w:numFmt w:val="bullet"/>
      <w:pStyle w:val="TabelleAufzhlung"/>
      <w:lvlText w:val="­"/>
      <w:lvlJc w:val="left"/>
      <w:pPr>
        <w:ind w:left="417" w:hanging="360"/>
      </w:pPr>
      <w:rPr>
        <w:rFonts w:ascii="Source Sans Pro" w:hAnsi="Source Sans Pro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F1192F"/>
    <w:multiLevelType w:val="hybridMultilevel"/>
    <w:tmpl w:val="BA9A5E58"/>
    <w:lvl w:ilvl="0" w:tplc="20608826">
      <w:start w:val="1"/>
      <w:numFmt w:val="bullet"/>
      <w:pStyle w:val="Textkrperafz"/>
      <w:lvlText w:val="­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96295D"/>
    <w:multiLevelType w:val="hybridMultilevel"/>
    <w:tmpl w:val="E91C5D2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7">
      <w:start w:val="1"/>
      <w:numFmt w:val="lowerLetter"/>
      <w:lvlText w:val="%2)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962012"/>
    <w:multiLevelType w:val="hybridMultilevel"/>
    <w:tmpl w:val="B73AD3B4"/>
    <w:lvl w:ilvl="0" w:tplc="0CE4E9F8">
      <w:start w:val="1"/>
      <w:numFmt w:val="decimal"/>
      <w:pStyle w:val="NummerierungAnfang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9C43D1"/>
    <w:multiLevelType w:val="hybridMultilevel"/>
    <w:tmpl w:val="7B06FCF0"/>
    <w:lvl w:ilvl="0" w:tplc="2206860C">
      <w:start w:val="3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color w:val="4F81BD" w:themeColor="accent1"/>
        <w:spacing w:val="0"/>
        <w:sz w:val="26"/>
        <w:szCs w:val="26"/>
        <w14:glow w14:rad="0">
          <w14:srgbClr w14:val="000000"/>
        </w14:glow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9D03C0"/>
    <w:multiLevelType w:val="hybridMultilevel"/>
    <w:tmpl w:val="481CE426"/>
    <w:lvl w:ilvl="0" w:tplc="16AE79F4">
      <w:start w:val="1"/>
      <w:numFmt w:val="bullet"/>
      <w:pStyle w:val="AufgabeKasten"/>
      <w:lvlText w:val="☐"/>
      <w:lvlJc w:val="left"/>
      <w:pPr>
        <w:ind w:left="1004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7E414605"/>
    <w:multiLevelType w:val="hybridMultilevel"/>
    <w:tmpl w:val="3A5E95D8"/>
    <w:lvl w:ilvl="0" w:tplc="8384F2C0">
      <w:start w:val="1"/>
      <w:numFmt w:val="bullet"/>
      <w:pStyle w:val="Kopf8ptafz"/>
      <w:lvlText w:val="­"/>
      <w:lvlJc w:val="left"/>
      <w:pPr>
        <w:ind w:left="416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25"/>
  </w:num>
  <w:num w:numId="4">
    <w:abstractNumId w:val="29"/>
  </w:num>
  <w:num w:numId="5">
    <w:abstractNumId w:val="21"/>
  </w:num>
  <w:num w:numId="6">
    <w:abstractNumId w:val="32"/>
  </w:num>
  <w:num w:numId="7">
    <w:abstractNumId w:val="27"/>
  </w:num>
  <w:num w:numId="8">
    <w:abstractNumId w:val="1"/>
  </w:num>
  <w:num w:numId="9">
    <w:abstractNumId w:val="14"/>
  </w:num>
  <w:num w:numId="10">
    <w:abstractNumId w:val="7"/>
  </w:num>
  <w:num w:numId="11">
    <w:abstractNumId w:val="31"/>
  </w:num>
  <w:num w:numId="12">
    <w:abstractNumId w:val="15"/>
  </w:num>
  <w:num w:numId="13">
    <w:abstractNumId w:val="17"/>
  </w:num>
  <w:num w:numId="14">
    <w:abstractNumId w:val="5"/>
  </w:num>
  <w:num w:numId="15">
    <w:abstractNumId w:val="0"/>
  </w:num>
  <w:num w:numId="16">
    <w:abstractNumId w:val="6"/>
  </w:num>
  <w:num w:numId="17">
    <w:abstractNumId w:val="2"/>
  </w:num>
  <w:num w:numId="18">
    <w:abstractNumId w:val="26"/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22"/>
  </w:num>
  <w:num w:numId="22">
    <w:abstractNumId w:val="12"/>
  </w:num>
  <w:num w:numId="23">
    <w:abstractNumId w:val="3"/>
  </w:num>
  <w:num w:numId="24">
    <w:abstractNumId w:val="30"/>
  </w:num>
  <w:num w:numId="25">
    <w:abstractNumId w:val="8"/>
  </w:num>
  <w:num w:numId="26">
    <w:abstractNumId w:val="11"/>
  </w:num>
  <w:num w:numId="27">
    <w:abstractNumId w:val="9"/>
  </w:num>
  <w:num w:numId="28">
    <w:abstractNumId w:val="18"/>
  </w:num>
  <w:num w:numId="29">
    <w:abstractNumId w:val="28"/>
  </w:num>
  <w:num w:numId="30">
    <w:abstractNumId w:val="23"/>
  </w:num>
  <w:num w:numId="31">
    <w:abstractNumId w:val="4"/>
  </w:num>
  <w:num w:numId="32">
    <w:abstractNumId w:val="13"/>
  </w:num>
  <w:num w:numId="33">
    <w:abstractNumId w:val="1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27B"/>
    <w:rsid w:val="00005129"/>
    <w:rsid w:val="00005A28"/>
    <w:rsid w:val="00005EAC"/>
    <w:rsid w:val="00010974"/>
    <w:rsid w:val="000160EC"/>
    <w:rsid w:val="00024E63"/>
    <w:rsid w:val="000337BE"/>
    <w:rsid w:val="000343DC"/>
    <w:rsid w:val="00036A4D"/>
    <w:rsid w:val="000411A8"/>
    <w:rsid w:val="00043D8D"/>
    <w:rsid w:val="00044BAA"/>
    <w:rsid w:val="0005288C"/>
    <w:rsid w:val="0005400D"/>
    <w:rsid w:val="00057390"/>
    <w:rsid w:val="00057B3D"/>
    <w:rsid w:val="00064582"/>
    <w:rsid w:val="00083281"/>
    <w:rsid w:val="00085AB3"/>
    <w:rsid w:val="00086643"/>
    <w:rsid w:val="00092DF1"/>
    <w:rsid w:val="000977FD"/>
    <w:rsid w:val="00097A89"/>
    <w:rsid w:val="00097AAA"/>
    <w:rsid w:val="00097D38"/>
    <w:rsid w:val="000A764B"/>
    <w:rsid w:val="000A7A5C"/>
    <w:rsid w:val="000B1737"/>
    <w:rsid w:val="000B2BC9"/>
    <w:rsid w:val="000B3994"/>
    <w:rsid w:val="000C5FC9"/>
    <w:rsid w:val="000D5446"/>
    <w:rsid w:val="000D7D55"/>
    <w:rsid w:val="000E33F4"/>
    <w:rsid w:val="000E763B"/>
    <w:rsid w:val="00101F6F"/>
    <w:rsid w:val="001021F6"/>
    <w:rsid w:val="00102A7B"/>
    <w:rsid w:val="001066AF"/>
    <w:rsid w:val="00111E6A"/>
    <w:rsid w:val="0012000E"/>
    <w:rsid w:val="00126760"/>
    <w:rsid w:val="001332A4"/>
    <w:rsid w:val="00134759"/>
    <w:rsid w:val="00135A85"/>
    <w:rsid w:val="001424B4"/>
    <w:rsid w:val="001467A4"/>
    <w:rsid w:val="00147AB4"/>
    <w:rsid w:val="00153EE8"/>
    <w:rsid w:val="00157EBB"/>
    <w:rsid w:val="001619F5"/>
    <w:rsid w:val="001633C8"/>
    <w:rsid w:val="00164BB7"/>
    <w:rsid w:val="00173367"/>
    <w:rsid w:val="00174C08"/>
    <w:rsid w:val="00177093"/>
    <w:rsid w:val="00185446"/>
    <w:rsid w:val="00186B1D"/>
    <w:rsid w:val="00186B3F"/>
    <w:rsid w:val="00191FDA"/>
    <w:rsid w:val="001979E7"/>
    <w:rsid w:val="001A1E3C"/>
    <w:rsid w:val="001A2103"/>
    <w:rsid w:val="001B4C23"/>
    <w:rsid w:val="001C241E"/>
    <w:rsid w:val="001C721C"/>
    <w:rsid w:val="001E03DE"/>
    <w:rsid w:val="001F1C14"/>
    <w:rsid w:val="001F3112"/>
    <w:rsid w:val="0020278E"/>
    <w:rsid w:val="00203E01"/>
    <w:rsid w:val="00210735"/>
    <w:rsid w:val="002223B8"/>
    <w:rsid w:val="00225F48"/>
    <w:rsid w:val="0022617F"/>
    <w:rsid w:val="002263A0"/>
    <w:rsid w:val="00227078"/>
    <w:rsid w:val="00233EB7"/>
    <w:rsid w:val="00234B66"/>
    <w:rsid w:val="00241372"/>
    <w:rsid w:val="00242332"/>
    <w:rsid w:val="00253AA4"/>
    <w:rsid w:val="002611F5"/>
    <w:rsid w:val="002660E4"/>
    <w:rsid w:val="002733A8"/>
    <w:rsid w:val="00281CB1"/>
    <w:rsid w:val="002915B8"/>
    <w:rsid w:val="00296589"/>
    <w:rsid w:val="002979DC"/>
    <w:rsid w:val="002A1D90"/>
    <w:rsid w:val="002A2D21"/>
    <w:rsid w:val="002A725A"/>
    <w:rsid w:val="002A79B5"/>
    <w:rsid w:val="002B1CA9"/>
    <w:rsid w:val="002B5C8D"/>
    <w:rsid w:val="002E10B1"/>
    <w:rsid w:val="002E2050"/>
    <w:rsid w:val="002E5CE0"/>
    <w:rsid w:val="002F2555"/>
    <w:rsid w:val="003079A7"/>
    <w:rsid w:val="0032000F"/>
    <w:rsid w:val="003236C3"/>
    <w:rsid w:val="00327A81"/>
    <w:rsid w:val="00334277"/>
    <w:rsid w:val="003346C3"/>
    <w:rsid w:val="003421A1"/>
    <w:rsid w:val="003457A0"/>
    <w:rsid w:val="00351422"/>
    <w:rsid w:val="003552C0"/>
    <w:rsid w:val="00357C55"/>
    <w:rsid w:val="00361E5E"/>
    <w:rsid w:val="00362A92"/>
    <w:rsid w:val="00366215"/>
    <w:rsid w:val="0037039B"/>
    <w:rsid w:val="003754CF"/>
    <w:rsid w:val="00381D37"/>
    <w:rsid w:val="00385D63"/>
    <w:rsid w:val="00387063"/>
    <w:rsid w:val="00391945"/>
    <w:rsid w:val="003A0130"/>
    <w:rsid w:val="003A17D4"/>
    <w:rsid w:val="003B5422"/>
    <w:rsid w:val="003C4B80"/>
    <w:rsid w:val="003C56C4"/>
    <w:rsid w:val="003C6830"/>
    <w:rsid w:val="003D0AD2"/>
    <w:rsid w:val="003D2E25"/>
    <w:rsid w:val="003D4989"/>
    <w:rsid w:val="003D4ED1"/>
    <w:rsid w:val="003E07DC"/>
    <w:rsid w:val="003F2C23"/>
    <w:rsid w:val="003F5C78"/>
    <w:rsid w:val="003F75E9"/>
    <w:rsid w:val="0042086D"/>
    <w:rsid w:val="0042345D"/>
    <w:rsid w:val="0043494C"/>
    <w:rsid w:val="00444F9C"/>
    <w:rsid w:val="0044650F"/>
    <w:rsid w:val="004524BD"/>
    <w:rsid w:val="004529FA"/>
    <w:rsid w:val="00453EC1"/>
    <w:rsid w:val="00453F06"/>
    <w:rsid w:val="004661AA"/>
    <w:rsid w:val="00472595"/>
    <w:rsid w:val="0047779F"/>
    <w:rsid w:val="00486468"/>
    <w:rsid w:val="00493E75"/>
    <w:rsid w:val="00497EFE"/>
    <w:rsid w:val="004A009B"/>
    <w:rsid w:val="004B4572"/>
    <w:rsid w:val="004B658C"/>
    <w:rsid w:val="004C18F1"/>
    <w:rsid w:val="004D3EFB"/>
    <w:rsid w:val="004D7110"/>
    <w:rsid w:val="004E345C"/>
    <w:rsid w:val="004E7E4D"/>
    <w:rsid w:val="004F754E"/>
    <w:rsid w:val="0050312E"/>
    <w:rsid w:val="005039B8"/>
    <w:rsid w:val="0051078A"/>
    <w:rsid w:val="00516DF0"/>
    <w:rsid w:val="0051717F"/>
    <w:rsid w:val="00520BD0"/>
    <w:rsid w:val="00520D6D"/>
    <w:rsid w:val="005317F3"/>
    <w:rsid w:val="0053570A"/>
    <w:rsid w:val="00535F4A"/>
    <w:rsid w:val="00536C25"/>
    <w:rsid w:val="00542D04"/>
    <w:rsid w:val="00545AB7"/>
    <w:rsid w:val="005530EE"/>
    <w:rsid w:val="005619BD"/>
    <w:rsid w:val="00573415"/>
    <w:rsid w:val="00573512"/>
    <w:rsid w:val="00581AF7"/>
    <w:rsid w:val="005825EB"/>
    <w:rsid w:val="00583BFC"/>
    <w:rsid w:val="00585805"/>
    <w:rsid w:val="00597140"/>
    <w:rsid w:val="005A0448"/>
    <w:rsid w:val="005A6708"/>
    <w:rsid w:val="005A7CFE"/>
    <w:rsid w:val="005B6550"/>
    <w:rsid w:val="005C19AC"/>
    <w:rsid w:val="005C4141"/>
    <w:rsid w:val="005C589B"/>
    <w:rsid w:val="005D451F"/>
    <w:rsid w:val="005D5850"/>
    <w:rsid w:val="005E1B23"/>
    <w:rsid w:val="005E4A43"/>
    <w:rsid w:val="00605275"/>
    <w:rsid w:val="00607849"/>
    <w:rsid w:val="0061505A"/>
    <w:rsid w:val="00616040"/>
    <w:rsid w:val="00624F16"/>
    <w:rsid w:val="006308C3"/>
    <w:rsid w:val="00635328"/>
    <w:rsid w:val="0065310F"/>
    <w:rsid w:val="006563C8"/>
    <w:rsid w:val="0065768B"/>
    <w:rsid w:val="006576E1"/>
    <w:rsid w:val="00665E61"/>
    <w:rsid w:val="0067020A"/>
    <w:rsid w:val="00674242"/>
    <w:rsid w:val="0068702B"/>
    <w:rsid w:val="0069030C"/>
    <w:rsid w:val="006A16B5"/>
    <w:rsid w:val="006A2B3A"/>
    <w:rsid w:val="006A4AEC"/>
    <w:rsid w:val="006A51AE"/>
    <w:rsid w:val="006A5BF4"/>
    <w:rsid w:val="006A64CA"/>
    <w:rsid w:val="006C4859"/>
    <w:rsid w:val="006C4D0A"/>
    <w:rsid w:val="006C7249"/>
    <w:rsid w:val="006D3107"/>
    <w:rsid w:val="006D75BC"/>
    <w:rsid w:val="006E1EF4"/>
    <w:rsid w:val="006E4825"/>
    <w:rsid w:val="006E684F"/>
    <w:rsid w:val="006F661D"/>
    <w:rsid w:val="006F6E2E"/>
    <w:rsid w:val="00700A77"/>
    <w:rsid w:val="007051C8"/>
    <w:rsid w:val="00706E47"/>
    <w:rsid w:val="00710C99"/>
    <w:rsid w:val="00712924"/>
    <w:rsid w:val="00715FF1"/>
    <w:rsid w:val="00717A37"/>
    <w:rsid w:val="0072380A"/>
    <w:rsid w:val="00733323"/>
    <w:rsid w:val="00740ADF"/>
    <w:rsid w:val="0074339F"/>
    <w:rsid w:val="00744124"/>
    <w:rsid w:val="007510E6"/>
    <w:rsid w:val="0075476A"/>
    <w:rsid w:val="00760104"/>
    <w:rsid w:val="00764360"/>
    <w:rsid w:val="007665EC"/>
    <w:rsid w:val="00770F61"/>
    <w:rsid w:val="00776DD0"/>
    <w:rsid w:val="00787AFB"/>
    <w:rsid w:val="00797540"/>
    <w:rsid w:val="007A239C"/>
    <w:rsid w:val="007B5F8E"/>
    <w:rsid w:val="007B7335"/>
    <w:rsid w:val="007C55F7"/>
    <w:rsid w:val="007E1441"/>
    <w:rsid w:val="007E5B6A"/>
    <w:rsid w:val="007F67D3"/>
    <w:rsid w:val="007F7024"/>
    <w:rsid w:val="008016AC"/>
    <w:rsid w:val="0081234F"/>
    <w:rsid w:val="00822445"/>
    <w:rsid w:val="00825057"/>
    <w:rsid w:val="00832068"/>
    <w:rsid w:val="00832BFD"/>
    <w:rsid w:val="00840DEE"/>
    <w:rsid w:val="00850A64"/>
    <w:rsid w:val="00862CBB"/>
    <w:rsid w:val="00865F59"/>
    <w:rsid w:val="00871D4F"/>
    <w:rsid w:val="00873419"/>
    <w:rsid w:val="00874A59"/>
    <w:rsid w:val="00875C55"/>
    <w:rsid w:val="0087706A"/>
    <w:rsid w:val="00877B0B"/>
    <w:rsid w:val="008803F1"/>
    <w:rsid w:val="00883F19"/>
    <w:rsid w:val="008855F5"/>
    <w:rsid w:val="008914CB"/>
    <w:rsid w:val="00893E3F"/>
    <w:rsid w:val="008955B4"/>
    <w:rsid w:val="008A1A1C"/>
    <w:rsid w:val="008A7911"/>
    <w:rsid w:val="008A7B06"/>
    <w:rsid w:val="008B103F"/>
    <w:rsid w:val="008B49F7"/>
    <w:rsid w:val="008B6EE3"/>
    <w:rsid w:val="008C10F2"/>
    <w:rsid w:val="008C2856"/>
    <w:rsid w:val="008C71FE"/>
    <w:rsid w:val="008C74E5"/>
    <w:rsid w:val="008D17C4"/>
    <w:rsid w:val="008D5EDB"/>
    <w:rsid w:val="008E2D1B"/>
    <w:rsid w:val="00900217"/>
    <w:rsid w:val="00900D7C"/>
    <w:rsid w:val="00910755"/>
    <w:rsid w:val="0091105E"/>
    <w:rsid w:val="00913F2D"/>
    <w:rsid w:val="009144D8"/>
    <w:rsid w:val="00916D0F"/>
    <w:rsid w:val="00917C6D"/>
    <w:rsid w:val="009334EC"/>
    <w:rsid w:val="00943640"/>
    <w:rsid w:val="009452CB"/>
    <w:rsid w:val="009458DA"/>
    <w:rsid w:val="00950F0A"/>
    <w:rsid w:val="009533B3"/>
    <w:rsid w:val="0096073B"/>
    <w:rsid w:val="00970B19"/>
    <w:rsid w:val="009735C6"/>
    <w:rsid w:val="00980E77"/>
    <w:rsid w:val="009839BE"/>
    <w:rsid w:val="00983ADE"/>
    <w:rsid w:val="009911FA"/>
    <w:rsid w:val="00992625"/>
    <w:rsid w:val="009935DA"/>
    <w:rsid w:val="00993F2E"/>
    <w:rsid w:val="009C05F9"/>
    <w:rsid w:val="009C2229"/>
    <w:rsid w:val="009C2865"/>
    <w:rsid w:val="009C6AD3"/>
    <w:rsid w:val="009D56E0"/>
    <w:rsid w:val="009F16FC"/>
    <w:rsid w:val="009F66A5"/>
    <w:rsid w:val="009F74BE"/>
    <w:rsid w:val="00A010D4"/>
    <w:rsid w:val="00A01ADD"/>
    <w:rsid w:val="00A02C45"/>
    <w:rsid w:val="00A04C3A"/>
    <w:rsid w:val="00A103EA"/>
    <w:rsid w:val="00A1042A"/>
    <w:rsid w:val="00A16D65"/>
    <w:rsid w:val="00A20659"/>
    <w:rsid w:val="00A24DDF"/>
    <w:rsid w:val="00A33C98"/>
    <w:rsid w:val="00A402FC"/>
    <w:rsid w:val="00A410C8"/>
    <w:rsid w:val="00A474EA"/>
    <w:rsid w:val="00A5009A"/>
    <w:rsid w:val="00A50337"/>
    <w:rsid w:val="00A567D9"/>
    <w:rsid w:val="00A73AEC"/>
    <w:rsid w:val="00A74C42"/>
    <w:rsid w:val="00A76E2C"/>
    <w:rsid w:val="00A8051B"/>
    <w:rsid w:val="00A80521"/>
    <w:rsid w:val="00A90BD5"/>
    <w:rsid w:val="00A91AEE"/>
    <w:rsid w:val="00A9292C"/>
    <w:rsid w:val="00AB373B"/>
    <w:rsid w:val="00AB5F36"/>
    <w:rsid w:val="00AC227B"/>
    <w:rsid w:val="00AC3742"/>
    <w:rsid w:val="00AD3746"/>
    <w:rsid w:val="00AE0226"/>
    <w:rsid w:val="00AE418B"/>
    <w:rsid w:val="00AE47FF"/>
    <w:rsid w:val="00AE53C5"/>
    <w:rsid w:val="00AF11A2"/>
    <w:rsid w:val="00AF5B64"/>
    <w:rsid w:val="00B139F3"/>
    <w:rsid w:val="00B15D7C"/>
    <w:rsid w:val="00B2315B"/>
    <w:rsid w:val="00B43592"/>
    <w:rsid w:val="00B4780D"/>
    <w:rsid w:val="00B51DE9"/>
    <w:rsid w:val="00B53BAF"/>
    <w:rsid w:val="00B553BF"/>
    <w:rsid w:val="00B55577"/>
    <w:rsid w:val="00B56F9E"/>
    <w:rsid w:val="00B57685"/>
    <w:rsid w:val="00B619C2"/>
    <w:rsid w:val="00B66B61"/>
    <w:rsid w:val="00B70A87"/>
    <w:rsid w:val="00B75982"/>
    <w:rsid w:val="00B761C6"/>
    <w:rsid w:val="00B815E2"/>
    <w:rsid w:val="00B911F3"/>
    <w:rsid w:val="00BA3365"/>
    <w:rsid w:val="00BA64CC"/>
    <w:rsid w:val="00BB4334"/>
    <w:rsid w:val="00BC37CF"/>
    <w:rsid w:val="00BE21B0"/>
    <w:rsid w:val="00BE4DD2"/>
    <w:rsid w:val="00BE7018"/>
    <w:rsid w:val="00BF021C"/>
    <w:rsid w:val="00BF15EC"/>
    <w:rsid w:val="00BF35AC"/>
    <w:rsid w:val="00BF5E7A"/>
    <w:rsid w:val="00BF7272"/>
    <w:rsid w:val="00C036FE"/>
    <w:rsid w:val="00C0462A"/>
    <w:rsid w:val="00C074DE"/>
    <w:rsid w:val="00C07653"/>
    <w:rsid w:val="00C224C8"/>
    <w:rsid w:val="00C22DA6"/>
    <w:rsid w:val="00C258F2"/>
    <w:rsid w:val="00C26657"/>
    <w:rsid w:val="00C31109"/>
    <w:rsid w:val="00C35E6E"/>
    <w:rsid w:val="00C37F08"/>
    <w:rsid w:val="00C4772F"/>
    <w:rsid w:val="00C62390"/>
    <w:rsid w:val="00C701E5"/>
    <w:rsid w:val="00C80582"/>
    <w:rsid w:val="00C83212"/>
    <w:rsid w:val="00CA0F95"/>
    <w:rsid w:val="00CB0197"/>
    <w:rsid w:val="00CC3814"/>
    <w:rsid w:val="00CD1CB7"/>
    <w:rsid w:val="00CD263D"/>
    <w:rsid w:val="00CD6932"/>
    <w:rsid w:val="00CF0506"/>
    <w:rsid w:val="00D02892"/>
    <w:rsid w:val="00D13B99"/>
    <w:rsid w:val="00D20D85"/>
    <w:rsid w:val="00D22057"/>
    <w:rsid w:val="00D220AA"/>
    <w:rsid w:val="00D34A82"/>
    <w:rsid w:val="00D55E22"/>
    <w:rsid w:val="00D55E48"/>
    <w:rsid w:val="00D65102"/>
    <w:rsid w:val="00D7011E"/>
    <w:rsid w:val="00D7019F"/>
    <w:rsid w:val="00D71F3F"/>
    <w:rsid w:val="00D76BE8"/>
    <w:rsid w:val="00D77352"/>
    <w:rsid w:val="00D8157A"/>
    <w:rsid w:val="00D94AA3"/>
    <w:rsid w:val="00DA15C8"/>
    <w:rsid w:val="00DA26E0"/>
    <w:rsid w:val="00DA68DC"/>
    <w:rsid w:val="00DB4A0B"/>
    <w:rsid w:val="00DB5F77"/>
    <w:rsid w:val="00DC0942"/>
    <w:rsid w:val="00DC2A31"/>
    <w:rsid w:val="00DD1147"/>
    <w:rsid w:val="00DD220C"/>
    <w:rsid w:val="00DD3F38"/>
    <w:rsid w:val="00DE0D33"/>
    <w:rsid w:val="00DE1C87"/>
    <w:rsid w:val="00DE4890"/>
    <w:rsid w:val="00DF22A5"/>
    <w:rsid w:val="00DF2730"/>
    <w:rsid w:val="00DF4AC4"/>
    <w:rsid w:val="00DF60B9"/>
    <w:rsid w:val="00DF78A1"/>
    <w:rsid w:val="00E00B95"/>
    <w:rsid w:val="00E0229A"/>
    <w:rsid w:val="00E05EC7"/>
    <w:rsid w:val="00E12D0E"/>
    <w:rsid w:val="00E20E9E"/>
    <w:rsid w:val="00E24864"/>
    <w:rsid w:val="00E25D0C"/>
    <w:rsid w:val="00E27189"/>
    <w:rsid w:val="00E30E50"/>
    <w:rsid w:val="00E34088"/>
    <w:rsid w:val="00E4202E"/>
    <w:rsid w:val="00E45B19"/>
    <w:rsid w:val="00E52225"/>
    <w:rsid w:val="00E55A60"/>
    <w:rsid w:val="00E60E5A"/>
    <w:rsid w:val="00E649D7"/>
    <w:rsid w:val="00E71E75"/>
    <w:rsid w:val="00E74D14"/>
    <w:rsid w:val="00E84843"/>
    <w:rsid w:val="00E879C1"/>
    <w:rsid w:val="00EA2105"/>
    <w:rsid w:val="00EA5107"/>
    <w:rsid w:val="00EA541A"/>
    <w:rsid w:val="00EA6E60"/>
    <w:rsid w:val="00EB2861"/>
    <w:rsid w:val="00EB756D"/>
    <w:rsid w:val="00EC2400"/>
    <w:rsid w:val="00EC3F69"/>
    <w:rsid w:val="00EC4EC2"/>
    <w:rsid w:val="00ED2D69"/>
    <w:rsid w:val="00EE257A"/>
    <w:rsid w:val="00EE39DB"/>
    <w:rsid w:val="00EE6694"/>
    <w:rsid w:val="00EF4DCB"/>
    <w:rsid w:val="00EF7FF8"/>
    <w:rsid w:val="00F0156F"/>
    <w:rsid w:val="00F01622"/>
    <w:rsid w:val="00F07CE4"/>
    <w:rsid w:val="00F14895"/>
    <w:rsid w:val="00F14B6A"/>
    <w:rsid w:val="00F1713F"/>
    <w:rsid w:val="00F2250C"/>
    <w:rsid w:val="00F3028F"/>
    <w:rsid w:val="00F44A67"/>
    <w:rsid w:val="00F52C69"/>
    <w:rsid w:val="00F62D64"/>
    <w:rsid w:val="00F67B00"/>
    <w:rsid w:val="00F701F9"/>
    <w:rsid w:val="00F7220D"/>
    <w:rsid w:val="00F748DF"/>
    <w:rsid w:val="00F84125"/>
    <w:rsid w:val="00F8599A"/>
    <w:rsid w:val="00F85DF3"/>
    <w:rsid w:val="00F92799"/>
    <w:rsid w:val="00F9695E"/>
    <w:rsid w:val="00F96BE1"/>
    <w:rsid w:val="00F97152"/>
    <w:rsid w:val="00FA019B"/>
    <w:rsid w:val="00FA4123"/>
    <w:rsid w:val="00FA43B6"/>
    <w:rsid w:val="00FA5AB7"/>
    <w:rsid w:val="00FB03E8"/>
    <w:rsid w:val="00FC0F56"/>
    <w:rsid w:val="00FD6985"/>
    <w:rsid w:val="00FE1190"/>
    <w:rsid w:val="00FF09D2"/>
    <w:rsid w:val="00FF0B68"/>
    <w:rsid w:val="00FF3674"/>
    <w:rsid w:val="00FF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6473E9D"/>
  <w15:docId w15:val="{D1D3BD52-8379-4081-83E6-04F12ED63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Theme="minorHAnsi" w:hAnsi="Source Sans Pro" w:cs="Arial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F14B6A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qFormat/>
    <w:rsid w:val="00BE7018"/>
    <w:pPr>
      <w:keepNext/>
      <w:suppressAutoHyphens/>
      <w:spacing w:before="240" w:after="160"/>
      <w:outlineLvl w:val="0"/>
    </w:pPr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BE7018"/>
    <w:pPr>
      <w:keepNext/>
      <w:keepLines/>
      <w:suppressAutoHyphens/>
      <w:spacing w:before="200" w:after="120"/>
      <w:outlineLvl w:val="1"/>
    </w:pPr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BE7018"/>
    <w:pPr>
      <w:keepNext/>
      <w:keepLines/>
      <w:suppressAutoHyphens/>
      <w:spacing w:before="160" w:after="80"/>
      <w:outlineLvl w:val="2"/>
    </w:pPr>
    <w:rPr>
      <w:rFonts w:ascii="Source Sans Pro SemiBold" w:eastAsia="Times New Roman" w:hAnsi="Source Sans Pro SemiBold" w:cs="Times New Roman"/>
      <w:bCs/>
      <w:sz w:val="22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BE7018"/>
    <w:pPr>
      <w:keepNext/>
      <w:keepLines/>
      <w:suppressAutoHyphens/>
      <w:spacing w:before="160" w:after="80"/>
      <w:outlineLvl w:val="3"/>
    </w:pPr>
    <w:rPr>
      <w:rFonts w:ascii="Source Sans Pro SemiBold" w:eastAsia="Times New Roman" w:hAnsi="Source Sans Pro SemiBold" w:cs="Times New Roman"/>
      <w:bCs/>
      <w:i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uiPriority w:val="59"/>
    <w:rsid w:val="000977FD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links">
    <w:name w:val="Textkörper_links"/>
    <w:basedOn w:val="Standard"/>
    <w:rsid w:val="00770F61"/>
  </w:style>
  <w:style w:type="paragraph" w:customStyle="1" w:styleId="TabelleNummerierungalt">
    <w:name w:val="Tabelle Nummerierung alt"/>
    <w:basedOn w:val="Standard"/>
    <w:uiPriority w:val="99"/>
    <w:semiHidden/>
    <w:locked/>
    <w:rsid w:val="00A74C42"/>
    <w:pPr>
      <w:numPr>
        <w:numId w:val="2"/>
      </w:numPr>
      <w:tabs>
        <w:tab w:val="num" w:pos="360"/>
      </w:tabs>
      <w:spacing w:line="220" w:lineRule="exact"/>
      <w:ind w:left="0" w:firstLine="0"/>
    </w:pPr>
    <w:rPr>
      <w:rFonts w:eastAsia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A74C42"/>
    <w:pPr>
      <w:ind w:left="720"/>
      <w:contextualSpacing/>
    </w:pPr>
  </w:style>
  <w:style w:type="paragraph" w:customStyle="1" w:styleId="Inhaltsverzeichnisnr">
    <w:name w:val="Inhaltsverzeichnis_nr"/>
    <w:basedOn w:val="Standard"/>
    <w:rsid w:val="00A74C42"/>
    <w:pPr>
      <w:numPr>
        <w:numId w:val="3"/>
      </w:numPr>
      <w:spacing w:before="160" w:after="1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rsid w:val="00A74C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4C42"/>
    <w:rPr>
      <w:rFonts w:ascii="Tahoma" w:eastAsia="Calibri" w:hAnsi="Tahoma" w:cs="Tahoma"/>
      <w:color w:val="000000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0A64"/>
    <w:rPr>
      <w:rFonts w:eastAsia="Times New Roman" w:cs="Times New Roman"/>
      <w:sz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5B6A"/>
    <w:rPr>
      <w:rFonts w:ascii="Source Sans Pro" w:eastAsia="Times New Roman" w:hAnsi="Source Sans Pro" w:cs="Times New Roman"/>
      <w:color w:val="000000"/>
      <w:sz w:val="20"/>
      <w:szCs w:val="20"/>
      <w:lang w:eastAsia="de-DE"/>
    </w:rPr>
  </w:style>
  <w:style w:type="character" w:styleId="Seitenzahl">
    <w:name w:val="page number"/>
    <w:basedOn w:val="Absatz-Standardschriftart"/>
    <w:semiHidden/>
    <w:rsid w:val="00DB4A0B"/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B4A0B"/>
    <w:pPr>
      <w:spacing w:line="320" w:lineRule="exact"/>
    </w:pPr>
    <w:rPr>
      <w:rFonts w:ascii="Source Sans Pro Light" w:eastAsia="Times New Roman" w:hAnsi="Source Sans Pro Light" w:cs="Times New Roman"/>
      <w:color w:val="A6A6A6"/>
      <w:lang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A74C42"/>
    <w:rPr>
      <w:rFonts w:ascii="Source Sans Pro Light" w:eastAsia="Times New Roman" w:hAnsi="Source Sans Pro Light" w:cs="Times New Roman"/>
      <w:color w:val="A6A6A6"/>
      <w:sz w:val="20"/>
      <w:szCs w:val="20"/>
      <w:lang w:eastAsia="de-DE"/>
    </w:r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B4A0B"/>
    <w:pPr>
      <w:spacing w:line="320" w:lineRule="exact"/>
      <w:jc w:val="right"/>
    </w:pPr>
    <w:rPr>
      <w:rFonts w:eastAsia="Times New Roman" w:cs="Times New Roman"/>
      <w:color w:val="A6A6A6"/>
      <w:lang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A74C42"/>
    <w:rPr>
      <w:rFonts w:ascii="Source Sans Pro" w:eastAsia="Times New Roman" w:hAnsi="Source Sans Pro" w:cs="Times New Roman"/>
      <w:color w:val="A6A6A6"/>
      <w:sz w:val="20"/>
      <w:szCs w:val="20"/>
      <w:lang w:eastAsia="de-DE"/>
    </w:rPr>
  </w:style>
  <w:style w:type="paragraph" w:customStyle="1" w:styleId="TabelleKopfmitte">
    <w:name w:val="Tabelle_Kopf_mitte"/>
    <w:basedOn w:val="Standard"/>
    <w:rsid w:val="00DB4A0B"/>
    <w:pPr>
      <w:jc w:val="center"/>
    </w:pPr>
    <w:rPr>
      <w:rFonts w:eastAsia="Times New Roman" w:cs="Times New Roman"/>
      <w:b/>
      <w:lang w:eastAsia="de-DE"/>
    </w:rPr>
  </w:style>
  <w:style w:type="paragraph" w:customStyle="1" w:styleId="Textkrpernrauen">
    <w:name w:val="Textkörper_nr_außen"/>
    <w:basedOn w:val="Standard"/>
    <w:next w:val="TextkrpernrauenText"/>
    <w:uiPriority w:val="99"/>
    <w:rsid w:val="006D75BC"/>
    <w:pPr>
      <w:numPr>
        <w:numId w:val="13"/>
      </w:numPr>
      <w:spacing w:before="120"/>
      <w:jc w:val="both"/>
    </w:pPr>
  </w:style>
  <w:style w:type="paragraph" w:customStyle="1" w:styleId="LS-DeckblattQuatrate">
    <w:name w:val="LS-Deckblatt Quatrate"/>
    <w:uiPriority w:val="99"/>
    <w:semiHidden/>
    <w:rsid w:val="00DB4A0B"/>
    <w:pPr>
      <w:suppressAutoHyphens/>
      <w:spacing w:line="160" w:lineRule="exact"/>
    </w:pPr>
    <w:rPr>
      <w:rFonts w:eastAsia="Times New Roman" w:cs="Times New Roman"/>
      <w:color w:val="7F7F7F"/>
      <w:sz w:val="10"/>
      <w:lang w:eastAsia="de-DE"/>
    </w:rPr>
  </w:style>
  <w:style w:type="paragraph" w:customStyle="1" w:styleId="NL-DeckblattFett">
    <w:name w:val="NL-Deckblatt Fett"/>
    <w:basedOn w:val="Standard"/>
    <w:uiPriority w:val="99"/>
    <w:rsid w:val="006F6E2E"/>
    <w:pPr>
      <w:spacing w:line="440" w:lineRule="exact"/>
    </w:pPr>
    <w:rPr>
      <w:rFonts w:ascii="Source Sans Pro SemiBold" w:eastAsia="Calibri" w:hAnsi="Source Sans Pro SemiBold"/>
      <w:color w:val="000000"/>
      <w:sz w:val="44"/>
    </w:rPr>
  </w:style>
  <w:style w:type="paragraph" w:customStyle="1" w:styleId="NL-Deckblatt">
    <w:name w:val="NL-Deckblatt"/>
    <w:basedOn w:val="Standard"/>
    <w:uiPriority w:val="99"/>
    <w:rsid w:val="007B7335"/>
    <w:rPr>
      <w:sz w:val="32"/>
    </w:rPr>
  </w:style>
  <w:style w:type="paragraph" w:customStyle="1" w:styleId="LS-ImpressumFett">
    <w:name w:val="LS-Impressum Fett"/>
    <w:uiPriority w:val="99"/>
    <w:semiHidden/>
    <w:rsid w:val="00DB4A0B"/>
    <w:pPr>
      <w:spacing w:line="240" w:lineRule="atLeast"/>
    </w:pPr>
    <w:rPr>
      <w:rFonts w:ascii="Univers 55" w:eastAsia="Calibri" w:hAnsi="Univers 55"/>
      <w:color w:val="000000"/>
      <w:sz w:val="32"/>
    </w:rPr>
  </w:style>
  <w:style w:type="paragraph" w:customStyle="1" w:styleId="NL-Impressum">
    <w:name w:val="NL-Impressum"/>
    <w:uiPriority w:val="99"/>
    <w:rsid w:val="00DB4A0B"/>
    <w:pPr>
      <w:spacing w:line="220" w:lineRule="exact"/>
    </w:pPr>
    <w:rPr>
      <w:rFonts w:ascii="Source Sans Pro Light" w:eastAsia="Calibri" w:hAnsi="Source Sans Pro Light"/>
      <w:color w:val="000000"/>
    </w:rPr>
  </w:style>
  <w:style w:type="paragraph" w:customStyle="1" w:styleId="LS-ImpressumBlocksatz">
    <w:name w:val="LS-Impressum Blocksatz"/>
    <w:uiPriority w:val="99"/>
    <w:semiHidden/>
    <w:rsid w:val="00DB4A0B"/>
    <w:pPr>
      <w:spacing w:line="220" w:lineRule="exact"/>
      <w:jc w:val="both"/>
    </w:pPr>
    <w:rPr>
      <w:rFonts w:ascii="Univers 55" w:eastAsia="Calibri" w:hAnsi="Univers 55"/>
      <w:color w:val="00000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DB4A0B"/>
    <w:pPr>
      <w:numPr>
        <w:numId w:val="1"/>
      </w:numPr>
    </w:pPr>
  </w:style>
  <w:style w:type="paragraph" w:customStyle="1" w:styleId="LS-Inhaltsverzeichnisberschrift">
    <w:name w:val="LS-Inhaltsverzeichnis Überschrift"/>
    <w:uiPriority w:val="99"/>
    <w:semiHidden/>
    <w:rsid w:val="00DB4A0B"/>
    <w:pPr>
      <w:tabs>
        <w:tab w:val="left" w:pos="1320"/>
        <w:tab w:val="right" w:leader="dot" w:pos="9628"/>
      </w:tabs>
      <w:spacing w:after="480" w:line="386" w:lineRule="exact"/>
    </w:pPr>
    <w:rPr>
      <w:rFonts w:ascii="Univers 45 Light" w:eastAsia="Calibri" w:hAnsi="Univers 45 Light"/>
      <w:b/>
      <w:noProof/>
      <w:color w:val="000000"/>
      <w:sz w:val="28"/>
    </w:rPr>
  </w:style>
  <w:style w:type="paragraph" w:customStyle="1" w:styleId="NL-Kopfzeilen-Titel">
    <w:name w:val="NL-Kopfzeilen-Titel"/>
    <w:link w:val="NL-Kopfzeilen-TitelZchn"/>
    <w:rsid w:val="00DB4A0B"/>
    <w:rPr>
      <w:rFonts w:ascii="Source Sans Pro Light" w:eastAsia="Times New Roman" w:hAnsi="Source Sans Pro Light" w:cs="Times New Roman"/>
    </w:rPr>
  </w:style>
  <w:style w:type="character" w:customStyle="1" w:styleId="NL-Kopfzeilen-TitelZchn">
    <w:name w:val="NL-Kopfzeilen-Titel Zchn"/>
    <w:link w:val="NL-Kopfzeilen-Titel"/>
    <w:rsid w:val="00E34088"/>
    <w:rPr>
      <w:rFonts w:ascii="Source Sans Pro Light" w:eastAsia="Times New Roman" w:hAnsi="Source Sans Pro Light" w:cs="Times New Roman"/>
    </w:rPr>
  </w:style>
  <w:style w:type="paragraph" w:customStyle="1" w:styleId="NL-FuzeileUngerade">
    <w:name w:val="NL-Fußzeile Ungerade"/>
    <w:uiPriority w:val="99"/>
    <w:rsid w:val="00DB4A0B"/>
    <w:pPr>
      <w:spacing w:line="320" w:lineRule="atLeast"/>
      <w:jc w:val="right"/>
    </w:pPr>
    <w:rPr>
      <w:rFonts w:ascii="Source Sans Pro Light" w:eastAsia="Times New Roman" w:hAnsi="Source Sans Pro Light" w:cs="Times New Roman"/>
      <w:color w:val="000000"/>
      <w:sz w:val="28"/>
      <w:lang w:eastAsia="de-DE"/>
    </w:rPr>
  </w:style>
  <w:style w:type="paragraph" w:customStyle="1" w:styleId="NL-FuzeileGerade">
    <w:name w:val="NL-Fußzeile Gerade"/>
    <w:basedOn w:val="LS-KopfzeileUngeradeHochformatRechts"/>
    <w:uiPriority w:val="99"/>
    <w:rsid w:val="00DB4A0B"/>
    <w:rPr>
      <w:color w:val="000000"/>
      <w:sz w:val="28"/>
    </w:rPr>
  </w:style>
  <w:style w:type="paragraph" w:customStyle="1" w:styleId="Kopf8pt">
    <w:name w:val="Kopf_8pt"/>
    <w:basedOn w:val="Standard"/>
    <w:uiPriority w:val="99"/>
    <w:rsid w:val="00DB4A0B"/>
    <w:pPr>
      <w:spacing w:line="200" w:lineRule="exact"/>
    </w:pPr>
    <w:rPr>
      <w:rFonts w:eastAsia="Times New Roman" w:cs="Times New Roman"/>
      <w:sz w:val="16"/>
    </w:rPr>
  </w:style>
  <w:style w:type="paragraph" w:styleId="Textkrper">
    <w:name w:val="Body Text"/>
    <w:basedOn w:val="Standard"/>
    <w:link w:val="TextkrperZchn"/>
    <w:rsid w:val="00BE7018"/>
    <w:pPr>
      <w:jc w:val="both"/>
    </w:pPr>
    <w:rPr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7018"/>
    <w:rPr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7018"/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7018"/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E7018"/>
    <w:rPr>
      <w:rFonts w:ascii="Source Sans Pro SemiBold" w:eastAsia="Times New Roman" w:hAnsi="Source Sans Pro SemiBold" w:cs="Times New Roman"/>
      <w:bCs/>
      <w:sz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E7018"/>
    <w:rPr>
      <w:rFonts w:ascii="Source Sans Pro SemiBold" w:eastAsia="Times New Roman" w:hAnsi="Source Sans Pro SemiBold" w:cs="Times New Roman"/>
      <w:bCs/>
      <w:iCs/>
      <w:lang w:eastAsia="de-DE"/>
    </w:rPr>
  </w:style>
  <w:style w:type="paragraph" w:styleId="Textkrper-Erstzeileneinzug">
    <w:name w:val="Body Text First Indent"/>
    <w:aliases w:val="Textkörper_Erstzeileneinzug"/>
    <w:basedOn w:val="Standard"/>
    <w:link w:val="Textkrper-ErstzeileneinzugZchn"/>
    <w:uiPriority w:val="99"/>
    <w:rsid w:val="00472595"/>
    <w:pPr>
      <w:ind w:firstLine="284"/>
      <w:contextualSpacing/>
      <w:jc w:val="both"/>
    </w:pPr>
    <w:rPr>
      <w:szCs w:val="24"/>
      <w:lang w:eastAsia="de-DE"/>
    </w:rPr>
  </w:style>
  <w:style w:type="character" w:customStyle="1" w:styleId="Textkrper-ErstzeileneinzugZchn">
    <w:name w:val="Textkörper-Erstzeileneinzug Zchn"/>
    <w:aliases w:val="Textkörper_Erstzeileneinzug Zchn"/>
    <w:basedOn w:val="TextkrperZchn"/>
    <w:link w:val="Textkrper-Erstzeileneinzug"/>
    <w:uiPriority w:val="99"/>
    <w:rsid w:val="00472595"/>
    <w:rPr>
      <w:szCs w:val="24"/>
      <w:lang w:eastAsia="de-DE"/>
    </w:rPr>
  </w:style>
  <w:style w:type="character" w:styleId="Fett">
    <w:name w:val="Strong"/>
    <w:uiPriority w:val="22"/>
    <w:qFormat/>
    <w:rsid w:val="00DB4A0B"/>
    <w:rPr>
      <w:b/>
      <w:bCs/>
      <w:color w:val="000000"/>
    </w:rPr>
  </w:style>
  <w:style w:type="character" w:styleId="Hervorhebung">
    <w:name w:val="Emphasis"/>
    <w:aliases w:val="Kursiv"/>
    <w:uiPriority w:val="20"/>
    <w:qFormat/>
    <w:rsid w:val="00DB4A0B"/>
    <w:rPr>
      <w:i/>
      <w:iCs/>
    </w:rPr>
  </w:style>
  <w:style w:type="table" w:styleId="Tabellenraster">
    <w:name w:val="Table Grid"/>
    <w:basedOn w:val="NormaleTabelle"/>
    <w:uiPriority w:val="59"/>
    <w:rsid w:val="00DB4A0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Anfang">
    <w:name w:val="Nummerierung Anfang"/>
    <w:basedOn w:val="Standard"/>
    <w:next w:val="Standard"/>
    <w:uiPriority w:val="99"/>
    <w:semiHidden/>
    <w:locked/>
    <w:rsid w:val="009F66A5"/>
    <w:pPr>
      <w:numPr>
        <w:numId w:val="4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pacing w:before="120" w:after="100"/>
      <w:ind w:right="113"/>
      <w:jc w:val="both"/>
    </w:pPr>
    <w:rPr>
      <w:rFonts w:ascii="Univers 55" w:eastAsia="Times New Roman" w:hAnsi="Univers 55" w:cs="Times New Roman"/>
      <w:lang w:eastAsia="de-DE"/>
    </w:rPr>
  </w:style>
  <w:style w:type="paragraph" w:customStyle="1" w:styleId="Kopf8ptlinksnr">
    <w:name w:val="Kopf_8pt_links_nr"/>
    <w:basedOn w:val="Standard"/>
    <w:uiPriority w:val="99"/>
    <w:rsid w:val="00C224C8"/>
    <w:pPr>
      <w:numPr>
        <w:numId w:val="5"/>
      </w:numPr>
      <w:contextualSpacing/>
    </w:pPr>
    <w:rPr>
      <w:bCs/>
      <w:sz w:val="16"/>
    </w:rPr>
  </w:style>
  <w:style w:type="paragraph" w:customStyle="1" w:styleId="NummerierungGrauhinterlegt">
    <w:name w:val="Nummerierung Grau hinterlegt"/>
    <w:basedOn w:val="NummerierungAnfang"/>
    <w:uiPriority w:val="99"/>
    <w:rsid w:val="009F66A5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tabs>
        <w:tab w:val="left" w:pos="398"/>
      </w:tabs>
    </w:pPr>
    <w:rPr>
      <w:rFonts w:ascii="Source Sans Pro Light" w:hAnsi="Source Sans Pro Light"/>
    </w:rPr>
  </w:style>
  <w:style w:type="paragraph" w:customStyle="1" w:styleId="TabelleLinks8PT">
    <w:name w:val="Tabelle Links 8PT"/>
    <w:basedOn w:val="Textkrper"/>
    <w:uiPriority w:val="99"/>
    <w:rsid w:val="009F66A5"/>
    <w:pPr>
      <w:spacing w:line="200" w:lineRule="exact"/>
      <w:jc w:val="left"/>
    </w:pPr>
    <w:rPr>
      <w:rFonts w:eastAsia="Times New Roman" w:cs="Times New Roman"/>
      <w:sz w:val="16"/>
    </w:rPr>
  </w:style>
  <w:style w:type="paragraph" w:customStyle="1" w:styleId="Autoren">
    <w:name w:val="Autoren"/>
    <w:basedOn w:val="Marginaliegrau"/>
    <w:uiPriority w:val="99"/>
    <w:rsid w:val="005039B8"/>
    <w:pPr>
      <w:framePr w:wrap="around"/>
      <w:shd w:val="clear" w:color="auto" w:fill="D9D9D9"/>
      <w:spacing w:after="60" w:line="200" w:lineRule="exact"/>
    </w:pPr>
    <w:rPr>
      <w:rFonts w:eastAsia="Times New Roman" w:cs="Times New Roman"/>
      <w:sz w:val="16"/>
      <w:lang w:eastAsia="de-DE"/>
    </w:rPr>
  </w:style>
  <w:style w:type="paragraph" w:customStyle="1" w:styleId="Kopf8ptafz">
    <w:name w:val="Kopf_8pt_afz"/>
    <w:basedOn w:val="Standard"/>
    <w:rsid w:val="00D77352"/>
    <w:pPr>
      <w:numPr>
        <w:numId w:val="6"/>
      </w:numPr>
      <w:ind w:left="227" w:hanging="170"/>
    </w:pPr>
    <w:rPr>
      <w:sz w:val="16"/>
    </w:rPr>
  </w:style>
  <w:style w:type="paragraph" w:customStyle="1" w:styleId="TextkrpernrauenText">
    <w:name w:val="Textkörper_nr_außen_Text"/>
    <w:basedOn w:val="Standard"/>
    <w:uiPriority w:val="99"/>
    <w:rsid w:val="003346C3"/>
    <w:pPr>
      <w:ind w:left="284"/>
      <w:jc w:val="both"/>
    </w:pPr>
  </w:style>
  <w:style w:type="paragraph" w:customStyle="1" w:styleId="TabelleLinks">
    <w:name w:val="Tabelle Links"/>
    <w:basedOn w:val="Standard"/>
    <w:uiPriority w:val="99"/>
    <w:rsid w:val="00EC3F69"/>
    <w:pPr>
      <w:spacing w:line="220" w:lineRule="exact"/>
    </w:pPr>
    <w:rPr>
      <w:rFonts w:eastAsia="Times New Roman" w:cs="Times New Roman"/>
      <w:sz w:val="18"/>
      <w:lang w:eastAsia="de-DE"/>
    </w:rPr>
  </w:style>
  <w:style w:type="paragraph" w:customStyle="1" w:styleId="Tabellezentriert">
    <w:name w:val="Tabelle zentriert"/>
    <w:basedOn w:val="TabelleLinks"/>
    <w:uiPriority w:val="99"/>
    <w:rsid w:val="00D34A82"/>
    <w:pPr>
      <w:jc w:val="center"/>
    </w:pPr>
  </w:style>
  <w:style w:type="character" w:styleId="Hyperlink">
    <w:name w:val="Hyperlink"/>
    <w:uiPriority w:val="99"/>
    <w:semiHidden/>
    <w:rsid w:val="00D34A82"/>
    <w:rPr>
      <w:color w:val="0000FF"/>
      <w:u w:val="single"/>
    </w:rPr>
  </w:style>
  <w:style w:type="paragraph" w:customStyle="1" w:styleId="Tabelle6ptmitte">
    <w:name w:val="Tabelle_6pt_mitte"/>
    <w:basedOn w:val="Standard"/>
    <w:rsid w:val="00D34A82"/>
    <w:pPr>
      <w:jc w:val="center"/>
    </w:pPr>
    <w:rPr>
      <w:sz w:val="12"/>
    </w:rPr>
  </w:style>
  <w:style w:type="paragraph" w:customStyle="1" w:styleId="Textkrpernrinnen">
    <w:name w:val="Textkörper_nr_innen"/>
    <w:basedOn w:val="Standard"/>
    <w:uiPriority w:val="99"/>
    <w:rsid w:val="003346C3"/>
    <w:pPr>
      <w:numPr>
        <w:numId w:val="9"/>
      </w:numPr>
      <w:spacing w:before="120" w:after="120"/>
      <w:contextualSpacing/>
      <w:jc w:val="both"/>
    </w:pPr>
  </w:style>
  <w:style w:type="paragraph" w:customStyle="1" w:styleId="Textkrperafz">
    <w:name w:val="Textkörper_afz"/>
    <w:basedOn w:val="Standard"/>
    <w:uiPriority w:val="99"/>
    <w:rsid w:val="00583BFC"/>
    <w:pPr>
      <w:numPr>
        <w:numId w:val="7"/>
      </w:numPr>
      <w:spacing w:before="120" w:after="120"/>
      <w:ind w:left="568" w:hanging="284"/>
      <w:contextualSpacing/>
    </w:pPr>
    <w:rPr>
      <w:noProof/>
      <w:lang w:val="en-US"/>
    </w:rPr>
  </w:style>
  <w:style w:type="paragraph" w:customStyle="1" w:styleId="TabelleKopflinks">
    <w:name w:val="Tabelle_Kopf_links"/>
    <w:basedOn w:val="Standard"/>
    <w:rsid w:val="00706E47"/>
    <w:rPr>
      <w:b/>
    </w:rPr>
  </w:style>
  <w:style w:type="paragraph" w:styleId="Aufzhlungszeichen">
    <w:name w:val="List Bullet"/>
    <w:basedOn w:val="Standard"/>
    <w:uiPriority w:val="99"/>
    <w:semiHidden/>
    <w:rsid w:val="00F67B00"/>
    <w:pPr>
      <w:numPr>
        <w:numId w:val="8"/>
      </w:numPr>
      <w:contextualSpacing/>
    </w:pPr>
  </w:style>
  <w:style w:type="paragraph" w:customStyle="1" w:styleId="AufgabeEbene1">
    <w:name w:val="Aufgabe_Ebene1"/>
    <w:basedOn w:val="Standard"/>
    <w:next w:val="AufgabeText"/>
    <w:uiPriority w:val="99"/>
    <w:rsid w:val="00EC3F69"/>
    <w:pPr>
      <w:numPr>
        <w:numId w:val="10"/>
      </w:numPr>
      <w:spacing w:before="240"/>
      <w:jc w:val="both"/>
    </w:pPr>
  </w:style>
  <w:style w:type="paragraph" w:customStyle="1" w:styleId="AufgabeText">
    <w:name w:val="Aufgabe_Text"/>
    <w:basedOn w:val="Standard"/>
    <w:uiPriority w:val="99"/>
    <w:rsid w:val="006A64CA"/>
    <w:pPr>
      <w:ind w:left="284"/>
      <w:jc w:val="both"/>
    </w:pPr>
  </w:style>
  <w:style w:type="paragraph" w:customStyle="1" w:styleId="AufgabeLinie">
    <w:name w:val="Aufgabe_Linie"/>
    <w:basedOn w:val="Standard"/>
    <w:uiPriority w:val="99"/>
    <w:rsid w:val="00E34088"/>
    <w:pPr>
      <w:tabs>
        <w:tab w:val="left" w:leader="underscore" w:pos="7371"/>
      </w:tabs>
      <w:spacing w:before="120" w:line="480" w:lineRule="auto"/>
      <w:ind w:left="284"/>
      <w:contextualSpacing/>
      <w:jc w:val="both"/>
    </w:pPr>
  </w:style>
  <w:style w:type="paragraph" w:customStyle="1" w:styleId="AufgabeKasten">
    <w:name w:val="Aufgabe_Kasten"/>
    <w:basedOn w:val="Standard"/>
    <w:uiPriority w:val="99"/>
    <w:rsid w:val="00D77352"/>
    <w:pPr>
      <w:numPr>
        <w:numId w:val="11"/>
      </w:numPr>
      <w:spacing w:before="120" w:after="120"/>
      <w:ind w:left="568" w:hanging="284"/>
    </w:pPr>
  </w:style>
  <w:style w:type="paragraph" w:customStyle="1" w:styleId="AufgabeKastenangekreuzt">
    <w:name w:val="Aufgabe_Kasten_angekreuzt"/>
    <w:basedOn w:val="Standard"/>
    <w:uiPriority w:val="99"/>
    <w:rsid w:val="00992625"/>
    <w:pPr>
      <w:numPr>
        <w:numId w:val="12"/>
      </w:numPr>
      <w:spacing w:before="120" w:after="120"/>
      <w:ind w:left="568" w:hanging="284"/>
      <w:jc w:val="both"/>
    </w:pPr>
  </w:style>
  <w:style w:type="paragraph" w:customStyle="1" w:styleId="Marginalie">
    <w:name w:val="Marginalie"/>
    <w:basedOn w:val="Standard"/>
    <w:next w:val="Textkrper"/>
    <w:uiPriority w:val="99"/>
    <w:rsid w:val="005039B8"/>
    <w:pPr>
      <w:framePr w:w="2098" w:hSpace="170" w:wrap="notBeside" w:vAnchor="text" w:hAnchor="page" w:xAlign="right" w:y="1"/>
      <w:jc w:val="both"/>
    </w:pPr>
    <w:rPr>
      <w:rFonts w:eastAsia="Times New Roman" w:cs="Times New Roman"/>
      <w:sz w:val="18"/>
      <w:lang w:eastAsia="de-DE"/>
    </w:rPr>
  </w:style>
  <w:style w:type="paragraph" w:customStyle="1" w:styleId="MarginalieIcon">
    <w:name w:val="Marginalie_Icon"/>
    <w:basedOn w:val="Standard"/>
    <w:next w:val="Textkrper"/>
    <w:uiPriority w:val="99"/>
    <w:rsid w:val="00472595"/>
    <w:pPr>
      <w:framePr w:w="2098" w:hSpace="170" w:wrap="notBeside" w:vAnchor="text" w:hAnchor="page" w:xAlign="right" w:y="511"/>
      <w:jc w:val="both"/>
    </w:pPr>
    <w:rPr>
      <w:sz w:val="18"/>
    </w:rPr>
  </w:style>
  <w:style w:type="paragraph" w:customStyle="1" w:styleId="ImpressumNamen">
    <w:name w:val="Impressum_Namen"/>
    <w:basedOn w:val="Standard"/>
    <w:uiPriority w:val="99"/>
    <w:semiHidden/>
    <w:rsid w:val="00233EB7"/>
    <w:pPr>
      <w:framePr w:hSpace="141" w:wrap="around" w:vAnchor="text" w:hAnchor="text" w:y="276"/>
      <w:spacing w:after="240"/>
      <w:contextualSpacing/>
    </w:pPr>
    <w:rPr>
      <w:rFonts w:eastAsia="Calibri"/>
    </w:rPr>
  </w:style>
  <w:style w:type="paragraph" w:customStyle="1" w:styleId="Impressum">
    <w:name w:val="Impressum"/>
    <w:basedOn w:val="Standard"/>
    <w:uiPriority w:val="99"/>
    <w:semiHidden/>
    <w:rsid w:val="00233EB7"/>
    <w:pPr>
      <w:jc w:val="both"/>
    </w:pPr>
    <w:rPr>
      <w:rFonts w:eastAsia="Calibri"/>
      <w:lang w:eastAsia="de-DE"/>
    </w:rPr>
  </w:style>
  <w:style w:type="paragraph" w:customStyle="1" w:styleId="Abstandszeile">
    <w:name w:val="Abstandszeile"/>
    <w:basedOn w:val="Standard"/>
    <w:uiPriority w:val="99"/>
    <w:rsid w:val="00674242"/>
    <w:rPr>
      <w:sz w:val="16"/>
      <w:lang w:eastAsia="de-DE"/>
    </w:rPr>
  </w:style>
  <w:style w:type="paragraph" w:customStyle="1" w:styleId="AufgabeEbene2">
    <w:name w:val="Aufgabe_Ebene2"/>
    <w:basedOn w:val="Standard"/>
    <w:uiPriority w:val="99"/>
    <w:rsid w:val="00992625"/>
    <w:pPr>
      <w:numPr>
        <w:ilvl w:val="1"/>
        <w:numId w:val="10"/>
      </w:numPr>
      <w:spacing w:before="120"/>
      <w:jc w:val="both"/>
    </w:pPr>
  </w:style>
  <w:style w:type="paragraph" w:customStyle="1" w:styleId="AufgabeEbene3">
    <w:name w:val="Aufgabe_Ebene3"/>
    <w:basedOn w:val="Standard"/>
    <w:uiPriority w:val="99"/>
    <w:rsid w:val="00992625"/>
    <w:pPr>
      <w:numPr>
        <w:ilvl w:val="2"/>
        <w:numId w:val="10"/>
      </w:numPr>
      <w:spacing w:before="120"/>
      <w:jc w:val="both"/>
    </w:pPr>
  </w:style>
  <w:style w:type="paragraph" w:customStyle="1" w:styleId="Marginaliegrau">
    <w:name w:val="Marginalie_grau"/>
    <w:basedOn w:val="Standard"/>
    <w:next w:val="Textkrper"/>
    <w:uiPriority w:val="99"/>
    <w:rsid w:val="005039B8"/>
    <w:pPr>
      <w:framePr w:w="2041" w:hSpace="198" w:wrap="around" w:vAnchor="text" w:hAnchor="page" w:xAlign="right" w:y="1"/>
      <w:shd w:val="clear" w:color="auto" w:fill="D9D9D9" w:themeFill="background1" w:themeFillShade="D9"/>
      <w:jc w:val="both"/>
    </w:pPr>
    <w:rPr>
      <w:sz w:val="18"/>
    </w:rPr>
  </w:style>
  <w:style w:type="paragraph" w:customStyle="1" w:styleId="AufgabeEbene3angekreuzt">
    <w:name w:val="Aufgabe_Ebene3_angekreuzt"/>
    <w:basedOn w:val="Standard"/>
    <w:uiPriority w:val="99"/>
    <w:rsid w:val="00992625"/>
    <w:pPr>
      <w:numPr>
        <w:numId w:val="14"/>
      </w:numPr>
      <w:spacing w:before="120"/>
      <w:ind w:left="851" w:hanging="284"/>
      <w:jc w:val="both"/>
      <w:outlineLvl w:val="2"/>
    </w:pPr>
  </w:style>
  <w:style w:type="character" w:styleId="Zeilennummer">
    <w:name w:val="line number"/>
    <w:basedOn w:val="Absatz-Standardschriftart"/>
    <w:uiPriority w:val="99"/>
    <w:semiHidden/>
    <w:rsid w:val="00FA43B6"/>
  </w:style>
  <w:style w:type="paragraph" w:customStyle="1" w:styleId="MaginaliegrauIcon">
    <w:name w:val="Maginalie_grau_Icon"/>
    <w:basedOn w:val="Standard"/>
    <w:next w:val="Textkrper"/>
    <w:uiPriority w:val="99"/>
    <w:rsid w:val="005039B8"/>
    <w:pPr>
      <w:framePr w:w="2041" w:hSpace="198" w:wrap="around" w:vAnchor="text" w:hAnchor="page" w:xAlign="right" w:y="511"/>
      <w:shd w:val="clear" w:color="auto" w:fill="D9D9D9" w:themeFill="background1" w:themeFillShade="D9"/>
    </w:pPr>
    <w:rPr>
      <w:sz w:val="18"/>
    </w:rPr>
  </w:style>
  <w:style w:type="paragraph" w:customStyle="1" w:styleId="Tabelle6pt">
    <w:name w:val="Tabelle_6pt"/>
    <w:basedOn w:val="Standard"/>
    <w:next w:val="Standard"/>
    <w:rsid w:val="006308C3"/>
    <w:pPr>
      <w:spacing w:before="40" w:after="60" w:line="160" w:lineRule="exact"/>
    </w:pPr>
    <w:rPr>
      <w:sz w:val="12"/>
    </w:rPr>
  </w:style>
  <w:style w:type="paragraph" w:customStyle="1" w:styleId="AufgabeLckentext">
    <w:name w:val="Aufgabe_Lückentext"/>
    <w:basedOn w:val="Standard"/>
    <w:uiPriority w:val="99"/>
    <w:rsid w:val="00E34088"/>
    <w:pPr>
      <w:spacing w:before="120" w:line="480" w:lineRule="auto"/>
      <w:ind w:left="284"/>
      <w:contextualSpacing/>
      <w:jc w:val="both"/>
    </w:pPr>
  </w:style>
  <w:style w:type="character" w:customStyle="1" w:styleId="Unterstrichen">
    <w:name w:val="Unterstrichen"/>
    <w:basedOn w:val="Absatz-Standardschriftart"/>
    <w:uiPriority w:val="1"/>
    <w:rsid w:val="003C56C4"/>
    <w:rPr>
      <w:u w:val="single"/>
    </w:rPr>
  </w:style>
  <w:style w:type="character" w:customStyle="1" w:styleId="Durchgestrichen">
    <w:name w:val="Durchgestrichen"/>
    <w:basedOn w:val="Absatz-Standardschriftart"/>
    <w:uiPriority w:val="1"/>
    <w:rsid w:val="003C56C4"/>
    <w:rPr>
      <w:strike/>
      <w:dstrike w:val="0"/>
    </w:rPr>
  </w:style>
  <w:style w:type="paragraph" w:customStyle="1" w:styleId="Textkrpermitte">
    <w:name w:val="Textkörper_mitte"/>
    <w:basedOn w:val="Standard"/>
    <w:rsid w:val="00A410C8"/>
    <w:pPr>
      <w:jc w:val="center"/>
    </w:pPr>
    <w:rPr>
      <w:rFonts w:eastAsia="Calibri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453EC1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BF021C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F021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Verzeichnis1">
    <w:name w:val="toc 1"/>
    <w:next w:val="Standard"/>
    <w:autoRedefine/>
    <w:uiPriority w:val="39"/>
    <w:semiHidden/>
    <w:unhideWhenUsed/>
    <w:rsid w:val="00BF021C"/>
    <w:pPr>
      <w:tabs>
        <w:tab w:val="right" w:pos="1134"/>
        <w:tab w:val="right" w:leader="dot" w:pos="9628"/>
      </w:tabs>
      <w:spacing w:before="160" w:after="160" w:line="360" w:lineRule="exact"/>
      <w:ind w:left="851" w:right="567" w:hanging="851"/>
    </w:pPr>
    <w:rPr>
      <w:rFonts w:ascii="Source Sans Pro SemiBold" w:eastAsia="Calibri" w:hAnsi="Source Sans Pro SemiBold"/>
      <w:b/>
      <w:color w:val="000000"/>
      <w:sz w:val="24"/>
      <w:szCs w:val="22"/>
    </w:rPr>
  </w:style>
  <w:style w:type="paragraph" w:styleId="Verzeichnis2">
    <w:name w:val="toc 2"/>
    <w:next w:val="Standard"/>
    <w:autoRedefine/>
    <w:uiPriority w:val="39"/>
    <w:semiHidden/>
    <w:unhideWhenUsed/>
    <w:rsid w:val="00BF021C"/>
    <w:pPr>
      <w:tabs>
        <w:tab w:val="left" w:pos="1134"/>
        <w:tab w:val="right" w:leader="dot" w:pos="9628"/>
      </w:tabs>
      <w:spacing w:after="100"/>
      <w:ind w:left="851" w:right="567" w:hanging="851"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3">
    <w:name w:val="toc 3"/>
    <w:next w:val="Standard"/>
    <w:autoRedefine/>
    <w:uiPriority w:val="39"/>
    <w:semiHidden/>
    <w:unhideWhenUsed/>
    <w:rsid w:val="00BF021C"/>
    <w:pPr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4">
    <w:name w:val="toc 4"/>
    <w:next w:val="Standard"/>
    <w:autoRedefine/>
    <w:uiPriority w:val="39"/>
    <w:semiHidden/>
    <w:unhideWhenUsed/>
    <w:rsid w:val="00BF021C"/>
    <w:pPr>
      <w:tabs>
        <w:tab w:val="left" w:pos="1760"/>
        <w:tab w:val="right" w:leader="dot" w:pos="9628"/>
      </w:tabs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Beschriftung">
    <w:name w:val="caption"/>
    <w:next w:val="Textkrper"/>
    <w:uiPriority w:val="35"/>
    <w:semiHidden/>
    <w:unhideWhenUsed/>
    <w:qFormat/>
    <w:rsid w:val="00BF021C"/>
    <w:pPr>
      <w:spacing w:after="200"/>
    </w:pPr>
    <w:rPr>
      <w:rFonts w:ascii="Univers 55" w:eastAsia="Times New Roman" w:hAnsi="Univers 55" w:cs="Times New Roman"/>
      <w:bCs/>
      <w:i/>
      <w:color w:val="000000"/>
      <w:sz w:val="24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F021C"/>
  </w:style>
  <w:style w:type="paragraph" w:styleId="Aufzhlungszeichen3">
    <w:name w:val="List Bullet 3"/>
    <w:basedOn w:val="Standard"/>
    <w:uiPriority w:val="99"/>
    <w:semiHidden/>
    <w:unhideWhenUsed/>
    <w:rsid w:val="00BF021C"/>
    <w:pPr>
      <w:numPr>
        <w:numId w:val="15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BF021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F02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krper-ErstzeileneinzugZchn1">
    <w:name w:val="Textkörper-Erstzeileneinzug Zchn1"/>
    <w:aliases w:val="Textkörper_Erstzeileneinzug Zchn1"/>
    <w:basedOn w:val="TextkrperZchn"/>
    <w:uiPriority w:val="99"/>
    <w:semiHidden/>
    <w:rsid w:val="00BF021C"/>
    <w:rPr>
      <w:lang w:eastAsia="de-DE"/>
    </w:rPr>
  </w:style>
  <w:style w:type="paragraph" w:styleId="Blocktext">
    <w:name w:val="Block Text"/>
    <w:basedOn w:val="Standard"/>
    <w:uiPriority w:val="99"/>
    <w:semiHidden/>
    <w:unhideWhenUsed/>
    <w:rsid w:val="00BF021C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BF021C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KeinLeerraum">
    <w:name w:val="No Spacing"/>
    <w:link w:val="KeinLeerraumZchn"/>
    <w:uiPriority w:val="1"/>
    <w:qFormat/>
    <w:rsid w:val="00BF021C"/>
    <w:pPr>
      <w:spacing w:line="240" w:lineRule="auto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BF02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F021C"/>
    <w:rPr>
      <w:i/>
      <w:iCs/>
      <w:color w:val="404040" w:themeColor="text1" w:themeTint="BF"/>
    </w:rPr>
  </w:style>
  <w:style w:type="paragraph" w:customStyle="1" w:styleId="TabelleLinks6PT">
    <w:name w:val="Tabelle Links 6PT"/>
    <w:basedOn w:val="TabelleLinks"/>
    <w:uiPriority w:val="99"/>
    <w:rsid w:val="00BF021C"/>
    <w:pPr>
      <w:spacing w:before="40" w:after="60" w:line="160" w:lineRule="exact"/>
    </w:pPr>
    <w:rPr>
      <w:color w:val="000000"/>
      <w:sz w:val="12"/>
    </w:rPr>
  </w:style>
  <w:style w:type="paragraph" w:customStyle="1" w:styleId="TabellenkopfLSLinksbndig">
    <w:name w:val="Tabellenkopf LS Linksbündig"/>
    <w:basedOn w:val="Standard"/>
    <w:uiPriority w:val="99"/>
    <w:rsid w:val="00BF021C"/>
    <w:pPr>
      <w:spacing w:line="240" w:lineRule="exact"/>
    </w:pPr>
    <w:rPr>
      <w:rFonts w:eastAsia="Times New Roman" w:cs="Times New Roman"/>
      <w:b/>
      <w:color w:val="000000"/>
      <w:lang w:eastAsia="de-DE"/>
    </w:rPr>
  </w:style>
  <w:style w:type="paragraph" w:customStyle="1" w:styleId="TabelleLinks8PTAufzhlung">
    <w:name w:val="Tabelle Links 8PT_Aufzählung"/>
    <w:basedOn w:val="TabelleLinks8PT"/>
    <w:uiPriority w:val="99"/>
    <w:rsid w:val="00BF021C"/>
    <w:rPr>
      <w:color w:val="000000"/>
    </w:rPr>
  </w:style>
  <w:style w:type="paragraph" w:customStyle="1" w:styleId="NL-MarginalieLernmaterialienGrauhinterlegt">
    <w:name w:val="NL-Marginalie Lernmaterialien Grau hinterlegt"/>
    <w:basedOn w:val="Standard"/>
    <w:uiPriority w:val="99"/>
    <w:rsid w:val="00BF021C"/>
    <w:pPr>
      <w:framePr w:w="1939" w:hSpace="170" w:wrap="around" w:vAnchor="text" w:hAnchor="page" w:xAlign="right" w:y="12"/>
      <w:pBdr>
        <w:top w:val="single" w:sz="4" w:space="3" w:color="D9D9D9"/>
        <w:left w:val="single" w:sz="4" w:space="2" w:color="D9D9D9"/>
        <w:bottom w:val="single" w:sz="4" w:space="3" w:color="D9D9D9"/>
        <w:right w:val="single" w:sz="4" w:space="2" w:color="D9D9D9"/>
      </w:pBdr>
      <w:shd w:val="clear" w:color="auto" w:fill="D9D9D9"/>
      <w:spacing w:after="60" w:line="200" w:lineRule="exact"/>
      <w:jc w:val="both"/>
    </w:pPr>
    <w:rPr>
      <w:rFonts w:eastAsia="Times New Roman" w:cs="Times New Roman"/>
      <w:color w:val="000000"/>
      <w:sz w:val="18"/>
      <w:lang w:eastAsia="de-DE"/>
    </w:rPr>
  </w:style>
  <w:style w:type="paragraph" w:customStyle="1" w:styleId="berschrift1neu">
    <w:name w:val="Überschrift1_neu"/>
    <w:basedOn w:val="berschrift1"/>
    <w:uiPriority w:val="99"/>
    <w:rsid w:val="00BF021C"/>
    <w:pPr>
      <w:spacing w:before="480" w:after="240" w:line="340" w:lineRule="exact"/>
      <w:ind w:left="851" w:hanging="851"/>
    </w:pPr>
    <w:rPr>
      <w:b/>
      <w:color w:val="000000"/>
      <w:sz w:val="28"/>
    </w:rPr>
  </w:style>
  <w:style w:type="paragraph" w:customStyle="1" w:styleId="TextkrperGrauhinterlegt">
    <w:name w:val="Textkörper Grau hinterlegt"/>
    <w:basedOn w:val="Standard"/>
    <w:next w:val="Textkrper"/>
    <w:uiPriority w:val="99"/>
    <w:qFormat/>
    <w:rsid w:val="00BF021C"/>
    <w:pPr>
      <w:pBdr>
        <w:top w:val="single" w:sz="4" w:space="5" w:color="D9D9D9"/>
        <w:left w:val="single" w:sz="4" w:space="4" w:color="D9D9D9"/>
        <w:bottom w:val="single" w:sz="4" w:space="7" w:color="D9D9D9"/>
        <w:right w:val="single" w:sz="4" w:space="4" w:color="D9D9D9"/>
      </w:pBdr>
      <w:shd w:val="clear" w:color="auto" w:fill="D9D9D9"/>
      <w:spacing w:before="240" w:after="240" w:line="240" w:lineRule="exact"/>
      <w:ind w:left="113" w:right="113"/>
      <w:jc w:val="both"/>
    </w:pPr>
    <w:rPr>
      <w:rFonts w:ascii="Source Sans Pro Light" w:eastAsia="Times New Roman" w:hAnsi="Source Sans Pro Light" w:cs="Times New Roman"/>
      <w:color w:val="000000"/>
      <w:lang w:eastAsia="de-DE"/>
    </w:rPr>
  </w:style>
  <w:style w:type="paragraph" w:customStyle="1" w:styleId="Einrckung0">
    <w:name w:val="Einrückung0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1">
    <w:name w:val="Einrückung1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425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2">
    <w:name w:val="Einrückung2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850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3">
    <w:name w:val="Einrückung3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276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4">
    <w:name w:val="Einrückung4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701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Standard-EinstellungenLS">
    <w:name w:val="Standard-EinstellungenLS"/>
    <w:uiPriority w:val="99"/>
    <w:semiHidden/>
    <w:qFormat/>
    <w:rsid w:val="00BF021C"/>
    <w:rPr>
      <w:rFonts w:ascii="Arial" w:eastAsia="Times New Roman" w:hAnsi="Arial" w:cs="Times New Roman"/>
      <w:color w:val="000000"/>
      <w:sz w:val="22"/>
      <w:szCs w:val="24"/>
      <w:lang w:eastAsia="de-DE"/>
    </w:rPr>
  </w:style>
  <w:style w:type="paragraph" w:customStyle="1" w:styleId="LS-Kopfzeile-Linksbndig">
    <w:name w:val="LS-Kopfzeile-Linksbündig"/>
    <w:basedOn w:val="Standard-EinstellungenLS"/>
    <w:uiPriority w:val="99"/>
    <w:semiHidden/>
    <w:qFormat/>
    <w:rsid w:val="00BF021C"/>
    <w:pPr>
      <w:spacing w:line="240" w:lineRule="auto"/>
    </w:pPr>
    <w:rPr>
      <w:color w:val="A6A6A6"/>
    </w:rPr>
  </w:style>
  <w:style w:type="character" w:customStyle="1" w:styleId="LS-Kopfzeilen-TitelZchn">
    <w:name w:val="LS-Kopfzeilen-Titel Zchn"/>
    <w:link w:val="LS-Kopfzeilen-Titel"/>
    <w:locked/>
    <w:rsid w:val="00BF021C"/>
    <w:rPr>
      <w:rFonts w:ascii="Source Sans Pro Light" w:eastAsia="Times New Roman" w:hAnsi="Source Sans Pro Light" w:cs="Times New Roman"/>
      <w:color w:val="A6A6A6"/>
      <w:sz w:val="22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BF021C"/>
    <w:rPr>
      <w:sz w:val="22"/>
    </w:rPr>
  </w:style>
  <w:style w:type="paragraph" w:customStyle="1" w:styleId="AufzhlungFortsetzung">
    <w:name w:val="Aufzählung Fortsetzung"/>
    <w:basedOn w:val="AufzhlungAnfang"/>
    <w:uiPriority w:val="99"/>
    <w:semiHidden/>
    <w:locked/>
    <w:rsid w:val="00BF021C"/>
    <w:pPr>
      <w:numPr>
        <w:numId w:val="17"/>
      </w:numPr>
      <w:spacing w:before="140"/>
      <w:ind w:left="567" w:hanging="454"/>
    </w:pPr>
  </w:style>
  <w:style w:type="paragraph" w:customStyle="1" w:styleId="AufzhlungAnfang">
    <w:name w:val="Aufzählung Anfang"/>
    <w:basedOn w:val="Standard-EinstellungenLS"/>
    <w:next w:val="AufzhlungFortsetzung"/>
    <w:uiPriority w:val="99"/>
    <w:semiHidden/>
    <w:qFormat/>
    <w:locked/>
    <w:rsid w:val="00BF021C"/>
    <w:pPr>
      <w:numPr>
        <w:numId w:val="16"/>
      </w:numPr>
      <w:spacing w:before="260" w:after="100"/>
      <w:ind w:left="567" w:hanging="454"/>
      <w:jc w:val="both"/>
    </w:pPr>
    <w:rPr>
      <w:rFonts w:ascii="Univers 55" w:hAnsi="Univers 55"/>
      <w:sz w:val="20"/>
    </w:rPr>
  </w:style>
  <w:style w:type="paragraph" w:customStyle="1" w:styleId="AufzhlungEnde">
    <w:name w:val="Aufzählung Ende"/>
    <w:basedOn w:val="AufzhlungAnfang"/>
    <w:next w:val="Textkrper"/>
    <w:uiPriority w:val="99"/>
    <w:semiHidden/>
    <w:locked/>
    <w:rsid w:val="00BF021C"/>
    <w:pPr>
      <w:spacing w:before="140" w:after="300"/>
    </w:pPr>
  </w:style>
  <w:style w:type="paragraph" w:customStyle="1" w:styleId="NummerierungFortsetzung">
    <w:name w:val="Nummerierung Fortsetzung"/>
    <w:basedOn w:val="NummerierungAnfang"/>
    <w:uiPriority w:val="99"/>
    <w:semiHidden/>
    <w:locked/>
    <w:rsid w:val="00BF021C"/>
    <w:pPr>
      <w:numPr>
        <w:numId w:val="0"/>
      </w:numPr>
      <w:ind w:left="416" w:hanging="360"/>
    </w:pPr>
  </w:style>
  <w:style w:type="paragraph" w:customStyle="1" w:styleId="NummerierungEnde">
    <w:name w:val="Nummerierung Ende"/>
    <w:basedOn w:val="NummerierungFortsetzung"/>
    <w:next w:val="Textkrper"/>
    <w:uiPriority w:val="99"/>
    <w:semiHidden/>
    <w:locked/>
    <w:rsid w:val="00BF021C"/>
    <w:pPr>
      <w:spacing w:before="140" w:after="300" w:line="240" w:lineRule="exact"/>
      <w:ind w:left="284" w:hanging="284"/>
    </w:pPr>
    <w:rPr>
      <w:color w:val="000000"/>
    </w:rPr>
  </w:style>
  <w:style w:type="paragraph" w:customStyle="1" w:styleId="TabellenkopfLS">
    <w:name w:val="Tabellenkopf LS"/>
    <w:basedOn w:val="Standard-EinstellungenLS"/>
    <w:uiPriority w:val="99"/>
    <w:rsid w:val="00BF021C"/>
    <w:pPr>
      <w:jc w:val="center"/>
    </w:pPr>
    <w:rPr>
      <w:rFonts w:ascii="Source Sans Pro" w:hAnsi="Source Sans Pro"/>
      <w:b/>
      <w:sz w:val="20"/>
    </w:rPr>
  </w:style>
  <w:style w:type="paragraph" w:customStyle="1" w:styleId="TabelleAufzhlung">
    <w:name w:val="Tabelle Aufzählung"/>
    <w:basedOn w:val="TabelleLinks"/>
    <w:uiPriority w:val="99"/>
    <w:rsid w:val="00BF021C"/>
    <w:pPr>
      <w:numPr>
        <w:numId w:val="18"/>
      </w:numPr>
      <w:spacing w:line="240" w:lineRule="auto"/>
      <w:ind w:left="227" w:hanging="170"/>
    </w:pPr>
    <w:rPr>
      <w:color w:val="000000"/>
      <w:sz w:val="16"/>
    </w:rPr>
  </w:style>
  <w:style w:type="paragraph" w:customStyle="1" w:styleId="TabelleNummerierung">
    <w:name w:val="Tabelle Nummerierung"/>
    <w:basedOn w:val="TabelleAufzhlung"/>
    <w:uiPriority w:val="99"/>
    <w:rsid w:val="00BF021C"/>
    <w:pPr>
      <w:numPr>
        <w:numId w:val="19"/>
      </w:numPr>
      <w:tabs>
        <w:tab w:val="left" w:pos="510"/>
      </w:tabs>
      <w:ind w:left="568" w:hanging="284"/>
    </w:pPr>
  </w:style>
  <w:style w:type="paragraph" w:customStyle="1" w:styleId="NL-Marginalie">
    <w:name w:val="NL-Marginalie"/>
    <w:next w:val="Textkrper"/>
    <w:uiPriority w:val="99"/>
    <w:rsid w:val="00BF021C"/>
    <w:pPr>
      <w:framePr w:w="1985" w:hSpace="170" w:wrap="around" w:vAnchor="text" w:hAnchor="page" w:xAlign="outside" w:y="1"/>
      <w:spacing w:line="180" w:lineRule="exact"/>
      <w:jc w:val="both"/>
    </w:pPr>
    <w:rPr>
      <w:rFonts w:eastAsia="Times New Roman" w:cs="Times New Roman"/>
      <w:color w:val="000000"/>
      <w:sz w:val="15"/>
      <w:szCs w:val="24"/>
    </w:rPr>
  </w:style>
  <w:style w:type="paragraph" w:customStyle="1" w:styleId="NL-MarginalieRechts">
    <w:name w:val="NL-Marginalie Rechts"/>
    <w:basedOn w:val="NL-Marginalie"/>
    <w:next w:val="Textkrper"/>
    <w:uiPriority w:val="99"/>
    <w:rsid w:val="00BF021C"/>
    <w:pPr>
      <w:framePr w:wrap="around"/>
      <w:jc w:val="left"/>
    </w:pPr>
  </w:style>
  <w:style w:type="paragraph" w:customStyle="1" w:styleId="NL-MarginalieLinks">
    <w:name w:val="NL-Marginalie Links"/>
    <w:basedOn w:val="NL-Marginalie"/>
    <w:next w:val="Textkrper"/>
    <w:uiPriority w:val="99"/>
    <w:rsid w:val="00BF021C"/>
    <w:pPr>
      <w:framePr w:wrap="around"/>
      <w:jc w:val="right"/>
    </w:pPr>
  </w:style>
  <w:style w:type="paragraph" w:customStyle="1" w:styleId="TextkrperLinksbndig">
    <w:name w:val="Textkörper Linksbündig"/>
    <w:basedOn w:val="Textkrper"/>
    <w:uiPriority w:val="99"/>
    <w:rsid w:val="00BF021C"/>
    <w:pPr>
      <w:spacing w:after="60" w:line="240" w:lineRule="exact"/>
      <w:jc w:val="left"/>
    </w:pPr>
    <w:rPr>
      <w:rFonts w:eastAsia="Times New Roman" w:cs="Times New Roman"/>
      <w:color w:val="000000"/>
    </w:rPr>
  </w:style>
  <w:style w:type="paragraph" w:customStyle="1" w:styleId="AufzhlungGrauhinterlegt">
    <w:name w:val="Aufzählung Grau hinterlegt"/>
    <w:basedOn w:val="AufzhlungAnfang"/>
    <w:uiPriority w:val="99"/>
    <w:rsid w:val="00BF021C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spacing w:before="120"/>
      <w:ind w:right="113"/>
    </w:pPr>
    <w:rPr>
      <w:rFonts w:ascii="Source Sans Pro Light" w:hAnsi="Source Sans Pro Light"/>
    </w:rPr>
  </w:style>
  <w:style w:type="paragraph" w:customStyle="1" w:styleId="Nummerierung">
    <w:name w:val="Nummerierung"/>
    <w:basedOn w:val="NummerierungGrauhinterlegt"/>
    <w:uiPriority w:val="99"/>
    <w:rsid w:val="00BF021C"/>
    <w:pPr>
      <w:numPr>
        <w:numId w:val="0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FFFFFF"/>
      <w:tabs>
        <w:tab w:val="clear" w:pos="398"/>
      </w:tabs>
      <w:spacing w:line="240" w:lineRule="exact"/>
      <w:ind w:left="567" w:hanging="454"/>
    </w:pPr>
    <w:rPr>
      <w:color w:val="000000"/>
    </w:rPr>
  </w:style>
  <w:style w:type="paragraph" w:customStyle="1" w:styleId="Aufzhlung">
    <w:name w:val="Aufzählung"/>
    <w:basedOn w:val="AufzhlungGrauhinterlegt"/>
    <w:uiPriority w:val="99"/>
    <w:rsid w:val="00BF021C"/>
    <w:p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auto"/>
    </w:pPr>
  </w:style>
  <w:style w:type="paragraph" w:customStyle="1" w:styleId="TabelleNumerierung">
    <w:name w:val="Tabelle Numerierung"/>
    <w:basedOn w:val="TabelleAufzhlung"/>
    <w:uiPriority w:val="99"/>
    <w:locked/>
    <w:rsid w:val="00BF021C"/>
    <w:pPr>
      <w:numPr>
        <w:numId w:val="0"/>
      </w:numPr>
      <w:spacing w:line="240" w:lineRule="exact"/>
      <w:ind w:left="568" w:hanging="284"/>
    </w:pPr>
    <w:rPr>
      <w:sz w:val="22"/>
    </w:rPr>
  </w:style>
  <w:style w:type="paragraph" w:customStyle="1" w:styleId="NL-MarginalieLernmaterialien">
    <w:name w:val="NL-Marginalie Lernmaterialien"/>
    <w:basedOn w:val="NL-Marginalie"/>
    <w:uiPriority w:val="99"/>
    <w:rsid w:val="00BF021C"/>
    <w:pPr>
      <w:framePr w:w="2098" w:wrap="around" w:xAlign="right" w:y="12"/>
      <w:spacing w:after="60" w:line="200" w:lineRule="exact"/>
    </w:pPr>
    <w:rPr>
      <w:sz w:val="18"/>
      <w:lang w:eastAsia="de-DE"/>
    </w:rPr>
  </w:style>
  <w:style w:type="paragraph" w:customStyle="1" w:styleId="ZeilefrBilder">
    <w:name w:val="Zeile für Bilder"/>
    <w:next w:val="Textkrper"/>
    <w:uiPriority w:val="99"/>
    <w:rsid w:val="00BF021C"/>
    <w:pPr>
      <w:spacing w:before="120" w:after="120" w:line="240" w:lineRule="auto"/>
    </w:pPr>
    <w:rPr>
      <w:rFonts w:ascii="Source Sans Pro Light" w:eastAsia="Calibri" w:hAnsi="Source Sans Pro Light"/>
      <w:color w:val="000000"/>
      <w:sz w:val="24"/>
      <w:szCs w:val="24"/>
      <w:lang w:eastAsia="de-DE"/>
    </w:rPr>
  </w:style>
  <w:style w:type="paragraph" w:customStyle="1" w:styleId="TabelleRechtsbndig">
    <w:name w:val="Tabelle Rechtsbündig"/>
    <w:basedOn w:val="TabelleLinks"/>
    <w:next w:val="TabelleLinks"/>
    <w:uiPriority w:val="99"/>
    <w:rsid w:val="00BF021C"/>
    <w:pPr>
      <w:jc w:val="right"/>
    </w:pPr>
    <w:rPr>
      <w:color w:val="000000"/>
    </w:rPr>
  </w:style>
  <w:style w:type="paragraph" w:customStyle="1" w:styleId="Textkrper8PT">
    <w:name w:val="Textkörper 8PT"/>
    <w:basedOn w:val="Textkrper"/>
    <w:uiPriority w:val="99"/>
    <w:rsid w:val="00BF021C"/>
    <w:pPr>
      <w:spacing w:line="240" w:lineRule="exact"/>
    </w:pPr>
    <w:rPr>
      <w:rFonts w:ascii="Univers 55" w:eastAsia="Times New Roman" w:hAnsi="Univers 55" w:cs="Times New Roman"/>
      <w:color w:val="000000"/>
      <w:sz w:val="18"/>
    </w:rPr>
  </w:style>
  <w:style w:type="paragraph" w:customStyle="1" w:styleId="FormatvorlageTextkrper-ErstzeileneinzugErsteZeile0cm">
    <w:name w:val="Formatvorlage Textkörper-Erstzeileneinzug + Erste Zeile:  0 cm"/>
    <w:basedOn w:val="Textkrper-Erstzeileneinzug"/>
    <w:uiPriority w:val="99"/>
    <w:rsid w:val="00BF021C"/>
    <w:pPr>
      <w:spacing w:after="60" w:line="240" w:lineRule="exact"/>
      <w:ind w:firstLine="0"/>
      <w:contextualSpacing w:val="0"/>
    </w:pPr>
    <w:rPr>
      <w:rFonts w:eastAsia="Times New Roman" w:cs="Times New Roman"/>
      <w:color w:val="000000"/>
      <w:szCs w:val="20"/>
      <w:lang w:eastAsia="en-US"/>
    </w:rPr>
  </w:style>
  <w:style w:type="paragraph" w:customStyle="1" w:styleId="FormatvorlageTabelleLinks6PTNach3Pt">
    <w:name w:val="Formatvorlage Tabelle Links 6PT + Nach:  3 Pt."/>
    <w:basedOn w:val="TabelleLinks6PT"/>
    <w:uiPriority w:val="99"/>
    <w:rsid w:val="00BF021C"/>
  </w:style>
  <w:style w:type="paragraph" w:customStyle="1" w:styleId="berschrift2neu">
    <w:name w:val="Überschrift2_neu"/>
    <w:basedOn w:val="berschrift2"/>
    <w:uiPriority w:val="99"/>
    <w:rsid w:val="00BF021C"/>
    <w:pPr>
      <w:spacing w:before="480" w:after="240" w:line="280" w:lineRule="exact"/>
    </w:pPr>
    <w:rPr>
      <w:b/>
      <w:color w:val="000000"/>
      <w:sz w:val="24"/>
    </w:rPr>
  </w:style>
  <w:style w:type="character" w:styleId="Funotenzeichen">
    <w:name w:val="footnote reference"/>
    <w:uiPriority w:val="99"/>
    <w:semiHidden/>
    <w:unhideWhenUsed/>
    <w:rsid w:val="00BF021C"/>
    <w:rPr>
      <w:rFonts w:ascii="Univers 55" w:hAnsi="Univers 55" w:hint="default"/>
      <w:color w:val="000000"/>
      <w:vertAlign w:val="superscript"/>
    </w:rPr>
  </w:style>
  <w:style w:type="character" w:styleId="Platzhaltertext">
    <w:name w:val="Placeholder Text"/>
    <w:uiPriority w:val="99"/>
    <w:semiHidden/>
    <w:rsid w:val="00BF021C"/>
    <w:rPr>
      <w:color w:val="808080"/>
    </w:rPr>
  </w:style>
  <w:style w:type="character" w:styleId="SchwacheHervorhebung">
    <w:name w:val="Subtle Emphasis"/>
    <w:basedOn w:val="Absatz-Standardschriftart"/>
    <w:uiPriority w:val="19"/>
    <w:qFormat/>
    <w:rsid w:val="00BF021C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BF021C"/>
    <w:rPr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BF021C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BF021C"/>
    <w:rPr>
      <w:b/>
      <w:bCs/>
      <w:smallCaps/>
      <w:color w:val="4F81BD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BF021C"/>
    <w:rPr>
      <w:b/>
      <w:bCs/>
      <w:i/>
      <w:iCs/>
      <w:spacing w:val="5"/>
    </w:rPr>
  </w:style>
  <w:style w:type="character" w:customStyle="1" w:styleId="Kopfzeilenautomat">
    <w:name w:val="Kopfzeilenautomat"/>
    <w:uiPriority w:val="1"/>
    <w:semiHidden/>
    <w:rsid w:val="00BF021C"/>
    <w:rPr>
      <w:rFonts w:ascii="Arial" w:hAnsi="Arial" w:cs="Arial" w:hint="default"/>
      <w:color w:val="E36C0A"/>
      <w:sz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F021C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F021C"/>
  </w:style>
  <w:style w:type="character" w:customStyle="1" w:styleId="Absatz-Standardschriftart1">
    <w:name w:val="Absatz-Standardschriftart1"/>
    <w:semiHidden/>
    <w:rsid w:val="00BF021C"/>
  </w:style>
  <w:style w:type="table" w:styleId="MittlereListe2-Akzent1">
    <w:name w:val="Medium List 2 Accent 1"/>
    <w:basedOn w:val="NormaleTabelle"/>
    <w:uiPriority w:val="66"/>
    <w:rsid w:val="00BF021C"/>
    <w:pPr>
      <w:spacing w:line="240" w:lineRule="auto"/>
    </w:pPr>
    <w:rPr>
      <w:rFonts w:ascii="Cambria" w:eastAsia="Times New Roman" w:hAnsi="Cambria" w:cs="Times New Roman"/>
      <w:sz w:val="24"/>
      <w:szCs w:val="24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ellenraster3">
    <w:name w:val="Tabellenraster3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alender1">
    <w:name w:val="Kalender 1"/>
    <w:basedOn w:val="NormaleTabelle"/>
    <w:uiPriority w:val="99"/>
    <w:qFormat/>
    <w:rsid w:val="00BF021C"/>
    <w:pPr>
      <w:spacing w:line="240" w:lineRule="auto"/>
    </w:pPr>
    <w:rPr>
      <w:rFonts w:ascii="Calibri" w:eastAsia="Times New Roman" w:hAnsi="Calibri" w:cs="Times New Roman"/>
      <w:sz w:val="24"/>
      <w:szCs w:val="24"/>
    </w:rPr>
    <w:tblPr>
      <w:tblStyleRowBandSize w:val="1"/>
      <w:tblStyleColBandSize w:val="1"/>
      <w:tblInd w:w="0" w:type="nil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4">
    <w:name w:val="Tabellenraster4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8">
    <w:name w:val="Tabellenraster8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9">
    <w:name w:val="Tabellenraster9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0">
    <w:name w:val="Tabellenraster10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10pt">
    <w:name w:val="Tabelle_10pt"/>
    <w:basedOn w:val="Standard"/>
    <w:rsid w:val="00157EBB"/>
  </w:style>
  <w:style w:type="character" w:styleId="Kommentarzeichen">
    <w:name w:val="annotation reference"/>
    <w:basedOn w:val="Absatz-Standardschriftart"/>
    <w:uiPriority w:val="99"/>
    <w:semiHidden/>
    <w:unhideWhenUsed/>
    <w:rsid w:val="008855F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855F5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855F5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855F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855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0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0.png"/><Relationship Id="rId26" Type="http://schemas.openxmlformats.org/officeDocument/2006/relationships/image" Target="media/image140.emf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3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0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emf"/><Relationship Id="rId28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1.emf"/><Relationship Id="rId27" Type="http://schemas.openxmlformats.org/officeDocument/2006/relationships/image" Target="media/image8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T4\Desktop\Johann-Jakob-Widmann-Schule\Schuljahr%2017-18\Blackforest\Vorlagen\Formatvorlage%20Mantelbogen%20Lern(feld)projekt%20201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D40F0-1EFC-4B10-B8A7-46A3AAB4B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 Mantelbogen Lern(feld)projekt 2018</Template>
  <TotalTime>0</TotalTime>
  <Pages>8</Pages>
  <Words>448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JJWS</dc:creator>
  <cp:keywords/>
  <dc:description/>
  <cp:lastModifiedBy>Tina Sarhan</cp:lastModifiedBy>
  <cp:revision>6</cp:revision>
  <cp:lastPrinted>2017-11-27T12:48:00Z</cp:lastPrinted>
  <dcterms:created xsi:type="dcterms:W3CDTF">2019-12-06T10:13:00Z</dcterms:created>
  <dcterms:modified xsi:type="dcterms:W3CDTF">2020-05-13T07:01:00Z</dcterms:modified>
</cp:coreProperties>
</file>