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EA5107" w:rsidRPr="00453EC1" w14:paraId="637D5F93" w14:textId="77777777" w:rsidTr="00D8157A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65BA6D" w14:textId="77777777" w:rsidR="00EA5107" w:rsidRPr="00453EC1" w:rsidRDefault="00EA5107" w:rsidP="00D8157A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49ADC3C2" w14:textId="77777777" w:rsidR="00EA5107" w:rsidRPr="00AB29B9" w:rsidRDefault="008F645C" w:rsidP="00D8157A">
            <w:pPr>
              <w:rPr>
                <w:b/>
              </w:rPr>
            </w:pPr>
            <w:r w:rsidRPr="0071552F">
              <w:rPr>
                <w:b/>
              </w:rPr>
              <w:t>Die Maße des Spielfeldes festlegen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3BD35A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27F06C" w14:textId="77777777" w:rsidR="00EF4A79" w:rsidRPr="00EF4A79" w:rsidRDefault="00EF4A79" w:rsidP="00EF4A79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 w:rsidRPr="00EF4A79"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1B3F3913" w14:textId="77777777" w:rsidR="00EA5107" w:rsidRPr="00453EC1" w:rsidRDefault="00EF4A79" w:rsidP="00AB29B9">
            <w:pPr>
              <w:jc w:val="center"/>
              <w:rPr>
                <w:rFonts w:eastAsia="Calibri"/>
                <w:b/>
                <w:lang w:val="en-GB"/>
              </w:rPr>
            </w:pPr>
            <w:r w:rsidRPr="00EF4A79">
              <w:rPr>
                <w:rFonts w:eastAsia="Times New Roman"/>
                <w:b/>
                <w:lang w:val="en-GB"/>
              </w:rPr>
              <w:t>M04.01.</w:t>
            </w:r>
            <w:r w:rsidR="00AB29B9">
              <w:rPr>
                <w:rFonts w:eastAsia="Times New Roman"/>
                <w:b/>
                <w:lang w:val="en-GB"/>
              </w:rPr>
              <w:t>4</w:t>
            </w:r>
          </w:p>
        </w:tc>
      </w:tr>
      <w:tr w:rsidR="00EA5107" w:rsidRPr="00453EC1" w14:paraId="301A0E42" w14:textId="77777777" w:rsidTr="00D8157A">
        <w:trPr>
          <w:trHeight w:val="873"/>
        </w:trPr>
        <w:tc>
          <w:tcPr>
            <w:tcW w:w="7348" w:type="dxa"/>
            <w:tcBorders>
              <w:left w:val="single" w:sz="4" w:space="0" w:color="auto"/>
              <w:right w:val="single" w:sz="4" w:space="0" w:color="auto"/>
            </w:tcBorders>
          </w:tcPr>
          <w:p w14:paraId="5BC863CA" w14:textId="77777777" w:rsidR="00EA5107" w:rsidRPr="00453EC1" w:rsidRDefault="00EA5107" w:rsidP="00D8157A">
            <w:pPr>
              <w:spacing w:before="40" w:after="60" w:line="160" w:lineRule="exact"/>
              <w:rPr>
                <w:sz w:val="12"/>
              </w:rPr>
            </w:pPr>
            <w:r w:rsidRPr="00453EC1">
              <w:rPr>
                <w:sz w:val="12"/>
              </w:rPr>
              <w:t>Teilkompetenz:</w:t>
            </w:r>
          </w:p>
          <w:p w14:paraId="31A930F9" w14:textId="77777777" w:rsidR="003644A6" w:rsidRPr="00787AFB" w:rsidRDefault="003644A6" w:rsidP="003644A6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Längenmaße nennen. </w:t>
            </w:r>
          </w:p>
          <w:p w14:paraId="42C88C36" w14:textId="77777777" w:rsidR="003644A6" w:rsidRPr="00126760" w:rsidRDefault="003644A6" w:rsidP="003644A6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Längenmaße situationsgerecht </w:t>
            </w:r>
            <w:r w:rsidR="00AB29B9">
              <w:rPr>
                <w:rFonts w:eastAsia="Times New Roman" w:cs="Times New Roman"/>
                <w:color w:val="000000"/>
                <w:lang w:eastAsia="de-DE"/>
              </w:rPr>
              <w:t xml:space="preserve">anwenden. </w:t>
            </w:r>
            <w:r>
              <w:rPr>
                <w:rFonts w:eastAsia="Times New Roman" w:cs="Times New Roman"/>
                <w:color w:val="000000"/>
                <w:lang w:eastAsia="de-DE"/>
              </w:rPr>
              <w:t xml:space="preserve"> </w:t>
            </w:r>
          </w:p>
          <w:p w14:paraId="22B7BF99" w14:textId="77777777" w:rsidR="003644A6" w:rsidRPr="005317F3" w:rsidRDefault="003644A6" w:rsidP="003644A6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color w:val="000000"/>
                <w:lang w:eastAsia="de-DE"/>
              </w:rPr>
              <w:t xml:space="preserve">Ich kann Längeneinheiten umrechnen. </w:t>
            </w:r>
          </w:p>
          <w:p w14:paraId="7E3E0B19" w14:textId="77777777" w:rsidR="003644A6" w:rsidRDefault="003644A6" w:rsidP="003644A6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kann erkennen, ob ich eine Aufgabe ohne Lernschritt bearbeiten kann. (Selbststeuerung, LSF1)</w:t>
            </w:r>
          </w:p>
          <w:p w14:paraId="2D3CB8F7" w14:textId="77777777" w:rsidR="00EA5107" w:rsidRPr="00A402FC" w:rsidRDefault="003644A6" w:rsidP="003644A6">
            <w:pPr>
              <w:pStyle w:val="Kopf8ptafz"/>
              <w:rPr>
                <w:rFonts w:eastAsia="Times New Roman" w:cs="Times New Roman"/>
                <w:i/>
                <w:color w:val="000000"/>
                <w:lang w:eastAsia="de-DE"/>
              </w:rPr>
            </w:pPr>
            <w:r>
              <w:rPr>
                <w:rFonts w:eastAsia="Times New Roman" w:cs="Times New Roman"/>
                <w:i/>
                <w:color w:val="000000"/>
                <w:lang w:eastAsia="de-DE"/>
              </w:rPr>
              <w:t>Ich kann erkennen, was ich brauche, um ein Lernthema zu bearbeiten. ( Verantwortungsbewusstsein, LSF1)</w:t>
            </w:r>
          </w:p>
        </w:tc>
        <w:tc>
          <w:tcPr>
            <w:tcW w:w="188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0D90B160" w14:textId="77777777" w:rsidR="00EA5107" w:rsidRPr="00453EC1" w:rsidRDefault="00EA5107" w:rsidP="00D8157A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EA5107" w:rsidRPr="00453EC1" w14:paraId="0506BCA2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02F17AF5" w14:textId="77777777" w:rsidR="00EA5107" w:rsidRPr="00453EC1" w:rsidRDefault="00EA5107" w:rsidP="0071552F">
                  <w:pPr>
                    <w:framePr w:hSpace="141" w:wrap="around" w:vAnchor="text" w:hAnchor="text" w:y="-81"/>
                    <w:jc w:val="center"/>
                    <w:rPr>
                      <w:lang w:val="en-GB"/>
                    </w:rPr>
                  </w:pPr>
                  <w:proofErr w:type="spellStart"/>
                  <w:r w:rsidRPr="00453EC1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EA5107" w:rsidRPr="00453EC1" w14:paraId="2497433A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D9D9D9" w:themeFill="background1" w:themeFillShade="D9"/>
                </w:tcPr>
                <w:p w14:paraId="6E7F4C19" w14:textId="77777777" w:rsidR="00EA5107" w:rsidRPr="00453EC1" w:rsidRDefault="00EA5107" w:rsidP="0071552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453EC1">
                    <w:rPr>
                      <w:b/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EA5107" w:rsidRPr="00453EC1" w14:paraId="037835D8" w14:textId="77777777" w:rsidTr="00D8157A">
              <w:trPr>
                <w:trHeight w:val="284"/>
              </w:trPr>
              <w:tc>
                <w:tcPr>
                  <w:tcW w:w="2090" w:type="dxa"/>
                  <w:shd w:val="clear" w:color="auto" w:fill="auto"/>
                </w:tcPr>
                <w:p w14:paraId="59FABED7" w14:textId="77777777" w:rsidR="00EA5107" w:rsidRPr="00453EC1" w:rsidRDefault="00EA5107" w:rsidP="0071552F">
                  <w:pPr>
                    <w:framePr w:hSpace="141" w:wrap="around" w:vAnchor="text" w:hAnchor="text" w:y="-81"/>
                    <w:jc w:val="center"/>
                    <w:rPr>
                      <w:rFonts w:eastAsia="Times New Roman"/>
                      <w:lang w:val="en-GB"/>
                    </w:rPr>
                  </w:pPr>
                  <w:proofErr w:type="spellStart"/>
                  <w:r w:rsidRPr="00453EC1">
                    <w:rPr>
                      <w:rFonts w:eastAsia="Times New Roman"/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35B65CFC" w14:textId="77777777" w:rsidR="00EA5107" w:rsidRPr="00453EC1" w:rsidRDefault="00EA5107" w:rsidP="00D8157A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72A1C43A" w14:textId="77777777" w:rsidR="009E4205" w:rsidRPr="00EA5107" w:rsidRDefault="005D03BC" w:rsidP="00D4333C">
      <w:pPr>
        <w:jc w:val="center"/>
        <w:rPr>
          <w:color w:val="FF0000"/>
          <w:sz w:val="24"/>
          <w:szCs w:val="24"/>
        </w:rPr>
      </w:pPr>
      <w:r w:rsidRPr="005D03BC">
        <w:rPr>
          <w:noProof/>
          <w:color w:val="4F81BD" w:themeColor="accent1"/>
          <w:sz w:val="26"/>
          <w:szCs w:val="26"/>
          <w:lang w:eastAsia="de-D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0C42E136" wp14:editId="7CC682C5">
            <wp:simplePos x="0" y="0"/>
            <wp:positionH relativeFrom="column">
              <wp:posOffset>4763770</wp:posOffset>
            </wp:positionH>
            <wp:positionV relativeFrom="paragraph">
              <wp:posOffset>1121410</wp:posOffset>
            </wp:positionV>
            <wp:extent cx="341630" cy="313055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1E57F" w14:textId="77777777" w:rsidR="009E4205" w:rsidRPr="00607849" w:rsidRDefault="009E4205" w:rsidP="009E4205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7849"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693BB92" wp14:editId="484F4B35">
                <wp:simplePos x="0" y="0"/>
                <wp:positionH relativeFrom="rightMargin">
                  <wp:posOffset>-40389</wp:posOffset>
                </wp:positionH>
                <wp:positionV relativeFrom="paragraph">
                  <wp:posOffset>32611</wp:posOffset>
                </wp:positionV>
                <wp:extent cx="1803400" cy="5149702"/>
                <wp:effectExtent l="19050" t="19050" r="44450" b="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5149702"/>
                          <a:chOff x="0" y="-406407"/>
                          <a:chExt cx="1803400" cy="5149857"/>
                        </a:xfrm>
                      </wpg:grpSpPr>
                      <pic:pic xmlns:pic="http://schemas.openxmlformats.org/drawingml/2006/picture">
                        <pic:nvPicPr>
                          <pic:cNvPr id="6" name="Bild 1" descr="Frage, Fragezeichen, Hilfe, Antwort, Symbol, Ico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4640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Ovale Legende 7"/>
                        <wps:cNvSpPr/>
                        <wps:spPr>
                          <a:xfrm>
                            <a:off x="0" y="-406407"/>
                            <a:ext cx="1803400" cy="3223131"/>
                          </a:xfrm>
                          <a:prstGeom prst="wedgeEllipseCallout">
                            <a:avLst>
                              <a:gd name="adj1" fmla="val -1174"/>
                              <a:gd name="adj2" fmla="val 56332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510C51A" w14:textId="77777777" w:rsidR="009E4205" w:rsidRPr="00381D37" w:rsidRDefault="009E4205" w:rsidP="009E4205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>Wissen Sie nicht, wie Sie den Arbeitsauftrag lösen sollen? Überhaupt kein Problem!</w:t>
                              </w:r>
                            </w:p>
                            <w:p w14:paraId="2F66511C" w14:textId="77777777" w:rsidR="009E4205" w:rsidRPr="00AF477E" w:rsidRDefault="009E4205" w:rsidP="009E4205">
                              <w:pPr>
                                <w:jc w:val="center"/>
                                <w:rPr>
                                  <w:b/>
                                  <w:i/>
                                  <w:color w:val="1F497D" w:themeColor="text2"/>
                                </w:rPr>
                              </w:pPr>
                              <w:r w:rsidRPr="00381D37">
                                <w:rPr>
                                  <w:color w:val="1F497D" w:themeColor="text2"/>
                                </w:rPr>
                                <w:t xml:space="preserve">Bearbeiten Sie die Lernschritte: </w:t>
                              </w:r>
                              <w:r w:rsidRPr="00AF477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M04.01.4.1</w:t>
                              </w:r>
                            </w:p>
                            <w:p w14:paraId="034270C6" w14:textId="79DD0F4C" w:rsidR="009E4205" w:rsidRPr="00381D37" w:rsidRDefault="009E4205" w:rsidP="009E4205">
                              <w:pPr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AF477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 xml:space="preserve"> Längenmaße erkennen und M04.01.4.2 </w:t>
                              </w:r>
                              <w:proofErr w:type="spellStart"/>
                              <w:r w:rsidRPr="00AF477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Län</w:t>
                              </w:r>
                              <w:r w:rsidR="006B4A0B" w:rsidRPr="00AF477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-</w:t>
                              </w:r>
                              <w:r w:rsidRPr="00AF477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>genmaße</w:t>
                              </w:r>
                              <w:proofErr w:type="spellEnd"/>
                              <w:r w:rsidRPr="00AF477E">
                                <w:rPr>
                                  <w:b/>
                                  <w:i/>
                                  <w:color w:val="1F497D" w:themeColor="text2"/>
                                </w:rPr>
                                <w:t xml:space="preserve"> umrechnen.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3BB92" id="Gruppieren 1" o:spid="_x0000_s1026" style="position:absolute;left:0;text-align:left;margin-left:-3.2pt;margin-top:2.55pt;width:142pt;height:405.5pt;z-index:251676672;mso-position-horizontal-relative:right-margin-area;mso-height-relative:margin" coordorigin=",-4064" coordsize="18034,51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">
                <v:shape id="Bild 1" o:spid="_x0000_s1027" type="#_x0000_t75" alt="Frage, Fragezeichen, Hilfe, Antwort, Symbol, Icon" style="position:absolute;top:29464;width:17970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">
                  <v:imagedata r:id="rId10" o:title="Frage, Fragezeichen, Hilfe, Antwort, Symbol, Icon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e Legende 7" o:spid="_x0000_s1028" type="#_x0000_t63" style="position:absolute;top:-4064;width:18034;height:322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" adj="10546,22968" filled="f" strokecolor="#385d8a" strokeweight="2pt">
                  <v:textbox>
                    <w:txbxContent>
                      <w:p w14:paraId="4510C51A" w14:textId="77777777" w:rsidR="009E4205" w:rsidRPr="00381D37" w:rsidRDefault="009E4205" w:rsidP="009E4205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>Wissen Sie nicht, wie Sie den Arbeitsauftrag lösen sollen? Überhaupt kein Problem!</w:t>
                        </w:r>
                      </w:p>
                      <w:p w14:paraId="2F66511C" w14:textId="77777777" w:rsidR="009E4205" w:rsidRPr="00AF477E" w:rsidRDefault="009E4205" w:rsidP="009E4205">
                        <w:pPr>
                          <w:jc w:val="center"/>
                          <w:rPr>
                            <w:b/>
                            <w:i/>
                            <w:color w:val="1F497D" w:themeColor="text2"/>
                          </w:rPr>
                        </w:pPr>
                        <w:r w:rsidRPr="00381D37">
                          <w:rPr>
                            <w:color w:val="1F497D" w:themeColor="text2"/>
                          </w:rPr>
                          <w:t xml:space="preserve">Bearbeiten Sie die Lernschritte: </w:t>
                        </w:r>
                        <w:r w:rsidRPr="00AF477E">
                          <w:rPr>
                            <w:b/>
                            <w:i/>
                            <w:color w:val="1F497D" w:themeColor="text2"/>
                          </w:rPr>
                          <w:t>M04.01.4.1</w:t>
                        </w:r>
                      </w:p>
                      <w:p w14:paraId="034270C6" w14:textId="79DD0F4C" w:rsidR="009E4205" w:rsidRPr="00381D37" w:rsidRDefault="009E4205" w:rsidP="009E4205">
                        <w:pPr>
                          <w:jc w:val="center"/>
                          <w:rPr>
                            <w:color w:val="1F497D" w:themeColor="text2"/>
                          </w:rPr>
                        </w:pPr>
                        <w:r w:rsidRPr="00AF477E">
                          <w:rPr>
                            <w:b/>
                            <w:i/>
                            <w:color w:val="1F497D" w:themeColor="text2"/>
                          </w:rPr>
                          <w:t xml:space="preserve"> Längenmaße erkennen und M04.01.4.2 </w:t>
                        </w:r>
                        <w:proofErr w:type="spellStart"/>
                        <w:r w:rsidRPr="00AF477E">
                          <w:rPr>
                            <w:b/>
                            <w:i/>
                            <w:color w:val="1F497D" w:themeColor="text2"/>
                          </w:rPr>
                          <w:t>Län</w:t>
                        </w:r>
                        <w:r w:rsidR="006B4A0B" w:rsidRPr="00AF477E">
                          <w:rPr>
                            <w:b/>
                            <w:i/>
                            <w:color w:val="1F497D" w:themeColor="text2"/>
                          </w:rPr>
                          <w:t>-</w:t>
                        </w:r>
                        <w:r w:rsidRPr="00AF477E">
                          <w:rPr>
                            <w:b/>
                            <w:i/>
                            <w:color w:val="1F497D" w:themeColor="text2"/>
                          </w:rPr>
                          <w:t>genmaße</w:t>
                        </w:r>
                        <w:proofErr w:type="spellEnd"/>
                        <w:r w:rsidRPr="00AF477E">
                          <w:rPr>
                            <w:b/>
                            <w:i/>
                            <w:color w:val="1F497D" w:themeColor="text2"/>
                          </w:rPr>
                          <w:t xml:space="preserve"> umrechnen.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Die Maße des Spielfeldes festlegen</w:t>
      </w:r>
    </w:p>
    <w:p w14:paraId="54FE1FDD" w14:textId="77777777" w:rsidR="009E4205" w:rsidRPr="00607849" w:rsidRDefault="009E4205" w:rsidP="009E4205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01458B" wp14:editId="45D5C0FC">
                <wp:simplePos x="0" y="0"/>
                <wp:positionH relativeFrom="column">
                  <wp:posOffset>438150</wp:posOffset>
                </wp:positionH>
                <wp:positionV relativeFrom="paragraph">
                  <wp:posOffset>76835</wp:posOffset>
                </wp:positionV>
                <wp:extent cx="3600000" cy="3537754"/>
                <wp:effectExtent l="38100" t="0" r="38735" b="8191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0" cy="3537754"/>
                          <a:chOff x="0" y="0"/>
                          <a:chExt cx="4208780" cy="4230858"/>
                        </a:xfrm>
                      </wpg:grpSpPr>
                      <pic:pic xmlns:pic="http://schemas.openxmlformats.org/drawingml/2006/picture">
                        <pic:nvPicPr>
                          <pic:cNvPr id="13" name="Grafik 13" descr="Spielplan verkleiner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780" cy="422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Gerade Verbindung mit Pfeil 11"/>
                        <wps:cNvCnPr/>
                        <wps:spPr>
                          <a:xfrm>
                            <a:off x="0" y="4210050"/>
                            <a:ext cx="420878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1895429" y="3932407"/>
                            <a:ext cx="647700" cy="298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84742" w14:textId="77777777" w:rsidR="009E4205" w:rsidRDefault="009E4205" w:rsidP="009E4205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1458B" id="Gruppieren 15" o:spid="_x0000_s1029" style="position:absolute;left:0;text-align:left;margin-left:34.5pt;margin-top:6.05pt;width:283.45pt;height:278.55pt;z-index:251665408;mso-width-relative:margin;mso-height-relative:margin" coordsize="42087,4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">
                <v:shape id="Grafik 13" o:spid="_x0000_s1030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">
                  <v:imagedata r:id="rId12" o:title="Spielplan verkleiner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1" o:spid="_x0000_s1031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">
                  <v:stroke startarrow="block"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2" o:spid="_x0000_s1032" type="#_x0000_t202" style="position:absolute;left:18954;top:39324;width:64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6E584742" w14:textId="77777777" w:rsidR="009E4205" w:rsidRDefault="009E4205" w:rsidP="009E4205">
                        <w: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193C40" w14:textId="2DA074A8" w:rsidR="009E4205" w:rsidRDefault="00D4333C" w:rsidP="009E4205"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0" layoutInCell="1" allowOverlap="1" wp14:anchorId="34595512" wp14:editId="437CE6D3">
            <wp:simplePos x="0" y="0"/>
            <wp:positionH relativeFrom="column">
              <wp:posOffset>1206403</wp:posOffset>
            </wp:positionH>
            <wp:positionV relativeFrom="paragraph">
              <wp:posOffset>2665388</wp:posOffset>
            </wp:positionV>
            <wp:extent cx="2595245" cy="2571750"/>
            <wp:effectExtent l="438150" t="0" r="262255" b="0"/>
            <wp:wrapThrough wrapText="bothSides">
              <wp:wrapPolygon edited="0">
                <wp:start x="5232" y="5920"/>
                <wp:lineTo x="-2695" y="11360"/>
                <wp:lineTo x="-3647" y="13120"/>
                <wp:lineTo x="-1110" y="13920"/>
                <wp:lineTo x="6184" y="13920"/>
                <wp:lineTo x="6184" y="15200"/>
                <wp:lineTo x="14428" y="15520"/>
                <wp:lineTo x="16172" y="15520"/>
                <wp:lineTo x="18551" y="14720"/>
                <wp:lineTo x="18392" y="13920"/>
                <wp:lineTo x="22197" y="11360"/>
                <wp:lineTo x="23624" y="8960"/>
                <wp:lineTo x="23466" y="8800"/>
                <wp:lineTo x="6976" y="6240"/>
                <wp:lineTo x="6818" y="5920"/>
                <wp:lineTo x="5232" y="5920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8138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71750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  <w:r w:rsidR="009E4205">
        <w:rPr>
          <w:color w:val="C00000"/>
        </w:rPr>
        <w:br/>
      </w:r>
    </w:p>
    <w:p w14:paraId="42BA684A" w14:textId="0B2899E9" w:rsidR="00AF477E" w:rsidRDefault="009E4205" w:rsidP="009E4205">
      <w:pPr>
        <w:pStyle w:val="TabelleKopflinks"/>
        <w:rPr>
          <w:color w:val="C00000"/>
        </w:rPr>
      </w:pPr>
      <w:r>
        <w:rPr>
          <w:color w:val="C00000"/>
        </w:rPr>
        <w:br/>
      </w:r>
      <w:r>
        <w:rPr>
          <w:color w:val="C00000"/>
        </w:rPr>
        <w:br/>
      </w:r>
    </w:p>
    <w:p w14:paraId="1A035560" w14:textId="2FA5457B" w:rsidR="00AF477E" w:rsidRDefault="00AF477E">
      <w:pPr>
        <w:spacing w:line="240" w:lineRule="exact"/>
        <w:rPr>
          <w:b/>
          <w:color w:val="C00000"/>
        </w:rPr>
      </w:pPr>
      <w:r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5460CBE" wp14:editId="1527E86E">
                <wp:simplePos x="0" y="0"/>
                <wp:positionH relativeFrom="column">
                  <wp:posOffset>-5715</wp:posOffset>
                </wp:positionH>
                <wp:positionV relativeFrom="paragraph">
                  <wp:posOffset>276225</wp:posOffset>
                </wp:positionV>
                <wp:extent cx="5441950" cy="2954020"/>
                <wp:effectExtent l="57150" t="57150" r="44450" b="55880"/>
                <wp:wrapTight wrapText="bothSides">
                  <wp:wrapPolygon edited="0">
                    <wp:start x="1285" y="-418"/>
                    <wp:lineTo x="-76" y="-139"/>
                    <wp:lineTo x="-227" y="6547"/>
                    <wp:lineTo x="-227" y="19223"/>
                    <wp:lineTo x="76" y="19919"/>
                    <wp:lineTo x="76" y="20198"/>
                    <wp:lineTo x="1059" y="21591"/>
                    <wp:lineTo x="1285" y="21869"/>
                    <wp:lineTo x="20264" y="21869"/>
                    <wp:lineTo x="20340" y="21591"/>
                    <wp:lineTo x="21474" y="20058"/>
                    <wp:lineTo x="21701" y="17830"/>
                    <wp:lineTo x="21701" y="4318"/>
                    <wp:lineTo x="21550" y="1532"/>
                    <wp:lineTo x="20567" y="-139"/>
                    <wp:lineTo x="20189" y="-418"/>
                    <wp:lineTo x="1285" y="-418"/>
                  </wp:wrapPolygon>
                </wp:wrapTight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0" cy="2954020"/>
                          <a:chOff x="0" y="0"/>
                          <a:chExt cx="5441950" cy="2792095"/>
                        </a:xfrm>
                      </wpg:grpSpPr>
                      <wps:wsp>
                        <wps:cNvPr id="18" name="Abgerundetes Rechteck 18"/>
                        <wps:cNvSpPr/>
                        <wps:spPr>
                          <a:xfrm>
                            <a:off x="0" y="0"/>
                            <a:ext cx="5441950" cy="2792095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C7F3CEF" w14:textId="77777777" w:rsidR="009E4205" w:rsidRDefault="009E4205" w:rsidP="009E4205">
                              <w:pPr>
                                <w:pStyle w:val="TabelleKopflinks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 xml:space="preserve">          Arbeitsauftrag:</w:t>
                              </w:r>
                            </w:p>
                            <w:p w14:paraId="58514D60" w14:textId="77777777" w:rsidR="00C97B50" w:rsidRPr="00C97B50" w:rsidRDefault="00C97B50" w:rsidP="00C97B50">
                              <w:pPr>
                                <w:pStyle w:val="TabelleKopflinks"/>
                                <w:numPr>
                                  <w:ilvl w:val="0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C97B50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Nennen Sie ein sinnvolles Längenmaß für das Spielfeld.</w:t>
                              </w:r>
                            </w:p>
                            <w:p w14:paraId="421250B0" w14:textId="77777777" w:rsidR="00C97B50" w:rsidRPr="00C97B50" w:rsidRDefault="00C97B50" w:rsidP="00C97B50">
                              <w:pPr>
                                <w:pStyle w:val="TabelleKopflinks"/>
                                <w:numPr>
                                  <w:ilvl w:val="0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C97B50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Im Spielfeld sind die Abmessungen in cm angegeben.</w:t>
                              </w:r>
                            </w:p>
                            <w:p w14:paraId="53AE5098" w14:textId="77777777" w:rsidR="00C97B50" w:rsidRPr="00C97B50" w:rsidRDefault="00C97B50" w:rsidP="00C97B50">
                              <w:pPr>
                                <w:pStyle w:val="TabelleKopflinks"/>
                                <w:numPr>
                                  <w:ilvl w:val="1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C97B50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Für welche Längeneinheit steht mm?</w:t>
                              </w:r>
                            </w:p>
                            <w:p w14:paraId="6156BD32" w14:textId="77777777" w:rsidR="00C97B50" w:rsidRPr="00C97B50" w:rsidRDefault="00C97B50" w:rsidP="00C97B50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C97B50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Notieren Sie die Antwort auf einem karierten Blatt Papier. </w:t>
                              </w:r>
                            </w:p>
                            <w:p w14:paraId="57A5092B" w14:textId="77777777" w:rsidR="00C97B50" w:rsidRPr="00C97B50" w:rsidRDefault="00C97B50" w:rsidP="00C97B50">
                              <w:pPr>
                                <w:pStyle w:val="TabelleKopflinks"/>
                                <w:numPr>
                                  <w:ilvl w:val="1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C97B50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Kennen Sie weitere Längeneinheiten? Notieren Sie diese ausgeschrieben und mit Abkürzung. </w:t>
                              </w:r>
                            </w:p>
                            <w:p w14:paraId="715DA6F0" w14:textId="77777777" w:rsidR="00C97B50" w:rsidRPr="00C97B50" w:rsidRDefault="00C97B50" w:rsidP="00C97B50">
                              <w:pPr>
                                <w:pStyle w:val="TabelleKopflinks"/>
                                <w:numPr>
                                  <w:ilvl w:val="1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C97B50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Rechnen Sie die Abmessung in Millimeter um. </w:t>
                              </w:r>
                            </w:p>
                            <w:p w14:paraId="30DA29BE" w14:textId="77777777" w:rsidR="00D4333C" w:rsidRPr="00454D1D" w:rsidRDefault="00D4333C" w:rsidP="00D4333C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3C802EDF" w14:textId="77777777" w:rsidR="00454D1D" w:rsidRPr="00454D1D" w:rsidRDefault="00454D1D" w:rsidP="00454D1D">
                              <w:pPr>
                                <w:pStyle w:val="TabelleKopflinks"/>
                                <w:numPr>
                                  <w:ilvl w:val="0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454D1D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Das Spielfeld soll auf einem Tisch fünffach vergrößert aufgezeichnet werden. </w:t>
                              </w:r>
                            </w:p>
                            <w:p w14:paraId="1C92FA7B" w14:textId="77777777" w:rsidR="00D4333C" w:rsidRPr="00454D1D" w:rsidRDefault="00D4333C" w:rsidP="00D4333C">
                              <w:pPr>
                                <w:pStyle w:val="TabelleKopflinks"/>
                                <w:numPr>
                                  <w:ilvl w:val="1"/>
                                  <w:numId w:val="3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454D1D">
                                <w:rPr>
                                  <w:b w:val="0"/>
                                  <w:sz w:val="24"/>
                                  <w:szCs w:val="24"/>
                                </w:rPr>
                                <w:t>Welche Maßeinheit wäre hier sinnvoll?</w:t>
                              </w:r>
                            </w:p>
                            <w:p w14:paraId="0BB46297" w14:textId="67172F21" w:rsidR="00D4333C" w:rsidRPr="00AF477E" w:rsidRDefault="00D4333C" w:rsidP="006D5DB0">
                              <w:pPr>
                                <w:pStyle w:val="TabelleKopflinks"/>
                                <w:numPr>
                                  <w:ilvl w:val="1"/>
                                  <w:numId w:val="35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AF477E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Wie groß wäre ein Quadrat auf dem Spielfeld? </w:t>
                              </w:r>
                            </w:p>
                            <w:p w14:paraId="2236E0D9" w14:textId="77777777" w:rsidR="009E4205" w:rsidRPr="00A04C3A" w:rsidRDefault="009E4205" w:rsidP="009E4205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  <w:p w14:paraId="2E5C9BD5" w14:textId="77777777" w:rsidR="009E4205" w:rsidRPr="00A04C3A" w:rsidRDefault="009E4205" w:rsidP="009E4205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  <w:p w14:paraId="31D2FA4B" w14:textId="77777777" w:rsidR="009E4205" w:rsidRPr="00875C55" w:rsidRDefault="009E4205" w:rsidP="009E4205">
                              <w:pPr>
                                <w:pStyle w:val="TabelleKopflinks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25" y="147711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60CBE" id="Gruppieren 22" o:spid="_x0000_s1033" style="position:absolute;margin-left:-.45pt;margin-top:21.75pt;width:428.5pt;height:232.6pt;z-index:251685888;mso-height-relative:margin" coordsize="54419,27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">
                <v:roundrect id="Abgerundetes Rechteck 18" o:spid="_x0000_s1034" style="position:absolute;width:54419;height:279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" fillcolor="#dce6f2" strokecolor="#4bacc6" strokeweight="1pt">
                  <v:textbox>
                    <w:txbxContent>
                      <w:p w14:paraId="1C7F3CEF" w14:textId="77777777" w:rsidR="009E4205" w:rsidRDefault="009E4205" w:rsidP="009E4205">
                        <w:pPr>
                          <w:pStyle w:val="TabelleKopflinks"/>
                          <w:rPr>
                            <w:sz w:val="26"/>
                            <w:szCs w:val="26"/>
                          </w:rPr>
                        </w:pPr>
                        <w:r w:rsidRPr="00710C99">
                          <w:rPr>
                            <w:sz w:val="26"/>
                            <w:szCs w:val="26"/>
                          </w:rPr>
                          <w:t xml:space="preserve">          Arbeitsauftrag:</w:t>
                        </w:r>
                      </w:p>
                      <w:p w14:paraId="58514D60" w14:textId="77777777" w:rsidR="00C97B50" w:rsidRPr="00C97B50" w:rsidRDefault="00C97B50" w:rsidP="00C97B50">
                        <w:pPr>
                          <w:pStyle w:val="TabelleKopflinks"/>
                          <w:numPr>
                            <w:ilvl w:val="0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B50">
                          <w:rPr>
                            <w:b w:val="0"/>
                            <w:sz w:val="24"/>
                            <w:szCs w:val="24"/>
                          </w:rPr>
                          <w:t>Nennen Sie ein sinnvolles Längenmaß für das Spielfeld.</w:t>
                        </w:r>
                      </w:p>
                      <w:p w14:paraId="421250B0" w14:textId="77777777" w:rsidR="00C97B50" w:rsidRPr="00C97B50" w:rsidRDefault="00C97B50" w:rsidP="00C97B50">
                        <w:pPr>
                          <w:pStyle w:val="TabelleKopflinks"/>
                          <w:numPr>
                            <w:ilvl w:val="0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B50">
                          <w:rPr>
                            <w:b w:val="0"/>
                            <w:sz w:val="24"/>
                            <w:szCs w:val="24"/>
                          </w:rPr>
                          <w:t>Im Spielfeld sind die Abmessungen in cm angegeben.</w:t>
                        </w:r>
                      </w:p>
                      <w:p w14:paraId="53AE5098" w14:textId="77777777" w:rsidR="00C97B50" w:rsidRPr="00C97B50" w:rsidRDefault="00C97B50" w:rsidP="00C97B50">
                        <w:pPr>
                          <w:pStyle w:val="TabelleKopflinks"/>
                          <w:numPr>
                            <w:ilvl w:val="1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B50">
                          <w:rPr>
                            <w:b w:val="0"/>
                            <w:sz w:val="24"/>
                            <w:szCs w:val="24"/>
                          </w:rPr>
                          <w:t>Für welche Längeneinheit steht mm?</w:t>
                        </w:r>
                      </w:p>
                      <w:p w14:paraId="6156BD32" w14:textId="77777777" w:rsidR="00C97B50" w:rsidRPr="00C97B50" w:rsidRDefault="00C97B50" w:rsidP="00C97B50">
                        <w:pPr>
                          <w:pStyle w:val="TabelleKopflinks"/>
                          <w:ind w:left="1440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B50">
                          <w:rPr>
                            <w:b w:val="0"/>
                            <w:sz w:val="24"/>
                            <w:szCs w:val="24"/>
                          </w:rPr>
                          <w:t xml:space="preserve">Notieren Sie die Antwort auf einem karierten Blatt Papier. </w:t>
                        </w:r>
                      </w:p>
                      <w:p w14:paraId="57A5092B" w14:textId="77777777" w:rsidR="00C97B50" w:rsidRPr="00C97B50" w:rsidRDefault="00C97B50" w:rsidP="00C97B50">
                        <w:pPr>
                          <w:pStyle w:val="TabelleKopflinks"/>
                          <w:numPr>
                            <w:ilvl w:val="1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B50">
                          <w:rPr>
                            <w:b w:val="0"/>
                            <w:sz w:val="24"/>
                            <w:szCs w:val="24"/>
                          </w:rPr>
                          <w:t xml:space="preserve">Kennen Sie weitere Längeneinheiten? Notieren Sie diese ausgeschrieben und mit Abkürzung. </w:t>
                        </w:r>
                      </w:p>
                      <w:p w14:paraId="715DA6F0" w14:textId="77777777" w:rsidR="00C97B50" w:rsidRPr="00C97B50" w:rsidRDefault="00C97B50" w:rsidP="00C97B50">
                        <w:pPr>
                          <w:pStyle w:val="TabelleKopflinks"/>
                          <w:numPr>
                            <w:ilvl w:val="1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C97B50">
                          <w:rPr>
                            <w:b w:val="0"/>
                            <w:sz w:val="24"/>
                            <w:szCs w:val="24"/>
                          </w:rPr>
                          <w:t xml:space="preserve">Rechnen Sie die Abmessung in Millimeter um. </w:t>
                        </w:r>
                      </w:p>
                      <w:p w14:paraId="30DA29BE" w14:textId="77777777" w:rsidR="00D4333C" w:rsidRPr="00454D1D" w:rsidRDefault="00D4333C" w:rsidP="00D4333C">
                        <w:pPr>
                          <w:pStyle w:val="TabelleKopflinks"/>
                          <w:ind w:left="1440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14:paraId="3C802EDF" w14:textId="77777777" w:rsidR="00454D1D" w:rsidRPr="00454D1D" w:rsidRDefault="00454D1D" w:rsidP="00454D1D">
                        <w:pPr>
                          <w:pStyle w:val="TabelleKopflinks"/>
                          <w:numPr>
                            <w:ilvl w:val="0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454D1D">
                          <w:rPr>
                            <w:b w:val="0"/>
                            <w:sz w:val="24"/>
                            <w:szCs w:val="24"/>
                          </w:rPr>
                          <w:t xml:space="preserve">Das Spielfeld soll auf einem Tisch fünffach vergrößert aufgezeichnet werden. </w:t>
                        </w:r>
                      </w:p>
                      <w:p w14:paraId="1C92FA7B" w14:textId="77777777" w:rsidR="00D4333C" w:rsidRPr="00454D1D" w:rsidRDefault="00D4333C" w:rsidP="00D4333C">
                        <w:pPr>
                          <w:pStyle w:val="TabelleKopflinks"/>
                          <w:numPr>
                            <w:ilvl w:val="1"/>
                            <w:numId w:val="3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454D1D">
                          <w:rPr>
                            <w:b w:val="0"/>
                            <w:sz w:val="24"/>
                            <w:szCs w:val="24"/>
                          </w:rPr>
                          <w:t>Welche Maßeinheit wäre hier sinnvoll?</w:t>
                        </w:r>
                      </w:p>
                      <w:p w14:paraId="0BB46297" w14:textId="67172F21" w:rsidR="00D4333C" w:rsidRPr="00AF477E" w:rsidRDefault="00D4333C" w:rsidP="006D5DB0">
                        <w:pPr>
                          <w:pStyle w:val="TabelleKopflinks"/>
                          <w:numPr>
                            <w:ilvl w:val="1"/>
                            <w:numId w:val="35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AF477E">
                          <w:rPr>
                            <w:b w:val="0"/>
                            <w:sz w:val="24"/>
                            <w:szCs w:val="24"/>
                          </w:rPr>
                          <w:t xml:space="preserve">Wie groß wäre ein Quadrat auf dem Spielfeld? </w:t>
                        </w:r>
                      </w:p>
                      <w:p w14:paraId="2236E0D9" w14:textId="77777777" w:rsidR="009E4205" w:rsidRPr="00A04C3A" w:rsidRDefault="009E4205" w:rsidP="009E4205">
                        <w:pPr>
                          <w:pStyle w:val="TabelleKopflinks"/>
                          <w:ind w:left="360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  <w:p w14:paraId="2E5C9BD5" w14:textId="77777777" w:rsidR="009E4205" w:rsidRPr="00A04C3A" w:rsidRDefault="009E4205" w:rsidP="009E4205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  <w:p w14:paraId="31D2FA4B" w14:textId="77777777" w:rsidR="009E4205" w:rsidRPr="00875C55" w:rsidRDefault="009E4205" w:rsidP="009E4205">
                        <w:pPr>
                          <w:pStyle w:val="TabelleKopflinks"/>
                          <w:rPr>
                            <w:b w:val="0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oundrect>
                <v:shape id="Grafik 1429" o:spid="_x0000_s1035" type="#_x0000_t75" style="position:absolute;left:3376;top:1477;width:1841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" filled="t" fillcolor="#dce6f2">
                  <v:imagedata r:id="rId15" o:title="" recolortarget="#275791"/>
                </v:shape>
                <w10:wrap type="tight"/>
              </v:group>
            </w:pict>
          </mc:Fallback>
        </mc:AlternateContent>
      </w:r>
      <w:r>
        <w:rPr>
          <w:color w:val="C00000"/>
        </w:rPr>
        <w:br w:type="page"/>
      </w:r>
    </w:p>
    <w:p w14:paraId="47292A5B" w14:textId="4DB91A36" w:rsidR="009E4205" w:rsidRDefault="0077799B" w:rsidP="009E4205">
      <w:pPr>
        <w:pStyle w:val="TabelleKopflinks"/>
        <w:rPr>
          <w:color w:val="C00000"/>
        </w:rPr>
      </w:pPr>
      <w:r>
        <w:rPr>
          <w:b w:val="0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FEFF91" wp14:editId="2C9F1B0B">
                <wp:simplePos x="0" y="0"/>
                <wp:positionH relativeFrom="column">
                  <wp:posOffset>-103505</wp:posOffset>
                </wp:positionH>
                <wp:positionV relativeFrom="paragraph">
                  <wp:posOffset>58420</wp:posOffset>
                </wp:positionV>
                <wp:extent cx="4867275" cy="1245235"/>
                <wp:effectExtent l="57150" t="57150" r="47625" b="50165"/>
                <wp:wrapThrough wrapText="bothSides">
                  <wp:wrapPolygon edited="0">
                    <wp:start x="338" y="-991"/>
                    <wp:lineTo x="-254" y="-330"/>
                    <wp:lineTo x="-254" y="19496"/>
                    <wp:lineTo x="254" y="21479"/>
                    <wp:lineTo x="338" y="22140"/>
                    <wp:lineTo x="21135" y="22140"/>
                    <wp:lineTo x="21389" y="20818"/>
                    <wp:lineTo x="21727" y="15861"/>
                    <wp:lineTo x="21727" y="3965"/>
                    <wp:lineTo x="21389" y="991"/>
                    <wp:lineTo x="21135" y="-991"/>
                    <wp:lineTo x="338" y="-991"/>
                  </wp:wrapPolygon>
                </wp:wrapThrough>
                <wp:docPr id="449" name="Abgerundetes Rechtec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245235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D19A6AC" w14:textId="77777777" w:rsidR="009E4205" w:rsidRPr="00EB2861" w:rsidRDefault="009E4205" w:rsidP="009E4205">
                            <w:pPr>
                              <w:pStyle w:val="TabelleKopflinks"/>
                              <w:ind w:firstLine="360"/>
                              <w:rPr>
                                <w:sz w:val="26"/>
                                <w:szCs w:val="26"/>
                              </w:rPr>
                            </w:pPr>
                            <w:r w:rsidRPr="00EB2861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2861">
                              <w:rPr>
                                <w:sz w:val="26"/>
                                <w:szCs w:val="26"/>
                              </w:rPr>
                              <w:t>Arbeitsauftrag:</w:t>
                            </w:r>
                          </w:p>
                          <w:p w14:paraId="0C1BFA8A" w14:textId="77777777" w:rsidR="009E4205" w:rsidRPr="00043D8D" w:rsidRDefault="009E4205" w:rsidP="009E4205">
                            <w:pPr>
                              <w:pStyle w:val="Listenabsatz"/>
                              <w:numPr>
                                <w:ilvl w:val="0"/>
                                <w:numId w:val="40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sz w:val="26"/>
                                <w:szCs w:val="26"/>
                              </w:rPr>
                              <w:t xml:space="preserve">Lesen Sie die Längenmaße auf dem Spielbrett in der Werkstatt ab. Notieren Sie diese in der untenstehenden Tabelle. </w:t>
                            </w:r>
                          </w:p>
                          <w:p w14:paraId="286742E5" w14:textId="77777777" w:rsidR="009E4205" w:rsidRPr="00043D8D" w:rsidRDefault="009E4205" w:rsidP="009E4205">
                            <w:pPr>
                              <w:pStyle w:val="TabelleKopflinks"/>
                              <w:numPr>
                                <w:ilvl w:val="0"/>
                                <w:numId w:val="40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Geben Sie die Maße im m, </w:t>
                            </w:r>
                            <w:proofErr w:type="spellStart"/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dm</w:t>
                            </w:r>
                            <w:proofErr w:type="spellEnd"/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, cm und mm an.</w:t>
                            </w:r>
                          </w:p>
                          <w:p w14:paraId="1C7E1EF7" w14:textId="77777777" w:rsidR="009E4205" w:rsidRPr="00EF0C0C" w:rsidRDefault="009E4205" w:rsidP="009E4205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EFF91" id="Abgerundetes Rechteck 449" o:spid="_x0000_s1036" style="position:absolute;margin-left:-8.15pt;margin-top:4.6pt;width:383.25pt;height:98.0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" fillcolor="#dce6f2" strokecolor="#4bacc6" strokeweight="1pt">
                <v:textbox>
                  <w:txbxContent>
                    <w:p w14:paraId="6D19A6AC" w14:textId="77777777" w:rsidR="009E4205" w:rsidRPr="00EB2861" w:rsidRDefault="009E4205" w:rsidP="009E4205">
                      <w:pPr>
                        <w:pStyle w:val="TabelleKopflinks"/>
                        <w:ind w:firstLine="360"/>
                        <w:rPr>
                          <w:sz w:val="26"/>
                          <w:szCs w:val="26"/>
                        </w:rPr>
                      </w:pPr>
                      <w:r w:rsidRPr="00EB2861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EB2861">
                        <w:rPr>
                          <w:sz w:val="26"/>
                          <w:szCs w:val="26"/>
                        </w:rPr>
                        <w:t>Arbeitsauftrag:</w:t>
                      </w:r>
                    </w:p>
                    <w:p w14:paraId="0C1BFA8A" w14:textId="77777777" w:rsidR="009E4205" w:rsidRPr="00043D8D" w:rsidRDefault="009E4205" w:rsidP="009E4205">
                      <w:pPr>
                        <w:pStyle w:val="Listenabsatz"/>
                        <w:numPr>
                          <w:ilvl w:val="0"/>
                          <w:numId w:val="40"/>
                        </w:numPr>
                        <w:rPr>
                          <w:sz w:val="26"/>
                          <w:szCs w:val="26"/>
                        </w:rPr>
                      </w:pPr>
                      <w:r w:rsidRPr="00043D8D">
                        <w:rPr>
                          <w:sz w:val="26"/>
                          <w:szCs w:val="26"/>
                        </w:rPr>
                        <w:t xml:space="preserve">Lesen Sie die Längenmaße auf dem Spielbrett in der Werkstatt ab. Notieren Sie diese in der untenstehenden Tabelle. </w:t>
                      </w:r>
                    </w:p>
                    <w:p w14:paraId="286742E5" w14:textId="77777777" w:rsidR="009E4205" w:rsidRPr="00043D8D" w:rsidRDefault="009E4205" w:rsidP="009E4205">
                      <w:pPr>
                        <w:pStyle w:val="TabelleKopflinks"/>
                        <w:numPr>
                          <w:ilvl w:val="0"/>
                          <w:numId w:val="40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 xml:space="preserve">Geben Sie die Maße im m, </w:t>
                      </w:r>
                      <w:proofErr w:type="spellStart"/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dm</w:t>
                      </w:r>
                      <w:proofErr w:type="spellEnd"/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, cm und mm an.</w:t>
                      </w:r>
                    </w:p>
                    <w:p w14:paraId="1C7E1EF7" w14:textId="77777777" w:rsidR="009E4205" w:rsidRPr="00EF0C0C" w:rsidRDefault="009E4205" w:rsidP="009E4205">
                      <w:pPr>
                        <w:pStyle w:val="TabelleKopflinks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9E4205">
        <w:rPr>
          <w:color w:val="C00000"/>
        </w:rPr>
        <w:br/>
      </w:r>
      <w:r w:rsidR="00D4333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87936" behindDoc="0" locked="0" layoutInCell="1" allowOverlap="1" wp14:anchorId="6EDD45C4" wp14:editId="39CA6910">
            <wp:simplePos x="0" y="0"/>
            <wp:positionH relativeFrom="column">
              <wp:posOffset>63304</wp:posOffset>
            </wp:positionH>
            <wp:positionV relativeFrom="paragraph">
              <wp:posOffset>535012</wp:posOffset>
            </wp:positionV>
            <wp:extent cx="184150" cy="224155"/>
            <wp:effectExtent l="57150" t="57150" r="44450" b="42545"/>
            <wp:wrapTight wrapText="bothSides">
              <wp:wrapPolygon edited="0">
                <wp:start x="-6703" y="-5507"/>
                <wp:lineTo x="-6703" y="23864"/>
                <wp:lineTo x="24579" y="23864"/>
                <wp:lineTo x="24579" y="-5507"/>
                <wp:lineTo x="-6703" y="-5507"/>
              </wp:wrapPolygon>
            </wp:wrapTight>
            <wp:docPr id="23" name="Grafik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Grafik 14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24155"/>
                    </a:xfrm>
                    <a:prstGeom prst="rect">
                      <a:avLst/>
                    </a:prstGeom>
                    <a:solidFill>
                      <a:srgbClr val="4F81BD">
                        <a:lumMod val="20000"/>
                        <a:lumOff val="80000"/>
                      </a:srgbClr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Pr="00EF0C0C">
        <w:rPr>
          <w:b w:val="0"/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0" locked="0" layoutInCell="1" allowOverlap="1" wp14:anchorId="252D6434" wp14:editId="5969ED1D">
            <wp:simplePos x="0" y="0"/>
            <wp:positionH relativeFrom="column">
              <wp:posOffset>5092505</wp:posOffset>
            </wp:positionH>
            <wp:positionV relativeFrom="paragraph">
              <wp:posOffset>348908</wp:posOffset>
            </wp:positionV>
            <wp:extent cx="1123950" cy="749300"/>
            <wp:effectExtent l="0" t="0" r="0" b="0"/>
            <wp:wrapThrough wrapText="bothSides">
              <wp:wrapPolygon edited="0">
                <wp:start x="0" y="0"/>
                <wp:lineTo x="0" y="20868"/>
                <wp:lineTo x="21234" y="20868"/>
                <wp:lineTo x="21234" y="0"/>
                <wp:lineTo x="0" y="0"/>
              </wp:wrapPolygon>
            </wp:wrapThrough>
            <wp:docPr id="14" name="Bild 1" descr="Pinsel, Maler, Werkstatt, Schüssel, Beleuchtung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el, Maler, Werkstatt, Schüssel, Beleuchtung, Arbe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205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 Abmessungen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2"/>
        <w:gridCol w:w="1472"/>
        <w:gridCol w:w="1472"/>
        <w:gridCol w:w="1472"/>
        <w:gridCol w:w="1472"/>
      </w:tblGrid>
      <w:tr w:rsidR="009E4205" w14:paraId="5BB8DCA8" w14:textId="77777777" w:rsidTr="00F174AD">
        <w:tc>
          <w:tcPr>
            <w:tcW w:w="1472" w:type="dxa"/>
          </w:tcPr>
          <w:p w14:paraId="114ACD5D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  <w:shd w:val="clear" w:color="auto" w:fill="FDE9D9" w:themeFill="accent6" w:themeFillTint="33"/>
          </w:tcPr>
          <w:p w14:paraId="7DB51643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2724125C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proofErr w:type="spellStart"/>
            <w:r w:rsidRPr="00097A89">
              <w:rPr>
                <w:color w:val="C00000"/>
                <w:sz w:val="26"/>
                <w:szCs w:val="26"/>
              </w:rPr>
              <w:t>dm</w:t>
            </w:r>
            <w:proofErr w:type="spellEnd"/>
          </w:p>
        </w:tc>
        <w:tc>
          <w:tcPr>
            <w:tcW w:w="1472" w:type="dxa"/>
            <w:shd w:val="clear" w:color="auto" w:fill="FDE9D9" w:themeFill="accent6" w:themeFillTint="33"/>
          </w:tcPr>
          <w:p w14:paraId="2DE11D61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cm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3030D06E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mm</w:t>
            </w:r>
          </w:p>
        </w:tc>
      </w:tr>
      <w:tr w:rsidR="009E4205" w14:paraId="7335766B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5DF60AEC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Länge</w:t>
            </w:r>
          </w:p>
        </w:tc>
        <w:tc>
          <w:tcPr>
            <w:tcW w:w="1472" w:type="dxa"/>
          </w:tcPr>
          <w:p w14:paraId="430DDD2C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5EAA7DF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1636C30C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DE55D34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2E02702A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650CE19A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Breite</w:t>
            </w:r>
          </w:p>
        </w:tc>
        <w:tc>
          <w:tcPr>
            <w:tcW w:w="1472" w:type="dxa"/>
          </w:tcPr>
          <w:p w14:paraId="3A37BF2A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7AD8F85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28678BF4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2770D0AE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517BB3F3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2E95C3A4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 xml:space="preserve">Dicke </w:t>
            </w:r>
          </w:p>
        </w:tc>
        <w:tc>
          <w:tcPr>
            <w:tcW w:w="1472" w:type="dxa"/>
          </w:tcPr>
          <w:p w14:paraId="427F2FE3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245CF1FB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1CBBEDD9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70A05221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60C0EAF2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11B343C7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253BDC3F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47D2426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FE06F50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701B4207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4A506798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64022F09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2D36667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30C5A1B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BE98BBC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59A2818A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74F039B5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09A3119B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FE7238D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714BB38F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00345EE7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74297166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6B1C1F65" w14:textId="77777777" w:rsidTr="00F174AD">
        <w:tc>
          <w:tcPr>
            <w:tcW w:w="1472" w:type="dxa"/>
            <w:shd w:val="clear" w:color="auto" w:fill="DBE5F1" w:themeFill="accent1" w:themeFillTint="33"/>
          </w:tcPr>
          <w:p w14:paraId="3EE2D34F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1ED14F99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5EE76883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6EA151D0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3DCC8BCD" w14:textId="77777777" w:rsidR="009E4205" w:rsidRPr="00097A89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</w:tbl>
    <w:p w14:paraId="30ED636C" w14:textId="77777777" w:rsidR="009E4205" w:rsidRDefault="009E4205" w:rsidP="009E4205">
      <w:pPr>
        <w:pStyle w:val="TabelleKopflinks"/>
        <w:rPr>
          <w:color w:val="C00000"/>
        </w:rPr>
      </w:pPr>
    </w:p>
    <w:p w14:paraId="1E0BF849" w14:textId="77777777" w:rsidR="009E4205" w:rsidRDefault="009E4205" w:rsidP="009E4205">
      <w:pPr>
        <w:pStyle w:val="TabelleKopflinks"/>
        <w:rPr>
          <w:color w:val="C00000"/>
        </w:rPr>
      </w:pPr>
    </w:p>
    <w:p w14:paraId="4C40B806" w14:textId="77777777" w:rsidR="009E4205" w:rsidRPr="00D4333C" w:rsidRDefault="00D4333C" w:rsidP="009E4205">
      <w:pPr>
        <w:pStyle w:val="TabelleKopflinks"/>
        <w:numPr>
          <w:ilvl w:val="0"/>
          <w:numId w:val="36"/>
        </w:numP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FBA63A6" wp14:editId="3C8DC9A5">
                <wp:simplePos x="0" y="0"/>
                <wp:positionH relativeFrom="column">
                  <wp:posOffset>-101112</wp:posOffset>
                </wp:positionH>
                <wp:positionV relativeFrom="paragraph">
                  <wp:posOffset>295519</wp:posOffset>
                </wp:positionV>
                <wp:extent cx="4867275" cy="895350"/>
                <wp:effectExtent l="57150" t="57150" r="47625" b="5715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95350"/>
                          <a:chOff x="0" y="0"/>
                          <a:chExt cx="4867275" cy="895350"/>
                        </a:xfrm>
                      </wpg:grpSpPr>
                      <wps:wsp>
                        <wps:cNvPr id="36" name="Abgerundetes Rechteck 36"/>
                        <wps:cNvSpPr/>
                        <wps:spPr>
                          <a:xfrm>
                            <a:off x="0" y="0"/>
                            <a:ext cx="4867275" cy="89535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AE70703" w14:textId="77777777" w:rsidR="009E4205" w:rsidRPr="00EB2861" w:rsidRDefault="009E4205" w:rsidP="009E420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4C04D455" w14:textId="77777777" w:rsidR="009E4205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4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Benennen Sie die Formen der Felder. </w:t>
                              </w:r>
                            </w:p>
                            <w:p w14:paraId="70529D56" w14:textId="77777777" w:rsidR="009E4205" w:rsidRPr="00043D8D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41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Größe der Formen.  </w:t>
                              </w:r>
                            </w:p>
                            <w:p w14:paraId="2C6AF1FE" w14:textId="77777777" w:rsidR="009E4205" w:rsidRPr="00EF0C0C" w:rsidRDefault="009E4205" w:rsidP="009E4205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13" y="56271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BA63A6" id="Gruppieren 40" o:spid="_x0000_s1037" style="position:absolute;left:0;text-align:left;margin-left:-7.95pt;margin-top:23.25pt;width:383.25pt;height:70.5pt;z-index:251694080" coordsize="48672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">
                <v:roundrect id="Abgerundetes Rechteck 36" o:spid="_x0000_s1038" style="position:absolute;width:48672;height:8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" fillcolor="#dce6f2" strokecolor="#4bacc6" strokeweight="1pt">
                  <v:textbox>
                    <w:txbxContent>
                      <w:p w14:paraId="3AE70703" w14:textId="77777777" w:rsidR="009E4205" w:rsidRPr="00EB2861" w:rsidRDefault="009E4205" w:rsidP="009E420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4C04D455" w14:textId="77777777" w:rsidR="009E4205" w:rsidRDefault="009E4205" w:rsidP="009E4205">
                        <w:pPr>
                          <w:pStyle w:val="TabelleKopflinks"/>
                          <w:numPr>
                            <w:ilvl w:val="0"/>
                            <w:numId w:val="4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Benennen Sie die Formen der Felder. </w:t>
                        </w:r>
                      </w:p>
                      <w:p w14:paraId="70529D56" w14:textId="77777777" w:rsidR="009E4205" w:rsidRPr="00043D8D" w:rsidRDefault="009E4205" w:rsidP="009E4205">
                        <w:pPr>
                          <w:pStyle w:val="TabelleKopflinks"/>
                          <w:numPr>
                            <w:ilvl w:val="0"/>
                            <w:numId w:val="41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Größe der Formen.  </w:t>
                        </w:r>
                      </w:p>
                      <w:p w14:paraId="2C6AF1FE" w14:textId="77777777" w:rsidR="009E4205" w:rsidRPr="00EF0C0C" w:rsidRDefault="009E4205" w:rsidP="009E4205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39" type="#_x0000_t75" style="position:absolute;left:1688;top:562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" filled="t" fillcolor="#dce6f2">
                  <v:imagedata r:id="rId15" o:title="" recolortarget="#275791"/>
                </v:shape>
              </v:group>
            </w:pict>
          </mc:Fallback>
        </mc:AlternateContent>
      </w:r>
      <w:r w:rsidR="009E4205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267D9FD3" wp14:editId="3C69362C">
            <wp:simplePos x="0" y="0"/>
            <wp:positionH relativeFrom="column">
              <wp:posOffset>5132070</wp:posOffset>
            </wp:positionH>
            <wp:positionV relativeFrom="paragraph">
              <wp:posOffset>402981</wp:posOffset>
            </wp:positionV>
            <wp:extent cx="1155700" cy="768350"/>
            <wp:effectExtent l="0" t="0" r="6350" b="0"/>
            <wp:wrapThrough wrapText="bothSides">
              <wp:wrapPolygon edited="0">
                <wp:start x="0" y="0"/>
                <wp:lineTo x="0" y="20886"/>
                <wp:lineTo x="21363" y="20886"/>
                <wp:lineTo x="21363" y="0"/>
                <wp:lineTo x="0" y="0"/>
              </wp:wrapPolygon>
            </wp:wrapThrough>
            <wp:docPr id="24" name="Bild 1" descr="Band, Corporation, Länge, Größe, Abmessungen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, Corporation, Länge, Größe, Abmessungen, Arbe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205" w:rsidRPr="00D02892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Spielfeld genau untersuchen</w:t>
      </w:r>
    </w:p>
    <w:p w14:paraId="69E09E29" w14:textId="77777777" w:rsidR="00D4333C" w:rsidRDefault="00D4333C" w:rsidP="00D4333C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207EE2" w14:textId="77777777" w:rsidR="00D4333C" w:rsidRDefault="00D4333C" w:rsidP="00D4333C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B084D6" w14:textId="77777777" w:rsidR="00D4333C" w:rsidRDefault="00D4333C" w:rsidP="00D4333C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E4CC52" w14:textId="77777777" w:rsidR="00D4333C" w:rsidRDefault="00D4333C" w:rsidP="00D4333C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7F6A0B" w14:textId="77777777" w:rsidR="00D4333C" w:rsidRPr="00D02892" w:rsidRDefault="00D4333C" w:rsidP="00D4333C">
      <w:pPr>
        <w:pStyle w:val="TabelleKopflinks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4"/>
      </w:tblGrid>
      <w:tr w:rsidR="009E4205" w14:paraId="4A598331" w14:textId="77777777" w:rsidTr="00F174AD">
        <w:tc>
          <w:tcPr>
            <w:tcW w:w="2453" w:type="dxa"/>
          </w:tcPr>
          <w:p w14:paraId="1B13CC0A" w14:textId="77777777" w:rsidR="009E4205" w:rsidRPr="00E649D7" w:rsidRDefault="009E4205" w:rsidP="00F174AD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Feld</w:t>
            </w:r>
          </w:p>
        </w:tc>
        <w:tc>
          <w:tcPr>
            <w:tcW w:w="2453" w:type="dxa"/>
          </w:tcPr>
          <w:p w14:paraId="61875D45" w14:textId="77777777" w:rsidR="009E4205" w:rsidRPr="00E649D7" w:rsidRDefault="009E4205" w:rsidP="00F174AD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</w:t>
            </w:r>
          </w:p>
        </w:tc>
        <w:tc>
          <w:tcPr>
            <w:tcW w:w="2454" w:type="dxa"/>
          </w:tcPr>
          <w:p w14:paraId="2111FE67" w14:textId="77777777" w:rsidR="009E4205" w:rsidRPr="00E649D7" w:rsidRDefault="009E4205" w:rsidP="00F174AD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Größe </w:t>
            </w:r>
          </w:p>
        </w:tc>
      </w:tr>
      <w:tr w:rsidR="009E4205" w14:paraId="6702DF5C" w14:textId="77777777" w:rsidTr="00F174AD">
        <w:tc>
          <w:tcPr>
            <w:tcW w:w="2453" w:type="dxa"/>
          </w:tcPr>
          <w:p w14:paraId="670ADD78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6DF294D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500BA1" wp14:editId="38DAEA9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104775</wp:posOffset>
                      </wp:positionV>
                      <wp:extent cx="540000" cy="540000"/>
                      <wp:effectExtent l="0" t="0" r="12700" b="1270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E2D6C" id="Ellipse 31" o:spid="_x0000_s1026" style="position:absolute;margin-left:29.55pt;margin-top:8.25pt;width:42.5pt;height:4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" fillcolor="#c0504d [3205]" strokecolor="#c0504d [3205]" strokeweight="2pt"/>
                  </w:pict>
                </mc:Fallback>
              </mc:AlternateContent>
            </w:r>
          </w:p>
          <w:p w14:paraId="5A40273E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2E5F2C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05F92C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34CCD3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14A28B34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4" w:type="dxa"/>
          </w:tcPr>
          <w:p w14:paraId="3AC3077B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E4205" w14:paraId="56162060" w14:textId="77777777" w:rsidTr="00F174AD">
        <w:tc>
          <w:tcPr>
            <w:tcW w:w="2453" w:type="dxa"/>
          </w:tcPr>
          <w:p w14:paraId="743FB8EA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A5E9CF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16596AA" wp14:editId="7151D75D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3175</wp:posOffset>
                      </wp:positionV>
                      <wp:extent cx="719455" cy="719455"/>
                      <wp:effectExtent l="0" t="0" r="23495" b="23495"/>
                      <wp:wrapNone/>
                      <wp:docPr id="32" name="El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2880E1" id="Ellipse 32" o:spid="_x0000_s1026" style="position:absolute;margin-left:24.35pt;margin-top:.25pt;width:56.65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" fillcolor="#4f81bd [3204]" strokecolor="#4f81bd [3204]" strokeweight="2pt"/>
                  </w:pict>
                </mc:Fallback>
              </mc:AlternateContent>
            </w:r>
          </w:p>
          <w:p w14:paraId="37078D55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7C5B545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C7E52B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AF78F1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3FBF729E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4" w:type="dxa"/>
          </w:tcPr>
          <w:p w14:paraId="2E9CF2AA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E4205" w14:paraId="3406BEF9" w14:textId="77777777" w:rsidTr="00F174AD">
        <w:tc>
          <w:tcPr>
            <w:tcW w:w="2453" w:type="dxa"/>
          </w:tcPr>
          <w:p w14:paraId="29E4DAB1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A68DA5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C0024B" wp14:editId="4024ECA9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19685</wp:posOffset>
                      </wp:positionV>
                      <wp:extent cx="720000" cy="720000"/>
                      <wp:effectExtent l="0" t="0" r="23495" b="23495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B82DE" id="Rechteck 33" o:spid="_x0000_s1026" style="position:absolute;margin-left:25.1pt;margin-top:1.55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" fillcolor="#bfbfbf [2412]" strokecolor="#a5a5a5 [2092]" strokeweight="2pt"/>
                  </w:pict>
                </mc:Fallback>
              </mc:AlternateContent>
            </w:r>
          </w:p>
          <w:p w14:paraId="4F94C882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DD0DB4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636A23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EB9FF4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3A6401F2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4" w:type="dxa"/>
          </w:tcPr>
          <w:p w14:paraId="29AB847F" w14:textId="77777777" w:rsidR="009E4205" w:rsidRDefault="009E4205" w:rsidP="00F174AD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44123BC" w14:textId="77777777" w:rsidR="006B4A0B" w:rsidRDefault="006B4A0B">
      <w:pPr>
        <w:spacing w:line="240" w:lineRule="exact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2048B3C" w14:textId="77777777" w:rsidR="006B4A0B" w:rsidRDefault="006B4A0B" w:rsidP="009E420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 w:val="0"/>
          <w:noProof/>
          <w:color w:val="4F81BD" w:themeColor="accent1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AB08489" wp14:editId="60D984E3">
                <wp:simplePos x="0" y="0"/>
                <wp:positionH relativeFrom="column">
                  <wp:posOffset>-25400</wp:posOffset>
                </wp:positionH>
                <wp:positionV relativeFrom="paragraph">
                  <wp:posOffset>55245</wp:posOffset>
                </wp:positionV>
                <wp:extent cx="4867275" cy="774700"/>
                <wp:effectExtent l="57150" t="57150" r="47625" b="6350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774700"/>
                          <a:chOff x="0" y="0"/>
                          <a:chExt cx="4867275" cy="774700"/>
                        </a:xfrm>
                      </wpg:grpSpPr>
                      <wps:wsp>
                        <wps:cNvPr id="38" name="Abgerundetes Rechteck 38"/>
                        <wps:cNvSpPr/>
                        <wps:spPr>
                          <a:xfrm>
                            <a:off x="0" y="0"/>
                            <a:ext cx="4867275" cy="7747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29C3D82A" w14:textId="77777777" w:rsidR="009E4205" w:rsidRPr="00EB2861" w:rsidRDefault="009E4205" w:rsidP="009E420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594882B9" w14:textId="30A0DA2F" w:rsidR="009E4205" w:rsidRPr="00EF0C0C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42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Rechnen Sie die gemessenen Größen </w:t>
                              </w:r>
                              <w:r w:rsidR="006B4A0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in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weitere Einheit um.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45" y="56271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08489" id="Gruppieren 30" o:spid="_x0000_s1040" style="position:absolute;margin-left:-2pt;margin-top:4.35pt;width:383.25pt;height:61pt;z-index:251691008" coordsize="48672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">
                <v:roundrect id="Abgerundetes Rechteck 38" o:spid="_x0000_s1041" style="position:absolute;width:48672;height:7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" fillcolor="#dce6f2" strokecolor="#4bacc6" strokeweight="1pt">
                  <v:textbox>
                    <w:txbxContent>
                      <w:p w14:paraId="29C3D82A" w14:textId="77777777" w:rsidR="009E4205" w:rsidRPr="00EB2861" w:rsidRDefault="009E4205" w:rsidP="009E420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594882B9" w14:textId="30A0DA2F" w:rsidR="009E4205" w:rsidRPr="00EF0C0C" w:rsidRDefault="009E4205" w:rsidP="009E4205">
                        <w:pPr>
                          <w:pStyle w:val="TabelleKopflinks"/>
                          <w:numPr>
                            <w:ilvl w:val="0"/>
                            <w:numId w:val="42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Rechnen Sie die gemessenen Größen </w:t>
                        </w:r>
                        <w:r w:rsidR="006B4A0B">
                          <w:rPr>
                            <w:b w:val="0"/>
                            <w:sz w:val="26"/>
                            <w:szCs w:val="26"/>
                          </w:rPr>
                          <w:t xml:space="preserve">in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eine weitere Einheit um.   </w:t>
                        </w:r>
                      </w:p>
                    </w:txbxContent>
                  </v:textbox>
                </v:roundrect>
                <v:shape id="Grafik 1429" o:spid="_x0000_s1042" type="#_x0000_t75" style="position:absolute;left:1547;top:562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" filled="t" fillcolor="#dce6f2">
                  <v:imagedata r:id="rId15" o:title="" recolortarget="#275791"/>
                </v:shape>
              </v:group>
            </w:pict>
          </mc:Fallback>
        </mc:AlternateContent>
      </w:r>
    </w:p>
    <w:p w14:paraId="135E6684" w14:textId="77777777" w:rsidR="009E4205" w:rsidRDefault="009E4205" w:rsidP="009E420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78F8576" w14:textId="77777777" w:rsidR="009E4205" w:rsidRDefault="009E4205" w:rsidP="009E420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FFB97D" w14:textId="77777777" w:rsidR="009E4205" w:rsidRDefault="009E4205" w:rsidP="009E420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7BBE09" w14:textId="77777777" w:rsidR="009E4205" w:rsidRDefault="009E4205" w:rsidP="009E4205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9E4205" w14:paraId="3FC31DF3" w14:textId="77777777" w:rsidTr="00F174AD">
        <w:tc>
          <w:tcPr>
            <w:tcW w:w="7360" w:type="dxa"/>
            <w:shd w:val="clear" w:color="auto" w:fill="FDE9D9" w:themeFill="accent6" w:themeFillTint="33"/>
            <w:vAlign w:val="center"/>
          </w:tcPr>
          <w:p w14:paraId="02422CF3" w14:textId="5413F9C1" w:rsidR="009E4205" w:rsidRPr="007B5F8E" w:rsidRDefault="009E4205" w:rsidP="00F174AD">
            <w:pPr>
              <w:pStyle w:val="TabelleKopflinks"/>
              <w:spacing w:line="360" w:lineRule="auto"/>
              <w:rPr>
                <w:color w:val="C00000"/>
                <w:sz w:val="26"/>
                <w:szCs w:val="26"/>
              </w:rPr>
            </w:pPr>
            <w:r w:rsidRPr="007B5F8E">
              <w:rPr>
                <w:color w:val="1F497D" w:themeColor="text2"/>
                <w:sz w:val="26"/>
                <w:szCs w:val="26"/>
              </w:rPr>
              <w:t xml:space="preserve">Um die Anordnung der Felder im Spielfeld richtig gestalten zu können, sind die Abstände zwischen den Feldern wichtig. </w:t>
            </w:r>
          </w:p>
        </w:tc>
      </w:tr>
    </w:tbl>
    <w:p w14:paraId="3B60CB8C" w14:textId="4C480C8B" w:rsidR="009E4205" w:rsidRDefault="000034C5" w:rsidP="009E4205">
      <w:pPr>
        <w:pStyle w:val="TabelleKopflinks"/>
        <w:rPr>
          <w:color w:val="C00000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35A3589" wp14:editId="2EC2222D">
                <wp:simplePos x="0" y="0"/>
                <wp:positionH relativeFrom="column">
                  <wp:posOffset>-9525</wp:posOffset>
                </wp:positionH>
                <wp:positionV relativeFrom="paragraph">
                  <wp:posOffset>65405</wp:posOffset>
                </wp:positionV>
                <wp:extent cx="4867275" cy="1554480"/>
                <wp:effectExtent l="57150" t="57150" r="47625" b="45720"/>
                <wp:wrapNone/>
                <wp:docPr id="42" name="Gruppieren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554480"/>
                          <a:chOff x="0" y="0"/>
                          <a:chExt cx="4867275" cy="1554480"/>
                        </a:xfrm>
                      </wpg:grpSpPr>
                      <wps:wsp>
                        <wps:cNvPr id="21" name="Abgerundetes Rechteck 21"/>
                        <wps:cNvSpPr/>
                        <wps:spPr>
                          <a:xfrm>
                            <a:off x="0" y="0"/>
                            <a:ext cx="4867275" cy="155448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DA8C0FE" w14:textId="77777777" w:rsidR="009E4205" w:rsidRPr="00EB2861" w:rsidRDefault="009E4205" w:rsidP="009E420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6E008DB6" w14:textId="77777777" w:rsidR="009E4205" w:rsidRPr="00043D8D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37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Welche Abstände sind wichtig?</w:t>
                              </w:r>
                            </w:p>
                            <w:p w14:paraId="26497D39" w14:textId="77777777" w:rsidR="009E4205" w:rsidRPr="00043D8D" w:rsidRDefault="009E4205" w:rsidP="009E4205">
                              <w:pPr>
                                <w:pStyle w:val="TabelleKopflinks"/>
                                <w:ind w:left="708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Beschreiben Sie die Abstände und verwenden Sie die Wörter aus der </w:t>
                              </w:r>
                              <w:proofErr w:type="spellStart"/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Wortbox</w:t>
                              </w:r>
                              <w:proofErr w:type="spellEnd"/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6C55C228" w14:textId="77777777" w:rsidR="009E4205" w:rsidRPr="00043D8D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38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Abstände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auf dem Spielfeld </w:t>
                              </w: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und tragen Sie die Werte in die Tabelle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14" y="98474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A3589" id="Gruppieren 42" o:spid="_x0000_s1043" style="position:absolute;margin-left:-.75pt;margin-top:5.15pt;width:383.25pt;height:122.4pt;z-index:251697152;mso-width-relative:margin;mso-height-relative:margin" coordsize="48672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">
                <v:roundrect id="Abgerundetes Rechteck 21" o:spid="_x0000_s1044" style="position:absolute;width:48672;height:15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" fillcolor="#dce6f2" strokecolor="#4bacc6" strokeweight="1pt">
                  <v:textbox>
                    <w:txbxContent>
                      <w:p w14:paraId="1DA8C0FE" w14:textId="77777777" w:rsidR="009E4205" w:rsidRPr="00EB2861" w:rsidRDefault="009E4205" w:rsidP="009E420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6E008DB6" w14:textId="77777777" w:rsidR="009E4205" w:rsidRPr="00043D8D" w:rsidRDefault="009E4205" w:rsidP="009E4205">
                        <w:pPr>
                          <w:pStyle w:val="TabelleKopflinks"/>
                          <w:numPr>
                            <w:ilvl w:val="0"/>
                            <w:numId w:val="37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Welche Abstände sind wichtig?</w:t>
                        </w:r>
                      </w:p>
                      <w:p w14:paraId="26497D39" w14:textId="77777777" w:rsidR="009E4205" w:rsidRPr="00043D8D" w:rsidRDefault="009E4205" w:rsidP="009E4205">
                        <w:pPr>
                          <w:pStyle w:val="TabelleKopflinks"/>
                          <w:ind w:left="708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Beschreiben Sie die Abstände und verwenden Sie die Wörter aus der </w:t>
                        </w:r>
                        <w:proofErr w:type="spellStart"/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Wortbox</w:t>
                        </w:r>
                        <w:proofErr w:type="spellEnd"/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6C55C228" w14:textId="77777777" w:rsidR="009E4205" w:rsidRPr="00043D8D" w:rsidRDefault="009E4205" w:rsidP="009E4205">
                        <w:pPr>
                          <w:pStyle w:val="TabelleKopflinks"/>
                          <w:numPr>
                            <w:ilvl w:val="0"/>
                            <w:numId w:val="38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Abstände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auf dem Spielfeld </w:t>
                        </w: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und tragen Sie die Werte in die Tabelle ein. </w:t>
                        </w:r>
                      </w:p>
                    </w:txbxContent>
                  </v:textbox>
                </v:roundrect>
                <v:shape id="Grafik 1429" o:spid="_x0000_s1045" type="#_x0000_t75" style="position:absolute;left:1899;top:984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" filled="t" fillcolor="#dce6f2">
                  <v:imagedata r:id="rId15" o:title="" recolortarget="#275791"/>
                </v:shape>
              </v:group>
            </w:pict>
          </mc:Fallback>
        </mc:AlternateContent>
      </w:r>
      <w:r w:rsidR="009E4205"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1592B350" wp14:editId="56CD362A">
            <wp:simplePos x="0" y="0"/>
            <wp:positionH relativeFrom="column">
              <wp:posOffset>5343037</wp:posOffset>
            </wp:positionH>
            <wp:positionV relativeFrom="paragraph">
              <wp:posOffset>-415730</wp:posOffset>
            </wp:positionV>
            <wp:extent cx="977411" cy="977411"/>
            <wp:effectExtent l="0" t="0" r="0" b="0"/>
            <wp:wrapThrough wrapText="bothSides">
              <wp:wrapPolygon edited="0">
                <wp:start x="0" y="0"/>
                <wp:lineTo x="0" y="21053"/>
                <wp:lineTo x="21053" y="21053"/>
                <wp:lineTo x="21053" y="0"/>
                <wp:lineTo x="0" y="0"/>
              </wp:wrapPolygon>
            </wp:wrapThrough>
            <wp:docPr id="25" name="Bild 1" descr="Information, Info, Nachricht, Botschaft,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, Info, Nachricht, Botschaft,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11" cy="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D834B" w14:textId="728EC640" w:rsidR="009E4205" w:rsidRDefault="009E4205" w:rsidP="009E4205">
      <w:pPr>
        <w:pStyle w:val="TabelleKopflinks"/>
        <w:rPr>
          <w:color w:val="C00000"/>
        </w:rPr>
      </w:pPr>
    </w:p>
    <w:p w14:paraId="03528807" w14:textId="77777777" w:rsidR="009E4205" w:rsidRDefault="009E4205" w:rsidP="009E4205">
      <w:pPr>
        <w:pStyle w:val="TabelleKopflinks"/>
        <w:rPr>
          <w:color w:val="C00000"/>
        </w:rPr>
      </w:pPr>
    </w:p>
    <w:p w14:paraId="1039155D" w14:textId="77777777" w:rsidR="009E4205" w:rsidRDefault="009E4205" w:rsidP="009E4205">
      <w:pPr>
        <w:pStyle w:val="TabelleKopflinks"/>
        <w:rPr>
          <w:color w:val="C00000"/>
        </w:rPr>
      </w:pPr>
    </w:p>
    <w:p w14:paraId="78F559B1" w14:textId="77777777" w:rsidR="009E4205" w:rsidRDefault="009E4205" w:rsidP="009E4205">
      <w:pPr>
        <w:pStyle w:val="TabelleKopflinks"/>
        <w:rPr>
          <w:color w:val="C00000"/>
        </w:rPr>
      </w:pPr>
    </w:p>
    <w:p w14:paraId="777EC206" w14:textId="77777777" w:rsidR="009E4205" w:rsidRDefault="009E4205" w:rsidP="009E4205">
      <w:pPr>
        <w:pStyle w:val="TabelleKopflinks"/>
        <w:rPr>
          <w:color w:val="C00000"/>
        </w:rPr>
      </w:pPr>
    </w:p>
    <w:p w14:paraId="54E66194" w14:textId="77777777" w:rsidR="009E4205" w:rsidRDefault="009E4205" w:rsidP="009E4205">
      <w:pPr>
        <w:pStyle w:val="TabelleKopflinks"/>
        <w:rPr>
          <w:color w:val="C00000"/>
        </w:rPr>
      </w:pPr>
    </w:p>
    <w:p w14:paraId="253A5F48" w14:textId="77777777" w:rsidR="009E4205" w:rsidRDefault="009E4205" w:rsidP="009E4205">
      <w:pPr>
        <w:pStyle w:val="TabelleKopflinks"/>
        <w:rPr>
          <w:color w:val="C00000"/>
        </w:rPr>
      </w:pPr>
    </w:p>
    <w:p w14:paraId="4B6611F1" w14:textId="77777777" w:rsidR="009E4205" w:rsidRDefault="009E4205" w:rsidP="009E4205">
      <w:pPr>
        <w:pStyle w:val="TabelleKopflinks"/>
        <w:rPr>
          <w:color w:val="C00000"/>
        </w:rPr>
      </w:pPr>
    </w:p>
    <w:p w14:paraId="25CB1AA7" w14:textId="77777777" w:rsidR="009E4205" w:rsidRDefault="009E4205" w:rsidP="009E4205">
      <w:pPr>
        <w:pStyle w:val="TabelleKopflinks"/>
        <w:rPr>
          <w:color w:val="C00000"/>
        </w:rPr>
      </w:pPr>
    </w:p>
    <w:p w14:paraId="7BCA32CF" w14:textId="77777777" w:rsidR="009E4205" w:rsidRDefault="009E4205" w:rsidP="009E4205">
      <w:pPr>
        <w:pStyle w:val="TabelleKopflinks"/>
        <w:rPr>
          <w:color w:val="C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4"/>
      </w:tblGrid>
      <w:tr w:rsidR="009E4205" w14:paraId="4282ECD8" w14:textId="77777777" w:rsidTr="00876B22">
        <w:tc>
          <w:tcPr>
            <w:tcW w:w="2453" w:type="dxa"/>
            <w:shd w:val="clear" w:color="auto" w:fill="FDE9D9" w:themeFill="accent6" w:themeFillTint="33"/>
            <w:vAlign w:val="center"/>
          </w:tcPr>
          <w:p w14:paraId="77A6C23D" w14:textId="44A6DFE4" w:rsidR="009E4205" w:rsidRPr="007B5F8E" w:rsidRDefault="009E4205" w:rsidP="00F174AD">
            <w:pPr>
              <w:pStyle w:val="TabelleKopflinks"/>
              <w:rPr>
                <w:sz w:val="26"/>
                <w:szCs w:val="26"/>
              </w:rPr>
            </w:pPr>
            <w:r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187211" wp14:editId="421D0EF4">
                      <wp:simplePos x="0" y="0"/>
                      <wp:positionH relativeFrom="column">
                        <wp:posOffset>5251059</wp:posOffset>
                      </wp:positionH>
                      <wp:positionV relativeFrom="paragraph">
                        <wp:posOffset>222885</wp:posOffset>
                      </wp:positionV>
                      <wp:extent cx="1216855" cy="1512277"/>
                      <wp:effectExtent l="95250" t="76200" r="116840" b="126365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855" cy="1512277"/>
                              </a:xfrm>
                              <a:prstGeom prst="rect">
                                <a:avLst/>
                              </a:prstGeom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986C90" w14:textId="77777777" w:rsidR="009E4205" w:rsidRPr="00E649D7" w:rsidRDefault="009E4205" w:rsidP="009E4205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E649D7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WORTBOX:</w:t>
                                  </w:r>
                                </w:p>
                                <w:p w14:paraId="0189C042" w14:textId="77777777" w:rsidR="009E4205" w:rsidRPr="007B5F8E" w:rsidRDefault="009E4205" w:rsidP="009E420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B5F8E">
                                    <w:rPr>
                                      <w:sz w:val="26"/>
                                      <w:szCs w:val="26"/>
                                    </w:rPr>
                                    <w:t>Startfeld</w:t>
                                  </w:r>
                                  <w:r w:rsidR="006B4A0B">
                                    <w:rPr>
                                      <w:sz w:val="26"/>
                                      <w:szCs w:val="26"/>
                                    </w:rPr>
                                    <w:t>er</w:t>
                                  </w:r>
                                  <w:r w:rsidRPr="007B5F8E">
                                    <w:rPr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14:paraId="1CA165B1" w14:textId="77777777" w:rsidR="009E4205" w:rsidRPr="007B5F8E" w:rsidRDefault="009E4205" w:rsidP="009E420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B5F8E">
                                    <w:rPr>
                                      <w:sz w:val="26"/>
                                      <w:szCs w:val="26"/>
                                    </w:rPr>
                                    <w:t>Zielfelder</w:t>
                                  </w:r>
                                </w:p>
                                <w:p w14:paraId="76C6F63D" w14:textId="77777777" w:rsidR="009E4205" w:rsidRPr="007B5F8E" w:rsidRDefault="009E4205" w:rsidP="009E420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B5F8E">
                                    <w:rPr>
                                      <w:sz w:val="26"/>
                                      <w:szCs w:val="26"/>
                                    </w:rPr>
                                    <w:t>Mitte</w:t>
                                  </w:r>
                                </w:p>
                                <w:p w14:paraId="49E17DAE" w14:textId="77777777" w:rsidR="009E4205" w:rsidRDefault="009E4205" w:rsidP="009E420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B5F8E">
                                    <w:rPr>
                                      <w:sz w:val="26"/>
                                      <w:szCs w:val="26"/>
                                    </w:rPr>
                                    <w:t xml:space="preserve">Seitenrand </w:t>
                                  </w:r>
                                </w:p>
                                <w:p w14:paraId="6A9F53A6" w14:textId="77777777" w:rsidR="00C60757" w:rsidRPr="007B5F8E" w:rsidRDefault="00C60757" w:rsidP="009E4205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87211" id="Rechteck 26" o:spid="_x0000_s1046" style="position:absolute;margin-left:413.45pt;margin-top:17.55pt;width:95.8pt;height:11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" fillcolor="#4bacc6 [3208]" strokecolor="white [3201]" strokeweight="3pt">
                      <v:shadow on="t" color="black" opacity="24903f" origin=",.5" offset="0,.55556mm"/>
                      <v:textbox>
                        <w:txbxContent>
                          <w:p w14:paraId="5B986C90" w14:textId="77777777" w:rsidR="009E4205" w:rsidRPr="00E649D7" w:rsidRDefault="009E4205" w:rsidP="009E4205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649D7">
                              <w:rPr>
                                <w:b/>
                                <w:sz w:val="26"/>
                                <w:szCs w:val="26"/>
                              </w:rPr>
                              <w:t>WORTBOX:</w:t>
                            </w:r>
                          </w:p>
                          <w:p w14:paraId="0189C042" w14:textId="77777777" w:rsidR="009E4205" w:rsidRPr="007B5F8E" w:rsidRDefault="009E4205" w:rsidP="009E420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Startfeld</w:t>
                            </w:r>
                            <w:r w:rsidR="006B4A0B">
                              <w:rPr>
                                <w:sz w:val="26"/>
                                <w:szCs w:val="26"/>
                              </w:rPr>
                              <w:t>er</w:t>
                            </w: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CA165B1" w14:textId="77777777" w:rsidR="009E4205" w:rsidRPr="007B5F8E" w:rsidRDefault="009E4205" w:rsidP="009E420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Zielfelder</w:t>
                            </w:r>
                          </w:p>
                          <w:p w14:paraId="76C6F63D" w14:textId="77777777" w:rsidR="009E4205" w:rsidRPr="007B5F8E" w:rsidRDefault="009E4205" w:rsidP="009E420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>Mitte</w:t>
                            </w:r>
                          </w:p>
                          <w:p w14:paraId="49E17DAE" w14:textId="77777777" w:rsidR="009E4205" w:rsidRDefault="009E4205" w:rsidP="009E420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7B5F8E">
                              <w:rPr>
                                <w:sz w:val="26"/>
                                <w:szCs w:val="26"/>
                              </w:rPr>
                              <w:t xml:space="preserve">Seitenrand </w:t>
                            </w:r>
                          </w:p>
                          <w:p w14:paraId="6A9F53A6" w14:textId="77777777" w:rsidR="00C60757" w:rsidRPr="007B5F8E" w:rsidRDefault="00C60757" w:rsidP="009E4205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B5F8E">
              <w:rPr>
                <w:sz w:val="26"/>
                <w:szCs w:val="26"/>
              </w:rPr>
              <w:t>Abstände</w:t>
            </w:r>
          </w:p>
        </w:tc>
        <w:tc>
          <w:tcPr>
            <w:tcW w:w="2453" w:type="dxa"/>
            <w:shd w:val="clear" w:color="auto" w:fill="FDE9D9" w:themeFill="accent6" w:themeFillTint="33"/>
            <w:vAlign w:val="center"/>
          </w:tcPr>
          <w:p w14:paraId="537685A3" w14:textId="77777777" w:rsidR="009E4205" w:rsidRPr="007B5F8E" w:rsidRDefault="009E4205" w:rsidP="00F174AD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Abmessung in cm</w:t>
            </w:r>
          </w:p>
        </w:tc>
        <w:tc>
          <w:tcPr>
            <w:tcW w:w="2454" w:type="dxa"/>
            <w:shd w:val="clear" w:color="auto" w:fill="FDE9D9" w:themeFill="accent6" w:themeFillTint="33"/>
            <w:vAlign w:val="center"/>
          </w:tcPr>
          <w:p w14:paraId="04F19237" w14:textId="77777777" w:rsidR="009E4205" w:rsidRPr="007B5F8E" w:rsidRDefault="009E4205" w:rsidP="00F174AD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Abmessung in mm</w:t>
            </w:r>
          </w:p>
        </w:tc>
      </w:tr>
      <w:tr w:rsidR="009E4205" w14:paraId="350B9F44" w14:textId="77777777" w:rsidTr="000034C5">
        <w:trPr>
          <w:trHeight w:val="1582"/>
        </w:trPr>
        <w:tc>
          <w:tcPr>
            <w:tcW w:w="2453" w:type="dxa"/>
            <w:vAlign w:val="center"/>
          </w:tcPr>
          <w:p w14:paraId="33C50265" w14:textId="77777777" w:rsidR="009E4205" w:rsidRPr="007B5F8E" w:rsidRDefault="009E4205" w:rsidP="00F174AD">
            <w:pPr>
              <w:pStyle w:val="TabelleKopflinks"/>
              <w:rPr>
                <w:sz w:val="26"/>
                <w:szCs w:val="26"/>
              </w:rPr>
            </w:pPr>
            <w:r w:rsidRPr="007B5F8E">
              <w:rPr>
                <w:sz w:val="26"/>
                <w:szCs w:val="26"/>
              </w:rPr>
              <w:t>Abstand zwischen den Startfeldern</w:t>
            </w:r>
          </w:p>
        </w:tc>
        <w:tc>
          <w:tcPr>
            <w:tcW w:w="2453" w:type="dxa"/>
            <w:vAlign w:val="center"/>
          </w:tcPr>
          <w:p w14:paraId="27F9B40F" w14:textId="77777777" w:rsidR="009E4205" w:rsidRPr="007B5F8E" w:rsidRDefault="009E4205" w:rsidP="00F174AD">
            <w:pPr>
              <w:pStyle w:val="TabelleKopflinks"/>
              <w:rPr>
                <w:sz w:val="26"/>
                <w:szCs w:val="26"/>
              </w:rPr>
            </w:pPr>
          </w:p>
        </w:tc>
        <w:tc>
          <w:tcPr>
            <w:tcW w:w="2454" w:type="dxa"/>
            <w:vAlign w:val="center"/>
          </w:tcPr>
          <w:p w14:paraId="317D7559" w14:textId="77777777" w:rsidR="009E4205" w:rsidRPr="007B5F8E" w:rsidRDefault="009E4205" w:rsidP="00F174AD">
            <w:pPr>
              <w:pStyle w:val="TabelleKopflinks"/>
              <w:rPr>
                <w:sz w:val="26"/>
                <w:szCs w:val="26"/>
              </w:rPr>
            </w:pPr>
          </w:p>
        </w:tc>
      </w:tr>
      <w:tr w:rsidR="009E4205" w14:paraId="4E7F966E" w14:textId="77777777" w:rsidTr="000034C5">
        <w:trPr>
          <w:trHeight w:val="1582"/>
        </w:trPr>
        <w:tc>
          <w:tcPr>
            <w:tcW w:w="2453" w:type="dxa"/>
          </w:tcPr>
          <w:p w14:paraId="19E9B591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3" w:type="dxa"/>
          </w:tcPr>
          <w:p w14:paraId="35E7488E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4" w:type="dxa"/>
          </w:tcPr>
          <w:p w14:paraId="04D73101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5573C76A" w14:textId="77777777" w:rsidTr="000034C5">
        <w:trPr>
          <w:trHeight w:val="1582"/>
        </w:trPr>
        <w:tc>
          <w:tcPr>
            <w:tcW w:w="2453" w:type="dxa"/>
          </w:tcPr>
          <w:p w14:paraId="0FBAD41A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3" w:type="dxa"/>
          </w:tcPr>
          <w:p w14:paraId="0D67B0A1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4" w:type="dxa"/>
          </w:tcPr>
          <w:p w14:paraId="5DEFD964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335E83EA" w14:textId="77777777" w:rsidTr="000034C5">
        <w:trPr>
          <w:trHeight w:val="1582"/>
        </w:trPr>
        <w:tc>
          <w:tcPr>
            <w:tcW w:w="2453" w:type="dxa"/>
          </w:tcPr>
          <w:p w14:paraId="55B61189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3" w:type="dxa"/>
          </w:tcPr>
          <w:p w14:paraId="44CBA16A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4" w:type="dxa"/>
          </w:tcPr>
          <w:p w14:paraId="52FC47E2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9E4205" w14:paraId="5BF71C52" w14:textId="77777777" w:rsidTr="000034C5">
        <w:trPr>
          <w:trHeight w:val="1582"/>
        </w:trPr>
        <w:tc>
          <w:tcPr>
            <w:tcW w:w="2453" w:type="dxa"/>
          </w:tcPr>
          <w:p w14:paraId="4BF7878A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3" w:type="dxa"/>
          </w:tcPr>
          <w:p w14:paraId="7217A9AC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2454" w:type="dxa"/>
          </w:tcPr>
          <w:p w14:paraId="10D524F2" w14:textId="77777777" w:rsidR="009E4205" w:rsidRPr="007B5F8E" w:rsidRDefault="009E4205" w:rsidP="00F174AD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</w:tbl>
    <w:p w14:paraId="3119C026" w14:textId="77777777" w:rsidR="000034C5" w:rsidRDefault="000034C5">
      <w:pPr>
        <w:spacing w:line="240" w:lineRule="exact"/>
        <w:rPr>
          <w:b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3BFACDAE" w14:textId="77777777" w:rsidR="009E4205" w:rsidRPr="00043D8D" w:rsidRDefault="00D4333C" w:rsidP="009E4205">
      <w:pPr>
        <w:pStyle w:val="TabelleKopflinks"/>
        <w:numPr>
          <w:ilvl w:val="0"/>
          <w:numId w:val="39"/>
        </w:numP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6"/>
          <w:szCs w:val="26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302512B" wp14:editId="7AF0AD98">
                <wp:simplePos x="0" y="0"/>
                <wp:positionH relativeFrom="column">
                  <wp:posOffset>-94078</wp:posOffset>
                </wp:positionH>
                <wp:positionV relativeFrom="paragraph">
                  <wp:posOffset>224985</wp:posOffset>
                </wp:positionV>
                <wp:extent cx="4867275" cy="2609557"/>
                <wp:effectExtent l="57150" t="57150" r="47625" b="57785"/>
                <wp:wrapNone/>
                <wp:docPr id="44" name="Gruppieren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2609557"/>
                          <a:chOff x="0" y="0"/>
                          <a:chExt cx="4867275" cy="2609557"/>
                        </a:xfrm>
                      </wpg:grpSpPr>
                      <wps:wsp>
                        <wps:cNvPr id="28" name="Abgerundetes Rechteck 28"/>
                        <wps:cNvSpPr/>
                        <wps:spPr>
                          <a:xfrm>
                            <a:off x="0" y="0"/>
                            <a:ext cx="4867275" cy="2609557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B5C7994" w14:textId="77777777" w:rsidR="009E4205" w:rsidRPr="00EB2861" w:rsidRDefault="009E4205" w:rsidP="009E4205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05B10B72" w14:textId="77777777" w:rsidR="009E4205" w:rsidRPr="0065768B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38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Suchen Sie sich </w:t>
                              </w:r>
                              <w:r w:rsidR="006B4A0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Partnerin oder 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einen Partner. Vergleichen Sie Ihre gemessenen Abstände. </w:t>
                              </w:r>
                            </w:p>
                            <w:p w14:paraId="7410BE5F" w14:textId="52FE06C9" w:rsidR="009E4205" w:rsidRPr="0065768B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38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Planen Sie, wie sie die Abstände in Ihrem Spiel gestalten möchten.  Besprechen Sie diesen Plan mit Ihre</w:t>
                              </w:r>
                              <w:r w:rsidR="006B4A0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r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6B4A0B">
                                <w:rPr>
                                  <w:b w:val="0"/>
                                  <w:sz w:val="26"/>
                                  <w:szCs w:val="26"/>
                                </w:rPr>
                                <w:br/>
                                <w:t>Le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hr</w:t>
                              </w:r>
                              <w:r w:rsidR="006B4A0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kraft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</w:p>
                            <w:p w14:paraId="416437ED" w14:textId="76573A30" w:rsidR="009E4205" w:rsidRPr="0065768B" w:rsidRDefault="009E4205" w:rsidP="009E4205">
                              <w:pPr>
                                <w:pStyle w:val="TabelleKopflinks"/>
                                <w:numPr>
                                  <w:ilvl w:val="0"/>
                                  <w:numId w:val="38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Wenn Sie das Spielfeld fertig gestellt haben, messen Sie bitte Ihre Abstände und Größen der Spielfelder nach. Schreiben Sie Ihre Erkenntnisse im unteren Feld auf. </w:t>
                              </w:r>
                            </w:p>
                            <w:p w14:paraId="3CC24ADA" w14:textId="77777777" w:rsidR="009E4205" w:rsidRPr="0065768B" w:rsidRDefault="009E4205" w:rsidP="009E4205">
                              <w:pPr>
                                <w:pStyle w:val="TabelleKopflinks"/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Zum Beispiel: Meine Spielfelder sind genau so groß, wie ich sie geplant habe.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161779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2512B" id="Gruppieren 44" o:spid="_x0000_s1047" style="position:absolute;left:0;text-align:left;margin-left:-7.4pt;margin-top:17.7pt;width:383.25pt;height:205.5pt;z-index:251700224" coordsize="48672,26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">
                <v:roundrect id="Abgerundetes Rechteck 28" o:spid="_x0000_s1048" style="position:absolute;width:48672;height:26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" fillcolor="#dce6f2" strokecolor="#4bacc6" strokeweight="1pt">
                  <v:textbox>
                    <w:txbxContent>
                      <w:p w14:paraId="5B5C7994" w14:textId="77777777" w:rsidR="009E4205" w:rsidRPr="00EB2861" w:rsidRDefault="009E4205" w:rsidP="009E4205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05B10B72" w14:textId="77777777" w:rsidR="009E4205" w:rsidRPr="0065768B" w:rsidRDefault="009E4205" w:rsidP="009E4205">
                        <w:pPr>
                          <w:pStyle w:val="TabelleKopflinks"/>
                          <w:numPr>
                            <w:ilvl w:val="0"/>
                            <w:numId w:val="38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Suchen Sie sich </w:t>
                        </w:r>
                        <w:r w:rsidR="006B4A0B">
                          <w:rPr>
                            <w:b w:val="0"/>
                            <w:sz w:val="26"/>
                            <w:szCs w:val="26"/>
                          </w:rPr>
                          <w:t xml:space="preserve">eine Partnerin oder 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einen Partner. Vergleichen Sie Ihre gemessenen Abstände. </w:t>
                        </w:r>
                      </w:p>
                      <w:p w14:paraId="7410BE5F" w14:textId="52FE06C9" w:rsidR="009E4205" w:rsidRPr="0065768B" w:rsidRDefault="009E4205" w:rsidP="009E4205">
                        <w:pPr>
                          <w:pStyle w:val="TabelleKopflinks"/>
                          <w:numPr>
                            <w:ilvl w:val="0"/>
                            <w:numId w:val="38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>Planen Sie, wie sie die Abstände in Ihrem Spiel gestalten möchten.  Besprechen Sie diesen Plan mit Ihre</w:t>
                        </w:r>
                        <w:r w:rsidR="006B4A0B">
                          <w:rPr>
                            <w:b w:val="0"/>
                            <w:sz w:val="26"/>
                            <w:szCs w:val="26"/>
                          </w:rPr>
                          <w:t>r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="006B4A0B">
                          <w:rPr>
                            <w:b w:val="0"/>
                            <w:sz w:val="26"/>
                            <w:szCs w:val="26"/>
                          </w:rPr>
                          <w:br/>
                          <w:t>Le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>hr</w:t>
                        </w:r>
                        <w:r w:rsidR="006B4A0B">
                          <w:rPr>
                            <w:b w:val="0"/>
                            <w:sz w:val="26"/>
                            <w:szCs w:val="26"/>
                          </w:rPr>
                          <w:t>kraft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. </w:t>
                        </w:r>
                      </w:p>
                      <w:p w14:paraId="416437ED" w14:textId="76573A30" w:rsidR="009E4205" w:rsidRPr="0065768B" w:rsidRDefault="009E4205" w:rsidP="009E4205">
                        <w:pPr>
                          <w:pStyle w:val="TabelleKopflinks"/>
                          <w:numPr>
                            <w:ilvl w:val="0"/>
                            <w:numId w:val="38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 Wenn Sie das Spielfeld fertig gestellt haben, messen Sie bitte Ihre Abstände und Größen der Spielfelder nach. Schreiben Sie Ihre Erkenntnisse im unteren Feld auf. </w:t>
                        </w:r>
                      </w:p>
                      <w:p w14:paraId="3CC24ADA" w14:textId="77777777" w:rsidR="009E4205" w:rsidRPr="0065768B" w:rsidRDefault="009E4205" w:rsidP="009E4205">
                        <w:pPr>
                          <w:pStyle w:val="TabelleKopflinks"/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Zum Beispiel: Meine Spielfelder sind genau so groß, wie ich sie geplant habe. </w:t>
                        </w:r>
                      </w:p>
                    </w:txbxContent>
                  </v:textbox>
                </v:roundrect>
                <v:shape id="Grafik 1429" o:spid="_x0000_s1049" type="#_x0000_t75" style="position:absolute;left:2743;top:1617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" filled="t" fillcolor="#dce6f2">
                  <v:imagedata r:id="rId19" o:title="" recolortarget="#275791"/>
                </v:shape>
              </v:group>
            </w:pict>
          </mc:Fallback>
        </mc:AlternateContent>
      </w:r>
      <w:r w:rsidR="009E4205" w:rsidRPr="00043D8D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Durchführung und Kontrolle </w:t>
      </w:r>
    </w:p>
    <w:p w14:paraId="1FB16261" w14:textId="77777777" w:rsidR="009E4205" w:rsidRPr="0065768B" w:rsidRDefault="009E4205" w:rsidP="009E4205">
      <w:pPr>
        <w:pStyle w:val="TabelleKopflinks"/>
        <w:rPr>
          <w:color w:val="C00000"/>
          <w:sz w:val="26"/>
          <w:szCs w:val="26"/>
        </w:rPr>
      </w:pPr>
    </w:p>
    <w:p w14:paraId="7317F8BB" w14:textId="77777777" w:rsidR="009E4205" w:rsidRDefault="009E4205" w:rsidP="009E4205">
      <w:pPr>
        <w:pStyle w:val="TabelleKopflinks"/>
        <w:rPr>
          <w:color w:val="C00000"/>
        </w:rPr>
      </w:pPr>
    </w:p>
    <w:p w14:paraId="79AE016F" w14:textId="77777777" w:rsidR="009E4205" w:rsidRDefault="009E4205" w:rsidP="009E4205">
      <w:pPr>
        <w:pStyle w:val="TabelleKopflinks"/>
        <w:rPr>
          <w:color w:val="C00000"/>
        </w:rPr>
      </w:pPr>
    </w:p>
    <w:p w14:paraId="237A07EC" w14:textId="77777777" w:rsidR="009E4205" w:rsidRDefault="009E4205" w:rsidP="009E4205">
      <w:pPr>
        <w:pStyle w:val="TabelleKopflinks"/>
        <w:rPr>
          <w:color w:val="C00000"/>
        </w:rPr>
      </w:pPr>
    </w:p>
    <w:p w14:paraId="1B8EA14F" w14:textId="77777777" w:rsidR="009E4205" w:rsidRDefault="009E4205" w:rsidP="009E4205">
      <w:pPr>
        <w:pStyle w:val="TabelleKopflinks"/>
        <w:rPr>
          <w:color w:val="C00000"/>
        </w:rPr>
      </w:pPr>
    </w:p>
    <w:p w14:paraId="49CF0C7F" w14:textId="77777777" w:rsidR="009E4205" w:rsidRDefault="009E4205" w:rsidP="009E4205">
      <w:pPr>
        <w:pStyle w:val="TabelleKopflinks"/>
        <w:rPr>
          <w:color w:val="C00000"/>
        </w:rPr>
      </w:pPr>
    </w:p>
    <w:p w14:paraId="271F31D7" w14:textId="77777777" w:rsidR="009E4205" w:rsidRDefault="009E4205" w:rsidP="009E4205">
      <w:pPr>
        <w:pStyle w:val="TabelleKopflinks"/>
        <w:rPr>
          <w:color w:val="C00000"/>
        </w:rPr>
      </w:pPr>
    </w:p>
    <w:p w14:paraId="72C7C671" w14:textId="77777777" w:rsidR="009E4205" w:rsidRDefault="009E4205" w:rsidP="009E4205">
      <w:pPr>
        <w:pStyle w:val="TabelleKopflinks"/>
        <w:rPr>
          <w:color w:val="C00000"/>
        </w:rPr>
      </w:pPr>
    </w:p>
    <w:p w14:paraId="7514C5DF" w14:textId="77777777" w:rsidR="009E4205" w:rsidRDefault="009E4205" w:rsidP="009E4205">
      <w:pPr>
        <w:pStyle w:val="TabelleKopflinks"/>
        <w:rPr>
          <w:color w:val="C00000"/>
        </w:rPr>
      </w:pPr>
    </w:p>
    <w:p w14:paraId="38F800B6" w14:textId="77777777" w:rsidR="009E4205" w:rsidRDefault="009E4205" w:rsidP="009E4205">
      <w:pPr>
        <w:pStyle w:val="TabelleKopflinks"/>
        <w:rPr>
          <w:color w:val="C00000"/>
        </w:rPr>
      </w:pPr>
    </w:p>
    <w:p w14:paraId="1D4013F8" w14:textId="77777777" w:rsidR="009E4205" w:rsidRDefault="009E4205" w:rsidP="009E4205">
      <w:pPr>
        <w:pStyle w:val="TabelleKopflinks"/>
        <w:rPr>
          <w:color w:val="C00000"/>
        </w:rPr>
      </w:pPr>
    </w:p>
    <w:p w14:paraId="3E4AE05E" w14:textId="77777777" w:rsidR="009E4205" w:rsidRDefault="009E4205" w:rsidP="009E4205">
      <w:pPr>
        <w:pStyle w:val="TabelleKopflinks"/>
        <w:rPr>
          <w:color w:val="C00000"/>
        </w:rPr>
      </w:pPr>
    </w:p>
    <w:p w14:paraId="598E56BB" w14:textId="77777777" w:rsidR="009E4205" w:rsidRDefault="009E4205" w:rsidP="009E4205">
      <w:pPr>
        <w:pStyle w:val="TabelleKopflinks"/>
        <w:rPr>
          <w:color w:val="C00000"/>
        </w:rPr>
      </w:pPr>
    </w:p>
    <w:p w14:paraId="44A222F1" w14:textId="77777777" w:rsidR="009E4205" w:rsidRDefault="009E4205" w:rsidP="009E4205">
      <w:pPr>
        <w:pStyle w:val="TabelleKopflinks"/>
        <w:rPr>
          <w:color w:val="C00000"/>
        </w:rPr>
      </w:pPr>
    </w:p>
    <w:p w14:paraId="1B235DAE" w14:textId="77777777" w:rsidR="009E4205" w:rsidRDefault="009E4205" w:rsidP="009E4205">
      <w:pPr>
        <w:pStyle w:val="TabelleKopflinks"/>
        <w:rPr>
          <w:color w:val="C00000"/>
          <w:sz w:val="26"/>
          <w:szCs w:val="26"/>
        </w:rPr>
      </w:pPr>
    </w:p>
    <w:p w14:paraId="36CDA5CB" w14:textId="77777777" w:rsidR="009E4205" w:rsidRDefault="009E4205" w:rsidP="009E4205">
      <w:pPr>
        <w:pStyle w:val="TabelleKopflinks"/>
        <w:rPr>
          <w:color w:val="C00000"/>
          <w:sz w:val="26"/>
          <w:szCs w:val="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9E4205" w:rsidRPr="00043D8D" w14:paraId="55BB9CD7" w14:textId="77777777" w:rsidTr="00F174AD">
        <w:tc>
          <w:tcPr>
            <w:tcW w:w="7360" w:type="dxa"/>
          </w:tcPr>
          <w:p w14:paraId="0A5E1E76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43D8D"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Mein selber erstelltes Spiel: </w:t>
            </w:r>
          </w:p>
          <w:p w14:paraId="57C353CE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B72F5DA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6A6547E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46043DBD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BC15EF1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46410E1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DE84C98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3CF60A6" w14:textId="77777777" w:rsidR="009E4205" w:rsidRPr="00043D8D" w:rsidRDefault="009E4205" w:rsidP="00F174AD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14:paraId="197CCA76" w14:textId="77777777" w:rsidR="009E4205" w:rsidRDefault="009E4205" w:rsidP="009E4205">
      <w:pPr>
        <w:pStyle w:val="TabelleKopflinks"/>
        <w:rPr>
          <w:color w:val="C00000"/>
          <w:sz w:val="26"/>
          <w:szCs w:val="26"/>
        </w:rPr>
      </w:pPr>
    </w:p>
    <w:p w14:paraId="636FC8FD" w14:textId="77777777" w:rsidR="009E4205" w:rsidRPr="00E649D7" w:rsidRDefault="009E4205" w:rsidP="009E4205">
      <w:pPr>
        <w:pStyle w:val="TabelleKopflinks"/>
        <w:numPr>
          <w:ilvl w:val="0"/>
          <w:numId w:val="39"/>
        </w:numPr>
        <w:rPr>
          <w:b w:val="0"/>
          <w:color w:val="C00000"/>
          <w:sz w:val="26"/>
          <w:szCs w:val="26"/>
        </w:rPr>
      </w:pPr>
      <w:r w:rsidRPr="00E649D7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Selbstreflexion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9E4205" w14:paraId="54998EAC" w14:textId="77777777" w:rsidTr="00F174AD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7E6D9F" w14:textId="77777777" w:rsidR="009E4205" w:rsidRDefault="009E4205" w:rsidP="00F174AD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7405330" w14:textId="77777777" w:rsidR="009E4205" w:rsidRDefault="009E4205" w:rsidP="00F174AD">
            <w:pPr>
              <w:pStyle w:val="AufgabeText"/>
              <w:ind w:left="113" w:right="113"/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E4096CA" wp14:editId="0EE5C1A4">
                  <wp:extent cx="180000" cy="180000"/>
                  <wp:effectExtent l="0" t="0" r="0" b="0"/>
                  <wp:docPr id="16" name="Grafik 16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9C43DE4" w14:textId="77777777" w:rsidR="009E4205" w:rsidRDefault="009E4205" w:rsidP="00F174AD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F42669B" wp14:editId="5166FA5C">
                  <wp:extent cx="180000" cy="180000"/>
                  <wp:effectExtent l="0" t="0" r="0" b="0"/>
                  <wp:docPr id="19" name="Grafik 19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8872B6B" w14:textId="77777777" w:rsidR="009E4205" w:rsidRDefault="009E4205" w:rsidP="00F174AD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69F8225" wp14:editId="6050C6C4">
                  <wp:extent cx="180000" cy="180000"/>
                  <wp:effectExtent l="0" t="0" r="0" b="0"/>
                  <wp:docPr id="20" name="Grafik 20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205" w14:paraId="378CC92F" w14:textId="77777777" w:rsidTr="00F174A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3E6B" w14:textId="77777777" w:rsidR="009E4205" w:rsidRPr="00043D8D" w:rsidRDefault="009E4205" w:rsidP="00F174AD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 w:rsidRPr="00043D8D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Ich kann Längenmaße nennen.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51DB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273C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F933" w14:textId="77777777" w:rsidR="009E4205" w:rsidRDefault="009E4205" w:rsidP="00F174AD">
            <w:pPr>
              <w:pStyle w:val="AufgabeText"/>
              <w:ind w:left="0"/>
            </w:pPr>
          </w:p>
        </w:tc>
      </w:tr>
      <w:tr w:rsidR="009E4205" w14:paraId="5C9126B3" w14:textId="77777777" w:rsidTr="00F174A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D7A2" w14:textId="77777777" w:rsidR="009E4205" w:rsidRPr="00043D8D" w:rsidRDefault="009E4205" w:rsidP="00F174AD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</w:rPr>
              <w:t>I</w:t>
            </w:r>
            <w:r w:rsidRPr="00043D8D">
              <w:rPr>
                <w:rFonts w:eastAsia="Times New Roman" w:cs="Times New Roman"/>
                <w:color w:val="000000"/>
                <w:sz w:val="22"/>
                <w:szCs w:val="22"/>
              </w:rPr>
              <w:t>ch kann Längenmaße situationsgerecht anwenden.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273C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0A47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2BB3" w14:textId="77777777" w:rsidR="009E4205" w:rsidRDefault="009E4205" w:rsidP="00F174AD">
            <w:pPr>
              <w:pStyle w:val="AufgabeText"/>
              <w:ind w:left="0"/>
            </w:pPr>
          </w:p>
        </w:tc>
      </w:tr>
      <w:tr w:rsidR="009E4205" w14:paraId="6C5897EE" w14:textId="77777777" w:rsidTr="00F174A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9577" w14:textId="77777777" w:rsidR="009E4205" w:rsidRPr="00043D8D" w:rsidRDefault="009E4205" w:rsidP="00F174AD">
            <w:pPr>
              <w:pStyle w:val="Kopf8ptafz"/>
              <w:numPr>
                <w:ilvl w:val="0"/>
                <w:numId w:val="0"/>
              </w:numPr>
              <w:ind w:left="227" w:hanging="170"/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 w:rsidRPr="00043D8D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Ich kann Längeneinheiten umrechnen.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0DA6A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C25D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49EC" w14:textId="77777777" w:rsidR="009E4205" w:rsidRDefault="009E4205" w:rsidP="00F174AD">
            <w:pPr>
              <w:pStyle w:val="AufgabeText"/>
              <w:ind w:left="0"/>
            </w:pPr>
          </w:p>
        </w:tc>
      </w:tr>
      <w:tr w:rsidR="009E4205" w14:paraId="6211AE70" w14:textId="77777777" w:rsidTr="00F174A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5DED5" w14:textId="615AF7B0" w:rsidR="009E4205" w:rsidRPr="00043D8D" w:rsidRDefault="009E4205" w:rsidP="00AF477E">
            <w:pPr>
              <w:rPr>
                <w:rFonts w:eastAsia="Times New Roman" w:cs="Times New Roman"/>
                <w:i/>
                <w:color w:val="000000"/>
                <w:sz w:val="22"/>
                <w:szCs w:val="22"/>
              </w:rPr>
            </w:pPr>
            <w:r w:rsidRPr="00043D8D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 xml:space="preserve">Ich kann erkennen, ob ich eine </w:t>
            </w:r>
            <w:r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 xml:space="preserve">Aufgabe ohne Lernschritt </w:t>
            </w:r>
            <w:r w:rsidR="00EC0D13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>bearbei</w:t>
            </w:r>
            <w:r w:rsidRPr="00043D8D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>ten kann. (Selbststeuerung, LSF1)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6F30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6E2A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000D" w14:textId="77777777" w:rsidR="009E4205" w:rsidRDefault="009E4205" w:rsidP="00F174AD">
            <w:pPr>
              <w:pStyle w:val="AufgabeText"/>
              <w:ind w:left="0"/>
            </w:pPr>
          </w:p>
        </w:tc>
      </w:tr>
      <w:tr w:rsidR="009E4205" w14:paraId="235B05EE" w14:textId="77777777" w:rsidTr="00F174AD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F5F9" w14:textId="77777777" w:rsidR="009E4205" w:rsidRPr="00043D8D" w:rsidRDefault="009E4205" w:rsidP="00F174AD">
            <w:pPr>
              <w:rPr>
                <w:sz w:val="22"/>
                <w:szCs w:val="22"/>
              </w:rPr>
            </w:pPr>
            <w:r w:rsidRPr="00043D8D">
              <w:rPr>
                <w:rFonts w:eastAsia="Times New Roman" w:cs="Times New Roman"/>
                <w:i/>
                <w:color w:val="000000"/>
                <w:sz w:val="22"/>
                <w:szCs w:val="22"/>
              </w:rPr>
              <w:t xml:space="preserve">Ich kann erkennen, was ich brauche, um ein Lernthema zu bearbeiten. ( Verantwortungsbewusstsein, LSF1)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31E4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C8E6" w14:textId="77777777" w:rsidR="009E4205" w:rsidRDefault="009E4205" w:rsidP="00F174AD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0DEC" w14:textId="77777777" w:rsidR="009E4205" w:rsidRDefault="009E4205" w:rsidP="00F174AD">
            <w:pPr>
              <w:pStyle w:val="AufgabeText"/>
              <w:ind w:left="0"/>
            </w:pPr>
          </w:p>
        </w:tc>
      </w:tr>
    </w:tbl>
    <w:p w14:paraId="75FF4437" w14:textId="77777777" w:rsidR="009E4205" w:rsidRDefault="009E4205" w:rsidP="009E4205">
      <w:pPr>
        <w:spacing w:line="240" w:lineRule="exact"/>
      </w:pPr>
    </w:p>
    <w:p w14:paraId="5CE8DA21" w14:textId="77777777" w:rsidR="00D4333C" w:rsidRPr="003469C3" w:rsidRDefault="00D4333C" w:rsidP="00D4333C">
      <w:pPr>
        <w:spacing w:line="240" w:lineRule="exact"/>
      </w:pPr>
      <w:r w:rsidRPr="003469C3">
        <w:t>Wie zufrieden bin ich mit meiner Arbeit an der Lernaufgabe?</w:t>
      </w:r>
    </w:p>
    <w:p w14:paraId="6C051068" w14:textId="77777777" w:rsidR="00D4333C" w:rsidRPr="003469C3" w:rsidRDefault="00D4333C" w:rsidP="00D4333C">
      <w:pPr>
        <w:spacing w:line="240" w:lineRule="exact"/>
      </w:pPr>
      <w:r w:rsidRPr="003469C3">
        <w:t xml:space="preserve"> (1 – nicht zufrieden und 10 – sehr zufrieden) </w:t>
      </w:r>
    </w:p>
    <w:p w14:paraId="19535F9E" w14:textId="77777777" w:rsidR="00D4333C" w:rsidRPr="003469C3" w:rsidRDefault="00D4333C" w:rsidP="00D4333C">
      <w:pPr>
        <w:spacing w:line="240" w:lineRule="exact"/>
      </w:pPr>
      <w:r w:rsidRPr="003469C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E63AD3" wp14:editId="3C6B8087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FCDDF" w14:textId="77777777" w:rsidR="00D4333C" w:rsidRPr="005825EB" w:rsidRDefault="00D4333C" w:rsidP="00D4333C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3AD3" id="Textfeld 2" o:spid="_x0000_s1050" type="#_x0000_t202" style="position:absolute;margin-left:-.6pt;margin-top:7.85pt;width:376.75pt;height:29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" stroked="f">
                <v:textbox>
                  <w:txbxContent>
                    <w:p w14:paraId="156FCDDF" w14:textId="77777777" w:rsidR="00D4333C" w:rsidRPr="005825EB" w:rsidRDefault="00D4333C" w:rsidP="00D4333C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2E87F15D" w14:textId="77777777" w:rsidR="00D4333C" w:rsidRPr="003469C3" w:rsidRDefault="00D4333C" w:rsidP="00D4333C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304342C5" w14:textId="77777777" w:rsidR="00D4333C" w:rsidRPr="003469C3" w:rsidRDefault="00D4333C" w:rsidP="00D4333C">
      <w:pPr>
        <w:spacing w:line="240" w:lineRule="exact"/>
      </w:pPr>
    </w:p>
    <w:tbl>
      <w:tblPr>
        <w:tblStyle w:val="Tabellenraster1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D4333C" w:rsidRPr="003469C3" w14:paraId="5F0BE6FE" w14:textId="77777777" w:rsidTr="00294EBD">
        <w:tc>
          <w:tcPr>
            <w:tcW w:w="1276" w:type="dxa"/>
            <w:gridSpan w:val="2"/>
          </w:tcPr>
          <w:p w14:paraId="1F654C12" w14:textId="77777777" w:rsidR="00D4333C" w:rsidRPr="003469C3" w:rsidRDefault="00D4333C" w:rsidP="00294EBD">
            <w:pPr>
              <w:spacing w:line="240" w:lineRule="exact"/>
              <w:rPr>
                <w:b/>
              </w:rPr>
            </w:pPr>
            <w:r w:rsidRPr="003469C3">
              <w:rPr>
                <w:b/>
              </w:rPr>
              <w:t>Ich habe …</w:t>
            </w:r>
          </w:p>
        </w:tc>
        <w:tc>
          <w:tcPr>
            <w:tcW w:w="5986" w:type="dxa"/>
          </w:tcPr>
          <w:p w14:paraId="0C24137A" w14:textId="77777777" w:rsidR="00D4333C" w:rsidRPr="003469C3" w:rsidRDefault="00D4333C" w:rsidP="00294EBD">
            <w:pPr>
              <w:spacing w:line="240" w:lineRule="exact"/>
            </w:pPr>
          </w:p>
        </w:tc>
      </w:tr>
      <w:tr w:rsidR="00D4333C" w:rsidRPr="003469C3" w14:paraId="316D94F1" w14:textId="77777777" w:rsidTr="00294EBD">
        <w:trPr>
          <w:trHeight w:val="449"/>
        </w:trPr>
        <w:sdt>
          <w:sdtPr>
            <w:id w:val="41637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66A97689" w14:textId="77777777" w:rsidR="00D4333C" w:rsidRPr="003469C3" w:rsidRDefault="00D4333C" w:rsidP="00294EBD">
                <w:pPr>
                  <w:spacing w:line="240" w:lineRule="exact"/>
                  <w:jc w:val="center"/>
                </w:pPr>
                <w:r w:rsidRPr="003469C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0E3564ED" w14:textId="77777777" w:rsidR="00D4333C" w:rsidRPr="003469C3" w:rsidRDefault="00D4333C" w:rsidP="00294EBD">
            <w:pPr>
              <w:spacing w:line="240" w:lineRule="exact"/>
            </w:pPr>
            <w:r w:rsidRPr="003469C3">
              <w:t>meinen Lernschritt im Ordner eingeheftet.</w:t>
            </w:r>
          </w:p>
        </w:tc>
      </w:tr>
      <w:tr w:rsidR="00D4333C" w:rsidRPr="003469C3" w14:paraId="6CC7F6D1" w14:textId="77777777" w:rsidTr="00294EBD">
        <w:trPr>
          <w:trHeight w:val="413"/>
        </w:trPr>
        <w:sdt>
          <w:sdtPr>
            <w:id w:val="-135695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53F7A7E8" w14:textId="77777777" w:rsidR="00D4333C" w:rsidRPr="003469C3" w:rsidRDefault="00D4333C" w:rsidP="00294EBD">
                <w:pPr>
                  <w:spacing w:line="240" w:lineRule="exact"/>
                  <w:jc w:val="center"/>
                </w:pPr>
                <w:r w:rsidRPr="003469C3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5EF15EA0" w14:textId="77777777" w:rsidR="00D4333C" w:rsidRPr="003469C3" w:rsidRDefault="00D4333C" w:rsidP="00294EBD">
            <w:pPr>
              <w:spacing w:line="240" w:lineRule="exact"/>
              <w:rPr>
                <w:noProof/>
              </w:rPr>
            </w:pPr>
            <w:r w:rsidRPr="003469C3"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142153C0" w14:textId="77777777" w:rsidR="00D829A0" w:rsidRDefault="00D829A0">
      <w:pPr>
        <w:spacing w:line="240" w:lineRule="exact"/>
        <w:rPr>
          <w:color w:val="C00000"/>
          <w:lang w:eastAsia="de-DE"/>
        </w:rPr>
      </w:pPr>
      <w:r>
        <w:rPr>
          <w:color w:val="C00000"/>
        </w:rPr>
        <w:br w:type="page"/>
      </w:r>
    </w:p>
    <w:p w14:paraId="10C4B194" w14:textId="2FE576A7" w:rsidR="00A474EA" w:rsidRDefault="00D829A0" w:rsidP="00E4202E">
      <w:pPr>
        <w:pStyle w:val="Textkrper"/>
        <w:rPr>
          <w:color w:val="C00000"/>
        </w:rPr>
      </w:pPr>
      <w:r w:rsidRPr="005D03BC">
        <w:rPr>
          <w:noProof/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09440" behindDoc="0" locked="0" layoutInCell="1" allowOverlap="1" wp14:anchorId="032E86A6" wp14:editId="3A67DD8F">
            <wp:simplePos x="0" y="0"/>
            <wp:positionH relativeFrom="column">
              <wp:posOffset>4817745</wp:posOffset>
            </wp:positionH>
            <wp:positionV relativeFrom="paragraph">
              <wp:posOffset>826770</wp:posOffset>
            </wp:positionV>
            <wp:extent cx="341630" cy="313055"/>
            <wp:effectExtent l="0" t="0" r="1270" b="0"/>
            <wp:wrapNone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77799B" w:rsidRPr="00453EC1" w14:paraId="366888E6" w14:textId="77777777" w:rsidTr="00331781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1ECB67" w14:textId="77777777" w:rsidR="0077799B" w:rsidRPr="00453EC1" w:rsidRDefault="0077799B" w:rsidP="00331781">
            <w:pPr>
              <w:jc w:val="both"/>
              <w:rPr>
                <w:sz w:val="12"/>
              </w:rPr>
            </w:pPr>
            <w:r w:rsidRPr="00453EC1">
              <w:rPr>
                <w:sz w:val="12"/>
              </w:rPr>
              <w:t>Materialien/Kompetenz</w:t>
            </w:r>
          </w:p>
          <w:p w14:paraId="416DECE9" w14:textId="77777777" w:rsidR="0077799B" w:rsidRPr="002733A8" w:rsidRDefault="0077799B" w:rsidP="0033178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Die Maße des Spielfeldes festlegen</w:t>
            </w:r>
            <w:r w:rsidRPr="002733A8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266CDB" w14:textId="77777777" w:rsidR="0077799B" w:rsidRPr="00453EC1" w:rsidRDefault="0077799B" w:rsidP="00331781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2AC89B" w14:textId="77777777" w:rsidR="0077799B" w:rsidRPr="00453EC1" w:rsidRDefault="0077799B" w:rsidP="00331781">
            <w:pPr>
              <w:jc w:val="center"/>
              <w:rPr>
                <w:rFonts w:eastAsia="Times New Roman"/>
                <w:b/>
                <w:lang w:val="en-GB"/>
              </w:rPr>
            </w:pPr>
            <w:proofErr w:type="spellStart"/>
            <w:r>
              <w:rPr>
                <w:rFonts w:eastAsia="Times New Roman"/>
                <w:b/>
                <w:lang w:val="en-GB"/>
              </w:rPr>
              <w:t>Mathematik</w:t>
            </w:r>
            <w:proofErr w:type="spellEnd"/>
          </w:p>
          <w:p w14:paraId="465E9AE1" w14:textId="77777777" w:rsidR="0077799B" w:rsidRPr="00453EC1" w:rsidRDefault="0077799B" w:rsidP="00331781">
            <w:pPr>
              <w:jc w:val="center"/>
              <w:rPr>
                <w:rFonts w:eastAsia="Calibri"/>
                <w:b/>
                <w:lang w:val="en-GB"/>
              </w:rPr>
            </w:pPr>
            <w:r>
              <w:rPr>
                <w:rFonts w:eastAsia="Times New Roman"/>
                <w:b/>
                <w:lang w:val="en-GB"/>
              </w:rPr>
              <w:t>M04.01.4</w:t>
            </w:r>
          </w:p>
        </w:tc>
      </w:tr>
      <w:tr w:rsidR="0077799B" w:rsidRPr="00453EC1" w14:paraId="55956CAA" w14:textId="77777777" w:rsidTr="00331781">
        <w:trPr>
          <w:trHeight w:val="389"/>
        </w:trPr>
        <w:tc>
          <w:tcPr>
            <w:tcW w:w="7348" w:type="dxa"/>
            <w:tcBorders>
              <w:left w:val="nil"/>
              <w:bottom w:val="nil"/>
              <w:right w:val="nil"/>
            </w:tcBorders>
          </w:tcPr>
          <w:p w14:paraId="6358AD41" w14:textId="77777777" w:rsidR="0077799B" w:rsidRPr="00A402FC" w:rsidRDefault="0077799B" w:rsidP="00331781">
            <w:pPr>
              <w:pStyle w:val="Kopf8ptafz"/>
              <w:numPr>
                <w:ilvl w:val="0"/>
                <w:numId w:val="0"/>
              </w:numPr>
              <w:ind w:left="227" w:hanging="170"/>
            </w:pPr>
          </w:p>
        </w:tc>
        <w:tc>
          <w:tcPr>
            <w:tcW w:w="1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5BFB7E50" w14:textId="77777777" w:rsidR="0077799B" w:rsidRPr="00453EC1" w:rsidRDefault="0077799B" w:rsidP="00331781">
            <w:pPr>
              <w:spacing w:line="200" w:lineRule="exact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tbl>
            <w:tblPr>
              <w:tblStyle w:val="Tabellenraster2"/>
              <w:tblW w:w="2090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7799B" w:rsidRPr="00453EC1" w14:paraId="0BB401BA" w14:textId="77777777" w:rsidTr="00331781">
              <w:trPr>
                <w:trHeight w:val="347"/>
              </w:trPr>
              <w:tc>
                <w:tcPr>
                  <w:tcW w:w="209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A29ABE3" w14:textId="77777777" w:rsidR="0077799B" w:rsidRPr="00122340" w:rsidRDefault="0077799B" w:rsidP="0071552F">
                  <w:pPr>
                    <w:framePr w:hSpace="141" w:wrap="around" w:vAnchor="text" w:hAnchor="text" w:y="-81"/>
                    <w:jc w:val="center"/>
                    <w:rPr>
                      <w:b/>
                      <w:lang w:val="en-GB"/>
                    </w:rPr>
                  </w:pPr>
                  <w:proofErr w:type="spellStart"/>
                  <w:r w:rsidRPr="00122340">
                    <w:rPr>
                      <w:b/>
                      <w:lang w:val="en-GB"/>
                    </w:rPr>
                    <w:t>Lösung</w:t>
                  </w:r>
                  <w:r>
                    <w:rPr>
                      <w:b/>
                      <w:lang w:val="en-GB"/>
                    </w:rPr>
                    <w:t>svorschlag</w:t>
                  </w:r>
                  <w:proofErr w:type="spellEnd"/>
                </w:p>
              </w:tc>
            </w:tr>
          </w:tbl>
          <w:p w14:paraId="13B30361" w14:textId="77777777" w:rsidR="0077799B" w:rsidRPr="00453EC1" w:rsidRDefault="0077799B" w:rsidP="00331781">
            <w:pPr>
              <w:jc w:val="center"/>
              <w:rPr>
                <w:rFonts w:eastAsia="Times New Roman"/>
                <w:b/>
                <w:lang w:val="en-GB"/>
              </w:rPr>
            </w:pPr>
          </w:p>
        </w:tc>
      </w:tr>
    </w:tbl>
    <w:p w14:paraId="41022026" w14:textId="6FF59164" w:rsidR="0077799B" w:rsidRPr="00607849" w:rsidRDefault="00C20845" w:rsidP="00B44E5E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C00000"/>
          <w:lang w:eastAsia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FADB518" wp14:editId="79F7ED1E">
                <wp:simplePos x="0" y="0"/>
                <wp:positionH relativeFrom="column">
                  <wp:posOffset>438150</wp:posOffset>
                </wp:positionH>
                <wp:positionV relativeFrom="paragraph">
                  <wp:posOffset>231140</wp:posOffset>
                </wp:positionV>
                <wp:extent cx="3599815" cy="3537585"/>
                <wp:effectExtent l="38100" t="0" r="38735" b="81915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3537585"/>
                          <a:chOff x="0" y="0"/>
                          <a:chExt cx="4208780" cy="4230858"/>
                        </a:xfrm>
                      </wpg:grpSpPr>
                      <pic:pic xmlns:pic="http://schemas.openxmlformats.org/drawingml/2006/picture">
                        <pic:nvPicPr>
                          <pic:cNvPr id="9" name="Grafik 9" descr="Spielplan verkleiner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780" cy="422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Gerade Verbindung mit Pfeil 10"/>
                        <wps:cNvCnPr/>
                        <wps:spPr>
                          <a:xfrm>
                            <a:off x="0" y="4210050"/>
                            <a:ext cx="420878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7" name="Textfeld 27"/>
                        <wps:cNvSpPr txBox="1"/>
                        <wps:spPr>
                          <a:xfrm>
                            <a:off x="1895429" y="3932407"/>
                            <a:ext cx="647700" cy="298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A95144" w14:textId="77777777" w:rsidR="0077799B" w:rsidRDefault="0077799B" w:rsidP="0077799B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DB518" id="Gruppieren 5" o:spid="_x0000_s1051" style="position:absolute;left:0;text-align:left;margin-left:34.5pt;margin-top:18.2pt;width:283.45pt;height:278.55pt;z-index:251711488;mso-width-relative:margin;mso-height-relative:margin" coordsize="42087,42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">
                <v:shape id="Grafik 9" o:spid="_x0000_s1052" type="#_x0000_t75" alt="Spielplan verkleinert" style="position:absolute;width:42087;height:4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">
                  <v:imagedata r:id="rId12" o:title="Spielplan verkleinert"/>
                </v:shape>
                <v:shape id="Gerade Verbindung mit Pfeil 10" o:spid="_x0000_s1053" type="#_x0000_t32" style="position:absolute;top:42100;width:4208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">
                  <v:stroke startarrow="block" endarrow="block"/>
                </v:shape>
                <v:shape id="Textfeld 27" o:spid="_x0000_s1054" type="#_x0000_t202" style="position:absolute;left:18954;top:39324;width:6477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24A95144" w14:textId="77777777" w:rsidR="0077799B" w:rsidRDefault="0077799B" w:rsidP="0077799B">
                        <w:r>
                          <w:t>40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799B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Die Maße des Spielfeldes festlegen</w:t>
      </w:r>
    </w:p>
    <w:p w14:paraId="099829B3" w14:textId="51D4E8D8" w:rsidR="0077799B" w:rsidRPr="00607849" w:rsidRDefault="0077799B" w:rsidP="0077799B">
      <w:pPr>
        <w:jc w:val="center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846DFA" w14:textId="54211D5E" w:rsidR="0077799B" w:rsidRDefault="00B44E5E" w:rsidP="0077799B"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C956965" wp14:editId="0B63E6A4">
                <wp:simplePos x="0" y="0"/>
                <wp:positionH relativeFrom="column">
                  <wp:posOffset>-358140</wp:posOffset>
                </wp:positionH>
                <wp:positionV relativeFrom="paragraph">
                  <wp:posOffset>3348355</wp:posOffset>
                </wp:positionV>
                <wp:extent cx="6563492" cy="4448175"/>
                <wp:effectExtent l="57150" t="38100" r="85090" b="104775"/>
                <wp:wrapNone/>
                <wp:docPr id="461" name="Gruppieren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492" cy="4448175"/>
                          <a:chOff x="-79890" y="778597"/>
                          <a:chExt cx="6309995" cy="4664664"/>
                        </a:xfrm>
                      </wpg:grpSpPr>
                      <wps:wsp>
                        <wps:cNvPr id="35" name="Abgerundetes Rechteck 35"/>
                        <wps:cNvSpPr/>
                        <wps:spPr>
                          <a:xfrm>
                            <a:off x="-79890" y="778597"/>
                            <a:ext cx="6309995" cy="4664664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16F572" w14:textId="3E994D61" w:rsidR="0077799B" w:rsidRPr="00D4333C" w:rsidRDefault="0077799B" w:rsidP="00C20845">
                              <w:pPr>
                                <w:pStyle w:val="TabelleKopflinks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710C99">
                                <w:rPr>
                                  <w:sz w:val="26"/>
                                  <w:szCs w:val="26"/>
                                </w:rPr>
                                <w:t xml:space="preserve">          Arbeitsauftrag:</w:t>
                              </w:r>
                            </w:p>
                            <w:p w14:paraId="39D2C193" w14:textId="77777777" w:rsidR="0077799B" w:rsidRDefault="0077799B" w:rsidP="0077799B">
                              <w:pPr>
                                <w:pStyle w:val="TabelleKopflinks"/>
                                <w:numPr>
                                  <w:ilvl w:val="0"/>
                                  <w:numId w:val="45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Nennen Sie ein sinnvolles Längenmaß für das Spielfeld.</w:t>
                              </w:r>
                            </w:p>
                            <w:p w14:paraId="6558EFDA" w14:textId="77777777" w:rsidR="0077799B" w:rsidRPr="00E71E75" w:rsidRDefault="0077799B" w:rsidP="0077799B">
                              <w:pPr>
                                <w:pStyle w:val="TabelleKopflinks"/>
                                <w:ind w:left="72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Zentimeter ist ein sinnvolles Längenmaß, da das Spielfeld dann noch gut auf den Tisch zum Spielen passt. </w:t>
                              </w:r>
                            </w:p>
                            <w:p w14:paraId="1FF67B07" w14:textId="77777777" w:rsidR="0077799B" w:rsidRPr="00043D8D" w:rsidRDefault="0077799B" w:rsidP="0077799B">
                              <w:pPr>
                                <w:pStyle w:val="TabelleKopflinks"/>
                                <w:numPr>
                                  <w:ilvl w:val="0"/>
                                  <w:numId w:val="45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Im Spielfeld sind die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Abmessungen in c</w:t>
                              </w: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m angegeben.</w:t>
                              </w:r>
                            </w:p>
                            <w:p w14:paraId="4DDA868C" w14:textId="77777777" w:rsidR="0077799B" w:rsidRPr="00043D8D" w:rsidRDefault="0077799B" w:rsidP="0077799B">
                              <w:pPr>
                                <w:pStyle w:val="TabelleKopflinks"/>
                                <w:numPr>
                                  <w:ilvl w:val="1"/>
                                  <w:numId w:val="45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Für welche Längeneinheit steht mm?</w:t>
                              </w:r>
                            </w:p>
                            <w:p w14:paraId="53687BE1" w14:textId="77777777" w:rsidR="0077799B" w:rsidRDefault="0077799B" w:rsidP="0077799B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Notieren Sie die Antwort auf einem karierten Blatt Papier. </w:t>
                              </w:r>
                            </w:p>
                            <w:p w14:paraId="6A654A77" w14:textId="77777777" w:rsidR="0077799B" w:rsidRPr="00E71E75" w:rsidRDefault="0077799B" w:rsidP="0077799B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m</w:t>
                              </w:r>
                              <w:r w:rsidRPr="00E71E75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m steht für Millimeter</w:t>
                              </w:r>
                            </w:p>
                            <w:p w14:paraId="4AE6AE5E" w14:textId="77777777" w:rsidR="0077799B" w:rsidRDefault="0077799B" w:rsidP="0077799B">
                              <w:pPr>
                                <w:pStyle w:val="TabelleKopflinks"/>
                                <w:numPr>
                                  <w:ilvl w:val="1"/>
                                  <w:numId w:val="45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Kennen Sie weitere Längeneinheiten? Notieren Sie diese ausgeschrieben und mit Abkürzung. </w:t>
                              </w:r>
                            </w:p>
                            <w:p w14:paraId="0EBC1EA6" w14:textId="77777777" w:rsidR="0077799B" w:rsidRDefault="0077799B" w:rsidP="0077799B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E71E75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Zentimeter (cm), Dezimeter (</w:t>
                              </w:r>
                              <w:proofErr w:type="spellStart"/>
                              <w:r w:rsidRPr="00E71E75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dm</w:t>
                              </w:r>
                              <w:proofErr w:type="spellEnd"/>
                              <w:r w:rsidRPr="00E71E75"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>), Meter (m), Kilometer (km)</w:t>
                              </w:r>
                            </w:p>
                            <w:p w14:paraId="61F07941" w14:textId="77777777" w:rsidR="0077799B" w:rsidRPr="00983ADE" w:rsidRDefault="0077799B" w:rsidP="0077799B">
                              <w:pPr>
                                <w:pStyle w:val="TabelleKopflinks"/>
                                <w:numPr>
                                  <w:ilvl w:val="1"/>
                                  <w:numId w:val="45"/>
                                </w:numP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 w:rsidRPr="00983ADE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Rechnen Sie die Abmessung für die Länge und Breite des Spielfeldes in Millimeter um. </w:t>
                              </w:r>
                            </w:p>
                            <w:p w14:paraId="6168A03B" w14:textId="77777777" w:rsidR="0077799B" w:rsidRPr="00983ADE" w:rsidRDefault="0077799B" w:rsidP="0077799B">
                              <w:pPr>
                                <w:pStyle w:val="TabelleKopflinks"/>
                                <w:ind w:left="1440"/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 w:val="0"/>
                                  <w:color w:val="C00000"/>
                                  <w:sz w:val="26"/>
                                  <w:szCs w:val="26"/>
                                </w:rPr>
                                <w:t xml:space="preserve">40 cm = 400 mm </w:t>
                              </w:r>
                            </w:p>
                            <w:p w14:paraId="05D7EDAD" w14:textId="77777777" w:rsidR="0077799B" w:rsidRPr="008A20D7" w:rsidRDefault="0077799B" w:rsidP="0077799B">
                              <w:pPr>
                                <w:pStyle w:val="TabelleKopflinks"/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</w:p>
                            <w:p w14:paraId="47C5AB16" w14:textId="77777777" w:rsidR="008A20D7" w:rsidRPr="008A20D7" w:rsidRDefault="008A20D7" w:rsidP="008A20D7">
                              <w:pPr>
                                <w:pStyle w:val="TabelleKopflinks"/>
                                <w:numPr>
                                  <w:ilvl w:val="0"/>
                                  <w:numId w:val="45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8A20D7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Das Spielfeld soll auf einem Tisch fünffach vergrößert aufgezeichnet werden. </w:t>
                              </w:r>
                            </w:p>
                            <w:p w14:paraId="05414F66" w14:textId="77777777" w:rsidR="0077799B" w:rsidRPr="008A20D7" w:rsidRDefault="0077799B" w:rsidP="0077799B">
                              <w:pPr>
                                <w:pStyle w:val="TabelleKopflinks"/>
                                <w:numPr>
                                  <w:ilvl w:val="1"/>
                                  <w:numId w:val="44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8A20D7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Welche Maßeinheit wäre hier sinnvoll? </w:t>
                              </w:r>
                              <w:r w:rsidRPr="008A20D7">
                                <w:rPr>
                                  <w:b w:val="0"/>
                                  <w:color w:val="C00000"/>
                                  <w:sz w:val="24"/>
                                  <w:szCs w:val="24"/>
                                </w:rPr>
                                <w:t xml:space="preserve">Sinnvoll wäre Zentimeter oder Dezimeter zu benutzen. </w:t>
                              </w:r>
                            </w:p>
                            <w:p w14:paraId="676DF401" w14:textId="58A8C7F2" w:rsidR="0077799B" w:rsidRPr="00C20845" w:rsidRDefault="0077799B" w:rsidP="0077799B">
                              <w:pPr>
                                <w:pStyle w:val="TabelleKopflinks"/>
                                <w:numPr>
                                  <w:ilvl w:val="1"/>
                                  <w:numId w:val="44"/>
                                </w:numPr>
                                <w:rPr>
                                  <w:b w:val="0"/>
                                  <w:sz w:val="24"/>
                                  <w:szCs w:val="24"/>
                                </w:rPr>
                              </w:pPr>
                              <w:r w:rsidRPr="00D4333C">
                                <w:rPr>
                                  <w:b w:val="0"/>
                                  <w:sz w:val="24"/>
                                  <w:szCs w:val="24"/>
                                </w:rPr>
                                <w:t xml:space="preserve">Wie groß wäre ein Quadrat auf dem Spielfeld? </w:t>
                              </w:r>
                              <w:r w:rsidRPr="0077799B">
                                <w:rPr>
                                  <w:b w:val="0"/>
                                  <w:color w:val="C00000"/>
                                  <w:sz w:val="24"/>
                                  <w:szCs w:val="24"/>
                                </w:rPr>
                                <w:t xml:space="preserve">2,6 cm </w:t>
                              </w:r>
                              <w:r w:rsidRPr="0077799B">
                                <w:rPr>
                                  <w:rFonts w:ascii="Cambria Math" w:hAnsi="Cambria Math"/>
                                  <w:b w:val="0"/>
                                  <w:color w:val="C00000"/>
                                  <w:sz w:val="24"/>
                                  <w:szCs w:val="24"/>
                                </w:rPr>
                                <w:t>•</w:t>
                              </w:r>
                              <w:r w:rsidRPr="0077799B">
                                <w:rPr>
                                  <w:b w:val="0"/>
                                  <w:color w:val="C00000"/>
                                  <w:sz w:val="24"/>
                                  <w:szCs w:val="24"/>
                                </w:rPr>
                                <w:t xml:space="preserve"> 5 = 13 cm oder 1,3 </w:t>
                              </w:r>
                              <w:proofErr w:type="spellStart"/>
                              <w:r w:rsidRPr="0077799B">
                                <w:rPr>
                                  <w:b w:val="0"/>
                                  <w:color w:val="C00000"/>
                                  <w:sz w:val="24"/>
                                  <w:szCs w:val="24"/>
                                </w:rPr>
                                <w:t>dm</w:t>
                              </w:r>
                              <w:proofErr w:type="spellEnd"/>
                              <w:r w:rsidRPr="0077799B">
                                <w:rPr>
                                  <w:b w:val="0"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38" y="986827"/>
                            <a:ext cx="171450" cy="32956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56965" id="Gruppieren 461" o:spid="_x0000_s1055" style="position:absolute;margin-left:-28.2pt;margin-top:263.65pt;width:516.8pt;height:350.25pt;z-index:251724800;mso-width-relative:margin;mso-height-relative:margin" coordorigin="-798,7785" coordsize="63099,46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">
                <v:roundrect id="Abgerundetes Rechteck 35" o:spid="_x0000_s1056" style="position:absolute;left:-798;top:7785;width:63099;height:46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0616F572" w14:textId="3E994D61" w:rsidR="0077799B" w:rsidRPr="00D4333C" w:rsidRDefault="0077799B" w:rsidP="00C20845">
                        <w:pPr>
                          <w:pStyle w:val="TabelleKopflinks"/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710C99">
                          <w:rPr>
                            <w:sz w:val="26"/>
                            <w:szCs w:val="26"/>
                          </w:rPr>
                          <w:t xml:space="preserve">          Arbeitsauftrag:</w:t>
                        </w:r>
                      </w:p>
                      <w:p w14:paraId="39D2C193" w14:textId="77777777" w:rsidR="0077799B" w:rsidRDefault="0077799B" w:rsidP="0077799B">
                        <w:pPr>
                          <w:pStyle w:val="TabelleKopflinks"/>
                          <w:numPr>
                            <w:ilvl w:val="0"/>
                            <w:numId w:val="45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Nennen Sie ein sinnvolles Längenmaß für das Spielfeld.</w:t>
                        </w:r>
                      </w:p>
                      <w:p w14:paraId="6558EFDA" w14:textId="77777777" w:rsidR="0077799B" w:rsidRPr="00E71E75" w:rsidRDefault="0077799B" w:rsidP="0077799B">
                        <w:pPr>
                          <w:pStyle w:val="TabelleKopflinks"/>
                          <w:ind w:left="72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 xml:space="preserve">Zentimeter ist ein sinnvolles Längenmaß, da das Spielfeld dann noch gut auf den Tisch zum Spielen passt. </w:t>
                        </w:r>
                      </w:p>
                      <w:p w14:paraId="1FF67B07" w14:textId="77777777" w:rsidR="0077799B" w:rsidRPr="00043D8D" w:rsidRDefault="0077799B" w:rsidP="0077799B">
                        <w:pPr>
                          <w:pStyle w:val="TabelleKopflinks"/>
                          <w:numPr>
                            <w:ilvl w:val="0"/>
                            <w:numId w:val="45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Im Spielfeld sind die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 Abmessungen in c</w:t>
                        </w: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m angegeben.</w:t>
                        </w:r>
                      </w:p>
                      <w:p w14:paraId="4DDA868C" w14:textId="77777777" w:rsidR="0077799B" w:rsidRPr="00043D8D" w:rsidRDefault="0077799B" w:rsidP="0077799B">
                        <w:pPr>
                          <w:pStyle w:val="TabelleKopflinks"/>
                          <w:numPr>
                            <w:ilvl w:val="1"/>
                            <w:numId w:val="45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Für welche Längeneinheit steht mm?</w:t>
                        </w:r>
                      </w:p>
                      <w:p w14:paraId="53687BE1" w14:textId="77777777" w:rsidR="0077799B" w:rsidRDefault="0077799B" w:rsidP="0077799B">
                        <w:pPr>
                          <w:pStyle w:val="TabelleKopflinks"/>
                          <w:ind w:left="1440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Notieren Sie die Antwort auf einem karierten Blatt Papier. </w:t>
                        </w:r>
                      </w:p>
                      <w:p w14:paraId="6A654A77" w14:textId="77777777" w:rsidR="0077799B" w:rsidRPr="00E71E75" w:rsidRDefault="0077799B" w:rsidP="0077799B">
                        <w:pPr>
                          <w:pStyle w:val="TabelleKopflinks"/>
                          <w:ind w:left="144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m</w:t>
                        </w:r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m steht für Millimeter</w:t>
                        </w:r>
                      </w:p>
                      <w:p w14:paraId="4AE6AE5E" w14:textId="77777777" w:rsidR="0077799B" w:rsidRDefault="0077799B" w:rsidP="0077799B">
                        <w:pPr>
                          <w:pStyle w:val="TabelleKopflinks"/>
                          <w:numPr>
                            <w:ilvl w:val="1"/>
                            <w:numId w:val="45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Kennen Sie weitere Längeneinheiten? Notieren Sie diese ausgeschrieben und mit Abkürzung. </w:t>
                        </w:r>
                      </w:p>
                      <w:p w14:paraId="0EBC1EA6" w14:textId="77777777" w:rsidR="0077799B" w:rsidRDefault="0077799B" w:rsidP="0077799B">
                        <w:pPr>
                          <w:pStyle w:val="TabelleKopflinks"/>
                          <w:ind w:left="144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Zentimeter (cm), Dezimeter (</w:t>
                        </w:r>
                        <w:proofErr w:type="spellStart"/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dm</w:t>
                        </w:r>
                        <w:proofErr w:type="spellEnd"/>
                        <w:r w:rsidRPr="00E71E75"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>), Meter (m), Kilometer (km)</w:t>
                        </w:r>
                      </w:p>
                      <w:p w14:paraId="61F07941" w14:textId="77777777" w:rsidR="0077799B" w:rsidRPr="00983ADE" w:rsidRDefault="0077799B" w:rsidP="0077799B">
                        <w:pPr>
                          <w:pStyle w:val="TabelleKopflinks"/>
                          <w:numPr>
                            <w:ilvl w:val="1"/>
                            <w:numId w:val="45"/>
                          </w:numP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 w:rsidRPr="00983ADE">
                          <w:rPr>
                            <w:b w:val="0"/>
                            <w:sz w:val="26"/>
                            <w:szCs w:val="26"/>
                          </w:rPr>
                          <w:t xml:space="preserve">Rechnen Sie die Abmessung für die Länge und Breite des Spielfeldes in Millimeter um. </w:t>
                        </w:r>
                      </w:p>
                      <w:p w14:paraId="6168A03B" w14:textId="77777777" w:rsidR="0077799B" w:rsidRPr="00983ADE" w:rsidRDefault="0077799B" w:rsidP="0077799B">
                        <w:pPr>
                          <w:pStyle w:val="TabelleKopflinks"/>
                          <w:ind w:left="1440"/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</w:pPr>
                        <w:r>
                          <w:rPr>
                            <w:b w:val="0"/>
                            <w:color w:val="C00000"/>
                            <w:sz w:val="26"/>
                            <w:szCs w:val="26"/>
                          </w:rPr>
                          <w:t xml:space="preserve">40 cm = 400 mm </w:t>
                        </w:r>
                      </w:p>
                      <w:p w14:paraId="05D7EDAD" w14:textId="77777777" w:rsidR="0077799B" w:rsidRPr="008A20D7" w:rsidRDefault="0077799B" w:rsidP="0077799B">
                        <w:pPr>
                          <w:pStyle w:val="TabelleKopflinks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  <w:p w14:paraId="47C5AB16" w14:textId="77777777" w:rsidR="008A20D7" w:rsidRPr="008A20D7" w:rsidRDefault="008A20D7" w:rsidP="008A20D7">
                        <w:pPr>
                          <w:pStyle w:val="TabelleKopflinks"/>
                          <w:numPr>
                            <w:ilvl w:val="0"/>
                            <w:numId w:val="45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8A20D7">
                          <w:rPr>
                            <w:b w:val="0"/>
                            <w:sz w:val="24"/>
                            <w:szCs w:val="24"/>
                          </w:rPr>
                          <w:t xml:space="preserve">Das Spielfeld soll auf einem Tisch fünffach vergrößert aufgezeichnet werden. </w:t>
                        </w:r>
                      </w:p>
                      <w:p w14:paraId="05414F66" w14:textId="77777777" w:rsidR="0077799B" w:rsidRPr="008A20D7" w:rsidRDefault="0077799B" w:rsidP="0077799B">
                        <w:pPr>
                          <w:pStyle w:val="TabelleKopflinks"/>
                          <w:numPr>
                            <w:ilvl w:val="1"/>
                            <w:numId w:val="44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8A20D7">
                          <w:rPr>
                            <w:b w:val="0"/>
                            <w:sz w:val="24"/>
                            <w:szCs w:val="24"/>
                          </w:rPr>
                          <w:t xml:space="preserve">Welche Maßeinheit wäre hier sinnvoll? </w:t>
                        </w:r>
                        <w:r w:rsidRPr="008A20D7">
                          <w:rPr>
                            <w:b w:val="0"/>
                            <w:color w:val="C00000"/>
                            <w:sz w:val="24"/>
                            <w:szCs w:val="24"/>
                          </w:rPr>
                          <w:t xml:space="preserve">Sinnvoll wäre Zentimeter oder Dezimeter zu benutzen. </w:t>
                        </w:r>
                      </w:p>
                      <w:p w14:paraId="676DF401" w14:textId="58A8C7F2" w:rsidR="0077799B" w:rsidRPr="00C20845" w:rsidRDefault="0077799B" w:rsidP="0077799B">
                        <w:pPr>
                          <w:pStyle w:val="TabelleKopflinks"/>
                          <w:numPr>
                            <w:ilvl w:val="1"/>
                            <w:numId w:val="44"/>
                          </w:numPr>
                          <w:rPr>
                            <w:b w:val="0"/>
                            <w:sz w:val="24"/>
                            <w:szCs w:val="24"/>
                          </w:rPr>
                        </w:pPr>
                        <w:r w:rsidRPr="00D4333C">
                          <w:rPr>
                            <w:b w:val="0"/>
                            <w:sz w:val="24"/>
                            <w:szCs w:val="24"/>
                          </w:rPr>
                          <w:t xml:space="preserve">Wie groß wäre ein Quadrat auf dem Spielfeld? </w:t>
                        </w:r>
                        <w:r w:rsidRPr="0077799B">
                          <w:rPr>
                            <w:b w:val="0"/>
                            <w:color w:val="C00000"/>
                            <w:sz w:val="24"/>
                            <w:szCs w:val="24"/>
                          </w:rPr>
                          <w:t xml:space="preserve">2,6 cm </w:t>
                        </w:r>
                        <w:r w:rsidRPr="0077799B">
                          <w:rPr>
                            <w:rFonts w:ascii="Cambria Math" w:hAnsi="Cambria Math"/>
                            <w:b w:val="0"/>
                            <w:color w:val="C00000"/>
                            <w:sz w:val="24"/>
                            <w:szCs w:val="24"/>
                          </w:rPr>
                          <w:t>•</w:t>
                        </w:r>
                        <w:r w:rsidRPr="0077799B">
                          <w:rPr>
                            <w:b w:val="0"/>
                            <w:color w:val="C00000"/>
                            <w:sz w:val="24"/>
                            <w:szCs w:val="24"/>
                          </w:rPr>
                          <w:t xml:space="preserve"> 5 = 13 cm oder 1,3 </w:t>
                        </w:r>
                        <w:proofErr w:type="spellStart"/>
                        <w:r w:rsidRPr="0077799B">
                          <w:rPr>
                            <w:b w:val="0"/>
                            <w:color w:val="C00000"/>
                            <w:sz w:val="24"/>
                            <w:szCs w:val="24"/>
                          </w:rPr>
                          <w:t>dm</w:t>
                        </w:r>
                        <w:proofErr w:type="spellEnd"/>
                        <w:r w:rsidRPr="0077799B">
                          <w:rPr>
                            <w:b w:val="0"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Grafik 1429" o:spid="_x0000_s1057" type="#_x0000_t75" style="position:absolute;left:3621;top:9868;width:1714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" filled="t" fillcolor="#dce6f2">
                  <v:imagedata r:id="rId24" o:title="" recolortarget="#275791"/>
                </v:shape>
              </v:group>
            </w:pict>
          </mc:Fallback>
        </mc:AlternateContent>
      </w:r>
      <w:r w:rsidR="0077799B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2512" behindDoc="0" locked="0" layoutInCell="1" allowOverlap="1" wp14:anchorId="60DEC337" wp14:editId="19ED32FA">
            <wp:simplePos x="0" y="0"/>
            <wp:positionH relativeFrom="column">
              <wp:posOffset>4258951</wp:posOffset>
            </wp:positionH>
            <wp:positionV relativeFrom="paragraph">
              <wp:posOffset>648712</wp:posOffset>
            </wp:positionV>
            <wp:extent cx="1397635" cy="1384935"/>
            <wp:effectExtent l="285750" t="0" r="126365" b="0"/>
            <wp:wrapThrough wrapText="bothSides">
              <wp:wrapPolygon edited="0">
                <wp:start x="4711" y="5645"/>
                <wp:lineTo x="-2650" y="10993"/>
                <wp:lineTo x="-4416" y="15153"/>
                <wp:lineTo x="13249" y="15747"/>
                <wp:lineTo x="16487" y="15747"/>
                <wp:lineTo x="20609" y="15153"/>
                <wp:lineTo x="23259" y="13370"/>
                <wp:lineTo x="22964" y="10993"/>
                <wp:lineTo x="7949" y="6239"/>
                <wp:lineTo x="7655" y="5645"/>
                <wp:lineTo x="4711" y="5645"/>
              </wp:wrapPolygon>
            </wp:wrapThrough>
            <wp:docPr id="452" name="Grafi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81385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384935"/>
                    </a:xfrm>
                    <a:prstGeom prst="rect">
                      <a:avLst/>
                    </a:prstGeom>
                    <a:scene3d>
                      <a:camera prst="isometricOffAxis2Top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  <w:r w:rsidR="0077799B">
        <w:rPr>
          <w:color w:val="C00000"/>
        </w:rPr>
        <w:br/>
      </w:r>
    </w:p>
    <w:p w14:paraId="4C7BE144" w14:textId="55345802" w:rsidR="0077799B" w:rsidRDefault="0077799B" w:rsidP="0077799B">
      <w:pPr>
        <w:pStyle w:val="TabelleKopflinks"/>
        <w:rPr>
          <w:color w:val="C00000"/>
        </w:rPr>
      </w:pPr>
      <w:r>
        <w:rPr>
          <w:color w:val="C00000"/>
        </w:rPr>
        <w:br/>
      </w:r>
    </w:p>
    <w:p w14:paraId="477DD88D" w14:textId="77777777" w:rsidR="0077799B" w:rsidRDefault="0077799B" w:rsidP="0077799B">
      <w:pPr>
        <w:pStyle w:val="TabelleKopflinks"/>
        <w:rPr>
          <w:color w:val="C00000"/>
        </w:rPr>
      </w:pPr>
    </w:p>
    <w:p w14:paraId="41E973D0" w14:textId="77777777" w:rsidR="0077799B" w:rsidRDefault="0077799B" w:rsidP="0077799B">
      <w:pPr>
        <w:pStyle w:val="TabelleKopflinks"/>
        <w:rPr>
          <w:color w:val="C00000"/>
        </w:rPr>
      </w:pPr>
    </w:p>
    <w:p w14:paraId="340CBD31" w14:textId="77777777" w:rsidR="0077799B" w:rsidRDefault="0077799B" w:rsidP="0077799B">
      <w:pPr>
        <w:pStyle w:val="TabelleKopflinks"/>
        <w:rPr>
          <w:color w:val="C00000"/>
        </w:rPr>
      </w:pPr>
    </w:p>
    <w:p w14:paraId="67C2D757" w14:textId="77777777" w:rsidR="0077799B" w:rsidRDefault="0077799B" w:rsidP="0077799B">
      <w:pPr>
        <w:pStyle w:val="TabelleKopflinks"/>
        <w:rPr>
          <w:color w:val="C00000"/>
        </w:rPr>
      </w:pPr>
    </w:p>
    <w:p w14:paraId="38CC1CF1" w14:textId="77777777" w:rsidR="0077799B" w:rsidRDefault="0077799B" w:rsidP="0077799B">
      <w:pPr>
        <w:pStyle w:val="TabelleKopflinks"/>
        <w:rPr>
          <w:color w:val="C00000"/>
        </w:rPr>
      </w:pPr>
    </w:p>
    <w:p w14:paraId="097F1874" w14:textId="77777777" w:rsidR="0077799B" w:rsidRDefault="0077799B" w:rsidP="0077799B">
      <w:pPr>
        <w:pStyle w:val="TabelleKopflinks"/>
        <w:rPr>
          <w:color w:val="C00000"/>
        </w:rPr>
      </w:pPr>
    </w:p>
    <w:p w14:paraId="28E0C7C7" w14:textId="77777777" w:rsidR="00B44E5E" w:rsidRDefault="0077799B" w:rsidP="0077799B">
      <w:pPr>
        <w:pStyle w:val="TabelleKopflinks"/>
        <w:rPr>
          <w:color w:val="C00000"/>
        </w:rPr>
      </w:pPr>
      <w:r>
        <w:rPr>
          <w:color w:val="C00000"/>
        </w:rPr>
        <w:br/>
      </w:r>
    </w:p>
    <w:p w14:paraId="6BD9D7E1" w14:textId="2D25B598" w:rsidR="0077799B" w:rsidRDefault="00B44E5E" w:rsidP="00B44E5E">
      <w:pPr>
        <w:spacing w:line="240" w:lineRule="exact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C00000"/>
        </w:rPr>
        <w:br w:type="page"/>
      </w:r>
      <w:r w:rsidR="00C20845">
        <w:rPr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25824" behindDoc="0" locked="0" layoutInCell="1" allowOverlap="1" wp14:anchorId="41F131C2" wp14:editId="247049D2">
            <wp:simplePos x="0" y="0"/>
            <wp:positionH relativeFrom="column">
              <wp:posOffset>94615</wp:posOffset>
            </wp:positionH>
            <wp:positionV relativeFrom="paragraph">
              <wp:posOffset>401320</wp:posOffset>
            </wp:positionV>
            <wp:extent cx="184150" cy="224155"/>
            <wp:effectExtent l="57150" t="57150" r="44450" b="42545"/>
            <wp:wrapTight wrapText="bothSides">
              <wp:wrapPolygon edited="0">
                <wp:start x="-6703" y="-5507"/>
                <wp:lineTo x="-6703" y="23864"/>
                <wp:lineTo x="24579" y="23864"/>
                <wp:lineTo x="24579" y="-5507"/>
                <wp:lineTo x="-6703" y="-5507"/>
              </wp:wrapPolygon>
            </wp:wrapTight>
            <wp:docPr id="453" name="Grafik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Grafik 14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24155"/>
                    </a:xfrm>
                    <a:prstGeom prst="rect">
                      <a:avLst/>
                    </a:prstGeom>
                    <a:solidFill>
                      <a:srgbClr val="4F81BD">
                        <a:lumMod val="20000"/>
                        <a:lumOff val="80000"/>
                      </a:srgbClr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 w:rsidR="0077799B"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36C540" wp14:editId="3E0DC7F3">
                <wp:simplePos x="0" y="0"/>
                <wp:positionH relativeFrom="column">
                  <wp:posOffset>-14605</wp:posOffset>
                </wp:positionH>
                <wp:positionV relativeFrom="paragraph">
                  <wp:posOffset>281940</wp:posOffset>
                </wp:positionV>
                <wp:extent cx="4867275" cy="1035050"/>
                <wp:effectExtent l="57150" t="57150" r="47625" b="50800"/>
                <wp:wrapThrough wrapText="bothSides">
                  <wp:wrapPolygon edited="0">
                    <wp:start x="169" y="-1193"/>
                    <wp:lineTo x="-254" y="-398"/>
                    <wp:lineTo x="-254" y="18685"/>
                    <wp:lineTo x="169" y="22263"/>
                    <wp:lineTo x="21220" y="22263"/>
                    <wp:lineTo x="21304" y="21467"/>
                    <wp:lineTo x="21727" y="18685"/>
                    <wp:lineTo x="21727" y="5566"/>
                    <wp:lineTo x="21389" y="795"/>
                    <wp:lineTo x="21220" y="-1193"/>
                    <wp:lineTo x="169" y="-1193"/>
                  </wp:wrapPolygon>
                </wp:wrapThrough>
                <wp:docPr id="46" name="Abgerundetes Rechtec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0350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BAACC09" w14:textId="77777777" w:rsidR="0077799B" w:rsidRPr="00EB2861" w:rsidRDefault="0077799B" w:rsidP="0077799B">
                            <w:pPr>
                              <w:pStyle w:val="TabelleKopflinks"/>
                              <w:ind w:firstLine="360"/>
                              <w:rPr>
                                <w:sz w:val="26"/>
                                <w:szCs w:val="26"/>
                              </w:rPr>
                            </w:pPr>
                            <w:r w:rsidRPr="00EB2861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B2861">
                              <w:rPr>
                                <w:sz w:val="26"/>
                                <w:szCs w:val="26"/>
                              </w:rPr>
                              <w:t>Arbeitsauftrag:</w:t>
                            </w:r>
                          </w:p>
                          <w:p w14:paraId="726257E0" w14:textId="77777777" w:rsidR="0077799B" w:rsidRPr="00043D8D" w:rsidRDefault="0077799B" w:rsidP="00F009DF">
                            <w:pPr>
                              <w:pStyle w:val="Listenabsatz"/>
                              <w:numPr>
                                <w:ilvl w:val="0"/>
                                <w:numId w:val="4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sz w:val="26"/>
                                <w:szCs w:val="26"/>
                              </w:rPr>
                              <w:t xml:space="preserve">Lesen Sie die Längenmaße auf dem Spielbrett in der Werkstatt ab. Notieren Sie diese in der untenstehenden Tabelle. </w:t>
                            </w:r>
                          </w:p>
                          <w:p w14:paraId="41D21619" w14:textId="77777777" w:rsidR="0077799B" w:rsidRPr="00043D8D" w:rsidRDefault="0077799B" w:rsidP="00F009DF">
                            <w:pPr>
                              <w:pStyle w:val="TabelleKopflinks"/>
                              <w:numPr>
                                <w:ilvl w:val="0"/>
                                <w:numId w:val="46"/>
                              </w:numPr>
                              <w:rPr>
                                <w:b w:val="0"/>
                                <w:sz w:val="26"/>
                                <w:szCs w:val="26"/>
                              </w:rPr>
                            </w:pPr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 xml:space="preserve">Geben Sie die Maße im m, </w:t>
                            </w:r>
                            <w:proofErr w:type="spellStart"/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dm</w:t>
                            </w:r>
                            <w:proofErr w:type="spellEnd"/>
                            <w:r w:rsidRPr="00043D8D">
                              <w:rPr>
                                <w:b w:val="0"/>
                                <w:sz w:val="26"/>
                                <w:szCs w:val="26"/>
                              </w:rPr>
                              <w:t>, cm und mm an.</w:t>
                            </w:r>
                          </w:p>
                          <w:p w14:paraId="33A6A250" w14:textId="77777777" w:rsidR="0077799B" w:rsidRPr="00EF0C0C" w:rsidRDefault="0077799B" w:rsidP="0077799B">
                            <w:pPr>
                              <w:pStyle w:val="TabelleKopflinks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36C540" id="Abgerundetes Rechteck 46" o:spid="_x0000_s1058" style="position:absolute;margin-left:-1.15pt;margin-top:22.2pt;width:383.25pt;height:81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" fillcolor="#dce6f2" strokecolor="#4bacc6" strokeweight="1pt">
                <v:textbox>
                  <w:txbxContent>
                    <w:p w14:paraId="4BAACC09" w14:textId="77777777" w:rsidR="0077799B" w:rsidRPr="00EB2861" w:rsidRDefault="0077799B" w:rsidP="0077799B">
                      <w:pPr>
                        <w:pStyle w:val="TabelleKopflinks"/>
                        <w:ind w:firstLine="360"/>
                        <w:rPr>
                          <w:sz w:val="26"/>
                          <w:szCs w:val="26"/>
                        </w:rPr>
                      </w:pPr>
                      <w:r w:rsidRPr="00EB2861">
                        <w:rPr>
                          <w:b w:val="0"/>
                          <w:sz w:val="26"/>
                          <w:szCs w:val="26"/>
                        </w:rPr>
                        <w:t xml:space="preserve"> </w:t>
                      </w:r>
                      <w:r w:rsidRPr="00EB2861">
                        <w:rPr>
                          <w:sz w:val="26"/>
                          <w:szCs w:val="26"/>
                        </w:rPr>
                        <w:t>Arbeitsauftrag:</w:t>
                      </w:r>
                    </w:p>
                    <w:p w14:paraId="726257E0" w14:textId="77777777" w:rsidR="0077799B" w:rsidRPr="00043D8D" w:rsidRDefault="0077799B" w:rsidP="00F009DF">
                      <w:pPr>
                        <w:pStyle w:val="Listenabsatz"/>
                        <w:numPr>
                          <w:ilvl w:val="0"/>
                          <w:numId w:val="46"/>
                        </w:numPr>
                        <w:rPr>
                          <w:sz w:val="26"/>
                          <w:szCs w:val="26"/>
                        </w:rPr>
                      </w:pPr>
                      <w:r w:rsidRPr="00043D8D">
                        <w:rPr>
                          <w:sz w:val="26"/>
                          <w:szCs w:val="26"/>
                        </w:rPr>
                        <w:t xml:space="preserve">Lesen Sie die Längenmaße auf dem Spielbrett in der Werkstatt ab. Notieren Sie diese in der untenstehenden Tabelle. </w:t>
                      </w:r>
                    </w:p>
                    <w:p w14:paraId="41D21619" w14:textId="77777777" w:rsidR="0077799B" w:rsidRPr="00043D8D" w:rsidRDefault="0077799B" w:rsidP="00F009DF">
                      <w:pPr>
                        <w:pStyle w:val="TabelleKopflinks"/>
                        <w:numPr>
                          <w:ilvl w:val="0"/>
                          <w:numId w:val="46"/>
                        </w:numPr>
                        <w:rPr>
                          <w:b w:val="0"/>
                          <w:sz w:val="26"/>
                          <w:szCs w:val="26"/>
                        </w:rPr>
                      </w:pPr>
                      <w:r w:rsidRPr="00043D8D">
                        <w:rPr>
                          <w:b w:val="0"/>
                          <w:sz w:val="26"/>
                          <w:szCs w:val="26"/>
                        </w:rPr>
                        <w:t xml:space="preserve">Geben Sie die Maße im m, </w:t>
                      </w:r>
                      <w:proofErr w:type="spellStart"/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dm</w:t>
                      </w:r>
                      <w:proofErr w:type="spellEnd"/>
                      <w:r w:rsidRPr="00043D8D">
                        <w:rPr>
                          <w:b w:val="0"/>
                          <w:sz w:val="26"/>
                          <w:szCs w:val="26"/>
                        </w:rPr>
                        <w:t>, cm und mm an.</w:t>
                      </w:r>
                    </w:p>
                    <w:p w14:paraId="33A6A250" w14:textId="77777777" w:rsidR="0077799B" w:rsidRPr="00EF0C0C" w:rsidRDefault="0077799B" w:rsidP="0077799B">
                      <w:pPr>
                        <w:pStyle w:val="TabelleKopflinks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77799B" w:rsidRPr="00EF0C0C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16608" behindDoc="0" locked="0" layoutInCell="1" allowOverlap="1" wp14:anchorId="18A8ECF2" wp14:editId="2396C0E1">
            <wp:simplePos x="0" y="0"/>
            <wp:positionH relativeFrom="column">
              <wp:posOffset>5092505</wp:posOffset>
            </wp:positionH>
            <wp:positionV relativeFrom="paragraph">
              <wp:posOffset>348908</wp:posOffset>
            </wp:positionV>
            <wp:extent cx="1123950" cy="749300"/>
            <wp:effectExtent l="0" t="0" r="0" b="0"/>
            <wp:wrapThrough wrapText="bothSides">
              <wp:wrapPolygon edited="0">
                <wp:start x="0" y="0"/>
                <wp:lineTo x="0" y="20868"/>
                <wp:lineTo x="21234" y="20868"/>
                <wp:lineTo x="21234" y="0"/>
                <wp:lineTo x="0" y="0"/>
              </wp:wrapPolygon>
            </wp:wrapThrough>
            <wp:docPr id="454" name="Bild 1" descr="Pinsel, Maler, Werkstatt, Schüssel, Beleuchtung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sel, Maler, Werkstatt, Schüssel, Beleuchtung, Arbei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99B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 Abmessungen</w:t>
      </w:r>
    </w:p>
    <w:p w14:paraId="1AB45001" w14:textId="126DEA4B" w:rsidR="00C20845" w:rsidRDefault="00C20845" w:rsidP="00B44E5E">
      <w:pPr>
        <w:spacing w:line="240" w:lineRule="exact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C1EE01" w14:textId="77777777" w:rsidR="00C20845" w:rsidRDefault="00C20845" w:rsidP="00B44E5E">
      <w:pPr>
        <w:spacing w:line="240" w:lineRule="exact"/>
        <w:rPr>
          <w:color w:val="C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72"/>
        <w:gridCol w:w="1472"/>
        <w:gridCol w:w="1472"/>
        <w:gridCol w:w="1472"/>
        <w:gridCol w:w="1472"/>
      </w:tblGrid>
      <w:tr w:rsidR="0077799B" w14:paraId="4AFA2934" w14:textId="77777777" w:rsidTr="00331781">
        <w:tc>
          <w:tcPr>
            <w:tcW w:w="1472" w:type="dxa"/>
          </w:tcPr>
          <w:p w14:paraId="1F3BC65B" w14:textId="77777777" w:rsidR="0077799B" w:rsidRPr="00097A89" w:rsidRDefault="0077799B" w:rsidP="00331781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  <w:shd w:val="clear" w:color="auto" w:fill="FDE9D9" w:themeFill="accent6" w:themeFillTint="33"/>
          </w:tcPr>
          <w:p w14:paraId="53354F06" w14:textId="77777777" w:rsidR="0077799B" w:rsidRPr="00097A89" w:rsidRDefault="0077799B" w:rsidP="00331781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3F257B56" w14:textId="77777777" w:rsidR="0077799B" w:rsidRPr="00097A89" w:rsidRDefault="0077799B" w:rsidP="00331781">
            <w:pPr>
              <w:pStyle w:val="TabelleKopflinks"/>
              <w:rPr>
                <w:color w:val="C00000"/>
                <w:sz w:val="26"/>
                <w:szCs w:val="26"/>
              </w:rPr>
            </w:pPr>
            <w:proofErr w:type="spellStart"/>
            <w:r w:rsidRPr="00097A89">
              <w:rPr>
                <w:color w:val="C00000"/>
                <w:sz w:val="26"/>
                <w:szCs w:val="26"/>
              </w:rPr>
              <w:t>dm</w:t>
            </w:r>
            <w:proofErr w:type="spellEnd"/>
          </w:p>
        </w:tc>
        <w:tc>
          <w:tcPr>
            <w:tcW w:w="1472" w:type="dxa"/>
            <w:shd w:val="clear" w:color="auto" w:fill="FDE9D9" w:themeFill="accent6" w:themeFillTint="33"/>
          </w:tcPr>
          <w:p w14:paraId="1BF96A23" w14:textId="77777777" w:rsidR="0077799B" w:rsidRPr="00097A89" w:rsidRDefault="0077799B" w:rsidP="00331781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cm</w:t>
            </w:r>
          </w:p>
        </w:tc>
        <w:tc>
          <w:tcPr>
            <w:tcW w:w="1472" w:type="dxa"/>
            <w:shd w:val="clear" w:color="auto" w:fill="FDE9D9" w:themeFill="accent6" w:themeFillTint="33"/>
          </w:tcPr>
          <w:p w14:paraId="4A6976AA" w14:textId="77777777" w:rsidR="0077799B" w:rsidRPr="00097A89" w:rsidRDefault="0077799B" w:rsidP="00331781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mm</w:t>
            </w:r>
          </w:p>
        </w:tc>
      </w:tr>
      <w:tr w:rsidR="0077799B" w14:paraId="21436F2B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7A0B9ABC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Länge</w:t>
            </w:r>
          </w:p>
        </w:tc>
        <w:tc>
          <w:tcPr>
            <w:tcW w:w="1472" w:type="dxa"/>
          </w:tcPr>
          <w:p w14:paraId="2A3C1F40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0,4</w:t>
            </w:r>
          </w:p>
        </w:tc>
        <w:tc>
          <w:tcPr>
            <w:tcW w:w="1472" w:type="dxa"/>
          </w:tcPr>
          <w:p w14:paraId="5F87A4F4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4</w:t>
            </w:r>
          </w:p>
        </w:tc>
        <w:tc>
          <w:tcPr>
            <w:tcW w:w="1472" w:type="dxa"/>
          </w:tcPr>
          <w:p w14:paraId="71D00226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40 </w:t>
            </w:r>
          </w:p>
        </w:tc>
        <w:tc>
          <w:tcPr>
            <w:tcW w:w="1472" w:type="dxa"/>
          </w:tcPr>
          <w:p w14:paraId="53EF6005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400</w:t>
            </w:r>
          </w:p>
        </w:tc>
      </w:tr>
      <w:tr w:rsidR="0077799B" w14:paraId="06A3705B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330C85CF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>Breite</w:t>
            </w:r>
          </w:p>
        </w:tc>
        <w:tc>
          <w:tcPr>
            <w:tcW w:w="1472" w:type="dxa"/>
          </w:tcPr>
          <w:p w14:paraId="02763117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0,4</w:t>
            </w:r>
          </w:p>
        </w:tc>
        <w:tc>
          <w:tcPr>
            <w:tcW w:w="1472" w:type="dxa"/>
          </w:tcPr>
          <w:p w14:paraId="0B45FF7F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4</w:t>
            </w:r>
          </w:p>
        </w:tc>
        <w:tc>
          <w:tcPr>
            <w:tcW w:w="1472" w:type="dxa"/>
          </w:tcPr>
          <w:p w14:paraId="17677133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40 </w:t>
            </w:r>
          </w:p>
        </w:tc>
        <w:tc>
          <w:tcPr>
            <w:tcW w:w="1472" w:type="dxa"/>
          </w:tcPr>
          <w:p w14:paraId="766E75A0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400</w:t>
            </w:r>
          </w:p>
        </w:tc>
      </w:tr>
      <w:tr w:rsidR="0077799B" w14:paraId="25DBC12F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4719FA3F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 w:rsidRPr="00097A89">
              <w:rPr>
                <w:color w:val="C00000"/>
                <w:sz w:val="26"/>
                <w:szCs w:val="26"/>
              </w:rPr>
              <w:t xml:space="preserve">Dicke </w:t>
            </w:r>
          </w:p>
        </w:tc>
        <w:tc>
          <w:tcPr>
            <w:tcW w:w="1472" w:type="dxa"/>
          </w:tcPr>
          <w:p w14:paraId="4AA21CA7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831FD5F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40D20306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  <w:tc>
          <w:tcPr>
            <w:tcW w:w="1472" w:type="dxa"/>
          </w:tcPr>
          <w:p w14:paraId="53CACB08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</w:p>
        </w:tc>
      </w:tr>
      <w:tr w:rsidR="0077799B" w14:paraId="37A2481F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7A8EE24A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>Breite des Zielfelds</w:t>
            </w:r>
          </w:p>
        </w:tc>
        <w:tc>
          <w:tcPr>
            <w:tcW w:w="1472" w:type="dxa"/>
          </w:tcPr>
          <w:p w14:paraId="568C3641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0,026</w:t>
            </w:r>
          </w:p>
        </w:tc>
        <w:tc>
          <w:tcPr>
            <w:tcW w:w="1472" w:type="dxa"/>
          </w:tcPr>
          <w:p w14:paraId="5C0A41BD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0,26</w:t>
            </w:r>
          </w:p>
        </w:tc>
        <w:tc>
          <w:tcPr>
            <w:tcW w:w="1472" w:type="dxa"/>
          </w:tcPr>
          <w:p w14:paraId="1088DF9B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2,6 </w:t>
            </w:r>
          </w:p>
        </w:tc>
        <w:tc>
          <w:tcPr>
            <w:tcW w:w="1472" w:type="dxa"/>
          </w:tcPr>
          <w:p w14:paraId="6DF6FF05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26</w:t>
            </w:r>
          </w:p>
        </w:tc>
      </w:tr>
      <w:tr w:rsidR="0077799B" w14:paraId="5EA26349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67B596EA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>Länge eines Felds:</w:t>
            </w:r>
          </w:p>
        </w:tc>
        <w:tc>
          <w:tcPr>
            <w:tcW w:w="1472" w:type="dxa"/>
          </w:tcPr>
          <w:p w14:paraId="3C6B7E0D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0,02</w:t>
            </w:r>
          </w:p>
        </w:tc>
        <w:tc>
          <w:tcPr>
            <w:tcW w:w="1472" w:type="dxa"/>
          </w:tcPr>
          <w:p w14:paraId="02CF99E9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0,2</w:t>
            </w:r>
          </w:p>
        </w:tc>
        <w:tc>
          <w:tcPr>
            <w:tcW w:w="1472" w:type="dxa"/>
          </w:tcPr>
          <w:p w14:paraId="7150234F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2,0 </w:t>
            </w:r>
          </w:p>
        </w:tc>
        <w:tc>
          <w:tcPr>
            <w:tcW w:w="1472" w:type="dxa"/>
          </w:tcPr>
          <w:p w14:paraId="2A67793A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20</w:t>
            </w:r>
          </w:p>
        </w:tc>
      </w:tr>
      <w:tr w:rsidR="0077799B" w14:paraId="68B51AFF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16C7D0B9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Durchmesser kleiner Kreis: </w:t>
            </w:r>
          </w:p>
        </w:tc>
        <w:tc>
          <w:tcPr>
            <w:tcW w:w="1472" w:type="dxa"/>
          </w:tcPr>
          <w:p w14:paraId="0A9EFD96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0,02</w:t>
            </w:r>
          </w:p>
        </w:tc>
        <w:tc>
          <w:tcPr>
            <w:tcW w:w="1472" w:type="dxa"/>
          </w:tcPr>
          <w:p w14:paraId="107315B3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0,2</w:t>
            </w:r>
          </w:p>
        </w:tc>
        <w:tc>
          <w:tcPr>
            <w:tcW w:w="1472" w:type="dxa"/>
          </w:tcPr>
          <w:p w14:paraId="2A141BF7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2,0 </w:t>
            </w:r>
          </w:p>
        </w:tc>
        <w:tc>
          <w:tcPr>
            <w:tcW w:w="1472" w:type="dxa"/>
          </w:tcPr>
          <w:p w14:paraId="6081A573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20</w:t>
            </w:r>
          </w:p>
        </w:tc>
      </w:tr>
      <w:tr w:rsidR="0077799B" w14:paraId="190337D7" w14:textId="77777777" w:rsidTr="00331781">
        <w:tc>
          <w:tcPr>
            <w:tcW w:w="1472" w:type="dxa"/>
            <w:shd w:val="clear" w:color="auto" w:fill="DBE5F1" w:themeFill="accent1" w:themeFillTint="33"/>
          </w:tcPr>
          <w:p w14:paraId="06D989E6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Abstand von der Mitte zum Mittelpunkt des ersten Kreises: </w:t>
            </w:r>
            <w:r>
              <w:rPr>
                <w:b w:val="0"/>
                <w:color w:val="C00000"/>
                <w:sz w:val="26"/>
                <w:szCs w:val="26"/>
              </w:rPr>
              <w:tab/>
            </w:r>
          </w:p>
        </w:tc>
        <w:tc>
          <w:tcPr>
            <w:tcW w:w="1472" w:type="dxa"/>
          </w:tcPr>
          <w:p w14:paraId="628BE730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0,06</w:t>
            </w:r>
          </w:p>
        </w:tc>
        <w:tc>
          <w:tcPr>
            <w:tcW w:w="1472" w:type="dxa"/>
          </w:tcPr>
          <w:p w14:paraId="2C3103D7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0,6</w:t>
            </w:r>
          </w:p>
        </w:tc>
        <w:tc>
          <w:tcPr>
            <w:tcW w:w="1472" w:type="dxa"/>
          </w:tcPr>
          <w:p w14:paraId="6F6D1C0E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b w:val="0"/>
                <w:color w:val="C00000"/>
                <w:sz w:val="26"/>
                <w:szCs w:val="26"/>
              </w:rPr>
              <w:t xml:space="preserve">6,0 </w:t>
            </w:r>
          </w:p>
        </w:tc>
        <w:tc>
          <w:tcPr>
            <w:tcW w:w="1472" w:type="dxa"/>
          </w:tcPr>
          <w:p w14:paraId="47DA33D4" w14:textId="77777777" w:rsidR="0077799B" w:rsidRPr="00097A89" w:rsidRDefault="0077799B" w:rsidP="0077799B">
            <w:pPr>
              <w:pStyle w:val="TabelleKopflinks"/>
              <w:rPr>
                <w:color w:val="C00000"/>
                <w:sz w:val="26"/>
                <w:szCs w:val="26"/>
              </w:rPr>
            </w:pPr>
            <w:r>
              <w:rPr>
                <w:color w:val="C00000"/>
                <w:sz w:val="26"/>
                <w:szCs w:val="26"/>
              </w:rPr>
              <w:t>60</w:t>
            </w:r>
          </w:p>
        </w:tc>
      </w:tr>
    </w:tbl>
    <w:p w14:paraId="2B81F532" w14:textId="292A4AD0" w:rsidR="00C20845" w:rsidRDefault="00C20845" w:rsidP="0077799B">
      <w:pPr>
        <w:pStyle w:val="TabelleKopflinks"/>
        <w:rPr>
          <w:color w:val="C00000"/>
        </w:rPr>
      </w:pPr>
    </w:p>
    <w:p w14:paraId="5684E78D" w14:textId="43B3EBD5" w:rsidR="00C20845" w:rsidRDefault="00C20845" w:rsidP="0077799B">
      <w:pPr>
        <w:pStyle w:val="TabelleKopflinks"/>
        <w:rPr>
          <w:color w:val="C00000"/>
        </w:rPr>
      </w:pPr>
    </w:p>
    <w:p w14:paraId="686B1B86" w14:textId="700BD904" w:rsidR="00C20845" w:rsidRDefault="00C20845" w:rsidP="0077799B">
      <w:pPr>
        <w:pStyle w:val="TabelleKopflinks"/>
        <w:rPr>
          <w:color w:val="C00000"/>
        </w:rPr>
      </w:pPr>
    </w:p>
    <w:p w14:paraId="11915987" w14:textId="77777777" w:rsidR="00C20845" w:rsidRDefault="00C20845" w:rsidP="0077799B">
      <w:pPr>
        <w:pStyle w:val="TabelleKopflinks"/>
        <w:rPr>
          <w:color w:val="C00000"/>
        </w:rPr>
      </w:pPr>
    </w:p>
    <w:p w14:paraId="190E8261" w14:textId="77777777" w:rsidR="00C20845" w:rsidRDefault="00C20845">
      <w:pPr>
        <w:spacing w:line="240" w:lineRule="exact"/>
        <w:rPr>
          <w:b/>
          <w:color w:val="C00000"/>
        </w:rPr>
      </w:pPr>
      <w:r>
        <w:rPr>
          <w:color w:val="C00000"/>
        </w:rPr>
        <w:br w:type="page"/>
      </w:r>
    </w:p>
    <w:p w14:paraId="33A83A95" w14:textId="77777777" w:rsidR="0077799B" w:rsidRPr="00D4333C" w:rsidRDefault="0077799B" w:rsidP="0077799B">
      <w:pPr>
        <w:pStyle w:val="TabelleKopflinks"/>
        <w:numPr>
          <w:ilvl w:val="0"/>
          <w:numId w:val="36"/>
        </w:numPr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9723DB8" wp14:editId="5EB6AEB5">
                <wp:simplePos x="0" y="0"/>
                <wp:positionH relativeFrom="column">
                  <wp:posOffset>-101112</wp:posOffset>
                </wp:positionH>
                <wp:positionV relativeFrom="paragraph">
                  <wp:posOffset>295519</wp:posOffset>
                </wp:positionV>
                <wp:extent cx="4867275" cy="895350"/>
                <wp:effectExtent l="57150" t="57150" r="47625" b="57150"/>
                <wp:wrapNone/>
                <wp:docPr id="47" name="Gruppieren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95350"/>
                          <a:chOff x="0" y="0"/>
                          <a:chExt cx="4867275" cy="895350"/>
                        </a:xfrm>
                      </wpg:grpSpPr>
                      <wps:wsp>
                        <wps:cNvPr id="48" name="Abgerundetes Rechteck 48"/>
                        <wps:cNvSpPr/>
                        <wps:spPr>
                          <a:xfrm>
                            <a:off x="0" y="0"/>
                            <a:ext cx="4867275" cy="89535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10F0278E" w14:textId="77777777" w:rsidR="0077799B" w:rsidRPr="00EB2861" w:rsidRDefault="0077799B" w:rsidP="0077799B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682A2D07" w14:textId="77777777" w:rsidR="0077799B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7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Benennen Sie die Formen der Felder. </w:t>
                              </w:r>
                            </w:p>
                            <w:p w14:paraId="350E5975" w14:textId="77777777" w:rsidR="0077799B" w:rsidRPr="00043D8D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7"/>
                                </w:numPr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Größe der Formen.  </w:t>
                              </w:r>
                            </w:p>
                            <w:p w14:paraId="028AB746" w14:textId="77777777" w:rsidR="0077799B" w:rsidRPr="00EF0C0C" w:rsidRDefault="0077799B" w:rsidP="0077799B">
                              <w:pPr>
                                <w:pStyle w:val="TabelleKopflinks"/>
                                <w:ind w:left="360"/>
                                <w:rPr>
                                  <w:b w:val="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13" y="56271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23DB8" id="Gruppieren 47" o:spid="_x0000_s1059" style="position:absolute;left:0;text-align:left;margin-left:-7.95pt;margin-top:23.25pt;width:383.25pt;height:70.5pt;z-index:251728896" coordsize="48672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">
                <v:roundrect id="Abgerundetes Rechteck 48" o:spid="_x0000_s1060" style="position:absolute;width:48672;height:8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" fillcolor="#dce6f2" strokecolor="#4bacc6" strokeweight="1pt">
                  <v:textbox>
                    <w:txbxContent>
                      <w:p w14:paraId="10F0278E" w14:textId="77777777" w:rsidR="0077799B" w:rsidRPr="00EB2861" w:rsidRDefault="0077799B" w:rsidP="0077799B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682A2D07" w14:textId="77777777" w:rsidR="0077799B" w:rsidRDefault="0077799B" w:rsidP="00F009DF">
                        <w:pPr>
                          <w:pStyle w:val="TabelleKopflinks"/>
                          <w:numPr>
                            <w:ilvl w:val="0"/>
                            <w:numId w:val="47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Benennen Sie die Formen der Felder. </w:t>
                        </w:r>
                      </w:p>
                      <w:p w14:paraId="350E5975" w14:textId="77777777" w:rsidR="0077799B" w:rsidRPr="00043D8D" w:rsidRDefault="0077799B" w:rsidP="00F009DF">
                        <w:pPr>
                          <w:pStyle w:val="TabelleKopflinks"/>
                          <w:numPr>
                            <w:ilvl w:val="0"/>
                            <w:numId w:val="47"/>
                          </w:numPr>
                          <w:rPr>
                            <w:b w:val="0"/>
                            <w:sz w:val="22"/>
                            <w:szCs w:val="22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Größe der Formen.  </w:t>
                        </w:r>
                      </w:p>
                      <w:p w14:paraId="028AB746" w14:textId="77777777" w:rsidR="0077799B" w:rsidRPr="00EF0C0C" w:rsidRDefault="0077799B" w:rsidP="0077799B">
                        <w:pPr>
                          <w:pStyle w:val="TabelleKopflinks"/>
                          <w:ind w:left="360"/>
                          <w:rPr>
                            <w:b w:val="0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roundrect>
                <v:shape id="Grafik 1429" o:spid="_x0000_s1061" type="#_x0000_t75" style="position:absolute;left:1688;top:562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" filled="t" fillcolor="#dce6f2">
                  <v:imagedata r:id="rId15" o:title="" recolortarget="#275791"/>
                </v:shape>
              </v:group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18656" behindDoc="0" locked="0" layoutInCell="1" allowOverlap="1" wp14:anchorId="2159410E" wp14:editId="78216DC1">
            <wp:simplePos x="0" y="0"/>
            <wp:positionH relativeFrom="column">
              <wp:posOffset>5132070</wp:posOffset>
            </wp:positionH>
            <wp:positionV relativeFrom="paragraph">
              <wp:posOffset>402981</wp:posOffset>
            </wp:positionV>
            <wp:extent cx="1155700" cy="768350"/>
            <wp:effectExtent l="0" t="0" r="6350" b="0"/>
            <wp:wrapThrough wrapText="bothSides">
              <wp:wrapPolygon edited="0">
                <wp:start x="0" y="0"/>
                <wp:lineTo x="0" y="20886"/>
                <wp:lineTo x="21363" y="20886"/>
                <wp:lineTo x="21363" y="0"/>
                <wp:lineTo x="0" y="0"/>
              </wp:wrapPolygon>
            </wp:wrapThrough>
            <wp:docPr id="456" name="Bild 1" descr="Band, Corporation, Länge, Größe, Abmessungen, Arb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, Corporation, Länge, Größe, Abmessungen, Arbei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2892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Spielfeld genau untersuchen</w:t>
      </w:r>
    </w:p>
    <w:p w14:paraId="57DC418A" w14:textId="77777777" w:rsidR="0077799B" w:rsidRDefault="0077799B" w:rsidP="0077799B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CB3C0D" w14:textId="77777777" w:rsidR="0077799B" w:rsidRDefault="0077799B" w:rsidP="0077799B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CB8E4D" w14:textId="77777777" w:rsidR="0077799B" w:rsidRDefault="0077799B" w:rsidP="0077799B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1ECFB4" w14:textId="77777777" w:rsidR="0077799B" w:rsidRDefault="0077799B" w:rsidP="0077799B">
      <w:pPr>
        <w:pStyle w:val="TabelleKopflinks"/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12FAEA" w14:textId="77777777" w:rsidR="0077799B" w:rsidRPr="00D02892" w:rsidRDefault="0077799B" w:rsidP="0077799B">
      <w:pPr>
        <w:pStyle w:val="TabelleKopflinks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453"/>
        <w:gridCol w:w="2454"/>
      </w:tblGrid>
      <w:tr w:rsidR="0077799B" w14:paraId="4A5F1926" w14:textId="77777777" w:rsidTr="00331781">
        <w:tc>
          <w:tcPr>
            <w:tcW w:w="2453" w:type="dxa"/>
          </w:tcPr>
          <w:p w14:paraId="5630CAA2" w14:textId="77777777" w:rsidR="0077799B" w:rsidRPr="00E649D7" w:rsidRDefault="0077799B" w:rsidP="00331781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Feld</w:t>
            </w:r>
          </w:p>
        </w:tc>
        <w:tc>
          <w:tcPr>
            <w:tcW w:w="2453" w:type="dxa"/>
          </w:tcPr>
          <w:p w14:paraId="28DA8AB6" w14:textId="77777777" w:rsidR="0077799B" w:rsidRPr="00E649D7" w:rsidRDefault="0077799B" w:rsidP="00331781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</w:t>
            </w:r>
          </w:p>
        </w:tc>
        <w:tc>
          <w:tcPr>
            <w:tcW w:w="2454" w:type="dxa"/>
          </w:tcPr>
          <w:p w14:paraId="63082422" w14:textId="77777777" w:rsidR="0077799B" w:rsidRPr="00E649D7" w:rsidRDefault="0077799B" w:rsidP="00331781">
            <w:pPr>
              <w:pStyle w:val="TabelleKopflinks"/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649D7">
              <w:rPr>
                <w:b w:val="0"/>
                <w:color w:val="4F81BD" w:themeColor="accent1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Größe </w:t>
            </w:r>
          </w:p>
        </w:tc>
      </w:tr>
      <w:tr w:rsidR="0077799B" w14:paraId="74B18986" w14:textId="77777777" w:rsidTr="00331781">
        <w:tc>
          <w:tcPr>
            <w:tcW w:w="2453" w:type="dxa"/>
          </w:tcPr>
          <w:p w14:paraId="3D5496C1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283CAE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7C83BE" wp14:editId="04D6E8F8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104775</wp:posOffset>
                      </wp:positionV>
                      <wp:extent cx="540000" cy="540000"/>
                      <wp:effectExtent l="0" t="0" r="12700" b="12700"/>
                      <wp:wrapNone/>
                      <wp:docPr id="50" name="Ellips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D33A46" id="Ellipse 50" o:spid="_x0000_s1026" style="position:absolute;margin-left:29.55pt;margin-top:8.25pt;width:42.5pt;height: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" fillcolor="#c0504d [3205]" strokecolor="#c0504d [3205]" strokeweight="2pt"/>
                  </w:pict>
                </mc:Fallback>
              </mc:AlternateContent>
            </w:r>
          </w:p>
          <w:p w14:paraId="2FACE5DC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FAEC23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341AB92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5FC3FF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69EF042C" w14:textId="77777777" w:rsidR="0077799B" w:rsidRPr="00585805" w:rsidRDefault="0077799B" w:rsidP="0077799B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Kreis</w:t>
            </w:r>
          </w:p>
        </w:tc>
        <w:tc>
          <w:tcPr>
            <w:tcW w:w="2454" w:type="dxa"/>
          </w:tcPr>
          <w:p w14:paraId="117FF39D" w14:textId="77777777" w:rsidR="0077799B" w:rsidRPr="00585805" w:rsidRDefault="0077799B" w:rsidP="0077799B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2,0 cm </w:t>
            </w:r>
          </w:p>
        </w:tc>
      </w:tr>
      <w:tr w:rsidR="0077799B" w14:paraId="337F7D6F" w14:textId="77777777" w:rsidTr="00331781">
        <w:tc>
          <w:tcPr>
            <w:tcW w:w="2453" w:type="dxa"/>
          </w:tcPr>
          <w:p w14:paraId="59F5E26C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FC361B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3B41682" wp14:editId="6ED05DB4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3175</wp:posOffset>
                      </wp:positionV>
                      <wp:extent cx="719455" cy="719455"/>
                      <wp:effectExtent l="0" t="0" r="23495" b="23495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9455" cy="7194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D9C05B" id="Ellipse 51" o:spid="_x0000_s1026" style="position:absolute;margin-left:24.35pt;margin-top:.25pt;width:56.65pt;height:56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" fillcolor="#4f81bd [3204]" strokecolor="#4f81bd [3204]" strokeweight="2pt"/>
                  </w:pict>
                </mc:Fallback>
              </mc:AlternateContent>
            </w:r>
          </w:p>
          <w:p w14:paraId="0EB480BB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BB2E05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E15679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BF45EF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17EAC3D5" w14:textId="77777777" w:rsidR="0077799B" w:rsidRPr="00585805" w:rsidRDefault="0077799B" w:rsidP="0077799B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Kreis</w:t>
            </w:r>
          </w:p>
        </w:tc>
        <w:tc>
          <w:tcPr>
            <w:tcW w:w="2454" w:type="dxa"/>
          </w:tcPr>
          <w:p w14:paraId="24678C56" w14:textId="77777777" w:rsidR="0077799B" w:rsidRPr="00585805" w:rsidRDefault="0077799B" w:rsidP="0077799B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2,6 cm </w:t>
            </w:r>
          </w:p>
        </w:tc>
      </w:tr>
      <w:tr w:rsidR="0077799B" w14:paraId="04677F3F" w14:textId="77777777" w:rsidTr="00331781">
        <w:tc>
          <w:tcPr>
            <w:tcW w:w="2453" w:type="dxa"/>
          </w:tcPr>
          <w:p w14:paraId="3CFBDC06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349DB6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 w:val="0"/>
                <w:noProof/>
                <w:color w:val="4F81BD" w:themeColor="accent1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AA7B27C" wp14:editId="1E770EB3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19685</wp:posOffset>
                      </wp:positionV>
                      <wp:extent cx="720000" cy="720000"/>
                      <wp:effectExtent l="0" t="0" r="23495" b="23495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899DC" id="Rechteck 52" o:spid="_x0000_s1026" style="position:absolute;margin-left:25.1pt;margin-top:1.55pt;width:56.7pt;height:5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" fillcolor="#bfbfbf [2412]" strokecolor="#a5a5a5 [2092]" strokeweight="2pt"/>
                  </w:pict>
                </mc:Fallback>
              </mc:AlternateContent>
            </w:r>
          </w:p>
          <w:p w14:paraId="6E930630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614CB0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C7A91F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AAFD20B" w14:textId="77777777" w:rsidR="0077799B" w:rsidRDefault="0077799B" w:rsidP="0077799B">
            <w:pPr>
              <w:pStyle w:val="TabelleKopflinks"/>
              <w:rPr>
                <w:b w:val="0"/>
                <w:color w:val="4F81BD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453" w:type="dxa"/>
          </w:tcPr>
          <w:p w14:paraId="0619CA4A" w14:textId="77777777" w:rsidR="0077799B" w:rsidRPr="00585805" w:rsidRDefault="0077799B" w:rsidP="0077799B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Quadrat</w:t>
            </w:r>
          </w:p>
        </w:tc>
        <w:tc>
          <w:tcPr>
            <w:tcW w:w="2454" w:type="dxa"/>
          </w:tcPr>
          <w:p w14:paraId="267227A4" w14:textId="77777777" w:rsidR="0077799B" w:rsidRPr="00585805" w:rsidRDefault="0077799B" w:rsidP="0077799B">
            <w:pPr>
              <w:pStyle w:val="TabelleKopflinks"/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85805">
              <w:rPr>
                <w:b w:val="0"/>
                <w:color w:val="C00000"/>
                <w:sz w:val="26"/>
                <w:szCs w:val="2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2,0 cm </w:t>
            </w:r>
          </w:p>
        </w:tc>
      </w:tr>
    </w:tbl>
    <w:p w14:paraId="11893E00" w14:textId="77777777" w:rsidR="0077799B" w:rsidRDefault="0077799B" w:rsidP="0077799B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1C3C9F" w14:textId="77777777" w:rsidR="0077799B" w:rsidRDefault="00F009DF" w:rsidP="0077799B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87B9FB9" wp14:editId="19AB6CFA">
                <wp:simplePos x="0" y="0"/>
                <wp:positionH relativeFrom="column">
                  <wp:posOffset>-54792</wp:posOffset>
                </wp:positionH>
                <wp:positionV relativeFrom="paragraph">
                  <wp:posOffset>110911</wp:posOffset>
                </wp:positionV>
                <wp:extent cx="4867275" cy="1554480"/>
                <wp:effectExtent l="57150" t="57150" r="47625" b="45720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1554480"/>
                          <a:chOff x="0" y="0"/>
                          <a:chExt cx="4867275" cy="1554480"/>
                        </a:xfrm>
                      </wpg:grpSpPr>
                      <wps:wsp>
                        <wps:cNvPr id="59" name="Abgerundetes Rechteck 59"/>
                        <wps:cNvSpPr/>
                        <wps:spPr>
                          <a:xfrm>
                            <a:off x="0" y="0"/>
                            <a:ext cx="4867275" cy="155448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527C0F14" w14:textId="77777777" w:rsidR="0077799B" w:rsidRPr="00EB2861" w:rsidRDefault="0077799B" w:rsidP="0077799B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7C5B571E" w14:textId="77777777" w:rsidR="0077799B" w:rsidRPr="00043D8D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8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Welche Abstände sind wichtig?</w:t>
                              </w:r>
                            </w:p>
                            <w:p w14:paraId="572A0678" w14:textId="77777777" w:rsidR="00F009DF" w:rsidRDefault="0077799B" w:rsidP="00F009DF">
                              <w:pPr>
                                <w:pStyle w:val="TabelleKopflinks"/>
                                <w:ind w:left="708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Beschreiben Sie die Abstände und verwenden Sie die Wörter aus der </w:t>
                              </w:r>
                              <w:proofErr w:type="spellStart"/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Wortbox</w:t>
                              </w:r>
                              <w:proofErr w:type="spellEnd"/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02470B14" w14:textId="77777777" w:rsidR="0077799B" w:rsidRPr="00043D8D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8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Messen Sie die Abstände </w:t>
                              </w:r>
                              <w:r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auf dem Spielfeld </w:t>
                              </w:r>
                              <w:r w:rsidRPr="00043D8D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und tragen Sie die Werte in die Tabelle ein.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914" y="98474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B9FB9" id="Gruppieren 58" o:spid="_x0000_s1062" style="position:absolute;margin-left:-4.3pt;margin-top:8.75pt;width:383.25pt;height:122.4pt;z-index:251729920" coordsize="48672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">
                <v:roundrect id="Abgerundetes Rechteck 59" o:spid="_x0000_s1063" style="position:absolute;width:48672;height:15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" fillcolor="#dce6f2" strokecolor="#4bacc6" strokeweight="1pt">
                  <v:textbox>
                    <w:txbxContent>
                      <w:p w14:paraId="527C0F14" w14:textId="77777777" w:rsidR="0077799B" w:rsidRPr="00EB2861" w:rsidRDefault="0077799B" w:rsidP="0077799B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7C5B571E" w14:textId="77777777" w:rsidR="0077799B" w:rsidRPr="00043D8D" w:rsidRDefault="0077799B" w:rsidP="00F009DF">
                        <w:pPr>
                          <w:pStyle w:val="TabelleKopflinks"/>
                          <w:numPr>
                            <w:ilvl w:val="0"/>
                            <w:numId w:val="48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Welche Abstände sind wichtig?</w:t>
                        </w:r>
                      </w:p>
                      <w:p w14:paraId="572A0678" w14:textId="77777777" w:rsidR="00F009DF" w:rsidRDefault="0077799B" w:rsidP="00F009DF">
                        <w:pPr>
                          <w:pStyle w:val="TabelleKopflinks"/>
                          <w:ind w:left="708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Beschreiben Sie die Abstände und verwenden Sie die Wörter aus der </w:t>
                        </w:r>
                        <w:proofErr w:type="spellStart"/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Wortbox</w:t>
                        </w:r>
                        <w:proofErr w:type="spellEnd"/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>.</w:t>
                        </w:r>
                      </w:p>
                      <w:p w14:paraId="02470B14" w14:textId="77777777" w:rsidR="0077799B" w:rsidRPr="00043D8D" w:rsidRDefault="0077799B" w:rsidP="00F009DF">
                        <w:pPr>
                          <w:pStyle w:val="TabelleKopflinks"/>
                          <w:numPr>
                            <w:ilvl w:val="0"/>
                            <w:numId w:val="48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Messen Sie die Abstände </w:t>
                        </w:r>
                        <w:r>
                          <w:rPr>
                            <w:b w:val="0"/>
                            <w:sz w:val="26"/>
                            <w:szCs w:val="26"/>
                          </w:rPr>
                          <w:t xml:space="preserve">auf dem Spielfeld </w:t>
                        </w:r>
                        <w:r w:rsidRPr="00043D8D">
                          <w:rPr>
                            <w:b w:val="0"/>
                            <w:sz w:val="26"/>
                            <w:szCs w:val="26"/>
                          </w:rPr>
                          <w:t xml:space="preserve">und tragen Sie die Werte in die Tabelle ein. </w:t>
                        </w:r>
                      </w:p>
                    </w:txbxContent>
                  </v:textbox>
                </v:roundrect>
                <v:shape id="Grafik 1429" o:spid="_x0000_s1064" type="#_x0000_t75" style="position:absolute;left:1899;top:984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" filled="t" fillcolor="#dce6f2">
                  <v:imagedata r:id="rId15" o:title="" recolortarget="#275791"/>
                </v:shape>
              </v:group>
            </w:pict>
          </mc:Fallback>
        </mc:AlternateContent>
      </w:r>
    </w:p>
    <w:p w14:paraId="2B4E8990" w14:textId="77777777" w:rsidR="0077799B" w:rsidRDefault="0077799B" w:rsidP="0077799B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001F11" w14:textId="77777777" w:rsidR="0077799B" w:rsidRDefault="0077799B" w:rsidP="0077799B">
      <w:pPr>
        <w:pStyle w:val="TabelleKopflinks"/>
        <w:rPr>
          <w:b w:val="0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B4D380" w14:textId="77777777" w:rsidR="0077799B" w:rsidRDefault="0077799B" w:rsidP="0077799B">
      <w:pPr>
        <w:pStyle w:val="TabelleKopflinks"/>
        <w:rPr>
          <w:color w:val="C00000"/>
        </w:rPr>
      </w:pPr>
      <w:r>
        <w:rPr>
          <w:noProof/>
          <w:lang w:eastAsia="de-DE"/>
        </w:rPr>
        <w:drawing>
          <wp:anchor distT="0" distB="0" distL="114300" distR="114300" simplePos="0" relativeHeight="251719680" behindDoc="0" locked="0" layoutInCell="1" allowOverlap="1" wp14:anchorId="60807475" wp14:editId="3B008AD7">
            <wp:simplePos x="0" y="0"/>
            <wp:positionH relativeFrom="column">
              <wp:posOffset>5343037</wp:posOffset>
            </wp:positionH>
            <wp:positionV relativeFrom="paragraph">
              <wp:posOffset>-415730</wp:posOffset>
            </wp:positionV>
            <wp:extent cx="977411" cy="977411"/>
            <wp:effectExtent l="0" t="0" r="0" b="0"/>
            <wp:wrapThrough wrapText="bothSides">
              <wp:wrapPolygon edited="0">
                <wp:start x="0" y="0"/>
                <wp:lineTo x="0" y="21053"/>
                <wp:lineTo x="21053" y="21053"/>
                <wp:lineTo x="21053" y="0"/>
                <wp:lineTo x="0" y="0"/>
              </wp:wrapPolygon>
            </wp:wrapThrough>
            <wp:docPr id="457" name="Bild 1" descr="Information, Info, Nachricht, Botschaft,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, Info, Nachricht, Botschaft,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11" cy="97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2A6F3" w14:textId="77777777" w:rsidR="0077799B" w:rsidRDefault="0077799B" w:rsidP="0077799B">
      <w:pPr>
        <w:pStyle w:val="TabelleKopflinks"/>
        <w:rPr>
          <w:color w:val="C00000"/>
        </w:rPr>
      </w:pPr>
    </w:p>
    <w:p w14:paraId="026B7CC4" w14:textId="77777777" w:rsidR="0077799B" w:rsidRDefault="0077799B" w:rsidP="0077799B">
      <w:pPr>
        <w:pStyle w:val="TabelleKopflinks"/>
        <w:rPr>
          <w:color w:val="C00000"/>
        </w:rPr>
      </w:pPr>
    </w:p>
    <w:p w14:paraId="709E1F6D" w14:textId="77777777" w:rsidR="0077799B" w:rsidRDefault="0077799B" w:rsidP="0077799B">
      <w:pPr>
        <w:pStyle w:val="TabelleKopflinks"/>
        <w:rPr>
          <w:color w:val="C00000"/>
        </w:rPr>
      </w:pPr>
    </w:p>
    <w:p w14:paraId="7D288997" w14:textId="77777777" w:rsidR="0077799B" w:rsidRDefault="0077799B" w:rsidP="0077799B">
      <w:pPr>
        <w:pStyle w:val="TabelleKopflinks"/>
        <w:rPr>
          <w:color w:val="C00000"/>
        </w:rPr>
      </w:pPr>
    </w:p>
    <w:p w14:paraId="1733537A" w14:textId="77777777" w:rsidR="0077799B" w:rsidRDefault="0077799B" w:rsidP="0077799B">
      <w:pPr>
        <w:pStyle w:val="TabelleKopflinks"/>
        <w:rPr>
          <w:color w:val="C00000"/>
        </w:rPr>
      </w:pPr>
    </w:p>
    <w:p w14:paraId="27163F45" w14:textId="77777777" w:rsidR="0077799B" w:rsidRDefault="0077799B" w:rsidP="0077799B">
      <w:pPr>
        <w:pStyle w:val="TabelleKopflinks"/>
        <w:rPr>
          <w:color w:val="C00000"/>
        </w:rPr>
      </w:pPr>
    </w:p>
    <w:p w14:paraId="1B860CA4" w14:textId="77777777" w:rsidR="0077799B" w:rsidRDefault="0077799B" w:rsidP="0077799B">
      <w:pPr>
        <w:pStyle w:val="TabelleKopflinks"/>
        <w:rPr>
          <w:color w:val="C00000"/>
        </w:rPr>
      </w:pPr>
    </w:p>
    <w:p w14:paraId="009FA980" w14:textId="77777777" w:rsidR="0077799B" w:rsidRDefault="0077799B" w:rsidP="0077799B">
      <w:pPr>
        <w:pStyle w:val="TabelleKopflinks"/>
        <w:rPr>
          <w:color w:val="C00000"/>
        </w:rPr>
      </w:pPr>
    </w:p>
    <w:p w14:paraId="083656A4" w14:textId="747C2E8E" w:rsidR="00C20845" w:rsidRDefault="00C20845">
      <w:pPr>
        <w:spacing w:line="240" w:lineRule="exact"/>
        <w:rPr>
          <w:b/>
          <w:color w:val="C00000"/>
        </w:rPr>
      </w:pPr>
      <w:r>
        <w:rPr>
          <w:color w:val="C00000"/>
        </w:rPr>
        <w:br w:type="page"/>
      </w:r>
    </w:p>
    <w:p w14:paraId="5B12F099" w14:textId="77777777" w:rsidR="0077799B" w:rsidRDefault="0077799B" w:rsidP="0077799B">
      <w:pPr>
        <w:pStyle w:val="TabelleKopflinks"/>
        <w:rPr>
          <w:color w:val="C00000"/>
        </w:rPr>
      </w:pPr>
    </w:p>
    <w:tbl>
      <w:tblPr>
        <w:tblStyle w:val="Tabellenraster13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1836"/>
      </w:tblGrid>
      <w:tr w:rsidR="00F009DF" w:rsidRPr="00F009DF" w14:paraId="7FFB292C" w14:textId="77777777" w:rsidTr="00331781">
        <w:tc>
          <w:tcPr>
            <w:tcW w:w="3681" w:type="dxa"/>
            <w:shd w:val="clear" w:color="auto" w:fill="FDE9D9" w:themeFill="accent6" w:themeFillTint="33"/>
            <w:vAlign w:val="center"/>
          </w:tcPr>
          <w:p w14:paraId="27A67B77" w14:textId="77777777" w:rsidR="00F009DF" w:rsidRPr="00F009DF" w:rsidRDefault="00F009DF" w:rsidP="00F009DF">
            <w:pPr>
              <w:rPr>
                <w:b/>
                <w:sz w:val="26"/>
                <w:szCs w:val="26"/>
              </w:rPr>
            </w:pPr>
            <w:r w:rsidRPr="00F009DF">
              <w:rPr>
                <w:b/>
                <w:sz w:val="26"/>
                <w:szCs w:val="26"/>
              </w:rPr>
              <w:t>Abstände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38DB57D0" w14:textId="77777777" w:rsidR="00F009DF" w:rsidRPr="00F009DF" w:rsidRDefault="00F009DF" w:rsidP="00F009DF">
            <w:pPr>
              <w:rPr>
                <w:b/>
                <w:sz w:val="26"/>
                <w:szCs w:val="26"/>
              </w:rPr>
            </w:pPr>
            <w:r w:rsidRPr="00F009DF">
              <w:rPr>
                <w:b/>
                <w:sz w:val="26"/>
                <w:szCs w:val="26"/>
              </w:rPr>
              <w:t>Abmessung in cm</w:t>
            </w:r>
          </w:p>
        </w:tc>
        <w:tc>
          <w:tcPr>
            <w:tcW w:w="1836" w:type="dxa"/>
            <w:shd w:val="clear" w:color="auto" w:fill="FDE9D9" w:themeFill="accent6" w:themeFillTint="33"/>
            <w:vAlign w:val="center"/>
          </w:tcPr>
          <w:p w14:paraId="51C4A502" w14:textId="77777777" w:rsidR="00F009DF" w:rsidRPr="00F009DF" w:rsidRDefault="00F009DF" w:rsidP="00F009DF">
            <w:pPr>
              <w:rPr>
                <w:b/>
                <w:sz w:val="26"/>
                <w:szCs w:val="26"/>
              </w:rPr>
            </w:pPr>
            <w:r w:rsidRPr="00F009DF">
              <w:rPr>
                <w:b/>
                <w:sz w:val="26"/>
                <w:szCs w:val="26"/>
              </w:rPr>
              <w:t>Abmessung in mm</w:t>
            </w:r>
          </w:p>
        </w:tc>
      </w:tr>
      <w:tr w:rsidR="00F009DF" w:rsidRPr="00F009DF" w14:paraId="795A00AE" w14:textId="77777777" w:rsidTr="00331781">
        <w:trPr>
          <w:trHeight w:val="1304"/>
        </w:trPr>
        <w:tc>
          <w:tcPr>
            <w:tcW w:w="3681" w:type="dxa"/>
            <w:vAlign w:val="center"/>
          </w:tcPr>
          <w:p w14:paraId="616768F4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Abstand zwischen den Startfeldern</w:t>
            </w:r>
          </w:p>
        </w:tc>
        <w:tc>
          <w:tcPr>
            <w:tcW w:w="1843" w:type="dxa"/>
            <w:vAlign w:val="center"/>
          </w:tcPr>
          <w:p w14:paraId="57324F1A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 xml:space="preserve">1 cm </w:t>
            </w:r>
          </w:p>
        </w:tc>
        <w:tc>
          <w:tcPr>
            <w:tcW w:w="1836" w:type="dxa"/>
            <w:vAlign w:val="center"/>
          </w:tcPr>
          <w:p w14:paraId="401178F4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10 mm</w:t>
            </w:r>
          </w:p>
        </w:tc>
      </w:tr>
      <w:tr w:rsidR="00F009DF" w:rsidRPr="00F009DF" w14:paraId="3C287531" w14:textId="77777777" w:rsidTr="00331781">
        <w:trPr>
          <w:trHeight w:val="1304"/>
        </w:trPr>
        <w:tc>
          <w:tcPr>
            <w:tcW w:w="3681" w:type="dxa"/>
            <w:vAlign w:val="center"/>
          </w:tcPr>
          <w:p w14:paraId="0CD8FD76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Breite des Zielfelds:</w:t>
            </w:r>
          </w:p>
        </w:tc>
        <w:tc>
          <w:tcPr>
            <w:tcW w:w="1843" w:type="dxa"/>
            <w:vAlign w:val="center"/>
          </w:tcPr>
          <w:p w14:paraId="7B806138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2,6 cm</w:t>
            </w:r>
          </w:p>
        </w:tc>
        <w:tc>
          <w:tcPr>
            <w:tcW w:w="1836" w:type="dxa"/>
            <w:vAlign w:val="center"/>
          </w:tcPr>
          <w:p w14:paraId="071E9AE2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26 mm</w:t>
            </w:r>
          </w:p>
        </w:tc>
      </w:tr>
      <w:tr w:rsidR="00F009DF" w:rsidRPr="00F009DF" w14:paraId="2E399F8D" w14:textId="77777777" w:rsidTr="00331781">
        <w:trPr>
          <w:trHeight w:val="1304"/>
        </w:trPr>
        <w:tc>
          <w:tcPr>
            <w:tcW w:w="3681" w:type="dxa"/>
            <w:vAlign w:val="center"/>
          </w:tcPr>
          <w:p w14:paraId="7724AF44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 xml:space="preserve">Abstand von der Mitte zum Mittelpunkt des ersten Kreises: </w:t>
            </w:r>
            <w:r w:rsidRPr="00F009DF">
              <w:rPr>
                <w:b/>
                <w:color w:val="C00000"/>
                <w:sz w:val="26"/>
                <w:szCs w:val="26"/>
              </w:rPr>
              <w:tab/>
            </w:r>
          </w:p>
        </w:tc>
        <w:tc>
          <w:tcPr>
            <w:tcW w:w="1843" w:type="dxa"/>
            <w:vAlign w:val="center"/>
          </w:tcPr>
          <w:p w14:paraId="5564B512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6,0 cm.</w:t>
            </w:r>
          </w:p>
        </w:tc>
        <w:tc>
          <w:tcPr>
            <w:tcW w:w="1836" w:type="dxa"/>
            <w:vAlign w:val="center"/>
          </w:tcPr>
          <w:p w14:paraId="138346A3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60 mm</w:t>
            </w:r>
          </w:p>
        </w:tc>
      </w:tr>
      <w:tr w:rsidR="00F009DF" w:rsidRPr="00F009DF" w14:paraId="1FBE0E0B" w14:textId="77777777" w:rsidTr="00331781">
        <w:trPr>
          <w:trHeight w:val="1304"/>
        </w:trPr>
        <w:tc>
          <w:tcPr>
            <w:tcW w:w="3681" w:type="dxa"/>
            <w:vAlign w:val="center"/>
          </w:tcPr>
          <w:p w14:paraId="73AAB0DF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 xml:space="preserve">Abstand zwischen den Spielfeldern </w:t>
            </w:r>
          </w:p>
        </w:tc>
        <w:tc>
          <w:tcPr>
            <w:tcW w:w="1843" w:type="dxa"/>
            <w:vAlign w:val="center"/>
          </w:tcPr>
          <w:p w14:paraId="7650543E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1 cm</w:t>
            </w:r>
          </w:p>
        </w:tc>
        <w:tc>
          <w:tcPr>
            <w:tcW w:w="1836" w:type="dxa"/>
            <w:vAlign w:val="center"/>
          </w:tcPr>
          <w:p w14:paraId="02BCCAD5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10 mm</w:t>
            </w:r>
          </w:p>
        </w:tc>
      </w:tr>
      <w:tr w:rsidR="00F009DF" w:rsidRPr="00F009DF" w14:paraId="5AB02BDE" w14:textId="77777777" w:rsidTr="00331781">
        <w:trPr>
          <w:trHeight w:val="1304"/>
        </w:trPr>
        <w:tc>
          <w:tcPr>
            <w:tcW w:w="3681" w:type="dxa"/>
            <w:vAlign w:val="center"/>
          </w:tcPr>
          <w:p w14:paraId="592D8C78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Seitenrand</w:t>
            </w:r>
          </w:p>
        </w:tc>
        <w:tc>
          <w:tcPr>
            <w:tcW w:w="1843" w:type="dxa"/>
            <w:vAlign w:val="center"/>
          </w:tcPr>
          <w:p w14:paraId="4372CB95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 xml:space="preserve">1 cm </w:t>
            </w:r>
          </w:p>
        </w:tc>
        <w:tc>
          <w:tcPr>
            <w:tcW w:w="1836" w:type="dxa"/>
            <w:vAlign w:val="center"/>
          </w:tcPr>
          <w:p w14:paraId="25F8F3DD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>10 mm</w:t>
            </w:r>
          </w:p>
        </w:tc>
      </w:tr>
      <w:tr w:rsidR="00F009DF" w:rsidRPr="00F009DF" w14:paraId="2D006F1A" w14:textId="77777777" w:rsidTr="00331781">
        <w:trPr>
          <w:trHeight w:val="1701"/>
        </w:trPr>
        <w:tc>
          <w:tcPr>
            <w:tcW w:w="7360" w:type="dxa"/>
            <w:gridSpan w:val="3"/>
          </w:tcPr>
          <w:p w14:paraId="338FC189" w14:textId="77777777" w:rsidR="00F009DF" w:rsidRPr="00F009DF" w:rsidRDefault="00F009DF" w:rsidP="00F009DF">
            <w:pPr>
              <w:rPr>
                <w:b/>
                <w:color w:val="C00000"/>
                <w:sz w:val="26"/>
                <w:szCs w:val="26"/>
              </w:rPr>
            </w:pPr>
            <w:r w:rsidRPr="00F009DF">
              <w:rPr>
                <w:b/>
                <w:color w:val="C00000"/>
                <w:sz w:val="26"/>
                <w:szCs w:val="26"/>
              </w:rPr>
              <w:t xml:space="preserve">Weitere Abmessungen möglich. Sind Sie sich unsicher, fragen Sie bei Ihrer Lehrkraft nach. </w:t>
            </w:r>
          </w:p>
        </w:tc>
      </w:tr>
    </w:tbl>
    <w:p w14:paraId="04B2F31E" w14:textId="77777777" w:rsidR="0077799B" w:rsidRPr="00043D8D" w:rsidRDefault="0077799B" w:rsidP="0077799B">
      <w:pPr>
        <w:pStyle w:val="TabelleKopflinks"/>
        <w:numPr>
          <w:ilvl w:val="0"/>
          <w:numId w:val="39"/>
        </w:numPr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4F81BD" w:themeColor="accent1"/>
          <w:sz w:val="26"/>
          <w:szCs w:val="26"/>
          <w:lang w:eastAsia="de-D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EDB27E2" wp14:editId="03DE2B80">
                <wp:simplePos x="0" y="0"/>
                <wp:positionH relativeFrom="column">
                  <wp:posOffset>-92572</wp:posOffset>
                </wp:positionH>
                <wp:positionV relativeFrom="paragraph">
                  <wp:posOffset>227758</wp:posOffset>
                </wp:positionV>
                <wp:extent cx="4867275" cy="2939547"/>
                <wp:effectExtent l="57150" t="57150" r="47625" b="51435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2939547"/>
                          <a:chOff x="0" y="0"/>
                          <a:chExt cx="4867275" cy="2939547"/>
                        </a:xfrm>
                      </wpg:grpSpPr>
                      <wps:wsp>
                        <wps:cNvPr id="63" name="Abgerundetes Rechteck 63"/>
                        <wps:cNvSpPr/>
                        <wps:spPr>
                          <a:xfrm>
                            <a:off x="0" y="0"/>
                            <a:ext cx="4867275" cy="2939547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txbx>
                          <w:txbxContent>
                            <w:p w14:paraId="37FE62E1" w14:textId="77777777" w:rsidR="0077799B" w:rsidRPr="00EB2861" w:rsidRDefault="0077799B" w:rsidP="0077799B">
                              <w:pPr>
                                <w:pStyle w:val="TabelleKopflinks"/>
                                <w:ind w:firstLine="360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EB2861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EB2861">
                                <w:rPr>
                                  <w:sz w:val="26"/>
                                  <w:szCs w:val="26"/>
                                </w:rPr>
                                <w:t>Arbeitsauftrag:</w:t>
                              </w:r>
                            </w:p>
                            <w:p w14:paraId="35241074" w14:textId="1060299A" w:rsidR="0077799B" w:rsidRPr="0065768B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9"/>
                                </w:numPr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Suchen Sie sich </w:t>
                              </w:r>
                              <w:r w:rsidR="0071552F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 Partnerin oder 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einen Partner. Vergleichen Sie Ihre gemessenen Abstände. </w:t>
                              </w:r>
                            </w:p>
                            <w:p w14:paraId="43980D41" w14:textId="06392C68" w:rsidR="0077799B" w:rsidRPr="0065768B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9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Planen Sie, wie sie die Abstände in Ihrem Spiel gestalten möchten.  Besprechen Sie diesen Plan mit Ih</w:t>
                              </w:r>
                              <w:bookmarkStart w:id="0" w:name="_GoBack"/>
                              <w:bookmarkEnd w:id="0"/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re</w:t>
                              </w:r>
                              <w:r w:rsidR="0071552F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r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Werkstattlehr</w:t>
                              </w:r>
                              <w:r w:rsidR="0071552F">
                                <w:rPr>
                                  <w:b w:val="0"/>
                                  <w:sz w:val="26"/>
                                  <w:szCs w:val="26"/>
                                </w:rPr>
                                <w:t>kraft</w:t>
                              </w: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</w:p>
                            <w:p w14:paraId="3B414BA8" w14:textId="77777777" w:rsidR="0077799B" w:rsidRPr="0065768B" w:rsidRDefault="0077799B" w:rsidP="00F009DF">
                              <w:pPr>
                                <w:pStyle w:val="TabelleKopflinks"/>
                                <w:numPr>
                                  <w:ilvl w:val="0"/>
                                  <w:numId w:val="49"/>
                                </w:numPr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 Wenn Sie das Spielfeld fertig gestellt haben, dann messen Sie bitte Ihre Abstände und Größen der Spielfelder nach. Schreiben Sie Ihre Erkenntnisse im unteren Feld auf. </w:t>
                              </w:r>
                            </w:p>
                            <w:p w14:paraId="53004C17" w14:textId="77777777" w:rsidR="0077799B" w:rsidRPr="0065768B" w:rsidRDefault="0077799B" w:rsidP="0077799B">
                              <w:pPr>
                                <w:pStyle w:val="TabelleKopflinks"/>
                                <w:ind w:left="709"/>
                                <w:rPr>
                                  <w:b w:val="0"/>
                                  <w:sz w:val="26"/>
                                  <w:szCs w:val="26"/>
                                </w:rPr>
                              </w:pPr>
                              <w:r w:rsidRPr="0065768B">
                                <w:rPr>
                                  <w:b w:val="0"/>
                                  <w:sz w:val="26"/>
                                  <w:szCs w:val="26"/>
                                </w:rPr>
                                <w:t xml:space="preserve">Zum Beispiel: Meine Spielfelder sind genau so groß, wie ich sie geplant habe.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Grafik 1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rgbClr val="4F81B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161779"/>
                            <a:ext cx="184150" cy="224155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B27E2" id="Gruppieren 62" o:spid="_x0000_s1065" style="position:absolute;left:0;text-align:left;margin-left:-7.3pt;margin-top:17.95pt;width:383.25pt;height:231.45pt;z-index:251730944;mso-height-relative:margin" coordsize="48672,2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">
                <v:roundrect id="Abgerundetes Rechteck 63" o:spid="_x0000_s1066" style="position:absolute;width:48672;height:29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" fillcolor="#dce6f2" strokecolor="#4bacc6" strokeweight="1pt">
                  <v:textbox>
                    <w:txbxContent>
                      <w:p w14:paraId="37FE62E1" w14:textId="77777777" w:rsidR="0077799B" w:rsidRPr="00EB2861" w:rsidRDefault="0077799B" w:rsidP="0077799B">
                        <w:pPr>
                          <w:pStyle w:val="TabelleKopflinks"/>
                          <w:ind w:firstLine="360"/>
                          <w:rPr>
                            <w:sz w:val="26"/>
                            <w:szCs w:val="26"/>
                          </w:rPr>
                        </w:pPr>
                        <w:r w:rsidRPr="00EB2861">
                          <w:rPr>
                            <w:b w:val="0"/>
                            <w:sz w:val="26"/>
                            <w:szCs w:val="26"/>
                          </w:rPr>
                          <w:t xml:space="preserve"> </w:t>
                        </w:r>
                        <w:r w:rsidRPr="00EB2861">
                          <w:rPr>
                            <w:sz w:val="26"/>
                            <w:szCs w:val="26"/>
                          </w:rPr>
                          <w:t>Arbeitsauftrag:</w:t>
                        </w:r>
                      </w:p>
                      <w:p w14:paraId="35241074" w14:textId="1060299A" w:rsidR="0077799B" w:rsidRPr="0065768B" w:rsidRDefault="0077799B" w:rsidP="00F009DF">
                        <w:pPr>
                          <w:pStyle w:val="TabelleKopflinks"/>
                          <w:numPr>
                            <w:ilvl w:val="0"/>
                            <w:numId w:val="49"/>
                          </w:numPr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Suchen Sie sich </w:t>
                        </w:r>
                        <w:r w:rsidR="0071552F">
                          <w:rPr>
                            <w:b w:val="0"/>
                            <w:sz w:val="26"/>
                            <w:szCs w:val="26"/>
                          </w:rPr>
                          <w:t xml:space="preserve">eine Partnerin oder 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einen Partner. Vergleichen Sie Ihre gemessenen Abstände. </w:t>
                        </w:r>
                      </w:p>
                      <w:p w14:paraId="43980D41" w14:textId="06392C68" w:rsidR="0077799B" w:rsidRPr="0065768B" w:rsidRDefault="0077799B" w:rsidP="00F009DF">
                        <w:pPr>
                          <w:pStyle w:val="TabelleKopflinks"/>
                          <w:numPr>
                            <w:ilvl w:val="0"/>
                            <w:numId w:val="49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>Planen Sie, wie sie die Abstände in Ihrem Spiel gestalten möchten.  Besprechen Sie diesen Plan mit Ih</w:t>
                        </w:r>
                        <w:bookmarkStart w:id="1" w:name="_GoBack"/>
                        <w:bookmarkEnd w:id="1"/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>re</w:t>
                        </w:r>
                        <w:r w:rsidR="0071552F">
                          <w:rPr>
                            <w:b w:val="0"/>
                            <w:sz w:val="26"/>
                            <w:szCs w:val="26"/>
                          </w:rPr>
                          <w:t>r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 Werkstattlehr</w:t>
                        </w:r>
                        <w:r w:rsidR="0071552F">
                          <w:rPr>
                            <w:b w:val="0"/>
                            <w:sz w:val="26"/>
                            <w:szCs w:val="26"/>
                          </w:rPr>
                          <w:t>kraft</w:t>
                        </w: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. </w:t>
                        </w:r>
                      </w:p>
                      <w:p w14:paraId="3B414BA8" w14:textId="77777777" w:rsidR="0077799B" w:rsidRPr="0065768B" w:rsidRDefault="0077799B" w:rsidP="00F009DF">
                        <w:pPr>
                          <w:pStyle w:val="TabelleKopflinks"/>
                          <w:numPr>
                            <w:ilvl w:val="0"/>
                            <w:numId w:val="49"/>
                          </w:numPr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 Wenn Sie das Spielfeld fertig gestellt haben, dann messen Sie bitte Ihre Abstände und Größen der Spielfelder nach. Schreiben Sie Ihre Erkenntnisse im unteren Feld auf. </w:t>
                        </w:r>
                      </w:p>
                      <w:p w14:paraId="53004C17" w14:textId="77777777" w:rsidR="0077799B" w:rsidRPr="0065768B" w:rsidRDefault="0077799B" w:rsidP="0077799B">
                        <w:pPr>
                          <w:pStyle w:val="TabelleKopflinks"/>
                          <w:ind w:left="709"/>
                          <w:rPr>
                            <w:b w:val="0"/>
                            <w:sz w:val="26"/>
                            <w:szCs w:val="26"/>
                          </w:rPr>
                        </w:pPr>
                        <w:r w:rsidRPr="0065768B">
                          <w:rPr>
                            <w:b w:val="0"/>
                            <w:sz w:val="26"/>
                            <w:szCs w:val="26"/>
                          </w:rPr>
                          <w:t xml:space="preserve">Zum Beispiel: Meine Spielfelder sind genau so groß, wie ich sie geplant habe. </w:t>
                        </w:r>
                      </w:p>
                    </w:txbxContent>
                  </v:textbox>
                </v:roundrect>
                <v:shape id="Grafik 1429" o:spid="_x0000_s1067" type="#_x0000_t75" style="position:absolute;left:2743;top:1617;width:1841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" filled="t" fillcolor="#dce6f2">
                  <v:imagedata r:id="rId19" o:title="" recolortarget="#275791"/>
                </v:shape>
              </v:group>
            </w:pict>
          </mc:Fallback>
        </mc:AlternateContent>
      </w:r>
      <w:r w:rsidRPr="00043D8D">
        <w:rPr>
          <w:color w:val="4F81BD" w:themeColor="accent1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Durchführung und Kontrolle </w:t>
      </w:r>
    </w:p>
    <w:p w14:paraId="602581FD" w14:textId="77777777" w:rsidR="0077799B" w:rsidRPr="0065768B" w:rsidRDefault="0077799B" w:rsidP="0077799B">
      <w:pPr>
        <w:pStyle w:val="TabelleKopflinks"/>
        <w:rPr>
          <w:color w:val="C00000"/>
          <w:sz w:val="26"/>
          <w:szCs w:val="26"/>
        </w:rPr>
      </w:pPr>
    </w:p>
    <w:p w14:paraId="19F8BAAD" w14:textId="77777777" w:rsidR="0077799B" w:rsidRDefault="0077799B" w:rsidP="0077799B">
      <w:pPr>
        <w:pStyle w:val="TabelleKopflinks"/>
        <w:rPr>
          <w:color w:val="C00000"/>
        </w:rPr>
      </w:pPr>
    </w:p>
    <w:p w14:paraId="761E4AAC" w14:textId="77777777" w:rsidR="0077799B" w:rsidRDefault="0077799B" w:rsidP="0077799B">
      <w:pPr>
        <w:pStyle w:val="TabelleKopflinks"/>
        <w:rPr>
          <w:color w:val="C00000"/>
        </w:rPr>
      </w:pPr>
    </w:p>
    <w:p w14:paraId="0323A1CC" w14:textId="77777777" w:rsidR="0077799B" w:rsidRDefault="0077799B" w:rsidP="0077799B">
      <w:pPr>
        <w:pStyle w:val="TabelleKopflinks"/>
        <w:rPr>
          <w:color w:val="C00000"/>
        </w:rPr>
      </w:pPr>
    </w:p>
    <w:p w14:paraId="0902C596" w14:textId="77777777" w:rsidR="0077799B" w:rsidRDefault="0077799B" w:rsidP="0077799B">
      <w:pPr>
        <w:pStyle w:val="TabelleKopflinks"/>
        <w:rPr>
          <w:color w:val="C00000"/>
        </w:rPr>
      </w:pPr>
    </w:p>
    <w:p w14:paraId="4A62C0FE" w14:textId="77777777" w:rsidR="0077799B" w:rsidRDefault="0077799B" w:rsidP="0077799B">
      <w:pPr>
        <w:pStyle w:val="TabelleKopflinks"/>
        <w:rPr>
          <w:color w:val="C00000"/>
        </w:rPr>
      </w:pPr>
    </w:p>
    <w:p w14:paraId="4992B544" w14:textId="77777777" w:rsidR="0077799B" w:rsidRDefault="0077799B" w:rsidP="0077799B">
      <w:pPr>
        <w:pStyle w:val="TabelleKopflinks"/>
        <w:rPr>
          <w:color w:val="C00000"/>
        </w:rPr>
      </w:pPr>
    </w:p>
    <w:p w14:paraId="1C40DCEE" w14:textId="77777777" w:rsidR="0077799B" w:rsidRDefault="0077799B" w:rsidP="0077799B">
      <w:pPr>
        <w:pStyle w:val="TabelleKopflinks"/>
        <w:rPr>
          <w:color w:val="C00000"/>
        </w:rPr>
      </w:pPr>
    </w:p>
    <w:p w14:paraId="7F684729" w14:textId="77777777" w:rsidR="0077799B" w:rsidRDefault="0077799B" w:rsidP="0077799B">
      <w:pPr>
        <w:pStyle w:val="TabelleKopflinks"/>
        <w:rPr>
          <w:color w:val="C00000"/>
        </w:rPr>
      </w:pPr>
    </w:p>
    <w:p w14:paraId="5E7EF2A5" w14:textId="77777777" w:rsidR="0077799B" w:rsidRDefault="0077799B" w:rsidP="0077799B">
      <w:pPr>
        <w:pStyle w:val="TabelleKopflinks"/>
        <w:rPr>
          <w:color w:val="C00000"/>
        </w:rPr>
      </w:pPr>
    </w:p>
    <w:p w14:paraId="472F7C6E" w14:textId="77777777" w:rsidR="0077799B" w:rsidRDefault="0077799B" w:rsidP="0077799B">
      <w:pPr>
        <w:pStyle w:val="TabelleKopflinks"/>
        <w:rPr>
          <w:color w:val="C00000"/>
        </w:rPr>
      </w:pPr>
    </w:p>
    <w:p w14:paraId="03C575A9" w14:textId="77777777" w:rsidR="0077799B" w:rsidRDefault="0077799B" w:rsidP="0077799B">
      <w:pPr>
        <w:pStyle w:val="TabelleKopflinks"/>
        <w:rPr>
          <w:color w:val="C00000"/>
        </w:rPr>
      </w:pPr>
    </w:p>
    <w:p w14:paraId="493F84DF" w14:textId="77777777" w:rsidR="0077799B" w:rsidRDefault="0077799B" w:rsidP="0077799B">
      <w:pPr>
        <w:pStyle w:val="TabelleKopflinks"/>
        <w:rPr>
          <w:color w:val="C00000"/>
        </w:rPr>
      </w:pPr>
    </w:p>
    <w:p w14:paraId="24D94CDC" w14:textId="77777777" w:rsidR="0077799B" w:rsidRDefault="0077799B" w:rsidP="0077799B">
      <w:pPr>
        <w:pStyle w:val="TabelleKopflinks"/>
        <w:rPr>
          <w:color w:val="C00000"/>
        </w:rPr>
      </w:pPr>
    </w:p>
    <w:p w14:paraId="3F665256" w14:textId="77777777" w:rsidR="0077799B" w:rsidRDefault="0077799B" w:rsidP="0077799B">
      <w:pPr>
        <w:pStyle w:val="TabelleKopflinks"/>
        <w:rPr>
          <w:color w:val="C00000"/>
          <w:sz w:val="26"/>
          <w:szCs w:val="26"/>
        </w:rPr>
      </w:pPr>
    </w:p>
    <w:p w14:paraId="537192D8" w14:textId="00A516E5" w:rsidR="00C20845" w:rsidRDefault="00C20845">
      <w:pPr>
        <w:spacing w:line="240" w:lineRule="exact"/>
        <w:rPr>
          <w:b/>
          <w:color w:val="C00000"/>
          <w:sz w:val="26"/>
          <w:szCs w:val="26"/>
        </w:rPr>
      </w:pPr>
      <w:r>
        <w:rPr>
          <w:color w:val="C00000"/>
          <w:sz w:val="26"/>
          <w:szCs w:val="26"/>
        </w:rPr>
        <w:br w:type="page"/>
      </w:r>
    </w:p>
    <w:p w14:paraId="586C0597" w14:textId="77777777" w:rsidR="0077799B" w:rsidRDefault="0077799B" w:rsidP="0077799B">
      <w:pPr>
        <w:pStyle w:val="TabelleKopflinks"/>
        <w:rPr>
          <w:color w:val="C00000"/>
          <w:sz w:val="26"/>
          <w:szCs w:val="2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0"/>
      </w:tblGrid>
      <w:tr w:rsidR="0077799B" w:rsidRPr="00043D8D" w14:paraId="6BE8A0B1" w14:textId="77777777" w:rsidTr="00331781">
        <w:tc>
          <w:tcPr>
            <w:tcW w:w="7360" w:type="dxa"/>
          </w:tcPr>
          <w:p w14:paraId="471B4DFF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43D8D"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Mein selber erstelltes Spiel: </w:t>
            </w:r>
          </w:p>
          <w:p w14:paraId="7D8C0E31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10976D9" w14:textId="77777777" w:rsidR="00F009DF" w:rsidRPr="00F009DF" w:rsidRDefault="00F009DF" w:rsidP="00F009DF">
            <w:pPr>
              <w:rPr>
                <w:rFonts w:eastAsiaTheme="minorHAnsi"/>
                <w:b/>
                <w:color w:val="C00000"/>
                <w:sz w:val="26"/>
                <w:szCs w:val="26"/>
                <w:lang w:eastAsia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009DF">
              <w:rPr>
                <w:rFonts w:eastAsiaTheme="minorHAnsi"/>
                <w:b/>
                <w:color w:val="C00000"/>
                <w:sz w:val="26"/>
                <w:szCs w:val="26"/>
                <w:lang w:eastAsia="en-US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Individuelle Lösungen </w:t>
            </w:r>
          </w:p>
          <w:p w14:paraId="63211ED9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8A957A2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639396E6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010E679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13667F89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E375A7F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C97AF07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22260CF" w14:textId="77777777" w:rsidR="0077799B" w:rsidRPr="00043D8D" w:rsidRDefault="0077799B" w:rsidP="00331781">
            <w:pPr>
              <w:pStyle w:val="TabelleKopflinks"/>
              <w:rPr>
                <w:color w:val="C00000"/>
                <w:sz w:val="26"/>
                <w:szCs w:val="2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14:paraId="566988AE" w14:textId="77777777" w:rsidR="0077799B" w:rsidRDefault="0077799B" w:rsidP="0077799B">
      <w:pPr>
        <w:pStyle w:val="TabelleKopflinks"/>
        <w:rPr>
          <w:color w:val="C00000"/>
          <w:sz w:val="26"/>
          <w:szCs w:val="26"/>
        </w:rPr>
      </w:pPr>
    </w:p>
    <w:p w14:paraId="29AD6815" w14:textId="77777777" w:rsidR="00F009DF" w:rsidRDefault="00F009DF" w:rsidP="00E4202E">
      <w:pPr>
        <w:pStyle w:val="Textkrper"/>
        <w:rPr>
          <w:color w:val="C00000"/>
        </w:rPr>
      </w:pPr>
    </w:p>
    <w:p w14:paraId="7C7EC48B" w14:textId="77777777" w:rsidR="00F009DF" w:rsidRDefault="00F009DF" w:rsidP="00E4202E">
      <w:pPr>
        <w:pStyle w:val="Textkrper"/>
        <w:rPr>
          <w:color w:val="C00000"/>
        </w:rPr>
      </w:pPr>
    </w:p>
    <w:p w14:paraId="31D6C914" w14:textId="77777777" w:rsidR="00F009DF" w:rsidRDefault="00F009DF" w:rsidP="00E4202E">
      <w:pPr>
        <w:pStyle w:val="Textkrper"/>
        <w:rPr>
          <w:color w:val="C00000"/>
        </w:rPr>
      </w:pPr>
    </w:p>
    <w:p w14:paraId="17ECC322" w14:textId="77777777" w:rsidR="00F009DF" w:rsidRDefault="00F009DF" w:rsidP="00E4202E">
      <w:pPr>
        <w:pStyle w:val="Textkrper"/>
        <w:rPr>
          <w:color w:val="C00000"/>
        </w:rPr>
      </w:pPr>
    </w:p>
    <w:p w14:paraId="7106B209" w14:textId="77777777" w:rsidR="00F009DF" w:rsidRDefault="00F009DF" w:rsidP="00E4202E">
      <w:pPr>
        <w:pStyle w:val="Textkrper"/>
        <w:rPr>
          <w:color w:val="C00000"/>
        </w:rPr>
      </w:pPr>
    </w:p>
    <w:p w14:paraId="28E8F670" w14:textId="48163459" w:rsidR="003D6F60" w:rsidRPr="00381D37" w:rsidRDefault="00C20845" w:rsidP="00E4202E">
      <w:pPr>
        <w:pStyle w:val="Textkrper"/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1CE216" wp14:editId="0D2AD90D">
                <wp:simplePos x="0" y="0"/>
                <wp:positionH relativeFrom="column">
                  <wp:posOffset>4937760</wp:posOffset>
                </wp:positionH>
                <wp:positionV relativeFrom="paragraph">
                  <wp:posOffset>2113280</wp:posOffset>
                </wp:positionV>
                <wp:extent cx="1473200" cy="1333500"/>
                <wp:effectExtent l="0" t="0" r="12700" b="19050"/>
                <wp:wrapNone/>
                <wp:docPr id="455" name="Abgerundetes Rechteck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404B45" w14:textId="66B526B5" w:rsidR="003D6F60" w:rsidRDefault="003D6F60" w:rsidP="00C20845">
                            <w:r>
                              <w:t xml:space="preserve">Viele weitere Maße können aus dem Spielplan abgelesen werden – Fragen Sie bei Ihrer Lehrkraft nach, falls Sie sich unsicher sind.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CE216" id="Abgerundetes Rechteck 455" o:spid="_x0000_s1068" style="position:absolute;left:0;text-align:left;margin-left:388.8pt;margin-top:166.4pt;width:116pt;height:10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" fillcolor="window" strokecolor="#c0504d" strokeweight="2pt">
                <v:textbox>
                  <w:txbxContent>
                    <w:p w14:paraId="21404B45" w14:textId="66B526B5" w:rsidR="003D6F60" w:rsidRDefault="003D6F60" w:rsidP="00C20845">
                      <w:r>
                        <w:t xml:space="preserve">Viele weitere Maße können aus dem Spielplan abgelesen werden – Fragen Sie bei Ihrer Lehrkraft nach, falls Sie sich unsicher sind. </w:t>
                      </w:r>
                    </w:p>
                  </w:txbxContent>
                </v:textbox>
              </v:roundrect>
            </w:pict>
          </mc:Fallback>
        </mc:AlternateContent>
      </w:r>
      <w:r w:rsidR="00F009DF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8F677D" wp14:editId="6AB329BB">
                <wp:simplePos x="0" y="0"/>
                <wp:positionH relativeFrom="column">
                  <wp:posOffset>103775</wp:posOffset>
                </wp:positionH>
                <wp:positionV relativeFrom="paragraph">
                  <wp:posOffset>789475</wp:posOffset>
                </wp:positionV>
                <wp:extent cx="5461191" cy="3638550"/>
                <wp:effectExtent l="0" t="0" r="25400" b="19050"/>
                <wp:wrapNone/>
                <wp:docPr id="56" name="Abgerundetes 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191" cy="3638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D660E3" w14:textId="77777777" w:rsidR="003D6F60" w:rsidRPr="00EF0C0C" w:rsidRDefault="003D6F60" w:rsidP="003D6F60">
                            <w:pPr>
                              <w:pStyle w:val="TabelleKopflinks"/>
                              <w:numPr>
                                <w:ilvl w:val="0"/>
                                <w:numId w:val="43"/>
                              </w:numPr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EF0C0C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Lesen Sie die Längenmaße auf dem Spielbrett in der Werkstatt ab. Notieren Sie diese auf einem karierten Blatt Papier. </w:t>
                            </w:r>
                          </w:p>
                          <w:p w14:paraId="484FD1C9" w14:textId="77777777" w:rsidR="003D6F60" w:rsidRPr="0053360C" w:rsidRDefault="003D6F60" w:rsidP="003D6F60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Breites des gesamten Spielfelds: 40 cm</w:t>
                            </w:r>
                          </w:p>
                          <w:p w14:paraId="392FE675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Länge des gesamten Spielfelds: 40 cm </w:t>
                            </w:r>
                          </w:p>
                          <w:p w14:paraId="7DA8F98E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Breites des halben Spielfelds: 20 cm </w:t>
                            </w:r>
                          </w:p>
                          <w:p w14:paraId="567AC1BC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Länge des halben Spielfelds: 20 cm </w:t>
                            </w:r>
                          </w:p>
                          <w:p w14:paraId="3E671A98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Breite eines Felds: 2,0 cm </w:t>
                            </w:r>
                          </w:p>
                          <w:p w14:paraId="14741622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Länge eines Felds: 2,0 cm </w:t>
                            </w:r>
                          </w:p>
                          <w:p w14:paraId="4481D2D2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Breite des Zielfelds:2,6 cm </w:t>
                            </w:r>
                          </w:p>
                          <w:p w14:paraId="43818C2B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Länge des Zielfelds: 2,6 cm </w:t>
                            </w:r>
                          </w:p>
                          <w:p w14:paraId="5BEB2B35" w14:textId="77777777" w:rsidR="003D6F60" w:rsidRPr="0053360C" w:rsidRDefault="003D6F60" w:rsidP="003D6F60">
                            <w:pPr>
                              <w:pStyle w:val="TabelleKopflinks"/>
                              <w:ind w:firstLine="708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Breite des gesamten Hauses: 5 cm </w:t>
                            </w:r>
                          </w:p>
                          <w:p w14:paraId="67E56512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Länge des gesamten Hauses: 5 cm </w:t>
                            </w:r>
                          </w:p>
                          <w:p w14:paraId="6663550E" w14:textId="77777777" w:rsidR="003D6F60" w:rsidRPr="0053360C" w:rsidRDefault="003D6F60" w:rsidP="003D6F60">
                            <w:pPr>
                              <w:pStyle w:val="TabelleKopflinks"/>
                              <w:ind w:left="708" w:hanging="708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>Abstand von der Mitte zum M</w:t>
                            </w:r>
                            <w:r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ittelpunkt des ersten Kreises: </w:t>
                            </w: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6,0 cm.</w:t>
                            </w:r>
                          </w:p>
                          <w:p w14:paraId="0BC2DB0C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Durchmesser kleiner Kreis: 2,0 cm </w:t>
                            </w:r>
                          </w:p>
                          <w:p w14:paraId="4D5A107C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Radius kleiner Kreis: 1,0 cm </w:t>
                            </w:r>
                          </w:p>
                          <w:p w14:paraId="13373692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Durchmesser großer Kreis: 2,6 cm </w:t>
                            </w:r>
                          </w:p>
                          <w:p w14:paraId="48354A7E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Radius großer Kreis: 1,3 cm </w:t>
                            </w:r>
                          </w:p>
                          <w:p w14:paraId="3F779A3E" w14:textId="77777777" w:rsidR="003D6F60" w:rsidRPr="0053360C" w:rsidRDefault="003D6F60" w:rsidP="003D6F60">
                            <w:pPr>
                              <w:pStyle w:val="TabelleKopflinks"/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53360C">
                              <w:rPr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Diagonale des Spielfeldes: 56, 57 cm </w:t>
                            </w:r>
                          </w:p>
                          <w:p w14:paraId="6A650786" w14:textId="77777777" w:rsidR="003D6F60" w:rsidRDefault="003D6F60" w:rsidP="003D6F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F677D" id="Abgerundetes Rechteck 56" o:spid="_x0000_s1069" style="position:absolute;left:0;text-align:left;margin-left:8.15pt;margin-top:62.15pt;width:430pt;height:286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" fillcolor="window" strokecolor="#c0504d" strokeweight="2pt">
                <v:textbox>
                  <w:txbxContent>
                    <w:p w14:paraId="71D660E3" w14:textId="77777777" w:rsidR="003D6F60" w:rsidRPr="00EF0C0C" w:rsidRDefault="003D6F60" w:rsidP="003D6F60">
                      <w:pPr>
                        <w:pStyle w:val="TabelleKopflinks"/>
                        <w:numPr>
                          <w:ilvl w:val="0"/>
                          <w:numId w:val="43"/>
                        </w:numPr>
                        <w:rPr>
                          <w:b w:val="0"/>
                          <w:sz w:val="22"/>
                          <w:szCs w:val="22"/>
                        </w:rPr>
                      </w:pPr>
                      <w:r w:rsidRPr="00EF0C0C">
                        <w:rPr>
                          <w:b w:val="0"/>
                          <w:sz w:val="22"/>
                          <w:szCs w:val="22"/>
                        </w:rPr>
                        <w:t xml:space="preserve">Lesen Sie die Längenmaße auf dem Spielbrett in der Werkstatt ab. Notieren Sie diese auf einem karierten Blatt Papier. </w:t>
                      </w:r>
                    </w:p>
                    <w:p w14:paraId="484FD1C9" w14:textId="77777777" w:rsidR="003D6F60" w:rsidRPr="0053360C" w:rsidRDefault="003D6F60" w:rsidP="003D6F60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>Breites des gesamten Spielfelds: 40 cm</w:t>
                      </w:r>
                    </w:p>
                    <w:p w14:paraId="392FE675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Länge des gesamten Spielfelds: 40 cm </w:t>
                      </w:r>
                    </w:p>
                    <w:p w14:paraId="7DA8F98E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Breites des halben Spielfelds: 20 cm </w:t>
                      </w:r>
                    </w:p>
                    <w:p w14:paraId="567AC1BC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Länge des halben Spielfelds: 20 cm </w:t>
                      </w:r>
                    </w:p>
                    <w:p w14:paraId="3E671A98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Breite eines Felds: 2,0 cm </w:t>
                      </w:r>
                    </w:p>
                    <w:p w14:paraId="14741622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Länge eines Felds: 2,0 cm </w:t>
                      </w:r>
                    </w:p>
                    <w:p w14:paraId="4481D2D2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Breite des Zielfelds:2,6 cm </w:t>
                      </w:r>
                    </w:p>
                    <w:p w14:paraId="43818C2B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Länge des Zielfelds: 2,6 cm </w:t>
                      </w:r>
                    </w:p>
                    <w:p w14:paraId="5BEB2B35" w14:textId="77777777" w:rsidR="003D6F60" w:rsidRPr="0053360C" w:rsidRDefault="003D6F60" w:rsidP="003D6F60">
                      <w:pPr>
                        <w:pStyle w:val="TabelleKopflinks"/>
                        <w:ind w:firstLine="708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 xml:space="preserve">Breite des gesamten Hauses: 5 cm </w:t>
                      </w:r>
                    </w:p>
                    <w:p w14:paraId="67E56512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Länge des gesamten Hauses: 5 cm </w:t>
                      </w:r>
                    </w:p>
                    <w:p w14:paraId="6663550E" w14:textId="77777777" w:rsidR="003D6F60" w:rsidRPr="0053360C" w:rsidRDefault="003D6F60" w:rsidP="003D6F60">
                      <w:pPr>
                        <w:pStyle w:val="TabelleKopflinks"/>
                        <w:ind w:left="708" w:hanging="708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>Abstand von der Mitte zum M</w:t>
                      </w:r>
                      <w:r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 xml:space="preserve">ittelpunkt des ersten Kreises: </w:t>
                      </w: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>6,0 cm.</w:t>
                      </w:r>
                    </w:p>
                    <w:p w14:paraId="0BC2DB0C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Durchmesser kleiner Kreis: 2,0 cm </w:t>
                      </w:r>
                    </w:p>
                    <w:p w14:paraId="4D5A107C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Radius kleiner Kreis: 1,0 cm </w:t>
                      </w:r>
                    </w:p>
                    <w:p w14:paraId="13373692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Durchmesser großer Kreis: 2,6 cm </w:t>
                      </w:r>
                    </w:p>
                    <w:p w14:paraId="48354A7E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Radius großer Kreis: 1,3 cm </w:t>
                      </w:r>
                    </w:p>
                    <w:p w14:paraId="3F779A3E" w14:textId="77777777" w:rsidR="003D6F60" w:rsidRPr="0053360C" w:rsidRDefault="003D6F60" w:rsidP="003D6F60">
                      <w:pPr>
                        <w:pStyle w:val="TabelleKopflinks"/>
                        <w:rPr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53360C">
                        <w:rPr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Diagonale des Spielfeldes: 56, 57 cm </w:t>
                      </w:r>
                    </w:p>
                    <w:p w14:paraId="6A650786" w14:textId="77777777" w:rsidR="003D6F60" w:rsidRDefault="003D6F60" w:rsidP="003D6F6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009DF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48A2DB" wp14:editId="7FE4A9F2">
                <wp:simplePos x="0" y="0"/>
                <wp:positionH relativeFrom="column">
                  <wp:posOffset>4561475</wp:posOffset>
                </wp:positionH>
                <wp:positionV relativeFrom="paragraph">
                  <wp:posOffset>1449875</wp:posOffset>
                </wp:positionV>
                <wp:extent cx="317500" cy="2616200"/>
                <wp:effectExtent l="0" t="0" r="25400" b="12700"/>
                <wp:wrapNone/>
                <wp:docPr id="57" name="Geschweifte Klammer recht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16200"/>
                        </a:xfrm>
                        <a:prstGeom prst="rightBrace">
                          <a:avLst>
                            <a:gd name="adj1" fmla="val 24333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C44A3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Geschweifte Klammer rechts 57" o:spid="_x0000_s1026" type="#_x0000_t88" style="position:absolute;margin-left:359.15pt;margin-top:114.15pt;width:25pt;height:20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" adj="638" strokecolor="#be4b48"/>
            </w:pict>
          </mc:Fallback>
        </mc:AlternateContent>
      </w:r>
    </w:p>
    <w:sectPr w:rsidR="003D6F60" w:rsidRPr="00381D37" w:rsidSect="00BF021C">
      <w:headerReference w:type="default" r:id="rId26"/>
      <w:footerReference w:type="default" r:id="rId27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4B912" w14:textId="77777777" w:rsidR="00D95C50" w:rsidRDefault="00D95C50" w:rsidP="001E03DE">
      <w:r>
        <w:separator/>
      </w:r>
    </w:p>
  </w:endnote>
  <w:endnote w:type="continuationSeparator" w:id="0">
    <w:p w14:paraId="50CEF324" w14:textId="77777777" w:rsidR="00D95C50" w:rsidRDefault="00D95C5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 SemiBold">
    <w:altName w:val="Corbe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altName w:val="Corbel"/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53B85" w14:textId="4F3329EC" w:rsidR="00DA68DC" w:rsidRPr="002E2050" w:rsidRDefault="00DA68DC" w:rsidP="002E2050">
    <w:pPr>
      <w:pStyle w:val="Fuzeile"/>
    </w:pPr>
    <w:r w:rsidRPr="00595C5A">
      <w:t xml:space="preserve">© </w:t>
    </w:r>
    <w:r w:rsidR="00B52DDC">
      <w:t>Zentrum für Schulqualität und Lehrerbildung 20</w:t>
    </w:r>
    <w:r w:rsidR="0071552F"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F2665" w14:textId="77777777" w:rsidR="00D95C50" w:rsidRDefault="00D95C50" w:rsidP="001E03DE">
      <w:r>
        <w:separator/>
      </w:r>
    </w:p>
  </w:footnote>
  <w:footnote w:type="continuationSeparator" w:id="0">
    <w:p w14:paraId="0CE28CB1" w14:textId="77777777" w:rsidR="00D95C50" w:rsidRDefault="00D95C50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5EAF9" w14:textId="77777777" w:rsidR="00DA68DC" w:rsidRPr="006A1C37" w:rsidRDefault="00B52DDC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BDC615" wp14:editId="1264EE25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245"/>
                        <a:chOff x="0" y="0"/>
                        <a:chExt cx="6215553" cy="437710"/>
                      </a:xfrm>
                    </wpg:grpSpPr>
                    <wps:wsp>
                      <wps:cNvPr id="7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228BF" w14:textId="77777777" w:rsidR="00B52DDC" w:rsidRDefault="00B52DDC" w:rsidP="00B52DDC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Grafik 7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4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BDC615" id="Gruppieren 2" o:spid="_x0000_s1070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1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Ux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iMfw+RJ+gFy9AQAA//8DAFBLAQItABQABgAIAAAAIQDb4fbL7gAAAIUBAAATAAAAAAAAAAAAAAAA&#10;AAAAAABbQ29udGVudF9UeXBlc10ueG1sUEsBAi0AFAAGAAgAAAAhAFr0LFu/AAAAFQEAAAsAAAAA&#10;AAAAAAAAAAAAHwEAAF9yZWxzLy5yZWxzUEsBAi0AFAAGAAgAAAAhAM8gJTHBAAAA2wAAAA8AAAAA&#10;AAAAAAAAAAAABwIAAGRycy9kb3ducmV2LnhtbFBLBQYAAAAAAwADALcAAAD1AgAAAAA=&#10;" stroked="f">
                <v:textbox>
                  <w:txbxContent>
                    <w:p w14:paraId="3A2228BF" w14:textId="77777777" w:rsidR="00B52DDC" w:rsidRDefault="00B52DDC" w:rsidP="00B52DDC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3" o:spid="_x0000_s1072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">
                <v:imagedata r:id="rId2" o:title=""/>
              </v:shape>
              <v:line id="Gerade Verbindung 460" o:spid="_x0000_s1073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;visibility:visible;mso-wrap-style:square" o:bullet="t">
        <v:imagedata r:id="rId1" o:title=""/>
      </v:shape>
    </w:pict>
  </w:numPicBullet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A38"/>
    <w:multiLevelType w:val="hybridMultilevel"/>
    <w:tmpl w:val="A03246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948FE"/>
    <w:multiLevelType w:val="hybridMultilevel"/>
    <w:tmpl w:val="9B50E360"/>
    <w:lvl w:ilvl="0" w:tplc="589A9C56">
      <w:start w:val="9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46A64"/>
    <w:multiLevelType w:val="hybridMultilevel"/>
    <w:tmpl w:val="C3AEA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F4514"/>
    <w:multiLevelType w:val="hybridMultilevel"/>
    <w:tmpl w:val="8A9288A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F4410"/>
    <w:multiLevelType w:val="hybridMultilevel"/>
    <w:tmpl w:val="9B50E360"/>
    <w:lvl w:ilvl="0" w:tplc="589A9C56">
      <w:start w:val="9"/>
      <w:numFmt w:val="decimal"/>
      <w:lvlText w:val="%1."/>
      <w:lvlJc w:val="left"/>
      <w:pPr>
        <w:ind w:left="1428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3C94499"/>
    <w:multiLevelType w:val="hybridMultilevel"/>
    <w:tmpl w:val="A7305F3E"/>
    <w:lvl w:ilvl="0" w:tplc="FA2AAB86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C3942"/>
    <w:multiLevelType w:val="hybridMultilevel"/>
    <w:tmpl w:val="989871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3482A"/>
    <w:multiLevelType w:val="multilevel"/>
    <w:tmpl w:val="C3F41E0A"/>
    <w:lvl w:ilvl="0">
      <w:start w:val="1"/>
      <w:numFmt w:val="decimal"/>
      <w:pStyle w:val="AufgabeEbene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DA379E7"/>
    <w:multiLevelType w:val="hybridMultilevel"/>
    <w:tmpl w:val="AE3E1BC0"/>
    <w:lvl w:ilvl="0" w:tplc="1FF8DA60">
      <w:start w:val="7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50875"/>
    <w:multiLevelType w:val="hybridMultilevel"/>
    <w:tmpl w:val="281415D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3A3508"/>
    <w:multiLevelType w:val="hybridMultilevel"/>
    <w:tmpl w:val="576A1144"/>
    <w:lvl w:ilvl="0" w:tplc="04070017">
      <w:start w:val="1"/>
      <w:numFmt w:val="lowerLetter"/>
      <w:lvlText w:val="%1)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233077D"/>
    <w:multiLevelType w:val="hybridMultilevel"/>
    <w:tmpl w:val="E4E839F4"/>
    <w:lvl w:ilvl="0" w:tplc="1F903DF6">
      <w:start w:val="3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A035A"/>
    <w:multiLevelType w:val="hybridMultilevel"/>
    <w:tmpl w:val="510A674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DC0F23"/>
    <w:multiLevelType w:val="hybridMultilevel"/>
    <w:tmpl w:val="EB1076F0"/>
    <w:lvl w:ilvl="0" w:tplc="9ECC953C">
      <w:start w:val="7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0" w15:restartNumberingAfterBreak="0">
    <w:nsid w:val="3ED47A83"/>
    <w:multiLevelType w:val="hybridMultilevel"/>
    <w:tmpl w:val="89700F06"/>
    <w:lvl w:ilvl="0" w:tplc="9ECC953C">
      <w:start w:val="5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E66FA"/>
    <w:multiLevelType w:val="hybridMultilevel"/>
    <w:tmpl w:val="1A687660"/>
    <w:lvl w:ilvl="0" w:tplc="DD0A5CB6">
      <w:start w:val="8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3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48DC759A"/>
    <w:multiLevelType w:val="hybridMultilevel"/>
    <w:tmpl w:val="709EE6B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D2B28"/>
    <w:multiLevelType w:val="hybridMultilevel"/>
    <w:tmpl w:val="02468580"/>
    <w:lvl w:ilvl="0" w:tplc="4F5CD710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501539"/>
    <w:multiLevelType w:val="hybridMultilevel"/>
    <w:tmpl w:val="E4E839F4"/>
    <w:lvl w:ilvl="0" w:tplc="1F903DF6">
      <w:start w:val="3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8E5B73"/>
    <w:multiLevelType w:val="hybridMultilevel"/>
    <w:tmpl w:val="C9DA31EC"/>
    <w:lvl w:ilvl="0" w:tplc="8D9631EE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1119A"/>
    <w:multiLevelType w:val="hybridMultilevel"/>
    <w:tmpl w:val="AB1841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51934A02"/>
    <w:multiLevelType w:val="hybridMultilevel"/>
    <w:tmpl w:val="A8D8F78C"/>
    <w:lvl w:ilvl="0" w:tplc="A2ECEB2C">
      <w:start w:val="2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34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96295D"/>
    <w:multiLevelType w:val="hybridMultilevel"/>
    <w:tmpl w:val="722A1B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B0219"/>
    <w:multiLevelType w:val="hybridMultilevel"/>
    <w:tmpl w:val="AB1841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D3149D"/>
    <w:multiLevelType w:val="hybridMultilevel"/>
    <w:tmpl w:val="E7880218"/>
    <w:lvl w:ilvl="0" w:tplc="E4FE9CB2">
      <w:start w:val="2"/>
      <w:numFmt w:val="bullet"/>
      <w:lvlText w:val="-"/>
      <w:lvlJc w:val="left"/>
      <w:pPr>
        <w:ind w:left="36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E060C3"/>
    <w:multiLevelType w:val="hybridMultilevel"/>
    <w:tmpl w:val="AB1841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F16C6F"/>
    <w:multiLevelType w:val="hybridMultilevel"/>
    <w:tmpl w:val="89700F06"/>
    <w:lvl w:ilvl="0" w:tplc="9ECC953C">
      <w:start w:val="5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5715D0"/>
    <w:multiLevelType w:val="hybridMultilevel"/>
    <w:tmpl w:val="A1026C26"/>
    <w:lvl w:ilvl="0" w:tplc="360E13DE">
      <w:start w:val="2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C5261"/>
    <w:multiLevelType w:val="hybridMultilevel"/>
    <w:tmpl w:val="3386F9F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B17D3"/>
    <w:multiLevelType w:val="hybridMultilevel"/>
    <w:tmpl w:val="3A40265C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C43D1"/>
    <w:multiLevelType w:val="hybridMultilevel"/>
    <w:tmpl w:val="7B06FCF0"/>
    <w:lvl w:ilvl="0" w:tplc="2206860C">
      <w:start w:val="3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color w:val="4F81BD" w:themeColor="accent1"/>
        <w:spacing w:val="0"/>
        <w:sz w:val="26"/>
        <w:szCs w:val="26"/>
        <w14:glow w14:rad="0">
          <w14:srgbClr w14:val="000000"/>
        </w14:glow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4"/>
  </w:num>
  <w:num w:numId="4">
    <w:abstractNumId w:val="38"/>
  </w:num>
  <w:num w:numId="5">
    <w:abstractNumId w:val="31"/>
  </w:num>
  <w:num w:numId="6">
    <w:abstractNumId w:val="48"/>
  </w:num>
  <w:num w:numId="7">
    <w:abstractNumId w:val="36"/>
  </w:num>
  <w:num w:numId="8">
    <w:abstractNumId w:val="1"/>
  </w:num>
  <w:num w:numId="9">
    <w:abstractNumId w:val="22"/>
  </w:num>
  <w:num w:numId="10">
    <w:abstractNumId w:val="12"/>
  </w:num>
  <w:num w:numId="11">
    <w:abstractNumId w:val="47"/>
  </w:num>
  <w:num w:numId="12">
    <w:abstractNumId w:val="23"/>
  </w:num>
  <w:num w:numId="13">
    <w:abstractNumId w:val="25"/>
  </w:num>
  <w:num w:numId="14">
    <w:abstractNumId w:val="10"/>
  </w:num>
  <w:num w:numId="15">
    <w:abstractNumId w:val="0"/>
  </w:num>
  <w:num w:numId="16">
    <w:abstractNumId w:val="11"/>
  </w:num>
  <w:num w:numId="17">
    <w:abstractNumId w:val="2"/>
  </w:num>
  <w:num w:numId="18">
    <w:abstractNumId w:val="35"/>
  </w:num>
  <w:num w:numId="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0"/>
  </w:num>
  <w:num w:numId="21">
    <w:abstractNumId w:val="43"/>
  </w:num>
  <w:num w:numId="22">
    <w:abstractNumId w:val="27"/>
  </w:num>
  <w:num w:numId="23">
    <w:abstractNumId w:val="8"/>
  </w:num>
  <w:num w:numId="24">
    <w:abstractNumId w:val="14"/>
  </w:num>
  <w:num w:numId="25">
    <w:abstractNumId w:val="3"/>
  </w:num>
  <w:num w:numId="26">
    <w:abstractNumId w:val="15"/>
  </w:num>
  <w:num w:numId="27">
    <w:abstractNumId w:val="26"/>
  </w:num>
  <w:num w:numId="28">
    <w:abstractNumId w:val="45"/>
  </w:num>
  <w:num w:numId="29">
    <w:abstractNumId w:val="6"/>
  </w:num>
  <w:num w:numId="30">
    <w:abstractNumId w:val="5"/>
  </w:num>
  <w:num w:numId="31">
    <w:abstractNumId w:val="9"/>
  </w:num>
  <w:num w:numId="32">
    <w:abstractNumId w:val="17"/>
  </w:num>
  <w:num w:numId="33">
    <w:abstractNumId w:val="44"/>
  </w:num>
  <w:num w:numId="34">
    <w:abstractNumId w:val="39"/>
  </w:num>
  <w:num w:numId="35">
    <w:abstractNumId w:val="30"/>
  </w:num>
  <w:num w:numId="36">
    <w:abstractNumId w:val="32"/>
  </w:num>
  <w:num w:numId="37">
    <w:abstractNumId w:val="21"/>
  </w:num>
  <w:num w:numId="38">
    <w:abstractNumId w:val="7"/>
  </w:num>
  <w:num w:numId="39">
    <w:abstractNumId w:val="46"/>
  </w:num>
  <w:num w:numId="40">
    <w:abstractNumId w:val="16"/>
  </w:num>
  <w:num w:numId="41">
    <w:abstractNumId w:val="20"/>
  </w:num>
  <w:num w:numId="42">
    <w:abstractNumId w:val="18"/>
  </w:num>
  <w:num w:numId="43">
    <w:abstractNumId w:val="29"/>
  </w:num>
  <w:num w:numId="44">
    <w:abstractNumId w:val="41"/>
  </w:num>
  <w:num w:numId="45">
    <w:abstractNumId w:val="37"/>
  </w:num>
  <w:num w:numId="46">
    <w:abstractNumId w:val="28"/>
  </w:num>
  <w:num w:numId="47">
    <w:abstractNumId w:val="42"/>
  </w:num>
  <w:num w:numId="48">
    <w:abstractNumId w:val="13"/>
  </w:num>
  <w:num w:numId="49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7B"/>
    <w:rsid w:val="000034C5"/>
    <w:rsid w:val="00005129"/>
    <w:rsid w:val="00005A28"/>
    <w:rsid w:val="00005EAC"/>
    <w:rsid w:val="00010974"/>
    <w:rsid w:val="000160EC"/>
    <w:rsid w:val="00024E63"/>
    <w:rsid w:val="000337BE"/>
    <w:rsid w:val="000343DC"/>
    <w:rsid w:val="00036A4D"/>
    <w:rsid w:val="000411A8"/>
    <w:rsid w:val="00044BAA"/>
    <w:rsid w:val="0005288C"/>
    <w:rsid w:val="0005400D"/>
    <w:rsid w:val="00057390"/>
    <w:rsid w:val="00057B3D"/>
    <w:rsid w:val="00064582"/>
    <w:rsid w:val="00085AB3"/>
    <w:rsid w:val="00092DF1"/>
    <w:rsid w:val="000977FD"/>
    <w:rsid w:val="00097AAA"/>
    <w:rsid w:val="00097D38"/>
    <w:rsid w:val="000A764B"/>
    <w:rsid w:val="000A7A5C"/>
    <w:rsid w:val="000B1737"/>
    <w:rsid w:val="000B2BC9"/>
    <w:rsid w:val="000C5FC9"/>
    <w:rsid w:val="000C73C3"/>
    <w:rsid w:val="000D5446"/>
    <w:rsid w:val="000D7D55"/>
    <w:rsid w:val="000E33F4"/>
    <w:rsid w:val="000E763B"/>
    <w:rsid w:val="00101F6F"/>
    <w:rsid w:val="001021F6"/>
    <w:rsid w:val="00102A7B"/>
    <w:rsid w:val="001066AF"/>
    <w:rsid w:val="00111E6A"/>
    <w:rsid w:val="0012000E"/>
    <w:rsid w:val="001332A4"/>
    <w:rsid w:val="001424B4"/>
    <w:rsid w:val="001467A4"/>
    <w:rsid w:val="00147AB4"/>
    <w:rsid w:val="00153EE8"/>
    <w:rsid w:val="00157EBB"/>
    <w:rsid w:val="001619F5"/>
    <w:rsid w:val="001633C8"/>
    <w:rsid w:val="00164BB7"/>
    <w:rsid w:val="00173367"/>
    <w:rsid w:val="00174C08"/>
    <w:rsid w:val="00177093"/>
    <w:rsid w:val="00177713"/>
    <w:rsid w:val="00185446"/>
    <w:rsid w:val="00186B1D"/>
    <w:rsid w:val="00186B3F"/>
    <w:rsid w:val="00191FDA"/>
    <w:rsid w:val="001979E7"/>
    <w:rsid w:val="001A1E3C"/>
    <w:rsid w:val="001A2103"/>
    <w:rsid w:val="001B4C23"/>
    <w:rsid w:val="001C241E"/>
    <w:rsid w:val="001C721C"/>
    <w:rsid w:val="001E03DE"/>
    <w:rsid w:val="001F1C14"/>
    <w:rsid w:val="001F3112"/>
    <w:rsid w:val="0020278E"/>
    <w:rsid w:val="00203E01"/>
    <w:rsid w:val="00210735"/>
    <w:rsid w:val="002223B8"/>
    <w:rsid w:val="00225F48"/>
    <w:rsid w:val="0022617F"/>
    <w:rsid w:val="002263A0"/>
    <w:rsid w:val="00227078"/>
    <w:rsid w:val="00233EB7"/>
    <w:rsid w:val="00234B66"/>
    <w:rsid w:val="00241372"/>
    <w:rsid w:val="00242332"/>
    <w:rsid w:val="00253AA4"/>
    <w:rsid w:val="002611F5"/>
    <w:rsid w:val="002660E4"/>
    <w:rsid w:val="00281CB1"/>
    <w:rsid w:val="002915B8"/>
    <w:rsid w:val="00296589"/>
    <w:rsid w:val="002979DC"/>
    <w:rsid w:val="002A1D90"/>
    <w:rsid w:val="002A2D21"/>
    <w:rsid w:val="002A725A"/>
    <w:rsid w:val="002A79B5"/>
    <w:rsid w:val="002B1CA9"/>
    <w:rsid w:val="002B5C8D"/>
    <w:rsid w:val="002C31D8"/>
    <w:rsid w:val="002E10B1"/>
    <w:rsid w:val="002E2050"/>
    <w:rsid w:val="002F2555"/>
    <w:rsid w:val="003079A7"/>
    <w:rsid w:val="0032000F"/>
    <w:rsid w:val="00327A81"/>
    <w:rsid w:val="00334277"/>
    <w:rsid w:val="003346C3"/>
    <w:rsid w:val="00336EC1"/>
    <w:rsid w:val="003421A1"/>
    <w:rsid w:val="003457A0"/>
    <w:rsid w:val="003511E3"/>
    <w:rsid w:val="00351422"/>
    <w:rsid w:val="003552C0"/>
    <w:rsid w:val="0035554E"/>
    <w:rsid w:val="00357C55"/>
    <w:rsid w:val="00361E5E"/>
    <w:rsid w:val="00362A92"/>
    <w:rsid w:val="003644A6"/>
    <w:rsid w:val="00366215"/>
    <w:rsid w:val="0037039B"/>
    <w:rsid w:val="003754CF"/>
    <w:rsid w:val="00381D37"/>
    <w:rsid w:val="00385D63"/>
    <w:rsid w:val="00387063"/>
    <w:rsid w:val="00391945"/>
    <w:rsid w:val="003A0130"/>
    <w:rsid w:val="003A17D4"/>
    <w:rsid w:val="003C4B80"/>
    <w:rsid w:val="003C56C4"/>
    <w:rsid w:val="003C6830"/>
    <w:rsid w:val="003D0AD2"/>
    <w:rsid w:val="003D2E25"/>
    <w:rsid w:val="003D4989"/>
    <w:rsid w:val="003D4ED1"/>
    <w:rsid w:val="003D6F60"/>
    <w:rsid w:val="003E07DC"/>
    <w:rsid w:val="003F5C78"/>
    <w:rsid w:val="003F62B0"/>
    <w:rsid w:val="003F75E9"/>
    <w:rsid w:val="0042086D"/>
    <w:rsid w:val="0042345D"/>
    <w:rsid w:val="0043494C"/>
    <w:rsid w:val="00444F9C"/>
    <w:rsid w:val="0044650F"/>
    <w:rsid w:val="004524BD"/>
    <w:rsid w:val="004529FA"/>
    <w:rsid w:val="00453EC1"/>
    <w:rsid w:val="00453F06"/>
    <w:rsid w:val="00454D1D"/>
    <w:rsid w:val="004661AA"/>
    <w:rsid w:val="00472595"/>
    <w:rsid w:val="0047779F"/>
    <w:rsid w:val="00486468"/>
    <w:rsid w:val="00493E75"/>
    <w:rsid w:val="004A009B"/>
    <w:rsid w:val="004B658C"/>
    <w:rsid w:val="004C18F1"/>
    <w:rsid w:val="004D3EFB"/>
    <w:rsid w:val="004D7110"/>
    <w:rsid w:val="004E7E4D"/>
    <w:rsid w:val="004F754E"/>
    <w:rsid w:val="0050312E"/>
    <w:rsid w:val="005039B8"/>
    <w:rsid w:val="0051078A"/>
    <w:rsid w:val="00516DF0"/>
    <w:rsid w:val="0051717F"/>
    <w:rsid w:val="00520BD0"/>
    <w:rsid w:val="0053570A"/>
    <w:rsid w:val="00535F4A"/>
    <w:rsid w:val="00536C25"/>
    <w:rsid w:val="00542D04"/>
    <w:rsid w:val="00545AB7"/>
    <w:rsid w:val="005530EE"/>
    <w:rsid w:val="00560781"/>
    <w:rsid w:val="00573512"/>
    <w:rsid w:val="00581AF7"/>
    <w:rsid w:val="005825EB"/>
    <w:rsid w:val="00583BFC"/>
    <w:rsid w:val="00597140"/>
    <w:rsid w:val="005A0448"/>
    <w:rsid w:val="005A6708"/>
    <w:rsid w:val="005A7CFE"/>
    <w:rsid w:val="005B6550"/>
    <w:rsid w:val="005C19AC"/>
    <w:rsid w:val="005C4141"/>
    <w:rsid w:val="005C589B"/>
    <w:rsid w:val="005D03BC"/>
    <w:rsid w:val="005D451F"/>
    <w:rsid w:val="005D5850"/>
    <w:rsid w:val="005E1B23"/>
    <w:rsid w:val="005E4A43"/>
    <w:rsid w:val="00607849"/>
    <w:rsid w:val="0061505A"/>
    <w:rsid w:val="00616040"/>
    <w:rsid w:val="00624F16"/>
    <w:rsid w:val="006308C3"/>
    <w:rsid w:val="00635328"/>
    <w:rsid w:val="0065310F"/>
    <w:rsid w:val="006563C8"/>
    <w:rsid w:val="00665E61"/>
    <w:rsid w:val="0067020A"/>
    <w:rsid w:val="00674242"/>
    <w:rsid w:val="0069030C"/>
    <w:rsid w:val="006A16B5"/>
    <w:rsid w:val="006A2B3A"/>
    <w:rsid w:val="006A4AEC"/>
    <w:rsid w:val="006A51AE"/>
    <w:rsid w:val="006A5BF4"/>
    <w:rsid w:val="006A64CA"/>
    <w:rsid w:val="006B3560"/>
    <w:rsid w:val="006B4A0B"/>
    <w:rsid w:val="006C4859"/>
    <w:rsid w:val="006C4D0A"/>
    <w:rsid w:val="006C7249"/>
    <w:rsid w:val="006D3107"/>
    <w:rsid w:val="006D75BC"/>
    <w:rsid w:val="006E1EF4"/>
    <w:rsid w:val="006E4825"/>
    <w:rsid w:val="006E684F"/>
    <w:rsid w:val="006F48CF"/>
    <w:rsid w:val="006F661D"/>
    <w:rsid w:val="006F6E2E"/>
    <w:rsid w:val="00700A77"/>
    <w:rsid w:val="007046EC"/>
    <w:rsid w:val="007051C8"/>
    <w:rsid w:val="00706E47"/>
    <w:rsid w:val="00710C99"/>
    <w:rsid w:val="00712924"/>
    <w:rsid w:val="0071552F"/>
    <w:rsid w:val="00715FF1"/>
    <w:rsid w:val="00717A37"/>
    <w:rsid w:val="0072380A"/>
    <w:rsid w:val="00733323"/>
    <w:rsid w:val="00740ADF"/>
    <w:rsid w:val="0074339F"/>
    <w:rsid w:val="00744124"/>
    <w:rsid w:val="00745323"/>
    <w:rsid w:val="007510E6"/>
    <w:rsid w:val="0075476A"/>
    <w:rsid w:val="00760104"/>
    <w:rsid w:val="00764360"/>
    <w:rsid w:val="007665EC"/>
    <w:rsid w:val="00770F61"/>
    <w:rsid w:val="00776DD0"/>
    <w:rsid w:val="0077799B"/>
    <w:rsid w:val="007A239C"/>
    <w:rsid w:val="007B7335"/>
    <w:rsid w:val="007C55F7"/>
    <w:rsid w:val="007E1441"/>
    <w:rsid w:val="007E5B6A"/>
    <w:rsid w:val="007E7BDC"/>
    <w:rsid w:val="007F67D3"/>
    <w:rsid w:val="007F7024"/>
    <w:rsid w:val="007F7A58"/>
    <w:rsid w:val="00822445"/>
    <w:rsid w:val="00825057"/>
    <w:rsid w:val="00832068"/>
    <w:rsid w:val="00832BFD"/>
    <w:rsid w:val="00840DEE"/>
    <w:rsid w:val="00850A64"/>
    <w:rsid w:val="00862CBB"/>
    <w:rsid w:val="00873419"/>
    <w:rsid w:val="00874A59"/>
    <w:rsid w:val="00875C55"/>
    <w:rsid w:val="00876B22"/>
    <w:rsid w:val="0087706A"/>
    <w:rsid w:val="00877B0B"/>
    <w:rsid w:val="008832C4"/>
    <w:rsid w:val="008914CB"/>
    <w:rsid w:val="008955B4"/>
    <w:rsid w:val="008A20D7"/>
    <w:rsid w:val="008A7911"/>
    <w:rsid w:val="008A7B06"/>
    <w:rsid w:val="008B103F"/>
    <w:rsid w:val="008B49F7"/>
    <w:rsid w:val="008B6EE3"/>
    <w:rsid w:val="008C10F2"/>
    <w:rsid w:val="008C2856"/>
    <w:rsid w:val="008C74E5"/>
    <w:rsid w:val="008D17C4"/>
    <w:rsid w:val="008D5EDB"/>
    <w:rsid w:val="008E2D1B"/>
    <w:rsid w:val="008F645C"/>
    <w:rsid w:val="00900217"/>
    <w:rsid w:val="00900D7C"/>
    <w:rsid w:val="0091105E"/>
    <w:rsid w:val="00913F2D"/>
    <w:rsid w:val="009144D8"/>
    <w:rsid w:val="00916D0F"/>
    <w:rsid w:val="00917C6D"/>
    <w:rsid w:val="009334EC"/>
    <w:rsid w:val="00943640"/>
    <w:rsid w:val="009452CB"/>
    <w:rsid w:val="009458DA"/>
    <w:rsid w:val="00950F0A"/>
    <w:rsid w:val="009533B3"/>
    <w:rsid w:val="0096073B"/>
    <w:rsid w:val="009735C6"/>
    <w:rsid w:val="00980E77"/>
    <w:rsid w:val="009839BE"/>
    <w:rsid w:val="009911FA"/>
    <w:rsid w:val="00992625"/>
    <w:rsid w:val="009935DA"/>
    <w:rsid w:val="00993F2E"/>
    <w:rsid w:val="009C05F9"/>
    <w:rsid w:val="009C2229"/>
    <w:rsid w:val="009C2865"/>
    <w:rsid w:val="009C6AD3"/>
    <w:rsid w:val="009D56E0"/>
    <w:rsid w:val="009E4205"/>
    <w:rsid w:val="009E6D4C"/>
    <w:rsid w:val="009F16FC"/>
    <w:rsid w:val="009F66A5"/>
    <w:rsid w:val="009F74BE"/>
    <w:rsid w:val="00A010D4"/>
    <w:rsid w:val="00A01ADD"/>
    <w:rsid w:val="00A02C45"/>
    <w:rsid w:val="00A04C3A"/>
    <w:rsid w:val="00A103EA"/>
    <w:rsid w:val="00A1042A"/>
    <w:rsid w:val="00A16D65"/>
    <w:rsid w:val="00A20659"/>
    <w:rsid w:val="00A24DDF"/>
    <w:rsid w:val="00A33C98"/>
    <w:rsid w:val="00A402FC"/>
    <w:rsid w:val="00A410C8"/>
    <w:rsid w:val="00A474EA"/>
    <w:rsid w:val="00A5009A"/>
    <w:rsid w:val="00A567D9"/>
    <w:rsid w:val="00A56A42"/>
    <w:rsid w:val="00A73AEC"/>
    <w:rsid w:val="00A74C42"/>
    <w:rsid w:val="00A76E2C"/>
    <w:rsid w:val="00A8051B"/>
    <w:rsid w:val="00A90BD5"/>
    <w:rsid w:val="00A91AEE"/>
    <w:rsid w:val="00A9292C"/>
    <w:rsid w:val="00AB29B9"/>
    <w:rsid w:val="00AB373B"/>
    <w:rsid w:val="00AB5F36"/>
    <w:rsid w:val="00AC227B"/>
    <w:rsid w:val="00AC3742"/>
    <w:rsid w:val="00AD3746"/>
    <w:rsid w:val="00AE0226"/>
    <w:rsid w:val="00AE418B"/>
    <w:rsid w:val="00AE47FF"/>
    <w:rsid w:val="00AE53C5"/>
    <w:rsid w:val="00AF11A2"/>
    <w:rsid w:val="00AF477E"/>
    <w:rsid w:val="00AF5B64"/>
    <w:rsid w:val="00B139F3"/>
    <w:rsid w:val="00B178A6"/>
    <w:rsid w:val="00B2315B"/>
    <w:rsid w:val="00B43592"/>
    <w:rsid w:val="00B44E5E"/>
    <w:rsid w:val="00B4780D"/>
    <w:rsid w:val="00B51DE9"/>
    <w:rsid w:val="00B52DDC"/>
    <w:rsid w:val="00B53BAF"/>
    <w:rsid w:val="00B553BF"/>
    <w:rsid w:val="00B55577"/>
    <w:rsid w:val="00B56F9E"/>
    <w:rsid w:val="00B57685"/>
    <w:rsid w:val="00B619C2"/>
    <w:rsid w:val="00B65F4A"/>
    <w:rsid w:val="00B66B61"/>
    <w:rsid w:val="00B70A87"/>
    <w:rsid w:val="00B75982"/>
    <w:rsid w:val="00B761C6"/>
    <w:rsid w:val="00B815E2"/>
    <w:rsid w:val="00B911F3"/>
    <w:rsid w:val="00BA3365"/>
    <w:rsid w:val="00BA64CC"/>
    <w:rsid w:val="00BB4334"/>
    <w:rsid w:val="00BC37CF"/>
    <w:rsid w:val="00BE21B0"/>
    <w:rsid w:val="00BE4DD2"/>
    <w:rsid w:val="00BE53E6"/>
    <w:rsid w:val="00BE7018"/>
    <w:rsid w:val="00BF021C"/>
    <w:rsid w:val="00BF15EC"/>
    <w:rsid w:val="00BF35AC"/>
    <w:rsid w:val="00BF5E7A"/>
    <w:rsid w:val="00BF7272"/>
    <w:rsid w:val="00C036FE"/>
    <w:rsid w:val="00C0462A"/>
    <w:rsid w:val="00C074DE"/>
    <w:rsid w:val="00C07653"/>
    <w:rsid w:val="00C20845"/>
    <w:rsid w:val="00C224C8"/>
    <w:rsid w:val="00C22DA6"/>
    <w:rsid w:val="00C258F2"/>
    <w:rsid w:val="00C26657"/>
    <w:rsid w:val="00C31109"/>
    <w:rsid w:val="00C35E6E"/>
    <w:rsid w:val="00C37F08"/>
    <w:rsid w:val="00C4772F"/>
    <w:rsid w:val="00C5747C"/>
    <w:rsid w:val="00C60757"/>
    <w:rsid w:val="00C62390"/>
    <w:rsid w:val="00C701E5"/>
    <w:rsid w:val="00C83212"/>
    <w:rsid w:val="00C86B1A"/>
    <w:rsid w:val="00C97B50"/>
    <w:rsid w:val="00CA0F95"/>
    <w:rsid w:val="00CB0197"/>
    <w:rsid w:val="00CB546F"/>
    <w:rsid w:val="00CC3814"/>
    <w:rsid w:val="00CD1CB7"/>
    <w:rsid w:val="00CD6932"/>
    <w:rsid w:val="00CE0351"/>
    <w:rsid w:val="00CF0506"/>
    <w:rsid w:val="00D20D85"/>
    <w:rsid w:val="00D220AA"/>
    <w:rsid w:val="00D34A82"/>
    <w:rsid w:val="00D4333C"/>
    <w:rsid w:val="00D53811"/>
    <w:rsid w:val="00D5536D"/>
    <w:rsid w:val="00D55E22"/>
    <w:rsid w:val="00D55E48"/>
    <w:rsid w:val="00D65102"/>
    <w:rsid w:val="00D7019F"/>
    <w:rsid w:val="00D71F3F"/>
    <w:rsid w:val="00D76BE8"/>
    <w:rsid w:val="00D77352"/>
    <w:rsid w:val="00D8157A"/>
    <w:rsid w:val="00D829A0"/>
    <w:rsid w:val="00D94AA3"/>
    <w:rsid w:val="00D95C50"/>
    <w:rsid w:val="00DA15C8"/>
    <w:rsid w:val="00DA26E0"/>
    <w:rsid w:val="00DA68DC"/>
    <w:rsid w:val="00DB4A0B"/>
    <w:rsid w:val="00DB5F77"/>
    <w:rsid w:val="00DC0942"/>
    <w:rsid w:val="00DC2A31"/>
    <w:rsid w:val="00DD1147"/>
    <w:rsid w:val="00DD220C"/>
    <w:rsid w:val="00DD3F38"/>
    <w:rsid w:val="00DE1C87"/>
    <w:rsid w:val="00DE4890"/>
    <w:rsid w:val="00DF22A5"/>
    <w:rsid w:val="00DF4AC4"/>
    <w:rsid w:val="00DF60B9"/>
    <w:rsid w:val="00DF78A1"/>
    <w:rsid w:val="00E00B95"/>
    <w:rsid w:val="00E0229A"/>
    <w:rsid w:val="00E05EC7"/>
    <w:rsid w:val="00E12D0E"/>
    <w:rsid w:val="00E20E9E"/>
    <w:rsid w:val="00E24864"/>
    <w:rsid w:val="00E25D0C"/>
    <w:rsid w:val="00E27189"/>
    <w:rsid w:val="00E30E50"/>
    <w:rsid w:val="00E34088"/>
    <w:rsid w:val="00E4202E"/>
    <w:rsid w:val="00E45B19"/>
    <w:rsid w:val="00E52225"/>
    <w:rsid w:val="00E55A60"/>
    <w:rsid w:val="00E60E5A"/>
    <w:rsid w:val="00E74D14"/>
    <w:rsid w:val="00E84843"/>
    <w:rsid w:val="00E879C1"/>
    <w:rsid w:val="00EA2105"/>
    <w:rsid w:val="00EA2ECD"/>
    <w:rsid w:val="00EA5107"/>
    <w:rsid w:val="00EA541A"/>
    <w:rsid w:val="00EB756D"/>
    <w:rsid w:val="00EC0D13"/>
    <w:rsid w:val="00EC1A13"/>
    <w:rsid w:val="00EC2400"/>
    <w:rsid w:val="00EC3F69"/>
    <w:rsid w:val="00EC4EC2"/>
    <w:rsid w:val="00ED2D69"/>
    <w:rsid w:val="00EE257A"/>
    <w:rsid w:val="00EE39DB"/>
    <w:rsid w:val="00EE6694"/>
    <w:rsid w:val="00EF4A79"/>
    <w:rsid w:val="00EF4DCB"/>
    <w:rsid w:val="00EF7FF8"/>
    <w:rsid w:val="00F009DF"/>
    <w:rsid w:val="00F0156F"/>
    <w:rsid w:val="00F01622"/>
    <w:rsid w:val="00F14895"/>
    <w:rsid w:val="00F14B6A"/>
    <w:rsid w:val="00F1713F"/>
    <w:rsid w:val="00F3028F"/>
    <w:rsid w:val="00F44A67"/>
    <w:rsid w:val="00F52C69"/>
    <w:rsid w:val="00F62D64"/>
    <w:rsid w:val="00F67B00"/>
    <w:rsid w:val="00F701F9"/>
    <w:rsid w:val="00F7220D"/>
    <w:rsid w:val="00F748DF"/>
    <w:rsid w:val="00F75DDF"/>
    <w:rsid w:val="00F84125"/>
    <w:rsid w:val="00F8599A"/>
    <w:rsid w:val="00F85DF3"/>
    <w:rsid w:val="00F92799"/>
    <w:rsid w:val="00F9695E"/>
    <w:rsid w:val="00F96BE1"/>
    <w:rsid w:val="00F97152"/>
    <w:rsid w:val="00FA019B"/>
    <w:rsid w:val="00FA4123"/>
    <w:rsid w:val="00FA43B6"/>
    <w:rsid w:val="00FC0F56"/>
    <w:rsid w:val="00FD6020"/>
    <w:rsid w:val="00FD6985"/>
    <w:rsid w:val="00FE1190"/>
    <w:rsid w:val="00FF09D2"/>
    <w:rsid w:val="00FF0B68"/>
    <w:rsid w:val="00FF3271"/>
    <w:rsid w:val="00FF3674"/>
    <w:rsid w:val="00FF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65665"/>
  <w15:docId w15:val="{D1D3BD52-8379-4081-83E6-04F12ED6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14B6A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BE7018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BE7018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BE7018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BE7018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0977FD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770F61"/>
  </w:style>
  <w:style w:type="paragraph" w:customStyle="1" w:styleId="TabelleNummerierungalt">
    <w:name w:val="Tabelle Nummerierung alt"/>
    <w:basedOn w:val="Standard"/>
    <w:uiPriority w:val="99"/>
    <w:semiHidden/>
    <w:locked/>
    <w:rsid w:val="00A74C42"/>
    <w:pPr>
      <w:numPr>
        <w:numId w:val="2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A74C42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A74C42"/>
    <w:pPr>
      <w:numPr>
        <w:numId w:val="3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A74C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4C42"/>
    <w:rPr>
      <w:rFonts w:ascii="Tahoma" w:eastAsia="Calibri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0A64"/>
    <w:rPr>
      <w:rFonts w:eastAsia="Times New Roman" w:cs="Times New Roman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DB4A0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B6A"/>
    <w:rPr>
      <w:rFonts w:ascii="Source Sans Pro" w:eastAsia="Times New Roman" w:hAnsi="Source Sans Pro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semiHidden/>
    <w:rsid w:val="00DB4A0B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DB4A0B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A74C42"/>
    <w:rPr>
      <w:rFonts w:ascii="Source Sans Pro Light" w:eastAsia="Times New Roman" w:hAnsi="Source Sans Pro Light" w:cs="Times New Roman"/>
      <w:color w:val="A6A6A6"/>
      <w:sz w:val="20"/>
      <w:szCs w:val="20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DB4A0B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A74C42"/>
    <w:rPr>
      <w:rFonts w:ascii="Source Sans Pro" w:eastAsia="Times New Roman" w:hAnsi="Source Sans Pro" w:cs="Times New Roman"/>
      <w:color w:val="A6A6A6"/>
      <w:sz w:val="20"/>
      <w:szCs w:val="20"/>
      <w:lang w:eastAsia="de-DE"/>
    </w:rPr>
  </w:style>
  <w:style w:type="paragraph" w:customStyle="1" w:styleId="TabelleKopfmitte">
    <w:name w:val="Tabelle_Kopf_mitte"/>
    <w:basedOn w:val="Standard"/>
    <w:rsid w:val="00DB4A0B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6D75BC"/>
    <w:pPr>
      <w:numPr>
        <w:numId w:val="13"/>
      </w:numPr>
      <w:spacing w:before="120"/>
      <w:jc w:val="both"/>
    </w:pPr>
  </w:style>
  <w:style w:type="paragraph" w:customStyle="1" w:styleId="LS-DeckblattQuatrate">
    <w:name w:val="LS-Deckblatt Quatrate"/>
    <w:uiPriority w:val="99"/>
    <w:semiHidden/>
    <w:rsid w:val="00DB4A0B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uiPriority w:val="99"/>
    <w:rsid w:val="006F6E2E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uiPriority w:val="99"/>
    <w:rsid w:val="007B7335"/>
    <w:rPr>
      <w:sz w:val="32"/>
    </w:rPr>
  </w:style>
  <w:style w:type="paragraph" w:customStyle="1" w:styleId="LS-ImpressumFett">
    <w:name w:val="LS-Impressum Fett"/>
    <w:uiPriority w:val="99"/>
    <w:semiHidden/>
    <w:rsid w:val="00DB4A0B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DB4A0B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DB4A0B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DB4A0B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DB4A0B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DB4A0B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34088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DB4A0B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DB4A0B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DB4A0B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BE7018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7018"/>
    <w:rPr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7018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7018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7018"/>
    <w:rPr>
      <w:rFonts w:ascii="Source Sans Pro SemiBold" w:eastAsia="Times New Roman" w:hAnsi="Source Sans Pro SemiBold" w:cs="Times New Roman"/>
      <w:bCs/>
      <w:sz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E7018"/>
    <w:rPr>
      <w:rFonts w:ascii="Source Sans Pro SemiBold" w:eastAsia="Times New Roman" w:hAnsi="Source Sans Pro SemiBold" w:cs="Times New Roman"/>
      <w:bCs/>
      <w:iCs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472595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472595"/>
    <w:rPr>
      <w:szCs w:val="24"/>
      <w:lang w:eastAsia="de-DE"/>
    </w:rPr>
  </w:style>
  <w:style w:type="character" w:styleId="Fett">
    <w:name w:val="Strong"/>
    <w:uiPriority w:val="22"/>
    <w:qFormat/>
    <w:rsid w:val="00DB4A0B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DB4A0B"/>
    <w:rPr>
      <w:i/>
      <w:iCs/>
    </w:rPr>
  </w:style>
  <w:style w:type="table" w:styleId="Tabellenraster">
    <w:name w:val="Table Grid"/>
    <w:basedOn w:val="NormaleTabelle"/>
    <w:uiPriority w:val="59"/>
    <w:rsid w:val="00DB4A0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9F66A5"/>
    <w:pPr>
      <w:numPr>
        <w:numId w:val="4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C224C8"/>
    <w:pPr>
      <w:numPr>
        <w:numId w:val="5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9F66A5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9F66A5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5039B8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D77352"/>
    <w:pPr>
      <w:numPr>
        <w:numId w:val="6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3346C3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C3F69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D34A82"/>
    <w:pPr>
      <w:jc w:val="center"/>
    </w:pPr>
  </w:style>
  <w:style w:type="character" w:styleId="Hyperlink">
    <w:name w:val="Hyperlink"/>
    <w:uiPriority w:val="99"/>
    <w:semiHidden/>
    <w:rsid w:val="00D34A82"/>
    <w:rPr>
      <w:color w:val="0000FF"/>
      <w:u w:val="single"/>
    </w:rPr>
  </w:style>
  <w:style w:type="paragraph" w:customStyle="1" w:styleId="Tabelle6ptmitte">
    <w:name w:val="Tabelle_6pt_mitte"/>
    <w:basedOn w:val="Standard"/>
    <w:rsid w:val="00D34A82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3346C3"/>
    <w:pPr>
      <w:numPr>
        <w:numId w:val="9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583BFC"/>
    <w:pPr>
      <w:numPr>
        <w:numId w:val="7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706E47"/>
    <w:rPr>
      <w:b/>
    </w:rPr>
  </w:style>
  <w:style w:type="paragraph" w:styleId="Aufzhlungszeichen">
    <w:name w:val="List Bullet"/>
    <w:basedOn w:val="Standard"/>
    <w:uiPriority w:val="99"/>
    <w:semiHidden/>
    <w:rsid w:val="00F67B00"/>
    <w:pPr>
      <w:numPr>
        <w:numId w:val="8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C3F69"/>
    <w:pPr>
      <w:numPr>
        <w:numId w:val="10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6A64CA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34088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D77352"/>
    <w:pPr>
      <w:numPr>
        <w:numId w:val="11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992625"/>
    <w:pPr>
      <w:numPr>
        <w:numId w:val="12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5039B8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472595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233EB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233EB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674242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992625"/>
    <w:pPr>
      <w:numPr>
        <w:ilvl w:val="1"/>
        <w:numId w:val="10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992625"/>
    <w:pPr>
      <w:numPr>
        <w:ilvl w:val="2"/>
        <w:numId w:val="10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5039B8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992625"/>
    <w:pPr>
      <w:numPr>
        <w:numId w:val="14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FA43B6"/>
  </w:style>
  <w:style w:type="paragraph" w:customStyle="1" w:styleId="MaginaliegrauIcon">
    <w:name w:val="Maginalie_grau_Icon"/>
    <w:basedOn w:val="Standard"/>
    <w:next w:val="Textkrper"/>
    <w:uiPriority w:val="99"/>
    <w:rsid w:val="005039B8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6308C3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34088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3C56C4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3C56C4"/>
    <w:rPr>
      <w:strike/>
      <w:dstrike w:val="0"/>
    </w:rPr>
  </w:style>
  <w:style w:type="paragraph" w:customStyle="1" w:styleId="Textkrpermitte">
    <w:name w:val="Textkörper_mitte"/>
    <w:basedOn w:val="Standard"/>
    <w:rsid w:val="00A410C8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453EC1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F021C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F021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BF021C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BF021C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BF021C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BF021C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BF021C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BF021C"/>
  </w:style>
  <w:style w:type="paragraph" w:styleId="Aufzhlungszeichen3">
    <w:name w:val="List Bullet 3"/>
    <w:basedOn w:val="Standard"/>
    <w:uiPriority w:val="99"/>
    <w:semiHidden/>
    <w:unhideWhenUsed/>
    <w:rsid w:val="00BF021C"/>
    <w:pPr>
      <w:numPr>
        <w:numId w:val="15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BF021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F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BF021C"/>
    <w:rPr>
      <w:lang w:eastAsia="de-DE"/>
    </w:rPr>
  </w:style>
  <w:style w:type="paragraph" w:styleId="Blocktext">
    <w:name w:val="Block Text"/>
    <w:basedOn w:val="Standard"/>
    <w:uiPriority w:val="99"/>
    <w:semiHidden/>
    <w:unhideWhenUsed/>
    <w:rsid w:val="00BF021C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BF021C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BF021C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BF02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F021C"/>
    <w:rPr>
      <w:i/>
      <w:iCs/>
      <w:color w:val="404040" w:themeColor="text1" w:themeTint="BF"/>
    </w:rPr>
  </w:style>
  <w:style w:type="paragraph" w:customStyle="1" w:styleId="TabelleLinks6PT">
    <w:name w:val="Tabelle Links 6PT"/>
    <w:basedOn w:val="TabelleLinks"/>
    <w:uiPriority w:val="99"/>
    <w:rsid w:val="00BF021C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BF021C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BF021C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BF021C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BF021C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BF021C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BF021C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BF021C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BF021C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BF021C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BF021C"/>
    <w:rPr>
      <w:sz w:val="22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BF021C"/>
    <w:pPr>
      <w:numPr>
        <w:numId w:val="17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BF021C"/>
    <w:pPr>
      <w:numPr>
        <w:numId w:val="16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BF021C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BF021C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BF021C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BF021C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BF021C"/>
    <w:pPr>
      <w:numPr>
        <w:numId w:val="18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BF021C"/>
    <w:pPr>
      <w:numPr>
        <w:numId w:val="19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BF021C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BF021C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BF021C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BF021C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BF021C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BF021C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BF021C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BF021C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BF021C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BF021C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BF021C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BF021C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BF021C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BF021C"/>
  </w:style>
  <w:style w:type="paragraph" w:customStyle="1" w:styleId="berschrift2neu">
    <w:name w:val="Überschrift2_neu"/>
    <w:basedOn w:val="berschrift2"/>
    <w:uiPriority w:val="99"/>
    <w:rsid w:val="00BF021C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BF021C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BF021C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F021C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BF021C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BF021C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BF021C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BF021C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BF021C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F021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F021C"/>
  </w:style>
  <w:style w:type="character" w:customStyle="1" w:styleId="Absatz-Standardschriftart1">
    <w:name w:val="Absatz-Standardschriftart1"/>
    <w:semiHidden/>
    <w:rsid w:val="00BF021C"/>
  </w:style>
  <w:style w:type="table" w:styleId="MittlereListe2-Akzent1">
    <w:name w:val="Medium List 2 Accent 1"/>
    <w:basedOn w:val="NormaleTabelle"/>
    <w:uiPriority w:val="66"/>
    <w:rsid w:val="00BF021C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BF021C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BF021C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A8051B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157EBB"/>
  </w:style>
  <w:style w:type="table" w:customStyle="1" w:styleId="Tabellenraster12">
    <w:name w:val="Tabellenraster12"/>
    <w:basedOn w:val="NormaleTabelle"/>
    <w:next w:val="Tabellenraster"/>
    <w:uiPriority w:val="59"/>
    <w:rsid w:val="00D4333C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59"/>
    <w:rsid w:val="00F009DF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B4A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4A0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4A0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B4A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B4A0B"/>
    <w:rPr>
      <w:b/>
      <w:bCs/>
    </w:rPr>
  </w:style>
  <w:style w:type="paragraph" w:styleId="berarbeitung">
    <w:name w:val="Revision"/>
    <w:hidden/>
    <w:uiPriority w:val="99"/>
    <w:semiHidden/>
    <w:rsid w:val="00AF477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T4\Desktop\Johann-Jakob-Widmann-Schule\Schuljahr%2017-18\Blackforest\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F5BDF-9F80-41B9-9570-BD6B117F7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9</Pages>
  <Words>379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JJWS</dc:creator>
  <cp:keywords/>
  <dc:description/>
  <cp:lastModifiedBy>Tina Sarhan</cp:lastModifiedBy>
  <cp:revision>8</cp:revision>
  <cp:lastPrinted>2017-11-27T12:48:00Z</cp:lastPrinted>
  <dcterms:created xsi:type="dcterms:W3CDTF">2019-12-06T10:21:00Z</dcterms:created>
  <dcterms:modified xsi:type="dcterms:W3CDTF">2020-05-13T07:00:00Z</dcterms:modified>
</cp:coreProperties>
</file>