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30E72" w14:textId="77777777" w:rsidR="0032000F" w:rsidRDefault="0032000F"/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79F13FA5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DE04E1" w14:textId="4A212636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5A6E00EE" w14:textId="77777777" w:rsidR="00BF021C" w:rsidRPr="0042497E" w:rsidRDefault="00C61E5D" w:rsidP="005530EE">
            <w:pPr>
              <w:pStyle w:val="TabelleKopflinks"/>
              <w:spacing w:line="240" w:lineRule="exact"/>
              <w:rPr>
                <w:sz w:val="16"/>
                <w:szCs w:val="16"/>
              </w:rPr>
            </w:pPr>
            <w:r w:rsidRPr="00B75EFB">
              <w:t>Flächen erkennen und benennen</w:t>
            </w:r>
            <w:r w:rsidR="0042497E" w:rsidRPr="00B75EFB">
              <w:t xml:space="preserve">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269875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B38CDB" w14:textId="77777777" w:rsidR="00BF021C" w:rsidRDefault="00A01ADD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Mathematik</w:t>
            </w:r>
            <w:proofErr w:type="spellEnd"/>
          </w:p>
          <w:p w14:paraId="4B2F8AEB" w14:textId="77777777" w:rsidR="00BF021C" w:rsidRDefault="00770934" w:rsidP="00C61E5D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M</w:t>
            </w:r>
            <w:r w:rsidR="0042497E">
              <w:rPr>
                <w:lang w:val="en-GB" w:eastAsia="en-US"/>
              </w:rPr>
              <w:t>05.02</w:t>
            </w:r>
            <w:r w:rsidR="00511583">
              <w:rPr>
                <w:lang w:val="en-GB" w:eastAsia="en-US"/>
              </w:rPr>
              <w:t>.</w:t>
            </w:r>
            <w:r w:rsidR="00260D3F">
              <w:rPr>
                <w:lang w:val="en-GB" w:eastAsia="en-US"/>
              </w:rPr>
              <w:t>0</w:t>
            </w:r>
            <w:r w:rsidR="00C61E5D">
              <w:rPr>
                <w:lang w:val="en-GB" w:eastAsia="en-US"/>
              </w:rPr>
              <w:t>3.</w:t>
            </w:r>
            <w:r w:rsidR="00260D3F">
              <w:rPr>
                <w:lang w:val="en-GB" w:eastAsia="en-US"/>
              </w:rPr>
              <w:t>0</w:t>
            </w:r>
            <w:r w:rsidR="00511583">
              <w:rPr>
                <w:lang w:val="en-GB" w:eastAsia="en-US"/>
              </w:rPr>
              <w:t>1</w:t>
            </w:r>
          </w:p>
        </w:tc>
      </w:tr>
      <w:tr w:rsidR="00BF021C" w14:paraId="420962D6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9AD2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6BF74A1F" w14:textId="77777777" w:rsidR="00BF021C" w:rsidRDefault="00BF021C" w:rsidP="00770934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</w:t>
            </w:r>
            <w:r w:rsidR="006E1EF4">
              <w:rPr>
                <w:lang w:eastAsia="en-US"/>
              </w:rPr>
              <w:t xml:space="preserve">Flächen erkennen. </w:t>
            </w:r>
          </w:p>
          <w:p w14:paraId="08E36D51" w14:textId="77777777" w:rsidR="006E1EF4" w:rsidRDefault="006E1EF4" w:rsidP="00770934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Flächen benennen. </w:t>
            </w:r>
          </w:p>
          <w:p w14:paraId="17E57F31" w14:textId="2ACB08E6" w:rsidR="0042497E" w:rsidRDefault="0042497E" w:rsidP="00770934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</w:t>
            </w:r>
            <w:r w:rsidR="00087FFA">
              <w:rPr>
                <w:lang w:eastAsia="en-US"/>
              </w:rPr>
              <w:t xml:space="preserve">Flächen </w:t>
            </w:r>
            <w:r>
              <w:rPr>
                <w:lang w:eastAsia="en-US"/>
              </w:rPr>
              <w:t xml:space="preserve">Eigenschaften zuordnen. </w:t>
            </w:r>
          </w:p>
          <w:p w14:paraId="5A4D2835" w14:textId="77777777" w:rsidR="00BF021C" w:rsidRDefault="00BF021C" w:rsidP="00770934">
            <w:pPr>
              <w:pStyle w:val="TabelleAufzhlung"/>
              <w:rPr>
                <w:lang w:eastAsia="en-US"/>
              </w:rPr>
            </w:pPr>
            <w:r>
              <w:rPr>
                <w:i/>
                <w:lang w:eastAsia="en-US"/>
              </w:rPr>
              <w:t xml:space="preserve">Ich kann </w:t>
            </w:r>
            <w:r w:rsidR="00BA392A">
              <w:rPr>
                <w:i/>
                <w:lang w:eastAsia="en-US"/>
              </w:rPr>
              <w:t xml:space="preserve">mit </w:t>
            </w:r>
            <w:r w:rsidR="00087FFA">
              <w:rPr>
                <w:i/>
                <w:lang w:eastAsia="en-US"/>
              </w:rPr>
              <w:t xml:space="preserve">einer Partnerin oder </w:t>
            </w:r>
            <w:r w:rsidR="00BA392A">
              <w:rPr>
                <w:i/>
                <w:lang w:eastAsia="en-US"/>
              </w:rPr>
              <w:t xml:space="preserve">einem Partner Ideen austauschen.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0C55F0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53363A90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49CC7A" w14:textId="77777777" w:rsidR="00BF021C" w:rsidRDefault="00BF021C" w:rsidP="000C7FB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37B2C550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7182C6" w14:textId="77777777" w:rsidR="00BF021C" w:rsidRDefault="00BF021C" w:rsidP="000C7FB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56172B75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04870AB" w14:textId="77777777" w:rsidR="00BF021C" w:rsidRDefault="00BF021C" w:rsidP="000C7FB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51EB1174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D218175" w14:textId="77777777" w:rsidR="00F52C69" w:rsidRPr="00ED2D69" w:rsidRDefault="0079492A" w:rsidP="00F52C69">
      <w:pPr>
        <w:pStyle w:val="berschrift2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3AAB3A0" wp14:editId="45D90EDB">
                <wp:simplePos x="0" y="0"/>
                <wp:positionH relativeFrom="column">
                  <wp:posOffset>41910</wp:posOffset>
                </wp:positionH>
                <wp:positionV relativeFrom="paragraph">
                  <wp:posOffset>307340</wp:posOffset>
                </wp:positionV>
                <wp:extent cx="4596130" cy="3295650"/>
                <wp:effectExtent l="0" t="0" r="0" b="0"/>
                <wp:wrapNone/>
                <wp:docPr id="492" name="Gruppieren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6130" cy="3295650"/>
                          <a:chOff x="0" y="0"/>
                          <a:chExt cx="4596130" cy="3295650"/>
                        </a:xfrm>
                      </wpg:grpSpPr>
                      <pic:pic xmlns:pic="http://schemas.openxmlformats.org/drawingml/2006/picture">
                        <pic:nvPicPr>
                          <pic:cNvPr id="490" name="Grafik 4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130" cy="316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Grafik 4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55900" y="2381250"/>
                            <a:ext cx="974725" cy="914400"/>
                          </a:xfrm>
                          <a:prstGeom prst="rect">
                            <a:avLst/>
                          </a:prstGeom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A584B" id="Gruppieren 492" o:spid="_x0000_s1026" style="position:absolute;margin-left:3.3pt;margin-top:24.2pt;width:361.9pt;height:259.5pt;z-index:251675648" coordsize="45961,32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90" o:spid="_x0000_s1027" type="#_x0000_t75" style="position:absolute;width:45961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">
                  <v:imagedata r:id="rId10" o:title=""/>
                </v:shape>
                <v:shape id="Grafik 491" o:spid="_x0000_s1028" type="#_x0000_t75" style="position:absolute;left:27559;top:23812;width:9747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6961B7" w:rsidRPr="006961B7">
        <w:rPr>
          <w:rFonts w:ascii="Source Sans Pro" w:eastAsiaTheme="minorHAnsi" w:hAnsi="Source Sans Pro" w:cs="Arial"/>
          <w:bCs w:val="0"/>
          <w:noProof/>
          <w:sz w:val="24"/>
          <w:szCs w:val="20"/>
        </w:rPr>
        <w:drawing>
          <wp:anchor distT="0" distB="0" distL="114300" distR="114300" simplePos="0" relativeHeight="251651072" behindDoc="0" locked="0" layoutInCell="0" allowOverlap="1" wp14:anchorId="20E4607E" wp14:editId="331BB782">
            <wp:simplePos x="0" y="0"/>
            <wp:positionH relativeFrom="rightMargin">
              <wp:posOffset>86360</wp:posOffset>
            </wp:positionH>
            <wp:positionV relativeFrom="paragraph">
              <wp:posOffset>5567094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1B7" w:rsidRPr="006961B7">
        <w:rPr>
          <w:rFonts w:ascii="Source Sans Pro" w:eastAsiaTheme="minorHAnsi" w:hAnsi="Source Sans Pro" w:cs="Arial"/>
          <w:bCs w:val="0"/>
          <w:noProof/>
          <w:sz w:val="24"/>
          <w:szCs w:val="20"/>
        </w:rPr>
        <w:drawing>
          <wp:anchor distT="0" distB="0" distL="114300" distR="114300" simplePos="0" relativeHeight="251650048" behindDoc="0" locked="0" layoutInCell="0" allowOverlap="1" wp14:anchorId="389FB317" wp14:editId="495BC8CC">
            <wp:simplePos x="0" y="0"/>
            <wp:positionH relativeFrom="rightMargin">
              <wp:posOffset>107950</wp:posOffset>
            </wp:positionH>
            <wp:positionV relativeFrom="paragraph">
              <wp:posOffset>4756834</wp:posOffset>
            </wp:positionV>
            <wp:extent cx="302260" cy="323850"/>
            <wp:effectExtent l="0" t="0" r="2540" b="0"/>
            <wp:wrapNone/>
            <wp:docPr id="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1B7"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A21B91" wp14:editId="61331A64">
                <wp:simplePos x="0" y="0"/>
                <wp:positionH relativeFrom="margin">
                  <wp:align>left</wp:align>
                </wp:positionH>
                <wp:positionV relativeFrom="paragraph">
                  <wp:posOffset>4404067</wp:posOffset>
                </wp:positionV>
                <wp:extent cx="4353560" cy="1779905"/>
                <wp:effectExtent l="76200" t="57150" r="104140" b="106045"/>
                <wp:wrapTight wrapText="bothSides">
                  <wp:wrapPolygon edited="0">
                    <wp:start x="945" y="-694"/>
                    <wp:lineTo x="-378" y="-231"/>
                    <wp:lineTo x="-378" y="20113"/>
                    <wp:lineTo x="1134" y="22656"/>
                    <wp:lineTo x="20510" y="22656"/>
                    <wp:lineTo x="21077" y="21962"/>
                    <wp:lineTo x="22022" y="18494"/>
                    <wp:lineTo x="22022" y="2774"/>
                    <wp:lineTo x="20793" y="-231"/>
                    <wp:lineTo x="20510" y="-694"/>
                    <wp:lineTo x="945" y="-694"/>
                  </wp:wrapPolygon>
                </wp:wrapTight>
                <wp:docPr id="35" name="Abgerundetes 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990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86123" w14:textId="77777777" w:rsidR="006961B7" w:rsidRPr="00710C99" w:rsidRDefault="006961B7" w:rsidP="006961B7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  <w:r w:rsidRPr="00710C99"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1006247F" wp14:editId="56B2CB57">
                                  <wp:extent cx="203200" cy="203200"/>
                                  <wp:effectExtent l="0" t="0" r="0" b="0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 Arbeitsauftrag:</w:t>
                            </w:r>
                          </w:p>
                          <w:p w14:paraId="66937938" w14:textId="2BDF7CD8" w:rsidR="00EB3BC8" w:rsidRDefault="006961B7" w:rsidP="006961B7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Schreiben Sie alle Flächen</w:t>
                            </w:r>
                            <w:r w:rsidR="00087FFA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auf</w:t>
                            </w:r>
                            <w:r w:rsidR="00260D3F">
                              <w:rPr>
                                <w:b w:val="0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die Sie auf dem Bild sehen. </w:t>
                            </w:r>
                          </w:p>
                          <w:p w14:paraId="429E3CC6" w14:textId="24FACC47" w:rsidR="006961B7" w:rsidRPr="00EB3BC8" w:rsidRDefault="00087FFA" w:rsidP="006961B7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Finden Sie</w:t>
                            </w:r>
                            <w:r w:rsidR="006961B7" w:rsidRPr="00EB3BC8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eine Partnerin oder </w:t>
                            </w:r>
                            <w:r w:rsidR="006961B7" w:rsidRPr="00EB3BC8">
                              <w:rPr>
                                <w:b w:val="0"/>
                                <w:sz w:val="26"/>
                                <w:szCs w:val="26"/>
                              </w:rPr>
                              <w:t>eine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n</w:t>
                            </w:r>
                            <w:r w:rsidR="006961B7" w:rsidRPr="00EB3BC8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Partner</w:t>
                            </w: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.</w:t>
                            </w:r>
                            <w:r w:rsidR="006961B7" w:rsidRPr="00EB3BC8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Zeigen Sie sich gegenseitig die gefundenen Flächen.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21B91" id="Abgerundetes Rechteck 35" o:spid="_x0000_s1026" style="position:absolute;margin-left:0;margin-top:346.8pt;width:342.8pt;height:140.15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1586123" w14:textId="77777777" w:rsidR="006961B7" w:rsidRPr="00710C99" w:rsidRDefault="006961B7" w:rsidP="006961B7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  <w:r w:rsidRPr="00710C99"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1006247F" wp14:editId="56B2CB57">
                            <wp:extent cx="203200" cy="203200"/>
                            <wp:effectExtent l="0" t="0" r="0" b="0"/>
                            <wp:docPr id="50" name="Grafi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    Arbeitsauftrag:</w:t>
                      </w:r>
                    </w:p>
                    <w:p w14:paraId="66937938" w14:textId="2BDF7CD8" w:rsidR="00EB3BC8" w:rsidRDefault="006961B7" w:rsidP="006961B7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sz w:val="26"/>
                          <w:szCs w:val="26"/>
                        </w:rPr>
                        <w:t>Schreiben Sie alle Flächen</w:t>
                      </w:r>
                      <w:r w:rsidR="00087FFA">
                        <w:rPr>
                          <w:b w:val="0"/>
                          <w:sz w:val="26"/>
                          <w:szCs w:val="26"/>
                        </w:rPr>
                        <w:t xml:space="preserve"> auf</w:t>
                      </w:r>
                      <w:r w:rsidR="00260D3F">
                        <w:rPr>
                          <w:b w:val="0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 die Sie auf dem Bild sehen. </w:t>
                      </w:r>
                    </w:p>
                    <w:p w14:paraId="429E3CC6" w14:textId="24FACC47" w:rsidR="006961B7" w:rsidRPr="00EB3BC8" w:rsidRDefault="00087FFA" w:rsidP="006961B7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sz w:val="26"/>
                          <w:szCs w:val="26"/>
                        </w:rPr>
                        <w:t>Finden Sie</w:t>
                      </w:r>
                      <w:r w:rsidR="006961B7" w:rsidRPr="00EB3BC8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eine Partnerin oder </w:t>
                      </w:r>
                      <w:r w:rsidR="006961B7" w:rsidRPr="00EB3BC8">
                        <w:rPr>
                          <w:b w:val="0"/>
                          <w:sz w:val="26"/>
                          <w:szCs w:val="26"/>
                        </w:rPr>
                        <w:t>eine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>n</w:t>
                      </w:r>
                      <w:r w:rsidR="006961B7" w:rsidRPr="00EB3BC8">
                        <w:rPr>
                          <w:b w:val="0"/>
                          <w:sz w:val="26"/>
                          <w:szCs w:val="26"/>
                        </w:rPr>
                        <w:t xml:space="preserve"> Partner</w:t>
                      </w:r>
                      <w:r>
                        <w:rPr>
                          <w:b w:val="0"/>
                          <w:sz w:val="26"/>
                          <w:szCs w:val="26"/>
                        </w:rPr>
                        <w:t>.</w:t>
                      </w:r>
                      <w:r w:rsidR="006961B7" w:rsidRPr="00EB3BC8">
                        <w:rPr>
                          <w:b w:val="0"/>
                          <w:sz w:val="26"/>
                          <w:szCs w:val="26"/>
                        </w:rPr>
                        <w:t xml:space="preserve"> Zeigen Sie sich gegenseitig die gefundenen Flächen.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 w:rsidRPr="00DD3F38">
        <w:rPr>
          <w:b/>
          <w:bCs w:val="0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70F8F1FD" wp14:editId="008857D5">
            <wp:simplePos x="0" y="0"/>
            <wp:positionH relativeFrom="column">
              <wp:posOffset>4778479</wp:posOffset>
            </wp:positionH>
            <wp:positionV relativeFrom="paragraph">
              <wp:posOffset>-5361</wp:posOffset>
            </wp:positionV>
            <wp:extent cx="341630" cy="313055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05DEB" w14:textId="77777777" w:rsidR="00044BAA" w:rsidRPr="00710C99" w:rsidRDefault="00044BAA" w:rsidP="00044BAA">
      <w:pPr>
        <w:pStyle w:val="Textkrper"/>
        <w:rPr>
          <w:sz w:val="26"/>
          <w:szCs w:val="26"/>
        </w:rPr>
      </w:pPr>
    </w:p>
    <w:p w14:paraId="36CFAFF4" w14:textId="77777777" w:rsidR="00BF021C" w:rsidRDefault="00BF021C" w:rsidP="00BF021C">
      <w:pPr>
        <w:pStyle w:val="Textkrper"/>
      </w:pPr>
    </w:p>
    <w:p w14:paraId="589DE43A" w14:textId="77777777" w:rsidR="00BF021C" w:rsidRDefault="00BF021C" w:rsidP="00BF021C">
      <w:pPr>
        <w:spacing w:line="240" w:lineRule="exact"/>
      </w:pPr>
    </w:p>
    <w:p w14:paraId="3C4974F0" w14:textId="77777777" w:rsidR="00AE1A6D" w:rsidRDefault="00AE1A6D" w:rsidP="00BF021C">
      <w:pPr>
        <w:spacing w:line="240" w:lineRule="exact"/>
      </w:pPr>
    </w:p>
    <w:p w14:paraId="6917FC4B" w14:textId="77777777" w:rsidR="00AE1A6D" w:rsidRDefault="00AE1A6D" w:rsidP="00BF021C">
      <w:pPr>
        <w:spacing w:line="240" w:lineRule="exact"/>
      </w:pPr>
    </w:p>
    <w:p w14:paraId="5836B2AB" w14:textId="77777777" w:rsidR="00AE1A6D" w:rsidRDefault="00AE1A6D" w:rsidP="00BF021C">
      <w:pPr>
        <w:spacing w:line="240" w:lineRule="exact"/>
      </w:pPr>
    </w:p>
    <w:p w14:paraId="457139C4" w14:textId="77777777" w:rsidR="00AE1A6D" w:rsidRDefault="00AE1A6D" w:rsidP="00BF021C">
      <w:pPr>
        <w:spacing w:line="240" w:lineRule="exact"/>
      </w:pPr>
    </w:p>
    <w:p w14:paraId="23C1E068" w14:textId="77777777" w:rsidR="00AE1A6D" w:rsidRDefault="00AE1A6D" w:rsidP="00BF021C">
      <w:pPr>
        <w:spacing w:line="240" w:lineRule="exact"/>
      </w:pPr>
    </w:p>
    <w:p w14:paraId="5FCAC534" w14:textId="77777777" w:rsidR="00AE1A6D" w:rsidRDefault="00AE1A6D" w:rsidP="00BF021C">
      <w:pPr>
        <w:spacing w:line="240" w:lineRule="exact"/>
      </w:pPr>
    </w:p>
    <w:p w14:paraId="00FC4A6A" w14:textId="77777777" w:rsidR="00AE1A6D" w:rsidRDefault="00AE1A6D" w:rsidP="00BF021C">
      <w:pPr>
        <w:spacing w:line="240" w:lineRule="exact"/>
      </w:pPr>
    </w:p>
    <w:p w14:paraId="69BF74E9" w14:textId="77777777" w:rsidR="00AE1A6D" w:rsidRDefault="00AE1A6D" w:rsidP="00BF021C">
      <w:pPr>
        <w:spacing w:line="240" w:lineRule="exact"/>
      </w:pPr>
    </w:p>
    <w:p w14:paraId="70F4F585" w14:textId="77777777" w:rsidR="00AE1A6D" w:rsidRDefault="00AE1A6D" w:rsidP="00BF021C">
      <w:pPr>
        <w:spacing w:line="240" w:lineRule="exact"/>
      </w:pPr>
    </w:p>
    <w:p w14:paraId="007BE3AF" w14:textId="77777777" w:rsidR="00AE1A6D" w:rsidRDefault="00AE1A6D" w:rsidP="00BF021C">
      <w:pPr>
        <w:spacing w:line="240" w:lineRule="exact"/>
      </w:pPr>
    </w:p>
    <w:p w14:paraId="2BDA6780" w14:textId="77777777" w:rsidR="00AE1A6D" w:rsidRDefault="00AE1A6D" w:rsidP="00BF021C">
      <w:pPr>
        <w:spacing w:line="240" w:lineRule="exact"/>
      </w:pPr>
    </w:p>
    <w:p w14:paraId="74C15272" w14:textId="77777777" w:rsidR="00AE1A6D" w:rsidRDefault="00AE1A6D" w:rsidP="00BF021C">
      <w:pPr>
        <w:spacing w:line="240" w:lineRule="exact"/>
      </w:pPr>
    </w:p>
    <w:p w14:paraId="3784C68E" w14:textId="77777777" w:rsidR="00AE1A6D" w:rsidRDefault="00AE1A6D" w:rsidP="00BF021C">
      <w:pPr>
        <w:spacing w:line="240" w:lineRule="exact"/>
      </w:pPr>
    </w:p>
    <w:p w14:paraId="7BC1FD70" w14:textId="77777777" w:rsidR="00AE1A6D" w:rsidRDefault="00AE1A6D" w:rsidP="00BF021C">
      <w:pPr>
        <w:spacing w:line="240" w:lineRule="exact"/>
      </w:pPr>
    </w:p>
    <w:p w14:paraId="5C24B94E" w14:textId="77777777" w:rsidR="00AE1A6D" w:rsidRDefault="00AE1A6D" w:rsidP="00BF021C">
      <w:pPr>
        <w:spacing w:line="240" w:lineRule="exact"/>
      </w:pPr>
    </w:p>
    <w:p w14:paraId="07E5DCDA" w14:textId="77777777" w:rsidR="00AE1A6D" w:rsidRDefault="00AE1A6D" w:rsidP="00BF021C">
      <w:pPr>
        <w:spacing w:line="240" w:lineRule="exact"/>
      </w:pPr>
    </w:p>
    <w:p w14:paraId="18563FCF" w14:textId="77777777" w:rsidR="00AE1A6D" w:rsidRDefault="00AE1A6D" w:rsidP="00BF021C">
      <w:pPr>
        <w:spacing w:line="240" w:lineRule="exact"/>
      </w:pPr>
    </w:p>
    <w:p w14:paraId="627696FA" w14:textId="2D6457C7" w:rsidR="00BF021C" w:rsidRDefault="00251114" w:rsidP="00BF021C">
      <w:pPr>
        <w:spacing w:line="240" w:lineRule="exact"/>
      </w:pPr>
      <w:r>
        <w:br w:type="page"/>
      </w:r>
    </w:p>
    <w:p w14:paraId="43282FC6" w14:textId="77777777" w:rsidR="00900217" w:rsidRDefault="00087FFA" w:rsidP="00710C99">
      <w:pPr>
        <w:pStyle w:val="berschrift2"/>
        <w:rPr>
          <w:b/>
          <w:bCs w:val="0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32EB0916" wp14:editId="099E3044">
                <wp:simplePos x="0" y="0"/>
                <wp:positionH relativeFrom="column">
                  <wp:posOffset>4255671</wp:posOffset>
                </wp:positionH>
                <wp:positionV relativeFrom="paragraph">
                  <wp:posOffset>224097</wp:posOffset>
                </wp:positionV>
                <wp:extent cx="2482850" cy="2482850"/>
                <wp:effectExtent l="0" t="0" r="0" b="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2482850"/>
                          <a:chOff x="0" y="0"/>
                          <a:chExt cx="2482850" cy="2482850"/>
                        </a:xfrm>
                      </wpg:grpSpPr>
                      <pic:pic xmlns:pic="http://schemas.openxmlformats.org/drawingml/2006/picture">
                        <pic:nvPicPr>
                          <pic:cNvPr id="44" name="Bild 2" descr="Weiße Männchen, 3D Model, Freigestellt, 3D, Model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feld 46"/>
                        <wps:cNvSpPr txBox="1"/>
                        <wps:spPr>
                          <a:xfrm>
                            <a:off x="690502" y="577849"/>
                            <a:ext cx="1123950" cy="1832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perspectiveLeft" fov="0">
                              <a:rot lat="0" lon="20099986" rev="0"/>
                            </a:camera>
                            <a:lightRig rig="threePt" dir="t"/>
                          </a:scene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A74B9B" w14:textId="77777777" w:rsidR="009F16FC" w:rsidRPr="009F16FC" w:rsidRDefault="009F16FC" w:rsidP="009F16F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>Überall begegnen Sie Flächen in Ihrem Leben. Hier erfahren Sie, welche Flächen es gibt und wie sie sich von</w:t>
                              </w:r>
                              <w:r w:rsidR="00087FFA">
                                <w:rPr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 xml:space="preserve">einander unterscheiden. </w:t>
                              </w:r>
                            </w:p>
                            <w:p w14:paraId="490C576B" w14:textId="77777777" w:rsidR="009F16FC" w:rsidRDefault="009F16FC" w:rsidP="009F16FC"/>
                            <w:p w14:paraId="7982831A" w14:textId="77777777" w:rsidR="009F16FC" w:rsidRDefault="009F16FC" w:rsidP="009F16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B0916" id="Gruppieren 51" o:spid="_x0000_s1027" style="position:absolute;margin-left:335.1pt;margin-top:17.65pt;width:195.5pt;height:195.5pt;z-index:251624448" coordsize="24828,24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">
                <v:shape id="Bild 2" o:spid="_x0000_s1028" type="#_x0000_t75" alt="Weiße Männchen, 3D Model, Freigestellt, 3D, Model" style="position:absolute;width:24828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">
                  <v:imagedata r:id="rId17" o:title="Weiße Männchen, 3D Model, Freigestellt, 3D, Mode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6" o:spid="_x0000_s1029" type="#_x0000_t202" style="position:absolute;left:6905;top:5778;width:11239;height:18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4CA74B9B" w14:textId="77777777" w:rsidR="009F16FC" w:rsidRPr="009F16FC" w:rsidRDefault="009F16FC" w:rsidP="009F16FC">
                        <w:pPr>
                          <w:rPr>
                            <w:sz w:val="22"/>
                            <w:szCs w:val="22"/>
                          </w:rPr>
                        </w:pPr>
                        <w:r w:rsidRPr="009F16FC">
                          <w:rPr>
                            <w:sz w:val="22"/>
                            <w:szCs w:val="22"/>
                          </w:rPr>
                          <w:t>Überall begegnen Sie Flächen in Ihrem Leben. Hier erfahren Sie, welche Flächen es gibt und wie sie sich von</w:t>
                        </w:r>
                        <w:r w:rsidR="00087FFA">
                          <w:rPr>
                            <w:sz w:val="22"/>
                            <w:szCs w:val="22"/>
                          </w:rPr>
                          <w:t>-</w:t>
                        </w:r>
                        <w:r w:rsidRPr="009F16FC">
                          <w:rPr>
                            <w:sz w:val="22"/>
                            <w:szCs w:val="22"/>
                          </w:rPr>
                          <w:t xml:space="preserve">einander unterscheiden. </w:t>
                        </w:r>
                      </w:p>
                      <w:p w14:paraId="490C576B" w14:textId="77777777" w:rsidR="009F16FC" w:rsidRDefault="009F16FC" w:rsidP="009F16FC"/>
                      <w:p w14:paraId="7982831A" w14:textId="77777777" w:rsidR="009F16FC" w:rsidRDefault="009F16FC" w:rsidP="009F16FC"/>
                    </w:txbxContent>
                  </v:textbox>
                </v:shape>
              </v:group>
            </w:pict>
          </mc:Fallback>
        </mc:AlternateContent>
      </w:r>
      <w:r w:rsidR="000276FB" w:rsidRPr="00875C55">
        <w:rPr>
          <w:b/>
          <w:noProof/>
          <w:sz w:val="28"/>
          <w:szCs w:val="28"/>
        </w:rPr>
        <w:drawing>
          <wp:anchor distT="0" distB="0" distL="114300" distR="114300" simplePos="0" relativeHeight="251626496" behindDoc="0" locked="0" layoutInCell="0" allowOverlap="1" wp14:anchorId="54F692C5" wp14:editId="14AE68CA">
            <wp:simplePos x="0" y="0"/>
            <wp:positionH relativeFrom="rightMargin">
              <wp:posOffset>2540</wp:posOffset>
            </wp:positionH>
            <wp:positionV relativeFrom="paragraph">
              <wp:posOffset>145415</wp:posOffset>
            </wp:positionV>
            <wp:extent cx="323850" cy="323850"/>
            <wp:effectExtent l="0" t="0" r="0" b="0"/>
            <wp:wrapNone/>
            <wp:docPr id="38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92A">
        <w:rPr>
          <w:b/>
          <w:bCs w:val="0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0E68D7C" wp14:editId="01F6C253">
                <wp:simplePos x="0" y="0"/>
                <wp:positionH relativeFrom="column">
                  <wp:posOffset>-85090</wp:posOffset>
                </wp:positionH>
                <wp:positionV relativeFrom="paragraph">
                  <wp:posOffset>341630</wp:posOffset>
                </wp:positionV>
                <wp:extent cx="4704080" cy="1041400"/>
                <wp:effectExtent l="57150" t="57150" r="96520" b="120650"/>
                <wp:wrapTight wrapText="bothSides">
                  <wp:wrapPolygon edited="0">
                    <wp:start x="350" y="-1185"/>
                    <wp:lineTo x="-262" y="-395"/>
                    <wp:lineTo x="-262" y="20941"/>
                    <wp:lineTo x="437" y="23707"/>
                    <wp:lineTo x="21168" y="23707"/>
                    <wp:lineTo x="21256" y="22917"/>
                    <wp:lineTo x="21956" y="18966"/>
                    <wp:lineTo x="21956" y="4741"/>
                    <wp:lineTo x="21256" y="-395"/>
                    <wp:lineTo x="21081" y="-1185"/>
                    <wp:lineTo x="350" y="-1185"/>
                  </wp:wrapPolygon>
                </wp:wrapTight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1041400"/>
                          <a:chOff x="0" y="0"/>
                          <a:chExt cx="4704080" cy="1041400"/>
                        </a:xfrm>
                      </wpg:grpSpPr>
                      <wps:wsp>
                        <wps:cNvPr id="42" name="Abgerundetes Rechteck 42"/>
                        <wps:cNvSpPr/>
                        <wps:spPr>
                          <a:xfrm>
                            <a:off x="0" y="0"/>
                            <a:ext cx="4704080" cy="1041400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1A61C8" w14:textId="77777777" w:rsidR="00900217" w:rsidRPr="00875C55" w:rsidRDefault="00900217" w:rsidP="00900217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45260D79" w14:textId="77777777" w:rsidR="00900217" w:rsidRPr="00875C55" w:rsidRDefault="00900217" w:rsidP="00EB3BC8">
                              <w:pPr>
                                <w:pStyle w:val="TabelleKopflinks"/>
                                <w:numPr>
                                  <w:ilvl w:val="0"/>
                                  <w:numId w:val="24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Lesen Sie die Informationen</w:t>
                              </w:r>
                              <w:r w:rsidR="009F16F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zu den Flächen</w:t>
                              </w: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5FDFB04C" w14:textId="77777777" w:rsidR="00900217" w:rsidRPr="00875C55" w:rsidRDefault="00900217" w:rsidP="004E7E4D">
                              <w:pPr>
                                <w:pStyle w:val="TabelleKopflinks"/>
                                <w:numPr>
                                  <w:ilvl w:val="0"/>
                                  <w:numId w:val="24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Finden Sie Beispiele aus Ihrem Leben für die Flächen. Tragen Sie die Beispiele in die Flächen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89" y="58522"/>
                            <a:ext cx="184150" cy="204470"/>
                          </a:xfrm>
                          <a:prstGeom prst="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  <pic14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68D7C" id="Gruppieren 49" o:spid="_x0000_s1030" style="position:absolute;margin-left:-6.7pt;margin-top:26.9pt;width:370.4pt;height:82pt;z-index:251627520;mso-height-relative:margin" coordsize="47040,10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">
                <v:roundrect id="Abgerundetes Rechteck 42" o:spid="_x0000_s1031" style="position:absolute;width:47040;height:10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E1A61C8" w14:textId="77777777" w:rsidR="00900217" w:rsidRPr="00875C55" w:rsidRDefault="00900217" w:rsidP="00900217">
                        <w:pPr>
                          <w:pStyle w:val="TabelleKopflinks"/>
                          <w:ind w:firstLine="36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45260D79" w14:textId="77777777" w:rsidR="00900217" w:rsidRPr="00875C55" w:rsidRDefault="00900217" w:rsidP="00EB3BC8">
                        <w:pPr>
                          <w:pStyle w:val="TabelleKopflinks"/>
                          <w:numPr>
                            <w:ilvl w:val="0"/>
                            <w:numId w:val="24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>Lesen Sie die Informationen</w:t>
                        </w:r>
                        <w:r w:rsidR="009F16FC">
                          <w:rPr>
                            <w:b w:val="0"/>
                            <w:sz w:val="26"/>
                            <w:szCs w:val="26"/>
                          </w:rPr>
                          <w:t xml:space="preserve"> zu den Flächen</w:t>
                        </w: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5FDFB04C" w14:textId="77777777" w:rsidR="00900217" w:rsidRPr="00875C55" w:rsidRDefault="00900217" w:rsidP="004E7E4D">
                        <w:pPr>
                          <w:pStyle w:val="TabelleKopflinks"/>
                          <w:numPr>
                            <w:ilvl w:val="0"/>
                            <w:numId w:val="24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Finden Sie Beispiele aus Ihrem Leben für die Flächen. Tragen Sie die Beispiele in die Flächen ein. </w:t>
                        </w:r>
                      </w:p>
                    </w:txbxContent>
                  </v:textbox>
                </v:roundrect>
                <v:shape id="Grafik 1429" o:spid="_x0000_s1032" type="#_x0000_t75" style="position:absolute;left:1389;top:585;width:1842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" filled="t" fillcolor="#a7bfde [1620]">
                  <v:fill color2="#e4ecf5 [500]" rotate="t" angle="180" colors="0 #a3c4ff;22938f #bfd5ff;1 #e5eeff" focus="100%" type="gradient"/>
                  <v:imagedata r:id="rId20" o:title="" recolortarget="#203957 [1444]"/>
                  <v:shadow on="t" color="black" opacity="24903f" origin=",.5" offset="0,.55556mm"/>
                </v:shape>
                <w10:wrap type="tight"/>
              </v:group>
            </w:pict>
          </mc:Fallback>
        </mc:AlternateContent>
      </w:r>
      <w:r w:rsidR="00770934">
        <w:rPr>
          <w:b/>
          <w:bCs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75C55" w:rsidRPr="00875C55">
        <w:rPr>
          <w:b/>
          <w:bCs w:val="0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DD3F38" w:rsidRPr="00875C55">
        <w:rPr>
          <w:b/>
          <w:bCs w:val="0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Informationen </w:t>
      </w:r>
      <w:r w:rsidR="00875C55" w:rsidRPr="00875C55">
        <w:rPr>
          <w:b/>
          <w:bCs w:val="0"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zu Flächen</w:t>
      </w:r>
    </w:p>
    <w:p w14:paraId="77BDA38E" w14:textId="77777777" w:rsidR="009F16FC" w:rsidRDefault="009F16FC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41387C9E" w14:textId="77777777" w:rsidR="00EA5107" w:rsidRDefault="009C2865">
      <w:pPr>
        <w:spacing w:line="240" w:lineRule="exact"/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857A8E4" wp14:editId="72899712">
                <wp:simplePos x="0" y="0"/>
                <wp:positionH relativeFrom="page">
                  <wp:posOffset>3338830</wp:posOffset>
                </wp:positionH>
                <wp:positionV relativeFrom="paragraph">
                  <wp:posOffset>82550</wp:posOffset>
                </wp:positionV>
                <wp:extent cx="1692000" cy="1692000"/>
                <wp:effectExtent l="76200" t="76200" r="156210" b="15621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6920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0670C" w14:textId="77777777" w:rsidR="00900217" w:rsidRDefault="00F3028F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14CB">
                              <w:rPr>
                                <w:sz w:val="28"/>
                                <w:szCs w:val="28"/>
                              </w:rPr>
                              <w:t xml:space="preserve">Beispiele aus </w:t>
                            </w:r>
                          </w:p>
                          <w:p w14:paraId="3A6E2E7F" w14:textId="77777777" w:rsidR="00F3028F" w:rsidRDefault="00F3028F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14CB">
                              <w:rPr>
                                <w:sz w:val="28"/>
                                <w:szCs w:val="28"/>
                              </w:rPr>
                              <w:t xml:space="preserve">meinem Leben: </w:t>
                            </w:r>
                          </w:p>
                          <w:p w14:paraId="2FFA90C9" w14:textId="77777777" w:rsidR="00900217" w:rsidRDefault="00900217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</w:t>
                            </w:r>
                            <w:r w:rsidR="00087FFA"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3A912FE8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E7BCA8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3D7004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FF3461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89286E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E0F0D4" w14:textId="77777777" w:rsidR="008914CB" w:rsidRP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A8E4" id="Rechteck 17" o:spid="_x0000_s1033" style="position:absolute;margin-left:262.9pt;margin-top:6.5pt;width:133.25pt;height:133.2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" fillcolor="white [3201]" strokecolor="#c0504d [3205]" strokeweight="2pt">
                <v:shadow on="t" color="black" opacity="26214f" origin="-.5,-.5" offset=".74836mm,.74836mm"/>
                <v:textbox>
                  <w:txbxContent>
                    <w:p w14:paraId="70B0670C" w14:textId="77777777" w:rsidR="00900217" w:rsidRDefault="00F3028F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14CB">
                        <w:rPr>
                          <w:sz w:val="28"/>
                          <w:szCs w:val="28"/>
                        </w:rPr>
                        <w:t xml:space="preserve">Beispiele aus </w:t>
                      </w:r>
                    </w:p>
                    <w:p w14:paraId="3A6E2E7F" w14:textId="77777777" w:rsidR="00F3028F" w:rsidRDefault="00F3028F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14CB">
                        <w:rPr>
                          <w:sz w:val="28"/>
                          <w:szCs w:val="28"/>
                        </w:rPr>
                        <w:t xml:space="preserve">meinem Leben: </w:t>
                      </w:r>
                    </w:p>
                    <w:p w14:paraId="2FFA90C9" w14:textId="77777777" w:rsidR="00900217" w:rsidRDefault="00900217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</w:t>
                      </w:r>
                      <w:r w:rsidR="00087FFA">
                        <w:rPr>
                          <w:sz w:val="28"/>
                          <w:szCs w:val="28"/>
                        </w:rPr>
                        <w:t>________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</w:p>
                    <w:p w14:paraId="3A912FE8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E7BCA8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B3D7004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EFF3461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F89286E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BE0F0D4" w14:textId="77777777" w:rsidR="008914CB" w:rsidRP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BEE181" wp14:editId="2375767B">
                <wp:simplePos x="0" y="0"/>
                <wp:positionH relativeFrom="column">
                  <wp:posOffset>-83820</wp:posOffset>
                </wp:positionH>
                <wp:positionV relativeFrom="paragraph">
                  <wp:posOffset>101600</wp:posOffset>
                </wp:positionV>
                <wp:extent cx="1692000" cy="1692000"/>
                <wp:effectExtent l="76200" t="76200" r="156210" b="15621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6920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5FC02" w14:textId="77777777" w:rsidR="00174C08" w:rsidRPr="00E27189" w:rsidRDefault="000C7FB5" w:rsidP="00174C0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="00174C08" w:rsidRPr="005A044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Quadrat</w:t>
                              </w:r>
                            </w:hyperlink>
                          </w:p>
                          <w:p w14:paraId="0ED195F2" w14:textId="77777777" w:rsidR="00174C08" w:rsidRPr="008914CB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F3028F" w:rsidRPr="008914CB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197227C1" w14:textId="77777777" w:rsidR="00F3028F" w:rsidRPr="008914CB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F3028F" w:rsidRPr="008914CB">
                              <w:rPr>
                                <w:sz w:val="28"/>
                                <w:szCs w:val="28"/>
                              </w:rPr>
                              <w:t xml:space="preserve"> gleich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028F" w:rsidRPr="008914CB">
                              <w:rPr>
                                <w:sz w:val="28"/>
                                <w:szCs w:val="28"/>
                              </w:rPr>
                              <w:t>lange Seiten</w:t>
                            </w:r>
                          </w:p>
                          <w:p w14:paraId="4B6BCB7D" w14:textId="77777777" w:rsidR="00F3028F" w:rsidRPr="008914CB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F3028F" w:rsidRPr="008914CB">
                              <w:rPr>
                                <w:sz w:val="28"/>
                                <w:szCs w:val="28"/>
                              </w:rPr>
                              <w:t xml:space="preserve">egenüberliegende Seiten sind gleich lang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EE181" id="Rechteck 10" o:spid="_x0000_s1034" style="position:absolute;margin-left:-6.6pt;margin-top:8pt;width:133.25pt;height:13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" fillcolor="white [3201]" strokecolor="#c0504d [3205]" strokeweight="2pt">
                <v:shadow on="t" color="black" opacity="26214f" origin="-.5,-.5" offset=".74836mm,.74836mm"/>
                <v:textbox>
                  <w:txbxContent>
                    <w:p w14:paraId="03F5FC02" w14:textId="77777777" w:rsidR="00174C08" w:rsidRPr="00E27189" w:rsidRDefault="000C7FB5" w:rsidP="00174C0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22" w:history="1">
                        <w:r w:rsidR="00174C08" w:rsidRPr="005A044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Quadrat</w:t>
                        </w:r>
                      </w:hyperlink>
                    </w:p>
                    <w:p w14:paraId="0ED195F2" w14:textId="77777777" w:rsidR="00174C08" w:rsidRPr="008914CB" w:rsidRDefault="00C87684" w:rsidP="004E7E4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F3028F" w:rsidRPr="008914CB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197227C1" w14:textId="77777777" w:rsidR="00F3028F" w:rsidRPr="008914CB" w:rsidRDefault="00C87684" w:rsidP="004E7E4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F3028F" w:rsidRPr="008914CB">
                        <w:rPr>
                          <w:sz w:val="28"/>
                          <w:szCs w:val="28"/>
                        </w:rPr>
                        <w:t xml:space="preserve"> gleich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3028F" w:rsidRPr="008914CB">
                        <w:rPr>
                          <w:sz w:val="28"/>
                          <w:szCs w:val="28"/>
                        </w:rPr>
                        <w:t>lange Seiten</w:t>
                      </w:r>
                    </w:p>
                    <w:p w14:paraId="4B6BCB7D" w14:textId="77777777" w:rsidR="00F3028F" w:rsidRPr="008914CB" w:rsidRDefault="00C87684" w:rsidP="004E7E4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="00F3028F" w:rsidRPr="008914CB">
                        <w:rPr>
                          <w:sz w:val="28"/>
                          <w:szCs w:val="28"/>
                        </w:rPr>
                        <w:t xml:space="preserve">egenüberliegende Seiten sind gleich lang </w:t>
                      </w:r>
                    </w:p>
                  </w:txbxContent>
                </v:textbox>
              </v:rect>
            </w:pict>
          </mc:Fallback>
        </mc:AlternateContent>
      </w:r>
      <w:r w:rsidR="00DF4AC4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28D634" wp14:editId="6C4F12E4">
                <wp:simplePos x="0" y="0"/>
                <wp:positionH relativeFrom="margin">
                  <wp:posOffset>2334260</wp:posOffset>
                </wp:positionH>
                <wp:positionV relativeFrom="paragraph">
                  <wp:posOffset>1934845</wp:posOffset>
                </wp:positionV>
                <wp:extent cx="2406650" cy="1231900"/>
                <wp:effectExtent l="76200" t="76200" r="127000" b="1587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2319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E0F1E" w14:textId="77777777" w:rsidR="00174C08" w:rsidRDefault="00174C08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28F">
                              <w:rPr>
                                <w:sz w:val="28"/>
                                <w:szCs w:val="28"/>
                              </w:rPr>
                              <w:t xml:space="preserve">Beispiele aus meinem Leben: </w:t>
                            </w:r>
                            <w:r w:rsidR="0090021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</w:t>
                            </w:r>
                            <w:r w:rsidR="00087FFA"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  <w:r w:rsidR="00900217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3B96EAFC" w14:textId="77777777" w:rsidR="00F3028F" w:rsidRDefault="00F3028F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C198DE" w14:textId="77777777" w:rsidR="00F3028F" w:rsidRDefault="00F3028F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1255E3" w14:textId="77777777" w:rsidR="00F3028F" w:rsidRPr="00F3028F" w:rsidRDefault="00F3028F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75CC1D" w14:textId="77777777" w:rsidR="00174C08" w:rsidRDefault="00174C08" w:rsidP="00174C08">
                            <w:pPr>
                              <w:jc w:val="center"/>
                            </w:pPr>
                          </w:p>
                          <w:p w14:paraId="45246EE5" w14:textId="77777777" w:rsidR="00174C08" w:rsidRDefault="00174C08" w:rsidP="00174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8D634" id="Rechteck 9" o:spid="_x0000_s1035" style="position:absolute;margin-left:183.8pt;margin-top:152.35pt;width:189.5pt;height:97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" fillcolor="white [3201]" strokecolor="#4f81bd [3204]" strokeweight="2pt">
                <v:shadow on="t" color="black" opacity="26214f" origin="-.5,-.5" offset=".74836mm,.74836mm"/>
                <v:textbox>
                  <w:txbxContent>
                    <w:p w14:paraId="66FE0F1E" w14:textId="77777777" w:rsidR="00174C08" w:rsidRDefault="00174C08" w:rsidP="00F3028F">
                      <w:pPr>
                        <w:rPr>
                          <w:sz w:val="28"/>
                          <w:szCs w:val="28"/>
                        </w:rPr>
                      </w:pPr>
                      <w:r w:rsidRPr="00F3028F">
                        <w:rPr>
                          <w:sz w:val="28"/>
                          <w:szCs w:val="28"/>
                        </w:rPr>
                        <w:t xml:space="preserve">Beispiele aus meinem Leben: </w:t>
                      </w:r>
                      <w:r w:rsidR="0090021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</w:t>
                      </w:r>
                      <w:r w:rsidR="00087FFA">
                        <w:rPr>
                          <w:sz w:val="28"/>
                          <w:szCs w:val="28"/>
                        </w:rPr>
                        <w:t>___</w:t>
                      </w:r>
                      <w:r w:rsidR="00900217"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14:paraId="3B96EAFC" w14:textId="77777777" w:rsidR="00F3028F" w:rsidRDefault="00F3028F" w:rsidP="00F302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C198DE" w14:textId="77777777" w:rsidR="00F3028F" w:rsidRDefault="00F3028F" w:rsidP="00F302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1255E3" w14:textId="77777777" w:rsidR="00F3028F" w:rsidRPr="00F3028F" w:rsidRDefault="00F3028F" w:rsidP="00F302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F75CC1D" w14:textId="77777777" w:rsidR="00174C08" w:rsidRDefault="00174C08" w:rsidP="00174C08">
                      <w:pPr>
                        <w:jc w:val="center"/>
                      </w:pPr>
                    </w:p>
                    <w:p w14:paraId="45246EE5" w14:textId="77777777" w:rsidR="00174C08" w:rsidRDefault="00174C08" w:rsidP="00174C0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F4AC4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58D176D" wp14:editId="3094963C">
                <wp:simplePos x="0" y="0"/>
                <wp:positionH relativeFrom="margin">
                  <wp:posOffset>-248920</wp:posOffset>
                </wp:positionH>
                <wp:positionV relativeFrom="paragraph">
                  <wp:posOffset>1929130</wp:posOffset>
                </wp:positionV>
                <wp:extent cx="2070100" cy="1214323"/>
                <wp:effectExtent l="76200" t="76200" r="139700" b="13843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214323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27ACC" w14:textId="77777777" w:rsidR="00F3028F" w:rsidRPr="00E27189" w:rsidRDefault="000C7FB5" w:rsidP="00174C0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="00174C08" w:rsidRPr="005A044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Rechteck:</w:t>
                              </w:r>
                            </w:hyperlink>
                            <w:r w:rsidR="00174C08" w:rsidRPr="00E2718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9DBB7A" w14:textId="77777777" w:rsidR="00F3028F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F3028F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672E0937" w14:textId="77777777" w:rsidR="00174C08" w:rsidRPr="00ED2D69" w:rsidRDefault="007510E6" w:rsidP="004E7E4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F3028F" w:rsidRPr="00F3028F">
                              <w:rPr>
                                <w:sz w:val="28"/>
                                <w:szCs w:val="28"/>
                              </w:rPr>
                              <w:t>egenüberliegende Seite sind gleich lang</w:t>
                            </w:r>
                          </w:p>
                          <w:p w14:paraId="6C247146" w14:textId="77777777" w:rsidR="00ED2D69" w:rsidRDefault="00ED2D69" w:rsidP="00700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D176D" id="Rechteck 8" o:spid="_x0000_s1036" style="position:absolute;margin-left:-19.6pt;margin-top:151.9pt;width:163pt;height:95.6pt;z-index:251634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14:paraId="3A327ACC" w14:textId="77777777" w:rsidR="00F3028F" w:rsidRPr="00E27189" w:rsidRDefault="000C7FB5" w:rsidP="00174C0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24" w:history="1">
                        <w:r w:rsidR="00174C08" w:rsidRPr="005A044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Rechteck:</w:t>
                        </w:r>
                      </w:hyperlink>
                      <w:r w:rsidR="00174C08" w:rsidRPr="00E2718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9DBB7A" w14:textId="77777777" w:rsidR="00F3028F" w:rsidRDefault="00C87684" w:rsidP="004E7E4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F3028F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672E0937" w14:textId="77777777" w:rsidR="00174C08" w:rsidRPr="00ED2D69" w:rsidRDefault="007510E6" w:rsidP="004E7E4D">
                      <w:pPr>
                        <w:pStyle w:val="Listenabsatz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="00F3028F" w:rsidRPr="00F3028F">
                        <w:rPr>
                          <w:sz w:val="28"/>
                          <w:szCs w:val="28"/>
                        </w:rPr>
                        <w:t>egenüberliegende Seite sind gleich lang</w:t>
                      </w:r>
                    </w:p>
                    <w:p w14:paraId="6C247146" w14:textId="77777777" w:rsidR="00ED2D69" w:rsidRDefault="00ED2D69" w:rsidP="00700A77"/>
                  </w:txbxContent>
                </v:textbox>
                <w10:wrap anchorx="margin"/>
              </v:rect>
            </w:pict>
          </mc:Fallback>
        </mc:AlternateContent>
      </w:r>
      <w:r w:rsidR="00DF4AC4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76E2821" wp14:editId="4F545ABB">
                <wp:simplePos x="0" y="0"/>
                <wp:positionH relativeFrom="margin">
                  <wp:posOffset>2131060</wp:posOffset>
                </wp:positionH>
                <wp:positionV relativeFrom="paragraph">
                  <wp:posOffset>3347720</wp:posOffset>
                </wp:positionV>
                <wp:extent cx="3346450" cy="1454150"/>
                <wp:effectExtent l="76200" t="57150" r="139700" b="12700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0" cy="1454150"/>
                          <a:chOff x="0" y="0"/>
                          <a:chExt cx="2362200" cy="1555750"/>
                        </a:xfrm>
                      </wpg:grpSpPr>
                      <wps:wsp>
                        <wps:cNvPr id="33" name="Gleichschenkliges Dreieck 33"/>
                        <wps:cNvSpPr/>
                        <wps:spPr>
                          <a:xfrm>
                            <a:off x="0" y="0"/>
                            <a:ext cx="2362200" cy="155575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AAD63FC" w14:textId="77777777" w:rsidR="008914CB" w:rsidRDefault="00900217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_______________________________</w:t>
                              </w:r>
                              <w:r w:rsidR="00087FFA">
                                <w:rPr>
                                  <w:sz w:val="28"/>
                                  <w:szCs w:val="28"/>
                                </w:rPr>
                                <w:t>_________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____</w:t>
                              </w:r>
                            </w:p>
                            <w:p w14:paraId="38E182EE" w14:textId="77777777" w:rsidR="008914CB" w:rsidRDefault="008914CB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E68A9C5" w14:textId="77777777" w:rsidR="008914CB" w:rsidRDefault="008914CB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045C514" w14:textId="77777777" w:rsidR="008914CB" w:rsidRPr="008914CB" w:rsidRDefault="008914CB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785159" y="304079"/>
                            <a:ext cx="1085850" cy="7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AE438C" w14:textId="77777777" w:rsidR="00C35E6E" w:rsidRDefault="0090021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3028F">
                                <w:rPr>
                                  <w:sz w:val="28"/>
                                  <w:szCs w:val="28"/>
                                </w:rPr>
                                <w:t xml:space="preserve">Beispiele aus </w:t>
                              </w:r>
                            </w:p>
                            <w:p w14:paraId="48622375" w14:textId="77777777" w:rsidR="00900217" w:rsidRDefault="00900217">
                              <w:r w:rsidRPr="00F3028F">
                                <w:rPr>
                                  <w:sz w:val="28"/>
                                  <w:szCs w:val="28"/>
                                </w:rPr>
                                <w:t>meinem Leben: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E2821" id="Gruppieren 41" o:spid="_x0000_s1037" style="position:absolute;margin-left:167.8pt;margin-top:263.6pt;width:263.5pt;height:114.5pt;z-index:251642880;mso-position-horizontal-relative:margin;mso-width-relative:margin;mso-height-relative:margin" coordsize="23622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33" o:spid="_x0000_s1038" type="#_x0000_t5" style="position:absolute;width:23622;height:1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" fillcolor="window" strokecolor="#8064a2" strokeweight="2pt">
                  <v:shadow on="t" color="black" opacity="26214f" origin="-.5,-.5" offset=".74836mm,.74836mm"/>
                  <v:textbox>
                    <w:txbxContent>
                      <w:p w14:paraId="0AAD63FC" w14:textId="77777777" w:rsidR="008914CB" w:rsidRDefault="00900217" w:rsidP="008914C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_______________________________</w:t>
                        </w:r>
                        <w:r w:rsidR="00087FFA">
                          <w:rPr>
                            <w:sz w:val="28"/>
                            <w:szCs w:val="28"/>
                          </w:rPr>
                          <w:t>_________</w:t>
                        </w:r>
                        <w:r>
                          <w:rPr>
                            <w:sz w:val="28"/>
                            <w:szCs w:val="28"/>
                          </w:rPr>
                          <w:t>____</w:t>
                        </w:r>
                      </w:p>
                      <w:p w14:paraId="38E182EE" w14:textId="77777777" w:rsidR="008914CB" w:rsidRDefault="008914CB" w:rsidP="008914C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E68A9C5" w14:textId="77777777" w:rsidR="008914CB" w:rsidRDefault="008914CB" w:rsidP="008914C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045C514" w14:textId="77777777" w:rsidR="008914CB" w:rsidRPr="008914CB" w:rsidRDefault="008914CB" w:rsidP="008914C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feld 40" o:spid="_x0000_s1039" type="#_x0000_t202" style="position:absolute;left:7851;top:3040;width:1085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50AE438C" w14:textId="77777777" w:rsidR="00C35E6E" w:rsidRDefault="00900217">
                        <w:pPr>
                          <w:rPr>
                            <w:sz w:val="28"/>
                            <w:szCs w:val="28"/>
                          </w:rPr>
                        </w:pPr>
                        <w:r w:rsidRPr="00F3028F">
                          <w:rPr>
                            <w:sz w:val="28"/>
                            <w:szCs w:val="28"/>
                          </w:rPr>
                          <w:t xml:space="preserve">Beispiele aus </w:t>
                        </w:r>
                      </w:p>
                      <w:p w14:paraId="48622375" w14:textId="77777777" w:rsidR="00900217" w:rsidRDefault="00900217">
                        <w:r w:rsidRPr="00F3028F">
                          <w:rPr>
                            <w:sz w:val="28"/>
                            <w:szCs w:val="28"/>
                          </w:rPr>
                          <w:t>meinem Leben: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4AC4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46EF8D7" wp14:editId="72299717">
                <wp:simplePos x="0" y="0"/>
                <wp:positionH relativeFrom="margin">
                  <wp:posOffset>-400050</wp:posOffset>
                </wp:positionH>
                <wp:positionV relativeFrom="paragraph">
                  <wp:posOffset>3263900</wp:posOffset>
                </wp:positionV>
                <wp:extent cx="2362200" cy="1555115"/>
                <wp:effectExtent l="76200" t="76200" r="114300" b="140335"/>
                <wp:wrapNone/>
                <wp:docPr id="18" name="Gleichschenkliges Drei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55115"/>
                        </a:xfrm>
                        <a:prstGeom prst="triangle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78371" w14:textId="77777777" w:rsidR="00F3028F" w:rsidRPr="00E27189" w:rsidRDefault="000C7FB5" w:rsidP="00F302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="00F3028F" w:rsidRPr="005A044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 xml:space="preserve">Dreieck: </w:t>
                              </w:r>
                            </w:hyperlink>
                          </w:p>
                          <w:p w14:paraId="6FFA77DD" w14:textId="77777777" w:rsidR="00E27189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-284" w:hanging="28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drei</w:t>
                            </w:r>
                            <w:r w:rsidR="00F3028F" w:rsidRPr="008914CB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76D5561D" w14:textId="77777777" w:rsidR="00F3028F" w:rsidRPr="00E27189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-284" w:hanging="28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drei</w:t>
                            </w:r>
                            <w:r w:rsidR="00F3028F" w:rsidRPr="00E27189">
                              <w:rPr>
                                <w:sz w:val="28"/>
                                <w:szCs w:val="28"/>
                              </w:rPr>
                              <w:t xml:space="preserve"> Seiten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F8D7" id="Gleichschenkliges Dreieck 18" o:spid="_x0000_s1040" type="#_x0000_t5" style="position:absolute;margin-left:-31.5pt;margin-top:257pt;width:186pt;height:122.4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" fillcolor="white [3201]" strokecolor="#8064a2 [3207]" strokeweight="2pt">
                <v:shadow on="t" color="black" opacity="26214f" origin="-.5,-.5" offset=".74836mm,.74836mm"/>
                <v:textbox>
                  <w:txbxContent>
                    <w:p w14:paraId="5C778371" w14:textId="77777777" w:rsidR="00F3028F" w:rsidRPr="00E27189" w:rsidRDefault="000C7FB5" w:rsidP="00F302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26" w:history="1">
                        <w:r w:rsidR="00F3028F" w:rsidRPr="005A044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 xml:space="preserve">Dreieck: </w:t>
                        </w:r>
                      </w:hyperlink>
                    </w:p>
                    <w:p w14:paraId="6FFA77DD" w14:textId="77777777" w:rsidR="00E27189" w:rsidRDefault="00C87684" w:rsidP="004E7E4D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-284" w:hanging="28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drei</w:t>
                      </w:r>
                      <w:r w:rsidR="00F3028F" w:rsidRPr="008914CB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76D5561D" w14:textId="77777777" w:rsidR="00F3028F" w:rsidRPr="00E27189" w:rsidRDefault="00C87684" w:rsidP="004E7E4D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-284" w:hanging="28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drei</w:t>
                      </w:r>
                      <w:r w:rsidR="00F3028F" w:rsidRPr="00E27189">
                        <w:rPr>
                          <w:sz w:val="28"/>
                          <w:szCs w:val="28"/>
                        </w:rPr>
                        <w:t xml:space="preserve"> Seiten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AC4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AE845C" wp14:editId="4096416B">
                <wp:simplePos x="0" y="0"/>
                <wp:positionH relativeFrom="margin">
                  <wp:posOffset>2908300</wp:posOffset>
                </wp:positionH>
                <wp:positionV relativeFrom="paragraph">
                  <wp:posOffset>4927600</wp:posOffset>
                </wp:positionV>
                <wp:extent cx="2160000" cy="2160000"/>
                <wp:effectExtent l="76200" t="76200" r="126365" b="12636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9513BC0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Beispiele aus meinem Leben:</w:t>
                            </w:r>
                          </w:p>
                          <w:p w14:paraId="3C6E3DA5" w14:textId="77777777" w:rsidR="00900217" w:rsidRDefault="00900217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______________________________________________________</w:t>
                            </w:r>
                            <w:r w:rsidR="00087FFA">
                              <w:rPr>
                                <w:sz w:val="26"/>
                                <w:szCs w:val="26"/>
                              </w:rPr>
                              <w:t>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  <w:r w:rsidR="00AE1A6D">
                              <w:rPr>
                                <w:sz w:val="26"/>
                                <w:szCs w:val="26"/>
                              </w:rPr>
                              <w:t>___</w:t>
                            </w:r>
                          </w:p>
                          <w:p w14:paraId="6C3FB762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36B1FA3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FA9A5EE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A4F5CA6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A22731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C6694E" w14:textId="77777777" w:rsidR="008914CB" w:rsidRP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E845C" id="Ellipse 34" o:spid="_x0000_s1041" style="position:absolute;margin-left:229pt;margin-top:388pt;width:170.1pt;height:170.1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" fillcolor="window" strokecolor="#9bbb59" strokeweight="2pt">
                <v:shadow on="t" color="black" opacity="26214f" origin="-.5,-.5" offset=".74836mm,.74836mm"/>
                <v:textbox>
                  <w:txbxContent>
                    <w:p w14:paraId="79513BC0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Beispiele aus meinem Leben:</w:t>
                      </w:r>
                    </w:p>
                    <w:p w14:paraId="3C6E3DA5" w14:textId="77777777" w:rsidR="00900217" w:rsidRDefault="00900217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______________________________________________________</w:t>
                      </w:r>
                      <w:r w:rsidR="00087FFA">
                        <w:rPr>
                          <w:sz w:val="26"/>
                          <w:szCs w:val="26"/>
                        </w:rPr>
                        <w:t>_</w:t>
                      </w:r>
                      <w:r>
                        <w:rPr>
                          <w:sz w:val="26"/>
                          <w:szCs w:val="26"/>
                        </w:rPr>
                        <w:t>__</w:t>
                      </w:r>
                      <w:r w:rsidR="00AE1A6D">
                        <w:rPr>
                          <w:sz w:val="26"/>
                          <w:szCs w:val="26"/>
                        </w:rPr>
                        <w:t>___</w:t>
                      </w:r>
                    </w:p>
                    <w:p w14:paraId="6C3FB762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636B1FA3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1FA9A5EE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4A4F5CA6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61A22731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24C6694E" w14:textId="77777777" w:rsidR="008914CB" w:rsidRP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DF4AC4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1A0EBD6" wp14:editId="5F588DA5">
                <wp:simplePos x="0" y="0"/>
                <wp:positionH relativeFrom="margin">
                  <wp:posOffset>-215900</wp:posOffset>
                </wp:positionH>
                <wp:positionV relativeFrom="paragraph">
                  <wp:posOffset>4927600</wp:posOffset>
                </wp:positionV>
                <wp:extent cx="2160000" cy="2160000"/>
                <wp:effectExtent l="76200" t="76200" r="126365" b="12636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4529" w14:textId="77777777" w:rsidR="008914CB" w:rsidRPr="00E27189" w:rsidRDefault="000C7FB5" w:rsidP="008914C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hyperlink r:id="rId27" w:history="1">
                              <w:r w:rsidR="008914CB" w:rsidRPr="005A0448">
                                <w:rPr>
                                  <w:rStyle w:val="Hyperlink"/>
                                  <w:b/>
                                  <w:sz w:val="26"/>
                                  <w:szCs w:val="26"/>
                                </w:rPr>
                                <w:t>Kreis:</w:t>
                              </w:r>
                            </w:hyperlink>
                          </w:p>
                          <w:p w14:paraId="3EFA1D12" w14:textId="77777777" w:rsidR="008914CB" w:rsidRPr="008914CB" w:rsidRDefault="00C87684" w:rsidP="004E7E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284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8914CB" w:rsidRPr="008914CB">
                              <w:rPr>
                                <w:sz w:val="26"/>
                                <w:szCs w:val="26"/>
                              </w:rPr>
                              <w:t>ndlose Randlinie</w:t>
                            </w:r>
                          </w:p>
                          <w:p w14:paraId="1C3A19F4" w14:textId="77777777" w:rsidR="008914CB" w:rsidRPr="008914CB" w:rsidRDefault="008914CB" w:rsidP="004E7E4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142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914CB">
                              <w:rPr>
                                <w:sz w:val="26"/>
                                <w:szCs w:val="26"/>
                              </w:rPr>
                              <w:t>Rand hat imm</w:t>
                            </w:r>
                            <w:r w:rsidR="00900217">
                              <w:rPr>
                                <w:sz w:val="26"/>
                                <w:szCs w:val="26"/>
                              </w:rPr>
                              <w:t xml:space="preserve">er den gleichen Abstand von der </w:t>
                            </w:r>
                            <w:r w:rsidRPr="008914CB">
                              <w:rPr>
                                <w:sz w:val="26"/>
                                <w:szCs w:val="26"/>
                              </w:rPr>
                              <w:t>Mitte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0EBD6" id="Ellipse 26" o:spid="_x0000_s1042" style="position:absolute;margin-left:-17pt;margin-top:388pt;width:170.1pt;height:170.1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" fillcolor="white [3201]" strokecolor="#9bbb59 [3206]" strokeweight="2pt">
                <v:shadow on="t" color="black" opacity="26214f" origin="-.5,-.5" offset=".74836mm,.74836mm"/>
                <v:textbox>
                  <w:txbxContent>
                    <w:p w14:paraId="46D04529" w14:textId="77777777" w:rsidR="008914CB" w:rsidRPr="00E27189" w:rsidRDefault="000C7FB5" w:rsidP="008914C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hyperlink r:id="rId28" w:history="1">
                        <w:r w:rsidR="008914CB" w:rsidRPr="005A0448">
                          <w:rPr>
                            <w:rStyle w:val="Hyperlink"/>
                            <w:b/>
                            <w:sz w:val="26"/>
                            <w:szCs w:val="26"/>
                          </w:rPr>
                          <w:t>Kreis:</w:t>
                        </w:r>
                      </w:hyperlink>
                    </w:p>
                    <w:p w14:paraId="3EFA1D12" w14:textId="77777777" w:rsidR="008914CB" w:rsidRPr="008914CB" w:rsidRDefault="00C87684" w:rsidP="004E7E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284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</w:t>
                      </w:r>
                      <w:r w:rsidR="008914CB" w:rsidRPr="008914CB">
                        <w:rPr>
                          <w:sz w:val="26"/>
                          <w:szCs w:val="26"/>
                        </w:rPr>
                        <w:t>ndlose Randlinie</w:t>
                      </w:r>
                    </w:p>
                    <w:p w14:paraId="1C3A19F4" w14:textId="77777777" w:rsidR="008914CB" w:rsidRPr="008914CB" w:rsidRDefault="008914CB" w:rsidP="004E7E4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142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914CB">
                        <w:rPr>
                          <w:sz w:val="26"/>
                          <w:szCs w:val="26"/>
                        </w:rPr>
                        <w:t>Rand hat imm</w:t>
                      </w:r>
                      <w:r w:rsidR="00900217">
                        <w:rPr>
                          <w:sz w:val="26"/>
                          <w:szCs w:val="26"/>
                        </w:rPr>
                        <w:t xml:space="preserve">er den gleichen Abstand von der </w:t>
                      </w:r>
                      <w:r w:rsidRPr="008914CB">
                        <w:rPr>
                          <w:sz w:val="26"/>
                          <w:szCs w:val="26"/>
                        </w:rPr>
                        <w:t>Mitte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ADD"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F1745" wp14:editId="633EE2BC">
                <wp:simplePos x="0" y="0"/>
                <wp:positionH relativeFrom="column">
                  <wp:posOffset>5312410</wp:posOffset>
                </wp:positionH>
                <wp:positionV relativeFrom="paragraph">
                  <wp:posOffset>2222500</wp:posOffset>
                </wp:positionV>
                <wp:extent cx="1212850" cy="1574800"/>
                <wp:effectExtent l="0" t="0" r="25400" b="25400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57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E2E5E" w14:textId="77777777" w:rsidR="00147AB4" w:rsidRDefault="00147AB4" w:rsidP="00147AB4">
                            <w:pPr>
                              <w:jc w:val="center"/>
                            </w:pPr>
                            <w:r>
                              <w:t xml:space="preserve">Sie möchten mehr Wissen? Lesen Sie hier nach: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42FB315" wp14:editId="54F5E460">
                                  <wp:extent cx="685800" cy="683152"/>
                                  <wp:effectExtent l="0" t="0" r="0" b="3175"/>
                                  <wp:docPr id="24" name="Grafik 24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EC2BB6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90" cy="689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F1745" id="Abgerundetes Rechteck 19" o:spid="_x0000_s1043" style="position:absolute;margin-left:418.3pt;margin-top:175pt;width:95.5pt;height:1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" fillcolor="white [3201]" strokecolor="black [3200]" strokeweight="2pt">
                <v:textbox>
                  <w:txbxContent>
                    <w:p w14:paraId="005E2E5E" w14:textId="77777777" w:rsidR="00147AB4" w:rsidRDefault="00147AB4" w:rsidP="00147AB4">
                      <w:pPr>
                        <w:jc w:val="center"/>
                      </w:pPr>
                      <w:r>
                        <w:t xml:space="preserve">Sie möchten mehr Wissen? Lesen Sie hier nach: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42FB315" wp14:editId="54F5E460">
                            <wp:extent cx="685800" cy="683152"/>
                            <wp:effectExtent l="0" t="0" r="0" b="3175"/>
                            <wp:docPr id="24" name="Grafik 24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EC2BB6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90" cy="689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5107">
        <w:rPr>
          <w:b/>
          <w:i/>
          <w:color w:val="FF0000"/>
          <w:sz w:val="24"/>
          <w:szCs w:val="24"/>
        </w:rPr>
        <w:br w:type="page"/>
      </w:r>
    </w:p>
    <w:p w14:paraId="2F1180F5" w14:textId="43B3093A" w:rsidR="00EA5107" w:rsidRDefault="00251114" w:rsidP="00DD3F38">
      <w:pPr>
        <w:pStyle w:val="AufgabeEbene1"/>
        <w:numPr>
          <w:ilvl w:val="0"/>
          <w:numId w:val="0"/>
        </w:numPr>
        <w:spacing w:before="36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8285A3E" wp14:editId="7E8D206F">
                <wp:simplePos x="0" y="0"/>
                <wp:positionH relativeFrom="column">
                  <wp:posOffset>-254635</wp:posOffset>
                </wp:positionH>
                <wp:positionV relativeFrom="paragraph">
                  <wp:posOffset>255905</wp:posOffset>
                </wp:positionV>
                <wp:extent cx="4826000" cy="4479925"/>
                <wp:effectExtent l="38100" t="57150" r="69850" b="111125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4479925"/>
                          <a:chOff x="0" y="0"/>
                          <a:chExt cx="4826000" cy="4480112"/>
                        </a:xfrm>
                      </wpg:grpSpPr>
                      <wps:wsp>
                        <wps:cNvPr id="45" name="Abgerundetes Rechteck 45"/>
                        <wps:cNvSpPr/>
                        <wps:spPr>
                          <a:xfrm>
                            <a:off x="0" y="0"/>
                            <a:ext cx="4826000" cy="4480112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52DB25" w14:textId="77777777" w:rsidR="00EB3BC8" w:rsidRDefault="00875C55" w:rsidP="00EB3BC8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6CADCF43" w14:textId="77777777" w:rsidR="00C61E5D" w:rsidRPr="00746B9A" w:rsidRDefault="00C61E5D" w:rsidP="00C90C2C">
                              <w:pPr>
                                <w:pStyle w:val="TabelleKopflinks"/>
                                <w:numPr>
                                  <w:ilvl w:val="0"/>
                                  <w:numId w:val="4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46B9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Entscheiden Sie sich für eine der </w:t>
                              </w:r>
                              <w:r w:rsidR="00746B9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beiden Möglichkeiten.</w:t>
                              </w:r>
                            </w:p>
                            <w:p w14:paraId="62F53FB7" w14:textId="77777777" w:rsidR="00746B9A" w:rsidRDefault="00746B9A" w:rsidP="00746B9A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Bearbeiten Sie die Übung 1. </w:t>
                              </w:r>
                            </w:p>
                            <w:p w14:paraId="759A2B6A" w14:textId="77777777" w:rsidR="00746B9A" w:rsidRPr="00746B9A" w:rsidRDefault="00746B9A" w:rsidP="00746B9A">
                              <w:pPr>
                                <w:pStyle w:val="TabelleKopflinks"/>
                                <w:ind w:left="36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6807CD7" w14:textId="77777777" w:rsidR="00875C55" w:rsidRDefault="00875C55" w:rsidP="00875C55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Möglichkeit 1: QR-Code </w:t>
                              </w:r>
                              <w:r w:rsidR="00A233C5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scannen/ </w:t>
                              </w: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anklicken. </w:t>
                              </w:r>
                            </w:p>
                            <w:p w14:paraId="7A421D58" w14:textId="77777777" w:rsidR="00C61E5D" w:rsidRDefault="00C61E5D" w:rsidP="00C61E5D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556C9F9F" w14:textId="77777777" w:rsidR="00C61E5D" w:rsidRPr="008A7B06" w:rsidRDefault="00C61E5D" w:rsidP="00C61E5D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43346AE8" w14:textId="77777777" w:rsidR="00C35E6E" w:rsidRPr="008A7B06" w:rsidRDefault="00875C55" w:rsidP="00C35E6E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Möglichkeit 2: Kär</w:t>
                              </w:r>
                              <w:r w:rsidR="00A233C5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tchen ausschneiden und zuordnen (Einlegeblatt)</w:t>
                              </w:r>
                            </w:p>
                            <w:p w14:paraId="4CF61F72" w14:textId="77777777" w:rsidR="008A7B06" w:rsidRPr="008A7B06" w:rsidRDefault="008A7B06" w:rsidP="008A7B06">
                              <w:pPr>
                                <w:pStyle w:val="TabelleKopflinks"/>
                                <w:ind w:left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Arbeitsauftrag</w:t>
                              </w:r>
                            </w:p>
                            <w:p w14:paraId="1921381A" w14:textId="77777777" w:rsidR="00C35E6E" w:rsidRPr="008A7B06" w:rsidRDefault="0094621E" w:rsidP="00C35E6E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Schön, dass Sie</w:t>
                              </w:r>
                              <w:r w:rsidR="00C35E6E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di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e Flächen kennen lernen möchten</w:t>
                              </w:r>
                              <w:r w:rsidR="00C35E6E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.</w:t>
                              </w:r>
                              <w:r w:rsidR="00C35E6E" w:rsidRPr="008A7B06">
                                <w:rPr>
                                  <w:rFonts w:eastAsia="Times New Roman" w:cs="Times New Roman"/>
                                  <w:bCs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2A71EF33" w14:textId="77777777" w:rsidR="00C35E6E" w:rsidRPr="008A7B06" w:rsidRDefault="00C35E6E" w:rsidP="00C35E6E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Schneide</w:t>
                              </w:r>
                              <w:r w:rsidR="0094621E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n Sie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die Kärtchen aus. </w:t>
                              </w:r>
                              <w:r w:rsidRPr="008A7B06">
                                <w:rPr>
                                  <w:b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7847161B" wp14:editId="5A2804D7">
                                    <wp:extent cx="226772" cy="242728"/>
                                    <wp:effectExtent l="0" t="0" r="1905" b="5080"/>
                                    <wp:docPr id="459" name="Grafik 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366" cy="245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F24261" w14:textId="447B8D58" w:rsidR="00C35E6E" w:rsidRPr="008A7B06" w:rsidRDefault="00C35E6E" w:rsidP="00C35E6E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Ordne</w:t>
                              </w:r>
                              <w:r w:rsidR="0094621E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n Sie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den Flächen d</w:t>
                              </w:r>
                              <w:r w:rsidR="00087FFA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ie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Namen zu.  </w:t>
                              </w:r>
                            </w:p>
                            <w:p w14:paraId="3BE96EB0" w14:textId="3A42F171" w:rsidR="00C35E6E" w:rsidRPr="008A7B06" w:rsidRDefault="00A233C5" w:rsidP="00C35E6E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Kontrollieren Sie Ihre Lösungen. </w:t>
                              </w:r>
                              <w:r w:rsidR="00C35E6E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br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Bearbeiten Sie Aufgabe d). </w:t>
                              </w:r>
                              <w:r w:rsidR="00C35E6E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br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Finden Sie Fehler und verbessern Sie</w:t>
                              </w:r>
                              <w:r w:rsidR="00087FFA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.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05481BB3" w14:textId="77777777" w:rsidR="00C35E6E" w:rsidRPr="008A7B06" w:rsidRDefault="00C35E6E" w:rsidP="00C35E6E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Suchen Sie sich </w:t>
                              </w:r>
                              <w:r w:rsidR="00087FFA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eine Partnerin oder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einen Partner. </w:t>
                              </w:r>
                              <w:r w:rsidRPr="008A7B06">
                                <w:rPr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4C4E8FD6" wp14:editId="7CF0D583">
                                    <wp:extent cx="401604" cy="197510"/>
                                    <wp:effectExtent l="0" t="0" r="0" b="0"/>
                                    <wp:docPr id="468" name="Grafik 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783" cy="1985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5B59A0" w14:textId="77777777" w:rsidR="00C35E6E" w:rsidRPr="00700A77" w:rsidRDefault="00A233C5" w:rsidP="00C35E6E">
                              <w:pPr>
                                <w:pStyle w:val="Listenabsatz"/>
                                <w:ind w:left="1068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Spielen Sie Memory</w:t>
                              </w:r>
                              <w:r w:rsidR="00C35E6E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mit den Karten</w:t>
                              </w:r>
                            </w:p>
                            <w:p w14:paraId="5D8A206C" w14:textId="77777777" w:rsidR="00C35E6E" w:rsidRPr="00710C99" w:rsidRDefault="00C35E6E" w:rsidP="00C35E6E">
                              <w:pPr>
                                <w:pStyle w:val="TabelleKopflinks"/>
                                <w:ind w:left="72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Grafik 1429"/>
                          <pic:cNvPicPr/>
                        </pic:nvPicPr>
                        <pic:blipFill>
                          <a:blip r:embed="rId31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177800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85A3E" id="Gruppieren 48" o:spid="_x0000_s1044" style="position:absolute;left:0;text-align:left;margin-left:-20.05pt;margin-top:20.15pt;width:380pt;height:352.75pt;z-index:251633664;mso-height-relative:margin" coordsize="48260,44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">
                <v:roundrect id="Abgerundetes Rechteck 45" o:spid="_x0000_s1045" style="position:absolute;width:48260;height:448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352DB25" w14:textId="77777777" w:rsidR="00EB3BC8" w:rsidRDefault="00875C55" w:rsidP="00EB3BC8">
                        <w:pPr>
                          <w:pStyle w:val="TabelleKopflinks"/>
                          <w:ind w:firstLine="360"/>
                          <w:rPr>
                            <w:sz w:val="24"/>
                            <w:szCs w:val="24"/>
                          </w:rPr>
                        </w:pPr>
                        <w:r w:rsidRPr="008A7B06">
                          <w:rPr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6CADCF43" w14:textId="77777777" w:rsidR="00C61E5D" w:rsidRPr="00746B9A" w:rsidRDefault="00C61E5D" w:rsidP="00C90C2C">
                        <w:pPr>
                          <w:pStyle w:val="TabelleKopflinks"/>
                          <w:numPr>
                            <w:ilvl w:val="0"/>
                            <w:numId w:val="4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746B9A">
                          <w:rPr>
                            <w:b w:val="0"/>
                            <w:sz w:val="24"/>
                            <w:szCs w:val="24"/>
                          </w:rPr>
                          <w:t xml:space="preserve">Entscheiden Sie sich für eine der </w:t>
                        </w:r>
                        <w:r w:rsidR="00746B9A">
                          <w:rPr>
                            <w:b w:val="0"/>
                            <w:sz w:val="24"/>
                            <w:szCs w:val="24"/>
                          </w:rPr>
                          <w:t>beiden Möglichkeiten.</w:t>
                        </w:r>
                      </w:p>
                      <w:p w14:paraId="62F53FB7" w14:textId="77777777" w:rsidR="00746B9A" w:rsidRDefault="00746B9A" w:rsidP="00746B9A">
                        <w:pPr>
                          <w:pStyle w:val="TabelleKopflinks"/>
                          <w:ind w:left="360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Bearbeiten Sie die Übung 1. </w:t>
                        </w:r>
                      </w:p>
                      <w:p w14:paraId="759A2B6A" w14:textId="77777777" w:rsidR="00746B9A" w:rsidRPr="00746B9A" w:rsidRDefault="00746B9A" w:rsidP="00746B9A">
                        <w:pPr>
                          <w:pStyle w:val="TabelleKopflinks"/>
                          <w:ind w:left="360"/>
                          <w:rPr>
                            <w:sz w:val="24"/>
                            <w:szCs w:val="24"/>
                          </w:rPr>
                        </w:pPr>
                      </w:p>
                      <w:p w14:paraId="36807CD7" w14:textId="77777777" w:rsidR="00875C55" w:rsidRDefault="00875C55" w:rsidP="00875C55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  <w:r w:rsidRPr="008A7B06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Möglichkeit 1: QR-Code </w:t>
                        </w:r>
                        <w:r w:rsidR="00A233C5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scannen/ </w:t>
                        </w:r>
                        <w:r w:rsidRPr="008A7B06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anklicken. </w:t>
                        </w:r>
                      </w:p>
                      <w:p w14:paraId="7A421D58" w14:textId="77777777" w:rsidR="00C61E5D" w:rsidRDefault="00C61E5D" w:rsidP="00C61E5D">
                        <w:pPr>
                          <w:pStyle w:val="TabelleKopflinks"/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</w:p>
                      <w:p w14:paraId="556C9F9F" w14:textId="77777777" w:rsidR="00C61E5D" w:rsidRPr="008A7B06" w:rsidRDefault="00C61E5D" w:rsidP="00C61E5D">
                        <w:pPr>
                          <w:pStyle w:val="TabelleKopflinks"/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</w:p>
                      <w:p w14:paraId="43346AE8" w14:textId="77777777" w:rsidR="00C35E6E" w:rsidRPr="008A7B06" w:rsidRDefault="00875C55" w:rsidP="00C35E6E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  <w:r w:rsidRPr="008A7B06">
                          <w:rPr>
                            <w:b w:val="0"/>
                            <w:i/>
                            <w:sz w:val="24"/>
                            <w:szCs w:val="24"/>
                          </w:rPr>
                          <w:t>Möglichkeit 2: Kär</w:t>
                        </w:r>
                        <w:r w:rsidR="00A233C5">
                          <w:rPr>
                            <w:b w:val="0"/>
                            <w:i/>
                            <w:sz w:val="24"/>
                            <w:szCs w:val="24"/>
                          </w:rPr>
                          <w:t>tchen ausschneiden und zuordnen (Einlegeblatt)</w:t>
                        </w:r>
                      </w:p>
                      <w:p w14:paraId="4CF61F72" w14:textId="77777777" w:rsidR="008A7B06" w:rsidRPr="008A7B06" w:rsidRDefault="008A7B06" w:rsidP="008A7B06">
                        <w:pPr>
                          <w:pStyle w:val="TabelleKopflinks"/>
                          <w:ind w:left="720"/>
                          <w:rPr>
                            <w:sz w:val="24"/>
                            <w:szCs w:val="24"/>
                          </w:rPr>
                        </w:pPr>
                        <w:r w:rsidRPr="008A7B06">
                          <w:rPr>
                            <w:sz w:val="24"/>
                            <w:szCs w:val="24"/>
                          </w:rPr>
                          <w:t>Arbeitsauftrag</w:t>
                        </w:r>
                      </w:p>
                      <w:p w14:paraId="1921381A" w14:textId="77777777" w:rsidR="00C35E6E" w:rsidRPr="008A7B06" w:rsidRDefault="0094621E" w:rsidP="00C35E6E">
                        <w:pPr>
                          <w:pStyle w:val="TabelleKopflinks"/>
                          <w:ind w:left="720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Schön, dass Sie</w:t>
                        </w:r>
                        <w:r w:rsidR="00C35E6E"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 di</w:t>
                        </w: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e Flächen kennen lernen möchten</w:t>
                        </w:r>
                        <w:r w:rsidR="00C35E6E"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.</w:t>
                        </w:r>
                        <w:r w:rsidR="00C35E6E" w:rsidRPr="008A7B06">
                          <w:rPr>
                            <w:rFonts w:eastAsia="Times New Roman" w:cs="Times New Roman"/>
                            <w:bCs/>
                            <w:noProof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</w:p>
                      <w:p w14:paraId="2A71EF33" w14:textId="77777777" w:rsidR="00C35E6E" w:rsidRPr="008A7B06" w:rsidRDefault="00C35E6E" w:rsidP="00C35E6E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Schneide</w:t>
                        </w:r>
                        <w:r w:rsidR="0094621E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n Sie </w:t>
                        </w: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die Kärtchen aus. </w:t>
                        </w:r>
                        <w:r w:rsidRPr="008A7B06">
                          <w:rPr>
                            <w:b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7847161B" wp14:editId="5A2804D7">
                              <wp:extent cx="226772" cy="242728"/>
                              <wp:effectExtent l="0" t="0" r="1905" b="5080"/>
                              <wp:docPr id="459" name="Grafik 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4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366" cy="245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F24261" w14:textId="447B8D58" w:rsidR="00C35E6E" w:rsidRPr="008A7B06" w:rsidRDefault="00C35E6E" w:rsidP="00C35E6E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Ordne</w:t>
                        </w:r>
                        <w:r w:rsidR="0094621E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n Sie</w:t>
                        </w: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 den Flächen d</w:t>
                        </w:r>
                        <w:r w:rsidR="00087FFA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ie</w:t>
                        </w: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 Namen zu.  </w:t>
                        </w:r>
                      </w:p>
                      <w:p w14:paraId="3BE96EB0" w14:textId="3A42F171" w:rsidR="00C35E6E" w:rsidRPr="008A7B06" w:rsidRDefault="00A233C5" w:rsidP="00C35E6E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Kontrollieren Sie Ihre Lösungen. </w:t>
                        </w:r>
                        <w:r w:rsidR="00C35E6E"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br/>
                        </w: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Bearbeiten Sie Aufgabe d). </w:t>
                        </w:r>
                        <w:r w:rsidR="00C35E6E"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br/>
                        </w: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Finden Sie Fehler und verbessern Sie</w:t>
                        </w:r>
                        <w:r w:rsidR="00087FFA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.</w:t>
                        </w: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</w:p>
                      <w:p w14:paraId="05481BB3" w14:textId="77777777" w:rsidR="00C35E6E" w:rsidRPr="008A7B06" w:rsidRDefault="00C35E6E" w:rsidP="00C35E6E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Suchen Sie sich </w:t>
                        </w:r>
                        <w:r w:rsidR="00087FFA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eine Partnerin oder </w:t>
                        </w:r>
                        <w:r w:rsidRPr="008A7B06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einen Partner. </w:t>
                        </w:r>
                        <w:r w:rsidRPr="008A7B06">
                          <w:rPr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4C4E8FD6" wp14:editId="7CF0D583">
                              <wp:extent cx="401604" cy="197510"/>
                              <wp:effectExtent l="0" t="0" r="0" b="0"/>
                              <wp:docPr id="468" name="Grafik 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4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783" cy="1985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5B59A0" w14:textId="77777777" w:rsidR="00C35E6E" w:rsidRPr="00700A77" w:rsidRDefault="00A233C5" w:rsidP="00C35E6E">
                        <w:pPr>
                          <w:pStyle w:val="Listenabsatz"/>
                          <w:ind w:left="1068"/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>Spielen Sie Memory</w:t>
                        </w:r>
                        <w:r w:rsidR="00C35E6E">
                          <w:rPr>
                            <w:rFonts w:eastAsia="Times New Roman" w:cs="Times New Roman"/>
                            <w:sz w:val="24"/>
                            <w:szCs w:val="24"/>
                            <w:lang w:eastAsia="de-DE"/>
                          </w:rPr>
                          <w:t xml:space="preserve"> mit den Karten</w:t>
                        </w:r>
                      </w:p>
                      <w:p w14:paraId="5D8A206C" w14:textId="77777777" w:rsidR="00C35E6E" w:rsidRPr="00710C99" w:rsidRDefault="00C35E6E" w:rsidP="00C35E6E">
                        <w:pPr>
                          <w:pStyle w:val="TabelleKopflinks"/>
                          <w:ind w:left="720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46" type="#_x0000_t75" style="position:absolute;left:3238;top:177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">
                  <v:imagedata r:id="rId32" o:title="" recolortarget="#275791"/>
                </v:shape>
              </v:group>
            </w:pict>
          </mc:Fallback>
        </mc:AlternateContent>
      </w:r>
      <w:r w:rsidR="007709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A5107"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DD3F38"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Übungen</w:t>
      </w:r>
      <w:r w:rsidR="00E55A60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zuordnen</w:t>
      </w:r>
    </w:p>
    <w:p w14:paraId="4D8CFC63" w14:textId="334A47D8" w:rsidR="00C35E6E" w:rsidRPr="00C35E6E" w:rsidRDefault="00C35E6E" w:rsidP="00C35E6E">
      <w:pPr>
        <w:pStyle w:val="AufgabeText"/>
      </w:pPr>
    </w:p>
    <w:p w14:paraId="34BB4373" w14:textId="77777777" w:rsidR="00DD3F38" w:rsidRDefault="00DD3F38" w:rsidP="00DD3F38">
      <w:pPr>
        <w:pStyle w:val="AufgabeText"/>
      </w:pPr>
    </w:p>
    <w:p w14:paraId="0F175252" w14:textId="77777777" w:rsidR="00DD3F38" w:rsidRDefault="00DD3F38" w:rsidP="00DD3F38">
      <w:pPr>
        <w:pStyle w:val="AufgabeText"/>
      </w:pPr>
    </w:p>
    <w:p w14:paraId="0CBDC878" w14:textId="77777777" w:rsidR="00DD3F38" w:rsidRDefault="00DD3F38" w:rsidP="00DD3F38">
      <w:pPr>
        <w:pStyle w:val="AufgabeText"/>
      </w:pPr>
    </w:p>
    <w:p w14:paraId="67C04B4E" w14:textId="77777777" w:rsidR="00DD3F38" w:rsidRDefault="00DD3F38" w:rsidP="00DD3F38">
      <w:pPr>
        <w:pStyle w:val="AufgabeText"/>
      </w:pPr>
    </w:p>
    <w:p w14:paraId="5715D384" w14:textId="77777777" w:rsidR="00DD3F38" w:rsidRDefault="00DD3F38" w:rsidP="00DD3F38">
      <w:pPr>
        <w:pStyle w:val="AufgabeText"/>
      </w:pPr>
    </w:p>
    <w:p w14:paraId="7B60432B" w14:textId="77777777" w:rsidR="00DD3F38" w:rsidRDefault="00746B9A" w:rsidP="00DD3F38">
      <w:pPr>
        <w:pStyle w:val="AufgabeTex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8A0957" wp14:editId="07222FE0">
                <wp:simplePos x="0" y="0"/>
                <wp:positionH relativeFrom="column">
                  <wp:posOffset>5134153</wp:posOffset>
                </wp:positionH>
                <wp:positionV relativeFrom="paragraph">
                  <wp:posOffset>196215</wp:posOffset>
                </wp:positionV>
                <wp:extent cx="1225550" cy="1225550"/>
                <wp:effectExtent l="0" t="0" r="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47" name="Gruppieren 47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hteck 39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7AEA46" w14:textId="77777777" w:rsidR="000337BE" w:rsidRDefault="000337BE" w:rsidP="000337BE">
                                <w:pPr>
                                  <w:jc w:val="center"/>
                                </w:pPr>
                                <w:r>
                                  <w:t>Übung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Grafik 13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49250"/>
                            <a:ext cx="659765" cy="65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A0957" id="Gruppieren 14" o:spid="_x0000_s1047" style="position:absolute;left:0;text-align:left;margin-left:404.25pt;margin-top:15.45pt;width:96.5pt;height:96.5pt;z-index:251669504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">
                <v:group id="Gruppieren 47" o:spid="_x0000_s1048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Grafik 36" o:spid="_x0000_s1049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">
                    <v:imagedata r:id="rId36" o:title=""/>
                  </v:shape>
                  <v:rect id="Rechteck 39" o:spid="_x0000_s1050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fQwwAAANsAAAAPAAAAZHJzL2Rvd25yZXYueG1sRI9Ra8JA&#10;EITfC/0PxxZ8qxcV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kPU30MMAAADbAAAADwAA&#10;AAAAAAAAAAAAAAAHAgAAZHJzL2Rvd25yZXYueG1sUEsFBgAAAAADAAMAtwAAAPcCAAAAAA==&#10;" fillcolor="white [3201]" stroked="f" strokeweight="2pt">
                    <v:textbox>
                      <w:txbxContent>
                        <w:p w14:paraId="0F7AEA46" w14:textId="77777777" w:rsidR="000337BE" w:rsidRDefault="000337BE" w:rsidP="000337BE">
                          <w:pPr>
                            <w:jc w:val="center"/>
                          </w:pPr>
                          <w:r>
                            <w:t>Übung 1</w:t>
                          </w:r>
                        </w:p>
                      </w:txbxContent>
                    </v:textbox>
                  </v:rect>
                </v:group>
                <v:shape id="Grafik 13" o:spid="_x0000_s1051" type="#_x0000_t75" href="https://learningapps.org/watch?v=puee335fa18" style="position:absolute;left:2857;top:3492;width:6598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" o:button="t">
                  <v:fill o:detectmouseclick="t"/>
                  <v:imagedata r:id="rId37" o:title=""/>
                </v:shape>
              </v:group>
            </w:pict>
          </mc:Fallback>
        </mc:AlternateContent>
      </w:r>
    </w:p>
    <w:p w14:paraId="36FDCF1E" w14:textId="77777777" w:rsidR="00DD3F38" w:rsidRDefault="00746B9A" w:rsidP="00DD3F38">
      <w:pPr>
        <w:pStyle w:val="Aufgab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CCA617" wp14:editId="45934711">
                <wp:simplePos x="0" y="0"/>
                <wp:positionH relativeFrom="column">
                  <wp:posOffset>3223260</wp:posOffset>
                </wp:positionH>
                <wp:positionV relativeFrom="paragraph">
                  <wp:posOffset>40005</wp:posOffset>
                </wp:positionV>
                <wp:extent cx="2063750" cy="539750"/>
                <wp:effectExtent l="57150" t="57150" r="31750" b="69850"/>
                <wp:wrapNone/>
                <wp:docPr id="465" name="Gerade Verbindung mit Pfei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77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65" o:spid="_x0000_s1026" type="#_x0000_t32" style="position:absolute;margin-left:253.8pt;margin-top:3.15pt;width:162.5pt;height:4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" strokecolor="#4579b8 [3044]">
                <v:stroke endarrow="block"/>
              </v:shape>
            </w:pict>
          </mc:Fallback>
        </mc:AlternateContent>
      </w:r>
    </w:p>
    <w:p w14:paraId="41FF8D89" w14:textId="77777777" w:rsidR="00C35E6E" w:rsidRDefault="00C35E6E" w:rsidP="00DD3F38">
      <w:pPr>
        <w:pStyle w:val="AufgabeText"/>
      </w:pPr>
    </w:p>
    <w:p w14:paraId="03E5A03B" w14:textId="77777777" w:rsidR="00C35E6E" w:rsidRDefault="00C35E6E" w:rsidP="00DD3F38">
      <w:pPr>
        <w:pStyle w:val="AufgabeText"/>
      </w:pPr>
    </w:p>
    <w:p w14:paraId="1B40BAA6" w14:textId="77777777" w:rsidR="00C35E6E" w:rsidRDefault="00C35E6E" w:rsidP="00DD3F38">
      <w:pPr>
        <w:pStyle w:val="AufgabeText"/>
      </w:pPr>
    </w:p>
    <w:p w14:paraId="1D452329" w14:textId="77777777" w:rsidR="00C35E6E" w:rsidRDefault="00C35E6E" w:rsidP="00DD3F38">
      <w:pPr>
        <w:pStyle w:val="AufgabeText"/>
      </w:pPr>
    </w:p>
    <w:p w14:paraId="00629FDC" w14:textId="77777777" w:rsidR="00DD3F38" w:rsidRDefault="00DD3F38" w:rsidP="00DD3F38">
      <w:pPr>
        <w:pStyle w:val="AufgabeText"/>
      </w:pPr>
    </w:p>
    <w:p w14:paraId="629B64BB" w14:textId="77777777" w:rsidR="00DD3F38" w:rsidRDefault="00DD3F38" w:rsidP="00DD3F38">
      <w:pPr>
        <w:pStyle w:val="AufgabeText"/>
      </w:pPr>
    </w:p>
    <w:p w14:paraId="7E744168" w14:textId="77777777" w:rsidR="00DD3F38" w:rsidRDefault="00DD3F38" w:rsidP="00DD3F38">
      <w:pPr>
        <w:pStyle w:val="AufgabeText"/>
      </w:pPr>
    </w:p>
    <w:p w14:paraId="4CFE3B73" w14:textId="77777777" w:rsidR="00DD3F38" w:rsidRDefault="00DD3F38" w:rsidP="00DD3F38">
      <w:pPr>
        <w:pStyle w:val="AufgabeText"/>
      </w:pPr>
    </w:p>
    <w:p w14:paraId="503B909B" w14:textId="77777777" w:rsidR="00DD3F38" w:rsidRDefault="00DD3F38" w:rsidP="00DD3F38">
      <w:pPr>
        <w:pStyle w:val="AufgabeText"/>
      </w:pPr>
    </w:p>
    <w:p w14:paraId="18275E62" w14:textId="77777777" w:rsidR="00DD3F38" w:rsidRDefault="00C61E5D" w:rsidP="00DD3F38">
      <w:pPr>
        <w:pStyle w:val="AufgabeText"/>
      </w:pPr>
      <w:r>
        <w:rPr>
          <w:noProof/>
          <w:lang w:eastAsia="de-DE"/>
        </w:rPr>
        <w:drawing>
          <wp:anchor distT="0" distB="0" distL="114300" distR="114300" simplePos="0" relativeHeight="251646976" behindDoc="1" locked="0" layoutInCell="1" allowOverlap="1" wp14:anchorId="0B2845FA" wp14:editId="3E1A34D6">
            <wp:simplePos x="0" y="0"/>
            <wp:positionH relativeFrom="column">
              <wp:posOffset>433705</wp:posOffset>
            </wp:positionH>
            <wp:positionV relativeFrom="paragraph">
              <wp:posOffset>93980</wp:posOffset>
            </wp:positionV>
            <wp:extent cx="212760" cy="234950"/>
            <wp:effectExtent l="0" t="0" r="0" b="0"/>
            <wp:wrapTight wrapText="bothSides">
              <wp:wrapPolygon edited="0">
                <wp:start x="7737" y="0"/>
                <wp:lineTo x="0" y="8757"/>
                <wp:lineTo x="0" y="17514"/>
                <wp:lineTo x="1934" y="19265"/>
                <wp:lineTo x="19343" y="19265"/>
                <wp:lineTo x="19343" y="0"/>
                <wp:lineTo x="7737" y="0"/>
              </wp:wrapPolygon>
            </wp:wrapTight>
            <wp:docPr id="457" name="Bild 1" descr="Hand, Wie, Daumen, Bis, Bestätigen, Ordnung, G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, Wie, Daumen, Bis, Bestätigen, Ordnung, Geh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C816F" w14:textId="77777777" w:rsidR="00F62542" w:rsidRDefault="00746B9A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6C0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9507D4" wp14:editId="0E69D188">
                <wp:simplePos x="0" y="0"/>
                <wp:positionH relativeFrom="column">
                  <wp:posOffset>5118100</wp:posOffset>
                </wp:positionH>
                <wp:positionV relativeFrom="paragraph">
                  <wp:posOffset>333375</wp:posOffset>
                </wp:positionV>
                <wp:extent cx="1358900" cy="749300"/>
                <wp:effectExtent l="57150" t="57150" r="50800" b="5080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35B3948" w14:textId="77777777" w:rsidR="00CE099C" w:rsidRPr="0013722C" w:rsidRDefault="00CE099C" w:rsidP="00CE099C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07D4" id="Rechteck 4" o:spid="_x0000_s1052" style="position:absolute;left:0;text-align:left;margin-left:403pt;margin-top:26.25pt;width:107pt;height:5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635B3948" w14:textId="77777777" w:rsidR="00CE099C" w:rsidRPr="0013722C" w:rsidRDefault="00CE099C" w:rsidP="00CE099C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C61E5D">
        <w:rPr>
          <w:noProof/>
          <w:lang w:eastAsia="de-DE"/>
        </w:rPr>
        <w:drawing>
          <wp:anchor distT="0" distB="0" distL="114300" distR="114300" simplePos="0" relativeHeight="251648000" behindDoc="1" locked="0" layoutInCell="1" allowOverlap="1" wp14:anchorId="410FB0B2" wp14:editId="0C981571">
            <wp:simplePos x="0" y="0"/>
            <wp:positionH relativeFrom="column">
              <wp:posOffset>437515</wp:posOffset>
            </wp:positionH>
            <wp:positionV relativeFrom="paragraph">
              <wp:posOffset>208915</wp:posOffset>
            </wp:positionV>
            <wp:extent cx="211380" cy="234000"/>
            <wp:effectExtent l="0" t="0" r="0" b="0"/>
            <wp:wrapTight wrapText="bothSides">
              <wp:wrapPolygon edited="0">
                <wp:start x="0" y="0"/>
                <wp:lineTo x="0" y="19370"/>
                <wp:lineTo x="11711" y="19370"/>
                <wp:lineTo x="19518" y="12326"/>
                <wp:lineTo x="19518" y="3522"/>
                <wp:lineTo x="17566" y="0"/>
                <wp:lineTo x="0" y="0"/>
              </wp:wrapPolygon>
            </wp:wrapTight>
            <wp:docPr id="458" name="Bild 2" descr="Abneigung, Hand, Daumen, Nach Unten, Nr, 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neigung, Hand, Daumen, Nach Unten, Nr, Ro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0" cy="2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6321" w14:textId="77777777" w:rsidR="00C61E5D" w:rsidRDefault="00C61E5D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8DC0BA" w14:textId="77777777" w:rsidR="00C61E5D" w:rsidRDefault="00C61E5D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27944F" w14:textId="77777777" w:rsidR="00C61E5D" w:rsidRDefault="00C61E5D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717464" w14:textId="77777777" w:rsidR="00C61E5D" w:rsidRDefault="00C61E5D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8AE410" w14:textId="77777777" w:rsidR="00C61E5D" w:rsidRDefault="00C61E5D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5C1B72" w14:textId="77777777" w:rsidR="00C61E5D" w:rsidRDefault="00C61E5D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95B1E3" w14:textId="77777777" w:rsidR="00916228" w:rsidRDefault="00916228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D64A9F" w14:textId="77777777" w:rsidR="00E55A60" w:rsidRDefault="00ED7B72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D6529C8" wp14:editId="417B4B05">
                <wp:simplePos x="0" y="0"/>
                <wp:positionH relativeFrom="column">
                  <wp:posOffset>-281940</wp:posOffset>
                </wp:positionH>
                <wp:positionV relativeFrom="paragraph">
                  <wp:posOffset>240030</wp:posOffset>
                </wp:positionV>
                <wp:extent cx="4826000" cy="2419350"/>
                <wp:effectExtent l="57150" t="57150" r="69850" b="11430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2419350"/>
                          <a:chOff x="0" y="0"/>
                          <a:chExt cx="4826000" cy="2419350"/>
                        </a:xfrm>
                      </wpg:grpSpPr>
                      <wps:wsp>
                        <wps:cNvPr id="61" name="Abgerundetes Rechteck 61"/>
                        <wps:cNvSpPr/>
                        <wps:spPr>
                          <a:xfrm>
                            <a:off x="0" y="0"/>
                            <a:ext cx="4826000" cy="2419350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206A1" w14:textId="77777777" w:rsidR="00A233C5" w:rsidRDefault="00673D7B" w:rsidP="00A233C5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34B52B53" w14:textId="77777777" w:rsidR="00746B9A" w:rsidRDefault="00746B9A" w:rsidP="00EB3BC8">
                              <w:pPr>
                                <w:pStyle w:val="TabelleKopflinks"/>
                                <w:numPr>
                                  <w:ilvl w:val="0"/>
                                  <w:numId w:val="42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Entscheiden Sie sich für eine der beiden Möglichkeiten. </w:t>
                              </w:r>
                            </w:p>
                            <w:p w14:paraId="254BEB04" w14:textId="77777777" w:rsidR="00EB3BC8" w:rsidRDefault="00EB3BC8" w:rsidP="00746B9A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EB3BC8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Bearbeiten Sie die Übung 2. </w:t>
                              </w:r>
                            </w:p>
                            <w:p w14:paraId="6C83C673" w14:textId="77777777" w:rsidR="00746B9A" w:rsidRPr="00EB3BC8" w:rsidRDefault="00746B9A" w:rsidP="00746B9A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16612D5B" w14:textId="77777777" w:rsidR="00A233C5" w:rsidRDefault="00A233C5" w:rsidP="00A233C5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233C5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Möglichkeit 1: QR-Code anklicken. Aufgaben bearbeiten. </w:t>
                              </w:r>
                            </w:p>
                            <w:p w14:paraId="2915AE0A" w14:textId="77777777" w:rsidR="00C61E5D" w:rsidRPr="00A233C5" w:rsidRDefault="00C61E5D" w:rsidP="00C61E5D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3FC26F07" w14:textId="77777777" w:rsidR="00746B9A" w:rsidRDefault="00A233C5" w:rsidP="00A233C5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233C5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Möglichkeit 2: </w:t>
                              </w:r>
                              <w:r w:rsidR="00746B9A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(auf der nächsten Seite)</w:t>
                              </w:r>
                            </w:p>
                            <w:p w14:paraId="212A3EA1" w14:textId="77777777" w:rsidR="00746B9A" w:rsidRDefault="00A233C5" w:rsidP="00746B9A">
                              <w:pPr>
                                <w:pStyle w:val="TabelleKopflinks"/>
                                <w:numPr>
                                  <w:ilvl w:val="0"/>
                                  <w:numId w:val="43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233C5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Tragen Sie in die Kästchen die Namen für die Flächen ein. </w:t>
                              </w:r>
                            </w:p>
                            <w:p w14:paraId="6CB16D38" w14:textId="77777777" w:rsidR="00A233C5" w:rsidRPr="00746B9A" w:rsidRDefault="00A233C5" w:rsidP="00746B9A">
                              <w:pPr>
                                <w:pStyle w:val="TabelleKopflinks"/>
                                <w:numPr>
                                  <w:ilvl w:val="0"/>
                                  <w:numId w:val="43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746B9A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Kontrollieren Sie Ihre Lösungen. </w:t>
                              </w:r>
                            </w:p>
                            <w:p w14:paraId="6DB7E92A" w14:textId="77777777" w:rsidR="00673D7B" w:rsidRPr="00710C99" w:rsidRDefault="00673D7B" w:rsidP="00673D7B">
                              <w:pPr>
                                <w:pStyle w:val="TabelleKopflinks"/>
                                <w:ind w:left="72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Grafik 1429"/>
                          <pic:cNvPicPr/>
                        </pic:nvPicPr>
                        <pic:blipFill>
                          <a:blip r:embed="rId31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127000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529C8" id="Gruppieren 54" o:spid="_x0000_s1053" style="position:absolute;left:0;text-align:left;margin-left:-22.2pt;margin-top:18.9pt;width:380pt;height:190.5pt;z-index:251645952" coordsize="48260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">
                <v:roundrect id="Abgerundetes Rechteck 61" o:spid="_x0000_s1054" style="position:absolute;width:48260;height:24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CB206A1" w14:textId="77777777" w:rsidR="00A233C5" w:rsidRDefault="00673D7B" w:rsidP="00A233C5">
                        <w:pPr>
                          <w:pStyle w:val="TabelleKopflinks"/>
                          <w:ind w:firstLine="360"/>
                          <w:rPr>
                            <w:sz w:val="24"/>
                            <w:szCs w:val="24"/>
                          </w:rPr>
                        </w:pPr>
                        <w:r w:rsidRPr="008A7B06">
                          <w:rPr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34B52B53" w14:textId="77777777" w:rsidR="00746B9A" w:rsidRDefault="00746B9A" w:rsidP="00EB3BC8">
                        <w:pPr>
                          <w:pStyle w:val="TabelleKopflinks"/>
                          <w:numPr>
                            <w:ilvl w:val="0"/>
                            <w:numId w:val="42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Entscheiden Sie sich für eine der beiden Möglichkeiten. </w:t>
                        </w:r>
                      </w:p>
                      <w:p w14:paraId="254BEB04" w14:textId="77777777" w:rsidR="00EB3BC8" w:rsidRDefault="00EB3BC8" w:rsidP="00746B9A">
                        <w:pPr>
                          <w:pStyle w:val="TabelleKopflinks"/>
                          <w:ind w:left="720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EB3BC8">
                          <w:rPr>
                            <w:b w:val="0"/>
                            <w:sz w:val="24"/>
                            <w:szCs w:val="24"/>
                          </w:rPr>
                          <w:t xml:space="preserve">Bearbeiten Sie die Übung 2. </w:t>
                        </w:r>
                      </w:p>
                      <w:p w14:paraId="6C83C673" w14:textId="77777777" w:rsidR="00746B9A" w:rsidRPr="00EB3BC8" w:rsidRDefault="00746B9A" w:rsidP="00746B9A">
                        <w:pPr>
                          <w:pStyle w:val="TabelleKopflinks"/>
                          <w:ind w:left="720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14:paraId="16612D5B" w14:textId="77777777" w:rsidR="00A233C5" w:rsidRDefault="00A233C5" w:rsidP="00A233C5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  <w:r w:rsidRPr="00A233C5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Möglichkeit 1: QR-Code anklicken. Aufgaben bearbeiten. </w:t>
                        </w:r>
                      </w:p>
                      <w:p w14:paraId="2915AE0A" w14:textId="77777777" w:rsidR="00C61E5D" w:rsidRPr="00A233C5" w:rsidRDefault="00C61E5D" w:rsidP="00C61E5D">
                        <w:pPr>
                          <w:pStyle w:val="TabelleKopflinks"/>
                          <w:ind w:left="720"/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</w:p>
                      <w:p w14:paraId="3FC26F07" w14:textId="77777777" w:rsidR="00746B9A" w:rsidRDefault="00A233C5" w:rsidP="00A233C5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  <w:r w:rsidRPr="00A233C5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Möglichkeit 2: </w:t>
                        </w:r>
                        <w:r w:rsidR="00746B9A">
                          <w:rPr>
                            <w:b w:val="0"/>
                            <w:i/>
                            <w:sz w:val="24"/>
                            <w:szCs w:val="24"/>
                          </w:rPr>
                          <w:t>(auf der nächsten Seite)</w:t>
                        </w:r>
                      </w:p>
                      <w:p w14:paraId="212A3EA1" w14:textId="77777777" w:rsidR="00746B9A" w:rsidRDefault="00A233C5" w:rsidP="00746B9A">
                        <w:pPr>
                          <w:pStyle w:val="TabelleKopflinks"/>
                          <w:numPr>
                            <w:ilvl w:val="0"/>
                            <w:numId w:val="43"/>
                          </w:numPr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  <w:r w:rsidRPr="00A233C5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Tragen Sie in die Kästchen die Namen für die Flächen ein. </w:t>
                        </w:r>
                      </w:p>
                      <w:p w14:paraId="6CB16D38" w14:textId="77777777" w:rsidR="00A233C5" w:rsidRPr="00746B9A" w:rsidRDefault="00A233C5" w:rsidP="00746B9A">
                        <w:pPr>
                          <w:pStyle w:val="TabelleKopflinks"/>
                          <w:numPr>
                            <w:ilvl w:val="0"/>
                            <w:numId w:val="43"/>
                          </w:numPr>
                          <w:rPr>
                            <w:b w:val="0"/>
                            <w:i/>
                            <w:sz w:val="24"/>
                            <w:szCs w:val="24"/>
                          </w:rPr>
                        </w:pPr>
                        <w:r w:rsidRPr="00746B9A">
                          <w:rPr>
                            <w:b w:val="0"/>
                            <w:i/>
                            <w:sz w:val="24"/>
                            <w:szCs w:val="24"/>
                          </w:rPr>
                          <w:t xml:space="preserve">Kontrollieren Sie Ihre Lösungen. </w:t>
                        </w:r>
                      </w:p>
                      <w:p w14:paraId="6DB7E92A" w14:textId="77777777" w:rsidR="00673D7B" w:rsidRPr="00710C99" w:rsidRDefault="00673D7B" w:rsidP="00673D7B">
                        <w:pPr>
                          <w:pStyle w:val="TabelleKopflinks"/>
                          <w:ind w:left="720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55" type="#_x0000_t75" style="position:absolute;left:2159;top:1270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">
                  <v:imagedata r:id="rId32" o:title="" recolortarget="#275791"/>
                </v:shape>
              </v:group>
            </w:pict>
          </mc:Fallback>
        </mc:AlternateContent>
      </w:r>
      <w:r w:rsidR="00DD220C"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F1F19B9" wp14:editId="31F9D6C9">
                <wp:simplePos x="0" y="0"/>
                <wp:positionH relativeFrom="column">
                  <wp:posOffset>4899660</wp:posOffset>
                </wp:positionH>
                <wp:positionV relativeFrom="paragraph">
                  <wp:posOffset>112395</wp:posOffset>
                </wp:positionV>
                <wp:extent cx="1225550" cy="1225550"/>
                <wp:effectExtent l="0" t="0" r="0" b="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471" name="Gruppieren 471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473" name="Grafik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5" name="Rechteck 475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21597C" w14:textId="77777777" w:rsidR="00AE0226" w:rsidRDefault="00AE0226" w:rsidP="00AE0226">
                                <w:pPr>
                                  <w:jc w:val="center"/>
                                </w:pPr>
                                <w:r>
                                  <w:t>Übung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Bild 1" descr="QR Code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34925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F19B9" id="Gruppieren 43" o:spid="_x0000_s1056" style="position:absolute;left:0;text-align:left;margin-left:385.8pt;margin-top:8.85pt;width:96.5pt;height:96.5pt;z-index:251644928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">
                <v:group id="Gruppieren 471" o:spid="_x0000_s1057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Grafik 473" o:spid="_x0000_s1058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">
                    <v:imagedata r:id="rId36" o:title=""/>
                  </v:shape>
                  <v:rect id="Rechteck 475" o:spid="_x0000_s1059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" fillcolor="window" stroked="f" strokeweight="2pt">
                    <v:textbox>
                      <w:txbxContent>
                        <w:p w14:paraId="0E21597C" w14:textId="77777777" w:rsidR="00AE0226" w:rsidRDefault="00AE0226" w:rsidP="00AE0226">
                          <w:pPr>
                            <w:jc w:val="center"/>
                          </w:pPr>
                          <w:r>
                            <w:t>Übung 2</w:t>
                          </w:r>
                        </w:p>
                      </w:txbxContent>
                    </v:textbox>
                  </v:rect>
                </v:group>
                <v:shape id="Bild 1" o:spid="_x0000_s1060" type="#_x0000_t75" alt="QR Code" href="https://learningapps.org/watch?v=p93i2bbm318" style="position:absolute;left:3429;top:3492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" o:button="t">
                  <v:fill o:detectmouseclick="t"/>
                  <v:imagedata r:id="rId42" o:title="QR Code"/>
                </v:shape>
              </v:group>
            </w:pict>
          </mc:Fallback>
        </mc:AlternateContent>
      </w:r>
      <w:r w:rsidR="007709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E55A60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Übung Flächen benennen</w:t>
      </w:r>
    </w:p>
    <w:p w14:paraId="7EF9AB05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22E95C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5F42B8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8F4D96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A02492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A7CDE7" w14:textId="77777777" w:rsidR="00673D7B" w:rsidRDefault="00746B9A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6C0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52160" wp14:editId="58B199EF">
                <wp:simplePos x="0" y="0"/>
                <wp:positionH relativeFrom="column">
                  <wp:posOffset>5035550</wp:posOffset>
                </wp:positionH>
                <wp:positionV relativeFrom="paragraph">
                  <wp:posOffset>176530</wp:posOffset>
                </wp:positionV>
                <wp:extent cx="1358900" cy="749300"/>
                <wp:effectExtent l="57150" t="57150" r="50800" b="50800"/>
                <wp:wrapNone/>
                <wp:docPr id="1875" name="Rechteck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8BB87B9" w14:textId="77777777" w:rsidR="00BC2C8F" w:rsidRPr="0013722C" w:rsidRDefault="00BC2C8F" w:rsidP="00BC2C8F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52160" id="Rechteck 1875" o:spid="_x0000_s1061" style="position:absolute;left:0;text-align:left;margin-left:396.5pt;margin-top:13.9pt;width:107pt;height:5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38BB87B9" w14:textId="77777777" w:rsidR="00BC2C8F" w:rsidRPr="0013722C" w:rsidRDefault="00BC2C8F" w:rsidP="00BC2C8F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p w14:paraId="70931817" w14:textId="77777777" w:rsidR="00916228" w:rsidRDefault="00916228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103040" w14:textId="77777777" w:rsidR="00A04C3A" w:rsidRDefault="00A04C3A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17F7DE" w14:textId="77777777" w:rsidR="00AE0226" w:rsidRDefault="00AE0226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8CD9B7" w14:textId="77777777" w:rsidR="00DD3F38" w:rsidRDefault="00DD3F38" w:rsidP="00DD3F38">
      <w:pPr>
        <w:pStyle w:val="AufgabeText"/>
      </w:pPr>
    </w:p>
    <w:p w14:paraId="568901B1" w14:textId="77777777" w:rsidR="00DD3F38" w:rsidRDefault="00DD3F38" w:rsidP="00DD3F38">
      <w:pPr>
        <w:pStyle w:val="AufgabeText"/>
      </w:pPr>
    </w:p>
    <w:p w14:paraId="6112D6B0" w14:textId="77777777" w:rsidR="00746B9A" w:rsidRDefault="00746B9A" w:rsidP="00DD3F38">
      <w:pPr>
        <w:pStyle w:val="AufgabeText"/>
      </w:pPr>
    </w:p>
    <w:p w14:paraId="2AC313A7" w14:textId="77777777" w:rsidR="00746B9A" w:rsidRDefault="00746B9A" w:rsidP="00DD3F38">
      <w:pPr>
        <w:pStyle w:val="AufgabeText"/>
      </w:pPr>
    </w:p>
    <w:p w14:paraId="18D5AEDC" w14:textId="77777777" w:rsidR="00746B9A" w:rsidRDefault="00746B9A" w:rsidP="00DD3F38">
      <w:pPr>
        <w:pStyle w:val="AufgabeText"/>
      </w:pPr>
    </w:p>
    <w:p w14:paraId="58A1E272" w14:textId="77777777" w:rsidR="00746B9A" w:rsidRDefault="00746B9A" w:rsidP="00DD3F38">
      <w:pPr>
        <w:pStyle w:val="AufgabeText"/>
      </w:pPr>
    </w:p>
    <w:p w14:paraId="557915EA" w14:textId="77777777" w:rsidR="00746B9A" w:rsidRDefault="00746B9A" w:rsidP="00DD3F38">
      <w:pPr>
        <w:pStyle w:val="AufgabeText"/>
      </w:pPr>
    </w:p>
    <w:p w14:paraId="214A9E6E" w14:textId="77777777" w:rsidR="00746B9A" w:rsidRDefault="00746B9A" w:rsidP="00DD3F38">
      <w:pPr>
        <w:pStyle w:val="AufgabeText"/>
      </w:pPr>
    </w:p>
    <w:p w14:paraId="46ACB56E" w14:textId="0B48695D" w:rsidR="00251114" w:rsidRDefault="00251114">
      <w:pPr>
        <w:spacing w:line="240" w:lineRule="exact"/>
      </w:pPr>
      <w:r>
        <w:br w:type="page"/>
      </w:r>
    </w:p>
    <w:p w14:paraId="73FEDDEA" w14:textId="77777777" w:rsidR="00746B9A" w:rsidRDefault="00746B9A" w:rsidP="00DD3F38">
      <w:pPr>
        <w:pStyle w:val="AufgabeText"/>
      </w:pPr>
    </w:p>
    <w:p w14:paraId="77E56D5E" w14:textId="77777777" w:rsidR="00746B9A" w:rsidRDefault="00746B9A" w:rsidP="00DD3F38">
      <w:pPr>
        <w:pStyle w:val="AufgabeText"/>
      </w:pPr>
      <w:r>
        <w:rPr>
          <w:b/>
          <w:noProof/>
          <w:color w:val="4F81BD" w:themeColor="accent1"/>
          <w:sz w:val="28"/>
          <w:szCs w:val="28"/>
          <w:lang w:eastAsia="de-DE"/>
        </w:rPr>
        <w:drawing>
          <wp:anchor distT="0" distB="0" distL="114300" distR="114300" simplePos="0" relativeHeight="251670528" behindDoc="1" locked="0" layoutInCell="1" allowOverlap="1" wp14:anchorId="15EB2B23" wp14:editId="306B5984">
            <wp:simplePos x="0" y="0"/>
            <wp:positionH relativeFrom="column">
              <wp:posOffset>86360</wp:posOffset>
            </wp:positionH>
            <wp:positionV relativeFrom="paragraph">
              <wp:posOffset>0</wp:posOffset>
            </wp:positionV>
            <wp:extent cx="3365500" cy="3273425"/>
            <wp:effectExtent l="0" t="0" r="6350" b="3175"/>
            <wp:wrapTight wrapText="bothSides">
              <wp:wrapPolygon edited="0">
                <wp:start x="0" y="0"/>
                <wp:lineTo x="0" y="21495"/>
                <wp:lineTo x="21518" y="21495"/>
                <wp:lineTo x="2151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A9011C8.tmp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38"/>
                    <a:stretch/>
                  </pic:blipFill>
                  <pic:spPr bwMode="auto">
                    <a:xfrm>
                      <a:off x="0" y="0"/>
                      <a:ext cx="3365500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199B3" w14:textId="77777777" w:rsidR="00746B9A" w:rsidRPr="00DD3F38" w:rsidRDefault="00746B9A" w:rsidP="00DD3F38">
      <w:pPr>
        <w:pStyle w:val="AufgabeText"/>
      </w:pPr>
    </w:p>
    <w:p w14:paraId="4D9226E4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</w:p>
    <w:p w14:paraId="7AEAE1E0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</w:p>
    <w:p w14:paraId="1FE8418B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</w:p>
    <w:p w14:paraId="2C272C04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</w:p>
    <w:p w14:paraId="75D069F8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</w:p>
    <w:p w14:paraId="577E4B19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</w:p>
    <w:p w14:paraId="2313EF9A" w14:textId="77777777" w:rsidR="00746B9A" w:rsidRDefault="00746B9A" w:rsidP="00EA5107">
      <w:pPr>
        <w:pStyle w:val="berschrift2"/>
        <w:spacing w:before="360"/>
        <w:rPr>
          <w:b/>
          <w:noProof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5CBC0C0" wp14:editId="2155E1D0">
            <wp:simplePos x="0" y="0"/>
            <wp:positionH relativeFrom="column">
              <wp:posOffset>86360</wp:posOffset>
            </wp:positionH>
            <wp:positionV relativeFrom="paragraph">
              <wp:posOffset>216535</wp:posOffset>
            </wp:positionV>
            <wp:extent cx="346710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125" y="21317"/>
                <wp:lineTo x="21125" y="0"/>
                <wp:lineTo x="0" y="0"/>
              </wp:wrapPolygon>
            </wp:wrapTight>
            <wp:docPr id="487" name="Grafik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A9011C8.tmp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3" t="195" r="-1462" b="46169"/>
                    <a:stretch/>
                  </pic:blipFill>
                  <pic:spPr bwMode="auto">
                    <a:xfrm>
                      <a:off x="0" y="0"/>
                      <a:ext cx="3467100" cy="17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BA18A" w14:textId="77777777" w:rsidR="00746B9A" w:rsidRDefault="00746B9A" w:rsidP="00EA5107">
      <w:pPr>
        <w:pStyle w:val="berschrift2"/>
        <w:spacing w:before="360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D1069E" w14:textId="77777777" w:rsidR="00746B9A" w:rsidRDefault="00746B9A" w:rsidP="00EA5107">
      <w:pPr>
        <w:pStyle w:val="berschrift2"/>
        <w:spacing w:before="360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F7D349" w14:textId="77777777" w:rsidR="00746B9A" w:rsidRDefault="00746B9A" w:rsidP="00EA5107">
      <w:pPr>
        <w:pStyle w:val="berschrift2"/>
        <w:spacing w:before="360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7162FA" w14:textId="77777777" w:rsidR="00EA5107" w:rsidRPr="00770934" w:rsidRDefault="00770934" w:rsidP="00EA5107">
      <w:pPr>
        <w:pStyle w:val="berschrift2"/>
        <w:spacing w:before="360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0934"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</w:t>
      </w:r>
      <w:r w:rsidR="00EA5107" w:rsidRPr="00770934"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EA5107" w14:paraId="63196631" w14:textId="77777777" w:rsidTr="000337BE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EEC0EC" w14:textId="77777777" w:rsidR="00EA5107" w:rsidRDefault="00EA5107" w:rsidP="00D8157A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36C0F1A" w14:textId="77777777" w:rsidR="00EA5107" w:rsidRDefault="0094621E" w:rsidP="000337BE">
            <w:pPr>
              <w:pStyle w:val="AufgabeText"/>
              <w:ind w:left="113" w:right="113"/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A85BB5D" wp14:editId="76C4BFA0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38C3714" w14:textId="77777777" w:rsidR="00EA5107" w:rsidRDefault="00EA5107" w:rsidP="00D8157A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0C4A3CC" wp14:editId="74F85FDF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529E3E9" w14:textId="77777777" w:rsidR="00EA5107" w:rsidRDefault="0094621E" w:rsidP="00D8157A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82D6BA" wp14:editId="7782ECDD">
                  <wp:extent cx="180000" cy="1800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07" w14:paraId="4800E6D7" w14:textId="77777777" w:rsidTr="0077093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4C14" w14:textId="77777777" w:rsidR="00EA5107" w:rsidRDefault="00770934" w:rsidP="00770934">
            <w:pPr>
              <w:pStyle w:val="AufgabeText"/>
              <w:spacing w:before="60" w:after="60"/>
              <w:ind w:left="0"/>
            </w:pPr>
            <w:r>
              <w:t xml:space="preserve">Ich kann Flächen erkennen. </w:t>
            </w:r>
            <w:r>
              <w:tab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72C9" w14:textId="77777777" w:rsidR="00EA510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427E" w14:textId="77777777" w:rsidR="00EA510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9B76" w14:textId="77777777" w:rsidR="00EA5107" w:rsidRDefault="00EA5107" w:rsidP="00D8157A">
            <w:pPr>
              <w:pStyle w:val="AufgabeText"/>
              <w:ind w:left="0"/>
            </w:pPr>
          </w:p>
        </w:tc>
      </w:tr>
      <w:tr w:rsidR="00EA5107" w14:paraId="57491E6A" w14:textId="77777777" w:rsidTr="00770934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B24D" w14:textId="77777777" w:rsidR="00EA5107" w:rsidRDefault="00770934" w:rsidP="00D8157A">
            <w:pPr>
              <w:pStyle w:val="AufgabeText"/>
              <w:spacing w:before="60" w:after="60"/>
              <w:ind w:left="0"/>
              <w:jc w:val="left"/>
            </w:pPr>
            <w:r>
              <w:t>Ich kann Flächen benennen.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18E6" w14:textId="77777777" w:rsidR="00EA510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2318" w14:textId="77777777" w:rsidR="00EA510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2D28" w14:textId="77777777" w:rsidR="00EA5107" w:rsidRDefault="00EA5107" w:rsidP="00D8157A">
            <w:pPr>
              <w:pStyle w:val="AufgabeText"/>
              <w:ind w:left="0"/>
            </w:pPr>
          </w:p>
        </w:tc>
      </w:tr>
      <w:tr w:rsidR="00770934" w14:paraId="0CE24EA1" w14:textId="77777777" w:rsidTr="00D8157A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9BE8" w14:textId="47BCA321" w:rsidR="00770934" w:rsidRDefault="00B75EFB" w:rsidP="00D8157A">
            <w:pPr>
              <w:pStyle w:val="AufgabeText"/>
              <w:spacing w:before="60" w:after="60"/>
              <w:ind w:left="0"/>
              <w:jc w:val="left"/>
            </w:pPr>
            <w:r w:rsidRPr="00B75EFB">
              <w:t>Ich kann Flächen Eigenschaften zuordnen.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CD21" w14:textId="77777777" w:rsidR="00770934" w:rsidRDefault="00770934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2729" w14:textId="77777777" w:rsidR="00770934" w:rsidRDefault="00770934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FDE7" w14:textId="77777777" w:rsidR="00770934" w:rsidRDefault="00770934" w:rsidP="00D8157A">
            <w:pPr>
              <w:pStyle w:val="AufgabeText"/>
              <w:ind w:left="0"/>
            </w:pPr>
          </w:p>
        </w:tc>
      </w:tr>
      <w:tr w:rsidR="00770934" w14:paraId="1F2EC140" w14:textId="77777777" w:rsidTr="00D8157A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2372" w14:textId="51768A7B" w:rsidR="00770934" w:rsidRPr="00770934" w:rsidRDefault="00770934" w:rsidP="00D8157A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770934">
              <w:rPr>
                <w:i/>
              </w:rPr>
              <w:t xml:space="preserve">Ich kann mit </w:t>
            </w:r>
            <w:r w:rsidR="00B75EFB">
              <w:rPr>
                <w:i/>
              </w:rPr>
              <w:t xml:space="preserve">einer Partnerin oder </w:t>
            </w:r>
            <w:r w:rsidRPr="00770934">
              <w:rPr>
                <w:i/>
              </w:rPr>
              <w:t>einem Partner Ideen austauschen.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A5A7" w14:textId="77777777" w:rsidR="00770934" w:rsidRDefault="00770934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DE52" w14:textId="77777777" w:rsidR="00770934" w:rsidRDefault="00770934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C3C9" w14:textId="77777777" w:rsidR="00770934" w:rsidRDefault="00770934" w:rsidP="00D8157A">
            <w:pPr>
              <w:pStyle w:val="AufgabeText"/>
              <w:ind w:left="0"/>
            </w:pPr>
          </w:p>
        </w:tc>
      </w:tr>
    </w:tbl>
    <w:p w14:paraId="5FB875D0" w14:textId="77777777" w:rsidR="00EA5107" w:rsidRDefault="00EA5107" w:rsidP="00EA5107">
      <w:pPr>
        <w:spacing w:line="240" w:lineRule="exact"/>
      </w:pPr>
    </w:p>
    <w:p w14:paraId="428C83EE" w14:textId="77777777" w:rsidR="00EA5107" w:rsidRDefault="00EA5107" w:rsidP="00EA5107">
      <w:pPr>
        <w:spacing w:line="240" w:lineRule="exact"/>
      </w:pPr>
      <w:r>
        <w:t>Wie zufrieden bin ich mit meiner Arbeit an der Lernaufgabe?</w:t>
      </w:r>
    </w:p>
    <w:p w14:paraId="23AE135C" w14:textId="77777777" w:rsidR="00EA5107" w:rsidRDefault="00EA5107" w:rsidP="00EA5107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1F96120" wp14:editId="74C5C80D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37B2E" w14:textId="77777777" w:rsidR="00EA5107" w:rsidRPr="005825EB" w:rsidRDefault="00EA5107" w:rsidP="00EA5107">
                            <w:r>
                              <w:t xml:space="preserve">  </w:t>
                            </w:r>
                            <w:r w:rsidR="0094621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E3BFB73" wp14:editId="1E2A442B">
                                  <wp:extent cx="228600" cy="228600"/>
                                  <wp:effectExtent l="0" t="0" r="0" b="0"/>
                                  <wp:docPr id="456" name="Grafik 456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685F3D8" wp14:editId="6BE89795">
                                  <wp:extent cx="228600" cy="228600"/>
                                  <wp:effectExtent l="0" t="0" r="0" b="0"/>
                                  <wp:docPr id="455" name="Grafik 455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 w:rsidR="0094621E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50C2178" wp14:editId="4D6CD9A0">
                                  <wp:extent cx="228600" cy="228600"/>
                                  <wp:effectExtent l="0" t="0" r="0" b="0"/>
                                  <wp:docPr id="453" name="Grafik 453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6120" id="Textfeld 2" o:spid="_x0000_s1062" type="#_x0000_t202" style="position:absolute;margin-left:-.6pt;margin-top:7.75pt;width:376.7pt;height:36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" stroked="f">
                <v:textbox>
                  <w:txbxContent>
                    <w:p w14:paraId="33837B2E" w14:textId="77777777" w:rsidR="00EA5107" w:rsidRPr="005825EB" w:rsidRDefault="00EA5107" w:rsidP="00EA5107">
                      <w:r>
                        <w:t xml:space="preserve">  </w:t>
                      </w:r>
                      <w:r w:rsidR="0094621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E3BFB73" wp14:editId="1E2A442B">
                            <wp:extent cx="228600" cy="228600"/>
                            <wp:effectExtent l="0" t="0" r="0" b="0"/>
                            <wp:docPr id="456" name="Grafik 456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685F3D8" wp14:editId="6BE89795">
                            <wp:extent cx="228600" cy="228600"/>
                            <wp:effectExtent l="0" t="0" r="0" b="0"/>
                            <wp:docPr id="455" name="Grafik 455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 w:rsidR="0094621E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50C2178" wp14:editId="4D6CD9A0">
                            <wp:extent cx="228600" cy="228600"/>
                            <wp:effectExtent l="0" t="0" r="0" b="0"/>
                            <wp:docPr id="453" name="Grafik 453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29785A" w14:textId="77777777" w:rsidR="00EA5107" w:rsidRPr="00633E89" w:rsidRDefault="00EA5107" w:rsidP="00EA5107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19FAFCEC" w14:textId="77777777" w:rsidR="00EA5107" w:rsidRDefault="00EA5107" w:rsidP="00EA5107">
      <w:pPr>
        <w:spacing w:line="240" w:lineRule="exact"/>
      </w:pPr>
    </w:p>
    <w:p w14:paraId="4CC5B69C" w14:textId="77777777" w:rsidR="00EA5107" w:rsidRDefault="00EA5107" w:rsidP="00EA5107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EA5107" w14:paraId="326BB265" w14:textId="77777777" w:rsidTr="00D8157A">
        <w:tc>
          <w:tcPr>
            <w:tcW w:w="1276" w:type="dxa"/>
            <w:gridSpan w:val="2"/>
          </w:tcPr>
          <w:p w14:paraId="57FB6672" w14:textId="77777777" w:rsidR="00EA5107" w:rsidRPr="008C6638" w:rsidRDefault="00EA5107" w:rsidP="00D8157A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62961335" w14:textId="77777777" w:rsidR="00EA5107" w:rsidRDefault="00EA5107" w:rsidP="00D8157A">
            <w:pPr>
              <w:spacing w:line="240" w:lineRule="exact"/>
            </w:pPr>
          </w:p>
        </w:tc>
      </w:tr>
      <w:tr w:rsidR="00EA5107" w14:paraId="6C63B6E1" w14:textId="77777777" w:rsidTr="00D8157A">
        <w:trPr>
          <w:trHeight w:val="449"/>
        </w:trPr>
        <w:sdt>
          <w:sdt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8A793DF" w14:textId="77777777" w:rsidR="00EA5107" w:rsidRDefault="00EA5107" w:rsidP="00D8157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FE0C147" w14:textId="77777777" w:rsidR="00EA5107" w:rsidRDefault="00EA5107" w:rsidP="00D8157A">
            <w:pPr>
              <w:spacing w:line="240" w:lineRule="exact"/>
            </w:pPr>
            <w:r>
              <w:t>meinen Lernschritt im Ordner eingeheftet.</w:t>
            </w:r>
          </w:p>
        </w:tc>
      </w:tr>
      <w:tr w:rsidR="00EA5107" w14:paraId="2BD8CD14" w14:textId="77777777" w:rsidTr="00D8157A">
        <w:trPr>
          <w:trHeight w:val="413"/>
        </w:trPr>
        <w:sdt>
          <w:sdt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86BB9C4" w14:textId="77777777" w:rsidR="00EA5107" w:rsidRDefault="00EA5107" w:rsidP="00D8157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67C280EC" w14:textId="77777777" w:rsidR="00EA5107" w:rsidRDefault="00EA5107" w:rsidP="00D8157A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3B213994" w14:textId="77777777" w:rsidR="00251114" w:rsidRDefault="00251114">
      <w:pPr>
        <w:spacing w:line="240" w:lineRule="exact"/>
      </w:pPr>
      <w:r>
        <w:br w:type="page"/>
      </w:r>
    </w:p>
    <w:tbl>
      <w:tblPr>
        <w:tblpPr w:leftFromText="141" w:rightFromText="141" w:vertAnchor="text" w:horzAnchor="margin" w:tblpY="-144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087FFA" w:rsidRPr="00DE4890" w14:paraId="4B7ADFDA" w14:textId="77777777" w:rsidTr="00087FFA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5F5CDE3E" w14:textId="77777777" w:rsidR="00087FFA" w:rsidRPr="00DE4890" w:rsidRDefault="00087FFA" w:rsidP="00087FFA">
            <w:pPr>
              <w:pStyle w:val="TabelleKopflinks"/>
            </w:pPr>
            <w:r>
              <w:lastRenderedPageBreak/>
              <w:t>Einlegeblatt: Übung 1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8C6D1EF" w14:textId="77777777" w:rsidR="00087FFA" w:rsidRDefault="00087FFA" w:rsidP="00087FFA">
            <w:pPr>
              <w:pStyle w:val="TabelleKopflinks"/>
              <w:jc w:val="center"/>
            </w:pPr>
            <w:r>
              <w:t>Mathematik</w:t>
            </w:r>
          </w:p>
          <w:p w14:paraId="4E707665" w14:textId="77777777" w:rsidR="00087FFA" w:rsidRPr="00DE4890" w:rsidRDefault="00087FFA" w:rsidP="00087FFA">
            <w:pPr>
              <w:pStyle w:val="TabelleKopflinks"/>
              <w:jc w:val="center"/>
            </w:pPr>
            <w:r>
              <w:rPr>
                <w:lang w:val="en-GB"/>
              </w:rPr>
              <w:t>M05.02.3.1</w:t>
            </w:r>
          </w:p>
        </w:tc>
      </w:tr>
    </w:tbl>
    <w:p w14:paraId="43EA7BE5" w14:textId="6D865CA9" w:rsidR="00776DD0" w:rsidRDefault="00B75EFB" w:rsidP="00E4202E">
      <w:pPr>
        <w:pStyle w:val="Textkrper"/>
      </w:pPr>
      <w:r w:rsidRPr="00DD3F38">
        <w:rPr>
          <w:b/>
          <w:bCs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A1F3CEE" wp14:editId="62989EF8">
            <wp:simplePos x="0" y="0"/>
            <wp:positionH relativeFrom="column">
              <wp:posOffset>4819650</wp:posOffset>
            </wp:positionH>
            <wp:positionV relativeFrom="paragraph">
              <wp:posOffset>389115</wp:posOffset>
            </wp:positionV>
            <wp:extent cx="341630" cy="313055"/>
            <wp:effectExtent l="0" t="0" r="1270" b="0"/>
            <wp:wrapNone/>
            <wp:docPr id="489" name="Grafik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FA" w:rsidRPr="00DD3F38">
        <w:rPr>
          <w:b/>
          <w:bCs/>
          <w:i/>
          <w:noProof/>
          <w:color w:val="FF0000"/>
          <w:sz w:val="28"/>
          <w:szCs w:val="28"/>
        </w:rPr>
        <w:t xml:space="preserve"> </w:t>
      </w:r>
    </w:p>
    <w:p w14:paraId="159FE7E5" w14:textId="77777777" w:rsidR="00776DD0" w:rsidRDefault="0005400D" w:rsidP="00E4202E">
      <w:pPr>
        <w:pStyle w:val="Textkrper"/>
      </w:pPr>
      <w:r>
        <w:rPr>
          <w:noProof/>
        </w:rPr>
        <w:drawing>
          <wp:inline distT="0" distB="0" distL="0" distR="0" wp14:anchorId="6E433ACA" wp14:editId="141780DD">
            <wp:extent cx="3313785" cy="3564921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EC38F1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785" cy="356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FEA7" w14:textId="77777777" w:rsidR="00A474EA" w:rsidRDefault="00A474EA" w:rsidP="00E4202E">
      <w:pPr>
        <w:pStyle w:val="Textkrper"/>
        <w:rPr>
          <w:noProof/>
        </w:rPr>
      </w:pPr>
    </w:p>
    <w:p w14:paraId="4A732CD9" w14:textId="09BF9D47" w:rsidR="00251114" w:rsidRDefault="0005400D" w:rsidP="00B75EFB">
      <w:pPr>
        <w:pStyle w:val="Textkrper"/>
      </w:pPr>
      <w:r>
        <w:rPr>
          <w:noProof/>
        </w:rPr>
        <w:drawing>
          <wp:inline distT="0" distB="0" distL="0" distR="0" wp14:anchorId="5F2CF8D3" wp14:editId="64B75FEC">
            <wp:extent cx="2340864" cy="3913351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EC975E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39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14">
        <w:br w:type="page"/>
      </w:r>
    </w:p>
    <w:p w14:paraId="41BCAF9A" w14:textId="2E9FB26B" w:rsidR="00A474EA" w:rsidRDefault="000C7FB5" w:rsidP="00E4202E">
      <w:pPr>
        <w:pStyle w:val="Textkrper"/>
      </w:pPr>
      <w:r w:rsidRPr="00DD3F38">
        <w:rPr>
          <w:b/>
          <w:bCs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 wp14:anchorId="4D1CE1ED" wp14:editId="32D23D65">
            <wp:simplePos x="0" y="0"/>
            <wp:positionH relativeFrom="column">
              <wp:posOffset>4807585</wp:posOffset>
            </wp:positionH>
            <wp:positionV relativeFrom="paragraph">
              <wp:posOffset>772037</wp:posOffset>
            </wp:positionV>
            <wp:extent cx="341630" cy="313055"/>
            <wp:effectExtent l="0" t="0" r="1270" b="0"/>
            <wp:wrapNone/>
            <wp:docPr id="496" name="Grafi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A392A" w:rsidRPr="00453EC1" w14:paraId="5216FF98" w14:textId="77777777" w:rsidTr="00B17A3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A97ED5" w14:textId="77777777" w:rsidR="00BA392A" w:rsidRPr="00453EC1" w:rsidRDefault="00BA392A" w:rsidP="00B17A3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4773B40E" w14:textId="77777777" w:rsidR="00BA392A" w:rsidRPr="00AE1A6D" w:rsidRDefault="00AE1A6D" w:rsidP="00B17A36">
            <w:pPr>
              <w:rPr>
                <w:b/>
              </w:rPr>
            </w:pPr>
            <w:r w:rsidRPr="00AE1A6D">
              <w:rPr>
                <w:b/>
                <w:sz w:val="16"/>
                <w:szCs w:val="16"/>
              </w:rPr>
              <w:t>Flächen erkennen und benennen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CF4E89" w14:textId="77777777" w:rsidR="00BA392A" w:rsidRPr="00453EC1" w:rsidRDefault="00BA392A" w:rsidP="00B17A3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04A240" w14:textId="77777777" w:rsidR="00BA392A" w:rsidRPr="00453EC1" w:rsidRDefault="009D238F" w:rsidP="00B17A36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64D17233" w14:textId="77777777" w:rsidR="00BA392A" w:rsidRPr="00743C43" w:rsidRDefault="00D55E1D" w:rsidP="00AE1A6D">
            <w:pPr>
              <w:jc w:val="center"/>
              <w:rPr>
                <w:rFonts w:eastAsia="Calibri"/>
                <w:b/>
                <w:lang w:val="en-GB"/>
              </w:rPr>
            </w:pPr>
            <w:r w:rsidRPr="00743C43">
              <w:rPr>
                <w:b/>
                <w:lang w:val="en-GB"/>
              </w:rPr>
              <w:t>M05.02.</w:t>
            </w:r>
            <w:r w:rsidR="0092475B">
              <w:rPr>
                <w:b/>
                <w:lang w:val="en-GB"/>
              </w:rPr>
              <w:t>0</w:t>
            </w:r>
            <w:r w:rsidR="00AE1A6D">
              <w:rPr>
                <w:b/>
                <w:lang w:val="en-GB"/>
              </w:rPr>
              <w:t>3</w:t>
            </w:r>
            <w:r w:rsidRPr="00743C43">
              <w:rPr>
                <w:b/>
                <w:lang w:val="en-GB"/>
              </w:rPr>
              <w:t>.</w:t>
            </w:r>
            <w:r w:rsidR="0092475B">
              <w:rPr>
                <w:b/>
                <w:lang w:val="en-GB"/>
              </w:rPr>
              <w:t>0</w:t>
            </w:r>
            <w:r w:rsidRPr="00743C43">
              <w:rPr>
                <w:b/>
                <w:lang w:val="en-GB"/>
              </w:rPr>
              <w:t>1</w:t>
            </w:r>
          </w:p>
        </w:tc>
      </w:tr>
      <w:tr w:rsidR="00BA392A" w:rsidRPr="00453EC1" w14:paraId="555F9D3D" w14:textId="77777777" w:rsidTr="00B17A3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575847BA" w14:textId="77777777" w:rsidR="00BA392A" w:rsidRPr="00A402FC" w:rsidRDefault="00BA392A" w:rsidP="00B17A3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0C49EC8" w14:textId="77777777" w:rsidR="00BA392A" w:rsidRPr="00453EC1" w:rsidRDefault="00BA392A" w:rsidP="00B17A3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A392A" w:rsidRPr="00453EC1" w14:paraId="6E0AA1FA" w14:textId="77777777" w:rsidTr="00B17A3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20C544B" w14:textId="77777777" w:rsidR="00BA392A" w:rsidRPr="00122340" w:rsidRDefault="00BA392A" w:rsidP="000C7FB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 w:rsidR="00646FBA"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28F4E0C5" w14:textId="77777777" w:rsidR="00BA392A" w:rsidRPr="00453EC1" w:rsidRDefault="00BA392A" w:rsidP="00B17A3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5020056D" w14:textId="7596A0B2" w:rsidR="00A474EA" w:rsidRDefault="00A474EA" w:rsidP="00E4202E">
      <w:pPr>
        <w:pStyle w:val="Textkrper"/>
      </w:pPr>
    </w:p>
    <w:p w14:paraId="777CFF62" w14:textId="3F991A25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C4C195" wp14:editId="7A99E350">
                <wp:simplePos x="0" y="0"/>
                <wp:positionH relativeFrom="column">
                  <wp:posOffset>-50800</wp:posOffset>
                </wp:positionH>
                <wp:positionV relativeFrom="paragraph">
                  <wp:posOffset>260985</wp:posOffset>
                </wp:positionV>
                <wp:extent cx="4596130" cy="3295650"/>
                <wp:effectExtent l="0" t="0" r="0" b="0"/>
                <wp:wrapNone/>
                <wp:docPr id="502" name="Gruppieren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6130" cy="3295650"/>
                          <a:chOff x="0" y="0"/>
                          <a:chExt cx="4596130" cy="3295650"/>
                        </a:xfrm>
                      </wpg:grpSpPr>
                      <pic:pic xmlns:pic="http://schemas.openxmlformats.org/drawingml/2006/picture">
                        <pic:nvPicPr>
                          <pic:cNvPr id="504" name="Grafik 5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130" cy="316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Grafik 5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55900" y="2381250"/>
                            <a:ext cx="974725" cy="914400"/>
                          </a:xfrm>
                          <a:prstGeom prst="rect">
                            <a:avLst/>
                          </a:prstGeom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F9CBE" id="Gruppieren 502" o:spid="_x0000_s1026" style="position:absolute;margin-left:-4pt;margin-top:20.55pt;width:361.9pt;height:259.5pt;z-index:251676672" coordsize="45961,32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">
                <v:shape id="Grafik 504" o:spid="_x0000_s1027" type="#_x0000_t75" style="position:absolute;width:45961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">
                  <v:imagedata r:id="rId10" o:title=""/>
                </v:shape>
                <v:shape id="Grafik 505" o:spid="_x0000_s1028" type="#_x0000_t75" style="position:absolute;left:27559;top:23812;width:9747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9D238F"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B8E10" wp14:editId="7CB262BA">
                <wp:simplePos x="0" y="0"/>
                <wp:positionH relativeFrom="margin">
                  <wp:align>left</wp:align>
                </wp:positionH>
                <wp:positionV relativeFrom="paragraph">
                  <wp:posOffset>4404067</wp:posOffset>
                </wp:positionV>
                <wp:extent cx="4353560" cy="1779905"/>
                <wp:effectExtent l="76200" t="57150" r="104140" b="106045"/>
                <wp:wrapTight wrapText="bothSides">
                  <wp:wrapPolygon edited="0">
                    <wp:start x="945" y="-694"/>
                    <wp:lineTo x="-378" y="-231"/>
                    <wp:lineTo x="-378" y="20113"/>
                    <wp:lineTo x="1134" y="22656"/>
                    <wp:lineTo x="20510" y="22656"/>
                    <wp:lineTo x="21077" y="21962"/>
                    <wp:lineTo x="22022" y="18494"/>
                    <wp:lineTo x="22022" y="2774"/>
                    <wp:lineTo x="20793" y="-231"/>
                    <wp:lineTo x="20510" y="-694"/>
                    <wp:lineTo x="945" y="-694"/>
                  </wp:wrapPolygon>
                </wp:wrapTight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990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B9D8A" w14:textId="77777777" w:rsidR="009D238F" w:rsidRDefault="009D238F" w:rsidP="00A37480">
                            <w:pPr>
                              <w:pStyle w:val="TabelleKopflinks"/>
                              <w:numPr>
                                <w:ilvl w:val="0"/>
                                <w:numId w:val="33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Schreiben Sie alle </w:t>
                            </w:r>
                            <w:proofErr w:type="gramStart"/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>Flächen</w:t>
                            </w:r>
                            <w:proofErr w:type="gramEnd"/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die Sie auf dem Bild sehen auf. </w:t>
                            </w:r>
                          </w:p>
                          <w:p w14:paraId="03679373" w14:textId="77777777" w:rsidR="00A37480" w:rsidRPr="00A37480" w:rsidRDefault="00A37480" w:rsidP="00A3748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>Rechteck, Dreieck, Kreis und Quadrat</w:t>
                            </w:r>
                          </w:p>
                          <w:p w14:paraId="37904DDD" w14:textId="77777777" w:rsidR="009D238F" w:rsidRPr="00A04C3A" w:rsidRDefault="009D238F" w:rsidP="009D238F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3607DBC5" w14:textId="621F61E5" w:rsidR="009D238F" w:rsidRPr="00875C55" w:rsidRDefault="009D238F" w:rsidP="009D238F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A04C3A">
                              <w:rPr>
                                <w:b w:val="0"/>
                                <w:sz w:val="26"/>
                                <w:szCs w:val="26"/>
                              </w:rPr>
                              <w:t>2. Gehen Sie mit</w:t>
                            </w:r>
                            <w:r w:rsidR="00B75EFB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einer Part</w:t>
                            </w:r>
                            <w:r w:rsidR="00182DC1">
                              <w:rPr>
                                <w:b w:val="0"/>
                                <w:sz w:val="26"/>
                                <w:szCs w:val="26"/>
                              </w:rPr>
                              <w:t>n</w:t>
                            </w:r>
                            <w:r w:rsidR="00B75EFB">
                              <w:rPr>
                                <w:b w:val="0"/>
                                <w:sz w:val="26"/>
                                <w:szCs w:val="26"/>
                              </w:rPr>
                              <w:t>erin oder</w:t>
                            </w:r>
                            <w:r w:rsidRPr="00A04C3A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einem Partner zusammen. Zeigen Sie sich gegenseitig die gefundenen Flächen.</w:t>
                            </w:r>
                            <w:r w:rsidRPr="00875C55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B8E10" id="Abgerundetes Rechteck 5" o:spid="_x0000_s1063" style="position:absolute;margin-left:0;margin-top:346.8pt;width:342.8pt;height:140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9CB9D8A" w14:textId="77777777" w:rsidR="009D238F" w:rsidRDefault="009D238F" w:rsidP="00A37480">
                      <w:pPr>
                        <w:pStyle w:val="TabelleKopflinks"/>
                        <w:numPr>
                          <w:ilvl w:val="0"/>
                          <w:numId w:val="33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Schreiben Sie alle </w:t>
                      </w:r>
                      <w:proofErr w:type="gramStart"/>
                      <w:r>
                        <w:rPr>
                          <w:b w:val="0"/>
                          <w:sz w:val="26"/>
                          <w:szCs w:val="26"/>
                        </w:rPr>
                        <w:t>Flächen</w:t>
                      </w:r>
                      <w:proofErr w:type="gramEnd"/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 die Sie auf dem Bild sehen auf. </w:t>
                      </w:r>
                    </w:p>
                    <w:p w14:paraId="03679373" w14:textId="77777777" w:rsidR="00A37480" w:rsidRPr="00A37480" w:rsidRDefault="00A37480" w:rsidP="00A37480">
                      <w:pPr>
                        <w:pStyle w:val="TabelleKopflinks"/>
                        <w:rPr>
                          <w:b w:val="0"/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>Rechteck, Dreieck, Kreis und Quadrat</w:t>
                      </w:r>
                    </w:p>
                    <w:p w14:paraId="37904DDD" w14:textId="77777777" w:rsidR="009D238F" w:rsidRPr="00A04C3A" w:rsidRDefault="009D238F" w:rsidP="009D238F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3607DBC5" w14:textId="621F61E5" w:rsidR="009D238F" w:rsidRPr="00875C55" w:rsidRDefault="009D238F" w:rsidP="009D238F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  <w:r w:rsidRPr="00A04C3A">
                        <w:rPr>
                          <w:b w:val="0"/>
                          <w:sz w:val="26"/>
                          <w:szCs w:val="26"/>
                        </w:rPr>
                        <w:t>2. Gehen Sie mit</w:t>
                      </w:r>
                      <w:r w:rsidR="00B75EFB">
                        <w:rPr>
                          <w:b w:val="0"/>
                          <w:sz w:val="26"/>
                          <w:szCs w:val="26"/>
                        </w:rPr>
                        <w:t xml:space="preserve"> einer Part</w:t>
                      </w:r>
                      <w:r w:rsidR="00182DC1">
                        <w:rPr>
                          <w:b w:val="0"/>
                          <w:sz w:val="26"/>
                          <w:szCs w:val="26"/>
                        </w:rPr>
                        <w:t>n</w:t>
                      </w:r>
                      <w:r w:rsidR="00B75EFB">
                        <w:rPr>
                          <w:b w:val="0"/>
                          <w:sz w:val="26"/>
                          <w:szCs w:val="26"/>
                        </w:rPr>
                        <w:t>erin oder</w:t>
                      </w:r>
                      <w:r w:rsidRPr="00A04C3A">
                        <w:rPr>
                          <w:b w:val="0"/>
                          <w:sz w:val="26"/>
                          <w:szCs w:val="26"/>
                        </w:rPr>
                        <w:t xml:space="preserve"> einem Partner zusammen. Zeigen Sie sich gegenseitig die gefundenen Flächen.</w:t>
                      </w:r>
                      <w:r w:rsidRPr="00875C55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115E5C2C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6C02CA57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42195AF3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61C2F31E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0EF5B3BF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02FD64CE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4E10F213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7B23A86E" w14:textId="77777777" w:rsidR="0079492A" w:rsidRDefault="0079492A" w:rsidP="009D238F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69E2773F" w14:textId="1F3C80C6" w:rsidR="009D238F" w:rsidRPr="00ED2D69" w:rsidRDefault="00B75EFB" w:rsidP="009D238F">
      <w:pPr>
        <w:pStyle w:val="berschrift2"/>
        <w:rPr>
          <w:noProof/>
        </w:rPr>
      </w:pPr>
      <w:r w:rsidRPr="006961B7">
        <w:rPr>
          <w:rFonts w:ascii="Source Sans Pro" w:eastAsiaTheme="minorHAnsi" w:hAnsi="Source Sans Pro" w:cs="Arial"/>
          <w:bCs w:val="0"/>
          <w:noProof/>
          <w:sz w:val="24"/>
          <w:szCs w:val="20"/>
        </w:rPr>
        <w:drawing>
          <wp:anchor distT="0" distB="0" distL="114300" distR="114300" simplePos="0" relativeHeight="251666432" behindDoc="0" locked="0" layoutInCell="0" allowOverlap="1" wp14:anchorId="5BECF7BE" wp14:editId="628284B6">
            <wp:simplePos x="0" y="0"/>
            <wp:positionH relativeFrom="rightMargin">
              <wp:posOffset>41755</wp:posOffset>
            </wp:positionH>
            <wp:positionV relativeFrom="paragraph">
              <wp:posOffset>408909</wp:posOffset>
            </wp:positionV>
            <wp:extent cx="658495" cy="323850"/>
            <wp:effectExtent l="0" t="0" r="8255" b="0"/>
            <wp:wrapNone/>
            <wp:docPr id="493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9D238F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30058D85" w14:textId="77777777" w:rsidR="009D238F" w:rsidRPr="00710C99" w:rsidRDefault="009D238F" w:rsidP="009D238F">
      <w:pPr>
        <w:pStyle w:val="Textkrper"/>
        <w:rPr>
          <w:sz w:val="26"/>
          <w:szCs w:val="26"/>
        </w:rPr>
      </w:pPr>
    </w:p>
    <w:p w14:paraId="6012F4CA" w14:textId="77777777" w:rsidR="009D238F" w:rsidRDefault="009D238F" w:rsidP="009D238F">
      <w:pPr>
        <w:pStyle w:val="Textkrper"/>
      </w:pPr>
    </w:p>
    <w:p w14:paraId="262B2FD4" w14:textId="61D6911C" w:rsidR="009D238F" w:rsidRDefault="00251114" w:rsidP="009D238F">
      <w:pPr>
        <w:spacing w:line="240" w:lineRule="exact"/>
      </w:pPr>
      <w:r>
        <w:br w:type="page"/>
      </w:r>
    </w:p>
    <w:p w14:paraId="5E10BD52" w14:textId="02198D96" w:rsidR="009D238F" w:rsidRDefault="00251114" w:rsidP="009D238F">
      <w:pPr>
        <w:pStyle w:val="TabelleKopflinks"/>
        <w:rPr>
          <w:b w:val="0"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492039D" wp14:editId="442A1FCC">
                <wp:simplePos x="0" y="0"/>
                <wp:positionH relativeFrom="column">
                  <wp:posOffset>4780051</wp:posOffset>
                </wp:positionH>
                <wp:positionV relativeFrom="paragraph">
                  <wp:posOffset>557408</wp:posOffset>
                </wp:positionV>
                <wp:extent cx="1461770" cy="2429062"/>
                <wp:effectExtent l="0" t="0" r="5080" b="9525"/>
                <wp:wrapNone/>
                <wp:docPr id="60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770" cy="2429062"/>
                          <a:chOff x="407035" y="53788"/>
                          <a:chExt cx="1461770" cy="2429062"/>
                        </a:xfrm>
                      </wpg:grpSpPr>
                      <pic:pic xmlns:pic="http://schemas.openxmlformats.org/drawingml/2006/picture">
                        <pic:nvPicPr>
                          <pic:cNvPr id="63" name="Bild 2" descr="Weiße Männchen, 3D Model, Freigestellt, 3D, Mode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4" t="2166" r="24732"/>
                          <a:stretch/>
                        </pic:blipFill>
                        <pic:spPr bwMode="auto">
                          <a:xfrm>
                            <a:off x="407035" y="53788"/>
                            <a:ext cx="1461770" cy="242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Textfeld 448"/>
                        <wps:cNvSpPr txBox="1"/>
                        <wps:spPr>
                          <a:xfrm>
                            <a:off x="666750" y="577850"/>
                            <a:ext cx="1123950" cy="168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perspectiveLeft" fov="0">
                              <a:rot lat="0" lon="20099986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14:paraId="2609A85A" w14:textId="77777777" w:rsidR="009D238F" w:rsidRPr="009F16FC" w:rsidRDefault="009D238F" w:rsidP="009D23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 xml:space="preserve">Überall begegnen Sie Flächen in Ihrem Leben. Hier erfahren Sie, welche Flächen es gibt und wie sie sich voneinander unterscheiden. </w:t>
                              </w:r>
                            </w:p>
                            <w:p w14:paraId="5B8C51F2" w14:textId="77777777" w:rsidR="009D238F" w:rsidRDefault="009D238F" w:rsidP="009D238F"/>
                            <w:p w14:paraId="3130952B" w14:textId="77777777" w:rsidR="009D238F" w:rsidRDefault="009D238F" w:rsidP="009D238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2039D" id="Gruppieren 60" o:spid="_x0000_s1064" style="position:absolute;margin-left:376.4pt;margin-top:43.9pt;width:115.1pt;height:191.25pt;z-index:251632640;mso-width-relative:margin;mso-height-relative:margin" coordorigin="4070,537" coordsize="14617,2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">
                <v:shape id="Bild 2" o:spid="_x0000_s1065" type="#_x0000_t75" alt="Weiße Männchen, 3D Model, Freigestellt, 3D, Model" style="position:absolute;left:4070;top:537;width:14618;height:24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">
                  <v:imagedata r:id="rId17" o:title="Weiße Männchen, 3D Model, Freigestellt, 3D, Model" croptop="1420f" cropleft="10744f" cropright="16208f"/>
                </v:shape>
                <v:shape id="Textfeld 448" o:spid="_x0000_s1066" type="#_x0000_t202" style="position:absolute;left:6667;top:5778;width:11240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xB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Bs5hxBwgAAANwAAAAPAAAA&#10;AAAAAAAAAAAAAAcCAABkcnMvZG93bnJldi54bWxQSwUGAAAAAAMAAwC3AAAA9gIAAAAA&#10;" filled="f" stroked="f" strokeweight=".5pt">
                  <v:textbox>
                    <w:txbxContent>
                      <w:p w14:paraId="2609A85A" w14:textId="77777777" w:rsidR="009D238F" w:rsidRPr="009F16FC" w:rsidRDefault="009D238F" w:rsidP="009D238F">
                        <w:pPr>
                          <w:rPr>
                            <w:sz w:val="22"/>
                            <w:szCs w:val="22"/>
                          </w:rPr>
                        </w:pPr>
                        <w:r w:rsidRPr="009F16FC">
                          <w:rPr>
                            <w:sz w:val="22"/>
                            <w:szCs w:val="22"/>
                          </w:rPr>
                          <w:t xml:space="preserve">Überall begegnen Sie Flächen in Ihrem Leben. Hier erfahren Sie, welche Flächen es gibt und wie sie sich voneinander unterscheiden. </w:t>
                        </w:r>
                      </w:p>
                      <w:p w14:paraId="5B8C51F2" w14:textId="77777777" w:rsidR="009D238F" w:rsidRDefault="009D238F" w:rsidP="009D238F"/>
                      <w:p w14:paraId="3130952B" w14:textId="77777777" w:rsidR="009D238F" w:rsidRDefault="009D238F" w:rsidP="009D238F"/>
                    </w:txbxContent>
                  </v:textbox>
                </v:shape>
              </v:group>
            </w:pict>
          </mc:Fallback>
        </mc:AlternateContent>
      </w:r>
      <w:r w:rsidR="000276FB" w:rsidRPr="00875C55">
        <w:rPr>
          <w:b w:val="0"/>
          <w:noProof/>
          <w:sz w:val="28"/>
          <w:szCs w:val="28"/>
          <w:lang w:eastAsia="de-DE"/>
        </w:rPr>
        <w:drawing>
          <wp:anchor distT="0" distB="0" distL="114300" distR="114300" simplePos="0" relativeHeight="251628544" behindDoc="0" locked="0" layoutInCell="0" allowOverlap="1" wp14:anchorId="40B75318" wp14:editId="1F129B3F">
            <wp:simplePos x="0" y="0"/>
            <wp:positionH relativeFrom="rightMargin">
              <wp:posOffset>37465</wp:posOffset>
            </wp:positionH>
            <wp:positionV relativeFrom="paragraph">
              <wp:posOffset>70587</wp:posOffset>
            </wp:positionV>
            <wp:extent cx="323850" cy="323850"/>
            <wp:effectExtent l="0" t="0" r="0" b="0"/>
            <wp:wrapNone/>
            <wp:docPr id="497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8F">
        <w:rPr>
          <w:b w:val="0"/>
          <w:bCs/>
          <w:noProof/>
          <w:color w:val="4F81BD" w:themeColor="accent1"/>
          <w:lang w:eastAsia="de-DE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3987324" wp14:editId="27DA73F7">
                <wp:simplePos x="0" y="0"/>
                <wp:positionH relativeFrom="column">
                  <wp:posOffset>-85090</wp:posOffset>
                </wp:positionH>
                <wp:positionV relativeFrom="paragraph">
                  <wp:posOffset>341630</wp:posOffset>
                </wp:positionV>
                <wp:extent cx="4704080" cy="1041400"/>
                <wp:effectExtent l="57150" t="57150" r="96520" b="120650"/>
                <wp:wrapTight wrapText="bothSides">
                  <wp:wrapPolygon edited="0">
                    <wp:start x="350" y="-1185"/>
                    <wp:lineTo x="-262" y="-395"/>
                    <wp:lineTo x="-262" y="20941"/>
                    <wp:lineTo x="437" y="23707"/>
                    <wp:lineTo x="21168" y="23707"/>
                    <wp:lineTo x="21256" y="22917"/>
                    <wp:lineTo x="21956" y="18966"/>
                    <wp:lineTo x="21956" y="4741"/>
                    <wp:lineTo x="21256" y="-395"/>
                    <wp:lineTo x="21081" y="-1185"/>
                    <wp:lineTo x="350" y="-1185"/>
                  </wp:wrapPolygon>
                </wp:wrapTight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1041400"/>
                          <a:chOff x="0" y="0"/>
                          <a:chExt cx="4704080" cy="1041400"/>
                        </a:xfrm>
                      </wpg:grpSpPr>
                      <wps:wsp>
                        <wps:cNvPr id="37" name="Abgerundetes Rechteck 37"/>
                        <wps:cNvSpPr/>
                        <wps:spPr>
                          <a:xfrm>
                            <a:off x="0" y="0"/>
                            <a:ext cx="4704080" cy="1041400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919C28" w14:textId="77777777" w:rsidR="009D238F" w:rsidRPr="00875C55" w:rsidRDefault="009D238F" w:rsidP="009D238F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2A20A770" w14:textId="77777777" w:rsidR="009D238F" w:rsidRPr="00875C55" w:rsidRDefault="009D238F" w:rsidP="0079492A">
                              <w:pPr>
                                <w:pStyle w:val="TabelleKopflinks"/>
                                <w:numPr>
                                  <w:ilvl w:val="0"/>
                                  <w:numId w:val="44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Lesen Sie die Informationen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zu den Flächen</w:t>
                              </w: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41C445A9" w14:textId="77777777" w:rsidR="009D238F" w:rsidRPr="00875C55" w:rsidRDefault="009D238F" w:rsidP="0079492A">
                              <w:pPr>
                                <w:pStyle w:val="TabelleKopflinks"/>
                                <w:numPr>
                                  <w:ilvl w:val="0"/>
                                  <w:numId w:val="44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Finden Sie Beispiele aus Ihrem Leben für die Flächen. Tragen Sie die Beispiele in die Flächen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89" y="58522"/>
                            <a:ext cx="184150" cy="204470"/>
                          </a:xfrm>
                          <a:prstGeom prst="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  <pic14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7324" id="Gruppieren 31" o:spid="_x0000_s1067" style="position:absolute;margin-left:-6.7pt;margin-top:26.9pt;width:370.4pt;height:82pt;z-index:251630592;mso-height-relative:margin" coordsize="47040,10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">
                <v:roundrect id="Abgerundetes Rechteck 37" o:spid="_x0000_s1068" style="position:absolute;width:47040;height:10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1919C28" w14:textId="77777777" w:rsidR="009D238F" w:rsidRPr="00875C55" w:rsidRDefault="009D238F" w:rsidP="009D238F">
                        <w:pPr>
                          <w:pStyle w:val="TabelleKopflinks"/>
                          <w:ind w:firstLine="36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2A20A770" w14:textId="77777777" w:rsidR="009D238F" w:rsidRPr="00875C55" w:rsidRDefault="009D238F" w:rsidP="0079492A">
                        <w:pPr>
                          <w:pStyle w:val="TabelleKopflinks"/>
                          <w:numPr>
                            <w:ilvl w:val="0"/>
                            <w:numId w:val="44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>Lesen Sie die Informationen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 zu den Flächen</w:t>
                        </w: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41C445A9" w14:textId="77777777" w:rsidR="009D238F" w:rsidRPr="00875C55" w:rsidRDefault="009D238F" w:rsidP="0079492A">
                        <w:pPr>
                          <w:pStyle w:val="TabelleKopflinks"/>
                          <w:numPr>
                            <w:ilvl w:val="0"/>
                            <w:numId w:val="44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Finden Sie Beispiele aus Ihrem Leben für die Flächen. Tragen Sie die Beispiele in die Flächen ein. </w:t>
                        </w:r>
                      </w:p>
                    </w:txbxContent>
                  </v:textbox>
                </v:roundrect>
                <v:shape id="Grafik 1429" o:spid="_x0000_s1069" type="#_x0000_t75" style="position:absolute;left:1389;top:585;width:1842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" filled="t" fillcolor="#a5d5e2 [1624]">
                  <v:fill color2="#e4f2f6 [504]" rotate="t" angle="180" colors="0 #9eeaff;22938f #bbefff;1 #e4f9ff" focus="100%" type="gradient"/>
                  <v:imagedata r:id="rId20" o:title="" recolortarget="#275791"/>
                  <v:shadow on="t" color="black" opacity="24903f" origin=",.5" offset="0,.55556mm"/>
                </v:shape>
                <w10:wrap type="tight"/>
              </v:group>
            </w:pict>
          </mc:Fallback>
        </mc:AlternateContent>
      </w:r>
      <w:r w:rsidR="009D238F"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D238F" w:rsidRPr="00875C55">
        <w:rPr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Informationen zu Flächen</w:t>
      </w:r>
    </w:p>
    <w:p w14:paraId="433BCFED" w14:textId="77777777" w:rsidR="009D238F" w:rsidRDefault="009D238F" w:rsidP="009D238F">
      <w:pPr>
        <w:spacing w:line="240" w:lineRule="exact"/>
        <w:rPr>
          <w:b/>
          <w:i/>
          <w:color w:val="FF0000"/>
          <w:sz w:val="24"/>
          <w:szCs w:val="24"/>
        </w:rPr>
      </w:pPr>
    </w:p>
    <w:p w14:paraId="68A48878" w14:textId="77777777" w:rsidR="009D238F" w:rsidRDefault="009D238F" w:rsidP="009D238F">
      <w:pPr>
        <w:spacing w:line="240" w:lineRule="exact"/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40DE5D" wp14:editId="029F876D">
                <wp:simplePos x="0" y="0"/>
                <wp:positionH relativeFrom="page">
                  <wp:posOffset>3338830</wp:posOffset>
                </wp:positionH>
                <wp:positionV relativeFrom="paragraph">
                  <wp:posOffset>82550</wp:posOffset>
                </wp:positionV>
                <wp:extent cx="1692000" cy="1692000"/>
                <wp:effectExtent l="76200" t="76200" r="156210" b="156210"/>
                <wp:wrapNone/>
                <wp:docPr id="449" name="Rechtec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6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9C7A35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14CB">
                              <w:rPr>
                                <w:sz w:val="28"/>
                                <w:szCs w:val="28"/>
                              </w:rPr>
                              <w:t xml:space="preserve">Beispiele aus </w:t>
                            </w:r>
                          </w:p>
                          <w:p w14:paraId="6C09458D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14CB">
                              <w:rPr>
                                <w:sz w:val="28"/>
                                <w:szCs w:val="28"/>
                              </w:rPr>
                              <w:t xml:space="preserve">meinem Leben: </w:t>
                            </w:r>
                          </w:p>
                          <w:p w14:paraId="3ABE2DA1" w14:textId="77777777" w:rsidR="009D238F" w:rsidRPr="00646FBA" w:rsidRDefault="00646FBA" w:rsidP="009D238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Rittersport Schokolade, QR-Code, </w:t>
                            </w:r>
                            <w:r w:rsidR="00EB3BC8">
                              <w:rPr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Schachbrettfelder, Tische, …  </w:t>
                            </w:r>
                          </w:p>
                          <w:p w14:paraId="2CE9599F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200454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52BCA4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1BCD46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9ECD45" w14:textId="77777777" w:rsidR="009D238F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35BDEA" w14:textId="77777777" w:rsidR="009D238F" w:rsidRPr="008914CB" w:rsidRDefault="009D238F" w:rsidP="009D23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0DE5D" id="Rechteck 449" o:spid="_x0000_s1070" style="position:absolute;margin-left:262.9pt;margin-top:6.5pt;width:133.25pt;height:133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" fillcolor="window" strokecolor="#c0504d" strokeweight="2pt">
                <v:shadow on="t" color="black" opacity="26214f" origin="-.5,-.5" offset=".74836mm,.74836mm"/>
                <v:textbox>
                  <w:txbxContent>
                    <w:p w14:paraId="769C7A35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14CB">
                        <w:rPr>
                          <w:sz w:val="28"/>
                          <w:szCs w:val="28"/>
                        </w:rPr>
                        <w:t xml:space="preserve">Beispiele aus </w:t>
                      </w:r>
                    </w:p>
                    <w:p w14:paraId="6C09458D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14CB">
                        <w:rPr>
                          <w:sz w:val="28"/>
                          <w:szCs w:val="28"/>
                        </w:rPr>
                        <w:t xml:space="preserve">meinem Leben: </w:t>
                      </w:r>
                    </w:p>
                    <w:p w14:paraId="3ABE2DA1" w14:textId="77777777" w:rsidR="009D238F" w:rsidRPr="00646FBA" w:rsidRDefault="00646FBA" w:rsidP="009D238F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 xml:space="preserve">Rittersport Schokolade, QR-Code, </w:t>
                      </w:r>
                      <w:r w:rsidR="00EB3BC8">
                        <w:rPr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 xml:space="preserve">Schachbrettfelder, Tische, …  </w:t>
                      </w:r>
                    </w:p>
                    <w:p w14:paraId="2CE9599F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F200454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A52BCA4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31BCD46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C9ECD45" w14:textId="77777777" w:rsidR="009D238F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335BDEA" w14:textId="77777777" w:rsidR="009D238F" w:rsidRPr="008914CB" w:rsidRDefault="009D238F" w:rsidP="009D23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A454A7" wp14:editId="3D1B1905">
                <wp:simplePos x="0" y="0"/>
                <wp:positionH relativeFrom="column">
                  <wp:posOffset>-83820</wp:posOffset>
                </wp:positionH>
                <wp:positionV relativeFrom="paragraph">
                  <wp:posOffset>101600</wp:posOffset>
                </wp:positionV>
                <wp:extent cx="1692000" cy="1692000"/>
                <wp:effectExtent l="76200" t="76200" r="156210" b="156210"/>
                <wp:wrapNone/>
                <wp:docPr id="450" name="Rechteck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69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8EFACD7" w14:textId="77777777" w:rsidR="009D238F" w:rsidRPr="00E27189" w:rsidRDefault="000C7FB5" w:rsidP="009D23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49" w:history="1">
                              <w:r w:rsidR="009D238F" w:rsidRPr="005A044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Quadrat</w:t>
                              </w:r>
                            </w:hyperlink>
                          </w:p>
                          <w:p w14:paraId="2DC68A46" w14:textId="77777777" w:rsidR="009D238F" w:rsidRPr="008914CB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9D238F" w:rsidRPr="008914CB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34B374ED" w14:textId="77777777" w:rsidR="009D238F" w:rsidRPr="008914CB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9D238F" w:rsidRPr="008914CB">
                              <w:rPr>
                                <w:sz w:val="28"/>
                                <w:szCs w:val="28"/>
                              </w:rPr>
                              <w:t xml:space="preserve"> gleich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38F" w:rsidRPr="008914CB">
                              <w:rPr>
                                <w:sz w:val="28"/>
                                <w:szCs w:val="28"/>
                              </w:rPr>
                              <w:t>lange Seiten</w:t>
                            </w:r>
                          </w:p>
                          <w:p w14:paraId="6399653D" w14:textId="77777777" w:rsidR="009D238F" w:rsidRPr="008914CB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9D238F" w:rsidRPr="008914CB">
                              <w:rPr>
                                <w:sz w:val="28"/>
                                <w:szCs w:val="28"/>
                              </w:rPr>
                              <w:t xml:space="preserve">egenüberliegende Seiten sind gleich lang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454A7" id="Rechteck 450" o:spid="_x0000_s1071" style="position:absolute;margin-left:-6.6pt;margin-top:8pt;width:133.25pt;height:13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" fillcolor="window" strokecolor="#c0504d" strokeweight="2pt">
                <v:shadow on="t" color="black" opacity="26214f" origin="-.5,-.5" offset=".74836mm,.74836mm"/>
                <v:textbox>
                  <w:txbxContent>
                    <w:p w14:paraId="48EFACD7" w14:textId="77777777" w:rsidR="009D238F" w:rsidRPr="00E27189" w:rsidRDefault="000C7FB5" w:rsidP="009D23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50" w:history="1">
                        <w:r w:rsidR="009D238F" w:rsidRPr="005A044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Quadrat</w:t>
                        </w:r>
                      </w:hyperlink>
                    </w:p>
                    <w:p w14:paraId="2DC68A46" w14:textId="77777777" w:rsidR="009D238F" w:rsidRPr="008914CB" w:rsidRDefault="00C87684" w:rsidP="009D238F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9D238F" w:rsidRPr="008914CB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34B374ED" w14:textId="77777777" w:rsidR="009D238F" w:rsidRPr="008914CB" w:rsidRDefault="00C87684" w:rsidP="009D238F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9D238F" w:rsidRPr="008914CB">
                        <w:rPr>
                          <w:sz w:val="28"/>
                          <w:szCs w:val="28"/>
                        </w:rPr>
                        <w:t xml:space="preserve"> gleich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D238F" w:rsidRPr="008914CB">
                        <w:rPr>
                          <w:sz w:val="28"/>
                          <w:szCs w:val="28"/>
                        </w:rPr>
                        <w:t>lange Seiten</w:t>
                      </w:r>
                    </w:p>
                    <w:p w14:paraId="6399653D" w14:textId="77777777" w:rsidR="009D238F" w:rsidRPr="008914CB" w:rsidRDefault="00C87684" w:rsidP="009D238F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="009D238F" w:rsidRPr="008914CB">
                        <w:rPr>
                          <w:sz w:val="28"/>
                          <w:szCs w:val="28"/>
                        </w:rPr>
                        <w:t xml:space="preserve">egenüberliegende Seiten sind gleich lang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FE7776" wp14:editId="539BA60A">
                <wp:simplePos x="0" y="0"/>
                <wp:positionH relativeFrom="margin">
                  <wp:posOffset>2334260</wp:posOffset>
                </wp:positionH>
                <wp:positionV relativeFrom="paragraph">
                  <wp:posOffset>1934845</wp:posOffset>
                </wp:positionV>
                <wp:extent cx="2406650" cy="1231900"/>
                <wp:effectExtent l="76200" t="76200" r="127000" b="158750"/>
                <wp:wrapNone/>
                <wp:docPr id="451" name="Rechtec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23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5015631" w14:textId="77777777" w:rsidR="009D238F" w:rsidRDefault="009D238F" w:rsidP="009D2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28F">
                              <w:rPr>
                                <w:sz w:val="28"/>
                                <w:szCs w:val="28"/>
                              </w:rPr>
                              <w:t xml:space="preserve">Beispiele aus meinem Leben: </w:t>
                            </w:r>
                            <w:r w:rsidR="00646FBA" w:rsidRPr="003C0FC8">
                              <w:rPr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Geldscheine, Block, Heft, Handydisplay, Bücher, Lego</w:t>
                            </w:r>
                          </w:p>
                          <w:p w14:paraId="1F5447A1" w14:textId="77777777" w:rsidR="009D238F" w:rsidRDefault="009D238F" w:rsidP="009D2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4CBD4E" w14:textId="77777777" w:rsidR="009D238F" w:rsidRDefault="009D238F" w:rsidP="009D2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076707" w14:textId="77777777" w:rsidR="009D238F" w:rsidRPr="00F3028F" w:rsidRDefault="009D238F" w:rsidP="009D2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083D9A" w14:textId="77777777" w:rsidR="009D238F" w:rsidRDefault="009D238F" w:rsidP="009D238F">
                            <w:pPr>
                              <w:jc w:val="center"/>
                            </w:pPr>
                          </w:p>
                          <w:p w14:paraId="0030106B" w14:textId="77777777" w:rsidR="009D238F" w:rsidRDefault="009D238F" w:rsidP="009D23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E7776" id="Rechteck 451" o:spid="_x0000_s1072" style="position:absolute;margin-left:183.8pt;margin-top:152.35pt;width:189.5pt;height:9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" fillcolor="window" strokecolor="#4f81bd" strokeweight="2pt">
                <v:shadow on="t" color="black" opacity="26214f" origin="-.5,-.5" offset=".74836mm,.74836mm"/>
                <v:textbox>
                  <w:txbxContent>
                    <w:p w14:paraId="05015631" w14:textId="77777777" w:rsidR="009D238F" w:rsidRDefault="009D238F" w:rsidP="009D238F">
                      <w:pPr>
                        <w:rPr>
                          <w:sz w:val="28"/>
                          <w:szCs w:val="28"/>
                        </w:rPr>
                      </w:pPr>
                      <w:r w:rsidRPr="00F3028F">
                        <w:rPr>
                          <w:sz w:val="28"/>
                          <w:szCs w:val="28"/>
                        </w:rPr>
                        <w:t xml:space="preserve">Beispiele aus meinem Leben: </w:t>
                      </w:r>
                      <w:r w:rsidR="00646FBA" w:rsidRPr="003C0FC8">
                        <w:rPr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Geldscheine, Block, Heft, Handydisplay, Bücher, Lego</w:t>
                      </w:r>
                    </w:p>
                    <w:p w14:paraId="1F5447A1" w14:textId="77777777" w:rsidR="009D238F" w:rsidRDefault="009D238F" w:rsidP="009D23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F4CBD4E" w14:textId="77777777" w:rsidR="009D238F" w:rsidRDefault="009D238F" w:rsidP="009D23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E076707" w14:textId="77777777" w:rsidR="009D238F" w:rsidRPr="00F3028F" w:rsidRDefault="009D238F" w:rsidP="009D23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D083D9A" w14:textId="77777777" w:rsidR="009D238F" w:rsidRDefault="009D238F" w:rsidP="009D238F">
                      <w:pPr>
                        <w:jc w:val="center"/>
                      </w:pPr>
                    </w:p>
                    <w:p w14:paraId="0030106B" w14:textId="77777777" w:rsidR="009D238F" w:rsidRDefault="009D238F" w:rsidP="009D23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2DA0F1" wp14:editId="153DBA95">
                <wp:simplePos x="0" y="0"/>
                <wp:positionH relativeFrom="margin">
                  <wp:posOffset>-248920</wp:posOffset>
                </wp:positionH>
                <wp:positionV relativeFrom="paragraph">
                  <wp:posOffset>1929130</wp:posOffset>
                </wp:positionV>
                <wp:extent cx="2070100" cy="1214323"/>
                <wp:effectExtent l="76200" t="76200" r="139700" b="138430"/>
                <wp:wrapNone/>
                <wp:docPr id="452" name="Rechteck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214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BFEACFC" w14:textId="77777777" w:rsidR="009D238F" w:rsidRPr="00E27189" w:rsidRDefault="000C7FB5" w:rsidP="009D23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51" w:history="1">
                              <w:r w:rsidR="009D238F" w:rsidRPr="005A044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Rechteck:</w:t>
                              </w:r>
                            </w:hyperlink>
                            <w:r w:rsidR="009D238F" w:rsidRPr="00E2718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3F22AE" w14:textId="77777777" w:rsidR="009D238F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vier</w:t>
                            </w:r>
                            <w:r w:rsidR="009D238F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05222C9B" w14:textId="77777777" w:rsidR="009D238F" w:rsidRPr="00ED2D69" w:rsidRDefault="009D238F" w:rsidP="009D238F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F3028F">
                              <w:rPr>
                                <w:sz w:val="28"/>
                                <w:szCs w:val="28"/>
                              </w:rPr>
                              <w:t>egenüberliegende Seite sind gleich lang</w:t>
                            </w:r>
                          </w:p>
                          <w:p w14:paraId="0B15DD0D" w14:textId="77777777" w:rsidR="009D238F" w:rsidRDefault="009D238F" w:rsidP="009D2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DA0F1" id="Rechteck 452" o:spid="_x0000_s1073" style="position:absolute;margin-left:-19.6pt;margin-top:151.9pt;width:163pt;height:95.6pt;z-index: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" fillcolor="window" strokecolor="#4f81bd" strokeweight="2pt">
                <v:shadow on="t" color="black" opacity="26214f" origin="-.5,-.5" offset=".74836mm,.74836mm"/>
                <v:textbox>
                  <w:txbxContent>
                    <w:p w14:paraId="4BFEACFC" w14:textId="77777777" w:rsidR="009D238F" w:rsidRPr="00E27189" w:rsidRDefault="000C7FB5" w:rsidP="009D23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52" w:history="1">
                        <w:r w:rsidR="009D238F" w:rsidRPr="005A044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Rechteck:</w:t>
                        </w:r>
                      </w:hyperlink>
                      <w:r w:rsidR="009D238F" w:rsidRPr="00E2718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3F22AE" w14:textId="77777777" w:rsidR="009D238F" w:rsidRDefault="00C87684" w:rsidP="009D238F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vier</w:t>
                      </w:r>
                      <w:r w:rsidR="009D238F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05222C9B" w14:textId="77777777" w:rsidR="009D238F" w:rsidRPr="00ED2D69" w:rsidRDefault="009D238F" w:rsidP="009D238F">
                      <w:pPr>
                        <w:pStyle w:val="Listenabsatz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Pr="00F3028F">
                        <w:rPr>
                          <w:sz w:val="28"/>
                          <w:szCs w:val="28"/>
                        </w:rPr>
                        <w:t>egenüberliegende Seite sind gleich lang</w:t>
                      </w:r>
                    </w:p>
                    <w:p w14:paraId="0B15DD0D" w14:textId="77777777" w:rsidR="009D238F" w:rsidRDefault="009D238F" w:rsidP="009D238F"/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1D8D88" wp14:editId="7C2B9DA6">
                <wp:simplePos x="0" y="0"/>
                <wp:positionH relativeFrom="margin">
                  <wp:posOffset>2131060</wp:posOffset>
                </wp:positionH>
                <wp:positionV relativeFrom="paragraph">
                  <wp:posOffset>3347720</wp:posOffset>
                </wp:positionV>
                <wp:extent cx="3346450" cy="1454150"/>
                <wp:effectExtent l="76200" t="57150" r="139700" b="127000"/>
                <wp:wrapNone/>
                <wp:docPr id="460" name="Gruppieren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0" cy="1454150"/>
                          <a:chOff x="0" y="0"/>
                          <a:chExt cx="2362200" cy="1555750"/>
                        </a:xfrm>
                      </wpg:grpSpPr>
                      <wps:wsp>
                        <wps:cNvPr id="461" name="Gleichschenkliges Dreieck 461"/>
                        <wps:cNvSpPr/>
                        <wps:spPr>
                          <a:xfrm>
                            <a:off x="0" y="0"/>
                            <a:ext cx="2362200" cy="155575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6D72F47" w14:textId="77777777" w:rsidR="009D238F" w:rsidRPr="003C0FC8" w:rsidRDefault="00646FBA" w:rsidP="009D238F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C0FC8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Verkehrsschilder, </w:t>
                              </w:r>
                              <w:proofErr w:type="spellStart"/>
                              <w:r w:rsidRPr="003C0FC8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Geodreick</w:t>
                              </w:r>
                              <w:proofErr w:type="spellEnd"/>
                              <w:r w:rsidRPr="003C0FC8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, …</w:t>
                              </w:r>
                              <w:r w:rsidRPr="003C0FC8">
                                <w:rPr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183D920F" w14:textId="77777777" w:rsidR="009D238F" w:rsidRDefault="009D238F" w:rsidP="009D238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D190612" w14:textId="77777777" w:rsidR="009D238F" w:rsidRDefault="009D238F" w:rsidP="009D238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40A91FF" w14:textId="77777777" w:rsidR="009D238F" w:rsidRPr="008914CB" w:rsidRDefault="009D238F" w:rsidP="009D238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feld 462"/>
                        <wps:cNvSpPr txBox="1"/>
                        <wps:spPr>
                          <a:xfrm>
                            <a:off x="785159" y="304079"/>
                            <a:ext cx="1085850" cy="7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F88CF7" w14:textId="77777777" w:rsidR="009D238F" w:rsidRDefault="009D238F" w:rsidP="009D238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3028F">
                                <w:rPr>
                                  <w:sz w:val="28"/>
                                  <w:szCs w:val="28"/>
                                </w:rPr>
                                <w:t xml:space="preserve">Beispiele aus </w:t>
                              </w:r>
                            </w:p>
                            <w:p w14:paraId="5444CA5A" w14:textId="77777777" w:rsidR="009D238F" w:rsidRDefault="009D238F" w:rsidP="009D238F">
                              <w:r w:rsidRPr="00F3028F">
                                <w:rPr>
                                  <w:sz w:val="28"/>
                                  <w:szCs w:val="28"/>
                                </w:rPr>
                                <w:t>meinem Leben: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D8D88" id="Gruppieren 460" o:spid="_x0000_s1074" style="position:absolute;margin-left:167.8pt;margin-top:263.6pt;width:263.5pt;height:114.5pt;z-index:251660288;mso-position-horizontal-relative:margin;mso-width-relative:margin;mso-height-relative:margin" coordsize="23622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">
                <v:shape id="Gleichschenkliges Dreieck 461" o:spid="_x0000_s1075" type="#_x0000_t5" style="position:absolute;width:23622;height:1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" fillcolor="window" strokecolor="#8064a2" strokeweight="2pt">
                  <v:shadow on="t" color="black" opacity="26214f" origin="-.5,-.5" offset=".74836mm,.74836mm"/>
                  <v:textbox>
                    <w:txbxContent>
                      <w:p w14:paraId="56D72F47" w14:textId="77777777" w:rsidR="009D238F" w:rsidRPr="003C0FC8" w:rsidRDefault="00646FBA" w:rsidP="009D238F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 w:rsidRPr="003C0FC8">
                          <w:rPr>
                            <w:b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Verkehrsschilder, </w:t>
                        </w:r>
                        <w:proofErr w:type="spellStart"/>
                        <w:r w:rsidRPr="003C0FC8">
                          <w:rPr>
                            <w:b/>
                            <w:color w:val="C00000"/>
                            <w:sz w:val="28"/>
                            <w:szCs w:val="28"/>
                            <w:u w:val="single"/>
                          </w:rPr>
                          <w:t>Geodreick</w:t>
                        </w:r>
                        <w:proofErr w:type="spellEnd"/>
                        <w:r w:rsidRPr="003C0FC8">
                          <w:rPr>
                            <w:b/>
                            <w:color w:val="C00000"/>
                            <w:sz w:val="28"/>
                            <w:szCs w:val="28"/>
                            <w:u w:val="single"/>
                          </w:rPr>
                          <w:t>, …</w:t>
                        </w:r>
                        <w:r w:rsidRPr="003C0FC8">
                          <w:rPr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  <w:p w14:paraId="183D920F" w14:textId="77777777" w:rsidR="009D238F" w:rsidRDefault="009D238F" w:rsidP="009D238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D190612" w14:textId="77777777" w:rsidR="009D238F" w:rsidRDefault="009D238F" w:rsidP="009D238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40A91FF" w14:textId="77777777" w:rsidR="009D238F" w:rsidRPr="008914CB" w:rsidRDefault="009D238F" w:rsidP="009D238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feld 462" o:spid="_x0000_s1076" type="#_x0000_t202" style="position:absolute;left:7851;top:3040;width:1085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L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Ea7d8vHAAAA3AAA&#10;AA8AAAAAAAAAAAAAAAAABwIAAGRycy9kb3ducmV2LnhtbFBLBQYAAAAAAwADALcAAAD7AgAAAAA=&#10;" filled="f" stroked="f" strokeweight=".5pt">
                  <v:textbox>
                    <w:txbxContent>
                      <w:p w14:paraId="42F88CF7" w14:textId="77777777" w:rsidR="009D238F" w:rsidRDefault="009D238F" w:rsidP="009D238F">
                        <w:pPr>
                          <w:rPr>
                            <w:sz w:val="28"/>
                            <w:szCs w:val="28"/>
                          </w:rPr>
                        </w:pPr>
                        <w:r w:rsidRPr="00F3028F">
                          <w:rPr>
                            <w:sz w:val="28"/>
                            <w:szCs w:val="28"/>
                          </w:rPr>
                          <w:t xml:space="preserve">Beispiele aus </w:t>
                        </w:r>
                      </w:p>
                      <w:p w14:paraId="5444CA5A" w14:textId="77777777" w:rsidR="009D238F" w:rsidRDefault="009D238F" w:rsidP="009D238F">
                        <w:r w:rsidRPr="00F3028F">
                          <w:rPr>
                            <w:sz w:val="28"/>
                            <w:szCs w:val="28"/>
                          </w:rPr>
                          <w:t>meinem Leben: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04D974" wp14:editId="304BDA00">
                <wp:simplePos x="0" y="0"/>
                <wp:positionH relativeFrom="margin">
                  <wp:posOffset>-400050</wp:posOffset>
                </wp:positionH>
                <wp:positionV relativeFrom="paragraph">
                  <wp:posOffset>3263900</wp:posOffset>
                </wp:positionV>
                <wp:extent cx="2362200" cy="1555115"/>
                <wp:effectExtent l="76200" t="76200" r="114300" b="140335"/>
                <wp:wrapNone/>
                <wp:docPr id="463" name="Gleichschenkliges Dreieck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5511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855B205" w14:textId="77777777" w:rsidR="009D238F" w:rsidRPr="00E27189" w:rsidRDefault="000C7FB5" w:rsidP="009D23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53" w:history="1">
                              <w:r w:rsidR="009D238F" w:rsidRPr="005A044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 xml:space="preserve">Dreieck: </w:t>
                              </w:r>
                            </w:hyperlink>
                          </w:p>
                          <w:p w14:paraId="5A9B18F2" w14:textId="77777777" w:rsidR="009D238F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-284" w:hanging="28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drei</w:t>
                            </w:r>
                            <w:r w:rsidR="009D238F" w:rsidRPr="008914CB">
                              <w:rPr>
                                <w:sz w:val="28"/>
                                <w:szCs w:val="28"/>
                              </w:rPr>
                              <w:t xml:space="preserve"> Ecken</w:t>
                            </w:r>
                          </w:p>
                          <w:p w14:paraId="0B18DF6C" w14:textId="77777777" w:rsidR="009D238F" w:rsidRPr="00E27189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-284" w:hanging="28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drei </w:t>
                            </w:r>
                            <w:r w:rsidR="009D238F" w:rsidRPr="00E27189">
                              <w:rPr>
                                <w:sz w:val="28"/>
                                <w:szCs w:val="28"/>
                              </w:rPr>
                              <w:t>Seiten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D974" id="Gleichschenkliges Dreieck 463" o:spid="_x0000_s1077" type="#_x0000_t5" style="position:absolute;margin-left:-31.5pt;margin-top:257pt;width:186pt;height:122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" fillcolor="window" strokecolor="#8064a2" strokeweight="2pt">
                <v:shadow on="t" color="black" opacity="26214f" origin="-.5,-.5" offset=".74836mm,.74836mm"/>
                <v:textbox>
                  <w:txbxContent>
                    <w:p w14:paraId="0855B205" w14:textId="77777777" w:rsidR="009D238F" w:rsidRPr="00E27189" w:rsidRDefault="000C7FB5" w:rsidP="009D23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54" w:history="1">
                        <w:r w:rsidR="009D238F" w:rsidRPr="005A044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 xml:space="preserve">Dreieck: </w:t>
                        </w:r>
                      </w:hyperlink>
                    </w:p>
                    <w:p w14:paraId="5A9B18F2" w14:textId="77777777" w:rsidR="009D238F" w:rsidRDefault="00C87684" w:rsidP="009D238F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-284" w:hanging="28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drei</w:t>
                      </w:r>
                      <w:r w:rsidR="009D238F" w:rsidRPr="008914CB">
                        <w:rPr>
                          <w:sz w:val="28"/>
                          <w:szCs w:val="28"/>
                        </w:rPr>
                        <w:t xml:space="preserve"> Ecken</w:t>
                      </w:r>
                    </w:p>
                    <w:p w14:paraId="0B18DF6C" w14:textId="77777777" w:rsidR="009D238F" w:rsidRPr="00E27189" w:rsidRDefault="00C87684" w:rsidP="009D238F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-284" w:hanging="28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drei </w:t>
                      </w:r>
                      <w:r w:rsidR="009D238F" w:rsidRPr="00E27189">
                        <w:rPr>
                          <w:sz w:val="28"/>
                          <w:szCs w:val="28"/>
                        </w:rPr>
                        <w:t>Seiten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FE6DC" wp14:editId="68F6ECAB">
                <wp:simplePos x="0" y="0"/>
                <wp:positionH relativeFrom="margin">
                  <wp:posOffset>2908300</wp:posOffset>
                </wp:positionH>
                <wp:positionV relativeFrom="paragraph">
                  <wp:posOffset>4927600</wp:posOffset>
                </wp:positionV>
                <wp:extent cx="2160000" cy="2160000"/>
                <wp:effectExtent l="76200" t="76200" r="126365" b="126365"/>
                <wp:wrapNone/>
                <wp:docPr id="464" name="Ellips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39E3A4E" w14:textId="77777777" w:rsidR="009D238F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Beispiele aus meinem Leben:</w:t>
                            </w:r>
                          </w:p>
                          <w:p w14:paraId="582F9A86" w14:textId="77777777" w:rsidR="009D238F" w:rsidRPr="003C0FC8" w:rsidRDefault="00646FBA" w:rsidP="009D238F">
                            <w:pPr>
                              <w:pStyle w:val="Listenabsatz"/>
                              <w:ind w:left="142"/>
                              <w:rPr>
                                <w:b/>
                                <w:color w:val="C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C0FC8">
                              <w:rPr>
                                <w:b/>
                                <w:color w:val="C00000"/>
                                <w:sz w:val="26"/>
                                <w:szCs w:val="26"/>
                                <w:u w:val="single"/>
                              </w:rPr>
                              <w:t xml:space="preserve">Uhr, Ring, Autoreifen, Pizza, Teller, CD, Geldstücke, … </w:t>
                            </w:r>
                          </w:p>
                          <w:p w14:paraId="3547FEDE" w14:textId="77777777" w:rsidR="009D238F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6094B9D" w14:textId="77777777" w:rsidR="009D238F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DA68C05" w14:textId="77777777" w:rsidR="009D238F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9566852" w14:textId="77777777" w:rsidR="009D238F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2ECD6B9" w14:textId="77777777" w:rsidR="009D238F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2F6553D" w14:textId="77777777" w:rsidR="009D238F" w:rsidRPr="008914CB" w:rsidRDefault="009D238F" w:rsidP="009D238F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FE6DC" id="Ellipse 464" o:spid="_x0000_s1078" style="position:absolute;margin-left:229pt;margin-top:388pt;width:170.1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" fillcolor="window" strokecolor="#9bbb59" strokeweight="2pt">
                <v:shadow on="t" color="black" opacity="26214f" origin="-.5,-.5" offset=".74836mm,.74836mm"/>
                <v:textbox>
                  <w:txbxContent>
                    <w:p w14:paraId="339E3A4E" w14:textId="77777777" w:rsidR="009D238F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Beispiele aus meinem Leben:</w:t>
                      </w:r>
                    </w:p>
                    <w:p w14:paraId="582F9A86" w14:textId="77777777" w:rsidR="009D238F" w:rsidRPr="003C0FC8" w:rsidRDefault="00646FBA" w:rsidP="009D238F">
                      <w:pPr>
                        <w:pStyle w:val="Listenabsatz"/>
                        <w:ind w:left="142"/>
                        <w:rPr>
                          <w:b/>
                          <w:color w:val="C00000"/>
                          <w:sz w:val="26"/>
                          <w:szCs w:val="26"/>
                          <w:u w:val="single"/>
                        </w:rPr>
                      </w:pPr>
                      <w:r w:rsidRPr="003C0FC8">
                        <w:rPr>
                          <w:b/>
                          <w:color w:val="C00000"/>
                          <w:sz w:val="26"/>
                          <w:szCs w:val="26"/>
                          <w:u w:val="single"/>
                        </w:rPr>
                        <w:t xml:space="preserve">Uhr, Ring, Autoreifen, Pizza, Teller, CD, Geldstücke, … </w:t>
                      </w:r>
                    </w:p>
                    <w:p w14:paraId="3547FEDE" w14:textId="77777777" w:rsidR="009D238F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26094B9D" w14:textId="77777777" w:rsidR="009D238F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4DA68C05" w14:textId="77777777" w:rsidR="009D238F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09566852" w14:textId="77777777" w:rsidR="009D238F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52ECD6B9" w14:textId="77777777" w:rsidR="009D238F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62F6553D" w14:textId="77777777" w:rsidR="009D238F" w:rsidRPr="008914CB" w:rsidRDefault="009D238F" w:rsidP="009D238F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D9504D" wp14:editId="63E23E93">
                <wp:simplePos x="0" y="0"/>
                <wp:positionH relativeFrom="margin">
                  <wp:posOffset>-215900</wp:posOffset>
                </wp:positionH>
                <wp:positionV relativeFrom="paragraph">
                  <wp:posOffset>4927600</wp:posOffset>
                </wp:positionV>
                <wp:extent cx="2160000" cy="2160000"/>
                <wp:effectExtent l="76200" t="76200" r="126365" b="126365"/>
                <wp:wrapNone/>
                <wp:docPr id="466" name="Ellips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66B352C" w14:textId="77777777" w:rsidR="009D238F" w:rsidRPr="00E27189" w:rsidRDefault="000C7FB5" w:rsidP="009D238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hyperlink r:id="rId55" w:history="1">
                              <w:r w:rsidR="009D238F" w:rsidRPr="005A0448">
                                <w:rPr>
                                  <w:rStyle w:val="Hyperlink"/>
                                  <w:b/>
                                  <w:sz w:val="26"/>
                                  <w:szCs w:val="26"/>
                                </w:rPr>
                                <w:t>Kreis:</w:t>
                              </w:r>
                            </w:hyperlink>
                          </w:p>
                          <w:p w14:paraId="49E3BC30" w14:textId="77777777" w:rsidR="009D238F" w:rsidRPr="008914CB" w:rsidRDefault="00C87684" w:rsidP="009D238F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284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9D238F" w:rsidRPr="008914CB">
                              <w:rPr>
                                <w:sz w:val="26"/>
                                <w:szCs w:val="26"/>
                              </w:rPr>
                              <w:t>ndlose Randlinie</w:t>
                            </w:r>
                          </w:p>
                          <w:p w14:paraId="40B76A29" w14:textId="77777777" w:rsidR="009D238F" w:rsidRPr="008914CB" w:rsidRDefault="009D238F" w:rsidP="009D238F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142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914CB">
                              <w:rPr>
                                <w:sz w:val="26"/>
                                <w:szCs w:val="26"/>
                              </w:rPr>
                              <w:t>Rand hat imm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er den gleichen Abstand von der </w:t>
                            </w:r>
                            <w:r w:rsidRPr="008914CB">
                              <w:rPr>
                                <w:sz w:val="26"/>
                                <w:szCs w:val="26"/>
                              </w:rPr>
                              <w:t>Mitte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9504D" id="Ellipse 466" o:spid="_x0000_s1079" style="position:absolute;margin-left:-17pt;margin-top:388pt;width:170.1pt;height:170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" fillcolor="window" strokecolor="#9bbb59" strokeweight="2pt">
                <v:shadow on="t" color="black" opacity="26214f" origin="-.5,-.5" offset=".74836mm,.74836mm"/>
                <v:textbox>
                  <w:txbxContent>
                    <w:p w14:paraId="366B352C" w14:textId="77777777" w:rsidR="009D238F" w:rsidRPr="00E27189" w:rsidRDefault="000C7FB5" w:rsidP="009D238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hyperlink r:id="rId56" w:history="1">
                        <w:r w:rsidR="009D238F" w:rsidRPr="005A0448">
                          <w:rPr>
                            <w:rStyle w:val="Hyperlink"/>
                            <w:b/>
                            <w:sz w:val="26"/>
                            <w:szCs w:val="26"/>
                          </w:rPr>
                          <w:t>Kreis:</w:t>
                        </w:r>
                      </w:hyperlink>
                    </w:p>
                    <w:p w14:paraId="49E3BC30" w14:textId="77777777" w:rsidR="009D238F" w:rsidRPr="008914CB" w:rsidRDefault="00C87684" w:rsidP="009D238F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284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</w:t>
                      </w:r>
                      <w:r w:rsidR="009D238F" w:rsidRPr="008914CB">
                        <w:rPr>
                          <w:sz w:val="26"/>
                          <w:szCs w:val="26"/>
                        </w:rPr>
                        <w:t>ndlose Randlinie</w:t>
                      </w:r>
                    </w:p>
                    <w:p w14:paraId="40B76A29" w14:textId="77777777" w:rsidR="009D238F" w:rsidRPr="008914CB" w:rsidRDefault="009D238F" w:rsidP="009D238F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142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914CB">
                        <w:rPr>
                          <w:sz w:val="26"/>
                          <w:szCs w:val="26"/>
                        </w:rPr>
                        <w:t>Rand hat imm</w:t>
                      </w:r>
                      <w:r>
                        <w:rPr>
                          <w:sz w:val="26"/>
                          <w:szCs w:val="26"/>
                        </w:rPr>
                        <w:t xml:space="preserve">er den gleichen Abstand von der </w:t>
                      </w:r>
                      <w:r w:rsidRPr="008914CB">
                        <w:rPr>
                          <w:sz w:val="26"/>
                          <w:szCs w:val="26"/>
                        </w:rPr>
                        <w:t>Mitte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i/>
          <w:noProof/>
          <w:color w:val="FF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C02BDE" wp14:editId="7987812A">
                <wp:simplePos x="0" y="0"/>
                <wp:positionH relativeFrom="column">
                  <wp:posOffset>5312410</wp:posOffset>
                </wp:positionH>
                <wp:positionV relativeFrom="paragraph">
                  <wp:posOffset>2222500</wp:posOffset>
                </wp:positionV>
                <wp:extent cx="1212850" cy="1574800"/>
                <wp:effectExtent l="0" t="0" r="25400" b="25400"/>
                <wp:wrapNone/>
                <wp:docPr id="467" name="Abgerundetes Rechteck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57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80BB12" w14:textId="77777777" w:rsidR="009D238F" w:rsidRDefault="0094621E" w:rsidP="009D238F">
                            <w:pPr>
                              <w:jc w:val="center"/>
                            </w:pPr>
                            <w:r>
                              <w:t>Sie möchten mehr w</w:t>
                            </w:r>
                            <w:r w:rsidR="009D238F">
                              <w:t xml:space="preserve">issen? Lesen Sie hier nach: </w:t>
                            </w:r>
                            <w:r w:rsidR="009D238F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E5B194" wp14:editId="7DDA6E87">
                                  <wp:extent cx="685800" cy="683152"/>
                                  <wp:effectExtent l="0" t="0" r="0" b="3175"/>
                                  <wp:docPr id="27" name="Grafik 27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EC2BB6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90" cy="689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02BDE" id="Abgerundetes Rechteck 467" o:spid="_x0000_s1080" style="position:absolute;margin-left:418.3pt;margin-top:175pt;width:95.5pt;height:1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" fillcolor="window" strokecolor="windowText" strokeweight="2pt">
                <v:textbox>
                  <w:txbxContent>
                    <w:p w14:paraId="0F80BB12" w14:textId="77777777" w:rsidR="009D238F" w:rsidRDefault="0094621E" w:rsidP="009D238F">
                      <w:pPr>
                        <w:jc w:val="center"/>
                      </w:pPr>
                      <w:r>
                        <w:t>Sie möchten mehr w</w:t>
                      </w:r>
                      <w:r w:rsidR="009D238F">
                        <w:t xml:space="preserve">issen? Lesen Sie hier nach: </w:t>
                      </w:r>
                      <w:r w:rsidR="009D238F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3E5B194" wp14:editId="7DDA6E87">
                            <wp:extent cx="685800" cy="683152"/>
                            <wp:effectExtent l="0" t="0" r="0" b="3175"/>
                            <wp:docPr id="27" name="Grafik 27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EC2BB6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90" cy="689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color w:val="FF0000"/>
          <w:sz w:val="24"/>
          <w:szCs w:val="24"/>
        </w:rPr>
        <w:br w:type="page"/>
      </w:r>
    </w:p>
    <w:p w14:paraId="0B14477A" w14:textId="289ADEC9" w:rsidR="0079492A" w:rsidRDefault="0079492A" w:rsidP="0079492A">
      <w:pPr>
        <w:pStyle w:val="AufgabeEbene1"/>
        <w:numPr>
          <w:ilvl w:val="0"/>
          <w:numId w:val="0"/>
        </w:numPr>
        <w:spacing w:before="36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</w:t>
      </w:r>
      <w:r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Übungen</w:t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zuordnen</w:t>
      </w:r>
    </w:p>
    <w:p w14:paraId="2406CBAB" w14:textId="06D1AD10" w:rsidR="0079492A" w:rsidRPr="00C35E6E" w:rsidRDefault="00B75EFB" w:rsidP="0079492A">
      <w:pPr>
        <w:pStyle w:val="AufgabeText"/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1582B4" wp14:editId="61B5B3DD">
                <wp:simplePos x="0" y="0"/>
                <wp:positionH relativeFrom="column">
                  <wp:posOffset>-631902</wp:posOffset>
                </wp:positionH>
                <wp:positionV relativeFrom="paragraph">
                  <wp:posOffset>1890</wp:posOffset>
                </wp:positionV>
                <wp:extent cx="4826000" cy="4280674"/>
                <wp:effectExtent l="57150" t="57150" r="88900" b="120015"/>
                <wp:wrapNone/>
                <wp:docPr id="507" name="Abgerundetes Rechteck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428067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4D421A6" w14:textId="77777777" w:rsidR="0079492A" w:rsidRDefault="0079492A" w:rsidP="0079492A">
                            <w:pPr>
                              <w:pStyle w:val="TabelleKopflinks"/>
                              <w:ind w:firstLine="360"/>
                              <w:rPr>
                                <w:sz w:val="24"/>
                                <w:szCs w:val="24"/>
                              </w:rPr>
                            </w:pPr>
                            <w:r w:rsidRPr="008A7B06">
                              <w:rPr>
                                <w:sz w:val="24"/>
                                <w:szCs w:val="24"/>
                              </w:rPr>
                              <w:t>Arbeitsauftrag:</w:t>
                            </w:r>
                          </w:p>
                          <w:p w14:paraId="091BC229" w14:textId="77777777" w:rsidR="0079492A" w:rsidRPr="00746B9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4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46B9A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Entscheiden Sie sich für eine der 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beiden Möglichkeiten.</w:t>
                            </w:r>
                          </w:p>
                          <w:p w14:paraId="08F46542" w14:textId="77777777" w:rsidR="0079492A" w:rsidRDefault="0079492A" w:rsidP="0079492A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Bearbeiten Sie die Übung 1. </w:t>
                            </w:r>
                          </w:p>
                          <w:p w14:paraId="22DD3798" w14:textId="77777777" w:rsidR="0079492A" w:rsidRPr="00746B9A" w:rsidRDefault="0079492A" w:rsidP="0079492A">
                            <w:pPr>
                              <w:pStyle w:val="TabelleKopflinks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AA98EA" w14:textId="77777777" w:rsidR="0079492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8A7B06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Möglichkeit 1: QR-Code </w:t>
                            </w:r>
                            <w: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scannen/ </w:t>
                            </w:r>
                            <w:r w:rsidRPr="008A7B06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anklicken. </w:t>
                            </w:r>
                          </w:p>
                          <w:p w14:paraId="7AB9028D" w14:textId="77777777" w:rsidR="0079492A" w:rsidRDefault="0079492A" w:rsidP="0079492A">
                            <w:pPr>
                              <w:pStyle w:val="TabelleKopflinks"/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6A3C83F" w14:textId="77777777" w:rsidR="0079492A" w:rsidRPr="008A7B06" w:rsidRDefault="0079492A" w:rsidP="0079492A">
                            <w:pPr>
                              <w:pStyle w:val="TabelleKopflinks"/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445D773" w14:textId="77777777" w:rsidR="0079492A" w:rsidRPr="008A7B06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8A7B06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>Möglichkeit 2: Kär</w:t>
                            </w:r>
                            <w: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>tchen ausschneiden und zuordnen (Einlegeblatt)</w:t>
                            </w:r>
                          </w:p>
                          <w:p w14:paraId="36674A51" w14:textId="77777777" w:rsidR="0079492A" w:rsidRPr="008A7B06" w:rsidRDefault="0079492A" w:rsidP="0079492A">
                            <w:pPr>
                              <w:pStyle w:val="TabelleKopflinks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8A7B06">
                              <w:rPr>
                                <w:sz w:val="24"/>
                                <w:szCs w:val="24"/>
                              </w:rPr>
                              <w:t>Arbeitsauftrag</w:t>
                            </w:r>
                          </w:p>
                          <w:p w14:paraId="339AE2DD" w14:textId="77777777" w:rsidR="0079492A" w:rsidRPr="008A7B06" w:rsidRDefault="0094621E" w:rsidP="0079492A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Schön, dass Sie</w:t>
                            </w:r>
                            <w:r w:rsidR="0079492A"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di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e Flächen kennen lernen möchten</w:t>
                            </w:r>
                            <w:r w:rsidR="0079492A"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.</w:t>
                            </w:r>
                            <w:r w:rsidR="0079492A" w:rsidRPr="008A7B06">
                              <w:rPr>
                                <w:rFonts w:eastAsia="Times New Roman" w:cs="Times New Roman"/>
                                <w:b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</w:p>
                          <w:p w14:paraId="57FDFF2B" w14:textId="77777777" w:rsidR="0079492A" w:rsidRPr="008A7B06" w:rsidRDefault="0079492A" w:rsidP="00B75EFB">
                            <w:pPr>
                              <w:pStyle w:val="Listenabsatz"/>
                              <w:numPr>
                                <w:ilvl w:val="0"/>
                                <w:numId w:val="47"/>
                              </w:numP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Schneide</w:t>
                            </w:r>
                            <w:r w:rsidR="0094621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n Sie</w:t>
                            </w: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die Kärtchen aus. </w:t>
                            </w:r>
                            <w:r w:rsidR="000E437E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</w:p>
                          <w:p w14:paraId="4632E804" w14:textId="77777777" w:rsidR="0079492A" w:rsidRPr="008A7B06" w:rsidRDefault="0079492A" w:rsidP="00B75EFB">
                            <w:pPr>
                              <w:pStyle w:val="Listenabsatz"/>
                              <w:numPr>
                                <w:ilvl w:val="0"/>
                                <w:numId w:val="47"/>
                              </w:numP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Ordne</w:t>
                            </w:r>
                            <w:r w:rsidR="0094621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n Sie</w:t>
                            </w: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den Flächen den Namen zu.  </w:t>
                            </w:r>
                          </w:p>
                          <w:p w14:paraId="29FBC1AA" w14:textId="77777777" w:rsidR="0079492A" w:rsidRPr="008A7B06" w:rsidRDefault="0079492A" w:rsidP="00B75EFB">
                            <w:pPr>
                              <w:pStyle w:val="Listenabsatz"/>
                              <w:numPr>
                                <w:ilvl w:val="0"/>
                                <w:numId w:val="47"/>
                              </w:numP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Kontrollieren Sie Ihre Lösungen. </w:t>
                            </w: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Bearbeiten Sie Aufgabe d). </w:t>
                            </w: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Finden Sie Ihren Fehler und verbessern Sie Ihn. </w:t>
                            </w:r>
                          </w:p>
                          <w:p w14:paraId="3A4152ED" w14:textId="16654C9E" w:rsidR="0079492A" w:rsidRPr="008A7B06" w:rsidRDefault="0079492A" w:rsidP="00B75EFB">
                            <w:pPr>
                              <w:pStyle w:val="Listenabsatz"/>
                              <w:numPr>
                                <w:ilvl w:val="0"/>
                                <w:numId w:val="47"/>
                              </w:numP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Suchen S</w:t>
                            </w:r>
                            <w:bookmarkStart w:id="0" w:name="_GoBack"/>
                            <w:bookmarkEnd w:id="0"/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ie sich</w:t>
                            </w:r>
                            <w:r w:rsidR="00B75EFB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eine Partnerin oder</w:t>
                            </w:r>
                            <w:r w:rsidRPr="008A7B06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 xml:space="preserve"> einen Partner. </w:t>
                            </w:r>
                            <w:r w:rsidRPr="008A7B06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3FCF233C" wp14:editId="088787BF">
                                  <wp:extent cx="401604" cy="197510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783" cy="198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21D4D" w14:textId="32354552" w:rsidR="0079492A" w:rsidRPr="00B75EFB" w:rsidRDefault="0079492A" w:rsidP="00B75EFB">
                            <w:pPr>
                              <w:pStyle w:val="Listenabsatz"/>
                              <w:ind w:left="1068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t>Spielen Sie Memory mit den Karten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582B4" id="Abgerundetes Rechteck 507" o:spid="_x0000_s1081" style="position:absolute;left:0;text-align:left;margin-left:-49.75pt;margin-top:.15pt;width:380pt;height:337.0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4D421A6" w14:textId="77777777" w:rsidR="0079492A" w:rsidRDefault="0079492A" w:rsidP="0079492A">
                      <w:pPr>
                        <w:pStyle w:val="TabelleKopflinks"/>
                        <w:ind w:firstLine="360"/>
                        <w:rPr>
                          <w:sz w:val="24"/>
                          <w:szCs w:val="24"/>
                        </w:rPr>
                      </w:pPr>
                      <w:r w:rsidRPr="008A7B06">
                        <w:rPr>
                          <w:sz w:val="24"/>
                          <w:szCs w:val="24"/>
                        </w:rPr>
                        <w:t>Arbeitsauftrag:</w:t>
                      </w:r>
                    </w:p>
                    <w:p w14:paraId="091BC229" w14:textId="77777777" w:rsidR="0079492A" w:rsidRPr="00746B9A" w:rsidRDefault="0079492A" w:rsidP="0079492A">
                      <w:pPr>
                        <w:pStyle w:val="TabelleKopflinks"/>
                        <w:numPr>
                          <w:ilvl w:val="0"/>
                          <w:numId w:val="45"/>
                        </w:numPr>
                        <w:rPr>
                          <w:sz w:val="24"/>
                          <w:szCs w:val="24"/>
                        </w:rPr>
                      </w:pPr>
                      <w:r w:rsidRPr="00746B9A">
                        <w:rPr>
                          <w:b w:val="0"/>
                          <w:sz w:val="24"/>
                          <w:szCs w:val="24"/>
                        </w:rPr>
                        <w:t xml:space="preserve">Entscheiden Sie sich für eine der 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beiden Möglichkeiten.</w:t>
                      </w:r>
                    </w:p>
                    <w:p w14:paraId="08F46542" w14:textId="77777777" w:rsidR="0079492A" w:rsidRDefault="0079492A" w:rsidP="0079492A">
                      <w:pPr>
                        <w:pStyle w:val="TabelleKopflinks"/>
                        <w:ind w:left="360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Bearbeiten Sie die Übung 1. </w:t>
                      </w:r>
                    </w:p>
                    <w:p w14:paraId="22DD3798" w14:textId="77777777" w:rsidR="0079492A" w:rsidRPr="00746B9A" w:rsidRDefault="0079492A" w:rsidP="0079492A">
                      <w:pPr>
                        <w:pStyle w:val="TabelleKopflinks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1BAA98EA" w14:textId="77777777" w:rsidR="0079492A" w:rsidRDefault="0079492A" w:rsidP="0079492A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8A7B06"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Möglichkeit 1: QR-Code </w:t>
                      </w:r>
                      <w:r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scannen/ </w:t>
                      </w:r>
                      <w:r w:rsidRPr="008A7B06"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anklicken. </w:t>
                      </w:r>
                    </w:p>
                    <w:p w14:paraId="7AB9028D" w14:textId="77777777" w:rsidR="0079492A" w:rsidRDefault="0079492A" w:rsidP="0079492A">
                      <w:pPr>
                        <w:pStyle w:val="TabelleKopflinks"/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</w:p>
                    <w:p w14:paraId="26A3C83F" w14:textId="77777777" w:rsidR="0079492A" w:rsidRPr="008A7B06" w:rsidRDefault="0079492A" w:rsidP="0079492A">
                      <w:pPr>
                        <w:pStyle w:val="TabelleKopflinks"/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</w:p>
                    <w:p w14:paraId="7445D773" w14:textId="77777777" w:rsidR="0079492A" w:rsidRPr="008A7B06" w:rsidRDefault="0079492A" w:rsidP="0079492A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8A7B06">
                        <w:rPr>
                          <w:b w:val="0"/>
                          <w:i/>
                          <w:sz w:val="24"/>
                          <w:szCs w:val="24"/>
                        </w:rPr>
                        <w:t>Möglichkeit 2: Kär</w:t>
                      </w:r>
                      <w:r>
                        <w:rPr>
                          <w:b w:val="0"/>
                          <w:i/>
                          <w:sz w:val="24"/>
                          <w:szCs w:val="24"/>
                        </w:rPr>
                        <w:t>tchen ausschneiden und zuordnen (Einlegeblatt)</w:t>
                      </w:r>
                    </w:p>
                    <w:p w14:paraId="36674A51" w14:textId="77777777" w:rsidR="0079492A" w:rsidRPr="008A7B06" w:rsidRDefault="0079492A" w:rsidP="0079492A">
                      <w:pPr>
                        <w:pStyle w:val="TabelleKopflinks"/>
                        <w:ind w:left="720"/>
                        <w:rPr>
                          <w:sz w:val="24"/>
                          <w:szCs w:val="24"/>
                        </w:rPr>
                      </w:pPr>
                      <w:r w:rsidRPr="008A7B06">
                        <w:rPr>
                          <w:sz w:val="24"/>
                          <w:szCs w:val="24"/>
                        </w:rPr>
                        <w:t>Arbeitsauftrag</w:t>
                      </w:r>
                    </w:p>
                    <w:p w14:paraId="339AE2DD" w14:textId="77777777" w:rsidR="0079492A" w:rsidRPr="008A7B06" w:rsidRDefault="0094621E" w:rsidP="0079492A">
                      <w:pPr>
                        <w:pStyle w:val="TabelleKopflinks"/>
                        <w:ind w:left="720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Schön, dass Sie</w:t>
                      </w:r>
                      <w:r w:rsidR="0079492A"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 di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e Flächen kennen lernen möchten</w:t>
                      </w:r>
                      <w:r w:rsidR="0079492A"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.</w:t>
                      </w:r>
                      <w:r w:rsidR="0079492A" w:rsidRPr="008A7B06">
                        <w:rPr>
                          <w:rFonts w:eastAsia="Times New Roman" w:cs="Times New Roman"/>
                          <w:bCs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</w:p>
                    <w:p w14:paraId="57FDFF2B" w14:textId="77777777" w:rsidR="0079492A" w:rsidRPr="008A7B06" w:rsidRDefault="0079492A" w:rsidP="00B75EFB">
                      <w:pPr>
                        <w:pStyle w:val="Listenabsatz"/>
                        <w:numPr>
                          <w:ilvl w:val="0"/>
                          <w:numId w:val="47"/>
                        </w:numP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Schneide</w:t>
                      </w:r>
                      <w:r w:rsidR="0094621E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n Sie</w:t>
                      </w: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 die Kärtchen aus. </w:t>
                      </w:r>
                      <w:r w:rsidR="000E437E">
                        <w:rPr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</w:p>
                    <w:p w14:paraId="4632E804" w14:textId="77777777" w:rsidR="0079492A" w:rsidRPr="008A7B06" w:rsidRDefault="0079492A" w:rsidP="00B75EFB">
                      <w:pPr>
                        <w:pStyle w:val="Listenabsatz"/>
                        <w:numPr>
                          <w:ilvl w:val="0"/>
                          <w:numId w:val="47"/>
                        </w:numP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Ordne</w:t>
                      </w:r>
                      <w:r w:rsidR="0094621E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n Sie</w:t>
                      </w: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 den Flächen den Namen zu.  </w:t>
                      </w:r>
                    </w:p>
                    <w:p w14:paraId="29FBC1AA" w14:textId="77777777" w:rsidR="0079492A" w:rsidRPr="008A7B06" w:rsidRDefault="0079492A" w:rsidP="00B75EFB">
                      <w:pPr>
                        <w:pStyle w:val="Listenabsatz"/>
                        <w:numPr>
                          <w:ilvl w:val="0"/>
                          <w:numId w:val="47"/>
                        </w:numP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Kontrollieren Sie Ihre Lösungen. </w:t>
                      </w: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Bearbeiten Sie Aufgabe d). </w:t>
                      </w: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Finden Sie Ihren Fehler und verbessern Sie Ihn. </w:t>
                      </w:r>
                    </w:p>
                    <w:p w14:paraId="3A4152ED" w14:textId="16654C9E" w:rsidR="0079492A" w:rsidRPr="008A7B06" w:rsidRDefault="0079492A" w:rsidP="00B75EFB">
                      <w:pPr>
                        <w:pStyle w:val="Listenabsatz"/>
                        <w:numPr>
                          <w:ilvl w:val="0"/>
                          <w:numId w:val="47"/>
                        </w:numP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Suchen S</w:t>
                      </w:r>
                      <w:bookmarkStart w:id="1" w:name="_GoBack"/>
                      <w:bookmarkEnd w:id="1"/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ie sich</w:t>
                      </w:r>
                      <w:r w:rsidR="00B75EFB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 eine Partnerin oder</w:t>
                      </w:r>
                      <w:r w:rsidRPr="008A7B06"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 xml:space="preserve"> einen Partner. </w:t>
                      </w:r>
                      <w:r w:rsidRPr="008A7B06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3FCF233C" wp14:editId="088787BF">
                            <wp:extent cx="401604" cy="197510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783" cy="198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21D4D" w14:textId="32354552" w:rsidR="0079492A" w:rsidRPr="00B75EFB" w:rsidRDefault="0079492A" w:rsidP="00B75EFB">
                      <w:pPr>
                        <w:pStyle w:val="Listenabsatz"/>
                        <w:ind w:left="1068"/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de-DE"/>
                        </w:rPr>
                        <w:t>Spielen Sie Memory mit den Karten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C02960" w14:textId="77777777" w:rsidR="0079492A" w:rsidRDefault="0079492A" w:rsidP="0079492A">
      <w:pPr>
        <w:pStyle w:val="AufgabeText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A448116" wp14:editId="12C21AC7">
            <wp:simplePos x="0" y="0"/>
            <wp:positionH relativeFrom="column">
              <wp:posOffset>41910</wp:posOffset>
            </wp:positionH>
            <wp:positionV relativeFrom="paragraph">
              <wp:posOffset>43180</wp:posOffset>
            </wp:positionV>
            <wp:extent cx="191135" cy="240665"/>
            <wp:effectExtent l="57150" t="57150" r="56515" b="45085"/>
            <wp:wrapTight wrapText="bothSides">
              <wp:wrapPolygon edited="0">
                <wp:start x="-6458" y="-5129"/>
                <wp:lineTo x="-6458" y="23937"/>
                <wp:lineTo x="25834" y="23937"/>
                <wp:lineTo x="25834" y="-5129"/>
                <wp:lineTo x="-6458" y="-5129"/>
              </wp:wrapPolygon>
            </wp:wrapTight>
            <wp:docPr id="1879" name="Grafik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1429"/>
                    <pic:cNvPicPr/>
                  </pic:nvPicPr>
                  <pic:blipFill>
                    <a:blip r:embed="rId31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021F0" w14:textId="77777777" w:rsidR="0079492A" w:rsidRDefault="0079492A" w:rsidP="0079492A">
      <w:pPr>
        <w:pStyle w:val="AufgabeText"/>
      </w:pPr>
    </w:p>
    <w:p w14:paraId="1622DAC4" w14:textId="77777777" w:rsidR="0079492A" w:rsidRDefault="0079492A" w:rsidP="0079492A">
      <w:pPr>
        <w:pStyle w:val="AufgabeText"/>
      </w:pPr>
    </w:p>
    <w:p w14:paraId="522F5E4E" w14:textId="77777777" w:rsidR="0079492A" w:rsidRDefault="0079492A" w:rsidP="0079492A">
      <w:pPr>
        <w:pStyle w:val="AufgabeText"/>
      </w:pPr>
    </w:p>
    <w:p w14:paraId="7E41ACA6" w14:textId="77777777" w:rsidR="0079492A" w:rsidRDefault="0079492A" w:rsidP="0079492A">
      <w:pPr>
        <w:pStyle w:val="AufgabeText"/>
      </w:pPr>
    </w:p>
    <w:p w14:paraId="38896619" w14:textId="77777777" w:rsidR="0079492A" w:rsidRDefault="0079492A" w:rsidP="0079492A">
      <w:pPr>
        <w:pStyle w:val="AufgabeTex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94C0302" wp14:editId="3B89F094">
                <wp:simplePos x="0" y="0"/>
                <wp:positionH relativeFrom="column">
                  <wp:posOffset>5134153</wp:posOffset>
                </wp:positionH>
                <wp:positionV relativeFrom="paragraph">
                  <wp:posOffset>196215</wp:posOffset>
                </wp:positionV>
                <wp:extent cx="1225550" cy="1225550"/>
                <wp:effectExtent l="0" t="0" r="0" b="0"/>
                <wp:wrapNone/>
                <wp:docPr id="509" name="Gruppieren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510" name="Gruppieren 510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511" name="Grafik 5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56" name="Rechteck 1856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AE4845A" w14:textId="77777777" w:rsidR="0079492A" w:rsidRDefault="0079492A" w:rsidP="0079492A">
                                <w:pPr>
                                  <w:jc w:val="center"/>
                                </w:pPr>
                                <w:r>
                                  <w:t>Übung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57" name="Grafik 1857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49250"/>
                            <a:ext cx="659765" cy="65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C0302" id="Gruppieren 509" o:spid="_x0000_s1082" style="position:absolute;left:0;text-align:left;margin-left:404.25pt;margin-top:15.45pt;width:96.5pt;height:96.5pt;z-index:251657216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">
                <v:group id="Gruppieren 510" o:spid="_x0000_s1083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Grafik 511" o:spid="_x0000_s1084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">
                    <v:imagedata r:id="rId36" o:title=""/>
                  </v:shape>
                  <v:rect id="Rechteck 1856" o:spid="_x0000_s1085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" fillcolor="window" stroked="f" strokeweight="2pt">
                    <v:textbox>
                      <w:txbxContent>
                        <w:p w14:paraId="7AE4845A" w14:textId="77777777" w:rsidR="0079492A" w:rsidRDefault="0079492A" w:rsidP="0079492A">
                          <w:pPr>
                            <w:jc w:val="center"/>
                          </w:pPr>
                          <w:r>
                            <w:t>Übung 1</w:t>
                          </w:r>
                        </w:p>
                      </w:txbxContent>
                    </v:textbox>
                  </v:rect>
                </v:group>
                <v:shape id="Grafik 1857" o:spid="_x0000_s1086" type="#_x0000_t75" href="https://learningapps.org/watch?v=puee335fa18" style="position:absolute;left:2857;top:3492;width:6598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" o:button="t">
                  <v:fill o:detectmouseclick="t"/>
                  <v:imagedata r:id="rId37" o:title=""/>
                </v:shape>
              </v:group>
            </w:pict>
          </mc:Fallback>
        </mc:AlternateContent>
      </w:r>
    </w:p>
    <w:p w14:paraId="0A1EA86C" w14:textId="77777777" w:rsidR="0079492A" w:rsidRDefault="0079492A" w:rsidP="0079492A">
      <w:pPr>
        <w:pStyle w:val="Aufgab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A44131" wp14:editId="35DF1EA8">
                <wp:simplePos x="0" y="0"/>
                <wp:positionH relativeFrom="column">
                  <wp:posOffset>3223260</wp:posOffset>
                </wp:positionH>
                <wp:positionV relativeFrom="paragraph">
                  <wp:posOffset>40005</wp:posOffset>
                </wp:positionV>
                <wp:extent cx="2063750" cy="539750"/>
                <wp:effectExtent l="57150" t="57150" r="31750" b="69850"/>
                <wp:wrapNone/>
                <wp:docPr id="1861" name="Gerade Verbindung mit Pfeil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0" cy="539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280D" id="Gerade Verbindung mit Pfeil 1861" o:spid="_x0000_s1026" type="#_x0000_t32" style="position:absolute;margin-left:253.8pt;margin-top:3.15pt;width:162.5pt;height:4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" strokecolor="#4a7ebb">
                <v:stroke endarrow="block"/>
              </v:shape>
            </w:pict>
          </mc:Fallback>
        </mc:AlternateContent>
      </w:r>
    </w:p>
    <w:p w14:paraId="552FFAD2" w14:textId="77777777" w:rsidR="0079492A" w:rsidRDefault="0079492A" w:rsidP="0079492A">
      <w:pPr>
        <w:pStyle w:val="AufgabeText"/>
      </w:pPr>
    </w:p>
    <w:p w14:paraId="2CB61DFC" w14:textId="77777777" w:rsidR="0079492A" w:rsidRDefault="0079492A" w:rsidP="0079492A">
      <w:pPr>
        <w:pStyle w:val="AufgabeText"/>
      </w:pPr>
    </w:p>
    <w:p w14:paraId="61A92243" w14:textId="77777777" w:rsidR="0079492A" w:rsidRDefault="0079492A" w:rsidP="0079492A">
      <w:pPr>
        <w:pStyle w:val="AufgabeText"/>
      </w:pPr>
    </w:p>
    <w:p w14:paraId="30945CC0" w14:textId="77777777" w:rsidR="0079492A" w:rsidRDefault="0079492A" w:rsidP="0079492A">
      <w:pPr>
        <w:pStyle w:val="AufgabeText"/>
      </w:pPr>
    </w:p>
    <w:p w14:paraId="46B7079E" w14:textId="77777777" w:rsidR="0079492A" w:rsidRDefault="0079492A" w:rsidP="0079492A">
      <w:pPr>
        <w:pStyle w:val="AufgabeText"/>
      </w:pPr>
    </w:p>
    <w:p w14:paraId="76AC1861" w14:textId="77777777" w:rsidR="0079492A" w:rsidRDefault="0079492A" w:rsidP="0079492A">
      <w:pPr>
        <w:pStyle w:val="AufgabeText"/>
      </w:pPr>
    </w:p>
    <w:p w14:paraId="4330353A" w14:textId="77777777" w:rsidR="0079492A" w:rsidRDefault="0079492A" w:rsidP="0079492A">
      <w:pPr>
        <w:pStyle w:val="AufgabeText"/>
      </w:pPr>
    </w:p>
    <w:p w14:paraId="2B76D2CE" w14:textId="77777777" w:rsidR="0079492A" w:rsidRDefault="0079492A" w:rsidP="0079492A">
      <w:pPr>
        <w:pStyle w:val="AufgabeText"/>
      </w:pPr>
    </w:p>
    <w:p w14:paraId="0881EF6C" w14:textId="77777777" w:rsidR="0079492A" w:rsidRDefault="0079492A" w:rsidP="0079492A">
      <w:pPr>
        <w:pStyle w:val="AufgabeText"/>
      </w:pPr>
    </w:p>
    <w:p w14:paraId="7BCAB9C1" w14:textId="39D43799" w:rsidR="0079492A" w:rsidRDefault="000C7FB5" w:rsidP="0079492A">
      <w:pPr>
        <w:pStyle w:val="AufgabeTex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5A8FDF" wp14:editId="13EFFA36">
            <wp:simplePos x="0" y="0"/>
            <wp:positionH relativeFrom="column">
              <wp:posOffset>329673</wp:posOffset>
            </wp:positionH>
            <wp:positionV relativeFrom="paragraph">
              <wp:posOffset>210294</wp:posOffset>
            </wp:positionV>
            <wp:extent cx="212725" cy="234950"/>
            <wp:effectExtent l="0" t="0" r="0" b="0"/>
            <wp:wrapNone/>
            <wp:docPr id="454" name="Bild 1" descr="Hand, Wie, Daumen, Bis, Bestätigen, Ordnung, Geh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Bild 1" descr="Hand, Wie, Daumen, Bis, Bestätigen, Ordnung, Gehen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492A">
        <w:rPr>
          <w:noProof/>
          <w:lang w:eastAsia="de-DE"/>
        </w:rPr>
        <w:drawing>
          <wp:anchor distT="0" distB="0" distL="114300" distR="114300" simplePos="0" relativeHeight="251656192" behindDoc="1" locked="0" layoutInCell="1" allowOverlap="1" wp14:anchorId="674882B1" wp14:editId="1E50A3D1">
            <wp:simplePos x="0" y="0"/>
            <wp:positionH relativeFrom="column">
              <wp:posOffset>433705</wp:posOffset>
            </wp:positionH>
            <wp:positionV relativeFrom="paragraph">
              <wp:posOffset>93980</wp:posOffset>
            </wp:positionV>
            <wp:extent cx="212760" cy="234950"/>
            <wp:effectExtent l="0" t="0" r="0" b="0"/>
            <wp:wrapTight wrapText="bothSides">
              <wp:wrapPolygon edited="0">
                <wp:start x="7737" y="0"/>
                <wp:lineTo x="0" y="8757"/>
                <wp:lineTo x="0" y="17514"/>
                <wp:lineTo x="1934" y="19265"/>
                <wp:lineTo x="19343" y="19265"/>
                <wp:lineTo x="19343" y="0"/>
                <wp:lineTo x="7737" y="0"/>
              </wp:wrapPolygon>
            </wp:wrapTight>
            <wp:docPr id="1873" name="Bild 1" descr="Hand, Wie, Daumen, Bis, Bestätigen, Ordnung, G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, Wie, Daumen, Bis, Bestätigen, Ordnung, Geh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511CF" w14:textId="1D65B3F6" w:rsidR="0079492A" w:rsidRDefault="000C7FB5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C42C4D" wp14:editId="622D62D6">
            <wp:simplePos x="0" y="0"/>
            <wp:positionH relativeFrom="column">
              <wp:posOffset>333483</wp:posOffset>
            </wp:positionH>
            <wp:positionV relativeFrom="paragraph">
              <wp:posOffset>325229</wp:posOffset>
            </wp:positionV>
            <wp:extent cx="210820" cy="233680"/>
            <wp:effectExtent l="0" t="0" r="0" b="0"/>
            <wp:wrapNone/>
            <wp:docPr id="469" name="Bild 2" descr="Abneigung, Hand, Daumen, Nach Unten, Nr, R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Bild 2" descr="Abneigung, Hand, Daumen, Nach Unten, Nr, Ro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492A" w:rsidRPr="00EC46C0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DAD6F5" wp14:editId="74EDBEB2">
                <wp:simplePos x="0" y="0"/>
                <wp:positionH relativeFrom="column">
                  <wp:posOffset>5118100</wp:posOffset>
                </wp:positionH>
                <wp:positionV relativeFrom="paragraph">
                  <wp:posOffset>333375</wp:posOffset>
                </wp:positionV>
                <wp:extent cx="1358900" cy="749300"/>
                <wp:effectExtent l="57150" t="57150" r="50800" b="50800"/>
                <wp:wrapNone/>
                <wp:docPr id="1862" name="Rechteck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2636A4E" w14:textId="77777777" w:rsidR="0079492A" w:rsidRPr="0013722C" w:rsidRDefault="0079492A" w:rsidP="0079492A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AD6F5" id="Rechteck 1862" o:spid="_x0000_s1087" style="position:absolute;left:0;text-align:left;margin-left:403pt;margin-top:26.25pt;width:107pt;height:5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12636A4E" w14:textId="77777777" w:rsidR="0079492A" w:rsidRPr="0013722C" w:rsidRDefault="0079492A" w:rsidP="0079492A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79492A"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42FEFC85" wp14:editId="5FB99BF0">
            <wp:simplePos x="0" y="0"/>
            <wp:positionH relativeFrom="column">
              <wp:posOffset>437515</wp:posOffset>
            </wp:positionH>
            <wp:positionV relativeFrom="paragraph">
              <wp:posOffset>208915</wp:posOffset>
            </wp:positionV>
            <wp:extent cx="211380" cy="234000"/>
            <wp:effectExtent l="0" t="0" r="0" b="0"/>
            <wp:wrapTight wrapText="bothSides">
              <wp:wrapPolygon edited="0">
                <wp:start x="0" y="0"/>
                <wp:lineTo x="0" y="19370"/>
                <wp:lineTo x="11711" y="19370"/>
                <wp:lineTo x="19518" y="12326"/>
                <wp:lineTo x="19518" y="3522"/>
                <wp:lineTo x="17566" y="0"/>
                <wp:lineTo x="0" y="0"/>
              </wp:wrapPolygon>
            </wp:wrapTight>
            <wp:docPr id="1874" name="Bild 2" descr="Abneigung, Hand, Daumen, Nach Unten, Nr, 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neigung, Hand, Daumen, Nach Unten, Nr, Ro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0" cy="2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8ECDF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33E31B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9C5036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BDF372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312F5C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2B92E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B714F8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AC4038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EE8B18" wp14:editId="6EA027F7">
                <wp:simplePos x="0" y="0"/>
                <wp:positionH relativeFrom="column">
                  <wp:posOffset>-281940</wp:posOffset>
                </wp:positionH>
                <wp:positionV relativeFrom="paragraph">
                  <wp:posOffset>240030</wp:posOffset>
                </wp:positionV>
                <wp:extent cx="4826000" cy="2419350"/>
                <wp:effectExtent l="57150" t="57150" r="69850" b="114300"/>
                <wp:wrapNone/>
                <wp:docPr id="1863" name="Abgerundetes Rechteck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2419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B5DE180" w14:textId="77777777" w:rsidR="0079492A" w:rsidRDefault="0079492A" w:rsidP="0079492A">
                            <w:pPr>
                              <w:pStyle w:val="TabelleKopflinks"/>
                              <w:ind w:firstLine="360"/>
                              <w:rPr>
                                <w:sz w:val="24"/>
                                <w:szCs w:val="24"/>
                              </w:rPr>
                            </w:pPr>
                            <w:r w:rsidRPr="008A7B06">
                              <w:rPr>
                                <w:sz w:val="24"/>
                                <w:szCs w:val="24"/>
                              </w:rPr>
                              <w:t>Arbeitsauftrag:</w:t>
                            </w:r>
                          </w:p>
                          <w:p w14:paraId="5BA0EB7A" w14:textId="77777777" w:rsidR="0079492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46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Entscheiden Sie sich für eine der beiden Möglichkeiten. </w:t>
                            </w:r>
                          </w:p>
                          <w:p w14:paraId="47768A73" w14:textId="77777777" w:rsidR="0079492A" w:rsidRDefault="0079492A" w:rsidP="0079492A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EB3BC8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Bearbeiten Sie die Übung 2. </w:t>
                            </w:r>
                          </w:p>
                          <w:p w14:paraId="29AA4388" w14:textId="77777777" w:rsidR="0079492A" w:rsidRPr="00EB3BC8" w:rsidRDefault="0079492A" w:rsidP="0079492A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03ED8583" w14:textId="77777777" w:rsidR="0079492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A233C5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Möglichkeit 1: QR-Code anklicken. Aufgaben bearbeiten. </w:t>
                            </w:r>
                          </w:p>
                          <w:p w14:paraId="4A27A28B" w14:textId="77777777" w:rsidR="0079492A" w:rsidRPr="00A233C5" w:rsidRDefault="0079492A" w:rsidP="0079492A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D9391EC" w14:textId="77777777" w:rsidR="0079492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A233C5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Möglichkeit 2: </w:t>
                            </w:r>
                            <w: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>(auf der nächsten Seite)</w:t>
                            </w:r>
                          </w:p>
                          <w:p w14:paraId="51520C5C" w14:textId="77777777" w:rsidR="0079492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43"/>
                              </w:numP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A233C5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Tragen Sie in die Kästchen die Namen für die Flächen ein. </w:t>
                            </w:r>
                          </w:p>
                          <w:p w14:paraId="53B1088D" w14:textId="77777777" w:rsidR="0079492A" w:rsidRPr="00746B9A" w:rsidRDefault="0079492A" w:rsidP="0079492A">
                            <w:pPr>
                              <w:pStyle w:val="TabelleKopflinks"/>
                              <w:numPr>
                                <w:ilvl w:val="0"/>
                                <w:numId w:val="43"/>
                              </w:numP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746B9A"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Kontrollieren Sie Ihre Lösungen. </w:t>
                            </w:r>
                          </w:p>
                          <w:p w14:paraId="49A1EEFA" w14:textId="77777777" w:rsidR="0079492A" w:rsidRPr="00710C99" w:rsidRDefault="0079492A" w:rsidP="0079492A">
                            <w:pPr>
                              <w:pStyle w:val="TabelleKopflinks"/>
                              <w:ind w:left="72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E8B18" id="Abgerundetes Rechteck 1863" o:spid="_x0000_s1088" style="position:absolute;left:0;text-align:left;margin-left:-22.2pt;margin-top:18.9pt;width:380pt;height:19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B5DE180" w14:textId="77777777" w:rsidR="0079492A" w:rsidRDefault="0079492A" w:rsidP="0079492A">
                      <w:pPr>
                        <w:pStyle w:val="TabelleKopflinks"/>
                        <w:ind w:firstLine="360"/>
                        <w:rPr>
                          <w:sz w:val="24"/>
                          <w:szCs w:val="24"/>
                        </w:rPr>
                      </w:pPr>
                      <w:r w:rsidRPr="008A7B06">
                        <w:rPr>
                          <w:sz w:val="24"/>
                          <w:szCs w:val="24"/>
                        </w:rPr>
                        <w:t>Arbeitsauftrag:</w:t>
                      </w:r>
                    </w:p>
                    <w:p w14:paraId="5BA0EB7A" w14:textId="77777777" w:rsidR="0079492A" w:rsidRDefault="0079492A" w:rsidP="0079492A">
                      <w:pPr>
                        <w:pStyle w:val="TabelleKopflinks"/>
                        <w:numPr>
                          <w:ilvl w:val="0"/>
                          <w:numId w:val="46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Entscheiden Sie sich für eine der beiden Möglichkeiten. </w:t>
                      </w:r>
                    </w:p>
                    <w:p w14:paraId="47768A73" w14:textId="77777777" w:rsidR="0079492A" w:rsidRDefault="0079492A" w:rsidP="0079492A">
                      <w:pPr>
                        <w:pStyle w:val="TabelleKopflinks"/>
                        <w:ind w:left="720"/>
                        <w:rPr>
                          <w:b w:val="0"/>
                          <w:sz w:val="24"/>
                          <w:szCs w:val="24"/>
                        </w:rPr>
                      </w:pPr>
                      <w:r w:rsidRPr="00EB3BC8">
                        <w:rPr>
                          <w:b w:val="0"/>
                          <w:sz w:val="24"/>
                          <w:szCs w:val="24"/>
                        </w:rPr>
                        <w:t xml:space="preserve">Bearbeiten Sie die Übung 2. </w:t>
                      </w:r>
                    </w:p>
                    <w:p w14:paraId="29AA4388" w14:textId="77777777" w:rsidR="0079492A" w:rsidRPr="00EB3BC8" w:rsidRDefault="0079492A" w:rsidP="0079492A">
                      <w:pPr>
                        <w:pStyle w:val="TabelleKopflinks"/>
                        <w:ind w:left="720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03ED8583" w14:textId="77777777" w:rsidR="0079492A" w:rsidRDefault="0079492A" w:rsidP="0079492A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A233C5"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Möglichkeit 1: QR-Code anklicken. Aufgaben bearbeiten. </w:t>
                      </w:r>
                    </w:p>
                    <w:p w14:paraId="4A27A28B" w14:textId="77777777" w:rsidR="0079492A" w:rsidRPr="00A233C5" w:rsidRDefault="0079492A" w:rsidP="0079492A">
                      <w:pPr>
                        <w:pStyle w:val="TabelleKopflinks"/>
                        <w:ind w:left="720"/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</w:p>
                    <w:p w14:paraId="6D9391EC" w14:textId="77777777" w:rsidR="0079492A" w:rsidRDefault="0079492A" w:rsidP="0079492A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A233C5"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Möglichkeit 2: </w:t>
                      </w:r>
                      <w:r>
                        <w:rPr>
                          <w:b w:val="0"/>
                          <w:i/>
                          <w:sz w:val="24"/>
                          <w:szCs w:val="24"/>
                        </w:rPr>
                        <w:t>(auf der nächsten Seite)</w:t>
                      </w:r>
                    </w:p>
                    <w:p w14:paraId="51520C5C" w14:textId="77777777" w:rsidR="0079492A" w:rsidRDefault="0079492A" w:rsidP="0079492A">
                      <w:pPr>
                        <w:pStyle w:val="TabelleKopflinks"/>
                        <w:numPr>
                          <w:ilvl w:val="0"/>
                          <w:numId w:val="43"/>
                        </w:numPr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A233C5"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Tragen Sie in die Kästchen die Namen für die Flächen ein. </w:t>
                      </w:r>
                    </w:p>
                    <w:p w14:paraId="53B1088D" w14:textId="77777777" w:rsidR="0079492A" w:rsidRPr="00746B9A" w:rsidRDefault="0079492A" w:rsidP="0079492A">
                      <w:pPr>
                        <w:pStyle w:val="TabelleKopflinks"/>
                        <w:numPr>
                          <w:ilvl w:val="0"/>
                          <w:numId w:val="43"/>
                        </w:numPr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 w:rsidRPr="00746B9A">
                        <w:rPr>
                          <w:b w:val="0"/>
                          <w:i/>
                          <w:sz w:val="24"/>
                          <w:szCs w:val="24"/>
                        </w:rPr>
                        <w:t xml:space="preserve">Kontrollieren Sie Ihre Lösungen. </w:t>
                      </w:r>
                    </w:p>
                    <w:p w14:paraId="49A1EEFA" w14:textId="77777777" w:rsidR="0079492A" w:rsidRPr="00710C99" w:rsidRDefault="0079492A" w:rsidP="0079492A">
                      <w:pPr>
                        <w:pStyle w:val="TabelleKopflinks"/>
                        <w:ind w:left="72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4F4AC7E" wp14:editId="112A3082">
                <wp:simplePos x="0" y="0"/>
                <wp:positionH relativeFrom="column">
                  <wp:posOffset>4899660</wp:posOffset>
                </wp:positionH>
                <wp:positionV relativeFrom="paragraph">
                  <wp:posOffset>112395</wp:posOffset>
                </wp:positionV>
                <wp:extent cx="1225550" cy="1225550"/>
                <wp:effectExtent l="0" t="0" r="0" b="0"/>
                <wp:wrapNone/>
                <wp:docPr id="1865" name="Gruppieren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1866" name="Gruppieren 1866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1869" name="Grafik 18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70" name="Rechteck 1870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13E690D" w14:textId="77777777" w:rsidR="0079492A" w:rsidRDefault="0079492A" w:rsidP="0079492A">
                                <w:pPr>
                                  <w:jc w:val="center"/>
                                </w:pPr>
                                <w:r>
                                  <w:t>Übung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71" name="Bild 1" descr="QR Code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34925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F4AC7E" id="Gruppieren 1865" o:spid="_x0000_s1089" style="position:absolute;left:0;text-align:left;margin-left:385.8pt;margin-top:8.85pt;width:96.5pt;height:96.5pt;z-index:251681792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">
                <v:group id="Gruppieren 1866" o:spid="_x0000_s1090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Grafik 1869" o:spid="_x0000_s1091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">
                    <v:imagedata r:id="rId36" o:title=""/>
                  </v:shape>
                  <v:rect id="Rechteck 1870" o:spid="_x0000_s1092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" fillcolor="window" stroked="f" strokeweight="2pt">
                    <v:textbox>
                      <w:txbxContent>
                        <w:p w14:paraId="613E690D" w14:textId="77777777" w:rsidR="0079492A" w:rsidRDefault="0079492A" w:rsidP="0079492A">
                          <w:pPr>
                            <w:jc w:val="center"/>
                          </w:pPr>
                          <w:r>
                            <w:t>Übung 2</w:t>
                          </w:r>
                        </w:p>
                      </w:txbxContent>
                    </v:textbox>
                  </v:rect>
                </v:group>
                <v:shape id="Bild 1" o:spid="_x0000_s1093" type="#_x0000_t75" alt="QR Code" href="https://learningapps.org/watch?v=p93i2bbm318" style="position:absolute;left:3429;top:3492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" o:button="t">
                  <v:fill o:detectmouseclick="t"/>
                  <v:imagedata r:id="rId42" o:title="QR Code"/>
                </v:shape>
              </v:group>
            </w:pict>
          </mc:Fallback>
        </mc:AlternateContent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3. Übung Flächen benennen</w:t>
      </w:r>
    </w:p>
    <w:p w14:paraId="50285AD1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55D7DB77" wp14:editId="1A93B5C8">
            <wp:simplePos x="0" y="0"/>
            <wp:positionH relativeFrom="column">
              <wp:posOffset>-59690</wp:posOffset>
            </wp:positionH>
            <wp:positionV relativeFrom="paragraph">
              <wp:posOffset>60960</wp:posOffset>
            </wp:positionV>
            <wp:extent cx="191135" cy="240665"/>
            <wp:effectExtent l="57150" t="57150" r="56515" b="45085"/>
            <wp:wrapTight wrapText="bothSides">
              <wp:wrapPolygon edited="0">
                <wp:start x="-6458" y="-5129"/>
                <wp:lineTo x="-6458" y="23937"/>
                <wp:lineTo x="25834" y="23937"/>
                <wp:lineTo x="25834" y="-5129"/>
                <wp:lineTo x="-6458" y="-5129"/>
              </wp:wrapPolygon>
            </wp:wrapTight>
            <wp:docPr id="1876" name="Grafik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1429"/>
                    <pic:cNvPicPr/>
                  </pic:nvPicPr>
                  <pic:blipFill>
                    <a:blip r:embed="rId31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0DFCA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061662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958AD0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FB25E7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E9EEAE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6C0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72D81" wp14:editId="2FB1893B">
                <wp:simplePos x="0" y="0"/>
                <wp:positionH relativeFrom="column">
                  <wp:posOffset>5035550</wp:posOffset>
                </wp:positionH>
                <wp:positionV relativeFrom="paragraph">
                  <wp:posOffset>176530</wp:posOffset>
                </wp:positionV>
                <wp:extent cx="1358900" cy="749300"/>
                <wp:effectExtent l="57150" t="57150" r="50800" b="50800"/>
                <wp:wrapNone/>
                <wp:docPr id="1872" name="Rechteck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7BFE26E" w14:textId="77777777" w:rsidR="0079492A" w:rsidRPr="0013722C" w:rsidRDefault="0079492A" w:rsidP="0079492A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72D81" id="Rechteck 1872" o:spid="_x0000_s1094" style="position:absolute;left:0;text-align:left;margin-left:396.5pt;margin-top:13.9pt;width:107pt;height:5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67BFE26E" w14:textId="77777777" w:rsidR="0079492A" w:rsidRPr="0013722C" w:rsidRDefault="0079492A" w:rsidP="0079492A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p w14:paraId="7A7641EE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CC348F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091769" w14:textId="77777777" w:rsidR="0079492A" w:rsidRDefault="0079492A" w:rsidP="0079492A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D3D93B" w14:textId="77777777" w:rsidR="0079492A" w:rsidRDefault="0079492A" w:rsidP="0079492A">
      <w:pPr>
        <w:pStyle w:val="AufgabeText"/>
      </w:pPr>
    </w:p>
    <w:p w14:paraId="6B418E36" w14:textId="77777777" w:rsidR="0079492A" w:rsidRDefault="0079492A" w:rsidP="0079492A">
      <w:pPr>
        <w:pStyle w:val="AufgabeText"/>
      </w:pPr>
    </w:p>
    <w:p w14:paraId="4CF9AF64" w14:textId="77777777" w:rsidR="0079492A" w:rsidRDefault="0079492A" w:rsidP="0079492A">
      <w:pPr>
        <w:pStyle w:val="AufgabeText"/>
      </w:pPr>
    </w:p>
    <w:p w14:paraId="21CA803F" w14:textId="77777777" w:rsidR="0079492A" w:rsidRDefault="0079492A" w:rsidP="0079492A">
      <w:pPr>
        <w:pStyle w:val="AufgabeText"/>
      </w:pPr>
    </w:p>
    <w:p w14:paraId="70A6C075" w14:textId="77777777" w:rsidR="0079492A" w:rsidRDefault="0079492A" w:rsidP="0079492A">
      <w:pPr>
        <w:pStyle w:val="AufgabeText"/>
      </w:pPr>
    </w:p>
    <w:p w14:paraId="483244F6" w14:textId="77777777" w:rsidR="0079492A" w:rsidRDefault="0079492A" w:rsidP="0079492A">
      <w:pPr>
        <w:pStyle w:val="AufgabeText"/>
      </w:pPr>
    </w:p>
    <w:p w14:paraId="4B8C5FF7" w14:textId="77777777" w:rsidR="0079492A" w:rsidRDefault="0079492A" w:rsidP="0079492A">
      <w:pPr>
        <w:pStyle w:val="AufgabeText"/>
      </w:pPr>
    </w:p>
    <w:p w14:paraId="5B74FE3C" w14:textId="324A2115" w:rsidR="0079492A" w:rsidRDefault="00251114" w:rsidP="00B75EFB">
      <w:pPr>
        <w:spacing w:line="240" w:lineRule="exact"/>
      </w:pPr>
      <w:r>
        <w:br w:type="page"/>
      </w:r>
    </w:p>
    <w:p w14:paraId="3A83CEE3" w14:textId="77777777" w:rsidR="009D238F" w:rsidRDefault="009D238F" w:rsidP="009D238F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A4BD38" w14:textId="77777777" w:rsidR="009D238F" w:rsidRDefault="0079492A" w:rsidP="009D238F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4E70EF8" wp14:editId="48EA7287">
                <wp:simplePos x="0" y="0"/>
                <wp:positionH relativeFrom="column">
                  <wp:posOffset>-2540</wp:posOffset>
                </wp:positionH>
                <wp:positionV relativeFrom="paragraph">
                  <wp:posOffset>1270</wp:posOffset>
                </wp:positionV>
                <wp:extent cx="3349625" cy="4904740"/>
                <wp:effectExtent l="0" t="0" r="3175" b="0"/>
                <wp:wrapThrough wrapText="bothSides">
                  <wp:wrapPolygon edited="0">
                    <wp:start x="0" y="0"/>
                    <wp:lineTo x="0" y="21477"/>
                    <wp:lineTo x="21498" y="21477"/>
                    <wp:lineTo x="21498" y="0"/>
                    <wp:lineTo x="0" y="0"/>
                  </wp:wrapPolygon>
                </wp:wrapThrough>
                <wp:docPr id="1881" name="Gruppieren 1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625" cy="4904740"/>
                          <a:chOff x="0" y="0"/>
                          <a:chExt cx="3349625" cy="4904740"/>
                        </a:xfrm>
                      </wpg:grpSpPr>
                      <pic:pic xmlns:pic="http://schemas.openxmlformats.org/drawingml/2006/picture">
                        <pic:nvPicPr>
                          <pic:cNvPr id="1880" name="Grafik 18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71" t="1585" b="31574"/>
                          <a:stretch/>
                        </pic:blipFill>
                        <pic:spPr bwMode="auto">
                          <a:xfrm>
                            <a:off x="0" y="2743200"/>
                            <a:ext cx="3349625" cy="216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8" name="Grafik 1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85" b="15213"/>
                          <a:stretch/>
                        </pic:blipFill>
                        <pic:spPr bwMode="auto">
                          <a:xfrm>
                            <a:off x="0" y="0"/>
                            <a:ext cx="3349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85D36" id="Gruppieren 1881" o:spid="_x0000_s1026" style="position:absolute;margin-left:-.2pt;margin-top:.1pt;width:263.75pt;height:386.2pt;z-index:251691008" coordsize="33496,4904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">
                <v:shape id="Grafik 1880" o:spid="_x0000_s1027" type="#_x0000_t75" style="position:absolute;top:27432;width:33496;height: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">
                  <v:imagedata r:id="rId58" o:title="" croptop="1039f" cropbottom="20692f" cropleft="32815f"/>
                </v:shape>
                <v:shape id="Grafik 1868" o:spid="_x0000_s1028" type="#_x0000_t75" style="position:absolute;width:3349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">
                  <v:imagedata r:id="rId58" o:title="" cropbottom="9970f" cropright="32824f"/>
                </v:shape>
                <w10:wrap type="through"/>
              </v:group>
            </w:pict>
          </mc:Fallback>
        </mc:AlternateContent>
      </w:r>
    </w:p>
    <w:p w14:paraId="63FBF69E" w14:textId="77777777" w:rsidR="0079492A" w:rsidRDefault="0079492A" w:rsidP="009D238F">
      <w:pPr>
        <w:pStyle w:val="AufgabeText"/>
        <w:ind w:left="0"/>
        <w:rPr>
          <w:b/>
          <w:noProof/>
          <w:color w:val="4F81BD" w:themeColor="accent1"/>
          <w:sz w:val="28"/>
          <w:szCs w:val="28"/>
          <w:lang w:eastAsia="de-DE"/>
        </w:rPr>
      </w:pPr>
    </w:p>
    <w:p w14:paraId="5430ED2E" w14:textId="77777777" w:rsidR="009D238F" w:rsidRDefault="009D238F" w:rsidP="009D238F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07D91F" w14:textId="77777777" w:rsidR="009D238F" w:rsidRDefault="009D238F" w:rsidP="009D238F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216B2D" w14:textId="77777777" w:rsidR="009D238F" w:rsidRDefault="009D238F" w:rsidP="009D238F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19935C" w14:textId="77777777" w:rsidR="009D238F" w:rsidRDefault="009D238F" w:rsidP="009D238F">
      <w:pPr>
        <w:pStyle w:val="AufgabeText"/>
      </w:pPr>
    </w:p>
    <w:p w14:paraId="45370D8F" w14:textId="77777777" w:rsidR="009D238F" w:rsidRDefault="009D238F" w:rsidP="009D238F">
      <w:pPr>
        <w:pStyle w:val="AufgabeText"/>
      </w:pPr>
    </w:p>
    <w:p w14:paraId="6C0FF852" w14:textId="77777777" w:rsidR="009D238F" w:rsidRDefault="009D238F" w:rsidP="009D238F">
      <w:pPr>
        <w:pStyle w:val="AufgabeText"/>
      </w:pPr>
    </w:p>
    <w:p w14:paraId="3BB645AB" w14:textId="77777777" w:rsidR="009D238F" w:rsidRDefault="009D238F" w:rsidP="009D238F">
      <w:pPr>
        <w:pStyle w:val="AufgabeText"/>
      </w:pPr>
    </w:p>
    <w:p w14:paraId="5A9B8FE7" w14:textId="77777777" w:rsidR="0079492A" w:rsidRDefault="0079492A" w:rsidP="009D238F">
      <w:pPr>
        <w:pStyle w:val="AufgabeText"/>
        <w:rPr>
          <w:b/>
          <w:noProof/>
          <w:color w:val="4F81BD" w:themeColor="accent1"/>
          <w:sz w:val="28"/>
          <w:szCs w:val="28"/>
          <w:lang w:eastAsia="de-DE"/>
        </w:rPr>
      </w:pPr>
    </w:p>
    <w:p w14:paraId="1CEC8882" w14:textId="77777777" w:rsidR="009D238F" w:rsidRDefault="009D238F" w:rsidP="009D238F">
      <w:pPr>
        <w:pStyle w:val="AufgabeText"/>
      </w:pPr>
    </w:p>
    <w:p w14:paraId="393D92CF" w14:textId="77777777" w:rsidR="009D238F" w:rsidRDefault="009D238F" w:rsidP="009D238F">
      <w:pPr>
        <w:pStyle w:val="AufgabeText"/>
        <w:rPr>
          <w:noProof/>
          <w:lang w:eastAsia="de-DE"/>
        </w:rPr>
      </w:pPr>
    </w:p>
    <w:p w14:paraId="0A35CFCB" w14:textId="77777777" w:rsidR="009D238F" w:rsidRDefault="009D238F" w:rsidP="009D238F">
      <w:pPr>
        <w:pStyle w:val="AufgabeText"/>
        <w:rPr>
          <w:noProof/>
          <w:lang w:eastAsia="de-DE"/>
        </w:rPr>
      </w:pPr>
    </w:p>
    <w:p w14:paraId="4D7141E3" w14:textId="77777777" w:rsidR="009D238F" w:rsidRDefault="009D238F" w:rsidP="009D238F">
      <w:pPr>
        <w:pStyle w:val="AufgabeText"/>
      </w:pPr>
    </w:p>
    <w:p w14:paraId="0CF98293" w14:textId="77777777" w:rsidR="009D238F" w:rsidRPr="00DD3F38" w:rsidRDefault="009D238F" w:rsidP="009D238F">
      <w:pPr>
        <w:pStyle w:val="AufgabeText"/>
      </w:pPr>
    </w:p>
    <w:p w14:paraId="5B130476" w14:textId="77777777" w:rsidR="009D238F" w:rsidRDefault="009D238F" w:rsidP="009D238F">
      <w:pPr>
        <w:pStyle w:val="Textkrper"/>
      </w:pPr>
    </w:p>
    <w:p w14:paraId="039F1284" w14:textId="77777777" w:rsidR="009D238F" w:rsidRDefault="009D238F" w:rsidP="009D238F">
      <w:pPr>
        <w:pStyle w:val="Textkrper"/>
      </w:pPr>
    </w:p>
    <w:p w14:paraId="0895F7CC" w14:textId="77777777" w:rsidR="009D238F" w:rsidRDefault="009D238F" w:rsidP="009D238F">
      <w:pPr>
        <w:pStyle w:val="Textkrper"/>
        <w:rPr>
          <w:noProof/>
        </w:rPr>
      </w:pPr>
    </w:p>
    <w:p w14:paraId="7C4FF62B" w14:textId="77777777" w:rsidR="009D238F" w:rsidRDefault="009D238F" w:rsidP="009D238F">
      <w:pPr>
        <w:pStyle w:val="Textkrper"/>
      </w:pPr>
    </w:p>
    <w:p w14:paraId="22A3BE24" w14:textId="77777777" w:rsidR="009D238F" w:rsidRDefault="009D238F" w:rsidP="009D238F">
      <w:pPr>
        <w:pStyle w:val="Textkrper"/>
      </w:pPr>
    </w:p>
    <w:p w14:paraId="7EC241EB" w14:textId="77777777" w:rsidR="009D238F" w:rsidRDefault="009D238F" w:rsidP="009D238F">
      <w:pPr>
        <w:pStyle w:val="Textkrper"/>
      </w:pPr>
    </w:p>
    <w:p w14:paraId="7D67C236" w14:textId="77777777" w:rsidR="00A474EA" w:rsidRDefault="00A474EA" w:rsidP="009D238F">
      <w:pPr>
        <w:pStyle w:val="Textkrper"/>
      </w:pPr>
    </w:p>
    <w:p w14:paraId="10929CE9" w14:textId="77777777" w:rsidR="00A474EA" w:rsidRDefault="00A474EA" w:rsidP="00E4202E">
      <w:pPr>
        <w:pStyle w:val="Textkrper"/>
      </w:pPr>
    </w:p>
    <w:p w14:paraId="639A63E5" w14:textId="77777777" w:rsidR="00EB3BC8" w:rsidRDefault="00EB3BC8" w:rsidP="00E4202E">
      <w:pPr>
        <w:pStyle w:val="Textkrper"/>
      </w:pPr>
    </w:p>
    <w:p w14:paraId="34F72C72" w14:textId="77777777" w:rsidR="0079492A" w:rsidRDefault="0079492A" w:rsidP="00E4202E">
      <w:pPr>
        <w:pStyle w:val="Textkrper"/>
      </w:pPr>
    </w:p>
    <w:p w14:paraId="0970EC9B" w14:textId="77777777" w:rsidR="0079492A" w:rsidRDefault="0079492A" w:rsidP="00E4202E">
      <w:pPr>
        <w:pStyle w:val="Textkrper"/>
      </w:pPr>
    </w:p>
    <w:p w14:paraId="4C31ABF5" w14:textId="77777777" w:rsidR="00EB3BC8" w:rsidRDefault="00EB3BC8" w:rsidP="00E4202E">
      <w:pPr>
        <w:pStyle w:val="Textkrper"/>
      </w:pPr>
    </w:p>
    <w:p w14:paraId="289EB1F1" w14:textId="77777777" w:rsidR="00EB3BC8" w:rsidRDefault="00EB3BC8" w:rsidP="00E4202E">
      <w:pPr>
        <w:pStyle w:val="Textkrper"/>
      </w:pPr>
    </w:p>
    <w:p w14:paraId="6B1D3F84" w14:textId="77777777" w:rsidR="00EB3BC8" w:rsidRDefault="00EB3BC8" w:rsidP="00E4202E">
      <w:pPr>
        <w:pStyle w:val="Textkrper"/>
      </w:pPr>
    </w:p>
    <w:p w14:paraId="5C1AAA68" w14:textId="77777777" w:rsidR="0079492A" w:rsidRDefault="0079492A" w:rsidP="00E4202E">
      <w:pPr>
        <w:pStyle w:val="Textkrper"/>
      </w:pPr>
    </w:p>
    <w:p w14:paraId="06083093" w14:textId="77777777" w:rsidR="0079492A" w:rsidRDefault="0079492A" w:rsidP="00E4202E">
      <w:pPr>
        <w:pStyle w:val="Textkrper"/>
      </w:pPr>
    </w:p>
    <w:p w14:paraId="033C3440" w14:textId="77777777" w:rsidR="0079492A" w:rsidRDefault="0079492A" w:rsidP="00E4202E">
      <w:pPr>
        <w:pStyle w:val="Textkrper"/>
      </w:pPr>
    </w:p>
    <w:p w14:paraId="37AD1B3F" w14:textId="77777777" w:rsidR="0079492A" w:rsidRDefault="0079492A" w:rsidP="00E4202E">
      <w:pPr>
        <w:pStyle w:val="Textkrper"/>
      </w:pPr>
    </w:p>
    <w:p w14:paraId="06FB08DF" w14:textId="77777777" w:rsidR="0079492A" w:rsidRDefault="0079492A" w:rsidP="00E4202E">
      <w:pPr>
        <w:pStyle w:val="Textkrper"/>
      </w:pPr>
    </w:p>
    <w:p w14:paraId="67901A57" w14:textId="77777777" w:rsidR="0079492A" w:rsidRDefault="0079492A" w:rsidP="00E4202E">
      <w:pPr>
        <w:pStyle w:val="Textkrper"/>
      </w:pPr>
    </w:p>
    <w:p w14:paraId="1E4F78D0" w14:textId="77777777" w:rsidR="0079492A" w:rsidRDefault="0079492A" w:rsidP="00E4202E">
      <w:pPr>
        <w:pStyle w:val="Textkrper"/>
      </w:pPr>
    </w:p>
    <w:p w14:paraId="69DA8B0B" w14:textId="77777777" w:rsidR="0079492A" w:rsidRDefault="0079492A" w:rsidP="00E4202E">
      <w:pPr>
        <w:pStyle w:val="Textkrper"/>
      </w:pPr>
    </w:p>
    <w:p w14:paraId="001509C7" w14:textId="77777777" w:rsidR="0079492A" w:rsidRDefault="0079492A" w:rsidP="00E4202E">
      <w:pPr>
        <w:pStyle w:val="Textkrper"/>
      </w:pPr>
    </w:p>
    <w:p w14:paraId="4224D688" w14:textId="77777777" w:rsidR="0079492A" w:rsidRDefault="0079492A" w:rsidP="00E4202E">
      <w:pPr>
        <w:pStyle w:val="Textkrper"/>
      </w:pPr>
    </w:p>
    <w:p w14:paraId="1A4704F0" w14:textId="77777777" w:rsidR="0079492A" w:rsidRDefault="0079492A" w:rsidP="00E4202E">
      <w:pPr>
        <w:pStyle w:val="Textkrper"/>
      </w:pPr>
    </w:p>
    <w:p w14:paraId="31953106" w14:textId="77777777" w:rsidR="0079492A" w:rsidRDefault="0079492A" w:rsidP="00E4202E">
      <w:pPr>
        <w:pStyle w:val="Textkrper"/>
      </w:pPr>
    </w:p>
    <w:p w14:paraId="438671BF" w14:textId="77777777" w:rsidR="0079492A" w:rsidRDefault="0079492A" w:rsidP="00E4202E">
      <w:pPr>
        <w:pStyle w:val="Textkrper"/>
      </w:pPr>
    </w:p>
    <w:p w14:paraId="17C67991" w14:textId="77777777" w:rsidR="0079492A" w:rsidRDefault="0079492A" w:rsidP="00E4202E">
      <w:pPr>
        <w:pStyle w:val="Textkrper"/>
      </w:pPr>
    </w:p>
    <w:p w14:paraId="34326699" w14:textId="77777777" w:rsidR="0079492A" w:rsidRDefault="0079492A" w:rsidP="00E4202E">
      <w:pPr>
        <w:pStyle w:val="Textkrper"/>
      </w:pPr>
    </w:p>
    <w:p w14:paraId="0C96DAE5" w14:textId="77777777" w:rsidR="0079492A" w:rsidRDefault="0079492A" w:rsidP="00E4202E">
      <w:pPr>
        <w:pStyle w:val="Textkrper"/>
      </w:pPr>
    </w:p>
    <w:p w14:paraId="12583878" w14:textId="77777777" w:rsidR="0079492A" w:rsidRDefault="0079492A" w:rsidP="00E4202E">
      <w:pPr>
        <w:pStyle w:val="Textkrper"/>
      </w:pPr>
    </w:p>
    <w:p w14:paraId="5D7B0CB0" w14:textId="77777777" w:rsidR="0079492A" w:rsidRDefault="0079492A" w:rsidP="00E4202E">
      <w:pPr>
        <w:pStyle w:val="Textkrper"/>
      </w:pPr>
    </w:p>
    <w:p w14:paraId="54A2A583" w14:textId="77777777" w:rsidR="0079492A" w:rsidRDefault="0079492A" w:rsidP="00E4202E">
      <w:pPr>
        <w:pStyle w:val="Textkrper"/>
      </w:pPr>
    </w:p>
    <w:p w14:paraId="7EB469CE" w14:textId="77777777" w:rsidR="0079492A" w:rsidRDefault="0079492A" w:rsidP="00E4202E">
      <w:pPr>
        <w:pStyle w:val="Textkrper"/>
      </w:pPr>
    </w:p>
    <w:p w14:paraId="6A4BEE28" w14:textId="77777777" w:rsidR="0079492A" w:rsidRDefault="0079492A" w:rsidP="00E4202E">
      <w:pPr>
        <w:pStyle w:val="Textkrper"/>
      </w:pPr>
    </w:p>
    <w:p w14:paraId="7DFC6B24" w14:textId="77777777" w:rsidR="0079492A" w:rsidRDefault="0079492A" w:rsidP="00E4202E">
      <w:pPr>
        <w:pStyle w:val="Textkrper"/>
      </w:pPr>
    </w:p>
    <w:p w14:paraId="6A46F2AB" w14:textId="3ED87651" w:rsidR="0079492A" w:rsidRDefault="00251114" w:rsidP="00B75EFB">
      <w:pPr>
        <w:spacing w:line="240" w:lineRule="exact"/>
      </w:pPr>
      <w:r>
        <w:br w:type="page"/>
      </w:r>
    </w:p>
    <w:p w14:paraId="444A0EA1" w14:textId="77777777" w:rsidR="00EB3BC8" w:rsidRDefault="000276FB" w:rsidP="00E4202E">
      <w:pPr>
        <w:pStyle w:val="Textkrper"/>
      </w:pPr>
      <w:r w:rsidRPr="00DD3F38">
        <w:rPr>
          <w:b/>
          <w:bCs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6543A8E6" wp14:editId="65387391">
            <wp:simplePos x="0" y="0"/>
            <wp:positionH relativeFrom="column">
              <wp:posOffset>4781550</wp:posOffset>
            </wp:positionH>
            <wp:positionV relativeFrom="paragraph">
              <wp:posOffset>853440</wp:posOffset>
            </wp:positionV>
            <wp:extent cx="341630" cy="313055"/>
            <wp:effectExtent l="0" t="0" r="1270" b="0"/>
            <wp:wrapNone/>
            <wp:docPr id="1882" name="Grafik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568BF" w:rsidRPr="00453EC1" w14:paraId="4D6168D8" w14:textId="77777777" w:rsidTr="00BD5E07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20090F" w14:textId="77777777" w:rsidR="00D568BF" w:rsidRPr="00453EC1" w:rsidRDefault="00D568BF" w:rsidP="00BD5E07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300864BC" w14:textId="77777777" w:rsidR="00D568BF" w:rsidRPr="005A14EF" w:rsidRDefault="005A14EF" w:rsidP="005A14EF">
            <w:pPr>
              <w:rPr>
                <w:b/>
              </w:rPr>
            </w:pPr>
            <w:r>
              <w:rPr>
                <w:b/>
              </w:rPr>
              <w:t xml:space="preserve">Einlegeblatt: </w:t>
            </w:r>
            <w:r w:rsidRPr="005A14EF">
              <w:rPr>
                <w:b/>
              </w:rPr>
              <w:t>Übung 1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0D436F" w14:textId="77777777" w:rsidR="00D568BF" w:rsidRPr="00453EC1" w:rsidRDefault="00D568BF" w:rsidP="00BD5E07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E0C993" w14:textId="77777777" w:rsidR="00D568BF" w:rsidRPr="00453EC1" w:rsidRDefault="00D568BF" w:rsidP="00BD5E07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1AA1D47C" w14:textId="77777777" w:rsidR="00D568BF" w:rsidRPr="00D55E1D" w:rsidRDefault="00D55E1D" w:rsidP="0079492A">
            <w:pPr>
              <w:jc w:val="center"/>
              <w:rPr>
                <w:rFonts w:eastAsia="Calibri"/>
                <w:b/>
                <w:lang w:val="en-GB"/>
              </w:rPr>
            </w:pPr>
            <w:r w:rsidRPr="00D55E1D">
              <w:rPr>
                <w:b/>
                <w:lang w:val="en-GB"/>
              </w:rPr>
              <w:t>M05.02.</w:t>
            </w:r>
            <w:r w:rsidR="0079492A">
              <w:rPr>
                <w:b/>
                <w:lang w:val="en-GB"/>
              </w:rPr>
              <w:t>3.</w:t>
            </w:r>
            <w:r w:rsidRPr="00D55E1D">
              <w:rPr>
                <w:b/>
                <w:lang w:val="en-GB"/>
              </w:rPr>
              <w:t>1</w:t>
            </w:r>
          </w:p>
        </w:tc>
      </w:tr>
      <w:tr w:rsidR="00D568BF" w:rsidRPr="00453EC1" w14:paraId="6B4EEF7F" w14:textId="77777777" w:rsidTr="00BD5E07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2D001178" w14:textId="77777777" w:rsidR="00D568BF" w:rsidRPr="00A402FC" w:rsidRDefault="00D568BF" w:rsidP="00BD5E07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6AAEAC1" w14:textId="77777777" w:rsidR="00D568BF" w:rsidRPr="00453EC1" w:rsidRDefault="00D568BF" w:rsidP="00BD5E07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D568BF" w:rsidRPr="00453EC1" w14:paraId="1FCBB3BB" w14:textId="77777777" w:rsidTr="00BD5E07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FCD6DE" w14:textId="77777777" w:rsidR="00D568BF" w:rsidRPr="00122340" w:rsidRDefault="00D568BF" w:rsidP="000C7FB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64BABF6F" w14:textId="77777777" w:rsidR="00D568BF" w:rsidRPr="00453EC1" w:rsidRDefault="00D568BF" w:rsidP="00BD5E07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E46C3BC" w14:textId="77777777" w:rsidR="00D568BF" w:rsidRDefault="00D568BF" w:rsidP="00E4202E">
      <w:pPr>
        <w:pStyle w:val="Textkrper"/>
      </w:pPr>
    </w:p>
    <w:p w14:paraId="0BCFF305" w14:textId="77777777" w:rsidR="00EB3BC8" w:rsidRPr="00185446" w:rsidRDefault="00EB3BC8" w:rsidP="00E4202E">
      <w:pPr>
        <w:pStyle w:val="Textkrper"/>
      </w:pPr>
      <w:r>
        <w:rPr>
          <w:noProof/>
        </w:rPr>
        <w:drawing>
          <wp:inline distT="0" distB="0" distL="0" distR="0" wp14:anchorId="4E9BC7D0" wp14:editId="494D4503">
            <wp:extent cx="4679950" cy="2179955"/>
            <wp:effectExtent l="0" t="0" r="6350" b="0"/>
            <wp:docPr id="1867" name="Grafik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ABC794C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BC8" w:rsidRPr="00185446" w:rsidSect="00BF021C">
      <w:headerReference w:type="default" r:id="rId60"/>
      <w:footerReference w:type="default" r:id="rId61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2D126" w14:textId="77777777" w:rsidR="00786089" w:rsidRDefault="00786089" w:rsidP="001E03DE">
      <w:r>
        <w:separator/>
      </w:r>
    </w:p>
  </w:endnote>
  <w:endnote w:type="continuationSeparator" w:id="0">
    <w:p w14:paraId="353D0477" w14:textId="77777777" w:rsidR="00786089" w:rsidRDefault="00786089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892EB" w14:textId="67CA6293" w:rsidR="00DA68DC" w:rsidRPr="002E2050" w:rsidRDefault="00DA68DC" w:rsidP="002E2050">
    <w:pPr>
      <w:pStyle w:val="Fuzeile"/>
    </w:pPr>
    <w:r w:rsidRPr="00595C5A">
      <w:t xml:space="preserve">© </w:t>
    </w:r>
    <w:r w:rsidR="0077310B">
      <w:t>Zentrum für Schulqualität und Lehrerbildung</w:t>
    </w:r>
    <w:r w:rsidR="0032000F">
      <w:t xml:space="preserve"> 20</w:t>
    </w:r>
    <w:r w:rsidR="00B75EFB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36892" w14:textId="77777777" w:rsidR="00786089" w:rsidRDefault="00786089" w:rsidP="001E03DE">
      <w:r>
        <w:separator/>
      </w:r>
    </w:p>
  </w:footnote>
  <w:footnote w:type="continuationSeparator" w:id="0">
    <w:p w14:paraId="457B185C" w14:textId="77777777" w:rsidR="00786089" w:rsidRDefault="00786089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871A2" w14:textId="77777777" w:rsidR="00DA68DC" w:rsidRPr="006A1C37" w:rsidRDefault="0077310B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2CC61A" wp14:editId="32B8A9D7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11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F60C9" w14:textId="77777777" w:rsidR="0077310B" w:rsidRDefault="0077310B" w:rsidP="0077310B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Grafik 119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CC61A" id="Gruppieren 1" o:spid="_x0000_s1095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<v:textbox>
                  <w:txbxContent>
                    <w:p w14:paraId="526F60C9" w14:textId="77777777" w:rsidR="0077310B" w:rsidRDefault="0077310B" w:rsidP="0077310B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9" o:spid="_x0000_s1097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">
                <v:imagedata r:id="rId2" o:title=""/>
              </v:shape>
              <v:line id="Gerade Verbindung 460" o:spid="_x0000_s1098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D539A4"/>
    <w:multiLevelType w:val="hybridMultilevel"/>
    <w:tmpl w:val="DC203154"/>
    <w:lvl w:ilvl="0" w:tplc="DEEEDE24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82A38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143FE"/>
    <w:multiLevelType w:val="hybridMultilevel"/>
    <w:tmpl w:val="41246A7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D7566"/>
    <w:multiLevelType w:val="hybridMultilevel"/>
    <w:tmpl w:val="52BA03D8"/>
    <w:lvl w:ilvl="0" w:tplc="04C69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D58B7"/>
    <w:multiLevelType w:val="hybridMultilevel"/>
    <w:tmpl w:val="62C0C0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C28382C"/>
    <w:multiLevelType w:val="hybridMultilevel"/>
    <w:tmpl w:val="DC203154"/>
    <w:lvl w:ilvl="0" w:tplc="DEEEDE24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50875"/>
    <w:multiLevelType w:val="hybridMultilevel"/>
    <w:tmpl w:val="69FA2E84"/>
    <w:lvl w:ilvl="0" w:tplc="69266CC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1B4F03"/>
    <w:multiLevelType w:val="hybridMultilevel"/>
    <w:tmpl w:val="085E70CC"/>
    <w:lvl w:ilvl="0" w:tplc="978E9C94">
      <w:start w:val="6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9" w15:restartNumberingAfterBreak="0">
    <w:nsid w:val="3DC86952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1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12F48A3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B31DF"/>
    <w:multiLevelType w:val="hybridMultilevel"/>
    <w:tmpl w:val="00A05C4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0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50021"/>
    <w:multiLevelType w:val="hybridMultilevel"/>
    <w:tmpl w:val="DB78441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E653C"/>
    <w:multiLevelType w:val="hybridMultilevel"/>
    <w:tmpl w:val="1B760438"/>
    <w:lvl w:ilvl="0" w:tplc="164A8148">
      <w:start w:val="7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3191C"/>
    <w:multiLevelType w:val="hybridMultilevel"/>
    <w:tmpl w:val="0636BD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26C5E"/>
    <w:multiLevelType w:val="hybridMultilevel"/>
    <w:tmpl w:val="69FA2E84"/>
    <w:lvl w:ilvl="0" w:tplc="69266CC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29514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8FF0E2A"/>
    <w:multiLevelType w:val="hybridMultilevel"/>
    <w:tmpl w:val="085E70CC"/>
    <w:lvl w:ilvl="0" w:tplc="978E9C94">
      <w:start w:val="6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AD50AE7"/>
    <w:multiLevelType w:val="hybridMultilevel"/>
    <w:tmpl w:val="E12022E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306382"/>
    <w:multiLevelType w:val="hybridMultilevel"/>
    <w:tmpl w:val="8B7C8378"/>
    <w:lvl w:ilvl="0" w:tplc="AFFE225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46"/>
  </w:num>
  <w:num w:numId="7">
    <w:abstractNumId w:val="34"/>
  </w:num>
  <w:num w:numId="8">
    <w:abstractNumId w:val="1"/>
  </w:num>
  <w:num w:numId="9">
    <w:abstractNumId w:val="20"/>
  </w:num>
  <w:num w:numId="10">
    <w:abstractNumId w:val="13"/>
  </w:num>
  <w:num w:numId="11">
    <w:abstractNumId w:val="42"/>
  </w:num>
  <w:num w:numId="12">
    <w:abstractNumId w:val="21"/>
  </w:num>
  <w:num w:numId="13">
    <w:abstractNumId w:val="23"/>
  </w:num>
  <w:num w:numId="14">
    <w:abstractNumId w:val="11"/>
  </w:num>
  <w:num w:numId="15">
    <w:abstractNumId w:val="0"/>
  </w:num>
  <w:num w:numId="16">
    <w:abstractNumId w:val="12"/>
  </w:num>
  <w:num w:numId="17">
    <w:abstractNumId w:val="3"/>
  </w:num>
  <w:num w:numId="18">
    <w:abstractNumId w:val="31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</w:num>
  <w:num w:numId="21">
    <w:abstractNumId w:val="40"/>
  </w:num>
  <w:num w:numId="22">
    <w:abstractNumId w:val="25"/>
  </w:num>
  <w:num w:numId="23">
    <w:abstractNumId w:val="8"/>
  </w:num>
  <w:num w:numId="24">
    <w:abstractNumId w:val="15"/>
  </w:num>
  <w:num w:numId="25">
    <w:abstractNumId w:val="4"/>
  </w:num>
  <w:num w:numId="26">
    <w:abstractNumId w:val="17"/>
  </w:num>
  <w:num w:numId="27">
    <w:abstractNumId w:val="24"/>
  </w:num>
  <w:num w:numId="28">
    <w:abstractNumId w:val="41"/>
  </w:num>
  <w:num w:numId="29">
    <w:abstractNumId w:val="7"/>
  </w:num>
  <w:num w:numId="30">
    <w:abstractNumId w:val="6"/>
  </w:num>
  <w:num w:numId="31">
    <w:abstractNumId w:val="5"/>
  </w:num>
  <w:num w:numId="32">
    <w:abstractNumId w:val="10"/>
  </w:num>
  <w:num w:numId="33">
    <w:abstractNumId w:val="28"/>
  </w:num>
  <w:num w:numId="34">
    <w:abstractNumId w:val="27"/>
  </w:num>
  <w:num w:numId="35">
    <w:abstractNumId w:val="36"/>
  </w:num>
  <w:num w:numId="36">
    <w:abstractNumId w:val="39"/>
  </w:num>
  <w:num w:numId="37">
    <w:abstractNumId w:val="32"/>
  </w:num>
  <w:num w:numId="38">
    <w:abstractNumId w:val="44"/>
  </w:num>
  <w:num w:numId="39">
    <w:abstractNumId w:val="9"/>
  </w:num>
  <w:num w:numId="40">
    <w:abstractNumId w:val="2"/>
  </w:num>
  <w:num w:numId="41">
    <w:abstractNumId w:val="33"/>
  </w:num>
  <w:num w:numId="42">
    <w:abstractNumId w:val="43"/>
  </w:num>
  <w:num w:numId="43">
    <w:abstractNumId w:val="45"/>
  </w:num>
  <w:num w:numId="44">
    <w:abstractNumId w:val="37"/>
  </w:num>
  <w:num w:numId="45">
    <w:abstractNumId w:val="14"/>
  </w:num>
  <w:num w:numId="46">
    <w:abstractNumId w:val="16"/>
  </w:num>
  <w:num w:numId="47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1625F"/>
    <w:rsid w:val="00024E63"/>
    <w:rsid w:val="000276FB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85AB3"/>
    <w:rsid w:val="00087FFA"/>
    <w:rsid w:val="00092DF1"/>
    <w:rsid w:val="000977FD"/>
    <w:rsid w:val="00097AAA"/>
    <w:rsid w:val="00097D38"/>
    <w:rsid w:val="000A764B"/>
    <w:rsid w:val="000A7A5C"/>
    <w:rsid w:val="000B1737"/>
    <w:rsid w:val="000B2BC9"/>
    <w:rsid w:val="000C5FC9"/>
    <w:rsid w:val="000C7FB5"/>
    <w:rsid w:val="000D3920"/>
    <w:rsid w:val="000D5446"/>
    <w:rsid w:val="000D7D55"/>
    <w:rsid w:val="000E33F4"/>
    <w:rsid w:val="000E437E"/>
    <w:rsid w:val="000E763B"/>
    <w:rsid w:val="00101F6F"/>
    <w:rsid w:val="001021F6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7EBB"/>
    <w:rsid w:val="001619F5"/>
    <w:rsid w:val="001633C8"/>
    <w:rsid w:val="00163957"/>
    <w:rsid w:val="00164BB7"/>
    <w:rsid w:val="00173367"/>
    <w:rsid w:val="00174C08"/>
    <w:rsid w:val="00177093"/>
    <w:rsid w:val="00182DC1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51114"/>
    <w:rsid w:val="00253AA4"/>
    <w:rsid w:val="0026092C"/>
    <w:rsid w:val="00260D3F"/>
    <w:rsid w:val="002611F5"/>
    <w:rsid w:val="002660E4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E10B1"/>
    <w:rsid w:val="002E2050"/>
    <w:rsid w:val="002F2555"/>
    <w:rsid w:val="002F508B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5D63"/>
    <w:rsid w:val="00387063"/>
    <w:rsid w:val="00391945"/>
    <w:rsid w:val="003A0130"/>
    <w:rsid w:val="003A17D4"/>
    <w:rsid w:val="003C0FC8"/>
    <w:rsid w:val="003C4B80"/>
    <w:rsid w:val="003C56C4"/>
    <w:rsid w:val="003C6830"/>
    <w:rsid w:val="003D0AD2"/>
    <w:rsid w:val="003D2E25"/>
    <w:rsid w:val="003D4989"/>
    <w:rsid w:val="003E07DC"/>
    <w:rsid w:val="003F5C78"/>
    <w:rsid w:val="003F75E9"/>
    <w:rsid w:val="0042086D"/>
    <w:rsid w:val="0042345D"/>
    <w:rsid w:val="0042497E"/>
    <w:rsid w:val="0043494C"/>
    <w:rsid w:val="00444F9C"/>
    <w:rsid w:val="0044650F"/>
    <w:rsid w:val="004524BD"/>
    <w:rsid w:val="004529FA"/>
    <w:rsid w:val="00453EC1"/>
    <w:rsid w:val="00453F06"/>
    <w:rsid w:val="004661AA"/>
    <w:rsid w:val="00472595"/>
    <w:rsid w:val="0047701B"/>
    <w:rsid w:val="0047779F"/>
    <w:rsid w:val="00486468"/>
    <w:rsid w:val="00493E75"/>
    <w:rsid w:val="004A009B"/>
    <w:rsid w:val="004B658C"/>
    <w:rsid w:val="004C18F1"/>
    <w:rsid w:val="004D3EFB"/>
    <w:rsid w:val="004D7110"/>
    <w:rsid w:val="004E7E4D"/>
    <w:rsid w:val="004F754E"/>
    <w:rsid w:val="00500ACB"/>
    <w:rsid w:val="0050159C"/>
    <w:rsid w:val="005039B8"/>
    <w:rsid w:val="0051078A"/>
    <w:rsid w:val="00511583"/>
    <w:rsid w:val="00516DF0"/>
    <w:rsid w:val="0051717F"/>
    <w:rsid w:val="00520BD0"/>
    <w:rsid w:val="0053570A"/>
    <w:rsid w:val="00535F4A"/>
    <w:rsid w:val="00536C25"/>
    <w:rsid w:val="00542D04"/>
    <w:rsid w:val="005438A4"/>
    <w:rsid w:val="00545AB7"/>
    <w:rsid w:val="005530EE"/>
    <w:rsid w:val="00573512"/>
    <w:rsid w:val="00581AF7"/>
    <w:rsid w:val="005825EB"/>
    <w:rsid w:val="00583BFC"/>
    <w:rsid w:val="00597140"/>
    <w:rsid w:val="005A0448"/>
    <w:rsid w:val="005A14EF"/>
    <w:rsid w:val="005A6708"/>
    <w:rsid w:val="005B6550"/>
    <w:rsid w:val="005C19AC"/>
    <w:rsid w:val="005C4141"/>
    <w:rsid w:val="005C589B"/>
    <w:rsid w:val="005D451F"/>
    <w:rsid w:val="005D5850"/>
    <w:rsid w:val="005E1B23"/>
    <w:rsid w:val="005E4A43"/>
    <w:rsid w:val="0061505A"/>
    <w:rsid w:val="00616040"/>
    <w:rsid w:val="00624F16"/>
    <w:rsid w:val="006308C3"/>
    <w:rsid w:val="00635328"/>
    <w:rsid w:val="00641664"/>
    <w:rsid w:val="00646FBA"/>
    <w:rsid w:val="0065310F"/>
    <w:rsid w:val="006563C8"/>
    <w:rsid w:val="00665E61"/>
    <w:rsid w:val="0067020A"/>
    <w:rsid w:val="00673D7B"/>
    <w:rsid w:val="00674242"/>
    <w:rsid w:val="0069030C"/>
    <w:rsid w:val="006961B7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3107"/>
    <w:rsid w:val="006D75BC"/>
    <w:rsid w:val="006E1EF4"/>
    <w:rsid w:val="006E4825"/>
    <w:rsid w:val="006E684F"/>
    <w:rsid w:val="006F661D"/>
    <w:rsid w:val="006F6E2E"/>
    <w:rsid w:val="00700A77"/>
    <w:rsid w:val="007051C8"/>
    <w:rsid w:val="00706E47"/>
    <w:rsid w:val="00710C99"/>
    <w:rsid w:val="00712924"/>
    <w:rsid w:val="00715FF1"/>
    <w:rsid w:val="0072380A"/>
    <w:rsid w:val="00733323"/>
    <w:rsid w:val="00735B3D"/>
    <w:rsid w:val="00740ADF"/>
    <w:rsid w:val="0074339F"/>
    <w:rsid w:val="00743C43"/>
    <w:rsid w:val="00744124"/>
    <w:rsid w:val="00746B9A"/>
    <w:rsid w:val="007510E6"/>
    <w:rsid w:val="0075476A"/>
    <w:rsid w:val="00760104"/>
    <w:rsid w:val="00764360"/>
    <w:rsid w:val="007665EC"/>
    <w:rsid w:val="00770934"/>
    <w:rsid w:val="00770F61"/>
    <w:rsid w:val="0077310B"/>
    <w:rsid w:val="00776DD0"/>
    <w:rsid w:val="00786089"/>
    <w:rsid w:val="0079492A"/>
    <w:rsid w:val="007A239C"/>
    <w:rsid w:val="007B7335"/>
    <w:rsid w:val="007C55F7"/>
    <w:rsid w:val="007E1441"/>
    <w:rsid w:val="007E5B6A"/>
    <w:rsid w:val="007F67D3"/>
    <w:rsid w:val="007F7024"/>
    <w:rsid w:val="00822445"/>
    <w:rsid w:val="00825057"/>
    <w:rsid w:val="008261ED"/>
    <w:rsid w:val="00832068"/>
    <w:rsid w:val="00832BFD"/>
    <w:rsid w:val="00840DEE"/>
    <w:rsid w:val="0084516D"/>
    <w:rsid w:val="00850A64"/>
    <w:rsid w:val="00862CBB"/>
    <w:rsid w:val="00873419"/>
    <w:rsid w:val="00874A59"/>
    <w:rsid w:val="00875C55"/>
    <w:rsid w:val="00877B0B"/>
    <w:rsid w:val="008914CB"/>
    <w:rsid w:val="008955B4"/>
    <w:rsid w:val="008A7911"/>
    <w:rsid w:val="008A7B06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900217"/>
    <w:rsid w:val="00900D7C"/>
    <w:rsid w:val="0091105E"/>
    <w:rsid w:val="00913F2D"/>
    <w:rsid w:val="009144D8"/>
    <w:rsid w:val="00916228"/>
    <w:rsid w:val="00916D0F"/>
    <w:rsid w:val="00917C6D"/>
    <w:rsid w:val="0092475B"/>
    <w:rsid w:val="009334EC"/>
    <w:rsid w:val="00943640"/>
    <w:rsid w:val="009452CB"/>
    <w:rsid w:val="009458DA"/>
    <w:rsid w:val="0094621E"/>
    <w:rsid w:val="00950F0A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C05F9"/>
    <w:rsid w:val="009C2229"/>
    <w:rsid w:val="009C2865"/>
    <w:rsid w:val="009C2F95"/>
    <w:rsid w:val="009C6AD3"/>
    <w:rsid w:val="009D238F"/>
    <w:rsid w:val="009D56E0"/>
    <w:rsid w:val="009E7A06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33C5"/>
    <w:rsid w:val="00A24DDF"/>
    <w:rsid w:val="00A33C98"/>
    <w:rsid w:val="00A37480"/>
    <w:rsid w:val="00A402FC"/>
    <w:rsid w:val="00A410C8"/>
    <w:rsid w:val="00A474EA"/>
    <w:rsid w:val="00A5009A"/>
    <w:rsid w:val="00A567D9"/>
    <w:rsid w:val="00A73AEC"/>
    <w:rsid w:val="00A74C42"/>
    <w:rsid w:val="00A76E2C"/>
    <w:rsid w:val="00A8051B"/>
    <w:rsid w:val="00A90BD5"/>
    <w:rsid w:val="00A91AEE"/>
    <w:rsid w:val="00A9292C"/>
    <w:rsid w:val="00AB373B"/>
    <w:rsid w:val="00AB5F36"/>
    <w:rsid w:val="00AC227B"/>
    <w:rsid w:val="00AC3742"/>
    <w:rsid w:val="00AD3746"/>
    <w:rsid w:val="00AE0226"/>
    <w:rsid w:val="00AE1A6D"/>
    <w:rsid w:val="00AE418B"/>
    <w:rsid w:val="00AE47FF"/>
    <w:rsid w:val="00AE53C5"/>
    <w:rsid w:val="00AF11A2"/>
    <w:rsid w:val="00AF5B64"/>
    <w:rsid w:val="00B139F3"/>
    <w:rsid w:val="00B2315B"/>
    <w:rsid w:val="00B3187B"/>
    <w:rsid w:val="00B43592"/>
    <w:rsid w:val="00B4780D"/>
    <w:rsid w:val="00B51DE9"/>
    <w:rsid w:val="00B53BAF"/>
    <w:rsid w:val="00B553BF"/>
    <w:rsid w:val="00B55577"/>
    <w:rsid w:val="00B5634A"/>
    <w:rsid w:val="00B56F9E"/>
    <w:rsid w:val="00B57685"/>
    <w:rsid w:val="00B619C2"/>
    <w:rsid w:val="00B66B61"/>
    <w:rsid w:val="00B70A87"/>
    <w:rsid w:val="00B75982"/>
    <w:rsid w:val="00B75EFB"/>
    <w:rsid w:val="00B761C6"/>
    <w:rsid w:val="00B815E2"/>
    <w:rsid w:val="00B911F3"/>
    <w:rsid w:val="00BA3365"/>
    <w:rsid w:val="00BA392A"/>
    <w:rsid w:val="00BA64CC"/>
    <w:rsid w:val="00BB4334"/>
    <w:rsid w:val="00BC2C8F"/>
    <w:rsid w:val="00BC37CF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1E5D"/>
    <w:rsid w:val="00C620F0"/>
    <w:rsid w:val="00C62390"/>
    <w:rsid w:val="00C701E5"/>
    <w:rsid w:val="00C83212"/>
    <w:rsid w:val="00C87684"/>
    <w:rsid w:val="00CA0F95"/>
    <w:rsid w:val="00CB0197"/>
    <w:rsid w:val="00CB2E91"/>
    <w:rsid w:val="00CC3814"/>
    <w:rsid w:val="00CD1CB7"/>
    <w:rsid w:val="00CD6932"/>
    <w:rsid w:val="00CE099C"/>
    <w:rsid w:val="00CE0C87"/>
    <w:rsid w:val="00CF0506"/>
    <w:rsid w:val="00D0453B"/>
    <w:rsid w:val="00D20D85"/>
    <w:rsid w:val="00D220AA"/>
    <w:rsid w:val="00D30E48"/>
    <w:rsid w:val="00D34A82"/>
    <w:rsid w:val="00D55E1D"/>
    <w:rsid w:val="00D55E22"/>
    <w:rsid w:val="00D568BF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78A1"/>
    <w:rsid w:val="00E00B95"/>
    <w:rsid w:val="00E0229A"/>
    <w:rsid w:val="00E02469"/>
    <w:rsid w:val="00E05EC7"/>
    <w:rsid w:val="00E12D0E"/>
    <w:rsid w:val="00E20E9E"/>
    <w:rsid w:val="00E24864"/>
    <w:rsid w:val="00E25D0C"/>
    <w:rsid w:val="00E27189"/>
    <w:rsid w:val="00E30E50"/>
    <w:rsid w:val="00E34088"/>
    <w:rsid w:val="00E4202E"/>
    <w:rsid w:val="00E45B19"/>
    <w:rsid w:val="00E5175E"/>
    <w:rsid w:val="00E52225"/>
    <w:rsid w:val="00E55A60"/>
    <w:rsid w:val="00E57443"/>
    <w:rsid w:val="00E60E5A"/>
    <w:rsid w:val="00E74D14"/>
    <w:rsid w:val="00E879C1"/>
    <w:rsid w:val="00EA2105"/>
    <w:rsid w:val="00EA5107"/>
    <w:rsid w:val="00EA541A"/>
    <w:rsid w:val="00EB3BC8"/>
    <w:rsid w:val="00EB756D"/>
    <w:rsid w:val="00EC2400"/>
    <w:rsid w:val="00EC3F69"/>
    <w:rsid w:val="00EC4EC2"/>
    <w:rsid w:val="00ED2D69"/>
    <w:rsid w:val="00ED7B72"/>
    <w:rsid w:val="00EE257A"/>
    <w:rsid w:val="00EE39DB"/>
    <w:rsid w:val="00EE6694"/>
    <w:rsid w:val="00EF7FF8"/>
    <w:rsid w:val="00F0156F"/>
    <w:rsid w:val="00F01622"/>
    <w:rsid w:val="00F14895"/>
    <w:rsid w:val="00F14B6A"/>
    <w:rsid w:val="00F1713F"/>
    <w:rsid w:val="00F3028F"/>
    <w:rsid w:val="00F44A67"/>
    <w:rsid w:val="00F52C69"/>
    <w:rsid w:val="00F62542"/>
    <w:rsid w:val="00F62D64"/>
    <w:rsid w:val="00F67B00"/>
    <w:rsid w:val="00F701F9"/>
    <w:rsid w:val="00F7220D"/>
    <w:rsid w:val="00F748DF"/>
    <w:rsid w:val="00F84125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CA3166"/>
  <w15:docId w15:val="{6959B32D-BB2A-48C3-9D17-08BE278D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087F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7FF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7FF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7F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7F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materials.lehrerweb.at/fileadmin/lehrerweb/materials/gs/mathe/mathe_aktiv/klasse4/geometrie/dreieck.htm" TargetMode="External"/><Relationship Id="rId39" Type="http://schemas.openxmlformats.org/officeDocument/2006/relationships/image" Target="media/image22.png"/><Relationship Id="rId21" Type="http://schemas.openxmlformats.org/officeDocument/2006/relationships/hyperlink" Target="http://materials.lehrerweb.at/fileadmin/lehrerweb/materials/gs/mathe/mathe_aktiv/klasse4/geometrie/quadrat.htm" TargetMode="External"/><Relationship Id="rId34" Type="http://schemas.openxmlformats.org/officeDocument/2006/relationships/hyperlink" Target="https://learningapps.org/watch?v=puee335fa18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tmp"/><Relationship Id="rId50" Type="http://schemas.openxmlformats.org/officeDocument/2006/relationships/hyperlink" Target="http://materials.lehrerweb.at/fileadmin/lehrerweb/materials/gs/mathe/mathe_aktiv/klasse4/geometrie/quadrat.htm" TargetMode="External"/><Relationship Id="rId55" Type="http://schemas.openxmlformats.org/officeDocument/2006/relationships/hyperlink" Target="http://materials.lehrerweb.at/fileadmin/lehrerweb/materials/gs/mathe/mathe_aktiv/klasse4/geometrie/kreis.htm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br.de/grips/faecher/grips-mathe/26-geometrische-grundbegriffe-nachlesen100.html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://materials.lehrerweb.at/fileadmin/lehrerweb/materials/gs/mathe/mathe_aktiv/klasse4/geometrie/dreieck.htm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materials.lehrerweb.at/fileadmin/lehrerweb/materials/gs/mathe/mathe_aktiv/klasse4/geometrie/rechteck.htm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yperlink" Target="https://learningapps.org/watch?v=p93i2bbm318" TargetMode="External"/><Relationship Id="rId45" Type="http://schemas.openxmlformats.org/officeDocument/2006/relationships/image" Target="media/image27.emf"/><Relationship Id="rId53" Type="http://schemas.openxmlformats.org/officeDocument/2006/relationships/hyperlink" Target="http://materials.lehrerweb.at/fileadmin/lehrerweb/materials/gs/mathe/mathe_aktiv/klasse4/geometrie/dreieck.htm" TargetMode="External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materials.lehrerweb.at/fileadmin/lehrerweb/materials/gs/mathe/mathe_aktiv/klasse4/geometrie/rechteck.htm" TargetMode="External"/><Relationship Id="rId28" Type="http://schemas.openxmlformats.org/officeDocument/2006/relationships/hyperlink" Target="http://materials.lehrerweb.at/fileadmin/lehrerweb/materials/gs/mathe/mathe_aktiv/klasse4/geometrie/kreis.htm" TargetMode="External"/><Relationship Id="rId36" Type="http://schemas.openxmlformats.org/officeDocument/2006/relationships/image" Target="media/image19.png"/><Relationship Id="rId49" Type="http://schemas.openxmlformats.org/officeDocument/2006/relationships/hyperlink" Target="http://materials.lehrerweb.at/fileadmin/lehrerweb/materials/gs/mathe/mathe_aktiv/klasse4/geometrie/quadrat.htm" TargetMode="External"/><Relationship Id="rId57" Type="http://schemas.openxmlformats.org/officeDocument/2006/relationships/image" Target="media/image31.tmp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5.png"/><Relationship Id="rId44" Type="http://schemas.openxmlformats.org/officeDocument/2006/relationships/image" Target="media/image26.emf"/><Relationship Id="rId52" Type="http://schemas.openxmlformats.org/officeDocument/2006/relationships/hyperlink" Target="http://materials.lehrerweb.at/fileadmin/lehrerweb/materials/gs/mathe/mathe_aktiv/klasse4/geometrie/rechteck.htm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materials.lehrerweb.at/fileadmin/lehrerweb/materials/gs/mathe/mathe_aktiv/klasse4/geometrie/quadrat.htm" TargetMode="External"/><Relationship Id="rId27" Type="http://schemas.openxmlformats.org/officeDocument/2006/relationships/hyperlink" Target="http://materials.lehrerweb.at/fileadmin/lehrerweb/materials/gs/mathe/mathe_aktiv/klasse4/geometrie/kreis.htm" TargetMode="External"/><Relationship Id="rId30" Type="http://schemas.openxmlformats.org/officeDocument/2006/relationships/image" Target="media/image14.tmp"/><Relationship Id="rId35" Type="http://schemas.openxmlformats.org/officeDocument/2006/relationships/image" Target="media/image18.png"/><Relationship Id="rId43" Type="http://schemas.openxmlformats.org/officeDocument/2006/relationships/image" Target="media/image25.tmp"/><Relationship Id="rId48" Type="http://schemas.openxmlformats.org/officeDocument/2006/relationships/image" Target="media/image30.tmp"/><Relationship Id="rId56" Type="http://schemas.openxmlformats.org/officeDocument/2006/relationships/hyperlink" Target="http://materials.lehrerweb.at/fileadmin/lehrerweb/materials/gs/mathe/mathe_aktiv/klasse4/geometrie/kreis.htm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materials.lehrerweb.at/fileadmin/lehrerweb/materials/gs/mathe/mathe_aktiv/klasse4/geometrie/rechteck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materials.lehrerweb.at/fileadmin/lehrerweb/materials/gs/mathe/mathe_aktiv/klasse4/geometrie/dreieck.htm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8.emf"/><Relationship Id="rId5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Desktop\&#220;bertragung%20Daten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769E5-588F-483A-A694-6444E154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10</Pages>
  <Words>194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7</cp:revision>
  <cp:lastPrinted>2019-05-14T07:20:00Z</cp:lastPrinted>
  <dcterms:created xsi:type="dcterms:W3CDTF">2019-12-06T10:46:00Z</dcterms:created>
  <dcterms:modified xsi:type="dcterms:W3CDTF">2020-05-13T07:39:00Z</dcterms:modified>
</cp:coreProperties>
</file>