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2F5631" w14:textId="242AC06A" w:rsidR="00DE30CF" w:rsidRPr="00DE30CF" w:rsidRDefault="007505CD" w:rsidP="00DE30CF">
      <w:pPr>
        <w:tabs>
          <w:tab w:val="left" w:pos="1290"/>
        </w:tabs>
      </w:pPr>
      <w:r w:rsidRPr="00CD4B2A">
        <w:rPr>
          <w:bCs/>
          <w:noProof/>
          <w:lang w:eastAsia="de-DE"/>
        </w:rPr>
        <w:drawing>
          <wp:anchor distT="0" distB="0" distL="114300" distR="114300" simplePos="0" relativeHeight="251646976" behindDoc="0" locked="0" layoutInCell="1" allowOverlap="1" wp14:anchorId="5B3FE7FB" wp14:editId="3D76FBAA">
            <wp:simplePos x="0" y="0"/>
            <wp:positionH relativeFrom="column">
              <wp:posOffset>4833078</wp:posOffset>
            </wp:positionH>
            <wp:positionV relativeFrom="paragraph">
              <wp:posOffset>1197656</wp:posOffset>
            </wp:positionV>
            <wp:extent cx="341630" cy="313055"/>
            <wp:effectExtent l="0" t="0" r="1270" b="0"/>
            <wp:wrapNone/>
            <wp:docPr id="934" name="Grafik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horzAnchor="margin" w:tblpY="-126"/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53"/>
        <w:gridCol w:w="188"/>
        <w:gridCol w:w="2104"/>
      </w:tblGrid>
      <w:tr w:rsidR="00BF021C" w14:paraId="61BA1983" w14:textId="77777777" w:rsidTr="00BF021C">
        <w:trPr>
          <w:trHeight w:val="52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50A5A6F" w14:textId="3596C758" w:rsidR="00BF021C" w:rsidRDefault="00BF021C" w:rsidP="00BF021C">
            <w:pPr>
              <w:pStyle w:val="Textkrper"/>
              <w:spacing w:line="240" w:lineRule="exact"/>
              <w:rPr>
                <w:sz w:val="12"/>
                <w:lang w:eastAsia="en-US"/>
              </w:rPr>
            </w:pPr>
            <w:r>
              <w:rPr>
                <w:sz w:val="12"/>
                <w:lang w:eastAsia="en-US"/>
              </w:rPr>
              <w:t>Materialien/Kompetenz</w:t>
            </w:r>
          </w:p>
          <w:p w14:paraId="293C3CDA" w14:textId="77777777" w:rsidR="00BF021C" w:rsidRDefault="00A57119" w:rsidP="005530EE">
            <w:pPr>
              <w:pStyle w:val="TabelleKopflinks"/>
              <w:spacing w:line="240" w:lineRule="exact"/>
            </w:pPr>
            <w:r w:rsidRPr="00885551">
              <w:t>Flächen erkennen und benennen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6F739A9" w14:textId="77777777" w:rsidR="00BF021C" w:rsidRDefault="00BF021C" w:rsidP="00BF021C">
            <w:pPr>
              <w:pStyle w:val="Kopf8pt"/>
            </w:pP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56BC04A" w14:textId="77777777" w:rsidR="00BF021C" w:rsidRDefault="00A01ADD" w:rsidP="00BF021C">
            <w:pPr>
              <w:pStyle w:val="TabelleKopfmitte"/>
              <w:spacing w:line="240" w:lineRule="exact"/>
              <w:rPr>
                <w:lang w:val="en-GB" w:eastAsia="en-US"/>
              </w:rPr>
            </w:pPr>
            <w:proofErr w:type="spellStart"/>
            <w:r>
              <w:rPr>
                <w:lang w:val="en-GB" w:eastAsia="en-US"/>
              </w:rPr>
              <w:t>Mathematik</w:t>
            </w:r>
            <w:proofErr w:type="spellEnd"/>
          </w:p>
          <w:p w14:paraId="21BCC40E" w14:textId="77777777" w:rsidR="00BF021C" w:rsidRDefault="00ED2AD3" w:rsidP="00A57119">
            <w:pPr>
              <w:pStyle w:val="TabelleKopfmitte"/>
              <w:spacing w:line="240" w:lineRule="exact"/>
              <w:rPr>
                <w:rFonts w:eastAsia="Calibri"/>
                <w:lang w:val="en-GB" w:eastAsia="en-US"/>
              </w:rPr>
            </w:pPr>
            <w:r>
              <w:rPr>
                <w:lang w:val="en-GB" w:eastAsia="en-US"/>
              </w:rPr>
              <w:t>M05.02.</w:t>
            </w:r>
            <w:r w:rsidR="00B07E9D">
              <w:rPr>
                <w:lang w:val="en-GB" w:eastAsia="en-US"/>
              </w:rPr>
              <w:t>0</w:t>
            </w:r>
            <w:r w:rsidR="00A57119">
              <w:rPr>
                <w:lang w:val="en-GB" w:eastAsia="en-US"/>
              </w:rPr>
              <w:t>3</w:t>
            </w:r>
            <w:r>
              <w:rPr>
                <w:lang w:val="en-GB" w:eastAsia="en-US"/>
              </w:rPr>
              <w:t>.</w:t>
            </w:r>
            <w:r w:rsidR="00B07E9D">
              <w:rPr>
                <w:lang w:val="en-GB" w:eastAsia="en-US"/>
              </w:rPr>
              <w:t>0</w:t>
            </w:r>
            <w:r>
              <w:rPr>
                <w:lang w:val="en-GB" w:eastAsia="en-US"/>
              </w:rPr>
              <w:t>1</w:t>
            </w:r>
          </w:p>
        </w:tc>
      </w:tr>
      <w:tr w:rsidR="00BF021C" w14:paraId="6241A732" w14:textId="77777777" w:rsidTr="00BF021C">
        <w:trPr>
          <w:trHeight w:val="87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19AEB" w14:textId="77777777" w:rsidR="00BF021C" w:rsidRDefault="00BF021C" w:rsidP="00BF021C">
            <w:pPr>
              <w:pStyle w:val="Tabelle6pt"/>
            </w:pPr>
            <w:r>
              <w:t>Teilkompetenz:</w:t>
            </w:r>
          </w:p>
          <w:p w14:paraId="10510B88" w14:textId="77777777" w:rsidR="00BF021C" w:rsidRDefault="00BF021C" w:rsidP="00885551">
            <w:pPr>
              <w:pStyle w:val="TabelleAufzhlung"/>
            </w:pPr>
            <w:r>
              <w:t xml:space="preserve">Ich kann </w:t>
            </w:r>
            <w:r w:rsidR="006E1EF4">
              <w:t xml:space="preserve">Flächen erkennen. </w:t>
            </w:r>
          </w:p>
          <w:p w14:paraId="103411F0" w14:textId="77777777" w:rsidR="006E1EF4" w:rsidRDefault="006E1EF4" w:rsidP="00885551">
            <w:pPr>
              <w:pStyle w:val="TabelleAufzhlung"/>
            </w:pPr>
            <w:r>
              <w:t xml:space="preserve">Ich kann Flächen benennen. </w:t>
            </w:r>
          </w:p>
          <w:p w14:paraId="074998BE" w14:textId="77777777" w:rsidR="00885551" w:rsidRDefault="00885551" w:rsidP="00885551">
            <w:pPr>
              <w:pStyle w:val="TabelleAufzhlung"/>
            </w:pPr>
            <w:r>
              <w:t xml:space="preserve">Ich kann Flächen Eigenschaften zuordnen. </w:t>
            </w:r>
          </w:p>
          <w:p w14:paraId="0DDD422A" w14:textId="77777777" w:rsidR="00BF021C" w:rsidRPr="00E42AF1" w:rsidRDefault="00BF021C" w:rsidP="00885551">
            <w:pPr>
              <w:pStyle w:val="TabelleAufzhlung"/>
            </w:pPr>
            <w:r w:rsidRPr="00E42AF1">
              <w:t xml:space="preserve">Ich kann </w:t>
            </w:r>
            <w:r w:rsidR="00E42AF1">
              <w:t xml:space="preserve">ein Lernplakat erstellen. 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C4009BD" w14:textId="77777777" w:rsidR="00BF021C" w:rsidRDefault="00BF021C" w:rsidP="00BF021C">
            <w:pPr>
              <w:rPr>
                <w:rFonts w:eastAsia="Times New Roman" w:cs="Times New Roman"/>
                <w:sz w:val="16"/>
              </w:rPr>
            </w:pPr>
          </w:p>
        </w:tc>
        <w:tc>
          <w:tcPr>
            <w:tcW w:w="21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tbl>
            <w:tblPr>
              <w:tblStyle w:val="Tabellenraster"/>
              <w:tblW w:w="2085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85"/>
            </w:tblGrid>
            <w:tr w:rsidR="00BF021C" w14:paraId="276589BE" w14:textId="77777777" w:rsidTr="00D8157A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FC2989D" w14:textId="77777777" w:rsidR="00BF021C" w:rsidRDefault="00BF021C" w:rsidP="00885551">
                  <w:pPr>
                    <w:pStyle w:val="Textkrpermitte"/>
                    <w:framePr w:hSpace="141" w:wrap="around" w:vAnchor="text" w:hAnchor="margin" w:y="-126"/>
                    <w:rPr>
                      <w:lang w:val="en-GB"/>
                    </w:rPr>
                  </w:pPr>
                  <w:proofErr w:type="spellStart"/>
                  <w:r>
                    <w:rPr>
                      <w:lang w:val="en-GB"/>
                    </w:rPr>
                    <w:t>LernPROJEKT</w:t>
                  </w:r>
                  <w:proofErr w:type="spellEnd"/>
                </w:p>
              </w:tc>
            </w:tr>
            <w:tr w:rsidR="00BF021C" w14:paraId="320766D6" w14:textId="77777777" w:rsidTr="00D8157A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D61F52B" w14:textId="77777777" w:rsidR="00BF021C" w:rsidRDefault="00BF021C" w:rsidP="00885551">
                  <w:pPr>
                    <w:pStyle w:val="Textkrpermitte"/>
                    <w:framePr w:hSpace="141" w:wrap="around" w:vAnchor="text" w:hAnchor="margin" w:y="-126"/>
                    <w:rPr>
                      <w:lang w:val="en-GB"/>
                    </w:rPr>
                  </w:pPr>
                  <w:proofErr w:type="spellStart"/>
                  <w:r>
                    <w:rPr>
                      <w:lang w:val="en-GB"/>
                    </w:rPr>
                    <w:t>LernTHEMA</w:t>
                  </w:r>
                  <w:proofErr w:type="spellEnd"/>
                </w:p>
              </w:tc>
            </w:tr>
            <w:tr w:rsidR="00BF021C" w14:paraId="7BE12CE7" w14:textId="77777777" w:rsidTr="00D8157A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6100EF17" w14:textId="77777777" w:rsidR="00BF021C" w:rsidRDefault="00BF021C" w:rsidP="00885551">
                  <w:pPr>
                    <w:pStyle w:val="TabelleKopfmitte"/>
                    <w:framePr w:hSpace="141" w:wrap="around" w:vAnchor="text" w:hAnchor="margin" w:y="-126"/>
                    <w:rPr>
                      <w:lang w:val="en-GB"/>
                    </w:rPr>
                  </w:pPr>
                  <w:proofErr w:type="spellStart"/>
                  <w:r>
                    <w:rPr>
                      <w:lang w:val="en-GB"/>
                    </w:rPr>
                    <w:t>LernSCHRITT</w:t>
                  </w:r>
                  <w:proofErr w:type="spellEnd"/>
                </w:p>
              </w:tc>
            </w:tr>
          </w:tbl>
          <w:p w14:paraId="08849B2C" w14:textId="77777777" w:rsidR="00BF021C" w:rsidRDefault="00BF021C" w:rsidP="00BF021C">
            <w:pPr>
              <w:pStyle w:val="TabelleKopfmitte"/>
              <w:spacing w:line="240" w:lineRule="exact"/>
              <w:rPr>
                <w:lang w:val="en-GB" w:eastAsia="en-US"/>
              </w:rPr>
            </w:pPr>
          </w:p>
        </w:tc>
      </w:tr>
    </w:tbl>
    <w:p w14:paraId="0BB81C8F" w14:textId="085446BF" w:rsidR="00BF021C" w:rsidRDefault="00A57119" w:rsidP="00DE30CF">
      <w:pPr>
        <w:pStyle w:val="berschrift2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5D59114" wp14:editId="75F9F88D">
            <wp:simplePos x="0" y="0"/>
            <wp:positionH relativeFrom="column">
              <wp:posOffset>3286760</wp:posOffset>
            </wp:positionH>
            <wp:positionV relativeFrom="paragraph">
              <wp:posOffset>2769235</wp:posOffset>
            </wp:positionV>
            <wp:extent cx="986628" cy="941576"/>
            <wp:effectExtent l="0" t="0" r="0" b="0"/>
            <wp:wrapNone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Grafik 48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86628" cy="941576"/>
                    </a:xfrm>
                    <a:prstGeom prst="rect">
                      <a:avLst/>
                    </a:prstGeom>
                    <a:scene3d>
                      <a:camera prst="isometricOffAxis2Top"/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E42AF1" w:rsidRPr="006961B7">
        <w:rPr>
          <w:rFonts w:ascii="Source Sans Pro" w:eastAsiaTheme="minorHAnsi" w:hAnsi="Source Sans Pro" w:cs="Arial"/>
          <w:bCs w:val="0"/>
          <w:noProof/>
          <w:sz w:val="24"/>
          <w:szCs w:val="20"/>
        </w:rPr>
        <w:drawing>
          <wp:anchor distT="0" distB="0" distL="114300" distR="114300" simplePos="0" relativeHeight="251660288" behindDoc="0" locked="0" layoutInCell="0" allowOverlap="1" wp14:anchorId="55FEB6EF" wp14:editId="11C124F9">
            <wp:simplePos x="0" y="0"/>
            <wp:positionH relativeFrom="rightMargin">
              <wp:align>left</wp:align>
            </wp:positionH>
            <wp:positionV relativeFrom="paragraph">
              <wp:posOffset>6341745</wp:posOffset>
            </wp:positionV>
            <wp:extent cx="658495" cy="323850"/>
            <wp:effectExtent l="0" t="0" r="8255" b="0"/>
            <wp:wrapNone/>
            <wp:docPr id="14" name="Grafik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AF1" w:rsidRPr="00710C99">
        <w:rPr>
          <w:rFonts w:eastAsia="Calibri"/>
          <w:noProof/>
        </w:rPr>
        <w:drawing>
          <wp:anchor distT="0" distB="0" distL="114300" distR="114300" simplePos="0" relativeHeight="251648000" behindDoc="0" locked="0" layoutInCell="0" allowOverlap="1" wp14:anchorId="10E3AE00" wp14:editId="39B41FBA">
            <wp:simplePos x="0" y="0"/>
            <wp:positionH relativeFrom="rightMargin">
              <wp:posOffset>99060</wp:posOffset>
            </wp:positionH>
            <wp:positionV relativeFrom="paragraph">
              <wp:posOffset>5728970</wp:posOffset>
            </wp:positionV>
            <wp:extent cx="302260" cy="323850"/>
            <wp:effectExtent l="0" t="0" r="2540" b="0"/>
            <wp:wrapNone/>
            <wp:docPr id="5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AF1">
        <w:rPr>
          <w:rFonts w:ascii="Source Sans Pro" w:eastAsiaTheme="minorHAnsi" w:hAnsi="Source Sans Pro" w:cs="Arial"/>
          <w:bCs w:val="0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451F71" wp14:editId="4E31F00C">
                <wp:simplePos x="0" y="0"/>
                <wp:positionH relativeFrom="margin">
                  <wp:align>left</wp:align>
                </wp:positionH>
                <wp:positionV relativeFrom="paragraph">
                  <wp:posOffset>5181600</wp:posOffset>
                </wp:positionV>
                <wp:extent cx="4353560" cy="1779905"/>
                <wp:effectExtent l="57150" t="57150" r="46990" b="48895"/>
                <wp:wrapTight wrapText="bothSides">
                  <wp:wrapPolygon edited="0">
                    <wp:start x="756" y="-694"/>
                    <wp:lineTo x="-284" y="-231"/>
                    <wp:lineTo x="-284" y="19650"/>
                    <wp:lineTo x="756" y="21962"/>
                    <wp:lineTo x="20699" y="21962"/>
                    <wp:lineTo x="20793" y="21500"/>
                    <wp:lineTo x="21739" y="18494"/>
                    <wp:lineTo x="21739" y="2774"/>
                    <wp:lineTo x="20888" y="-231"/>
                    <wp:lineTo x="20699" y="-694"/>
                    <wp:lineTo x="756" y="-694"/>
                  </wp:wrapPolygon>
                </wp:wrapTight>
                <wp:docPr id="35" name="Abgerundetes Rechtec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3560" cy="1779905"/>
                        </a:xfrm>
                        <a:prstGeom prst="round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71D8975C" w14:textId="77777777" w:rsidR="00E42AF1" w:rsidRPr="00710C99" w:rsidRDefault="00E42AF1" w:rsidP="00E42AF1">
                            <w:pPr>
                              <w:pStyle w:val="TabelleKopflinks"/>
                              <w:rPr>
                                <w:sz w:val="26"/>
                                <w:szCs w:val="26"/>
                              </w:rPr>
                            </w:pPr>
                            <w:r w:rsidRPr="00875C55">
                              <w:rPr>
                                <w:b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10C99">
                              <w:rPr>
                                <w:noProof/>
                                <w:sz w:val="26"/>
                                <w:szCs w:val="26"/>
                                <w:lang w:eastAsia="de-DE"/>
                              </w:rPr>
                              <w:drawing>
                                <wp:inline distT="0" distB="0" distL="0" distR="0" wp14:anchorId="5B202743" wp14:editId="7B8F2548">
                                  <wp:extent cx="203200" cy="203200"/>
                                  <wp:effectExtent l="0" t="0" r="0" b="0"/>
                                  <wp:docPr id="17" name="Grafik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1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200" cy="20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C99">
                              <w:rPr>
                                <w:sz w:val="26"/>
                                <w:szCs w:val="26"/>
                              </w:rPr>
                              <w:t xml:space="preserve">          Arbeitsauftrag:</w:t>
                            </w:r>
                          </w:p>
                          <w:p w14:paraId="1D33A8AC" w14:textId="77777777" w:rsidR="00E42AF1" w:rsidRPr="00710C99" w:rsidRDefault="00E42AF1" w:rsidP="00E42AF1">
                            <w:pPr>
                              <w:pStyle w:val="TabelleKopflinks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61DA98E3" w14:textId="77777777" w:rsidR="00045916" w:rsidRDefault="00E42AF1" w:rsidP="005A6DCC">
                            <w:pPr>
                              <w:pStyle w:val="TabelleKopflinks"/>
                              <w:numPr>
                                <w:ilvl w:val="0"/>
                                <w:numId w:val="31"/>
                              </w:numPr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860AAF">
                              <w:rPr>
                                <w:b w:val="0"/>
                                <w:sz w:val="24"/>
                                <w:szCs w:val="24"/>
                              </w:rPr>
                              <w:t xml:space="preserve">Benennen Sie alle Flächen, die Sie auf dem Bild erkennen können. </w:t>
                            </w:r>
                          </w:p>
                          <w:p w14:paraId="1A282478" w14:textId="53060306" w:rsidR="00E42AF1" w:rsidRPr="00045916" w:rsidRDefault="00E42AF1" w:rsidP="005A6DCC">
                            <w:pPr>
                              <w:pStyle w:val="TabelleKopflinks"/>
                              <w:numPr>
                                <w:ilvl w:val="0"/>
                                <w:numId w:val="31"/>
                              </w:numPr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045916">
                              <w:rPr>
                                <w:b w:val="0"/>
                                <w:sz w:val="24"/>
                                <w:szCs w:val="24"/>
                              </w:rPr>
                              <w:t>Gehen Sie mit</w:t>
                            </w:r>
                            <w:r w:rsidR="00885551">
                              <w:rPr>
                                <w:b w:val="0"/>
                                <w:sz w:val="24"/>
                                <w:szCs w:val="24"/>
                              </w:rPr>
                              <w:t xml:space="preserve"> einer Partnerin oder</w:t>
                            </w:r>
                            <w:r w:rsidRPr="00045916">
                              <w:rPr>
                                <w:b w:val="0"/>
                                <w:sz w:val="24"/>
                                <w:szCs w:val="24"/>
                              </w:rPr>
                              <w:t xml:space="preserve"> einem Partner zusammen. Zeigen Sie sich gegenseitig die gefundenen Flächen. </w:t>
                            </w:r>
                          </w:p>
                          <w:p w14:paraId="110BC792" w14:textId="77777777" w:rsidR="00E42AF1" w:rsidRPr="00875C55" w:rsidRDefault="00E42AF1" w:rsidP="00E42AF1">
                            <w:pPr>
                              <w:pStyle w:val="TabelleKopflinks"/>
                              <w:rPr>
                                <w:b w:val="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451F71" id="Abgerundetes Rechteck 35" o:spid="_x0000_s1026" style="position:absolute;margin-left:0;margin-top:408pt;width:342.8pt;height:140.1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" fillcolor="#dce6f2" strokecolor="#4bacc6" strokeweight="1pt">
                <v:textbox>
                  <w:txbxContent>
                    <w:p w14:paraId="71D8975C" w14:textId="77777777" w:rsidR="00E42AF1" w:rsidRPr="00710C99" w:rsidRDefault="00E42AF1" w:rsidP="00E42AF1">
                      <w:pPr>
                        <w:pStyle w:val="TabelleKopflinks"/>
                        <w:rPr>
                          <w:sz w:val="26"/>
                          <w:szCs w:val="26"/>
                        </w:rPr>
                      </w:pPr>
                      <w:r w:rsidRPr="00875C55">
                        <w:rPr>
                          <w:b w:val="0"/>
                          <w:sz w:val="26"/>
                          <w:szCs w:val="26"/>
                        </w:rPr>
                        <w:t xml:space="preserve"> </w:t>
                      </w:r>
                      <w:r w:rsidRPr="00710C99">
                        <w:rPr>
                          <w:noProof/>
                          <w:sz w:val="26"/>
                          <w:szCs w:val="26"/>
                          <w:lang w:eastAsia="de-DE"/>
                        </w:rPr>
                        <w:drawing>
                          <wp:inline distT="0" distB="0" distL="0" distR="0" wp14:anchorId="5B202743" wp14:editId="7B8F2548">
                            <wp:extent cx="203200" cy="203200"/>
                            <wp:effectExtent l="0" t="0" r="0" b="0"/>
                            <wp:docPr id="17" name="Grafik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1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200" cy="20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C99">
                        <w:rPr>
                          <w:sz w:val="26"/>
                          <w:szCs w:val="26"/>
                        </w:rPr>
                        <w:t xml:space="preserve">          Arbeitsauftrag:</w:t>
                      </w:r>
                    </w:p>
                    <w:p w14:paraId="1D33A8AC" w14:textId="77777777" w:rsidR="00E42AF1" w:rsidRPr="00710C99" w:rsidRDefault="00E42AF1" w:rsidP="00E42AF1">
                      <w:pPr>
                        <w:pStyle w:val="TabelleKopflinks"/>
                        <w:rPr>
                          <w:sz w:val="26"/>
                          <w:szCs w:val="26"/>
                        </w:rPr>
                      </w:pPr>
                    </w:p>
                    <w:p w14:paraId="61DA98E3" w14:textId="77777777" w:rsidR="00045916" w:rsidRDefault="00E42AF1" w:rsidP="005A6DCC">
                      <w:pPr>
                        <w:pStyle w:val="TabelleKopflinks"/>
                        <w:numPr>
                          <w:ilvl w:val="0"/>
                          <w:numId w:val="31"/>
                        </w:numPr>
                        <w:rPr>
                          <w:b w:val="0"/>
                          <w:sz w:val="24"/>
                          <w:szCs w:val="24"/>
                        </w:rPr>
                      </w:pPr>
                      <w:r w:rsidRPr="00860AAF">
                        <w:rPr>
                          <w:b w:val="0"/>
                          <w:sz w:val="24"/>
                          <w:szCs w:val="24"/>
                        </w:rPr>
                        <w:t xml:space="preserve">Benennen Sie alle Flächen, die Sie auf dem Bild erkennen können. </w:t>
                      </w:r>
                    </w:p>
                    <w:p w14:paraId="1A282478" w14:textId="53060306" w:rsidR="00E42AF1" w:rsidRPr="00045916" w:rsidRDefault="00E42AF1" w:rsidP="005A6DCC">
                      <w:pPr>
                        <w:pStyle w:val="TabelleKopflinks"/>
                        <w:numPr>
                          <w:ilvl w:val="0"/>
                          <w:numId w:val="31"/>
                        </w:numPr>
                        <w:rPr>
                          <w:b w:val="0"/>
                          <w:sz w:val="24"/>
                          <w:szCs w:val="24"/>
                        </w:rPr>
                      </w:pPr>
                      <w:r w:rsidRPr="00045916">
                        <w:rPr>
                          <w:b w:val="0"/>
                          <w:sz w:val="24"/>
                          <w:szCs w:val="24"/>
                        </w:rPr>
                        <w:t>Gehen Sie mit</w:t>
                      </w:r>
                      <w:r w:rsidR="00885551">
                        <w:rPr>
                          <w:b w:val="0"/>
                          <w:sz w:val="24"/>
                          <w:szCs w:val="24"/>
                        </w:rPr>
                        <w:t xml:space="preserve"> einer Partnerin oder</w:t>
                      </w:r>
                      <w:r w:rsidRPr="00045916">
                        <w:rPr>
                          <w:b w:val="0"/>
                          <w:sz w:val="24"/>
                          <w:szCs w:val="24"/>
                        </w:rPr>
                        <w:t xml:space="preserve"> einem Partner zusammen. Zeigen Sie sich gegenseitig die gefundenen Flächen. </w:t>
                      </w:r>
                    </w:p>
                    <w:p w14:paraId="110BC792" w14:textId="77777777" w:rsidR="00E42AF1" w:rsidRPr="00875C55" w:rsidRDefault="00E42AF1" w:rsidP="00E42AF1">
                      <w:pPr>
                        <w:pStyle w:val="TabelleKopflinks"/>
                        <w:rPr>
                          <w:b w:val="0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CD4B2A">
        <w:rPr>
          <w:rFonts w:ascii="Source Sans Pro" w:eastAsiaTheme="minorHAnsi" w:hAnsi="Source Sans Pro" w:cs="Arial"/>
          <w:bCs w:val="0"/>
          <w:noProof/>
          <w:sz w:val="20"/>
          <w:szCs w:val="20"/>
        </w:rPr>
        <w:drawing>
          <wp:inline distT="0" distB="0" distL="0" distR="0" wp14:anchorId="38D18C76" wp14:editId="6CD2CF27">
            <wp:extent cx="4679950" cy="3441700"/>
            <wp:effectExtent l="0" t="0" r="6350" b="6350"/>
            <wp:docPr id="449" name="Grafik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Geometrische Formen 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3F38"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  <w:br/>
      </w:r>
      <w:r w:rsidR="00DD3F38"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  <w:br/>
      </w:r>
      <w:r w:rsidR="00DD3F38"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  <w:br/>
      </w:r>
      <w:r w:rsidR="00DD3F38"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  <w:br/>
      </w:r>
      <w:r w:rsidR="00DD3F38"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  <w:br/>
      </w:r>
    </w:p>
    <w:p w14:paraId="312C42F0" w14:textId="77777777" w:rsidR="00DE30CF" w:rsidRDefault="00DE30CF" w:rsidP="00DE30CF">
      <w:pPr>
        <w:pStyle w:val="Textkrper"/>
      </w:pPr>
    </w:p>
    <w:p w14:paraId="0A10B261" w14:textId="3EF9DF11" w:rsidR="00885551" w:rsidRDefault="00885551">
      <w:pPr>
        <w:spacing w:line="240" w:lineRule="exact"/>
        <w:rPr>
          <w:lang w:eastAsia="de-DE"/>
        </w:rPr>
      </w:pPr>
      <w:r>
        <w:br w:type="page"/>
      </w:r>
    </w:p>
    <w:p w14:paraId="14D09808" w14:textId="35085A73" w:rsidR="0097787C" w:rsidRPr="0097787C" w:rsidRDefault="00885551" w:rsidP="0097787C">
      <w:pPr>
        <w:pStyle w:val="berschrift2"/>
        <w:rPr>
          <w:rFonts w:ascii="Source Sans Pro" w:eastAsiaTheme="minorHAnsi" w:hAnsi="Source Sans Pro" w:cs="Arial"/>
          <w:b/>
          <w:bCs w:val="0"/>
          <w:color w:val="4F81BD" w:themeColor="accent1"/>
          <w:sz w:val="28"/>
          <w:szCs w:val="28"/>
          <w:lang w:eastAsia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E30CF">
        <w:rPr>
          <w:rFonts w:ascii="Source Sans Pro" w:eastAsiaTheme="minorHAnsi" w:hAnsi="Source Sans Pro" w:cs="Arial"/>
          <w:b/>
          <w:bCs w:val="0"/>
          <w:noProof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008AF296" wp14:editId="6E62005A">
                <wp:simplePos x="0" y="0"/>
                <wp:positionH relativeFrom="column">
                  <wp:posOffset>4789173</wp:posOffset>
                </wp:positionH>
                <wp:positionV relativeFrom="paragraph">
                  <wp:posOffset>370205</wp:posOffset>
                </wp:positionV>
                <wp:extent cx="1280865" cy="2885440"/>
                <wp:effectExtent l="0" t="0" r="0" b="0"/>
                <wp:wrapNone/>
                <wp:docPr id="51" name="Gruppieren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0865" cy="2885440"/>
                          <a:chOff x="590913" y="114795"/>
                          <a:chExt cx="1301141" cy="2367696"/>
                        </a:xfrm>
                      </wpg:grpSpPr>
                      <pic:pic xmlns:pic="http://schemas.openxmlformats.org/drawingml/2006/picture">
                        <pic:nvPicPr>
                          <pic:cNvPr id="44" name="Bild 2" descr="Weiße Männchen, 3D Model, Freigestellt, 3D, Model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06" r="24949" b="8"/>
                          <a:stretch/>
                        </pic:blipFill>
                        <pic:spPr bwMode="auto">
                          <a:xfrm>
                            <a:off x="590913" y="114795"/>
                            <a:ext cx="1301141" cy="2367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" name="Textfeld 46"/>
                        <wps:cNvSpPr txBox="1"/>
                        <wps:spPr>
                          <a:xfrm>
                            <a:off x="768103" y="679456"/>
                            <a:ext cx="1123950" cy="1689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scene3d>
                            <a:camera prst="perspectiveLeft" fov="0">
                              <a:rot lat="0" lon="20099986" rev="0"/>
                            </a:camera>
                            <a:lightRig rig="threePt" dir="t"/>
                          </a:scene3d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03D173" w14:textId="77777777" w:rsidR="009F16FC" w:rsidRPr="009F16FC" w:rsidRDefault="009F16FC" w:rsidP="009F16FC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9F16FC">
                                <w:rPr>
                                  <w:sz w:val="22"/>
                                  <w:szCs w:val="22"/>
                                </w:rPr>
                                <w:t xml:space="preserve">Überall begegnen Sie Flächen in Ihrem Leben. Hier erfahren Sie, welche Flächen es gibt und wie sie sich voneinander unterscheiden. </w:t>
                              </w:r>
                            </w:p>
                            <w:p w14:paraId="4186E71E" w14:textId="77777777" w:rsidR="009F16FC" w:rsidRDefault="009F16FC" w:rsidP="009F16FC"/>
                            <w:p w14:paraId="6F5D4888" w14:textId="77777777" w:rsidR="009F16FC" w:rsidRDefault="009F16FC" w:rsidP="009F16F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8AF296" id="Gruppieren 51" o:spid="_x0000_s1027" style="position:absolute;margin-left:377.1pt;margin-top:29.15pt;width:100.85pt;height:227.2pt;z-index:-251665408;mso-width-relative:margin;mso-height-relative:margin" coordorigin="5909,1147" coordsize="13011,236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2" o:spid="_x0000_s1028" type="#_x0000_t75" alt="Weiße Männchen, 3D Model, Freigestellt, 3D, Model" style="position:absolute;left:5909;top:1147;width:13011;height:2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">
                  <v:imagedata r:id="rId15" o:title="Weiße Männchen, 3D Model, Freigestellt, 3D, Model" cropbottom="5f" cropleft="13177f" cropright="16351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46" o:spid="_x0000_s1029" type="#_x0000_t202" style="position:absolute;left:7681;top:6794;width:11239;height:16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Qh9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AnAQh9xQAAANsAAAAP&#10;AAAAAAAAAAAAAAAAAAcCAABkcnMvZG93bnJldi54bWxQSwUGAAAAAAMAAwC3AAAA+QIAAAAA&#10;" filled="f" stroked="f" strokeweight=".5pt">
                  <v:textbox>
                    <w:txbxContent>
                      <w:p w14:paraId="2403D173" w14:textId="77777777" w:rsidR="009F16FC" w:rsidRPr="009F16FC" w:rsidRDefault="009F16FC" w:rsidP="009F16FC">
                        <w:pPr>
                          <w:rPr>
                            <w:sz w:val="22"/>
                            <w:szCs w:val="22"/>
                          </w:rPr>
                        </w:pPr>
                        <w:r w:rsidRPr="009F16FC">
                          <w:rPr>
                            <w:sz w:val="22"/>
                            <w:szCs w:val="22"/>
                          </w:rPr>
                          <w:t xml:space="preserve">Überall begegnen Sie Flächen in Ihrem Leben. Hier erfahren Sie, welche Flächen es gibt und wie sie sich voneinander unterscheiden. </w:t>
                        </w:r>
                      </w:p>
                      <w:p w14:paraId="4186E71E" w14:textId="77777777" w:rsidR="009F16FC" w:rsidRDefault="009F16FC" w:rsidP="009F16FC"/>
                      <w:p w14:paraId="6F5D4888" w14:textId="77777777" w:rsidR="009F16FC" w:rsidRDefault="009F16FC" w:rsidP="009F16FC"/>
                    </w:txbxContent>
                  </v:textbox>
                </v:shape>
              </v:group>
            </w:pict>
          </mc:Fallback>
        </mc:AlternateContent>
      </w:r>
      <w:r w:rsidR="00DB7237" w:rsidRPr="00DE30CF">
        <w:rPr>
          <w:rFonts w:ascii="Source Sans Pro" w:eastAsiaTheme="minorHAnsi" w:hAnsi="Source Sans Pro" w:cs="Arial"/>
          <w:b/>
          <w:bCs w:val="0"/>
          <w:noProof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4144" behindDoc="0" locked="0" layoutInCell="0" allowOverlap="1" wp14:anchorId="40135F4B" wp14:editId="40B48032">
            <wp:simplePos x="0" y="0"/>
            <wp:positionH relativeFrom="rightMargin">
              <wp:posOffset>29210</wp:posOffset>
            </wp:positionH>
            <wp:positionV relativeFrom="paragraph">
              <wp:posOffset>48260</wp:posOffset>
            </wp:positionV>
            <wp:extent cx="323850" cy="323850"/>
            <wp:effectExtent l="0" t="0" r="0" b="0"/>
            <wp:wrapNone/>
            <wp:docPr id="38" name="Grafik 1415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0CF" w:rsidRPr="00DE30CF">
        <w:rPr>
          <w:rFonts w:ascii="Source Sans Pro" w:eastAsiaTheme="minorHAnsi" w:hAnsi="Source Sans Pro" w:cs="Arial"/>
          <w:b/>
          <w:bCs w:val="0"/>
          <w:color w:val="4F81BD" w:themeColor="accent1"/>
          <w:sz w:val="28"/>
          <w:szCs w:val="28"/>
          <w:lang w:eastAsia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2. </w:t>
      </w:r>
      <w:r w:rsidR="0097787C" w:rsidRPr="00DE30CF">
        <w:rPr>
          <w:rFonts w:ascii="Source Sans Pro" w:eastAsiaTheme="minorHAnsi" w:hAnsi="Source Sans Pro" w:cs="Arial"/>
          <w:b/>
          <w:bCs w:val="0"/>
          <w:color w:val="4F81BD" w:themeColor="accent1"/>
          <w:sz w:val="28"/>
          <w:szCs w:val="28"/>
          <w:lang w:eastAsia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Informationen zu Flächen</w:t>
      </w:r>
      <w:r w:rsidR="0097787C">
        <w:rPr>
          <w:rFonts w:ascii="Source Sans Pro" w:eastAsiaTheme="minorHAnsi" w:hAnsi="Source Sans Pro" w:cs="Arial"/>
          <w:bCs w:val="0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F5DD749" wp14:editId="67A6CF9C">
                <wp:simplePos x="0" y="0"/>
                <wp:positionH relativeFrom="margin">
                  <wp:posOffset>-205740</wp:posOffset>
                </wp:positionH>
                <wp:positionV relativeFrom="paragraph">
                  <wp:posOffset>528320</wp:posOffset>
                </wp:positionV>
                <wp:extent cx="4353560" cy="1581150"/>
                <wp:effectExtent l="57150" t="57150" r="46990" b="57150"/>
                <wp:wrapTight wrapText="bothSides">
                  <wp:wrapPolygon edited="0">
                    <wp:start x="851" y="-781"/>
                    <wp:lineTo x="-284" y="-260"/>
                    <wp:lineTo x="-284" y="19258"/>
                    <wp:lineTo x="95" y="20559"/>
                    <wp:lineTo x="95" y="20819"/>
                    <wp:lineTo x="756" y="21860"/>
                    <wp:lineTo x="851" y="22120"/>
                    <wp:lineTo x="20793" y="22120"/>
                    <wp:lineTo x="20888" y="21860"/>
                    <wp:lineTo x="21550" y="20559"/>
                    <wp:lineTo x="21739" y="16655"/>
                    <wp:lineTo x="21739" y="2863"/>
                    <wp:lineTo x="20982" y="-260"/>
                    <wp:lineTo x="20793" y="-781"/>
                    <wp:lineTo x="851" y="-781"/>
                  </wp:wrapPolygon>
                </wp:wrapTight>
                <wp:docPr id="897" name="Abgerundetes Rechteck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3560" cy="1581150"/>
                        </a:xfrm>
                        <a:prstGeom prst="round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6DAEBE6B" w14:textId="77777777" w:rsidR="0097787C" w:rsidRPr="00710C99" w:rsidRDefault="0097787C" w:rsidP="0097787C">
                            <w:pPr>
                              <w:pStyle w:val="TabelleKopflinks"/>
                              <w:rPr>
                                <w:sz w:val="26"/>
                                <w:szCs w:val="26"/>
                              </w:rPr>
                            </w:pPr>
                            <w:r w:rsidRPr="00875C55">
                              <w:rPr>
                                <w:b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10C99">
                              <w:rPr>
                                <w:noProof/>
                                <w:sz w:val="26"/>
                                <w:szCs w:val="26"/>
                                <w:lang w:eastAsia="de-DE"/>
                              </w:rPr>
                              <w:drawing>
                                <wp:inline distT="0" distB="0" distL="0" distR="0" wp14:anchorId="3D96233B" wp14:editId="43D273D0">
                                  <wp:extent cx="203200" cy="203200"/>
                                  <wp:effectExtent l="0" t="0" r="0" b="0"/>
                                  <wp:docPr id="923" name="Grafik 9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1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200" cy="20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C99">
                              <w:rPr>
                                <w:sz w:val="26"/>
                                <w:szCs w:val="26"/>
                              </w:rPr>
                              <w:t xml:space="preserve">          Arbeitsauftrag:</w:t>
                            </w:r>
                          </w:p>
                          <w:p w14:paraId="63CC0302" w14:textId="77777777" w:rsidR="0097787C" w:rsidRPr="00710C99" w:rsidRDefault="0097787C" w:rsidP="0097787C">
                            <w:pPr>
                              <w:pStyle w:val="TabelleKopflinks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249C528C" w14:textId="77777777" w:rsidR="00D7217D" w:rsidRPr="006108F8" w:rsidRDefault="00D7217D" w:rsidP="00D7217D">
                            <w:pPr>
                              <w:pStyle w:val="TabelleKopflinks"/>
                              <w:numPr>
                                <w:ilvl w:val="0"/>
                                <w:numId w:val="31"/>
                              </w:numPr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sz w:val="22"/>
                                <w:szCs w:val="22"/>
                              </w:rPr>
                              <w:t>Recherchieren Sie zum Thema Flächen und ihre</w:t>
                            </w:r>
                            <w:r w:rsidR="00F253F2">
                              <w:rPr>
                                <w:b w:val="0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 Eigenschaften. </w:t>
                            </w:r>
                          </w:p>
                          <w:p w14:paraId="1C179124" w14:textId="77777777" w:rsidR="0097787C" w:rsidRPr="00045916" w:rsidRDefault="00D7217D" w:rsidP="00D7217D">
                            <w:pPr>
                              <w:pStyle w:val="TabelleKopflinks"/>
                              <w:numPr>
                                <w:ilvl w:val="0"/>
                                <w:numId w:val="31"/>
                              </w:numPr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sz w:val="22"/>
                                <w:szCs w:val="22"/>
                              </w:rPr>
                              <w:t>Ergänzen Sie die Tabelle mit gefundenen Informationen.</w:t>
                            </w:r>
                            <w:r w:rsidR="0097787C" w:rsidRPr="00045916">
                              <w:rPr>
                                <w:b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F27C21B" w14:textId="77777777" w:rsidR="0097787C" w:rsidRPr="00875C55" w:rsidRDefault="0097787C" w:rsidP="0097787C">
                            <w:pPr>
                              <w:pStyle w:val="TabelleKopflinks"/>
                              <w:rPr>
                                <w:b w:val="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5DD749" id="Abgerundetes Rechteck 897" o:spid="_x0000_s1030" style="position:absolute;margin-left:-16.2pt;margin-top:41.6pt;width:342.8pt;height:124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" fillcolor="#dce6f2" strokecolor="#4bacc6" strokeweight="1pt">
                <v:textbox>
                  <w:txbxContent>
                    <w:p w14:paraId="6DAEBE6B" w14:textId="77777777" w:rsidR="0097787C" w:rsidRPr="00710C99" w:rsidRDefault="0097787C" w:rsidP="0097787C">
                      <w:pPr>
                        <w:pStyle w:val="TabelleKopflinks"/>
                        <w:rPr>
                          <w:sz w:val="26"/>
                          <w:szCs w:val="26"/>
                        </w:rPr>
                      </w:pPr>
                      <w:r w:rsidRPr="00875C55">
                        <w:rPr>
                          <w:b w:val="0"/>
                          <w:sz w:val="26"/>
                          <w:szCs w:val="26"/>
                        </w:rPr>
                        <w:t xml:space="preserve"> </w:t>
                      </w:r>
                      <w:r w:rsidRPr="00710C99">
                        <w:rPr>
                          <w:noProof/>
                          <w:sz w:val="26"/>
                          <w:szCs w:val="26"/>
                          <w:lang w:eastAsia="de-DE"/>
                        </w:rPr>
                        <w:drawing>
                          <wp:inline distT="0" distB="0" distL="0" distR="0" wp14:anchorId="3D96233B" wp14:editId="43D273D0">
                            <wp:extent cx="203200" cy="203200"/>
                            <wp:effectExtent l="0" t="0" r="0" b="0"/>
                            <wp:docPr id="923" name="Grafik 9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1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200" cy="20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C99">
                        <w:rPr>
                          <w:sz w:val="26"/>
                          <w:szCs w:val="26"/>
                        </w:rPr>
                        <w:t xml:space="preserve">          Arbeitsauftrag:</w:t>
                      </w:r>
                    </w:p>
                    <w:p w14:paraId="63CC0302" w14:textId="77777777" w:rsidR="0097787C" w:rsidRPr="00710C99" w:rsidRDefault="0097787C" w:rsidP="0097787C">
                      <w:pPr>
                        <w:pStyle w:val="TabelleKopflinks"/>
                        <w:rPr>
                          <w:sz w:val="26"/>
                          <w:szCs w:val="26"/>
                        </w:rPr>
                      </w:pPr>
                    </w:p>
                    <w:p w14:paraId="249C528C" w14:textId="77777777" w:rsidR="00D7217D" w:rsidRPr="006108F8" w:rsidRDefault="00D7217D" w:rsidP="00D7217D">
                      <w:pPr>
                        <w:pStyle w:val="TabelleKopflinks"/>
                        <w:numPr>
                          <w:ilvl w:val="0"/>
                          <w:numId w:val="31"/>
                        </w:numPr>
                        <w:rPr>
                          <w:b w:val="0"/>
                          <w:sz w:val="24"/>
                          <w:szCs w:val="24"/>
                        </w:rPr>
                      </w:pPr>
                      <w:r>
                        <w:rPr>
                          <w:b w:val="0"/>
                          <w:sz w:val="22"/>
                          <w:szCs w:val="22"/>
                        </w:rPr>
                        <w:t>Recherchieren Sie zum Thema Flächen und ihre</w:t>
                      </w:r>
                      <w:r w:rsidR="00F253F2">
                        <w:rPr>
                          <w:b w:val="0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b w:val="0"/>
                          <w:sz w:val="22"/>
                          <w:szCs w:val="22"/>
                        </w:rPr>
                        <w:t xml:space="preserve"> Eigenschaften. </w:t>
                      </w:r>
                    </w:p>
                    <w:p w14:paraId="1C179124" w14:textId="77777777" w:rsidR="0097787C" w:rsidRPr="00045916" w:rsidRDefault="00D7217D" w:rsidP="00D7217D">
                      <w:pPr>
                        <w:pStyle w:val="TabelleKopflinks"/>
                        <w:numPr>
                          <w:ilvl w:val="0"/>
                          <w:numId w:val="31"/>
                        </w:numPr>
                        <w:rPr>
                          <w:b w:val="0"/>
                          <w:sz w:val="24"/>
                          <w:szCs w:val="24"/>
                        </w:rPr>
                      </w:pPr>
                      <w:r>
                        <w:rPr>
                          <w:b w:val="0"/>
                          <w:sz w:val="22"/>
                          <w:szCs w:val="22"/>
                        </w:rPr>
                        <w:t>Ergänzen Sie die Tabelle mit gefundenen Informationen.</w:t>
                      </w:r>
                      <w:r w:rsidR="0097787C" w:rsidRPr="00045916">
                        <w:rPr>
                          <w:b w:val="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F27C21B" w14:textId="77777777" w:rsidR="0097787C" w:rsidRPr="00875C55" w:rsidRDefault="0097787C" w:rsidP="0097787C">
                      <w:pPr>
                        <w:pStyle w:val="TabelleKopflinks"/>
                        <w:rPr>
                          <w:b w:val="0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</w:p>
    <w:p w14:paraId="21651804" w14:textId="4253DC0E" w:rsidR="0097787C" w:rsidRPr="00710C99" w:rsidRDefault="0097787C" w:rsidP="0097787C">
      <w:pPr>
        <w:pStyle w:val="TabelleKopflinks"/>
        <w:rPr>
          <w:sz w:val="26"/>
          <w:szCs w:val="26"/>
        </w:rPr>
      </w:pPr>
    </w:p>
    <w:p w14:paraId="3E571244" w14:textId="141460C6" w:rsidR="00DE30CF" w:rsidRPr="00DE30CF" w:rsidRDefault="00DE30CF" w:rsidP="00710C99">
      <w:pPr>
        <w:pStyle w:val="berschrift2"/>
        <w:rPr>
          <w:rFonts w:ascii="Source Sans Pro" w:eastAsiaTheme="minorHAnsi" w:hAnsi="Source Sans Pro" w:cs="Arial"/>
          <w:b/>
          <w:bCs w:val="0"/>
          <w:color w:val="4F81BD" w:themeColor="accent1"/>
          <w:sz w:val="28"/>
          <w:szCs w:val="28"/>
          <w:lang w:eastAsia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D64991D" w14:textId="77777777" w:rsidR="00900217" w:rsidRPr="00860AAF" w:rsidRDefault="00DB7237" w:rsidP="00710C99">
      <w:pPr>
        <w:pStyle w:val="berschrift2"/>
        <w:rPr>
          <w:b/>
          <w:bCs w:val="0"/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C46C0">
        <w:rPr>
          <w:b/>
          <w:noProof/>
          <w:color w:val="4F81BD" w:themeColor="accent1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FC07934" wp14:editId="05777E86">
                <wp:simplePos x="0" y="0"/>
                <wp:positionH relativeFrom="column">
                  <wp:posOffset>600710</wp:posOffset>
                </wp:positionH>
                <wp:positionV relativeFrom="paragraph">
                  <wp:posOffset>2630170</wp:posOffset>
                </wp:positionV>
                <wp:extent cx="1358900" cy="749300"/>
                <wp:effectExtent l="57150" t="57150" r="50800" b="50800"/>
                <wp:wrapNone/>
                <wp:docPr id="1875" name="Rechteck 1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0" cy="7493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952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ysDot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33337866" w14:textId="77777777" w:rsidR="006C06A5" w:rsidRPr="0013722C" w:rsidRDefault="006C06A5" w:rsidP="006C06A5">
                            <w:pPr>
                              <w:rPr>
                                <w:color w:val="1F497D" w:themeColor="text2"/>
                              </w:rPr>
                            </w:pPr>
                            <w:r w:rsidRPr="0013722C">
                              <w:rPr>
                                <w:color w:val="1F497D" w:themeColor="text2"/>
                              </w:rPr>
                              <w:t xml:space="preserve">Material für die offene Lernzeit geeignet.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C07934" id="Rechteck 1875" o:spid="_x0000_s1031" style="position:absolute;margin-left:47.3pt;margin-top:207.1pt;width:107pt;height:5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" fillcolor="#9ab5e4" strokecolor="#385d8a">
                <v:fill color2="#e1e8f5" rotate="t" colors="0 #9ab5e4;.5 #c2d1ed;1 #e1e8f5" focus="100%" type="gradient"/>
                <v:stroke dashstyle="1 1"/>
                <v:textbox>
                  <w:txbxContent>
                    <w:p w14:paraId="33337866" w14:textId="77777777" w:rsidR="006C06A5" w:rsidRPr="0013722C" w:rsidRDefault="006C06A5" w:rsidP="006C06A5">
                      <w:pPr>
                        <w:rPr>
                          <w:color w:val="1F497D" w:themeColor="text2"/>
                        </w:rPr>
                      </w:pPr>
                      <w:r w:rsidRPr="0013722C">
                        <w:rPr>
                          <w:color w:val="1F497D" w:themeColor="text2"/>
                        </w:rPr>
                        <w:t xml:space="preserve">Material für die offene Lernzeit geeignet. 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ellenraster"/>
        <w:tblW w:w="7371" w:type="dxa"/>
        <w:tblInd w:w="108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05"/>
        <w:gridCol w:w="2126"/>
        <w:gridCol w:w="3940"/>
      </w:tblGrid>
      <w:tr w:rsidR="008F03EF" w:rsidRPr="00A410C8" w14:paraId="1A68D2B1" w14:textId="77777777" w:rsidTr="008F03EF">
        <w:tc>
          <w:tcPr>
            <w:tcW w:w="1305" w:type="dxa"/>
            <w:shd w:val="clear" w:color="auto" w:fill="auto"/>
            <w:vAlign w:val="center"/>
          </w:tcPr>
          <w:p w14:paraId="0752C248" w14:textId="77777777" w:rsidR="008F03EF" w:rsidRPr="008F03EF" w:rsidRDefault="008F03EF" w:rsidP="00B17A36">
            <w:pPr>
              <w:pStyle w:val="Textkrper"/>
              <w:jc w:val="left"/>
              <w:rPr>
                <w:b/>
              </w:rPr>
            </w:pPr>
            <w:r w:rsidRPr="008F03EF">
              <w:rPr>
                <w:b/>
              </w:rPr>
              <w:t>Name</w:t>
            </w:r>
          </w:p>
        </w:tc>
        <w:tc>
          <w:tcPr>
            <w:tcW w:w="2126" w:type="dxa"/>
            <w:vAlign w:val="center"/>
          </w:tcPr>
          <w:p w14:paraId="0CF40858" w14:textId="2CF47B49" w:rsidR="008F03EF" w:rsidRPr="008F03EF" w:rsidRDefault="00885551" w:rsidP="00B17A36">
            <w:pPr>
              <w:pStyle w:val="Textkrper"/>
              <w:jc w:val="left"/>
              <w:rPr>
                <w:b/>
              </w:rPr>
            </w:pPr>
            <w:r>
              <w:rPr>
                <w:b/>
              </w:rPr>
              <w:t>Zeichnung</w:t>
            </w:r>
          </w:p>
        </w:tc>
        <w:tc>
          <w:tcPr>
            <w:tcW w:w="3940" w:type="dxa"/>
            <w:vAlign w:val="center"/>
          </w:tcPr>
          <w:p w14:paraId="08F0D6B0" w14:textId="77777777" w:rsidR="008F03EF" w:rsidRPr="008F03EF" w:rsidRDefault="008F03EF" w:rsidP="00B17A36">
            <w:pPr>
              <w:pStyle w:val="Textkrper"/>
              <w:jc w:val="left"/>
              <w:rPr>
                <w:b/>
              </w:rPr>
            </w:pPr>
            <w:r w:rsidRPr="008F03EF">
              <w:rPr>
                <w:b/>
              </w:rPr>
              <w:t>Eigenschaften</w:t>
            </w:r>
          </w:p>
        </w:tc>
      </w:tr>
      <w:tr w:rsidR="008F03EF" w:rsidRPr="00A410C8" w14:paraId="08338CCC" w14:textId="77777777" w:rsidTr="008F03EF">
        <w:trPr>
          <w:trHeight w:val="1701"/>
        </w:trPr>
        <w:tc>
          <w:tcPr>
            <w:tcW w:w="1305" w:type="dxa"/>
            <w:shd w:val="clear" w:color="auto" w:fill="auto"/>
            <w:vAlign w:val="center"/>
          </w:tcPr>
          <w:p w14:paraId="42677EFB" w14:textId="77777777" w:rsidR="008F03EF" w:rsidRPr="008F03EF" w:rsidRDefault="008F03EF" w:rsidP="00B17A36">
            <w:pPr>
              <w:pStyle w:val="Textkrper"/>
              <w:jc w:val="left"/>
              <w:rPr>
                <w:i/>
              </w:rPr>
            </w:pPr>
            <w:r w:rsidRPr="008F03EF">
              <w:rPr>
                <w:i/>
              </w:rPr>
              <w:t>Quadrat</w:t>
            </w:r>
          </w:p>
        </w:tc>
        <w:tc>
          <w:tcPr>
            <w:tcW w:w="2126" w:type="dxa"/>
            <w:vAlign w:val="center"/>
          </w:tcPr>
          <w:p w14:paraId="177F433F" w14:textId="77777777" w:rsidR="008F03EF" w:rsidRPr="00A410C8" w:rsidRDefault="008F03EF" w:rsidP="008F03EF">
            <w:pPr>
              <w:pStyle w:val="Textkrper"/>
              <w:jc w:val="center"/>
            </w:pPr>
            <w:r>
              <w:rPr>
                <w:noProof/>
              </w:rPr>
              <w:drawing>
                <wp:inline distT="0" distB="0" distL="0" distR="0" wp14:anchorId="39DA38A6" wp14:editId="543D8EE7">
                  <wp:extent cx="743585" cy="743585"/>
                  <wp:effectExtent l="0" t="0" r="0" b="0"/>
                  <wp:docPr id="59" name="Grafi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7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0" w:type="dxa"/>
            <w:vAlign w:val="center"/>
          </w:tcPr>
          <w:p w14:paraId="0843761F" w14:textId="77777777" w:rsidR="008F03EF" w:rsidRDefault="0097787C" w:rsidP="005A6DCC">
            <w:pPr>
              <w:pStyle w:val="Textkrper"/>
              <w:numPr>
                <w:ilvl w:val="0"/>
                <w:numId w:val="30"/>
              </w:numPr>
              <w:jc w:val="left"/>
            </w:pPr>
            <w:r>
              <w:t>vier Ecken</w:t>
            </w:r>
            <w:r w:rsidR="008F03EF">
              <w:t xml:space="preserve"> </w:t>
            </w:r>
          </w:p>
          <w:p w14:paraId="1F173983" w14:textId="77777777" w:rsidR="008F03EF" w:rsidRDefault="0097787C" w:rsidP="005A6DCC">
            <w:pPr>
              <w:pStyle w:val="Textkrper"/>
              <w:numPr>
                <w:ilvl w:val="0"/>
                <w:numId w:val="30"/>
              </w:numPr>
              <w:jc w:val="left"/>
            </w:pPr>
            <w:r>
              <w:t>vier gleich lange Seiten</w:t>
            </w:r>
            <w:r w:rsidR="008F03EF">
              <w:t xml:space="preserve"> </w:t>
            </w:r>
          </w:p>
          <w:p w14:paraId="59061D8C" w14:textId="77777777" w:rsidR="008F03EF" w:rsidRDefault="0097787C" w:rsidP="005A6DCC">
            <w:pPr>
              <w:pStyle w:val="Textkrper"/>
              <w:numPr>
                <w:ilvl w:val="0"/>
                <w:numId w:val="30"/>
              </w:numPr>
              <w:jc w:val="left"/>
            </w:pPr>
            <w:r>
              <w:t>v</w:t>
            </w:r>
            <w:r w:rsidR="008F03EF">
              <w:t>ier rechte Winkel</w:t>
            </w:r>
          </w:p>
          <w:p w14:paraId="5AA85E39" w14:textId="77777777" w:rsidR="008F03EF" w:rsidRPr="00A410C8" w:rsidRDefault="008F03EF" w:rsidP="005A6DCC">
            <w:pPr>
              <w:pStyle w:val="Textkrper"/>
              <w:numPr>
                <w:ilvl w:val="0"/>
                <w:numId w:val="30"/>
              </w:numPr>
              <w:jc w:val="left"/>
            </w:pPr>
          </w:p>
        </w:tc>
      </w:tr>
      <w:tr w:rsidR="008F03EF" w:rsidRPr="00A410C8" w14:paraId="0D7FFC11" w14:textId="77777777" w:rsidTr="0097787C">
        <w:trPr>
          <w:trHeight w:val="1268"/>
        </w:trPr>
        <w:tc>
          <w:tcPr>
            <w:tcW w:w="1305" w:type="dxa"/>
            <w:shd w:val="clear" w:color="auto" w:fill="auto"/>
            <w:vAlign w:val="center"/>
          </w:tcPr>
          <w:p w14:paraId="3CAD2AA7" w14:textId="77777777" w:rsidR="008F03EF" w:rsidRPr="00A410C8" w:rsidRDefault="008F03EF" w:rsidP="00B17A36">
            <w:pPr>
              <w:pStyle w:val="Textkrper"/>
              <w:jc w:val="left"/>
            </w:pPr>
          </w:p>
        </w:tc>
        <w:tc>
          <w:tcPr>
            <w:tcW w:w="2126" w:type="dxa"/>
            <w:vAlign w:val="center"/>
          </w:tcPr>
          <w:p w14:paraId="5A4A1984" w14:textId="77777777" w:rsidR="008F03EF" w:rsidRPr="00A410C8" w:rsidRDefault="008F03EF" w:rsidP="00B17A36">
            <w:pPr>
              <w:pStyle w:val="Textkrper"/>
              <w:jc w:val="left"/>
            </w:pPr>
          </w:p>
        </w:tc>
        <w:tc>
          <w:tcPr>
            <w:tcW w:w="3940" w:type="dxa"/>
            <w:vAlign w:val="center"/>
          </w:tcPr>
          <w:p w14:paraId="67C1B66A" w14:textId="77777777" w:rsidR="008F03EF" w:rsidRPr="00A410C8" w:rsidRDefault="008F03EF" w:rsidP="00B17A36">
            <w:pPr>
              <w:pStyle w:val="Textkrper"/>
              <w:jc w:val="left"/>
            </w:pPr>
          </w:p>
        </w:tc>
      </w:tr>
      <w:tr w:rsidR="008F03EF" w:rsidRPr="00A410C8" w14:paraId="0CEA0B6A" w14:textId="77777777" w:rsidTr="0097787C">
        <w:trPr>
          <w:trHeight w:val="1574"/>
        </w:trPr>
        <w:tc>
          <w:tcPr>
            <w:tcW w:w="1305" w:type="dxa"/>
            <w:shd w:val="clear" w:color="auto" w:fill="auto"/>
            <w:vAlign w:val="center"/>
          </w:tcPr>
          <w:p w14:paraId="01F5DFD0" w14:textId="77777777" w:rsidR="008F03EF" w:rsidRPr="00A410C8" w:rsidRDefault="008F03EF" w:rsidP="00B17A36">
            <w:pPr>
              <w:pStyle w:val="Textkrper"/>
              <w:jc w:val="left"/>
            </w:pPr>
          </w:p>
        </w:tc>
        <w:tc>
          <w:tcPr>
            <w:tcW w:w="2126" w:type="dxa"/>
            <w:vAlign w:val="center"/>
          </w:tcPr>
          <w:p w14:paraId="5097D48D" w14:textId="77777777" w:rsidR="008F03EF" w:rsidRPr="00A410C8" w:rsidRDefault="008F03EF" w:rsidP="00B17A36">
            <w:pPr>
              <w:pStyle w:val="Textkrper"/>
              <w:jc w:val="left"/>
            </w:pPr>
          </w:p>
        </w:tc>
        <w:tc>
          <w:tcPr>
            <w:tcW w:w="3940" w:type="dxa"/>
            <w:vAlign w:val="center"/>
          </w:tcPr>
          <w:p w14:paraId="6BC20295" w14:textId="77777777" w:rsidR="008F03EF" w:rsidRPr="00A410C8" w:rsidRDefault="008F03EF" w:rsidP="00B17A36">
            <w:pPr>
              <w:pStyle w:val="Textkrper"/>
              <w:jc w:val="left"/>
            </w:pPr>
          </w:p>
        </w:tc>
      </w:tr>
      <w:tr w:rsidR="008F03EF" w:rsidRPr="00A410C8" w14:paraId="41CD65B4" w14:textId="77777777" w:rsidTr="0097787C">
        <w:trPr>
          <w:trHeight w:val="1442"/>
        </w:trPr>
        <w:tc>
          <w:tcPr>
            <w:tcW w:w="1305" w:type="dxa"/>
            <w:shd w:val="clear" w:color="auto" w:fill="auto"/>
            <w:vAlign w:val="center"/>
          </w:tcPr>
          <w:p w14:paraId="09C48999" w14:textId="77777777" w:rsidR="008F03EF" w:rsidRPr="00A410C8" w:rsidRDefault="008F03EF" w:rsidP="00B17A36">
            <w:pPr>
              <w:pStyle w:val="Textkrper"/>
              <w:jc w:val="left"/>
            </w:pPr>
          </w:p>
        </w:tc>
        <w:tc>
          <w:tcPr>
            <w:tcW w:w="2126" w:type="dxa"/>
            <w:vAlign w:val="center"/>
          </w:tcPr>
          <w:p w14:paraId="53DF6CE0" w14:textId="77777777" w:rsidR="008F03EF" w:rsidRPr="00A410C8" w:rsidRDefault="008F03EF" w:rsidP="00B17A36">
            <w:pPr>
              <w:pStyle w:val="Textkrper"/>
              <w:jc w:val="left"/>
            </w:pPr>
          </w:p>
        </w:tc>
        <w:tc>
          <w:tcPr>
            <w:tcW w:w="3940" w:type="dxa"/>
            <w:vAlign w:val="center"/>
          </w:tcPr>
          <w:p w14:paraId="3D60B35A" w14:textId="77777777" w:rsidR="008F03EF" w:rsidRPr="00A410C8" w:rsidRDefault="008F03EF" w:rsidP="00B17A36">
            <w:pPr>
              <w:pStyle w:val="Textkrper"/>
              <w:jc w:val="left"/>
            </w:pPr>
          </w:p>
        </w:tc>
      </w:tr>
      <w:tr w:rsidR="008F03EF" w:rsidRPr="00A410C8" w14:paraId="19C13D83" w14:textId="77777777" w:rsidTr="0097787C">
        <w:trPr>
          <w:trHeight w:val="1422"/>
        </w:trPr>
        <w:tc>
          <w:tcPr>
            <w:tcW w:w="1305" w:type="dxa"/>
            <w:shd w:val="clear" w:color="auto" w:fill="auto"/>
            <w:vAlign w:val="center"/>
          </w:tcPr>
          <w:p w14:paraId="7FC37457" w14:textId="77777777" w:rsidR="008F03EF" w:rsidRPr="00A410C8" w:rsidRDefault="008F03EF" w:rsidP="00B17A36">
            <w:pPr>
              <w:pStyle w:val="Textkrper"/>
              <w:jc w:val="left"/>
            </w:pPr>
          </w:p>
        </w:tc>
        <w:tc>
          <w:tcPr>
            <w:tcW w:w="2126" w:type="dxa"/>
            <w:vAlign w:val="center"/>
          </w:tcPr>
          <w:p w14:paraId="08533887" w14:textId="77777777" w:rsidR="008F03EF" w:rsidRPr="00A410C8" w:rsidRDefault="008F03EF" w:rsidP="00B17A36">
            <w:pPr>
              <w:pStyle w:val="Textkrper"/>
              <w:jc w:val="left"/>
            </w:pPr>
          </w:p>
        </w:tc>
        <w:tc>
          <w:tcPr>
            <w:tcW w:w="3940" w:type="dxa"/>
            <w:vAlign w:val="center"/>
          </w:tcPr>
          <w:p w14:paraId="7BAC3D86" w14:textId="77777777" w:rsidR="008F03EF" w:rsidRPr="00A410C8" w:rsidRDefault="008F03EF" w:rsidP="00B17A36">
            <w:pPr>
              <w:pStyle w:val="Textkrper"/>
              <w:jc w:val="left"/>
            </w:pPr>
          </w:p>
        </w:tc>
      </w:tr>
      <w:tr w:rsidR="008F03EF" w:rsidRPr="00A410C8" w14:paraId="29B22DC5" w14:textId="77777777" w:rsidTr="0097787C">
        <w:trPr>
          <w:trHeight w:val="1302"/>
        </w:trPr>
        <w:tc>
          <w:tcPr>
            <w:tcW w:w="1305" w:type="dxa"/>
            <w:shd w:val="clear" w:color="auto" w:fill="auto"/>
            <w:vAlign w:val="center"/>
          </w:tcPr>
          <w:p w14:paraId="25617992" w14:textId="77777777" w:rsidR="008F03EF" w:rsidRPr="00A410C8" w:rsidRDefault="008F03EF" w:rsidP="00B17A36">
            <w:pPr>
              <w:pStyle w:val="Textkrper"/>
              <w:jc w:val="left"/>
            </w:pPr>
          </w:p>
        </w:tc>
        <w:tc>
          <w:tcPr>
            <w:tcW w:w="2126" w:type="dxa"/>
            <w:vAlign w:val="center"/>
          </w:tcPr>
          <w:p w14:paraId="2781AB9C" w14:textId="77777777" w:rsidR="008F03EF" w:rsidRPr="00A410C8" w:rsidRDefault="008F03EF" w:rsidP="00B17A36">
            <w:pPr>
              <w:pStyle w:val="Textkrper"/>
              <w:jc w:val="left"/>
            </w:pPr>
          </w:p>
        </w:tc>
        <w:tc>
          <w:tcPr>
            <w:tcW w:w="3940" w:type="dxa"/>
            <w:vAlign w:val="center"/>
          </w:tcPr>
          <w:p w14:paraId="34A143C8" w14:textId="77777777" w:rsidR="008F03EF" w:rsidRPr="00A410C8" w:rsidRDefault="008F03EF" w:rsidP="00B17A36">
            <w:pPr>
              <w:pStyle w:val="Textkrper"/>
              <w:jc w:val="left"/>
            </w:pPr>
          </w:p>
        </w:tc>
      </w:tr>
    </w:tbl>
    <w:p w14:paraId="33929770" w14:textId="77777777" w:rsidR="009F16FC" w:rsidRDefault="009F16FC">
      <w:pPr>
        <w:spacing w:line="240" w:lineRule="exact"/>
        <w:rPr>
          <w:b/>
          <w:i/>
          <w:color w:val="FF0000"/>
          <w:sz w:val="22"/>
          <w:szCs w:val="22"/>
        </w:rPr>
      </w:pPr>
    </w:p>
    <w:p w14:paraId="19C8785C" w14:textId="77777777" w:rsidR="00F03E9C" w:rsidRDefault="00F03E9C">
      <w:pPr>
        <w:spacing w:line="240" w:lineRule="exact"/>
        <w:rPr>
          <w:b/>
          <w:i/>
          <w:color w:val="FF0000"/>
          <w:sz w:val="22"/>
          <w:szCs w:val="22"/>
        </w:rPr>
      </w:pPr>
    </w:p>
    <w:p w14:paraId="3ABE1EA4" w14:textId="77777777" w:rsidR="00DE30CF" w:rsidRDefault="00DE30CF" w:rsidP="00DE30CF">
      <w:pPr>
        <w:pStyle w:val="TabelleKopflinks"/>
        <w:numPr>
          <w:ilvl w:val="0"/>
          <w:numId w:val="32"/>
        </w:numPr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Recherchieren Sie zum Thema Flächen und ihre</w:t>
      </w:r>
      <w:r w:rsidR="00F253F2">
        <w:rPr>
          <w:b w:val="0"/>
          <w:sz w:val="22"/>
          <w:szCs w:val="22"/>
        </w:rPr>
        <w:t>n</w:t>
      </w:r>
      <w:r>
        <w:rPr>
          <w:b w:val="0"/>
          <w:sz w:val="22"/>
          <w:szCs w:val="22"/>
        </w:rPr>
        <w:t xml:space="preserve"> Eigenschaften. </w:t>
      </w:r>
    </w:p>
    <w:p w14:paraId="2AAA3C6A" w14:textId="77777777" w:rsidR="00DE30CF" w:rsidRPr="00045916" w:rsidRDefault="00DE30CF" w:rsidP="00DE30CF">
      <w:pPr>
        <w:pStyle w:val="TabelleKopflinks"/>
        <w:numPr>
          <w:ilvl w:val="0"/>
          <w:numId w:val="32"/>
        </w:numPr>
        <w:rPr>
          <w:b w:val="0"/>
          <w:sz w:val="22"/>
          <w:szCs w:val="22"/>
        </w:rPr>
      </w:pPr>
      <w:r w:rsidRPr="00045916">
        <w:rPr>
          <w:b w:val="0"/>
          <w:sz w:val="22"/>
          <w:szCs w:val="22"/>
        </w:rPr>
        <w:t xml:space="preserve">Ergänzen Sie die Tabelle mit gefundenen Informationen. </w:t>
      </w:r>
    </w:p>
    <w:p w14:paraId="5FDC893F" w14:textId="77777777" w:rsidR="00F03E9C" w:rsidRDefault="00F03E9C">
      <w:pPr>
        <w:spacing w:line="240" w:lineRule="exact"/>
        <w:rPr>
          <w:b/>
          <w:i/>
          <w:color w:val="FF0000"/>
          <w:sz w:val="22"/>
          <w:szCs w:val="22"/>
        </w:rPr>
      </w:pPr>
    </w:p>
    <w:p w14:paraId="2A8A0E74" w14:textId="77777777" w:rsidR="00EA5107" w:rsidRDefault="00EA5107" w:rsidP="008F03EF">
      <w:pPr>
        <w:spacing w:line="240" w:lineRule="exact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0C99"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3. </w:t>
      </w:r>
      <w:r w:rsidR="00DD3F38" w:rsidRPr="00710C99"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Übungen</w:t>
      </w:r>
      <w:r w:rsidR="00E55A60"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zuordnen</w:t>
      </w:r>
    </w:p>
    <w:p w14:paraId="0D594672" w14:textId="2626D54A" w:rsidR="00C35E6E" w:rsidRPr="00C35E6E" w:rsidRDefault="00942DC7" w:rsidP="00C35E6E">
      <w:pPr>
        <w:pStyle w:val="AufgabeText"/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1F11D06" wp14:editId="58A024E9">
                <wp:simplePos x="0" y="0"/>
                <wp:positionH relativeFrom="column">
                  <wp:posOffset>-5080</wp:posOffset>
                </wp:positionH>
                <wp:positionV relativeFrom="paragraph">
                  <wp:posOffset>159385</wp:posOffset>
                </wp:positionV>
                <wp:extent cx="6584950" cy="3530600"/>
                <wp:effectExtent l="57150" t="57150" r="0" b="107950"/>
                <wp:wrapNone/>
                <wp:docPr id="484" name="Gruppieren 4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4950" cy="3530600"/>
                          <a:chOff x="0" y="0"/>
                          <a:chExt cx="6584950" cy="3530600"/>
                        </a:xfrm>
                      </wpg:grpSpPr>
                      <wpg:grpSp>
                        <wpg:cNvPr id="7" name="Gruppieren 7"/>
                        <wpg:cNvGrpSpPr/>
                        <wpg:grpSpPr>
                          <a:xfrm>
                            <a:off x="5359400" y="717550"/>
                            <a:ext cx="1225550" cy="1225550"/>
                            <a:chOff x="0" y="0"/>
                            <a:chExt cx="1225550" cy="1225550"/>
                          </a:xfrm>
                        </wpg:grpSpPr>
                        <wpg:grpSp>
                          <wpg:cNvPr id="47" name="Gruppieren 47"/>
                          <wpg:cNvGrpSpPr/>
                          <wpg:grpSpPr>
                            <a:xfrm>
                              <a:off x="0" y="0"/>
                              <a:ext cx="1225550" cy="1225550"/>
                              <a:chOff x="0" y="0"/>
                              <a:chExt cx="1225550" cy="1225550"/>
                            </a:xfrm>
                          </wpg:grpSpPr>
                          <pic:pic xmlns:pic="http://schemas.openxmlformats.org/drawingml/2006/picture">
                            <pic:nvPicPr>
                              <pic:cNvPr id="36" name="Grafik 3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25550" cy="1225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9" name="Rechteck 39"/>
                            <wps:cNvSpPr/>
                            <wps:spPr>
                              <a:xfrm>
                                <a:off x="285293" y="87783"/>
                                <a:ext cx="660400" cy="2603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2206A7" w14:textId="77777777" w:rsidR="000337BE" w:rsidRDefault="000337BE" w:rsidP="000337BE">
                                  <w:pPr>
                                    <w:jc w:val="center"/>
                                  </w:pPr>
                                  <w:r>
                                    <w:t>Übung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450" name="Bild 3" descr="QR Code">
                              <a:hlinkClick r:id="rId20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5750" y="330200"/>
                              <a:ext cx="609600" cy="609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50" name="Abgerundetes Rechteck 50"/>
                        <wps:cNvSpPr/>
                        <wps:spPr>
                          <a:xfrm>
                            <a:off x="0" y="0"/>
                            <a:ext cx="4826000" cy="3530600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4F81B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F81B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F81B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64442C01" w14:textId="77777777" w:rsidR="00DE70D3" w:rsidRPr="00DE70D3" w:rsidRDefault="00DE70D3" w:rsidP="00DE70D3">
                              <w:pPr>
                                <w:pStyle w:val="TabelleKopflinks"/>
                                <w:ind w:firstLine="36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DE70D3">
                                <w:rPr>
                                  <w:sz w:val="22"/>
                                  <w:szCs w:val="22"/>
                                </w:rPr>
                                <w:t>Arbeitsauftrag:</w:t>
                              </w:r>
                            </w:p>
                            <w:p w14:paraId="26592198" w14:textId="77777777" w:rsidR="00DE70D3" w:rsidRPr="00DE70D3" w:rsidRDefault="006108F8" w:rsidP="006108F8">
                              <w:pPr>
                                <w:pStyle w:val="TabelleKopflinks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5) </w:t>
                              </w:r>
                              <w:r w:rsidR="00DE70D3" w:rsidRPr="00DE70D3">
                                <w:rPr>
                                  <w:b w:val="0"/>
                                  <w:sz w:val="22"/>
                                  <w:szCs w:val="22"/>
                                </w:rPr>
                                <w:t>Entscheiden Sie sich für eine der beiden Möglichkeiten.</w:t>
                              </w:r>
                            </w:p>
                            <w:p w14:paraId="446A8807" w14:textId="77777777" w:rsidR="00DE70D3" w:rsidRPr="00DE70D3" w:rsidRDefault="00DE70D3" w:rsidP="00DE70D3">
                              <w:pPr>
                                <w:pStyle w:val="TabelleKopflinks"/>
                                <w:ind w:left="360"/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 w:rsidRPr="00DE70D3"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Bearbeiten Sie die Übung 1. </w:t>
                              </w:r>
                            </w:p>
                            <w:p w14:paraId="45F15D25" w14:textId="77777777" w:rsidR="00DE70D3" w:rsidRPr="00DE70D3" w:rsidRDefault="00DE70D3" w:rsidP="00DE70D3">
                              <w:pPr>
                                <w:pStyle w:val="TabelleKopflinks"/>
                                <w:ind w:left="36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14:paraId="578F1DCC" w14:textId="77777777" w:rsidR="00DE70D3" w:rsidRPr="00DE70D3" w:rsidRDefault="00DE70D3" w:rsidP="00DE70D3">
                              <w:pPr>
                                <w:pStyle w:val="TabelleKopflinks"/>
                                <w:numPr>
                                  <w:ilvl w:val="0"/>
                                  <w:numId w:val="25"/>
                                </w:numPr>
                                <w:rPr>
                                  <w:b w:val="0"/>
                                  <w:i/>
                                  <w:sz w:val="22"/>
                                  <w:szCs w:val="22"/>
                                </w:rPr>
                              </w:pPr>
                              <w:r w:rsidRPr="00DE70D3">
                                <w:rPr>
                                  <w:b w:val="0"/>
                                  <w:i/>
                                  <w:sz w:val="22"/>
                                  <w:szCs w:val="22"/>
                                </w:rPr>
                                <w:t xml:space="preserve">Möglichkeit 1: QR-Code scannen/ anklicken. </w:t>
                              </w:r>
                            </w:p>
                            <w:p w14:paraId="2876EE48" w14:textId="77777777" w:rsidR="00DE70D3" w:rsidRPr="00DE70D3" w:rsidRDefault="00DE70D3" w:rsidP="00DE70D3">
                              <w:pPr>
                                <w:pStyle w:val="TabelleKopflinks"/>
                                <w:rPr>
                                  <w:b w:val="0"/>
                                  <w:i/>
                                  <w:sz w:val="22"/>
                                  <w:szCs w:val="22"/>
                                </w:rPr>
                              </w:pPr>
                            </w:p>
                            <w:p w14:paraId="75A00B75" w14:textId="77777777" w:rsidR="00DE70D3" w:rsidRPr="00DE70D3" w:rsidRDefault="00DE70D3" w:rsidP="00DE70D3">
                              <w:pPr>
                                <w:pStyle w:val="TabelleKopflinks"/>
                                <w:numPr>
                                  <w:ilvl w:val="0"/>
                                  <w:numId w:val="25"/>
                                </w:numPr>
                                <w:rPr>
                                  <w:b w:val="0"/>
                                  <w:i/>
                                  <w:sz w:val="22"/>
                                  <w:szCs w:val="22"/>
                                </w:rPr>
                              </w:pPr>
                              <w:r w:rsidRPr="00DE70D3">
                                <w:rPr>
                                  <w:b w:val="0"/>
                                  <w:i/>
                                  <w:sz w:val="22"/>
                                  <w:szCs w:val="22"/>
                                </w:rPr>
                                <w:t>Möglichkeit 2: Kärtchen ausschneiden und zuordnen (Einlegeblatt)</w:t>
                              </w:r>
                            </w:p>
                            <w:p w14:paraId="17E47667" w14:textId="77777777" w:rsidR="00DE70D3" w:rsidRPr="00DE70D3" w:rsidRDefault="00DE70D3" w:rsidP="00DE70D3">
                              <w:pPr>
                                <w:pStyle w:val="TabelleKopflinks"/>
                                <w:ind w:left="72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DE70D3">
                                <w:rPr>
                                  <w:sz w:val="22"/>
                                  <w:szCs w:val="22"/>
                                </w:rPr>
                                <w:t>Arbeitsauftrag</w:t>
                              </w:r>
                            </w:p>
                            <w:p w14:paraId="329EFA4D" w14:textId="77777777" w:rsidR="00DE70D3" w:rsidRPr="00DE70D3" w:rsidRDefault="0097787C" w:rsidP="00DE70D3">
                              <w:pPr>
                                <w:pStyle w:val="TabelleKopflinks"/>
                                <w:ind w:left="720"/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eastAsia="Times New Roman" w:cs="Times New Roman"/>
                                  <w:sz w:val="22"/>
                                  <w:szCs w:val="22"/>
                                  <w:lang w:eastAsia="de-DE"/>
                                </w:rPr>
                                <w:t>Schön, dass Sie</w:t>
                              </w:r>
                              <w:r w:rsidR="00DE70D3" w:rsidRPr="00DE70D3">
                                <w:rPr>
                                  <w:rFonts w:eastAsia="Times New Roman" w:cs="Times New Roman"/>
                                  <w:sz w:val="22"/>
                                  <w:szCs w:val="22"/>
                                  <w:lang w:eastAsia="de-DE"/>
                                </w:rPr>
                                <w:t xml:space="preserve"> die Flächen </w:t>
                              </w:r>
                              <w:r>
                                <w:rPr>
                                  <w:rFonts w:eastAsia="Times New Roman" w:cs="Times New Roman"/>
                                  <w:sz w:val="22"/>
                                  <w:szCs w:val="22"/>
                                  <w:lang w:eastAsia="de-DE"/>
                                </w:rPr>
                                <w:t>kennen lernen möchten</w:t>
                              </w:r>
                              <w:r w:rsidR="00DE70D3" w:rsidRPr="00DE70D3">
                                <w:rPr>
                                  <w:rFonts w:eastAsia="Times New Roman" w:cs="Times New Roman"/>
                                  <w:sz w:val="22"/>
                                  <w:szCs w:val="22"/>
                                  <w:lang w:eastAsia="de-DE"/>
                                </w:rPr>
                                <w:t>.</w:t>
                              </w:r>
                              <w:r w:rsidR="00DE70D3" w:rsidRPr="00DE70D3">
                                <w:rPr>
                                  <w:rFonts w:eastAsia="Times New Roman" w:cs="Times New Roman"/>
                                  <w:bCs/>
                                  <w:noProof/>
                                  <w:sz w:val="22"/>
                                  <w:szCs w:val="22"/>
                                  <w:lang w:eastAsia="de-DE"/>
                                </w:rPr>
                                <w:t xml:space="preserve"> </w:t>
                              </w:r>
                            </w:p>
                            <w:p w14:paraId="17F52E3F" w14:textId="77777777" w:rsidR="00DE70D3" w:rsidRPr="00DE70D3" w:rsidRDefault="00DE70D3" w:rsidP="00DE70D3">
                              <w:pPr>
                                <w:pStyle w:val="Fuzeile"/>
                                <w:numPr>
                                  <w:ilvl w:val="0"/>
                                  <w:numId w:val="26"/>
                                </w:num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DE70D3">
                                <w:rPr>
                                  <w:sz w:val="22"/>
                                  <w:szCs w:val="22"/>
                                </w:rPr>
                                <w:t>Schneide</w:t>
                              </w:r>
                              <w:r w:rsidR="0097787C">
                                <w:rPr>
                                  <w:sz w:val="22"/>
                                  <w:szCs w:val="22"/>
                                </w:rPr>
                                <w:t>n Sie</w:t>
                              </w:r>
                              <w:r w:rsidRPr="00DE70D3">
                                <w:rPr>
                                  <w:sz w:val="22"/>
                                  <w:szCs w:val="22"/>
                                </w:rPr>
                                <w:t xml:space="preserve"> die Kärtchen aus. </w:t>
                              </w:r>
                              <w:r w:rsidRPr="00DE70D3">
                                <w:rPr>
                                  <w:b/>
                                  <w:noProof/>
                                  <w:sz w:val="22"/>
                                  <w:szCs w:val="22"/>
                                </w:rPr>
                                <w:drawing>
                                  <wp:inline distT="0" distB="0" distL="0" distR="0" wp14:anchorId="7BB1C32F" wp14:editId="6D99CCFF">
                                    <wp:extent cx="226772" cy="242728"/>
                                    <wp:effectExtent l="0" t="0" r="1905" b="5080"/>
                                    <wp:docPr id="467" name="Grafik 46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Grafik 143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9366" cy="2455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3FBEB4C" w14:textId="77777777" w:rsidR="00DE70D3" w:rsidRPr="00DE70D3" w:rsidRDefault="00DE70D3" w:rsidP="00DE70D3">
                              <w:pPr>
                                <w:pStyle w:val="Fuzeile"/>
                                <w:numPr>
                                  <w:ilvl w:val="0"/>
                                  <w:numId w:val="26"/>
                                </w:num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DE70D3">
                                <w:rPr>
                                  <w:sz w:val="22"/>
                                  <w:szCs w:val="22"/>
                                </w:rPr>
                                <w:t>Ordne</w:t>
                              </w:r>
                              <w:r w:rsidR="0097787C">
                                <w:rPr>
                                  <w:sz w:val="22"/>
                                  <w:szCs w:val="22"/>
                                </w:rPr>
                                <w:t>n Sie</w:t>
                              </w:r>
                              <w:r w:rsidRPr="00DE70D3">
                                <w:rPr>
                                  <w:sz w:val="22"/>
                                  <w:szCs w:val="22"/>
                                </w:rPr>
                                <w:t xml:space="preserve"> den Flächen den Namen zu.  </w:t>
                              </w:r>
                            </w:p>
                            <w:p w14:paraId="627E963A" w14:textId="77777777" w:rsidR="00DE70D3" w:rsidRPr="00DE70D3" w:rsidRDefault="00DE70D3" w:rsidP="00DE70D3">
                              <w:pPr>
                                <w:pStyle w:val="Fuzeile"/>
                                <w:numPr>
                                  <w:ilvl w:val="0"/>
                                  <w:numId w:val="26"/>
                                </w:num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DE70D3">
                                <w:rPr>
                                  <w:sz w:val="22"/>
                                  <w:szCs w:val="22"/>
                                </w:rPr>
                                <w:t xml:space="preserve">Kontrollieren Sie Ihre Lösungen. </w:t>
                              </w:r>
                              <w:r w:rsidRPr="00DE70D3">
                                <w:rPr>
                                  <w:sz w:val="22"/>
                                  <w:szCs w:val="22"/>
                                </w:rPr>
                                <w:br/>
                                <w:t xml:space="preserve">Bearbeiten Sie Aufgabe d). </w:t>
                              </w:r>
                              <w:r w:rsidRPr="00DE70D3">
                                <w:rPr>
                                  <w:sz w:val="22"/>
                                  <w:szCs w:val="22"/>
                                </w:rPr>
                                <w:br/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Finden Sie Ihre</w:t>
                              </w:r>
                              <w:r w:rsidRPr="00DE70D3">
                                <w:rPr>
                                  <w:sz w:val="22"/>
                                  <w:szCs w:val="22"/>
                                </w:rPr>
                                <w:t xml:space="preserve"> Fehler und verbessern Sie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diese.</w:t>
                              </w:r>
                              <w:r w:rsidRPr="00DE70D3"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  <w:p w14:paraId="2D56242F" w14:textId="4D4EB2F6" w:rsidR="00DE70D3" w:rsidRPr="00DE70D3" w:rsidRDefault="00DE70D3" w:rsidP="00DE70D3">
                              <w:pPr>
                                <w:pStyle w:val="Fuzeile"/>
                                <w:numPr>
                                  <w:ilvl w:val="0"/>
                                  <w:numId w:val="26"/>
                                </w:num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DE70D3">
                                <w:rPr>
                                  <w:sz w:val="22"/>
                                  <w:szCs w:val="22"/>
                                </w:rPr>
                                <w:t xml:space="preserve">Suchen Sie sich </w:t>
                              </w:r>
                              <w:r w:rsidR="00885551">
                                <w:rPr>
                                  <w:sz w:val="22"/>
                                  <w:szCs w:val="22"/>
                                </w:rPr>
                                <w:t xml:space="preserve">eine Partnerin oder </w:t>
                              </w:r>
                              <w:r w:rsidRPr="00DE70D3">
                                <w:rPr>
                                  <w:sz w:val="22"/>
                                  <w:szCs w:val="22"/>
                                </w:rPr>
                                <w:t xml:space="preserve">einen Partner. </w:t>
                              </w:r>
                              <w:r w:rsidRPr="00DE70D3">
                                <w:rPr>
                                  <w:noProof/>
                                  <w:sz w:val="22"/>
                                  <w:szCs w:val="22"/>
                                </w:rPr>
                                <w:drawing>
                                  <wp:inline distT="0" distB="0" distL="0" distR="0" wp14:anchorId="405A3445" wp14:editId="5F94089E">
                                    <wp:extent cx="401604" cy="197510"/>
                                    <wp:effectExtent l="0" t="0" r="0" b="0"/>
                                    <wp:docPr id="468" name="Grafik 46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Grafik 143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3783" cy="19858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CB6F53E" w14:textId="77777777" w:rsidR="00DE70D3" w:rsidRPr="00DE70D3" w:rsidRDefault="00DE70D3" w:rsidP="00DE70D3">
                              <w:pPr>
                                <w:pStyle w:val="Fuzeile"/>
                                <w:ind w:left="1068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DE70D3">
                                <w:rPr>
                                  <w:sz w:val="22"/>
                                  <w:szCs w:val="22"/>
                                </w:rPr>
                                <w:t>Spielen Sie Memory mit den Karten</w:t>
                              </w:r>
                            </w:p>
                            <w:p w14:paraId="71EB2104" w14:textId="77777777" w:rsidR="00DE70D3" w:rsidRPr="00710C99" w:rsidRDefault="00DE70D3" w:rsidP="00DE70D3">
                              <w:pPr>
                                <w:pStyle w:val="TabelleKopflinks"/>
                                <w:ind w:left="720"/>
                                <w:rPr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erade Verbindung mit Pfeil 452"/>
                        <wps:cNvCnPr/>
                        <wps:spPr>
                          <a:xfrm>
                            <a:off x="3399728" y="1047750"/>
                            <a:ext cx="2238615" cy="190500"/>
                          </a:xfrm>
                          <a:prstGeom prst="straightConnector1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triangle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55" name="Grafik 1429"/>
                          <pic:cNvPicPr/>
                        </pic:nvPicPr>
                        <pic:blipFill>
                          <a:blip r:embed="rId22" cstate="print">
                            <a:duotone>
                              <a:srgbClr val="4F81BD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950" y="133350"/>
                            <a:ext cx="191135" cy="24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456" name="Bild 1" descr="Hand, Wie, Daumen, Bis, Bestätigen, Ordnung, Gehen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100" y="2476500"/>
                            <a:ext cx="147320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9" name="Bild 2" descr="Abneigung, Hand, Daumen, Nach Unten, Nr, Rot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100" y="2559050"/>
                            <a:ext cx="146050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F11D06" id="Gruppieren 484" o:spid="_x0000_s1032" style="position:absolute;left:0;text-align:left;margin-left:-.4pt;margin-top:12.55pt;width:518.5pt;height:278pt;z-index:251663360;mso-height-relative:margin" coordsize="65849,35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">
                <v:group id="Gruppieren 7" o:spid="_x0000_s1033" style="position:absolute;left:53594;top:7175;width:12255;height:12256" coordsize="12255,1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group id="Gruppieren 47" o:spid="_x0000_s1034" style="position:absolute;width:12255;height:12255" coordsize="12255,1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<v:shape id="Grafik 36" o:spid="_x0000_s1035" type="#_x0000_t75" style="position:absolute;width:12255;height:1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">
                      <v:imagedata r:id="rId25" o:title=""/>
                    </v:shape>
                    <v:rect id="Rechteck 39" o:spid="_x0000_s1036" style="position:absolute;left:2852;top:877;width:6604;height:2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" fillcolor="white [3201]" stroked="f" strokeweight="2pt">
                      <v:textbox>
                        <w:txbxContent>
                          <w:p w14:paraId="582206A7" w14:textId="77777777" w:rsidR="000337BE" w:rsidRDefault="000337BE" w:rsidP="000337BE">
                            <w:pPr>
                              <w:jc w:val="center"/>
                            </w:pPr>
                            <w:r>
                              <w:t>Übung 1</w:t>
                            </w:r>
                          </w:p>
                        </w:txbxContent>
                      </v:textbox>
                    </v:rect>
                  </v:group>
                  <v:shape id="Bild 3" o:spid="_x0000_s1037" type="#_x0000_t75" alt="QR Code" href="https://learningapps.org/watch?v=ppk37vdy518" style="position:absolute;left:2857;top:3302;width:6096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" o:button="t">
                    <v:fill o:detectmouseclick="t"/>
                    <v:imagedata r:id="rId26" o:title="QR Code"/>
                  </v:shape>
                </v:group>
                <v:roundrect id="Abgerundetes Rechteck 50" o:spid="_x0000_s1038" style="position:absolute;width:48260;height:353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" fillcolor="#a3c4ff" strokecolor="#4a7ebb">
                  <v:fill color2="#e5eeff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14:paraId="64442C01" w14:textId="77777777" w:rsidR="00DE70D3" w:rsidRPr="00DE70D3" w:rsidRDefault="00DE70D3" w:rsidP="00DE70D3">
                        <w:pPr>
                          <w:pStyle w:val="TabelleKopflinks"/>
                          <w:ind w:firstLine="360"/>
                          <w:rPr>
                            <w:sz w:val="22"/>
                            <w:szCs w:val="22"/>
                          </w:rPr>
                        </w:pPr>
                        <w:r w:rsidRPr="00DE70D3">
                          <w:rPr>
                            <w:sz w:val="22"/>
                            <w:szCs w:val="22"/>
                          </w:rPr>
                          <w:t>Arbeitsauftrag:</w:t>
                        </w:r>
                      </w:p>
                      <w:p w14:paraId="26592198" w14:textId="77777777" w:rsidR="00DE70D3" w:rsidRPr="00DE70D3" w:rsidRDefault="006108F8" w:rsidP="006108F8">
                        <w:pPr>
                          <w:pStyle w:val="TabelleKopflinks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b w:val="0"/>
                            <w:sz w:val="22"/>
                            <w:szCs w:val="22"/>
                          </w:rPr>
                          <w:t xml:space="preserve">5) </w:t>
                        </w:r>
                        <w:r w:rsidR="00DE70D3" w:rsidRPr="00DE70D3">
                          <w:rPr>
                            <w:b w:val="0"/>
                            <w:sz w:val="22"/>
                            <w:szCs w:val="22"/>
                          </w:rPr>
                          <w:t>Entscheiden Sie sich für eine der beiden Möglichkeiten.</w:t>
                        </w:r>
                      </w:p>
                      <w:p w14:paraId="446A8807" w14:textId="77777777" w:rsidR="00DE70D3" w:rsidRPr="00DE70D3" w:rsidRDefault="00DE70D3" w:rsidP="00DE70D3">
                        <w:pPr>
                          <w:pStyle w:val="TabelleKopflinks"/>
                          <w:ind w:left="360"/>
                          <w:rPr>
                            <w:b w:val="0"/>
                            <w:sz w:val="22"/>
                            <w:szCs w:val="22"/>
                          </w:rPr>
                        </w:pPr>
                        <w:r w:rsidRPr="00DE70D3">
                          <w:rPr>
                            <w:b w:val="0"/>
                            <w:sz w:val="22"/>
                            <w:szCs w:val="22"/>
                          </w:rPr>
                          <w:t xml:space="preserve">Bearbeiten Sie die Übung 1. </w:t>
                        </w:r>
                      </w:p>
                      <w:p w14:paraId="45F15D25" w14:textId="77777777" w:rsidR="00DE70D3" w:rsidRPr="00DE70D3" w:rsidRDefault="00DE70D3" w:rsidP="00DE70D3">
                        <w:pPr>
                          <w:pStyle w:val="TabelleKopflinks"/>
                          <w:ind w:left="360"/>
                          <w:rPr>
                            <w:sz w:val="22"/>
                            <w:szCs w:val="22"/>
                          </w:rPr>
                        </w:pPr>
                      </w:p>
                      <w:p w14:paraId="578F1DCC" w14:textId="77777777" w:rsidR="00DE70D3" w:rsidRPr="00DE70D3" w:rsidRDefault="00DE70D3" w:rsidP="00DE70D3">
                        <w:pPr>
                          <w:pStyle w:val="TabelleKopflinks"/>
                          <w:numPr>
                            <w:ilvl w:val="0"/>
                            <w:numId w:val="25"/>
                          </w:numPr>
                          <w:rPr>
                            <w:b w:val="0"/>
                            <w:i/>
                            <w:sz w:val="22"/>
                            <w:szCs w:val="22"/>
                          </w:rPr>
                        </w:pPr>
                        <w:r w:rsidRPr="00DE70D3">
                          <w:rPr>
                            <w:b w:val="0"/>
                            <w:i/>
                            <w:sz w:val="22"/>
                            <w:szCs w:val="22"/>
                          </w:rPr>
                          <w:t xml:space="preserve">Möglichkeit 1: QR-Code scannen/ anklicken. </w:t>
                        </w:r>
                      </w:p>
                      <w:p w14:paraId="2876EE48" w14:textId="77777777" w:rsidR="00DE70D3" w:rsidRPr="00DE70D3" w:rsidRDefault="00DE70D3" w:rsidP="00DE70D3">
                        <w:pPr>
                          <w:pStyle w:val="TabelleKopflinks"/>
                          <w:rPr>
                            <w:b w:val="0"/>
                            <w:i/>
                            <w:sz w:val="22"/>
                            <w:szCs w:val="22"/>
                          </w:rPr>
                        </w:pPr>
                      </w:p>
                      <w:p w14:paraId="75A00B75" w14:textId="77777777" w:rsidR="00DE70D3" w:rsidRPr="00DE70D3" w:rsidRDefault="00DE70D3" w:rsidP="00DE70D3">
                        <w:pPr>
                          <w:pStyle w:val="TabelleKopflinks"/>
                          <w:numPr>
                            <w:ilvl w:val="0"/>
                            <w:numId w:val="25"/>
                          </w:numPr>
                          <w:rPr>
                            <w:b w:val="0"/>
                            <w:i/>
                            <w:sz w:val="22"/>
                            <w:szCs w:val="22"/>
                          </w:rPr>
                        </w:pPr>
                        <w:r w:rsidRPr="00DE70D3">
                          <w:rPr>
                            <w:b w:val="0"/>
                            <w:i/>
                            <w:sz w:val="22"/>
                            <w:szCs w:val="22"/>
                          </w:rPr>
                          <w:t>Möglichkeit 2: Kärtchen ausschneiden und zuordnen (Einlegeblatt)</w:t>
                        </w:r>
                      </w:p>
                      <w:p w14:paraId="17E47667" w14:textId="77777777" w:rsidR="00DE70D3" w:rsidRPr="00DE70D3" w:rsidRDefault="00DE70D3" w:rsidP="00DE70D3">
                        <w:pPr>
                          <w:pStyle w:val="TabelleKopflinks"/>
                          <w:ind w:left="720"/>
                          <w:rPr>
                            <w:sz w:val="22"/>
                            <w:szCs w:val="22"/>
                          </w:rPr>
                        </w:pPr>
                        <w:r w:rsidRPr="00DE70D3">
                          <w:rPr>
                            <w:sz w:val="22"/>
                            <w:szCs w:val="22"/>
                          </w:rPr>
                          <w:t>Arbeitsauftrag</w:t>
                        </w:r>
                      </w:p>
                      <w:p w14:paraId="329EFA4D" w14:textId="77777777" w:rsidR="00DE70D3" w:rsidRPr="00DE70D3" w:rsidRDefault="0097787C" w:rsidP="00DE70D3">
                        <w:pPr>
                          <w:pStyle w:val="TabelleKopflinks"/>
                          <w:ind w:left="720"/>
                          <w:rPr>
                            <w:b w:val="0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Times New Roman" w:cs="Times New Roman"/>
                            <w:sz w:val="22"/>
                            <w:szCs w:val="22"/>
                            <w:lang w:eastAsia="de-DE"/>
                          </w:rPr>
                          <w:t>Schön, dass Sie</w:t>
                        </w:r>
                        <w:r w:rsidR="00DE70D3" w:rsidRPr="00DE70D3">
                          <w:rPr>
                            <w:rFonts w:eastAsia="Times New Roman" w:cs="Times New Roman"/>
                            <w:sz w:val="22"/>
                            <w:szCs w:val="22"/>
                            <w:lang w:eastAsia="de-DE"/>
                          </w:rPr>
                          <w:t xml:space="preserve"> die Flächen </w:t>
                        </w:r>
                        <w:r>
                          <w:rPr>
                            <w:rFonts w:eastAsia="Times New Roman" w:cs="Times New Roman"/>
                            <w:sz w:val="22"/>
                            <w:szCs w:val="22"/>
                            <w:lang w:eastAsia="de-DE"/>
                          </w:rPr>
                          <w:t>kennen lernen möchten</w:t>
                        </w:r>
                        <w:r w:rsidR="00DE70D3" w:rsidRPr="00DE70D3">
                          <w:rPr>
                            <w:rFonts w:eastAsia="Times New Roman" w:cs="Times New Roman"/>
                            <w:sz w:val="22"/>
                            <w:szCs w:val="22"/>
                            <w:lang w:eastAsia="de-DE"/>
                          </w:rPr>
                          <w:t>.</w:t>
                        </w:r>
                        <w:r w:rsidR="00DE70D3" w:rsidRPr="00DE70D3">
                          <w:rPr>
                            <w:rFonts w:eastAsia="Times New Roman" w:cs="Times New Roman"/>
                            <w:bCs/>
                            <w:noProof/>
                            <w:sz w:val="22"/>
                            <w:szCs w:val="22"/>
                            <w:lang w:eastAsia="de-DE"/>
                          </w:rPr>
                          <w:t xml:space="preserve"> </w:t>
                        </w:r>
                      </w:p>
                      <w:p w14:paraId="17F52E3F" w14:textId="77777777" w:rsidR="00DE70D3" w:rsidRPr="00DE70D3" w:rsidRDefault="00DE70D3" w:rsidP="00DE70D3">
                        <w:pPr>
                          <w:pStyle w:val="Fuzeile"/>
                          <w:numPr>
                            <w:ilvl w:val="0"/>
                            <w:numId w:val="26"/>
                          </w:numPr>
                          <w:rPr>
                            <w:sz w:val="22"/>
                            <w:szCs w:val="22"/>
                          </w:rPr>
                        </w:pPr>
                        <w:r w:rsidRPr="00DE70D3">
                          <w:rPr>
                            <w:sz w:val="22"/>
                            <w:szCs w:val="22"/>
                          </w:rPr>
                          <w:t>Schneide</w:t>
                        </w:r>
                        <w:r w:rsidR="0097787C">
                          <w:rPr>
                            <w:sz w:val="22"/>
                            <w:szCs w:val="22"/>
                          </w:rPr>
                          <w:t>n Sie</w:t>
                        </w:r>
                        <w:r w:rsidRPr="00DE70D3">
                          <w:rPr>
                            <w:sz w:val="22"/>
                            <w:szCs w:val="22"/>
                          </w:rPr>
                          <w:t xml:space="preserve"> die Kärtchen aus. </w:t>
                        </w:r>
                        <w:r w:rsidRPr="00DE70D3">
                          <w:rPr>
                            <w:b/>
                            <w:noProof/>
                            <w:sz w:val="22"/>
                            <w:szCs w:val="22"/>
                          </w:rPr>
                          <w:drawing>
                            <wp:inline distT="0" distB="0" distL="0" distR="0" wp14:anchorId="7BB1C32F" wp14:editId="6D99CCFF">
                              <wp:extent cx="226772" cy="242728"/>
                              <wp:effectExtent l="0" t="0" r="1905" b="5080"/>
                              <wp:docPr id="467" name="Grafik 46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Grafik 143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9366" cy="2455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3FBEB4C" w14:textId="77777777" w:rsidR="00DE70D3" w:rsidRPr="00DE70D3" w:rsidRDefault="00DE70D3" w:rsidP="00DE70D3">
                        <w:pPr>
                          <w:pStyle w:val="Fuzeile"/>
                          <w:numPr>
                            <w:ilvl w:val="0"/>
                            <w:numId w:val="26"/>
                          </w:numPr>
                          <w:rPr>
                            <w:sz w:val="22"/>
                            <w:szCs w:val="22"/>
                          </w:rPr>
                        </w:pPr>
                        <w:r w:rsidRPr="00DE70D3">
                          <w:rPr>
                            <w:sz w:val="22"/>
                            <w:szCs w:val="22"/>
                          </w:rPr>
                          <w:t>Ordne</w:t>
                        </w:r>
                        <w:r w:rsidR="0097787C">
                          <w:rPr>
                            <w:sz w:val="22"/>
                            <w:szCs w:val="22"/>
                          </w:rPr>
                          <w:t>n Sie</w:t>
                        </w:r>
                        <w:r w:rsidRPr="00DE70D3">
                          <w:rPr>
                            <w:sz w:val="22"/>
                            <w:szCs w:val="22"/>
                          </w:rPr>
                          <w:t xml:space="preserve"> den Flächen den Namen zu.  </w:t>
                        </w:r>
                      </w:p>
                      <w:p w14:paraId="627E963A" w14:textId="77777777" w:rsidR="00DE70D3" w:rsidRPr="00DE70D3" w:rsidRDefault="00DE70D3" w:rsidP="00DE70D3">
                        <w:pPr>
                          <w:pStyle w:val="Fuzeile"/>
                          <w:numPr>
                            <w:ilvl w:val="0"/>
                            <w:numId w:val="26"/>
                          </w:numPr>
                          <w:rPr>
                            <w:sz w:val="22"/>
                            <w:szCs w:val="22"/>
                          </w:rPr>
                        </w:pPr>
                        <w:r w:rsidRPr="00DE70D3">
                          <w:rPr>
                            <w:sz w:val="22"/>
                            <w:szCs w:val="22"/>
                          </w:rPr>
                          <w:t xml:space="preserve">Kontrollieren Sie Ihre Lösungen. </w:t>
                        </w:r>
                        <w:r w:rsidRPr="00DE70D3">
                          <w:rPr>
                            <w:sz w:val="22"/>
                            <w:szCs w:val="22"/>
                          </w:rPr>
                          <w:br/>
                          <w:t xml:space="preserve">Bearbeiten Sie Aufgabe d). </w:t>
                        </w:r>
                        <w:r w:rsidRPr="00DE70D3">
                          <w:rPr>
                            <w:sz w:val="22"/>
                            <w:szCs w:val="22"/>
                          </w:rPr>
                          <w:br/>
                        </w:r>
                        <w:r>
                          <w:rPr>
                            <w:sz w:val="22"/>
                            <w:szCs w:val="22"/>
                          </w:rPr>
                          <w:t>Finden Sie Ihre</w:t>
                        </w:r>
                        <w:r w:rsidRPr="00DE70D3">
                          <w:rPr>
                            <w:sz w:val="22"/>
                            <w:szCs w:val="22"/>
                          </w:rPr>
                          <w:t xml:space="preserve"> Fehler und verbessern Sie </w:t>
                        </w:r>
                        <w:r>
                          <w:rPr>
                            <w:sz w:val="22"/>
                            <w:szCs w:val="22"/>
                          </w:rPr>
                          <w:t>diese.</w:t>
                        </w:r>
                        <w:r w:rsidRPr="00DE70D3"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14:paraId="2D56242F" w14:textId="4D4EB2F6" w:rsidR="00DE70D3" w:rsidRPr="00DE70D3" w:rsidRDefault="00DE70D3" w:rsidP="00DE70D3">
                        <w:pPr>
                          <w:pStyle w:val="Fuzeile"/>
                          <w:numPr>
                            <w:ilvl w:val="0"/>
                            <w:numId w:val="26"/>
                          </w:numPr>
                          <w:rPr>
                            <w:sz w:val="22"/>
                            <w:szCs w:val="22"/>
                          </w:rPr>
                        </w:pPr>
                        <w:r w:rsidRPr="00DE70D3">
                          <w:rPr>
                            <w:sz w:val="22"/>
                            <w:szCs w:val="22"/>
                          </w:rPr>
                          <w:t xml:space="preserve">Suchen Sie sich </w:t>
                        </w:r>
                        <w:r w:rsidR="00885551">
                          <w:rPr>
                            <w:sz w:val="22"/>
                            <w:szCs w:val="22"/>
                          </w:rPr>
                          <w:t xml:space="preserve">eine Partnerin oder </w:t>
                        </w:r>
                        <w:r w:rsidRPr="00DE70D3">
                          <w:rPr>
                            <w:sz w:val="22"/>
                            <w:szCs w:val="22"/>
                          </w:rPr>
                          <w:t xml:space="preserve">einen Partner. </w:t>
                        </w:r>
                        <w:r w:rsidRPr="00DE70D3">
                          <w:rPr>
                            <w:noProof/>
                            <w:sz w:val="22"/>
                            <w:szCs w:val="22"/>
                          </w:rPr>
                          <w:drawing>
                            <wp:inline distT="0" distB="0" distL="0" distR="0" wp14:anchorId="405A3445" wp14:editId="5F94089E">
                              <wp:extent cx="401604" cy="197510"/>
                              <wp:effectExtent l="0" t="0" r="0" b="0"/>
                              <wp:docPr id="468" name="Grafik 46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Grafik 143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3783" cy="19858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CB6F53E" w14:textId="77777777" w:rsidR="00DE70D3" w:rsidRPr="00DE70D3" w:rsidRDefault="00DE70D3" w:rsidP="00DE70D3">
                        <w:pPr>
                          <w:pStyle w:val="Fuzeile"/>
                          <w:ind w:left="1068"/>
                          <w:rPr>
                            <w:sz w:val="22"/>
                            <w:szCs w:val="22"/>
                          </w:rPr>
                        </w:pPr>
                        <w:r w:rsidRPr="00DE70D3">
                          <w:rPr>
                            <w:sz w:val="22"/>
                            <w:szCs w:val="22"/>
                          </w:rPr>
                          <w:t>Spielen Sie Memory mit den Karten</w:t>
                        </w:r>
                      </w:p>
                      <w:p w14:paraId="71EB2104" w14:textId="77777777" w:rsidR="00DE70D3" w:rsidRPr="00710C99" w:rsidRDefault="00DE70D3" w:rsidP="00DE70D3">
                        <w:pPr>
                          <w:pStyle w:val="TabelleKopflinks"/>
                          <w:ind w:left="720"/>
                          <w:rPr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erade Verbindung mit Pfeil 452" o:spid="_x0000_s1039" type="#_x0000_t32" style="position:absolute;left:33997;top:10477;width:22386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" strokecolor="#4a7ebb" strokeweight="4.5pt">
                  <v:stroke endarrow="block"/>
                </v:shape>
                <v:shape id="Grafik 1429" o:spid="_x0000_s1040" type="#_x0000_t75" style="position:absolute;left:2349;top:1333;width:1911;height:2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">
                  <v:imagedata r:id="rId27" o:title="" recolortarget="#275791"/>
                </v:shape>
                <v:shape id="Bild 1" o:spid="_x0000_s1041" type="#_x0000_t75" alt="Hand, Wie, Daumen, Bis, Bestätigen, Ordnung, Gehen" style="position:absolute;left:6731;top:24765;width:1473;height:1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">
                  <v:imagedata r:id="rId28" o:title="Hand, Wie, Daumen, Bis, Bestätigen, Ordnung, Gehen"/>
                </v:shape>
                <v:shape id="Bild 2" o:spid="_x0000_s1042" type="#_x0000_t75" alt="Abneigung, Hand, Daumen, Nach Unten, Nr, Rot" style="position:absolute;left:6731;top:25590;width:1460;height: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">
                  <v:imagedata r:id="rId29" o:title="Abneigung, Hand, Daumen, Nach Unten, Nr, Rot"/>
                </v:shape>
              </v:group>
            </w:pict>
          </mc:Fallback>
        </mc:AlternateContent>
      </w:r>
    </w:p>
    <w:p w14:paraId="34F02FC6" w14:textId="7B9F37A6" w:rsidR="00DD3F38" w:rsidRDefault="00DD3F38" w:rsidP="00DD3F38">
      <w:pPr>
        <w:pStyle w:val="AufgabeText"/>
      </w:pPr>
    </w:p>
    <w:p w14:paraId="7D6586C8" w14:textId="77777777" w:rsidR="00DD3F38" w:rsidRDefault="00DD3F38" w:rsidP="00DD3F38">
      <w:pPr>
        <w:pStyle w:val="AufgabeText"/>
      </w:pPr>
    </w:p>
    <w:p w14:paraId="3AF0AE47" w14:textId="77777777" w:rsidR="00DD3F38" w:rsidRDefault="00DD3F38" w:rsidP="00DD3F38">
      <w:pPr>
        <w:pStyle w:val="AufgabeText"/>
      </w:pPr>
    </w:p>
    <w:p w14:paraId="3E5AAAF1" w14:textId="77777777" w:rsidR="00DD3F38" w:rsidRDefault="00DD3F38" w:rsidP="00DD3F38">
      <w:pPr>
        <w:pStyle w:val="AufgabeText"/>
      </w:pPr>
    </w:p>
    <w:p w14:paraId="375CAE87" w14:textId="77777777" w:rsidR="00DD3F38" w:rsidRDefault="00DD3F38" w:rsidP="00DD3F38">
      <w:pPr>
        <w:pStyle w:val="AufgabeText"/>
      </w:pPr>
    </w:p>
    <w:p w14:paraId="79A035C0" w14:textId="77777777" w:rsidR="00DD3F38" w:rsidRDefault="00DD3F38" w:rsidP="00DD3F38">
      <w:pPr>
        <w:pStyle w:val="AufgabeText"/>
      </w:pPr>
    </w:p>
    <w:p w14:paraId="123AF63F" w14:textId="77777777" w:rsidR="00DD3F38" w:rsidRDefault="00DD3F38" w:rsidP="00DD3F38">
      <w:pPr>
        <w:pStyle w:val="AufgabeText"/>
      </w:pPr>
    </w:p>
    <w:p w14:paraId="7B058D26" w14:textId="77777777" w:rsidR="00C35E6E" w:rsidRDefault="00C35E6E" w:rsidP="00DD3F38">
      <w:pPr>
        <w:pStyle w:val="AufgabeText"/>
      </w:pPr>
    </w:p>
    <w:p w14:paraId="1F04E8D6" w14:textId="77777777" w:rsidR="00C35E6E" w:rsidRDefault="00C35E6E" w:rsidP="00DD3F38">
      <w:pPr>
        <w:pStyle w:val="AufgabeText"/>
      </w:pPr>
    </w:p>
    <w:p w14:paraId="1A65214D" w14:textId="77777777" w:rsidR="00C35E6E" w:rsidRDefault="00C35E6E" w:rsidP="00DD3F38">
      <w:pPr>
        <w:pStyle w:val="AufgabeText"/>
      </w:pPr>
    </w:p>
    <w:p w14:paraId="34BB4C5B" w14:textId="77777777" w:rsidR="00C35E6E" w:rsidRDefault="00C35E6E" w:rsidP="00DD3F38">
      <w:pPr>
        <w:pStyle w:val="AufgabeText"/>
      </w:pPr>
    </w:p>
    <w:p w14:paraId="106D208B" w14:textId="77777777" w:rsidR="00DD3F38" w:rsidRDefault="00DD3F38" w:rsidP="00DD3F38">
      <w:pPr>
        <w:pStyle w:val="AufgabeText"/>
      </w:pPr>
    </w:p>
    <w:p w14:paraId="45863409" w14:textId="77777777" w:rsidR="00DD3F38" w:rsidRDefault="00DD3F38" w:rsidP="00DD3F38">
      <w:pPr>
        <w:pStyle w:val="AufgabeText"/>
      </w:pPr>
    </w:p>
    <w:p w14:paraId="4887184F" w14:textId="77777777" w:rsidR="00DD3F38" w:rsidRDefault="00DD3F38" w:rsidP="00DD3F38">
      <w:pPr>
        <w:pStyle w:val="AufgabeText"/>
      </w:pPr>
    </w:p>
    <w:p w14:paraId="01BC5CC7" w14:textId="77777777" w:rsidR="00DD3F38" w:rsidRDefault="00DD3F38" w:rsidP="00DD3F38">
      <w:pPr>
        <w:pStyle w:val="AufgabeText"/>
      </w:pPr>
    </w:p>
    <w:p w14:paraId="323FFC1C" w14:textId="77777777" w:rsidR="00DD3F38" w:rsidRDefault="00DD3F38" w:rsidP="00DD3F38">
      <w:pPr>
        <w:pStyle w:val="AufgabeText"/>
      </w:pPr>
    </w:p>
    <w:p w14:paraId="5BB79264" w14:textId="77777777" w:rsidR="000C340E" w:rsidRDefault="000C340E" w:rsidP="00DD3F38">
      <w:pPr>
        <w:pStyle w:val="AufgabeText"/>
      </w:pPr>
      <w:r w:rsidRPr="00EC46C0">
        <w:rPr>
          <w:b/>
          <w:noProof/>
          <w:color w:val="4F81BD" w:themeColor="accent1"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C5EE24" wp14:editId="12B4D531">
                <wp:simplePos x="0" y="0"/>
                <wp:positionH relativeFrom="column">
                  <wp:posOffset>5271135</wp:posOffset>
                </wp:positionH>
                <wp:positionV relativeFrom="paragraph">
                  <wp:posOffset>227965</wp:posOffset>
                </wp:positionV>
                <wp:extent cx="1358900" cy="749300"/>
                <wp:effectExtent l="57150" t="57150" r="50800" b="50800"/>
                <wp:wrapNone/>
                <wp:docPr id="9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0" cy="7493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952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ysDot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17798E3D" w14:textId="77777777" w:rsidR="000C340E" w:rsidRPr="0013722C" w:rsidRDefault="000C340E" w:rsidP="000C340E">
                            <w:pPr>
                              <w:rPr>
                                <w:color w:val="1F497D" w:themeColor="text2"/>
                              </w:rPr>
                            </w:pPr>
                            <w:r w:rsidRPr="0013722C">
                              <w:rPr>
                                <w:color w:val="1F497D" w:themeColor="text2"/>
                              </w:rPr>
                              <w:t xml:space="preserve">Material für die offene Lernzeit geeignet.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C5EE24" id="Rechteck 9" o:spid="_x0000_s1043" style="position:absolute;left:0;text-align:left;margin-left:415.05pt;margin-top:17.95pt;width:107pt;height:59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" fillcolor="#9ab5e4" strokecolor="#385d8a">
                <v:fill color2="#e1e8f5" rotate="t" colors="0 #9ab5e4;.5 #c2d1ed;1 #e1e8f5" focus="100%" type="gradient"/>
                <v:stroke dashstyle="1 1"/>
                <v:textbox>
                  <w:txbxContent>
                    <w:p w14:paraId="17798E3D" w14:textId="77777777" w:rsidR="000C340E" w:rsidRPr="0013722C" w:rsidRDefault="000C340E" w:rsidP="000C340E">
                      <w:pPr>
                        <w:rPr>
                          <w:color w:val="1F497D" w:themeColor="text2"/>
                        </w:rPr>
                      </w:pPr>
                      <w:r w:rsidRPr="0013722C">
                        <w:rPr>
                          <w:color w:val="1F497D" w:themeColor="text2"/>
                        </w:rPr>
                        <w:t xml:space="preserve">Material für die offene Lernzeit geeignet. </w:t>
                      </w:r>
                    </w:p>
                  </w:txbxContent>
                </v:textbox>
              </v:rect>
            </w:pict>
          </mc:Fallback>
        </mc:AlternateContent>
      </w:r>
    </w:p>
    <w:p w14:paraId="2C77FD77" w14:textId="77777777" w:rsidR="000C340E" w:rsidRDefault="000C340E" w:rsidP="00DD3F38">
      <w:pPr>
        <w:pStyle w:val="AufgabeText"/>
      </w:pPr>
    </w:p>
    <w:p w14:paraId="124390BB" w14:textId="77777777" w:rsidR="000C340E" w:rsidRDefault="000C340E" w:rsidP="00DD3F38">
      <w:pPr>
        <w:pStyle w:val="AufgabeText"/>
      </w:pPr>
    </w:p>
    <w:p w14:paraId="451408E3" w14:textId="77777777" w:rsidR="000C340E" w:rsidRDefault="000C340E" w:rsidP="00DD3F38">
      <w:pPr>
        <w:pStyle w:val="AufgabeText"/>
      </w:pPr>
    </w:p>
    <w:p w14:paraId="2CA5B3B9" w14:textId="77777777" w:rsidR="00E77BD9" w:rsidRDefault="00E77BD9" w:rsidP="00DD3F38">
      <w:pPr>
        <w:pStyle w:val="AufgabeText"/>
      </w:pPr>
    </w:p>
    <w:p w14:paraId="6BEC9014" w14:textId="77777777" w:rsidR="00DD3F38" w:rsidRDefault="00DD3F38" w:rsidP="00DD3F38">
      <w:pPr>
        <w:pStyle w:val="AufgabeText"/>
      </w:pPr>
    </w:p>
    <w:p w14:paraId="6D60413B" w14:textId="77777777" w:rsidR="00F62542" w:rsidRDefault="00F62542" w:rsidP="00710C99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0B358EA" w14:textId="77777777" w:rsidR="00E55A60" w:rsidRDefault="00710C99" w:rsidP="00710C99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4. </w:t>
      </w:r>
      <w:r w:rsidR="00E55A60"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Übung Flächen benennen</w:t>
      </w:r>
    </w:p>
    <w:p w14:paraId="1B66D2D1" w14:textId="77777777" w:rsidR="00673D7B" w:rsidRDefault="00673D7B" w:rsidP="00710C99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2B24C2E" w14:textId="77777777" w:rsidR="00673D7B" w:rsidRDefault="000C340E" w:rsidP="00710C99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9200FB4" wp14:editId="3E636469">
                <wp:simplePos x="0" y="0"/>
                <wp:positionH relativeFrom="column">
                  <wp:posOffset>-66040</wp:posOffset>
                </wp:positionH>
                <wp:positionV relativeFrom="paragraph">
                  <wp:posOffset>99695</wp:posOffset>
                </wp:positionV>
                <wp:extent cx="5486400" cy="2419350"/>
                <wp:effectExtent l="57150" t="57150" r="76200" b="114300"/>
                <wp:wrapNone/>
                <wp:docPr id="485" name="Gruppieren 4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2419350"/>
                          <a:chOff x="0" y="0"/>
                          <a:chExt cx="5486400" cy="2419350"/>
                        </a:xfrm>
                      </wpg:grpSpPr>
                      <wpg:grpSp>
                        <wpg:cNvPr id="509" name="Gruppieren 509"/>
                        <wpg:cNvGrpSpPr/>
                        <wpg:grpSpPr>
                          <a:xfrm>
                            <a:off x="0" y="0"/>
                            <a:ext cx="4826000" cy="2419350"/>
                            <a:chOff x="0" y="0"/>
                            <a:chExt cx="4826000" cy="2419350"/>
                          </a:xfrm>
                        </wpg:grpSpPr>
                        <wps:wsp>
                          <wps:cNvPr id="912" name="Abgerundetes Rechteck 912"/>
                          <wps:cNvSpPr/>
                          <wps:spPr>
                            <a:xfrm>
                              <a:off x="0" y="0"/>
                              <a:ext cx="4826000" cy="2419350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4F81B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4F81B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4F81B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txbx>
                            <w:txbxContent>
                              <w:p w14:paraId="4F056F39" w14:textId="77777777" w:rsidR="000C340E" w:rsidRPr="000C340E" w:rsidRDefault="000C340E" w:rsidP="000C340E">
                                <w:pPr>
                                  <w:pStyle w:val="TabelleKopflinks"/>
                                  <w:ind w:firstLine="360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0C340E">
                                  <w:rPr>
                                    <w:sz w:val="22"/>
                                    <w:szCs w:val="22"/>
                                  </w:rPr>
                                  <w:t>Arbeitsauftrag:</w:t>
                                </w:r>
                              </w:p>
                              <w:p w14:paraId="1E88AF88" w14:textId="77777777" w:rsidR="000C340E" w:rsidRPr="000C340E" w:rsidRDefault="000C340E" w:rsidP="000C340E">
                                <w:pPr>
                                  <w:pStyle w:val="TabelleKopflinks"/>
                                  <w:numPr>
                                    <w:ilvl w:val="0"/>
                                    <w:numId w:val="45"/>
                                  </w:numPr>
                                  <w:rPr>
                                    <w:b w:val="0"/>
                                    <w:sz w:val="22"/>
                                    <w:szCs w:val="22"/>
                                  </w:rPr>
                                </w:pPr>
                                <w:r w:rsidRPr="000C340E">
                                  <w:rPr>
                                    <w:b w:val="0"/>
                                    <w:sz w:val="22"/>
                                    <w:szCs w:val="22"/>
                                  </w:rPr>
                                  <w:t xml:space="preserve">Entscheiden Sie sich für eine der beiden Möglichkeiten. </w:t>
                                </w:r>
                              </w:p>
                              <w:p w14:paraId="7CC2B55E" w14:textId="77777777" w:rsidR="000C340E" w:rsidRPr="000C340E" w:rsidRDefault="000C340E" w:rsidP="000C340E">
                                <w:pPr>
                                  <w:pStyle w:val="TabelleKopflinks"/>
                                  <w:ind w:left="720"/>
                                  <w:rPr>
                                    <w:b w:val="0"/>
                                    <w:sz w:val="22"/>
                                    <w:szCs w:val="22"/>
                                  </w:rPr>
                                </w:pPr>
                                <w:r w:rsidRPr="000C340E">
                                  <w:rPr>
                                    <w:b w:val="0"/>
                                    <w:sz w:val="22"/>
                                    <w:szCs w:val="22"/>
                                  </w:rPr>
                                  <w:t xml:space="preserve">Bearbeiten Sie die Übung 2. </w:t>
                                </w:r>
                              </w:p>
                              <w:p w14:paraId="54B4C37E" w14:textId="77777777" w:rsidR="000C340E" w:rsidRPr="000C340E" w:rsidRDefault="000C340E" w:rsidP="000C340E">
                                <w:pPr>
                                  <w:pStyle w:val="TabelleKopflinks"/>
                                  <w:ind w:left="720"/>
                                  <w:rPr>
                                    <w:b w:val="0"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35BCABCA" w14:textId="77777777" w:rsidR="000C340E" w:rsidRPr="000C340E" w:rsidRDefault="000C340E" w:rsidP="000C340E">
                                <w:pPr>
                                  <w:pStyle w:val="TabelleKopflinks"/>
                                  <w:numPr>
                                    <w:ilvl w:val="0"/>
                                    <w:numId w:val="27"/>
                                  </w:numPr>
                                  <w:rPr>
                                    <w:b w:val="0"/>
                                    <w:i/>
                                    <w:sz w:val="22"/>
                                    <w:szCs w:val="22"/>
                                  </w:rPr>
                                </w:pPr>
                                <w:r w:rsidRPr="000C340E">
                                  <w:rPr>
                                    <w:b w:val="0"/>
                                    <w:i/>
                                    <w:sz w:val="22"/>
                                    <w:szCs w:val="22"/>
                                  </w:rPr>
                                  <w:t xml:space="preserve">Möglichkeit 1: QR-Code anklicken. Aufgaben bearbeiten. </w:t>
                                </w:r>
                              </w:p>
                              <w:p w14:paraId="22173741" w14:textId="77777777" w:rsidR="000C340E" w:rsidRPr="000C340E" w:rsidRDefault="000C340E" w:rsidP="000C340E">
                                <w:pPr>
                                  <w:pStyle w:val="TabelleKopflinks"/>
                                  <w:ind w:left="720"/>
                                  <w:rPr>
                                    <w:b w:val="0"/>
                                    <w:i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6FAF8E67" w14:textId="77777777" w:rsidR="000C340E" w:rsidRPr="000C340E" w:rsidRDefault="000C340E" w:rsidP="000C340E">
                                <w:pPr>
                                  <w:pStyle w:val="TabelleKopflinks"/>
                                  <w:numPr>
                                    <w:ilvl w:val="0"/>
                                    <w:numId w:val="27"/>
                                  </w:numPr>
                                  <w:rPr>
                                    <w:b w:val="0"/>
                                    <w:i/>
                                    <w:sz w:val="22"/>
                                    <w:szCs w:val="22"/>
                                  </w:rPr>
                                </w:pPr>
                                <w:r w:rsidRPr="000C340E">
                                  <w:rPr>
                                    <w:b w:val="0"/>
                                    <w:i/>
                                    <w:sz w:val="22"/>
                                    <w:szCs w:val="22"/>
                                  </w:rPr>
                                  <w:t>Möglichkeit 2: (auf der nächsten Seite)</w:t>
                                </w:r>
                              </w:p>
                              <w:p w14:paraId="3CF704CC" w14:textId="77777777" w:rsidR="000C340E" w:rsidRPr="000C340E" w:rsidRDefault="000C340E" w:rsidP="000C340E">
                                <w:pPr>
                                  <w:pStyle w:val="TabelleKopflinks"/>
                                  <w:numPr>
                                    <w:ilvl w:val="0"/>
                                    <w:numId w:val="46"/>
                                  </w:numPr>
                                  <w:rPr>
                                    <w:b w:val="0"/>
                                    <w:i/>
                                    <w:sz w:val="22"/>
                                    <w:szCs w:val="22"/>
                                  </w:rPr>
                                </w:pPr>
                                <w:r w:rsidRPr="000C340E">
                                  <w:rPr>
                                    <w:b w:val="0"/>
                                    <w:i/>
                                    <w:sz w:val="22"/>
                                    <w:szCs w:val="22"/>
                                  </w:rPr>
                                  <w:t xml:space="preserve">Tragen Sie in die Kästchen die Namen für die Flächen ein. </w:t>
                                </w:r>
                              </w:p>
                              <w:p w14:paraId="6B7FD7DB" w14:textId="77777777" w:rsidR="000C340E" w:rsidRPr="000C340E" w:rsidRDefault="000C340E" w:rsidP="000C340E">
                                <w:pPr>
                                  <w:pStyle w:val="TabelleKopflinks"/>
                                  <w:numPr>
                                    <w:ilvl w:val="0"/>
                                    <w:numId w:val="46"/>
                                  </w:numPr>
                                  <w:rPr>
                                    <w:b w:val="0"/>
                                    <w:i/>
                                    <w:sz w:val="22"/>
                                    <w:szCs w:val="22"/>
                                  </w:rPr>
                                </w:pPr>
                                <w:r w:rsidRPr="000C340E">
                                  <w:rPr>
                                    <w:b w:val="0"/>
                                    <w:i/>
                                    <w:sz w:val="22"/>
                                    <w:szCs w:val="22"/>
                                  </w:rPr>
                                  <w:t xml:space="preserve">Kontrollieren Sie Ihre Lösungen. </w:t>
                                </w:r>
                              </w:p>
                              <w:p w14:paraId="2288CCEB" w14:textId="77777777" w:rsidR="000C340E" w:rsidRPr="00710C99" w:rsidRDefault="000C340E" w:rsidP="000C340E">
                                <w:pPr>
                                  <w:pStyle w:val="TabelleKopflinks"/>
                                  <w:ind w:left="720"/>
                                  <w:rPr>
                                    <w:sz w:val="26"/>
                                    <w:szCs w:val="2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13" name="Grafik 1429"/>
                            <pic:cNvPicPr/>
                          </pic:nvPicPr>
                          <pic:blipFill>
                            <a:blip r:embed="rId22" cstate="print">
                              <a:duotone>
                                <a:srgbClr val="4F81BD">
                                  <a:shade val="45000"/>
                                  <a:satMod val="135000"/>
                                </a:srgb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900" y="127000"/>
                              <a:ext cx="191135" cy="240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pic:spPr>
                        </pic:pic>
                      </wpg:grpSp>
                      <wps:wsp>
                        <wps:cNvPr id="914" name="Gerade Verbindung mit Pfeil 914"/>
                        <wps:cNvCnPr/>
                        <wps:spPr>
                          <a:xfrm flipV="1">
                            <a:off x="4076700" y="869950"/>
                            <a:ext cx="1409700" cy="241300"/>
                          </a:xfrm>
                          <a:prstGeom prst="straightConnector1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triangle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200FB4" id="Gruppieren 485" o:spid="_x0000_s1044" style="position:absolute;left:0;text-align:left;margin-left:-5.2pt;margin-top:7.85pt;width:6in;height:190.5pt;z-index:251664384;mso-width-relative:margin;mso-height-relative:margin" coordsize="54864,24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">
                <v:group id="Gruppieren 509" o:spid="_x0000_s1045" style="position:absolute;width:48260;height:24193" coordsize="48260,24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  <v:roundrect id="Abgerundetes Rechteck 912" o:spid="_x0000_s1046" style="position:absolute;width:48260;height:2419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" fillcolor="#a3c4ff" strokecolor="#4a7ebb">
                    <v:fill color2="#e5eeff" rotate="t" angle="180" colors="0 #a3c4ff;22938f #bfd5ff;1 #e5eeff" focus="100%" type="gradient"/>
                    <v:shadow on="t" color="black" opacity="24903f" origin=",.5" offset="0,.55556mm"/>
                    <v:textbox>
                      <w:txbxContent>
                        <w:p w14:paraId="4F056F39" w14:textId="77777777" w:rsidR="000C340E" w:rsidRPr="000C340E" w:rsidRDefault="000C340E" w:rsidP="000C340E">
                          <w:pPr>
                            <w:pStyle w:val="TabelleKopflinks"/>
                            <w:ind w:firstLine="360"/>
                            <w:rPr>
                              <w:sz w:val="22"/>
                              <w:szCs w:val="22"/>
                            </w:rPr>
                          </w:pPr>
                          <w:r w:rsidRPr="000C340E">
                            <w:rPr>
                              <w:sz w:val="22"/>
                              <w:szCs w:val="22"/>
                            </w:rPr>
                            <w:t>Arbeitsauftrag:</w:t>
                          </w:r>
                        </w:p>
                        <w:p w14:paraId="1E88AF88" w14:textId="77777777" w:rsidR="000C340E" w:rsidRPr="000C340E" w:rsidRDefault="000C340E" w:rsidP="000C340E">
                          <w:pPr>
                            <w:pStyle w:val="TabelleKopflinks"/>
                            <w:numPr>
                              <w:ilvl w:val="0"/>
                              <w:numId w:val="45"/>
                            </w:numPr>
                            <w:rPr>
                              <w:b w:val="0"/>
                              <w:sz w:val="22"/>
                              <w:szCs w:val="22"/>
                            </w:rPr>
                          </w:pPr>
                          <w:r w:rsidRPr="000C340E">
                            <w:rPr>
                              <w:b w:val="0"/>
                              <w:sz w:val="22"/>
                              <w:szCs w:val="22"/>
                            </w:rPr>
                            <w:t xml:space="preserve">Entscheiden Sie sich für eine der beiden Möglichkeiten. </w:t>
                          </w:r>
                        </w:p>
                        <w:p w14:paraId="7CC2B55E" w14:textId="77777777" w:rsidR="000C340E" w:rsidRPr="000C340E" w:rsidRDefault="000C340E" w:rsidP="000C340E">
                          <w:pPr>
                            <w:pStyle w:val="TabelleKopflinks"/>
                            <w:ind w:left="720"/>
                            <w:rPr>
                              <w:b w:val="0"/>
                              <w:sz w:val="22"/>
                              <w:szCs w:val="22"/>
                            </w:rPr>
                          </w:pPr>
                          <w:r w:rsidRPr="000C340E">
                            <w:rPr>
                              <w:b w:val="0"/>
                              <w:sz w:val="22"/>
                              <w:szCs w:val="22"/>
                            </w:rPr>
                            <w:t xml:space="preserve">Bearbeiten Sie die Übung 2. </w:t>
                          </w:r>
                        </w:p>
                        <w:p w14:paraId="54B4C37E" w14:textId="77777777" w:rsidR="000C340E" w:rsidRPr="000C340E" w:rsidRDefault="000C340E" w:rsidP="000C340E">
                          <w:pPr>
                            <w:pStyle w:val="TabelleKopflinks"/>
                            <w:ind w:left="720"/>
                            <w:rPr>
                              <w:b w:val="0"/>
                              <w:sz w:val="22"/>
                              <w:szCs w:val="22"/>
                            </w:rPr>
                          </w:pPr>
                        </w:p>
                        <w:p w14:paraId="35BCABCA" w14:textId="77777777" w:rsidR="000C340E" w:rsidRPr="000C340E" w:rsidRDefault="000C340E" w:rsidP="000C340E">
                          <w:pPr>
                            <w:pStyle w:val="TabelleKopflinks"/>
                            <w:numPr>
                              <w:ilvl w:val="0"/>
                              <w:numId w:val="27"/>
                            </w:numPr>
                            <w:rPr>
                              <w:b w:val="0"/>
                              <w:i/>
                              <w:sz w:val="22"/>
                              <w:szCs w:val="22"/>
                            </w:rPr>
                          </w:pPr>
                          <w:r w:rsidRPr="000C340E">
                            <w:rPr>
                              <w:b w:val="0"/>
                              <w:i/>
                              <w:sz w:val="22"/>
                              <w:szCs w:val="22"/>
                            </w:rPr>
                            <w:t xml:space="preserve">Möglichkeit 1: QR-Code anklicken. Aufgaben bearbeiten. </w:t>
                          </w:r>
                        </w:p>
                        <w:p w14:paraId="22173741" w14:textId="77777777" w:rsidR="000C340E" w:rsidRPr="000C340E" w:rsidRDefault="000C340E" w:rsidP="000C340E">
                          <w:pPr>
                            <w:pStyle w:val="TabelleKopflinks"/>
                            <w:ind w:left="720"/>
                            <w:rPr>
                              <w:b w:val="0"/>
                              <w:i/>
                              <w:sz w:val="22"/>
                              <w:szCs w:val="22"/>
                            </w:rPr>
                          </w:pPr>
                        </w:p>
                        <w:p w14:paraId="6FAF8E67" w14:textId="77777777" w:rsidR="000C340E" w:rsidRPr="000C340E" w:rsidRDefault="000C340E" w:rsidP="000C340E">
                          <w:pPr>
                            <w:pStyle w:val="TabelleKopflinks"/>
                            <w:numPr>
                              <w:ilvl w:val="0"/>
                              <w:numId w:val="27"/>
                            </w:numPr>
                            <w:rPr>
                              <w:b w:val="0"/>
                              <w:i/>
                              <w:sz w:val="22"/>
                              <w:szCs w:val="22"/>
                            </w:rPr>
                          </w:pPr>
                          <w:r w:rsidRPr="000C340E">
                            <w:rPr>
                              <w:b w:val="0"/>
                              <w:i/>
                              <w:sz w:val="22"/>
                              <w:szCs w:val="22"/>
                            </w:rPr>
                            <w:t>Möglichkeit 2: (auf der nächsten Seite)</w:t>
                          </w:r>
                        </w:p>
                        <w:p w14:paraId="3CF704CC" w14:textId="77777777" w:rsidR="000C340E" w:rsidRPr="000C340E" w:rsidRDefault="000C340E" w:rsidP="000C340E">
                          <w:pPr>
                            <w:pStyle w:val="TabelleKopflinks"/>
                            <w:numPr>
                              <w:ilvl w:val="0"/>
                              <w:numId w:val="46"/>
                            </w:numPr>
                            <w:rPr>
                              <w:b w:val="0"/>
                              <w:i/>
                              <w:sz w:val="22"/>
                              <w:szCs w:val="22"/>
                            </w:rPr>
                          </w:pPr>
                          <w:r w:rsidRPr="000C340E">
                            <w:rPr>
                              <w:b w:val="0"/>
                              <w:i/>
                              <w:sz w:val="22"/>
                              <w:szCs w:val="22"/>
                            </w:rPr>
                            <w:t xml:space="preserve">Tragen Sie in die Kästchen die Namen für die Flächen ein. </w:t>
                          </w:r>
                        </w:p>
                        <w:p w14:paraId="6B7FD7DB" w14:textId="77777777" w:rsidR="000C340E" w:rsidRPr="000C340E" w:rsidRDefault="000C340E" w:rsidP="000C340E">
                          <w:pPr>
                            <w:pStyle w:val="TabelleKopflinks"/>
                            <w:numPr>
                              <w:ilvl w:val="0"/>
                              <w:numId w:val="46"/>
                            </w:numPr>
                            <w:rPr>
                              <w:b w:val="0"/>
                              <w:i/>
                              <w:sz w:val="22"/>
                              <w:szCs w:val="22"/>
                            </w:rPr>
                          </w:pPr>
                          <w:r w:rsidRPr="000C340E">
                            <w:rPr>
                              <w:b w:val="0"/>
                              <w:i/>
                              <w:sz w:val="22"/>
                              <w:szCs w:val="22"/>
                            </w:rPr>
                            <w:t xml:space="preserve">Kontrollieren Sie Ihre Lösungen. </w:t>
                          </w:r>
                        </w:p>
                        <w:p w14:paraId="2288CCEB" w14:textId="77777777" w:rsidR="000C340E" w:rsidRPr="00710C99" w:rsidRDefault="000C340E" w:rsidP="000C340E">
                          <w:pPr>
                            <w:pStyle w:val="TabelleKopflinks"/>
                            <w:ind w:left="720"/>
                            <w:rPr>
                              <w:sz w:val="26"/>
                              <w:szCs w:val="26"/>
                            </w:rPr>
                          </w:pPr>
                        </w:p>
                      </w:txbxContent>
                    </v:textbox>
                  </v:roundrect>
                  <v:shape id="Grafik 1429" o:spid="_x0000_s1047" type="#_x0000_t75" style="position:absolute;left:2159;top:1270;width:1911;height:2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">
                    <v:imagedata r:id="rId27" o:title="" recolortarget="#275791"/>
                  </v:shape>
                </v:group>
                <v:shape id="Gerade Verbindung mit Pfeil 914" o:spid="_x0000_s1048" type="#_x0000_t32" style="position:absolute;left:40767;top:8699;width:14097;height:241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" strokecolor="#4a7ebb" strokeweight="4.5pt">
                  <v:stroke endarrow="block"/>
                </v:shape>
              </v:group>
            </w:pict>
          </mc:Fallback>
        </mc:AlternateContent>
      </w:r>
      <w:r>
        <w:rPr>
          <w:b/>
          <w:noProof/>
          <w:color w:val="4F81BD" w:themeColor="accent1"/>
          <w:sz w:val="28"/>
          <w:szCs w:val="28"/>
          <w:lang w:eastAsia="de-DE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6D665DA" wp14:editId="060FDF0C">
                <wp:simplePos x="0" y="0"/>
                <wp:positionH relativeFrom="column">
                  <wp:posOffset>5255260</wp:posOffset>
                </wp:positionH>
                <wp:positionV relativeFrom="paragraph">
                  <wp:posOffset>394970</wp:posOffset>
                </wp:positionV>
                <wp:extent cx="1225550" cy="1225550"/>
                <wp:effectExtent l="0" t="0" r="0" b="0"/>
                <wp:wrapNone/>
                <wp:docPr id="2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5550" cy="1225550"/>
                          <a:chOff x="0" y="0"/>
                          <a:chExt cx="1225550" cy="1225550"/>
                        </a:xfrm>
                      </wpg:grpSpPr>
                      <wpg:grpSp>
                        <wpg:cNvPr id="471" name="Gruppieren 471"/>
                        <wpg:cNvGrpSpPr/>
                        <wpg:grpSpPr>
                          <a:xfrm>
                            <a:off x="0" y="0"/>
                            <a:ext cx="1225550" cy="1225550"/>
                            <a:chOff x="0" y="0"/>
                            <a:chExt cx="1225550" cy="1225550"/>
                          </a:xfrm>
                        </wpg:grpSpPr>
                        <pic:pic xmlns:pic="http://schemas.openxmlformats.org/drawingml/2006/picture">
                          <pic:nvPicPr>
                            <pic:cNvPr id="473" name="Grafik 4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25550" cy="12255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75" name="Rechteck 475"/>
                          <wps:cNvSpPr/>
                          <wps:spPr>
                            <a:xfrm>
                              <a:off x="285293" y="87783"/>
                              <a:ext cx="660400" cy="2603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6BBF5D30" w14:textId="77777777" w:rsidR="00AE0226" w:rsidRDefault="00AE0226" w:rsidP="00AE0226">
                                <w:pPr>
                                  <w:jc w:val="center"/>
                                </w:pPr>
                                <w:r>
                                  <w:t>Übung 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" name="Grafik 1">
                            <a:hlinkClick r:id="rId30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323850"/>
                            <a:ext cx="622300" cy="640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D665DA" id="Gruppieren 2" o:spid="_x0000_s1049" style="position:absolute;left:0;text-align:left;margin-left:413.8pt;margin-top:31.1pt;width:96.5pt;height:96.5pt;z-index:251658240" coordsize="12255,12255" o:gfxdata="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">
                <v:group id="Gruppieren 471" o:spid="_x0000_s1050" style="position:absolute;width:12255;height:12255" coordsize="12255,1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8+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DxFsPfmXAE5PIGAAD//wMAUEsBAi0AFAAGAAgAAAAhANvh9svuAAAAhQEAABMAAAAAAAAA&#10;AAAAAAAAAAAAAFtDb250ZW50X1R5cGVzXS54bWxQSwECLQAUAAYACAAAACEAWvQsW78AAAAVAQAA&#10;CwAAAAAAAAAAAAAAAAAfAQAAX3JlbHMvLnJlbHNQSwECLQAUAAYACAAAACEAEeDvPsYAAADcAAAA&#10;DwAAAAAAAAAAAAAAAAAHAgAAZHJzL2Rvd25yZXYueG1sUEsFBgAAAAADAAMAtwAAAPoCAAAAAA==&#10;">
                  <v:shape id="Grafik 473" o:spid="_x0000_s1051" type="#_x0000_t75" style="position:absolute;width:12255;height:1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">
                    <v:imagedata r:id="rId25" o:title=""/>
                  </v:shape>
                  <v:rect id="Rechteck 475" o:spid="_x0000_s1052" style="position:absolute;left:2852;top:877;width:6604;height:2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" fillcolor="window" stroked="f" strokeweight="2pt">
                    <v:textbox>
                      <w:txbxContent>
                        <w:p w14:paraId="6BBF5D30" w14:textId="77777777" w:rsidR="00AE0226" w:rsidRDefault="00AE0226" w:rsidP="00AE0226">
                          <w:pPr>
                            <w:jc w:val="center"/>
                          </w:pPr>
                          <w:r>
                            <w:t>Übung 2</w:t>
                          </w:r>
                        </w:p>
                      </w:txbxContent>
                    </v:textbox>
                  </v:rect>
                </v:group>
                <v:shape id="Grafik 1" o:spid="_x0000_s1053" type="#_x0000_t75" href="https://learningapps.org/watch?v=pctne0rbj18" style="position:absolute;left:3048;top:3238;width:6223;height:6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" o:button="t">
                  <v:fill o:detectmouseclick="t"/>
                  <v:imagedata r:id="rId32" o:title=""/>
                </v:shape>
              </v:group>
            </w:pict>
          </mc:Fallback>
        </mc:AlternateContent>
      </w:r>
    </w:p>
    <w:p w14:paraId="1D2159A7" w14:textId="77777777" w:rsidR="00673D7B" w:rsidRDefault="00673D7B" w:rsidP="00710C99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3792673" w14:textId="77777777" w:rsidR="00673D7B" w:rsidRDefault="00673D7B" w:rsidP="00710C99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9C4C7E4" w14:textId="77777777" w:rsidR="00673D7B" w:rsidRDefault="00673D7B" w:rsidP="00710C99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D3565ED" w14:textId="77777777" w:rsidR="00916228" w:rsidRDefault="00916228" w:rsidP="00710C99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493DE62" w14:textId="77777777" w:rsidR="00A04C3A" w:rsidRDefault="00A04C3A" w:rsidP="00710C99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C732AA" w14:textId="77777777" w:rsidR="00D618F8" w:rsidRDefault="00D618F8" w:rsidP="00710C99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FEF6E29" w14:textId="77777777" w:rsidR="00E77BD9" w:rsidRDefault="00E77BD9" w:rsidP="00DD3F38">
      <w:pPr>
        <w:pStyle w:val="AufgabeText"/>
        <w:rPr>
          <w:noProof/>
          <w:lang w:eastAsia="de-DE"/>
        </w:rPr>
      </w:pPr>
    </w:p>
    <w:p w14:paraId="5F6202E5" w14:textId="77777777" w:rsidR="00E77BD9" w:rsidRDefault="00E77BD9" w:rsidP="00DD3F38">
      <w:pPr>
        <w:pStyle w:val="AufgabeText"/>
        <w:rPr>
          <w:noProof/>
          <w:lang w:eastAsia="de-DE"/>
        </w:rPr>
      </w:pPr>
    </w:p>
    <w:p w14:paraId="4E15E987" w14:textId="77777777" w:rsidR="000C340E" w:rsidRDefault="000C340E" w:rsidP="00DD3F38">
      <w:pPr>
        <w:pStyle w:val="AufgabeText"/>
        <w:rPr>
          <w:noProof/>
          <w:lang w:eastAsia="de-DE"/>
        </w:rPr>
      </w:pPr>
    </w:p>
    <w:p w14:paraId="39ACADD2" w14:textId="77777777" w:rsidR="000C340E" w:rsidRDefault="000C340E" w:rsidP="00DD3F38">
      <w:pPr>
        <w:pStyle w:val="AufgabeText"/>
        <w:rPr>
          <w:noProof/>
          <w:lang w:eastAsia="de-DE"/>
        </w:rPr>
      </w:pPr>
    </w:p>
    <w:p w14:paraId="30951999" w14:textId="77777777" w:rsidR="000C340E" w:rsidRDefault="000C340E" w:rsidP="00DD3F38">
      <w:pPr>
        <w:pStyle w:val="AufgabeText"/>
        <w:rPr>
          <w:noProof/>
          <w:lang w:eastAsia="de-DE"/>
        </w:rPr>
      </w:pPr>
    </w:p>
    <w:p w14:paraId="6303C0EC" w14:textId="77777777" w:rsidR="000C340E" w:rsidRDefault="000C340E" w:rsidP="00DD3F38">
      <w:pPr>
        <w:pStyle w:val="AufgabeText"/>
        <w:rPr>
          <w:noProof/>
          <w:lang w:eastAsia="de-DE"/>
        </w:rPr>
      </w:pPr>
    </w:p>
    <w:p w14:paraId="220CFC5F" w14:textId="77777777" w:rsidR="000C340E" w:rsidRDefault="000C340E" w:rsidP="00DD3F38">
      <w:pPr>
        <w:pStyle w:val="AufgabeText"/>
        <w:rPr>
          <w:noProof/>
          <w:lang w:eastAsia="de-DE"/>
        </w:rPr>
      </w:pPr>
    </w:p>
    <w:p w14:paraId="673A8BCC" w14:textId="77777777" w:rsidR="000C340E" w:rsidRDefault="000C340E" w:rsidP="00DD3F38">
      <w:pPr>
        <w:pStyle w:val="AufgabeText"/>
        <w:rPr>
          <w:noProof/>
          <w:lang w:eastAsia="de-DE"/>
        </w:rPr>
      </w:pPr>
    </w:p>
    <w:p w14:paraId="4C11EF4B" w14:textId="77777777" w:rsidR="000C340E" w:rsidRDefault="000C340E" w:rsidP="00DD3F38">
      <w:pPr>
        <w:pStyle w:val="AufgabeText"/>
        <w:rPr>
          <w:noProof/>
          <w:lang w:eastAsia="de-DE"/>
        </w:rPr>
      </w:pPr>
    </w:p>
    <w:p w14:paraId="6715F672" w14:textId="77777777" w:rsidR="000C340E" w:rsidRDefault="000C340E" w:rsidP="00DD3F38">
      <w:pPr>
        <w:pStyle w:val="AufgabeText"/>
        <w:rPr>
          <w:noProof/>
          <w:lang w:eastAsia="de-DE"/>
        </w:rPr>
      </w:pPr>
    </w:p>
    <w:p w14:paraId="509C6A53" w14:textId="77777777" w:rsidR="000C340E" w:rsidRDefault="000C340E" w:rsidP="00DD3F38">
      <w:pPr>
        <w:pStyle w:val="AufgabeText"/>
        <w:rPr>
          <w:noProof/>
          <w:lang w:eastAsia="de-DE"/>
        </w:rPr>
      </w:pPr>
    </w:p>
    <w:p w14:paraId="1BA7D61C" w14:textId="77777777" w:rsidR="000C340E" w:rsidRDefault="000C340E" w:rsidP="00DD3F38">
      <w:pPr>
        <w:pStyle w:val="AufgabeText"/>
        <w:rPr>
          <w:noProof/>
          <w:lang w:eastAsia="de-DE"/>
        </w:rPr>
      </w:pPr>
    </w:p>
    <w:p w14:paraId="10CDAF7D" w14:textId="77777777" w:rsidR="000C340E" w:rsidRDefault="000C340E" w:rsidP="00DD3F38">
      <w:pPr>
        <w:pStyle w:val="AufgabeText"/>
        <w:rPr>
          <w:noProof/>
          <w:lang w:eastAsia="de-DE"/>
        </w:rPr>
      </w:pPr>
    </w:p>
    <w:p w14:paraId="3DD2148B" w14:textId="77777777" w:rsidR="000C340E" w:rsidRDefault="000C340E" w:rsidP="00DD3F38">
      <w:pPr>
        <w:pStyle w:val="AufgabeText"/>
        <w:rPr>
          <w:noProof/>
          <w:lang w:eastAsia="de-DE"/>
        </w:rPr>
      </w:pPr>
    </w:p>
    <w:p w14:paraId="3F6AF2EF" w14:textId="77777777" w:rsidR="000C340E" w:rsidRDefault="000C340E" w:rsidP="00DD3F38">
      <w:pPr>
        <w:pStyle w:val="AufgabeText"/>
        <w:rPr>
          <w:noProof/>
          <w:lang w:eastAsia="de-DE"/>
        </w:rPr>
      </w:pPr>
    </w:p>
    <w:p w14:paraId="04F69DE2" w14:textId="77777777" w:rsidR="000C340E" w:rsidRDefault="000C340E" w:rsidP="00DD3F38">
      <w:pPr>
        <w:pStyle w:val="AufgabeText"/>
        <w:rPr>
          <w:noProof/>
          <w:lang w:eastAsia="de-DE"/>
        </w:rPr>
      </w:pPr>
    </w:p>
    <w:p w14:paraId="28EB7BDD" w14:textId="77777777" w:rsidR="000C340E" w:rsidRDefault="000C340E" w:rsidP="00DD3F38">
      <w:pPr>
        <w:pStyle w:val="AufgabeText"/>
        <w:rPr>
          <w:noProof/>
          <w:lang w:eastAsia="de-DE"/>
        </w:rPr>
      </w:pPr>
      <w:r>
        <w:rPr>
          <w:b/>
          <w:noProof/>
          <w:color w:val="4F81BD" w:themeColor="accent1"/>
          <w:sz w:val="28"/>
          <w:szCs w:val="28"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9D4FBA3" wp14:editId="29EC8D1A">
                <wp:simplePos x="0" y="0"/>
                <wp:positionH relativeFrom="margin">
                  <wp:posOffset>-53340</wp:posOffset>
                </wp:positionH>
                <wp:positionV relativeFrom="paragraph">
                  <wp:posOffset>1270</wp:posOffset>
                </wp:positionV>
                <wp:extent cx="5581650" cy="5054600"/>
                <wp:effectExtent l="0" t="0" r="0" b="0"/>
                <wp:wrapTight wrapText="bothSides">
                  <wp:wrapPolygon edited="0">
                    <wp:start x="10763" y="0"/>
                    <wp:lineTo x="0" y="0"/>
                    <wp:lineTo x="0" y="21491"/>
                    <wp:lineTo x="5603" y="21491"/>
                    <wp:lineTo x="5603" y="15630"/>
                    <wp:lineTo x="15776" y="15630"/>
                    <wp:lineTo x="16882" y="15467"/>
                    <wp:lineTo x="16734" y="13025"/>
                    <wp:lineTo x="21526" y="12862"/>
                    <wp:lineTo x="21526" y="0"/>
                    <wp:lineTo x="10763" y="0"/>
                  </wp:wrapPolygon>
                </wp:wrapTight>
                <wp:docPr id="20" name="Gruppieren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50" cy="5054600"/>
                          <a:chOff x="-12700" y="-25400"/>
                          <a:chExt cx="6724650" cy="6203950"/>
                        </a:xfrm>
                      </wpg:grpSpPr>
                      <pic:pic xmlns:pic="http://schemas.openxmlformats.org/drawingml/2006/picture">
                        <pic:nvPicPr>
                          <pic:cNvPr id="12" name="Grafik 12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00" cy="391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Grafik 11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78200" y="-25400"/>
                            <a:ext cx="1797050" cy="4464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Grafik 13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14500" y="0"/>
                            <a:ext cx="1758950" cy="4248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Grafik 15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35550" y="-19050"/>
                            <a:ext cx="1676400" cy="3676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Grafik 16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2700" y="3854450"/>
                            <a:ext cx="1714500" cy="2324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9DAA3B" id="Gruppieren 20" o:spid="_x0000_s1026" style="position:absolute;margin-left:-4.2pt;margin-top:.1pt;width:439.5pt;height:398pt;z-index:251666432;mso-position-horizontal-relative:margin;mso-width-relative:margin;mso-height-relative:margin" coordorigin="-127,-254" coordsize="67246,62039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">
                <v:shape id="Grafik 12" o:spid="_x0000_s1027" type="#_x0000_t75" style="position:absolute;width:18034;height:39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">
                  <v:imagedata r:id="rId38" o:title=""/>
                </v:shape>
                <v:shape id="Grafik 11" o:spid="_x0000_s1028" type="#_x0000_t75" style="position:absolute;left:33782;top:-254;width:17970;height:44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">
                  <v:imagedata r:id="rId39" o:title=""/>
                </v:shape>
                <v:shape id="Grafik 13" o:spid="_x0000_s1029" type="#_x0000_t75" style="position:absolute;left:17145;width:17589;height:42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">
                  <v:imagedata r:id="rId40" o:title=""/>
                </v:shape>
                <v:shape id="Grafik 15" o:spid="_x0000_s1030" type="#_x0000_t75" style="position:absolute;left:50355;top:-190;width:16764;height:36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">
                  <v:imagedata r:id="rId41" o:title=""/>
                </v:shape>
                <v:shape id="Grafik 16" o:spid="_x0000_s1031" type="#_x0000_t75" style="position:absolute;left:-127;top:38544;width:17145;height:2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">
                  <v:imagedata r:id="rId42" o:title=""/>
                </v:shape>
                <w10:wrap type="tight" anchorx="margin"/>
              </v:group>
            </w:pict>
          </mc:Fallback>
        </mc:AlternateContent>
      </w:r>
    </w:p>
    <w:p w14:paraId="6CFB8DF2" w14:textId="77777777" w:rsidR="000C340E" w:rsidRDefault="000C340E" w:rsidP="00DD3F38">
      <w:pPr>
        <w:pStyle w:val="AufgabeText"/>
        <w:rPr>
          <w:noProof/>
          <w:lang w:eastAsia="de-DE"/>
        </w:rPr>
      </w:pPr>
    </w:p>
    <w:p w14:paraId="098173C1" w14:textId="77777777" w:rsidR="000C340E" w:rsidRDefault="000C340E" w:rsidP="00DD3F38">
      <w:pPr>
        <w:pStyle w:val="AufgabeText"/>
        <w:rPr>
          <w:noProof/>
          <w:lang w:eastAsia="de-DE"/>
        </w:rPr>
      </w:pPr>
    </w:p>
    <w:p w14:paraId="464269E3" w14:textId="77777777" w:rsidR="000C340E" w:rsidRDefault="000C340E" w:rsidP="00DD3F38">
      <w:pPr>
        <w:pStyle w:val="AufgabeText"/>
        <w:rPr>
          <w:noProof/>
          <w:lang w:eastAsia="de-DE"/>
        </w:rPr>
      </w:pPr>
    </w:p>
    <w:p w14:paraId="7CE4FAD5" w14:textId="77777777" w:rsidR="00673D7B" w:rsidRDefault="00673D7B" w:rsidP="00DD3F38">
      <w:pPr>
        <w:pStyle w:val="AufgabeText"/>
        <w:rPr>
          <w:noProof/>
          <w:lang w:eastAsia="de-DE"/>
        </w:rPr>
      </w:pPr>
    </w:p>
    <w:p w14:paraId="7777C79E" w14:textId="77777777" w:rsidR="00DD3F38" w:rsidRPr="00DD3F38" w:rsidRDefault="00DD3F38" w:rsidP="00DD3F38">
      <w:pPr>
        <w:pStyle w:val="AufgabeText"/>
      </w:pPr>
    </w:p>
    <w:p w14:paraId="4931FD8C" w14:textId="77777777" w:rsidR="000C340E" w:rsidRDefault="000C340E" w:rsidP="00876C20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DD8B529" w14:textId="77777777" w:rsidR="000C340E" w:rsidRDefault="000C340E" w:rsidP="00876C20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DAA9C72" w14:textId="77777777" w:rsidR="000C340E" w:rsidRDefault="000C340E" w:rsidP="00876C20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5407DE2" w14:textId="77777777" w:rsidR="000C340E" w:rsidRDefault="000C340E" w:rsidP="00876C20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62A10FC" w14:textId="77777777" w:rsidR="00290F55" w:rsidRPr="00876C20" w:rsidRDefault="00876C20" w:rsidP="00876C20">
      <w:pPr>
        <w:pStyle w:val="AufgabeText"/>
        <w:ind w:left="0"/>
      </w:pPr>
      <w:r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6. Selbstreflexion</w:t>
      </w:r>
    </w:p>
    <w:tbl>
      <w:tblPr>
        <w:tblStyle w:val="Tabellenraster"/>
        <w:tblW w:w="723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03"/>
        <w:gridCol w:w="531"/>
        <w:gridCol w:w="532"/>
        <w:gridCol w:w="532"/>
        <w:gridCol w:w="532"/>
      </w:tblGrid>
      <w:tr w:rsidR="00290F55" w:rsidRPr="00020EEB" w14:paraId="41A52EE2" w14:textId="77777777" w:rsidTr="004B6370">
        <w:trPr>
          <w:cantSplit/>
          <w:trHeight w:val="1670"/>
        </w:trPr>
        <w:tc>
          <w:tcPr>
            <w:tcW w:w="5103" w:type="dxa"/>
            <w:shd w:val="clear" w:color="auto" w:fill="D9D9D9" w:themeFill="background1" w:themeFillShade="D9"/>
            <w:vAlign w:val="center"/>
          </w:tcPr>
          <w:p w14:paraId="16DA4AC6" w14:textId="77777777" w:rsidR="00290F55" w:rsidRPr="00020EEB" w:rsidRDefault="00290F55" w:rsidP="004B6370">
            <w:pPr>
              <w:pStyle w:val="AufgabeText"/>
              <w:ind w:left="0"/>
              <w:jc w:val="left"/>
            </w:pPr>
            <w:r>
              <w:rPr>
                <w:rStyle w:val="Fett"/>
              </w:rPr>
              <w:t>Reflexionsfragen</w:t>
            </w:r>
          </w:p>
        </w:tc>
        <w:tc>
          <w:tcPr>
            <w:tcW w:w="531" w:type="dxa"/>
            <w:shd w:val="clear" w:color="auto" w:fill="D9D9D9" w:themeFill="background1" w:themeFillShade="D9"/>
            <w:textDirection w:val="btLr"/>
            <w:vAlign w:val="center"/>
          </w:tcPr>
          <w:p w14:paraId="4F733C62" w14:textId="77777777" w:rsidR="00290F55" w:rsidRPr="003265AE" w:rsidRDefault="00290F55" w:rsidP="004B6370">
            <w:pPr>
              <w:pStyle w:val="AufgabeText"/>
              <w:ind w:left="0"/>
              <w:jc w:val="center"/>
            </w:pPr>
            <w:r>
              <w:t xml:space="preserve">trifft zu </w:t>
            </w:r>
          </w:p>
        </w:tc>
        <w:tc>
          <w:tcPr>
            <w:tcW w:w="532" w:type="dxa"/>
            <w:shd w:val="clear" w:color="auto" w:fill="D9D9D9" w:themeFill="background1" w:themeFillShade="D9"/>
            <w:textDirection w:val="btLr"/>
            <w:vAlign w:val="center"/>
          </w:tcPr>
          <w:p w14:paraId="12E06D1F" w14:textId="77777777" w:rsidR="00290F55" w:rsidRPr="003265AE" w:rsidRDefault="00290F55" w:rsidP="004B6370">
            <w:pPr>
              <w:pStyle w:val="AufgabeText"/>
              <w:ind w:left="0"/>
              <w:jc w:val="center"/>
            </w:pPr>
            <w:r>
              <w:t xml:space="preserve">trifft eher zu </w:t>
            </w:r>
          </w:p>
        </w:tc>
        <w:tc>
          <w:tcPr>
            <w:tcW w:w="532" w:type="dxa"/>
            <w:shd w:val="clear" w:color="auto" w:fill="D9D9D9" w:themeFill="background1" w:themeFillShade="D9"/>
            <w:textDirection w:val="btLr"/>
            <w:vAlign w:val="center"/>
          </w:tcPr>
          <w:p w14:paraId="46C6F8DB" w14:textId="77777777" w:rsidR="00290F55" w:rsidRPr="003265AE" w:rsidRDefault="00290F55" w:rsidP="004B6370">
            <w:pPr>
              <w:pStyle w:val="AufgabeText"/>
              <w:ind w:left="0"/>
              <w:jc w:val="center"/>
            </w:pPr>
            <w:r>
              <w:t xml:space="preserve">trifft eher nicht zu </w:t>
            </w:r>
          </w:p>
        </w:tc>
        <w:tc>
          <w:tcPr>
            <w:tcW w:w="532" w:type="dxa"/>
            <w:shd w:val="clear" w:color="auto" w:fill="D9D9D9" w:themeFill="background1" w:themeFillShade="D9"/>
            <w:textDirection w:val="btLr"/>
          </w:tcPr>
          <w:p w14:paraId="5A45C50B" w14:textId="77777777" w:rsidR="00290F55" w:rsidRPr="003265AE" w:rsidRDefault="00290F55" w:rsidP="004B6370">
            <w:pPr>
              <w:pStyle w:val="AufgabeText"/>
              <w:ind w:left="0"/>
              <w:jc w:val="center"/>
            </w:pPr>
            <w:r>
              <w:t xml:space="preserve">trifft nicht zu </w:t>
            </w:r>
          </w:p>
        </w:tc>
      </w:tr>
      <w:tr w:rsidR="00290F55" w:rsidRPr="00020EEB" w14:paraId="4BE72B7D" w14:textId="77777777" w:rsidTr="004B6370">
        <w:tc>
          <w:tcPr>
            <w:tcW w:w="5103" w:type="dxa"/>
            <w:vAlign w:val="center"/>
          </w:tcPr>
          <w:p w14:paraId="79045F8D" w14:textId="77777777" w:rsidR="00290F55" w:rsidRPr="00020EEB" w:rsidRDefault="005F4A1A" w:rsidP="005F4A1A">
            <w:pPr>
              <w:pStyle w:val="AufgabeText"/>
              <w:spacing w:before="60" w:after="60"/>
              <w:ind w:left="0"/>
            </w:pPr>
            <w:r>
              <w:t xml:space="preserve">Ich kann Flächen erkennen. </w:t>
            </w:r>
            <w:r>
              <w:tab/>
            </w:r>
          </w:p>
        </w:tc>
        <w:tc>
          <w:tcPr>
            <w:tcW w:w="531" w:type="dxa"/>
          </w:tcPr>
          <w:p w14:paraId="37D2A10E" w14:textId="77777777" w:rsidR="00290F55" w:rsidRPr="00020EEB" w:rsidRDefault="00290F55" w:rsidP="004B6370">
            <w:pPr>
              <w:pStyle w:val="AufgabeText"/>
              <w:ind w:left="0"/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14:paraId="2679613E" w14:textId="77777777" w:rsidR="00290F55" w:rsidRPr="00020EEB" w:rsidRDefault="00290F55" w:rsidP="004B6370">
            <w:pPr>
              <w:pStyle w:val="AufgabeText"/>
              <w:ind w:left="0"/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14:paraId="1994421F" w14:textId="77777777" w:rsidR="00290F55" w:rsidRPr="00020EEB" w:rsidRDefault="00290F55" w:rsidP="004B6370">
            <w:pPr>
              <w:pStyle w:val="AufgabeText"/>
              <w:ind w:left="0"/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14:paraId="67B95462" w14:textId="77777777" w:rsidR="00290F55" w:rsidRPr="00020EEB" w:rsidRDefault="00290F55" w:rsidP="004B6370">
            <w:pPr>
              <w:pStyle w:val="AufgabeText"/>
              <w:ind w:left="0"/>
            </w:pPr>
          </w:p>
        </w:tc>
      </w:tr>
      <w:tr w:rsidR="00290F55" w:rsidRPr="00020EEB" w14:paraId="186430AB" w14:textId="77777777" w:rsidTr="004B6370">
        <w:tc>
          <w:tcPr>
            <w:tcW w:w="5103" w:type="dxa"/>
            <w:vAlign w:val="center"/>
          </w:tcPr>
          <w:p w14:paraId="7E7C25DC" w14:textId="77777777" w:rsidR="00290F55" w:rsidRPr="00020EEB" w:rsidRDefault="005F4A1A" w:rsidP="004B6370">
            <w:pPr>
              <w:pStyle w:val="AufgabeText"/>
              <w:spacing w:before="60" w:after="60"/>
              <w:ind w:left="0"/>
              <w:jc w:val="left"/>
            </w:pPr>
            <w:r>
              <w:t>Ich kann Flächen benennen.</w:t>
            </w:r>
          </w:p>
        </w:tc>
        <w:tc>
          <w:tcPr>
            <w:tcW w:w="531" w:type="dxa"/>
            <w:tcBorders>
              <w:bottom w:val="single" w:sz="4" w:space="0" w:color="auto"/>
            </w:tcBorders>
          </w:tcPr>
          <w:p w14:paraId="7BC565C0" w14:textId="77777777" w:rsidR="00290F55" w:rsidRPr="00020EEB" w:rsidRDefault="00290F55" w:rsidP="004B6370">
            <w:pPr>
              <w:pStyle w:val="AufgabeText"/>
              <w:ind w:left="0"/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14:paraId="5EDD6844" w14:textId="77777777" w:rsidR="00290F55" w:rsidRPr="00020EEB" w:rsidRDefault="00290F55" w:rsidP="004B6370">
            <w:pPr>
              <w:pStyle w:val="AufgabeText"/>
              <w:ind w:left="0"/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14:paraId="6EF5D9BC" w14:textId="77777777" w:rsidR="00290F55" w:rsidRPr="00020EEB" w:rsidRDefault="00290F55" w:rsidP="004B6370">
            <w:pPr>
              <w:pStyle w:val="AufgabeText"/>
              <w:ind w:left="0"/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14:paraId="68AEE3C0" w14:textId="77777777" w:rsidR="00290F55" w:rsidRPr="00020EEB" w:rsidRDefault="00290F55" w:rsidP="004B6370">
            <w:pPr>
              <w:pStyle w:val="AufgabeText"/>
              <w:ind w:left="0"/>
            </w:pPr>
          </w:p>
        </w:tc>
      </w:tr>
      <w:tr w:rsidR="005F4A1A" w:rsidRPr="00020EEB" w14:paraId="409C22BE" w14:textId="77777777" w:rsidTr="004B6370">
        <w:tc>
          <w:tcPr>
            <w:tcW w:w="5103" w:type="dxa"/>
            <w:vAlign w:val="center"/>
          </w:tcPr>
          <w:p w14:paraId="56ABC385" w14:textId="1C82BF14" w:rsidR="005F4A1A" w:rsidRPr="00020EEB" w:rsidRDefault="00885551" w:rsidP="004B6370">
            <w:pPr>
              <w:pStyle w:val="AufgabeText"/>
              <w:spacing w:before="60" w:after="60"/>
              <w:ind w:left="0"/>
              <w:jc w:val="left"/>
            </w:pPr>
            <w:r w:rsidRPr="00885551">
              <w:t>Ich kann Flächen Eigenschaften zuordnen.</w:t>
            </w:r>
          </w:p>
        </w:tc>
        <w:tc>
          <w:tcPr>
            <w:tcW w:w="531" w:type="dxa"/>
            <w:tcBorders>
              <w:bottom w:val="single" w:sz="4" w:space="0" w:color="auto"/>
            </w:tcBorders>
          </w:tcPr>
          <w:p w14:paraId="1678B663" w14:textId="77777777" w:rsidR="005F4A1A" w:rsidRPr="00020EEB" w:rsidRDefault="005F4A1A" w:rsidP="004B6370">
            <w:pPr>
              <w:pStyle w:val="AufgabeText"/>
              <w:ind w:left="0"/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14:paraId="2FF9AB1D" w14:textId="77777777" w:rsidR="005F4A1A" w:rsidRPr="00020EEB" w:rsidRDefault="005F4A1A" w:rsidP="004B6370">
            <w:pPr>
              <w:pStyle w:val="AufgabeText"/>
              <w:ind w:left="0"/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14:paraId="18264563" w14:textId="77777777" w:rsidR="005F4A1A" w:rsidRPr="00020EEB" w:rsidRDefault="005F4A1A" w:rsidP="004B6370">
            <w:pPr>
              <w:pStyle w:val="AufgabeText"/>
              <w:ind w:left="0"/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14:paraId="0F40B63E" w14:textId="77777777" w:rsidR="005F4A1A" w:rsidRPr="00020EEB" w:rsidRDefault="005F4A1A" w:rsidP="004B6370">
            <w:pPr>
              <w:pStyle w:val="AufgabeText"/>
              <w:ind w:left="0"/>
            </w:pPr>
          </w:p>
        </w:tc>
      </w:tr>
      <w:tr w:rsidR="005F4A1A" w:rsidRPr="00020EEB" w14:paraId="7FAA25ED" w14:textId="77777777" w:rsidTr="004B6370">
        <w:tc>
          <w:tcPr>
            <w:tcW w:w="5103" w:type="dxa"/>
            <w:vAlign w:val="center"/>
          </w:tcPr>
          <w:p w14:paraId="40EDB208" w14:textId="77777777" w:rsidR="005F4A1A" w:rsidRPr="005F4A1A" w:rsidRDefault="005F4A1A" w:rsidP="004B6370">
            <w:pPr>
              <w:pStyle w:val="AufgabeText"/>
              <w:spacing w:before="60" w:after="60"/>
              <w:ind w:left="0"/>
              <w:jc w:val="left"/>
              <w:rPr>
                <w:i/>
              </w:rPr>
            </w:pPr>
            <w:r w:rsidRPr="005F4A1A">
              <w:rPr>
                <w:i/>
              </w:rPr>
              <w:t>Ich kann ein Lernplakat erstellen.</w:t>
            </w:r>
          </w:p>
        </w:tc>
        <w:tc>
          <w:tcPr>
            <w:tcW w:w="531" w:type="dxa"/>
            <w:tcBorders>
              <w:bottom w:val="single" w:sz="4" w:space="0" w:color="auto"/>
            </w:tcBorders>
          </w:tcPr>
          <w:p w14:paraId="79D3C308" w14:textId="77777777" w:rsidR="005F4A1A" w:rsidRPr="00020EEB" w:rsidRDefault="005F4A1A" w:rsidP="004B6370">
            <w:pPr>
              <w:pStyle w:val="AufgabeText"/>
              <w:ind w:left="0"/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14:paraId="4BEDF9D9" w14:textId="77777777" w:rsidR="005F4A1A" w:rsidRPr="00020EEB" w:rsidRDefault="005F4A1A" w:rsidP="004B6370">
            <w:pPr>
              <w:pStyle w:val="AufgabeText"/>
              <w:ind w:left="0"/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14:paraId="0396E210" w14:textId="77777777" w:rsidR="005F4A1A" w:rsidRPr="00020EEB" w:rsidRDefault="005F4A1A" w:rsidP="004B6370">
            <w:pPr>
              <w:pStyle w:val="AufgabeText"/>
              <w:ind w:left="0"/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14:paraId="4E6B2653" w14:textId="77777777" w:rsidR="005F4A1A" w:rsidRPr="00020EEB" w:rsidRDefault="005F4A1A" w:rsidP="004B6370">
            <w:pPr>
              <w:pStyle w:val="AufgabeText"/>
              <w:ind w:left="0"/>
            </w:pPr>
          </w:p>
        </w:tc>
      </w:tr>
      <w:tr w:rsidR="00290F55" w:rsidRPr="00020EEB" w14:paraId="4B0A6946" w14:textId="77777777" w:rsidTr="004B6370">
        <w:tc>
          <w:tcPr>
            <w:tcW w:w="5103" w:type="dxa"/>
            <w:vAlign w:val="center"/>
          </w:tcPr>
          <w:p w14:paraId="3D7DE4E4" w14:textId="77777777" w:rsidR="00290F55" w:rsidRPr="00020EEB" w:rsidRDefault="00290F55" w:rsidP="004B6370">
            <w:pPr>
              <w:pStyle w:val="AufgabeText"/>
              <w:spacing w:before="60" w:after="60"/>
              <w:ind w:left="0"/>
              <w:jc w:val="left"/>
            </w:pPr>
            <w:r>
              <w:t>Wie zufrieden bin ich auf einer Skala von 1 (gar nicht) bis 10 (sehr) mit meiner neuen Kompetenz? Kreisen Sie ein.</w:t>
            </w:r>
          </w:p>
        </w:tc>
        <w:tc>
          <w:tcPr>
            <w:tcW w:w="2127" w:type="dxa"/>
            <w:gridSpan w:val="4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1C2D8F8" w14:textId="77777777" w:rsidR="00290F55" w:rsidRDefault="00290F55" w:rsidP="004B6370">
            <w:pPr>
              <w:pStyle w:val="AufgabeText"/>
              <w:ind w:left="0"/>
              <w:jc w:val="center"/>
            </w:pPr>
            <w:r>
              <w:t>1  2  3  4  5  6  7  8  9  10</w:t>
            </w:r>
          </w:p>
        </w:tc>
      </w:tr>
    </w:tbl>
    <w:p w14:paraId="697591B2" w14:textId="77777777" w:rsidR="00290F55" w:rsidRDefault="00290F55" w:rsidP="00290F55">
      <w:pPr>
        <w:spacing w:line="240" w:lineRule="exact"/>
      </w:pPr>
    </w:p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850"/>
        <w:gridCol w:w="5986"/>
      </w:tblGrid>
      <w:tr w:rsidR="00290F55" w14:paraId="06AF2AF1" w14:textId="77777777" w:rsidTr="004B6370">
        <w:tc>
          <w:tcPr>
            <w:tcW w:w="1276" w:type="dxa"/>
            <w:gridSpan w:val="2"/>
          </w:tcPr>
          <w:p w14:paraId="5E634FC0" w14:textId="77777777" w:rsidR="00290F55" w:rsidRPr="008C6638" w:rsidRDefault="00290F55" w:rsidP="004B6370">
            <w:pPr>
              <w:spacing w:line="240" w:lineRule="exact"/>
              <w:rPr>
                <w:b/>
              </w:rPr>
            </w:pPr>
            <w:r w:rsidRPr="008C6638">
              <w:rPr>
                <w:b/>
              </w:rPr>
              <w:t>Ich habe</w:t>
            </w:r>
            <w:r>
              <w:rPr>
                <w:b/>
              </w:rPr>
              <w:t xml:space="preserve"> </w:t>
            </w:r>
            <w:r w:rsidRPr="008C6638">
              <w:rPr>
                <w:b/>
              </w:rPr>
              <w:t>…</w:t>
            </w:r>
          </w:p>
        </w:tc>
        <w:tc>
          <w:tcPr>
            <w:tcW w:w="5986" w:type="dxa"/>
          </w:tcPr>
          <w:p w14:paraId="22F75CC8" w14:textId="77777777" w:rsidR="00290F55" w:rsidRDefault="00290F55" w:rsidP="004B6370">
            <w:pPr>
              <w:spacing w:line="240" w:lineRule="exact"/>
            </w:pPr>
          </w:p>
        </w:tc>
      </w:tr>
      <w:tr w:rsidR="00290F55" w14:paraId="7A4BE728" w14:textId="77777777" w:rsidTr="004B6370">
        <w:trPr>
          <w:trHeight w:val="449"/>
        </w:trPr>
        <w:sdt>
          <w:sdtPr>
            <w:id w:val="1584790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090F2191" w14:textId="77777777" w:rsidR="00290F55" w:rsidRDefault="00290F55" w:rsidP="004B6370">
                <w:pPr>
                  <w:spacing w:line="240" w:lineRule="exact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836" w:type="dxa"/>
            <w:gridSpan w:val="2"/>
            <w:vAlign w:val="center"/>
          </w:tcPr>
          <w:p w14:paraId="24876C21" w14:textId="77777777" w:rsidR="00290F55" w:rsidRDefault="00290F55" w:rsidP="004B6370">
            <w:pPr>
              <w:spacing w:line="240" w:lineRule="exact"/>
            </w:pPr>
            <w:r>
              <w:t>meinen Lernschritt im Ordner eingeheftet.</w:t>
            </w:r>
          </w:p>
        </w:tc>
      </w:tr>
      <w:tr w:rsidR="00290F55" w14:paraId="65902A13" w14:textId="77777777" w:rsidTr="004B6370">
        <w:trPr>
          <w:trHeight w:val="413"/>
        </w:trPr>
        <w:sdt>
          <w:sdtPr>
            <w:id w:val="-19084507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4CEFDA13" w14:textId="77777777" w:rsidR="00290F55" w:rsidRDefault="00290F55" w:rsidP="004B6370">
                <w:pPr>
                  <w:spacing w:line="240" w:lineRule="exact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836" w:type="dxa"/>
            <w:gridSpan w:val="2"/>
            <w:vAlign w:val="center"/>
          </w:tcPr>
          <w:p w14:paraId="288DDE26" w14:textId="77777777" w:rsidR="00290F55" w:rsidRDefault="00290F55" w:rsidP="004B6370">
            <w:pPr>
              <w:spacing w:line="240" w:lineRule="exact"/>
              <w:rPr>
                <w:noProof/>
              </w:rPr>
            </w:pPr>
            <w:r>
              <w:rPr>
                <w:noProof/>
              </w:rPr>
              <w:t>den Arbeitsauftrag erledigt und das entsprechende Feld in der Lernwegeliste markiert.</w:t>
            </w:r>
          </w:p>
        </w:tc>
      </w:tr>
    </w:tbl>
    <w:p w14:paraId="66AB05AC" w14:textId="34B481F1" w:rsidR="00885551" w:rsidRDefault="00885551" w:rsidP="00E4202E">
      <w:pPr>
        <w:pStyle w:val="Textkrper"/>
      </w:pPr>
    </w:p>
    <w:p w14:paraId="0BE9D106" w14:textId="77777777" w:rsidR="00885551" w:rsidRDefault="00885551">
      <w:pPr>
        <w:spacing w:line="240" w:lineRule="exact"/>
        <w:rPr>
          <w:lang w:eastAsia="de-DE"/>
        </w:rPr>
      </w:pPr>
      <w:r>
        <w:br w:type="page"/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7513"/>
        <w:gridCol w:w="2126"/>
      </w:tblGrid>
      <w:tr w:rsidR="00DF1AC0" w:rsidRPr="00DE4890" w14:paraId="5B1CB135" w14:textId="77777777" w:rsidTr="00F13150">
        <w:trPr>
          <w:trHeight w:val="544"/>
        </w:trPr>
        <w:tc>
          <w:tcPr>
            <w:tcW w:w="7513" w:type="dxa"/>
            <w:shd w:val="clear" w:color="auto" w:fill="D9D9D9" w:themeFill="background1" w:themeFillShade="D9"/>
          </w:tcPr>
          <w:p w14:paraId="4A059178" w14:textId="77777777" w:rsidR="00DF1AC0" w:rsidRPr="00DE4890" w:rsidRDefault="00DF1AC0" w:rsidP="00F13150">
            <w:pPr>
              <w:pStyle w:val="TabelleKopflinks"/>
            </w:pPr>
            <w:r>
              <w:lastRenderedPageBreak/>
              <w:t xml:space="preserve">Einlegeblatt: Übungsmaterial Vorlage 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52AA7758" w14:textId="77777777" w:rsidR="00DF1AC0" w:rsidRDefault="00DF1AC0" w:rsidP="00F13150">
            <w:pPr>
              <w:pStyle w:val="TabelleKopflinks"/>
              <w:jc w:val="center"/>
            </w:pPr>
            <w:r>
              <w:t>Fach</w:t>
            </w:r>
          </w:p>
          <w:p w14:paraId="70B14122" w14:textId="77777777" w:rsidR="00DF1AC0" w:rsidRPr="00DE4890" w:rsidRDefault="00ED2AD3" w:rsidP="00F13150">
            <w:pPr>
              <w:pStyle w:val="TabelleKopflinks"/>
              <w:jc w:val="center"/>
            </w:pPr>
            <w:r>
              <w:rPr>
                <w:lang w:val="en-GB"/>
              </w:rPr>
              <w:t>M05.02.01.4.1</w:t>
            </w:r>
          </w:p>
        </w:tc>
      </w:tr>
    </w:tbl>
    <w:p w14:paraId="76C721D5" w14:textId="77777777" w:rsidR="00DF1AC0" w:rsidRDefault="00C66516" w:rsidP="00E4202E">
      <w:pPr>
        <w:pStyle w:val="Textkrper"/>
      </w:pPr>
      <w:r w:rsidRPr="00CD4B2A">
        <w:rPr>
          <w:bCs/>
          <w:noProof/>
        </w:rPr>
        <w:drawing>
          <wp:anchor distT="0" distB="0" distL="114300" distR="114300" simplePos="0" relativeHeight="251673600" behindDoc="0" locked="0" layoutInCell="1" allowOverlap="1" wp14:anchorId="7B3B824A" wp14:editId="72EDEBB2">
            <wp:simplePos x="0" y="0"/>
            <wp:positionH relativeFrom="column">
              <wp:posOffset>4758690</wp:posOffset>
            </wp:positionH>
            <wp:positionV relativeFrom="paragraph">
              <wp:posOffset>88265</wp:posOffset>
            </wp:positionV>
            <wp:extent cx="341630" cy="313055"/>
            <wp:effectExtent l="0" t="0" r="127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69D194" w14:textId="77777777" w:rsidR="00A474EA" w:rsidRDefault="00CD4B2A" w:rsidP="00E4202E">
      <w:pPr>
        <w:pStyle w:val="Textkrper"/>
      </w:pPr>
      <w:r>
        <w:rPr>
          <w:noProof/>
        </w:rPr>
        <w:drawing>
          <wp:inline distT="0" distB="0" distL="0" distR="0" wp14:anchorId="32BA2417" wp14:editId="2C77EFEB">
            <wp:extent cx="4679950" cy="4470400"/>
            <wp:effectExtent l="0" t="0" r="6350" b="6350"/>
            <wp:docPr id="451" name="Grafik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A90D188.t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9F582" w14:textId="77777777" w:rsidR="00A474EA" w:rsidRDefault="00A474EA" w:rsidP="00E4202E">
      <w:pPr>
        <w:pStyle w:val="Textkrper"/>
      </w:pPr>
    </w:p>
    <w:p w14:paraId="5B6C2E6D" w14:textId="77777777" w:rsidR="00A474EA" w:rsidRDefault="00A474EA" w:rsidP="00E4202E">
      <w:pPr>
        <w:pStyle w:val="Textkrper"/>
      </w:pPr>
    </w:p>
    <w:p w14:paraId="603E0042" w14:textId="77777777" w:rsidR="00DF1AC0" w:rsidRDefault="00CD4B2A" w:rsidP="00E4202E">
      <w:pPr>
        <w:pStyle w:val="Textkrper"/>
      </w:pPr>
      <w:r>
        <w:rPr>
          <w:noProof/>
        </w:rPr>
        <w:drawing>
          <wp:inline distT="0" distB="0" distL="0" distR="0" wp14:anchorId="738D032D" wp14:editId="103BE5B6">
            <wp:extent cx="3403775" cy="3175163"/>
            <wp:effectExtent l="0" t="0" r="6350" b="6350"/>
            <wp:docPr id="460" name="Grafik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A901902.tmp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775" cy="317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tblpY="-8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8"/>
        <w:gridCol w:w="188"/>
        <w:gridCol w:w="2103"/>
      </w:tblGrid>
      <w:tr w:rsidR="00DF1AC0" w:rsidRPr="00453EC1" w14:paraId="6E7E277A" w14:textId="77777777" w:rsidTr="00F13150">
        <w:trPr>
          <w:trHeight w:val="523"/>
        </w:trPr>
        <w:tc>
          <w:tcPr>
            <w:tcW w:w="7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59CDD10" w14:textId="77777777" w:rsidR="00DF1AC0" w:rsidRPr="00453EC1" w:rsidRDefault="00DF1AC0" w:rsidP="00F13150">
            <w:pPr>
              <w:jc w:val="both"/>
              <w:rPr>
                <w:sz w:val="12"/>
              </w:rPr>
            </w:pPr>
            <w:r w:rsidRPr="00453EC1">
              <w:rPr>
                <w:sz w:val="12"/>
              </w:rPr>
              <w:lastRenderedPageBreak/>
              <w:t>Materialien/Kompetenz</w:t>
            </w:r>
          </w:p>
          <w:p w14:paraId="2DD976AC" w14:textId="77777777" w:rsidR="00DF1AC0" w:rsidRPr="00453EC1" w:rsidRDefault="00B70C79" w:rsidP="00F13150">
            <w:pPr>
              <w:rPr>
                <w:b/>
              </w:rPr>
            </w:pPr>
            <w:r>
              <w:rPr>
                <w:b/>
                <w:sz w:val="16"/>
                <w:szCs w:val="16"/>
              </w:rPr>
              <w:t>Flächen erkennen und benennen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AAA5F62" w14:textId="77777777" w:rsidR="00DF1AC0" w:rsidRPr="00453EC1" w:rsidRDefault="00DF1AC0" w:rsidP="00F13150">
            <w:pPr>
              <w:spacing w:line="200" w:lineRule="exact"/>
              <w:rPr>
                <w:rFonts w:eastAsia="Times New Roman"/>
                <w:sz w:val="16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519DD3C" w14:textId="77777777" w:rsidR="00DF1AC0" w:rsidRPr="00453EC1" w:rsidRDefault="00DF1AC0" w:rsidP="00F13150">
            <w:pPr>
              <w:jc w:val="center"/>
              <w:rPr>
                <w:rFonts w:eastAsia="Times New Roman"/>
                <w:b/>
                <w:lang w:val="en-GB"/>
              </w:rPr>
            </w:pPr>
            <w:proofErr w:type="spellStart"/>
            <w:r>
              <w:rPr>
                <w:rFonts w:eastAsia="Times New Roman"/>
                <w:b/>
                <w:lang w:val="en-GB"/>
              </w:rPr>
              <w:t>Mathematik</w:t>
            </w:r>
            <w:proofErr w:type="spellEnd"/>
          </w:p>
          <w:p w14:paraId="0C492E34" w14:textId="77777777" w:rsidR="00DF1AC0" w:rsidRPr="00ED2AD3" w:rsidRDefault="00ED2AD3" w:rsidP="00B70C79">
            <w:pPr>
              <w:jc w:val="center"/>
              <w:rPr>
                <w:rFonts w:eastAsia="Calibri"/>
                <w:b/>
                <w:lang w:val="en-GB"/>
              </w:rPr>
            </w:pPr>
            <w:r w:rsidRPr="00ED2AD3">
              <w:rPr>
                <w:b/>
                <w:lang w:val="en-GB"/>
              </w:rPr>
              <w:t>M05.02.</w:t>
            </w:r>
            <w:r w:rsidR="00B70C79">
              <w:rPr>
                <w:b/>
                <w:lang w:val="en-GB"/>
              </w:rPr>
              <w:t>3.1</w:t>
            </w:r>
          </w:p>
        </w:tc>
      </w:tr>
      <w:tr w:rsidR="00DF1AC0" w:rsidRPr="00453EC1" w14:paraId="7C2B298A" w14:textId="77777777" w:rsidTr="00F13150">
        <w:trPr>
          <w:trHeight w:val="389"/>
        </w:trPr>
        <w:tc>
          <w:tcPr>
            <w:tcW w:w="7348" w:type="dxa"/>
            <w:tcBorders>
              <w:left w:val="nil"/>
              <w:bottom w:val="nil"/>
              <w:right w:val="nil"/>
            </w:tcBorders>
          </w:tcPr>
          <w:p w14:paraId="78BD6210" w14:textId="77777777" w:rsidR="00DF1AC0" w:rsidRPr="00A402FC" w:rsidRDefault="00DF1AC0" w:rsidP="00F13150">
            <w:pPr>
              <w:pStyle w:val="Kopf8ptafz"/>
              <w:numPr>
                <w:ilvl w:val="0"/>
                <w:numId w:val="0"/>
              </w:numPr>
              <w:ind w:left="227" w:hanging="170"/>
            </w:pPr>
          </w:p>
        </w:tc>
        <w:tc>
          <w:tcPr>
            <w:tcW w:w="188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1467EBA3" w14:textId="77777777" w:rsidR="00DF1AC0" w:rsidRPr="00453EC1" w:rsidRDefault="00DF1AC0" w:rsidP="00F13150">
            <w:pPr>
              <w:spacing w:line="200" w:lineRule="exac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tbl>
            <w:tblPr>
              <w:tblStyle w:val="Tabellenraster2"/>
              <w:tblW w:w="2090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DF1AC0" w:rsidRPr="00453EC1" w14:paraId="0FADE1A1" w14:textId="77777777" w:rsidTr="00F13150">
              <w:trPr>
                <w:trHeight w:val="347"/>
              </w:trPr>
              <w:tc>
                <w:tcPr>
                  <w:tcW w:w="209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71C78E60" w14:textId="77777777" w:rsidR="00DF1AC0" w:rsidRPr="00122340" w:rsidRDefault="00DF1AC0" w:rsidP="00885551">
                  <w:pPr>
                    <w:framePr w:hSpace="141" w:wrap="around" w:vAnchor="text" w:hAnchor="text" w:y="-81"/>
                    <w:jc w:val="center"/>
                    <w:rPr>
                      <w:b/>
                      <w:lang w:val="en-GB"/>
                    </w:rPr>
                  </w:pPr>
                  <w:proofErr w:type="spellStart"/>
                  <w:r w:rsidRPr="00122340">
                    <w:rPr>
                      <w:b/>
                      <w:lang w:val="en-GB"/>
                    </w:rPr>
                    <w:t>Lösung</w:t>
                  </w:r>
                  <w:r>
                    <w:rPr>
                      <w:b/>
                      <w:lang w:val="en-GB"/>
                    </w:rPr>
                    <w:t>svorschlag</w:t>
                  </w:r>
                  <w:proofErr w:type="spellEnd"/>
                </w:p>
              </w:tc>
            </w:tr>
          </w:tbl>
          <w:p w14:paraId="1CB58E92" w14:textId="77777777" w:rsidR="00DF1AC0" w:rsidRPr="00453EC1" w:rsidRDefault="00DF1AC0" w:rsidP="00F13150">
            <w:pPr>
              <w:jc w:val="center"/>
              <w:rPr>
                <w:rFonts w:eastAsia="Times New Roman"/>
                <w:b/>
                <w:lang w:val="en-GB"/>
              </w:rPr>
            </w:pPr>
          </w:p>
        </w:tc>
      </w:tr>
    </w:tbl>
    <w:p w14:paraId="1EE57D4F" w14:textId="77777777" w:rsidR="00DB7237" w:rsidRDefault="00DB7237" w:rsidP="00DB7237">
      <w:pPr>
        <w:pStyle w:val="berschrift2"/>
        <w:rPr>
          <w:bCs w:val="0"/>
          <w:noProof/>
        </w:rPr>
      </w:pPr>
      <w:r w:rsidRPr="00CD4B2A">
        <w:rPr>
          <w:rFonts w:ascii="Source Sans Pro" w:eastAsiaTheme="minorHAnsi" w:hAnsi="Source Sans Pro" w:cs="Arial"/>
          <w:bCs w:val="0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6F56CC13" wp14:editId="1DD426F2">
            <wp:simplePos x="0" y="0"/>
            <wp:positionH relativeFrom="column">
              <wp:posOffset>4830445</wp:posOffset>
            </wp:positionH>
            <wp:positionV relativeFrom="paragraph">
              <wp:posOffset>642078</wp:posOffset>
            </wp:positionV>
            <wp:extent cx="341630" cy="313055"/>
            <wp:effectExtent l="0" t="0" r="1270" b="0"/>
            <wp:wrapNone/>
            <wp:docPr id="472" name="Grafik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C79">
        <w:rPr>
          <w:noProof/>
        </w:rPr>
        <w:drawing>
          <wp:anchor distT="0" distB="0" distL="114300" distR="114300" simplePos="0" relativeHeight="251672576" behindDoc="0" locked="0" layoutInCell="1" allowOverlap="1" wp14:anchorId="7E3AF995" wp14:editId="3C20DF16">
            <wp:simplePos x="0" y="0"/>
            <wp:positionH relativeFrom="column">
              <wp:posOffset>3115310</wp:posOffset>
            </wp:positionH>
            <wp:positionV relativeFrom="paragraph">
              <wp:posOffset>2821305</wp:posOffset>
            </wp:positionV>
            <wp:extent cx="986628" cy="941576"/>
            <wp:effectExtent l="0" t="0" r="0" b="0"/>
            <wp:wrapNone/>
            <wp:docPr id="922" name="Grafik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Grafik 48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86628" cy="941576"/>
                    </a:xfrm>
                    <a:prstGeom prst="rect">
                      <a:avLst/>
                    </a:prstGeom>
                    <a:scene3d>
                      <a:camera prst="isometricOffAxis2Top"/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B70C79">
        <w:rPr>
          <w:rFonts w:ascii="Source Sans Pro" w:eastAsiaTheme="minorHAnsi" w:hAnsi="Source Sans Pro" w:cs="Arial"/>
          <w:bCs w:val="0"/>
          <w:noProof/>
          <w:sz w:val="20"/>
          <w:szCs w:val="20"/>
        </w:rPr>
        <w:drawing>
          <wp:inline distT="0" distB="0" distL="0" distR="0" wp14:anchorId="237B08C4" wp14:editId="541B24B6">
            <wp:extent cx="4679950" cy="3441700"/>
            <wp:effectExtent l="0" t="0" r="6350" b="6350"/>
            <wp:docPr id="921" name="Grafik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Geometrische Formen 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DF1AC0" w:rsidRPr="006961B7">
        <w:rPr>
          <w:rFonts w:ascii="Source Sans Pro" w:eastAsiaTheme="minorHAnsi" w:hAnsi="Source Sans Pro" w:cs="Arial"/>
          <w:bCs w:val="0"/>
          <w:noProof/>
          <w:sz w:val="24"/>
          <w:szCs w:val="20"/>
        </w:rPr>
        <w:drawing>
          <wp:anchor distT="0" distB="0" distL="114300" distR="114300" simplePos="0" relativeHeight="251649024" behindDoc="0" locked="0" layoutInCell="0" allowOverlap="1" wp14:anchorId="61744D2E" wp14:editId="305C2C2A">
            <wp:simplePos x="0" y="0"/>
            <wp:positionH relativeFrom="rightMargin">
              <wp:align>left</wp:align>
            </wp:positionH>
            <wp:positionV relativeFrom="paragraph">
              <wp:posOffset>6341745</wp:posOffset>
            </wp:positionV>
            <wp:extent cx="658495" cy="323850"/>
            <wp:effectExtent l="0" t="0" r="8255" b="0"/>
            <wp:wrapNone/>
            <wp:docPr id="469" name="Grafik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AC0" w:rsidRPr="00710C99">
        <w:rPr>
          <w:rFonts w:eastAsia="Calibri"/>
          <w:noProof/>
        </w:rPr>
        <w:drawing>
          <wp:anchor distT="0" distB="0" distL="114300" distR="114300" simplePos="0" relativeHeight="251646976" behindDoc="0" locked="0" layoutInCell="0" allowOverlap="1" wp14:anchorId="39069035" wp14:editId="5B171D20">
            <wp:simplePos x="0" y="0"/>
            <wp:positionH relativeFrom="rightMargin">
              <wp:posOffset>99060</wp:posOffset>
            </wp:positionH>
            <wp:positionV relativeFrom="paragraph">
              <wp:posOffset>5728970</wp:posOffset>
            </wp:positionV>
            <wp:extent cx="302260" cy="323850"/>
            <wp:effectExtent l="0" t="0" r="2540" b="0"/>
            <wp:wrapNone/>
            <wp:docPr id="470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AC0"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  <w:br/>
      </w:r>
      <w:r w:rsidR="00DF1AC0"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  <w:br/>
      </w:r>
      <w:r w:rsidR="00DF1AC0"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  <w:br/>
      </w:r>
      <w:r>
        <w:rPr>
          <w:rFonts w:ascii="Source Sans Pro" w:eastAsiaTheme="minorHAnsi" w:hAnsi="Source Sans Pro" w:cs="Arial"/>
          <w:bCs w:val="0"/>
          <w:noProof/>
          <w:sz w:val="20"/>
          <w:szCs w:val="20"/>
        </w:rPr>
        <mc:AlternateContent>
          <mc:Choice Requires="wps">
            <w:drawing>
              <wp:inline distT="0" distB="0" distL="0" distR="0" wp14:anchorId="14C46A14" wp14:editId="20C5349C">
                <wp:extent cx="4353560" cy="1943100"/>
                <wp:effectExtent l="76200" t="57150" r="104140" b="114300"/>
                <wp:docPr id="10" name="Abgerundetes 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3560" cy="1943100"/>
                        </a:xfrm>
                        <a:prstGeom prst="roundRect">
                          <a:avLst/>
                        </a:prstGeom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D8E34C" w14:textId="77777777" w:rsidR="00DB7237" w:rsidRPr="00710C99" w:rsidRDefault="00DB7237" w:rsidP="00DB7237">
                            <w:pPr>
                              <w:pStyle w:val="TabelleKopflinks"/>
                              <w:rPr>
                                <w:sz w:val="26"/>
                                <w:szCs w:val="26"/>
                              </w:rPr>
                            </w:pPr>
                            <w:r w:rsidRPr="00875C55">
                              <w:rPr>
                                <w:b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10C99">
                              <w:rPr>
                                <w:noProof/>
                                <w:sz w:val="26"/>
                                <w:szCs w:val="26"/>
                                <w:lang w:eastAsia="de-DE"/>
                              </w:rPr>
                              <w:drawing>
                                <wp:inline distT="0" distB="0" distL="0" distR="0" wp14:anchorId="4D1B6F29" wp14:editId="308468F6">
                                  <wp:extent cx="203200" cy="203200"/>
                                  <wp:effectExtent l="0" t="0" r="0" b="0"/>
                                  <wp:docPr id="909" name="Grafik 9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1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200" cy="20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C99">
                              <w:rPr>
                                <w:sz w:val="26"/>
                                <w:szCs w:val="26"/>
                              </w:rPr>
                              <w:t xml:space="preserve">          Arbeitsauftrag:</w:t>
                            </w:r>
                          </w:p>
                          <w:p w14:paraId="0B94A8B0" w14:textId="77777777" w:rsidR="00DB7237" w:rsidRPr="00710C99" w:rsidRDefault="00DB7237" w:rsidP="00DB7237">
                            <w:pPr>
                              <w:pStyle w:val="TabelleKopflinks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611825C0" w14:textId="77777777" w:rsidR="00DB7237" w:rsidRDefault="00DB7237" w:rsidP="00DB7237">
                            <w:pPr>
                              <w:pStyle w:val="TabelleKopflinks"/>
                              <w:numPr>
                                <w:ilvl w:val="0"/>
                                <w:numId w:val="34"/>
                              </w:numPr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860AAF">
                              <w:rPr>
                                <w:b w:val="0"/>
                                <w:sz w:val="24"/>
                                <w:szCs w:val="24"/>
                              </w:rPr>
                              <w:t xml:space="preserve">Benennen Sie alle Flächen, die Sie auf dem Bild erkennen können. </w:t>
                            </w:r>
                          </w:p>
                          <w:p w14:paraId="766D3154" w14:textId="77777777" w:rsidR="00DB7237" w:rsidRDefault="00DB7237" w:rsidP="00DB7237">
                            <w:pPr>
                              <w:pStyle w:val="TabelleKopflinks"/>
                              <w:rPr>
                                <w:b w:val="0"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color w:val="C00000"/>
                                <w:sz w:val="24"/>
                                <w:szCs w:val="24"/>
                              </w:rPr>
                              <w:t>Trapeze, Kreise, Rechtecke, Dreiecke, Drachen, Sechseck, Quadrate</w:t>
                            </w:r>
                          </w:p>
                          <w:p w14:paraId="560A6A03" w14:textId="30DAF126" w:rsidR="00DB7237" w:rsidRPr="00045916" w:rsidRDefault="00DB7237" w:rsidP="00DB7237">
                            <w:pPr>
                              <w:pStyle w:val="TabelleKopflinks"/>
                              <w:numPr>
                                <w:ilvl w:val="0"/>
                                <w:numId w:val="34"/>
                              </w:numPr>
                              <w:rPr>
                                <w:b w:val="0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860AAF">
                              <w:rPr>
                                <w:b w:val="0"/>
                                <w:sz w:val="24"/>
                                <w:szCs w:val="24"/>
                              </w:rPr>
                              <w:t xml:space="preserve">Gehen Sie mit </w:t>
                            </w:r>
                            <w:r w:rsidR="00885551">
                              <w:rPr>
                                <w:b w:val="0"/>
                                <w:sz w:val="24"/>
                                <w:szCs w:val="24"/>
                              </w:rPr>
                              <w:t xml:space="preserve">einer Partnerin oder </w:t>
                            </w:r>
                            <w:r w:rsidRPr="00860AAF">
                              <w:rPr>
                                <w:b w:val="0"/>
                                <w:sz w:val="24"/>
                                <w:szCs w:val="24"/>
                              </w:rPr>
                              <w:t xml:space="preserve">einem Partner zusammen. Zeigen Sie sich gegenseitig die gefundenen Flächen. </w:t>
                            </w:r>
                          </w:p>
                          <w:p w14:paraId="6891D0BA" w14:textId="77777777" w:rsidR="00DB7237" w:rsidRPr="00875C55" w:rsidRDefault="00DB7237" w:rsidP="00DB7237">
                            <w:pPr>
                              <w:pStyle w:val="TabelleKopflinks"/>
                              <w:rPr>
                                <w:b w:val="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4C46A14" id="Abgerundetes Rechteck 10" o:spid="_x0000_s1054" style="width:342.8pt;height:15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30D8E34C" w14:textId="77777777" w:rsidR="00DB7237" w:rsidRPr="00710C99" w:rsidRDefault="00DB7237" w:rsidP="00DB7237">
                      <w:pPr>
                        <w:pStyle w:val="TabelleKopflinks"/>
                        <w:rPr>
                          <w:sz w:val="26"/>
                          <w:szCs w:val="26"/>
                        </w:rPr>
                      </w:pPr>
                      <w:r w:rsidRPr="00875C55">
                        <w:rPr>
                          <w:b w:val="0"/>
                          <w:sz w:val="26"/>
                          <w:szCs w:val="26"/>
                        </w:rPr>
                        <w:t xml:space="preserve"> </w:t>
                      </w:r>
                      <w:r w:rsidRPr="00710C99">
                        <w:rPr>
                          <w:noProof/>
                          <w:sz w:val="26"/>
                          <w:szCs w:val="26"/>
                          <w:lang w:eastAsia="de-DE"/>
                        </w:rPr>
                        <w:drawing>
                          <wp:inline distT="0" distB="0" distL="0" distR="0" wp14:anchorId="4D1B6F29" wp14:editId="308468F6">
                            <wp:extent cx="203200" cy="203200"/>
                            <wp:effectExtent l="0" t="0" r="0" b="0"/>
                            <wp:docPr id="909" name="Grafik 9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1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200" cy="20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C99">
                        <w:rPr>
                          <w:sz w:val="26"/>
                          <w:szCs w:val="26"/>
                        </w:rPr>
                        <w:t xml:space="preserve">          Arbeitsauftrag:</w:t>
                      </w:r>
                    </w:p>
                    <w:p w14:paraId="0B94A8B0" w14:textId="77777777" w:rsidR="00DB7237" w:rsidRPr="00710C99" w:rsidRDefault="00DB7237" w:rsidP="00DB7237">
                      <w:pPr>
                        <w:pStyle w:val="TabelleKopflinks"/>
                        <w:rPr>
                          <w:sz w:val="26"/>
                          <w:szCs w:val="26"/>
                        </w:rPr>
                      </w:pPr>
                    </w:p>
                    <w:p w14:paraId="611825C0" w14:textId="77777777" w:rsidR="00DB7237" w:rsidRDefault="00DB7237" w:rsidP="00DB7237">
                      <w:pPr>
                        <w:pStyle w:val="TabelleKopflinks"/>
                        <w:numPr>
                          <w:ilvl w:val="0"/>
                          <w:numId w:val="34"/>
                        </w:numPr>
                        <w:rPr>
                          <w:b w:val="0"/>
                          <w:sz w:val="24"/>
                          <w:szCs w:val="24"/>
                        </w:rPr>
                      </w:pPr>
                      <w:r w:rsidRPr="00860AAF">
                        <w:rPr>
                          <w:b w:val="0"/>
                          <w:sz w:val="24"/>
                          <w:szCs w:val="24"/>
                        </w:rPr>
                        <w:t xml:space="preserve">Benennen Sie alle Flächen, die Sie auf dem Bild erkennen können. </w:t>
                      </w:r>
                    </w:p>
                    <w:p w14:paraId="766D3154" w14:textId="77777777" w:rsidR="00DB7237" w:rsidRDefault="00DB7237" w:rsidP="00DB7237">
                      <w:pPr>
                        <w:pStyle w:val="TabelleKopflinks"/>
                        <w:rPr>
                          <w:b w:val="0"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b w:val="0"/>
                          <w:color w:val="C00000"/>
                          <w:sz w:val="24"/>
                          <w:szCs w:val="24"/>
                        </w:rPr>
                        <w:t>Trapeze, Kreise, Rechtecke, Dreiecke, Drachen, Sechseck, Quadrate</w:t>
                      </w:r>
                    </w:p>
                    <w:p w14:paraId="560A6A03" w14:textId="30DAF126" w:rsidR="00DB7237" w:rsidRPr="00045916" w:rsidRDefault="00DB7237" w:rsidP="00DB7237">
                      <w:pPr>
                        <w:pStyle w:val="TabelleKopflinks"/>
                        <w:numPr>
                          <w:ilvl w:val="0"/>
                          <w:numId w:val="34"/>
                        </w:numPr>
                        <w:rPr>
                          <w:b w:val="0"/>
                          <w:color w:val="C00000"/>
                          <w:sz w:val="24"/>
                          <w:szCs w:val="24"/>
                        </w:rPr>
                      </w:pPr>
                      <w:r w:rsidRPr="00860AAF">
                        <w:rPr>
                          <w:b w:val="0"/>
                          <w:sz w:val="24"/>
                          <w:szCs w:val="24"/>
                        </w:rPr>
                        <w:t xml:space="preserve">Gehen Sie mit </w:t>
                      </w:r>
                      <w:r w:rsidR="00885551">
                        <w:rPr>
                          <w:b w:val="0"/>
                          <w:sz w:val="24"/>
                          <w:szCs w:val="24"/>
                        </w:rPr>
                        <w:t xml:space="preserve">einer Partnerin oder </w:t>
                      </w:r>
                      <w:r w:rsidRPr="00860AAF">
                        <w:rPr>
                          <w:b w:val="0"/>
                          <w:sz w:val="24"/>
                          <w:szCs w:val="24"/>
                        </w:rPr>
                        <w:t xml:space="preserve">einem Partner zusammen. Zeigen Sie sich gegenseitig die gefundenen Flächen. </w:t>
                      </w:r>
                    </w:p>
                    <w:p w14:paraId="6891D0BA" w14:textId="77777777" w:rsidR="00DB7237" w:rsidRPr="00875C55" w:rsidRDefault="00DB7237" w:rsidP="00DB7237">
                      <w:pPr>
                        <w:pStyle w:val="TabelleKopflinks"/>
                        <w:rPr>
                          <w:b w:val="0"/>
                          <w:sz w:val="26"/>
                          <w:szCs w:val="26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DF1AC0"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  <w:br/>
      </w:r>
      <w:r w:rsidR="00DF1AC0"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  <w:br/>
      </w:r>
      <w:r>
        <w:rPr>
          <w:bCs w:val="0"/>
          <w:noProof/>
        </w:rPr>
        <mc:AlternateContent>
          <mc:Choice Requires="wps">
            <w:drawing>
              <wp:inline distT="0" distB="0" distL="0" distR="0" wp14:anchorId="29DF18EA" wp14:editId="4880124C">
                <wp:extent cx="4353560" cy="1581150"/>
                <wp:effectExtent l="57150" t="57150" r="46990" b="57150"/>
                <wp:docPr id="915" name="Abgerundetes Rechteck 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3560" cy="1581150"/>
                        </a:xfrm>
                        <a:prstGeom prst="round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7641A91D" w14:textId="77777777" w:rsidR="00DB7237" w:rsidRPr="00710C99" w:rsidRDefault="00DB7237" w:rsidP="00DB7237">
                            <w:pPr>
                              <w:pStyle w:val="TabelleKopflinks"/>
                              <w:rPr>
                                <w:sz w:val="26"/>
                                <w:szCs w:val="26"/>
                              </w:rPr>
                            </w:pPr>
                            <w:r w:rsidRPr="00875C55">
                              <w:rPr>
                                <w:b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10C99">
                              <w:rPr>
                                <w:noProof/>
                                <w:sz w:val="26"/>
                                <w:szCs w:val="26"/>
                                <w:lang w:eastAsia="de-DE"/>
                              </w:rPr>
                              <w:drawing>
                                <wp:inline distT="0" distB="0" distL="0" distR="0" wp14:anchorId="62BB82E0" wp14:editId="4E98BF97">
                                  <wp:extent cx="203200" cy="203200"/>
                                  <wp:effectExtent l="0" t="0" r="0" b="0"/>
                                  <wp:docPr id="918" name="Grafik 9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1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200" cy="20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C99">
                              <w:rPr>
                                <w:sz w:val="26"/>
                                <w:szCs w:val="26"/>
                              </w:rPr>
                              <w:t xml:space="preserve">          Arbeitsauftrag:</w:t>
                            </w:r>
                          </w:p>
                          <w:p w14:paraId="5001BB1D" w14:textId="77777777" w:rsidR="00DB7237" w:rsidRPr="00710C99" w:rsidRDefault="00DB7237" w:rsidP="00DB7237">
                            <w:pPr>
                              <w:pStyle w:val="TabelleKopflinks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6D7431DB" w14:textId="77777777" w:rsidR="00DB7237" w:rsidRPr="006108F8" w:rsidRDefault="00DB7237" w:rsidP="00DB7237">
                            <w:pPr>
                              <w:pStyle w:val="TabelleKopflinks"/>
                              <w:numPr>
                                <w:ilvl w:val="0"/>
                                <w:numId w:val="49"/>
                              </w:numPr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Recherchieren Sie zum Thema Flächen und ihre Eigenschaften. </w:t>
                            </w:r>
                          </w:p>
                          <w:p w14:paraId="1DA99519" w14:textId="77777777" w:rsidR="00DB7237" w:rsidRDefault="00DB7237" w:rsidP="00DB7237">
                            <w:pPr>
                              <w:pStyle w:val="TabelleKopflinks"/>
                              <w:numPr>
                                <w:ilvl w:val="0"/>
                                <w:numId w:val="49"/>
                              </w:numPr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Ergänzen Sie die Tabelle mit gefundenen Informationen. </w:t>
                            </w:r>
                          </w:p>
                          <w:p w14:paraId="0DC9A159" w14:textId="77777777" w:rsidR="00DB7237" w:rsidRPr="00045916" w:rsidRDefault="00DB7237" w:rsidP="00DB7237">
                            <w:pPr>
                              <w:pStyle w:val="TabelleKopflinks"/>
                              <w:ind w:left="36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045916">
                              <w:rPr>
                                <w:b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B3F8ED4" w14:textId="77777777" w:rsidR="00DB7237" w:rsidRPr="00875C55" w:rsidRDefault="00DB7237" w:rsidP="00DB7237">
                            <w:pPr>
                              <w:pStyle w:val="TabelleKopflinks"/>
                              <w:rPr>
                                <w:b w:val="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9DF18EA" id="Abgerundetes Rechteck 915" o:spid="_x0000_s1055" style="width:342.8pt;height:12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" fillcolor="#dce6f2" strokecolor="#4bacc6" strokeweight="1pt">
                <v:textbox>
                  <w:txbxContent>
                    <w:p w14:paraId="7641A91D" w14:textId="77777777" w:rsidR="00DB7237" w:rsidRPr="00710C99" w:rsidRDefault="00DB7237" w:rsidP="00DB7237">
                      <w:pPr>
                        <w:pStyle w:val="TabelleKopflinks"/>
                        <w:rPr>
                          <w:sz w:val="26"/>
                          <w:szCs w:val="26"/>
                        </w:rPr>
                      </w:pPr>
                      <w:r w:rsidRPr="00875C55">
                        <w:rPr>
                          <w:b w:val="0"/>
                          <w:sz w:val="26"/>
                          <w:szCs w:val="26"/>
                        </w:rPr>
                        <w:t xml:space="preserve"> </w:t>
                      </w:r>
                      <w:r w:rsidRPr="00710C99">
                        <w:rPr>
                          <w:noProof/>
                          <w:sz w:val="26"/>
                          <w:szCs w:val="26"/>
                          <w:lang w:eastAsia="de-DE"/>
                        </w:rPr>
                        <w:drawing>
                          <wp:inline distT="0" distB="0" distL="0" distR="0" wp14:anchorId="62BB82E0" wp14:editId="4E98BF97">
                            <wp:extent cx="203200" cy="203200"/>
                            <wp:effectExtent l="0" t="0" r="0" b="0"/>
                            <wp:docPr id="918" name="Grafik 9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1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200" cy="20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C99">
                        <w:rPr>
                          <w:sz w:val="26"/>
                          <w:szCs w:val="26"/>
                        </w:rPr>
                        <w:t xml:space="preserve">          Arbeitsauftrag:</w:t>
                      </w:r>
                    </w:p>
                    <w:p w14:paraId="5001BB1D" w14:textId="77777777" w:rsidR="00DB7237" w:rsidRPr="00710C99" w:rsidRDefault="00DB7237" w:rsidP="00DB7237">
                      <w:pPr>
                        <w:pStyle w:val="TabelleKopflinks"/>
                        <w:rPr>
                          <w:sz w:val="26"/>
                          <w:szCs w:val="26"/>
                        </w:rPr>
                      </w:pPr>
                    </w:p>
                    <w:p w14:paraId="6D7431DB" w14:textId="77777777" w:rsidR="00DB7237" w:rsidRPr="006108F8" w:rsidRDefault="00DB7237" w:rsidP="00DB7237">
                      <w:pPr>
                        <w:pStyle w:val="TabelleKopflinks"/>
                        <w:numPr>
                          <w:ilvl w:val="0"/>
                          <w:numId w:val="49"/>
                        </w:numPr>
                        <w:rPr>
                          <w:b w:val="0"/>
                          <w:sz w:val="24"/>
                          <w:szCs w:val="24"/>
                        </w:rPr>
                      </w:pPr>
                      <w:r>
                        <w:rPr>
                          <w:b w:val="0"/>
                          <w:sz w:val="22"/>
                          <w:szCs w:val="22"/>
                        </w:rPr>
                        <w:t xml:space="preserve">Recherchieren Sie zum Thema Flächen und ihre Eigenschaften. </w:t>
                      </w:r>
                    </w:p>
                    <w:p w14:paraId="1DA99519" w14:textId="77777777" w:rsidR="00DB7237" w:rsidRDefault="00DB7237" w:rsidP="00DB7237">
                      <w:pPr>
                        <w:pStyle w:val="TabelleKopflinks"/>
                        <w:numPr>
                          <w:ilvl w:val="0"/>
                          <w:numId w:val="49"/>
                        </w:numPr>
                        <w:rPr>
                          <w:b w:val="0"/>
                          <w:sz w:val="22"/>
                          <w:szCs w:val="22"/>
                        </w:rPr>
                      </w:pPr>
                      <w:r>
                        <w:rPr>
                          <w:b w:val="0"/>
                          <w:sz w:val="22"/>
                          <w:szCs w:val="22"/>
                        </w:rPr>
                        <w:t xml:space="preserve">Ergänzen Sie die Tabelle mit gefundenen Informationen. </w:t>
                      </w:r>
                    </w:p>
                    <w:p w14:paraId="0DC9A159" w14:textId="77777777" w:rsidR="00DB7237" w:rsidRPr="00045916" w:rsidRDefault="00DB7237" w:rsidP="00DB7237">
                      <w:pPr>
                        <w:pStyle w:val="TabelleKopflinks"/>
                        <w:ind w:left="360"/>
                        <w:rPr>
                          <w:b w:val="0"/>
                          <w:sz w:val="24"/>
                          <w:szCs w:val="24"/>
                        </w:rPr>
                      </w:pPr>
                      <w:r w:rsidRPr="00045916">
                        <w:rPr>
                          <w:b w:val="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B3F8ED4" w14:textId="77777777" w:rsidR="00DB7237" w:rsidRPr="00875C55" w:rsidRDefault="00DB7237" w:rsidP="00DB7237">
                      <w:pPr>
                        <w:pStyle w:val="TabelleKopflinks"/>
                        <w:rPr>
                          <w:b w:val="0"/>
                          <w:sz w:val="26"/>
                          <w:szCs w:val="26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DF1AC0"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  <w:br/>
      </w:r>
      <w:r>
        <w:rPr>
          <w:noProof/>
        </w:rPr>
        <w:br w:type="page"/>
      </w:r>
    </w:p>
    <w:p w14:paraId="65050202" w14:textId="77777777" w:rsidR="00DF1AC0" w:rsidRPr="00D7217D" w:rsidRDefault="00DF1AC0" w:rsidP="00DF1AC0">
      <w:pPr>
        <w:pStyle w:val="berschrift2"/>
        <w:rPr>
          <w:rFonts w:ascii="Source Sans Pro" w:eastAsiaTheme="minorHAnsi" w:hAnsi="Source Sans Pro" w:cs="Arial"/>
          <w:b/>
          <w:bCs w:val="0"/>
          <w:color w:val="4F81BD" w:themeColor="accent1"/>
          <w:sz w:val="28"/>
          <w:szCs w:val="28"/>
          <w:lang w:eastAsia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7217D">
        <w:rPr>
          <w:rFonts w:ascii="Source Sans Pro" w:eastAsiaTheme="minorHAnsi" w:hAnsi="Source Sans Pro" w:cs="Arial"/>
          <w:b/>
          <w:bCs w:val="0"/>
          <w:noProof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658240" behindDoc="0" locked="0" layoutInCell="0" allowOverlap="1" wp14:anchorId="122DF34C" wp14:editId="744ACE57">
            <wp:simplePos x="0" y="0"/>
            <wp:positionH relativeFrom="rightMargin">
              <wp:posOffset>40640</wp:posOffset>
            </wp:positionH>
            <wp:positionV relativeFrom="paragraph">
              <wp:posOffset>-45085</wp:posOffset>
            </wp:positionV>
            <wp:extent cx="323850" cy="323850"/>
            <wp:effectExtent l="0" t="0" r="0" b="0"/>
            <wp:wrapNone/>
            <wp:docPr id="477" name="Grafik 1415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217D">
        <w:rPr>
          <w:rFonts w:ascii="Source Sans Pro" w:eastAsiaTheme="minorHAnsi" w:hAnsi="Source Sans Pro" w:cs="Arial"/>
          <w:b/>
          <w:bCs w:val="0"/>
          <w:noProof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050E8B2B" wp14:editId="74DACC8C">
                <wp:simplePos x="0" y="0"/>
                <wp:positionH relativeFrom="column">
                  <wp:posOffset>4258310</wp:posOffset>
                </wp:positionH>
                <wp:positionV relativeFrom="paragraph">
                  <wp:posOffset>223520</wp:posOffset>
                </wp:positionV>
                <wp:extent cx="2482850" cy="2482850"/>
                <wp:effectExtent l="0" t="0" r="0" b="0"/>
                <wp:wrapNone/>
                <wp:docPr id="23" name="Gruppieren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2850" cy="2482850"/>
                          <a:chOff x="0" y="0"/>
                          <a:chExt cx="2482850" cy="2482850"/>
                        </a:xfrm>
                      </wpg:grpSpPr>
                      <pic:pic xmlns:pic="http://schemas.openxmlformats.org/drawingml/2006/picture">
                        <pic:nvPicPr>
                          <pic:cNvPr id="24" name="Bild 2" descr="Weiße Männchen, 3D Model, Freigestellt, 3D, Model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850" cy="248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Textfeld 26"/>
                        <wps:cNvSpPr txBox="1"/>
                        <wps:spPr>
                          <a:xfrm>
                            <a:off x="666750" y="577850"/>
                            <a:ext cx="1123950" cy="1689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scene3d>
                            <a:camera prst="perspectiveLeft" fov="0">
                              <a:rot lat="0" lon="20099986" rev="0"/>
                            </a:camera>
                            <a:lightRig rig="threePt" dir="t"/>
                          </a:scene3d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1B7AB4" w14:textId="77777777" w:rsidR="00DF1AC0" w:rsidRPr="009F16FC" w:rsidRDefault="00DF1AC0" w:rsidP="00DF1AC0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9F16FC">
                                <w:rPr>
                                  <w:sz w:val="22"/>
                                  <w:szCs w:val="22"/>
                                </w:rPr>
                                <w:t xml:space="preserve">Überall begegnen Sie Flächen in Ihrem Leben. Hier erfahren Sie, welche Flächen es gibt und wie sie sich voneinander unterscheiden. </w:t>
                              </w:r>
                            </w:p>
                            <w:p w14:paraId="613F1B56" w14:textId="77777777" w:rsidR="00DF1AC0" w:rsidRDefault="00DF1AC0" w:rsidP="00DF1AC0"/>
                            <w:p w14:paraId="4D08AB2D" w14:textId="77777777" w:rsidR="00DF1AC0" w:rsidRDefault="00DF1AC0" w:rsidP="00DF1AC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50E8B2B" id="Gruppieren 23" o:spid="_x0000_s1056" style="position:absolute;margin-left:335.3pt;margin-top:17.6pt;width:195.5pt;height:195.5pt;z-index:-251659264;mso-position-horizontal-relative:text;mso-position-vertical-relative:text;mso-width-relative:margin" coordsize="24828,248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">
                <v:shape id="Bild 2" o:spid="_x0000_s1057" type="#_x0000_t75" alt="Weiße Männchen, 3D Model, Freigestellt, 3D, Model" style="position:absolute;width:24828;height:24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">
                  <v:imagedata r:id="rId15" o:title="Weiße Männchen, 3D Model, Freigestellt, 3D, Model"/>
                </v:shape>
                <v:shape id="Textfeld 26" o:spid="_x0000_s1058" type="#_x0000_t202" style="position:absolute;left:6667;top:5778;width:11240;height:16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<v:textbox>
                    <w:txbxContent>
                      <w:p w14:paraId="481B7AB4" w14:textId="77777777" w:rsidR="00DF1AC0" w:rsidRPr="009F16FC" w:rsidRDefault="00DF1AC0" w:rsidP="00DF1AC0">
                        <w:pPr>
                          <w:rPr>
                            <w:sz w:val="22"/>
                            <w:szCs w:val="22"/>
                          </w:rPr>
                        </w:pPr>
                        <w:r w:rsidRPr="009F16FC">
                          <w:rPr>
                            <w:sz w:val="22"/>
                            <w:szCs w:val="22"/>
                          </w:rPr>
                          <w:t xml:space="preserve">Überall begegnen Sie Flächen in Ihrem Leben. Hier erfahren Sie, welche Flächen es gibt und wie sie sich voneinander unterscheiden. </w:t>
                        </w:r>
                      </w:p>
                      <w:p w14:paraId="613F1B56" w14:textId="77777777" w:rsidR="00DF1AC0" w:rsidRDefault="00DF1AC0" w:rsidP="00DF1AC0"/>
                      <w:p w14:paraId="4D08AB2D" w14:textId="77777777" w:rsidR="00DF1AC0" w:rsidRDefault="00DF1AC0" w:rsidP="00DF1AC0"/>
                    </w:txbxContent>
                  </v:textbox>
                </v:shape>
              </v:group>
            </w:pict>
          </mc:Fallback>
        </mc:AlternateContent>
      </w:r>
      <w:r w:rsidRPr="00D7217D">
        <w:rPr>
          <w:rFonts w:ascii="Source Sans Pro" w:eastAsiaTheme="minorHAnsi" w:hAnsi="Source Sans Pro" w:cs="Arial"/>
          <w:b/>
          <w:bCs w:val="0"/>
          <w:color w:val="4F81BD" w:themeColor="accent1"/>
          <w:sz w:val="28"/>
          <w:szCs w:val="28"/>
          <w:lang w:eastAsia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2. Informationen zu Flächen</w:t>
      </w:r>
    </w:p>
    <w:tbl>
      <w:tblPr>
        <w:tblStyle w:val="Tabellenraster"/>
        <w:tblW w:w="7910" w:type="dxa"/>
        <w:tblInd w:w="-431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277"/>
        <w:gridCol w:w="2126"/>
        <w:gridCol w:w="4507"/>
      </w:tblGrid>
      <w:tr w:rsidR="00DF1AC0" w:rsidRPr="00A410C8" w14:paraId="6BBC847F" w14:textId="77777777" w:rsidTr="00C30041">
        <w:tc>
          <w:tcPr>
            <w:tcW w:w="1277" w:type="dxa"/>
            <w:shd w:val="clear" w:color="auto" w:fill="auto"/>
            <w:vAlign w:val="center"/>
          </w:tcPr>
          <w:p w14:paraId="0C2AFD6B" w14:textId="77777777" w:rsidR="00DF1AC0" w:rsidRPr="008F03EF" w:rsidRDefault="00DF1AC0" w:rsidP="00F13150">
            <w:pPr>
              <w:pStyle w:val="Textkrper"/>
              <w:jc w:val="left"/>
              <w:rPr>
                <w:b/>
              </w:rPr>
            </w:pPr>
            <w:r w:rsidRPr="008F03EF">
              <w:rPr>
                <w:b/>
              </w:rPr>
              <w:t>Name</w:t>
            </w:r>
          </w:p>
        </w:tc>
        <w:tc>
          <w:tcPr>
            <w:tcW w:w="2126" w:type="dxa"/>
            <w:vAlign w:val="center"/>
          </w:tcPr>
          <w:p w14:paraId="68489A8E" w14:textId="192791F0" w:rsidR="00DF1AC0" w:rsidRPr="008F03EF" w:rsidRDefault="00885551" w:rsidP="00F13150">
            <w:pPr>
              <w:pStyle w:val="Textkrper"/>
              <w:jc w:val="left"/>
              <w:rPr>
                <w:b/>
              </w:rPr>
            </w:pPr>
            <w:r>
              <w:rPr>
                <w:b/>
              </w:rPr>
              <w:t>Zeichnung</w:t>
            </w:r>
          </w:p>
        </w:tc>
        <w:tc>
          <w:tcPr>
            <w:tcW w:w="4507" w:type="dxa"/>
            <w:vAlign w:val="center"/>
          </w:tcPr>
          <w:p w14:paraId="445E2BA0" w14:textId="77777777" w:rsidR="00DF1AC0" w:rsidRPr="008F03EF" w:rsidRDefault="00DF1AC0" w:rsidP="00F13150">
            <w:pPr>
              <w:pStyle w:val="Textkrper"/>
              <w:jc w:val="left"/>
              <w:rPr>
                <w:b/>
              </w:rPr>
            </w:pPr>
            <w:r w:rsidRPr="008F03EF">
              <w:rPr>
                <w:b/>
              </w:rPr>
              <w:t>Eigenschaften</w:t>
            </w:r>
          </w:p>
        </w:tc>
      </w:tr>
      <w:tr w:rsidR="00DF1AC0" w:rsidRPr="00A410C8" w14:paraId="055244D3" w14:textId="77777777" w:rsidTr="00C30041">
        <w:trPr>
          <w:trHeight w:val="1077"/>
        </w:trPr>
        <w:tc>
          <w:tcPr>
            <w:tcW w:w="1277" w:type="dxa"/>
            <w:shd w:val="clear" w:color="auto" w:fill="auto"/>
            <w:vAlign w:val="center"/>
          </w:tcPr>
          <w:p w14:paraId="3A33E124" w14:textId="77777777" w:rsidR="00DF1AC0" w:rsidRPr="008B7A23" w:rsidRDefault="00DF1AC0" w:rsidP="00F13150">
            <w:pPr>
              <w:pStyle w:val="Textkrper"/>
              <w:jc w:val="left"/>
              <w:rPr>
                <w:i/>
                <w:color w:val="C00000"/>
              </w:rPr>
            </w:pPr>
            <w:r w:rsidRPr="008B7A23">
              <w:rPr>
                <w:i/>
                <w:color w:val="C00000"/>
              </w:rPr>
              <w:t>Quadrat</w:t>
            </w:r>
          </w:p>
        </w:tc>
        <w:tc>
          <w:tcPr>
            <w:tcW w:w="2126" w:type="dxa"/>
            <w:vAlign w:val="center"/>
          </w:tcPr>
          <w:p w14:paraId="7350F638" w14:textId="77777777" w:rsidR="00DF1AC0" w:rsidRPr="00C30041" w:rsidRDefault="00DF1AC0" w:rsidP="00F13150">
            <w:pPr>
              <w:pStyle w:val="Textkrper"/>
              <w:jc w:val="center"/>
            </w:pPr>
            <w:r w:rsidRPr="00C30041">
              <w:rPr>
                <w:noProof/>
              </w:rPr>
              <w:drawing>
                <wp:inline distT="0" distB="0" distL="0" distR="0" wp14:anchorId="33CF1645" wp14:editId="08E61B43">
                  <wp:extent cx="743585" cy="743585"/>
                  <wp:effectExtent l="19050" t="19050" r="18415" b="18415"/>
                  <wp:docPr id="478" name="Grafik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7435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  <w:vAlign w:val="center"/>
          </w:tcPr>
          <w:p w14:paraId="0402C1E0" w14:textId="77777777" w:rsidR="00DF1AC0" w:rsidRPr="008B7A23" w:rsidRDefault="006108F8" w:rsidP="005A6DCC">
            <w:pPr>
              <w:pStyle w:val="Textkrper"/>
              <w:numPr>
                <w:ilvl w:val="0"/>
                <w:numId w:val="30"/>
              </w:numPr>
              <w:jc w:val="left"/>
              <w:rPr>
                <w:color w:val="C00000"/>
              </w:rPr>
            </w:pPr>
            <w:r>
              <w:rPr>
                <w:color w:val="C00000"/>
              </w:rPr>
              <w:t>v</w:t>
            </w:r>
            <w:r w:rsidR="00DF1AC0" w:rsidRPr="008B7A23">
              <w:rPr>
                <w:color w:val="C00000"/>
              </w:rPr>
              <w:t xml:space="preserve">ier Ecken </w:t>
            </w:r>
          </w:p>
          <w:p w14:paraId="78D467D8" w14:textId="77777777" w:rsidR="00DF1AC0" w:rsidRPr="008B7A23" w:rsidRDefault="006108F8" w:rsidP="005A6DCC">
            <w:pPr>
              <w:pStyle w:val="Textkrper"/>
              <w:numPr>
                <w:ilvl w:val="0"/>
                <w:numId w:val="30"/>
              </w:numPr>
              <w:jc w:val="left"/>
              <w:rPr>
                <w:color w:val="C00000"/>
              </w:rPr>
            </w:pPr>
            <w:r>
              <w:rPr>
                <w:color w:val="C00000"/>
              </w:rPr>
              <w:t>v</w:t>
            </w:r>
            <w:r w:rsidR="00DF1AC0" w:rsidRPr="008B7A23">
              <w:rPr>
                <w:color w:val="C00000"/>
              </w:rPr>
              <w:t>ier gleich</w:t>
            </w:r>
            <w:r>
              <w:rPr>
                <w:color w:val="C00000"/>
              </w:rPr>
              <w:t xml:space="preserve"> </w:t>
            </w:r>
            <w:r w:rsidR="00DF1AC0" w:rsidRPr="008B7A23">
              <w:rPr>
                <w:color w:val="C00000"/>
              </w:rPr>
              <w:t xml:space="preserve">lange Seiten </w:t>
            </w:r>
          </w:p>
          <w:p w14:paraId="07A0AF86" w14:textId="77777777" w:rsidR="00DF1AC0" w:rsidRPr="008B7A23" w:rsidRDefault="006108F8" w:rsidP="005A6DCC">
            <w:pPr>
              <w:pStyle w:val="Textkrper"/>
              <w:numPr>
                <w:ilvl w:val="0"/>
                <w:numId w:val="30"/>
              </w:numPr>
              <w:jc w:val="left"/>
              <w:rPr>
                <w:color w:val="C00000"/>
              </w:rPr>
            </w:pPr>
            <w:r>
              <w:rPr>
                <w:color w:val="C00000"/>
              </w:rPr>
              <w:t>v</w:t>
            </w:r>
            <w:r w:rsidR="00DF1AC0" w:rsidRPr="008B7A23">
              <w:rPr>
                <w:color w:val="C00000"/>
              </w:rPr>
              <w:t>ier rechte Winkel</w:t>
            </w:r>
          </w:p>
          <w:p w14:paraId="3A7A6A71" w14:textId="77777777" w:rsidR="00DF1AC0" w:rsidRPr="008B7A23" w:rsidRDefault="006108F8" w:rsidP="005A6DCC">
            <w:pPr>
              <w:pStyle w:val="Textkrper"/>
              <w:numPr>
                <w:ilvl w:val="0"/>
                <w:numId w:val="30"/>
              </w:numPr>
              <w:jc w:val="left"/>
              <w:rPr>
                <w:color w:val="C00000"/>
              </w:rPr>
            </w:pPr>
            <w:r>
              <w:rPr>
                <w:color w:val="C00000"/>
              </w:rPr>
              <w:t>…</w:t>
            </w:r>
          </w:p>
        </w:tc>
      </w:tr>
      <w:tr w:rsidR="00DF1AC0" w:rsidRPr="00A410C8" w14:paraId="64D6F756" w14:textId="77777777" w:rsidTr="00C30041">
        <w:trPr>
          <w:trHeight w:val="869"/>
        </w:trPr>
        <w:tc>
          <w:tcPr>
            <w:tcW w:w="1277" w:type="dxa"/>
            <w:shd w:val="clear" w:color="auto" w:fill="auto"/>
            <w:vAlign w:val="center"/>
          </w:tcPr>
          <w:p w14:paraId="402708FA" w14:textId="77777777" w:rsidR="00DF1AC0" w:rsidRPr="008B7A23" w:rsidRDefault="00045916" w:rsidP="00F13150">
            <w:pPr>
              <w:pStyle w:val="Textkrper"/>
              <w:jc w:val="left"/>
              <w:rPr>
                <w:color w:val="C00000"/>
              </w:rPr>
            </w:pPr>
            <w:r w:rsidRPr="008B7A23">
              <w:rPr>
                <w:color w:val="C00000"/>
              </w:rPr>
              <w:t>Rechteck</w:t>
            </w:r>
          </w:p>
        </w:tc>
        <w:tc>
          <w:tcPr>
            <w:tcW w:w="2126" w:type="dxa"/>
            <w:vAlign w:val="center"/>
          </w:tcPr>
          <w:p w14:paraId="34902CBF" w14:textId="77777777" w:rsidR="00DF1AC0" w:rsidRPr="00C30041" w:rsidRDefault="00C30041" w:rsidP="00F13150">
            <w:pPr>
              <w:pStyle w:val="Textkrper"/>
              <w:jc w:val="left"/>
            </w:pPr>
            <w:r w:rsidRPr="00C3004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E530ECC" wp14:editId="7EB08B50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45720</wp:posOffset>
                      </wp:positionV>
                      <wp:extent cx="1003935" cy="469900"/>
                      <wp:effectExtent l="0" t="0" r="24765" b="25400"/>
                      <wp:wrapNone/>
                      <wp:docPr id="502" name="Rechteck 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3935" cy="4699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C250E3" id="Rechteck 502" o:spid="_x0000_s1026" style="position:absolute;margin-left:6.9pt;margin-top:3.6pt;width:79.05pt;height:3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" fillcolor="#9bbb59 [3206]" strokecolor="#4e6128 [1606]" strokeweight="2pt"/>
                  </w:pict>
                </mc:Fallback>
              </mc:AlternateContent>
            </w:r>
          </w:p>
        </w:tc>
        <w:tc>
          <w:tcPr>
            <w:tcW w:w="4507" w:type="dxa"/>
            <w:vAlign w:val="center"/>
          </w:tcPr>
          <w:p w14:paraId="1A1171A2" w14:textId="77777777" w:rsidR="00045916" w:rsidRPr="008B7A23" w:rsidRDefault="00045916" w:rsidP="00045916">
            <w:pPr>
              <w:pStyle w:val="Listenabsatz"/>
              <w:numPr>
                <w:ilvl w:val="0"/>
                <w:numId w:val="20"/>
              </w:numPr>
              <w:rPr>
                <w:color w:val="C00000"/>
              </w:rPr>
            </w:pPr>
            <w:r w:rsidRPr="008B7A23">
              <w:rPr>
                <w:color w:val="C00000"/>
              </w:rPr>
              <w:t>vier Ecken</w:t>
            </w:r>
          </w:p>
          <w:p w14:paraId="2A4109F4" w14:textId="77777777" w:rsidR="00045916" w:rsidRPr="008B7A23" w:rsidRDefault="00045916" w:rsidP="00045916">
            <w:pPr>
              <w:pStyle w:val="Listenabsatz"/>
              <w:numPr>
                <w:ilvl w:val="0"/>
                <w:numId w:val="20"/>
              </w:numPr>
              <w:rPr>
                <w:color w:val="C00000"/>
              </w:rPr>
            </w:pPr>
            <w:r w:rsidRPr="008B7A23">
              <w:rPr>
                <w:color w:val="C00000"/>
              </w:rPr>
              <w:t>vier rechte Winkel</w:t>
            </w:r>
          </w:p>
          <w:p w14:paraId="1C278EAA" w14:textId="77777777" w:rsidR="00DF1AC0" w:rsidRDefault="006108F8" w:rsidP="00F13150">
            <w:pPr>
              <w:pStyle w:val="Listenabsatz"/>
              <w:numPr>
                <w:ilvl w:val="0"/>
                <w:numId w:val="20"/>
              </w:numPr>
              <w:rPr>
                <w:color w:val="C00000"/>
              </w:rPr>
            </w:pPr>
            <w:r>
              <w:rPr>
                <w:color w:val="C00000"/>
              </w:rPr>
              <w:t>g</w:t>
            </w:r>
            <w:r w:rsidR="00045916" w:rsidRPr="008B7A23">
              <w:rPr>
                <w:color w:val="C00000"/>
              </w:rPr>
              <w:t>egenüber</w:t>
            </w:r>
            <w:r>
              <w:rPr>
                <w:color w:val="C00000"/>
              </w:rPr>
              <w:t>liegende Seite sind gleich lang</w:t>
            </w:r>
          </w:p>
          <w:p w14:paraId="3498CC00" w14:textId="77777777" w:rsidR="006108F8" w:rsidRPr="008B7A23" w:rsidRDefault="006108F8" w:rsidP="00F13150">
            <w:pPr>
              <w:pStyle w:val="Listenabsatz"/>
              <w:numPr>
                <w:ilvl w:val="0"/>
                <w:numId w:val="20"/>
              </w:numPr>
              <w:rPr>
                <w:color w:val="C00000"/>
              </w:rPr>
            </w:pPr>
            <w:r>
              <w:rPr>
                <w:color w:val="C00000"/>
              </w:rPr>
              <w:t>…</w:t>
            </w:r>
          </w:p>
        </w:tc>
      </w:tr>
      <w:tr w:rsidR="00DF1AC0" w:rsidRPr="00A410C8" w14:paraId="18FB6A0F" w14:textId="77777777" w:rsidTr="006108F8">
        <w:trPr>
          <w:trHeight w:val="1486"/>
        </w:trPr>
        <w:tc>
          <w:tcPr>
            <w:tcW w:w="1277" w:type="dxa"/>
            <w:shd w:val="clear" w:color="auto" w:fill="auto"/>
            <w:vAlign w:val="center"/>
          </w:tcPr>
          <w:p w14:paraId="25DB8831" w14:textId="77777777" w:rsidR="00DF1AC0" w:rsidRPr="008B7A23" w:rsidRDefault="00045916" w:rsidP="00F13150">
            <w:pPr>
              <w:pStyle w:val="Textkrper"/>
              <w:jc w:val="left"/>
              <w:rPr>
                <w:color w:val="C00000"/>
              </w:rPr>
            </w:pPr>
            <w:r w:rsidRPr="008B7A23">
              <w:rPr>
                <w:color w:val="C00000"/>
              </w:rPr>
              <w:t>Dreieck</w:t>
            </w:r>
          </w:p>
        </w:tc>
        <w:tc>
          <w:tcPr>
            <w:tcW w:w="2126" w:type="dxa"/>
            <w:vAlign w:val="center"/>
          </w:tcPr>
          <w:p w14:paraId="7204937E" w14:textId="77777777" w:rsidR="00DF1AC0" w:rsidRPr="00C30041" w:rsidRDefault="00045916" w:rsidP="00F13150">
            <w:pPr>
              <w:pStyle w:val="Textkrper"/>
              <w:jc w:val="left"/>
            </w:pPr>
            <w:r w:rsidRPr="00C30041">
              <w:rPr>
                <w:b/>
                <w:i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06A81AC" wp14:editId="55DD822F">
                      <wp:simplePos x="0" y="0"/>
                      <wp:positionH relativeFrom="margin">
                        <wp:posOffset>76835</wp:posOffset>
                      </wp:positionH>
                      <wp:positionV relativeFrom="paragraph">
                        <wp:posOffset>25400</wp:posOffset>
                      </wp:positionV>
                      <wp:extent cx="1016000" cy="831850"/>
                      <wp:effectExtent l="57150" t="76200" r="127000" b="158750"/>
                      <wp:wrapNone/>
                      <wp:docPr id="461" name="Gleichschenkliges Dreieck 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6000" cy="83185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8064A2"/>
                                </a:solidFill>
                                <a:prstDash val="solid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txbx>
                              <w:txbxContent>
                                <w:p w14:paraId="51C6B2FD" w14:textId="77777777" w:rsidR="00045916" w:rsidRDefault="0004591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06A81AC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Gleichschenkliges Dreieck 461" o:spid="_x0000_s1059" type="#_x0000_t5" style="position:absolute;margin-left:6.05pt;margin-top:2pt;width:80pt;height:65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" fillcolor="window" strokecolor="#8064a2" strokeweight="2pt">
                      <v:shadow on="t" color="black" opacity="26214f" origin="-.5,-.5" offset=".74836mm,.74836mm"/>
                      <v:textbox>
                        <w:txbxContent>
                          <w:p w14:paraId="51C6B2FD" w14:textId="77777777" w:rsidR="00045916" w:rsidRDefault="00045916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4507" w:type="dxa"/>
            <w:vAlign w:val="center"/>
          </w:tcPr>
          <w:p w14:paraId="349B44DB" w14:textId="77777777" w:rsidR="00045916" w:rsidRPr="008B7A23" w:rsidRDefault="00045916" w:rsidP="005A6DCC">
            <w:pPr>
              <w:pStyle w:val="Listenabsatz"/>
              <w:numPr>
                <w:ilvl w:val="0"/>
                <w:numId w:val="36"/>
              </w:numPr>
              <w:jc w:val="both"/>
              <w:rPr>
                <w:b/>
                <w:color w:val="C00000"/>
              </w:rPr>
            </w:pPr>
            <w:r w:rsidRPr="008B7A23">
              <w:rPr>
                <w:color w:val="C00000"/>
              </w:rPr>
              <w:t>drei Ecken</w:t>
            </w:r>
          </w:p>
          <w:p w14:paraId="43AD579B" w14:textId="77777777" w:rsidR="00045916" w:rsidRPr="008B7A23" w:rsidRDefault="00045916" w:rsidP="005A6DCC">
            <w:pPr>
              <w:pStyle w:val="Listenabsatz"/>
              <w:numPr>
                <w:ilvl w:val="0"/>
                <w:numId w:val="36"/>
              </w:numPr>
              <w:jc w:val="both"/>
              <w:rPr>
                <w:b/>
                <w:color w:val="C00000"/>
              </w:rPr>
            </w:pPr>
            <w:r w:rsidRPr="008B7A23">
              <w:rPr>
                <w:color w:val="C00000"/>
              </w:rPr>
              <w:t>drei Seiten</w:t>
            </w:r>
          </w:p>
          <w:p w14:paraId="6C06AB2D" w14:textId="77777777" w:rsidR="00045916" w:rsidRPr="008B7A23" w:rsidRDefault="00045916" w:rsidP="005A6DCC">
            <w:pPr>
              <w:pStyle w:val="Listenabsatz"/>
              <w:numPr>
                <w:ilvl w:val="0"/>
                <w:numId w:val="36"/>
              </w:numPr>
              <w:jc w:val="both"/>
              <w:rPr>
                <w:b/>
                <w:color w:val="C00000"/>
              </w:rPr>
            </w:pPr>
            <w:r w:rsidRPr="008B7A23">
              <w:rPr>
                <w:color w:val="C00000"/>
              </w:rPr>
              <w:t>drei Winkel</w:t>
            </w:r>
          </w:p>
          <w:p w14:paraId="56E1BD54" w14:textId="77777777" w:rsidR="00A128FE" w:rsidRPr="008B7A23" w:rsidRDefault="00A128FE" w:rsidP="005A6DCC">
            <w:pPr>
              <w:pStyle w:val="Listenabsatz"/>
              <w:numPr>
                <w:ilvl w:val="0"/>
                <w:numId w:val="36"/>
              </w:numPr>
              <w:jc w:val="both"/>
              <w:rPr>
                <w:b/>
                <w:color w:val="C00000"/>
              </w:rPr>
            </w:pPr>
            <w:r w:rsidRPr="008B7A23">
              <w:rPr>
                <w:color w:val="C00000"/>
              </w:rPr>
              <w:t>Höhe</w:t>
            </w:r>
          </w:p>
          <w:p w14:paraId="2D293395" w14:textId="77777777" w:rsidR="00A128FE" w:rsidRPr="008B7A23" w:rsidRDefault="006108F8" w:rsidP="005A6DCC">
            <w:pPr>
              <w:pStyle w:val="Listenabsatz"/>
              <w:numPr>
                <w:ilvl w:val="0"/>
                <w:numId w:val="36"/>
              </w:numPr>
              <w:jc w:val="both"/>
              <w:rPr>
                <w:b/>
                <w:color w:val="C00000"/>
              </w:rPr>
            </w:pPr>
            <w:r>
              <w:rPr>
                <w:color w:val="C00000"/>
              </w:rPr>
              <w:t>v</w:t>
            </w:r>
            <w:r w:rsidR="00045916" w:rsidRPr="008B7A23">
              <w:rPr>
                <w:color w:val="C00000"/>
              </w:rPr>
              <w:t>erschiedene Dreiecksarte</w:t>
            </w:r>
            <w:r w:rsidR="00A128FE" w:rsidRPr="008B7A23">
              <w:rPr>
                <w:color w:val="C00000"/>
              </w:rPr>
              <w:t>n</w:t>
            </w:r>
          </w:p>
          <w:p w14:paraId="20AC9C78" w14:textId="77777777" w:rsidR="00045916" w:rsidRPr="008B7A23" w:rsidRDefault="00A128FE" w:rsidP="005A6DCC">
            <w:pPr>
              <w:pStyle w:val="Listenabsatz"/>
              <w:numPr>
                <w:ilvl w:val="0"/>
                <w:numId w:val="36"/>
              </w:numPr>
              <w:jc w:val="both"/>
              <w:rPr>
                <w:b/>
                <w:color w:val="C00000"/>
              </w:rPr>
            </w:pPr>
            <w:r w:rsidRPr="008B7A23">
              <w:rPr>
                <w:color w:val="C00000"/>
              </w:rPr>
              <w:t xml:space="preserve">… </w:t>
            </w:r>
          </w:p>
        </w:tc>
      </w:tr>
      <w:tr w:rsidR="00DF1AC0" w:rsidRPr="00A410C8" w14:paraId="002A332E" w14:textId="77777777" w:rsidTr="00C30041">
        <w:trPr>
          <w:trHeight w:val="1191"/>
        </w:trPr>
        <w:tc>
          <w:tcPr>
            <w:tcW w:w="1277" w:type="dxa"/>
            <w:shd w:val="clear" w:color="auto" w:fill="auto"/>
            <w:vAlign w:val="center"/>
          </w:tcPr>
          <w:p w14:paraId="0020795A" w14:textId="77777777" w:rsidR="00DF1AC0" w:rsidRPr="008B7A23" w:rsidRDefault="00045916" w:rsidP="00F13150">
            <w:pPr>
              <w:pStyle w:val="Textkrper"/>
              <w:jc w:val="left"/>
              <w:rPr>
                <w:color w:val="C00000"/>
              </w:rPr>
            </w:pPr>
            <w:r w:rsidRPr="008B7A23">
              <w:rPr>
                <w:color w:val="C00000"/>
              </w:rPr>
              <w:t>Trapez</w:t>
            </w:r>
          </w:p>
        </w:tc>
        <w:tc>
          <w:tcPr>
            <w:tcW w:w="2126" w:type="dxa"/>
            <w:vAlign w:val="center"/>
          </w:tcPr>
          <w:p w14:paraId="78DC1223" w14:textId="77777777" w:rsidR="00DF1AC0" w:rsidRPr="00C30041" w:rsidRDefault="00A128FE" w:rsidP="00F13150">
            <w:pPr>
              <w:pStyle w:val="Textkrper"/>
              <w:jc w:val="left"/>
            </w:pPr>
            <w:r w:rsidRPr="00C3004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5BE01D9" wp14:editId="2DD8244F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92710</wp:posOffset>
                      </wp:positionV>
                      <wp:extent cx="882650" cy="495300"/>
                      <wp:effectExtent l="0" t="0" r="12700" b="19050"/>
                      <wp:wrapNone/>
                      <wp:docPr id="496" name="Trapezoid 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2650" cy="495300"/>
                              </a:xfrm>
                              <a:prstGeom prst="trapezoid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8E4DB9" id="Trapezoid 496" o:spid="_x0000_s1026" style="position:absolute;margin-left:12.85pt;margin-top:7.3pt;width:69.5pt;height:3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2650,49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" path="m,495300l123825,,758825,,882650,495300,,495300xe" fillcolor="white [3201]" strokecolor="#4f81bd [3204]" strokeweight="2pt">
                      <v:path arrowok="t" o:connecttype="custom" o:connectlocs="0,495300;123825,0;758825,0;882650,495300;0,495300" o:connectangles="0,0,0,0,0"/>
                    </v:shape>
                  </w:pict>
                </mc:Fallback>
              </mc:AlternateContent>
            </w:r>
          </w:p>
        </w:tc>
        <w:tc>
          <w:tcPr>
            <w:tcW w:w="4507" w:type="dxa"/>
            <w:vAlign w:val="center"/>
          </w:tcPr>
          <w:p w14:paraId="2DB0BB82" w14:textId="77777777" w:rsidR="00DF1AC0" w:rsidRPr="008B7A23" w:rsidRDefault="006108F8" w:rsidP="006108F8">
            <w:pPr>
              <w:pStyle w:val="Textkrper"/>
              <w:numPr>
                <w:ilvl w:val="0"/>
                <w:numId w:val="51"/>
              </w:numPr>
              <w:jc w:val="left"/>
              <w:rPr>
                <w:color w:val="C00000"/>
              </w:rPr>
            </w:pPr>
            <w:r>
              <w:rPr>
                <w:color w:val="C00000"/>
              </w:rPr>
              <w:t>z</w:t>
            </w:r>
            <w:r w:rsidR="00A128FE" w:rsidRPr="008B7A23">
              <w:rPr>
                <w:color w:val="C00000"/>
              </w:rPr>
              <w:t>wei Seiten sind parallel (Grundseiten)</w:t>
            </w:r>
          </w:p>
          <w:p w14:paraId="70163693" w14:textId="77777777" w:rsidR="00A128FE" w:rsidRPr="008B7A23" w:rsidRDefault="006108F8" w:rsidP="006108F8">
            <w:pPr>
              <w:pStyle w:val="Textkrper"/>
              <w:numPr>
                <w:ilvl w:val="0"/>
                <w:numId w:val="51"/>
              </w:numPr>
              <w:jc w:val="left"/>
              <w:rPr>
                <w:color w:val="C00000"/>
              </w:rPr>
            </w:pPr>
            <w:r>
              <w:rPr>
                <w:color w:val="C00000"/>
              </w:rPr>
              <w:t>d</w:t>
            </w:r>
            <w:r w:rsidR="00A128FE" w:rsidRPr="008B7A23">
              <w:rPr>
                <w:color w:val="C00000"/>
              </w:rPr>
              <w:t>ie anderen zwei Seiten nennt man Schen</w:t>
            </w:r>
            <w:r>
              <w:rPr>
                <w:color w:val="C00000"/>
              </w:rPr>
              <w:t>kel</w:t>
            </w:r>
          </w:p>
          <w:p w14:paraId="1F38A921" w14:textId="77777777" w:rsidR="00A128FE" w:rsidRPr="008B7A23" w:rsidRDefault="006108F8" w:rsidP="006108F8">
            <w:pPr>
              <w:pStyle w:val="Textkrper"/>
              <w:numPr>
                <w:ilvl w:val="0"/>
                <w:numId w:val="51"/>
              </w:numPr>
              <w:jc w:val="left"/>
              <w:rPr>
                <w:color w:val="C00000"/>
              </w:rPr>
            </w:pPr>
            <w:r>
              <w:rPr>
                <w:color w:val="C00000"/>
              </w:rPr>
              <w:t>v</w:t>
            </w:r>
            <w:r w:rsidR="00A128FE" w:rsidRPr="008B7A23">
              <w:rPr>
                <w:color w:val="C00000"/>
              </w:rPr>
              <w:t>erschiedene Arten von Trapezen</w:t>
            </w:r>
          </w:p>
          <w:p w14:paraId="5BBD170D" w14:textId="77777777" w:rsidR="00A128FE" w:rsidRPr="008B7A23" w:rsidRDefault="00A128FE" w:rsidP="006108F8">
            <w:pPr>
              <w:pStyle w:val="Textkrper"/>
              <w:numPr>
                <w:ilvl w:val="0"/>
                <w:numId w:val="51"/>
              </w:numPr>
              <w:jc w:val="left"/>
              <w:rPr>
                <w:color w:val="C00000"/>
              </w:rPr>
            </w:pPr>
            <w:r w:rsidRPr="008B7A23">
              <w:rPr>
                <w:color w:val="C00000"/>
              </w:rPr>
              <w:t>…</w:t>
            </w:r>
          </w:p>
        </w:tc>
      </w:tr>
      <w:tr w:rsidR="00DF1AC0" w:rsidRPr="00A410C8" w14:paraId="22BCF618" w14:textId="77777777" w:rsidTr="00C30041">
        <w:trPr>
          <w:trHeight w:val="1082"/>
        </w:trPr>
        <w:tc>
          <w:tcPr>
            <w:tcW w:w="1277" w:type="dxa"/>
            <w:shd w:val="clear" w:color="auto" w:fill="auto"/>
            <w:vAlign w:val="center"/>
          </w:tcPr>
          <w:p w14:paraId="6DFA1CF0" w14:textId="77777777" w:rsidR="00DF1AC0" w:rsidRPr="008B7A23" w:rsidRDefault="00045916" w:rsidP="00F13150">
            <w:pPr>
              <w:pStyle w:val="Textkrper"/>
              <w:jc w:val="left"/>
              <w:rPr>
                <w:color w:val="C00000"/>
              </w:rPr>
            </w:pPr>
            <w:r w:rsidRPr="008B7A23">
              <w:rPr>
                <w:color w:val="C00000"/>
              </w:rPr>
              <w:t>Parallelogramm</w:t>
            </w:r>
          </w:p>
        </w:tc>
        <w:tc>
          <w:tcPr>
            <w:tcW w:w="2126" w:type="dxa"/>
            <w:vAlign w:val="center"/>
          </w:tcPr>
          <w:p w14:paraId="2F3509FE" w14:textId="77777777" w:rsidR="00DF1AC0" w:rsidRPr="00C30041" w:rsidRDefault="00A128FE" w:rsidP="00F13150">
            <w:pPr>
              <w:pStyle w:val="Textkrper"/>
              <w:jc w:val="left"/>
            </w:pPr>
            <w:r w:rsidRPr="00C30041">
              <w:rPr>
                <w:b/>
                <w:i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962C221" wp14:editId="57F5BF5E">
                      <wp:simplePos x="0" y="0"/>
                      <wp:positionH relativeFrom="margin">
                        <wp:posOffset>71755</wp:posOffset>
                      </wp:positionH>
                      <wp:positionV relativeFrom="paragraph">
                        <wp:posOffset>60325</wp:posOffset>
                      </wp:positionV>
                      <wp:extent cx="972185" cy="482600"/>
                      <wp:effectExtent l="57150" t="57150" r="75565" b="69850"/>
                      <wp:wrapNone/>
                      <wp:docPr id="495" name="Parallelogramm 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2185" cy="482600"/>
                              </a:xfrm>
                              <a:prstGeom prst="parallelogram">
                                <a:avLst>
                                  <a:gd name="adj" fmla="val 40831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txbx>
                              <w:txbxContent>
                                <w:p w14:paraId="388840FA" w14:textId="77777777" w:rsidR="00A128FE" w:rsidRDefault="00A128F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962C221"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Parallelogramm 495" o:spid="_x0000_s1060" type="#_x0000_t7" style="position:absolute;margin-left:5.65pt;margin-top:4.75pt;width:76.55pt;height:38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" adj="4378" fillcolor="window" strokecolor="#f79646" strokeweight="2pt">
                      <v:textbox>
                        <w:txbxContent>
                          <w:p w14:paraId="388840FA" w14:textId="77777777" w:rsidR="00A128FE" w:rsidRDefault="00A128FE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4507" w:type="dxa"/>
            <w:vAlign w:val="center"/>
          </w:tcPr>
          <w:p w14:paraId="20CD1F3B" w14:textId="77777777" w:rsidR="00A128FE" w:rsidRPr="008B7A23" w:rsidRDefault="006108F8" w:rsidP="005A6DCC">
            <w:pPr>
              <w:pStyle w:val="Listenabsatz"/>
              <w:numPr>
                <w:ilvl w:val="0"/>
                <w:numId w:val="38"/>
              </w:numPr>
              <w:rPr>
                <w:color w:val="C00000"/>
              </w:rPr>
            </w:pPr>
            <w:r>
              <w:rPr>
                <w:color w:val="C00000"/>
              </w:rPr>
              <w:t>v</w:t>
            </w:r>
            <w:r w:rsidR="00A128FE" w:rsidRPr="008B7A23">
              <w:rPr>
                <w:color w:val="C00000"/>
              </w:rPr>
              <w:t>ier Seiten</w:t>
            </w:r>
          </w:p>
          <w:p w14:paraId="7833D89F" w14:textId="77777777" w:rsidR="00A128FE" w:rsidRPr="008B7A23" w:rsidRDefault="006108F8" w:rsidP="005A6DCC">
            <w:pPr>
              <w:pStyle w:val="Listenabsatz"/>
              <w:numPr>
                <w:ilvl w:val="0"/>
                <w:numId w:val="38"/>
              </w:numPr>
              <w:rPr>
                <w:color w:val="C00000"/>
              </w:rPr>
            </w:pPr>
            <w:r>
              <w:rPr>
                <w:color w:val="C00000"/>
              </w:rPr>
              <w:t>g</w:t>
            </w:r>
            <w:r w:rsidR="00A128FE" w:rsidRPr="008B7A23">
              <w:rPr>
                <w:color w:val="C00000"/>
              </w:rPr>
              <w:t>egenüberliegende Seiten sind gleich lang.</w:t>
            </w:r>
          </w:p>
          <w:p w14:paraId="780A42D2" w14:textId="77777777" w:rsidR="00A128FE" w:rsidRPr="008B7A23" w:rsidRDefault="006108F8" w:rsidP="005A6DCC">
            <w:pPr>
              <w:pStyle w:val="Listenabsatz"/>
              <w:numPr>
                <w:ilvl w:val="0"/>
                <w:numId w:val="38"/>
              </w:numPr>
              <w:rPr>
                <w:color w:val="C00000"/>
              </w:rPr>
            </w:pPr>
            <w:r>
              <w:rPr>
                <w:color w:val="C00000"/>
              </w:rPr>
              <w:t>g</w:t>
            </w:r>
            <w:r w:rsidR="00A128FE" w:rsidRPr="008B7A23">
              <w:rPr>
                <w:color w:val="C00000"/>
              </w:rPr>
              <w:t>egenüberliegende Seiten sind parallel</w:t>
            </w:r>
          </w:p>
          <w:p w14:paraId="3CB26441" w14:textId="77777777" w:rsidR="00DF1AC0" w:rsidRPr="008B7A23" w:rsidRDefault="00A128FE" w:rsidP="005A6DCC">
            <w:pPr>
              <w:pStyle w:val="Listenabsatz"/>
              <w:numPr>
                <w:ilvl w:val="0"/>
                <w:numId w:val="38"/>
              </w:numPr>
              <w:rPr>
                <w:color w:val="C00000"/>
              </w:rPr>
            </w:pPr>
            <w:r w:rsidRPr="008B7A23">
              <w:rPr>
                <w:color w:val="C00000"/>
              </w:rPr>
              <w:t>…</w:t>
            </w:r>
          </w:p>
        </w:tc>
      </w:tr>
      <w:tr w:rsidR="00DF1AC0" w:rsidRPr="00A410C8" w14:paraId="1BAC7FE0" w14:textId="77777777" w:rsidTr="006108F8">
        <w:trPr>
          <w:trHeight w:val="1647"/>
        </w:trPr>
        <w:tc>
          <w:tcPr>
            <w:tcW w:w="1277" w:type="dxa"/>
            <w:shd w:val="clear" w:color="auto" w:fill="auto"/>
            <w:vAlign w:val="center"/>
          </w:tcPr>
          <w:p w14:paraId="4639C073" w14:textId="77777777" w:rsidR="00DF1AC0" w:rsidRPr="008B7A23" w:rsidRDefault="00045916" w:rsidP="00F13150">
            <w:pPr>
              <w:pStyle w:val="Textkrper"/>
              <w:jc w:val="left"/>
              <w:rPr>
                <w:color w:val="C00000"/>
              </w:rPr>
            </w:pPr>
            <w:r w:rsidRPr="008B7A23">
              <w:rPr>
                <w:color w:val="C00000"/>
              </w:rPr>
              <w:t>Kreis</w:t>
            </w:r>
          </w:p>
        </w:tc>
        <w:tc>
          <w:tcPr>
            <w:tcW w:w="2126" w:type="dxa"/>
            <w:vAlign w:val="center"/>
          </w:tcPr>
          <w:p w14:paraId="3098CB6D" w14:textId="77777777" w:rsidR="00DF1AC0" w:rsidRPr="00C30041" w:rsidRDefault="00045916" w:rsidP="00F13150">
            <w:pPr>
              <w:pStyle w:val="Textkrper"/>
              <w:jc w:val="left"/>
            </w:pPr>
            <w:r w:rsidRPr="00C30041">
              <w:rPr>
                <w:b/>
                <w:i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A61697F" wp14:editId="09BB5CBB">
                      <wp:simplePos x="0" y="0"/>
                      <wp:positionH relativeFrom="margin">
                        <wp:posOffset>8890</wp:posOffset>
                      </wp:positionH>
                      <wp:positionV relativeFrom="paragraph">
                        <wp:posOffset>-12065</wp:posOffset>
                      </wp:positionV>
                      <wp:extent cx="1079500" cy="1079500"/>
                      <wp:effectExtent l="76200" t="76200" r="139700" b="139700"/>
                      <wp:wrapNone/>
                      <wp:docPr id="494" name="Ellipse 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0" cy="10795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txbx>
                              <w:txbxContent>
                                <w:p w14:paraId="2D064666" w14:textId="77777777" w:rsidR="00045916" w:rsidRDefault="0004591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61697F" id="Ellipse 494" o:spid="_x0000_s1061" style="position:absolute;margin-left:.7pt;margin-top:-.95pt;width:85pt;height:8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" fillcolor="window" strokecolor="#9bbb59" strokeweight="2pt">
                      <v:shadow on="t" color="black" opacity="26214f" origin="-.5,-.5" offset=".74836mm,.74836mm"/>
                      <v:textbox>
                        <w:txbxContent>
                          <w:p w14:paraId="2D064666" w14:textId="77777777" w:rsidR="00045916" w:rsidRDefault="00045916"/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</w:p>
        </w:tc>
        <w:tc>
          <w:tcPr>
            <w:tcW w:w="4507" w:type="dxa"/>
            <w:vAlign w:val="center"/>
          </w:tcPr>
          <w:p w14:paraId="70C0F1A8" w14:textId="77777777" w:rsidR="00045916" w:rsidRPr="008B7A23" w:rsidRDefault="006108F8" w:rsidP="005A6DCC">
            <w:pPr>
              <w:pStyle w:val="Listenabsatz"/>
              <w:numPr>
                <w:ilvl w:val="0"/>
                <w:numId w:val="37"/>
              </w:numPr>
              <w:rPr>
                <w:color w:val="C00000"/>
              </w:rPr>
            </w:pPr>
            <w:r>
              <w:rPr>
                <w:color w:val="C00000"/>
              </w:rPr>
              <w:t>e</w:t>
            </w:r>
            <w:r w:rsidR="00D7217D">
              <w:rPr>
                <w:color w:val="C00000"/>
              </w:rPr>
              <w:t>ndlose Randlinie</w:t>
            </w:r>
          </w:p>
          <w:p w14:paraId="3503AACD" w14:textId="77777777" w:rsidR="00045916" w:rsidRPr="008B7A23" w:rsidRDefault="006108F8" w:rsidP="005A6DCC">
            <w:pPr>
              <w:pStyle w:val="Listenabsatz"/>
              <w:numPr>
                <w:ilvl w:val="0"/>
                <w:numId w:val="37"/>
              </w:numPr>
              <w:rPr>
                <w:color w:val="C00000"/>
              </w:rPr>
            </w:pPr>
            <w:r>
              <w:rPr>
                <w:color w:val="C00000"/>
              </w:rPr>
              <w:t>j</w:t>
            </w:r>
            <w:r w:rsidR="00045916" w:rsidRPr="008B7A23">
              <w:rPr>
                <w:color w:val="C00000"/>
              </w:rPr>
              <w:t>eder Punkt auf der Kreislinie hat immer den gleichen Abstand vom Mittelpunkt</w:t>
            </w:r>
            <w:r w:rsidR="00A128FE" w:rsidRPr="008B7A23">
              <w:rPr>
                <w:color w:val="C00000"/>
              </w:rPr>
              <w:t xml:space="preserve"> (Radius)</w:t>
            </w:r>
          </w:p>
          <w:p w14:paraId="68BC3C2F" w14:textId="77777777" w:rsidR="00A128FE" w:rsidRPr="008B7A23" w:rsidRDefault="00A128FE" w:rsidP="005A6DCC">
            <w:pPr>
              <w:pStyle w:val="Listenabsatz"/>
              <w:numPr>
                <w:ilvl w:val="0"/>
                <w:numId w:val="37"/>
              </w:numPr>
              <w:rPr>
                <w:color w:val="C00000"/>
              </w:rPr>
            </w:pPr>
            <w:r w:rsidRPr="008B7A23">
              <w:rPr>
                <w:color w:val="C00000"/>
              </w:rPr>
              <w:t xml:space="preserve">Durchmesser =  </w:t>
            </w:r>
            <m:oMath>
              <m:r>
                <w:rPr>
                  <w:rFonts w:ascii="Cambria Math" w:hAnsi="Cambria Math"/>
                  <w:color w:val="C00000"/>
                </w:rPr>
                <m:t>2⋅r</m:t>
              </m:r>
            </m:oMath>
          </w:p>
          <w:p w14:paraId="185DBC61" w14:textId="77777777" w:rsidR="00045916" w:rsidRPr="008B7A23" w:rsidRDefault="00045916" w:rsidP="005A6DCC">
            <w:pPr>
              <w:pStyle w:val="Listenabsatz"/>
              <w:numPr>
                <w:ilvl w:val="0"/>
                <w:numId w:val="37"/>
              </w:numPr>
              <w:rPr>
                <w:color w:val="C00000"/>
              </w:rPr>
            </w:pPr>
            <w:r w:rsidRPr="008B7A23">
              <w:rPr>
                <w:color w:val="C00000"/>
              </w:rPr>
              <w:t xml:space="preserve">Kreiszahl </w:t>
            </w:r>
            <m:oMath>
              <m:r>
                <w:rPr>
                  <w:rFonts w:ascii="Cambria Math" w:hAnsi="Cambria Math"/>
                  <w:color w:val="C00000"/>
                </w:rPr>
                <m:t>π</m:t>
              </m:r>
            </m:oMath>
          </w:p>
          <w:p w14:paraId="5F109EE4" w14:textId="77777777" w:rsidR="00DF1AC0" w:rsidRPr="008B7A23" w:rsidRDefault="00A128FE" w:rsidP="005A6DCC">
            <w:pPr>
              <w:pStyle w:val="Listenabsatz"/>
              <w:numPr>
                <w:ilvl w:val="0"/>
                <w:numId w:val="37"/>
              </w:numPr>
              <w:rPr>
                <w:color w:val="C00000"/>
              </w:rPr>
            </w:pPr>
            <w:r w:rsidRPr="008B7A23">
              <w:rPr>
                <w:color w:val="C00000"/>
              </w:rPr>
              <w:t>…</w:t>
            </w:r>
          </w:p>
        </w:tc>
      </w:tr>
      <w:tr w:rsidR="00045916" w:rsidRPr="00A410C8" w14:paraId="089F2AC2" w14:textId="77777777" w:rsidTr="006108F8">
        <w:trPr>
          <w:trHeight w:val="1590"/>
        </w:trPr>
        <w:tc>
          <w:tcPr>
            <w:tcW w:w="1277" w:type="dxa"/>
            <w:shd w:val="clear" w:color="auto" w:fill="auto"/>
            <w:vAlign w:val="center"/>
          </w:tcPr>
          <w:p w14:paraId="43B26F32" w14:textId="77777777" w:rsidR="00045916" w:rsidRPr="008B7A23" w:rsidRDefault="00045916" w:rsidP="00F13150">
            <w:pPr>
              <w:pStyle w:val="Textkrper"/>
              <w:jc w:val="left"/>
              <w:rPr>
                <w:color w:val="C00000"/>
              </w:rPr>
            </w:pPr>
            <w:r w:rsidRPr="008B7A23">
              <w:rPr>
                <w:color w:val="C00000"/>
              </w:rPr>
              <w:t>Drache</w:t>
            </w:r>
          </w:p>
        </w:tc>
        <w:tc>
          <w:tcPr>
            <w:tcW w:w="2126" w:type="dxa"/>
            <w:vAlign w:val="center"/>
          </w:tcPr>
          <w:p w14:paraId="2F609B32" w14:textId="77777777" w:rsidR="00045916" w:rsidRPr="00C30041" w:rsidRDefault="00C30041" w:rsidP="00F13150">
            <w:pPr>
              <w:pStyle w:val="Textkrper"/>
              <w:jc w:val="left"/>
            </w:pPr>
            <w:r w:rsidRPr="00C3004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7C01D5E6" wp14:editId="73E134C4">
                      <wp:simplePos x="0" y="0"/>
                      <wp:positionH relativeFrom="column">
                        <wp:posOffset>213360</wp:posOffset>
                      </wp:positionH>
                      <wp:positionV relativeFrom="paragraph">
                        <wp:posOffset>34925</wp:posOffset>
                      </wp:positionV>
                      <wp:extent cx="603250" cy="736600"/>
                      <wp:effectExtent l="0" t="0" r="25400" b="25400"/>
                      <wp:wrapNone/>
                      <wp:docPr id="501" name="Gruppieren 5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3250" cy="736600"/>
                                <a:chOff x="0" y="0"/>
                                <a:chExt cx="603250" cy="736600"/>
                              </a:xfrm>
                            </wpg:grpSpPr>
                            <wps:wsp>
                              <wps:cNvPr id="499" name="Gleichschenkliges Dreieck 499"/>
                              <wps:cNvSpPr/>
                              <wps:spPr>
                                <a:xfrm>
                                  <a:off x="6350" y="0"/>
                                  <a:ext cx="596900" cy="254000"/>
                                </a:xfrm>
                                <a:prstGeom prst="triangle">
                                  <a:avLst>
                                    <a:gd name="adj" fmla="val 47872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0" name="Gleichschenkliges Dreieck 500"/>
                              <wps:cNvSpPr/>
                              <wps:spPr>
                                <a:xfrm rot="10800000">
                                  <a:off x="0" y="266700"/>
                                  <a:ext cx="596900" cy="4699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2B2E79" id="Gruppieren 501" o:spid="_x0000_s1026" style="position:absolute;margin-left:16.8pt;margin-top:2.75pt;width:47.5pt;height:58pt;z-index:251669504;mso-width-relative:margin;mso-height-relative:margin" coordsize="6032,7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">
                      <v:shape id="Gleichschenkliges Dreieck 499" o:spid="_x0000_s1027" type="#_x0000_t5" style="position:absolute;left:63;width:5969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" adj="10340" fillcolor="#4f81bd [3204]" strokecolor="#243f60 [1604]" strokeweight="2pt"/>
                      <v:shape id="Gleichschenkliges Dreieck 500" o:spid="_x0000_s1028" type="#_x0000_t5" style="position:absolute;top:2667;width:5969;height:469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" fillcolor="#4f81bd" strokecolor="#385d8a" strokeweight="2pt"/>
                    </v:group>
                  </w:pict>
                </mc:Fallback>
              </mc:AlternateContent>
            </w:r>
          </w:p>
        </w:tc>
        <w:tc>
          <w:tcPr>
            <w:tcW w:w="4507" w:type="dxa"/>
            <w:vAlign w:val="center"/>
          </w:tcPr>
          <w:p w14:paraId="282E9253" w14:textId="77777777" w:rsidR="00045916" w:rsidRPr="008B7A23" w:rsidRDefault="00A128FE" w:rsidP="005A6DCC">
            <w:pPr>
              <w:pStyle w:val="Textkrper"/>
              <w:numPr>
                <w:ilvl w:val="0"/>
                <w:numId w:val="40"/>
              </w:numPr>
              <w:jc w:val="left"/>
              <w:rPr>
                <w:color w:val="C00000"/>
              </w:rPr>
            </w:pPr>
            <w:r w:rsidRPr="008B7A23">
              <w:rPr>
                <w:color w:val="C00000"/>
              </w:rPr>
              <w:t xml:space="preserve">Diagonale stehen senkrecht aufeinander </w:t>
            </w:r>
          </w:p>
          <w:p w14:paraId="1DB046BB" w14:textId="77777777" w:rsidR="00A128FE" w:rsidRPr="008B7A23" w:rsidRDefault="006108F8" w:rsidP="005A6DCC">
            <w:pPr>
              <w:pStyle w:val="Textkrper"/>
              <w:numPr>
                <w:ilvl w:val="0"/>
                <w:numId w:val="40"/>
              </w:numPr>
              <w:jc w:val="left"/>
              <w:rPr>
                <w:color w:val="C00000"/>
              </w:rPr>
            </w:pPr>
            <w:r>
              <w:rPr>
                <w:color w:val="C00000"/>
              </w:rPr>
              <w:t>vier Ecken</w:t>
            </w:r>
            <w:r w:rsidR="00A128FE" w:rsidRPr="008B7A23">
              <w:rPr>
                <w:color w:val="C00000"/>
              </w:rPr>
              <w:t xml:space="preserve"> </w:t>
            </w:r>
          </w:p>
          <w:p w14:paraId="0E963FD7" w14:textId="77777777" w:rsidR="00A128FE" w:rsidRPr="008B7A23" w:rsidRDefault="006108F8" w:rsidP="005A6DCC">
            <w:pPr>
              <w:pStyle w:val="Textkrper"/>
              <w:numPr>
                <w:ilvl w:val="0"/>
                <w:numId w:val="40"/>
              </w:numPr>
              <w:jc w:val="left"/>
              <w:rPr>
                <w:color w:val="C00000"/>
              </w:rPr>
            </w:pPr>
            <w:r>
              <w:rPr>
                <w:color w:val="C00000"/>
              </w:rPr>
              <w:t>z</w:t>
            </w:r>
            <w:r w:rsidR="00A128FE" w:rsidRPr="008B7A23">
              <w:rPr>
                <w:color w:val="C00000"/>
              </w:rPr>
              <w:t>wei Paar gleich</w:t>
            </w:r>
            <w:r w:rsidR="00D7217D">
              <w:rPr>
                <w:color w:val="C00000"/>
              </w:rPr>
              <w:t xml:space="preserve"> </w:t>
            </w:r>
            <w:r w:rsidR="00A128FE" w:rsidRPr="008B7A23">
              <w:rPr>
                <w:color w:val="C00000"/>
              </w:rPr>
              <w:t xml:space="preserve">lange Seiten. </w:t>
            </w:r>
          </w:p>
          <w:p w14:paraId="351BCEA8" w14:textId="77777777" w:rsidR="00A128FE" w:rsidRPr="008B7A23" w:rsidRDefault="006108F8" w:rsidP="005A6DCC">
            <w:pPr>
              <w:pStyle w:val="Textkrper"/>
              <w:numPr>
                <w:ilvl w:val="0"/>
                <w:numId w:val="40"/>
              </w:numPr>
              <w:jc w:val="left"/>
              <w:rPr>
                <w:color w:val="C00000"/>
              </w:rPr>
            </w:pPr>
            <w:r>
              <w:rPr>
                <w:color w:val="C00000"/>
              </w:rPr>
              <w:t xml:space="preserve">gleich </w:t>
            </w:r>
            <w:r w:rsidR="00A128FE" w:rsidRPr="008B7A23">
              <w:rPr>
                <w:color w:val="C00000"/>
              </w:rPr>
              <w:t>lange Seiten liegen nicht gegenüber</w:t>
            </w:r>
          </w:p>
          <w:p w14:paraId="06D3DBAD" w14:textId="77777777" w:rsidR="00A128FE" w:rsidRPr="008B7A23" w:rsidRDefault="00A128FE" w:rsidP="005A6DCC">
            <w:pPr>
              <w:pStyle w:val="Textkrper"/>
              <w:numPr>
                <w:ilvl w:val="0"/>
                <w:numId w:val="40"/>
              </w:numPr>
              <w:jc w:val="left"/>
              <w:rPr>
                <w:color w:val="C00000"/>
              </w:rPr>
            </w:pPr>
            <w:r w:rsidRPr="008B7A23">
              <w:rPr>
                <w:color w:val="C00000"/>
              </w:rPr>
              <w:t>…</w:t>
            </w:r>
          </w:p>
        </w:tc>
      </w:tr>
      <w:tr w:rsidR="00045916" w:rsidRPr="00A410C8" w14:paraId="51ACD840" w14:textId="77777777" w:rsidTr="00C30041">
        <w:trPr>
          <w:trHeight w:val="1701"/>
        </w:trPr>
        <w:tc>
          <w:tcPr>
            <w:tcW w:w="1277" w:type="dxa"/>
            <w:shd w:val="clear" w:color="auto" w:fill="auto"/>
            <w:vAlign w:val="center"/>
          </w:tcPr>
          <w:p w14:paraId="5D37FCB6" w14:textId="77777777" w:rsidR="00045916" w:rsidRPr="008B7A23" w:rsidRDefault="00045916" w:rsidP="00F13150">
            <w:pPr>
              <w:pStyle w:val="Textkrper"/>
              <w:jc w:val="left"/>
              <w:rPr>
                <w:color w:val="C00000"/>
              </w:rPr>
            </w:pPr>
            <w:r w:rsidRPr="008B7A23">
              <w:rPr>
                <w:color w:val="C00000"/>
              </w:rPr>
              <w:t>Raute</w:t>
            </w:r>
          </w:p>
        </w:tc>
        <w:tc>
          <w:tcPr>
            <w:tcW w:w="2126" w:type="dxa"/>
            <w:vAlign w:val="center"/>
          </w:tcPr>
          <w:p w14:paraId="47E6C0B6" w14:textId="77777777" w:rsidR="00045916" w:rsidRPr="00C30041" w:rsidRDefault="00A128FE" w:rsidP="00F13150">
            <w:pPr>
              <w:pStyle w:val="Textkrper"/>
              <w:jc w:val="left"/>
            </w:pPr>
            <w:r w:rsidRPr="00C3004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94AA1A8" wp14:editId="21B2444F">
                      <wp:simplePos x="0" y="0"/>
                      <wp:positionH relativeFrom="column">
                        <wp:posOffset>344805</wp:posOffset>
                      </wp:positionH>
                      <wp:positionV relativeFrom="paragraph">
                        <wp:posOffset>5080</wp:posOffset>
                      </wp:positionV>
                      <wp:extent cx="533400" cy="742950"/>
                      <wp:effectExtent l="0" t="0" r="19050" b="19050"/>
                      <wp:wrapNone/>
                      <wp:docPr id="497" name="Raute 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742950"/>
                              </a:xfrm>
                              <a:prstGeom prst="diamond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04395D0"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Raute 497" o:spid="_x0000_s1026" type="#_x0000_t4" style="position:absolute;margin-left:27.15pt;margin-top:.4pt;width:42pt;height:5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" fillcolor="white [3201]" strokecolor="black [3200]" strokeweight="2pt"/>
                  </w:pict>
                </mc:Fallback>
              </mc:AlternateContent>
            </w:r>
          </w:p>
        </w:tc>
        <w:tc>
          <w:tcPr>
            <w:tcW w:w="4507" w:type="dxa"/>
            <w:vAlign w:val="center"/>
          </w:tcPr>
          <w:p w14:paraId="7A7BE3D9" w14:textId="77777777" w:rsidR="00045916" w:rsidRPr="008B7A23" w:rsidRDefault="00D7217D" w:rsidP="005A6DCC">
            <w:pPr>
              <w:pStyle w:val="Textkrper"/>
              <w:numPr>
                <w:ilvl w:val="0"/>
                <w:numId w:val="41"/>
              </w:numPr>
              <w:jc w:val="left"/>
              <w:rPr>
                <w:color w:val="C00000"/>
              </w:rPr>
            </w:pPr>
            <w:r>
              <w:rPr>
                <w:color w:val="C00000"/>
              </w:rPr>
              <w:t>v</w:t>
            </w:r>
            <w:r w:rsidR="00A128FE" w:rsidRPr="008B7A23">
              <w:rPr>
                <w:color w:val="C00000"/>
              </w:rPr>
              <w:t>ier Ecken</w:t>
            </w:r>
          </w:p>
          <w:p w14:paraId="7DE104F3" w14:textId="77777777" w:rsidR="00A128FE" w:rsidRPr="008B7A23" w:rsidRDefault="00D7217D" w:rsidP="005A6DCC">
            <w:pPr>
              <w:pStyle w:val="Textkrper"/>
              <w:numPr>
                <w:ilvl w:val="0"/>
                <w:numId w:val="41"/>
              </w:numPr>
              <w:jc w:val="left"/>
              <w:rPr>
                <w:color w:val="C00000"/>
              </w:rPr>
            </w:pPr>
            <w:r>
              <w:rPr>
                <w:color w:val="C00000"/>
              </w:rPr>
              <w:t>a</w:t>
            </w:r>
            <w:r w:rsidR="00A128FE" w:rsidRPr="008B7A23">
              <w:rPr>
                <w:color w:val="C00000"/>
              </w:rPr>
              <w:t>lle Seiten sind gleich lang</w:t>
            </w:r>
          </w:p>
          <w:p w14:paraId="3C87C7B4" w14:textId="77777777" w:rsidR="00A128FE" w:rsidRPr="008B7A23" w:rsidRDefault="00D7217D" w:rsidP="005A6DCC">
            <w:pPr>
              <w:pStyle w:val="Textkrper"/>
              <w:numPr>
                <w:ilvl w:val="0"/>
                <w:numId w:val="41"/>
              </w:numPr>
              <w:jc w:val="left"/>
              <w:rPr>
                <w:color w:val="C00000"/>
              </w:rPr>
            </w:pPr>
            <w:r>
              <w:rPr>
                <w:color w:val="C00000"/>
              </w:rPr>
              <w:t>g</w:t>
            </w:r>
            <w:r w:rsidR="00A128FE" w:rsidRPr="008B7A23">
              <w:rPr>
                <w:color w:val="C00000"/>
              </w:rPr>
              <w:t>egenüberliegende Seiten sind parallel</w:t>
            </w:r>
          </w:p>
          <w:p w14:paraId="40050DBF" w14:textId="77777777" w:rsidR="00A128FE" w:rsidRPr="008B7A23" w:rsidRDefault="00A128FE" w:rsidP="005A6DCC">
            <w:pPr>
              <w:pStyle w:val="Textkrper"/>
              <w:numPr>
                <w:ilvl w:val="0"/>
                <w:numId w:val="41"/>
              </w:numPr>
              <w:jc w:val="left"/>
              <w:rPr>
                <w:color w:val="C00000"/>
              </w:rPr>
            </w:pPr>
            <w:r w:rsidRPr="008B7A23">
              <w:rPr>
                <w:color w:val="C00000"/>
              </w:rPr>
              <w:t>Diagonale stehen senkrecht aufeinander</w:t>
            </w:r>
          </w:p>
          <w:p w14:paraId="1CED2B8F" w14:textId="77777777" w:rsidR="00A128FE" w:rsidRPr="008B7A23" w:rsidRDefault="00A128FE" w:rsidP="005A6DCC">
            <w:pPr>
              <w:pStyle w:val="Textkrper"/>
              <w:numPr>
                <w:ilvl w:val="0"/>
                <w:numId w:val="41"/>
              </w:numPr>
              <w:jc w:val="left"/>
              <w:rPr>
                <w:color w:val="C00000"/>
              </w:rPr>
            </w:pPr>
            <w:r w:rsidRPr="008B7A23">
              <w:rPr>
                <w:color w:val="C00000"/>
              </w:rPr>
              <w:t>…</w:t>
            </w:r>
          </w:p>
        </w:tc>
      </w:tr>
    </w:tbl>
    <w:p w14:paraId="6EF0FE24" w14:textId="77777777" w:rsidR="00D7217D" w:rsidRDefault="00D7217D" w:rsidP="00DF1AC0">
      <w:pPr>
        <w:spacing w:line="240" w:lineRule="exact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E52A4B0" w14:textId="77777777" w:rsidR="00D7217D" w:rsidRDefault="00D7217D" w:rsidP="00DF1AC0">
      <w:pPr>
        <w:spacing w:line="240" w:lineRule="exact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384C649" w14:textId="77777777" w:rsidR="00DB7237" w:rsidRDefault="00DB7237">
      <w:pPr>
        <w:spacing w:line="240" w:lineRule="exact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07B7A9E7" w14:textId="77777777" w:rsidR="008505D3" w:rsidRDefault="008505D3" w:rsidP="008505D3">
      <w:pPr>
        <w:spacing w:line="240" w:lineRule="exact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0C99"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3. Übungen</w:t>
      </w:r>
      <w:r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zuordnen</w:t>
      </w:r>
    </w:p>
    <w:p w14:paraId="2BFDAC0E" w14:textId="77777777" w:rsidR="008505D3" w:rsidRPr="00C35E6E" w:rsidRDefault="008505D3" w:rsidP="008505D3">
      <w:pPr>
        <w:pStyle w:val="AufgabeText"/>
      </w:pPr>
    </w:p>
    <w:p w14:paraId="3DBE6436" w14:textId="77777777" w:rsidR="008505D3" w:rsidRDefault="008505D3" w:rsidP="008505D3">
      <w:pPr>
        <w:pStyle w:val="AufgabeText"/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E8628A2" wp14:editId="4EF33CFA">
                <wp:simplePos x="0" y="0"/>
                <wp:positionH relativeFrom="column">
                  <wp:posOffset>-5715</wp:posOffset>
                </wp:positionH>
                <wp:positionV relativeFrom="paragraph">
                  <wp:posOffset>-2540</wp:posOffset>
                </wp:positionV>
                <wp:extent cx="6584950" cy="3152775"/>
                <wp:effectExtent l="57150" t="38100" r="0" b="123825"/>
                <wp:wrapNone/>
                <wp:docPr id="924" name="Gruppieren 9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4950" cy="3152775"/>
                          <a:chOff x="0" y="0"/>
                          <a:chExt cx="6584950" cy="3152775"/>
                        </a:xfrm>
                      </wpg:grpSpPr>
                      <wpg:grpSp>
                        <wpg:cNvPr id="925" name="Gruppieren 925"/>
                        <wpg:cNvGrpSpPr/>
                        <wpg:grpSpPr>
                          <a:xfrm>
                            <a:off x="5359400" y="717550"/>
                            <a:ext cx="1225550" cy="1225550"/>
                            <a:chOff x="0" y="0"/>
                            <a:chExt cx="1225550" cy="1225550"/>
                          </a:xfrm>
                        </wpg:grpSpPr>
                        <wpg:grpSp>
                          <wpg:cNvPr id="926" name="Gruppieren 926"/>
                          <wpg:cNvGrpSpPr/>
                          <wpg:grpSpPr>
                            <a:xfrm>
                              <a:off x="0" y="0"/>
                              <a:ext cx="1225550" cy="1225550"/>
                              <a:chOff x="0" y="0"/>
                              <a:chExt cx="1225550" cy="1225550"/>
                            </a:xfrm>
                          </wpg:grpSpPr>
                          <pic:pic xmlns:pic="http://schemas.openxmlformats.org/drawingml/2006/picture">
                            <pic:nvPicPr>
                              <pic:cNvPr id="927" name="Grafik 92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25550" cy="1225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453" name="Rechteck 453"/>
                            <wps:cNvSpPr/>
                            <wps:spPr>
                              <a:xfrm>
                                <a:off x="285293" y="87783"/>
                                <a:ext cx="660400" cy="2603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821BBB" w14:textId="77777777" w:rsidR="008505D3" w:rsidRDefault="008505D3" w:rsidP="008505D3">
                                  <w:pPr>
                                    <w:jc w:val="center"/>
                                  </w:pPr>
                                  <w:r>
                                    <w:t>Übung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454" name="Bild 3" descr="QR Code">
                              <a:hlinkClick r:id="rId20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5750" y="330200"/>
                              <a:ext cx="609600" cy="609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457" name="Abgerundetes Rechteck 457"/>
                        <wps:cNvSpPr/>
                        <wps:spPr>
                          <a:xfrm>
                            <a:off x="0" y="0"/>
                            <a:ext cx="4826000" cy="3152775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4F81B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F81B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F81B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4DD1F800" w14:textId="77777777" w:rsidR="008505D3" w:rsidRPr="00DE70D3" w:rsidRDefault="008505D3" w:rsidP="008505D3">
                              <w:pPr>
                                <w:pStyle w:val="TabelleKopflinks"/>
                                <w:ind w:firstLine="36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DE70D3">
                                <w:rPr>
                                  <w:sz w:val="22"/>
                                  <w:szCs w:val="22"/>
                                </w:rPr>
                                <w:t>Arbeitsauftrag:</w:t>
                              </w:r>
                            </w:p>
                            <w:p w14:paraId="0B23E40E" w14:textId="77777777" w:rsidR="008505D3" w:rsidRPr="00DE70D3" w:rsidRDefault="008505D3" w:rsidP="008505D3">
                              <w:pPr>
                                <w:pStyle w:val="TabelleKopflinks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5) </w:t>
                              </w:r>
                              <w:r w:rsidRPr="00DE70D3">
                                <w:rPr>
                                  <w:b w:val="0"/>
                                  <w:sz w:val="22"/>
                                  <w:szCs w:val="22"/>
                                </w:rPr>
                                <w:t>Entscheiden Sie sich für eine der beiden Möglichkeiten.</w:t>
                              </w:r>
                            </w:p>
                            <w:p w14:paraId="7AF0AE92" w14:textId="77777777" w:rsidR="008505D3" w:rsidRPr="00DE70D3" w:rsidRDefault="008505D3" w:rsidP="008505D3">
                              <w:pPr>
                                <w:pStyle w:val="TabelleKopflinks"/>
                                <w:ind w:left="360"/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 w:rsidRPr="00DE70D3"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Bearbeiten Sie die Übung 1. </w:t>
                              </w:r>
                            </w:p>
                            <w:p w14:paraId="7E660DCC" w14:textId="77777777" w:rsidR="008505D3" w:rsidRPr="00DE70D3" w:rsidRDefault="008505D3" w:rsidP="008505D3">
                              <w:pPr>
                                <w:pStyle w:val="TabelleKopflinks"/>
                                <w:numPr>
                                  <w:ilvl w:val="0"/>
                                  <w:numId w:val="25"/>
                                </w:numPr>
                                <w:rPr>
                                  <w:b w:val="0"/>
                                  <w:i/>
                                  <w:sz w:val="22"/>
                                  <w:szCs w:val="22"/>
                                </w:rPr>
                              </w:pPr>
                              <w:r w:rsidRPr="00DE70D3">
                                <w:rPr>
                                  <w:b w:val="0"/>
                                  <w:i/>
                                  <w:sz w:val="22"/>
                                  <w:szCs w:val="22"/>
                                </w:rPr>
                                <w:t xml:space="preserve">Möglichkeit 1: QR-Code scannen/ anklicken. </w:t>
                              </w:r>
                            </w:p>
                            <w:p w14:paraId="2C2C4791" w14:textId="77777777" w:rsidR="008505D3" w:rsidRPr="00DE70D3" w:rsidRDefault="008505D3" w:rsidP="008505D3">
                              <w:pPr>
                                <w:pStyle w:val="TabelleKopflinks"/>
                                <w:numPr>
                                  <w:ilvl w:val="0"/>
                                  <w:numId w:val="25"/>
                                </w:numPr>
                                <w:rPr>
                                  <w:b w:val="0"/>
                                  <w:i/>
                                  <w:sz w:val="22"/>
                                  <w:szCs w:val="22"/>
                                </w:rPr>
                              </w:pPr>
                              <w:r w:rsidRPr="00DE70D3">
                                <w:rPr>
                                  <w:b w:val="0"/>
                                  <w:i/>
                                  <w:sz w:val="22"/>
                                  <w:szCs w:val="22"/>
                                </w:rPr>
                                <w:t>Möglichkeit 2: Kärtchen ausschneiden und zuordnen (Einlegeblatt)</w:t>
                              </w:r>
                            </w:p>
                            <w:p w14:paraId="39C25447" w14:textId="77777777" w:rsidR="008505D3" w:rsidRPr="00DE70D3" w:rsidRDefault="008505D3" w:rsidP="008505D3">
                              <w:pPr>
                                <w:pStyle w:val="TabelleKopflinks"/>
                                <w:ind w:left="72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DE70D3">
                                <w:rPr>
                                  <w:sz w:val="22"/>
                                  <w:szCs w:val="22"/>
                                </w:rPr>
                                <w:t>Arbeitsauftrag</w:t>
                              </w:r>
                            </w:p>
                            <w:p w14:paraId="6F27F005" w14:textId="77777777" w:rsidR="008505D3" w:rsidRPr="00DE70D3" w:rsidRDefault="008505D3" w:rsidP="008505D3">
                              <w:pPr>
                                <w:pStyle w:val="TabelleKopflinks"/>
                                <w:ind w:left="720"/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eastAsia="Times New Roman" w:cs="Times New Roman"/>
                                  <w:sz w:val="22"/>
                                  <w:szCs w:val="22"/>
                                  <w:lang w:eastAsia="de-DE"/>
                                </w:rPr>
                                <w:t>Schön, dass Sie</w:t>
                              </w:r>
                              <w:r w:rsidRPr="00DE70D3">
                                <w:rPr>
                                  <w:rFonts w:eastAsia="Times New Roman" w:cs="Times New Roman"/>
                                  <w:sz w:val="22"/>
                                  <w:szCs w:val="22"/>
                                  <w:lang w:eastAsia="de-DE"/>
                                </w:rPr>
                                <w:t xml:space="preserve"> die Flächen </w:t>
                              </w:r>
                              <w:r>
                                <w:rPr>
                                  <w:rFonts w:eastAsia="Times New Roman" w:cs="Times New Roman"/>
                                  <w:sz w:val="22"/>
                                  <w:szCs w:val="22"/>
                                  <w:lang w:eastAsia="de-DE"/>
                                </w:rPr>
                                <w:t>kennen lernen möchten</w:t>
                              </w:r>
                              <w:r w:rsidRPr="00DE70D3">
                                <w:rPr>
                                  <w:rFonts w:eastAsia="Times New Roman" w:cs="Times New Roman"/>
                                  <w:sz w:val="22"/>
                                  <w:szCs w:val="22"/>
                                  <w:lang w:eastAsia="de-DE"/>
                                </w:rPr>
                                <w:t>.</w:t>
                              </w:r>
                              <w:r w:rsidRPr="00DE70D3">
                                <w:rPr>
                                  <w:rFonts w:eastAsia="Times New Roman" w:cs="Times New Roman"/>
                                  <w:bCs/>
                                  <w:noProof/>
                                  <w:sz w:val="22"/>
                                  <w:szCs w:val="22"/>
                                  <w:lang w:eastAsia="de-DE"/>
                                </w:rPr>
                                <w:t xml:space="preserve"> </w:t>
                              </w:r>
                            </w:p>
                            <w:p w14:paraId="6A2FF3EA" w14:textId="77777777" w:rsidR="008505D3" w:rsidRPr="00DE70D3" w:rsidRDefault="008505D3" w:rsidP="008505D3">
                              <w:pPr>
                                <w:pStyle w:val="Fuzeile"/>
                                <w:numPr>
                                  <w:ilvl w:val="0"/>
                                  <w:numId w:val="26"/>
                                </w:num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DE70D3">
                                <w:rPr>
                                  <w:sz w:val="22"/>
                                  <w:szCs w:val="22"/>
                                </w:rPr>
                                <w:t>Schneide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n Sie</w:t>
                              </w:r>
                              <w:r w:rsidRPr="00DE70D3">
                                <w:rPr>
                                  <w:sz w:val="22"/>
                                  <w:szCs w:val="22"/>
                                </w:rPr>
                                <w:t xml:space="preserve"> die Kärtchen aus. </w:t>
                              </w:r>
                              <w:r w:rsidRPr="00DE70D3">
                                <w:rPr>
                                  <w:b/>
                                  <w:noProof/>
                                  <w:sz w:val="22"/>
                                  <w:szCs w:val="22"/>
                                </w:rPr>
                                <w:drawing>
                                  <wp:inline distT="0" distB="0" distL="0" distR="0" wp14:anchorId="54FAD321" wp14:editId="35827992">
                                    <wp:extent cx="226772" cy="242728"/>
                                    <wp:effectExtent l="0" t="0" r="1905" b="5080"/>
                                    <wp:docPr id="465" name="Grafik 46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Grafik 143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9366" cy="2455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CAD3AD6" w14:textId="77777777" w:rsidR="008505D3" w:rsidRPr="00DE70D3" w:rsidRDefault="008505D3" w:rsidP="008505D3">
                              <w:pPr>
                                <w:pStyle w:val="Fuzeile"/>
                                <w:numPr>
                                  <w:ilvl w:val="0"/>
                                  <w:numId w:val="26"/>
                                </w:num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DE70D3">
                                <w:rPr>
                                  <w:sz w:val="22"/>
                                  <w:szCs w:val="22"/>
                                </w:rPr>
                                <w:t>Ordne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n Sie</w:t>
                              </w:r>
                              <w:r w:rsidRPr="00DE70D3">
                                <w:rPr>
                                  <w:sz w:val="22"/>
                                  <w:szCs w:val="22"/>
                                </w:rPr>
                                <w:t xml:space="preserve"> den Flächen den Namen zu.  </w:t>
                              </w:r>
                            </w:p>
                            <w:p w14:paraId="2CB713FC" w14:textId="77777777" w:rsidR="008505D3" w:rsidRPr="00DE70D3" w:rsidRDefault="008505D3" w:rsidP="008505D3">
                              <w:pPr>
                                <w:pStyle w:val="Fuzeile"/>
                                <w:numPr>
                                  <w:ilvl w:val="0"/>
                                  <w:numId w:val="26"/>
                                </w:num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DE70D3">
                                <w:rPr>
                                  <w:sz w:val="22"/>
                                  <w:szCs w:val="22"/>
                                </w:rPr>
                                <w:t xml:space="preserve">Kontrollieren Sie Ihre Lösungen. </w:t>
                              </w:r>
                              <w:r w:rsidRPr="00DE70D3">
                                <w:rPr>
                                  <w:sz w:val="22"/>
                                  <w:szCs w:val="22"/>
                                </w:rPr>
                                <w:br/>
                                <w:t xml:space="preserve">Bearbeiten Sie Aufgabe d). </w:t>
                              </w:r>
                              <w:r w:rsidRPr="00DE70D3">
                                <w:rPr>
                                  <w:sz w:val="22"/>
                                  <w:szCs w:val="22"/>
                                </w:rPr>
                                <w:br/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Finden Sie Ihre</w:t>
                              </w:r>
                              <w:r w:rsidRPr="00DE70D3">
                                <w:rPr>
                                  <w:sz w:val="22"/>
                                  <w:szCs w:val="22"/>
                                </w:rPr>
                                <w:t xml:space="preserve"> Fehler und verbessern Sie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diese.</w:t>
                              </w:r>
                              <w:r w:rsidRPr="00DE70D3"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  <w:p w14:paraId="06868823" w14:textId="447AAA64" w:rsidR="008505D3" w:rsidRPr="00DE70D3" w:rsidRDefault="008505D3" w:rsidP="008505D3">
                              <w:pPr>
                                <w:pStyle w:val="Fuzeile"/>
                                <w:numPr>
                                  <w:ilvl w:val="0"/>
                                  <w:numId w:val="26"/>
                                </w:num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DE70D3">
                                <w:rPr>
                                  <w:sz w:val="22"/>
                                  <w:szCs w:val="22"/>
                                </w:rPr>
                                <w:t xml:space="preserve">Suchen Sie sich </w:t>
                              </w:r>
                              <w:r w:rsidR="00885551">
                                <w:rPr>
                                  <w:sz w:val="22"/>
                                  <w:szCs w:val="22"/>
                                </w:rPr>
                                <w:t xml:space="preserve">eine Partnerin oder </w:t>
                              </w:r>
                              <w:r w:rsidRPr="00DE70D3">
                                <w:rPr>
                                  <w:sz w:val="22"/>
                                  <w:szCs w:val="22"/>
                                </w:rPr>
                                <w:t xml:space="preserve">einen Partner. </w:t>
                              </w:r>
                              <w:r w:rsidRPr="00DE70D3">
                                <w:rPr>
                                  <w:noProof/>
                                  <w:sz w:val="22"/>
                                  <w:szCs w:val="22"/>
                                </w:rPr>
                                <w:drawing>
                                  <wp:inline distT="0" distB="0" distL="0" distR="0" wp14:anchorId="697EB50C" wp14:editId="3CF4737D">
                                    <wp:extent cx="401604" cy="197510"/>
                                    <wp:effectExtent l="0" t="0" r="0" b="0"/>
                                    <wp:docPr id="466" name="Grafik 46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Grafik 143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3783" cy="19858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221552B" w14:textId="77777777" w:rsidR="008505D3" w:rsidRPr="00DE70D3" w:rsidRDefault="008505D3" w:rsidP="008505D3">
                              <w:pPr>
                                <w:pStyle w:val="Fuzeile"/>
                                <w:ind w:left="1068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DE70D3">
                                <w:rPr>
                                  <w:sz w:val="22"/>
                                  <w:szCs w:val="22"/>
                                </w:rPr>
                                <w:t>Spielen Sie Memory mit den Karten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14:paraId="03CD4424" w14:textId="77777777" w:rsidR="008505D3" w:rsidRPr="00710C99" w:rsidRDefault="008505D3" w:rsidP="008505D3">
                              <w:pPr>
                                <w:pStyle w:val="TabelleKopflinks"/>
                                <w:ind w:left="720"/>
                                <w:rPr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Gerade Verbindung mit Pfeil 458"/>
                        <wps:cNvCnPr/>
                        <wps:spPr>
                          <a:xfrm>
                            <a:off x="3136900" y="1047750"/>
                            <a:ext cx="2501443" cy="190500"/>
                          </a:xfrm>
                          <a:prstGeom prst="straightConnector1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triangle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62" name="Grafik 1429"/>
                          <pic:cNvPicPr/>
                        </pic:nvPicPr>
                        <pic:blipFill>
                          <a:blip r:embed="rId22" cstate="print">
                            <a:duotone>
                              <a:srgbClr val="4F81BD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950" y="133350"/>
                            <a:ext cx="191135" cy="24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463" name="Bild 1" descr="Hand, Wie, Daumen, Bis, Bestätigen, Ordnung, Gehen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100" y="2476500"/>
                            <a:ext cx="147320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4" name="Bild 2" descr="Abneigung, Hand, Daumen, Nach Unten, Nr, Rot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100" y="2559050"/>
                            <a:ext cx="146050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8628A2" id="Gruppieren 924" o:spid="_x0000_s1062" style="position:absolute;left:0;text-align:left;margin-left:-.45pt;margin-top:-.2pt;width:518.5pt;height:248.25pt;z-index:251674624;mso-position-horizontal-relative:text;mso-position-vertical-relative:text;mso-height-relative:margin" coordsize="65849,31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">
                <v:group id="Gruppieren 925" o:spid="_x0000_s1063" style="position:absolute;left:53594;top:7175;width:12255;height:12256" coordsize="12255,1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yX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">
                  <v:group id="Gruppieren 926" o:spid="_x0000_s1064" style="position:absolute;width:12255;height:12255" coordsize="12255,1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Lg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cpPB7JhwBuf4BAAD//wMAUEsBAi0AFAAGAAgAAAAhANvh9svuAAAAhQEAABMAAAAAAAAA&#10;AAAAAAAAAAAAAFtDb250ZW50X1R5cGVzXS54bWxQSwECLQAUAAYACAAAACEAWvQsW78AAAAVAQAA&#10;CwAAAAAAAAAAAAAAAAAfAQAAX3JlbHMvLnJlbHNQSwECLQAUAAYACAAAACEA1sqi4MYAAADcAAAA&#10;DwAAAAAAAAAAAAAAAAAHAgAAZHJzL2Rvd25yZXYueG1sUEsFBgAAAAADAAMAtwAAAPoCAAAAAA==&#10;">
                    <v:shape id="Grafik 927" o:spid="_x0000_s1065" type="#_x0000_t75" style="position:absolute;width:12255;height:1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">
                      <v:imagedata r:id="rId25" o:title=""/>
                    </v:shape>
                    <v:rect id="Rechteck 453" o:spid="_x0000_s1066" style="position:absolute;left:2852;top:877;width:6604;height:2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" fillcolor="white [3201]" stroked="f" strokeweight="2pt">
                      <v:textbox>
                        <w:txbxContent>
                          <w:p w14:paraId="53821BBB" w14:textId="77777777" w:rsidR="008505D3" w:rsidRDefault="008505D3" w:rsidP="008505D3">
                            <w:pPr>
                              <w:jc w:val="center"/>
                            </w:pPr>
                            <w:r>
                              <w:t>Übung 1</w:t>
                            </w:r>
                          </w:p>
                        </w:txbxContent>
                      </v:textbox>
                    </v:rect>
                  </v:group>
                  <v:shape id="Bild 3" o:spid="_x0000_s1067" type="#_x0000_t75" alt="QR Code" href="https://learningapps.org/watch?v=ppk37vdy518" style="position:absolute;left:2857;top:3302;width:6096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" o:button="t">
                    <v:fill o:detectmouseclick="t"/>
                    <v:imagedata r:id="rId26" o:title="QR Code"/>
                  </v:shape>
                </v:group>
                <v:roundrect id="Abgerundetes Rechteck 457" o:spid="_x0000_s1068" style="position:absolute;width:48260;height:315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" fillcolor="#a3c4ff" strokecolor="#4a7ebb">
                  <v:fill color2="#e5eeff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14:paraId="4DD1F800" w14:textId="77777777" w:rsidR="008505D3" w:rsidRPr="00DE70D3" w:rsidRDefault="008505D3" w:rsidP="008505D3">
                        <w:pPr>
                          <w:pStyle w:val="TabelleKopflinks"/>
                          <w:ind w:firstLine="360"/>
                          <w:rPr>
                            <w:sz w:val="22"/>
                            <w:szCs w:val="22"/>
                          </w:rPr>
                        </w:pPr>
                        <w:r w:rsidRPr="00DE70D3">
                          <w:rPr>
                            <w:sz w:val="22"/>
                            <w:szCs w:val="22"/>
                          </w:rPr>
                          <w:t>Arbeitsauftrag:</w:t>
                        </w:r>
                      </w:p>
                      <w:p w14:paraId="0B23E40E" w14:textId="77777777" w:rsidR="008505D3" w:rsidRPr="00DE70D3" w:rsidRDefault="008505D3" w:rsidP="008505D3">
                        <w:pPr>
                          <w:pStyle w:val="TabelleKopflinks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b w:val="0"/>
                            <w:sz w:val="22"/>
                            <w:szCs w:val="22"/>
                          </w:rPr>
                          <w:t xml:space="preserve">5) </w:t>
                        </w:r>
                        <w:r w:rsidRPr="00DE70D3">
                          <w:rPr>
                            <w:b w:val="0"/>
                            <w:sz w:val="22"/>
                            <w:szCs w:val="22"/>
                          </w:rPr>
                          <w:t>Entscheiden Sie sich für eine der beiden Möglichkeiten.</w:t>
                        </w:r>
                      </w:p>
                      <w:p w14:paraId="7AF0AE92" w14:textId="77777777" w:rsidR="008505D3" w:rsidRPr="00DE70D3" w:rsidRDefault="008505D3" w:rsidP="008505D3">
                        <w:pPr>
                          <w:pStyle w:val="TabelleKopflinks"/>
                          <w:ind w:left="360"/>
                          <w:rPr>
                            <w:b w:val="0"/>
                            <w:sz w:val="22"/>
                            <w:szCs w:val="22"/>
                          </w:rPr>
                        </w:pPr>
                        <w:r w:rsidRPr="00DE70D3">
                          <w:rPr>
                            <w:b w:val="0"/>
                            <w:sz w:val="22"/>
                            <w:szCs w:val="22"/>
                          </w:rPr>
                          <w:t xml:space="preserve">Bearbeiten Sie die Übung 1. </w:t>
                        </w:r>
                      </w:p>
                      <w:p w14:paraId="7E660DCC" w14:textId="77777777" w:rsidR="008505D3" w:rsidRPr="00DE70D3" w:rsidRDefault="008505D3" w:rsidP="008505D3">
                        <w:pPr>
                          <w:pStyle w:val="TabelleKopflinks"/>
                          <w:numPr>
                            <w:ilvl w:val="0"/>
                            <w:numId w:val="25"/>
                          </w:numPr>
                          <w:rPr>
                            <w:b w:val="0"/>
                            <w:i/>
                            <w:sz w:val="22"/>
                            <w:szCs w:val="22"/>
                          </w:rPr>
                        </w:pPr>
                        <w:r w:rsidRPr="00DE70D3">
                          <w:rPr>
                            <w:b w:val="0"/>
                            <w:i/>
                            <w:sz w:val="22"/>
                            <w:szCs w:val="22"/>
                          </w:rPr>
                          <w:t xml:space="preserve">Möglichkeit 1: QR-Code scannen/ anklicken. </w:t>
                        </w:r>
                      </w:p>
                      <w:p w14:paraId="2C2C4791" w14:textId="77777777" w:rsidR="008505D3" w:rsidRPr="00DE70D3" w:rsidRDefault="008505D3" w:rsidP="008505D3">
                        <w:pPr>
                          <w:pStyle w:val="TabelleKopflinks"/>
                          <w:numPr>
                            <w:ilvl w:val="0"/>
                            <w:numId w:val="25"/>
                          </w:numPr>
                          <w:rPr>
                            <w:b w:val="0"/>
                            <w:i/>
                            <w:sz w:val="22"/>
                            <w:szCs w:val="22"/>
                          </w:rPr>
                        </w:pPr>
                        <w:r w:rsidRPr="00DE70D3">
                          <w:rPr>
                            <w:b w:val="0"/>
                            <w:i/>
                            <w:sz w:val="22"/>
                            <w:szCs w:val="22"/>
                          </w:rPr>
                          <w:t>Möglichkeit 2: Kärtchen ausschneiden und zuordnen (Einlegeblatt)</w:t>
                        </w:r>
                      </w:p>
                      <w:p w14:paraId="39C25447" w14:textId="77777777" w:rsidR="008505D3" w:rsidRPr="00DE70D3" w:rsidRDefault="008505D3" w:rsidP="008505D3">
                        <w:pPr>
                          <w:pStyle w:val="TabelleKopflinks"/>
                          <w:ind w:left="720"/>
                          <w:rPr>
                            <w:sz w:val="22"/>
                            <w:szCs w:val="22"/>
                          </w:rPr>
                        </w:pPr>
                        <w:r w:rsidRPr="00DE70D3">
                          <w:rPr>
                            <w:sz w:val="22"/>
                            <w:szCs w:val="22"/>
                          </w:rPr>
                          <w:t>Arbeitsauftrag</w:t>
                        </w:r>
                      </w:p>
                      <w:p w14:paraId="6F27F005" w14:textId="77777777" w:rsidR="008505D3" w:rsidRPr="00DE70D3" w:rsidRDefault="008505D3" w:rsidP="008505D3">
                        <w:pPr>
                          <w:pStyle w:val="TabelleKopflinks"/>
                          <w:ind w:left="720"/>
                          <w:rPr>
                            <w:b w:val="0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Times New Roman" w:cs="Times New Roman"/>
                            <w:sz w:val="22"/>
                            <w:szCs w:val="22"/>
                            <w:lang w:eastAsia="de-DE"/>
                          </w:rPr>
                          <w:t>Schön, dass Sie</w:t>
                        </w:r>
                        <w:r w:rsidRPr="00DE70D3">
                          <w:rPr>
                            <w:rFonts w:eastAsia="Times New Roman" w:cs="Times New Roman"/>
                            <w:sz w:val="22"/>
                            <w:szCs w:val="22"/>
                            <w:lang w:eastAsia="de-DE"/>
                          </w:rPr>
                          <w:t xml:space="preserve"> die Flächen </w:t>
                        </w:r>
                        <w:r>
                          <w:rPr>
                            <w:rFonts w:eastAsia="Times New Roman" w:cs="Times New Roman"/>
                            <w:sz w:val="22"/>
                            <w:szCs w:val="22"/>
                            <w:lang w:eastAsia="de-DE"/>
                          </w:rPr>
                          <w:t>kennen lernen möchten</w:t>
                        </w:r>
                        <w:r w:rsidRPr="00DE70D3">
                          <w:rPr>
                            <w:rFonts w:eastAsia="Times New Roman" w:cs="Times New Roman"/>
                            <w:sz w:val="22"/>
                            <w:szCs w:val="22"/>
                            <w:lang w:eastAsia="de-DE"/>
                          </w:rPr>
                          <w:t>.</w:t>
                        </w:r>
                        <w:r w:rsidRPr="00DE70D3">
                          <w:rPr>
                            <w:rFonts w:eastAsia="Times New Roman" w:cs="Times New Roman"/>
                            <w:bCs/>
                            <w:noProof/>
                            <w:sz w:val="22"/>
                            <w:szCs w:val="22"/>
                            <w:lang w:eastAsia="de-DE"/>
                          </w:rPr>
                          <w:t xml:space="preserve"> </w:t>
                        </w:r>
                      </w:p>
                      <w:p w14:paraId="6A2FF3EA" w14:textId="77777777" w:rsidR="008505D3" w:rsidRPr="00DE70D3" w:rsidRDefault="008505D3" w:rsidP="008505D3">
                        <w:pPr>
                          <w:pStyle w:val="Fuzeile"/>
                          <w:numPr>
                            <w:ilvl w:val="0"/>
                            <w:numId w:val="26"/>
                          </w:numPr>
                          <w:rPr>
                            <w:sz w:val="22"/>
                            <w:szCs w:val="22"/>
                          </w:rPr>
                        </w:pPr>
                        <w:r w:rsidRPr="00DE70D3">
                          <w:rPr>
                            <w:sz w:val="22"/>
                            <w:szCs w:val="22"/>
                          </w:rPr>
                          <w:t>Schneide</w:t>
                        </w:r>
                        <w:r>
                          <w:rPr>
                            <w:sz w:val="22"/>
                            <w:szCs w:val="22"/>
                          </w:rPr>
                          <w:t>n Sie</w:t>
                        </w:r>
                        <w:r w:rsidRPr="00DE70D3">
                          <w:rPr>
                            <w:sz w:val="22"/>
                            <w:szCs w:val="22"/>
                          </w:rPr>
                          <w:t xml:space="preserve"> die Kärtchen aus. </w:t>
                        </w:r>
                        <w:r w:rsidRPr="00DE70D3">
                          <w:rPr>
                            <w:b/>
                            <w:noProof/>
                            <w:sz w:val="22"/>
                            <w:szCs w:val="22"/>
                          </w:rPr>
                          <w:drawing>
                            <wp:inline distT="0" distB="0" distL="0" distR="0" wp14:anchorId="54FAD321" wp14:editId="35827992">
                              <wp:extent cx="226772" cy="242728"/>
                              <wp:effectExtent l="0" t="0" r="1905" b="5080"/>
                              <wp:docPr id="465" name="Grafik 46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Grafik 143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9366" cy="2455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CAD3AD6" w14:textId="77777777" w:rsidR="008505D3" w:rsidRPr="00DE70D3" w:rsidRDefault="008505D3" w:rsidP="008505D3">
                        <w:pPr>
                          <w:pStyle w:val="Fuzeile"/>
                          <w:numPr>
                            <w:ilvl w:val="0"/>
                            <w:numId w:val="26"/>
                          </w:numPr>
                          <w:rPr>
                            <w:sz w:val="22"/>
                            <w:szCs w:val="22"/>
                          </w:rPr>
                        </w:pPr>
                        <w:r w:rsidRPr="00DE70D3">
                          <w:rPr>
                            <w:sz w:val="22"/>
                            <w:szCs w:val="22"/>
                          </w:rPr>
                          <w:t>Ordne</w:t>
                        </w:r>
                        <w:r>
                          <w:rPr>
                            <w:sz w:val="22"/>
                            <w:szCs w:val="22"/>
                          </w:rPr>
                          <w:t>n Sie</w:t>
                        </w:r>
                        <w:r w:rsidRPr="00DE70D3">
                          <w:rPr>
                            <w:sz w:val="22"/>
                            <w:szCs w:val="22"/>
                          </w:rPr>
                          <w:t xml:space="preserve"> den Flächen den Namen zu.  </w:t>
                        </w:r>
                      </w:p>
                      <w:p w14:paraId="2CB713FC" w14:textId="77777777" w:rsidR="008505D3" w:rsidRPr="00DE70D3" w:rsidRDefault="008505D3" w:rsidP="008505D3">
                        <w:pPr>
                          <w:pStyle w:val="Fuzeile"/>
                          <w:numPr>
                            <w:ilvl w:val="0"/>
                            <w:numId w:val="26"/>
                          </w:numPr>
                          <w:rPr>
                            <w:sz w:val="22"/>
                            <w:szCs w:val="22"/>
                          </w:rPr>
                        </w:pPr>
                        <w:r w:rsidRPr="00DE70D3">
                          <w:rPr>
                            <w:sz w:val="22"/>
                            <w:szCs w:val="22"/>
                          </w:rPr>
                          <w:t xml:space="preserve">Kontrollieren Sie Ihre Lösungen. </w:t>
                        </w:r>
                        <w:r w:rsidRPr="00DE70D3">
                          <w:rPr>
                            <w:sz w:val="22"/>
                            <w:szCs w:val="22"/>
                          </w:rPr>
                          <w:br/>
                          <w:t xml:space="preserve">Bearbeiten Sie Aufgabe d). </w:t>
                        </w:r>
                        <w:r w:rsidRPr="00DE70D3">
                          <w:rPr>
                            <w:sz w:val="22"/>
                            <w:szCs w:val="22"/>
                          </w:rPr>
                          <w:br/>
                        </w:r>
                        <w:r>
                          <w:rPr>
                            <w:sz w:val="22"/>
                            <w:szCs w:val="22"/>
                          </w:rPr>
                          <w:t>Finden Sie Ihre</w:t>
                        </w:r>
                        <w:r w:rsidRPr="00DE70D3">
                          <w:rPr>
                            <w:sz w:val="22"/>
                            <w:szCs w:val="22"/>
                          </w:rPr>
                          <w:t xml:space="preserve"> Fehler und verbessern Sie </w:t>
                        </w:r>
                        <w:r>
                          <w:rPr>
                            <w:sz w:val="22"/>
                            <w:szCs w:val="22"/>
                          </w:rPr>
                          <w:t>diese.</w:t>
                        </w:r>
                        <w:r w:rsidRPr="00DE70D3"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14:paraId="06868823" w14:textId="447AAA64" w:rsidR="008505D3" w:rsidRPr="00DE70D3" w:rsidRDefault="008505D3" w:rsidP="008505D3">
                        <w:pPr>
                          <w:pStyle w:val="Fuzeile"/>
                          <w:numPr>
                            <w:ilvl w:val="0"/>
                            <w:numId w:val="26"/>
                          </w:numPr>
                          <w:rPr>
                            <w:sz w:val="22"/>
                            <w:szCs w:val="22"/>
                          </w:rPr>
                        </w:pPr>
                        <w:r w:rsidRPr="00DE70D3">
                          <w:rPr>
                            <w:sz w:val="22"/>
                            <w:szCs w:val="22"/>
                          </w:rPr>
                          <w:t xml:space="preserve">Suchen Sie sich </w:t>
                        </w:r>
                        <w:r w:rsidR="00885551">
                          <w:rPr>
                            <w:sz w:val="22"/>
                            <w:szCs w:val="22"/>
                          </w:rPr>
                          <w:t xml:space="preserve">eine Partnerin oder </w:t>
                        </w:r>
                        <w:r w:rsidRPr="00DE70D3">
                          <w:rPr>
                            <w:sz w:val="22"/>
                            <w:szCs w:val="22"/>
                          </w:rPr>
                          <w:t xml:space="preserve">einen Partner. </w:t>
                        </w:r>
                        <w:r w:rsidRPr="00DE70D3">
                          <w:rPr>
                            <w:noProof/>
                            <w:sz w:val="22"/>
                            <w:szCs w:val="22"/>
                          </w:rPr>
                          <w:drawing>
                            <wp:inline distT="0" distB="0" distL="0" distR="0" wp14:anchorId="697EB50C" wp14:editId="3CF4737D">
                              <wp:extent cx="401604" cy="197510"/>
                              <wp:effectExtent l="0" t="0" r="0" b="0"/>
                              <wp:docPr id="466" name="Grafik 46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Grafik 143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3783" cy="19858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221552B" w14:textId="77777777" w:rsidR="008505D3" w:rsidRPr="00DE70D3" w:rsidRDefault="008505D3" w:rsidP="008505D3">
                        <w:pPr>
                          <w:pStyle w:val="Fuzeile"/>
                          <w:ind w:left="1068"/>
                          <w:rPr>
                            <w:sz w:val="22"/>
                            <w:szCs w:val="22"/>
                          </w:rPr>
                        </w:pPr>
                        <w:r w:rsidRPr="00DE70D3">
                          <w:rPr>
                            <w:sz w:val="22"/>
                            <w:szCs w:val="22"/>
                          </w:rPr>
                          <w:t>Spielen Sie Memory mit den Karten</w:t>
                        </w:r>
                        <w:r>
                          <w:rPr>
                            <w:sz w:val="22"/>
                            <w:szCs w:val="22"/>
                          </w:rPr>
                          <w:t>.</w:t>
                        </w:r>
                      </w:p>
                      <w:p w14:paraId="03CD4424" w14:textId="77777777" w:rsidR="008505D3" w:rsidRPr="00710C99" w:rsidRDefault="008505D3" w:rsidP="008505D3">
                        <w:pPr>
                          <w:pStyle w:val="TabelleKopflinks"/>
                          <w:ind w:left="720"/>
                          <w:rPr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roundrect>
                <v:shape id="Gerade Verbindung mit Pfeil 458" o:spid="_x0000_s1069" type="#_x0000_t32" style="position:absolute;left:31369;top:10477;width:25014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" strokecolor="#4a7ebb" strokeweight="4.5pt">
                  <v:stroke endarrow="block"/>
                </v:shape>
                <v:shape id="Grafik 1429" o:spid="_x0000_s1070" type="#_x0000_t75" style="position:absolute;left:2349;top:1333;width:1911;height:2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">
                  <v:imagedata r:id="rId27" o:title="" recolortarget="#275791"/>
                </v:shape>
                <v:shape id="Bild 1" o:spid="_x0000_s1071" type="#_x0000_t75" alt="Hand, Wie, Daumen, Bis, Bestätigen, Ordnung, Gehen" style="position:absolute;left:6731;top:24765;width:1473;height:1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">
                  <v:imagedata r:id="rId28" o:title="Hand, Wie, Daumen, Bis, Bestätigen, Ordnung, Gehen"/>
                </v:shape>
                <v:shape id="Bild 2" o:spid="_x0000_s1072" type="#_x0000_t75" alt="Abneigung, Hand, Daumen, Nach Unten, Nr, Rot" style="position:absolute;left:6731;top:25590;width:1460;height: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">
                  <v:imagedata r:id="rId29" o:title="Abneigung, Hand, Daumen, Nach Unten, Nr, Rot"/>
                </v:shape>
              </v:group>
            </w:pict>
          </mc:Fallback>
        </mc:AlternateContent>
      </w:r>
    </w:p>
    <w:p w14:paraId="4C173E43" w14:textId="77777777" w:rsidR="008505D3" w:rsidRDefault="008505D3" w:rsidP="008505D3">
      <w:pPr>
        <w:pStyle w:val="AufgabeText"/>
      </w:pPr>
    </w:p>
    <w:p w14:paraId="32BC7798" w14:textId="77777777" w:rsidR="008505D3" w:rsidRDefault="008505D3" w:rsidP="008505D3">
      <w:pPr>
        <w:pStyle w:val="AufgabeText"/>
      </w:pPr>
    </w:p>
    <w:p w14:paraId="0344C13D" w14:textId="77777777" w:rsidR="008505D3" w:rsidRDefault="008505D3" w:rsidP="008505D3">
      <w:pPr>
        <w:pStyle w:val="AufgabeText"/>
      </w:pPr>
    </w:p>
    <w:p w14:paraId="7FB5EB6B" w14:textId="77777777" w:rsidR="008505D3" w:rsidRDefault="008505D3" w:rsidP="008505D3">
      <w:pPr>
        <w:pStyle w:val="AufgabeText"/>
      </w:pPr>
    </w:p>
    <w:p w14:paraId="011552CD" w14:textId="77777777" w:rsidR="008505D3" w:rsidRDefault="008505D3" w:rsidP="008505D3">
      <w:pPr>
        <w:pStyle w:val="AufgabeText"/>
      </w:pPr>
    </w:p>
    <w:p w14:paraId="2A162E4F" w14:textId="77777777" w:rsidR="008505D3" w:rsidRDefault="008505D3" w:rsidP="008505D3">
      <w:pPr>
        <w:pStyle w:val="AufgabeText"/>
      </w:pPr>
    </w:p>
    <w:p w14:paraId="2FFB4A25" w14:textId="77777777" w:rsidR="008505D3" w:rsidRDefault="008505D3" w:rsidP="008505D3">
      <w:pPr>
        <w:pStyle w:val="AufgabeText"/>
      </w:pPr>
    </w:p>
    <w:p w14:paraId="56582A52" w14:textId="77777777" w:rsidR="008505D3" w:rsidRDefault="008505D3" w:rsidP="008505D3">
      <w:pPr>
        <w:pStyle w:val="AufgabeText"/>
      </w:pPr>
    </w:p>
    <w:p w14:paraId="0F5C68D1" w14:textId="77777777" w:rsidR="008505D3" w:rsidRDefault="008505D3" w:rsidP="008505D3">
      <w:pPr>
        <w:pStyle w:val="AufgabeText"/>
      </w:pPr>
    </w:p>
    <w:p w14:paraId="672DCDA0" w14:textId="77777777" w:rsidR="008505D3" w:rsidRDefault="008505D3" w:rsidP="008505D3">
      <w:pPr>
        <w:pStyle w:val="AufgabeText"/>
      </w:pPr>
    </w:p>
    <w:p w14:paraId="633659B3" w14:textId="77777777" w:rsidR="00DF1AC0" w:rsidRDefault="00DF1AC0" w:rsidP="00DF1AC0">
      <w:pPr>
        <w:pStyle w:val="AufgabeText"/>
      </w:pPr>
    </w:p>
    <w:p w14:paraId="371C1B6B" w14:textId="77777777" w:rsidR="00DF1AC0" w:rsidRDefault="00DF1AC0" w:rsidP="00DF1AC0">
      <w:pPr>
        <w:pStyle w:val="AufgabeText"/>
      </w:pPr>
    </w:p>
    <w:p w14:paraId="4C54A738" w14:textId="77777777" w:rsidR="00DF1AC0" w:rsidRDefault="00DF1AC0" w:rsidP="00DF1AC0">
      <w:pPr>
        <w:pStyle w:val="AufgabeText"/>
      </w:pPr>
    </w:p>
    <w:p w14:paraId="669FF6E5" w14:textId="77777777" w:rsidR="00DF1AC0" w:rsidRDefault="00DF1AC0" w:rsidP="00DF1AC0">
      <w:pPr>
        <w:pStyle w:val="AufgabeText"/>
      </w:pPr>
    </w:p>
    <w:p w14:paraId="21CF8A15" w14:textId="77777777" w:rsidR="00DF1AC0" w:rsidRDefault="00DF1AC0" w:rsidP="00DF1AC0">
      <w:pPr>
        <w:pStyle w:val="AufgabeText"/>
      </w:pPr>
      <w:r>
        <w:rPr>
          <w:noProof/>
          <w:lang w:eastAsia="de-DE"/>
        </w:rPr>
        <w:drawing>
          <wp:anchor distT="0" distB="0" distL="114300" distR="114300" simplePos="0" relativeHeight="251660288" behindDoc="1" locked="0" layoutInCell="1" allowOverlap="1" wp14:anchorId="7780461B" wp14:editId="64771816">
            <wp:simplePos x="0" y="0"/>
            <wp:positionH relativeFrom="column">
              <wp:posOffset>416560</wp:posOffset>
            </wp:positionH>
            <wp:positionV relativeFrom="paragraph">
              <wp:posOffset>98425</wp:posOffset>
            </wp:positionV>
            <wp:extent cx="212725" cy="234950"/>
            <wp:effectExtent l="0" t="0" r="0" b="0"/>
            <wp:wrapTight wrapText="bothSides">
              <wp:wrapPolygon edited="0">
                <wp:start x="7737" y="0"/>
                <wp:lineTo x="0" y="8757"/>
                <wp:lineTo x="0" y="17514"/>
                <wp:lineTo x="1934" y="19265"/>
                <wp:lineTo x="19343" y="19265"/>
                <wp:lineTo x="19343" y="0"/>
                <wp:lineTo x="7737" y="0"/>
              </wp:wrapPolygon>
            </wp:wrapTight>
            <wp:docPr id="479" name="Bild 1" descr="Hand, Wie, Daumen, Bis, Bestätigen, Ordnung, Ge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nd, Wie, Daumen, Bis, Bestätigen, Ordnung, Gehe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1312" behindDoc="1" locked="0" layoutInCell="1" allowOverlap="1" wp14:anchorId="369177B0" wp14:editId="47E3F8F5">
            <wp:simplePos x="0" y="0"/>
            <wp:positionH relativeFrom="column">
              <wp:posOffset>410210</wp:posOffset>
            </wp:positionH>
            <wp:positionV relativeFrom="paragraph">
              <wp:posOffset>365125</wp:posOffset>
            </wp:positionV>
            <wp:extent cx="210820" cy="233680"/>
            <wp:effectExtent l="0" t="0" r="0" b="0"/>
            <wp:wrapTight wrapText="bothSides">
              <wp:wrapPolygon edited="0">
                <wp:start x="0" y="0"/>
                <wp:lineTo x="0" y="19370"/>
                <wp:lineTo x="11711" y="19370"/>
                <wp:lineTo x="19518" y="12326"/>
                <wp:lineTo x="19518" y="3522"/>
                <wp:lineTo x="17566" y="0"/>
                <wp:lineTo x="0" y="0"/>
              </wp:wrapPolygon>
            </wp:wrapTight>
            <wp:docPr id="480" name="Bild 2" descr="Abneigung, Hand, Daumen, Nach Unten, Nr, 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bneigung, Hand, Daumen, Nach Unten, Nr, Ro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107C5" w14:textId="77777777" w:rsidR="00DF1AC0" w:rsidRDefault="00DF1AC0" w:rsidP="00DF1AC0">
      <w:pPr>
        <w:pStyle w:val="AufgabeText"/>
      </w:pPr>
    </w:p>
    <w:p w14:paraId="06C3D6A1" w14:textId="77777777" w:rsidR="00DF1AC0" w:rsidRDefault="00DF1AC0" w:rsidP="00DF1AC0">
      <w:pPr>
        <w:pStyle w:val="AufgabeText"/>
      </w:pPr>
    </w:p>
    <w:p w14:paraId="220D8B99" w14:textId="77777777" w:rsidR="00DF1AC0" w:rsidRDefault="00DF1AC0" w:rsidP="00DF1AC0">
      <w:pPr>
        <w:pStyle w:val="AufgabeText"/>
      </w:pPr>
    </w:p>
    <w:p w14:paraId="7CB12D64" w14:textId="77777777" w:rsidR="00DF1AC0" w:rsidRDefault="00DF1AC0" w:rsidP="00DF1AC0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4275A1A" w14:textId="77777777" w:rsidR="008505D3" w:rsidRDefault="008505D3" w:rsidP="00DF1AC0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4B86C30" w14:textId="77777777" w:rsidR="00DB7237" w:rsidRDefault="00DB7237">
      <w:pPr>
        <w:spacing w:line="240" w:lineRule="exact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121B57FD" w14:textId="77777777" w:rsidR="00DF1AC0" w:rsidRDefault="00DF1AC0" w:rsidP="00DF1AC0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4F81BD" w:themeColor="accent1"/>
          <w:sz w:val="28"/>
          <w:szCs w:val="28"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DCFCC0C" wp14:editId="0FD2973D">
                <wp:simplePos x="0" y="0"/>
                <wp:positionH relativeFrom="column">
                  <wp:posOffset>5353685</wp:posOffset>
                </wp:positionH>
                <wp:positionV relativeFrom="paragraph">
                  <wp:posOffset>134620</wp:posOffset>
                </wp:positionV>
                <wp:extent cx="1225550" cy="1225550"/>
                <wp:effectExtent l="0" t="0" r="0" b="0"/>
                <wp:wrapNone/>
                <wp:docPr id="57" name="Gruppieren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5550" cy="1225550"/>
                          <a:chOff x="0" y="0"/>
                          <a:chExt cx="1225550" cy="1225550"/>
                        </a:xfrm>
                      </wpg:grpSpPr>
                      <wpg:grpSp>
                        <wpg:cNvPr id="58" name="Gruppieren 58"/>
                        <wpg:cNvGrpSpPr/>
                        <wpg:grpSpPr>
                          <a:xfrm>
                            <a:off x="0" y="0"/>
                            <a:ext cx="1225550" cy="1225550"/>
                            <a:chOff x="0" y="0"/>
                            <a:chExt cx="1225550" cy="1225550"/>
                          </a:xfrm>
                        </wpg:grpSpPr>
                        <pic:pic xmlns:pic="http://schemas.openxmlformats.org/drawingml/2006/picture">
                          <pic:nvPicPr>
                            <pic:cNvPr id="60" name="Grafik 6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25550" cy="12255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3" name="Rechteck 63"/>
                          <wps:cNvSpPr/>
                          <wps:spPr>
                            <a:xfrm>
                              <a:off x="285293" y="87783"/>
                              <a:ext cx="660400" cy="2603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64B728D7" w14:textId="77777777" w:rsidR="00DF1AC0" w:rsidRDefault="00DF1AC0" w:rsidP="00DF1AC0">
                                <w:pPr>
                                  <w:jc w:val="center"/>
                                </w:pPr>
                                <w:r>
                                  <w:t>Übung 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48" name="Grafik 448">
                            <a:hlinkClick r:id="rId30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323850"/>
                            <a:ext cx="622300" cy="640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CFCC0C" id="Gruppieren 57" o:spid="_x0000_s1073" style="position:absolute;left:0;text-align:left;margin-left:421.55pt;margin-top:10.6pt;width:96.5pt;height:96.5pt;z-index:251663360;mso-position-horizontal-relative:text;mso-position-vertical-relative:text" coordsize="12255,12255" o:gfxdata="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">
                <v:group id="Gruppieren 58" o:spid="_x0000_s1074" style="position:absolute;width:12255;height:12255" coordsize="12255,1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Grafik 60" o:spid="_x0000_s1075" type="#_x0000_t75" style="position:absolute;width:12255;height:1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">
                    <v:imagedata r:id="rId25" o:title=""/>
                  </v:shape>
                  <v:rect id="Rechteck 63" o:spid="_x0000_s1076" style="position:absolute;left:2852;top:877;width:6604;height:2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" fillcolor="window" stroked="f" strokeweight="2pt">
                    <v:textbox>
                      <w:txbxContent>
                        <w:p w14:paraId="64B728D7" w14:textId="77777777" w:rsidR="00DF1AC0" w:rsidRDefault="00DF1AC0" w:rsidP="00DF1AC0">
                          <w:pPr>
                            <w:jc w:val="center"/>
                          </w:pPr>
                          <w:r>
                            <w:t>Übung 2</w:t>
                          </w:r>
                        </w:p>
                      </w:txbxContent>
                    </v:textbox>
                  </v:rect>
                </v:group>
                <v:shape id="Grafik 448" o:spid="_x0000_s1077" type="#_x0000_t75" href="https://learningapps.org/watch?v=pctne0rbj18" style="position:absolute;left:3048;top:3238;width:6223;height:6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" o:button="t">
                  <v:fill o:detectmouseclick="t"/>
                  <v:imagedata r:id="rId32" o:title=""/>
                </v:shape>
              </v:group>
            </w:pict>
          </mc:Fallback>
        </mc:AlternateContent>
      </w:r>
      <w:r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4. Übung Flächen benennen</w:t>
      </w:r>
    </w:p>
    <w:p w14:paraId="3E0B43A0" w14:textId="77777777" w:rsidR="00DF1AC0" w:rsidRDefault="00D7217D" w:rsidP="00DF1AC0">
      <w:pPr>
        <w:pStyle w:val="AufgabeText"/>
        <w:ind w:left="0"/>
        <w:rPr>
          <w:noProof/>
          <w:lang w:eastAsia="de-DE"/>
        </w:rPr>
      </w:pPr>
      <w:r>
        <w:rPr>
          <w:b/>
          <w:noProof/>
          <w:color w:val="4F81BD" w:themeColor="accent1"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9192EA" wp14:editId="1D00B689">
                <wp:simplePos x="0" y="0"/>
                <wp:positionH relativeFrom="column">
                  <wp:posOffset>-203201</wp:posOffset>
                </wp:positionH>
                <wp:positionV relativeFrom="paragraph">
                  <wp:posOffset>64771</wp:posOffset>
                </wp:positionV>
                <wp:extent cx="4600575" cy="1219200"/>
                <wp:effectExtent l="57150" t="57150" r="47625" b="57150"/>
                <wp:wrapNone/>
                <wp:docPr id="56" name="Abgerundetes Rechteck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0575" cy="12192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5354FD94" w14:textId="77777777" w:rsidR="00D7217D" w:rsidRPr="00D7217D" w:rsidRDefault="00DF1AC0" w:rsidP="00D7217D">
                            <w:pPr>
                              <w:pStyle w:val="TabelleKopflinks"/>
                              <w:rPr>
                                <w:sz w:val="24"/>
                                <w:szCs w:val="24"/>
                              </w:rPr>
                            </w:pPr>
                            <w:r w:rsidRPr="008A7B06">
                              <w:rPr>
                                <w:sz w:val="24"/>
                                <w:szCs w:val="24"/>
                              </w:rPr>
                              <w:t>Arbeitsauftrag:</w:t>
                            </w:r>
                            <w:r w:rsidR="00D7217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505D3" w:rsidRPr="008505D3">
                              <w:rPr>
                                <w:b w:val="0"/>
                                <w:sz w:val="22"/>
                                <w:szCs w:val="22"/>
                              </w:rPr>
                              <w:t>Entscheiden Sie sich für</w:t>
                            </w:r>
                            <w:r w:rsidR="008505D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7217D" w:rsidRPr="000C340E"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eine der beiden Möglichkeiten. </w:t>
                            </w:r>
                          </w:p>
                          <w:p w14:paraId="7E9107D4" w14:textId="77777777" w:rsidR="00D7217D" w:rsidRDefault="00D7217D" w:rsidP="00D7217D">
                            <w:pPr>
                              <w:pStyle w:val="TabelleKopflinks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6) </w:t>
                            </w:r>
                            <w:r w:rsidRPr="000C340E">
                              <w:rPr>
                                <w:b w:val="0"/>
                                <w:sz w:val="22"/>
                                <w:szCs w:val="22"/>
                              </w:rPr>
                              <w:t>Bearbeiten Sie die Übung 2.</w:t>
                            </w:r>
                          </w:p>
                          <w:p w14:paraId="1CE653E4" w14:textId="77777777" w:rsidR="00DF1AC0" w:rsidRPr="00876C20" w:rsidRDefault="00DF1AC0" w:rsidP="005A6DCC">
                            <w:pPr>
                              <w:pStyle w:val="TabelleKopflinks"/>
                              <w:numPr>
                                <w:ilvl w:val="0"/>
                                <w:numId w:val="27"/>
                              </w:numPr>
                              <w:rPr>
                                <w:b w:val="0"/>
                                <w:i/>
                                <w:sz w:val="22"/>
                                <w:szCs w:val="22"/>
                              </w:rPr>
                            </w:pPr>
                            <w:r w:rsidRPr="00876C20">
                              <w:rPr>
                                <w:b w:val="0"/>
                                <w:i/>
                                <w:sz w:val="22"/>
                                <w:szCs w:val="22"/>
                              </w:rPr>
                              <w:t xml:space="preserve">Möglichkeit 1: QR-Code anklicken. Aufgaben bearbeiten. </w:t>
                            </w:r>
                          </w:p>
                          <w:p w14:paraId="4B2D1FAE" w14:textId="77777777" w:rsidR="00DF1AC0" w:rsidRPr="00876C20" w:rsidRDefault="00DF1AC0" w:rsidP="005A6DCC">
                            <w:pPr>
                              <w:pStyle w:val="TabelleKopflinks"/>
                              <w:numPr>
                                <w:ilvl w:val="0"/>
                                <w:numId w:val="27"/>
                              </w:numPr>
                              <w:rPr>
                                <w:b w:val="0"/>
                                <w:i/>
                                <w:sz w:val="22"/>
                                <w:szCs w:val="22"/>
                              </w:rPr>
                            </w:pPr>
                            <w:r w:rsidRPr="00876C20">
                              <w:rPr>
                                <w:b w:val="0"/>
                                <w:i/>
                                <w:sz w:val="22"/>
                                <w:szCs w:val="22"/>
                              </w:rPr>
                              <w:t xml:space="preserve">Möglichkeit 2: Tragen Sie in die Kästchen die Namen für die Flächen ein. Kontrollieren Sie Ihre Lösungen. </w:t>
                            </w:r>
                          </w:p>
                          <w:p w14:paraId="1D25257D" w14:textId="77777777" w:rsidR="00DF1AC0" w:rsidRPr="00710C99" w:rsidRDefault="00DF1AC0" w:rsidP="00DF1AC0">
                            <w:pPr>
                              <w:pStyle w:val="TabelleKopflinks"/>
                              <w:ind w:left="720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9192EA" id="Abgerundetes Rechteck 56" o:spid="_x0000_s1078" style="position:absolute;left:0;text-align:left;margin-left:-16pt;margin-top:5.1pt;width:362.25pt;height:9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" fillcolor="window" strokecolor="#4bacc6" strokeweight="1pt">
                <v:textbox>
                  <w:txbxContent>
                    <w:p w14:paraId="5354FD94" w14:textId="77777777" w:rsidR="00D7217D" w:rsidRPr="00D7217D" w:rsidRDefault="00DF1AC0" w:rsidP="00D7217D">
                      <w:pPr>
                        <w:pStyle w:val="TabelleKopflinks"/>
                        <w:rPr>
                          <w:sz w:val="24"/>
                          <w:szCs w:val="24"/>
                        </w:rPr>
                      </w:pPr>
                      <w:r w:rsidRPr="008A7B06">
                        <w:rPr>
                          <w:sz w:val="24"/>
                          <w:szCs w:val="24"/>
                        </w:rPr>
                        <w:t>Arbeitsauftrag:</w:t>
                      </w:r>
                      <w:r w:rsidR="00D7217D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8505D3" w:rsidRPr="008505D3">
                        <w:rPr>
                          <w:b w:val="0"/>
                          <w:sz w:val="22"/>
                          <w:szCs w:val="22"/>
                        </w:rPr>
                        <w:t>Entscheiden Sie sich für</w:t>
                      </w:r>
                      <w:r w:rsidR="008505D3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D7217D" w:rsidRPr="000C340E">
                        <w:rPr>
                          <w:b w:val="0"/>
                          <w:sz w:val="22"/>
                          <w:szCs w:val="22"/>
                        </w:rPr>
                        <w:t xml:space="preserve">eine der beiden Möglichkeiten. </w:t>
                      </w:r>
                    </w:p>
                    <w:p w14:paraId="7E9107D4" w14:textId="77777777" w:rsidR="00D7217D" w:rsidRDefault="00D7217D" w:rsidP="00D7217D">
                      <w:pPr>
                        <w:pStyle w:val="TabelleKopflinks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 w:val="0"/>
                          <w:sz w:val="22"/>
                          <w:szCs w:val="22"/>
                        </w:rPr>
                        <w:t xml:space="preserve">6) </w:t>
                      </w:r>
                      <w:r w:rsidRPr="000C340E">
                        <w:rPr>
                          <w:b w:val="0"/>
                          <w:sz w:val="22"/>
                          <w:szCs w:val="22"/>
                        </w:rPr>
                        <w:t>Bearbeiten Sie die Übung 2.</w:t>
                      </w:r>
                    </w:p>
                    <w:p w14:paraId="1CE653E4" w14:textId="77777777" w:rsidR="00DF1AC0" w:rsidRPr="00876C20" w:rsidRDefault="00DF1AC0" w:rsidP="005A6DCC">
                      <w:pPr>
                        <w:pStyle w:val="TabelleKopflinks"/>
                        <w:numPr>
                          <w:ilvl w:val="0"/>
                          <w:numId w:val="27"/>
                        </w:numPr>
                        <w:rPr>
                          <w:b w:val="0"/>
                          <w:i/>
                          <w:sz w:val="22"/>
                          <w:szCs w:val="22"/>
                        </w:rPr>
                      </w:pPr>
                      <w:r w:rsidRPr="00876C20">
                        <w:rPr>
                          <w:b w:val="0"/>
                          <w:i/>
                          <w:sz w:val="22"/>
                          <w:szCs w:val="22"/>
                        </w:rPr>
                        <w:t xml:space="preserve">Möglichkeit 1: QR-Code anklicken. Aufgaben bearbeiten. </w:t>
                      </w:r>
                    </w:p>
                    <w:p w14:paraId="4B2D1FAE" w14:textId="77777777" w:rsidR="00DF1AC0" w:rsidRPr="00876C20" w:rsidRDefault="00DF1AC0" w:rsidP="005A6DCC">
                      <w:pPr>
                        <w:pStyle w:val="TabelleKopflinks"/>
                        <w:numPr>
                          <w:ilvl w:val="0"/>
                          <w:numId w:val="27"/>
                        </w:numPr>
                        <w:rPr>
                          <w:b w:val="0"/>
                          <w:i/>
                          <w:sz w:val="22"/>
                          <w:szCs w:val="22"/>
                        </w:rPr>
                      </w:pPr>
                      <w:r w:rsidRPr="00876C20">
                        <w:rPr>
                          <w:b w:val="0"/>
                          <w:i/>
                          <w:sz w:val="22"/>
                          <w:szCs w:val="22"/>
                        </w:rPr>
                        <w:t xml:space="preserve">Möglichkeit 2: Tragen Sie in die Kästchen die Namen für die Flächen ein. Kontrollieren Sie Ihre Lösungen. </w:t>
                      </w:r>
                    </w:p>
                    <w:p w14:paraId="1D25257D" w14:textId="77777777" w:rsidR="00DF1AC0" w:rsidRPr="00710C99" w:rsidRDefault="00DF1AC0" w:rsidP="00DF1AC0">
                      <w:pPr>
                        <w:pStyle w:val="TabelleKopflinks"/>
                        <w:ind w:left="720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12E2C3D" w14:textId="77777777" w:rsidR="00A8308B" w:rsidRDefault="00A8308B" w:rsidP="00DF1AC0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363F533" w14:textId="77777777" w:rsidR="00DF1AC0" w:rsidRDefault="00DF1AC0" w:rsidP="00DF1AC0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CC2ABF3" w14:textId="77777777" w:rsidR="00DF1AC0" w:rsidRDefault="00AA5D0E" w:rsidP="00DF1AC0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4F81BD" w:themeColor="accent1"/>
          <w:sz w:val="28"/>
          <w:szCs w:val="28"/>
          <w:lang w:eastAsia="de-DE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BCE4A57" wp14:editId="3F676229">
                <wp:simplePos x="0" y="0"/>
                <wp:positionH relativeFrom="column">
                  <wp:posOffset>-393065</wp:posOffset>
                </wp:positionH>
                <wp:positionV relativeFrom="paragraph">
                  <wp:posOffset>1071880</wp:posOffset>
                </wp:positionV>
                <wp:extent cx="5036185" cy="4037330"/>
                <wp:effectExtent l="0" t="0" r="0" b="1270"/>
                <wp:wrapThrough wrapText="bothSides">
                  <wp:wrapPolygon edited="0">
                    <wp:start x="5556" y="0"/>
                    <wp:lineTo x="1716" y="0"/>
                    <wp:lineTo x="1389" y="102"/>
                    <wp:lineTo x="1389" y="6523"/>
                    <wp:lineTo x="0" y="7236"/>
                    <wp:lineTo x="0" y="21505"/>
                    <wp:lineTo x="11112" y="21505"/>
                    <wp:lineTo x="11112" y="16307"/>
                    <wp:lineTo x="21488" y="15899"/>
                    <wp:lineTo x="21488" y="0"/>
                    <wp:lineTo x="5556" y="0"/>
                  </wp:wrapPolygon>
                </wp:wrapThrough>
                <wp:docPr id="507" name="Gruppieren 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6185" cy="4037330"/>
                          <a:chOff x="0" y="0"/>
                          <a:chExt cx="5036185" cy="4037330"/>
                        </a:xfrm>
                      </wpg:grpSpPr>
                      <pic:pic xmlns:pic="http://schemas.openxmlformats.org/drawingml/2006/picture">
                        <pic:nvPicPr>
                          <pic:cNvPr id="503" name="Grafik 503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27150" y="0"/>
                            <a:ext cx="3709035" cy="2965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4" name="Grafik 504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71600"/>
                            <a:ext cx="2578100" cy="2665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6" name="Grafik 506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8300" y="12700"/>
                            <a:ext cx="971550" cy="13608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FA2B80" id="Gruppieren 507" o:spid="_x0000_s1026" style="position:absolute;margin-left:-30.95pt;margin-top:84.4pt;width:396.55pt;height:317.9pt;z-index:251671552" coordsize="50361,40373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">
                <v:shape id="Grafik 503" o:spid="_x0000_s1027" type="#_x0000_t75" style="position:absolute;left:13271;width:37090;height:29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">
                  <v:imagedata r:id="rId48" o:title=""/>
                </v:shape>
                <v:shape id="Grafik 504" o:spid="_x0000_s1028" type="#_x0000_t75" style="position:absolute;top:13716;width:25781;height:26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">
                  <v:imagedata r:id="rId49" o:title=""/>
                </v:shape>
                <v:shape id="Grafik 506" o:spid="_x0000_s1029" type="#_x0000_t75" style="position:absolute;left:3683;top:127;width:9715;height:13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">
                  <v:imagedata r:id="rId50" o:title=""/>
                </v:shape>
                <w10:wrap type="through"/>
              </v:group>
            </w:pict>
          </mc:Fallback>
        </mc:AlternateContent>
      </w:r>
    </w:p>
    <w:p w14:paraId="334B5E06" w14:textId="77777777" w:rsidR="00AA5D0E" w:rsidRDefault="00AA5D0E" w:rsidP="00DF1AC0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D62D05D" w14:textId="77777777" w:rsidR="00AA5D0E" w:rsidRDefault="00AA5D0E" w:rsidP="00DF1AC0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2E064DE" w14:textId="77777777" w:rsidR="00A8308B" w:rsidRDefault="00A8308B" w:rsidP="00DF1AC0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58A4D78" w14:textId="77777777" w:rsidR="00A8308B" w:rsidRDefault="00A8308B" w:rsidP="00DF1AC0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5CAF6F8" w14:textId="77777777" w:rsidR="00A8308B" w:rsidRDefault="00A8308B" w:rsidP="00DF1AC0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6717B1B" w14:textId="77777777" w:rsidR="00A8308B" w:rsidRDefault="00A8308B" w:rsidP="00DF1AC0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A8CB40B" w14:textId="77777777" w:rsidR="00A8308B" w:rsidRDefault="00A8308B" w:rsidP="00DF1AC0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2E3DFC9" w14:textId="77777777" w:rsidR="00A8308B" w:rsidRDefault="00A8308B" w:rsidP="00DF1AC0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B0D2166" w14:textId="77777777" w:rsidR="00A8308B" w:rsidRDefault="00A8308B" w:rsidP="00DF1AC0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1C717CD" w14:textId="77777777" w:rsidR="00A8308B" w:rsidRDefault="00A8308B" w:rsidP="00DF1AC0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DE8F3D5" w14:textId="77777777" w:rsidR="00A8308B" w:rsidRDefault="00A8308B" w:rsidP="00DF1AC0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CDEFC7C" w14:textId="77777777" w:rsidR="00A8308B" w:rsidRDefault="00A8308B" w:rsidP="00DF1AC0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188ED2E" w14:textId="77777777" w:rsidR="00A8308B" w:rsidRDefault="00A8308B" w:rsidP="00DF1AC0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CFF9FCD" w14:textId="77777777" w:rsidR="00A8308B" w:rsidRDefault="00A8308B" w:rsidP="00DF1AC0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5A26E1C" w14:textId="77777777" w:rsidR="00A8308B" w:rsidRDefault="00A8308B" w:rsidP="00DF1AC0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3673077" w14:textId="77777777" w:rsidR="00A8308B" w:rsidRDefault="00A8308B" w:rsidP="00DF1AC0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8BB2EA7" w14:textId="77777777" w:rsidR="00A8308B" w:rsidRDefault="00A8308B" w:rsidP="00DF1AC0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FF9AC63" w14:textId="77777777" w:rsidR="00A8308B" w:rsidRDefault="00A8308B" w:rsidP="00DF1AC0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8572523" w14:textId="77777777" w:rsidR="008B7A23" w:rsidRDefault="008B7A23" w:rsidP="00DF1AC0">
      <w:pPr>
        <w:pStyle w:val="AufgabeText"/>
      </w:pPr>
    </w:p>
    <w:p w14:paraId="52387B04" w14:textId="77777777" w:rsidR="008B7A23" w:rsidRDefault="008B7A23" w:rsidP="00DF1AC0">
      <w:pPr>
        <w:pStyle w:val="AufgabeText"/>
      </w:pPr>
    </w:p>
    <w:tbl>
      <w:tblPr>
        <w:tblpPr w:leftFromText="141" w:rightFromText="141" w:vertAnchor="text" w:tblpY="-8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8"/>
        <w:gridCol w:w="188"/>
        <w:gridCol w:w="2103"/>
      </w:tblGrid>
      <w:tr w:rsidR="008B7A23" w:rsidRPr="00453EC1" w14:paraId="58B50CEE" w14:textId="77777777" w:rsidTr="00F13150">
        <w:trPr>
          <w:trHeight w:val="523"/>
        </w:trPr>
        <w:tc>
          <w:tcPr>
            <w:tcW w:w="7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BD43758" w14:textId="77777777" w:rsidR="008B7A23" w:rsidRPr="00453EC1" w:rsidRDefault="008B7A23" w:rsidP="00F13150">
            <w:pPr>
              <w:jc w:val="both"/>
              <w:rPr>
                <w:sz w:val="12"/>
              </w:rPr>
            </w:pPr>
            <w:r w:rsidRPr="00453EC1">
              <w:rPr>
                <w:sz w:val="12"/>
              </w:rPr>
              <w:t>Materialien/Kompetenz</w:t>
            </w:r>
          </w:p>
          <w:p w14:paraId="775C2493" w14:textId="77777777" w:rsidR="008B7A23" w:rsidRPr="008B7A23" w:rsidRDefault="008B7A23" w:rsidP="008B7A23">
            <w:pPr>
              <w:rPr>
                <w:b/>
              </w:rPr>
            </w:pPr>
            <w:r w:rsidRPr="008B7A23">
              <w:rPr>
                <w:b/>
              </w:rPr>
              <w:t>Einlegeblatt: Übungsmaterial Vorlage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4F4140A" w14:textId="77777777" w:rsidR="008B7A23" w:rsidRPr="00453EC1" w:rsidRDefault="008B7A23" w:rsidP="00F13150">
            <w:pPr>
              <w:spacing w:line="200" w:lineRule="exact"/>
              <w:rPr>
                <w:rFonts w:eastAsia="Times New Roman"/>
                <w:sz w:val="16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2B18831" w14:textId="77777777" w:rsidR="008B7A23" w:rsidRPr="00453EC1" w:rsidRDefault="008B7A23" w:rsidP="00F13150">
            <w:pPr>
              <w:jc w:val="center"/>
              <w:rPr>
                <w:rFonts w:eastAsia="Times New Roman"/>
                <w:b/>
                <w:lang w:val="en-GB"/>
              </w:rPr>
            </w:pPr>
            <w:proofErr w:type="spellStart"/>
            <w:r>
              <w:rPr>
                <w:rFonts w:eastAsia="Times New Roman"/>
                <w:b/>
                <w:lang w:val="en-GB"/>
              </w:rPr>
              <w:t>Mathematik</w:t>
            </w:r>
            <w:proofErr w:type="spellEnd"/>
          </w:p>
          <w:p w14:paraId="2FC2A15C" w14:textId="77777777" w:rsidR="008B7A23" w:rsidRPr="00ED2AD3" w:rsidRDefault="00ED2AD3" w:rsidP="00B70C79">
            <w:pPr>
              <w:jc w:val="center"/>
              <w:rPr>
                <w:rFonts w:eastAsia="Calibri"/>
                <w:b/>
                <w:lang w:val="en-GB"/>
              </w:rPr>
            </w:pPr>
            <w:r w:rsidRPr="00ED2AD3">
              <w:rPr>
                <w:b/>
                <w:lang w:val="en-GB"/>
              </w:rPr>
              <w:t>M05.02.</w:t>
            </w:r>
            <w:r w:rsidR="00B70C79">
              <w:rPr>
                <w:b/>
                <w:lang w:val="en-GB"/>
              </w:rPr>
              <w:t>3.1</w:t>
            </w:r>
          </w:p>
        </w:tc>
      </w:tr>
      <w:tr w:rsidR="008B7A23" w:rsidRPr="00453EC1" w14:paraId="782EAA96" w14:textId="77777777" w:rsidTr="00F13150">
        <w:trPr>
          <w:trHeight w:val="389"/>
        </w:trPr>
        <w:tc>
          <w:tcPr>
            <w:tcW w:w="7348" w:type="dxa"/>
            <w:tcBorders>
              <w:left w:val="nil"/>
              <w:bottom w:val="nil"/>
              <w:right w:val="nil"/>
            </w:tcBorders>
          </w:tcPr>
          <w:p w14:paraId="34BDDD61" w14:textId="77777777" w:rsidR="008B7A23" w:rsidRPr="00A402FC" w:rsidRDefault="008B7A23" w:rsidP="00F13150">
            <w:pPr>
              <w:pStyle w:val="Kopf8ptafz"/>
              <w:numPr>
                <w:ilvl w:val="0"/>
                <w:numId w:val="0"/>
              </w:numPr>
              <w:ind w:left="227" w:hanging="170"/>
            </w:pPr>
          </w:p>
        </w:tc>
        <w:tc>
          <w:tcPr>
            <w:tcW w:w="188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72E2A0AF" w14:textId="77777777" w:rsidR="008B7A23" w:rsidRPr="00453EC1" w:rsidRDefault="008B7A23" w:rsidP="00F13150">
            <w:pPr>
              <w:spacing w:line="200" w:lineRule="exac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tbl>
            <w:tblPr>
              <w:tblStyle w:val="Tabellenraster2"/>
              <w:tblW w:w="2090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8B7A23" w:rsidRPr="00453EC1" w14:paraId="2FF58D59" w14:textId="77777777" w:rsidTr="00F13150">
              <w:trPr>
                <w:trHeight w:val="347"/>
              </w:trPr>
              <w:tc>
                <w:tcPr>
                  <w:tcW w:w="209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7B3B6097" w14:textId="77777777" w:rsidR="008B7A23" w:rsidRPr="00122340" w:rsidRDefault="008B7A23" w:rsidP="00885551">
                  <w:pPr>
                    <w:framePr w:hSpace="141" w:wrap="around" w:vAnchor="text" w:hAnchor="text" w:y="-81"/>
                    <w:jc w:val="center"/>
                    <w:rPr>
                      <w:b/>
                      <w:lang w:val="en-GB"/>
                    </w:rPr>
                  </w:pPr>
                  <w:proofErr w:type="spellStart"/>
                  <w:r w:rsidRPr="00122340">
                    <w:rPr>
                      <w:b/>
                      <w:lang w:val="en-GB"/>
                    </w:rPr>
                    <w:t>Lösung</w:t>
                  </w:r>
                  <w:r>
                    <w:rPr>
                      <w:b/>
                      <w:lang w:val="en-GB"/>
                    </w:rPr>
                    <w:t>svorschlag</w:t>
                  </w:r>
                  <w:proofErr w:type="spellEnd"/>
                </w:p>
              </w:tc>
            </w:tr>
          </w:tbl>
          <w:p w14:paraId="7A3C58FC" w14:textId="77777777" w:rsidR="008B7A23" w:rsidRPr="00453EC1" w:rsidRDefault="008B7A23" w:rsidP="00F13150">
            <w:pPr>
              <w:jc w:val="center"/>
              <w:rPr>
                <w:rFonts w:eastAsia="Times New Roman"/>
                <w:b/>
                <w:lang w:val="en-GB"/>
              </w:rPr>
            </w:pPr>
          </w:p>
        </w:tc>
      </w:tr>
    </w:tbl>
    <w:p w14:paraId="31534430" w14:textId="77777777" w:rsidR="00DF1AC0" w:rsidRDefault="00DF1AC0" w:rsidP="00DF1AC0">
      <w:pPr>
        <w:pStyle w:val="AufgabeText"/>
      </w:pPr>
    </w:p>
    <w:p w14:paraId="626BBD7A" w14:textId="77777777" w:rsidR="008B7A23" w:rsidRPr="00DD3F38" w:rsidRDefault="008B7A23" w:rsidP="00DF1AC0">
      <w:pPr>
        <w:pStyle w:val="AufgabeText"/>
      </w:pPr>
    </w:p>
    <w:p w14:paraId="5A50DB91" w14:textId="77777777" w:rsidR="00A474EA" w:rsidRDefault="008B7A23" w:rsidP="00E4202E">
      <w:pPr>
        <w:pStyle w:val="Textkrper"/>
      </w:pPr>
      <w:r>
        <w:rPr>
          <w:noProof/>
        </w:rPr>
        <w:drawing>
          <wp:inline distT="0" distB="0" distL="0" distR="0" wp14:anchorId="104AB530" wp14:editId="1D15ABFC">
            <wp:extent cx="7203569" cy="3860800"/>
            <wp:effectExtent l="0" t="5080" r="0" b="0"/>
            <wp:docPr id="510" name="Grafik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4902925.tmp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7303" cy="386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4393E" w14:textId="77777777" w:rsidR="008B7A23" w:rsidRDefault="008B7A23" w:rsidP="00E4202E">
      <w:pPr>
        <w:pStyle w:val="Textkrper"/>
      </w:pPr>
    </w:p>
    <w:p w14:paraId="1C14EB1F" w14:textId="77777777" w:rsidR="00A474EA" w:rsidRDefault="00A474EA" w:rsidP="00E4202E">
      <w:pPr>
        <w:pStyle w:val="Textkrper"/>
      </w:pPr>
    </w:p>
    <w:p w14:paraId="698CD7CE" w14:textId="77777777" w:rsidR="00A474EA" w:rsidRPr="00185446" w:rsidRDefault="00A474EA" w:rsidP="00E4202E">
      <w:pPr>
        <w:pStyle w:val="Textkrper"/>
      </w:pPr>
    </w:p>
    <w:sectPr w:rsidR="00A474EA" w:rsidRPr="00185446" w:rsidSect="00BF021C">
      <w:headerReference w:type="default" r:id="rId52"/>
      <w:footerReference w:type="default" r:id="rId53"/>
      <w:pgSz w:w="11906" w:h="16838" w:code="9"/>
      <w:pgMar w:top="1418" w:right="3402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D67700" w14:textId="77777777" w:rsidR="00033D69" w:rsidRDefault="00033D69" w:rsidP="001E03DE">
      <w:r>
        <w:separator/>
      </w:r>
    </w:p>
  </w:endnote>
  <w:endnote w:type="continuationSeparator" w:id="0">
    <w:p w14:paraId="3BE2A09A" w14:textId="77777777" w:rsidR="00033D69" w:rsidRDefault="00033D69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 SemiBold">
    <w:altName w:val="Arial"/>
    <w:charset w:val="00"/>
    <w:family w:val="swiss"/>
    <w:pitch w:val="variable"/>
    <w:sig w:usb0="600002F7" w:usb1="02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 Light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Univers 55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Univers 45 Light">
    <w:altName w:val="Calibri"/>
    <w:charset w:val="00"/>
    <w:family w:val="swiss"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F983E4" w14:textId="3C494E22" w:rsidR="00DA68DC" w:rsidRPr="002E2050" w:rsidRDefault="00DA68DC" w:rsidP="002E2050">
    <w:pPr>
      <w:pStyle w:val="Fuzeile"/>
    </w:pPr>
    <w:r w:rsidRPr="00595C5A">
      <w:t xml:space="preserve">© </w:t>
    </w:r>
    <w:r w:rsidR="006E15E5">
      <w:t>Zentrum für Schulqualität und Lehrerbildung</w:t>
    </w:r>
    <w:r w:rsidR="00CB0CFC">
      <w:t xml:space="preserve"> 20</w:t>
    </w:r>
    <w:r w:rsidR="00885551">
      <w:t>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27BAC1" w14:textId="77777777" w:rsidR="00033D69" w:rsidRDefault="00033D69" w:rsidP="001E03DE">
      <w:r>
        <w:separator/>
      </w:r>
    </w:p>
  </w:footnote>
  <w:footnote w:type="continuationSeparator" w:id="0">
    <w:p w14:paraId="146FA534" w14:textId="77777777" w:rsidR="00033D69" w:rsidRDefault="00033D69" w:rsidP="001E03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E6219C" w14:textId="77777777" w:rsidR="00DB7237" w:rsidRDefault="006E15E5">
    <w:pPr>
      <w:pStyle w:val="Kopfzeile"/>
    </w:pPr>
    <w:r>
      <w:rPr>
        <w:rFonts w:ascii="Times New Roman" w:hAnsi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C8CAE9D" wp14:editId="5C137767">
              <wp:simplePos x="0" y="0"/>
              <wp:positionH relativeFrom="page">
                <wp:posOffset>617855</wp:posOffset>
              </wp:positionH>
              <wp:positionV relativeFrom="page">
                <wp:posOffset>295910</wp:posOffset>
              </wp:positionV>
              <wp:extent cx="6214745" cy="436880"/>
              <wp:effectExtent l="0" t="0" r="0" b="1270"/>
              <wp:wrapNone/>
              <wp:docPr id="4" name="Gruppieren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4745" cy="436245"/>
                        <a:chOff x="0" y="0"/>
                        <a:chExt cx="6215553" cy="437710"/>
                      </a:xfrm>
                    </wpg:grpSpPr>
                    <wps:wsp>
                      <wps:cNvPr id="104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0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F4BFE" w14:textId="77777777" w:rsidR="006E15E5" w:rsidRDefault="006E15E5" w:rsidP="006E15E5">
                            <w:pPr>
                              <w:pStyle w:val="NL-Kopfzeilen-Titel"/>
                            </w:pPr>
                            <w:r>
                              <w:t>Zentrum für Schulqualität und Lehrerbildung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5" name="Grafik 105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815921" y="0"/>
                          <a:ext cx="399632" cy="4377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6" name="Gerade Verbindung 460"/>
                      <wps:cNvCnPr/>
                      <wps:spPr>
                        <a:xfrm flipH="1">
                          <a:off x="95068" y="340216"/>
                          <a:ext cx="557738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C8CAE9D" id="Gruppieren 4" o:spid="_x0000_s1079" style="position:absolute;margin-left:48.65pt;margin-top:23.3pt;width:489.35pt;height:34.4pt;z-index:251659264;mso-position-horizontal-relative:page;mso-position-vertical-relative:page;mso-width-relative:margin;mso-height-relative:margin" coordsize="62155,4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80" type="#_x0000_t202" style="position:absolute;top:679;width:44647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" stroked="f">
                <v:textbox>
                  <w:txbxContent>
                    <w:p w14:paraId="08FF4BFE" w14:textId="77777777" w:rsidR="006E15E5" w:rsidRDefault="006E15E5" w:rsidP="006E15E5">
                      <w:pPr>
                        <w:pStyle w:val="NL-Kopfzeilen-Titel"/>
                      </w:pPr>
                      <w:r>
                        <w:t>Zentrum für Schulqualität und Lehrerbildung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05" o:spid="_x0000_s1081" type="#_x0000_t75" style="position:absolute;left:58159;width:3996;height:437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">
                <v:imagedata r:id="rId2" o:title=""/>
              </v:shape>
              <v:line id="Gerade Verbindung 460" o:spid="_x0000_s1082" style="position:absolute;flip:x;visibility:visible;mso-wrap-style:square" from="950,3402" to="56724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" strokecolor="#a6a6a6" strokeweight=".5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2D6C02D8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698A4AB0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154937"/>
    <w:multiLevelType w:val="hybridMultilevel"/>
    <w:tmpl w:val="CD561106"/>
    <w:lvl w:ilvl="0" w:tplc="889658FA">
      <w:start w:val="5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56D60B0"/>
    <w:multiLevelType w:val="hybridMultilevel"/>
    <w:tmpl w:val="3878E1E6"/>
    <w:lvl w:ilvl="0" w:tplc="CC880D92">
      <w:start w:val="1"/>
      <w:numFmt w:val="bullet"/>
      <w:pStyle w:val="AufzhlungFortsetz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182A38"/>
    <w:multiLevelType w:val="hybridMultilevel"/>
    <w:tmpl w:val="A03246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A143FE"/>
    <w:multiLevelType w:val="hybridMultilevel"/>
    <w:tmpl w:val="520C3064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3C94499"/>
    <w:multiLevelType w:val="hybridMultilevel"/>
    <w:tmpl w:val="A7305F3E"/>
    <w:lvl w:ilvl="0" w:tplc="FA2AAB86">
      <w:start w:val="2"/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0B6145"/>
    <w:multiLevelType w:val="hybridMultilevel"/>
    <w:tmpl w:val="9DA2F0E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06C7C6B"/>
    <w:multiLevelType w:val="hybridMultilevel"/>
    <w:tmpl w:val="E7BEE5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6800A4"/>
    <w:multiLevelType w:val="hybridMultilevel"/>
    <w:tmpl w:val="576A1144"/>
    <w:lvl w:ilvl="0" w:tplc="04070017">
      <w:start w:val="1"/>
      <w:numFmt w:val="lowerLetter"/>
      <w:lvlText w:val="%1)"/>
      <w:lvlJc w:val="left"/>
      <w:pPr>
        <w:ind w:left="1068" w:hanging="360"/>
      </w:p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28685D9F"/>
    <w:multiLevelType w:val="multilevel"/>
    <w:tmpl w:val="4B50BB92"/>
    <w:lvl w:ilvl="0">
      <w:start w:val="1"/>
      <w:numFmt w:val="bullet"/>
      <w:pStyle w:val="AufgabeEbene3angekreuzt"/>
      <w:lvlText w:val="☑"/>
      <w:lvlJc w:val="left"/>
      <w:pPr>
        <w:ind w:left="567" w:hanging="283"/>
      </w:pPr>
      <w:rPr>
        <w:rFonts w:ascii="Source Sans Pro" w:hAnsi="Source Sans Pr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9277BD"/>
    <w:multiLevelType w:val="hybridMultilevel"/>
    <w:tmpl w:val="E8C0BF4E"/>
    <w:lvl w:ilvl="0" w:tplc="B63C940E">
      <w:start w:val="1"/>
      <w:numFmt w:val="bullet"/>
      <w:pStyle w:val="AufzhlungAnfa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CC3C4A"/>
    <w:multiLevelType w:val="hybridMultilevel"/>
    <w:tmpl w:val="E3527C8A"/>
    <w:lvl w:ilvl="0" w:tplc="0407000F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63482A"/>
    <w:multiLevelType w:val="multilevel"/>
    <w:tmpl w:val="C3F41E0A"/>
    <w:lvl w:ilvl="0">
      <w:start w:val="1"/>
      <w:numFmt w:val="decimal"/>
      <w:pStyle w:val="AufgabeEbene1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AufgabeEbene2"/>
      <w:lvlText w:val="%2)"/>
      <w:lvlJc w:val="left"/>
      <w:pPr>
        <w:ind w:left="567" w:hanging="283"/>
      </w:pPr>
      <w:rPr>
        <w:rFonts w:hint="default"/>
      </w:rPr>
    </w:lvl>
    <w:lvl w:ilvl="2">
      <w:start w:val="1"/>
      <w:numFmt w:val="bullet"/>
      <w:pStyle w:val="AufgabeEbene3"/>
      <w:lvlText w:val="☐"/>
      <w:lvlJc w:val="left"/>
      <w:pPr>
        <w:ind w:left="851" w:hanging="284"/>
      </w:pPr>
      <w:rPr>
        <w:rFonts w:ascii="Source Sans Pro" w:hAnsi="Source Sans Pro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2E650875"/>
    <w:multiLevelType w:val="hybridMultilevel"/>
    <w:tmpl w:val="5D04DA42"/>
    <w:lvl w:ilvl="0" w:tplc="9F52AAE4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13A3508"/>
    <w:multiLevelType w:val="hybridMultilevel"/>
    <w:tmpl w:val="576A1144"/>
    <w:lvl w:ilvl="0" w:tplc="04070017">
      <w:start w:val="1"/>
      <w:numFmt w:val="lowerLetter"/>
      <w:lvlText w:val="%1)"/>
      <w:lvlJc w:val="left"/>
      <w:pPr>
        <w:ind w:left="1068" w:hanging="360"/>
      </w:p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36366539"/>
    <w:multiLevelType w:val="hybridMultilevel"/>
    <w:tmpl w:val="52748590"/>
    <w:lvl w:ilvl="0" w:tplc="217E3C8C">
      <w:start w:val="5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A5A4402"/>
    <w:multiLevelType w:val="hybridMultilevel"/>
    <w:tmpl w:val="66203786"/>
    <w:lvl w:ilvl="0" w:tplc="3092A8D4">
      <w:start w:val="1"/>
      <w:numFmt w:val="decimal"/>
      <w:pStyle w:val="TabelleNummerierungalt"/>
      <w:lvlText w:val="%1."/>
      <w:lvlJc w:val="righ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67" w:hanging="360"/>
      </w:pPr>
    </w:lvl>
    <w:lvl w:ilvl="2" w:tplc="0407001B" w:tentative="1">
      <w:start w:val="1"/>
      <w:numFmt w:val="lowerRoman"/>
      <w:lvlText w:val="%3."/>
      <w:lvlJc w:val="right"/>
      <w:pPr>
        <w:ind w:left="2387" w:hanging="180"/>
      </w:pPr>
    </w:lvl>
    <w:lvl w:ilvl="3" w:tplc="0407000F" w:tentative="1">
      <w:start w:val="1"/>
      <w:numFmt w:val="decimal"/>
      <w:lvlText w:val="%4."/>
      <w:lvlJc w:val="left"/>
      <w:pPr>
        <w:ind w:left="3107" w:hanging="360"/>
      </w:pPr>
    </w:lvl>
    <w:lvl w:ilvl="4" w:tplc="04070019" w:tentative="1">
      <w:start w:val="1"/>
      <w:numFmt w:val="lowerLetter"/>
      <w:lvlText w:val="%5."/>
      <w:lvlJc w:val="left"/>
      <w:pPr>
        <w:ind w:left="3827" w:hanging="360"/>
      </w:pPr>
    </w:lvl>
    <w:lvl w:ilvl="5" w:tplc="0407001B" w:tentative="1">
      <w:start w:val="1"/>
      <w:numFmt w:val="lowerRoman"/>
      <w:lvlText w:val="%6."/>
      <w:lvlJc w:val="right"/>
      <w:pPr>
        <w:ind w:left="4547" w:hanging="180"/>
      </w:pPr>
    </w:lvl>
    <w:lvl w:ilvl="6" w:tplc="0407000F" w:tentative="1">
      <w:start w:val="1"/>
      <w:numFmt w:val="decimal"/>
      <w:lvlText w:val="%7."/>
      <w:lvlJc w:val="left"/>
      <w:pPr>
        <w:ind w:left="5267" w:hanging="360"/>
      </w:pPr>
    </w:lvl>
    <w:lvl w:ilvl="7" w:tplc="04070019" w:tentative="1">
      <w:start w:val="1"/>
      <w:numFmt w:val="lowerLetter"/>
      <w:lvlText w:val="%8."/>
      <w:lvlJc w:val="left"/>
      <w:pPr>
        <w:ind w:left="5987" w:hanging="360"/>
      </w:pPr>
    </w:lvl>
    <w:lvl w:ilvl="8" w:tplc="0407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18" w15:restartNumberingAfterBreak="0">
    <w:nsid w:val="4054139D"/>
    <w:multiLevelType w:val="hybridMultilevel"/>
    <w:tmpl w:val="382A154A"/>
    <w:lvl w:ilvl="0" w:tplc="CFC8AB10">
      <w:start w:val="5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306068A"/>
    <w:multiLevelType w:val="hybridMultilevel"/>
    <w:tmpl w:val="A40E3D48"/>
    <w:lvl w:ilvl="0" w:tplc="D89A13CA">
      <w:start w:val="1"/>
      <w:numFmt w:val="bullet"/>
      <w:lvlText w:val="-"/>
      <w:lvlJc w:val="left"/>
      <w:pPr>
        <w:ind w:left="360" w:hanging="360"/>
      </w:pPr>
      <w:rPr>
        <w:rFonts w:ascii="Source Sans Pro" w:eastAsiaTheme="minorHAnsi" w:hAnsi="Source Sans Pro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4036F94"/>
    <w:multiLevelType w:val="multilevel"/>
    <w:tmpl w:val="3D1CDFE6"/>
    <w:lvl w:ilvl="0">
      <w:start w:val="1"/>
      <w:numFmt w:val="decimal"/>
      <w:pStyle w:val="Textkrpernrinnen"/>
      <w:lvlText w:val="%1."/>
      <w:lvlJc w:val="left"/>
      <w:pPr>
        <w:ind w:left="567" w:hanging="283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851" w:hanging="28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135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19" w:hanging="28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03" w:hanging="28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987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71" w:hanging="28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55" w:hanging="28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839" w:hanging="283"/>
      </w:pPr>
      <w:rPr>
        <w:rFonts w:hint="default"/>
      </w:rPr>
    </w:lvl>
  </w:abstractNum>
  <w:abstractNum w:abstractNumId="21" w15:restartNumberingAfterBreak="0">
    <w:nsid w:val="453A7522"/>
    <w:multiLevelType w:val="hybridMultilevel"/>
    <w:tmpl w:val="115666CE"/>
    <w:lvl w:ilvl="0" w:tplc="04070011">
      <w:start w:val="1"/>
      <w:numFmt w:val="decimal"/>
      <w:lvlText w:val="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63816DE"/>
    <w:multiLevelType w:val="hybridMultilevel"/>
    <w:tmpl w:val="E3108BFC"/>
    <w:lvl w:ilvl="0" w:tplc="AFE0DA7E">
      <w:start w:val="1"/>
      <w:numFmt w:val="bullet"/>
      <w:pStyle w:val="AufgabeKastenangekreuzt"/>
      <w:lvlText w:val="☑"/>
      <w:lvlJc w:val="left"/>
      <w:pPr>
        <w:ind w:left="720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654147"/>
    <w:multiLevelType w:val="hybridMultilevel"/>
    <w:tmpl w:val="39E806D4"/>
    <w:lvl w:ilvl="0" w:tplc="5D0AA090">
      <w:start w:val="3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2B0004"/>
    <w:multiLevelType w:val="multilevel"/>
    <w:tmpl w:val="C5E80F98"/>
    <w:styleLink w:val="LS-berschriftengliederung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47A54BF1"/>
    <w:multiLevelType w:val="hybridMultilevel"/>
    <w:tmpl w:val="236424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E97E52"/>
    <w:multiLevelType w:val="multilevel"/>
    <w:tmpl w:val="F21A8B04"/>
    <w:lvl w:ilvl="0">
      <w:start w:val="1"/>
      <w:numFmt w:val="decimal"/>
      <w:pStyle w:val="Textkrpernrauen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48D728CC"/>
    <w:multiLevelType w:val="hybridMultilevel"/>
    <w:tmpl w:val="A3FC9354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96D2B28"/>
    <w:multiLevelType w:val="hybridMultilevel"/>
    <w:tmpl w:val="02468580"/>
    <w:lvl w:ilvl="0" w:tplc="4F5CD710">
      <w:start w:val="2"/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CE60E5"/>
    <w:multiLevelType w:val="hybridMultilevel"/>
    <w:tmpl w:val="5D04DA42"/>
    <w:lvl w:ilvl="0" w:tplc="9F52AAE4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C547582"/>
    <w:multiLevelType w:val="multilevel"/>
    <w:tmpl w:val="514415BA"/>
    <w:lvl w:ilvl="0">
      <w:start w:val="1"/>
      <w:numFmt w:val="decimal"/>
      <w:pStyle w:val="Kopf8ptlinksnr"/>
      <w:lvlText w:val="%1."/>
      <w:lvlJc w:val="left"/>
      <w:pPr>
        <w:ind w:left="284" w:hanging="171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1" w15:restartNumberingAfterBreak="0">
    <w:nsid w:val="503E1910"/>
    <w:multiLevelType w:val="hybridMultilevel"/>
    <w:tmpl w:val="786661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E757E8"/>
    <w:multiLevelType w:val="hybridMultilevel"/>
    <w:tmpl w:val="569C24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207526"/>
    <w:multiLevelType w:val="hybridMultilevel"/>
    <w:tmpl w:val="FFF635B0"/>
    <w:lvl w:ilvl="0" w:tplc="185E3CE2">
      <w:start w:val="1"/>
      <w:numFmt w:val="decimal"/>
      <w:pStyle w:val="TabelleNummerierung"/>
      <w:lvlText w:val="%1."/>
      <w:lvlJc w:val="right"/>
      <w:pPr>
        <w:ind w:left="604" w:hanging="360"/>
      </w:pPr>
    </w:lvl>
    <w:lvl w:ilvl="1" w:tplc="04070019">
      <w:start w:val="1"/>
      <w:numFmt w:val="lowerLetter"/>
      <w:lvlText w:val="%2."/>
      <w:lvlJc w:val="left"/>
      <w:pPr>
        <w:ind w:left="1684" w:hanging="360"/>
      </w:pPr>
    </w:lvl>
    <w:lvl w:ilvl="2" w:tplc="0407001B">
      <w:start w:val="1"/>
      <w:numFmt w:val="lowerRoman"/>
      <w:lvlText w:val="%3."/>
      <w:lvlJc w:val="right"/>
      <w:pPr>
        <w:ind w:left="2404" w:hanging="180"/>
      </w:pPr>
    </w:lvl>
    <w:lvl w:ilvl="3" w:tplc="0407000F">
      <w:start w:val="1"/>
      <w:numFmt w:val="decimal"/>
      <w:lvlText w:val="%4."/>
      <w:lvlJc w:val="left"/>
      <w:pPr>
        <w:ind w:left="3124" w:hanging="360"/>
      </w:pPr>
    </w:lvl>
    <w:lvl w:ilvl="4" w:tplc="04070019">
      <w:start w:val="1"/>
      <w:numFmt w:val="lowerLetter"/>
      <w:lvlText w:val="%5."/>
      <w:lvlJc w:val="left"/>
      <w:pPr>
        <w:ind w:left="3844" w:hanging="360"/>
      </w:pPr>
    </w:lvl>
    <w:lvl w:ilvl="5" w:tplc="0407001B">
      <w:start w:val="1"/>
      <w:numFmt w:val="lowerRoman"/>
      <w:lvlText w:val="%6."/>
      <w:lvlJc w:val="right"/>
      <w:pPr>
        <w:ind w:left="4564" w:hanging="180"/>
      </w:pPr>
    </w:lvl>
    <w:lvl w:ilvl="6" w:tplc="0407000F">
      <w:start w:val="1"/>
      <w:numFmt w:val="decimal"/>
      <w:lvlText w:val="%7."/>
      <w:lvlJc w:val="left"/>
      <w:pPr>
        <w:ind w:left="5284" w:hanging="360"/>
      </w:pPr>
    </w:lvl>
    <w:lvl w:ilvl="7" w:tplc="04070019">
      <w:start w:val="1"/>
      <w:numFmt w:val="lowerLetter"/>
      <w:lvlText w:val="%8."/>
      <w:lvlJc w:val="left"/>
      <w:pPr>
        <w:ind w:left="6004" w:hanging="360"/>
      </w:pPr>
    </w:lvl>
    <w:lvl w:ilvl="8" w:tplc="0407001B">
      <w:start w:val="1"/>
      <w:numFmt w:val="lowerRoman"/>
      <w:lvlText w:val="%9."/>
      <w:lvlJc w:val="right"/>
      <w:pPr>
        <w:ind w:left="6724" w:hanging="180"/>
      </w:pPr>
    </w:lvl>
  </w:abstractNum>
  <w:abstractNum w:abstractNumId="34" w15:restartNumberingAfterBreak="0">
    <w:nsid w:val="5BEB19CE"/>
    <w:multiLevelType w:val="multilevel"/>
    <w:tmpl w:val="6330AF82"/>
    <w:lvl w:ilvl="0">
      <w:start w:val="1"/>
      <w:numFmt w:val="decimal"/>
      <w:pStyle w:val="Inhaltsverzeichnisnr"/>
      <w:lvlText w:val="%1."/>
      <w:lvlJc w:val="left"/>
      <w:pPr>
        <w:ind w:left="284" w:hanging="284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5" w15:restartNumberingAfterBreak="0">
    <w:nsid w:val="5C3C21C0"/>
    <w:multiLevelType w:val="hybridMultilevel"/>
    <w:tmpl w:val="02F02E38"/>
    <w:lvl w:ilvl="0" w:tplc="17A463B8">
      <w:start w:val="1"/>
      <w:numFmt w:val="bullet"/>
      <w:pStyle w:val="TabelleAufzhlung"/>
      <w:lvlText w:val="­"/>
      <w:lvlJc w:val="left"/>
      <w:pPr>
        <w:ind w:left="417" w:hanging="360"/>
      </w:pPr>
      <w:rPr>
        <w:rFonts w:ascii="Source Sans Pro" w:hAnsi="Source Sans Pro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F1192F"/>
    <w:multiLevelType w:val="hybridMultilevel"/>
    <w:tmpl w:val="BA9A5E58"/>
    <w:lvl w:ilvl="0" w:tplc="20608826">
      <w:start w:val="1"/>
      <w:numFmt w:val="bullet"/>
      <w:pStyle w:val="Textkrperafz"/>
      <w:lvlText w:val="­"/>
      <w:lvlJc w:val="left"/>
      <w:pPr>
        <w:ind w:left="720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962012"/>
    <w:multiLevelType w:val="hybridMultilevel"/>
    <w:tmpl w:val="B73AD3B4"/>
    <w:lvl w:ilvl="0" w:tplc="0CE4E9F8">
      <w:start w:val="1"/>
      <w:numFmt w:val="decimal"/>
      <w:pStyle w:val="NummerierungAnfang"/>
      <w:lvlText w:val="%1."/>
      <w:lvlJc w:val="left"/>
      <w:pPr>
        <w:ind w:left="720" w:hanging="360"/>
      </w:pPr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A27627"/>
    <w:multiLevelType w:val="hybridMultilevel"/>
    <w:tmpl w:val="05083C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DF1ED1"/>
    <w:multiLevelType w:val="hybridMultilevel"/>
    <w:tmpl w:val="FE9085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D3149D"/>
    <w:multiLevelType w:val="hybridMultilevel"/>
    <w:tmpl w:val="CD1E85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DE7264"/>
    <w:multiLevelType w:val="hybridMultilevel"/>
    <w:tmpl w:val="6AA83C48"/>
    <w:lvl w:ilvl="0" w:tplc="68EA3700">
      <w:start w:val="6"/>
      <w:numFmt w:val="decimal"/>
      <w:lvlText w:val="%1)"/>
      <w:lvlJc w:val="left"/>
      <w:pPr>
        <w:ind w:left="720" w:hanging="360"/>
      </w:pPr>
      <w:rPr>
        <w:rFonts w:hint="default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5715D0"/>
    <w:multiLevelType w:val="hybridMultilevel"/>
    <w:tmpl w:val="A1026C26"/>
    <w:lvl w:ilvl="0" w:tplc="360E13DE">
      <w:start w:val="2"/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147101"/>
    <w:multiLevelType w:val="hybridMultilevel"/>
    <w:tmpl w:val="9C76ECDE"/>
    <w:lvl w:ilvl="0" w:tplc="EDC07472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89D03C0"/>
    <w:multiLevelType w:val="hybridMultilevel"/>
    <w:tmpl w:val="481CE426"/>
    <w:lvl w:ilvl="0" w:tplc="16AE79F4">
      <w:start w:val="1"/>
      <w:numFmt w:val="bullet"/>
      <w:pStyle w:val="AufgabeKasten"/>
      <w:lvlText w:val="☐"/>
      <w:lvlJc w:val="left"/>
      <w:pPr>
        <w:ind w:left="1004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5" w15:restartNumberingAfterBreak="0">
    <w:nsid w:val="78FF0E2A"/>
    <w:multiLevelType w:val="hybridMultilevel"/>
    <w:tmpl w:val="085E70CC"/>
    <w:lvl w:ilvl="0" w:tplc="978E9C94">
      <w:start w:val="6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AF61153"/>
    <w:multiLevelType w:val="hybridMultilevel"/>
    <w:tmpl w:val="6AA83C48"/>
    <w:lvl w:ilvl="0" w:tplc="68EA3700">
      <w:start w:val="6"/>
      <w:numFmt w:val="decimal"/>
      <w:lvlText w:val="%1)"/>
      <w:lvlJc w:val="left"/>
      <w:pPr>
        <w:ind w:left="720" w:hanging="360"/>
      </w:pPr>
      <w:rPr>
        <w:rFonts w:hint="default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0F40CC"/>
    <w:multiLevelType w:val="hybridMultilevel"/>
    <w:tmpl w:val="0D3AE5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306382"/>
    <w:multiLevelType w:val="hybridMultilevel"/>
    <w:tmpl w:val="8B7C8378"/>
    <w:lvl w:ilvl="0" w:tplc="AFFE2258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9" w15:restartNumberingAfterBreak="0">
    <w:nsid w:val="7DE75E03"/>
    <w:multiLevelType w:val="hybridMultilevel"/>
    <w:tmpl w:val="9B6621EA"/>
    <w:lvl w:ilvl="0" w:tplc="63369C5A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7E414605"/>
    <w:multiLevelType w:val="hybridMultilevel"/>
    <w:tmpl w:val="3A5E95D8"/>
    <w:lvl w:ilvl="0" w:tplc="8384F2C0">
      <w:start w:val="1"/>
      <w:numFmt w:val="bullet"/>
      <w:pStyle w:val="Kopf8ptafz"/>
      <w:lvlText w:val="­"/>
      <w:lvlJc w:val="left"/>
      <w:pPr>
        <w:ind w:left="416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7"/>
  </w:num>
  <w:num w:numId="3">
    <w:abstractNumId w:val="34"/>
  </w:num>
  <w:num w:numId="4">
    <w:abstractNumId w:val="37"/>
  </w:num>
  <w:num w:numId="5">
    <w:abstractNumId w:val="30"/>
  </w:num>
  <w:num w:numId="6">
    <w:abstractNumId w:val="50"/>
  </w:num>
  <w:num w:numId="7">
    <w:abstractNumId w:val="36"/>
  </w:num>
  <w:num w:numId="8">
    <w:abstractNumId w:val="1"/>
  </w:num>
  <w:num w:numId="9">
    <w:abstractNumId w:val="20"/>
  </w:num>
  <w:num w:numId="10">
    <w:abstractNumId w:val="13"/>
  </w:num>
  <w:num w:numId="11">
    <w:abstractNumId w:val="44"/>
  </w:num>
  <w:num w:numId="12">
    <w:abstractNumId w:val="22"/>
  </w:num>
  <w:num w:numId="13">
    <w:abstractNumId w:val="26"/>
  </w:num>
  <w:num w:numId="14">
    <w:abstractNumId w:val="10"/>
  </w:num>
  <w:num w:numId="15">
    <w:abstractNumId w:val="0"/>
  </w:num>
  <w:num w:numId="16">
    <w:abstractNumId w:val="11"/>
  </w:num>
  <w:num w:numId="17">
    <w:abstractNumId w:val="3"/>
  </w:num>
  <w:num w:numId="18">
    <w:abstractNumId w:val="35"/>
  </w:num>
  <w:num w:numId="1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0"/>
  </w:num>
  <w:num w:numId="21">
    <w:abstractNumId w:val="42"/>
  </w:num>
  <w:num w:numId="22">
    <w:abstractNumId w:val="28"/>
  </w:num>
  <w:num w:numId="23">
    <w:abstractNumId w:val="6"/>
  </w:num>
  <w:num w:numId="24">
    <w:abstractNumId w:val="14"/>
  </w:num>
  <w:num w:numId="25">
    <w:abstractNumId w:val="4"/>
  </w:num>
  <w:num w:numId="26">
    <w:abstractNumId w:val="15"/>
  </w:num>
  <w:num w:numId="27">
    <w:abstractNumId w:val="5"/>
  </w:num>
  <w:num w:numId="28">
    <w:abstractNumId w:val="19"/>
  </w:num>
  <w:num w:numId="29">
    <w:abstractNumId w:val="46"/>
  </w:num>
  <w:num w:numId="30">
    <w:abstractNumId w:val="39"/>
  </w:num>
  <w:num w:numId="31">
    <w:abstractNumId w:val="21"/>
  </w:num>
  <w:num w:numId="32">
    <w:abstractNumId w:val="43"/>
  </w:num>
  <w:num w:numId="33">
    <w:abstractNumId w:val="2"/>
  </w:num>
  <w:num w:numId="34">
    <w:abstractNumId w:val="49"/>
  </w:num>
  <w:num w:numId="35">
    <w:abstractNumId w:val="29"/>
  </w:num>
  <w:num w:numId="36">
    <w:abstractNumId w:val="47"/>
  </w:num>
  <w:num w:numId="37">
    <w:abstractNumId w:val="25"/>
  </w:num>
  <w:num w:numId="38">
    <w:abstractNumId w:val="31"/>
  </w:num>
  <w:num w:numId="39">
    <w:abstractNumId w:val="7"/>
  </w:num>
  <w:num w:numId="40">
    <w:abstractNumId w:val="8"/>
  </w:num>
  <w:num w:numId="41">
    <w:abstractNumId w:val="32"/>
  </w:num>
  <w:num w:numId="42">
    <w:abstractNumId w:val="9"/>
  </w:num>
  <w:num w:numId="43">
    <w:abstractNumId w:val="18"/>
  </w:num>
  <w:num w:numId="44">
    <w:abstractNumId w:val="41"/>
  </w:num>
  <w:num w:numId="45">
    <w:abstractNumId w:val="45"/>
  </w:num>
  <w:num w:numId="46">
    <w:abstractNumId w:val="48"/>
  </w:num>
  <w:num w:numId="47">
    <w:abstractNumId w:val="16"/>
  </w:num>
  <w:num w:numId="48">
    <w:abstractNumId w:val="12"/>
  </w:num>
  <w:num w:numId="49">
    <w:abstractNumId w:val="23"/>
  </w:num>
  <w:num w:numId="50">
    <w:abstractNumId w:val="27"/>
  </w:num>
  <w:num w:numId="51">
    <w:abstractNumId w:val="38"/>
  </w:num>
  <w:num w:numId="52">
    <w:abstractNumId w:val="3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spelling="clean" w:grammar="clean"/>
  <w:attachedTemplate r:id="rId1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stylePaneSortMethod w:val="0000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227B"/>
    <w:rsid w:val="00005129"/>
    <w:rsid w:val="00005A28"/>
    <w:rsid w:val="00005EAC"/>
    <w:rsid w:val="00010974"/>
    <w:rsid w:val="000160EC"/>
    <w:rsid w:val="0001625F"/>
    <w:rsid w:val="00024E63"/>
    <w:rsid w:val="000337BE"/>
    <w:rsid w:val="00033D69"/>
    <w:rsid w:val="000343DC"/>
    <w:rsid w:val="00036A4D"/>
    <w:rsid w:val="00040F32"/>
    <w:rsid w:val="000411A8"/>
    <w:rsid w:val="00044BAA"/>
    <w:rsid w:val="00045916"/>
    <w:rsid w:val="0005288C"/>
    <w:rsid w:val="0005400D"/>
    <w:rsid w:val="00057390"/>
    <w:rsid w:val="00057B3D"/>
    <w:rsid w:val="00064582"/>
    <w:rsid w:val="00085AB3"/>
    <w:rsid w:val="00092DF1"/>
    <w:rsid w:val="000977FD"/>
    <w:rsid w:val="00097AAA"/>
    <w:rsid w:val="00097D38"/>
    <w:rsid w:val="000A764B"/>
    <w:rsid w:val="000A7A5C"/>
    <w:rsid w:val="000B1737"/>
    <w:rsid w:val="000B2BC9"/>
    <w:rsid w:val="000C340E"/>
    <w:rsid w:val="000C5FC9"/>
    <w:rsid w:val="000D5446"/>
    <w:rsid w:val="000D7D55"/>
    <w:rsid w:val="000E33F4"/>
    <w:rsid w:val="000E763B"/>
    <w:rsid w:val="00101F6F"/>
    <w:rsid w:val="001021F6"/>
    <w:rsid w:val="00102A7B"/>
    <w:rsid w:val="001066AF"/>
    <w:rsid w:val="00111E6A"/>
    <w:rsid w:val="0012000E"/>
    <w:rsid w:val="001332A4"/>
    <w:rsid w:val="001424B4"/>
    <w:rsid w:val="001467A4"/>
    <w:rsid w:val="00147AB4"/>
    <w:rsid w:val="00153EE8"/>
    <w:rsid w:val="00157EBB"/>
    <w:rsid w:val="001619F5"/>
    <w:rsid w:val="001633C8"/>
    <w:rsid w:val="00164BB7"/>
    <w:rsid w:val="00173367"/>
    <w:rsid w:val="00174C08"/>
    <w:rsid w:val="00177093"/>
    <w:rsid w:val="00185446"/>
    <w:rsid w:val="00186B1D"/>
    <w:rsid w:val="00186B3F"/>
    <w:rsid w:val="00191FDA"/>
    <w:rsid w:val="001979E7"/>
    <w:rsid w:val="001A1E3C"/>
    <w:rsid w:val="001A2103"/>
    <w:rsid w:val="001B4C23"/>
    <w:rsid w:val="001C241E"/>
    <w:rsid w:val="001C721C"/>
    <w:rsid w:val="001E03DE"/>
    <w:rsid w:val="001E50BD"/>
    <w:rsid w:val="001F1C14"/>
    <w:rsid w:val="001F3112"/>
    <w:rsid w:val="0020278E"/>
    <w:rsid w:val="00203E01"/>
    <w:rsid w:val="00210735"/>
    <w:rsid w:val="002144FD"/>
    <w:rsid w:val="002223B8"/>
    <w:rsid w:val="00225F48"/>
    <w:rsid w:val="0022617F"/>
    <w:rsid w:val="002263A0"/>
    <w:rsid w:val="00227078"/>
    <w:rsid w:val="00233EB7"/>
    <w:rsid w:val="00234B66"/>
    <w:rsid w:val="00241372"/>
    <w:rsid w:val="00253AA4"/>
    <w:rsid w:val="002611F5"/>
    <w:rsid w:val="002660E4"/>
    <w:rsid w:val="002763D8"/>
    <w:rsid w:val="00281CB1"/>
    <w:rsid w:val="00290F55"/>
    <w:rsid w:val="002915B8"/>
    <w:rsid w:val="00296589"/>
    <w:rsid w:val="002979DC"/>
    <w:rsid w:val="002A1D90"/>
    <w:rsid w:val="002A2D21"/>
    <w:rsid w:val="002A725A"/>
    <w:rsid w:val="002A79B5"/>
    <w:rsid w:val="002B1CA9"/>
    <w:rsid w:val="002B5C8D"/>
    <w:rsid w:val="002B6ADA"/>
    <w:rsid w:val="002E10B1"/>
    <w:rsid w:val="002E2050"/>
    <w:rsid w:val="002F2555"/>
    <w:rsid w:val="003079A7"/>
    <w:rsid w:val="0032000F"/>
    <w:rsid w:val="00327A81"/>
    <w:rsid w:val="00334277"/>
    <w:rsid w:val="003346C3"/>
    <w:rsid w:val="003421A1"/>
    <w:rsid w:val="003457A0"/>
    <w:rsid w:val="00351422"/>
    <w:rsid w:val="003552C0"/>
    <w:rsid w:val="00357C55"/>
    <w:rsid w:val="00361E5E"/>
    <w:rsid w:val="00362A92"/>
    <w:rsid w:val="00366215"/>
    <w:rsid w:val="0037039B"/>
    <w:rsid w:val="003754CF"/>
    <w:rsid w:val="00385D63"/>
    <w:rsid w:val="00387063"/>
    <w:rsid w:val="00391945"/>
    <w:rsid w:val="003A0130"/>
    <w:rsid w:val="003A17D4"/>
    <w:rsid w:val="003C4B80"/>
    <w:rsid w:val="003C56C4"/>
    <w:rsid w:val="003C6830"/>
    <w:rsid w:val="003D0AD2"/>
    <w:rsid w:val="003D2E25"/>
    <w:rsid w:val="003D4989"/>
    <w:rsid w:val="003E07DC"/>
    <w:rsid w:val="003F320B"/>
    <w:rsid w:val="003F5C78"/>
    <w:rsid w:val="003F75E9"/>
    <w:rsid w:val="0042086D"/>
    <w:rsid w:val="0042345D"/>
    <w:rsid w:val="0042604B"/>
    <w:rsid w:val="0043494C"/>
    <w:rsid w:val="00444F9C"/>
    <w:rsid w:val="0044650F"/>
    <w:rsid w:val="004524BD"/>
    <w:rsid w:val="004529FA"/>
    <w:rsid w:val="00453EC1"/>
    <w:rsid w:val="00453F06"/>
    <w:rsid w:val="004661AA"/>
    <w:rsid w:val="00472595"/>
    <w:rsid w:val="0047779F"/>
    <w:rsid w:val="00486468"/>
    <w:rsid w:val="00493477"/>
    <w:rsid w:val="00493E75"/>
    <w:rsid w:val="004A009B"/>
    <w:rsid w:val="004B658C"/>
    <w:rsid w:val="004C18F1"/>
    <w:rsid w:val="004D3EFB"/>
    <w:rsid w:val="004D7110"/>
    <w:rsid w:val="004E7E4D"/>
    <w:rsid w:val="004F754E"/>
    <w:rsid w:val="0050159C"/>
    <w:rsid w:val="005039B8"/>
    <w:rsid w:val="0051078A"/>
    <w:rsid w:val="00510AB4"/>
    <w:rsid w:val="00516DF0"/>
    <w:rsid w:val="0051717F"/>
    <w:rsid w:val="00520BD0"/>
    <w:rsid w:val="0053570A"/>
    <w:rsid w:val="00535F4A"/>
    <w:rsid w:val="00536C25"/>
    <w:rsid w:val="00542D04"/>
    <w:rsid w:val="00545AB7"/>
    <w:rsid w:val="005530EE"/>
    <w:rsid w:val="00573512"/>
    <w:rsid w:val="005778ED"/>
    <w:rsid w:val="00581AF7"/>
    <w:rsid w:val="005825EB"/>
    <w:rsid w:val="00583BFC"/>
    <w:rsid w:val="00597140"/>
    <w:rsid w:val="005A0448"/>
    <w:rsid w:val="005A6708"/>
    <w:rsid w:val="005A6DCC"/>
    <w:rsid w:val="005B6550"/>
    <w:rsid w:val="005C19AC"/>
    <w:rsid w:val="005C4141"/>
    <w:rsid w:val="005C589B"/>
    <w:rsid w:val="005D451F"/>
    <w:rsid w:val="005D5850"/>
    <w:rsid w:val="005E1B23"/>
    <w:rsid w:val="005E4A43"/>
    <w:rsid w:val="005F4A1A"/>
    <w:rsid w:val="006108F8"/>
    <w:rsid w:val="0061505A"/>
    <w:rsid w:val="00616040"/>
    <w:rsid w:val="00624F16"/>
    <w:rsid w:val="006308C3"/>
    <w:rsid w:val="00635328"/>
    <w:rsid w:val="0065310F"/>
    <w:rsid w:val="006563C8"/>
    <w:rsid w:val="00665E61"/>
    <w:rsid w:val="0067020A"/>
    <w:rsid w:val="00673D7B"/>
    <w:rsid w:val="00674242"/>
    <w:rsid w:val="0069030C"/>
    <w:rsid w:val="00696BE6"/>
    <w:rsid w:val="006A16B5"/>
    <w:rsid w:val="006A2B3A"/>
    <w:rsid w:val="006A4AEC"/>
    <w:rsid w:val="006A51AE"/>
    <w:rsid w:val="006A5BF4"/>
    <w:rsid w:val="006A64CA"/>
    <w:rsid w:val="006C06A5"/>
    <w:rsid w:val="006C4859"/>
    <w:rsid w:val="006C4D0A"/>
    <w:rsid w:val="006C7249"/>
    <w:rsid w:val="006D3107"/>
    <w:rsid w:val="006D75BC"/>
    <w:rsid w:val="006E15E5"/>
    <w:rsid w:val="006E1EF4"/>
    <w:rsid w:val="006E4825"/>
    <w:rsid w:val="006E684F"/>
    <w:rsid w:val="006F661D"/>
    <w:rsid w:val="006F6E2E"/>
    <w:rsid w:val="006F75BA"/>
    <w:rsid w:val="00700A77"/>
    <w:rsid w:val="007051C8"/>
    <w:rsid w:val="00706E47"/>
    <w:rsid w:val="00710C99"/>
    <w:rsid w:val="00712924"/>
    <w:rsid w:val="00715FF1"/>
    <w:rsid w:val="0072380A"/>
    <w:rsid w:val="00733323"/>
    <w:rsid w:val="00740ADF"/>
    <w:rsid w:val="0074339F"/>
    <w:rsid w:val="00744124"/>
    <w:rsid w:val="00744C74"/>
    <w:rsid w:val="007505CD"/>
    <w:rsid w:val="007510E6"/>
    <w:rsid w:val="0075476A"/>
    <w:rsid w:val="00760104"/>
    <w:rsid w:val="00764360"/>
    <w:rsid w:val="007665EC"/>
    <w:rsid w:val="00770F61"/>
    <w:rsid w:val="00776DD0"/>
    <w:rsid w:val="007A239C"/>
    <w:rsid w:val="007B7335"/>
    <w:rsid w:val="007C55F7"/>
    <w:rsid w:val="007E1441"/>
    <w:rsid w:val="007E5B6A"/>
    <w:rsid w:val="007F67D3"/>
    <w:rsid w:val="007F7024"/>
    <w:rsid w:val="00822445"/>
    <w:rsid w:val="00825057"/>
    <w:rsid w:val="00832068"/>
    <w:rsid w:val="00832BFD"/>
    <w:rsid w:val="0084076D"/>
    <w:rsid w:val="00840DEE"/>
    <w:rsid w:val="008501B8"/>
    <w:rsid w:val="008505D3"/>
    <w:rsid w:val="00850A64"/>
    <w:rsid w:val="00856B42"/>
    <w:rsid w:val="00860AAF"/>
    <w:rsid w:val="00862CBB"/>
    <w:rsid w:val="00873419"/>
    <w:rsid w:val="00874A59"/>
    <w:rsid w:val="00875C55"/>
    <w:rsid w:val="00876C20"/>
    <w:rsid w:val="00877B0B"/>
    <w:rsid w:val="00885551"/>
    <w:rsid w:val="008914CB"/>
    <w:rsid w:val="008955B4"/>
    <w:rsid w:val="008A7911"/>
    <w:rsid w:val="008A7B06"/>
    <w:rsid w:val="008B103F"/>
    <w:rsid w:val="008B49F7"/>
    <w:rsid w:val="008B6EE3"/>
    <w:rsid w:val="008B7A23"/>
    <w:rsid w:val="008C10F2"/>
    <w:rsid w:val="008C2856"/>
    <w:rsid w:val="008C74E5"/>
    <w:rsid w:val="008D17C4"/>
    <w:rsid w:val="008D5EDB"/>
    <w:rsid w:val="008E2D1B"/>
    <w:rsid w:val="008F03EF"/>
    <w:rsid w:val="00900217"/>
    <w:rsid w:val="00900D7C"/>
    <w:rsid w:val="0091105E"/>
    <w:rsid w:val="00913F2D"/>
    <w:rsid w:val="009144D8"/>
    <w:rsid w:val="00916228"/>
    <w:rsid w:val="00916D0F"/>
    <w:rsid w:val="00917C6D"/>
    <w:rsid w:val="009334EC"/>
    <w:rsid w:val="00942DC7"/>
    <w:rsid w:val="00943640"/>
    <w:rsid w:val="009452CB"/>
    <w:rsid w:val="009458DA"/>
    <w:rsid w:val="00950F0A"/>
    <w:rsid w:val="009533B3"/>
    <w:rsid w:val="0096073B"/>
    <w:rsid w:val="009735C6"/>
    <w:rsid w:val="0097787C"/>
    <w:rsid w:val="00980E77"/>
    <w:rsid w:val="009839BE"/>
    <w:rsid w:val="009911FA"/>
    <w:rsid w:val="00992625"/>
    <w:rsid w:val="009935DA"/>
    <w:rsid w:val="00993F2E"/>
    <w:rsid w:val="009A3D01"/>
    <w:rsid w:val="009C05F9"/>
    <w:rsid w:val="009C2229"/>
    <w:rsid w:val="009C2865"/>
    <w:rsid w:val="009C6AD3"/>
    <w:rsid w:val="009D56E0"/>
    <w:rsid w:val="009F16FC"/>
    <w:rsid w:val="009F66A5"/>
    <w:rsid w:val="009F74BE"/>
    <w:rsid w:val="00A010D4"/>
    <w:rsid w:val="00A01ADD"/>
    <w:rsid w:val="00A02C45"/>
    <w:rsid w:val="00A04867"/>
    <w:rsid w:val="00A04C3A"/>
    <w:rsid w:val="00A103EA"/>
    <w:rsid w:val="00A1042A"/>
    <w:rsid w:val="00A128FE"/>
    <w:rsid w:val="00A16D65"/>
    <w:rsid w:val="00A20659"/>
    <w:rsid w:val="00A233C5"/>
    <w:rsid w:val="00A24DDF"/>
    <w:rsid w:val="00A33C98"/>
    <w:rsid w:val="00A402FC"/>
    <w:rsid w:val="00A410C8"/>
    <w:rsid w:val="00A474EA"/>
    <w:rsid w:val="00A5009A"/>
    <w:rsid w:val="00A567D9"/>
    <w:rsid w:val="00A57119"/>
    <w:rsid w:val="00A73AEC"/>
    <w:rsid w:val="00A74C42"/>
    <w:rsid w:val="00A76E2C"/>
    <w:rsid w:val="00A8051B"/>
    <w:rsid w:val="00A8308B"/>
    <w:rsid w:val="00A90BD5"/>
    <w:rsid w:val="00A91AEE"/>
    <w:rsid w:val="00A9292C"/>
    <w:rsid w:val="00AA5D0E"/>
    <w:rsid w:val="00AB373B"/>
    <w:rsid w:val="00AB5F36"/>
    <w:rsid w:val="00AC227B"/>
    <w:rsid w:val="00AC3742"/>
    <w:rsid w:val="00AD3746"/>
    <w:rsid w:val="00AE0226"/>
    <w:rsid w:val="00AE418B"/>
    <w:rsid w:val="00AE47FF"/>
    <w:rsid w:val="00AE53C5"/>
    <w:rsid w:val="00AF11A2"/>
    <w:rsid w:val="00AF5B64"/>
    <w:rsid w:val="00B07E9D"/>
    <w:rsid w:val="00B139F3"/>
    <w:rsid w:val="00B2315B"/>
    <w:rsid w:val="00B43592"/>
    <w:rsid w:val="00B4780D"/>
    <w:rsid w:val="00B51DE9"/>
    <w:rsid w:val="00B53BAF"/>
    <w:rsid w:val="00B553BF"/>
    <w:rsid w:val="00B55577"/>
    <w:rsid w:val="00B56F9E"/>
    <w:rsid w:val="00B57685"/>
    <w:rsid w:val="00B619C2"/>
    <w:rsid w:val="00B66B61"/>
    <w:rsid w:val="00B70A87"/>
    <w:rsid w:val="00B70C79"/>
    <w:rsid w:val="00B75982"/>
    <w:rsid w:val="00B761C6"/>
    <w:rsid w:val="00B815E2"/>
    <w:rsid w:val="00B84D65"/>
    <w:rsid w:val="00B911F3"/>
    <w:rsid w:val="00BA3365"/>
    <w:rsid w:val="00BA64CC"/>
    <w:rsid w:val="00BB4334"/>
    <w:rsid w:val="00BC37CF"/>
    <w:rsid w:val="00BE21B0"/>
    <w:rsid w:val="00BE4DD2"/>
    <w:rsid w:val="00BE7018"/>
    <w:rsid w:val="00BF021C"/>
    <w:rsid w:val="00BF35AC"/>
    <w:rsid w:val="00BF5E7A"/>
    <w:rsid w:val="00BF7272"/>
    <w:rsid w:val="00C036FE"/>
    <w:rsid w:val="00C0462A"/>
    <w:rsid w:val="00C074DE"/>
    <w:rsid w:val="00C07653"/>
    <w:rsid w:val="00C224C8"/>
    <w:rsid w:val="00C22DA6"/>
    <w:rsid w:val="00C258F2"/>
    <w:rsid w:val="00C26657"/>
    <w:rsid w:val="00C30041"/>
    <w:rsid w:val="00C31109"/>
    <w:rsid w:val="00C35E6E"/>
    <w:rsid w:val="00C37F08"/>
    <w:rsid w:val="00C4772F"/>
    <w:rsid w:val="00C62390"/>
    <w:rsid w:val="00C6321A"/>
    <w:rsid w:val="00C66516"/>
    <w:rsid w:val="00C701E5"/>
    <w:rsid w:val="00C83212"/>
    <w:rsid w:val="00CA0F95"/>
    <w:rsid w:val="00CB0197"/>
    <w:rsid w:val="00CB0CFC"/>
    <w:rsid w:val="00CC3814"/>
    <w:rsid w:val="00CD1CB7"/>
    <w:rsid w:val="00CD4B2A"/>
    <w:rsid w:val="00CD6932"/>
    <w:rsid w:val="00CF0506"/>
    <w:rsid w:val="00D20D85"/>
    <w:rsid w:val="00D220AA"/>
    <w:rsid w:val="00D34A82"/>
    <w:rsid w:val="00D35F63"/>
    <w:rsid w:val="00D55E22"/>
    <w:rsid w:val="00D618F8"/>
    <w:rsid w:val="00D65102"/>
    <w:rsid w:val="00D7019F"/>
    <w:rsid w:val="00D71F3F"/>
    <w:rsid w:val="00D7217D"/>
    <w:rsid w:val="00D76BE8"/>
    <w:rsid w:val="00D77352"/>
    <w:rsid w:val="00D8157A"/>
    <w:rsid w:val="00D94AA3"/>
    <w:rsid w:val="00DA15C8"/>
    <w:rsid w:val="00DA26E0"/>
    <w:rsid w:val="00DA68DC"/>
    <w:rsid w:val="00DB4A0B"/>
    <w:rsid w:val="00DB5F77"/>
    <w:rsid w:val="00DB7237"/>
    <w:rsid w:val="00DC0942"/>
    <w:rsid w:val="00DC2A31"/>
    <w:rsid w:val="00DD1147"/>
    <w:rsid w:val="00DD220C"/>
    <w:rsid w:val="00DD3F38"/>
    <w:rsid w:val="00DE1C87"/>
    <w:rsid w:val="00DE30CF"/>
    <w:rsid w:val="00DE4890"/>
    <w:rsid w:val="00DE70D3"/>
    <w:rsid w:val="00DF1AC0"/>
    <w:rsid w:val="00DF22A5"/>
    <w:rsid w:val="00DF4AC4"/>
    <w:rsid w:val="00DF60B9"/>
    <w:rsid w:val="00DF78A1"/>
    <w:rsid w:val="00E00B95"/>
    <w:rsid w:val="00E0229A"/>
    <w:rsid w:val="00E05EC7"/>
    <w:rsid w:val="00E12D0E"/>
    <w:rsid w:val="00E14538"/>
    <w:rsid w:val="00E20E9E"/>
    <w:rsid w:val="00E24864"/>
    <w:rsid w:val="00E25D0C"/>
    <w:rsid w:val="00E27189"/>
    <w:rsid w:val="00E30E50"/>
    <w:rsid w:val="00E34088"/>
    <w:rsid w:val="00E4202E"/>
    <w:rsid w:val="00E42AF1"/>
    <w:rsid w:val="00E45B19"/>
    <w:rsid w:val="00E52225"/>
    <w:rsid w:val="00E55A60"/>
    <w:rsid w:val="00E60E5A"/>
    <w:rsid w:val="00E74D14"/>
    <w:rsid w:val="00E77BD9"/>
    <w:rsid w:val="00E879C1"/>
    <w:rsid w:val="00EA2105"/>
    <w:rsid w:val="00EA5107"/>
    <w:rsid w:val="00EA541A"/>
    <w:rsid w:val="00EB756D"/>
    <w:rsid w:val="00EC2400"/>
    <w:rsid w:val="00EC3F69"/>
    <w:rsid w:val="00EC4EC2"/>
    <w:rsid w:val="00ED2AD3"/>
    <w:rsid w:val="00ED2D69"/>
    <w:rsid w:val="00EE257A"/>
    <w:rsid w:val="00EE39DB"/>
    <w:rsid w:val="00EE6694"/>
    <w:rsid w:val="00EF7FF8"/>
    <w:rsid w:val="00F0156F"/>
    <w:rsid w:val="00F01622"/>
    <w:rsid w:val="00F03E9C"/>
    <w:rsid w:val="00F14895"/>
    <w:rsid w:val="00F14B6A"/>
    <w:rsid w:val="00F1713F"/>
    <w:rsid w:val="00F253F2"/>
    <w:rsid w:val="00F3028F"/>
    <w:rsid w:val="00F44A67"/>
    <w:rsid w:val="00F52C69"/>
    <w:rsid w:val="00F62542"/>
    <w:rsid w:val="00F62D64"/>
    <w:rsid w:val="00F67B00"/>
    <w:rsid w:val="00F701F9"/>
    <w:rsid w:val="00F7220D"/>
    <w:rsid w:val="00F748DF"/>
    <w:rsid w:val="00F84125"/>
    <w:rsid w:val="00F85DF3"/>
    <w:rsid w:val="00F92799"/>
    <w:rsid w:val="00F9695E"/>
    <w:rsid w:val="00F96BE1"/>
    <w:rsid w:val="00F97152"/>
    <w:rsid w:val="00FA019B"/>
    <w:rsid w:val="00FA4123"/>
    <w:rsid w:val="00FA43B6"/>
    <w:rsid w:val="00FC0D61"/>
    <w:rsid w:val="00FC0F56"/>
    <w:rsid w:val="00FD6985"/>
    <w:rsid w:val="00FE1190"/>
    <w:rsid w:val="00FF09D2"/>
    <w:rsid w:val="00FF0B68"/>
    <w:rsid w:val="00FF3674"/>
    <w:rsid w:val="00FF6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95CFE0"/>
  <w15:docId w15:val="{B69EB83E-3C1E-4495-8D89-B47F3CDC3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Theme="minorHAnsi" w:hAnsi="Source Sans Pro" w:cs="Arial"/>
        <w:lang w:val="de-DE" w:eastAsia="en-US" w:bidi="ar-SA"/>
      </w:rPr>
    </w:rPrDefault>
    <w:pPrDefault>
      <w:pPr>
        <w:spacing w:line="24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F14B6A"/>
    <w:pPr>
      <w:spacing w:line="240" w:lineRule="auto"/>
    </w:pPr>
  </w:style>
  <w:style w:type="paragraph" w:styleId="berschrift1">
    <w:name w:val="heading 1"/>
    <w:basedOn w:val="Standard"/>
    <w:next w:val="Textkrper"/>
    <w:link w:val="berschrift1Zchn"/>
    <w:uiPriority w:val="9"/>
    <w:qFormat/>
    <w:rsid w:val="00BE7018"/>
    <w:pPr>
      <w:keepNext/>
      <w:suppressAutoHyphens/>
      <w:spacing w:before="240" w:after="160"/>
      <w:outlineLvl w:val="0"/>
    </w:pPr>
    <w:rPr>
      <w:rFonts w:ascii="Source Sans Pro SemiBold" w:eastAsia="Times New Roman" w:hAnsi="Source Sans Pro SemiBold" w:cs="Times New Roman"/>
      <w:bCs/>
      <w:sz w:val="30"/>
      <w:szCs w:val="28"/>
      <w:lang w:eastAsia="de-DE"/>
    </w:rPr>
  </w:style>
  <w:style w:type="paragraph" w:styleId="berschrift2">
    <w:name w:val="heading 2"/>
    <w:basedOn w:val="Standard"/>
    <w:next w:val="Textkrper"/>
    <w:link w:val="berschrift2Zchn"/>
    <w:uiPriority w:val="9"/>
    <w:qFormat/>
    <w:rsid w:val="00BE7018"/>
    <w:pPr>
      <w:keepNext/>
      <w:keepLines/>
      <w:suppressAutoHyphens/>
      <w:spacing w:before="200" w:after="120"/>
      <w:outlineLvl w:val="1"/>
    </w:pPr>
    <w:rPr>
      <w:rFonts w:ascii="Source Sans Pro SemiBold" w:eastAsia="Times New Roman" w:hAnsi="Source Sans Pro SemiBold" w:cs="Times New Roman"/>
      <w:bCs/>
      <w:sz w:val="26"/>
      <w:szCs w:val="26"/>
      <w:lang w:eastAsia="de-DE"/>
    </w:rPr>
  </w:style>
  <w:style w:type="paragraph" w:styleId="berschrift3">
    <w:name w:val="heading 3"/>
    <w:basedOn w:val="Standard"/>
    <w:next w:val="Textkrper"/>
    <w:link w:val="berschrift3Zchn"/>
    <w:uiPriority w:val="9"/>
    <w:qFormat/>
    <w:rsid w:val="00BE7018"/>
    <w:pPr>
      <w:keepNext/>
      <w:keepLines/>
      <w:suppressAutoHyphens/>
      <w:spacing w:before="160" w:after="80"/>
      <w:outlineLvl w:val="2"/>
    </w:pPr>
    <w:rPr>
      <w:rFonts w:ascii="Source Sans Pro SemiBold" w:eastAsia="Times New Roman" w:hAnsi="Source Sans Pro SemiBold" w:cs="Times New Roman"/>
      <w:bCs/>
      <w:sz w:val="22"/>
      <w:lang w:eastAsia="de-DE"/>
    </w:rPr>
  </w:style>
  <w:style w:type="paragraph" w:styleId="berschrift4">
    <w:name w:val="heading 4"/>
    <w:basedOn w:val="Standard"/>
    <w:next w:val="Textkrper"/>
    <w:link w:val="berschrift4Zchn"/>
    <w:uiPriority w:val="9"/>
    <w:qFormat/>
    <w:rsid w:val="00BE7018"/>
    <w:pPr>
      <w:keepNext/>
      <w:keepLines/>
      <w:suppressAutoHyphens/>
      <w:spacing w:before="160" w:after="80"/>
      <w:outlineLvl w:val="3"/>
    </w:pPr>
    <w:rPr>
      <w:rFonts w:ascii="Source Sans Pro SemiBold" w:eastAsia="Times New Roman" w:hAnsi="Source Sans Pro SemiBold" w:cs="Times New Roman"/>
      <w:bCs/>
      <w:iCs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raster1">
    <w:name w:val="Tabellenraster1"/>
    <w:basedOn w:val="NormaleTabelle"/>
    <w:next w:val="Tabellenraster"/>
    <w:uiPriority w:val="59"/>
    <w:rsid w:val="000977FD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krperlinks">
    <w:name w:val="Textkörper_links"/>
    <w:basedOn w:val="Standard"/>
    <w:rsid w:val="00770F61"/>
  </w:style>
  <w:style w:type="paragraph" w:customStyle="1" w:styleId="TabelleNummerierungalt">
    <w:name w:val="Tabelle Nummerierung alt"/>
    <w:basedOn w:val="Standard"/>
    <w:uiPriority w:val="99"/>
    <w:semiHidden/>
    <w:locked/>
    <w:rsid w:val="00A74C42"/>
    <w:pPr>
      <w:numPr>
        <w:numId w:val="2"/>
      </w:numPr>
      <w:tabs>
        <w:tab w:val="num" w:pos="360"/>
      </w:tabs>
      <w:spacing w:line="220" w:lineRule="exact"/>
      <w:ind w:left="0" w:firstLine="0"/>
    </w:pPr>
    <w:rPr>
      <w:rFonts w:eastAsia="Times New Roman" w:cs="Times New Roman"/>
      <w:lang w:eastAsia="de-DE"/>
    </w:rPr>
  </w:style>
  <w:style w:type="paragraph" w:styleId="Listenabsatz">
    <w:name w:val="List Paragraph"/>
    <w:basedOn w:val="Standard"/>
    <w:uiPriority w:val="34"/>
    <w:qFormat/>
    <w:rsid w:val="00A74C42"/>
    <w:pPr>
      <w:ind w:left="720"/>
      <w:contextualSpacing/>
    </w:pPr>
  </w:style>
  <w:style w:type="paragraph" w:customStyle="1" w:styleId="Inhaltsverzeichnisnr">
    <w:name w:val="Inhaltsverzeichnis_nr"/>
    <w:basedOn w:val="Standard"/>
    <w:rsid w:val="00A74C42"/>
    <w:pPr>
      <w:numPr>
        <w:numId w:val="3"/>
      </w:numPr>
      <w:spacing w:before="160" w:after="160"/>
    </w:pPr>
    <w:rPr>
      <w:b/>
    </w:rPr>
  </w:style>
  <w:style w:type="paragraph" w:styleId="Sprechblasentext">
    <w:name w:val="Balloon Text"/>
    <w:basedOn w:val="Standard"/>
    <w:link w:val="SprechblasentextZchn"/>
    <w:uiPriority w:val="99"/>
    <w:semiHidden/>
    <w:rsid w:val="00A74C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74C42"/>
    <w:rPr>
      <w:rFonts w:ascii="Tahoma" w:eastAsia="Calibri" w:hAnsi="Tahoma" w:cs="Tahoma"/>
      <w:color w:val="000000"/>
      <w:sz w:val="16"/>
      <w:szCs w:val="16"/>
    </w:rPr>
  </w:style>
  <w:style w:type="paragraph" w:styleId="Fuzeile">
    <w:name w:val="footer"/>
    <w:basedOn w:val="Standard"/>
    <w:link w:val="FuzeileZchn"/>
    <w:uiPriority w:val="99"/>
    <w:semiHidden/>
    <w:rsid w:val="00DB4A0B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850A64"/>
    <w:rPr>
      <w:rFonts w:eastAsia="Times New Roman" w:cs="Times New Roman"/>
      <w:sz w:val="16"/>
      <w:lang w:eastAsia="de-DE"/>
    </w:rPr>
  </w:style>
  <w:style w:type="paragraph" w:styleId="Kopfzeile">
    <w:name w:val="header"/>
    <w:basedOn w:val="Standard"/>
    <w:link w:val="KopfzeileZchn"/>
    <w:uiPriority w:val="99"/>
    <w:semiHidden/>
    <w:rsid w:val="00DB4A0B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E5B6A"/>
    <w:rPr>
      <w:rFonts w:ascii="Source Sans Pro" w:eastAsia="Times New Roman" w:hAnsi="Source Sans Pro" w:cs="Times New Roman"/>
      <w:color w:val="000000"/>
      <w:sz w:val="20"/>
      <w:szCs w:val="20"/>
      <w:lang w:eastAsia="de-DE"/>
    </w:rPr>
  </w:style>
  <w:style w:type="character" w:styleId="Seitenzahl">
    <w:name w:val="page number"/>
    <w:basedOn w:val="Absatz-Standardschriftart"/>
    <w:semiHidden/>
    <w:rsid w:val="00DB4A0B"/>
  </w:style>
  <w:style w:type="paragraph" w:customStyle="1" w:styleId="LS-KopfzeileUngeradeHochformatRechts">
    <w:name w:val="LS-Kopfzeile Ungerade Hochformat (Rechts)"/>
    <w:basedOn w:val="Standard"/>
    <w:link w:val="LS-KopfzeileUngeradeHochformatRechtsZchn"/>
    <w:qFormat/>
    <w:rsid w:val="00DB4A0B"/>
    <w:pPr>
      <w:spacing w:line="320" w:lineRule="exact"/>
    </w:pPr>
    <w:rPr>
      <w:rFonts w:ascii="Source Sans Pro Light" w:eastAsia="Times New Roman" w:hAnsi="Source Sans Pro Light" w:cs="Times New Roman"/>
      <w:color w:val="A6A6A6"/>
      <w:lang w:eastAsia="de-DE"/>
    </w:rPr>
  </w:style>
  <w:style w:type="character" w:customStyle="1" w:styleId="LS-KopfzeileUngeradeHochformatRechtsZchn">
    <w:name w:val="LS-Kopfzeile Ungerade Hochformat (Rechts) Zchn"/>
    <w:link w:val="LS-KopfzeileUngeradeHochformatRechts"/>
    <w:rsid w:val="00A74C42"/>
    <w:rPr>
      <w:rFonts w:ascii="Source Sans Pro Light" w:eastAsia="Times New Roman" w:hAnsi="Source Sans Pro Light" w:cs="Times New Roman"/>
      <w:color w:val="A6A6A6"/>
      <w:sz w:val="20"/>
      <w:szCs w:val="20"/>
      <w:lang w:eastAsia="de-DE"/>
    </w:rPr>
  </w:style>
  <w:style w:type="paragraph" w:customStyle="1" w:styleId="LS-KopfzeileGeradeHochformatLinks">
    <w:name w:val="LS-Kopfzeile Gerade Hochformat (Links)"/>
    <w:basedOn w:val="Standard"/>
    <w:link w:val="LS-KopfzeileGeradeHochformatLinksZchn"/>
    <w:qFormat/>
    <w:rsid w:val="00DB4A0B"/>
    <w:pPr>
      <w:spacing w:line="320" w:lineRule="exact"/>
      <w:jc w:val="right"/>
    </w:pPr>
    <w:rPr>
      <w:rFonts w:eastAsia="Times New Roman" w:cs="Times New Roman"/>
      <w:color w:val="A6A6A6"/>
      <w:lang w:eastAsia="de-DE"/>
    </w:rPr>
  </w:style>
  <w:style w:type="character" w:customStyle="1" w:styleId="LS-KopfzeileGeradeHochformatLinksZchn">
    <w:name w:val="LS-Kopfzeile Gerade Hochformat (Links) Zchn"/>
    <w:link w:val="LS-KopfzeileGeradeHochformatLinks"/>
    <w:rsid w:val="00A74C42"/>
    <w:rPr>
      <w:rFonts w:ascii="Source Sans Pro" w:eastAsia="Times New Roman" w:hAnsi="Source Sans Pro" w:cs="Times New Roman"/>
      <w:color w:val="A6A6A6"/>
      <w:sz w:val="20"/>
      <w:szCs w:val="20"/>
      <w:lang w:eastAsia="de-DE"/>
    </w:rPr>
  </w:style>
  <w:style w:type="paragraph" w:customStyle="1" w:styleId="TabelleKopfmitte">
    <w:name w:val="Tabelle_Kopf_mitte"/>
    <w:basedOn w:val="Standard"/>
    <w:rsid w:val="00DB4A0B"/>
    <w:pPr>
      <w:jc w:val="center"/>
    </w:pPr>
    <w:rPr>
      <w:rFonts w:eastAsia="Times New Roman" w:cs="Times New Roman"/>
      <w:b/>
      <w:lang w:eastAsia="de-DE"/>
    </w:rPr>
  </w:style>
  <w:style w:type="paragraph" w:customStyle="1" w:styleId="Textkrpernrauen">
    <w:name w:val="Textkörper_nr_außen"/>
    <w:basedOn w:val="Standard"/>
    <w:next w:val="TextkrpernrauenText"/>
    <w:uiPriority w:val="99"/>
    <w:rsid w:val="006D75BC"/>
    <w:pPr>
      <w:numPr>
        <w:numId w:val="13"/>
      </w:numPr>
      <w:spacing w:before="120"/>
      <w:jc w:val="both"/>
    </w:pPr>
  </w:style>
  <w:style w:type="paragraph" w:customStyle="1" w:styleId="LS-DeckblattQuatrate">
    <w:name w:val="LS-Deckblatt Quatrate"/>
    <w:uiPriority w:val="99"/>
    <w:semiHidden/>
    <w:rsid w:val="00DB4A0B"/>
    <w:pPr>
      <w:suppressAutoHyphens/>
      <w:spacing w:line="160" w:lineRule="exact"/>
    </w:pPr>
    <w:rPr>
      <w:rFonts w:eastAsia="Times New Roman" w:cs="Times New Roman"/>
      <w:color w:val="7F7F7F"/>
      <w:sz w:val="10"/>
      <w:lang w:eastAsia="de-DE"/>
    </w:rPr>
  </w:style>
  <w:style w:type="paragraph" w:customStyle="1" w:styleId="NL-DeckblattFett">
    <w:name w:val="NL-Deckblatt Fett"/>
    <w:basedOn w:val="Standard"/>
    <w:uiPriority w:val="99"/>
    <w:rsid w:val="006F6E2E"/>
    <w:pPr>
      <w:spacing w:line="440" w:lineRule="exact"/>
    </w:pPr>
    <w:rPr>
      <w:rFonts w:ascii="Source Sans Pro SemiBold" w:eastAsia="Calibri" w:hAnsi="Source Sans Pro SemiBold"/>
      <w:color w:val="000000"/>
      <w:sz w:val="44"/>
    </w:rPr>
  </w:style>
  <w:style w:type="paragraph" w:customStyle="1" w:styleId="NL-Deckblatt">
    <w:name w:val="NL-Deckblatt"/>
    <w:basedOn w:val="Standard"/>
    <w:uiPriority w:val="99"/>
    <w:rsid w:val="007B7335"/>
    <w:rPr>
      <w:sz w:val="32"/>
    </w:rPr>
  </w:style>
  <w:style w:type="paragraph" w:customStyle="1" w:styleId="LS-ImpressumFett">
    <w:name w:val="LS-Impressum Fett"/>
    <w:uiPriority w:val="99"/>
    <w:semiHidden/>
    <w:rsid w:val="00DB4A0B"/>
    <w:pPr>
      <w:spacing w:line="240" w:lineRule="atLeast"/>
    </w:pPr>
    <w:rPr>
      <w:rFonts w:ascii="Univers 55" w:eastAsia="Calibri" w:hAnsi="Univers 55"/>
      <w:color w:val="000000"/>
      <w:sz w:val="32"/>
    </w:rPr>
  </w:style>
  <w:style w:type="paragraph" w:customStyle="1" w:styleId="NL-Impressum">
    <w:name w:val="NL-Impressum"/>
    <w:uiPriority w:val="99"/>
    <w:rsid w:val="00DB4A0B"/>
    <w:pPr>
      <w:spacing w:line="220" w:lineRule="exact"/>
    </w:pPr>
    <w:rPr>
      <w:rFonts w:ascii="Source Sans Pro Light" w:eastAsia="Calibri" w:hAnsi="Source Sans Pro Light"/>
      <w:color w:val="000000"/>
    </w:rPr>
  </w:style>
  <w:style w:type="paragraph" w:customStyle="1" w:styleId="LS-ImpressumBlocksatz">
    <w:name w:val="LS-Impressum Blocksatz"/>
    <w:uiPriority w:val="99"/>
    <w:semiHidden/>
    <w:rsid w:val="00DB4A0B"/>
    <w:pPr>
      <w:spacing w:line="220" w:lineRule="exact"/>
      <w:jc w:val="both"/>
    </w:pPr>
    <w:rPr>
      <w:rFonts w:ascii="Univers 55" w:eastAsia="Calibri" w:hAnsi="Univers 55"/>
      <w:color w:val="000000"/>
      <w:lang w:eastAsia="de-DE"/>
    </w:rPr>
  </w:style>
  <w:style w:type="numbering" w:customStyle="1" w:styleId="LS-berschriftengliederung">
    <w:name w:val="LS-Überschriftengliederung"/>
    <w:basedOn w:val="KeineListe"/>
    <w:uiPriority w:val="99"/>
    <w:rsid w:val="00DB4A0B"/>
    <w:pPr>
      <w:numPr>
        <w:numId w:val="1"/>
      </w:numPr>
    </w:pPr>
  </w:style>
  <w:style w:type="paragraph" w:customStyle="1" w:styleId="LS-Inhaltsverzeichnisberschrift">
    <w:name w:val="LS-Inhaltsverzeichnis Überschrift"/>
    <w:uiPriority w:val="99"/>
    <w:semiHidden/>
    <w:rsid w:val="00DB4A0B"/>
    <w:pPr>
      <w:tabs>
        <w:tab w:val="left" w:pos="1320"/>
        <w:tab w:val="right" w:leader="dot" w:pos="9628"/>
      </w:tabs>
      <w:spacing w:after="480" w:line="386" w:lineRule="exact"/>
    </w:pPr>
    <w:rPr>
      <w:rFonts w:ascii="Univers 45 Light" w:eastAsia="Calibri" w:hAnsi="Univers 45 Light"/>
      <w:b/>
      <w:noProof/>
      <w:color w:val="000000"/>
      <w:sz w:val="28"/>
    </w:rPr>
  </w:style>
  <w:style w:type="paragraph" w:customStyle="1" w:styleId="NL-Kopfzeilen-Titel">
    <w:name w:val="NL-Kopfzeilen-Titel"/>
    <w:link w:val="NL-Kopfzeilen-TitelZchn"/>
    <w:rsid w:val="00DB4A0B"/>
    <w:rPr>
      <w:rFonts w:ascii="Source Sans Pro Light" w:eastAsia="Times New Roman" w:hAnsi="Source Sans Pro Light" w:cs="Times New Roman"/>
    </w:rPr>
  </w:style>
  <w:style w:type="character" w:customStyle="1" w:styleId="NL-Kopfzeilen-TitelZchn">
    <w:name w:val="NL-Kopfzeilen-Titel Zchn"/>
    <w:link w:val="NL-Kopfzeilen-Titel"/>
    <w:rsid w:val="00E34088"/>
    <w:rPr>
      <w:rFonts w:ascii="Source Sans Pro Light" w:eastAsia="Times New Roman" w:hAnsi="Source Sans Pro Light" w:cs="Times New Roman"/>
    </w:rPr>
  </w:style>
  <w:style w:type="paragraph" w:customStyle="1" w:styleId="NL-FuzeileUngerade">
    <w:name w:val="NL-Fußzeile Ungerade"/>
    <w:uiPriority w:val="99"/>
    <w:rsid w:val="00DB4A0B"/>
    <w:pPr>
      <w:spacing w:line="320" w:lineRule="atLeast"/>
      <w:jc w:val="right"/>
    </w:pPr>
    <w:rPr>
      <w:rFonts w:ascii="Source Sans Pro Light" w:eastAsia="Times New Roman" w:hAnsi="Source Sans Pro Light" w:cs="Times New Roman"/>
      <w:color w:val="000000"/>
      <w:sz w:val="28"/>
      <w:lang w:eastAsia="de-DE"/>
    </w:rPr>
  </w:style>
  <w:style w:type="paragraph" w:customStyle="1" w:styleId="NL-FuzeileGerade">
    <w:name w:val="NL-Fußzeile Gerade"/>
    <w:basedOn w:val="LS-KopfzeileUngeradeHochformatRechts"/>
    <w:uiPriority w:val="99"/>
    <w:rsid w:val="00DB4A0B"/>
    <w:rPr>
      <w:color w:val="000000"/>
      <w:sz w:val="28"/>
    </w:rPr>
  </w:style>
  <w:style w:type="paragraph" w:customStyle="1" w:styleId="Kopf8pt">
    <w:name w:val="Kopf_8pt"/>
    <w:basedOn w:val="Standard"/>
    <w:uiPriority w:val="99"/>
    <w:rsid w:val="00DB4A0B"/>
    <w:pPr>
      <w:spacing w:line="200" w:lineRule="exact"/>
    </w:pPr>
    <w:rPr>
      <w:rFonts w:eastAsia="Times New Roman" w:cs="Times New Roman"/>
      <w:sz w:val="16"/>
    </w:rPr>
  </w:style>
  <w:style w:type="paragraph" w:styleId="Textkrper">
    <w:name w:val="Body Text"/>
    <w:basedOn w:val="Standard"/>
    <w:link w:val="TextkrperZchn"/>
    <w:rsid w:val="00BE7018"/>
    <w:pPr>
      <w:jc w:val="both"/>
    </w:pPr>
    <w:rPr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BE7018"/>
    <w:rPr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E7018"/>
    <w:rPr>
      <w:rFonts w:ascii="Source Sans Pro SemiBold" w:eastAsia="Times New Roman" w:hAnsi="Source Sans Pro SemiBold" w:cs="Times New Roman"/>
      <w:bCs/>
      <w:sz w:val="30"/>
      <w:szCs w:val="2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E7018"/>
    <w:rPr>
      <w:rFonts w:ascii="Source Sans Pro SemiBold" w:eastAsia="Times New Roman" w:hAnsi="Source Sans Pro SemiBold" w:cs="Times New Roman"/>
      <w:bCs/>
      <w:sz w:val="26"/>
      <w:szCs w:val="2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BE7018"/>
    <w:rPr>
      <w:rFonts w:ascii="Source Sans Pro SemiBold" w:eastAsia="Times New Roman" w:hAnsi="Source Sans Pro SemiBold" w:cs="Times New Roman"/>
      <w:bCs/>
      <w:sz w:val="22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E7018"/>
    <w:rPr>
      <w:rFonts w:ascii="Source Sans Pro SemiBold" w:eastAsia="Times New Roman" w:hAnsi="Source Sans Pro SemiBold" w:cs="Times New Roman"/>
      <w:bCs/>
      <w:iCs/>
      <w:lang w:eastAsia="de-DE"/>
    </w:rPr>
  </w:style>
  <w:style w:type="paragraph" w:styleId="Textkrper-Erstzeileneinzug">
    <w:name w:val="Body Text First Indent"/>
    <w:aliases w:val="Textkörper_Erstzeileneinzug"/>
    <w:basedOn w:val="Standard"/>
    <w:link w:val="Textkrper-ErstzeileneinzugZchn"/>
    <w:uiPriority w:val="99"/>
    <w:rsid w:val="00472595"/>
    <w:pPr>
      <w:ind w:firstLine="284"/>
      <w:contextualSpacing/>
      <w:jc w:val="both"/>
    </w:pPr>
    <w:rPr>
      <w:szCs w:val="24"/>
      <w:lang w:eastAsia="de-DE"/>
    </w:rPr>
  </w:style>
  <w:style w:type="character" w:customStyle="1" w:styleId="Textkrper-ErstzeileneinzugZchn">
    <w:name w:val="Textkörper-Erstzeileneinzug Zchn"/>
    <w:aliases w:val="Textkörper_Erstzeileneinzug Zchn"/>
    <w:basedOn w:val="TextkrperZchn"/>
    <w:link w:val="Textkrper-Erstzeileneinzug"/>
    <w:uiPriority w:val="99"/>
    <w:rsid w:val="00472595"/>
    <w:rPr>
      <w:szCs w:val="24"/>
      <w:lang w:eastAsia="de-DE"/>
    </w:rPr>
  </w:style>
  <w:style w:type="character" w:styleId="Fett">
    <w:name w:val="Strong"/>
    <w:uiPriority w:val="22"/>
    <w:qFormat/>
    <w:rsid w:val="00DB4A0B"/>
    <w:rPr>
      <w:b/>
      <w:bCs/>
      <w:color w:val="000000"/>
    </w:rPr>
  </w:style>
  <w:style w:type="character" w:styleId="Hervorhebung">
    <w:name w:val="Emphasis"/>
    <w:aliases w:val="Kursiv"/>
    <w:uiPriority w:val="20"/>
    <w:qFormat/>
    <w:rsid w:val="00DB4A0B"/>
    <w:rPr>
      <w:i/>
      <w:iCs/>
    </w:rPr>
  </w:style>
  <w:style w:type="table" w:styleId="Tabellenraster">
    <w:name w:val="Table Grid"/>
    <w:basedOn w:val="NormaleTabelle"/>
    <w:uiPriority w:val="59"/>
    <w:rsid w:val="00DB4A0B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merierungAnfang">
    <w:name w:val="Nummerierung Anfang"/>
    <w:basedOn w:val="Standard"/>
    <w:next w:val="Standard"/>
    <w:uiPriority w:val="99"/>
    <w:semiHidden/>
    <w:locked/>
    <w:rsid w:val="009F66A5"/>
    <w:pPr>
      <w:numPr>
        <w:numId w:val="4"/>
      </w:num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pacing w:before="120" w:after="100"/>
      <w:ind w:right="113"/>
      <w:jc w:val="both"/>
    </w:pPr>
    <w:rPr>
      <w:rFonts w:ascii="Univers 55" w:eastAsia="Times New Roman" w:hAnsi="Univers 55" w:cs="Times New Roman"/>
      <w:lang w:eastAsia="de-DE"/>
    </w:rPr>
  </w:style>
  <w:style w:type="paragraph" w:customStyle="1" w:styleId="Kopf8ptlinksnr">
    <w:name w:val="Kopf_8pt_links_nr"/>
    <w:basedOn w:val="Standard"/>
    <w:uiPriority w:val="99"/>
    <w:rsid w:val="00C224C8"/>
    <w:pPr>
      <w:numPr>
        <w:numId w:val="5"/>
      </w:numPr>
      <w:contextualSpacing/>
    </w:pPr>
    <w:rPr>
      <w:bCs/>
      <w:sz w:val="16"/>
    </w:rPr>
  </w:style>
  <w:style w:type="paragraph" w:customStyle="1" w:styleId="NummerierungGrauhinterlegt">
    <w:name w:val="Nummerierung Grau hinterlegt"/>
    <w:basedOn w:val="NummerierungAnfang"/>
    <w:uiPriority w:val="99"/>
    <w:rsid w:val="009F66A5"/>
    <w:pPr>
      <w:pBdr>
        <w:top w:val="single" w:sz="4" w:space="6" w:color="D9D9D9"/>
        <w:left w:val="single" w:sz="4" w:space="4" w:color="D9D9D9"/>
        <w:bottom w:val="single" w:sz="4" w:space="8" w:color="D9D9D9"/>
        <w:right w:val="single" w:sz="4" w:space="4" w:color="D9D9D9"/>
      </w:pBdr>
      <w:shd w:val="clear" w:color="auto" w:fill="D9D9D9"/>
      <w:tabs>
        <w:tab w:val="left" w:pos="398"/>
      </w:tabs>
    </w:pPr>
    <w:rPr>
      <w:rFonts w:ascii="Source Sans Pro Light" w:hAnsi="Source Sans Pro Light"/>
    </w:rPr>
  </w:style>
  <w:style w:type="paragraph" w:customStyle="1" w:styleId="TabelleLinks8PT">
    <w:name w:val="Tabelle Links 8PT"/>
    <w:basedOn w:val="Textkrper"/>
    <w:uiPriority w:val="99"/>
    <w:rsid w:val="009F66A5"/>
    <w:pPr>
      <w:spacing w:line="200" w:lineRule="exact"/>
      <w:jc w:val="left"/>
    </w:pPr>
    <w:rPr>
      <w:rFonts w:eastAsia="Times New Roman" w:cs="Times New Roman"/>
      <w:sz w:val="16"/>
    </w:rPr>
  </w:style>
  <w:style w:type="paragraph" w:customStyle="1" w:styleId="Autoren">
    <w:name w:val="Autoren"/>
    <w:basedOn w:val="Marginaliegrau"/>
    <w:uiPriority w:val="99"/>
    <w:rsid w:val="005039B8"/>
    <w:pPr>
      <w:framePr w:wrap="around"/>
      <w:shd w:val="clear" w:color="auto" w:fill="D9D9D9"/>
      <w:spacing w:after="60" w:line="200" w:lineRule="exact"/>
    </w:pPr>
    <w:rPr>
      <w:rFonts w:eastAsia="Times New Roman" w:cs="Times New Roman"/>
      <w:sz w:val="16"/>
      <w:lang w:eastAsia="de-DE"/>
    </w:rPr>
  </w:style>
  <w:style w:type="paragraph" w:customStyle="1" w:styleId="Kopf8ptafz">
    <w:name w:val="Kopf_8pt_afz"/>
    <w:basedOn w:val="Standard"/>
    <w:rsid w:val="00D77352"/>
    <w:pPr>
      <w:numPr>
        <w:numId w:val="6"/>
      </w:numPr>
      <w:ind w:left="227" w:hanging="170"/>
    </w:pPr>
    <w:rPr>
      <w:sz w:val="16"/>
    </w:rPr>
  </w:style>
  <w:style w:type="paragraph" w:customStyle="1" w:styleId="TextkrpernrauenText">
    <w:name w:val="Textkörper_nr_außen_Text"/>
    <w:basedOn w:val="Standard"/>
    <w:uiPriority w:val="99"/>
    <w:rsid w:val="003346C3"/>
    <w:pPr>
      <w:ind w:left="284"/>
      <w:jc w:val="both"/>
    </w:pPr>
  </w:style>
  <w:style w:type="paragraph" w:customStyle="1" w:styleId="TabelleLinks">
    <w:name w:val="Tabelle Links"/>
    <w:basedOn w:val="Standard"/>
    <w:uiPriority w:val="99"/>
    <w:rsid w:val="00EC3F69"/>
    <w:pPr>
      <w:spacing w:line="220" w:lineRule="exact"/>
    </w:pPr>
    <w:rPr>
      <w:rFonts w:eastAsia="Times New Roman" w:cs="Times New Roman"/>
      <w:sz w:val="18"/>
      <w:lang w:eastAsia="de-DE"/>
    </w:rPr>
  </w:style>
  <w:style w:type="paragraph" w:customStyle="1" w:styleId="Tabellezentriert">
    <w:name w:val="Tabelle zentriert"/>
    <w:basedOn w:val="TabelleLinks"/>
    <w:uiPriority w:val="99"/>
    <w:rsid w:val="00D34A82"/>
    <w:pPr>
      <w:jc w:val="center"/>
    </w:pPr>
  </w:style>
  <w:style w:type="character" w:styleId="Hyperlink">
    <w:name w:val="Hyperlink"/>
    <w:uiPriority w:val="99"/>
    <w:semiHidden/>
    <w:rsid w:val="00D34A82"/>
    <w:rPr>
      <w:color w:val="0000FF"/>
      <w:u w:val="single"/>
    </w:rPr>
  </w:style>
  <w:style w:type="paragraph" w:customStyle="1" w:styleId="Tabelle6ptmitte">
    <w:name w:val="Tabelle_6pt_mitte"/>
    <w:basedOn w:val="Standard"/>
    <w:rsid w:val="00D34A82"/>
    <w:pPr>
      <w:jc w:val="center"/>
    </w:pPr>
    <w:rPr>
      <w:sz w:val="12"/>
    </w:rPr>
  </w:style>
  <w:style w:type="paragraph" w:customStyle="1" w:styleId="Textkrpernrinnen">
    <w:name w:val="Textkörper_nr_innen"/>
    <w:basedOn w:val="Standard"/>
    <w:uiPriority w:val="99"/>
    <w:rsid w:val="003346C3"/>
    <w:pPr>
      <w:numPr>
        <w:numId w:val="9"/>
      </w:numPr>
      <w:spacing w:before="120" w:after="120"/>
      <w:contextualSpacing/>
      <w:jc w:val="both"/>
    </w:pPr>
  </w:style>
  <w:style w:type="paragraph" w:customStyle="1" w:styleId="Textkrperafz">
    <w:name w:val="Textkörper_afz"/>
    <w:basedOn w:val="Standard"/>
    <w:uiPriority w:val="99"/>
    <w:rsid w:val="00583BFC"/>
    <w:pPr>
      <w:numPr>
        <w:numId w:val="7"/>
      </w:numPr>
      <w:spacing w:before="120" w:after="120"/>
      <w:ind w:left="568" w:hanging="284"/>
      <w:contextualSpacing/>
    </w:pPr>
    <w:rPr>
      <w:noProof/>
      <w:lang w:val="en-US"/>
    </w:rPr>
  </w:style>
  <w:style w:type="paragraph" w:customStyle="1" w:styleId="TabelleKopflinks">
    <w:name w:val="Tabelle_Kopf_links"/>
    <w:basedOn w:val="Standard"/>
    <w:rsid w:val="00706E47"/>
    <w:rPr>
      <w:b/>
    </w:rPr>
  </w:style>
  <w:style w:type="paragraph" w:styleId="Aufzhlungszeichen">
    <w:name w:val="List Bullet"/>
    <w:basedOn w:val="Standard"/>
    <w:uiPriority w:val="99"/>
    <w:semiHidden/>
    <w:rsid w:val="00F67B00"/>
    <w:pPr>
      <w:numPr>
        <w:numId w:val="8"/>
      </w:numPr>
      <w:contextualSpacing/>
    </w:pPr>
  </w:style>
  <w:style w:type="paragraph" w:customStyle="1" w:styleId="AufgabeEbene1">
    <w:name w:val="Aufgabe_Ebene1"/>
    <w:basedOn w:val="Standard"/>
    <w:next w:val="AufgabeText"/>
    <w:uiPriority w:val="99"/>
    <w:rsid w:val="00EC3F69"/>
    <w:pPr>
      <w:numPr>
        <w:numId w:val="10"/>
      </w:numPr>
      <w:spacing w:before="240"/>
      <w:jc w:val="both"/>
    </w:pPr>
  </w:style>
  <w:style w:type="paragraph" w:customStyle="1" w:styleId="AufgabeText">
    <w:name w:val="Aufgabe_Text"/>
    <w:basedOn w:val="Standard"/>
    <w:uiPriority w:val="99"/>
    <w:rsid w:val="006A64CA"/>
    <w:pPr>
      <w:ind w:left="284"/>
      <w:jc w:val="both"/>
    </w:pPr>
  </w:style>
  <w:style w:type="paragraph" w:customStyle="1" w:styleId="AufgabeLinie">
    <w:name w:val="Aufgabe_Linie"/>
    <w:basedOn w:val="Standard"/>
    <w:uiPriority w:val="99"/>
    <w:rsid w:val="00E34088"/>
    <w:pPr>
      <w:tabs>
        <w:tab w:val="left" w:leader="underscore" w:pos="7371"/>
      </w:tabs>
      <w:spacing w:before="120" w:line="480" w:lineRule="auto"/>
      <w:ind w:left="284"/>
      <w:contextualSpacing/>
      <w:jc w:val="both"/>
    </w:pPr>
  </w:style>
  <w:style w:type="paragraph" w:customStyle="1" w:styleId="AufgabeKasten">
    <w:name w:val="Aufgabe_Kasten"/>
    <w:basedOn w:val="Standard"/>
    <w:uiPriority w:val="99"/>
    <w:rsid w:val="00D77352"/>
    <w:pPr>
      <w:numPr>
        <w:numId w:val="11"/>
      </w:numPr>
      <w:spacing w:before="120" w:after="120"/>
      <w:ind w:left="568" w:hanging="284"/>
    </w:pPr>
  </w:style>
  <w:style w:type="paragraph" w:customStyle="1" w:styleId="AufgabeKastenangekreuzt">
    <w:name w:val="Aufgabe_Kasten_angekreuzt"/>
    <w:basedOn w:val="Standard"/>
    <w:uiPriority w:val="99"/>
    <w:rsid w:val="00992625"/>
    <w:pPr>
      <w:numPr>
        <w:numId w:val="12"/>
      </w:numPr>
      <w:spacing w:before="120" w:after="120"/>
      <w:ind w:left="568" w:hanging="284"/>
      <w:jc w:val="both"/>
    </w:pPr>
  </w:style>
  <w:style w:type="paragraph" w:customStyle="1" w:styleId="Marginalie">
    <w:name w:val="Marginalie"/>
    <w:basedOn w:val="Standard"/>
    <w:next w:val="Textkrper"/>
    <w:uiPriority w:val="99"/>
    <w:rsid w:val="005039B8"/>
    <w:pPr>
      <w:framePr w:w="2098" w:hSpace="170" w:wrap="notBeside" w:vAnchor="text" w:hAnchor="page" w:xAlign="right" w:y="1"/>
      <w:jc w:val="both"/>
    </w:pPr>
    <w:rPr>
      <w:rFonts w:eastAsia="Times New Roman" w:cs="Times New Roman"/>
      <w:sz w:val="18"/>
      <w:lang w:eastAsia="de-DE"/>
    </w:rPr>
  </w:style>
  <w:style w:type="paragraph" w:customStyle="1" w:styleId="MarginalieIcon">
    <w:name w:val="Marginalie_Icon"/>
    <w:basedOn w:val="Standard"/>
    <w:next w:val="Textkrper"/>
    <w:uiPriority w:val="99"/>
    <w:rsid w:val="00472595"/>
    <w:pPr>
      <w:framePr w:w="2098" w:hSpace="170" w:wrap="notBeside" w:vAnchor="text" w:hAnchor="page" w:xAlign="right" w:y="511"/>
      <w:jc w:val="both"/>
    </w:pPr>
    <w:rPr>
      <w:sz w:val="18"/>
    </w:rPr>
  </w:style>
  <w:style w:type="paragraph" w:customStyle="1" w:styleId="ImpressumNamen">
    <w:name w:val="Impressum_Namen"/>
    <w:basedOn w:val="Standard"/>
    <w:uiPriority w:val="99"/>
    <w:semiHidden/>
    <w:rsid w:val="00233EB7"/>
    <w:pPr>
      <w:framePr w:hSpace="141" w:wrap="around" w:vAnchor="text" w:hAnchor="text" w:y="276"/>
      <w:spacing w:after="240"/>
      <w:contextualSpacing/>
    </w:pPr>
    <w:rPr>
      <w:rFonts w:eastAsia="Calibri"/>
    </w:rPr>
  </w:style>
  <w:style w:type="paragraph" w:customStyle="1" w:styleId="Impressum">
    <w:name w:val="Impressum"/>
    <w:basedOn w:val="Standard"/>
    <w:uiPriority w:val="99"/>
    <w:semiHidden/>
    <w:rsid w:val="00233EB7"/>
    <w:pPr>
      <w:jc w:val="both"/>
    </w:pPr>
    <w:rPr>
      <w:rFonts w:eastAsia="Calibri"/>
      <w:lang w:eastAsia="de-DE"/>
    </w:rPr>
  </w:style>
  <w:style w:type="paragraph" w:customStyle="1" w:styleId="Abstandszeile">
    <w:name w:val="Abstandszeile"/>
    <w:basedOn w:val="Standard"/>
    <w:uiPriority w:val="99"/>
    <w:rsid w:val="00674242"/>
    <w:rPr>
      <w:sz w:val="16"/>
      <w:lang w:eastAsia="de-DE"/>
    </w:rPr>
  </w:style>
  <w:style w:type="paragraph" w:customStyle="1" w:styleId="AufgabeEbene2">
    <w:name w:val="Aufgabe_Ebene2"/>
    <w:basedOn w:val="Standard"/>
    <w:uiPriority w:val="99"/>
    <w:rsid w:val="00992625"/>
    <w:pPr>
      <w:numPr>
        <w:ilvl w:val="1"/>
        <w:numId w:val="10"/>
      </w:numPr>
      <w:spacing w:before="120"/>
      <w:jc w:val="both"/>
    </w:pPr>
  </w:style>
  <w:style w:type="paragraph" w:customStyle="1" w:styleId="AufgabeEbene3">
    <w:name w:val="Aufgabe_Ebene3"/>
    <w:basedOn w:val="Standard"/>
    <w:uiPriority w:val="99"/>
    <w:rsid w:val="00992625"/>
    <w:pPr>
      <w:numPr>
        <w:ilvl w:val="2"/>
        <w:numId w:val="10"/>
      </w:numPr>
      <w:spacing w:before="120"/>
      <w:jc w:val="both"/>
    </w:pPr>
  </w:style>
  <w:style w:type="paragraph" w:customStyle="1" w:styleId="Marginaliegrau">
    <w:name w:val="Marginalie_grau"/>
    <w:basedOn w:val="Standard"/>
    <w:next w:val="Textkrper"/>
    <w:uiPriority w:val="99"/>
    <w:rsid w:val="005039B8"/>
    <w:pPr>
      <w:framePr w:w="2041" w:hSpace="198" w:wrap="around" w:vAnchor="text" w:hAnchor="page" w:xAlign="right" w:y="1"/>
      <w:shd w:val="clear" w:color="auto" w:fill="D9D9D9" w:themeFill="background1" w:themeFillShade="D9"/>
      <w:jc w:val="both"/>
    </w:pPr>
    <w:rPr>
      <w:sz w:val="18"/>
    </w:rPr>
  </w:style>
  <w:style w:type="paragraph" w:customStyle="1" w:styleId="AufgabeEbene3angekreuzt">
    <w:name w:val="Aufgabe_Ebene3_angekreuzt"/>
    <w:basedOn w:val="Standard"/>
    <w:uiPriority w:val="99"/>
    <w:rsid w:val="00992625"/>
    <w:pPr>
      <w:numPr>
        <w:numId w:val="14"/>
      </w:numPr>
      <w:spacing w:before="120"/>
      <w:ind w:left="851" w:hanging="284"/>
      <w:jc w:val="both"/>
      <w:outlineLvl w:val="2"/>
    </w:pPr>
  </w:style>
  <w:style w:type="character" w:styleId="Zeilennummer">
    <w:name w:val="line number"/>
    <w:basedOn w:val="Absatz-Standardschriftart"/>
    <w:uiPriority w:val="99"/>
    <w:semiHidden/>
    <w:rsid w:val="00FA43B6"/>
  </w:style>
  <w:style w:type="paragraph" w:customStyle="1" w:styleId="MaginaliegrauIcon">
    <w:name w:val="Maginalie_grau_Icon"/>
    <w:basedOn w:val="Standard"/>
    <w:next w:val="Textkrper"/>
    <w:uiPriority w:val="99"/>
    <w:rsid w:val="005039B8"/>
    <w:pPr>
      <w:framePr w:w="2041" w:hSpace="198" w:wrap="around" w:vAnchor="text" w:hAnchor="page" w:xAlign="right" w:y="511"/>
      <w:shd w:val="clear" w:color="auto" w:fill="D9D9D9" w:themeFill="background1" w:themeFillShade="D9"/>
    </w:pPr>
    <w:rPr>
      <w:sz w:val="18"/>
    </w:rPr>
  </w:style>
  <w:style w:type="paragraph" w:customStyle="1" w:styleId="Tabelle6pt">
    <w:name w:val="Tabelle_6pt"/>
    <w:basedOn w:val="Standard"/>
    <w:next w:val="Standard"/>
    <w:rsid w:val="006308C3"/>
    <w:pPr>
      <w:spacing w:before="40" w:after="60" w:line="160" w:lineRule="exact"/>
    </w:pPr>
    <w:rPr>
      <w:sz w:val="12"/>
    </w:rPr>
  </w:style>
  <w:style w:type="paragraph" w:customStyle="1" w:styleId="AufgabeLckentext">
    <w:name w:val="Aufgabe_Lückentext"/>
    <w:basedOn w:val="Standard"/>
    <w:uiPriority w:val="99"/>
    <w:rsid w:val="00E34088"/>
    <w:pPr>
      <w:spacing w:before="120" w:line="480" w:lineRule="auto"/>
      <w:ind w:left="284"/>
      <w:contextualSpacing/>
      <w:jc w:val="both"/>
    </w:pPr>
  </w:style>
  <w:style w:type="character" w:customStyle="1" w:styleId="Unterstrichen">
    <w:name w:val="Unterstrichen"/>
    <w:basedOn w:val="Absatz-Standardschriftart"/>
    <w:uiPriority w:val="1"/>
    <w:rsid w:val="003C56C4"/>
    <w:rPr>
      <w:u w:val="single"/>
    </w:rPr>
  </w:style>
  <w:style w:type="character" w:customStyle="1" w:styleId="Durchgestrichen">
    <w:name w:val="Durchgestrichen"/>
    <w:basedOn w:val="Absatz-Standardschriftart"/>
    <w:uiPriority w:val="1"/>
    <w:rsid w:val="003C56C4"/>
    <w:rPr>
      <w:strike/>
      <w:dstrike w:val="0"/>
    </w:rPr>
  </w:style>
  <w:style w:type="paragraph" w:customStyle="1" w:styleId="Textkrpermitte">
    <w:name w:val="Textkörper_mitte"/>
    <w:basedOn w:val="Standard"/>
    <w:rsid w:val="00A410C8"/>
    <w:pPr>
      <w:jc w:val="center"/>
    </w:pPr>
    <w:rPr>
      <w:rFonts w:eastAsia="Calibri"/>
      <w:lang w:eastAsia="de-DE"/>
    </w:rPr>
  </w:style>
  <w:style w:type="table" w:customStyle="1" w:styleId="Tabellenraster2">
    <w:name w:val="Tabellenraster2"/>
    <w:basedOn w:val="NormaleTabelle"/>
    <w:next w:val="Tabellenraster"/>
    <w:uiPriority w:val="59"/>
    <w:rsid w:val="00453EC1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BF021C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BF021C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Verzeichnis1">
    <w:name w:val="toc 1"/>
    <w:next w:val="Standard"/>
    <w:autoRedefine/>
    <w:uiPriority w:val="39"/>
    <w:semiHidden/>
    <w:unhideWhenUsed/>
    <w:rsid w:val="00BF021C"/>
    <w:pPr>
      <w:tabs>
        <w:tab w:val="right" w:pos="1134"/>
        <w:tab w:val="right" w:leader="dot" w:pos="9628"/>
      </w:tabs>
      <w:spacing w:before="160" w:after="160" w:line="360" w:lineRule="exact"/>
      <w:ind w:left="851" w:right="567" w:hanging="851"/>
    </w:pPr>
    <w:rPr>
      <w:rFonts w:ascii="Source Sans Pro SemiBold" w:eastAsia="Calibri" w:hAnsi="Source Sans Pro SemiBold"/>
      <w:b/>
      <w:color w:val="000000"/>
      <w:sz w:val="24"/>
      <w:szCs w:val="22"/>
    </w:rPr>
  </w:style>
  <w:style w:type="paragraph" w:styleId="Verzeichnis2">
    <w:name w:val="toc 2"/>
    <w:next w:val="Standard"/>
    <w:autoRedefine/>
    <w:uiPriority w:val="39"/>
    <w:semiHidden/>
    <w:unhideWhenUsed/>
    <w:rsid w:val="00BF021C"/>
    <w:pPr>
      <w:tabs>
        <w:tab w:val="left" w:pos="1134"/>
        <w:tab w:val="right" w:leader="dot" w:pos="9628"/>
      </w:tabs>
      <w:spacing w:after="100"/>
      <w:ind w:left="851" w:right="567" w:hanging="851"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Verzeichnis3">
    <w:name w:val="toc 3"/>
    <w:next w:val="Standard"/>
    <w:autoRedefine/>
    <w:uiPriority w:val="39"/>
    <w:semiHidden/>
    <w:unhideWhenUsed/>
    <w:rsid w:val="00BF021C"/>
    <w:pPr>
      <w:spacing w:after="100"/>
      <w:ind w:left="851" w:right="567" w:hanging="851"/>
      <w:contextualSpacing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Verzeichnis4">
    <w:name w:val="toc 4"/>
    <w:next w:val="Standard"/>
    <w:autoRedefine/>
    <w:uiPriority w:val="39"/>
    <w:semiHidden/>
    <w:unhideWhenUsed/>
    <w:rsid w:val="00BF021C"/>
    <w:pPr>
      <w:tabs>
        <w:tab w:val="left" w:pos="1760"/>
        <w:tab w:val="right" w:leader="dot" w:pos="9628"/>
      </w:tabs>
      <w:spacing w:after="100"/>
      <w:ind w:left="851" w:right="567" w:hanging="851"/>
      <w:contextualSpacing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Beschriftung">
    <w:name w:val="caption"/>
    <w:next w:val="Textkrper"/>
    <w:uiPriority w:val="35"/>
    <w:semiHidden/>
    <w:unhideWhenUsed/>
    <w:qFormat/>
    <w:rsid w:val="00BF021C"/>
    <w:pPr>
      <w:spacing w:after="200"/>
    </w:pPr>
    <w:rPr>
      <w:rFonts w:ascii="Univers 55" w:eastAsia="Times New Roman" w:hAnsi="Univers 55" w:cs="Times New Roman"/>
      <w:bCs/>
      <w:i/>
      <w:color w:val="000000"/>
      <w:sz w:val="24"/>
      <w:szCs w:val="18"/>
      <w:lang w:eastAsia="de-DE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BF021C"/>
  </w:style>
  <w:style w:type="paragraph" w:styleId="Aufzhlungszeichen3">
    <w:name w:val="List Bullet 3"/>
    <w:basedOn w:val="Standard"/>
    <w:uiPriority w:val="99"/>
    <w:semiHidden/>
    <w:unhideWhenUsed/>
    <w:rsid w:val="00BF021C"/>
    <w:pPr>
      <w:numPr>
        <w:numId w:val="15"/>
      </w:numPr>
      <w:contextualSpacing/>
    </w:pPr>
  </w:style>
  <w:style w:type="paragraph" w:styleId="Titel">
    <w:name w:val="Title"/>
    <w:basedOn w:val="Standard"/>
    <w:next w:val="Standard"/>
    <w:link w:val="TitelZchn"/>
    <w:uiPriority w:val="10"/>
    <w:qFormat/>
    <w:rsid w:val="00BF021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F02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extkrper-ErstzeileneinzugZchn1">
    <w:name w:val="Textkörper-Erstzeileneinzug Zchn1"/>
    <w:aliases w:val="Textkörper_Erstzeileneinzug Zchn1"/>
    <w:basedOn w:val="TextkrperZchn"/>
    <w:uiPriority w:val="99"/>
    <w:semiHidden/>
    <w:rsid w:val="00BF021C"/>
    <w:rPr>
      <w:lang w:eastAsia="de-DE"/>
    </w:rPr>
  </w:style>
  <w:style w:type="paragraph" w:styleId="Blocktext">
    <w:name w:val="Block Text"/>
    <w:basedOn w:val="Standard"/>
    <w:uiPriority w:val="99"/>
    <w:semiHidden/>
    <w:unhideWhenUsed/>
    <w:rsid w:val="00BF021C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character" w:customStyle="1" w:styleId="KeinLeerraumZchn">
    <w:name w:val="Kein Leerraum Zchn"/>
    <w:basedOn w:val="Absatz-Standardschriftart"/>
    <w:link w:val="KeinLeerraum"/>
    <w:uiPriority w:val="1"/>
    <w:locked/>
    <w:rsid w:val="00BF021C"/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KeinLeerraum">
    <w:name w:val="No Spacing"/>
    <w:link w:val="KeinLeerraumZchn"/>
    <w:uiPriority w:val="1"/>
    <w:qFormat/>
    <w:rsid w:val="00BF021C"/>
    <w:pPr>
      <w:spacing w:line="240" w:lineRule="auto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Zitat">
    <w:name w:val="Quote"/>
    <w:basedOn w:val="Standard"/>
    <w:next w:val="Standard"/>
    <w:link w:val="ZitatZchn"/>
    <w:uiPriority w:val="29"/>
    <w:qFormat/>
    <w:rsid w:val="00BF021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F021C"/>
    <w:rPr>
      <w:i/>
      <w:iCs/>
      <w:color w:val="404040" w:themeColor="text1" w:themeTint="BF"/>
    </w:rPr>
  </w:style>
  <w:style w:type="paragraph" w:customStyle="1" w:styleId="TabelleLinks6PT">
    <w:name w:val="Tabelle Links 6PT"/>
    <w:basedOn w:val="TabelleLinks"/>
    <w:uiPriority w:val="99"/>
    <w:rsid w:val="00BF021C"/>
    <w:pPr>
      <w:spacing w:before="40" w:after="60" w:line="160" w:lineRule="exact"/>
    </w:pPr>
    <w:rPr>
      <w:color w:val="000000"/>
      <w:sz w:val="12"/>
    </w:rPr>
  </w:style>
  <w:style w:type="paragraph" w:customStyle="1" w:styleId="TabellenkopfLSLinksbndig">
    <w:name w:val="Tabellenkopf LS Linksbündig"/>
    <w:basedOn w:val="Standard"/>
    <w:uiPriority w:val="99"/>
    <w:rsid w:val="00BF021C"/>
    <w:pPr>
      <w:spacing w:line="240" w:lineRule="exact"/>
    </w:pPr>
    <w:rPr>
      <w:rFonts w:eastAsia="Times New Roman" w:cs="Times New Roman"/>
      <w:b/>
      <w:color w:val="000000"/>
      <w:lang w:eastAsia="de-DE"/>
    </w:rPr>
  </w:style>
  <w:style w:type="paragraph" w:customStyle="1" w:styleId="TabelleLinks8PTAufzhlung">
    <w:name w:val="Tabelle Links 8PT_Aufzählung"/>
    <w:basedOn w:val="TabelleLinks8PT"/>
    <w:uiPriority w:val="99"/>
    <w:rsid w:val="00BF021C"/>
    <w:rPr>
      <w:color w:val="000000"/>
    </w:rPr>
  </w:style>
  <w:style w:type="paragraph" w:customStyle="1" w:styleId="NL-MarginalieLernmaterialienGrauhinterlegt">
    <w:name w:val="NL-Marginalie Lernmaterialien Grau hinterlegt"/>
    <w:basedOn w:val="Standard"/>
    <w:uiPriority w:val="99"/>
    <w:rsid w:val="00BF021C"/>
    <w:pPr>
      <w:framePr w:w="1939" w:hSpace="170" w:wrap="around" w:vAnchor="text" w:hAnchor="page" w:xAlign="right" w:y="12"/>
      <w:pBdr>
        <w:top w:val="single" w:sz="4" w:space="3" w:color="D9D9D9"/>
        <w:left w:val="single" w:sz="4" w:space="2" w:color="D9D9D9"/>
        <w:bottom w:val="single" w:sz="4" w:space="3" w:color="D9D9D9"/>
        <w:right w:val="single" w:sz="4" w:space="2" w:color="D9D9D9"/>
      </w:pBdr>
      <w:shd w:val="clear" w:color="auto" w:fill="D9D9D9"/>
      <w:spacing w:after="60" w:line="200" w:lineRule="exact"/>
      <w:jc w:val="both"/>
    </w:pPr>
    <w:rPr>
      <w:rFonts w:eastAsia="Times New Roman" w:cs="Times New Roman"/>
      <w:color w:val="000000"/>
      <w:sz w:val="18"/>
      <w:lang w:eastAsia="de-DE"/>
    </w:rPr>
  </w:style>
  <w:style w:type="paragraph" w:customStyle="1" w:styleId="berschrift1neu">
    <w:name w:val="Überschrift1_neu"/>
    <w:basedOn w:val="berschrift1"/>
    <w:uiPriority w:val="99"/>
    <w:rsid w:val="00BF021C"/>
    <w:pPr>
      <w:spacing w:before="480" w:after="240" w:line="340" w:lineRule="exact"/>
      <w:ind w:left="851" w:hanging="851"/>
    </w:pPr>
    <w:rPr>
      <w:b/>
      <w:color w:val="000000"/>
      <w:sz w:val="28"/>
    </w:rPr>
  </w:style>
  <w:style w:type="paragraph" w:customStyle="1" w:styleId="TextkrperGrauhinterlegt">
    <w:name w:val="Textkörper Grau hinterlegt"/>
    <w:basedOn w:val="Standard"/>
    <w:next w:val="Textkrper"/>
    <w:uiPriority w:val="99"/>
    <w:qFormat/>
    <w:rsid w:val="00BF021C"/>
    <w:pPr>
      <w:pBdr>
        <w:top w:val="single" w:sz="4" w:space="5" w:color="D9D9D9"/>
        <w:left w:val="single" w:sz="4" w:space="4" w:color="D9D9D9"/>
        <w:bottom w:val="single" w:sz="4" w:space="7" w:color="D9D9D9"/>
        <w:right w:val="single" w:sz="4" w:space="4" w:color="D9D9D9"/>
      </w:pBdr>
      <w:shd w:val="clear" w:color="auto" w:fill="D9D9D9"/>
      <w:spacing w:before="240" w:after="240" w:line="240" w:lineRule="exact"/>
      <w:ind w:left="113" w:right="113"/>
      <w:jc w:val="both"/>
    </w:pPr>
    <w:rPr>
      <w:rFonts w:ascii="Source Sans Pro Light" w:eastAsia="Times New Roman" w:hAnsi="Source Sans Pro Light" w:cs="Times New Roman"/>
      <w:color w:val="000000"/>
      <w:lang w:eastAsia="de-DE"/>
    </w:rPr>
  </w:style>
  <w:style w:type="paragraph" w:customStyle="1" w:styleId="Einrckung0">
    <w:name w:val="Einrückung0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1">
    <w:name w:val="Einrückung1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425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2">
    <w:name w:val="Einrückung2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850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3">
    <w:name w:val="Einrückung3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1276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4">
    <w:name w:val="Einrückung4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1701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Standard-EinstellungenLS">
    <w:name w:val="Standard-EinstellungenLS"/>
    <w:uiPriority w:val="99"/>
    <w:semiHidden/>
    <w:qFormat/>
    <w:rsid w:val="00BF021C"/>
    <w:rPr>
      <w:rFonts w:ascii="Arial" w:eastAsia="Times New Roman" w:hAnsi="Arial" w:cs="Times New Roman"/>
      <w:color w:val="000000"/>
      <w:sz w:val="22"/>
      <w:szCs w:val="24"/>
      <w:lang w:eastAsia="de-DE"/>
    </w:rPr>
  </w:style>
  <w:style w:type="paragraph" w:customStyle="1" w:styleId="LS-Kopfzeile-Linksbndig">
    <w:name w:val="LS-Kopfzeile-Linksbündig"/>
    <w:basedOn w:val="Standard-EinstellungenLS"/>
    <w:uiPriority w:val="99"/>
    <w:semiHidden/>
    <w:qFormat/>
    <w:rsid w:val="00BF021C"/>
    <w:pPr>
      <w:spacing w:line="240" w:lineRule="auto"/>
    </w:pPr>
    <w:rPr>
      <w:color w:val="A6A6A6"/>
    </w:rPr>
  </w:style>
  <w:style w:type="character" w:customStyle="1" w:styleId="LS-Kopfzeilen-TitelZchn">
    <w:name w:val="LS-Kopfzeilen-Titel Zchn"/>
    <w:link w:val="LS-Kopfzeilen-Titel"/>
    <w:locked/>
    <w:rsid w:val="00BF021C"/>
    <w:rPr>
      <w:rFonts w:ascii="Source Sans Pro Light" w:eastAsia="Times New Roman" w:hAnsi="Source Sans Pro Light" w:cs="Times New Roman"/>
      <w:color w:val="A6A6A6"/>
      <w:sz w:val="22"/>
      <w:lang w:eastAsia="de-DE"/>
    </w:rPr>
  </w:style>
  <w:style w:type="paragraph" w:customStyle="1" w:styleId="LS-Kopfzeilen-Titel">
    <w:name w:val="LS-Kopfzeilen-Titel"/>
    <w:basedOn w:val="LS-KopfzeileUngeradeHochformatRechts"/>
    <w:link w:val="LS-Kopfzeilen-TitelZchn"/>
    <w:rsid w:val="00BF021C"/>
    <w:rPr>
      <w:sz w:val="22"/>
    </w:rPr>
  </w:style>
  <w:style w:type="paragraph" w:customStyle="1" w:styleId="AufzhlungFortsetzung">
    <w:name w:val="Aufzählung Fortsetzung"/>
    <w:basedOn w:val="AufzhlungAnfang"/>
    <w:uiPriority w:val="99"/>
    <w:semiHidden/>
    <w:locked/>
    <w:rsid w:val="00BF021C"/>
    <w:pPr>
      <w:numPr>
        <w:numId w:val="17"/>
      </w:numPr>
      <w:spacing w:before="140"/>
      <w:ind w:left="567" w:hanging="454"/>
    </w:pPr>
  </w:style>
  <w:style w:type="paragraph" w:customStyle="1" w:styleId="AufzhlungAnfang">
    <w:name w:val="Aufzählung Anfang"/>
    <w:basedOn w:val="Standard-EinstellungenLS"/>
    <w:next w:val="AufzhlungFortsetzung"/>
    <w:uiPriority w:val="99"/>
    <w:semiHidden/>
    <w:qFormat/>
    <w:locked/>
    <w:rsid w:val="00BF021C"/>
    <w:pPr>
      <w:numPr>
        <w:numId w:val="16"/>
      </w:numPr>
      <w:spacing w:before="260" w:after="100"/>
      <w:ind w:left="567" w:hanging="454"/>
      <w:jc w:val="both"/>
    </w:pPr>
    <w:rPr>
      <w:rFonts w:ascii="Univers 55" w:hAnsi="Univers 55"/>
      <w:sz w:val="20"/>
    </w:rPr>
  </w:style>
  <w:style w:type="paragraph" w:customStyle="1" w:styleId="AufzhlungEnde">
    <w:name w:val="Aufzählung Ende"/>
    <w:basedOn w:val="AufzhlungAnfang"/>
    <w:next w:val="Textkrper"/>
    <w:uiPriority w:val="99"/>
    <w:semiHidden/>
    <w:locked/>
    <w:rsid w:val="00BF021C"/>
    <w:pPr>
      <w:spacing w:before="140" w:after="300"/>
    </w:pPr>
  </w:style>
  <w:style w:type="paragraph" w:customStyle="1" w:styleId="NummerierungFortsetzung">
    <w:name w:val="Nummerierung Fortsetzung"/>
    <w:basedOn w:val="NummerierungAnfang"/>
    <w:uiPriority w:val="99"/>
    <w:semiHidden/>
    <w:locked/>
    <w:rsid w:val="00BF021C"/>
    <w:pPr>
      <w:numPr>
        <w:numId w:val="0"/>
      </w:numPr>
      <w:ind w:left="416" w:hanging="360"/>
    </w:pPr>
  </w:style>
  <w:style w:type="paragraph" w:customStyle="1" w:styleId="NummerierungEnde">
    <w:name w:val="Nummerierung Ende"/>
    <w:basedOn w:val="NummerierungFortsetzung"/>
    <w:next w:val="Textkrper"/>
    <w:uiPriority w:val="99"/>
    <w:semiHidden/>
    <w:locked/>
    <w:rsid w:val="00BF021C"/>
    <w:pPr>
      <w:spacing w:before="140" w:after="300" w:line="240" w:lineRule="exact"/>
      <w:ind w:left="284" w:hanging="284"/>
    </w:pPr>
    <w:rPr>
      <w:color w:val="000000"/>
    </w:rPr>
  </w:style>
  <w:style w:type="paragraph" w:customStyle="1" w:styleId="TabellenkopfLS">
    <w:name w:val="Tabellenkopf LS"/>
    <w:basedOn w:val="Standard-EinstellungenLS"/>
    <w:uiPriority w:val="99"/>
    <w:rsid w:val="00BF021C"/>
    <w:pPr>
      <w:jc w:val="center"/>
    </w:pPr>
    <w:rPr>
      <w:rFonts w:ascii="Source Sans Pro" w:hAnsi="Source Sans Pro"/>
      <w:b/>
      <w:sz w:val="20"/>
    </w:rPr>
  </w:style>
  <w:style w:type="paragraph" w:customStyle="1" w:styleId="TabelleAufzhlung">
    <w:name w:val="Tabelle Aufzählung"/>
    <w:basedOn w:val="TabelleLinks"/>
    <w:uiPriority w:val="99"/>
    <w:rsid w:val="00BF021C"/>
    <w:pPr>
      <w:numPr>
        <w:numId w:val="18"/>
      </w:numPr>
      <w:spacing w:line="240" w:lineRule="auto"/>
      <w:ind w:left="227" w:hanging="170"/>
    </w:pPr>
    <w:rPr>
      <w:color w:val="000000"/>
      <w:sz w:val="16"/>
    </w:rPr>
  </w:style>
  <w:style w:type="paragraph" w:customStyle="1" w:styleId="TabelleNummerierung">
    <w:name w:val="Tabelle Nummerierung"/>
    <w:basedOn w:val="TabelleAufzhlung"/>
    <w:uiPriority w:val="99"/>
    <w:rsid w:val="00BF021C"/>
    <w:pPr>
      <w:numPr>
        <w:numId w:val="19"/>
      </w:numPr>
      <w:tabs>
        <w:tab w:val="left" w:pos="510"/>
      </w:tabs>
      <w:ind w:left="568" w:hanging="284"/>
    </w:pPr>
  </w:style>
  <w:style w:type="paragraph" w:customStyle="1" w:styleId="NL-Marginalie">
    <w:name w:val="NL-Marginalie"/>
    <w:next w:val="Textkrper"/>
    <w:uiPriority w:val="99"/>
    <w:rsid w:val="00BF021C"/>
    <w:pPr>
      <w:framePr w:w="1985" w:hSpace="170" w:wrap="around" w:vAnchor="text" w:hAnchor="page" w:xAlign="outside" w:y="1"/>
      <w:spacing w:line="180" w:lineRule="exact"/>
      <w:jc w:val="both"/>
    </w:pPr>
    <w:rPr>
      <w:rFonts w:eastAsia="Times New Roman" w:cs="Times New Roman"/>
      <w:color w:val="000000"/>
      <w:sz w:val="15"/>
      <w:szCs w:val="24"/>
    </w:rPr>
  </w:style>
  <w:style w:type="paragraph" w:customStyle="1" w:styleId="NL-MarginalieRechts">
    <w:name w:val="NL-Marginalie Rechts"/>
    <w:basedOn w:val="NL-Marginalie"/>
    <w:next w:val="Textkrper"/>
    <w:uiPriority w:val="99"/>
    <w:rsid w:val="00BF021C"/>
    <w:pPr>
      <w:framePr w:wrap="around"/>
      <w:jc w:val="left"/>
    </w:pPr>
  </w:style>
  <w:style w:type="paragraph" w:customStyle="1" w:styleId="NL-MarginalieLinks">
    <w:name w:val="NL-Marginalie Links"/>
    <w:basedOn w:val="NL-Marginalie"/>
    <w:next w:val="Textkrper"/>
    <w:uiPriority w:val="99"/>
    <w:rsid w:val="00BF021C"/>
    <w:pPr>
      <w:framePr w:wrap="around"/>
      <w:jc w:val="right"/>
    </w:pPr>
  </w:style>
  <w:style w:type="paragraph" w:customStyle="1" w:styleId="TextkrperLinksbndig">
    <w:name w:val="Textkörper Linksbündig"/>
    <w:basedOn w:val="Textkrper"/>
    <w:uiPriority w:val="99"/>
    <w:rsid w:val="00BF021C"/>
    <w:pPr>
      <w:spacing w:after="60" w:line="240" w:lineRule="exact"/>
      <w:jc w:val="left"/>
    </w:pPr>
    <w:rPr>
      <w:rFonts w:eastAsia="Times New Roman" w:cs="Times New Roman"/>
      <w:color w:val="000000"/>
    </w:rPr>
  </w:style>
  <w:style w:type="paragraph" w:customStyle="1" w:styleId="AufzhlungGrauhinterlegt">
    <w:name w:val="Aufzählung Grau hinterlegt"/>
    <w:basedOn w:val="AufzhlungAnfang"/>
    <w:uiPriority w:val="99"/>
    <w:rsid w:val="00BF021C"/>
    <w:pPr>
      <w:pBdr>
        <w:top w:val="single" w:sz="4" w:space="6" w:color="D9D9D9"/>
        <w:left w:val="single" w:sz="4" w:space="4" w:color="D9D9D9"/>
        <w:bottom w:val="single" w:sz="4" w:space="8" w:color="D9D9D9"/>
        <w:right w:val="single" w:sz="4" w:space="4" w:color="D9D9D9"/>
      </w:pBdr>
      <w:shd w:val="clear" w:color="auto" w:fill="D9D9D9"/>
      <w:spacing w:before="120"/>
      <w:ind w:right="113"/>
    </w:pPr>
    <w:rPr>
      <w:rFonts w:ascii="Source Sans Pro Light" w:hAnsi="Source Sans Pro Light"/>
    </w:rPr>
  </w:style>
  <w:style w:type="paragraph" w:customStyle="1" w:styleId="Nummerierung">
    <w:name w:val="Nummerierung"/>
    <w:basedOn w:val="NummerierungGrauhinterlegt"/>
    <w:uiPriority w:val="99"/>
    <w:rsid w:val="00BF021C"/>
    <w:pPr>
      <w:numPr>
        <w:numId w:val="0"/>
      </w:num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hd w:val="clear" w:color="auto" w:fill="FFFFFF"/>
      <w:tabs>
        <w:tab w:val="clear" w:pos="398"/>
      </w:tabs>
      <w:spacing w:line="240" w:lineRule="exact"/>
      <w:ind w:left="567" w:hanging="454"/>
    </w:pPr>
    <w:rPr>
      <w:color w:val="000000"/>
    </w:rPr>
  </w:style>
  <w:style w:type="paragraph" w:customStyle="1" w:styleId="Aufzhlung">
    <w:name w:val="Aufzählung"/>
    <w:basedOn w:val="AufzhlungGrauhinterlegt"/>
    <w:uiPriority w:val="99"/>
    <w:rsid w:val="00BF021C"/>
    <w:p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hd w:val="clear" w:color="auto" w:fill="auto"/>
    </w:pPr>
  </w:style>
  <w:style w:type="paragraph" w:customStyle="1" w:styleId="TabelleNumerierung">
    <w:name w:val="Tabelle Numerierung"/>
    <w:basedOn w:val="TabelleAufzhlung"/>
    <w:uiPriority w:val="99"/>
    <w:locked/>
    <w:rsid w:val="00BF021C"/>
    <w:pPr>
      <w:numPr>
        <w:numId w:val="0"/>
      </w:numPr>
      <w:spacing w:line="240" w:lineRule="exact"/>
      <w:ind w:left="568" w:hanging="284"/>
    </w:pPr>
    <w:rPr>
      <w:sz w:val="22"/>
    </w:rPr>
  </w:style>
  <w:style w:type="paragraph" w:customStyle="1" w:styleId="NL-MarginalieLernmaterialien">
    <w:name w:val="NL-Marginalie Lernmaterialien"/>
    <w:basedOn w:val="NL-Marginalie"/>
    <w:uiPriority w:val="99"/>
    <w:rsid w:val="00BF021C"/>
    <w:pPr>
      <w:framePr w:w="2098" w:wrap="around" w:xAlign="right" w:y="12"/>
      <w:spacing w:after="60" w:line="200" w:lineRule="exact"/>
    </w:pPr>
    <w:rPr>
      <w:sz w:val="18"/>
      <w:lang w:eastAsia="de-DE"/>
    </w:rPr>
  </w:style>
  <w:style w:type="paragraph" w:customStyle="1" w:styleId="ZeilefrBilder">
    <w:name w:val="Zeile für Bilder"/>
    <w:next w:val="Textkrper"/>
    <w:uiPriority w:val="99"/>
    <w:rsid w:val="00BF021C"/>
    <w:pPr>
      <w:spacing w:before="120" w:after="120" w:line="240" w:lineRule="auto"/>
    </w:pPr>
    <w:rPr>
      <w:rFonts w:ascii="Source Sans Pro Light" w:eastAsia="Calibri" w:hAnsi="Source Sans Pro Light"/>
      <w:color w:val="000000"/>
      <w:sz w:val="24"/>
      <w:szCs w:val="24"/>
      <w:lang w:eastAsia="de-DE"/>
    </w:rPr>
  </w:style>
  <w:style w:type="paragraph" w:customStyle="1" w:styleId="TabelleRechtsbndig">
    <w:name w:val="Tabelle Rechtsbündig"/>
    <w:basedOn w:val="TabelleLinks"/>
    <w:next w:val="TabelleLinks"/>
    <w:uiPriority w:val="99"/>
    <w:rsid w:val="00BF021C"/>
    <w:pPr>
      <w:jc w:val="right"/>
    </w:pPr>
    <w:rPr>
      <w:color w:val="000000"/>
    </w:rPr>
  </w:style>
  <w:style w:type="paragraph" w:customStyle="1" w:styleId="Textkrper8PT">
    <w:name w:val="Textkörper 8PT"/>
    <w:basedOn w:val="Textkrper"/>
    <w:uiPriority w:val="99"/>
    <w:rsid w:val="00BF021C"/>
    <w:pPr>
      <w:spacing w:line="240" w:lineRule="exact"/>
    </w:pPr>
    <w:rPr>
      <w:rFonts w:ascii="Univers 55" w:eastAsia="Times New Roman" w:hAnsi="Univers 55" w:cs="Times New Roman"/>
      <w:color w:val="000000"/>
      <w:sz w:val="18"/>
    </w:rPr>
  </w:style>
  <w:style w:type="paragraph" w:customStyle="1" w:styleId="FormatvorlageTextkrper-ErstzeileneinzugErsteZeile0cm">
    <w:name w:val="Formatvorlage Textkörper-Erstzeileneinzug + Erste Zeile:  0 cm"/>
    <w:basedOn w:val="Textkrper-Erstzeileneinzug"/>
    <w:uiPriority w:val="99"/>
    <w:rsid w:val="00BF021C"/>
    <w:pPr>
      <w:spacing w:after="60" w:line="240" w:lineRule="exact"/>
      <w:ind w:firstLine="0"/>
      <w:contextualSpacing w:val="0"/>
    </w:pPr>
    <w:rPr>
      <w:rFonts w:eastAsia="Times New Roman" w:cs="Times New Roman"/>
      <w:color w:val="000000"/>
      <w:szCs w:val="20"/>
      <w:lang w:eastAsia="en-US"/>
    </w:rPr>
  </w:style>
  <w:style w:type="paragraph" w:customStyle="1" w:styleId="FormatvorlageTabelleLinks6PTNach3Pt">
    <w:name w:val="Formatvorlage Tabelle Links 6PT + Nach:  3 Pt."/>
    <w:basedOn w:val="TabelleLinks6PT"/>
    <w:uiPriority w:val="99"/>
    <w:rsid w:val="00BF021C"/>
  </w:style>
  <w:style w:type="paragraph" w:customStyle="1" w:styleId="berschrift2neu">
    <w:name w:val="Überschrift2_neu"/>
    <w:basedOn w:val="berschrift2"/>
    <w:uiPriority w:val="99"/>
    <w:rsid w:val="00BF021C"/>
    <w:pPr>
      <w:spacing w:before="480" w:after="240" w:line="280" w:lineRule="exact"/>
    </w:pPr>
    <w:rPr>
      <w:b/>
      <w:color w:val="000000"/>
      <w:sz w:val="24"/>
    </w:rPr>
  </w:style>
  <w:style w:type="character" w:styleId="Funotenzeichen">
    <w:name w:val="footnote reference"/>
    <w:uiPriority w:val="99"/>
    <w:semiHidden/>
    <w:unhideWhenUsed/>
    <w:rsid w:val="00BF021C"/>
    <w:rPr>
      <w:rFonts w:ascii="Univers 55" w:hAnsi="Univers 55" w:hint="default"/>
      <w:color w:val="000000"/>
      <w:vertAlign w:val="superscript"/>
    </w:rPr>
  </w:style>
  <w:style w:type="character" w:styleId="Platzhaltertext">
    <w:name w:val="Placeholder Text"/>
    <w:uiPriority w:val="99"/>
    <w:semiHidden/>
    <w:rsid w:val="00BF021C"/>
    <w:rPr>
      <w:color w:val="808080"/>
    </w:rPr>
  </w:style>
  <w:style w:type="character" w:styleId="SchwacheHervorhebung">
    <w:name w:val="Subtle Emphasis"/>
    <w:basedOn w:val="Absatz-Standardschriftart"/>
    <w:uiPriority w:val="19"/>
    <w:qFormat/>
    <w:rsid w:val="00BF021C"/>
    <w:rPr>
      <w:i/>
      <w:iCs/>
      <w:color w:val="404040" w:themeColor="text1" w:themeTint="BF"/>
    </w:rPr>
  </w:style>
  <w:style w:type="character" w:styleId="IntensiveHervorhebung">
    <w:name w:val="Intense Emphasis"/>
    <w:basedOn w:val="Absatz-Standardschriftart"/>
    <w:uiPriority w:val="21"/>
    <w:qFormat/>
    <w:rsid w:val="00BF021C"/>
    <w:rPr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BF021C"/>
    <w:rPr>
      <w:smallCaps/>
      <w:color w:val="5A5A5A" w:themeColor="text1" w:themeTint="A5"/>
    </w:rPr>
  </w:style>
  <w:style w:type="character" w:styleId="IntensiverVerweis">
    <w:name w:val="Intense Reference"/>
    <w:basedOn w:val="Absatz-Standardschriftart"/>
    <w:uiPriority w:val="32"/>
    <w:qFormat/>
    <w:rsid w:val="00BF021C"/>
    <w:rPr>
      <w:b/>
      <w:bCs/>
      <w:smallCaps/>
      <w:color w:val="4F81BD" w:themeColor="accent1"/>
      <w:spacing w:val="5"/>
    </w:rPr>
  </w:style>
  <w:style w:type="character" w:styleId="Buchtitel">
    <w:name w:val="Book Title"/>
    <w:basedOn w:val="Absatz-Standardschriftart"/>
    <w:uiPriority w:val="33"/>
    <w:qFormat/>
    <w:rsid w:val="00BF021C"/>
    <w:rPr>
      <w:b/>
      <w:bCs/>
      <w:i/>
      <w:iCs/>
      <w:spacing w:val="5"/>
    </w:rPr>
  </w:style>
  <w:style w:type="character" w:customStyle="1" w:styleId="Kopfzeilenautomat">
    <w:name w:val="Kopfzeilenautomat"/>
    <w:uiPriority w:val="1"/>
    <w:semiHidden/>
    <w:rsid w:val="00BF021C"/>
    <w:rPr>
      <w:rFonts w:ascii="Arial" w:hAnsi="Arial" w:cs="Arial" w:hint="default"/>
      <w:color w:val="E36C0A"/>
      <w:sz w:val="22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BF021C"/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BF021C"/>
  </w:style>
  <w:style w:type="character" w:customStyle="1" w:styleId="Absatz-Standardschriftart1">
    <w:name w:val="Absatz-Standardschriftart1"/>
    <w:semiHidden/>
    <w:rsid w:val="00BF021C"/>
  </w:style>
  <w:style w:type="table" w:styleId="MittlereListe2-Akzent1">
    <w:name w:val="Medium List 2 Accent 1"/>
    <w:basedOn w:val="NormaleTabelle"/>
    <w:uiPriority w:val="66"/>
    <w:rsid w:val="00BF021C"/>
    <w:pPr>
      <w:spacing w:line="240" w:lineRule="auto"/>
    </w:pPr>
    <w:rPr>
      <w:rFonts w:ascii="Cambria" w:eastAsia="Times New Roman" w:hAnsi="Cambria" w:cs="Times New Roman"/>
      <w:sz w:val="24"/>
      <w:szCs w:val="24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ellenraster3">
    <w:name w:val="Tabellenraster3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1">
    <w:name w:val="Tabellenraster11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alender1">
    <w:name w:val="Kalender 1"/>
    <w:basedOn w:val="NormaleTabelle"/>
    <w:uiPriority w:val="99"/>
    <w:qFormat/>
    <w:rsid w:val="00BF021C"/>
    <w:pPr>
      <w:spacing w:line="240" w:lineRule="auto"/>
    </w:pPr>
    <w:rPr>
      <w:rFonts w:ascii="Calibri" w:eastAsia="Times New Roman" w:hAnsi="Calibri" w:cs="Times New Roman"/>
      <w:sz w:val="24"/>
      <w:szCs w:val="24"/>
    </w:rPr>
    <w:tblPr>
      <w:tblStyleRowBandSize w:val="1"/>
      <w:tblStyleColBandSize w:val="1"/>
      <w:tblInd w:w="0" w:type="nil"/>
    </w:tblPr>
    <w:tblStylePr w:type="firstRow">
      <w:pPr>
        <w:wordWrap/>
        <w:spacing w:beforeLines="0" w:before="100" w:beforeAutospacing="1" w:afterLines="0" w:after="100" w:afterAutospacing="1" w:line="240" w:lineRule="auto"/>
      </w:pPr>
      <w:rPr>
        <w:rFonts w:ascii="Calibri" w:hAnsi="Calibri" w:hint="default"/>
        <w:b/>
        <w:i w:val="0"/>
        <w:color w:val="000000"/>
        <w:sz w:val="44"/>
        <w:szCs w:val="44"/>
      </w:rPr>
      <w:tblPr/>
      <w:tcPr>
        <w:vAlign w:val="both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ellenraster4">
    <w:name w:val="Tabellenraster4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5">
    <w:name w:val="Tabellenraster5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6">
    <w:name w:val="Tabellenraster6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7">
    <w:name w:val="Tabellenraster7"/>
    <w:basedOn w:val="NormaleTabelle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8">
    <w:name w:val="Tabellenraster8"/>
    <w:basedOn w:val="NormaleTabelle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9">
    <w:name w:val="Tabellenraster9"/>
    <w:basedOn w:val="NormaleTabelle"/>
    <w:next w:val="Tabellenraster"/>
    <w:uiPriority w:val="59"/>
    <w:rsid w:val="00A8051B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0">
    <w:name w:val="Tabellenraster10"/>
    <w:basedOn w:val="NormaleTabelle"/>
    <w:next w:val="Tabellenraster"/>
    <w:uiPriority w:val="59"/>
    <w:rsid w:val="00A8051B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10pt">
    <w:name w:val="Tabelle_10pt"/>
    <w:basedOn w:val="Standard"/>
    <w:rsid w:val="00157EBB"/>
  </w:style>
  <w:style w:type="character" w:styleId="Kommentarzeichen">
    <w:name w:val="annotation reference"/>
    <w:basedOn w:val="Absatz-Standardschriftart"/>
    <w:uiPriority w:val="99"/>
    <w:semiHidden/>
    <w:unhideWhenUsed/>
    <w:rsid w:val="00F253F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253F2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253F2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253F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253F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30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9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3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tmp"/><Relationship Id="rId42" Type="http://schemas.openxmlformats.org/officeDocument/2006/relationships/image" Target="media/image32.png"/><Relationship Id="rId47" Type="http://schemas.openxmlformats.org/officeDocument/2006/relationships/image" Target="media/image37.tmp"/><Relationship Id="rId50" Type="http://schemas.openxmlformats.org/officeDocument/2006/relationships/image" Target="media/image40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3.tmp"/><Relationship Id="rId38" Type="http://schemas.openxmlformats.org/officeDocument/2006/relationships/image" Target="media/image28.png"/><Relationship Id="rId46" Type="http://schemas.openxmlformats.org/officeDocument/2006/relationships/image" Target="media/image36.tmp"/><Relationship Id="rId2" Type="http://schemas.openxmlformats.org/officeDocument/2006/relationships/numbering" Target="numbering.xml"/><Relationship Id="rId16" Type="http://schemas.openxmlformats.org/officeDocument/2006/relationships/hyperlink" Target="https://www.br.de/grips/faecher/grips-mathe/26-geometrische-grundbegriffe-nachlesen100.html" TargetMode="External"/><Relationship Id="rId20" Type="http://schemas.openxmlformats.org/officeDocument/2006/relationships/hyperlink" Target="https://learningapps.org/watch?v=ppk37vdy518" TargetMode="External"/><Relationship Id="rId29" Type="http://schemas.openxmlformats.org/officeDocument/2006/relationships/image" Target="media/image20.png"/><Relationship Id="rId41" Type="http://schemas.openxmlformats.org/officeDocument/2006/relationships/image" Target="media/image31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tmp"/><Relationship Id="rId40" Type="http://schemas.openxmlformats.org/officeDocument/2006/relationships/image" Target="media/image30.png"/><Relationship Id="rId45" Type="http://schemas.openxmlformats.org/officeDocument/2006/relationships/image" Target="media/image35.tmp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tmp"/><Relationship Id="rId49" Type="http://schemas.openxmlformats.org/officeDocument/2006/relationships/image" Target="media/image39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1.tmp"/><Relationship Id="rId44" Type="http://schemas.openxmlformats.org/officeDocument/2006/relationships/image" Target="media/image34.tmp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yperlink" Target="https://learningapps.org/watch?v=pctne0rbj18" TargetMode="External"/><Relationship Id="rId35" Type="http://schemas.openxmlformats.org/officeDocument/2006/relationships/image" Target="media/image25.tmp"/><Relationship Id="rId43" Type="http://schemas.openxmlformats.org/officeDocument/2006/relationships/image" Target="media/image33.tmp"/><Relationship Id="rId48" Type="http://schemas.openxmlformats.org/officeDocument/2006/relationships/image" Target="media/image38.png"/><Relationship Id="rId8" Type="http://schemas.openxmlformats.org/officeDocument/2006/relationships/image" Target="media/image1.png"/><Relationship Id="rId51" Type="http://schemas.openxmlformats.org/officeDocument/2006/relationships/image" Target="media/image41.tmp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3.png"/><Relationship Id="rId1" Type="http://schemas.openxmlformats.org/officeDocument/2006/relationships/image" Target="media/image4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JWS\Desktop\&#220;bertragung%20Daten\Johann-Jakob-Widmann-Schule\Schuljahr%2017-18\Blackforest\Vorlagen\Formatvorlage%20Mantelbogen%20Lern(feld)projekt%202018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B00064-F59F-4493-9139-40DCED0CA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 Mantelbogen Lern(feld)projekt 2018</Template>
  <TotalTime>0</TotalTime>
  <Pages>10</Pages>
  <Words>352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IZLBW</Company>
  <LinksUpToDate>false</LinksUpToDate>
  <CharactersWithSpaces>2567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JJWS</dc:creator>
  <cp:keywords/>
  <dc:description/>
  <cp:lastModifiedBy>Tina Sarhan</cp:lastModifiedBy>
  <cp:revision>5</cp:revision>
  <cp:lastPrinted>2017-11-27T12:48:00Z</cp:lastPrinted>
  <dcterms:created xsi:type="dcterms:W3CDTF">2020-01-10T14:15:00Z</dcterms:created>
  <dcterms:modified xsi:type="dcterms:W3CDTF">2020-05-13T07:49:00Z</dcterms:modified>
</cp:coreProperties>
</file>