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DE5FB" w14:textId="77777777" w:rsidR="0032000F" w:rsidRDefault="00184D39">
      <w:r w:rsidRPr="00AA18D1"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0FEECF61" wp14:editId="57968478">
            <wp:simplePos x="0" y="0"/>
            <wp:positionH relativeFrom="column">
              <wp:posOffset>4753610</wp:posOffset>
            </wp:positionH>
            <wp:positionV relativeFrom="paragraph">
              <wp:posOffset>1456690</wp:posOffset>
            </wp:positionV>
            <wp:extent cx="341630" cy="31305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3DE065F6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6CD7C1" w14:textId="4F8A6119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3A9DCD79" w14:textId="77777777" w:rsidR="00BF021C" w:rsidRDefault="00024F2C" w:rsidP="007A46E8">
            <w:pPr>
              <w:pStyle w:val="TabelleKopflinks"/>
            </w:pPr>
            <w:r w:rsidRPr="001D3C72">
              <w:rPr>
                <w:color w:val="000000" w:themeColor="text1"/>
              </w:rPr>
              <w:t xml:space="preserve">Flächen zeichnen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E063F0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66C4E2" w14:textId="77777777" w:rsidR="00BF021C" w:rsidRDefault="00A01ADD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529BCBA5" w14:textId="77777777" w:rsidR="00BF021C" w:rsidRDefault="0070729B" w:rsidP="00024F2C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M</w:t>
            </w:r>
            <w:r w:rsidR="00DA68DC">
              <w:rPr>
                <w:lang w:val="en-GB" w:eastAsia="en-US"/>
              </w:rPr>
              <w:t>0</w:t>
            </w:r>
            <w:r>
              <w:rPr>
                <w:lang w:val="en-GB" w:eastAsia="en-US"/>
              </w:rPr>
              <w:t>5</w:t>
            </w:r>
            <w:r w:rsidR="003627F7">
              <w:rPr>
                <w:lang w:val="en-GB" w:eastAsia="en-US"/>
              </w:rPr>
              <w:t>.01.</w:t>
            </w:r>
            <w:r w:rsidR="00241C03">
              <w:rPr>
                <w:lang w:val="en-GB" w:eastAsia="en-US"/>
              </w:rPr>
              <w:t>0</w:t>
            </w:r>
            <w:r w:rsidR="00024F2C">
              <w:rPr>
                <w:lang w:val="en-GB" w:eastAsia="en-US"/>
              </w:rPr>
              <w:t>3.</w:t>
            </w:r>
            <w:r w:rsidR="00241C03">
              <w:rPr>
                <w:lang w:val="en-GB" w:eastAsia="en-US"/>
              </w:rPr>
              <w:t>0</w:t>
            </w:r>
            <w:r w:rsidR="00024F2C">
              <w:rPr>
                <w:lang w:val="en-GB" w:eastAsia="en-US"/>
              </w:rPr>
              <w:t>2</w:t>
            </w:r>
          </w:p>
        </w:tc>
      </w:tr>
      <w:tr w:rsidR="00BF021C" w14:paraId="2E8D93C0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7338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79B517E9" w14:textId="77777777" w:rsidR="00A1395B" w:rsidRDefault="00A1395B" w:rsidP="00A560B0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mit dem Geodreieck </w:t>
            </w:r>
            <w:r w:rsidR="00C66ADC">
              <w:rPr>
                <w:lang w:eastAsia="en-US"/>
              </w:rPr>
              <w:t xml:space="preserve">umgehen. </w:t>
            </w:r>
            <w:r>
              <w:rPr>
                <w:lang w:eastAsia="en-US"/>
              </w:rPr>
              <w:t xml:space="preserve"> </w:t>
            </w:r>
          </w:p>
          <w:p w14:paraId="33634D6A" w14:textId="77777777" w:rsidR="006E1EF4" w:rsidRDefault="006E1EF4" w:rsidP="00A560B0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Flächen vervollständigen. </w:t>
            </w:r>
          </w:p>
          <w:p w14:paraId="039DBA72" w14:textId="77777777" w:rsidR="00A1395B" w:rsidRDefault="00A1395B" w:rsidP="00A560B0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einfache Flächen zeichnen. </w:t>
            </w:r>
          </w:p>
          <w:p w14:paraId="55066035" w14:textId="77777777" w:rsidR="00A560B0" w:rsidRDefault="00A560B0" w:rsidP="00A560B0">
            <w:pPr>
              <w:pStyle w:val="TabelleAufzhlung"/>
              <w:rPr>
                <w:lang w:eastAsia="en-US"/>
              </w:rPr>
            </w:pPr>
            <w:r w:rsidRPr="00A560B0">
              <w:rPr>
                <w:lang w:eastAsia="en-US"/>
              </w:rPr>
              <w:t>Ich kann den Spielplan in Farbtechnik zeichnen.</w:t>
            </w:r>
          </w:p>
          <w:p w14:paraId="70A5C551" w14:textId="77777777" w:rsidR="00BF021C" w:rsidRPr="00496355" w:rsidRDefault="00BF021C" w:rsidP="00A560B0">
            <w:pPr>
              <w:pStyle w:val="TabelleAufzhlung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Ich kann </w:t>
            </w:r>
            <w:r w:rsidR="00037E66">
              <w:rPr>
                <w:i/>
                <w:lang w:eastAsia="en-US"/>
              </w:rPr>
              <w:t>sorgfältig</w:t>
            </w:r>
            <w:r w:rsidR="00496355">
              <w:rPr>
                <w:i/>
                <w:lang w:eastAsia="en-US"/>
              </w:rPr>
              <w:t xml:space="preserve"> Arbeiten. (Arbeitsweise LFS1)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8F9C21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1E31FA0A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656072" w14:textId="77777777" w:rsidR="00BF021C" w:rsidRDefault="00BF021C" w:rsidP="00FA351B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2E863338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521896" w14:textId="77777777" w:rsidR="00BF021C" w:rsidRDefault="00BF021C" w:rsidP="00FA351B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4160699C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D67C794" w14:textId="77777777" w:rsidR="00BF021C" w:rsidRDefault="00BF021C" w:rsidP="00FA351B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2AC04E6E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869F2A9" w14:textId="77777777" w:rsidR="00496355" w:rsidRDefault="008B29B0" w:rsidP="008B29B0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464CD54" wp14:editId="6A25F245">
                <wp:simplePos x="0" y="0"/>
                <wp:positionH relativeFrom="margin">
                  <wp:posOffset>-5906</wp:posOffset>
                </wp:positionH>
                <wp:positionV relativeFrom="paragraph">
                  <wp:posOffset>26035</wp:posOffset>
                </wp:positionV>
                <wp:extent cx="4679950" cy="4683125"/>
                <wp:effectExtent l="0" t="0" r="6350" b="317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20886" id="Gruppieren 8" o:spid="_x0000_s1026" style="position:absolute;margin-left:-.45pt;margin-top:2.05pt;width:368.5pt;height:368.75pt;z-index:251641856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">
                  <v:imagedata r:id="rId12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">
                  <v:imagedata r:id="rId13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">
                  <v:imagedata r:id="rId14" o:title="Geodreieck, Geometrie, Mathematik, Winkel, Geometrisch"/>
                </v:shape>
                <w10:wrap anchorx="margin"/>
              </v:group>
            </w:pict>
          </mc:Fallback>
        </mc:AlternateContent>
      </w:r>
    </w:p>
    <w:p w14:paraId="638F02ED" w14:textId="77777777" w:rsidR="00496355" w:rsidRDefault="005C3D6F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8"/>
          <w:szCs w:val="28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62F082" wp14:editId="14B18BF6">
                <wp:simplePos x="0" y="0"/>
                <wp:positionH relativeFrom="margin">
                  <wp:posOffset>-80645</wp:posOffset>
                </wp:positionH>
                <wp:positionV relativeFrom="paragraph">
                  <wp:posOffset>4541726</wp:posOffset>
                </wp:positionV>
                <wp:extent cx="4704715" cy="1454150"/>
                <wp:effectExtent l="57150" t="57150" r="57785" b="5080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454150"/>
                          <a:chOff x="0" y="-63427"/>
                          <a:chExt cx="4704715" cy="1454150"/>
                        </a:xfrm>
                      </wpg:grpSpPr>
                      <wps:wsp>
                        <wps:cNvPr id="18" name="Abgerundetes Rechteck 18"/>
                        <wps:cNvSpPr/>
                        <wps:spPr>
                          <a:xfrm>
                            <a:off x="0" y="-63427"/>
                            <a:ext cx="4704715" cy="14541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D6F8B28" w14:textId="77777777" w:rsidR="0008680C" w:rsidRPr="006D5FA6" w:rsidRDefault="0008680C" w:rsidP="00F5510D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44793092" wp14:editId="78492E06">
                                    <wp:extent cx="314325" cy="314325"/>
                                    <wp:effectExtent l="0" t="0" r="9525" b="9525"/>
                                    <wp:docPr id="1868" name="Grafik 186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D5FA6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selber zeichnen. </w:t>
                              </w:r>
                            </w:p>
                            <w:p w14:paraId="3B3A7DCF" w14:textId="77777777" w:rsidR="0008680C" w:rsidRPr="006D5FA6" w:rsidRDefault="0008680C" w:rsidP="00F5510D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4DF946D7" w14:textId="77777777" w:rsidR="0008680C" w:rsidRPr="006D5FA6" w:rsidRDefault="0008680C" w:rsidP="00F5510D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auf ein kariertes Blatt Papier. </w:t>
                              </w:r>
                            </w:p>
                            <w:p w14:paraId="25CCE07A" w14:textId="70320617" w:rsidR="0008680C" w:rsidRPr="005C3D6F" w:rsidRDefault="0008680C" w:rsidP="001D3C72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5C3D6F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5C3D6F" w:rsidRPr="005C3D6F">
                                <w:rPr>
                                  <w:sz w:val="22"/>
                                  <w:szCs w:val="22"/>
                                </w:rPr>
                                <w:t xml:space="preserve">einer Partnerin oder </w:t>
                              </w:r>
                              <w:r w:rsidR="005C3D6F" w:rsidRPr="005C3D6F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Pr="005C3D6F">
                                <w:rPr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  <w:r w:rsidRPr="005C3D6F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</w:p>
                            <w:p w14:paraId="3FCC70A0" w14:textId="5DFC1F74" w:rsidR="0008680C" w:rsidRPr="006D5FA6" w:rsidRDefault="0008680C" w:rsidP="00F5510D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Sammeln Sie </w:t>
                              </w:r>
                              <w:r w:rsidR="005C3D6F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Ihre</w:t>
                              </w:r>
                              <w:r w:rsidR="005C3D6F"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Ideen im Plenum.</w:t>
                              </w:r>
                              <w:r w:rsidRPr="006D5FA6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2F082" id="Gruppieren 29" o:spid="_x0000_s1026" style="position:absolute;margin-left:-6.35pt;margin-top:357.6pt;width:370.45pt;height:114.5pt;z-index:251648000;mso-position-horizontal-relative:margin" coordorigin=",-634" coordsize="47047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">
                <v:roundrect id="Abgerundetes Rechteck 18" o:spid="_x0000_s1027" style="position:absolute;top:-634;width:47047;height:14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" fillcolor="window" strokecolor="#4bacc6" strokeweight="1pt">
                  <v:textbox>
                    <w:txbxContent>
                      <w:p w14:paraId="7D6F8B28" w14:textId="77777777" w:rsidR="0008680C" w:rsidRPr="006D5FA6" w:rsidRDefault="0008680C" w:rsidP="00F5510D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44793092" wp14:editId="78492E06">
                              <wp:extent cx="314325" cy="314325"/>
                              <wp:effectExtent l="0" t="0" r="9525" b="9525"/>
                              <wp:docPr id="1868" name="Grafik 18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D5FA6">
                          <w:rPr>
                            <w:sz w:val="22"/>
                            <w:szCs w:val="22"/>
                          </w:rPr>
                          <w:t xml:space="preserve">Sie möchten bald den Spielplan selber zeichnen. </w:t>
                        </w:r>
                      </w:p>
                      <w:p w14:paraId="3B3A7DCF" w14:textId="77777777" w:rsidR="0008680C" w:rsidRPr="006D5FA6" w:rsidRDefault="0008680C" w:rsidP="00F5510D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4DF946D7" w14:textId="77777777" w:rsidR="0008680C" w:rsidRPr="006D5FA6" w:rsidRDefault="0008680C" w:rsidP="00F5510D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auf ein kariertes Blatt Papier. </w:t>
                        </w:r>
                      </w:p>
                      <w:p w14:paraId="25CCE07A" w14:textId="70320617" w:rsidR="0008680C" w:rsidRPr="005C3D6F" w:rsidRDefault="0008680C" w:rsidP="001D3C72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5C3D6F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5C3D6F" w:rsidRPr="005C3D6F">
                          <w:rPr>
                            <w:sz w:val="22"/>
                            <w:szCs w:val="22"/>
                          </w:rPr>
                          <w:t xml:space="preserve">einer Partnerin oder </w:t>
                        </w:r>
                        <w:r w:rsidR="005C3D6F" w:rsidRPr="005C3D6F">
                          <w:rPr>
                            <w:sz w:val="22"/>
                            <w:szCs w:val="22"/>
                          </w:rPr>
                          <w:br/>
                        </w:r>
                        <w:r w:rsidRPr="005C3D6F">
                          <w:rPr>
                            <w:sz w:val="22"/>
                            <w:szCs w:val="22"/>
                          </w:rPr>
                          <w:t xml:space="preserve">einem Partner aus. </w:t>
                        </w:r>
                        <w:r w:rsidRPr="005C3D6F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</w:p>
                      <w:p w14:paraId="3FCC70A0" w14:textId="5DFC1F74" w:rsidR="0008680C" w:rsidRPr="006D5FA6" w:rsidRDefault="0008680C" w:rsidP="00F5510D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Sammeln Sie </w:t>
                        </w:r>
                        <w:r w:rsidR="005C3D6F">
                          <w:rPr>
                            <w:b w:val="0"/>
                            <w:sz w:val="22"/>
                            <w:szCs w:val="22"/>
                          </w:rPr>
                          <w:t>Ihre</w:t>
                        </w:r>
                        <w:r w:rsidR="005C3D6F"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>Ideen im Plenum.</w:t>
                        </w:r>
                        <w:r w:rsidRPr="006D5FA6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26" o:spid="_x0000_s1028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">
                  <v:imagedata r:id="rId19" o:title=""/>
                </v:shape>
                <v:shape id="Grafik 1430" o:spid="_x0000_s1029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">
                  <v:imagedata r:id="rId20" o:title=""/>
                </v:shape>
                <v:shape id="Grafik 24" o:spid="_x0000_s1030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">
                  <v:imagedata r:id="rId21" o:title=""/>
                </v:shape>
                <w10:wrap anchorx="margin"/>
              </v:group>
            </w:pict>
          </mc:Fallback>
        </mc:AlternateContent>
      </w:r>
      <w:r w:rsidR="00496355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0702D85" w14:textId="77777777" w:rsidR="001E43A8" w:rsidRPr="0080088E" w:rsidRDefault="008B29B0" w:rsidP="0080088E">
      <w:pPr>
        <w:pStyle w:val="berschrift2"/>
        <w:spacing w:before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C5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4448" behindDoc="0" locked="0" layoutInCell="0" allowOverlap="1" wp14:anchorId="29B42A82" wp14:editId="7FCF8BE6">
            <wp:simplePos x="0" y="0"/>
            <wp:positionH relativeFrom="rightMargin">
              <wp:posOffset>-1270</wp:posOffset>
            </wp:positionH>
            <wp:positionV relativeFrom="paragraph">
              <wp:posOffset>87849</wp:posOffset>
            </wp:positionV>
            <wp:extent cx="323850" cy="323850"/>
            <wp:effectExtent l="0" t="0" r="0" b="0"/>
            <wp:wrapNone/>
            <wp:docPr id="19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1E43A8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Erste Schritte zum Zeichnen </w:t>
      </w:r>
    </w:p>
    <w:p w14:paraId="6A8EFE9C" w14:textId="77777777" w:rsidR="00654F0B" w:rsidRPr="00554634" w:rsidRDefault="0080088E" w:rsidP="0080088E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0"/>
          <w:szCs w:val="20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b/>
          <w:noProof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836EC1E" wp14:editId="4E0D1496">
                <wp:simplePos x="0" y="0"/>
                <wp:positionH relativeFrom="margin">
                  <wp:posOffset>1901685</wp:posOffset>
                </wp:positionH>
                <wp:positionV relativeFrom="paragraph">
                  <wp:posOffset>250274</wp:posOffset>
                </wp:positionV>
                <wp:extent cx="2558415" cy="1324101"/>
                <wp:effectExtent l="0" t="0" r="0" b="2857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1324101"/>
                          <a:chOff x="0" y="0"/>
                          <a:chExt cx="2558415" cy="1324101"/>
                        </a:xfrm>
                      </wpg:grpSpPr>
                      <pic:pic xmlns:pic="http://schemas.openxmlformats.org/drawingml/2006/picture">
                        <pic:nvPicPr>
                          <pic:cNvPr id="7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erader Verbinder 9"/>
                        <wps:cNvCnPr/>
                        <wps:spPr>
                          <a:xfrm>
                            <a:off x="1276961" y="1280146"/>
                            <a:ext cx="8483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r Verbinder 10"/>
                        <wps:cNvCnPr/>
                        <wps:spPr>
                          <a:xfrm>
                            <a:off x="1276961" y="1244970"/>
                            <a:ext cx="0" cy="7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>
                            <a:off x="2127380" y="1244970"/>
                            <a:ext cx="0" cy="7913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48D41" id="Gruppieren 17" o:spid="_x0000_s1026" style="position:absolute;margin-left:149.75pt;margin-top:19.7pt;width:201.45pt;height:104.25pt;z-index:251612160;mso-position-horizontal-relative:margin" coordsize="25584,1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">
                <v:shape id="Bild 1" o:spid="_x0000_s1027" type="#_x0000_t75" alt="Geodreieck, Geometrie, Mathematik, Winkel, Geometrisch" style="position:absolute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">
                  <v:imagedata r:id="rId24" o:title="Geodreieck, Geometrie, Mathematik, Winkel, Geometrisch"/>
                </v:shape>
                <v:line id="Gerader Verbinder 9" o:spid="_x0000_s1028" style="position:absolute;visibility:visible;mso-wrap-style:square" from="12769,12801" to="21253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" strokecolor="black [3040]"/>
                <v:line id="Gerader Verbinder 10" o:spid="_x0000_s1029" style="position:absolute;visibility:visible;mso-wrap-style:square" from="12769,12449" to="12769,1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" strokecolor="black [3040]"/>
                <v:line id="Gerader Verbinder 12" o:spid="_x0000_s1030" style="position:absolute;visibility:visible;mso-wrap-style:square" from="21273,12449" to="21273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w10:wrap anchorx="margin"/>
              </v:group>
            </w:pict>
          </mc:Fallback>
        </mc:AlternateContent>
      </w:r>
      <w:r w:rsidR="00654F0B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a) </w:t>
      </w:r>
      <w:r w:rsidR="005E7054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 kann ich Strecken und Geraden mit dem Geodreieck zeichnen?</w:t>
      </w:r>
    </w:p>
    <w:p w14:paraId="0ACAA8D4" w14:textId="77777777" w:rsidR="005E7054" w:rsidRDefault="005E7054" w:rsidP="005E7054">
      <w:pPr>
        <w:pStyle w:val="Listenabsatz"/>
        <w:numPr>
          <w:ilvl w:val="0"/>
          <w:numId w:val="36"/>
        </w:numPr>
        <w:spacing w:line="240" w:lineRule="exact"/>
      </w:pPr>
      <w:r w:rsidRPr="00925664">
        <w:rPr>
          <w:sz w:val="22"/>
          <w:szCs w:val="22"/>
        </w:rPr>
        <w:t>Wenn die Str</w:t>
      </w:r>
      <w:r>
        <w:t>ecke kleiner als 7 cm ist,</w:t>
      </w:r>
    </w:p>
    <w:p w14:paraId="1BBB7927" w14:textId="77777777" w:rsidR="005E7054" w:rsidRDefault="005E7054" w:rsidP="005E7054">
      <w:pPr>
        <w:pStyle w:val="Listenabsatz"/>
        <w:spacing w:line="240" w:lineRule="exact"/>
      </w:pPr>
      <w:r>
        <w:t xml:space="preserve">beginnen wir immer bei der Null zu zeichnen. </w:t>
      </w:r>
    </w:p>
    <w:p w14:paraId="02238020" w14:textId="77777777" w:rsidR="005E7054" w:rsidRDefault="005E7054" w:rsidP="005E7054">
      <w:pPr>
        <w:spacing w:line="240" w:lineRule="exact"/>
      </w:pPr>
    </w:p>
    <w:p w14:paraId="26F6EC85" w14:textId="77777777" w:rsidR="0080088E" w:rsidRDefault="0080088E" w:rsidP="005E7054">
      <w:pPr>
        <w:spacing w:line="240" w:lineRule="exact"/>
      </w:pPr>
    </w:p>
    <w:p w14:paraId="69DC7A31" w14:textId="77777777" w:rsidR="0080088E" w:rsidRDefault="0080088E" w:rsidP="005E7054">
      <w:pPr>
        <w:spacing w:line="240" w:lineRule="exact"/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6DBA897" wp14:editId="5BC77747">
                <wp:simplePos x="0" y="0"/>
                <wp:positionH relativeFrom="page">
                  <wp:align>right</wp:align>
                </wp:positionH>
                <wp:positionV relativeFrom="paragraph">
                  <wp:posOffset>129997</wp:posOffset>
                </wp:positionV>
                <wp:extent cx="1953822" cy="3356517"/>
                <wp:effectExtent l="57150" t="0" r="66040" b="7302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22" cy="3356517"/>
                          <a:chOff x="1460198" y="-1229372"/>
                          <a:chExt cx="2344858" cy="2274626"/>
                        </a:xfrm>
                      </wpg:grpSpPr>
                      <pic:pic xmlns:pic="http://schemas.openxmlformats.org/drawingml/2006/picture">
                        <pic:nvPicPr>
                          <pic:cNvPr id="511" name="Grafik 5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17" y="-1229372"/>
                            <a:ext cx="1543581" cy="791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Wolkenförmige Legende 47"/>
                        <wps:cNvSpPr/>
                        <wps:spPr>
                          <a:xfrm>
                            <a:off x="1460198" y="-124607"/>
                            <a:ext cx="2344858" cy="1169861"/>
                          </a:xfrm>
                          <a:prstGeom prst="cloudCallout">
                            <a:avLst>
                              <a:gd name="adj1" fmla="val -22481"/>
                              <a:gd name="adj2" fmla="val -89883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B939A7" w14:textId="2C4F98AE" w:rsidR="0008680C" w:rsidRPr="0080088E" w:rsidRDefault="0008680C" w:rsidP="001E43A8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80088E">
                                <w:rPr>
                                  <w:color w:val="1F497D" w:themeColor="text2"/>
                                </w:rPr>
                                <w:t xml:space="preserve">Ganz gut gelingt eine </w:t>
                              </w:r>
                              <w:proofErr w:type="gramStart"/>
                              <w:r w:rsidRPr="0080088E">
                                <w:rPr>
                                  <w:color w:val="1F497D" w:themeColor="text2"/>
                                </w:rPr>
                                <w:t>Zeichnung</w:t>
                              </w:r>
                              <w:proofErr w:type="gramEnd"/>
                              <w:r w:rsidRPr="0080088E">
                                <w:rPr>
                                  <w:color w:val="1F497D" w:themeColor="text2"/>
                                </w:rPr>
                                <w:t xml:space="preserve"> wenn der Bleistift gespitzt ist und das Geodreieck </w:t>
                              </w:r>
                              <w:r w:rsidR="0037628C">
                                <w:rPr>
                                  <w:color w:val="1F497D" w:themeColor="text2"/>
                                </w:rPr>
                                <w:t>unbeschädigt</w:t>
                              </w:r>
                              <w:r w:rsidR="0037628C" w:rsidRPr="0080088E">
                                <w:rPr>
                                  <w:color w:val="1F497D" w:themeColor="text2"/>
                                </w:rPr>
                                <w:t xml:space="preserve"> </w:t>
                              </w:r>
                              <w:r w:rsidRPr="0080088E">
                                <w:rPr>
                                  <w:color w:val="1F497D" w:themeColor="text2"/>
                                </w:rPr>
                                <w:t xml:space="preserve">ist.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A897" id="Gruppieren 6" o:spid="_x0000_s1031" style="position:absolute;margin-left:102.65pt;margin-top:10.25pt;width:153.85pt;height:264.3pt;z-index:251618304;mso-position-horizontal:right;mso-position-horizontal-relative:page;mso-width-relative:margin;mso-height-relative:margin" coordorigin="14601,-12293" coordsize="23448,2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">
                <v:shape id="Grafik 511" o:spid="_x0000_s1032" type="#_x0000_t75" style="position:absolute;left:14732;top:-12293;width:15435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">
                  <v:imagedata r:id="rId26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Wolkenförmige Legende 47" o:spid="_x0000_s1033" type="#_x0000_t106" style="position:absolute;left:14601;top:-1246;width:23449;height:11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" adj="5944,-8615" fillcolor="#daeef3 [664]" strokecolor="#243f60 [1604]" strokeweight="2pt">
                  <v:textbox>
                    <w:txbxContent>
                      <w:p w14:paraId="06B939A7" w14:textId="2C4F98AE" w:rsidR="0008680C" w:rsidRPr="0080088E" w:rsidRDefault="0008680C" w:rsidP="001E43A8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80088E">
                          <w:rPr>
                            <w:color w:val="1F497D" w:themeColor="text2"/>
                          </w:rPr>
                          <w:t xml:space="preserve">Ganz gut gelingt eine </w:t>
                        </w:r>
                        <w:proofErr w:type="gramStart"/>
                        <w:r w:rsidRPr="0080088E">
                          <w:rPr>
                            <w:color w:val="1F497D" w:themeColor="text2"/>
                          </w:rPr>
                          <w:t>Zeichnung</w:t>
                        </w:r>
                        <w:proofErr w:type="gramEnd"/>
                        <w:r w:rsidRPr="0080088E">
                          <w:rPr>
                            <w:color w:val="1F497D" w:themeColor="text2"/>
                          </w:rPr>
                          <w:t xml:space="preserve"> wenn der Bleistift gespitzt ist und das Geodreieck </w:t>
                        </w:r>
                        <w:r w:rsidR="0037628C">
                          <w:rPr>
                            <w:color w:val="1F497D" w:themeColor="text2"/>
                          </w:rPr>
                          <w:t>unbeschädigt</w:t>
                        </w:r>
                        <w:r w:rsidR="0037628C" w:rsidRPr="0080088E">
                          <w:rPr>
                            <w:color w:val="1F497D" w:themeColor="text2"/>
                          </w:rPr>
                          <w:t xml:space="preserve"> </w:t>
                        </w:r>
                        <w:r w:rsidRPr="0080088E">
                          <w:rPr>
                            <w:color w:val="1F497D" w:themeColor="text2"/>
                          </w:rPr>
                          <w:t xml:space="preserve">ist.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A488C68" w14:textId="77777777" w:rsidR="0080088E" w:rsidRDefault="0080088E" w:rsidP="005E7054">
      <w:pPr>
        <w:spacing w:line="240" w:lineRule="exact"/>
      </w:pPr>
    </w:p>
    <w:p w14:paraId="5C3F4D1E" w14:textId="77777777" w:rsidR="0080088E" w:rsidRDefault="0080088E" w:rsidP="005E7054">
      <w:pPr>
        <w:spacing w:line="240" w:lineRule="exact"/>
      </w:pPr>
    </w:p>
    <w:p w14:paraId="037E61DA" w14:textId="77777777" w:rsidR="0080088E" w:rsidRDefault="0080088E" w:rsidP="005E7054">
      <w:pPr>
        <w:spacing w:line="240" w:lineRule="exact"/>
      </w:pPr>
    </w:p>
    <w:p w14:paraId="227C9587" w14:textId="77777777" w:rsidR="005E7054" w:rsidRDefault="005E7054" w:rsidP="0080088E">
      <w:pPr>
        <w:pStyle w:val="Listenabsatz"/>
        <w:numPr>
          <w:ilvl w:val="0"/>
          <w:numId w:val="36"/>
        </w:numPr>
        <w:spacing w:before="120" w:line="240" w:lineRule="exact"/>
        <w:ind w:left="714" w:hanging="357"/>
      </w:pPr>
      <w:r>
        <w:t>Ist die Strecke größer als 7 cm, dann m</w:t>
      </w:r>
      <w:r w:rsidR="004C5CF2">
        <w:t xml:space="preserve">üssen wir mehrfach zeichnen. </w:t>
      </w:r>
    </w:p>
    <w:p w14:paraId="208131C3" w14:textId="77777777" w:rsidR="004C5CF2" w:rsidRDefault="001E43A8" w:rsidP="004C5CF2">
      <w:pPr>
        <w:pStyle w:val="Listenabsatz"/>
        <w:spacing w:line="24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1D0AAE4" wp14:editId="3D389943">
                <wp:simplePos x="0" y="0"/>
                <wp:positionH relativeFrom="column">
                  <wp:posOffset>-2540</wp:posOffset>
                </wp:positionH>
                <wp:positionV relativeFrom="paragraph">
                  <wp:posOffset>151765</wp:posOffset>
                </wp:positionV>
                <wp:extent cx="3701415" cy="1398269"/>
                <wp:effectExtent l="0" t="0" r="0" b="6921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1398269"/>
                          <a:chOff x="0" y="0"/>
                          <a:chExt cx="3701415" cy="1398269"/>
                        </a:xfrm>
                      </wpg:grpSpPr>
                      <pic:pic xmlns:pic="http://schemas.openxmlformats.org/drawingml/2006/picture">
                        <pic:nvPicPr>
                          <pic:cNvPr id="22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Pfeil nach rechts 43"/>
                        <wps:cNvSpPr/>
                        <wps:spPr>
                          <a:xfrm>
                            <a:off x="1276350" y="1352550"/>
                            <a:ext cx="1566898" cy="45719"/>
                          </a:xfrm>
                          <a:prstGeom prst="rightArrow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16FE7" id="Gruppieren 39" o:spid="_x0000_s1026" style="position:absolute;margin-left:-.2pt;margin-top:11.95pt;width:291.45pt;height:110.1pt;z-index:251617280" coordsize="37014,1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">
                <v:shape id="Bild 1" o:spid="_x0000_s1027" type="#_x0000_t75" alt="Geodreieck, Geometrie, Mathematik, Winkel, Geometrisch" style="position:absolute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">
                  <v:imagedata r:id="rId24" o:title="Geodreieck, Geometrie, Mathematik, Winkel, Geometrisch" gain="19661f" blacklevel="22938f"/>
                </v:shape>
                <v:shape id="Bild 1" o:spid="_x0000_s1028" type="#_x0000_t75" alt="Geodreieck, Geometrie, Mathematik, Winkel, Geometrisch" style="position:absolute;left:11430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">
                  <v:imagedata r:id="rId24" o:title="Geodreieck, Geometrie, Mathematik, Winkel, Geometrisch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43" o:spid="_x0000_s1029" type="#_x0000_t13" style="position:absolute;left:12763;top:13525;width:1566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" adj="21285" fillcolor="#4f81bd [3204]" strokecolor="#243f60 [1604]" strokeweight="2pt"/>
              </v:group>
            </w:pict>
          </mc:Fallback>
        </mc:AlternateContent>
      </w:r>
      <w:r w:rsidR="004C5CF2">
        <w:t xml:space="preserve">z.B. 11 cm. </w:t>
      </w:r>
    </w:p>
    <w:p w14:paraId="175ED7E4" w14:textId="77777777" w:rsidR="005E7054" w:rsidRPr="00F5510D" w:rsidRDefault="005E7054" w:rsidP="00F5510D">
      <w:pPr>
        <w:spacing w:line="240" w:lineRule="exact"/>
      </w:pPr>
    </w:p>
    <w:p w14:paraId="2C8CF556" w14:textId="77777777" w:rsidR="00F5510D" w:rsidRDefault="00F5510D" w:rsidP="00BF021C">
      <w:pPr>
        <w:spacing w:line="240" w:lineRule="exact"/>
      </w:pPr>
    </w:p>
    <w:p w14:paraId="36AC9DDD" w14:textId="77777777" w:rsidR="00843B4A" w:rsidRDefault="00843B4A" w:rsidP="00BF021C">
      <w:pPr>
        <w:spacing w:line="240" w:lineRule="exact"/>
      </w:pPr>
    </w:p>
    <w:p w14:paraId="1730F4EA" w14:textId="77777777" w:rsidR="00843B4A" w:rsidRDefault="00843B4A" w:rsidP="00BF021C">
      <w:pPr>
        <w:spacing w:line="240" w:lineRule="exact"/>
      </w:pPr>
    </w:p>
    <w:p w14:paraId="4C306F60" w14:textId="77777777" w:rsidR="00843B4A" w:rsidRDefault="00843B4A" w:rsidP="00BF021C">
      <w:pPr>
        <w:spacing w:line="240" w:lineRule="exact"/>
      </w:pPr>
    </w:p>
    <w:p w14:paraId="792DA2D1" w14:textId="77777777" w:rsidR="00843B4A" w:rsidRDefault="00843B4A" w:rsidP="00BF021C">
      <w:pPr>
        <w:spacing w:line="240" w:lineRule="exact"/>
      </w:pPr>
    </w:p>
    <w:p w14:paraId="66CC302C" w14:textId="77777777" w:rsidR="00843B4A" w:rsidRDefault="00843B4A" w:rsidP="00BF021C">
      <w:pPr>
        <w:spacing w:line="240" w:lineRule="exact"/>
      </w:pPr>
    </w:p>
    <w:p w14:paraId="4260F8C0" w14:textId="77777777" w:rsidR="00843B4A" w:rsidRDefault="00843B4A" w:rsidP="00BF021C">
      <w:pPr>
        <w:spacing w:line="240" w:lineRule="exact"/>
      </w:pPr>
    </w:p>
    <w:p w14:paraId="1D33C5C1" w14:textId="77777777" w:rsidR="00843B4A" w:rsidRDefault="004C5CF2" w:rsidP="00BF021C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5C6E2B" wp14:editId="57FB3565">
                <wp:simplePos x="0" y="0"/>
                <wp:positionH relativeFrom="column">
                  <wp:posOffset>2840285</wp:posOffset>
                </wp:positionH>
                <wp:positionV relativeFrom="paragraph">
                  <wp:posOffset>16157</wp:posOffset>
                </wp:positionV>
                <wp:extent cx="0" cy="79131"/>
                <wp:effectExtent l="0" t="0" r="19050" b="3556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E23FB" id="Gerader Verbinder 42" o:spid="_x0000_s1026" style="position:absolute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65pt,1.25pt" to="223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B3C525C" wp14:editId="34307820">
                <wp:simplePos x="0" y="0"/>
                <wp:positionH relativeFrom="column">
                  <wp:posOffset>1275786</wp:posOffset>
                </wp:positionH>
                <wp:positionV relativeFrom="paragraph">
                  <wp:posOffset>54399</wp:posOffset>
                </wp:positionV>
                <wp:extent cx="1564640" cy="0"/>
                <wp:effectExtent l="0" t="0" r="35560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46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13772" id="Gerader Verbinder 23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4.3pt" to="223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27D4242" wp14:editId="5A63C7A0">
                <wp:simplePos x="0" y="0"/>
                <wp:positionH relativeFrom="column">
                  <wp:posOffset>2417868</wp:posOffset>
                </wp:positionH>
                <wp:positionV relativeFrom="paragraph">
                  <wp:posOffset>24130</wp:posOffset>
                </wp:positionV>
                <wp:extent cx="0" cy="79131"/>
                <wp:effectExtent l="0" t="0" r="19050" b="3556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BF59" id="Gerader Verbinder 37" o:spid="_x0000_s1026" style="position:absolute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4pt,1.9pt" to="190.4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0EE234F" wp14:editId="0ACD73E8">
                <wp:simplePos x="0" y="0"/>
                <wp:positionH relativeFrom="column">
                  <wp:posOffset>1276613</wp:posOffset>
                </wp:positionH>
                <wp:positionV relativeFrom="paragraph">
                  <wp:posOffset>24213</wp:posOffset>
                </wp:positionV>
                <wp:extent cx="0" cy="78740"/>
                <wp:effectExtent l="0" t="0" r="19050" b="355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472A5" id="Gerader Verbinder 25" o:spid="_x0000_s1026" style="position:absolute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.9pt" to="100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"/>
            </w:pict>
          </mc:Fallback>
        </mc:AlternateContent>
      </w:r>
    </w:p>
    <w:p w14:paraId="66363515" w14:textId="77777777" w:rsidR="00843B4A" w:rsidRDefault="00843B4A" w:rsidP="00BF021C">
      <w:pPr>
        <w:spacing w:line="240" w:lineRule="exact"/>
      </w:pPr>
    </w:p>
    <w:p w14:paraId="489F5AC4" w14:textId="77777777" w:rsidR="00925664" w:rsidRDefault="0080088E" w:rsidP="00BF021C">
      <w:pPr>
        <w:spacing w:line="24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6E43578" wp14:editId="7BE3FA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418687" cy="742315"/>
                <wp:effectExtent l="57150" t="57150" r="58420" b="57785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687" cy="742315"/>
                          <a:chOff x="0" y="0"/>
                          <a:chExt cx="5064790" cy="742644"/>
                        </a:xfrm>
                      </wpg:grpSpPr>
                      <wps:wsp>
                        <wps:cNvPr id="45" name="Abgerundetes Rechteck 45"/>
                        <wps:cNvSpPr/>
                        <wps:spPr>
                          <a:xfrm>
                            <a:off x="0" y="0"/>
                            <a:ext cx="5064790" cy="7426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14434D4" w14:textId="77777777" w:rsidR="0008680C" w:rsidRPr="001E43A8" w:rsidRDefault="0008680C" w:rsidP="00925664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E43A8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50AB68DB" w14:textId="77777777" w:rsidR="0008680C" w:rsidRPr="00DF634A" w:rsidRDefault="0008680C" w:rsidP="004E28D9">
                              <w:pPr>
                                <w:pStyle w:val="TabelleKopflinks"/>
                                <w:numPr>
                                  <w:ilvl w:val="0"/>
                                  <w:numId w:val="4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Strecken mit 2 cm, 7 cm, 8 cm, 11 cm und 20 cm auf ein kariertes Blatt Papier.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607" y="65706"/>
                            <a:ext cx="21336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43578" id="Gruppieren 51" o:spid="_x0000_s1034" style="position:absolute;margin-left:0;margin-top:.35pt;width:347.95pt;height:58.45pt;z-index:251619328;mso-position-horizontal:left;mso-position-horizontal-relative:margin;mso-width-relative:margin" coordsize="50647,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">
                <v:roundrect id="Abgerundetes Rechteck 45" o:spid="_x0000_s1035" style="position:absolute;width:50647;height:7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" fillcolor="window" strokecolor="#4bacc6" strokeweight="1pt">
                  <v:textbox>
                    <w:txbxContent>
                      <w:p w14:paraId="214434D4" w14:textId="77777777" w:rsidR="0008680C" w:rsidRPr="001E43A8" w:rsidRDefault="0008680C" w:rsidP="00925664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1E43A8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50AB68DB" w14:textId="77777777" w:rsidR="0008680C" w:rsidRPr="00DF634A" w:rsidRDefault="0008680C" w:rsidP="004E28D9">
                        <w:pPr>
                          <w:pStyle w:val="TabelleKopflinks"/>
                          <w:numPr>
                            <w:ilvl w:val="0"/>
                            <w:numId w:val="4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 xml:space="preserve">Zeichnen Sie Strecken mit 2 cm, 7 cm, 8 cm, 11 cm und 20 cm auf ein kariertes Blatt Papier. </w:t>
                        </w:r>
                      </w:p>
                    </w:txbxContent>
                  </v:textbox>
                </v:roundrect>
                <v:shape id="Grafik 49" o:spid="_x0000_s1036" type="#_x0000_t75" style="position:absolute;left:46596;top:657;width:213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2469FFE0" w14:textId="77777777" w:rsidR="00925664" w:rsidRDefault="00925664" w:rsidP="00BF021C">
      <w:pPr>
        <w:spacing w:line="240" w:lineRule="exact"/>
      </w:pPr>
    </w:p>
    <w:p w14:paraId="1189F2B8" w14:textId="77777777" w:rsidR="00925664" w:rsidRDefault="00925664" w:rsidP="00BF021C">
      <w:pPr>
        <w:spacing w:line="240" w:lineRule="exact"/>
      </w:pPr>
    </w:p>
    <w:p w14:paraId="7431351D" w14:textId="77777777" w:rsidR="00843B4A" w:rsidRDefault="00843B4A" w:rsidP="00BF021C">
      <w:pPr>
        <w:spacing w:line="240" w:lineRule="exact"/>
      </w:pPr>
    </w:p>
    <w:p w14:paraId="1ECF8330" w14:textId="77777777" w:rsidR="00925664" w:rsidRDefault="00925664" w:rsidP="00A8575A">
      <w:pPr>
        <w:spacing w:line="240" w:lineRule="exact"/>
        <w:rPr>
          <w:b/>
          <w:szCs w:val="22"/>
          <w:u w:val="single"/>
        </w:rPr>
      </w:pPr>
    </w:p>
    <w:p w14:paraId="19E88069" w14:textId="77777777" w:rsidR="00DF634A" w:rsidRDefault="00DF634A" w:rsidP="00A8575A">
      <w:pPr>
        <w:spacing w:line="240" w:lineRule="exact"/>
        <w:rPr>
          <w:b/>
          <w:szCs w:val="22"/>
          <w:u w:val="single"/>
        </w:rPr>
      </w:pPr>
    </w:p>
    <w:p w14:paraId="079309ED" w14:textId="77777777" w:rsidR="00A8575A" w:rsidRPr="00554634" w:rsidRDefault="005E7054" w:rsidP="00A8575A">
      <w:pPr>
        <w:spacing w:line="240" w:lineRule="exact"/>
        <w:rPr>
          <w:b/>
          <w:color w:val="4F81BD" w:themeColor="accent1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b) </w:t>
      </w:r>
      <w:r w:rsidR="00A8575A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Parallele Linien mit dem Geodreieck zeichnen:</w:t>
      </w:r>
    </w:p>
    <w:p w14:paraId="2EF06B0B" w14:textId="77777777" w:rsidR="00A8575A" w:rsidRPr="00A8575A" w:rsidRDefault="001E43A8" w:rsidP="00A8575A">
      <w:pPr>
        <w:spacing w:line="240" w:lineRule="exact"/>
        <w:ind w:left="1416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593728" behindDoc="0" locked="0" layoutInCell="1" allowOverlap="1" wp14:anchorId="7401C2C0" wp14:editId="02992C53">
            <wp:simplePos x="0" y="0"/>
            <wp:positionH relativeFrom="margin">
              <wp:align>center</wp:align>
            </wp:positionH>
            <wp:positionV relativeFrom="paragraph">
              <wp:posOffset>149355</wp:posOffset>
            </wp:positionV>
            <wp:extent cx="3143250" cy="1788160"/>
            <wp:effectExtent l="0" t="0" r="0" b="2540"/>
            <wp:wrapNone/>
            <wp:docPr id="967" name="Grafik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paralle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4356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9462745" wp14:editId="235D67F9">
                <wp:simplePos x="0" y="0"/>
                <wp:positionH relativeFrom="column">
                  <wp:posOffset>-440443</wp:posOffset>
                </wp:positionH>
                <wp:positionV relativeFrom="paragraph">
                  <wp:posOffset>169450</wp:posOffset>
                </wp:positionV>
                <wp:extent cx="1851660" cy="575945"/>
                <wp:effectExtent l="0" t="0" r="15240" b="776605"/>
                <wp:wrapNone/>
                <wp:docPr id="965" name="Abgerundete rechteckige Legend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1660" cy="575945"/>
                        </a:xfrm>
                        <a:prstGeom prst="wedgeRoundRectCallout">
                          <a:avLst>
                            <a:gd name="adj1" fmla="val -31026"/>
                            <a:gd name="adj2" fmla="val 1827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D71C3" w14:textId="04A12880" w:rsidR="0008680C" w:rsidRDefault="005E2597" w:rsidP="00A8575A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ind w:left="180" w:hanging="180"/>
                              <w:jc w:val="center"/>
                            </w:pPr>
                            <w:r>
                              <w:t>E</w:t>
                            </w:r>
                            <w:r w:rsidR="0008680C">
                              <w:t>ine gerade Linie ziehen.</w:t>
                            </w:r>
                          </w:p>
                          <w:p w14:paraId="0DD22B85" w14:textId="77777777" w:rsidR="0008680C" w:rsidRDefault="0008680C" w:rsidP="00A8575A">
                            <w:pPr>
                              <w:jc w:val="center"/>
                            </w:pPr>
                            <w:r w:rsidRPr="00891F88">
                              <w:rPr>
                                <w:b/>
                              </w:rPr>
                              <w:t>Tipp:</w:t>
                            </w:r>
                            <w:r>
                              <w:t xml:space="preserve"> Linie nicht zu kurz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627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965" o:spid="_x0000_s1037" type="#_x0000_t62" style="position:absolute;margin-left:-34.7pt;margin-top:13.35pt;width:145.8pt;height:45.35pt;flip:x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" adj="4098,50266" fillcolor="window" strokecolor="windowText" strokeweight="2pt">
                <v:textbox>
                  <w:txbxContent>
                    <w:p w14:paraId="3B0D71C3" w14:textId="04A12880" w:rsidR="0008680C" w:rsidRDefault="005E2597" w:rsidP="00A8575A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ind w:left="180" w:hanging="180"/>
                        <w:jc w:val="center"/>
                      </w:pPr>
                      <w:r>
                        <w:t>E</w:t>
                      </w:r>
                      <w:r w:rsidR="0008680C">
                        <w:t>ine gerade Linie ziehen.</w:t>
                      </w:r>
                    </w:p>
                    <w:p w14:paraId="0DD22B85" w14:textId="77777777" w:rsidR="0008680C" w:rsidRDefault="0008680C" w:rsidP="00A8575A">
                      <w:pPr>
                        <w:jc w:val="center"/>
                      </w:pPr>
                      <w:r w:rsidRPr="00891F88">
                        <w:rPr>
                          <w:b/>
                        </w:rPr>
                        <w:t>Tipp:</w:t>
                      </w:r>
                      <w:r>
                        <w:t xml:space="preserve"> Linie nicht zu kurz</w:t>
                      </w:r>
                    </w:p>
                  </w:txbxContent>
                </v:textbox>
              </v:shape>
            </w:pict>
          </mc:Fallback>
        </mc:AlternateContent>
      </w:r>
      <w:r w:rsidR="00A8575A"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16A8722" wp14:editId="7ECF0EB8">
                <wp:simplePos x="0" y="0"/>
                <wp:positionH relativeFrom="column">
                  <wp:posOffset>2671038</wp:posOffset>
                </wp:positionH>
                <wp:positionV relativeFrom="paragraph">
                  <wp:posOffset>4958</wp:posOffset>
                </wp:positionV>
                <wp:extent cx="1590675" cy="581025"/>
                <wp:effectExtent l="0" t="0" r="28575" b="1019175"/>
                <wp:wrapNone/>
                <wp:docPr id="968" name="Abgerundete rechteckige Legend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675" cy="581025"/>
                        </a:xfrm>
                        <a:prstGeom prst="wedgeRoundRectCallout">
                          <a:avLst>
                            <a:gd name="adj1" fmla="val 11095"/>
                            <a:gd name="adj2" fmla="val 2151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7A3D37" w14:textId="77777777" w:rsidR="0008680C" w:rsidRDefault="0008680C" w:rsidP="00A8575A">
                            <w:pPr>
                              <w:ind w:left="180"/>
                              <w:jc w:val="center"/>
                            </w:pPr>
                            <w:r w:rsidRPr="00B4223A">
                              <w:rPr>
                                <w:b/>
                              </w:rPr>
                              <w:t>2.</w:t>
                            </w:r>
                            <w:r>
                              <w:t xml:space="preserve"> Geodreieck in diese Richtung verschieben.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722" id="Abgerundete rechteckige Legende 968" o:spid="_x0000_s1038" type="#_x0000_t62" style="position:absolute;margin-left:210.3pt;margin-top:.4pt;width:125.25pt;height:45.75pt;flip:x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" adj="13197,57268" fillcolor="window" strokecolor="windowText" strokeweight="2pt">
                <v:textbox>
                  <w:txbxContent>
                    <w:p w14:paraId="697A3D37" w14:textId="77777777" w:rsidR="0008680C" w:rsidRDefault="0008680C" w:rsidP="00A8575A">
                      <w:pPr>
                        <w:ind w:left="180"/>
                        <w:jc w:val="center"/>
                      </w:pPr>
                      <w:r w:rsidRPr="00B4223A">
                        <w:rPr>
                          <w:b/>
                        </w:rPr>
                        <w:t>2.</w:t>
                      </w:r>
                      <w:r>
                        <w:t xml:space="preserve"> Geodreieck in diese Richtung verschieben.</w:t>
                      </w:r>
                    </w:p>
                  </w:txbxContent>
                </v:textbox>
              </v:shape>
            </w:pict>
          </mc:Fallback>
        </mc:AlternateContent>
      </w:r>
    </w:p>
    <w:p w14:paraId="40EF18E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F9A330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9A44B5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EEC14F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1EDFE7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247B27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396182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02AA03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E5108F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5D2B5CB" w14:textId="48749E7F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592704" behindDoc="0" locked="0" layoutInCell="1" allowOverlap="1" wp14:anchorId="6874B435" wp14:editId="60324FC3">
            <wp:simplePos x="0" y="0"/>
            <wp:positionH relativeFrom="column">
              <wp:posOffset>328523</wp:posOffset>
            </wp:positionH>
            <wp:positionV relativeFrom="paragraph">
              <wp:posOffset>39073</wp:posOffset>
            </wp:positionV>
            <wp:extent cx="3882390" cy="2080260"/>
            <wp:effectExtent l="0" t="0" r="3810" b="0"/>
            <wp:wrapNone/>
            <wp:docPr id="970" name="Grafik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Verschiebu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4E518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52AC502" wp14:editId="54D4970C">
                <wp:simplePos x="0" y="0"/>
                <wp:positionH relativeFrom="column">
                  <wp:posOffset>3902622</wp:posOffset>
                </wp:positionH>
                <wp:positionV relativeFrom="paragraph">
                  <wp:posOffset>5187</wp:posOffset>
                </wp:positionV>
                <wp:extent cx="1710690" cy="843280"/>
                <wp:effectExtent l="190500" t="0" r="22860" b="585470"/>
                <wp:wrapNone/>
                <wp:docPr id="969" name="Abgerundete rechteckige Legend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0690" cy="843280"/>
                        </a:xfrm>
                        <a:prstGeom prst="wedgeRoundRectCallout">
                          <a:avLst>
                            <a:gd name="adj1" fmla="val 60864"/>
                            <a:gd name="adj2" fmla="val 1181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A41A0E" w14:textId="359B6F72" w:rsidR="0008680C" w:rsidRDefault="0008680C" w:rsidP="00A8575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5E2597">
                              <w:t xml:space="preserve">Darauf </w:t>
                            </w:r>
                            <w:r>
                              <w:t>achten, dass die Linie exakt auf der parallelen Linie des Geodreiecks liegt.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C502" id="Abgerundete rechteckige Legende 969" o:spid="_x0000_s1039" type="#_x0000_t62" style="position:absolute;margin-left:307.3pt;margin-top:.4pt;width:134.7pt;height:66.4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" adj="23947,36315" fillcolor="window" strokecolor="windowText" strokeweight="2pt">
                <v:textbox>
                  <w:txbxContent>
                    <w:p w14:paraId="27A41A0E" w14:textId="359B6F72" w:rsidR="0008680C" w:rsidRDefault="0008680C" w:rsidP="00A8575A">
                      <w:pPr>
                        <w:jc w:val="center"/>
                      </w:pPr>
                      <w:r>
                        <w:rPr>
                          <w:b/>
                        </w:rPr>
                        <w:t>3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="005E2597">
                        <w:t xml:space="preserve">Darauf </w:t>
                      </w:r>
                      <w:r>
                        <w:t>achten, dass die Linie exakt auf der parallelen Linie des Geodreiecks liegt.</w:t>
                      </w:r>
                    </w:p>
                  </w:txbxContent>
                </v:textbox>
              </v:shape>
            </w:pict>
          </mc:Fallback>
        </mc:AlternateContent>
      </w:r>
    </w:p>
    <w:p w14:paraId="2E2593F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2AA918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49D81E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98CFB4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091429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FB371B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21F614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8E4107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059D65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17FB6C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B937922" w14:textId="67691CF6" w:rsid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E12182" wp14:editId="43F488A4">
                <wp:simplePos x="0" y="0"/>
                <wp:positionH relativeFrom="column">
                  <wp:posOffset>4319049</wp:posOffset>
                </wp:positionH>
                <wp:positionV relativeFrom="paragraph">
                  <wp:posOffset>70329</wp:posOffset>
                </wp:positionV>
                <wp:extent cx="2053590" cy="567055"/>
                <wp:effectExtent l="666750" t="57150" r="22860" b="23495"/>
                <wp:wrapNone/>
                <wp:docPr id="971" name="Abgerundete rechteckige Legend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3590" cy="567055"/>
                        </a:xfrm>
                        <a:prstGeom prst="wedgeRoundRectCallout">
                          <a:avLst>
                            <a:gd name="adj1" fmla="val 81735"/>
                            <a:gd name="adj2" fmla="val -570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294FC1" w14:textId="270F440E" w:rsidR="0008680C" w:rsidRDefault="0008680C" w:rsidP="00A8575A">
                            <w:pPr>
                              <w:ind w:left="18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5E2597">
                              <w:t xml:space="preserve">Jetzt </w:t>
                            </w:r>
                            <w:r>
                              <w:t xml:space="preserve">kann man die Linie </w:t>
                            </w:r>
                            <w:r>
                              <w:br/>
                              <w:t>wieder durchziehen.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2182" id="Abgerundete rechteckige Legende 971" o:spid="_x0000_s1040" type="#_x0000_t62" style="position:absolute;margin-left:340.1pt;margin-top:5.55pt;width:161.7pt;height:44.6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" adj="28455,-1531" fillcolor="window" strokecolor="windowText" strokeweight="2pt">
                <v:textbox>
                  <w:txbxContent>
                    <w:p w14:paraId="2F294FC1" w14:textId="270F440E" w:rsidR="0008680C" w:rsidRDefault="0008680C" w:rsidP="00A8575A">
                      <w:pPr>
                        <w:ind w:left="180"/>
                        <w:jc w:val="center"/>
                      </w:pPr>
                      <w:r>
                        <w:rPr>
                          <w:b/>
                        </w:rPr>
                        <w:t>4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="005E2597">
                        <w:t xml:space="preserve">Jetzt </w:t>
                      </w:r>
                      <w:r>
                        <w:t xml:space="preserve">kann man die Linie </w:t>
                      </w:r>
                      <w:r>
                        <w:br/>
                        <w:t>wieder durchziehen.</w:t>
                      </w:r>
                    </w:p>
                  </w:txbxContent>
                </v:textbox>
              </v:shape>
            </w:pict>
          </mc:Fallback>
        </mc:AlternateContent>
      </w:r>
    </w:p>
    <w:p w14:paraId="739AF7F9" w14:textId="4688F7BD" w:rsidR="00A8575A" w:rsidRDefault="00FA351B" w:rsidP="00A8575A">
      <w:pPr>
        <w:spacing w:line="240" w:lineRule="exact"/>
        <w:rPr>
          <w:szCs w:val="22"/>
        </w:rPr>
      </w:pPr>
      <w:r w:rsidRPr="001E43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B37F79" wp14:editId="00F03208">
                <wp:simplePos x="0" y="0"/>
                <wp:positionH relativeFrom="margin">
                  <wp:posOffset>-28540</wp:posOffset>
                </wp:positionH>
                <wp:positionV relativeFrom="paragraph">
                  <wp:posOffset>134900</wp:posOffset>
                </wp:positionV>
                <wp:extent cx="3214089" cy="742644"/>
                <wp:effectExtent l="57150" t="57150" r="62865" b="57785"/>
                <wp:wrapNone/>
                <wp:docPr id="50" name="Abgerundetes 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089" cy="7426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34A18A4" w14:textId="77777777" w:rsidR="0008680C" w:rsidRDefault="0008680C" w:rsidP="001E43A8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1E43A8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A03287" w14:textId="77777777" w:rsidR="0008680C" w:rsidRPr="004E28D9" w:rsidRDefault="0008680C" w:rsidP="004E28D9">
                            <w:pPr>
                              <w:pStyle w:val="TabelleKopflinks"/>
                              <w:numPr>
                                <w:ilvl w:val="0"/>
                                <w:numId w:val="41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>Zeichnen Sie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 beliebige Strecke. Zeichnen Sie dazu mindestens 7 parallele Linien.</w:t>
                            </w: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37F79" id="Abgerundetes Rechteck 50" o:spid="_x0000_s1041" style="position:absolute;margin-left:-2.25pt;margin-top:10.6pt;width:253.1pt;height:58.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" fillcolor="window" strokecolor="#4bacc6" strokeweight="1pt">
                <v:textbox>
                  <w:txbxContent>
                    <w:p w14:paraId="534A18A4" w14:textId="77777777" w:rsidR="0008680C" w:rsidRDefault="0008680C" w:rsidP="001E43A8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  <w:bookmarkStart w:id="1" w:name="_GoBack"/>
                      <w:r w:rsidRPr="001E43A8">
                        <w:rPr>
                          <w:sz w:val="22"/>
                          <w:szCs w:val="22"/>
                        </w:rPr>
                        <w:t>Arbeitsauftrag:</w:t>
                      </w: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A03287" w14:textId="77777777" w:rsidR="0008680C" w:rsidRPr="004E28D9" w:rsidRDefault="0008680C" w:rsidP="004E28D9">
                      <w:pPr>
                        <w:pStyle w:val="TabelleKopflinks"/>
                        <w:numPr>
                          <w:ilvl w:val="0"/>
                          <w:numId w:val="41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>Zeichnen Sie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eine beliebige Strecke. Zeichnen Sie dazu mindestens 7 parallele Linien.</w:t>
                      </w: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27F782" w14:textId="0E82908F" w:rsidR="00A8575A" w:rsidRDefault="00A8575A" w:rsidP="00A8575A">
      <w:pPr>
        <w:spacing w:line="240" w:lineRule="exact"/>
        <w:rPr>
          <w:szCs w:val="22"/>
        </w:rPr>
      </w:pPr>
    </w:p>
    <w:p w14:paraId="674EE701" w14:textId="44E05093" w:rsidR="00A8575A" w:rsidRDefault="00A8575A" w:rsidP="00A8575A">
      <w:pPr>
        <w:spacing w:line="240" w:lineRule="exact"/>
        <w:rPr>
          <w:szCs w:val="22"/>
        </w:rPr>
      </w:pPr>
    </w:p>
    <w:p w14:paraId="5900F4B8" w14:textId="77777777" w:rsidR="00A560B0" w:rsidRDefault="00A560B0" w:rsidP="00A8575A">
      <w:pPr>
        <w:spacing w:line="240" w:lineRule="exact"/>
        <w:rPr>
          <w:szCs w:val="22"/>
        </w:rPr>
      </w:pPr>
    </w:p>
    <w:p w14:paraId="14B90B24" w14:textId="028903EB" w:rsidR="00FA351B" w:rsidRDefault="00FA351B">
      <w:pPr>
        <w:spacing w:line="240" w:lineRule="exact"/>
        <w:rPr>
          <w:szCs w:val="22"/>
        </w:rPr>
      </w:pPr>
      <w:r>
        <w:rPr>
          <w:szCs w:val="22"/>
        </w:rPr>
        <w:br w:type="page"/>
      </w:r>
    </w:p>
    <w:p w14:paraId="5D67F03D" w14:textId="77777777" w:rsidR="0080088E" w:rsidRDefault="0080088E" w:rsidP="00A8575A">
      <w:pPr>
        <w:spacing w:line="240" w:lineRule="exact"/>
        <w:rPr>
          <w:szCs w:val="22"/>
        </w:rPr>
      </w:pPr>
    </w:p>
    <w:p w14:paraId="19ED24D2" w14:textId="77777777" w:rsidR="00A8575A" w:rsidRPr="00554634" w:rsidRDefault="005E7054" w:rsidP="00A8575A">
      <w:pPr>
        <w:spacing w:line="240" w:lineRule="exact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c) </w:t>
      </w:r>
      <w:r w:rsidR="00A8575A" w:rsidRPr="00554634">
        <w:rPr>
          <w:color w:val="4F81BD" w:themeColor="accent1"/>
          <w:sz w:val="22"/>
          <w:szCs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 Quadrat mit den Seitenlängen 5cm/5cm zeichnen:</w:t>
      </w:r>
    </w:p>
    <w:p w14:paraId="39AA3D5E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598848" behindDoc="0" locked="0" layoutInCell="1" allowOverlap="1" wp14:anchorId="638F5EBD" wp14:editId="0E325294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743200" cy="1485900"/>
            <wp:effectExtent l="0" t="0" r="0" b="0"/>
            <wp:wrapNone/>
            <wp:docPr id="974" name="Grafik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5cm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5" r="13354" b="20622"/>
                    <a:stretch/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1180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C03154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D5393F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A5F4DE9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B96AA0B" wp14:editId="1E063D44">
                <wp:simplePos x="0" y="0"/>
                <wp:positionH relativeFrom="column">
                  <wp:posOffset>2261235</wp:posOffset>
                </wp:positionH>
                <wp:positionV relativeFrom="paragraph">
                  <wp:posOffset>4445</wp:posOffset>
                </wp:positionV>
                <wp:extent cx="2057400" cy="461645"/>
                <wp:effectExtent l="495300" t="0" r="19050" b="357505"/>
                <wp:wrapNone/>
                <wp:docPr id="979" name="Abgerundete rechteckige Legend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61645"/>
                        </a:xfrm>
                        <a:prstGeom prst="wedgeRoundRectCallout">
                          <a:avLst>
                            <a:gd name="adj1" fmla="val -73611"/>
                            <a:gd name="adj2" fmla="val 1223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F421A1" w14:textId="0FB2862F" w:rsidR="0008680C" w:rsidRDefault="0037628C" w:rsidP="00A8575A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ind w:left="180" w:hanging="180"/>
                              <w:jc w:val="center"/>
                            </w:pPr>
                            <w:r>
                              <w:t>E</w:t>
                            </w:r>
                            <w:r w:rsidR="0008680C">
                              <w:t>ine Linie mit der Länge 5 cm zeichnen.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AA0B" id="Abgerundete rechteckige Legende 979" o:spid="_x0000_s1042" type="#_x0000_t62" style="position:absolute;margin-left:178.05pt;margin-top:.35pt;width:162pt;height:36.3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" adj="-5100,37224" fillcolor="window" strokecolor="windowText" strokeweight="2pt">
                <v:textbox inset="0,0,0,0">
                  <w:txbxContent>
                    <w:p w14:paraId="20F421A1" w14:textId="0FB2862F" w:rsidR="0008680C" w:rsidRDefault="0037628C" w:rsidP="00A8575A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ind w:left="180" w:hanging="180"/>
                        <w:jc w:val="center"/>
                      </w:pPr>
                      <w:r>
                        <w:t>E</w:t>
                      </w:r>
                      <w:r w:rsidR="0008680C">
                        <w:t>ine Linie mit der Länge 5 cm zeichnen.</w:t>
                      </w:r>
                    </w:p>
                  </w:txbxContent>
                </v:textbox>
              </v:shape>
            </w:pict>
          </mc:Fallback>
        </mc:AlternateContent>
      </w:r>
    </w:p>
    <w:p w14:paraId="553C907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F7E7D7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29F46F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3718529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069284D" wp14:editId="0D3C0092">
                <wp:simplePos x="0" y="0"/>
                <wp:positionH relativeFrom="column">
                  <wp:posOffset>3657600</wp:posOffset>
                </wp:positionH>
                <wp:positionV relativeFrom="paragraph">
                  <wp:posOffset>76200</wp:posOffset>
                </wp:positionV>
                <wp:extent cx="1139190" cy="590550"/>
                <wp:effectExtent l="0" t="0" r="22860" b="190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DA3FABA" w14:textId="77777777" w:rsidR="0008680C" w:rsidRDefault="0008680C" w:rsidP="00A8575A">
                            <w:r>
                              <w:t>Dreieck um 90° nach rechts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9284D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43" type="#_x0000_t202" style="position:absolute;margin-left:4in;margin-top:6pt;width:89.7pt;height:46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" fillcolor="window" strokecolor="window" strokeweight=".5pt">
                <v:textbox>
                  <w:txbxContent>
                    <w:p w14:paraId="2DA3FABA" w14:textId="77777777" w:rsidR="0008680C" w:rsidRDefault="0008680C" w:rsidP="00A8575A">
                      <w:r>
                        <w:t>Dreieck um 90° nach rechts drehen</w:t>
                      </w:r>
                    </w:p>
                  </w:txbxContent>
                </v:textbox>
              </v:shape>
            </w:pict>
          </mc:Fallback>
        </mc:AlternateContent>
      </w: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EE9869" wp14:editId="4959D6E6">
                <wp:simplePos x="0" y="0"/>
                <wp:positionH relativeFrom="column">
                  <wp:posOffset>2880360</wp:posOffset>
                </wp:positionH>
                <wp:positionV relativeFrom="paragraph">
                  <wp:posOffset>75565</wp:posOffset>
                </wp:positionV>
                <wp:extent cx="731520" cy="804545"/>
                <wp:effectExtent l="0" t="0" r="11430" b="14605"/>
                <wp:wrapNone/>
                <wp:docPr id="982" name="Nach links gekrümmter Pfei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6FB4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ach links gekrümmter Pfeil 982" o:spid="_x0000_s1026" type="#_x0000_t103" style="position:absolute;margin-left:226.8pt;margin-top:5.95pt;width:57.6pt;height:63.35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" adj="11780,19145,5400" fillcolor="#a6a6a6" strokecolor="#262626" strokeweight="1.5pt"/>
            </w:pict>
          </mc:Fallback>
        </mc:AlternateContent>
      </w:r>
    </w:p>
    <w:p w14:paraId="250E482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FF37509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599872" behindDoc="0" locked="0" layoutInCell="1" allowOverlap="1" wp14:anchorId="16961ED5" wp14:editId="18298CBA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1755140" cy="2782570"/>
            <wp:effectExtent l="0" t="0" r="0" b="0"/>
            <wp:wrapNone/>
            <wp:docPr id="975" name="Grafik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DA4D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709023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FA74129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D0869A8" wp14:editId="16C9FA58">
                <wp:simplePos x="0" y="0"/>
                <wp:positionH relativeFrom="column">
                  <wp:posOffset>1832610</wp:posOffset>
                </wp:positionH>
                <wp:positionV relativeFrom="paragraph">
                  <wp:posOffset>137795</wp:posOffset>
                </wp:positionV>
                <wp:extent cx="2057400" cy="795655"/>
                <wp:effectExtent l="1219200" t="0" r="19050" b="23495"/>
                <wp:wrapNone/>
                <wp:docPr id="980" name="Abgerundete rechteckige Legend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95655"/>
                        </a:xfrm>
                        <a:prstGeom prst="wedgeRoundRectCallout">
                          <a:avLst>
                            <a:gd name="adj1" fmla="val -109258"/>
                            <a:gd name="adj2" fmla="val 472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08AB56" w14:textId="4ED27C49" w:rsidR="0008680C" w:rsidRDefault="0037628C" w:rsidP="0080088E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ind w:left="360" w:hanging="180"/>
                            </w:pPr>
                            <w:r>
                              <w:t>D</w:t>
                            </w:r>
                            <w:r w:rsidR="0008680C">
                              <w:t>ie Mittellinie auf die gezeichnete Linie legen.</w:t>
                            </w:r>
                          </w:p>
                          <w:p w14:paraId="00A1E91F" w14:textId="77777777" w:rsidR="0008680C" w:rsidRPr="002D1709" w:rsidRDefault="0008680C" w:rsidP="00A8575A">
                            <w:pPr>
                              <w:ind w:left="180"/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 xml:space="preserve">: Linienende </w:t>
                            </w:r>
                            <w:r w:rsidR="0037628C">
                              <w:rPr>
                                <w:b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</w:rPr>
                              <w:t>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69A8" id="Abgerundete rechteckige Legende 980" o:spid="_x0000_s1044" type="#_x0000_t62" style="position:absolute;margin-left:144.3pt;margin-top:10.85pt;width:162pt;height:62.6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" adj="-12800,21009" fillcolor="window" strokecolor="windowText" strokeweight="2pt">
                <v:textbox inset="0,,0,0">
                  <w:txbxContent>
                    <w:p w14:paraId="6D08AB56" w14:textId="4ED27C49" w:rsidR="0008680C" w:rsidRDefault="0037628C" w:rsidP="0080088E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ind w:left="360" w:hanging="180"/>
                      </w:pPr>
                      <w:r>
                        <w:t>D</w:t>
                      </w:r>
                      <w:r w:rsidR="0008680C">
                        <w:t>ie Mittellinie auf die gezeichnete Linie legen.</w:t>
                      </w:r>
                    </w:p>
                    <w:p w14:paraId="00A1E91F" w14:textId="77777777" w:rsidR="0008680C" w:rsidRPr="002D1709" w:rsidRDefault="0008680C" w:rsidP="00A8575A">
                      <w:pPr>
                        <w:ind w:left="180"/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 xml:space="preserve">: Linienende </w:t>
                      </w:r>
                      <w:r w:rsidR="0037628C">
                        <w:rPr>
                          <w:b/>
                        </w:rPr>
                        <w:t xml:space="preserve">= </w:t>
                      </w:r>
                      <w:r>
                        <w:rPr>
                          <w:b/>
                        </w:rPr>
                        <w:t>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7E7BB6C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B1FFE48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56AF21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2D61F6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B80152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BB8455E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D95D12B" wp14:editId="5786383C">
                <wp:simplePos x="0" y="0"/>
                <wp:positionH relativeFrom="column">
                  <wp:posOffset>2213610</wp:posOffset>
                </wp:positionH>
                <wp:positionV relativeFrom="paragraph">
                  <wp:posOffset>99695</wp:posOffset>
                </wp:positionV>
                <wp:extent cx="552450" cy="814705"/>
                <wp:effectExtent l="0" t="0" r="19050" b="23495"/>
                <wp:wrapNone/>
                <wp:docPr id="983" name="Nach links gekrümmter Pfei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81470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5F00" id="Nach links gekrümmter Pfeil 983" o:spid="_x0000_s1026" type="#_x0000_t103" style="position:absolute;margin-left:174.3pt;margin-top:7.85pt;width:43.5pt;height:64.15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" adj="14277,19769,5400" fillcolor="#a6a6a6" strokecolor="#262626" strokeweight="1.5pt"/>
            </w:pict>
          </mc:Fallback>
        </mc:AlternateContent>
      </w:r>
    </w:p>
    <w:p w14:paraId="474A1CF0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32838ED" wp14:editId="491CC1DA">
                <wp:simplePos x="0" y="0"/>
                <wp:positionH relativeFrom="column">
                  <wp:posOffset>2723966</wp:posOffset>
                </wp:positionH>
                <wp:positionV relativeFrom="paragraph">
                  <wp:posOffset>2772</wp:posOffset>
                </wp:positionV>
                <wp:extent cx="854171" cy="580398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71" cy="580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EFB335" w14:textId="77777777" w:rsidR="0008680C" w:rsidRDefault="0008680C" w:rsidP="00A8575A">
                            <w:r>
                              <w:t>Dreieck um 90° nach links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38ED" id="Textfeld 32" o:spid="_x0000_s1045" type="#_x0000_t202" style="position:absolute;margin-left:214.5pt;margin-top:.2pt;width:67.25pt;height:45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" filled="f" stroked="f" strokeweight=".5pt">
                <v:textbox>
                  <w:txbxContent>
                    <w:p w14:paraId="64EFB335" w14:textId="77777777" w:rsidR="0008680C" w:rsidRDefault="0008680C" w:rsidP="00A8575A">
                      <w:r>
                        <w:t>Dreieck um 90° nach links drehen</w:t>
                      </w:r>
                    </w:p>
                  </w:txbxContent>
                </v:textbox>
              </v:shape>
            </w:pict>
          </mc:Fallback>
        </mc:AlternateContent>
      </w:r>
    </w:p>
    <w:p w14:paraId="0144EB59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0896" behindDoc="1" locked="0" layoutInCell="1" allowOverlap="1" wp14:anchorId="6F45954B" wp14:editId="5B7D5AED">
            <wp:simplePos x="0" y="0"/>
            <wp:positionH relativeFrom="column">
              <wp:posOffset>2184203</wp:posOffset>
            </wp:positionH>
            <wp:positionV relativeFrom="paragraph">
              <wp:posOffset>35610</wp:posOffset>
            </wp:positionV>
            <wp:extent cx="3449320" cy="1754505"/>
            <wp:effectExtent l="0" t="0" r="0" b="0"/>
            <wp:wrapNone/>
            <wp:docPr id="976" name="Grafik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5c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65B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61CC42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89EC05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D45F38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F9CF3D7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3161986" wp14:editId="31DE2B4F">
                <wp:simplePos x="0" y="0"/>
                <wp:positionH relativeFrom="column">
                  <wp:posOffset>1260433</wp:posOffset>
                </wp:positionH>
                <wp:positionV relativeFrom="paragraph">
                  <wp:posOffset>5821</wp:posOffset>
                </wp:positionV>
                <wp:extent cx="2057400" cy="854075"/>
                <wp:effectExtent l="0" t="0" r="647700" b="22225"/>
                <wp:wrapNone/>
                <wp:docPr id="981" name="Abgerundete rechteckige Legend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54075"/>
                        </a:xfrm>
                        <a:prstGeom prst="wedgeRoundRectCallout">
                          <a:avLst>
                            <a:gd name="adj1" fmla="val 79631"/>
                            <a:gd name="adj2" fmla="val 28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7BED76" w14:textId="7BF6D3BC" w:rsidR="0008680C" w:rsidRDefault="0037628C" w:rsidP="001D3C72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</w:pPr>
                            <w:r>
                              <w:t>D</w:t>
                            </w:r>
                            <w:r w:rsidR="0008680C">
                              <w:t>ie Mittellinie auf die gezeichnete Linie legen.</w:t>
                            </w:r>
                          </w:p>
                          <w:p w14:paraId="6051BACE" w14:textId="77777777" w:rsidR="0008680C" w:rsidRPr="002D1709" w:rsidRDefault="0008680C" w:rsidP="00A8575A">
                            <w:pPr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 xml:space="preserve">: Linienende </w:t>
                            </w:r>
                            <w:r w:rsidR="0037628C">
                              <w:rPr>
                                <w:b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</w:rPr>
                              <w:t>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1986" id="Abgerundete rechteckige Legende 981" o:spid="_x0000_s1046" type="#_x0000_t62" style="position:absolute;margin-left:99.25pt;margin-top:.45pt;width:162pt;height:67.25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" adj="28000,17047" fillcolor="window" strokecolor="windowText" strokeweight="2pt">
                <v:textbox>
                  <w:txbxContent>
                    <w:p w14:paraId="4F7BED76" w14:textId="7BF6D3BC" w:rsidR="0008680C" w:rsidRDefault="0037628C" w:rsidP="001D3C72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ind w:left="284" w:hanging="284"/>
                      </w:pPr>
                      <w:r>
                        <w:t>D</w:t>
                      </w:r>
                      <w:r w:rsidR="0008680C">
                        <w:t>ie Mittellinie auf die gezeichnete Linie legen.</w:t>
                      </w:r>
                    </w:p>
                    <w:p w14:paraId="6051BACE" w14:textId="77777777" w:rsidR="0008680C" w:rsidRPr="002D1709" w:rsidRDefault="0008680C" w:rsidP="00A8575A">
                      <w:pPr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 xml:space="preserve">: Linienende </w:t>
                      </w:r>
                      <w:r w:rsidR="0037628C">
                        <w:rPr>
                          <w:b/>
                        </w:rPr>
                        <w:t xml:space="preserve">= </w:t>
                      </w:r>
                      <w:r>
                        <w:rPr>
                          <w:b/>
                        </w:rPr>
                        <w:t>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6343388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4DB659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FD4F23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75D608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44D037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98BDAB5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3303278" wp14:editId="5B0CE4FB">
                <wp:simplePos x="0" y="0"/>
                <wp:positionH relativeFrom="column">
                  <wp:posOffset>3187065</wp:posOffset>
                </wp:positionH>
                <wp:positionV relativeFrom="paragraph">
                  <wp:posOffset>80645</wp:posOffset>
                </wp:positionV>
                <wp:extent cx="731520" cy="804545"/>
                <wp:effectExtent l="76200" t="114300" r="49530" b="0"/>
                <wp:wrapNone/>
                <wp:docPr id="33" name="Nach links gekrümmter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044"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5BF3" id="Nach links gekrümmter Pfeil 33" o:spid="_x0000_s1026" type="#_x0000_t103" style="position:absolute;margin-left:250.95pt;margin-top:6.35pt;width:57.6pt;height:63.35pt;rotation:1134913fd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" adj="11780,19145,5400" fillcolor="#a6a6a6" strokecolor="#262626" strokeweight="1.5pt"/>
            </w:pict>
          </mc:Fallback>
        </mc:AlternateContent>
      </w: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01920" behindDoc="0" locked="0" layoutInCell="1" allowOverlap="1" wp14:anchorId="18B964A7" wp14:editId="1B570AA0">
            <wp:simplePos x="0" y="0"/>
            <wp:positionH relativeFrom="column">
              <wp:posOffset>1024890</wp:posOffset>
            </wp:positionH>
            <wp:positionV relativeFrom="paragraph">
              <wp:posOffset>76200</wp:posOffset>
            </wp:positionV>
            <wp:extent cx="2418715" cy="2811145"/>
            <wp:effectExtent l="0" t="0" r="635" b="8255"/>
            <wp:wrapNone/>
            <wp:docPr id="978" name="Grafik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QUADRA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14B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8F27F5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A0BD6A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3362798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F99E02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D388A8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D27924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2242FFF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53F5930" wp14:editId="1A4D8811">
                <wp:simplePos x="0" y="0"/>
                <wp:positionH relativeFrom="column">
                  <wp:posOffset>3216431</wp:posOffset>
                </wp:positionH>
                <wp:positionV relativeFrom="paragraph">
                  <wp:posOffset>31970</wp:posOffset>
                </wp:positionV>
                <wp:extent cx="1939290" cy="448987"/>
                <wp:effectExtent l="1238250" t="0" r="22860" b="141605"/>
                <wp:wrapNone/>
                <wp:docPr id="984" name="Abgerundete rechteckige Legend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448987"/>
                        </a:xfrm>
                        <a:prstGeom prst="wedgeRoundRectCallout">
                          <a:avLst>
                            <a:gd name="adj1" fmla="val -113650"/>
                            <a:gd name="adj2" fmla="val 738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7EB65C" w14:textId="4725BD9F" w:rsidR="0008680C" w:rsidRDefault="0037628C" w:rsidP="001D3C72">
                            <w:pPr>
                              <w:pStyle w:val="Listenabsatz"/>
                              <w:numPr>
                                <w:ilvl w:val="0"/>
                                <w:numId w:val="50"/>
                              </w:numPr>
                              <w:ind w:left="284" w:hanging="284"/>
                            </w:pPr>
                            <w:r>
                              <w:t>D</w:t>
                            </w:r>
                            <w:r w:rsidR="0008680C">
                              <w:t>ie Linienenden miteinander verbinden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5930" id="Abgerundete rechteckige Legende 984" o:spid="_x0000_s1047" type="#_x0000_t62" style="position:absolute;margin-left:253.25pt;margin-top:2.5pt;width:152.7pt;height:35.3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" adj="-13748,26741" fillcolor="window" strokecolor="windowText" strokeweight="2pt">
                <v:textbox>
                  <w:txbxContent>
                    <w:p w14:paraId="377EB65C" w14:textId="4725BD9F" w:rsidR="0008680C" w:rsidRDefault="0037628C" w:rsidP="001D3C72">
                      <w:pPr>
                        <w:pStyle w:val="Listenabsatz"/>
                        <w:numPr>
                          <w:ilvl w:val="0"/>
                          <w:numId w:val="50"/>
                        </w:numPr>
                        <w:ind w:left="284" w:hanging="284"/>
                      </w:pPr>
                      <w:r>
                        <w:t>D</w:t>
                      </w:r>
                      <w:r w:rsidR="0008680C">
                        <w:t>ie Linienenden miteinander verbinden</w:t>
                      </w:r>
                    </w:p>
                  </w:txbxContent>
                </v:textbox>
              </v:shape>
            </w:pict>
          </mc:Fallback>
        </mc:AlternateContent>
      </w:r>
    </w:p>
    <w:p w14:paraId="015220E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6C6156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82F696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DEAA18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D448CF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9E0CB67" w14:textId="2F9073EC" w:rsidR="00A8575A" w:rsidRPr="00A8575A" w:rsidRDefault="00A8575A" w:rsidP="00A8575A">
      <w:pPr>
        <w:spacing w:line="240" w:lineRule="exact"/>
        <w:rPr>
          <w:szCs w:val="22"/>
        </w:rPr>
      </w:pPr>
    </w:p>
    <w:p w14:paraId="4FE80901" w14:textId="4692AB93" w:rsidR="00A8575A" w:rsidRPr="00A8575A" w:rsidRDefault="00A8575A" w:rsidP="00A8575A">
      <w:pPr>
        <w:spacing w:line="240" w:lineRule="exact"/>
        <w:rPr>
          <w:szCs w:val="22"/>
        </w:rPr>
      </w:pPr>
    </w:p>
    <w:p w14:paraId="13AE5C5C" w14:textId="7D681CB4" w:rsidR="00F5510D" w:rsidRDefault="00F5510D" w:rsidP="00BF021C">
      <w:pPr>
        <w:spacing w:line="240" w:lineRule="exact"/>
      </w:pPr>
    </w:p>
    <w:p w14:paraId="2319E59A" w14:textId="78FDC24B" w:rsidR="00F5510D" w:rsidRDefault="00F5510D" w:rsidP="00BF021C">
      <w:pPr>
        <w:spacing w:line="240" w:lineRule="exact"/>
      </w:pPr>
    </w:p>
    <w:p w14:paraId="338A16EB" w14:textId="0F1387DA" w:rsidR="00F5510D" w:rsidRDefault="00F5510D" w:rsidP="0080088E">
      <w:pPr>
        <w:spacing w:line="240" w:lineRule="exact"/>
        <w:ind w:firstLine="708"/>
      </w:pPr>
    </w:p>
    <w:p w14:paraId="539E0445" w14:textId="53BBDEBA" w:rsidR="00F5510D" w:rsidRDefault="00FA351B" w:rsidP="00BF021C">
      <w:pPr>
        <w:spacing w:line="240" w:lineRule="exact"/>
      </w:pPr>
      <w:r w:rsidRPr="0055463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69B0F2" wp14:editId="6C9E1A95">
                <wp:simplePos x="0" y="0"/>
                <wp:positionH relativeFrom="column">
                  <wp:posOffset>153035</wp:posOffset>
                </wp:positionH>
                <wp:positionV relativeFrom="paragraph">
                  <wp:posOffset>93139</wp:posOffset>
                </wp:positionV>
                <wp:extent cx="4704715" cy="742950"/>
                <wp:effectExtent l="57150" t="57150" r="57785" b="5715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42950"/>
                          <a:chOff x="0" y="0"/>
                          <a:chExt cx="4705033" cy="1075335"/>
                        </a:xfrm>
                      </wpg:grpSpPr>
                      <wps:wsp>
                        <wps:cNvPr id="55" name="Abgerundetes Rechteck 55"/>
                        <wps:cNvSpPr/>
                        <wps:spPr>
                          <a:xfrm>
                            <a:off x="0" y="0"/>
                            <a:ext cx="4705033" cy="10753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0A2FB15" w14:textId="77777777" w:rsidR="0008680C" w:rsidRDefault="0008680C" w:rsidP="004E28D9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950F0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1787233B" w14:textId="77777777" w:rsidR="0008680C" w:rsidRPr="00950F0A" w:rsidRDefault="0008680C" w:rsidP="004E28D9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Lesen Sie die Anleitung. Zeichnen Sie auf einem karierten Papier das Quadrat wie in der Anleitung.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" y="124359"/>
                            <a:ext cx="18415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9B0F2" id="Gruppieren 54" o:spid="_x0000_s1048" style="position:absolute;margin-left:12.05pt;margin-top:7.35pt;width:370.45pt;height:58.5pt;z-index:251661312;mso-height-relative:margin" coordsize="47050,10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">
                <v:roundrect id="Abgerundetes Rechteck 55" o:spid="_x0000_s1049" style="position:absolute;width:47050;height:10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" fillcolor="window" strokecolor="#4bacc6" strokeweight="1pt">
                  <v:textbox>
                    <w:txbxContent>
                      <w:p w14:paraId="50A2FB15" w14:textId="77777777" w:rsidR="0008680C" w:rsidRDefault="0008680C" w:rsidP="004E28D9">
                        <w:pPr>
                          <w:pStyle w:val="TabelleKopflinks"/>
                          <w:ind w:firstLine="36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950F0A">
                          <w:rPr>
                            <w:b w:val="0"/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1787233B" w14:textId="77777777" w:rsidR="0008680C" w:rsidRPr="00950F0A" w:rsidRDefault="0008680C" w:rsidP="004E28D9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Lesen Sie die Anleitung. Zeichnen Sie auf einem karierten Papier das Quadrat wie in der Anleitung. </w:t>
                        </w:r>
                      </w:p>
                    </w:txbxContent>
                  </v:textbox>
                </v:roundrect>
                <v:shape id="Grafik 1429" o:spid="_x0000_s1050" type="#_x0000_t75" style="position:absolute;left:1536;top:1243;width:1841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">
                  <v:imagedata r:id="rId35" o:title="" recolortarget="#275791"/>
                </v:shape>
              </v:group>
            </w:pict>
          </mc:Fallback>
        </mc:AlternateContent>
      </w:r>
    </w:p>
    <w:p w14:paraId="7016AF2B" w14:textId="4A2403B4" w:rsidR="00554634" w:rsidRDefault="00554634" w:rsidP="00BF021C">
      <w:pPr>
        <w:spacing w:line="240" w:lineRule="exact"/>
      </w:pPr>
    </w:p>
    <w:p w14:paraId="314AF83D" w14:textId="77777777" w:rsidR="007E3C7F" w:rsidRDefault="007E3C7F" w:rsidP="00BF021C">
      <w:pPr>
        <w:spacing w:line="240" w:lineRule="exact"/>
      </w:pPr>
    </w:p>
    <w:p w14:paraId="2421FA21" w14:textId="77777777" w:rsidR="007E3C7F" w:rsidRDefault="007E3C7F" w:rsidP="00BF021C">
      <w:pPr>
        <w:spacing w:line="240" w:lineRule="exact"/>
      </w:pPr>
    </w:p>
    <w:p w14:paraId="46857FC8" w14:textId="30A8D198" w:rsidR="00554634" w:rsidRDefault="00554634" w:rsidP="00BF021C">
      <w:pPr>
        <w:spacing w:line="240" w:lineRule="exact"/>
      </w:pPr>
    </w:p>
    <w:p w14:paraId="0A83F38D" w14:textId="77777777" w:rsidR="00554634" w:rsidRDefault="00554634" w:rsidP="00BF021C">
      <w:pPr>
        <w:spacing w:line="240" w:lineRule="exact"/>
      </w:pPr>
    </w:p>
    <w:p w14:paraId="44F11148" w14:textId="3155ADDB" w:rsidR="00554634" w:rsidRDefault="00FA351B" w:rsidP="00BF021C">
      <w:pPr>
        <w:spacing w:line="240" w:lineRule="exact"/>
      </w:pPr>
      <w:r>
        <w:br w:type="page"/>
      </w:r>
    </w:p>
    <w:p w14:paraId="75494F6E" w14:textId="77777777" w:rsidR="00A04C3A" w:rsidRDefault="0037628C" w:rsidP="0043264B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08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0E0E4" wp14:editId="35707E72">
                <wp:simplePos x="0" y="0"/>
                <wp:positionH relativeFrom="margin">
                  <wp:posOffset>-834390</wp:posOffset>
                </wp:positionH>
                <wp:positionV relativeFrom="paragraph">
                  <wp:posOffset>-20164425</wp:posOffset>
                </wp:positionV>
                <wp:extent cx="4670425" cy="742315"/>
                <wp:effectExtent l="57150" t="57150" r="53975" b="57785"/>
                <wp:wrapNone/>
                <wp:docPr id="5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425" cy="742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E5B8CCD" w14:textId="77777777" w:rsidR="0008680C" w:rsidRDefault="0008680C" w:rsidP="0080088E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1E43A8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35689E" w14:textId="77777777" w:rsidR="0008680C" w:rsidRPr="00FC6B60" w:rsidRDefault="0008680C" w:rsidP="004E28D9">
                            <w:pPr>
                              <w:pStyle w:val="TabelleKopflinks"/>
                              <w:numPr>
                                <w:ilvl w:val="0"/>
                                <w:numId w:val="4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B382A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Bearbeiten Sie die Aufgaben im </w:t>
                            </w:r>
                            <w:r w:rsidRPr="00FC6B60">
                              <w:rPr>
                                <w:sz w:val="24"/>
                                <w:szCs w:val="24"/>
                              </w:rPr>
                              <w:t>Einlegeblatt: Übungsmaterial Vorlage: Übungen zeichnen.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0E0E4" id="Abgerundetes Rechteck 53" o:spid="_x0000_s1051" style="position:absolute;margin-left:-65.7pt;margin-top:-1587.75pt;width:367.75pt;height:58.4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" fillcolor="window" strokecolor="#4bacc6" strokeweight="1pt">
                <v:textbox>
                  <w:txbxContent>
                    <w:p w14:paraId="4E5B8CCD" w14:textId="77777777" w:rsidR="0008680C" w:rsidRDefault="0008680C" w:rsidP="0080088E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  <w:r w:rsidRPr="001E43A8">
                        <w:rPr>
                          <w:sz w:val="22"/>
                          <w:szCs w:val="22"/>
                        </w:rPr>
                        <w:t>Arbeitsauftrag:</w:t>
                      </w: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35689E" w14:textId="77777777" w:rsidR="0008680C" w:rsidRPr="00FC6B60" w:rsidRDefault="0008680C" w:rsidP="004E28D9">
                      <w:pPr>
                        <w:pStyle w:val="TabelleKopflinks"/>
                        <w:numPr>
                          <w:ilvl w:val="0"/>
                          <w:numId w:val="45"/>
                        </w:numPr>
                        <w:rPr>
                          <w:sz w:val="24"/>
                          <w:szCs w:val="24"/>
                        </w:rPr>
                      </w:pPr>
                      <w:r w:rsidRPr="001B382A">
                        <w:rPr>
                          <w:b w:val="0"/>
                          <w:sz w:val="24"/>
                          <w:szCs w:val="24"/>
                        </w:rPr>
                        <w:t xml:space="preserve">Bearbeiten Sie die Aufgaben im </w:t>
                      </w:r>
                      <w:r w:rsidRPr="00FC6B60">
                        <w:rPr>
                          <w:sz w:val="24"/>
                          <w:szCs w:val="24"/>
                        </w:rPr>
                        <w:t>Einlegeblatt: Übungsmaterial Vorlage: Übungen zeichnen.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B29B0"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628544" behindDoc="0" locked="0" layoutInCell="0" allowOverlap="1" wp14:anchorId="1609EFAA" wp14:editId="163C0E66">
            <wp:simplePos x="0" y="0"/>
            <wp:positionH relativeFrom="rightMargin">
              <wp:posOffset>11430</wp:posOffset>
            </wp:positionH>
            <wp:positionV relativeFrom="paragraph">
              <wp:posOffset>31115</wp:posOffset>
            </wp:positionV>
            <wp:extent cx="323850" cy="323850"/>
            <wp:effectExtent l="0" t="0" r="0" b="0"/>
            <wp:wrapNone/>
            <wp:docPr id="38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4" w:rsidRPr="00C35E6E">
        <w:rPr>
          <w:rFonts w:ascii="Source Sans Pro" w:eastAsiaTheme="minorHAnsi" w:hAnsi="Source Sans Pro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9011707" wp14:editId="59DD3551">
                <wp:simplePos x="0" y="0"/>
                <wp:positionH relativeFrom="margin">
                  <wp:align>center</wp:align>
                </wp:positionH>
                <wp:positionV relativeFrom="paragraph">
                  <wp:posOffset>289226</wp:posOffset>
                </wp:positionV>
                <wp:extent cx="4704715" cy="772038"/>
                <wp:effectExtent l="57150" t="57150" r="57785" b="47625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72038"/>
                          <a:chOff x="0" y="0"/>
                          <a:chExt cx="4705033" cy="1075335"/>
                        </a:xfrm>
                      </wpg:grpSpPr>
                      <wps:wsp>
                        <wps:cNvPr id="59" name="Abgerundetes Rechteck 59"/>
                        <wps:cNvSpPr/>
                        <wps:spPr>
                          <a:xfrm>
                            <a:off x="0" y="0"/>
                            <a:ext cx="4705033" cy="10753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28C957F" w14:textId="77777777" w:rsidR="0008680C" w:rsidRPr="00FD024D" w:rsidRDefault="0008680C" w:rsidP="00C35E6E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024D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664FE587" w14:textId="77777777" w:rsidR="0008680C" w:rsidRPr="00950F0A" w:rsidRDefault="0008680C" w:rsidP="004E28D9">
                              <w:pPr>
                                <w:pStyle w:val="TabelleKopflinks"/>
                                <w:numPr>
                                  <w:ilvl w:val="0"/>
                                  <w:numId w:val="44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950F0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Hier ist die Farbe über die Flächen gelaufen. </w: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Zeichnen Sie die Flächen wieder vollständig. </w:t>
                              </w:r>
                              <w:r w:rsidRPr="008A7B06">
                                <w:rPr>
                                  <w:b w:val="0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2A7785FB" wp14:editId="465BB3F1">
                                    <wp:extent cx="149225" cy="149225"/>
                                    <wp:effectExtent l="0" t="0" r="3175" b="3175"/>
                                    <wp:docPr id="466" name="Grafik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14922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" y="124359"/>
                            <a:ext cx="18415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11707" id="Gruppieren 58" o:spid="_x0000_s1052" style="position:absolute;margin-left:0;margin-top:22.75pt;width:370.45pt;height:60.8pt;z-index:251632640;mso-position-horizontal:center;mso-position-horizontal-relative:margin;mso-height-relative:margin" coordsize="47050,10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">
                <v:roundrect id="Abgerundetes Rechteck 59" o:spid="_x0000_s1053" style="position:absolute;width:47050;height:10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" fillcolor="window" strokecolor="#4bacc6" strokeweight="1pt">
                  <v:textbox>
                    <w:txbxContent>
                      <w:p w14:paraId="028C957F" w14:textId="77777777" w:rsidR="0008680C" w:rsidRPr="00FD024D" w:rsidRDefault="0008680C" w:rsidP="00C35E6E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FD024D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664FE587" w14:textId="77777777" w:rsidR="0008680C" w:rsidRPr="00950F0A" w:rsidRDefault="0008680C" w:rsidP="004E28D9">
                        <w:pPr>
                          <w:pStyle w:val="TabelleKopflinks"/>
                          <w:numPr>
                            <w:ilvl w:val="0"/>
                            <w:numId w:val="44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950F0A">
                          <w:rPr>
                            <w:b w:val="0"/>
                            <w:sz w:val="24"/>
                            <w:szCs w:val="24"/>
                          </w:rPr>
                          <w:t xml:space="preserve">Hier ist die Farbe über die Flächen gelaufen.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Zeichnen Sie die Flächen wieder vollständig. </w:t>
                        </w:r>
                        <w:r w:rsidRPr="008A7B06">
                          <w:rPr>
                            <w:b w:val="0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2A7785FB" wp14:editId="465BB3F1">
                              <wp:extent cx="149225" cy="149225"/>
                              <wp:effectExtent l="0" t="0" r="3175" b="3175"/>
                              <wp:docPr id="466" name="Grafik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49225" cy="149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Grafik 1429" o:spid="_x0000_s1054" type="#_x0000_t75" style="position:absolute;left:1536;top:1243;width:1841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">
                  <v:imagedata r:id="rId35" o:title="" recolortarget="#275791"/>
                </v:shape>
                <w10:wrap anchorx="margin"/>
              </v:group>
            </w:pict>
          </mc:Fallback>
        </mc:AlternateContent>
      </w:r>
      <w:r w:rsidR="005546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="00A04C3A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Übungen Flächen zeichnen </w:t>
      </w:r>
    </w:p>
    <w:p w14:paraId="187919D0" w14:textId="77777777" w:rsidR="00A04C3A" w:rsidRDefault="00A04C3A" w:rsidP="00A04C3A">
      <w:pPr>
        <w:pStyle w:val="KeinLeerraum"/>
        <w:rPr>
          <w:rFonts w:ascii="Source Sans Pro" w:hAnsi="Source Sans Pro"/>
          <w:sz w:val="26"/>
          <w:szCs w:val="26"/>
        </w:rPr>
      </w:pPr>
    </w:p>
    <w:p w14:paraId="78E00BDD" w14:textId="77777777" w:rsidR="00C35E6E" w:rsidRDefault="00C35E6E" w:rsidP="00A04C3A">
      <w:pPr>
        <w:pStyle w:val="KeinLeerraum"/>
        <w:rPr>
          <w:rFonts w:ascii="Source Sans Pro" w:hAnsi="Source Sans Pro"/>
          <w:sz w:val="26"/>
          <w:szCs w:val="26"/>
        </w:rPr>
      </w:pPr>
    </w:p>
    <w:p w14:paraId="46340C2E" w14:textId="77777777" w:rsidR="00554634" w:rsidRDefault="00554634" w:rsidP="00A04C3A">
      <w:pPr>
        <w:pStyle w:val="KeinLeerraum"/>
        <w:rPr>
          <w:rFonts w:ascii="Source Sans Pro" w:hAnsi="Source Sans Pro"/>
          <w:sz w:val="26"/>
          <w:szCs w:val="26"/>
        </w:rPr>
      </w:pPr>
    </w:p>
    <w:p w14:paraId="55C413F5" w14:textId="77777777" w:rsidR="00A474EA" w:rsidRPr="00A474EA" w:rsidRDefault="004E28D9" w:rsidP="00A04C3A">
      <w:pPr>
        <w:pStyle w:val="KeinLeerraum"/>
        <w:rPr>
          <w:rFonts w:ascii="Source Sans Pro" w:hAnsi="Source Sans Pro"/>
          <w:sz w:val="24"/>
          <w:szCs w:val="24"/>
        </w:rPr>
      </w:pPr>
      <w:r w:rsidRPr="00EC46C0">
        <w:rPr>
          <w:b/>
          <w:noProof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35319" wp14:editId="15A7A46D">
                <wp:simplePos x="0" y="0"/>
                <wp:positionH relativeFrom="column">
                  <wp:posOffset>5158740</wp:posOffset>
                </wp:positionH>
                <wp:positionV relativeFrom="paragraph">
                  <wp:posOffset>307340</wp:posOffset>
                </wp:positionV>
                <wp:extent cx="1358900" cy="749300"/>
                <wp:effectExtent l="57150" t="57150" r="50800" b="50800"/>
                <wp:wrapNone/>
                <wp:docPr id="1875" name="Rechteck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D46FD24" w14:textId="77777777" w:rsidR="0008680C" w:rsidRPr="0013722C" w:rsidRDefault="0008680C" w:rsidP="004E28D9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5319" id="Rechteck 1875" o:spid="_x0000_s1055" style="position:absolute;margin-left:406.2pt;margin-top:24.2pt;width:107pt;height:5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0D46FD24" w14:textId="77777777" w:rsidR="0008680C" w:rsidRPr="0013722C" w:rsidRDefault="0008680C" w:rsidP="004E28D9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3680"/>
      </w:tblGrid>
      <w:tr w:rsidR="00A474EA" w14:paraId="1DE3B9C4" w14:textId="77777777" w:rsidTr="008A7B06">
        <w:tc>
          <w:tcPr>
            <w:tcW w:w="3680" w:type="dxa"/>
          </w:tcPr>
          <w:p w14:paraId="5E3E7046" w14:textId="77777777" w:rsidR="00A474EA" w:rsidRPr="00950F0A" w:rsidRDefault="00A474EA" w:rsidP="00A474EA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1C661834" w14:textId="77777777" w:rsidR="00A474EA" w:rsidRPr="00950F0A" w:rsidRDefault="008B29B0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B5BA1DE" wp14:editId="655DAB4C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30480</wp:posOffset>
                      </wp:positionV>
                      <wp:extent cx="2006600" cy="989330"/>
                      <wp:effectExtent l="0" t="0" r="12700" b="1270"/>
                      <wp:wrapNone/>
                      <wp:docPr id="471" name="Gruppieren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6600" cy="989330"/>
                                <a:chOff x="66675" y="989330"/>
                                <a:chExt cx="2006600" cy="989330"/>
                              </a:xfrm>
                            </wpg:grpSpPr>
                            <wpg:grpSp>
                              <wpg:cNvPr id="57" name="Gruppieren 57"/>
                              <wpg:cNvGrpSpPr/>
                              <wpg:grpSpPr>
                                <a:xfrm>
                                  <a:off x="66675" y="990600"/>
                                  <a:ext cx="2006600" cy="889000"/>
                                  <a:chOff x="0" y="0"/>
                                  <a:chExt cx="2006600" cy="889000"/>
                                </a:xfrm>
                              </wpg:grpSpPr>
                              <wps:wsp>
                                <wps:cNvPr id="28" name="Rechteck 28"/>
                                <wps:cNvSpPr/>
                                <wps:spPr>
                                  <a:xfrm>
                                    <a:off x="0" y="69850"/>
                                    <a:ext cx="2006600" cy="8064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Rechteck 56"/>
                                <wps:cNvSpPr/>
                                <wps:spPr>
                                  <a:xfrm>
                                    <a:off x="654050" y="0"/>
                                    <a:ext cx="889000" cy="889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48" name="Grafik 4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8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-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989330"/>
                                  <a:ext cx="1365250" cy="989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C9FCE3" id="Gruppieren 471" o:spid="_x0000_s1026" style="position:absolute;margin-left:26.55pt;margin-top:2.4pt;width:158pt;height:77.9pt;z-index:251661312;mso-width-relative:margin;mso-height-relative:margin" coordorigin="666,9893" coordsize="20066,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">
                      <v:group id="Gruppieren 57" o:spid="_x0000_s1027" style="position:absolute;left:666;top:9906;width:20066;height:8890" coordsize="20066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rect id="Rechteck 28" o:spid="_x0000_s1028" style="position:absolute;top:698;width:20066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jE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Wz4En6A3P8CAAD//wMAUEsBAi0AFAAGAAgAAAAhANvh9svuAAAAhQEAABMAAAAAAAAAAAAAAAAA&#10;AAAAAFtDb250ZW50X1R5cGVzXS54bWxQSwECLQAUAAYACAAAACEAWvQsW78AAAAVAQAACwAAAAAA&#10;AAAAAAAAAAAfAQAAX3JlbHMvLnJlbHNQSwECLQAUAAYACAAAACEAsgv4xMAAAADbAAAADwAAAAAA&#10;AAAAAAAAAAAHAgAAZHJzL2Rvd25yZXYueG1sUEsFBgAAAAADAAMAtwAAAPQCAAAAAA==&#10;" fillcolor="white [3201]" strokecolor="black [3200]" strokeweight="2pt"/>
                        <v:rect id="Rechteck 56" o:spid="_x0000_s1029" style="position:absolute;left:6540;width:8890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" fillcolor="white [3212]" strokecolor="white [3212]" strokeweight="2pt"/>
                      </v:group>
                      <v:shape id="Grafik 448" o:spid="_x0000_s1030" type="#_x0000_t75" style="position:absolute;left:6762;top:9893;width:13653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">
                        <v:imagedata r:id="rId39" o:title=""/>
                      </v:shape>
                    </v:group>
                  </w:pict>
                </mc:Fallback>
              </mc:AlternateContent>
            </w:r>
          </w:p>
          <w:p w14:paraId="13BB5683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14F2AE58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3D1715C6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39AB226C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75546CBC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  <w:tc>
          <w:tcPr>
            <w:tcW w:w="3680" w:type="dxa"/>
          </w:tcPr>
          <w:p w14:paraId="42DC70E4" w14:textId="77777777" w:rsidR="00A474EA" w:rsidRPr="00950F0A" w:rsidRDefault="008B29B0" w:rsidP="00C35E6E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558160CB" wp14:editId="5F6B31F2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1346200</wp:posOffset>
                      </wp:positionV>
                      <wp:extent cx="1326515" cy="1079500"/>
                      <wp:effectExtent l="0" t="0" r="6985" b="25400"/>
                      <wp:wrapNone/>
                      <wp:docPr id="472" name="Gruppieren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515" cy="1079500"/>
                                <a:chOff x="0" y="0"/>
                                <a:chExt cx="1326515" cy="1080000"/>
                              </a:xfrm>
                            </wpg:grpSpPr>
                            <wpg:grpSp>
                              <wpg:cNvPr id="462" name="Gruppieren 462"/>
                              <wpg:cNvGrpSpPr/>
                              <wpg:grpSpPr>
                                <a:xfrm>
                                  <a:off x="0" y="0"/>
                                  <a:ext cx="1206500" cy="1080000"/>
                                  <a:chOff x="0" y="0"/>
                                  <a:chExt cx="1206500" cy="1080000"/>
                                </a:xfrm>
                              </wpg:grpSpPr>
                              <wps:wsp>
                                <wps:cNvPr id="459" name="Ellipse 459"/>
                                <wps:cNvSpPr/>
                                <wps:spPr>
                                  <a:xfrm>
                                    <a:off x="0" y="0"/>
                                    <a:ext cx="1080000" cy="1080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" name="Rechteck 460"/>
                                <wps:cNvSpPr/>
                                <wps:spPr>
                                  <a:xfrm>
                                    <a:off x="69850" y="82550"/>
                                    <a:ext cx="323850" cy="292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Rechteck 461"/>
                                <wps:cNvSpPr/>
                                <wps:spPr>
                                  <a:xfrm>
                                    <a:off x="882650" y="171450"/>
                                    <a:ext cx="323850" cy="558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63" name="Grafik 4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-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752475" y="215440"/>
                                  <a:ext cx="574040" cy="552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Grafik 4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3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-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19050" y="47625"/>
                                  <a:ext cx="356235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832F279" id="Gruppieren 472" o:spid="_x0000_s1026" style="position:absolute;margin-left:42.8pt;margin-top:106pt;width:104.45pt;height:85pt;z-index:251642880;mso-width-relative:margin" coordsize="13265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">
                      <v:group id="Gruppieren 462" o:spid="_x0000_s1027" style="position:absolute;width:12065;height:10800" coordsize="12065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<v:oval id="Ellipse 459" o:spid="_x0000_s1028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" fillcolor="white [3201]" strokecolor="#8064a2 [3207]" strokeweight="2pt"/>
                        <v:rect id="Rechteck 460" o:spid="_x0000_s1029" style="position:absolute;left:698;top:825;width:3239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" fillcolor="white [3212]" strokecolor="white [3212]" strokeweight="2pt"/>
                        <v:rect id="Rechteck 461" o:spid="_x0000_s1030" style="position:absolute;left:8826;top:1714;width:3239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" fillcolor="window" strokecolor="window" strokeweight="2pt"/>
                      </v:group>
                      <v:shape id="Grafik 463" o:spid="_x0000_s1031" type="#_x0000_t75" style="position:absolute;left:7524;top:2154;width:574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">
                        <v:imagedata r:id="rId44" o:title="" cropright="16155f"/>
                      </v:shape>
                      <v:shape id="Grafik 464" o:spid="_x0000_s1032" type="#_x0000_t75" style="position:absolute;left:190;top:476;width:356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">
                        <v:imagedata r:id="rId45" o:title="" cropright="16155f"/>
                      </v:shape>
                    </v:group>
                  </w:pict>
                </mc:Fallback>
              </mc:AlternateContent>
            </w:r>
            <w:r w:rsidR="00950F0A" w:rsidRPr="00950F0A"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2E6807D4" wp14:editId="68010D9B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219710</wp:posOffset>
                      </wp:positionV>
                      <wp:extent cx="1390650" cy="1122680"/>
                      <wp:effectExtent l="0" t="0" r="19050" b="1270"/>
                      <wp:wrapNone/>
                      <wp:docPr id="451" name="Gruppieren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1122680"/>
                                <a:chOff x="0" y="0"/>
                                <a:chExt cx="1390650" cy="1122680"/>
                              </a:xfrm>
                            </wpg:grpSpPr>
                            <wpg:grpSp>
                              <wpg:cNvPr id="63" name="Gruppieren 63"/>
                              <wpg:cNvGrpSpPr/>
                              <wpg:grpSpPr>
                                <a:xfrm>
                                  <a:off x="6350" y="0"/>
                                  <a:ext cx="1384300" cy="889000"/>
                                  <a:chOff x="0" y="0"/>
                                  <a:chExt cx="1384300" cy="889000"/>
                                </a:xfrm>
                              </wpg:grpSpPr>
                              <wps:wsp>
                                <wps:cNvPr id="61" name="Gleichschenkliges Dreieck 61"/>
                                <wps:cNvSpPr/>
                                <wps:spPr>
                                  <a:xfrm>
                                    <a:off x="139700" y="0"/>
                                    <a:ext cx="1244600" cy="85090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Rechteck 62"/>
                                <wps:cNvSpPr/>
                                <wps:spPr>
                                  <a:xfrm>
                                    <a:off x="0" y="444500"/>
                                    <a:ext cx="717550" cy="444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0" name="Grafik 4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0" y="133350"/>
                                  <a:ext cx="1028700" cy="989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6ED15F" id="Gruppieren 451" o:spid="_x0000_s1026" style="position:absolute;margin-left:26.65pt;margin-top:17.3pt;width:109.5pt;height:88.4pt;z-index:251636736" coordsize="13906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">
                      <v:group id="Gruppieren 63" o:spid="_x0000_s1027" style="position:absolute;left:63;width:13843;height:8890" coordsize="13843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61" o:spid="_x0000_s1028" type="#_x0000_t5" style="position:absolute;left:1397;width:12446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" fillcolor="white [3201]" strokecolor="#4f81bd [3204]" strokeweight="2pt"/>
                        <v:rect id="Rechteck 62" o:spid="_x0000_s1029" style="position:absolute;top:4445;width:7175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Y2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MYPrl/wD9OYfAAD//wMAUEsBAi0AFAAGAAgAAAAhANvh9svuAAAAhQEAABMAAAAAAAAAAAAA&#10;AAAAAAAAAFtDb250ZW50X1R5cGVzXS54bWxQSwECLQAUAAYACAAAACEAWvQsW78AAAAVAQAACwAA&#10;AAAAAAAAAAAAAAAfAQAAX3JlbHMvLnJlbHNQSwECLQAUAAYACAAAACEAosEGNsMAAADbAAAADwAA&#10;AAAAAAAAAAAAAAAHAgAAZHJzL2Rvd25yZXYueG1sUEsFBgAAAAADAAMAtwAAAPcCAAAAAA==&#10;" fillcolor="white [3212]" strokecolor="white [3212]" strokeweight="2pt"/>
                      </v:group>
                      <v:shape id="Grafik 450" o:spid="_x0000_s1030" type="#_x0000_t75" style="position:absolute;top:1333;width:10287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">
                        <v:imagedata r:id="rId47" o:title="" cropright="16155f"/>
                      </v:shape>
                    </v:group>
                  </w:pict>
                </mc:Fallback>
              </mc:AlternateContent>
            </w:r>
          </w:p>
        </w:tc>
      </w:tr>
      <w:tr w:rsidR="00A474EA" w14:paraId="568E6480" w14:textId="77777777" w:rsidTr="008A7B06">
        <w:tc>
          <w:tcPr>
            <w:tcW w:w="3680" w:type="dxa"/>
          </w:tcPr>
          <w:p w14:paraId="445A4D00" w14:textId="77777777" w:rsidR="00C35E6E" w:rsidRPr="00950F0A" w:rsidRDefault="00DF4AC4" w:rsidP="00C35E6E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0B73D8FD" wp14:editId="7658280A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55245</wp:posOffset>
                      </wp:positionV>
                      <wp:extent cx="1028700" cy="1097280"/>
                      <wp:effectExtent l="0" t="0" r="0" b="7620"/>
                      <wp:wrapNone/>
                      <wp:docPr id="470" name="Gruppieren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1097280"/>
                                <a:chOff x="0" y="0"/>
                                <a:chExt cx="1028700" cy="1097280"/>
                              </a:xfrm>
                            </wpg:grpSpPr>
                            <wpg:grpSp>
                              <wpg:cNvPr id="469" name="Gruppieren 469"/>
                              <wpg:cNvGrpSpPr/>
                              <wpg:grpSpPr>
                                <a:xfrm>
                                  <a:off x="95250" y="0"/>
                                  <a:ext cx="796200" cy="889000"/>
                                  <a:chOff x="0" y="0"/>
                                  <a:chExt cx="796200" cy="889000"/>
                                </a:xfrm>
                              </wpg:grpSpPr>
                              <wps:wsp>
                                <wps:cNvPr id="452" name="Rechteck 452"/>
                                <wps:cNvSpPr/>
                                <wps:spPr>
                                  <a:xfrm>
                                    <a:off x="76200" y="0"/>
                                    <a:ext cx="720000" cy="7200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Textfeld 468"/>
                                <wps:cNvSpPr txBox="1"/>
                                <wps:spPr>
                                  <a:xfrm>
                                    <a:off x="0" y="222250"/>
                                    <a:ext cx="762000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69FAF38" w14:textId="77777777" w:rsidR="0008680C" w:rsidRDefault="0008680C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8" name="Grafik 4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0" y="107950"/>
                                  <a:ext cx="1028700" cy="989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73D8FD" id="Gruppieren 470" o:spid="_x0000_s1056" style="position:absolute;left:0;text-align:left;margin-left:45.9pt;margin-top:4.35pt;width:81pt;height:86.4pt;z-index:251646976" coordsize="10287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">
                      <v:group id="Gruppieren 469" o:spid="_x0000_s1057" style="position:absolute;left:952;width:7962;height:8890" coordsize="7962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<v:rect id="Rechteck 452" o:spid="_x0000_s1058" style="position:absolute;left:76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" fillcolor="white [3201]" strokecolor="#f79646 [3209]" strokeweight="2pt"/>
                        <v:shape id="Textfeld 468" o:spid="_x0000_s1059" type="#_x0000_t202" style="position:absolute;top:2222;width:7620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" fillcolor="white [3212]" strokecolor="white [3212]" strokeweight=".5pt">
                          <v:textbox>
                            <w:txbxContent>
                              <w:p w14:paraId="369FAF38" w14:textId="77777777" w:rsidR="0008680C" w:rsidRDefault="0008680C"/>
                            </w:txbxContent>
                          </v:textbox>
                        </v:shape>
                      </v:group>
                      <v:shape id="Grafik 458" o:spid="_x0000_s1060" type="#_x0000_t75" style="position:absolute;top:1079;width:10287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">
                        <v:imagedata r:id="rId47" o:title="" cropright="16155f"/>
                      </v:shape>
                    </v:group>
                  </w:pict>
                </mc:Fallback>
              </mc:AlternateContent>
            </w:r>
          </w:p>
          <w:p w14:paraId="5748C6B3" w14:textId="77777777" w:rsidR="00C35E6E" w:rsidRPr="00950F0A" w:rsidRDefault="00C35E6E" w:rsidP="00C35E6E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1DFBA8BB" w14:textId="77777777" w:rsidR="00C35E6E" w:rsidRPr="00950F0A" w:rsidRDefault="00950F0A" w:rsidP="00C35E6E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  <w:r w:rsidRPr="00950F0A"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F050870" wp14:editId="6F216D74">
                      <wp:simplePos x="0" y="0"/>
                      <wp:positionH relativeFrom="column">
                        <wp:posOffset>104714</wp:posOffset>
                      </wp:positionH>
                      <wp:positionV relativeFrom="paragraph">
                        <wp:posOffset>33655</wp:posOffset>
                      </wp:positionV>
                      <wp:extent cx="843341" cy="723900"/>
                      <wp:effectExtent l="0" t="0" r="13970" b="19050"/>
                      <wp:wrapNone/>
                      <wp:docPr id="453" name="Textfeld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341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FA9C1C" w14:textId="77777777" w:rsidR="0008680C" w:rsidRDefault="000868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50870" id="Textfeld 453" o:spid="_x0000_s1061" type="#_x0000_t202" style="position:absolute;margin-left:8.25pt;margin-top:2.65pt;width:66.4pt;height:57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" fillcolor="white [3212]" strokecolor="white [3212]" strokeweight=".5pt">
                      <v:textbox>
                        <w:txbxContent>
                          <w:p w14:paraId="6FFA9C1C" w14:textId="77777777" w:rsidR="0008680C" w:rsidRDefault="0008680C"/>
                        </w:txbxContent>
                      </v:textbox>
                    </v:shape>
                  </w:pict>
                </mc:Fallback>
              </mc:AlternateContent>
            </w:r>
          </w:p>
          <w:p w14:paraId="5A84D065" w14:textId="77777777" w:rsidR="00C35E6E" w:rsidRPr="00950F0A" w:rsidRDefault="00C35E6E" w:rsidP="00C35E6E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343B90F4" w14:textId="77777777" w:rsidR="00C35E6E" w:rsidRPr="00950F0A" w:rsidRDefault="00C35E6E" w:rsidP="00C35E6E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6C34A772" w14:textId="77777777" w:rsidR="00C35E6E" w:rsidRPr="00950F0A" w:rsidRDefault="00C35E6E" w:rsidP="00C35E6E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  <w:tc>
          <w:tcPr>
            <w:tcW w:w="3680" w:type="dxa"/>
          </w:tcPr>
          <w:p w14:paraId="3B08B334" w14:textId="77777777" w:rsidR="00B75982" w:rsidRPr="00950F0A" w:rsidRDefault="00B75982" w:rsidP="00950F0A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6"/>
                <w:szCs w:val="26"/>
              </w:rPr>
            </w:pPr>
          </w:p>
          <w:p w14:paraId="57CFB638" w14:textId="77777777" w:rsidR="00A474EA" w:rsidRPr="00950F0A" w:rsidRDefault="00A474EA" w:rsidP="00A04C3A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</w:tr>
    </w:tbl>
    <w:p w14:paraId="2FB25A64" w14:textId="77777777" w:rsidR="00554634" w:rsidRDefault="00FD024D" w:rsidP="00FD024D">
      <w:pPr>
        <w:pStyle w:val="AufgabeText"/>
        <w:ind w:left="0"/>
      </w:pPr>
      <w:r>
        <w:rPr>
          <w:noProof/>
          <w:color w:val="4F81BD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8263512" wp14:editId="5CCECBA7">
                <wp:simplePos x="0" y="0"/>
                <wp:positionH relativeFrom="column">
                  <wp:posOffset>4588510</wp:posOffset>
                </wp:positionH>
                <wp:positionV relativeFrom="paragraph">
                  <wp:posOffset>111125</wp:posOffset>
                </wp:positionV>
                <wp:extent cx="1993900" cy="1543050"/>
                <wp:effectExtent l="2171700" t="19050" r="44450" b="1905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543050"/>
                          <a:chOff x="0" y="0"/>
                          <a:chExt cx="2085975" cy="1612900"/>
                        </a:xfrm>
                      </wpg:grpSpPr>
                      <wps:wsp>
                        <wps:cNvPr id="36" name="Ovale Legende 36"/>
                        <wps:cNvSpPr/>
                        <wps:spPr>
                          <a:xfrm>
                            <a:off x="0" y="0"/>
                            <a:ext cx="2085975" cy="1612900"/>
                          </a:xfrm>
                          <a:prstGeom prst="wedgeEllipseCallout">
                            <a:avLst>
                              <a:gd name="adj1" fmla="val -157873"/>
                              <a:gd name="adj2" fmla="val 4775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1C9FF" w14:textId="77777777" w:rsidR="0008680C" w:rsidRPr="00D35C14" w:rsidRDefault="0008680C" w:rsidP="00FD024D">
                              <w:pPr>
                                <w:pStyle w:val="berschrift2"/>
                                <w:spacing w:before="360"/>
                                <w:jc w:val="center"/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5C14"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Jetzt sind Sie bestens vorbereitet, um den Spielplan zeichnen zu können.</w:t>
                              </w:r>
                            </w:p>
                            <w:p w14:paraId="13AF13C2" w14:textId="77777777" w:rsidR="0008680C" w:rsidRDefault="0008680C" w:rsidP="00FD02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Bild 1" descr="Wow, Erstaunt, Überrascht, Ausruf, Anerkenn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6"/>
                          <a:stretch/>
                        </pic:blipFill>
                        <pic:spPr bwMode="auto">
                          <a:xfrm>
                            <a:off x="654050" y="77062"/>
                            <a:ext cx="694690" cy="4207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63512" id="Gruppieren 44" o:spid="_x0000_s1062" style="position:absolute;left:0;text-align:left;margin-left:361.3pt;margin-top:8.75pt;width:157pt;height:121.5pt;z-index:251622400;mso-width-relative:margin;mso-height-relative:margin" coordsize="20859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6" o:spid="_x0000_s1063" type="#_x0000_t63" style="position:absolute;width:20859;height:1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" adj="-23301,21115" fillcolor="window" strokecolor="#4f81bd" strokeweight="2pt">
                  <v:textbox>
                    <w:txbxContent>
                      <w:p w14:paraId="4401C9FF" w14:textId="77777777" w:rsidR="0008680C" w:rsidRPr="00D35C14" w:rsidRDefault="0008680C" w:rsidP="00FD024D">
                        <w:pPr>
                          <w:pStyle w:val="berschrift2"/>
                          <w:spacing w:before="360"/>
                          <w:jc w:val="center"/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5C14"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Jetzt sind Sie bestens vorbereitet, um den Spielplan zeichnen zu können.</w:t>
                        </w:r>
                      </w:p>
                      <w:p w14:paraId="13AF13C2" w14:textId="77777777" w:rsidR="0008680C" w:rsidRDefault="0008680C" w:rsidP="00FD024D">
                        <w:pPr>
                          <w:jc w:val="center"/>
                        </w:pPr>
                      </w:p>
                    </w:txbxContent>
                  </v:textbox>
                </v:shape>
                <v:shape id="Bild 1" o:spid="_x0000_s1064" type="#_x0000_t75" alt="Wow, Erstaunt, Überrascht, Ausruf, Anerkennung" style="position:absolute;left:6540;top:770;width:6947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" filled="t" fillcolor="window" strokeweight="2pt">
                  <v:imagedata r:id="rId49" o:title="Wow, Erstaunt, Überrascht, Ausruf, Anerkennung" cropbottom="12580f"/>
                </v:shape>
              </v:group>
            </w:pict>
          </mc:Fallback>
        </mc:AlternateContent>
      </w:r>
      <w:r w:rsidR="0043264B">
        <w:t xml:space="preserve"> </w:t>
      </w:r>
    </w:p>
    <w:p w14:paraId="5BCD8706" w14:textId="77777777" w:rsidR="00FD024D" w:rsidRDefault="00FD024D" w:rsidP="00FD024D">
      <w:pPr>
        <w:pStyle w:val="AufgabeText"/>
        <w:ind w:left="0"/>
      </w:pPr>
    </w:p>
    <w:p w14:paraId="76C1DC06" w14:textId="77777777" w:rsidR="00DD3F38" w:rsidRPr="00DD3F38" w:rsidRDefault="00DD3F38" w:rsidP="00DD3F38">
      <w:pPr>
        <w:pStyle w:val="AufgabeText"/>
      </w:pPr>
    </w:p>
    <w:p w14:paraId="0622D323" w14:textId="77777777" w:rsidR="00FD024D" w:rsidRDefault="00FD024D" w:rsidP="00FD024D">
      <w:pPr>
        <w:pStyle w:val="berschrift4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467B6E3" wp14:editId="19DFE78D">
            <wp:extent cx="3135370" cy="1016762"/>
            <wp:effectExtent l="0" t="0" r="8255" b="0"/>
            <wp:docPr id="34" name="Bild 1" descr="Freude, Jubel, Stimmung, Kinder, Frohe L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ude, Jubel, Stimmung, Kinder, Frohe Laun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2" b="18860"/>
                    <a:stretch/>
                  </pic:blipFill>
                  <pic:spPr bwMode="auto">
                    <a:xfrm>
                      <a:off x="0" y="0"/>
                      <a:ext cx="3205002" cy="10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A8A0F" w14:textId="77777777" w:rsidR="00EA5107" w:rsidRPr="00554634" w:rsidRDefault="00554634" w:rsidP="00EA5107">
      <w:pPr>
        <w:pStyle w:val="berschrift2"/>
        <w:spacing w:before="360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="00EA5107" w:rsidRPr="00554634"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72"/>
        <w:gridCol w:w="472"/>
        <w:gridCol w:w="473"/>
      </w:tblGrid>
      <w:tr w:rsidR="00EA5107" w14:paraId="2B80068D" w14:textId="77777777" w:rsidTr="001D3C72">
        <w:trPr>
          <w:cantSplit/>
          <w:trHeight w:val="56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F189A" w14:textId="77777777" w:rsidR="00EA5107" w:rsidRDefault="00EA5107" w:rsidP="00D8157A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373F736F" w14:textId="77777777" w:rsidR="00EA5107" w:rsidRDefault="00EA5107" w:rsidP="001D3C72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C2D1D5" wp14:editId="75F8A866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183C441A" w14:textId="77777777" w:rsidR="00EA5107" w:rsidRDefault="00EA5107" w:rsidP="001D3C72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F6150F5" wp14:editId="336BA33E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5B0D6246" w14:textId="77777777" w:rsidR="00EA5107" w:rsidRDefault="00EA5107" w:rsidP="001D3C72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3624C01" wp14:editId="2D0A8AF8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07" w14:paraId="6B55374F" w14:textId="77777777" w:rsidTr="001D3C7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1102" w14:textId="77777777" w:rsidR="00EA5107" w:rsidRPr="003B7CAC" w:rsidRDefault="00037E66" w:rsidP="00FD024D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 xml:space="preserve">Ich kann mit dem Geodreieck umgehen. 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6600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D388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F7D3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</w:tr>
      <w:tr w:rsidR="00EA5107" w14:paraId="3A5CCD16" w14:textId="77777777" w:rsidTr="001D3C7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D3DA" w14:textId="77777777" w:rsidR="00EA5107" w:rsidRPr="003B7CAC" w:rsidRDefault="003B7CAC" w:rsidP="00FD024D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>Ich kann Flächen vervollständigen.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194D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8747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5C46" w14:textId="77777777" w:rsidR="00EA5107" w:rsidRDefault="00EA5107" w:rsidP="001D3C72">
            <w:pPr>
              <w:pStyle w:val="AufgabeText"/>
              <w:ind w:left="0"/>
              <w:jc w:val="center"/>
            </w:pPr>
          </w:p>
        </w:tc>
      </w:tr>
      <w:tr w:rsidR="00037E66" w14:paraId="477F2B79" w14:textId="77777777" w:rsidTr="001D3C7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D30" w14:textId="77777777" w:rsidR="00037E66" w:rsidRPr="003B7CAC" w:rsidRDefault="003B7CAC" w:rsidP="00FD024D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 w:rsidRPr="003B7CAC">
              <w:rPr>
                <w:sz w:val="20"/>
                <w:lang w:eastAsia="en-US"/>
              </w:rPr>
              <w:t xml:space="preserve">Ich kann einfache Flächen zeichnen.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E5E6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6985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D94C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</w:tr>
      <w:tr w:rsidR="007E3C7F" w14:paraId="18C29F98" w14:textId="77777777" w:rsidTr="001D3C7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AC54" w14:textId="77777777" w:rsidR="007E3C7F" w:rsidRPr="003B7CAC" w:rsidRDefault="007E3C7F" w:rsidP="00FD024D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Ich kann den Spielplan in Farbtechnik zeichnen.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F785" w14:textId="77777777" w:rsidR="007E3C7F" w:rsidRDefault="007E3C7F" w:rsidP="001D3C72">
            <w:pPr>
              <w:pStyle w:val="AufgabeText"/>
              <w:ind w:left="0"/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7D76" w14:textId="77777777" w:rsidR="007E3C7F" w:rsidRDefault="007E3C7F" w:rsidP="001D3C72">
            <w:pPr>
              <w:pStyle w:val="AufgabeText"/>
              <w:ind w:left="0"/>
              <w:jc w:val="center"/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F109" w14:textId="77777777" w:rsidR="007E3C7F" w:rsidRDefault="007E3C7F" w:rsidP="001D3C72">
            <w:pPr>
              <w:pStyle w:val="AufgabeText"/>
              <w:ind w:left="0"/>
              <w:jc w:val="center"/>
            </w:pPr>
          </w:p>
        </w:tc>
      </w:tr>
      <w:tr w:rsidR="00037E66" w14:paraId="2EB03B4B" w14:textId="77777777" w:rsidTr="001D3C7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3BF8" w14:textId="77777777" w:rsidR="00037E66" w:rsidRPr="003B7CAC" w:rsidRDefault="00037E66" w:rsidP="00FD024D">
            <w:pPr>
              <w:pStyle w:val="AufgabeText"/>
              <w:spacing w:before="60" w:after="60"/>
              <w:ind w:left="0"/>
              <w:jc w:val="left"/>
            </w:pPr>
            <w:r w:rsidRPr="003B7CAC">
              <w:rPr>
                <w:i/>
                <w:lang w:eastAsia="en-US"/>
              </w:rPr>
              <w:t xml:space="preserve">Ich kann </w:t>
            </w:r>
            <w:r w:rsidR="003B7CAC" w:rsidRPr="003B7CAC">
              <w:rPr>
                <w:i/>
                <w:lang w:eastAsia="en-US"/>
              </w:rPr>
              <w:t xml:space="preserve">sorgfältig </w:t>
            </w:r>
            <w:r w:rsidRPr="003B7CAC">
              <w:rPr>
                <w:i/>
                <w:lang w:eastAsia="en-US"/>
              </w:rPr>
              <w:t xml:space="preserve">Arbeiten.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8A4F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E43A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B5C" w14:textId="77777777" w:rsidR="00037E66" w:rsidRDefault="00037E66" w:rsidP="001D3C72">
            <w:pPr>
              <w:pStyle w:val="AufgabeText"/>
              <w:ind w:left="0"/>
              <w:jc w:val="center"/>
            </w:pPr>
          </w:p>
        </w:tc>
      </w:tr>
    </w:tbl>
    <w:p w14:paraId="39DF820A" w14:textId="77777777" w:rsidR="00EA5107" w:rsidRDefault="00EA5107" w:rsidP="00EA5107">
      <w:pPr>
        <w:spacing w:line="240" w:lineRule="exact"/>
      </w:pPr>
    </w:p>
    <w:p w14:paraId="4E8C92A6" w14:textId="77777777" w:rsidR="00EA5107" w:rsidRDefault="00EA5107" w:rsidP="00EA5107">
      <w:pPr>
        <w:spacing w:line="240" w:lineRule="exact"/>
      </w:pPr>
      <w:r>
        <w:t>Wie zufrieden bin ich mit meiner Arbeit an der Lernaufgabe?</w:t>
      </w:r>
    </w:p>
    <w:p w14:paraId="01E2BC0E" w14:textId="77777777" w:rsidR="00EA5107" w:rsidRDefault="00EA5107" w:rsidP="00EA5107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8822650" wp14:editId="040472DA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1C465" w14:textId="77777777" w:rsidR="0008680C" w:rsidRPr="005825EB" w:rsidRDefault="0008680C" w:rsidP="00EA510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414DB2" wp14:editId="444E8233">
                                  <wp:extent cx="228600" cy="228600"/>
                                  <wp:effectExtent l="0" t="0" r="0" b="0"/>
                                  <wp:docPr id="27" name="Grafik 2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E5C4E2" wp14:editId="13BECA3A">
                                  <wp:extent cx="228600" cy="228600"/>
                                  <wp:effectExtent l="0" t="0" r="0" b="0"/>
                                  <wp:docPr id="31" name="Grafik 31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60C86C" wp14:editId="30F5974D">
                                  <wp:extent cx="228600" cy="228600"/>
                                  <wp:effectExtent l="0" t="0" r="0" b="0"/>
                                  <wp:docPr id="480" name="Grafik 480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2650" id="Textfeld 2" o:spid="_x0000_s1065" type="#_x0000_t202" style="position:absolute;margin-left:-.6pt;margin-top:7.75pt;width:376.7pt;height:3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" stroked="f">
                <v:textbox>
                  <w:txbxContent>
                    <w:p w14:paraId="0E91C465" w14:textId="77777777" w:rsidR="0008680C" w:rsidRPr="005825EB" w:rsidRDefault="0008680C" w:rsidP="00EA510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414DB2" wp14:editId="444E8233">
                            <wp:extent cx="228600" cy="228600"/>
                            <wp:effectExtent l="0" t="0" r="0" b="0"/>
                            <wp:docPr id="27" name="Grafik 2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E5C4E2" wp14:editId="13BECA3A">
                            <wp:extent cx="228600" cy="228600"/>
                            <wp:effectExtent l="0" t="0" r="0" b="0"/>
                            <wp:docPr id="31" name="Grafik 31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60C86C" wp14:editId="30F5974D">
                            <wp:extent cx="228600" cy="228600"/>
                            <wp:effectExtent l="0" t="0" r="0" b="0"/>
                            <wp:docPr id="480" name="Grafik 480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551F14" w14:textId="77777777" w:rsidR="00EA5107" w:rsidRPr="00633E89" w:rsidRDefault="00EA5107" w:rsidP="00EA5107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469632BC" w14:textId="77777777" w:rsidR="00EA5107" w:rsidRDefault="00EA5107" w:rsidP="00EA5107">
      <w:pPr>
        <w:spacing w:line="240" w:lineRule="exact"/>
      </w:pPr>
    </w:p>
    <w:p w14:paraId="0B25396E" w14:textId="77777777" w:rsidR="00EA5107" w:rsidRDefault="00EA5107" w:rsidP="00EA5107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EA5107" w14:paraId="05525D6E" w14:textId="77777777" w:rsidTr="00D8157A">
        <w:tc>
          <w:tcPr>
            <w:tcW w:w="1276" w:type="dxa"/>
            <w:gridSpan w:val="2"/>
          </w:tcPr>
          <w:p w14:paraId="2E18F05A" w14:textId="77777777" w:rsidR="00EA5107" w:rsidRPr="008C6638" w:rsidRDefault="00EA5107" w:rsidP="00D8157A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0DC979CD" w14:textId="77777777" w:rsidR="00EA5107" w:rsidRDefault="00EA5107" w:rsidP="00D8157A">
            <w:pPr>
              <w:spacing w:line="240" w:lineRule="exact"/>
            </w:pPr>
          </w:p>
        </w:tc>
      </w:tr>
      <w:tr w:rsidR="00EA5107" w14:paraId="7DCD3ED0" w14:textId="77777777" w:rsidTr="00D8157A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3D70207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A75A1CF" w14:textId="77777777" w:rsidR="00EA5107" w:rsidRDefault="00EA5107" w:rsidP="00FD024D">
            <w:r>
              <w:t>meinen Lernschritt im Ordner eingeheftet.</w:t>
            </w:r>
          </w:p>
        </w:tc>
      </w:tr>
      <w:tr w:rsidR="00EA5107" w14:paraId="0913A8B8" w14:textId="77777777" w:rsidTr="00D8157A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5EFAFBE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1735E15F" w14:textId="77777777" w:rsidR="001B382A" w:rsidRDefault="00EA5107" w:rsidP="00FD024D">
            <w:pPr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19B31816" w14:textId="77777777" w:rsidR="001D3C72" w:rsidRDefault="001D3C72">
      <w:pPr>
        <w:spacing w:line="240" w:lineRule="exact"/>
        <w:rPr>
          <w:lang w:eastAsia="de-DE"/>
        </w:rPr>
      </w:pPr>
      <w:r>
        <w:br w:type="page"/>
      </w:r>
    </w:p>
    <w:p w14:paraId="50C9DC8C" w14:textId="77777777" w:rsidR="00B53BAF" w:rsidRDefault="00B53BAF" w:rsidP="00E4202E">
      <w:pPr>
        <w:pStyle w:val="Textkrper"/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1B382A" w:rsidRPr="001B382A" w14:paraId="69D0E16E" w14:textId="77777777" w:rsidTr="0008680C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711394BF" w14:textId="77777777" w:rsidR="001B382A" w:rsidRPr="001B382A" w:rsidRDefault="001B382A" w:rsidP="001B382A">
            <w:pPr>
              <w:rPr>
                <w:b/>
              </w:rPr>
            </w:pPr>
            <w:r>
              <w:rPr>
                <w:b/>
              </w:rPr>
              <w:t xml:space="preserve">Übungsmaterial Vorlage: Übungen </w:t>
            </w:r>
            <w:r w:rsidRPr="001B382A">
              <w:rPr>
                <w:b/>
              </w:rPr>
              <w:t>zeichnen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73E68FD" w14:textId="77777777" w:rsidR="001B382A" w:rsidRPr="003627F7" w:rsidRDefault="003627F7" w:rsidP="001B382A">
            <w:pPr>
              <w:jc w:val="center"/>
              <w:rPr>
                <w:b/>
              </w:rPr>
            </w:pPr>
            <w:r w:rsidRPr="003627F7">
              <w:rPr>
                <w:b/>
              </w:rPr>
              <w:t>Mathematik</w:t>
            </w:r>
          </w:p>
          <w:p w14:paraId="504E604A" w14:textId="77777777" w:rsidR="003627F7" w:rsidRPr="001B382A" w:rsidRDefault="003627F7" w:rsidP="001B382A">
            <w:pPr>
              <w:jc w:val="center"/>
              <w:rPr>
                <w:b/>
              </w:rPr>
            </w:pPr>
            <w:r w:rsidRPr="003627F7">
              <w:rPr>
                <w:b/>
                <w:lang w:val="en-GB"/>
              </w:rPr>
              <w:t>M05.01.01.4.2</w:t>
            </w:r>
          </w:p>
        </w:tc>
      </w:tr>
    </w:tbl>
    <w:p w14:paraId="0D651E0B" w14:textId="77777777" w:rsidR="001B382A" w:rsidRDefault="00182425" w:rsidP="00E4202E">
      <w:pPr>
        <w:pStyle w:val="Textkrper"/>
      </w:pPr>
      <w:r w:rsidRPr="00AA18D1">
        <w:rPr>
          <w:noProof/>
        </w:rPr>
        <w:drawing>
          <wp:anchor distT="0" distB="0" distL="114300" distR="114300" simplePos="0" relativeHeight="251719680" behindDoc="0" locked="0" layoutInCell="1" allowOverlap="1" wp14:anchorId="39B6D9FB" wp14:editId="36D54248">
            <wp:simplePos x="0" y="0"/>
            <wp:positionH relativeFrom="column">
              <wp:posOffset>4830445</wp:posOffset>
            </wp:positionH>
            <wp:positionV relativeFrom="paragraph">
              <wp:posOffset>27940</wp:posOffset>
            </wp:positionV>
            <wp:extent cx="341630" cy="313055"/>
            <wp:effectExtent l="0" t="0" r="1270" b="0"/>
            <wp:wrapNone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E40BE" w14:textId="77777777" w:rsidR="001B382A" w:rsidRDefault="001B382A" w:rsidP="00E4202E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E5CA4AA" wp14:editId="3325E5CD">
                <wp:simplePos x="0" y="0"/>
                <wp:positionH relativeFrom="column">
                  <wp:posOffset>-2540</wp:posOffset>
                </wp:positionH>
                <wp:positionV relativeFrom="paragraph">
                  <wp:posOffset>151765</wp:posOffset>
                </wp:positionV>
                <wp:extent cx="4704715" cy="635000"/>
                <wp:effectExtent l="57150" t="57150" r="57785" b="50800"/>
                <wp:wrapNone/>
                <wp:docPr id="455" name="Gruppieren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635000"/>
                          <a:chOff x="0" y="0"/>
                          <a:chExt cx="4704715" cy="635000"/>
                        </a:xfrm>
                      </wpg:grpSpPr>
                      <wps:wsp>
                        <wps:cNvPr id="35" name="Abgerundetes Rechteck 35"/>
                        <wps:cNvSpPr/>
                        <wps:spPr>
                          <a:xfrm>
                            <a:off x="0" y="0"/>
                            <a:ext cx="4704715" cy="635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05182D6" w14:textId="77777777" w:rsidR="0008680C" w:rsidRPr="00463A46" w:rsidRDefault="0008680C" w:rsidP="001B382A">
                              <w:pPr>
                                <w:jc w:val="both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1</w:t>
                              </w:r>
                            </w:p>
                            <w:p w14:paraId="3215238F" w14:textId="77777777" w:rsidR="0008680C" w:rsidRPr="000429D6" w:rsidRDefault="0008680C" w:rsidP="001B382A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eichnen Sie mindestens 3 verschiedene Quadrate auf kariertem Papier.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079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CA4AA" id="Gruppieren 455" o:spid="_x0000_s1066" style="position:absolute;left:0;text-align:left;margin-left:-.2pt;margin-top:11.95pt;width:370.45pt;height:50pt;z-index:251626496" coordsize="47047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">
                <v:roundrect id="Abgerundetes Rechteck 35" o:spid="_x0000_s1067" style="position:absolute;width:47047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" fillcolor="window" strokecolor="#4bacc6" strokeweight="1pt">
                  <v:textbox>
                    <w:txbxContent>
                      <w:p w14:paraId="605182D6" w14:textId="77777777" w:rsidR="0008680C" w:rsidRPr="00463A46" w:rsidRDefault="0008680C" w:rsidP="001B382A">
                        <w:pPr>
                          <w:jc w:val="both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1</w:t>
                        </w:r>
                      </w:p>
                      <w:p w14:paraId="3215238F" w14:textId="77777777" w:rsidR="0008680C" w:rsidRPr="000429D6" w:rsidRDefault="0008680C" w:rsidP="001B382A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>eichnen Sie mindestens 3 verschiedene Quadrate auf kariertem Papier.</w:t>
                        </w:r>
                      </w:p>
                    </w:txbxContent>
                  </v:textbox>
                </v:roundrect>
                <v:shape id="Grafik 1429" o:spid="_x0000_s1068" type="#_x0000_t75" style="position:absolute;left:762;top:1079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">
                  <v:imagedata r:id="rId55" o:title="" recolortarget="#275791"/>
                </v:shape>
              </v:group>
            </w:pict>
          </mc:Fallback>
        </mc:AlternateContent>
      </w:r>
    </w:p>
    <w:p w14:paraId="1E46B46F" w14:textId="77777777" w:rsidR="00B53BAF" w:rsidRDefault="008B29B0" w:rsidP="00E4202E">
      <w:pPr>
        <w:pStyle w:val="Textkrper"/>
      </w:pPr>
      <w:r w:rsidRPr="001B382A">
        <w:rPr>
          <w:noProof/>
        </w:rPr>
        <w:drawing>
          <wp:anchor distT="0" distB="0" distL="114300" distR="114300" simplePos="0" relativeHeight="251656192" behindDoc="0" locked="0" layoutInCell="1" allowOverlap="1" wp14:anchorId="4FEDAD5B" wp14:editId="6C206BA0">
            <wp:simplePos x="0" y="0"/>
            <wp:positionH relativeFrom="column">
              <wp:posOffset>5273675</wp:posOffset>
            </wp:positionH>
            <wp:positionV relativeFrom="paragraph">
              <wp:posOffset>146685</wp:posOffset>
            </wp:positionV>
            <wp:extent cx="314325" cy="314325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Grafik 186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82A" w:rsidRPr="001B382A">
        <w:rPr>
          <w:noProof/>
        </w:rPr>
        <w:drawing>
          <wp:anchor distT="0" distB="0" distL="114300" distR="114300" simplePos="0" relativeHeight="251666432" behindDoc="0" locked="0" layoutInCell="1" allowOverlap="1" wp14:anchorId="32CDC4B9" wp14:editId="1B00C0C1">
            <wp:simplePos x="0" y="0"/>
            <wp:positionH relativeFrom="column">
              <wp:posOffset>4857750</wp:posOffset>
            </wp:positionH>
            <wp:positionV relativeFrom="paragraph">
              <wp:posOffset>146685</wp:posOffset>
            </wp:positionV>
            <wp:extent cx="314325" cy="314325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Grafik 48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4C019" w14:textId="77777777" w:rsidR="00776DD0" w:rsidRDefault="00776DD0" w:rsidP="00E4202E">
      <w:pPr>
        <w:pStyle w:val="Textkrper"/>
      </w:pPr>
    </w:p>
    <w:p w14:paraId="14CA3449" w14:textId="77777777" w:rsidR="00A474EA" w:rsidRDefault="00A474EA" w:rsidP="00E4202E">
      <w:pPr>
        <w:pStyle w:val="Textkrper"/>
      </w:pPr>
    </w:p>
    <w:p w14:paraId="2C4486A6" w14:textId="77777777" w:rsidR="00A474EA" w:rsidRDefault="00A474EA" w:rsidP="00E4202E">
      <w:pPr>
        <w:pStyle w:val="Textkrper"/>
      </w:pPr>
    </w:p>
    <w:p w14:paraId="6158250E" w14:textId="77777777" w:rsidR="00A474EA" w:rsidRDefault="001B382A" w:rsidP="00E4202E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6EF73E6" wp14:editId="2B3DF27B">
                <wp:simplePos x="0" y="0"/>
                <wp:positionH relativeFrom="column">
                  <wp:posOffset>-2540</wp:posOffset>
                </wp:positionH>
                <wp:positionV relativeFrom="paragraph">
                  <wp:posOffset>116840</wp:posOffset>
                </wp:positionV>
                <wp:extent cx="4704715" cy="635000"/>
                <wp:effectExtent l="57150" t="57150" r="57785" b="50800"/>
                <wp:wrapNone/>
                <wp:docPr id="457" name="Gruppieren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635000"/>
                          <a:chOff x="0" y="0"/>
                          <a:chExt cx="4704715" cy="635000"/>
                        </a:xfrm>
                      </wpg:grpSpPr>
                      <wps:wsp>
                        <wps:cNvPr id="46" name="Abgerundetes Rechteck 46"/>
                        <wps:cNvSpPr/>
                        <wps:spPr>
                          <a:xfrm>
                            <a:off x="0" y="0"/>
                            <a:ext cx="4704715" cy="635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6EBE4D1" w14:textId="77777777" w:rsidR="0008680C" w:rsidRPr="00463A46" w:rsidRDefault="0008680C" w:rsidP="001B382A">
                              <w:pPr>
                                <w:jc w:val="both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Aufgabe 2</w:t>
                              </w:r>
                            </w:p>
                            <w:p w14:paraId="72B5EA2F" w14:textId="0DE84D03" w:rsidR="0008680C" w:rsidRPr="000429D6" w:rsidRDefault="0008680C" w:rsidP="001B382A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Zeichnen Sie genauso 3 verschiedene Rechtecke</w:t>
                              </w:r>
                              <w:r w:rsidR="00BC1F2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8890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F73E6" id="Gruppieren 457" o:spid="_x0000_s1069" style="position:absolute;left:0;text-align:left;margin-left:-.2pt;margin-top:9.2pt;width:370.45pt;height:50pt;z-index:251627520" coordsize="47047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">
                <v:roundrect id="Abgerundetes Rechteck 46" o:spid="_x0000_s1070" style="position:absolute;width:47047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" fillcolor="window" strokecolor="#4bacc6" strokeweight="1pt">
                  <v:textbox>
                    <w:txbxContent>
                      <w:p w14:paraId="16EBE4D1" w14:textId="77777777" w:rsidR="0008680C" w:rsidRPr="00463A46" w:rsidRDefault="0008680C" w:rsidP="001B382A">
                        <w:pPr>
                          <w:jc w:val="both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Aufgabe 2</w:t>
                        </w:r>
                      </w:p>
                      <w:p w14:paraId="72B5EA2F" w14:textId="0DE84D03" w:rsidR="0008680C" w:rsidRPr="000429D6" w:rsidRDefault="0008680C" w:rsidP="001B382A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>Zeichnen Sie genauso 3 verschiedene Rechtecke</w:t>
                        </w:r>
                        <w:r w:rsidR="00BC1F2A">
                          <w:rPr>
                            <w:b w:val="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oundrect>
                <v:shape id="Grafik 1429" o:spid="_x0000_s1071" type="#_x0000_t75" style="position:absolute;left:762;top:889;width:1397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">
                  <v:imagedata r:id="rId55" o:title="" recolortarget="#275791"/>
                </v:shape>
              </v:group>
            </w:pict>
          </mc:Fallback>
        </mc:AlternateContent>
      </w:r>
    </w:p>
    <w:p w14:paraId="0D9277EF" w14:textId="77777777" w:rsidR="00A474EA" w:rsidRDefault="00A474EA" w:rsidP="00E4202E">
      <w:pPr>
        <w:pStyle w:val="Textkrper"/>
      </w:pPr>
    </w:p>
    <w:p w14:paraId="470FCA3D" w14:textId="77777777" w:rsidR="00A474EA" w:rsidRDefault="00A474EA" w:rsidP="00E4202E">
      <w:pPr>
        <w:pStyle w:val="Textkrper"/>
      </w:pPr>
    </w:p>
    <w:p w14:paraId="43CE6BC3" w14:textId="77777777" w:rsidR="00A474EA" w:rsidRDefault="00A474EA" w:rsidP="00E4202E">
      <w:pPr>
        <w:pStyle w:val="Textkrper"/>
      </w:pPr>
    </w:p>
    <w:p w14:paraId="6108FD5E" w14:textId="77777777" w:rsidR="00A474EA" w:rsidRDefault="00A474EA" w:rsidP="00E4202E">
      <w:pPr>
        <w:pStyle w:val="Textkrper"/>
      </w:pPr>
    </w:p>
    <w:p w14:paraId="30ECDDB6" w14:textId="77777777" w:rsidR="00A474EA" w:rsidRDefault="00BC1F2A" w:rsidP="00E4202E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7AF9961" wp14:editId="669C0064">
                <wp:simplePos x="0" y="0"/>
                <wp:positionH relativeFrom="column">
                  <wp:posOffset>-17230</wp:posOffset>
                </wp:positionH>
                <wp:positionV relativeFrom="paragraph">
                  <wp:posOffset>164067</wp:posOffset>
                </wp:positionV>
                <wp:extent cx="4704715" cy="2859206"/>
                <wp:effectExtent l="57150" t="57150" r="57785" b="55880"/>
                <wp:wrapNone/>
                <wp:docPr id="1022" name="Gruppieren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2859206"/>
                          <a:chOff x="0" y="0"/>
                          <a:chExt cx="4704715" cy="2825750"/>
                        </a:xfrm>
                      </wpg:grpSpPr>
                      <wps:wsp>
                        <wps:cNvPr id="473" name="Abgerundetes Rechteck 473"/>
                        <wps:cNvSpPr/>
                        <wps:spPr>
                          <a:xfrm>
                            <a:off x="0" y="0"/>
                            <a:ext cx="4704715" cy="28257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C92F167" w14:textId="77777777" w:rsidR="0008680C" w:rsidRDefault="0008680C" w:rsidP="001B382A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3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: Der Rückenmaler </w:t>
                              </w:r>
                            </w:p>
                            <w:p w14:paraId="0C43DFC7" w14:textId="77777777" w:rsidR="0008680C" w:rsidRPr="00463A46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7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63A46">
                                <w:rPr>
                                  <w:sz w:val="22"/>
                                  <w:szCs w:val="22"/>
                                </w:rPr>
                                <w:t xml:space="preserve">Suchen Sie sich </w:t>
                              </w:r>
                              <w:r w:rsidR="00BC1F2A">
                                <w:rPr>
                                  <w:sz w:val="22"/>
                                  <w:szCs w:val="22"/>
                                </w:rPr>
                                <w:t xml:space="preserve">eine Partnerin oder </w:t>
                              </w:r>
                              <w:r w:rsidRPr="00463A46">
                                <w:rPr>
                                  <w:sz w:val="22"/>
                                  <w:szCs w:val="22"/>
                                </w:rPr>
                                <w:t xml:space="preserve">einen Partner. </w:t>
                              </w:r>
                            </w:p>
                            <w:p w14:paraId="22EC833A" w14:textId="77777777" w:rsidR="0008680C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7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B2720">
                                <w:rPr>
                                  <w:sz w:val="22"/>
                                  <w:szCs w:val="22"/>
                                </w:rPr>
                                <w:t xml:space="preserve">Setzen Sie sich Rücken an Rücken. </w:t>
                              </w:r>
                            </w:p>
                            <w:p w14:paraId="667308CE" w14:textId="77777777" w:rsidR="0008680C" w:rsidRPr="004F4838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7"/>
                                </w:num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>Partner</w:t>
                              </w:r>
                              <w:r w:rsidR="00BC1F2A">
                                <w:rPr>
                                  <w:i/>
                                  <w:sz w:val="22"/>
                                  <w:szCs w:val="22"/>
                                </w:rPr>
                                <w:t>/in</w:t>
                              </w: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A: </w:t>
                              </w:r>
                            </w:p>
                            <w:p w14:paraId="6625C4A3" w14:textId="77777777" w:rsidR="0008680C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Wählen Sie eine Fläche aus, die sie zeichnen möchten. </w:t>
                              </w:r>
                            </w:p>
                            <w:p w14:paraId="51F5A071" w14:textId="77777777" w:rsidR="0008680C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Beschreiben Sie </w:t>
                              </w:r>
                              <w:r w:rsidR="00BC1F2A">
                                <w:rPr>
                                  <w:sz w:val="22"/>
                                  <w:szCs w:val="22"/>
                                </w:rPr>
                                <w:t xml:space="preserve">der Partnerin oder </w:t>
                              </w: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dem Partner die Fläche. </w:t>
                              </w:r>
                            </w:p>
                            <w:p w14:paraId="5718F939" w14:textId="77777777" w:rsidR="0008680C" w:rsidRPr="004F4838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Benutzen Sie dazu den Wortschatz. Achten Sie auf die Tabu-Wörter. </w:t>
                              </w:r>
                            </w:p>
                            <w:p w14:paraId="741DE84E" w14:textId="77777777" w:rsidR="0008680C" w:rsidRPr="004F4838" w:rsidRDefault="0008680C" w:rsidP="001B382A">
                              <w:pPr>
                                <w:pStyle w:val="Textkrper"/>
                                <w:ind w:left="360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>Partner</w:t>
                              </w:r>
                              <w:r w:rsidR="00BC1F2A">
                                <w:rPr>
                                  <w:i/>
                                  <w:sz w:val="22"/>
                                  <w:szCs w:val="22"/>
                                </w:rPr>
                                <w:t>/in</w:t>
                              </w: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B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3A65E80E" w14:textId="33AEC1C3" w:rsidR="0008680C" w:rsidRPr="000A6D80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Zeichnen Sie die Fläche, die </w:t>
                              </w:r>
                              <w:r w:rsidR="00BC1F2A">
                                <w:rPr>
                                  <w:sz w:val="22"/>
                                  <w:szCs w:val="22"/>
                                </w:rPr>
                                <w:t>die Partnerin oder</w:t>
                              </w:r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der Partner Ihnen erklärt. </w:t>
                              </w:r>
                            </w:p>
                            <w:p w14:paraId="72843454" w14:textId="77777777" w:rsidR="0008680C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7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    </w:r>
                            </w:p>
                            <w:p w14:paraId="54D87326" w14:textId="77777777" w:rsidR="0008680C" w:rsidRDefault="0008680C" w:rsidP="001B382A">
                              <w:pPr>
                                <w:pStyle w:val="Textkrper"/>
                                <w:numPr>
                                  <w:ilvl w:val="0"/>
                                  <w:numId w:val="37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Wechseln Sie nach jeder Runde Ihre Rollen. </w:t>
                              </w:r>
                            </w:p>
                            <w:p w14:paraId="0EC663BB" w14:textId="77777777" w:rsidR="0008680C" w:rsidRPr="009B2720" w:rsidRDefault="0008680C" w:rsidP="001B382A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6BECB820" w14:textId="77777777" w:rsidR="0008680C" w:rsidRPr="000429D6" w:rsidRDefault="0008680C" w:rsidP="001B382A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" y="1587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F9961" id="Gruppieren 1022" o:spid="_x0000_s1072" style="position:absolute;left:0;text-align:left;margin-left:-1.35pt;margin-top:12.9pt;width:370.45pt;height:225.15pt;z-index:251652096;mso-height-relative:margin" coordsize="47047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">
                <v:roundrect id="Abgerundetes Rechteck 473" o:spid="_x0000_s1073" style="position:absolute;width:47047;height:28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" fillcolor="window" strokecolor="#4bacc6" strokeweight="1pt">
                  <v:textbox>
                    <w:txbxContent>
                      <w:p w14:paraId="5C92F167" w14:textId="77777777" w:rsidR="0008680C" w:rsidRDefault="0008680C" w:rsidP="001B382A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3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: Der Rückenmaler </w:t>
                        </w:r>
                      </w:p>
                      <w:p w14:paraId="0C43DFC7" w14:textId="77777777" w:rsidR="0008680C" w:rsidRPr="00463A46" w:rsidRDefault="0008680C" w:rsidP="001B382A">
                        <w:pPr>
                          <w:pStyle w:val="Textkrper"/>
                          <w:numPr>
                            <w:ilvl w:val="0"/>
                            <w:numId w:val="37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63A46">
                          <w:rPr>
                            <w:sz w:val="22"/>
                            <w:szCs w:val="22"/>
                          </w:rPr>
                          <w:t xml:space="preserve">Suchen Sie sich </w:t>
                        </w:r>
                        <w:r w:rsidR="00BC1F2A">
                          <w:rPr>
                            <w:sz w:val="22"/>
                            <w:szCs w:val="22"/>
                          </w:rPr>
                          <w:t xml:space="preserve">eine Partnerin oder </w:t>
                        </w:r>
                        <w:r w:rsidRPr="00463A46">
                          <w:rPr>
                            <w:sz w:val="22"/>
                            <w:szCs w:val="22"/>
                          </w:rPr>
                          <w:t xml:space="preserve">einen Partner. </w:t>
                        </w:r>
                      </w:p>
                      <w:p w14:paraId="22EC833A" w14:textId="77777777" w:rsidR="0008680C" w:rsidRDefault="0008680C" w:rsidP="001B382A">
                        <w:pPr>
                          <w:pStyle w:val="Textkrper"/>
                          <w:numPr>
                            <w:ilvl w:val="0"/>
                            <w:numId w:val="37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9B2720">
                          <w:rPr>
                            <w:sz w:val="22"/>
                            <w:szCs w:val="22"/>
                          </w:rPr>
                          <w:t xml:space="preserve">Setzen Sie sich Rücken an Rücken. </w:t>
                        </w:r>
                      </w:p>
                      <w:p w14:paraId="667308CE" w14:textId="77777777" w:rsidR="0008680C" w:rsidRPr="004F4838" w:rsidRDefault="0008680C" w:rsidP="001B382A">
                        <w:pPr>
                          <w:pStyle w:val="Textkrper"/>
                          <w:numPr>
                            <w:ilvl w:val="0"/>
                            <w:numId w:val="37"/>
                          </w:numPr>
                          <w:rPr>
                            <w:i/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>Partner</w:t>
                        </w:r>
                        <w:r w:rsidR="00BC1F2A">
                          <w:rPr>
                            <w:i/>
                            <w:sz w:val="22"/>
                            <w:szCs w:val="22"/>
                          </w:rPr>
                          <w:t>/in</w:t>
                        </w: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 xml:space="preserve"> A: </w:t>
                        </w:r>
                      </w:p>
                      <w:p w14:paraId="6625C4A3" w14:textId="77777777" w:rsidR="0008680C" w:rsidRDefault="0008680C" w:rsidP="001B382A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Wählen Sie eine Fläche aus, die sie zeichnen möchten. </w:t>
                        </w:r>
                      </w:p>
                      <w:p w14:paraId="51F5A071" w14:textId="77777777" w:rsidR="0008680C" w:rsidRDefault="0008680C" w:rsidP="001B382A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sz w:val="22"/>
                            <w:szCs w:val="22"/>
                          </w:rPr>
                          <w:t xml:space="preserve">Beschreiben Sie </w:t>
                        </w:r>
                        <w:r w:rsidR="00BC1F2A">
                          <w:rPr>
                            <w:sz w:val="22"/>
                            <w:szCs w:val="22"/>
                          </w:rPr>
                          <w:t xml:space="preserve">der Partnerin oder </w:t>
                        </w:r>
                        <w:r w:rsidRPr="004F4838">
                          <w:rPr>
                            <w:sz w:val="22"/>
                            <w:szCs w:val="22"/>
                          </w:rPr>
                          <w:t xml:space="preserve">dem Partner die Fläche. </w:t>
                        </w:r>
                      </w:p>
                      <w:p w14:paraId="5718F939" w14:textId="77777777" w:rsidR="0008680C" w:rsidRPr="004F4838" w:rsidRDefault="0008680C" w:rsidP="001B382A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sz w:val="22"/>
                            <w:szCs w:val="22"/>
                          </w:rPr>
                          <w:t xml:space="preserve">Benutzen Sie dazu den Wortschatz. Achten Sie auf die Tabu-Wörter. </w:t>
                        </w:r>
                      </w:p>
                      <w:p w14:paraId="741DE84E" w14:textId="77777777" w:rsidR="0008680C" w:rsidRPr="004F4838" w:rsidRDefault="0008680C" w:rsidP="001B382A">
                        <w:pPr>
                          <w:pStyle w:val="Textkrper"/>
                          <w:ind w:left="360"/>
                          <w:rPr>
                            <w:i/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>Partner</w:t>
                        </w:r>
                        <w:r w:rsidR="00BC1F2A">
                          <w:rPr>
                            <w:i/>
                            <w:sz w:val="22"/>
                            <w:szCs w:val="22"/>
                          </w:rPr>
                          <w:t>/in</w:t>
                        </w: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 xml:space="preserve"> B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:</w:t>
                        </w:r>
                      </w:p>
                      <w:p w14:paraId="3A65E80E" w14:textId="33AEC1C3" w:rsidR="0008680C" w:rsidRPr="000A6D80" w:rsidRDefault="0008680C" w:rsidP="001B382A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Zeichnen Sie die Fläche, die </w:t>
                        </w:r>
                        <w:r w:rsidR="00BC1F2A">
                          <w:rPr>
                            <w:sz w:val="22"/>
                            <w:szCs w:val="22"/>
                          </w:rPr>
                          <w:t>die Partnerin oder</w:t>
                        </w:r>
                        <w:r w:rsidR="001D3C72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der Partner Ihnen erklärt. </w:t>
                        </w:r>
                      </w:p>
                      <w:p w14:paraId="72843454" w14:textId="77777777" w:rsidR="0008680C" w:rsidRDefault="0008680C" w:rsidP="001B382A">
                        <w:pPr>
                          <w:pStyle w:val="Textkrper"/>
                          <w:numPr>
                            <w:ilvl w:val="0"/>
                            <w:numId w:val="37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</w:r>
                      </w:p>
                      <w:p w14:paraId="54D87326" w14:textId="77777777" w:rsidR="0008680C" w:rsidRDefault="0008680C" w:rsidP="001B382A">
                        <w:pPr>
                          <w:pStyle w:val="Textkrper"/>
                          <w:numPr>
                            <w:ilvl w:val="0"/>
                            <w:numId w:val="37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Wechseln Sie nach jeder Runde Ihre Rollen. </w:t>
                        </w:r>
                      </w:p>
                      <w:p w14:paraId="0EC663BB" w14:textId="77777777" w:rsidR="0008680C" w:rsidRPr="009B2720" w:rsidRDefault="0008680C" w:rsidP="001B382A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</w:p>
                      <w:p w14:paraId="6BECB820" w14:textId="77777777" w:rsidR="0008680C" w:rsidRPr="000429D6" w:rsidRDefault="0008680C" w:rsidP="001B382A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74" type="#_x0000_t75" style="position:absolute;left:1206;top:1587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">
                  <v:imagedata r:id="rId55" o:title="" recolortarget="#275791"/>
                </v:shape>
              </v:group>
            </w:pict>
          </mc:Fallback>
        </mc:AlternateContent>
      </w:r>
    </w:p>
    <w:p w14:paraId="0A024B70" w14:textId="77777777" w:rsidR="00A474EA" w:rsidRDefault="00A474EA" w:rsidP="00E4202E">
      <w:pPr>
        <w:pStyle w:val="Textkrper"/>
      </w:pPr>
    </w:p>
    <w:p w14:paraId="1514C3A2" w14:textId="77777777" w:rsidR="00A474EA" w:rsidRDefault="001B382A" w:rsidP="00E4202E">
      <w:pPr>
        <w:pStyle w:val="Textkrper"/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03DB16FB" wp14:editId="070D4273">
            <wp:simplePos x="0" y="0"/>
            <wp:positionH relativeFrom="column">
              <wp:posOffset>4848860</wp:posOffset>
            </wp:positionH>
            <wp:positionV relativeFrom="paragraph">
              <wp:posOffset>130175</wp:posOffset>
            </wp:positionV>
            <wp:extent cx="658495" cy="323850"/>
            <wp:effectExtent l="0" t="0" r="8255" b="0"/>
            <wp:wrapNone/>
            <wp:docPr id="49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rafik 14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A1DD51" w14:textId="77777777" w:rsidR="00A474EA" w:rsidRDefault="00A474EA" w:rsidP="00E4202E">
      <w:pPr>
        <w:pStyle w:val="Textkrper"/>
      </w:pPr>
    </w:p>
    <w:p w14:paraId="54B4407F" w14:textId="77777777" w:rsidR="00A474EA" w:rsidRDefault="00A474EA" w:rsidP="00E4202E">
      <w:pPr>
        <w:pStyle w:val="Textkrper"/>
      </w:pPr>
    </w:p>
    <w:p w14:paraId="221B1A56" w14:textId="77777777" w:rsidR="00A474EA" w:rsidRDefault="001B382A" w:rsidP="00E4202E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2BAF026" wp14:editId="789BA862">
                <wp:simplePos x="0" y="0"/>
                <wp:positionH relativeFrom="column">
                  <wp:posOffset>5039360</wp:posOffset>
                </wp:positionH>
                <wp:positionV relativeFrom="paragraph">
                  <wp:posOffset>147320</wp:posOffset>
                </wp:positionV>
                <wp:extent cx="1085850" cy="901700"/>
                <wp:effectExtent l="0" t="0" r="0" b="0"/>
                <wp:wrapNone/>
                <wp:docPr id="490" name="Gruppieren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901700"/>
                          <a:chOff x="0" y="0"/>
                          <a:chExt cx="2771775" cy="1885950"/>
                        </a:xfrm>
                      </wpg:grpSpPr>
                      <pic:pic xmlns:pic="http://schemas.openxmlformats.org/drawingml/2006/picture">
                        <pic:nvPicPr>
                          <pic:cNvPr id="476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0"/>
                            <a:ext cx="1381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66EDE" id="Gruppieren 490" o:spid="_x0000_s1026" style="position:absolute;margin-left:396.8pt;margin-top:11.6pt;width:85.5pt;height:71pt;z-index:251625472" coordsize="27717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">
                <v:shape id="Bild 1" o:spid="_x0000_s1027" type="#_x0000_t75" alt="Mann, Sitzen, Stuhl, Piktogramm, Schwarz, Arbeit" style="position:absolute;left:13906;width:1381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">
                  <v:imagedata r:id="rId57" o:title="Mann, Sitzen, Stuhl, Piktogramm, Schwarz, Arbeit"/>
                </v:shape>
                <v:shape id="Bild 1" o:spid="_x0000_s1028" type="#_x0000_t75" alt="Mann, Sitzen, Stuhl, Piktogramm, Schwarz, Arbeit" style="position:absolute;width:13811;height:188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">
                  <v:imagedata r:id="rId57" o:title="Mann, Sitzen, Stuhl, Piktogramm, Schwarz, Arbeit"/>
                </v:shape>
              </v:group>
            </w:pict>
          </mc:Fallback>
        </mc:AlternateContent>
      </w:r>
    </w:p>
    <w:p w14:paraId="04CE12B0" w14:textId="77777777" w:rsidR="00A474EA" w:rsidRDefault="00A474EA" w:rsidP="00E4202E">
      <w:pPr>
        <w:pStyle w:val="Textkrper"/>
      </w:pPr>
    </w:p>
    <w:p w14:paraId="70AF9B50" w14:textId="77777777" w:rsidR="00A474EA" w:rsidRDefault="00A474EA" w:rsidP="00E4202E">
      <w:pPr>
        <w:pStyle w:val="Textkrper"/>
      </w:pPr>
    </w:p>
    <w:p w14:paraId="1BE640CE" w14:textId="77777777" w:rsidR="00A474EA" w:rsidRDefault="00A474EA" w:rsidP="00E4202E">
      <w:pPr>
        <w:pStyle w:val="Textkrper"/>
      </w:pPr>
    </w:p>
    <w:p w14:paraId="6B50D24F" w14:textId="77777777" w:rsidR="00A474EA" w:rsidRDefault="00A474EA" w:rsidP="00E4202E">
      <w:pPr>
        <w:pStyle w:val="Textkrper"/>
      </w:pPr>
    </w:p>
    <w:p w14:paraId="16A118BD" w14:textId="77777777" w:rsidR="00A474EA" w:rsidRDefault="00A474EA" w:rsidP="00E4202E">
      <w:pPr>
        <w:pStyle w:val="Textkrper"/>
      </w:pPr>
    </w:p>
    <w:p w14:paraId="3D3EBDD6" w14:textId="77777777" w:rsidR="00A474EA" w:rsidRDefault="00A474EA" w:rsidP="00E4202E">
      <w:pPr>
        <w:pStyle w:val="Textkrper"/>
      </w:pPr>
    </w:p>
    <w:p w14:paraId="2B0596E8" w14:textId="77777777" w:rsidR="00A474EA" w:rsidRDefault="00A474EA" w:rsidP="00E4202E">
      <w:pPr>
        <w:pStyle w:val="Textkrper"/>
      </w:pPr>
    </w:p>
    <w:p w14:paraId="107B05CB" w14:textId="77777777" w:rsidR="00A474EA" w:rsidRDefault="00A474EA" w:rsidP="00E4202E">
      <w:pPr>
        <w:pStyle w:val="Textkrper"/>
      </w:pPr>
    </w:p>
    <w:p w14:paraId="5A9A0979" w14:textId="77777777" w:rsidR="00A474EA" w:rsidRDefault="00A474EA" w:rsidP="00E4202E">
      <w:pPr>
        <w:pStyle w:val="Textkrper"/>
      </w:pPr>
    </w:p>
    <w:p w14:paraId="626A40CB" w14:textId="77777777" w:rsidR="00A474EA" w:rsidRDefault="00A474EA" w:rsidP="00E4202E">
      <w:pPr>
        <w:pStyle w:val="Textkrper"/>
      </w:pPr>
    </w:p>
    <w:p w14:paraId="2144A3C9" w14:textId="77777777" w:rsidR="00A474EA" w:rsidRDefault="00A474EA" w:rsidP="00E4202E">
      <w:pPr>
        <w:pStyle w:val="Textkrper"/>
      </w:pPr>
    </w:p>
    <w:p w14:paraId="614C090B" w14:textId="77777777" w:rsidR="00A474EA" w:rsidRDefault="00A474EA" w:rsidP="00E4202E">
      <w:pPr>
        <w:pStyle w:val="Textkrper"/>
      </w:pPr>
    </w:p>
    <w:p w14:paraId="3D03DF96" w14:textId="77777777" w:rsidR="00A474EA" w:rsidRDefault="00A474EA" w:rsidP="00E4202E">
      <w:pPr>
        <w:pStyle w:val="Textkrper"/>
      </w:pPr>
    </w:p>
    <w:p w14:paraId="56D51C2B" w14:textId="77777777" w:rsidR="00BC1F2A" w:rsidRDefault="00BC1F2A" w:rsidP="00E4202E">
      <w:pPr>
        <w:pStyle w:val="Textkrper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970"/>
      </w:tblGrid>
      <w:tr w:rsidR="001B382A" w14:paraId="203D184A" w14:textId="77777777" w:rsidTr="0008680C">
        <w:tc>
          <w:tcPr>
            <w:tcW w:w="4390" w:type="dxa"/>
            <w:tcBorders>
              <w:right w:val="single" w:sz="4" w:space="0" w:color="auto"/>
            </w:tcBorders>
          </w:tcPr>
          <w:p w14:paraId="48A67224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Wortschatz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3475A4B9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color w:val="FF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Tabu-Wörter </w:t>
            </w:r>
          </w:p>
        </w:tc>
      </w:tr>
      <w:tr w:rsidR="001B382A" w14:paraId="730AA6E3" w14:textId="77777777" w:rsidTr="0008680C">
        <w:tc>
          <w:tcPr>
            <w:tcW w:w="4390" w:type="dxa"/>
            <w:tcBorders>
              <w:right w:val="single" w:sz="4" w:space="0" w:color="auto"/>
            </w:tcBorders>
          </w:tcPr>
          <w:p w14:paraId="62D98282" w14:textId="77777777" w:rsidR="001B382A" w:rsidRPr="00B629F5" w:rsidRDefault="001B382A" w:rsidP="0008680C">
            <w:pPr>
              <w:pStyle w:val="Textkrp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Worte, die Sie verwenden können. 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4D7094D6" w14:textId="77777777" w:rsidR="001B382A" w:rsidRDefault="001B382A" w:rsidP="0008680C">
            <w:pPr>
              <w:pStyle w:val="KeinLeerraum"/>
            </w:pPr>
            <w:r>
              <w:t xml:space="preserve">Wörter, die verboten sind. </w:t>
            </w:r>
          </w:p>
        </w:tc>
      </w:tr>
      <w:tr w:rsidR="001B382A" w14:paraId="72BDF628" w14:textId="77777777" w:rsidTr="0008680C">
        <w:tc>
          <w:tcPr>
            <w:tcW w:w="4390" w:type="dxa"/>
            <w:tcBorders>
              <w:right w:val="single" w:sz="4" w:space="0" w:color="auto"/>
            </w:tcBorders>
          </w:tcPr>
          <w:p w14:paraId="7AB147CD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97BBDB" wp14:editId="060E649A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108585</wp:posOffset>
                      </wp:positionV>
                      <wp:extent cx="1123950" cy="304800"/>
                      <wp:effectExtent l="57150" t="57150" r="57150" b="57150"/>
                      <wp:wrapNone/>
                      <wp:docPr id="501" name="Rechteck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A942F21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Strecke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97BBDB" id="Rechteck 501" o:spid="_x0000_s1075" style="position:absolute;left:0;text-align:left;margin-left:108.5pt;margin-top:8.55pt;width:88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an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" fillcolor="#ebf1de" strokecolor="#00b050" strokeweight="2pt">
                      <v:textbox>
                        <w:txbxContent>
                          <w:p w14:paraId="5A942F21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Strecke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1362994" wp14:editId="45E61777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109220</wp:posOffset>
                      </wp:positionV>
                      <wp:extent cx="1123950" cy="304800"/>
                      <wp:effectExtent l="57150" t="57150" r="57150" b="57150"/>
                      <wp:wrapNone/>
                      <wp:docPr id="494" name="Rechteck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A2A8431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Ecken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362994" id="Rechteck 494" o:spid="_x0000_s1076" style="position:absolute;left:0;text-align:left;margin-left:5.15pt;margin-top:8.6pt;width:88.5pt;height:2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" fillcolor="#ebf1de" strokecolor="#00b050" strokeweight="2pt">
                      <v:textbox>
                        <w:txbxContent>
                          <w:p w14:paraId="2A2A8431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Ecken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1C6EB1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23CF79CF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71EFE15" wp14:editId="6B063AE7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126365</wp:posOffset>
                      </wp:positionV>
                      <wp:extent cx="1123950" cy="304800"/>
                      <wp:effectExtent l="57150" t="57150" r="57150" b="57150"/>
                      <wp:wrapNone/>
                      <wp:docPr id="498" name="Rechteck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71920FB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1EFE15" id="Rechteck 498" o:spid="_x0000_s1077" style="position:absolute;left:0;text-align:left;margin-left:52pt;margin-top:9.95pt;width:8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EFzg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" fillcolor="#ebf1de" strokecolor="#00b050" strokeweight="2pt">
                      <v:textbox>
                        <w:txbxContent>
                          <w:p w14:paraId="671920FB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80B743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0A0386F8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90E9080" wp14:editId="6ECA5D95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139700</wp:posOffset>
                      </wp:positionV>
                      <wp:extent cx="1123950" cy="304800"/>
                      <wp:effectExtent l="57150" t="57150" r="57150" b="57150"/>
                      <wp:wrapNone/>
                      <wp:docPr id="499" name="Rechteck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D8BC321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rechtwinklig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0E9080" id="Rechteck 499" o:spid="_x0000_s1078" style="position:absolute;left:0;text-align:left;margin-left:5pt;margin-top:11pt;width:88.5pt;height:2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V3zw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" fillcolor="#ebf1de" strokecolor="#00b050" strokeweight="2pt">
                      <v:textbox>
                        <w:txbxContent>
                          <w:p w14:paraId="5D8BC321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rechtwinklig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5D94B6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551EE1EF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4750A39" wp14:editId="79161887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70485</wp:posOffset>
                      </wp:positionV>
                      <wp:extent cx="1123950" cy="355600"/>
                      <wp:effectExtent l="57150" t="57150" r="57150" b="63500"/>
                      <wp:wrapNone/>
                      <wp:docPr id="495" name="Rechteck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57AF98A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Länge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50A39" id="Rechteck 495" o:spid="_x0000_s1079" style="position:absolute;left:0;text-align:left;margin-left:105.65pt;margin-top:5.55pt;width:88.5pt;height:28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" fillcolor="#ebf1de" strokecolor="#00b050" strokeweight="2pt">
                      <v:textbox>
                        <w:txbxContent>
                          <w:p w14:paraId="357AF98A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Länge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CE632C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FB7DB7E" wp14:editId="2B6C52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100965</wp:posOffset>
                      </wp:positionV>
                      <wp:extent cx="1123950" cy="304800"/>
                      <wp:effectExtent l="57150" t="57150" r="57150" b="57150"/>
                      <wp:wrapNone/>
                      <wp:docPr id="497" name="Rechteck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7D6B1E08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parallel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B7DB7E" id="Rechteck 497" o:spid="_x0000_s1080" style="position:absolute;left:0;text-align:left;margin-left:0;margin-top:7.95pt;width:88.5pt;height:2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" fillcolor="#ebf1de" strokecolor="#00b050" strokeweight="2pt">
                      <v:textbox>
                        <w:txbxContent>
                          <w:p w14:paraId="7D6B1E08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parallel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BF3E31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27C1A1EA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ADACBD" wp14:editId="22C8B756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0" name="Rechteck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7C342BAB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Geodreieck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ADACBD" id="Rechteck 500" o:spid="_x0000_s1081" style="position:absolute;left:0;text-align:left;margin-left:105.5pt;margin-top:4.6pt;width:88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" fillcolor="#ebf1de" strokecolor="#00b050" strokeweight="2pt">
                      <v:textbox>
                        <w:txbxContent>
                          <w:p w14:paraId="7C342BAB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Geodreieck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6D45C1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92E2EA5" wp14:editId="4BC01F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62865</wp:posOffset>
                      </wp:positionV>
                      <wp:extent cx="1123950" cy="304800"/>
                      <wp:effectExtent l="57150" t="57150" r="57150" b="57150"/>
                      <wp:wrapNone/>
                      <wp:docPr id="496" name="Rechteck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33CB1F6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Breite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2E2EA5" id="Rechteck 496" o:spid="_x0000_s1082" style="position:absolute;left:0;text-align:left;margin-left:0;margin-top:4.95pt;width:88.5pt;height:2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" fillcolor="#ebf1de" strokecolor="#00b050" strokeweight="2pt">
                      <v:textbox>
                        <w:txbxContent>
                          <w:p w14:paraId="533CB1F6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Breite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19DC58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88F824" wp14:editId="35A44276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88265</wp:posOffset>
                      </wp:positionV>
                      <wp:extent cx="1123950" cy="304800"/>
                      <wp:effectExtent l="57150" t="57150" r="57150" b="57150"/>
                      <wp:wrapNone/>
                      <wp:docPr id="508" name="Rechteck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8DE11AF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Mittelpunkt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88F824" id="Rechteck 508" o:spid="_x0000_s1083" style="position:absolute;left:0;text-align:left;margin-left:116.5pt;margin-top:6.95pt;width:88.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" fillcolor="#ebf1de" strokecolor="#00b050" strokeweight="2pt">
                      <v:textbox>
                        <w:txbxContent>
                          <w:p w14:paraId="18DE11AF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Mittelpunkt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271700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602F9CF7" w14:textId="669E2FE6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9968A59" wp14:editId="1F465E3D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142875</wp:posOffset>
                      </wp:positionV>
                      <wp:extent cx="1123950" cy="304800"/>
                      <wp:effectExtent l="57150" t="57150" r="57150" b="57150"/>
                      <wp:wrapNone/>
                      <wp:docPr id="960" name="Rechteck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793F308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Kreislinie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968A59" id="Rechteck 960" o:spid="_x0000_s1084" style="position:absolute;left:0;text-align:left;margin-left:116.5pt;margin-top:11.25pt;width:88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" fillcolor="#ebf1de" strokecolor="#00b050" strokeweight="2pt">
                      <v:textbox>
                        <w:txbxContent>
                          <w:p w14:paraId="6793F308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Kreislinie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99FED5" wp14:editId="53D22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7" name="Rechteck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0BC0B20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Abstand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99FED5" id="Rechteck 507" o:spid="_x0000_s1085" style="position:absolute;left:0;text-align:left;margin-left:0;margin-top:4.6pt;width:88.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" fillcolor="#ebf1de" strokecolor="#00b050" strokeweight="2pt">
                      <v:textbox>
                        <w:txbxContent>
                          <w:p w14:paraId="60BC0B20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Abstand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1DA58A79" w14:textId="77777777" w:rsidR="001B382A" w:rsidRDefault="001B382A" w:rsidP="0008680C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001A71B" wp14:editId="1A748B08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2529205</wp:posOffset>
                      </wp:positionV>
                      <wp:extent cx="920750" cy="304800"/>
                      <wp:effectExtent l="57150" t="57150" r="50800" b="57150"/>
                      <wp:wrapNone/>
                      <wp:docPr id="510" name="Rechteck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D336A9C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Strich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01A71B" id="Rechteck 510" o:spid="_x0000_s1086" style="position:absolute;left:0;text-align:left;margin-left:6.15pt;margin-top:199.15pt;width:72.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" fillcolor="#f2dcdb" strokecolor="#c0504d" strokeweight="2pt">
                      <v:textbox>
                        <w:txbxContent>
                          <w:p w14:paraId="0D336A9C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Strich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066BAE" wp14:editId="055DA76A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1627505</wp:posOffset>
                      </wp:positionV>
                      <wp:extent cx="1511300" cy="304800"/>
                      <wp:effectExtent l="57150" t="57150" r="50800" b="57150"/>
                      <wp:wrapNone/>
                      <wp:docPr id="506" name="Rechteck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D60E379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Parallelogramm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066BAE" id="Rechteck 506" o:spid="_x0000_s1087" style="position:absolute;left:0;text-align:left;margin-left:9.15pt;margin-top:128.15pt;width:119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" fillcolor="#f2dcdb" strokecolor="#c0504d" strokeweight="2pt">
                      <v:textbox>
                        <w:txbxContent>
                          <w:p w14:paraId="3D60E379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Parallelogramm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EC3FA2" wp14:editId="2652178C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2077720</wp:posOffset>
                      </wp:positionV>
                      <wp:extent cx="1123950" cy="304800"/>
                      <wp:effectExtent l="57150" t="57150" r="57150" b="57150"/>
                      <wp:wrapNone/>
                      <wp:docPr id="505" name="Rechteck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4B98963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Kreis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EC3FA2" id="Rechteck 505" o:spid="_x0000_s1088" style="position:absolute;left:0;text-align:left;margin-left:36.5pt;margin-top:163.6pt;width:88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" fillcolor="#f2dcdb" strokecolor="#c0504d" strokeweight="2pt">
                      <v:textbox>
                        <w:txbxContent>
                          <w:p w14:paraId="24B98963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Kreis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65E2CB4" wp14:editId="55E5BCDF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509270</wp:posOffset>
                      </wp:positionV>
                      <wp:extent cx="1123950" cy="304800"/>
                      <wp:effectExtent l="57150" t="57150" r="57150" b="57150"/>
                      <wp:wrapNone/>
                      <wp:docPr id="504" name="Rechteck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334807B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Quadrat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2CB4" id="Rechteck 504" o:spid="_x0000_s1089" style="position:absolute;left:0;text-align:left;margin-left:22.5pt;margin-top:40.1pt;width:88.5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" fillcolor="#f2dcdb" strokecolor="#c0504d" strokeweight="2pt">
                      <v:textbox>
                        <w:txbxContent>
                          <w:p w14:paraId="1334807B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Quadrat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8B9BCA" wp14:editId="2BE479F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1061720</wp:posOffset>
                      </wp:positionV>
                      <wp:extent cx="1123950" cy="304800"/>
                      <wp:effectExtent l="57150" t="57150" r="57150" b="57150"/>
                      <wp:wrapNone/>
                      <wp:docPr id="503" name="Rechteck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E1DAE6C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8B9BCA" id="Rechteck 503" o:spid="_x0000_s1090" style="position:absolute;left:0;text-align:left;margin-left:14.5pt;margin-top:83.6pt;width:88.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" fillcolor="#f2dcdb" strokecolor="#c0504d" strokeweight="2pt">
                      <v:textbox>
                        <w:txbxContent>
                          <w:p w14:paraId="6E1DAE6C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Dreieck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289E12" wp14:editId="6C451D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78532401" w14:textId="77777777" w:rsidR="0008680C" w:rsidRPr="00B629F5" w:rsidRDefault="0008680C" w:rsidP="001B382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Rechteck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89E12" id="Rechteck 502" o:spid="_x0000_s1091" style="position:absolute;left:0;text-align:left;margin-left:0;margin-top:4.6pt;width:88.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" fillcolor="#f2dcdb" strokecolor="#c0504d" strokeweight="2pt">
                      <v:textbox>
                        <w:txbxContent>
                          <w:p w14:paraId="78532401" w14:textId="77777777" w:rsidR="0008680C" w:rsidRPr="00B629F5" w:rsidRDefault="0008680C" w:rsidP="001B382A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Rechteck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0CCBDF6" w14:textId="77777777" w:rsidR="00BC1F2A" w:rsidRDefault="00BC1F2A">
      <w:pPr>
        <w:spacing w:line="240" w:lineRule="exact"/>
        <w:rPr>
          <w:color w:val="4F81BD" w:themeColor="accent1"/>
          <w:sz w:val="26"/>
          <w:szCs w:val="26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9A05544" w14:textId="39BD78E7" w:rsidR="00B3026B" w:rsidRPr="00F62143" w:rsidRDefault="00B3026B" w:rsidP="00B3026B">
      <w:pPr>
        <w:pStyle w:val="Textkrp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143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Vorlagen Flächen </w:t>
      </w:r>
    </w:p>
    <w:p w14:paraId="46F3F5CF" w14:textId="77777777" w:rsidR="00B3026B" w:rsidRDefault="00024F2C" w:rsidP="00B3026B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CC97BC" wp14:editId="2EE5FE5C">
                <wp:simplePos x="0" y="0"/>
                <wp:positionH relativeFrom="column">
                  <wp:posOffset>4410075</wp:posOffset>
                </wp:positionH>
                <wp:positionV relativeFrom="paragraph">
                  <wp:posOffset>167005</wp:posOffset>
                </wp:positionV>
                <wp:extent cx="1646555" cy="1598295"/>
                <wp:effectExtent l="0" t="0" r="10795" b="20955"/>
                <wp:wrapNone/>
                <wp:docPr id="961" name="Gleichschenkliges Dreieck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59829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F740" id="Gleichschenkliges Dreieck 961" o:spid="_x0000_s1026" type="#_x0000_t5" style="position:absolute;margin-left:347.25pt;margin-top:13.15pt;width:129.65pt;height:125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" fillcolor="window" strokecolor="#4f81bd" strokeweight="2pt"/>
            </w:pict>
          </mc:Fallback>
        </mc:AlternateContent>
      </w:r>
    </w:p>
    <w:p w14:paraId="1829D374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7A1C709" w14:textId="77777777" w:rsidR="00B3026B" w:rsidRDefault="00B3026B" w:rsidP="00B3026B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5BDAF3" wp14:editId="06EB79B7">
                <wp:simplePos x="0" y="0"/>
                <wp:positionH relativeFrom="column">
                  <wp:posOffset>-2540</wp:posOffset>
                </wp:positionH>
                <wp:positionV relativeFrom="paragraph">
                  <wp:posOffset>40005</wp:posOffset>
                </wp:positionV>
                <wp:extent cx="3994150" cy="781050"/>
                <wp:effectExtent l="0" t="0" r="25400" b="19050"/>
                <wp:wrapNone/>
                <wp:docPr id="493" name="Rechteck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FE9A28" w14:textId="77777777" w:rsidR="0008680C" w:rsidRDefault="0008680C" w:rsidP="00B302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BDAF3" id="Rechteck 493" o:spid="_x0000_s1092" style="position:absolute;left:0;text-align:left;margin-left:-.2pt;margin-top:3.15pt;width:314.5pt;height:6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" fillcolor="window" strokecolor="windowText" strokeweight="2pt">
                <v:textbox>
                  <w:txbxContent>
                    <w:p w14:paraId="16FE9A28" w14:textId="77777777" w:rsidR="0008680C" w:rsidRDefault="0008680C" w:rsidP="00B302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5D5918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7C2FC9BA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505AE6DF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4A57CE0E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588CF25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C7F930A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5389CE2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37E7510F" w14:textId="77777777" w:rsidR="00B3026B" w:rsidRDefault="00024F2C" w:rsidP="00B3026B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A9285E" wp14:editId="7E7E4B2D">
                <wp:simplePos x="0" y="0"/>
                <wp:positionH relativeFrom="column">
                  <wp:posOffset>187960</wp:posOffset>
                </wp:positionH>
                <wp:positionV relativeFrom="paragraph">
                  <wp:posOffset>170180</wp:posOffset>
                </wp:positionV>
                <wp:extent cx="2451100" cy="1195705"/>
                <wp:effectExtent l="0" t="0" r="25400" b="23495"/>
                <wp:wrapNone/>
                <wp:docPr id="963" name="Parallelogram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195705"/>
                        </a:xfrm>
                        <a:prstGeom prst="parallelogram">
                          <a:avLst>
                            <a:gd name="adj" fmla="val 69079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5DFC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963" o:spid="_x0000_s1026" type="#_x0000_t7" style="position:absolute;margin-left:14.8pt;margin-top:13.4pt;width:193pt;height:9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" adj="7279" filled="f" strokecolor="#00b050" strokeweight="2pt"/>
            </w:pict>
          </mc:Fallback>
        </mc:AlternateContent>
      </w:r>
    </w:p>
    <w:p w14:paraId="401D86D0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47C9B5A6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04A8436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65BEDC76" w14:textId="77777777" w:rsidR="00B3026B" w:rsidRDefault="00024F2C" w:rsidP="00B3026B">
      <w:pPr>
        <w:pStyle w:val="Textkrper"/>
        <w:rPr>
          <w:sz w:val="22"/>
          <w:szCs w:val="22"/>
        </w:rPr>
      </w:pPr>
      <w:r w:rsidRPr="001009B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1703EB" wp14:editId="63FE30E6">
                <wp:simplePos x="0" y="0"/>
                <wp:positionH relativeFrom="column">
                  <wp:posOffset>3949700</wp:posOffset>
                </wp:positionH>
                <wp:positionV relativeFrom="paragraph">
                  <wp:posOffset>125095</wp:posOffset>
                </wp:positionV>
                <wp:extent cx="1799590" cy="1799590"/>
                <wp:effectExtent l="0" t="0" r="10160" b="10160"/>
                <wp:wrapNone/>
                <wp:docPr id="962" name="Ellips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DAA9E" id="Ellipse 962" o:spid="_x0000_s1026" style="position:absolute;margin-left:311pt;margin-top:9.85pt;width:141.7pt;height:14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" fillcolor="window" strokecolor="#8064a2" strokeweight="2pt"/>
            </w:pict>
          </mc:Fallback>
        </mc:AlternateContent>
      </w:r>
    </w:p>
    <w:p w14:paraId="661C9AB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726773DB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5D4868F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453AC1F0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7A2EF18C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75F56E22" w14:textId="77777777" w:rsidR="00B3026B" w:rsidRDefault="00024F2C" w:rsidP="00B3026B">
      <w:pPr>
        <w:pStyle w:val="Textkrper"/>
        <w:rPr>
          <w:sz w:val="22"/>
          <w:szCs w:val="22"/>
        </w:rPr>
      </w:pPr>
      <w:r w:rsidRPr="001009B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A6E24A" wp14:editId="0243F898">
                <wp:simplePos x="0" y="0"/>
                <wp:positionH relativeFrom="column">
                  <wp:posOffset>971550</wp:posOffset>
                </wp:positionH>
                <wp:positionV relativeFrom="paragraph">
                  <wp:posOffset>58420</wp:posOffset>
                </wp:positionV>
                <wp:extent cx="1257300" cy="1143000"/>
                <wp:effectExtent l="0" t="0" r="0" b="0"/>
                <wp:wrapNone/>
                <wp:docPr id="1865" name="Regelmäßiges Fünfeck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F1EE9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1865" o:spid="_x0000_s1026" type="#_x0000_t56" style="position:absolute;margin-left:76.5pt;margin-top:4.6pt;width:99pt;height:9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" fillcolor="window" strokecolor="windowText" strokeweight="2pt"/>
            </w:pict>
          </mc:Fallback>
        </mc:AlternateContent>
      </w:r>
    </w:p>
    <w:p w14:paraId="638F0C4E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1D7F337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549A4784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3DB6782F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C2D7CC4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8182EF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72CD8ED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52ECDBC4" w14:textId="77777777" w:rsidR="00B3026B" w:rsidRDefault="00024F2C" w:rsidP="00B3026B">
      <w:pPr>
        <w:pStyle w:val="Textkrper"/>
        <w:rPr>
          <w:sz w:val="22"/>
          <w:szCs w:val="22"/>
        </w:rPr>
      </w:pPr>
      <w:r w:rsidRPr="001009B8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4A48C2E" wp14:editId="37A273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32200" cy="1536700"/>
                <wp:effectExtent l="0" t="0" r="25400" b="25400"/>
                <wp:wrapNone/>
                <wp:docPr id="1862" name="Gruppieren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1536700"/>
                          <a:chOff x="0" y="0"/>
                          <a:chExt cx="3632200" cy="1536700"/>
                        </a:xfrm>
                      </wpg:grpSpPr>
                      <wps:wsp>
                        <wps:cNvPr id="1863" name="Gleichschenkliges Dreieck 1863"/>
                        <wps:cNvSpPr/>
                        <wps:spPr>
                          <a:xfrm>
                            <a:off x="0" y="0"/>
                            <a:ext cx="1816100" cy="153670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leichschenkliges Dreieck 1864"/>
                        <wps:cNvSpPr/>
                        <wps:spPr>
                          <a:xfrm>
                            <a:off x="1816100" y="0"/>
                            <a:ext cx="1816100" cy="153670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9EDDC" id="Gruppieren 1862" o:spid="_x0000_s1026" style="position:absolute;margin-left:0;margin-top:0;width:286pt;height:121pt;z-index:251716608" coordsize="36322,1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">
                <v:shape id="Gleichschenkliges Dreieck 1863" o:spid="_x0000_s1027" type="#_x0000_t5" style="position:absolute;width:18161;height:15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" fillcolor="window" strokecolor="windowText" strokeweight="2pt"/>
                <v:shape id="Gleichschenkliges Dreieck 1864" o:spid="_x0000_s1028" type="#_x0000_t5" style="position:absolute;left:18161;width:18161;height:15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" fillcolor="window" strokecolor="windowText" strokeweight="2pt"/>
              </v:group>
            </w:pict>
          </mc:Fallback>
        </mc:AlternateContent>
      </w:r>
    </w:p>
    <w:p w14:paraId="63B7C126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B79AB92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5B7AE92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2B0E92A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7EDA6BC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63222FCB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3190731C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D9CD663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54D945F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E5D0E4F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42FACBC9" w14:textId="77777777" w:rsidR="00B3026B" w:rsidRDefault="00024F2C" w:rsidP="00B3026B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393F23" wp14:editId="253803B9">
                <wp:simplePos x="0" y="0"/>
                <wp:positionH relativeFrom="column">
                  <wp:posOffset>-95250</wp:posOffset>
                </wp:positionH>
                <wp:positionV relativeFrom="paragraph">
                  <wp:posOffset>71120</wp:posOffset>
                </wp:positionV>
                <wp:extent cx="5245100" cy="2159000"/>
                <wp:effectExtent l="0" t="0" r="12700" b="12700"/>
                <wp:wrapNone/>
                <wp:docPr id="1003" name="Gruppieren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2159000"/>
                          <a:chOff x="0" y="-3175"/>
                          <a:chExt cx="5245100" cy="2159000"/>
                        </a:xfrm>
                      </wpg:grpSpPr>
                      <wps:wsp>
                        <wps:cNvPr id="1000" name="Rechteck 1000"/>
                        <wps:cNvSpPr/>
                        <wps:spPr>
                          <a:xfrm>
                            <a:off x="0" y="-317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Rechteck 1001"/>
                        <wps:cNvSpPr/>
                        <wps:spPr>
                          <a:xfrm rot="5400000">
                            <a:off x="1543050" y="60642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Rechteck 1002"/>
                        <wps:cNvSpPr/>
                        <wps:spPr>
                          <a:xfrm>
                            <a:off x="3092450" y="121602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00115" id="Gruppieren 1003" o:spid="_x0000_s1026" style="position:absolute;margin-left:-7.5pt;margin-top:5.6pt;width:413pt;height:170pt;z-index:251718656" coordorigin=",-31" coordsize="52451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">
                <v:rect id="Rechteck 1000" o:spid="_x0000_s1027" style="position:absolute;top:-31;width:21526;height:9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" fillcolor="window" strokecolor="windowText" strokeweight="2pt"/>
                <v:rect id="Rechteck 1001" o:spid="_x0000_s1028" style="position:absolute;left:15430;top:6064;width:21526;height:93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" fillcolor="window" strokecolor="windowText" strokeweight="2pt"/>
                <v:rect id="Rechteck 1002" o:spid="_x0000_s1029" style="position:absolute;left:30924;top:12160;width:21527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" fillcolor="window" strokecolor="windowText" strokeweight="2pt"/>
              </v:group>
            </w:pict>
          </mc:Fallback>
        </mc:AlternateContent>
      </w:r>
    </w:p>
    <w:p w14:paraId="2A68A4C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B854593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2CADA7E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B2CCF32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51156636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3CFF1689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21105558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0AA6E711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3FFB1F56" w14:textId="77777777" w:rsidR="00B3026B" w:rsidRDefault="00B3026B" w:rsidP="00B3026B">
      <w:pPr>
        <w:pStyle w:val="Textkrper"/>
        <w:rPr>
          <w:sz w:val="22"/>
          <w:szCs w:val="22"/>
        </w:rPr>
      </w:pPr>
    </w:p>
    <w:p w14:paraId="1FEE0DDF" w14:textId="77777777" w:rsidR="00BC1F2A" w:rsidRDefault="00BC1F2A">
      <w:pPr>
        <w:spacing w:line="240" w:lineRule="exact"/>
        <w:rPr>
          <w:lang w:eastAsia="de-DE"/>
        </w:rPr>
      </w:pPr>
      <w:r>
        <w:br w:type="page"/>
      </w:r>
    </w:p>
    <w:p w14:paraId="0A96DF82" w14:textId="77777777" w:rsidR="00A474EA" w:rsidRDefault="00A474EA" w:rsidP="001B382A">
      <w:pPr>
        <w:pStyle w:val="Textkrper"/>
      </w:pPr>
    </w:p>
    <w:p w14:paraId="59093A3E" w14:textId="4293230A" w:rsidR="00E43414" w:rsidRDefault="008B29B0" w:rsidP="001B382A">
      <w:pPr>
        <w:pStyle w:val="Textkrper"/>
      </w:pPr>
      <w:r w:rsidRPr="00AA18D1">
        <w:rPr>
          <w:noProof/>
        </w:rPr>
        <w:drawing>
          <wp:anchor distT="0" distB="0" distL="114300" distR="114300" simplePos="0" relativeHeight="251689984" behindDoc="0" locked="0" layoutInCell="1" allowOverlap="1" wp14:anchorId="70F39A29" wp14:editId="4C6DFB73">
            <wp:simplePos x="0" y="0"/>
            <wp:positionH relativeFrom="column">
              <wp:posOffset>4753610</wp:posOffset>
            </wp:positionH>
            <wp:positionV relativeFrom="paragraph">
              <wp:posOffset>803275</wp:posOffset>
            </wp:positionV>
            <wp:extent cx="341630" cy="313055"/>
            <wp:effectExtent l="0" t="0" r="1270" b="0"/>
            <wp:wrapNone/>
            <wp:docPr id="1944" name="Grafik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543BA0" wp14:editId="1655A7B3">
                <wp:simplePos x="0" y="0"/>
                <wp:positionH relativeFrom="margin">
                  <wp:posOffset>-62865</wp:posOffset>
                </wp:positionH>
                <wp:positionV relativeFrom="paragraph">
                  <wp:posOffset>855345</wp:posOffset>
                </wp:positionV>
                <wp:extent cx="4679950" cy="4683125"/>
                <wp:effectExtent l="0" t="0" r="6350" b="317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6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7BB7A" id="Gruppieren 13" o:spid="_x0000_s1026" style="position:absolute;margin-left:-4.95pt;margin-top:67.35pt;width:368.5pt;height:368.75pt;z-index:251679744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">
                <v:shape id="Grafik 14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">
                  <v:imagedata r:id="rId12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">
                  <v:imagedata r:id="rId13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">
                  <v:imagedata r:id="rId14" o:title="Geodreieck, Geometrie, Mathematik, Winkel, Geometrisch"/>
                </v:shape>
                <w10:wrap anchorx="margin"/>
              </v:group>
            </w:pict>
          </mc:Fallback>
        </mc:AlternateContent>
      </w:r>
      <w:r w:rsidR="00B3026B" w:rsidRPr="00F62143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43414" w:rsidRPr="00453EC1" w14:paraId="67DCB46E" w14:textId="77777777" w:rsidTr="0008680C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0C4952" w14:textId="77777777" w:rsidR="00E43414" w:rsidRPr="00453EC1" w:rsidRDefault="00E43414" w:rsidP="0008680C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3C659EBD" w14:textId="77777777" w:rsidR="00E43414" w:rsidRPr="00C857BF" w:rsidRDefault="00024F2C" w:rsidP="0008680C">
            <w:pPr>
              <w:rPr>
                <w:b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Flächen zeichnen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878B3C" w14:textId="77777777" w:rsidR="00E43414" w:rsidRPr="00453EC1" w:rsidRDefault="00E43414" w:rsidP="0008680C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F536B7" w14:textId="77777777" w:rsidR="00E43414" w:rsidRPr="00453EC1" w:rsidRDefault="00E43414" w:rsidP="0008680C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4540F3FB" w14:textId="77777777" w:rsidR="00E43414" w:rsidRPr="003627F7" w:rsidRDefault="003627F7" w:rsidP="00024F2C">
            <w:pPr>
              <w:jc w:val="center"/>
              <w:rPr>
                <w:rFonts w:eastAsia="Calibri"/>
                <w:b/>
                <w:lang w:val="en-GB"/>
              </w:rPr>
            </w:pPr>
            <w:r w:rsidRPr="003627F7">
              <w:rPr>
                <w:b/>
                <w:lang w:val="en-GB"/>
              </w:rPr>
              <w:t>M05.01.</w:t>
            </w:r>
            <w:r w:rsidR="00024F2C">
              <w:rPr>
                <w:b/>
                <w:lang w:val="en-GB"/>
              </w:rPr>
              <w:t>3.2</w:t>
            </w:r>
          </w:p>
        </w:tc>
      </w:tr>
      <w:tr w:rsidR="00E43414" w:rsidRPr="00453EC1" w14:paraId="21846310" w14:textId="77777777" w:rsidTr="0008680C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902CE68" w14:textId="77777777" w:rsidR="00E43414" w:rsidRPr="00A402FC" w:rsidRDefault="00E43414" w:rsidP="0008680C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BB53B95" w14:textId="77777777" w:rsidR="00E43414" w:rsidRPr="00453EC1" w:rsidRDefault="00E43414" w:rsidP="0008680C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43414" w:rsidRPr="00453EC1" w14:paraId="3F542C5D" w14:textId="77777777" w:rsidTr="0008680C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2BB87C4" w14:textId="77777777" w:rsidR="00E43414" w:rsidRPr="00122340" w:rsidRDefault="00E43414" w:rsidP="00FA351B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1B36D48A" w14:textId="77777777" w:rsidR="00E43414" w:rsidRPr="00453EC1" w:rsidRDefault="00E43414" w:rsidP="0008680C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ED927BD" w14:textId="77777777" w:rsidR="00E43414" w:rsidRDefault="00E43414" w:rsidP="00E43414">
      <w:pPr>
        <w:pStyle w:val="Textkrper"/>
      </w:pPr>
    </w:p>
    <w:p w14:paraId="1BD67014" w14:textId="43C6F433" w:rsidR="00E43414" w:rsidRDefault="002A5269" w:rsidP="00E43414">
      <w:pPr>
        <w:pStyle w:val="berschrift2"/>
        <w:rPr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787700D" wp14:editId="7A668A4B">
                <wp:simplePos x="0" y="0"/>
                <wp:positionH relativeFrom="margin">
                  <wp:posOffset>-60960</wp:posOffset>
                </wp:positionH>
                <wp:positionV relativeFrom="paragraph">
                  <wp:posOffset>5056505</wp:posOffset>
                </wp:positionV>
                <wp:extent cx="4704715" cy="2057400"/>
                <wp:effectExtent l="0" t="0" r="19685" b="19050"/>
                <wp:wrapNone/>
                <wp:docPr id="1857" name="Gruppieren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2057400"/>
                          <a:chOff x="0" y="0"/>
                          <a:chExt cx="4704715" cy="2057400"/>
                        </a:xfrm>
                      </wpg:grpSpPr>
                      <wps:wsp>
                        <wps:cNvPr id="1858" name="Abgerundetes Rechteck 1858"/>
                        <wps:cNvSpPr/>
                        <wps:spPr>
                          <a:xfrm>
                            <a:off x="0" y="0"/>
                            <a:ext cx="4704715" cy="20574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584CD7" w14:textId="77777777" w:rsidR="0008680C" w:rsidRPr="006D5FA6" w:rsidRDefault="0008680C" w:rsidP="00E43414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58BA2410" wp14:editId="78065167">
                                    <wp:extent cx="314325" cy="314325"/>
                                    <wp:effectExtent l="0" t="0" r="9525" b="9525"/>
                                    <wp:docPr id="478" name="Grafik 47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D5FA6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</w:t>
                              </w:r>
                              <w:proofErr w:type="gramStart"/>
                              <w:r w:rsidRPr="006D5FA6">
                                <w:rPr>
                                  <w:sz w:val="22"/>
                                  <w:szCs w:val="22"/>
                                </w:rPr>
                                <w:t>selber</w:t>
                              </w:r>
                              <w:proofErr w:type="gramEnd"/>
                              <w:r w:rsidRPr="006D5FA6">
                                <w:rPr>
                                  <w:sz w:val="22"/>
                                  <w:szCs w:val="22"/>
                                </w:rPr>
                                <w:t xml:space="preserve"> zeichnen. </w:t>
                              </w:r>
                            </w:p>
                            <w:p w14:paraId="0D8895BF" w14:textId="77777777" w:rsidR="0008680C" w:rsidRPr="006D5FA6" w:rsidRDefault="0008680C" w:rsidP="00E43414">
                              <w:pPr>
                                <w:pStyle w:val="TabelleKopflinks"/>
                                <w:numPr>
                                  <w:ilvl w:val="0"/>
                                  <w:numId w:val="4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4BE5785C" w14:textId="77777777" w:rsidR="0008680C" w:rsidRDefault="0008680C" w:rsidP="00E43414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auf ein kariertes Blatt Papier. </w:t>
                              </w:r>
                            </w:p>
                            <w:p w14:paraId="3D472F33" w14:textId="77777777" w:rsidR="0008680C" w:rsidRPr="0008680C" w:rsidRDefault="0008680C" w:rsidP="00E43414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Geodreieck, Lineal, gespitzter Bleistift, Papier</w:t>
                              </w:r>
                              <w:r w:rsidR="004A2F1E"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, Radiergummi </w:t>
                              </w:r>
                            </w:p>
                            <w:p w14:paraId="6EEA7FD5" w14:textId="77777777" w:rsidR="0008680C" w:rsidRPr="006D5FA6" w:rsidRDefault="0008680C" w:rsidP="00E43414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3536F315" w14:textId="7C3CB8C5" w:rsidR="0008680C" w:rsidRPr="006D5FA6" w:rsidRDefault="0008680C" w:rsidP="00E43414">
                              <w:pPr>
                                <w:pStyle w:val="TabelleKopflinks"/>
                                <w:numPr>
                                  <w:ilvl w:val="0"/>
                                  <w:numId w:val="4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1D3C72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einer Partnerin oder </w:t>
                              </w: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</w:p>
                            <w:p w14:paraId="18184B44" w14:textId="77777777" w:rsidR="0008680C" w:rsidRPr="006D5FA6" w:rsidRDefault="0008680C" w:rsidP="00E43414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</w:p>
                            <w:p w14:paraId="770C32FC" w14:textId="77777777" w:rsidR="0008680C" w:rsidRPr="006D5FA6" w:rsidRDefault="0008680C" w:rsidP="00E43414">
                              <w:pPr>
                                <w:pStyle w:val="TabelleKopflinks"/>
                                <w:numPr>
                                  <w:ilvl w:val="0"/>
                                  <w:numId w:val="4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6D5FA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Sammeln Sie die Ideen mit allen im Plenum.</w:t>
                              </w:r>
                              <w:r w:rsidRPr="006D5FA6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Grafik 18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0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1" name="Grafik 18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7700D" id="Gruppieren 1857" o:spid="_x0000_s1093" style="position:absolute;margin-left:-4.8pt;margin-top:398.15pt;width:370.45pt;height:162pt;z-index:251707392;mso-position-horizontal-relative:margin;mso-height-relative:margin" coordsize="47047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">
                <v:roundrect id="Abgerundetes Rechteck 1858" o:spid="_x0000_s1094" style="position:absolute;width:47047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" fillcolor="white [3201]" strokecolor="#c0504d [3205]" strokeweight="2pt">
                  <v:textbox>
                    <w:txbxContent>
                      <w:p w14:paraId="23584CD7" w14:textId="77777777" w:rsidR="0008680C" w:rsidRPr="006D5FA6" w:rsidRDefault="0008680C" w:rsidP="00E43414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58BA2410" wp14:editId="78065167">
                              <wp:extent cx="314325" cy="314325"/>
                              <wp:effectExtent l="0" t="0" r="9525" b="9525"/>
                              <wp:docPr id="478" name="Grafik 4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D5FA6">
                          <w:rPr>
                            <w:sz w:val="22"/>
                            <w:szCs w:val="22"/>
                          </w:rPr>
                          <w:t xml:space="preserve">Sie möchten bald den Spielplan </w:t>
                        </w:r>
                        <w:proofErr w:type="gramStart"/>
                        <w:r w:rsidRPr="006D5FA6">
                          <w:rPr>
                            <w:sz w:val="22"/>
                            <w:szCs w:val="22"/>
                          </w:rPr>
                          <w:t>selber</w:t>
                        </w:r>
                        <w:proofErr w:type="gramEnd"/>
                        <w:r w:rsidRPr="006D5FA6">
                          <w:rPr>
                            <w:sz w:val="22"/>
                            <w:szCs w:val="22"/>
                          </w:rPr>
                          <w:t xml:space="preserve"> zeichnen. </w:t>
                        </w:r>
                      </w:p>
                      <w:p w14:paraId="0D8895BF" w14:textId="77777777" w:rsidR="0008680C" w:rsidRPr="006D5FA6" w:rsidRDefault="0008680C" w:rsidP="00E43414">
                        <w:pPr>
                          <w:pStyle w:val="TabelleKopflinks"/>
                          <w:numPr>
                            <w:ilvl w:val="0"/>
                            <w:numId w:val="4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4BE5785C" w14:textId="77777777" w:rsidR="0008680C" w:rsidRDefault="0008680C" w:rsidP="00E43414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auf ein kariertes Blatt Papier. </w:t>
                        </w:r>
                      </w:p>
                      <w:p w14:paraId="3D472F33" w14:textId="77777777" w:rsidR="0008680C" w:rsidRPr="0008680C" w:rsidRDefault="0008680C" w:rsidP="00E43414">
                        <w:pPr>
                          <w:pStyle w:val="TabelleKopflinks"/>
                          <w:ind w:left="720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Geodreieck, Lineal, gespitzter Bleistift, Papier</w:t>
                        </w:r>
                        <w:r w:rsidR="004A2F1E"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, Radiergummi </w:t>
                        </w:r>
                      </w:p>
                      <w:p w14:paraId="6EEA7FD5" w14:textId="77777777" w:rsidR="0008680C" w:rsidRPr="006D5FA6" w:rsidRDefault="0008680C" w:rsidP="00E43414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14:paraId="3536F315" w14:textId="7C3CB8C5" w:rsidR="0008680C" w:rsidRPr="006D5FA6" w:rsidRDefault="0008680C" w:rsidP="00E43414">
                        <w:pPr>
                          <w:pStyle w:val="TabelleKopflinks"/>
                          <w:numPr>
                            <w:ilvl w:val="0"/>
                            <w:numId w:val="4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1D3C72">
                          <w:rPr>
                            <w:b w:val="0"/>
                            <w:sz w:val="22"/>
                            <w:szCs w:val="22"/>
                          </w:rPr>
                          <w:t xml:space="preserve">einer Partnerin oder </w:t>
                        </w: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einem Partner aus. </w:t>
                        </w:r>
                      </w:p>
                      <w:p w14:paraId="18184B44" w14:textId="77777777" w:rsidR="0008680C" w:rsidRPr="006D5FA6" w:rsidRDefault="0008680C" w:rsidP="00E43414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</w:p>
                      <w:p w14:paraId="770C32FC" w14:textId="77777777" w:rsidR="0008680C" w:rsidRPr="006D5FA6" w:rsidRDefault="0008680C" w:rsidP="00E43414">
                        <w:pPr>
                          <w:pStyle w:val="TabelleKopflinks"/>
                          <w:numPr>
                            <w:ilvl w:val="0"/>
                            <w:numId w:val="4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6D5FA6">
                          <w:rPr>
                            <w:b w:val="0"/>
                            <w:sz w:val="22"/>
                            <w:szCs w:val="22"/>
                          </w:rPr>
                          <w:t>Sammeln Sie die Ideen mit allen im Plenum.</w:t>
                        </w:r>
                        <w:r w:rsidRPr="006D5FA6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859" o:spid="_x0000_s1095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">
                  <v:imagedata r:id="rId19" o:title=""/>
                </v:shape>
                <v:shape id="Grafik 1430" o:spid="_x0000_s1096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">
                  <v:imagedata r:id="rId20" o:title=""/>
                </v:shape>
                <v:shape id="Grafik 1861" o:spid="_x0000_s1097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">
                  <v:imagedata r:id="rId21" o:title=""/>
                </v:shape>
                <w10:wrap anchorx="margin"/>
              </v:group>
            </w:pict>
          </mc:Fallback>
        </mc:AlternateContent>
      </w:r>
      <w:r w:rsidR="00E43414">
        <w:rPr>
          <w:b/>
          <w:sz w:val="22"/>
          <w:szCs w:val="22"/>
        </w:rPr>
        <w:br/>
      </w:r>
      <w:r w:rsidR="00E43414">
        <w:rPr>
          <w:b/>
          <w:sz w:val="22"/>
          <w:szCs w:val="22"/>
        </w:rPr>
        <w:br/>
      </w:r>
      <w:r w:rsidR="00E43414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E43414">
        <w:rPr>
          <w:b/>
          <w:sz w:val="22"/>
          <w:szCs w:val="22"/>
        </w:rPr>
        <w:br/>
      </w:r>
    </w:p>
    <w:p w14:paraId="0C9670D5" w14:textId="77777777" w:rsidR="00E43414" w:rsidRDefault="00E43414" w:rsidP="00E43414">
      <w:pPr>
        <w:spacing w:line="240" w:lineRule="exact"/>
        <w:rPr>
          <w:rFonts w:ascii="Source Sans Pro SemiBold" w:eastAsia="Times New Roman" w:hAnsi="Source Sans Pro SemiBold" w:cs="Times New Roman"/>
          <w:b/>
          <w:bCs/>
          <w:sz w:val="22"/>
          <w:szCs w:val="22"/>
          <w:lang w:eastAsia="de-DE"/>
        </w:rPr>
      </w:pPr>
    </w:p>
    <w:p w14:paraId="02734C63" w14:textId="3E7BE4A9" w:rsidR="00E43414" w:rsidRDefault="00E43414" w:rsidP="00E43414">
      <w:pPr>
        <w:pStyle w:val="berschrift2"/>
        <w:spacing w:before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1C461D80" w14:textId="4935FD90" w:rsidR="00E43414" w:rsidRDefault="00E43414" w:rsidP="00E43414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8"/>
          <w:szCs w:val="28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8E67F6F" w14:textId="77777777" w:rsidR="00E43414" w:rsidRPr="0080088E" w:rsidRDefault="00C857BF" w:rsidP="00E43414">
      <w:pPr>
        <w:pStyle w:val="berschrift2"/>
        <w:spacing w:before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616F169" wp14:editId="29382682">
                <wp:simplePos x="0" y="0"/>
                <wp:positionH relativeFrom="margin">
                  <wp:posOffset>-173054</wp:posOffset>
                </wp:positionH>
                <wp:positionV relativeFrom="paragraph">
                  <wp:posOffset>330200</wp:posOffset>
                </wp:positionV>
                <wp:extent cx="4418330" cy="741680"/>
                <wp:effectExtent l="57150" t="57150" r="58420" b="58420"/>
                <wp:wrapNone/>
                <wp:docPr id="1880" name="Gruppieren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741680"/>
                          <a:chOff x="0" y="0"/>
                          <a:chExt cx="5064790" cy="742080"/>
                        </a:xfrm>
                      </wpg:grpSpPr>
                      <wps:wsp>
                        <wps:cNvPr id="1881" name="Abgerundetes Rechteck 1881"/>
                        <wps:cNvSpPr/>
                        <wps:spPr>
                          <a:xfrm>
                            <a:off x="0" y="0"/>
                            <a:ext cx="5064790" cy="74208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B068FF" w14:textId="77777777" w:rsidR="0008680C" w:rsidRPr="001E43A8" w:rsidRDefault="0008680C" w:rsidP="00E43414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E43A8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03B8D628" w14:textId="77777777" w:rsidR="0008680C" w:rsidRDefault="0008680C" w:rsidP="0008680C">
                              <w:pPr>
                                <w:pStyle w:val="TabelleKopflinks"/>
                                <w:numPr>
                                  <w:ilvl w:val="0"/>
                                  <w:numId w:val="47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Strecken mit 2 cm, 7 cm, 8 cm, 11 cm und 20 cm auf ein kariertes Blatt Papier. </w:t>
                              </w:r>
                            </w:p>
                            <w:p w14:paraId="64FC7600" w14:textId="77777777" w:rsidR="0008680C" w:rsidRDefault="0008680C" w:rsidP="0008680C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4447C40D" w14:textId="77777777" w:rsidR="0008680C" w:rsidRDefault="0008680C" w:rsidP="0008680C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10390FB3" w14:textId="77777777" w:rsidR="0008680C" w:rsidRPr="00DF634A" w:rsidRDefault="0008680C" w:rsidP="0008680C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2" name="Grafik 188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607" y="65706"/>
                            <a:ext cx="21336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6F169" id="Gruppieren 1880" o:spid="_x0000_s1098" style="position:absolute;margin-left:-13.65pt;margin-top:26pt;width:347.9pt;height:58.4pt;z-index:251709440;mso-position-horizontal-relative:margin;mso-width-relative:margin;mso-height-relative:margin" coordsize="50647,7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">
                <v:roundrect id="Abgerundetes Rechteck 1881" o:spid="_x0000_s1099" style="position:absolute;width:50647;height:7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" fillcolor="white [3201]" strokecolor="#c0504d [3205]" strokeweight="2pt">
                  <v:textbox>
                    <w:txbxContent>
                      <w:p w14:paraId="4DB068FF" w14:textId="77777777" w:rsidR="0008680C" w:rsidRPr="001E43A8" w:rsidRDefault="0008680C" w:rsidP="00E43414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1E43A8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03B8D628" w14:textId="77777777" w:rsidR="0008680C" w:rsidRDefault="0008680C" w:rsidP="0008680C">
                        <w:pPr>
                          <w:pStyle w:val="TabelleKopflinks"/>
                          <w:numPr>
                            <w:ilvl w:val="0"/>
                            <w:numId w:val="47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 xml:space="preserve">Zeichnen Sie Strecken mit 2 cm, 7 cm, 8 cm, 11 cm und 20 cm auf ein kariertes Blatt Papier. </w:t>
                        </w:r>
                      </w:p>
                      <w:p w14:paraId="64FC7600" w14:textId="77777777" w:rsidR="0008680C" w:rsidRDefault="0008680C" w:rsidP="0008680C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14:paraId="4447C40D" w14:textId="77777777" w:rsidR="0008680C" w:rsidRDefault="0008680C" w:rsidP="0008680C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14:paraId="10390FB3" w14:textId="77777777" w:rsidR="0008680C" w:rsidRPr="00DF634A" w:rsidRDefault="0008680C" w:rsidP="0008680C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882" o:spid="_x0000_s1100" type="#_x0000_t75" style="position:absolute;left:46596;top:657;width:213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">
                  <v:imagedata r:id="rId27" o:title=""/>
                </v:shape>
                <w10:wrap anchorx="margin"/>
              </v:group>
            </w:pict>
          </mc:Fallback>
        </mc:AlternateContent>
      </w:r>
      <w:r w:rsidR="00E43414"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0" allowOverlap="1" wp14:anchorId="6A2A0923" wp14:editId="69AD8198">
            <wp:simplePos x="0" y="0"/>
            <wp:positionH relativeFrom="rightMargin">
              <wp:posOffset>1402715</wp:posOffset>
            </wp:positionH>
            <wp:positionV relativeFrom="paragraph">
              <wp:posOffset>516890</wp:posOffset>
            </wp:positionV>
            <wp:extent cx="323850" cy="323850"/>
            <wp:effectExtent l="0" t="0" r="0" b="0"/>
            <wp:wrapNone/>
            <wp:docPr id="1945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1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Erste Schritte zum Zeichnen </w:t>
      </w:r>
    </w:p>
    <w:p w14:paraId="4DB39E30" w14:textId="77777777" w:rsidR="00E43414" w:rsidRDefault="00E43414" w:rsidP="00C857BF">
      <w:pPr>
        <w:pStyle w:val="berschrift2"/>
      </w:pPr>
      <w:r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</w:p>
    <w:p w14:paraId="7EC8819B" w14:textId="77777777" w:rsidR="00E43414" w:rsidRDefault="00E43414" w:rsidP="00E43414">
      <w:pPr>
        <w:spacing w:line="240" w:lineRule="exact"/>
      </w:pPr>
    </w:p>
    <w:p w14:paraId="6D212645" w14:textId="77777777" w:rsidR="00E43414" w:rsidRDefault="00E43414" w:rsidP="00E43414">
      <w:pPr>
        <w:spacing w:line="240" w:lineRule="exact"/>
      </w:pPr>
    </w:p>
    <w:p w14:paraId="2BC614C9" w14:textId="77777777" w:rsidR="00E43414" w:rsidRDefault="00C857BF" w:rsidP="00E43414">
      <w:pPr>
        <w:spacing w:line="240" w:lineRule="exact"/>
      </w:pPr>
      <w:r>
        <w:rPr>
          <w:noProof/>
          <w:lang w:eastAsia="de-DE"/>
        </w:rPr>
        <w:drawing>
          <wp:anchor distT="0" distB="0" distL="114300" distR="114300" simplePos="0" relativeHeight="251713536" behindDoc="0" locked="0" layoutInCell="1" allowOverlap="1" wp14:anchorId="4051840D" wp14:editId="1243CCC7">
            <wp:simplePos x="0" y="0"/>
            <wp:positionH relativeFrom="column">
              <wp:posOffset>-545199</wp:posOffset>
            </wp:positionH>
            <wp:positionV relativeFrom="paragraph">
              <wp:posOffset>242654</wp:posOffset>
            </wp:positionV>
            <wp:extent cx="7198333" cy="1916403"/>
            <wp:effectExtent l="0" t="0" r="3175" b="8255"/>
            <wp:wrapThrough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05317.t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1"/>
                    <a:stretch/>
                  </pic:blipFill>
                  <pic:spPr bwMode="auto">
                    <a:xfrm>
                      <a:off x="0" y="0"/>
                      <a:ext cx="7198333" cy="191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83643" w14:textId="77777777" w:rsidR="00E43414" w:rsidRDefault="00C857BF" w:rsidP="00E43414">
      <w:pPr>
        <w:spacing w:line="240" w:lineRule="exact"/>
      </w:pPr>
      <w:r w:rsidRPr="001E43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13B0E7" wp14:editId="64767A1D">
                <wp:simplePos x="0" y="0"/>
                <wp:positionH relativeFrom="margin">
                  <wp:posOffset>-99340</wp:posOffset>
                </wp:positionH>
                <wp:positionV relativeFrom="paragraph">
                  <wp:posOffset>2277830</wp:posOffset>
                </wp:positionV>
                <wp:extent cx="3214089" cy="742644"/>
                <wp:effectExtent l="57150" t="57150" r="62865" b="57785"/>
                <wp:wrapNone/>
                <wp:docPr id="1886" name="Abgerundetes Rechteck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089" cy="742644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FDBD9" w14:textId="77777777" w:rsidR="0008680C" w:rsidRDefault="0008680C" w:rsidP="00E43414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1E43A8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A20773" w14:textId="77777777" w:rsidR="0008680C" w:rsidRPr="004E28D9" w:rsidRDefault="0008680C" w:rsidP="00E43414">
                            <w:pPr>
                              <w:pStyle w:val="TabelleKopflinks"/>
                              <w:numPr>
                                <w:ilvl w:val="0"/>
                                <w:numId w:val="41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>Zeichnen Sie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 beliebige Strecke. Zeichnen Sie dazu mindestens 7 parallele Linien.</w:t>
                            </w:r>
                            <w:r w:rsidRPr="00DF634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13B0E7" id="Abgerundetes Rechteck 1886" o:spid="_x0000_s1101" style="position:absolute;margin-left:-7.8pt;margin-top:179.35pt;width:253.1pt;height:58.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" fillcolor="white [3201]" strokecolor="#c0504d [3205]" strokeweight="2pt">
                <v:textbox>
                  <w:txbxContent>
                    <w:p w14:paraId="66FFDBD9" w14:textId="77777777" w:rsidR="0008680C" w:rsidRDefault="0008680C" w:rsidP="00E43414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  <w:r w:rsidRPr="001E43A8">
                        <w:rPr>
                          <w:sz w:val="22"/>
                          <w:szCs w:val="22"/>
                        </w:rPr>
                        <w:t>Arbeitsauftrag:</w:t>
                      </w: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A20773" w14:textId="77777777" w:rsidR="0008680C" w:rsidRPr="004E28D9" w:rsidRDefault="0008680C" w:rsidP="00E43414">
                      <w:pPr>
                        <w:pStyle w:val="TabelleKopflinks"/>
                        <w:numPr>
                          <w:ilvl w:val="0"/>
                          <w:numId w:val="41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>Zeichnen Sie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eine beliebige Strecke. Zeichnen Sie dazu mindestens 7 parallele Linien.</w:t>
                      </w:r>
                      <w:r w:rsidRPr="00DF634A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E6A0F9" w14:textId="77777777" w:rsidR="00E43414" w:rsidRDefault="00E43414" w:rsidP="00E43414">
      <w:pPr>
        <w:spacing w:line="240" w:lineRule="exact"/>
      </w:pPr>
    </w:p>
    <w:p w14:paraId="0ABA5B3C" w14:textId="77777777" w:rsidR="00E43414" w:rsidRDefault="00E43414" w:rsidP="00E43414">
      <w:pPr>
        <w:spacing w:line="240" w:lineRule="exact"/>
        <w:rPr>
          <w:szCs w:val="22"/>
        </w:rPr>
      </w:pPr>
    </w:p>
    <w:p w14:paraId="2A4ABA0E" w14:textId="77777777" w:rsidR="00E43414" w:rsidRDefault="00E43414" w:rsidP="00E43414">
      <w:pPr>
        <w:spacing w:line="240" w:lineRule="exact"/>
        <w:rPr>
          <w:szCs w:val="22"/>
        </w:rPr>
      </w:pPr>
    </w:p>
    <w:p w14:paraId="0FD079D7" w14:textId="77777777" w:rsidR="00E43414" w:rsidRDefault="00C857BF" w:rsidP="00E43414">
      <w:pPr>
        <w:spacing w:line="240" w:lineRule="exact"/>
        <w:rPr>
          <w:szCs w:val="22"/>
        </w:rPr>
      </w:pPr>
      <w:r>
        <w:rPr>
          <w:noProof/>
          <w:szCs w:val="22"/>
          <w:lang w:eastAsia="de-DE"/>
        </w:rPr>
        <w:drawing>
          <wp:anchor distT="0" distB="0" distL="114300" distR="114300" simplePos="0" relativeHeight="251714560" behindDoc="0" locked="0" layoutInCell="1" allowOverlap="1" wp14:anchorId="30378F77" wp14:editId="5E879568">
            <wp:simplePos x="0" y="0"/>
            <wp:positionH relativeFrom="column">
              <wp:posOffset>-100406</wp:posOffset>
            </wp:positionH>
            <wp:positionV relativeFrom="paragraph">
              <wp:posOffset>278752</wp:posOffset>
            </wp:positionV>
            <wp:extent cx="4679950" cy="2957830"/>
            <wp:effectExtent l="0" t="0" r="6350" b="0"/>
            <wp:wrapThrough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hrough>
            <wp:docPr id="1904" name="Grafik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530B4B6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DCE9" w14:textId="77777777" w:rsidR="00E43414" w:rsidRDefault="00E43414" w:rsidP="00E43414">
      <w:pPr>
        <w:spacing w:line="240" w:lineRule="exact"/>
        <w:rPr>
          <w:szCs w:val="22"/>
        </w:rPr>
      </w:pPr>
    </w:p>
    <w:p w14:paraId="3FCDAC23" w14:textId="77777777" w:rsidR="00C857BF" w:rsidRDefault="00C857BF" w:rsidP="00E43414">
      <w:pPr>
        <w:spacing w:line="240" w:lineRule="exact"/>
        <w:rPr>
          <w:szCs w:val="22"/>
        </w:rPr>
      </w:pPr>
    </w:p>
    <w:p w14:paraId="50519E38" w14:textId="77777777" w:rsidR="00E43414" w:rsidRDefault="00E43414" w:rsidP="00E43414">
      <w:pPr>
        <w:spacing w:line="240" w:lineRule="exact"/>
        <w:rPr>
          <w:szCs w:val="22"/>
        </w:rPr>
      </w:pPr>
    </w:p>
    <w:p w14:paraId="662FAC93" w14:textId="77777777" w:rsidR="00E43414" w:rsidRPr="00554634" w:rsidRDefault="00E43414" w:rsidP="00E43414">
      <w:pPr>
        <w:spacing w:line="240" w:lineRule="exact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c) </w:t>
      </w:r>
      <w:r w:rsidRPr="00554634">
        <w:rPr>
          <w:color w:val="4F81BD" w:themeColor="accent1"/>
          <w:sz w:val="22"/>
          <w:szCs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 Quadrat mit den Seitenlängen 5cm/5cm zeichnen:</w:t>
      </w:r>
    </w:p>
    <w:p w14:paraId="4DFC6243" w14:textId="77777777" w:rsidR="00E43414" w:rsidRPr="00A8575A" w:rsidRDefault="00C857BF" w:rsidP="00E43414">
      <w:pPr>
        <w:spacing w:line="240" w:lineRule="exact"/>
        <w:rPr>
          <w:szCs w:val="22"/>
        </w:rPr>
      </w:pPr>
      <w:r w:rsidRPr="0055463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27B9412" wp14:editId="29EC2F7C">
                <wp:simplePos x="0" y="0"/>
                <wp:positionH relativeFrom="column">
                  <wp:posOffset>-10311</wp:posOffset>
                </wp:positionH>
                <wp:positionV relativeFrom="paragraph">
                  <wp:posOffset>158697</wp:posOffset>
                </wp:positionV>
                <wp:extent cx="4776621" cy="1208542"/>
                <wp:effectExtent l="57150" t="57150" r="62230" b="67945"/>
                <wp:wrapNone/>
                <wp:docPr id="1897" name="Gruppieren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6621" cy="1208542"/>
                          <a:chOff x="0" y="-1"/>
                          <a:chExt cx="4705033" cy="1490082"/>
                        </a:xfrm>
                      </wpg:grpSpPr>
                      <wps:wsp>
                        <wps:cNvPr id="1898" name="Abgerundetes Rechteck 1898"/>
                        <wps:cNvSpPr/>
                        <wps:spPr>
                          <a:xfrm>
                            <a:off x="0" y="-1"/>
                            <a:ext cx="4705033" cy="1490082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26F4F" w14:textId="77777777" w:rsidR="0008680C" w:rsidRDefault="0008680C" w:rsidP="00E43414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950F0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3E55112D" w14:textId="77777777" w:rsidR="0008680C" w:rsidRDefault="0008680C" w:rsidP="00C857BF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>Lesen Sie die Anleitung. Zeichnen Sie auf einem karierten Papier das Quadrat wie in der Anleitung.</w:t>
                              </w:r>
                            </w:p>
                            <w:p w14:paraId="6080BF44" w14:textId="23DF342C" w:rsidR="00C857BF" w:rsidRPr="00C857BF" w:rsidRDefault="00C857BF" w:rsidP="00C857BF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Wenn Sie sich unsicher sind, ob Ihr Quadrat richtig </w:t>
                              </w:r>
                              <w:r w:rsidR="00BC1F2A"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ist</w:t>
                              </w: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, zeigen Sie Ihre Lösung Ihrer Lehrkraft.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" y="124359"/>
                            <a:ext cx="18415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B9412" id="Gruppieren 1897" o:spid="_x0000_s1102" style="position:absolute;margin-left:-.8pt;margin-top:12.5pt;width:376.1pt;height:95.15pt;z-index:251711488;mso-width-relative:margin;mso-height-relative:margin" coordorigin="" coordsize="47050,14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">
                <v:roundrect id="Abgerundetes Rechteck 1898" o:spid="_x0000_s1103" style="position:absolute;width:47050;height:14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" fillcolor="white [3201]" strokecolor="#c0504d [3205]" strokeweight="2pt">
                  <v:textbox>
                    <w:txbxContent>
                      <w:p w14:paraId="3F626F4F" w14:textId="77777777" w:rsidR="0008680C" w:rsidRDefault="0008680C" w:rsidP="00E43414">
                        <w:pPr>
                          <w:pStyle w:val="TabelleKopflinks"/>
                          <w:ind w:firstLine="36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950F0A">
                          <w:rPr>
                            <w:b w:val="0"/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3E55112D" w14:textId="77777777" w:rsidR="0008680C" w:rsidRDefault="0008680C" w:rsidP="00C857BF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Lesen Sie die Anleitung. Zeichnen Sie auf einem karierten Papier das Quadrat wie in der Anleitung.</w:t>
                        </w:r>
                      </w:p>
                      <w:p w14:paraId="6080BF44" w14:textId="23DF342C" w:rsidR="00C857BF" w:rsidRPr="00C857BF" w:rsidRDefault="00C857BF" w:rsidP="00C857BF">
                        <w:pPr>
                          <w:pStyle w:val="TabelleKopflinks"/>
                          <w:ind w:left="360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Wenn Sie sich unsicher sind, ob Ihr Quadrat richtig </w:t>
                        </w:r>
                        <w:r w:rsidR="00BC1F2A"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ist</w:t>
                        </w: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, zeigen Sie Ihre Lösung Ihrer Lehrkraft.</w:t>
                        </w:r>
                      </w:p>
                    </w:txbxContent>
                  </v:textbox>
                </v:roundrect>
                <v:shape id="Grafik 1429" o:spid="_x0000_s1104" type="#_x0000_t75" style="position:absolute;left:1536;top:1243;width:1841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">
                  <v:imagedata r:id="rId35" o:title="" recolortarget="#275791"/>
                </v:shape>
              </v:group>
            </w:pict>
          </mc:Fallback>
        </mc:AlternateContent>
      </w:r>
    </w:p>
    <w:p w14:paraId="66527C87" w14:textId="77777777" w:rsidR="00E43414" w:rsidRPr="00A8575A" w:rsidRDefault="00E43414" w:rsidP="00E43414">
      <w:pPr>
        <w:spacing w:line="240" w:lineRule="exact"/>
        <w:rPr>
          <w:szCs w:val="22"/>
        </w:rPr>
      </w:pPr>
    </w:p>
    <w:p w14:paraId="05803F3B" w14:textId="77777777" w:rsidR="00E43414" w:rsidRDefault="00E43414" w:rsidP="00E43414">
      <w:pPr>
        <w:spacing w:line="240" w:lineRule="exact"/>
      </w:pPr>
    </w:p>
    <w:p w14:paraId="24067B66" w14:textId="77777777" w:rsidR="00E43414" w:rsidRDefault="00E43414" w:rsidP="00E43414">
      <w:pPr>
        <w:spacing w:line="240" w:lineRule="exact"/>
      </w:pPr>
    </w:p>
    <w:p w14:paraId="27B8BE0A" w14:textId="77777777" w:rsidR="00E43414" w:rsidRDefault="00E43414" w:rsidP="00E43414">
      <w:pPr>
        <w:spacing w:line="240" w:lineRule="exact"/>
      </w:pPr>
    </w:p>
    <w:p w14:paraId="755F5222" w14:textId="77777777" w:rsidR="00C857BF" w:rsidRDefault="00C857BF" w:rsidP="00E43414">
      <w:pPr>
        <w:spacing w:line="240" w:lineRule="exact"/>
      </w:pPr>
    </w:p>
    <w:p w14:paraId="64DECDA6" w14:textId="77777777" w:rsidR="00C857BF" w:rsidRDefault="00C857BF" w:rsidP="00E43414">
      <w:pPr>
        <w:spacing w:line="240" w:lineRule="exact"/>
      </w:pPr>
    </w:p>
    <w:p w14:paraId="52843757" w14:textId="77777777" w:rsidR="00C857BF" w:rsidRDefault="00C857BF" w:rsidP="00E43414">
      <w:pPr>
        <w:spacing w:line="240" w:lineRule="exact"/>
      </w:pPr>
    </w:p>
    <w:p w14:paraId="354BDCDF" w14:textId="77777777" w:rsidR="00C857BF" w:rsidRDefault="00C857BF" w:rsidP="00E43414">
      <w:pPr>
        <w:spacing w:line="240" w:lineRule="exact"/>
      </w:pPr>
    </w:p>
    <w:p w14:paraId="3A652FCD" w14:textId="77777777" w:rsidR="00E43414" w:rsidRDefault="00E43414" w:rsidP="00E43414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5E6E">
        <w:rPr>
          <w:rFonts w:ascii="Source Sans Pro" w:eastAsiaTheme="minorHAnsi" w:hAnsi="Source Sans Pro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E683AF" wp14:editId="7A56B008">
                <wp:simplePos x="0" y="0"/>
                <wp:positionH relativeFrom="margin">
                  <wp:align>center</wp:align>
                </wp:positionH>
                <wp:positionV relativeFrom="paragraph">
                  <wp:posOffset>289226</wp:posOffset>
                </wp:positionV>
                <wp:extent cx="4704715" cy="772038"/>
                <wp:effectExtent l="57150" t="57150" r="57785" b="66675"/>
                <wp:wrapNone/>
                <wp:docPr id="1900" name="Gruppieren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72038"/>
                          <a:chOff x="0" y="0"/>
                          <a:chExt cx="4705033" cy="1075335"/>
                        </a:xfrm>
                      </wpg:grpSpPr>
                      <wps:wsp>
                        <wps:cNvPr id="1901" name="Abgerundetes Rechteck 1901"/>
                        <wps:cNvSpPr/>
                        <wps:spPr>
                          <a:xfrm>
                            <a:off x="0" y="0"/>
                            <a:ext cx="4705033" cy="1075335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92233" w14:textId="77777777" w:rsidR="0008680C" w:rsidRPr="00FD024D" w:rsidRDefault="0008680C" w:rsidP="00E43414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024D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14C1D586" w14:textId="77777777" w:rsidR="0008680C" w:rsidRPr="00950F0A" w:rsidRDefault="0008680C" w:rsidP="00E43414">
                              <w:pPr>
                                <w:pStyle w:val="TabelleKopflinks"/>
                                <w:numPr>
                                  <w:ilvl w:val="0"/>
                                  <w:numId w:val="44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950F0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Hier ist die Farbe über die Flächen gelaufen. </w: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Zeichnen Sie die Flächen wieder vollständig. </w:t>
                              </w:r>
                              <w:r w:rsidRPr="008A7B06">
                                <w:rPr>
                                  <w:b w:val="0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256DC339" wp14:editId="7EE71D46">
                                    <wp:extent cx="149225" cy="149225"/>
                                    <wp:effectExtent l="0" t="0" r="3175" b="3175"/>
                                    <wp:docPr id="1969" name="Grafik 19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14922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902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" y="124359"/>
                            <a:ext cx="184150" cy="204470"/>
                          </a:xfrm>
                          <a:prstGeom prst="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  <pic14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683AF" id="Gruppieren 1900" o:spid="_x0000_s1105" style="position:absolute;margin-left:0;margin-top:22.75pt;width:370.45pt;height:60.8pt;z-index:251702272;mso-position-horizontal:center;mso-position-horizontal-relative:margin;mso-height-relative:margin" coordsize="47050,10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">
                <v:roundrect id="Abgerundetes Rechteck 1901" o:spid="_x0000_s1106" style="position:absolute;width:47050;height:10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" fillcolor="white [3201]" strokecolor="#c0504d [3205]" strokeweight="2pt">
                  <v:textbox>
                    <w:txbxContent>
                      <w:p w14:paraId="33992233" w14:textId="77777777" w:rsidR="0008680C" w:rsidRPr="00FD024D" w:rsidRDefault="0008680C" w:rsidP="00E43414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FD024D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14C1D586" w14:textId="77777777" w:rsidR="0008680C" w:rsidRPr="00950F0A" w:rsidRDefault="0008680C" w:rsidP="00E43414">
                        <w:pPr>
                          <w:pStyle w:val="TabelleKopflinks"/>
                          <w:numPr>
                            <w:ilvl w:val="0"/>
                            <w:numId w:val="44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950F0A">
                          <w:rPr>
                            <w:b w:val="0"/>
                            <w:sz w:val="24"/>
                            <w:szCs w:val="24"/>
                          </w:rPr>
                          <w:t xml:space="preserve">Hier ist die Farbe über die Flächen gelaufen.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Zeichnen Sie die Flächen wieder vollständig. </w:t>
                        </w:r>
                        <w:r w:rsidRPr="008A7B06">
                          <w:rPr>
                            <w:b w:val="0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256DC339" wp14:editId="7EE71D46">
                              <wp:extent cx="149225" cy="149225"/>
                              <wp:effectExtent l="0" t="0" r="3175" b="3175"/>
                              <wp:docPr id="1969" name="Grafik 19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49225" cy="149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Grafik 1429" o:spid="_x0000_s1107" type="#_x0000_t75" style="position:absolute;left:1536;top:1243;width:1841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" filled="t" fillcolor="white [3201]">
                  <v:imagedata r:id="rId35" o:title="" recolortarget="#275791"/>
                </v:shape>
                <w10:wrap anchorx="margin"/>
              </v:group>
            </w:pict>
          </mc:Fallback>
        </mc:AlternateContent>
      </w:r>
      <w:r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0" allowOverlap="1" wp14:anchorId="6AAC0C7A" wp14:editId="6567A1F9">
            <wp:simplePos x="0" y="0"/>
            <wp:positionH relativeFrom="rightMargin">
              <wp:posOffset>1402715</wp:posOffset>
            </wp:positionH>
            <wp:positionV relativeFrom="paragraph">
              <wp:posOffset>516890</wp:posOffset>
            </wp:positionV>
            <wp:extent cx="323850" cy="323850"/>
            <wp:effectExtent l="0" t="0" r="0" b="0"/>
            <wp:wrapNone/>
            <wp:docPr id="1952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Übungen Flächen zeichnen </w:t>
      </w:r>
    </w:p>
    <w:p w14:paraId="56E7AEAD" w14:textId="77777777" w:rsidR="00E43414" w:rsidRDefault="00E43414" w:rsidP="00E43414">
      <w:pPr>
        <w:pStyle w:val="KeinLeerraum"/>
        <w:rPr>
          <w:rFonts w:ascii="Source Sans Pro" w:hAnsi="Source Sans Pro"/>
          <w:sz w:val="26"/>
          <w:szCs w:val="26"/>
        </w:rPr>
      </w:pPr>
    </w:p>
    <w:p w14:paraId="11250F92" w14:textId="77777777" w:rsidR="00E43414" w:rsidRDefault="00E43414" w:rsidP="00E43414">
      <w:pPr>
        <w:pStyle w:val="KeinLeerraum"/>
        <w:rPr>
          <w:rFonts w:ascii="Source Sans Pro" w:hAnsi="Source Sans Pro"/>
          <w:sz w:val="26"/>
          <w:szCs w:val="26"/>
        </w:rPr>
      </w:pPr>
    </w:p>
    <w:p w14:paraId="55D31D05" w14:textId="77777777" w:rsidR="00E43414" w:rsidRDefault="00E43414" w:rsidP="00E43414">
      <w:pPr>
        <w:pStyle w:val="KeinLeerraum"/>
        <w:rPr>
          <w:rFonts w:ascii="Source Sans Pro" w:hAnsi="Source Sans Pro"/>
          <w:sz w:val="26"/>
          <w:szCs w:val="26"/>
        </w:rPr>
      </w:pPr>
    </w:p>
    <w:p w14:paraId="1F0D1F83" w14:textId="77777777" w:rsidR="00E43414" w:rsidRPr="00A474EA" w:rsidRDefault="00E43414" w:rsidP="00E43414">
      <w:pPr>
        <w:pStyle w:val="KeinLeerraum"/>
        <w:rPr>
          <w:rFonts w:ascii="Source Sans Pro" w:hAnsi="Source Sans Pro"/>
          <w:sz w:val="24"/>
          <w:szCs w:val="24"/>
        </w:rPr>
      </w:pPr>
      <w:r w:rsidRPr="00EC46C0">
        <w:rPr>
          <w:b/>
          <w:noProof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BDBEBF" wp14:editId="314B97CE">
                <wp:simplePos x="0" y="0"/>
                <wp:positionH relativeFrom="column">
                  <wp:posOffset>5158740</wp:posOffset>
                </wp:positionH>
                <wp:positionV relativeFrom="paragraph">
                  <wp:posOffset>307340</wp:posOffset>
                </wp:positionV>
                <wp:extent cx="1358900" cy="749300"/>
                <wp:effectExtent l="57150" t="57150" r="50800" b="50800"/>
                <wp:wrapNone/>
                <wp:docPr id="1903" name="Rechteck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4731CD6" w14:textId="77777777" w:rsidR="0008680C" w:rsidRPr="0013722C" w:rsidRDefault="0008680C" w:rsidP="00E43414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DBEBF" id="Rechteck 1903" o:spid="_x0000_s1108" style="position:absolute;margin-left:406.2pt;margin-top:24.2pt;width:107pt;height:5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24731CD6" w14:textId="77777777" w:rsidR="0008680C" w:rsidRPr="0013722C" w:rsidRDefault="0008680C" w:rsidP="00E43414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3680"/>
      </w:tblGrid>
      <w:tr w:rsidR="00E43414" w14:paraId="3610FA8E" w14:textId="77777777" w:rsidTr="0008680C">
        <w:tc>
          <w:tcPr>
            <w:tcW w:w="3680" w:type="dxa"/>
          </w:tcPr>
          <w:p w14:paraId="557E9E22" w14:textId="77777777" w:rsidR="00E43414" w:rsidRPr="00950F0A" w:rsidRDefault="00E43414" w:rsidP="0008680C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75856B5F" w14:textId="77777777" w:rsidR="00E43414" w:rsidRPr="00950F0A" w:rsidRDefault="0076439B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C0B7B53" wp14:editId="1F86EF8D">
                      <wp:simplePos x="0" y="0"/>
                      <wp:positionH relativeFrom="column">
                        <wp:posOffset>130620</wp:posOffset>
                      </wp:positionH>
                      <wp:positionV relativeFrom="paragraph">
                        <wp:posOffset>174448</wp:posOffset>
                      </wp:positionV>
                      <wp:extent cx="2006600" cy="806450"/>
                      <wp:effectExtent l="0" t="0" r="12700" b="12700"/>
                      <wp:wrapNone/>
                      <wp:docPr id="1905" name="Rechteck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0" cy="806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E69820" id="Rechteck 1905" o:spid="_x0000_s1026" style="position:absolute;margin-left:10.3pt;margin-top:13.75pt;width:158pt;height:6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" fillcolor="white [3201]" strokecolor="black [3200]" strokeweight="2pt"/>
                  </w:pict>
                </mc:Fallback>
              </mc:AlternateContent>
            </w:r>
          </w:p>
          <w:p w14:paraId="1A75005E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159BDC82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17673036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6CB137F2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65BC1ED2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  <w:tc>
          <w:tcPr>
            <w:tcW w:w="3680" w:type="dxa"/>
          </w:tcPr>
          <w:p w14:paraId="7CF74B4E" w14:textId="77777777" w:rsidR="00E43414" w:rsidRPr="00950F0A" w:rsidRDefault="0076439B" w:rsidP="0008680C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A0CA3E" wp14:editId="317B7415">
                      <wp:simplePos x="0" y="0"/>
                      <wp:positionH relativeFrom="column">
                        <wp:posOffset>481126</wp:posOffset>
                      </wp:positionH>
                      <wp:positionV relativeFrom="paragraph">
                        <wp:posOffset>217306</wp:posOffset>
                      </wp:positionV>
                      <wp:extent cx="1244600" cy="850900"/>
                      <wp:effectExtent l="0" t="0" r="12700" b="25400"/>
                      <wp:wrapNone/>
                      <wp:docPr id="1909" name="Gleichschenkliges Dreieck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509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3EC558" id="Gleichschenkliges Dreieck 1909" o:spid="_x0000_s1026" type="#_x0000_t5" style="position:absolute;margin-left:37.9pt;margin-top:17.1pt;width:98pt;height:6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" fillcolor="white [3201]" strokecolor="#4f81bd [3204]" strokeweight="2pt"/>
                  </w:pict>
                </mc:Fallback>
              </mc:AlternateContent>
            </w:r>
          </w:p>
        </w:tc>
      </w:tr>
      <w:tr w:rsidR="00E43414" w14:paraId="47193D4B" w14:textId="77777777" w:rsidTr="0008680C">
        <w:tc>
          <w:tcPr>
            <w:tcW w:w="3680" w:type="dxa"/>
          </w:tcPr>
          <w:p w14:paraId="4468DFF2" w14:textId="77777777" w:rsidR="00E43414" w:rsidRPr="00950F0A" w:rsidRDefault="0076439B" w:rsidP="0008680C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4"/>
                <w:szCs w:val="24"/>
              </w:rPr>
            </w:pPr>
            <w:r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8210F03" wp14:editId="5749C792">
                      <wp:simplePos x="0" y="0"/>
                      <wp:positionH relativeFrom="column">
                        <wp:posOffset>751935</wp:posOffset>
                      </wp:positionH>
                      <wp:positionV relativeFrom="paragraph">
                        <wp:posOffset>54253</wp:posOffset>
                      </wp:positionV>
                      <wp:extent cx="720000" cy="720000"/>
                      <wp:effectExtent l="0" t="0" r="23495" b="23495"/>
                      <wp:wrapNone/>
                      <wp:docPr id="1914" name="Rechteck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F0C610" id="Rechteck 1914" o:spid="_x0000_s1026" style="position:absolute;margin-left:59.2pt;margin-top:4.25pt;width:56.7pt;height:56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" fillcolor="white [3201]" strokecolor="#f79646 [3209]" strokeweight="2pt"/>
                  </w:pict>
                </mc:Fallback>
              </mc:AlternateContent>
            </w:r>
          </w:p>
          <w:p w14:paraId="06640FE6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47C29AE2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  <w:r w:rsidRPr="00950F0A">
              <w:rPr>
                <w:rFonts w:ascii="Source Sans Pro" w:hAnsi="Source Sans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7A11F1" wp14:editId="1A0F2597">
                      <wp:simplePos x="0" y="0"/>
                      <wp:positionH relativeFrom="column">
                        <wp:posOffset>104714</wp:posOffset>
                      </wp:positionH>
                      <wp:positionV relativeFrom="paragraph">
                        <wp:posOffset>33655</wp:posOffset>
                      </wp:positionV>
                      <wp:extent cx="843341" cy="723900"/>
                      <wp:effectExtent l="0" t="0" r="13970" b="19050"/>
                      <wp:wrapNone/>
                      <wp:docPr id="966" name="Textfeld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341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6AD4B" w14:textId="77777777" w:rsidR="0008680C" w:rsidRDefault="0008680C" w:rsidP="00E434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A11F1" id="Textfeld 966" o:spid="_x0000_s1109" type="#_x0000_t202" style="position:absolute;margin-left:8.25pt;margin-top:2.65pt;width:66.4pt;height:5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" fillcolor="white [3212]" strokecolor="white [3212]" strokeweight=".5pt">
                      <v:textbox>
                        <w:txbxContent>
                          <w:p w14:paraId="1F86AD4B" w14:textId="77777777" w:rsidR="0008680C" w:rsidRDefault="0008680C" w:rsidP="00E43414"/>
                        </w:txbxContent>
                      </v:textbox>
                    </v:shape>
                  </w:pict>
                </mc:Fallback>
              </mc:AlternateContent>
            </w:r>
          </w:p>
          <w:p w14:paraId="0FBCB003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54B929BF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5E83693D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  <w:p w14:paraId="726935BA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  <w:tc>
          <w:tcPr>
            <w:tcW w:w="3680" w:type="dxa"/>
          </w:tcPr>
          <w:p w14:paraId="493F2857" w14:textId="77777777" w:rsidR="00E43414" w:rsidRPr="00950F0A" w:rsidRDefault="0076439B" w:rsidP="0008680C">
            <w:pPr>
              <w:pStyle w:val="KeinLeerraum"/>
              <w:numPr>
                <w:ilvl w:val="0"/>
                <w:numId w:val="27"/>
              </w:numPr>
              <w:rPr>
                <w:rFonts w:ascii="Source Sans Pro" w:hAnsi="Source Sans Pro"/>
                <w:noProof/>
                <w:sz w:val="26"/>
                <w:szCs w:val="26"/>
              </w:rPr>
            </w:pPr>
            <w:r>
              <w:rPr>
                <w:rFonts w:ascii="Source Sans Pro" w:hAnsi="Source Sans Pro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221DFEE" wp14:editId="789891A3">
                      <wp:simplePos x="0" y="0"/>
                      <wp:positionH relativeFrom="column">
                        <wp:posOffset>507681</wp:posOffset>
                      </wp:positionH>
                      <wp:positionV relativeFrom="paragraph">
                        <wp:posOffset>171610</wp:posOffset>
                      </wp:positionV>
                      <wp:extent cx="1080000" cy="1080000"/>
                      <wp:effectExtent l="0" t="0" r="25400" b="25400"/>
                      <wp:wrapNone/>
                      <wp:docPr id="977" name="Ellips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2FAE61" id="Ellipse 977" o:spid="_x0000_s1026" style="position:absolute;margin-left:39.95pt;margin-top:13.5pt;width:85.05pt;height:8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" fillcolor="white [3201]" strokecolor="#8064a2 [3207]" strokeweight="2pt"/>
                  </w:pict>
                </mc:Fallback>
              </mc:AlternateContent>
            </w:r>
          </w:p>
          <w:p w14:paraId="16FB708B" w14:textId="77777777" w:rsidR="00E43414" w:rsidRPr="00950F0A" w:rsidRDefault="00E43414" w:rsidP="0008680C">
            <w:pPr>
              <w:pStyle w:val="KeinLeerraum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</w:tr>
    </w:tbl>
    <w:p w14:paraId="2E5133F3" w14:textId="77777777" w:rsidR="00E43414" w:rsidRDefault="00E43414" w:rsidP="00E43414">
      <w:pPr>
        <w:pStyle w:val="AufgabeText"/>
        <w:ind w:left="0"/>
      </w:pPr>
      <w:r>
        <w:t xml:space="preserve"> </w:t>
      </w:r>
    </w:p>
    <w:p w14:paraId="7C42B29D" w14:textId="77777777" w:rsidR="00E43414" w:rsidRDefault="00E43414" w:rsidP="00E43414">
      <w:pPr>
        <w:pStyle w:val="AufgabeText"/>
        <w:ind w:left="0"/>
      </w:pPr>
    </w:p>
    <w:p w14:paraId="25CB19DD" w14:textId="77777777" w:rsidR="00E43414" w:rsidRDefault="00E43414" w:rsidP="00E43414">
      <w:pPr>
        <w:pStyle w:val="AufgabeText"/>
        <w:ind w:left="0"/>
      </w:pPr>
    </w:p>
    <w:p w14:paraId="7BABEB41" w14:textId="77777777" w:rsidR="00E43414" w:rsidRPr="00DD3F38" w:rsidRDefault="00E43414" w:rsidP="00E43414">
      <w:pPr>
        <w:pStyle w:val="AufgabeText"/>
      </w:pPr>
    </w:p>
    <w:p w14:paraId="0D6D10C1" w14:textId="77777777" w:rsidR="00E43414" w:rsidRDefault="00E43414" w:rsidP="00E43414">
      <w:pPr>
        <w:pStyle w:val="berschrift4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88492" w14:textId="77777777" w:rsidR="00C857BF" w:rsidRDefault="00C857BF" w:rsidP="00C857BF">
      <w:pPr>
        <w:pStyle w:val="Textkrper"/>
      </w:pPr>
    </w:p>
    <w:p w14:paraId="2972A151" w14:textId="77777777" w:rsidR="00C857BF" w:rsidRDefault="00C857BF" w:rsidP="00C857BF">
      <w:pPr>
        <w:pStyle w:val="Textkrper"/>
      </w:pPr>
    </w:p>
    <w:p w14:paraId="2DA376D2" w14:textId="77777777" w:rsidR="00C857BF" w:rsidRDefault="00C857BF" w:rsidP="00C857BF">
      <w:pPr>
        <w:pStyle w:val="Textkrper"/>
      </w:pPr>
    </w:p>
    <w:p w14:paraId="73121A52" w14:textId="77777777" w:rsidR="00C857BF" w:rsidRDefault="00C857BF" w:rsidP="00C857BF">
      <w:pPr>
        <w:pStyle w:val="Textkrper"/>
      </w:pPr>
    </w:p>
    <w:p w14:paraId="1888B94C" w14:textId="77777777" w:rsidR="00C857BF" w:rsidRDefault="00C857BF" w:rsidP="00C857BF">
      <w:pPr>
        <w:pStyle w:val="Textkrper"/>
      </w:pPr>
    </w:p>
    <w:p w14:paraId="503955AD" w14:textId="77777777" w:rsidR="00C857BF" w:rsidRDefault="00C857BF" w:rsidP="00C857BF">
      <w:pPr>
        <w:pStyle w:val="Textkrper"/>
      </w:pPr>
    </w:p>
    <w:p w14:paraId="4298A91C" w14:textId="77777777" w:rsidR="00C857BF" w:rsidRDefault="00C857BF" w:rsidP="00C857BF">
      <w:pPr>
        <w:pStyle w:val="Textkrper"/>
      </w:pPr>
    </w:p>
    <w:p w14:paraId="759C7A26" w14:textId="77777777" w:rsidR="00C857BF" w:rsidRDefault="00C857BF" w:rsidP="00C857BF">
      <w:pPr>
        <w:pStyle w:val="Textkrper"/>
      </w:pPr>
    </w:p>
    <w:p w14:paraId="0F0701FD" w14:textId="77777777" w:rsidR="00C857BF" w:rsidRDefault="00C857BF" w:rsidP="00C857BF">
      <w:pPr>
        <w:pStyle w:val="Textkrper"/>
      </w:pPr>
    </w:p>
    <w:p w14:paraId="1AE3F5E5" w14:textId="77777777" w:rsidR="00C857BF" w:rsidRDefault="00C857BF" w:rsidP="00C857BF">
      <w:pPr>
        <w:pStyle w:val="Textkrper"/>
      </w:pPr>
    </w:p>
    <w:p w14:paraId="365D0166" w14:textId="77777777" w:rsidR="00C857BF" w:rsidRDefault="00C857BF" w:rsidP="00C857BF">
      <w:pPr>
        <w:pStyle w:val="Textkrper"/>
      </w:pPr>
    </w:p>
    <w:p w14:paraId="290B6A2B" w14:textId="77777777" w:rsidR="00C857BF" w:rsidRDefault="00C857BF" w:rsidP="00C857BF">
      <w:pPr>
        <w:pStyle w:val="Textkrper"/>
      </w:pPr>
    </w:p>
    <w:p w14:paraId="35F4AB5E" w14:textId="77777777" w:rsidR="00C857BF" w:rsidRDefault="00C857BF" w:rsidP="00C857BF">
      <w:pPr>
        <w:pStyle w:val="Textkrper"/>
      </w:pPr>
    </w:p>
    <w:p w14:paraId="065F1463" w14:textId="77777777" w:rsidR="00C857BF" w:rsidRDefault="00C857BF" w:rsidP="00C857BF">
      <w:pPr>
        <w:pStyle w:val="Textkrper"/>
      </w:pPr>
    </w:p>
    <w:p w14:paraId="089DC846" w14:textId="77777777" w:rsidR="00C857BF" w:rsidRDefault="00C857BF" w:rsidP="00C857BF">
      <w:pPr>
        <w:pStyle w:val="Textkrper"/>
      </w:pPr>
    </w:p>
    <w:p w14:paraId="2818E2A6" w14:textId="77777777" w:rsidR="00C857BF" w:rsidRDefault="00C857BF" w:rsidP="00C857BF">
      <w:pPr>
        <w:pStyle w:val="Textkrper"/>
      </w:pPr>
    </w:p>
    <w:p w14:paraId="5DBBBD24" w14:textId="77777777" w:rsidR="00C857BF" w:rsidRDefault="00C857BF" w:rsidP="00C857BF">
      <w:pPr>
        <w:pStyle w:val="Textkrper"/>
      </w:pPr>
    </w:p>
    <w:p w14:paraId="0653E8D2" w14:textId="77777777" w:rsidR="00C857BF" w:rsidRDefault="00C857BF" w:rsidP="00C857BF">
      <w:pPr>
        <w:pStyle w:val="Textkrper"/>
      </w:pPr>
    </w:p>
    <w:p w14:paraId="5C17727D" w14:textId="77777777" w:rsidR="00C857BF" w:rsidRDefault="00C857BF" w:rsidP="00C857BF">
      <w:pPr>
        <w:pStyle w:val="Textkrper"/>
      </w:pPr>
    </w:p>
    <w:p w14:paraId="0A901A14" w14:textId="77777777" w:rsidR="00C857BF" w:rsidRDefault="00C857BF" w:rsidP="00C857BF">
      <w:pPr>
        <w:pStyle w:val="Textkrper"/>
      </w:pPr>
    </w:p>
    <w:p w14:paraId="55451D9F" w14:textId="77777777" w:rsidR="00C857BF" w:rsidRDefault="00C857BF" w:rsidP="00C857BF">
      <w:pPr>
        <w:pStyle w:val="Textkrper"/>
      </w:pPr>
    </w:p>
    <w:p w14:paraId="578E4AFB" w14:textId="77777777" w:rsidR="00C857BF" w:rsidRDefault="00C857BF" w:rsidP="00C857BF">
      <w:pPr>
        <w:pStyle w:val="Textkrper"/>
      </w:pPr>
    </w:p>
    <w:p w14:paraId="08DF6072" w14:textId="77777777" w:rsidR="00C857BF" w:rsidRDefault="00C857BF" w:rsidP="00C857BF">
      <w:pPr>
        <w:pStyle w:val="Textkrper"/>
      </w:pPr>
    </w:p>
    <w:p w14:paraId="7C83A00B" w14:textId="77777777" w:rsidR="00C857BF" w:rsidRDefault="00C857BF" w:rsidP="00C857BF">
      <w:pPr>
        <w:pStyle w:val="Textkrper"/>
      </w:pPr>
    </w:p>
    <w:p w14:paraId="609FD3C2" w14:textId="77777777" w:rsidR="00C857BF" w:rsidRDefault="00C857BF" w:rsidP="00C857BF">
      <w:pPr>
        <w:pStyle w:val="Textkrper"/>
      </w:pPr>
    </w:p>
    <w:p w14:paraId="6E8BACCA" w14:textId="77777777" w:rsidR="00BC1F2A" w:rsidRDefault="00BC1F2A">
      <w:pPr>
        <w:spacing w:line="240" w:lineRule="exact"/>
        <w:rPr>
          <w:lang w:eastAsia="de-DE"/>
        </w:rPr>
      </w:pPr>
      <w:r>
        <w:br w:type="page"/>
      </w:r>
    </w:p>
    <w:p w14:paraId="7F70B020" w14:textId="77777777" w:rsidR="00C857BF" w:rsidRDefault="00C857BF" w:rsidP="00C857BF">
      <w:pPr>
        <w:pStyle w:val="Textkrper"/>
      </w:pPr>
    </w:p>
    <w:p w14:paraId="2121A773" w14:textId="77777777" w:rsidR="00C857BF" w:rsidRPr="00C857BF" w:rsidRDefault="00C857BF" w:rsidP="00C857BF">
      <w:pPr>
        <w:pStyle w:val="Textkrper"/>
      </w:pP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C857BF" w:rsidRPr="00453EC1" w14:paraId="5838B8EB" w14:textId="77777777" w:rsidTr="00471CED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21A8F1" w14:textId="77777777" w:rsidR="00C857BF" w:rsidRPr="00453EC1" w:rsidRDefault="00C857BF" w:rsidP="00471CED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D5AE7F0" w14:textId="77777777" w:rsidR="00C857BF" w:rsidRPr="00453EC1" w:rsidRDefault="00C857BF" w:rsidP="00C857BF">
            <w:pPr>
              <w:rPr>
                <w:b/>
              </w:rPr>
            </w:pPr>
            <w:r>
              <w:rPr>
                <w:b/>
              </w:rPr>
              <w:t xml:space="preserve">Übungsmaterial Vorlage: Übungen </w:t>
            </w:r>
            <w:r w:rsidRPr="001B382A">
              <w:rPr>
                <w:b/>
              </w:rPr>
              <w:t>zeichnen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80B97C" w14:textId="77777777" w:rsidR="00C857BF" w:rsidRPr="00453EC1" w:rsidRDefault="00C857BF" w:rsidP="00471CED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586E9C" w14:textId="77777777" w:rsidR="00C857BF" w:rsidRPr="00453EC1" w:rsidRDefault="00C857BF" w:rsidP="00471CED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67984916" w14:textId="77777777" w:rsidR="00C857BF" w:rsidRPr="00453EC1" w:rsidRDefault="003627F7" w:rsidP="00182425">
            <w:pPr>
              <w:jc w:val="center"/>
              <w:rPr>
                <w:rFonts w:eastAsia="Calibri"/>
                <w:b/>
                <w:lang w:val="en-GB"/>
              </w:rPr>
            </w:pPr>
            <w:r w:rsidRPr="003627F7">
              <w:rPr>
                <w:rFonts w:eastAsia="Times New Roman"/>
                <w:b/>
                <w:lang w:val="en-GB"/>
              </w:rPr>
              <w:t>M05.01.</w:t>
            </w:r>
            <w:r w:rsidR="00182425">
              <w:rPr>
                <w:rFonts w:eastAsia="Times New Roman"/>
                <w:b/>
                <w:lang w:val="en-GB"/>
              </w:rPr>
              <w:t>3.2</w:t>
            </w:r>
          </w:p>
        </w:tc>
      </w:tr>
      <w:tr w:rsidR="00C857BF" w:rsidRPr="00453EC1" w14:paraId="340EE416" w14:textId="77777777" w:rsidTr="00471CED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31AE6BE" w14:textId="77777777" w:rsidR="00C857BF" w:rsidRPr="00A402FC" w:rsidRDefault="00C857BF" w:rsidP="00471CED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A12B28F" w14:textId="77777777" w:rsidR="00C857BF" w:rsidRPr="00453EC1" w:rsidRDefault="00C857BF" w:rsidP="00471CED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857BF" w:rsidRPr="00453EC1" w14:paraId="0E91A2F8" w14:textId="77777777" w:rsidTr="00471CED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A58DFE2" w14:textId="77777777" w:rsidR="00C857BF" w:rsidRPr="00122340" w:rsidRDefault="00C857BF" w:rsidP="00FA351B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0425AA9C" w14:textId="77777777" w:rsidR="00C857BF" w:rsidRPr="00453EC1" w:rsidRDefault="00C857BF" w:rsidP="00471CED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3A50E96C" w14:textId="77777777" w:rsidR="00E43414" w:rsidRDefault="00E43414" w:rsidP="00E43414">
      <w:pPr>
        <w:pStyle w:val="Textkrper"/>
      </w:pPr>
    </w:p>
    <w:p w14:paraId="4D17AE5F" w14:textId="77777777" w:rsidR="00E43414" w:rsidRDefault="00E43414" w:rsidP="00E43414">
      <w:pPr>
        <w:pStyle w:val="Textkrper"/>
      </w:pPr>
    </w:p>
    <w:p w14:paraId="2089600F" w14:textId="77777777" w:rsidR="00E43414" w:rsidRDefault="00E43414" w:rsidP="00E43414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01814CD" wp14:editId="06E2B63F">
                <wp:simplePos x="0" y="0"/>
                <wp:positionH relativeFrom="column">
                  <wp:posOffset>-1284</wp:posOffset>
                </wp:positionH>
                <wp:positionV relativeFrom="paragraph">
                  <wp:posOffset>152376</wp:posOffset>
                </wp:positionV>
                <wp:extent cx="4704715" cy="982858"/>
                <wp:effectExtent l="57150" t="57150" r="57785" b="65405"/>
                <wp:wrapNone/>
                <wp:docPr id="994" name="Gruppieren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982858"/>
                          <a:chOff x="0" y="0"/>
                          <a:chExt cx="4704715" cy="982858"/>
                        </a:xfrm>
                      </wpg:grpSpPr>
                      <wps:wsp>
                        <wps:cNvPr id="995" name="Abgerundetes Rechteck 995"/>
                        <wps:cNvSpPr/>
                        <wps:spPr>
                          <a:xfrm>
                            <a:off x="0" y="0"/>
                            <a:ext cx="4704715" cy="982858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A11380" w14:textId="77777777" w:rsidR="0008680C" w:rsidRPr="00463A46" w:rsidRDefault="0008680C" w:rsidP="00E43414">
                              <w:pPr>
                                <w:jc w:val="both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1</w:t>
                              </w:r>
                            </w:p>
                            <w:p w14:paraId="5B75EF30" w14:textId="77777777" w:rsidR="0008680C" w:rsidRDefault="0008680C" w:rsidP="00E43414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eichnen Sie mindestens 3 verschiedene Quadrate auf kariertem Papier.</w:t>
                              </w:r>
                            </w:p>
                            <w:p w14:paraId="5665EE89" w14:textId="77777777" w:rsidR="0076439B" w:rsidRPr="0076439B" w:rsidRDefault="0076439B" w:rsidP="00E43414">
                              <w:pPr>
                                <w:pStyle w:val="TabelleKopflinks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Wenn Sie sich unsicher sind, ob Ihre Quadrate richtig sind, zeigen Sie Ihre Lösung Ihrer Lehrkraft.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079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814CD" id="Gruppieren 994" o:spid="_x0000_s1110" style="position:absolute;left:0;text-align:left;margin-left:-.1pt;margin-top:12pt;width:370.45pt;height:77.4pt;z-index:251698688;mso-height-relative:margin" coordsize="47047,9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">
                <v:roundrect id="Abgerundetes Rechteck 995" o:spid="_x0000_s1111" style="position:absolute;width:47047;height:9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" fillcolor="white [3201]" strokecolor="#c0504d [3205]" strokeweight="2pt">
                  <v:textbox>
                    <w:txbxContent>
                      <w:p w14:paraId="41A11380" w14:textId="77777777" w:rsidR="0008680C" w:rsidRPr="00463A46" w:rsidRDefault="0008680C" w:rsidP="00E43414">
                        <w:pPr>
                          <w:jc w:val="both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1</w:t>
                        </w:r>
                      </w:p>
                      <w:p w14:paraId="5B75EF30" w14:textId="77777777" w:rsidR="0008680C" w:rsidRDefault="0008680C" w:rsidP="00E43414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>eichnen Sie mindestens 3 verschiedene Quadrate auf kariertem Papier.</w:t>
                        </w:r>
                      </w:p>
                      <w:p w14:paraId="5665EE89" w14:textId="77777777" w:rsidR="0076439B" w:rsidRPr="0076439B" w:rsidRDefault="0076439B" w:rsidP="00E43414">
                        <w:pPr>
                          <w:pStyle w:val="TabelleKopflinks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Wenn Sie sich unsicher sind, ob Ihre Quadrate richtig sind, zeigen Sie Ihre Lösung Ihrer Lehrkraft. </w:t>
                        </w:r>
                      </w:p>
                    </w:txbxContent>
                  </v:textbox>
                </v:roundrect>
                <v:shape id="Grafik 1429" o:spid="_x0000_s1112" type="#_x0000_t75" style="position:absolute;left:762;top:1079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">
                  <v:imagedata r:id="rId55" o:title="" recolortarget="#275791"/>
                </v:shape>
              </v:group>
            </w:pict>
          </mc:Fallback>
        </mc:AlternateContent>
      </w:r>
    </w:p>
    <w:p w14:paraId="5136E85B" w14:textId="77777777" w:rsidR="00E43414" w:rsidRDefault="00E43414" w:rsidP="00E43414">
      <w:pPr>
        <w:pStyle w:val="Textkrper"/>
      </w:pPr>
      <w:r w:rsidRPr="001B382A">
        <w:rPr>
          <w:noProof/>
        </w:rPr>
        <w:drawing>
          <wp:anchor distT="0" distB="0" distL="114300" distR="114300" simplePos="0" relativeHeight="251694592" behindDoc="0" locked="0" layoutInCell="1" allowOverlap="1" wp14:anchorId="42764416" wp14:editId="4E1ED87B">
            <wp:simplePos x="0" y="0"/>
            <wp:positionH relativeFrom="column">
              <wp:posOffset>4857750</wp:posOffset>
            </wp:positionH>
            <wp:positionV relativeFrom="paragraph">
              <wp:posOffset>146685</wp:posOffset>
            </wp:positionV>
            <wp:extent cx="314325" cy="314325"/>
            <wp:effectExtent l="0" t="0" r="0" b="0"/>
            <wp:wrapNone/>
            <wp:docPr id="1961" name="Grafik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Grafik 48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382A">
        <w:rPr>
          <w:noProof/>
        </w:rPr>
        <w:drawing>
          <wp:anchor distT="0" distB="0" distL="114300" distR="114300" simplePos="0" relativeHeight="251693568" behindDoc="0" locked="0" layoutInCell="1" allowOverlap="1" wp14:anchorId="1063D462" wp14:editId="60D76414">
            <wp:simplePos x="0" y="0"/>
            <wp:positionH relativeFrom="column">
              <wp:posOffset>5340350</wp:posOffset>
            </wp:positionH>
            <wp:positionV relativeFrom="paragraph">
              <wp:posOffset>146685</wp:posOffset>
            </wp:positionV>
            <wp:extent cx="314325" cy="314325"/>
            <wp:effectExtent l="0" t="0" r="0" b="0"/>
            <wp:wrapNone/>
            <wp:docPr id="1962" name="Grafik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Grafik 186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CBAC8" w14:textId="77777777" w:rsidR="00E43414" w:rsidRDefault="00E43414" w:rsidP="00E43414">
      <w:pPr>
        <w:pStyle w:val="Textkrper"/>
      </w:pPr>
    </w:p>
    <w:p w14:paraId="46166EAF" w14:textId="77777777" w:rsidR="00E43414" w:rsidRDefault="00E43414" w:rsidP="00E43414">
      <w:pPr>
        <w:pStyle w:val="Textkrper"/>
      </w:pPr>
    </w:p>
    <w:p w14:paraId="65A11C38" w14:textId="77777777" w:rsidR="00E43414" w:rsidRDefault="00E43414" w:rsidP="00E43414">
      <w:pPr>
        <w:pStyle w:val="Textkrper"/>
      </w:pPr>
    </w:p>
    <w:p w14:paraId="70C478B7" w14:textId="77777777" w:rsidR="00E43414" w:rsidRDefault="00E43414" w:rsidP="00E43414">
      <w:pPr>
        <w:pStyle w:val="Textkrper"/>
      </w:pPr>
    </w:p>
    <w:p w14:paraId="3C5805A8" w14:textId="77777777" w:rsidR="0076439B" w:rsidRDefault="0076439B" w:rsidP="00E43414">
      <w:pPr>
        <w:pStyle w:val="Textkrper"/>
      </w:pPr>
    </w:p>
    <w:p w14:paraId="17DDDD91" w14:textId="77777777" w:rsidR="0076439B" w:rsidRDefault="0076439B" w:rsidP="00E43414">
      <w:pPr>
        <w:pStyle w:val="Textkrper"/>
      </w:pPr>
    </w:p>
    <w:p w14:paraId="3589CDDB" w14:textId="77777777" w:rsidR="0076439B" w:rsidRDefault="0076439B" w:rsidP="00E43414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227411C" wp14:editId="76F9B3F3">
                <wp:simplePos x="0" y="0"/>
                <wp:positionH relativeFrom="column">
                  <wp:posOffset>-1284</wp:posOffset>
                </wp:positionH>
                <wp:positionV relativeFrom="paragraph">
                  <wp:posOffset>149350</wp:posOffset>
                </wp:positionV>
                <wp:extent cx="4704715" cy="865501"/>
                <wp:effectExtent l="57150" t="57150" r="57785" b="68580"/>
                <wp:wrapNone/>
                <wp:docPr id="997" name="Gruppieren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865501"/>
                          <a:chOff x="0" y="-1"/>
                          <a:chExt cx="4704715" cy="865501"/>
                        </a:xfrm>
                      </wpg:grpSpPr>
                      <wps:wsp>
                        <wps:cNvPr id="998" name="Abgerundetes Rechteck 998"/>
                        <wps:cNvSpPr/>
                        <wps:spPr>
                          <a:xfrm>
                            <a:off x="0" y="-1"/>
                            <a:ext cx="4704715" cy="865501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33FE6" w14:textId="77777777" w:rsidR="0008680C" w:rsidRPr="00463A46" w:rsidRDefault="0008680C" w:rsidP="00E43414">
                              <w:pPr>
                                <w:jc w:val="both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Aufgabe 2</w:t>
                              </w:r>
                            </w:p>
                            <w:p w14:paraId="700706FC" w14:textId="77777777" w:rsidR="0008680C" w:rsidRDefault="0008680C" w:rsidP="00E43414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Zeichnen Sie genau so 3 verschiedene Rechtecke</w:t>
                              </w:r>
                            </w:p>
                            <w:p w14:paraId="58A3E6BC" w14:textId="44E14BC8" w:rsidR="0076439B" w:rsidRPr="0076439B" w:rsidRDefault="0076439B" w:rsidP="0076439B">
                              <w:pPr>
                                <w:pStyle w:val="TabelleKopflinks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Wenn Sie sich unsicher sind, ob Ihre </w:t>
                              </w:r>
                              <w:r w:rsidR="00BC1F2A"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Rechtecke </w:t>
                              </w: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richtig sind, zeigen Sie Ihre Lösung Ihrer Lehrkraft. </w:t>
                              </w:r>
                            </w:p>
                            <w:p w14:paraId="22D7976F" w14:textId="77777777" w:rsidR="0076439B" w:rsidRPr="000429D6" w:rsidRDefault="0076439B" w:rsidP="00E43414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8890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7411C" id="Gruppieren 997" o:spid="_x0000_s1113" style="position:absolute;left:0;text-align:left;margin-left:-.1pt;margin-top:11.75pt;width:370.45pt;height:68.15pt;z-index:251699712;mso-height-relative:margin" coordorigin="" coordsize="47047,8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">
                <v:roundrect id="Abgerundetes Rechteck 998" o:spid="_x0000_s1114" style="position:absolute;width:47047;height:86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" fillcolor="white [3201]" strokecolor="#c0504d [3205]" strokeweight="2pt">
                  <v:textbox>
                    <w:txbxContent>
                      <w:p w14:paraId="14933FE6" w14:textId="77777777" w:rsidR="0008680C" w:rsidRPr="00463A46" w:rsidRDefault="0008680C" w:rsidP="00E43414">
                        <w:pPr>
                          <w:jc w:val="both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Aufgabe 2</w:t>
                        </w:r>
                      </w:p>
                      <w:p w14:paraId="700706FC" w14:textId="77777777" w:rsidR="0008680C" w:rsidRDefault="0008680C" w:rsidP="00E43414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>Zeichnen Sie genau so 3 verschiedene Rechtecke</w:t>
                        </w:r>
                      </w:p>
                      <w:p w14:paraId="58A3E6BC" w14:textId="44E14BC8" w:rsidR="0076439B" w:rsidRPr="0076439B" w:rsidRDefault="0076439B" w:rsidP="0076439B">
                        <w:pPr>
                          <w:pStyle w:val="TabelleKopflinks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Wenn Sie sich unsicher sind, ob Ihre </w:t>
                        </w:r>
                        <w:r w:rsidR="00BC1F2A"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Rechtecke </w:t>
                        </w: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richtig sind, zeigen Sie Ihre Lösung Ihrer Lehrkraft. </w:t>
                        </w:r>
                      </w:p>
                      <w:p w14:paraId="22D7976F" w14:textId="77777777" w:rsidR="0076439B" w:rsidRPr="000429D6" w:rsidRDefault="0076439B" w:rsidP="00E43414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115" type="#_x0000_t75" style="position:absolute;left:762;top:889;width:1397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">
                  <v:imagedata r:id="rId55" o:title="" recolortarget="#275791"/>
                </v:shape>
              </v:group>
            </w:pict>
          </mc:Fallback>
        </mc:AlternateContent>
      </w:r>
    </w:p>
    <w:p w14:paraId="02AB1DA8" w14:textId="77777777" w:rsidR="0076439B" w:rsidRDefault="0076439B" w:rsidP="00E43414">
      <w:pPr>
        <w:pStyle w:val="Textkrper"/>
      </w:pPr>
    </w:p>
    <w:p w14:paraId="799D7A5D" w14:textId="77777777" w:rsidR="00E43414" w:rsidRDefault="00E43414" w:rsidP="00E43414">
      <w:pPr>
        <w:pStyle w:val="Textkrper"/>
      </w:pPr>
    </w:p>
    <w:p w14:paraId="296C34CE" w14:textId="77777777" w:rsidR="00E43414" w:rsidRDefault="00E43414" w:rsidP="00E43414">
      <w:pPr>
        <w:pStyle w:val="Textkrper"/>
      </w:pPr>
    </w:p>
    <w:p w14:paraId="37328659" w14:textId="77777777" w:rsidR="00E43414" w:rsidRDefault="00E43414" w:rsidP="00E43414">
      <w:pPr>
        <w:pStyle w:val="Textkrper"/>
      </w:pPr>
    </w:p>
    <w:p w14:paraId="2858D10F" w14:textId="77777777" w:rsidR="00E43414" w:rsidRDefault="00E43414" w:rsidP="00E43414">
      <w:pPr>
        <w:pStyle w:val="Textkrper"/>
      </w:pPr>
    </w:p>
    <w:p w14:paraId="72590649" w14:textId="77777777" w:rsidR="00E43414" w:rsidRDefault="00E43414" w:rsidP="00E43414">
      <w:pPr>
        <w:pStyle w:val="Textkrper"/>
      </w:pPr>
    </w:p>
    <w:p w14:paraId="5C53168E" w14:textId="77777777" w:rsidR="00E43414" w:rsidRDefault="00E43414" w:rsidP="00E43414">
      <w:pPr>
        <w:pStyle w:val="Textkrper"/>
      </w:pPr>
    </w:p>
    <w:p w14:paraId="7A951F1F" w14:textId="77777777" w:rsidR="00E43414" w:rsidRDefault="00E43414" w:rsidP="00E43414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47956E1" wp14:editId="1E06DB45">
                <wp:simplePos x="0" y="0"/>
                <wp:positionH relativeFrom="column">
                  <wp:posOffset>-15953</wp:posOffset>
                </wp:positionH>
                <wp:positionV relativeFrom="paragraph">
                  <wp:posOffset>18554</wp:posOffset>
                </wp:positionV>
                <wp:extent cx="4704715" cy="3271303"/>
                <wp:effectExtent l="57150" t="57150" r="57785" b="62865"/>
                <wp:wrapNone/>
                <wp:docPr id="1004" name="Gruppieren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3271303"/>
                          <a:chOff x="0" y="0"/>
                          <a:chExt cx="4704715" cy="3271303"/>
                        </a:xfrm>
                      </wpg:grpSpPr>
                      <wps:wsp>
                        <wps:cNvPr id="1005" name="Abgerundetes Rechteck 1005"/>
                        <wps:cNvSpPr/>
                        <wps:spPr>
                          <a:xfrm>
                            <a:off x="0" y="0"/>
                            <a:ext cx="4704715" cy="3271303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ACE68C" w14:textId="77777777" w:rsidR="0008680C" w:rsidRDefault="0008680C" w:rsidP="00E43414">
                              <w:pPr>
                                <w:pStyle w:val="Textkrp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463A46">
                                <w:rPr>
                                  <w:b/>
                                  <w:sz w:val="22"/>
                                  <w:szCs w:val="22"/>
                                </w:rPr>
                                <w:t>Aufgabe 3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: Der Rückenmaler </w:t>
                              </w:r>
                            </w:p>
                            <w:p w14:paraId="3E154135" w14:textId="25300D90" w:rsidR="0008680C" w:rsidRPr="00463A46" w:rsidRDefault="0008680C" w:rsidP="0076439B">
                              <w:pPr>
                                <w:pStyle w:val="Textkrper"/>
                                <w:numPr>
                                  <w:ilvl w:val="0"/>
                                  <w:numId w:val="4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63A46">
                                <w:rPr>
                                  <w:sz w:val="22"/>
                                  <w:szCs w:val="22"/>
                                </w:rPr>
                                <w:t xml:space="preserve">Suchen Sie sich </w:t>
                              </w:r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 xml:space="preserve">einer </w:t>
                              </w:r>
                              <w:proofErr w:type="spellStart"/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>Parterin</w:t>
                              </w:r>
                              <w:proofErr w:type="spellEnd"/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 xml:space="preserve"> oder </w:t>
                              </w:r>
                              <w:r w:rsidRPr="00463A46">
                                <w:rPr>
                                  <w:sz w:val="22"/>
                                  <w:szCs w:val="22"/>
                                </w:rPr>
                                <w:t xml:space="preserve">einen Partner. </w:t>
                              </w:r>
                            </w:p>
                            <w:p w14:paraId="50735882" w14:textId="77777777" w:rsidR="0008680C" w:rsidRDefault="0008680C" w:rsidP="0076439B">
                              <w:pPr>
                                <w:pStyle w:val="Textkrper"/>
                                <w:numPr>
                                  <w:ilvl w:val="0"/>
                                  <w:numId w:val="4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B2720">
                                <w:rPr>
                                  <w:sz w:val="22"/>
                                  <w:szCs w:val="22"/>
                                </w:rPr>
                                <w:t xml:space="preserve">Setzen Sie sich Rücken an Rücken. </w:t>
                              </w:r>
                            </w:p>
                            <w:p w14:paraId="7417644A" w14:textId="31EB2F25" w:rsidR="0008680C" w:rsidRPr="004F4838" w:rsidRDefault="0008680C" w:rsidP="0076439B">
                              <w:pPr>
                                <w:pStyle w:val="Textkrper"/>
                                <w:numPr>
                                  <w:ilvl w:val="0"/>
                                  <w:numId w:val="48"/>
                                </w:num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>Partner</w:t>
                              </w:r>
                              <w:r w:rsidR="001D3C72">
                                <w:rPr>
                                  <w:i/>
                                  <w:sz w:val="22"/>
                                  <w:szCs w:val="22"/>
                                </w:rPr>
                                <w:t>/in</w:t>
                              </w: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A: </w:t>
                              </w:r>
                            </w:p>
                            <w:p w14:paraId="406F6EC2" w14:textId="77777777" w:rsidR="0008680C" w:rsidRDefault="0008680C" w:rsidP="00E43414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Wählen Sie eine Fläche aus, die sie zeichnen möchten. </w:t>
                              </w:r>
                            </w:p>
                            <w:p w14:paraId="0DF8D655" w14:textId="06248496" w:rsidR="0008680C" w:rsidRDefault="0008680C" w:rsidP="00E43414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Beschreiben Sie </w:t>
                              </w:r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 xml:space="preserve">der Partnerin oder </w:t>
                              </w: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dem Partner die Fläche. </w:t>
                              </w:r>
                            </w:p>
                            <w:p w14:paraId="1E4323CB" w14:textId="77777777" w:rsidR="0008680C" w:rsidRPr="004F4838" w:rsidRDefault="0008680C" w:rsidP="00E43414">
                              <w:pPr>
                                <w:pStyle w:val="Textkrper"/>
                                <w:numPr>
                                  <w:ilvl w:val="0"/>
                                  <w:numId w:val="3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sz w:val="22"/>
                                  <w:szCs w:val="22"/>
                                </w:rPr>
                                <w:t xml:space="preserve">Benutzen Sie dazu den Wortschatz. Achten Sie auf die Tabu-Wörter. </w:t>
                              </w:r>
                            </w:p>
                            <w:p w14:paraId="10C0DCF8" w14:textId="67128286" w:rsidR="0008680C" w:rsidRPr="004F4838" w:rsidRDefault="0008680C" w:rsidP="00E43414">
                              <w:pPr>
                                <w:pStyle w:val="Textkrper"/>
                                <w:ind w:left="360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>Partner</w:t>
                              </w:r>
                              <w:r w:rsidR="001D3C72">
                                <w:rPr>
                                  <w:i/>
                                  <w:sz w:val="22"/>
                                  <w:szCs w:val="22"/>
                                </w:rPr>
                                <w:t>/in</w:t>
                              </w:r>
                              <w:r w:rsidRPr="004F4838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B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51E9CEBD" w14:textId="4E4887B1" w:rsidR="0008680C" w:rsidRPr="000A6D80" w:rsidRDefault="0008680C" w:rsidP="00E43414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Zeichnen Sie die Fläche, die</w:t>
                              </w:r>
                              <w:r w:rsidR="001D3C72">
                                <w:rPr>
                                  <w:sz w:val="22"/>
                                  <w:szCs w:val="22"/>
                                </w:rPr>
                                <w:t xml:space="preserve"> die Partnerin oder.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der Partner Ihnen erklärt. </w:t>
                              </w:r>
                            </w:p>
                            <w:p w14:paraId="11AD0ECA" w14:textId="77777777" w:rsidR="0008680C" w:rsidRDefault="0008680C" w:rsidP="0076439B">
                              <w:pPr>
                                <w:pStyle w:val="Textkrper"/>
                                <w:numPr>
                                  <w:ilvl w:val="0"/>
                                  <w:numId w:val="4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    </w:r>
                            </w:p>
                            <w:p w14:paraId="371D24F7" w14:textId="77777777" w:rsidR="0008680C" w:rsidRDefault="0008680C" w:rsidP="0076439B">
                              <w:pPr>
                                <w:pStyle w:val="Textkrper"/>
                                <w:numPr>
                                  <w:ilvl w:val="0"/>
                                  <w:numId w:val="48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Wechseln Sie nach jeder Runde Ihre Rollen. </w:t>
                              </w:r>
                            </w:p>
                            <w:p w14:paraId="741FD971" w14:textId="77777777" w:rsidR="0076439B" w:rsidRPr="0076439B" w:rsidRDefault="0076439B" w:rsidP="0076439B">
                              <w:pPr>
                                <w:pStyle w:val="Textkrper"/>
                                <w:rPr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C00000"/>
                                  <w:sz w:val="22"/>
                                  <w:szCs w:val="22"/>
                                </w:rPr>
                                <w:t xml:space="preserve">Lösungen siehe Vorlagen. </w:t>
                              </w:r>
                            </w:p>
                            <w:p w14:paraId="04E5A95C" w14:textId="77777777" w:rsidR="0008680C" w:rsidRPr="009B2720" w:rsidRDefault="0008680C" w:rsidP="00E43414">
                              <w:pPr>
                                <w:pStyle w:val="Textkrp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799ED1B6" w14:textId="77777777" w:rsidR="0008680C" w:rsidRPr="000429D6" w:rsidRDefault="0008680C" w:rsidP="00E43414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Grafik 1429"/>
                          <pic:cNvPicPr/>
                        </pic:nvPicPr>
                        <pic:blipFill>
                          <a:blip r:embed="rId5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" y="1587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956E1" id="Gruppieren 1004" o:spid="_x0000_s1116" style="position:absolute;left:0;text-align:left;margin-left:-1.25pt;margin-top:1.45pt;width:370.45pt;height:257.6pt;z-index:251696640;mso-height-relative:margin" coordsize="47047,3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">
                <v:roundrect id="Abgerundetes Rechteck 1005" o:spid="_x0000_s1117" style="position:absolute;width:47047;height:3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" fillcolor="white [3201]" strokecolor="#c0504d [3205]" strokeweight="2pt">
                  <v:textbox>
                    <w:txbxContent>
                      <w:p w14:paraId="02ACE68C" w14:textId="77777777" w:rsidR="0008680C" w:rsidRDefault="0008680C" w:rsidP="00E43414">
                        <w:pPr>
                          <w:pStyle w:val="Textkrp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463A46">
                          <w:rPr>
                            <w:b/>
                            <w:sz w:val="22"/>
                            <w:szCs w:val="22"/>
                          </w:rPr>
                          <w:t>Aufgabe 3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: Der Rückenmaler </w:t>
                        </w:r>
                      </w:p>
                      <w:p w14:paraId="3E154135" w14:textId="25300D90" w:rsidR="0008680C" w:rsidRPr="00463A46" w:rsidRDefault="0008680C" w:rsidP="0076439B">
                        <w:pPr>
                          <w:pStyle w:val="Textkrper"/>
                          <w:numPr>
                            <w:ilvl w:val="0"/>
                            <w:numId w:val="4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63A46">
                          <w:rPr>
                            <w:sz w:val="22"/>
                            <w:szCs w:val="22"/>
                          </w:rPr>
                          <w:t xml:space="preserve">Suchen Sie sich </w:t>
                        </w:r>
                        <w:r w:rsidR="001D3C72">
                          <w:rPr>
                            <w:sz w:val="22"/>
                            <w:szCs w:val="22"/>
                          </w:rPr>
                          <w:t xml:space="preserve">einer </w:t>
                        </w:r>
                        <w:proofErr w:type="spellStart"/>
                        <w:r w:rsidR="001D3C72">
                          <w:rPr>
                            <w:sz w:val="22"/>
                            <w:szCs w:val="22"/>
                          </w:rPr>
                          <w:t>Parterin</w:t>
                        </w:r>
                        <w:proofErr w:type="spellEnd"/>
                        <w:r w:rsidR="001D3C72">
                          <w:rPr>
                            <w:sz w:val="22"/>
                            <w:szCs w:val="22"/>
                          </w:rPr>
                          <w:t xml:space="preserve"> oder </w:t>
                        </w:r>
                        <w:r w:rsidRPr="00463A46">
                          <w:rPr>
                            <w:sz w:val="22"/>
                            <w:szCs w:val="22"/>
                          </w:rPr>
                          <w:t xml:space="preserve">einen Partner. </w:t>
                        </w:r>
                      </w:p>
                      <w:p w14:paraId="50735882" w14:textId="77777777" w:rsidR="0008680C" w:rsidRDefault="0008680C" w:rsidP="0076439B">
                        <w:pPr>
                          <w:pStyle w:val="Textkrper"/>
                          <w:numPr>
                            <w:ilvl w:val="0"/>
                            <w:numId w:val="4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9B2720">
                          <w:rPr>
                            <w:sz w:val="22"/>
                            <w:szCs w:val="22"/>
                          </w:rPr>
                          <w:t xml:space="preserve">Setzen Sie sich Rücken an Rücken. </w:t>
                        </w:r>
                      </w:p>
                      <w:p w14:paraId="7417644A" w14:textId="31EB2F25" w:rsidR="0008680C" w:rsidRPr="004F4838" w:rsidRDefault="0008680C" w:rsidP="0076439B">
                        <w:pPr>
                          <w:pStyle w:val="Textkrper"/>
                          <w:numPr>
                            <w:ilvl w:val="0"/>
                            <w:numId w:val="48"/>
                          </w:numPr>
                          <w:rPr>
                            <w:i/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>Partner</w:t>
                        </w:r>
                        <w:r w:rsidR="001D3C72">
                          <w:rPr>
                            <w:i/>
                            <w:sz w:val="22"/>
                            <w:szCs w:val="22"/>
                          </w:rPr>
                          <w:t>/in</w:t>
                        </w: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 xml:space="preserve"> A: </w:t>
                        </w:r>
                      </w:p>
                      <w:p w14:paraId="406F6EC2" w14:textId="77777777" w:rsidR="0008680C" w:rsidRDefault="0008680C" w:rsidP="00E43414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Wählen Sie eine Fläche aus, die sie zeichnen möchten. </w:t>
                        </w:r>
                      </w:p>
                      <w:p w14:paraId="0DF8D655" w14:textId="06248496" w:rsidR="0008680C" w:rsidRDefault="0008680C" w:rsidP="00E43414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sz w:val="22"/>
                            <w:szCs w:val="22"/>
                          </w:rPr>
                          <w:t xml:space="preserve">Beschreiben Sie </w:t>
                        </w:r>
                        <w:r w:rsidR="001D3C72">
                          <w:rPr>
                            <w:sz w:val="22"/>
                            <w:szCs w:val="22"/>
                          </w:rPr>
                          <w:t xml:space="preserve">der Partnerin oder </w:t>
                        </w:r>
                        <w:r w:rsidRPr="004F4838">
                          <w:rPr>
                            <w:sz w:val="22"/>
                            <w:szCs w:val="22"/>
                          </w:rPr>
                          <w:t xml:space="preserve">dem Partner die Fläche. </w:t>
                        </w:r>
                      </w:p>
                      <w:p w14:paraId="1E4323CB" w14:textId="77777777" w:rsidR="0008680C" w:rsidRPr="004F4838" w:rsidRDefault="0008680C" w:rsidP="00E43414">
                        <w:pPr>
                          <w:pStyle w:val="Textkrper"/>
                          <w:numPr>
                            <w:ilvl w:val="0"/>
                            <w:numId w:val="38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sz w:val="22"/>
                            <w:szCs w:val="22"/>
                          </w:rPr>
                          <w:t xml:space="preserve">Benutzen Sie dazu den Wortschatz. Achten Sie auf die Tabu-Wörter. </w:t>
                        </w:r>
                      </w:p>
                      <w:p w14:paraId="10C0DCF8" w14:textId="67128286" w:rsidR="0008680C" w:rsidRPr="004F4838" w:rsidRDefault="0008680C" w:rsidP="00E43414">
                        <w:pPr>
                          <w:pStyle w:val="Textkrper"/>
                          <w:ind w:left="360"/>
                          <w:rPr>
                            <w:i/>
                            <w:sz w:val="22"/>
                            <w:szCs w:val="22"/>
                          </w:rPr>
                        </w:pP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>Partner</w:t>
                        </w:r>
                        <w:r w:rsidR="001D3C72">
                          <w:rPr>
                            <w:i/>
                            <w:sz w:val="22"/>
                            <w:szCs w:val="22"/>
                          </w:rPr>
                          <w:t>/in</w:t>
                        </w:r>
                        <w:r w:rsidRPr="004F4838">
                          <w:rPr>
                            <w:i/>
                            <w:sz w:val="22"/>
                            <w:szCs w:val="22"/>
                          </w:rPr>
                          <w:t xml:space="preserve"> B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:</w:t>
                        </w:r>
                      </w:p>
                      <w:p w14:paraId="51E9CEBD" w14:textId="4E4887B1" w:rsidR="0008680C" w:rsidRPr="000A6D80" w:rsidRDefault="0008680C" w:rsidP="00E43414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Zeichnen Sie die Fläche, die</w:t>
                        </w:r>
                        <w:r w:rsidR="001D3C72">
                          <w:rPr>
                            <w:sz w:val="22"/>
                            <w:szCs w:val="22"/>
                          </w:rPr>
                          <w:t xml:space="preserve"> die Partnerin oder.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der Partner Ihnen erklärt. </w:t>
                        </w:r>
                      </w:p>
                      <w:p w14:paraId="11AD0ECA" w14:textId="77777777" w:rsidR="0008680C" w:rsidRDefault="0008680C" w:rsidP="0076439B">
                        <w:pPr>
                          <w:pStyle w:val="Textkrper"/>
                          <w:numPr>
                            <w:ilvl w:val="0"/>
                            <w:numId w:val="48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</w:r>
                      </w:p>
                      <w:p w14:paraId="371D24F7" w14:textId="77777777" w:rsidR="0008680C" w:rsidRDefault="0008680C" w:rsidP="0076439B">
                        <w:pPr>
                          <w:pStyle w:val="Textkrper"/>
                          <w:numPr>
                            <w:ilvl w:val="0"/>
                            <w:numId w:val="48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Wechseln Sie nach jeder Runde Ihre Rollen. </w:t>
                        </w:r>
                      </w:p>
                      <w:p w14:paraId="741FD971" w14:textId="77777777" w:rsidR="0076439B" w:rsidRPr="0076439B" w:rsidRDefault="0076439B" w:rsidP="0076439B">
                        <w:pPr>
                          <w:pStyle w:val="Textkrper"/>
                          <w:rPr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color w:val="C00000"/>
                            <w:sz w:val="22"/>
                            <w:szCs w:val="22"/>
                          </w:rPr>
                          <w:t xml:space="preserve">Lösungen siehe Vorlagen. </w:t>
                        </w:r>
                      </w:p>
                      <w:p w14:paraId="04E5A95C" w14:textId="77777777" w:rsidR="0008680C" w:rsidRPr="009B2720" w:rsidRDefault="0008680C" w:rsidP="00E43414">
                        <w:pPr>
                          <w:pStyle w:val="Textkrper"/>
                          <w:rPr>
                            <w:sz w:val="22"/>
                            <w:szCs w:val="22"/>
                          </w:rPr>
                        </w:pPr>
                      </w:p>
                      <w:p w14:paraId="799ED1B6" w14:textId="77777777" w:rsidR="0008680C" w:rsidRPr="000429D6" w:rsidRDefault="0008680C" w:rsidP="00E43414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118" type="#_x0000_t75" style="position:absolute;left:1206;top:1587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">
                  <v:imagedata r:id="rId55" o:title="" recolortarget="#275791"/>
                </v:shape>
              </v:group>
            </w:pict>
          </mc:Fallback>
        </mc:AlternateContent>
      </w:r>
    </w:p>
    <w:p w14:paraId="45D7EAC9" w14:textId="77777777" w:rsidR="00E43414" w:rsidRDefault="00E43414" w:rsidP="00E43414">
      <w:pPr>
        <w:pStyle w:val="Textkrper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8169E44" wp14:editId="66C25305">
            <wp:simplePos x="0" y="0"/>
            <wp:positionH relativeFrom="column">
              <wp:posOffset>4848860</wp:posOffset>
            </wp:positionH>
            <wp:positionV relativeFrom="paragraph">
              <wp:posOffset>130175</wp:posOffset>
            </wp:positionV>
            <wp:extent cx="658495" cy="323850"/>
            <wp:effectExtent l="0" t="0" r="8255" b="0"/>
            <wp:wrapNone/>
            <wp:docPr id="196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rafik 14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70B0C" w14:textId="77777777" w:rsidR="00E43414" w:rsidRDefault="00E43414" w:rsidP="00E43414">
      <w:pPr>
        <w:pStyle w:val="Textkrper"/>
      </w:pPr>
    </w:p>
    <w:p w14:paraId="314F7FA9" w14:textId="77777777" w:rsidR="00E43414" w:rsidRDefault="00E43414" w:rsidP="00E43414">
      <w:pPr>
        <w:pStyle w:val="Textkrper"/>
      </w:pPr>
    </w:p>
    <w:p w14:paraId="51E147FE" w14:textId="77777777" w:rsidR="00E43414" w:rsidRDefault="00E43414" w:rsidP="00E43414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47F7C91F" wp14:editId="07EB9018">
                <wp:simplePos x="0" y="0"/>
                <wp:positionH relativeFrom="column">
                  <wp:posOffset>5039360</wp:posOffset>
                </wp:positionH>
                <wp:positionV relativeFrom="paragraph">
                  <wp:posOffset>147320</wp:posOffset>
                </wp:positionV>
                <wp:extent cx="1085850" cy="901700"/>
                <wp:effectExtent l="0" t="0" r="0" b="0"/>
                <wp:wrapNone/>
                <wp:docPr id="1007" name="Gruppieren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901700"/>
                          <a:chOff x="0" y="0"/>
                          <a:chExt cx="2771775" cy="1885950"/>
                        </a:xfrm>
                      </wpg:grpSpPr>
                      <pic:pic xmlns:pic="http://schemas.openxmlformats.org/drawingml/2006/picture">
                        <pic:nvPicPr>
                          <pic:cNvPr id="1008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0"/>
                            <a:ext cx="1381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9" name="Bild 1" descr="Mann, Sitzen, Stuhl, Piktogramm, Schwarz, Arbeit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BA857" id="Gruppieren 1007" o:spid="_x0000_s1026" style="position:absolute;margin-left:396.8pt;margin-top:11.6pt;width:85.5pt;height:71pt;z-index:251697664" coordsize="27717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">
                <v:shape id="Bild 1" o:spid="_x0000_s1027" type="#_x0000_t75" alt="Mann, Sitzen, Stuhl, Piktogramm, Schwarz, Arbeit" style="position:absolute;left:13906;width:1381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">
                  <v:imagedata r:id="rId57" o:title="Mann, Sitzen, Stuhl, Piktogramm, Schwarz, Arbeit"/>
                </v:shape>
                <v:shape id="Bild 1" o:spid="_x0000_s1028" type="#_x0000_t75" alt="Mann, Sitzen, Stuhl, Piktogramm, Schwarz, Arbeit" style="position:absolute;width:13811;height:188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">
                  <v:imagedata r:id="rId57" o:title="Mann, Sitzen, Stuhl, Piktogramm, Schwarz, Arbeit"/>
                </v:shape>
              </v:group>
            </w:pict>
          </mc:Fallback>
        </mc:AlternateContent>
      </w:r>
    </w:p>
    <w:p w14:paraId="4A93ADB2" w14:textId="77777777" w:rsidR="00E43414" w:rsidRDefault="00E43414" w:rsidP="00E43414">
      <w:pPr>
        <w:pStyle w:val="Textkrper"/>
      </w:pPr>
    </w:p>
    <w:p w14:paraId="1E7B5803" w14:textId="77777777" w:rsidR="00E43414" w:rsidRDefault="00E43414" w:rsidP="00E43414">
      <w:pPr>
        <w:pStyle w:val="Textkrper"/>
      </w:pPr>
    </w:p>
    <w:p w14:paraId="7CEC3677" w14:textId="77777777" w:rsidR="00E43414" w:rsidRDefault="00E43414" w:rsidP="00E43414">
      <w:pPr>
        <w:pStyle w:val="Textkrper"/>
      </w:pPr>
    </w:p>
    <w:p w14:paraId="0CF26919" w14:textId="77777777" w:rsidR="00E43414" w:rsidRDefault="00E43414" w:rsidP="00E43414">
      <w:pPr>
        <w:pStyle w:val="Textkrper"/>
      </w:pPr>
    </w:p>
    <w:p w14:paraId="4AB68CEB" w14:textId="77777777" w:rsidR="00E43414" w:rsidRDefault="00E43414" w:rsidP="00E43414">
      <w:pPr>
        <w:pStyle w:val="Textkrper"/>
      </w:pPr>
    </w:p>
    <w:p w14:paraId="5848ECFC" w14:textId="77777777" w:rsidR="00E43414" w:rsidRDefault="00E43414" w:rsidP="00E43414">
      <w:pPr>
        <w:pStyle w:val="Textkrper"/>
      </w:pPr>
    </w:p>
    <w:p w14:paraId="00B862AE" w14:textId="77777777" w:rsidR="00E43414" w:rsidRDefault="00E43414" w:rsidP="00E43414">
      <w:pPr>
        <w:pStyle w:val="Textkrper"/>
      </w:pPr>
    </w:p>
    <w:p w14:paraId="3CAE6C9A" w14:textId="77777777" w:rsidR="00E43414" w:rsidRDefault="00E43414" w:rsidP="00E43414">
      <w:pPr>
        <w:pStyle w:val="Textkrper"/>
      </w:pPr>
    </w:p>
    <w:p w14:paraId="0A891D0D" w14:textId="77777777" w:rsidR="00E43414" w:rsidRDefault="00E43414" w:rsidP="00E43414">
      <w:pPr>
        <w:pStyle w:val="Textkrper"/>
      </w:pPr>
    </w:p>
    <w:p w14:paraId="492C3724" w14:textId="77777777" w:rsidR="00E43414" w:rsidRDefault="00E43414" w:rsidP="00E43414">
      <w:pPr>
        <w:pStyle w:val="Textkrper"/>
      </w:pPr>
    </w:p>
    <w:p w14:paraId="404C3B7E" w14:textId="77777777" w:rsidR="00E43414" w:rsidRDefault="00E43414" w:rsidP="00E43414">
      <w:pPr>
        <w:pStyle w:val="Textkrper"/>
      </w:pPr>
    </w:p>
    <w:p w14:paraId="47931B54" w14:textId="77777777" w:rsidR="00E43414" w:rsidRDefault="00E43414" w:rsidP="00E43414">
      <w:pPr>
        <w:pStyle w:val="Textkrper"/>
      </w:pPr>
    </w:p>
    <w:p w14:paraId="718C3516" w14:textId="77777777" w:rsidR="00E43414" w:rsidRDefault="00E43414" w:rsidP="00E43414">
      <w:pPr>
        <w:pStyle w:val="Textkrper"/>
      </w:pPr>
    </w:p>
    <w:p w14:paraId="2ADD8973" w14:textId="77777777" w:rsidR="00E43414" w:rsidRDefault="00E43414" w:rsidP="00E43414">
      <w:pPr>
        <w:pStyle w:val="Textkrper"/>
      </w:pPr>
    </w:p>
    <w:sectPr w:rsidR="00E43414" w:rsidSect="0080088E">
      <w:headerReference w:type="default" r:id="rId60"/>
      <w:footerReference w:type="default" r:id="rId61"/>
      <w:pgSz w:w="11906" w:h="16838" w:code="9"/>
      <w:pgMar w:top="993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313C3" w14:textId="77777777" w:rsidR="00575031" w:rsidRDefault="00575031" w:rsidP="001E03DE">
      <w:r>
        <w:separator/>
      </w:r>
    </w:p>
  </w:endnote>
  <w:endnote w:type="continuationSeparator" w:id="0">
    <w:p w14:paraId="15CD0C41" w14:textId="77777777" w:rsidR="00575031" w:rsidRDefault="0057503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FB994" w14:textId="5DA07840" w:rsidR="0008680C" w:rsidRPr="002E2050" w:rsidRDefault="0008680C" w:rsidP="002E2050">
    <w:pPr>
      <w:pStyle w:val="Fuzeile"/>
    </w:pPr>
    <w:r w:rsidRPr="00595C5A">
      <w:t xml:space="preserve">© </w:t>
    </w:r>
    <w:r w:rsidR="001205CC">
      <w:t>Zentrum für Schulqualität und Lehrerbildung 20</w:t>
    </w:r>
    <w:r w:rsidR="001D3C72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12AB5" w14:textId="77777777" w:rsidR="00575031" w:rsidRDefault="00575031" w:rsidP="001E03DE">
      <w:r>
        <w:separator/>
      </w:r>
    </w:p>
  </w:footnote>
  <w:footnote w:type="continuationSeparator" w:id="0">
    <w:p w14:paraId="54F43ED6" w14:textId="77777777" w:rsidR="00575031" w:rsidRDefault="0057503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FBE93" w14:textId="77777777" w:rsidR="0008680C" w:rsidRPr="006A1C37" w:rsidRDefault="001205CC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C1B08F" wp14:editId="669F0429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74" name="Gruppieren 4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9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EFC8" w14:textId="77777777" w:rsidR="001205CC" w:rsidRDefault="001205CC" w:rsidP="001205CC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" name="Grafik 195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C1B08F" id="Gruppieren 474" o:spid="_x0000_s1119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0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<v:textbox>
                  <w:txbxContent>
                    <w:p w14:paraId="035AEFC8" w14:textId="77777777" w:rsidR="001205CC" w:rsidRDefault="001205CC" w:rsidP="001205CC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5" o:spid="_x0000_s1121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">
                <v:imagedata r:id="rId2" o:title=""/>
              </v:shape>
              <v:line id="Gerade Verbindung 460" o:spid="_x0000_s1122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A38"/>
    <w:multiLevelType w:val="hybridMultilevel"/>
    <w:tmpl w:val="A0324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771F4"/>
    <w:multiLevelType w:val="hybridMultilevel"/>
    <w:tmpl w:val="00A29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37424E"/>
    <w:multiLevelType w:val="hybridMultilevel"/>
    <w:tmpl w:val="85243AB4"/>
    <w:lvl w:ilvl="0" w:tplc="4300C5F2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36818"/>
    <w:multiLevelType w:val="hybridMultilevel"/>
    <w:tmpl w:val="E2B24870"/>
    <w:lvl w:ilvl="0" w:tplc="37C28DBC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377B2"/>
    <w:multiLevelType w:val="hybridMultilevel"/>
    <w:tmpl w:val="611E3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303F8"/>
    <w:multiLevelType w:val="hybridMultilevel"/>
    <w:tmpl w:val="57A23AF4"/>
    <w:lvl w:ilvl="0" w:tplc="EC261C0C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BCA180B"/>
    <w:multiLevelType w:val="hybridMultilevel"/>
    <w:tmpl w:val="F282F436"/>
    <w:lvl w:ilvl="0" w:tplc="DF7E8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50875"/>
    <w:multiLevelType w:val="hybridMultilevel"/>
    <w:tmpl w:val="28141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9" w15:restartNumberingAfterBreak="0">
    <w:nsid w:val="3CAD08F4"/>
    <w:multiLevelType w:val="hybridMultilevel"/>
    <w:tmpl w:val="9BB4B4B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1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783294D"/>
    <w:multiLevelType w:val="hybridMultilevel"/>
    <w:tmpl w:val="50261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D487812"/>
    <w:multiLevelType w:val="hybridMultilevel"/>
    <w:tmpl w:val="47D4F596"/>
    <w:lvl w:ilvl="0" w:tplc="37C28DBC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0" w15:restartNumberingAfterBreak="0">
    <w:nsid w:val="59BF4365"/>
    <w:multiLevelType w:val="hybridMultilevel"/>
    <w:tmpl w:val="D340C2C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930E42"/>
    <w:multiLevelType w:val="hybridMultilevel"/>
    <w:tmpl w:val="D25E0DA4"/>
    <w:lvl w:ilvl="0" w:tplc="8C2259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122EC"/>
    <w:multiLevelType w:val="hybridMultilevel"/>
    <w:tmpl w:val="F3B05A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80A22"/>
    <w:multiLevelType w:val="hybridMultilevel"/>
    <w:tmpl w:val="9BB4B4B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4186B"/>
    <w:multiLevelType w:val="hybridMultilevel"/>
    <w:tmpl w:val="52A85226"/>
    <w:lvl w:ilvl="0" w:tplc="B04E320C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2047B"/>
    <w:multiLevelType w:val="hybridMultilevel"/>
    <w:tmpl w:val="1D580EB2"/>
    <w:lvl w:ilvl="0" w:tplc="15DC064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60CE3"/>
    <w:multiLevelType w:val="hybridMultilevel"/>
    <w:tmpl w:val="F3B05A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51354C"/>
    <w:multiLevelType w:val="hybridMultilevel"/>
    <w:tmpl w:val="47D4F596"/>
    <w:lvl w:ilvl="0" w:tplc="37C28DBC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44554"/>
    <w:multiLevelType w:val="hybridMultilevel"/>
    <w:tmpl w:val="DDD6F3A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2F05CF"/>
    <w:multiLevelType w:val="hybridMultilevel"/>
    <w:tmpl w:val="E9A87E90"/>
    <w:lvl w:ilvl="0" w:tplc="BB02B83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952852"/>
    <w:multiLevelType w:val="hybridMultilevel"/>
    <w:tmpl w:val="AA807214"/>
    <w:lvl w:ilvl="0" w:tplc="8334C706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32"/>
  </w:num>
  <w:num w:numId="4">
    <w:abstractNumId w:val="35"/>
  </w:num>
  <w:num w:numId="5">
    <w:abstractNumId w:val="27"/>
  </w:num>
  <w:num w:numId="6">
    <w:abstractNumId w:val="49"/>
  </w:num>
  <w:num w:numId="7">
    <w:abstractNumId w:val="34"/>
  </w:num>
  <w:num w:numId="8">
    <w:abstractNumId w:val="1"/>
  </w:num>
  <w:num w:numId="9">
    <w:abstractNumId w:val="20"/>
  </w:num>
  <w:num w:numId="10">
    <w:abstractNumId w:val="14"/>
  </w:num>
  <w:num w:numId="11">
    <w:abstractNumId w:val="44"/>
  </w:num>
  <w:num w:numId="12">
    <w:abstractNumId w:val="21"/>
  </w:num>
  <w:num w:numId="13">
    <w:abstractNumId w:val="24"/>
  </w:num>
  <w:num w:numId="14">
    <w:abstractNumId w:val="12"/>
  </w:num>
  <w:num w:numId="15">
    <w:abstractNumId w:val="0"/>
  </w:num>
  <w:num w:numId="16">
    <w:abstractNumId w:val="13"/>
  </w:num>
  <w:num w:numId="17">
    <w:abstractNumId w:val="2"/>
  </w:num>
  <w:num w:numId="18">
    <w:abstractNumId w:val="33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39"/>
  </w:num>
  <w:num w:numId="22">
    <w:abstractNumId w:val="26"/>
  </w:num>
  <w:num w:numId="23">
    <w:abstractNumId w:val="10"/>
  </w:num>
  <w:num w:numId="24">
    <w:abstractNumId w:val="16"/>
  </w:num>
  <w:num w:numId="25">
    <w:abstractNumId w:val="3"/>
  </w:num>
  <w:num w:numId="26">
    <w:abstractNumId w:val="17"/>
  </w:num>
  <w:num w:numId="27">
    <w:abstractNumId w:val="25"/>
  </w:num>
  <w:num w:numId="28">
    <w:abstractNumId w:val="41"/>
  </w:num>
  <w:num w:numId="29">
    <w:abstractNumId w:val="8"/>
  </w:num>
  <w:num w:numId="30">
    <w:abstractNumId w:val="5"/>
  </w:num>
  <w:num w:numId="31">
    <w:abstractNumId w:val="19"/>
  </w:num>
  <w:num w:numId="32">
    <w:abstractNumId w:val="46"/>
  </w:num>
  <w:num w:numId="33">
    <w:abstractNumId w:val="31"/>
  </w:num>
  <w:num w:numId="34">
    <w:abstractNumId w:val="15"/>
  </w:num>
  <w:num w:numId="35">
    <w:abstractNumId w:val="47"/>
  </w:num>
  <w:num w:numId="36">
    <w:abstractNumId w:val="4"/>
  </w:num>
  <w:num w:numId="37">
    <w:abstractNumId w:val="43"/>
  </w:num>
  <w:num w:numId="38">
    <w:abstractNumId w:val="9"/>
  </w:num>
  <w:num w:numId="39">
    <w:abstractNumId w:val="23"/>
  </w:num>
  <w:num w:numId="40">
    <w:abstractNumId w:val="7"/>
  </w:num>
  <w:num w:numId="41">
    <w:abstractNumId w:val="40"/>
  </w:num>
  <w:num w:numId="42">
    <w:abstractNumId w:val="28"/>
  </w:num>
  <w:num w:numId="43">
    <w:abstractNumId w:val="42"/>
  </w:num>
  <w:num w:numId="44">
    <w:abstractNumId w:val="11"/>
  </w:num>
  <w:num w:numId="45">
    <w:abstractNumId w:val="6"/>
  </w:num>
  <w:num w:numId="46">
    <w:abstractNumId w:val="37"/>
  </w:num>
  <w:num w:numId="47">
    <w:abstractNumId w:val="45"/>
  </w:num>
  <w:num w:numId="48">
    <w:abstractNumId w:val="36"/>
  </w:num>
  <w:num w:numId="49">
    <w:abstractNumId w:val="30"/>
  </w:num>
  <w:num w:numId="50">
    <w:abstractNumId w:val="4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24F2C"/>
    <w:rsid w:val="000337BE"/>
    <w:rsid w:val="000343DC"/>
    <w:rsid w:val="00036A4D"/>
    <w:rsid w:val="00037E66"/>
    <w:rsid w:val="000411A8"/>
    <w:rsid w:val="00044BAA"/>
    <w:rsid w:val="0005288C"/>
    <w:rsid w:val="0005400D"/>
    <w:rsid w:val="00057390"/>
    <w:rsid w:val="00057B3D"/>
    <w:rsid w:val="00064582"/>
    <w:rsid w:val="00085AB3"/>
    <w:rsid w:val="0008680C"/>
    <w:rsid w:val="00092DF1"/>
    <w:rsid w:val="000977FD"/>
    <w:rsid w:val="00097AAA"/>
    <w:rsid w:val="00097D38"/>
    <w:rsid w:val="000A764B"/>
    <w:rsid w:val="000A7A5C"/>
    <w:rsid w:val="000B1737"/>
    <w:rsid w:val="000B2BC9"/>
    <w:rsid w:val="000C5FC9"/>
    <w:rsid w:val="000D5446"/>
    <w:rsid w:val="000D7D55"/>
    <w:rsid w:val="000E33F4"/>
    <w:rsid w:val="000E763B"/>
    <w:rsid w:val="000F2CFA"/>
    <w:rsid w:val="001009B8"/>
    <w:rsid w:val="00101F6F"/>
    <w:rsid w:val="001021F6"/>
    <w:rsid w:val="00102A7B"/>
    <w:rsid w:val="001066AF"/>
    <w:rsid w:val="00111E6A"/>
    <w:rsid w:val="0012000E"/>
    <w:rsid w:val="001205CC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2425"/>
    <w:rsid w:val="00184D39"/>
    <w:rsid w:val="00185446"/>
    <w:rsid w:val="00186B1D"/>
    <w:rsid w:val="00186B3F"/>
    <w:rsid w:val="00191FDA"/>
    <w:rsid w:val="001979E7"/>
    <w:rsid w:val="001A1E3C"/>
    <w:rsid w:val="001A2103"/>
    <w:rsid w:val="001B382A"/>
    <w:rsid w:val="001B4C23"/>
    <w:rsid w:val="001C241E"/>
    <w:rsid w:val="001C721C"/>
    <w:rsid w:val="001D3C72"/>
    <w:rsid w:val="001E03DE"/>
    <w:rsid w:val="001E43A8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41C03"/>
    <w:rsid w:val="00253AA4"/>
    <w:rsid w:val="002611F5"/>
    <w:rsid w:val="002660E4"/>
    <w:rsid w:val="00281CB1"/>
    <w:rsid w:val="002915B8"/>
    <w:rsid w:val="00296589"/>
    <w:rsid w:val="00296A39"/>
    <w:rsid w:val="002979DC"/>
    <w:rsid w:val="002A1D90"/>
    <w:rsid w:val="002A2D21"/>
    <w:rsid w:val="002A5269"/>
    <w:rsid w:val="002A725A"/>
    <w:rsid w:val="002A79B5"/>
    <w:rsid w:val="002B1CA9"/>
    <w:rsid w:val="002B5C8D"/>
    <w:rsid w:val="002E10B1"/>
    <w:rsid w:val="002E2050"/>
    <w:rsid w:val="002F2555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7F7"/>
    <w:rsid w:val="00362A92"/>
    <w:rsid w:val="00366215"/>
    <w:rsid w:val="00367EA2"/>
    <w:rsid w:val="0037039B"/>
    <w:rsid w:val="003754CF"/>
    <w:rsid w:val="0037628C"/>
    <w:rsid w:val="00385D63"/>
    <w:rsid w:val="00387063"/>
    <w:rsid w:val="00391945"/>
    <w:rsid w:val="003A0130"/>
    <w:rsid w:val="003A17D4"/>
    <w:rsid w:val="003B7CAC"/>
    <w:rsid w:val="003C4B80"/>
    <w:rsid w:val="003C56C4"/>
    <w:rsid w:val="003C6830"/>
    <w:rsid w:val="003D0AD2"/>
    <w:rsid w:val="003D2E25"/>
    <w:rsid w:val="003D41C8"/>
    <w:rsid w:val="003D4989"/>
    <w:rsid w:val="003E07DC"/>
    <w:rsid w:val="003F5C78"/>
    <w:rsid w:val="003F75E9"/>
    <w:rsid w:val="0042086D"/>
    <w:rsid w:val="0042345D"/>
    <w:rsid w:val="0043264B"/>
    <w:rsid w:val="0043494C"/>
    <w:rsid w:val="00444F9C"/>
    <w:rsid w:val="0044650F"/>
    <w:rsid w:val="004524BD"/>
    <w:rsid w:val="004529FA"/>
    <w:rsid w:val="00453EC1"/>
    <w:rsid w:val="00453F06"/>
    <w:rsid w:val="004661AA"/>
    <w:rsid w:val="00472595"/>
    <w:rsid w:val="0047779F"/>
    <w:rsid w:val="00486468"/>
    <w:rsid w:val="00493E75"/>
    <w:rsid w:val="004942F3"/>
    <w:rsid w:val="00496355"/>
    <w:rsid w:val="004A009B"/>
    <w:rsid w:val="004A2F1E"/>
    <w:rsid w:val="004B658C"/>
    <w:rsid w:val="004C18F1"/>
    <w:rsid w:val="004C5CF2"/>
    <w:rsid w:val="004D3EFB"/>
    <w:rsid w:val="004D7110"/>
    <w:rsid w:val="004E28D9"/>
    <w:rsid w:val="004E7E4D"/>
    <w:rsid w:val="004F754E"/>
    <w:rsid w:val="005039B8"/>
    <w:rsid w:val="0051078A"/>
    <w:rsid w:val="00516DF0"/>
    <w:rsid w:val="0051717F"/>
    <w:rsid w:val="00520BD0"/>
    <w:rsid w:val="0053570A"/>
    <w:rsid w:val="00535F4A"/>
    <w:rsid w:val="00536C25"/>
    <w:rsid w:val="00542D04"/>
    <w:rsid w:val="00545AB7"/>
    <w:rsid w:val="005530EE"/>
    <w:rsid w:val="00554634"/>
    <w:rsid w:val="00556CB3"/>
    <w:rsid w:val="00573512"/>
    <w:rsid w:val="00575031"/>
    <w:rsid w:val="00581AF7"/>
    <w:rsid w:val="005825EB"/>
    <w:rsid w:val="00583BFC"/>
    <w:rsid w:val="00587633"/>
    <w:rsid w:val="00597140"/>
    <w:rsid w:val="005A0448"/>
    <w:rsid w:val="005A6708"/>
    <w:rsid w:val="005B06F2"/>
    <w:rsid w:val="005B6550"/>
    <w:rsid w:val="005C19AC"/>
    <w:rsid w:val="005C3D6F"/>
    <w:rsid w:val="005C4141"/>
    <w:rsid w:val="005C589B"/>
    <w:rsid w:val="005D451F"/>
    <w:rsid w:val="005D5850"/>
    <w:rsid w:val="005E1B23"/>
    <w:rsid w:val="005E2597"/>
    <w:rsid w:val="005E4A43"/>
    <w:rsid w:val="005E7054"/>
    <w:rsid w:val="0061505A"/>
    <w:rsid w:val="00616040"/>
    <w:rsid w:val="00624F16"/>
    <w:rsid w:val="006308C3"/>
    <w:rsid w:val="00635328"/>
    <w:rsid w:val="0065310F"/>
    <w:rsid w:val="00654F0B"/>
    <w:rsid w:val="006563C8"/>
    <w:rsid w:val="00665E61"/>
    <w:rsid w:val="0067020A"/>
    <w:rsid w:val="00674242"/>
    <w:rsid w:val="0069030C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5FA6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0729B"/>
    <w:rsid w:val="00710C99"/>
    <w:rsid w:val="00712924"/>
    <w:rsid w:val="00715FF1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439B"/>
    <w:rsid w:val="007665EC"/>
    <w:rsid w:val="00770F61"/>
    <w:rsid w:val="00776DD0"/>
    <w:rsid w:val="007A239C"/>
    <w:rsid w:val="007A46E8"/>
    <w:rsid w:val="007B7335"/>
    <w:rsid w:val="007C55F7"/>
    <w:rsid w:val="007E1441"/>
    <w:rsid w:val="007E3C7F"/>
    <w:rsid w:val="007E5B6A"/>
    <w:rsid w:val="007F67D3"/>
    <w:rsid w:val="007F7024"/>
    <w:rsid w:val="0080088E"/>
    <w:rsid w:val="00822445"/>
    <w:rsid w:val="00825057"/>
    <w:rsid w:val="00832068"/>
    <w:rsid w:val="00832BFD"/>
    <w:rsid w:val="00840DEE"/>
    <w:rsid w:val="00843B4A"/>
    <w:rsid w:val="00850A64"/>
    <w:rsid w:val="00852860"/>
    <w:rsid w:val="00862CBB"/>
    <w:rsid w:val="00873419"/>
    <w:rsid w:val="00874A59"/>
    <w:rsid w:val="00875C55"/>
    <w:rsid w:val="00877B0B"/>
    <w:rsid w:val="008914CB"/>
    <w:rsid w:val="008955B4"/>
    <w:rsid w:val="008A7911"/>
    <w:rsid w:val="008A7B06"/>
    <w:rsid w:val="008B103F"/>
    <w:rsid w:val="008B29B0"/>
    <w:rsid w:val="008B49F7"/>
    <w:rsid w:val="008B6EE3"/>
    <w:rsid w:val="008C10F2"/>
    <w:rsid w:val="008C2856"/>
    <w:rsid w:val="008C74E5"/>
    <w:rsid w:val="008D17C4"/>
    <w:rsid w:val="008D5EDB"/>
    <w:rsid w:val="008E2D1B"/>
    <w:rsid w:val="00900217"/>
    <w:rsid w:val="00900D7C"/>
    <w:rsid w:val="0091105E"/>
    <w:rsid w:val="00913F2D"/>
    <w:rsid w:val="009144D8"/>
    <w:rsid w:val="00916D0F"/>
    <w:rsid w:val="00917C6D"/>
    <w:rsid w:val="00925664"/>
    <w:rsid w:val="009334EC"/>
    <w:rsid w:val="00943640"/>
    <w:rsid w:val="009452CB"/>
    <w:rsid w:val="009458DA"/>
    <w:rsid w:val="00950F0A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B5CC9"/>
    <w:rsid w:val="009C05F9"/>
    <w:rsid w:val="009C2229"/>
    <w:rsid w:val="009C2865"/>
    <w:rsid w:val="009C6AD3"/>
    <w:rsid w:val="009C7FFD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1732"/>
    <w:rsid w:val="00A1395B"/>
    <w:rsid w:val="00A16D65"/>
    <w:rsid w:val="00A20659"/>
    <w:rsid w:val="00A24DDF"/>
    <w:rsid w:val="00A33C98"/>
    <w:rsid w:val="00A402FC"/>
    <w:rsid w:val="00A410C8"/>
    <w:rsid w:val="00A43044"/>
    <w:rsid w:val="00A474EA"/>
    <w:rsid w:val="00A5009A"/>
    <w:rsid w:val="00A560B0"/>
    <w:rsid w:val="00A567D9"/>
    <w:rsid w:val="00A73AEC"/>
    <w:rsid w:val="00A74C42"/>
    <w:rsid w:val="00A76E2C"/>
    <w:rsid w:val="00A8051B"/>
    <w:rsid w:val="00A8575A"/>
    <w:rsid w:val="00A90BD5"/>
    <w:rsid w:val="00A91AEE"/>
    <w:rsid w:val="00A9292C"/>
    <w:rsid w:val="00AB373B"/>
    <w:rsid w:val="00AB5F36"/>
    <w:rsid w:val="00AC227B"/>
    <w:rsid w:val="00AC3742"/>
    <w:rsid w:val="00AC423D"/>
    <w:rsid w:val="00AD3746"/>
    <w:rsid w:val="00AE0226"/>
    <w:rsid w:val="00AE418B"/>
    <w:rsid w:val="00AE47FF"/>
    <w:rsid w:val="00AE53C5"/>
    <w:rsid w:val="00AF11A2"/>
    <w:rsid w:val="00AF5B64"/>
    <w:rsid w:val="00B139F3"/>
    <w:rsid w:val="00B2315B"/>
    <w:rsid w:val="00B256C7"/>
    <w:rsid w:val="00B3026B"/>
    <w:rsid w:val="00B43592"/>
    <w:rsid w:val="00B4780D"/>
    <w:rsid w:val="00B51DE9"/>
    <w:rsid w:val="00B53BAF"/>
    <w:rsid w:val="00B553BF"/>
    <w:rsid w:val="00B55577"/>
    <w:rsid w:val="00B557D3"/>
    <w:rsid w:val="00B56F9E"/>
    <w:rsid w:val="00B57685"/>
    <w:rsid w:val="00B619C2"/>
    <w:rsid w:val="00B66B61"/>
    <w:rsid w:val="00B70A87"/>
    <w:rsid w:val="00B74AD0"/>
    <w:rsid w:val="00B75982"/>
    <w:rsid w:val="00B761C6"/>
    <w:rsid w:val="00B815E2"/>
    <w:rsid w:val="00B911F3"/>
    <w:rsid w:val="00BA3365"/>
    <w:rsid w:val="00BA64CC"/>
    <w:rsid w:val="00BB4334"/>
    <w:rsid w:val="00BC1F2A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3E59"/>
    <w:rsid w:val="00C4772F"/>
    <w:rsid w:val="00C62390"/>
    <w:rsid w:val="00C66ADC"/>
    <w:rsid w:val="00C701E5"/>
    <w:rsid w:val="00C83212"/>
    <w:rsid w:val="00C857BF"/>
    <w:rsid w:val="00CA0F95"/>
    <w:rsid w:val="00CB0197"/>
    <w:rsid w:val="00CC3814"/>
    <w:rsid w:val="00CD1CB7"/>
    <w:rsid w:val="00CD6932"/>
    <w:rsid w:val="00CF0506"/>
    <w:rsid w:val="00D20D85"/>
    <w:rsid w:val="00D220AA"/>
    <w:rsid w:val="00D34A82"/>
    <w:rsid w:val="00D55E22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634A"/>
    <w:rsid w:val="00DF78A1"/>
    <w:rsid w:val="00E00B95"/>
    <w:rsid w:val="00E0229A"/>
    <w:rsid w:val="00E05102"/>
    <w:rsid w:val="00E05EC7"/>
    <w:rsid w:val="00E12D0E"/>
    <w:rsid w:val="00E20E9E"/>
    <w:rsid w:val="00E24864"/>
    <w:rsid w:val="00E25D0C"/>
    <w:rsid w:val="00E27189"/>
    <w:rsid w:val="00E30E50"/>
    <w:rsid w:val="00E34088"/>
    <w:rsid w:val="00E4202E"/>
    <w:rsid w:val="00E43414"/>
    <w:rsid w:val="00E45B19"/>
    <w:rsid w:val="00E52225"/>
    <w:rsid w:val="00E55A60"/>
    <w:rsid w:val="00E60E5A"/>
    <w:rsid w:val="00E74D14"/>
    <w:rsid w:val="00E84797"/>
    <w:rsid w:val="00E879C1"/>
    <w:rsid w:val="00E949BC"/>
    <w:rsid w:val="00EA2105"/>
    <w:rsid w:val="00EA4726"/>
    <w:rsid w:val="00EA5107"/>
    <w:rsid w:val="00EA541A"/>
    <w:rsid w:val="00EB756D"/>
    <w:rsid w:val="00EC2400"/>
    <w:rsid w:val="00EC3F69"/>
    <w:rsid w:val="00EC4EC2"/>
    <w:rsid w:val="00ED2D69"/>
    <w:rsid w:val="00ED5F18"/>
    <w:rsid w:val="00EE257A"/>
    <w:rsid w:val="00EE39DB"/>
    <w:rsid w:val="00EE6694"/>
    <w:rsid w:val="00EF7FF8"/>
    <w:rsid w:val="00F0156F"/>
    <w:rsid w:val="00F01622"/>
    <w:rsid w:val="00F14895"/>
    <w:rsid w:val="00F14B6A"/>
    <w:rsid w:val="00F1713F"/>
    <w:rsid w:val="00F23007"/>
    <w:rsid w:val="00F3028F"/>
    <w:rsid w:val="00F44A67"/>
    <w:rsid w:val="00F52C69"/>
    <w:rsid w:val="00F5510D"/>
    <w:rsid w:val="00F62D64"/>
    <w:rsid w:val="00F64929"/>
    <w:rsid w:val="00F67B00"/>
    <w:rsid w:val="00F701F9"/>
    <w:rsid w:val="00F7220D"/>
    <w:rsid w:val="00F748DF"/>
    <w:rsid w:val="00F84125"/>
    <w:rsid w:val="00F85DF3"/>
    <w:rsid w:val="00F92799"/>
    <w:rsid w:val="00F94C7C"/>
    <w:rsid w:val="00F9695E"/>
    <w:rsid w:val="00F96BE1"/>
    <w:rsid w:val="00F97152"/>
    <w:rsid w:val="00FA019B"/>
    <w:rsid w:val="00FA351B"/>
    <w:rsid w:val="00FA4123"/>
    <w:rsid w:val="00FA43B6"/>
    <w:rsid w:val="00FC0F56"/>
    <w:rsid w:val="00FC6B60"/>
    <w:rsid w:val="00FD024D"/>
    <w:rsid w:val="00FD6985"/>
    <w:rsid w:val="00FE0A22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130283"/>
  <w15:docId w15:val="{10D12E70-8E08-4314-8DA1-1CA11C63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5C3D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3D6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3D6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3D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3D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07/relationships/hdphoto" Target="media/hdphoto2.wdp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3.emf"/><Relationship Id="rId58" Type="http://schemas.openxmlformats.org/officeDocument/2006/relationships/image" Target="media/image48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07/relationships/hdphoto" Target="media/hdphoto3.wdp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microsoft.com/office/2007/relationships/hdphoto" Target="media/hdphoto1.wdp"/><Relationship Id="rId46" Type="http://schemas.openxmlformats.org/officeDocument/2006/relationships/image" Target="media/image36.png"/><Relationship Id="rId59" Type="http://schemas.openxmlformats.org/officeDocument/2006/relationships/image" Target="media/image49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9451A-C2A0-4BF4-8B28-ABE2EB8C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10</Pages>
  <Words>296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6</cp:revision>
  <cp:lastPrinted>2017-11-27T12:48:00Z</cp:lastPrinted>
  <dcterms:created xsi:type="dcterms:W3CDTF">2020-01-17T08:31:00Z</dcterms:created>
  <dcterms:modified xsi:type="dcterms:W3CDTF">2020-05-13T08:40:00Z</dcterms:modified>
</cp:coreProperties>
</file>