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4EE497" w14:textId="5D2AD7C6" w:rsidR="004D57C1" w:rsidRPr="00AA18D1" w:rsidRDefault="004D57C1">
      <w:pPr>
        <w:rPr>
          <w:noProof/>
          <w:lang w:eastAsia="de-DE"/>
        </w:rPr>
      </w:pPr>
      <w:r w:rsidRPr="00AA18D1">
        <w:rPr>
          <w:noProof/>
          <w:lang w:eastAsia="de-DE"/>
        </w:rPr>
        <w:drawing>
          <wp:anchor distT="0" distB="0" distL="114300" distR="114300" simplePos="0" relativeHeight="251655168" behindDoc="0" locked="0" layoutInCell="1" allowOverlap="1" wp14:anchorId="01FB2619" wp14:editId="2F6E3EB1">
            <wp:simplePos x="0" y="0"/>
            <wp:positionH relativeFrom="column">
              <wp:posOffset>4835023</wp:posOffset>
            </wp:positionH>
            <wp:positionV relativeFrom="paragraph">
              <wp:posOffset>1366299</wp:posOffset>
            </wp:positionV>
            <wp:extent cx="341630" cy="313055"/>
            <wp:effectExtent l="0" t="0" r="127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3135C2EE" wp14:editId="3367EB29">
                <wp:simplePos x="0" y="0"/>
                <wp:positionH relativeFrom="margin">
                  <wp:posOffset>88708</wp:posOffset>
                </wp:positionH>
                <wp:positionV relativeFrom="paragraph">
                  <wp:posOffset>1365826</wp:posOffset>
                </wp:positionV>
                <wp:extent cx="4679950" cy="4683125"/>
                <wp:effectExtent l="0" t="0" r="6350" b="3175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0" cy="4683125"/>
                          <a:chOff x="0" y="0"/>
                          <a:chExt cx="4679950" cy="4683125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0" cy="468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 1" descr="Zeichnen, Hand, Bleistift, Schreiben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300" y="2184400"/>
                            <a:ext cx="1793875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Bild 1" descr="Geodreieck, Geometrie, Mathematik, Winkel, Geometrisch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387350" y="2286000"/>
                            <a:ext cx="2558415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5D4155" id="Gruppieren 8" o:spid="_x0000_s1026" style="position:absolute;margin-left:7pt;margin-top:107.55pt;width:368.5pt;height:368.75pt;z-index:251606016;mso-position-horizontal-relative:margin" coordsize="46799,468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46799;height:46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">
                  <v:imagedata r:id="rId12" o:title=""/>
                </v:shape>
                <v:shape id="Bild 1" o:spid="_x0000_s1028" type="#_x0000_t75" alt="Zeichnen, Hand, Bleistift, Schreiben" style="position:absolute;left:15113;top:21844;width:17938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">
                  <v:imagedata r:id="rId13" o:title="Zeichnen, Hand, Bleistift, Schreiben"/>
                </v:shape>
                <v:shape id="Bild 1" o:spid="_x0000_s1029" type="#_x0000_t75" alt="Geodreieck, Geometrie, Mathematik, Winkel, Geometrisch" style="position:absolute;left:-3874;top:22860;width:25584;height:1281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">
                  <v:imagedata r:id="rId14" o:title="Geodreieck, Geometrie, Mathematik, Winkel, Geometrisch"/>
                </v:shape>
                <w10:wrap anchorx="margin"/>
              </v:group>
            </w:pict>
          </mc:Fallback>
        </mc:AlternateContent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4D57C1" w14:paraId="45A70037" w14:textId="77777777" w:rsidTr="00195651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EA43273" w14:textId="77777777" w:rsidR="004D57C1" w:rsidRDefault="004D57C1" w:rsidP="00195651">
            <w:pPr>
              <w:pStyle w:val="Textkrper"/>
              <w:spacing w:line="240" w:lineRule="exact"/>
              <w:rPr>
                <w:sz w:val="12"/>
                <w:lang w:eastAsia="en-US"/>
              </w:rPr>
            </w:pPr>
            <w:r>
              <w:rPr>
                <w:sz w:val="12"/>
                <w:lang w:eastAsia="en-US"/>
              </w:rPr>
              <w:t>Materialien/Kompetenz</w:t>
            </w:r>
          </w:p>
          <w:p w14:paraId="6C302517" w14:textId="77777777" w:rsidR="004D57C1" w:rsidRDefault="004D57C1" w:rsidP="00195651">
            <w:pPr>
              <w:pStyle w:val="TabelleKopflinks"/>
            </w:pPr>
            <w:r w:rsidRPr="00D650D6">
              <w:rPr>
                <w:color w:val="000000" w:themeColor="text1"/>
              </w:rPr>
              <w:t>Flächen zeichnen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E0BCFDB" w14:textId="77777777" w:rsidR="004D57C1" w:rsidRDefault="004D57C1" w:rsidP="00195651">
            <w:pPr>
              <w:pStyle w:val="Kopf8pt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631B8A1" w14:textId="77777777" w:rsidR="004D57C1" w:rsidRDefault="004D57C1" w:rsidP="00195651">
            <w:pPr>
              <w:pStyle w:val="TabelleKopfmitte"/>
              <w:spacing w:line="240" w:lineRule="exact"/>
              <w:rPr>
                <w:lang w:val="en-GB" w:eastAsia="en-US"/>
              </w:rPr>
            </w:pPr>
            <w:proofErr w:type="spellStart"/>
            <w:r>
              <w:rPr>
                <w:lang w:val="en-GB" w:eastAsia="en-US"/>
              </w:rPr>
              <w:t>Mathematik</w:t>
            </w:r>
            <w:proofErr w:type="spellEnd"/>
          </w:p>
          <w:p w14:paraId="6C8501E8" w14:textId="77777777" w:rsidR="004D57C1" w:rsidRDefault="004D57C1" w:rsidP="00195651">
            <w:pPr>
              <w:pStyle w:val="TabelleKopfmitte"/>
              <w:spacing w:line="240" w:lineRule="exact"/>
              <w:rPr>
                <w:rFonts w:eastAsia="Calibri"/>
                <w:lang w:val="en-GB" w:eastAsia="en-US"/>
              </w:rPr>
            </w:pPr>
            <w:r w:rsidRPr="0004724B">
              <w:rPr>
                <w:lang w:val="en-GB" w:eastAsia="en-US"/>
              </w:rPr>
              <w:t>M05.01.</w:t>
            </w:r>
            <w:r>
              <w:rPr>
                <w:lang w:val="en-GB" w:eastAsia="en-US"/>
              </w:rPr>
              <w:t>03</w:t>
            </w:r>
            <w:r w:rsidRPr="0004724B">
              <w:rPr>
                <w:lang w:val="en-GB" w:eastAsia="en-US"/>
              </w:rPr>
              <w:t>.</w:t>
            </w:r>
            <w:r>
              <w:rPr>
                <w:lang w:val="en-GB" w:eastAsia="en-US"/>
              </w:rPr>
              <w:t>0</w:t>
            </w:r>
            <w:r w:rsidRPr="0004724B">
              <w:rPr>
                <w:lang w:val="en-GB" w:eastAsia="en-US"/>
              </w:rPr>
              <w:t>2</w:t>
            </w:r>
          </w:p>
        </w:tc>
      </w:tr>
      <w:tr w:rsidR="004D57C1" w14:paraId="177EA680" w14:textId="77777777" w:rsidTr="00195651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01D37" w14:textId="77777777" w:rsidR="004D57C1" w:rsidRDefault="004D57C1" w:rsidP="00195651">
            <w:pPr>
              <w:pStyle w:val="Tabelle6pt"/>
            </w:pPr>
            <w:r>
              <w:t>Teilkompetenz:</w:t>
            </w:r>
          </w:p>
          <w:p w14:paraId="0F2D9BA7" w14:textId="77777777" w:rsidR="004D57C1" w:rsidRDefault="004D57C1" w:rsidP="00195651">
            <w:pPr>
              <w:pStyle w:val="TabelleAufzhlung"/>
              <w:rPr>
                <w:lang w:eastAsia="en-US"/>
              </w:rPr>
            </w:pPr>
            <w:r>
              <w:rPr>
                <w:lang w:eastAsia="en-US"/>
              </w:rPr>
              <w:t xml:space="preserve">Ich kann mit dem Geodreieck umgehen.  </w:t>
            </w:r>
          </w:p>
          <w:p w14:paraId="63B912E2" w14:textId="77777777" w:rsidR="004D57C1" w:rsidRDefault="004D57C1" w:rsidP="00195651">
            <w:pPr>
              <w:pStyle w:val="TabelleAufzhlung"/>
              <w:rPr>
                <w:lang w:eastAsia="en-US"/>
              </w:rPr>
            </w:pPr>
            <w:r>
              <w:rPr>
                <w:lang w:eastAsia="en-US"/>
              </w:rPr>
              <w:t xml:space="preserve">Ich kann Flächen vervollständigen. </w:t>
            </w:r>
          </w:p>
          <w:p w14:paraId="4E16514D" w14:textId="77777777" w:rsidR="004D57C1" w:rsidRDefault="004D57C1" w:rsidP="00195651">
            <w:pPr>
              <w:pStyle w:val="TabelleAufzhlung"/>
              <w:rPr>
                <w:lang w:eastAsia="en-US"/>
              </w:rPr>
            </w:pPr>
            <w:r>
              <w:rPr>
                <w:lang w:eastAsia="en-US"/>
              </w:rPr>
              <w:t xml:space="preserve">Ich kann einfache Flächen zeichnen. </w:t>
            </w:r>
          </w:p>
          <w:p w14:paraId="4939D1B6" w14:textId="77777777" w:rsidR="004D57C1" w:rsidRDefault="004D57C1" w:rsidP="00195651">
            <w:pPr>
              <w:pStyle w:val="TabelleAufzhlung"/>
              <w:rPr>
                <w:lang w:eastAsia="en-US"/>
              </w:rPr>
            </w:pPr>
            <w:r w:rsidRPr="003D7A08">
              <w:rPr>
                <w:lang w:eastAsia="en-US"/>
              </w:rPr>
              <w:t>Ich kann den Spielplan in Farbtechnik zeichnen.</w:t>
            </w:r>
          </w:p>
          <w:p w14:paraId="4A2F0BAF" w14:textId="77777777" w:rsidR="004D57C1" w:rsidRDefault="004D57C1" w:rsidP="00195651">
            <w:pPr>
              <w:pStyle w:val="TabelleAufzhlung"/>
              <w:rPr>
                <w:lang w:eastAsia="en-US"/>
              </w:rPr>
            </w:pPr>
            <w:r w:rsidRPr="005C0075">
              <w:rPr>
                <w:i/>
                <w:lang w:eastAsia="en-US"/>
              </w:rPr>
              <w:t>Ich kann sorgfältig Arbeiten. (Arbeitsweise LFS1)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E006E1" w14:textId="77777777" w:rsidR="004D57C1" w:rsidRDefault="004D57C1" w:rsidP="00195651">
            <w:pPr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4D57C1" w14:paraId="7D1590EF" w14:textId="77777777" w:rsidTr="00195651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2749218" w14:textId="77777777" w:rsidR="004D57C1" w:rsidRDefault="004D57C1" w:rsidP="00195651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LernPROJEKT</w:t>
                  </w:r>
                  <w:proofErr w:type="spellEnd"/>
                </w:p>
              </w:tc>
            </w:tr>
            <w:tr w:rsidR="004D57C1" w14:paraId="4D2D4E5B" w14:textId="77777777" w:rsidTr="00195651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662885" w14:textId="77777777" w:rsidR="004D57C1" w:rsidRDefault="004D57C1" w:rsidP="00195651">
                  <w:pPr>
                    <w:pStyle w:val="Textkrper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LernTHEMA</w:t>
                  </w:r>
                  <w:proofErr w:type="spellEnd"/>
                </w:p>
              </w:tc>
            </w:tr>
            <w:tr w:rsidR="004D57C1" w14:paraId="21D416E8" w14:textId="77777777" w:rsidTr="00195651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5E23E34E" w14:textId="77777777" w:rsidR="004D57C1" w:rsidRDefault="004D57C1" w:rsidP="00195651">
                  <w:pPr>
                    <w:pStyle w:val="TabelleKopfmitte"/>
                    <w:framePr w:hSpace="141" w:wrap="around" w:vAnchor="text" w:hAnchor="margin" w:y="-126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LernSCHRITT</w:t>
                  </w:r>
                  <w:proofErr w:type="spellEnd"/>
                </w:p>
              </w:tc>
            </w:tr>
          </w:tbl>
          <w:p w14:paraId="607F8783" w14:textId="77777777" w:rsidR="004D57C1" w:rsidRDefault="004D57C1" w:rsidP="00195651">
            <w:pPr>
              <w:pStyle w:val="TabelleKopfmitte"/>
              <w:spacing w:line="240" w:lineRule="exact"/>
              <w:rPr>
                <w:lang w:val="en-GB" w:eastAsia="en-US"/>
              </w:rPr>
            </w:pPr>
          </w:p>
        </w:tc>
      </w:tr>
    </w:tbl>
    <w:p w14:paraId="74C59B20" w14:textId="50EADCF1" w:rsidR="00F5510D" w:rsidRDefault="00F5510D"/>
    <w:p w14:paraId="5BDD004D" w14:textId="5647078B" w:rsidR="0032000F" w:rsidRDefault="0032000F"/>
    <w:p w14:paraId="62B4E7BE" w14:textId="6574FEAD" w:rsidR="004D57C1" w:rsidRDefault="004D57C1"/>
    <w:p w14:paraId="06525209" w14:textId="4FA4B90B" w:rsidR="004D57C1" w:rsidRDefault="004D57C1"/>
    <w:p w14:paraId="7D5BCD55" w14:textId="596E8EF6" w:rsidR="004D57C1" w:rsidRDefault="004D57C1"/>
    <w:p w14:paraId="016F4DBC" w14:textId="2605DB06" w:rsidR="004D57C1" w:rsidRDefault="004D57C1"/>
    <w:p w14:paraId="49B031B9" w14:textId="0770628F" w:rsidR="004D57C1" w:rsidRDefault="004D57C1"/>
    <w:p w14:paraId="7D81C9BC" w14:textId="77251D91" w:rsidR="004D57C1" w:rsidRDefault="004D57C1"/>
    <w:p w14:paraId="65EC2FA5" w14:textId="30ECC367" w:rsidR="004D57C1" w:rsidRDefault="004D57C1"/>
    <w:p w14:paraId="061126EE" w14:textId="5B0F2A23" w:rsidR="004D57C1" w:rsidRDefault="004D57C1"/>
    <w:p w14:paraId="6FD06AF6" w14:textId="29A44EF0" w:rsidR="004D57C1" w:rsidRDefault="004D57C1"/>
    <w:p w14:paraId="1F751280" w14:textId="69536CA6" w:rsidR="004D57C1" w:rsidRDefault="004D57C1"/>
    <w:p w14:paraId="407C0654" w14:textId="710B9F2D" w:rsidR="004D57C1" w:rsidRDefault="004D57C1"/>
    <w:p w14:paraId="65E6794E" w14:textId="55C89E32" w:rsidR="004D57C1" w:rsidRDefault="004D57C1"/>
    <w:p w14:paraId="0C69BD7B" w14:textId="4F96DEF1" w:rsidR="004D57C1" w:rsidRDefault="004D57C1"/>
    <w:p w14:paraId="69F3936C" w14:textId="406B8833" w:rsidR="004D57C1" w:rsidRDefault="004D57C1"/>
    <w:p w14:paraId="7854F0EE" w14:textId="6DABC395" w:rsidR="004D57C1" w:rsidRDefault="004D57C1"/>
    <w:p w14:paraId="717B2556" w14:textId="1C5437F9" w:rsidR="004D57C1" w:rsidRDefault="004D57C1"/>
    <w:p w14:paraId="65F41C4D" w14:textId="60EEB5CC" w:rsidR="004D57C1" w:rsidRDefault="004D57C1"/>
    <w:p w14:paraId="40C14EAB" w14:textId="52F3BDC0" w:rsidR="004D57C1" w:rsidRDefault="004D57C1"/>
    <w:p w14:paraId="6BC36176" w14:textId="417EEF97" w:rsidR="004D57C1" w:rsidRDefault="004D57C1"/>
    <w:p w14:paraId="3DBA5A48" w14:textId="3126619C" w:rsidR="004D57C1" w:rsidRDefault="004D57C1"/>
    <w:p w14:paraId="287B7544" w14:textId="234E7225" w:rsidR="004D57C1" w:rsidRDefault="004D57C1"/>
    <w:p w14:paraId="137DB103" w14:textId="57FC8313" w:rsidR="004D57C1" w:rsidRDefault="004D57C1"/>
    <w:p w14:paraId="0D3D5895" w14:textId="057BF618" w:rsidR="004D57C1" w:rsidRDefault="004D57C1"/>
    <w:p w14:paraId="7F9C9F67" w14:textId="369C2476" w:rsidR="004D57C1" w:rsidRDefault="004D57C1"/>
    <w:p w14:paraId="1F2F8807" w14:textId="7D82411E" w:rsidR="004D57C1" w:rsidRDefault="004D57C1"/>
    <w:p w14:paraId="09090E2B" w14:textId="3B713B3F" w:rsidR="004D57C1" w:rsidRDefault="004D57C1"/>
    <w:p w14:paraId="01FABF80" w14:textId="0B913C4A" w:rsidR="004D57C1" w:rsidRDefault="004D57C1"/>
    <w:p w14:paraId="5DC28B7F" w14:textId="0B6E62D8" w:rsidR="004D57C1" w:rsidRDefault="004D57C1"/>
    <w:p w14:paraId="24D2A940" w14:textId="47618C40" w:rsidR="004D57C1" w:rsidRDefault="004D57C1">
      <w:r>
        <w:rPr>
          <w:rFonts w:ascii="Source Sans Pro SemiBold" w:eastAsia="Times New Roman" w:hAnsi="Source Sans Pro SemiBold" w:cs="Times New Roman"/>
          <w:bCs/>
          <w:noProof/>
          <w:sz w:val="26"/>
          <w:szCs w:val="26"/>
          <w:lang w:eastAsia="de-DE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40412756" wp14:editId="34B55C16">
                <wp:simplePos x="0" y="0"/>
                <wp:positionH relativeFrom="column">
                  <wp:posOffset>126941</wp:posOffset>
                </wp:positionH>
                <wp:positionV relativeFrom="paragraph">
                  <wp:posOffset>9895</wp:posOffset>
                </wp:positionV>
                <wp:extent cx="4704715" cy="1454150"/>
                <wp:effectExtent l="57150" t="57150" r="57785" b="50800"/>
                <wp:wrapNone/>
                <wp:docPr id="29" name="Gruppieren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1454150"/>
                          <a:chOff x="0" y="0"/>
                          <a:chExt cx="4704715" cy="1454150"/>
                        </a:xfrm>
                      </wpg:grpSpPr>
                      <wps:wsp>
                        <wps:cNvPr id="18" name="Abgerundetes Rechteck 18"/>
                        <wps:cNvSpPr/>
                        <wps:spPr>
                          <a:xfrm>
                            <a:off x="0" y="0"/>
                            <a:ext cx="4704715" cy="14541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1A46C4C9" w14:textId="77777777" w:rsidR="00F5510D" w:rsidRPr="00B85C21" w:rsidRDefault="00F5510D" w:rsidP="00F5510D">
                              <w:pPr>
                                <w:pStyle w:val="TabelleKopflinks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85C21">
                                <w:rPr>
                                  <w:noProof/>
                                  <w:sz w:val="22"/>
                                  <w:szCs w:val="22"/>
                                  <w:lang w:eastAsia="de-DE"/>
                                </w:rPr>
                                <w:drawing>
                                  <wp:inline distT="0" distB="0" distL="0" distR="0" wp14:anchorId="0AAF0290" wp14:editId="77020887">
                                    <wp:extent cx="314325" cy="314325"/>
                                    <wp:effectExtent l="0" t="0" r="9525" b="9525"/>
                                    <wp:docPr id="229" name="Grafik 229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68" name="Grafik 1868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325" cy="314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85C21">
                                <w:rPr>
                                  <w:sz w:val="22"/>
                                  <w:szCs w:val="22"/>
                                </w:rPr>
                                <w:t xml:space="preserve">Sie möchten bald den Spielplan </w:t>
                              </w:r>
                              <w:proofErr w:type="gramStart"/>
                              <w:r w:rsidRPr="00B85C21">
                                <w:rPr>
                                  <w:sz w:val="22"/>
                                  <w:szCs w:val="22"/>
                                </w:rPr>
                                <w:t>selber</w:t>
                              </w:r>
                              <w:proofErr w:type="gramEnd"/>
                              <w:r w:rsidRPr="00B85C21">
                                <w:rPr>
                                  <w:sz w:val="22"/>
                                  <w:szCs w:val="22"/>
                                </w:rPr>
                                <w:t xml:space="preserve"> zeichnen. </w:t>
                              </w:r>
                            </w:p>
                            <w:p w14:paraId="27F80599" w14:textId="77777777" w:rsidR="000429D6" w:rsidRPr="00B85C21" w:rsidRDefault="00F5510D" w:rsidP="00B61878">
                              <w:pPr>
                                <w:pStyle w:val="TabelleKopflinks"/>
                                <w:numPr>
                                  <w:ilvl w:val="0"/>
                                  <w:numId w:val="21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B85C2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Überlegen Sie, was Sie zum Zeichnen benötigen. </w:t>
                              </w:r>
                            </w:p>
                            <w:p w14:paraId="70FB895C" w14:textId="77777777" w:rsidR="00F5510D" w:rsidRPr="00B85C21" w:rsidRDefault="00F5510D" w:rsidP="000429D6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B85C2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Schreiben Sie in Stichworten </w:t>
                              </w:r>
                              <w:r w:rsidR="00B85C2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auf ein kariertes Blatt Papier.</w:t>
                              </w:r>
                            </w:p>
                            <w:p w14:paraId="7CD172E6" w14:textId="33025D9D" w:rsidR="000429D6" w:rsidRPr="00B85C21" w:rsidRDefault="00F5510D" w:rsidP="00B61878">
                              <w:pPr>
                                <w:pStyle w:val="TabelleKopflinks"/>
                                <w:numPr>
                                  <w:ilvl w:val="0"/>
                                  <w:numId w:val="21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B85C2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Tauschen Sie sich mit </w:t>
                              </w:r>
                              <w:r w:rsidR="0086712B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einer Partnerin oder </w:t>
                              </w:r>
                              <w:r w:rsidRPr="00B85C2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einem Partner aus. </w:t>
                              </w:r>
                            </w:p>
                            <w:p w14:paraId="0A31D1BA" w14:textId="77777777" w:rsidR="00F5510D" w:rsidRPr="00B85C21" w:rsidRDefault="00F5510D" w:rsidP="000429D6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B85C2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Ergänzen Sie Ihre Punkte. </w:t>
                              </w:r>
                            </w:p>
                            <w:p w14:paraId="34477CE6" w14:textId="77777777" w:rsidR="00F5510D" w:rsidRPr="00B85C21" w:rsidRDefault="00F5510D" w:rsidP="00B61878">
                              <w:pPr>
                                <w:pStyle w:val="TabelleKopflinks"/>
                                <w:numPr>
                                  <w:ilvl w:val="0"/>
                                  <w:numId w:val="21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B85C2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Sammeln Sie die Ideen im Plenum.</w:t>
                              </w:r>
                              <w:r w:rsidRPr="00B85C21">
                                <w:rPr>
                                  <w:b w:val="0"/>
                                  <w:noProof/>
                                  <w:sz w:val="22"/>
                                  <w:szCs w:val="22"/>
                                  <w:lang w:eastAsia="de-D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950" y="749300"/>
                            <a:ext cx="51181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Grafik 143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9250" y="425450"/>
                            <a:ext cx="2349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Grafik 2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1950" y="1047750"/>
                            <a:ext cx="33464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412756" id="Gruppieren 29" o:spid="_x0000_s1026" style="position:absolute;margin-left:10pt;margin-top:.8pt;width:370.45pt;height:114.5pt;z-index:251622400;mso-height-relative:margin" coordsize="47047,14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">
                <v:roundrect id="Abgerundetes Rechteck 18" o:spid="_x0000_s1027" style="position:absolute;width:47047;height:145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" fillcolor="window" strokecolor="#4bacc6" strokeweight="1pt">
                  <v:textbox>
                    <w:txbxContent>
                      <w:p w14:paraId="1A46C4C9" w14:textId="77777777" w:rsidR="00F5510D" w:rsidRPr="00B85C21" w:rsidRDefault="00F5510D" w:rsidP="00F5510D">
                        <w:pPr>
                          <w:pStyle w:val="TabelleKopflinks"/>
                          <w:rPr>
                            <w:sz w:val="22"/>
                            <w:szCs w:val="22"/>
                          </w:rPr>
                        </w:pPr>
                        <w:r w:rsidRPr="00B85C21">
                          <w:rPr>
                            <w:noProof/>
                            <w:sz w:val="22"/>
                            <w:szCs w:val="22"/>
                            <w:lang w:eastAsia="de-DE"/>
                          </w:rPr>
                          <w:drawing>
                            <wp:inline distT="0" distB="0" distL="0" distR="0" wp14:anchorId="0AAF0290" wp14:editId="77020887">
                              <wp:extent cx="314325" cy="314325"/>
                              <wp:effectExtent l="0" t="0" r="9525" b="9525"/>
                              <wp:docPr id="229" name="Grafik 22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8" name="Grafik 1868"/>
                                      <pic:cNvPicPr/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4325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85C21">
                          <w:rPr>
                            <w:sz w:val="22"/>
                            <w:szCs w:val="22"/>
                          </w:rPr>
                          <w:t xml:space="preserve">Sie möchten bald den Spielplan </w:t>
                        </w:r>
                        <w:proofErr w:type="gramStart"/>
                        <w:r w:rsidRPr="00B85C21">
                          <w:rPr>
                            <w:sz w:val="22"/>
                            <w:szCs w:val="22"/>
                          </w:rPr>
                          <w:t>selber</w:t>
                        </w:r>
                        <w:proofErr w:type="gramEnd"/>
                        <w:r w:rsidRPr="00B85C21">
                          <w:rPr>
                            <w:sz w:val="22"/>
                            <w:szCs w:val="22"/>
                          </w:rPr>
                          <w:t xml:space="preserve"> zeichnen. </w:t>
                        </w:r>
                      </w:p>
                      <w:p w14:paraId="27F80599" w14:textId="77777777" w:rsidR="000429D6" w:rsidRPr="00B85C21" w:rsidRDefault="00F5510D" w:rsidP="00B61878">
                        <w:pPr>
                          <w:pStyle w:val="TabelleKopflinks"/>
                          <w:numPr>
                            <w:ilvl w:val="0"/>
                            <w:numId w:val="21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B85C21">
                          <w:rPr>
                            <w:b w:val="0"/>
                            <w:sz w:val="22"/>
                            <w:szCs w:val="22"/>
                          </w:rPr>
                          <w:t xml:space="preserve">Überlegen Sie, was Sie zum Zeichnen benötigen. </w:t>
                        </w:r>
                      </w:p>
                      <w:p w14:paraId="70FB895C" w14:textId="77777777" w:rsidR="00F5510D" w:rsidRPr="00B85C21" w:rsidRDefault="00F5510D" w:rsidP="000429D6">
                        <w:pPr>
                          <w:pStyle w:val="TabelleKopflinks"/>
                          <w:ind w:left="360"/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B85C21">
                          <w:rPr>
                            <w:b w:val="0"/>
                            <w:sz w:val="22"/>
                            <w:szCs w:val="22"/>
                          </w:rPr>
                          <w:t xml:space="preserve">Schreiben Sie in Stichworten </w:t>
                        </w:r>
                        <w:r w:rsidR="00B85C21">
                          <w:rPr>
                            <w:b w:val="0"/>
                            <w:sz w:val="22"/>
                            <w:szCs w:val="22"/>
                          </w:rPr>
                          <w:t>auf ein kariertes Blatt Papier.</w:t>
                        </w:r>
                      </w:p>
                      <w:p w14:paraId="7CD172E6" w14:textId="33025D9D" w:rsidR="000429D6" w:rsidRPr="00B85C21" w:rsidRDefault="00F5510D" w:rsidP="00B61878">
                        <w:pPr>
                          <w:pStyle w:val="TabelleKopflinks"/>
                          <w:numPr>
                            <w:ilvl w:val="0"/>
                            <w:numId w:val="21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B85C21">
                          <w:rPr>
                            <w:b w:val="0"/>
                            <w:sz w:val="22"/>
                            <w:szCs w:val="22"/>
                          </w:rPr>
                          <w:t xml:space="preserve">Tauschen Sie sich mit </w:t>
                        </w:r>
                        <w:r w:rsidR="0086712B">
                          <w:rPr>
                            <w:b w:val="0"/>
                            <w:sz w:val="22"/>
                            <w:szCs w:val="22"/>
                          </w:rPr>
                          <w:t xml:space="preserve">einer Partnerin oder </w:t>
                        </w:r>
                        <w:r w:rsidRPr="00B85C21">
                          <w:rPr>
                            <w:b w:val="0"/>
                            <w:sz w:val="22"/>
                            <w:szCs w:val="22"/>
                          </w:rPr>
                          <w:t xml:space="preserve">einem Partner aus. </w:t>
                        </w:r>
                      </w:p>
                      <w:p w14:paraId="0A31D1BA" w14:textId="77777777" w:rsidR="00F5510D" w:rsidRPr="00B85C21" w:rsidRDefault="00F5510D" w:rsidP="000429D6">
                        <w:pPr>
                          <w:pStyle w:val="TabelleKopflinks"/>
                          <w:ind w:left="360"/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B85C21">
                          <w:rPr>
                            <w:b w:val="0"/>
                            <w:sz w:val="22"/>
                            <w:szCs w:val="22"/>
                          </w:rPr>
                          <w:t xml:space="preserve">Ergänzen Sie Ihre Punkte. </w:t>
                        </w:r>
                      </w:p>
                      <w:p w14:paraId="34477CE6" w14:textId="77777777" w:rsidR="00F5510D" w:rsidRPr="00B85C21" w:rsidRDefault="00F5510D" w:rsidP="00B61878">
                        <w:pPr>
                          <w:pStyle w:val="TabelleKopflinks"/>
                          <w:numPr>
                            <w:ilvl w:val="0"/>
                            <w:numId w:val="21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B85C21">
                          <w:rPr>
                            <w:b w:val="0"/>
                            <w:sz w:val="22"/>
                            <w:szCs w:val="22"/>
                          </w:rPr>
                          <w:t>Sammeln Sie die Ideen im Plenum.</w:t>
                        </w:r>
                        <w:r w:rsidRPr="00B85C21">
                          <w:rPr>
                            <w:b w:val="0"/>
                            <w:noProof/>
                            <w:sz w:val="22"/>
                            <w:szCs w:val="22"/>
                            <w:lang w:eastAsia="de-DE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Grafik 26" o:spid="_x0000_s1028" type="#_x0000_t75" style="position:absolute;left:40449;top:7493;width:5118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">
                  <v:imagedata r:id="rId19" o:title=""/>
                </v:shape>
                <v:shape id="Grafik 1430" o:spid="_x0000_s1029" type="#_x0000_t75" style="position:absolute;left:41592;top:4254;width:2350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">
                  <v:imagedata r:id="rId20" o:title=""/>
                </v:shape>
                <v:shape id="Grafik 24" o:spid="_x0000_s1030" type="#_x0000_t75" style="position:absolute;left:41719;top:10477;width:3346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">
                  <v:imagedata r:id="rId21" o:title=""/>
                </v:shape>
              </v:group>
            </w:pict>
          </mc:Fallback>
        </mc:AlternateContent>
      </w:r>
    </w:p>
    <w:p w14:paraId="49D653D1" w14:textId="00922E74" w:rsidR="004D57C1" w:rsidRDefault="004D57C1"/>
    <w:p w14:paraId="2C22C3FC" w14:textId="1B6DA7BF" w:rsidR="004D57C1" w:rsidRDefault="004D57C1"/>
    <w:p w14:paraId="4DE96D51" w14:textId="632B6184" w:rsidR="004D57C1" w:rsidRDefault="004D57C1"/>
    <w:p w14:paraId="7FAEC6E5" w14:textId="6F1138B9" w:rsidR="004D57C1" w:rsidRDefault="004D57C1"/>
    <w:p w14:paraId="02BA0307" w14:textId="2A499373" w:rsidR="004D57C1" w:rsidRDefault="004D57C1"/>
    <w:p w14:paraId="2E51322F" w14:textId="7BFEF49C" w:rsidR="004D57C1" w:rsidRDefault="004D57C1"/>
    <w:p w14:paraId="7EFB0612" w14:textId="397DB7E4" w:rsidR="004D57C1" w:rsidRDefault="004D57C1"/>
    <w:p w14:paraId="6E3B65F2" w14:textId="1F2EA52E" w:rsidR="004D57C1" w:rsidRDefault="004D57C1"/>
    <w:p w14:paraId="0D453172" w14:textId="1827BBEF" w:rsidR="004D57C1" w:rsidRDefault="004D57C1"/>
    <w:p w14:paraId="6F84A542" w14:textId="65DDC0F1" w:rsidR="004D57C1" w:rsidRDefault="004D57C1">
      <w:pPr>
        <w:spacing w:line="240" w:lineRule="exact"/>
      </w:pPr>
      <w:r>
        <w:br w:type="page"/>
      </w:r>
    </w:p>
    <w:p w14:paraId="6CF17CF6" w14:textId="28C91AD4" w:rsidR="004D57C1" w:rsidRDefault="004D57C1"/>
    <w:p w14:paraId="7E1CCEBD" w14:textId="062F88B5" w:rsidR="001E43A8" w:rsidRPr="0080088E" w:rsidRDefault="001E43A8" w:rsidP="0080088E">
      <w:pPr>
        <w:pStyle w:val="berschrift2"/>
        <w:spacing w:before="0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75C55">
        <w:rPr>
          <w:b/>
          <w:noProof/>
          <w:sz w:val="28"/>
          <w:szCs w:val="28"/>
        </w:rPr>
        <w:drawing>
          <wp:anchor distT="0" distB="0" distL="114300" distR="114300" simplePos="0" relativeHeight="251650048" behindDoc="0" locked="0" layoutInCell="0" allowOverlap="1" wp14:anchorId="2736FB13" wp14:editId="2C9A89D1">
            <wp:simplePos x="0" y="0"/>
            <wp:positionH relativeFrom="rightMargin">
              <wp:posOffset>1402715</wp:posOffset>
            </wp:positionH>
            <wp:positionV relativeFrom="paragraph">
              <wp:posOffset>516890</wp:posOffset>
            </wp:positionV>
            <wp:extent cx="323850" cy="323850"/>
            <wp:effectExtent l="0" t="0" r="0" b="0"/>
            <wp:wrapNone/>
            <wp:docPr id="19" name="Grafik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634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 </w:t>
      </w:r>
      <w:r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Erste Schritte zum Zeichnen </w:t>
      </w:r>
    </w:p>
    <w:p w14:paraId="3234123C" w14:textId="3A7648AA" w:rsidR="00654F0B" w:rsidRPr="00554634" w:rsidRDefault="0080088E" w:rsidP="0080088E">
      <w:pPr>
        <w:pStyle w:val="berschrift2"/>
        <w:rPr>
          <w:rFonts w:ascii="Source Sans Pro" w:eastAsiaTheme="minorHAnsi" w:hAnsi="Source Sans Pro" w:cs="Arial"/>
          <w:b/>
          <w:bCs w:val="0"/>
          <w:color w:val="4F81BD" w:themeColor="accent1"/>
          <w:sz w:val="20"/>
          <w:szCs w:val="20"/>
          <w:lang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4634">
        <w:rPr>
          <w:b/>
          <w:noProof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7EAA0ECF" wp14:editId="3FA5D7E4">
                <wp:simplePos x="0" y="0"/>
                <wp:positionH relativeFrom="margin">
                  <wp:posOffset>1901685</wp:posOffset>
                </wp:positionH>
                <wp:positionV relativeFrom="paragraph">
                  <wp:posOffset>250274</wp:posOffset>
                </wp:positionV>
                <wp:extent cx="2558415" cy="1324101"/>
                <wp:effectExtent l="0" t="0" r="0" b="28575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415" cy="1324101"/>
                          <a:chOff x="0" y="0"/>
                          <a:chExt cx="2558415" cy="1324101"/>
                        </a:xfrm>
                      </wpg:grpSpPr>
                      <pic:pic xmlns:pic="http://schemas.openxmlformats.org/drawingml/2006/picture">
                        <pic:nvPicPr>
                          <pic:cNvPr id="7" name="Bild 1" descr="Geodreieck, Geometrie, Mathematik, Winkel, Geometrisch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415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Gerader Verbinder 9"/>
                        <wps:cNvCnPr/>
                        <wps:spPr>
                          <a:xfrm>
                            <a:off x="1276961" y="1280146"/>
                            <a:ext cx="84836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Gerader Verbinder 10"/>
                        <wps:cNvCnPr/>
                        <wps:spPr>
                          <a:xfrm>
                            <a:off x="1276961" y="1244970"/>
                            <a:ext cx="0" cy="787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Gerader Verbinder 12"/>
                        <wps:cNvCnPr/>
                        <wps:spPr>
                          <a:xfrm>
                            <a:off x="2127380" y="1244970"/>
                            <a:ext cx="0" cy="79131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DA2B7C" id="Gruppieren 17" o:spid="_x0000_s1026" style="position:absolute;margin-left:149.75pt;margin-top:19.7pt;width:201.45pt;height:104.25pt;z-index:251628544;mso-position-horizontal-relative:margin" coordsize="25584,13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">
                <v:shape id="Bild 1" o:spid="_x0000_s1027" type="#_x0000_t75" alt="Geodreieck, Geometrie, Mathematik, Winkel, Geometrisch" style="position:absolute;width:25584;height:1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">
                  <v:imagedata r:id="rId24" o:title="Geodreieck, Geometrie, Mathematik, Winkel, Geometrisch"/>
                </v:shape>
                <v:line id="Gerader Verbinder 9" o:spid="_x0000_s1028" style="position:absolute;visibility:visible;mso-wrap-style:square" from="12769,12801" to="21253,12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" strokecolor="black [3040]"/>
                <v:line id="Gerader Verbinder 10" o:spid="_x0000_s1029" style="position:absolute;visibility:visible;mso-wrap-style:square" from="12769,12449" to="12769,13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" strokecolor="black [3040]"/>
                <v:line id="Gerader Verbinder 12" o:spid="_x0000_s1030" style="position:absolute;visibility:visible;mso-wrap-style:square" from="21273,12449" to="21273,1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<w10:wrap anchorx="margin"/>
              </v:group>
            </w:pict>
          </mc:Fallback>
        </mc:AlternateContent>
      </w:r>
      <w:r w:rsidR="00654F0B" w:rsidRPr="00554634">
        <w:rPr>
          <w:b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a) </w:t>
      </w:r>
      <w:r w:rsidR="005E7054" w:rsidRPr="00554634">
        <w:rPr>
          <w:b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Wie kann ich Strecken und Geraden mit dem Geodreieck zeichnen?</w:t>
      </w:r>
    </w:p>
    <w:p w14:paraId="12AC5F17" w14:textId="5549EFDD" w:rsidR="005E7054" w:rsidRDefault="005E7054" w:rsidP="00B61878">
      <w:pPr>
        <w:pStyle w:val="Listenabsatz"/>
        <w:numPr>
          <w:ilvl w:val="0"/>
          <w:numId w:val="24"/>
        </w:numPr>
        <w:spacing w:line="240" w:lineRule="exact"/>
      </w:pPr>
      <w:r w:rsidRPr="00925664">
        <w:rPr>
          <w:sz w:val="22"/>
          <w:szCs w:val="22"/>
        </w:rPr>
        <w:t>Wenn die Str</w:t>
      </w:r>
      <w:r>
        <w:t>ecke kleiner als 7 cm ist,</w:t>
      </w:r>
    </w:p>
    <w:p w14:paraId="79C8C048" w14:textId="41060916" w:rsidR="005E7054" w:rsidRDefault="005E7054" w:rsidP="005E7054">
      <w:pPr>
        <w:pStyle w:val="Listenabsatz"/>
        <w:spacing w:line="240" w:lineRule="exact"/>
      </w:pPr>
      <w:r>
        <w:t xml:space="preserve">beginnen wir immer bei der Null zu zeichnen. </w:t>
      </w:r>
    </w:p>
    <w:p w14:paraId="25857C93" w14:textId="7D0D52F7" w:rsidR="005E7054" w:rsidRDefault="005E7054" w:rsidP="005E7054">
      <w:pPr>
        <w:spacing w:line="240" w:lineRule="exact"/>
      </w:pPr>
    </w:p>
    <w:p w14:paraId="0D08D4F8" w14:textId="77777777" w:rsidR="0080088E" w:rsidRDefault="0080088E" w:rsidP="005E7054">
      <w:pPr>
        <w:spacing w:line="240" w:lineRule="exact"/>
      </w:pPr>
    </w:p>
    <w:p w14:paraId="26DEDF19" w14:textId="51BC41C7" w:rsidR="0080088E" w:rsidRDefault="0080088E" w:rsidP="005E7054">
      <w:pPr>
        <w:spacing w:line="240" w:lineRule="exact"/>
      </w:pPr>
    </w:p>
    <w:p w14:paraId="4F2193FA" w14:textId="1DF70B0F" w:rsidR="0080088E" w:rsidRDefault="00A3630F" w:rsidP="005E7054">
      <w:pPr>
        <w:spacing w:line="240" w:lineRule="exact"/>
      </w:pPr>
      <w:r>
        <w:rPr>
          <w:b/>
          <w:noProof/>
          <w:color w:val="4F81BD" w:themeColor="accent1"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664DDB09" wp14:editId="58580BCF">
                <wp:simplePos x="0" y="0"/>
                <wp:positionH relativeFrom="page">
                  <wp:posOffset>5397690</wp:posOffset>
                </wp:positionH>
                <wp:positionV relativeFrom="paragraph">
                  <wp:posOffset>5326</wp:posOffset>
                </wp:positionV>
                <wp:extent cx="1953822" cy="3220872"/>
                <wp:effectExtent l="57150" t="0" r="66040" b="7493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822" cy="3220872"/>
                          <a:chOff x="1460198" y="-1229372"/>
                          <a:chExt cx="2344858" cy="2161459"/>
                        </a:xfrm>
                      </wpg:grpSpPr>
                      <pic:pic xmlns:pic="http://schemas.openxmlformats.org/drawingml/2006/picture">
                        <pic:nvPicPr>
                          <pic:cNvPr id="511" name="Grafik 51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3217" y="-1229372"/>
                            <a:ext cx="1543581" cy="791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Wolkenförmige Legende 47"/>
                        <wps:cNvSpPr/>
                        <wps:spPr>
                          <a:xfrm>
                            <a:off x="1460198" y="-124415"/>
                            <a:ext cx="2344858" cy="1056502"/>
                          </a:xfrm>
                          <a:prstGeom prst="cloudCallout">
                            <a:avLst>
                              <a:gd name="adj1" fmla="val -22481"/>
                              <a:gd name="adj2" fmla="val -89883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E792E3" w14:textId="77777777" w:rsidR="001E43A8" w:rsidRPr="0080088E" w:rsidRDefault="001E43A8" w:rsidP="001E43A8">
                              <w:pPr>
                                <w:jc w:val="center"/>
                                <w:rPr>
                                  <w:color w:val="1F497D" w:themeColor="text2"/>
                                </w:rPr>
                              </w:pPr>
                              <w:r w:rsidRPr="0080088E">
                                <w:rPr>
                                  <w:color w:val="1F497D" w:themeColor="text2"/>
                                </w:rPr>
                                <w:t xml:space="preserve">Ganz gut gelingt eine </w:t>
                              </w:r>
                              <w:proofErr w:type="gramStart"/>
                              <w:r w:rsidRPr="0080088E">
                                <w:rPr>
                                  <w:color w:val="1F497D" w:themeColor="text2"/>
                                </w:rPr>
                                <w:t>Zeichnung</w:t>
                              </w:r>
                              <w:proofErr w:type="gramEnd"/>
                              <w:r w:rsidRPr="0080088E">
                                <w:rPr>
                                  <w:color w:val="1F497D" w:themeColor="text2"/>
                                </w:rPr>
                                <w:t xml:space="preserve"> wenn der Bleistift gespitzt ist und das Geodreieck ganz ist.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4DDB09" id="Gruppieren 6" o:spid="_x0000_s1031" style="position:absolute;margin-left:425pt;margin-top:.4pt;width:153.85pt;height:253.6pt;z-index:251641856;mso-position-horizontal-relative:page;mso-width-relative:margin;mso-height-relative:margin" coordorigin="14601,-12293" coordsize="23448,21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">
                <v:shape id="Grafik 511" o:spid="_x0000_s1032" type="#_x0000_t75" style="position:absolute;left:14732;top:-12293;width:15435;height:7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">
                  <v:imagedata r:id="rId26" o:title=""/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Wolkenförmige Legende 47" o:spid="_x0000_s1033" type="#_x0000_t106" style="position:absolute;left:14601;top:-1244;width:23449;height:105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" adj="5944,-8615" fillcolor="#daeef3 [664]" strokecolor="#243f60 [1604]" strokeweight="2pt">
                  <v:textbox>
                    <w:txbxContent>
                      <w:p w14:paraId="58E792E3" w14:textId="77777777" w:rsidR="001E43A8" w:rsidRPr="0080088E" w:rsidRDefault="001E43A8" w:rsidP="001E43A8">
                        <w:pPr>
                          <w:jc w:val="center"/>
                          <w:rPr>
                            <w:color w:val="1F497D" w:themeColor="text2"/>
                          </w:rPr>
                        </w:pPr>
                        <w:r w:rsidRPr="0080088E">
                          <w:rPr>
                            <w:color w:val="1F497D" w:themeColor="text2"/>
                          </w:rPr>
                          <w:t xml:space="preserve">Ganz gut gelingt eine </w:t>
                        </w:r>
                        <w:proofErr w:type="gramStart"/>
                        <w:r w:rsidRPr="0080088E">
                          <w:rPr>
                            <w:color w:val="1F497D" w:themeColor="text2"/>
                          </w:rPr>
                          <w:t>Zeichnung</w:t>
                        </w:r>
                        <w:proofErr w:type="gramEnd"/>
                        <w:r w:rsidRPr="0080088E">
                          <w:rPr>
                            <w:color w:val="1F497D" w:themeColor="text2"/>
                          </w:rPr>
                          <w:t xml:space="preserve"> wenn der Bleistift gespitzt ist und das Geodreieck ganz ist.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636CC1D" w14:textId="033D57C4" w:rsidR="0080088E" w:rsidRDefault="0080088E" w:rsidP="005E7054">
      <w:pPr>
        <w:spacing w:line="240" w:lineRule="exact"/>
      </w:pPr>
    </w:p>
    <w:p w14:paraId="0F415CC4" w14:textId="3F9D9DBE" w:rsidR="0080088E" w:rsidRDefault="0080088E" w:rsidP="005E7054">
      <w:pPr>
        <w:spacing w:line="240" w:lineRule="exact"/>
      </w:pPr>
    </w:p>
    <w:p w14:paraId="599071B7" w14:textId="3962632D" w:rsidR="005E7054" w:rsidRDefault="005E7054" w:rsidP="00B61878">
      <w:pPr>
        <w:pStyle w:val="Listenabsatz"/>
        <w:numPr>
          <w:ilvl w:val="0"/>
          <w:numId w:val="24"/>
        </w:numPr>
        <w:spacing w:before="120" w:line="240" w:lineRule="exact"/>
        <w:ind w:left="714" w:hanging="357"/>
      </w:pPr>
      <w:r>
        <w:t>Ist die Strecke größer als 7 cm, dann m</w:t>
      </w:r>
      <w:r w:rsidR="004C5CF2">
        <w:t xml:space="preserve">üssen wir mehrfach zeichnen. </w:t>
      </w:r>
    </w:p>
    <w:p w14:paraId="15676142" w14:textId="713B6176" w:rsidR="004C5CF2" w:rsidRDefault="001E43A8" w:rsidP="004C5CF2">
      <w:pPr>
        <w:pStyle w:val="Listenabsatz"/>
        <w:spacing w:line="240" w:lineRule="exact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123CD73F" wp14:editId="44C9F710">
                <wp:simplePos x="0" y="0"/>
                <wp:positionH relativeFrom="column">
                  <wp:posOffset>-2540</wp:posOffset>
                </wp:positionH>
                <wp:positionV relativeFrom="paragraph">
                  <wp:posOffset>151765</wp:posOffset>
                </wp:positionV>
                <wp:extent cx="3701415" cy="1398269"/>
                <wp:effectExtent l="0" t="0" r="0" b="69215"/>
                <wp:wrapNone/>
                <wp:docPr id="39" name="Gruppieren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1415" cy="1398269"/>
                          <a:chOff x="0" y="0"/>
                          <a:chExt cx="3701415" cy="1398269"/>
                        </a:xfrm>
                      </wpg:grpSpPr>
                      <pic:pic xmlns:pic="http://schemas.openxmlformats.org/drawingml/2006/picture">
                        <pic:nvPicPr>
                          <pic:cNvPr id="22" name="Bild 1" descr="Geodreieck, Geometrie, Mathematik, Winkel, Geometrisch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415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Bild 1" descr="Geodreieck, Geometrie, Mathematik, Winkel, Geometrisch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0"/>
                            <a:ext cx="2558415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Pfeil nach rechts 43"/>
                        <wps:cNvSpPr/>
                        <wps:spPr>
                          <a:xfrm>
                            <a:off x="1276350" y="1352550"/>
                            <a:ext cx="1566898" cy="45719"/>
                          </a:xfrm>
                          <a:prstGeom prst="rightArrow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B5AD2" id="Gruppieren 39" o:spid="_x0000_s1026" style="position:absolute;margin-left:-.2pt;margin-top:11.95pt;width:291.45pt;height:110.1pt;z-index:251639808" coordsize="37014,13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">
                <v:shape id="Bild 1" o:spid="_x0000_s1027" type="#_x0000_t75" alt="Geodreieck, Geometrie, Mathematik, Winkel, Geometrisch" style="position:absolute;width:25584;height:1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">
                  <v:imagedata r:id="rId24" o:title="Geodreieck, Geometrie, Mathematik, Winkel, Geometrisch" gain="19661f" blacklevel="22938f"/>
                </v:shape>
                <v:shape id="Bild 1" o:spid="_x0000_s1028" type="#_x0000_t75" alt="Geodreieck, Geometrie, Mathematik, Winkel, Geometrisch" style="position:absolute;left:11430;width:25584;height:1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">
                  <v:imagedata r:id="rId24" o:title="Geodreieck, Geometrie, Mathematik, Winkel, Geometrisch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Pfeil nach rechts 43" o:spid="_x0000_s1029" type="#_x0000_t13" style="position:absolute;left:12763;top:13525;width:15669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" adj="21285" fillcolor="#4f81bd [3204]" strokecolor="#243f60 [1604]" strokeweight="2pt"/>
              </v:group>
            </w:pict>
          </mc:Fallback>
        </mc:AlternateContent>
      </w:r>
      <w:r w:rsidR="004C5CF2">
        <w:t xml:space="preserve">z.B. 11 cm. </w:t>
      </w:r>
    </w:p>
    <w:p w14:paraId="3A0AEA68" w14:textId="6250F138" w:rsidR="005E7054" w:rsidRPr="00F5510D" w:rsidRDefault="005E7054" w:rsidP="00F5510D">
      <w:pPr>
        <w:spacing w:line="240" w:lineRule="exact"/>
      </w:pPr>
    </w:p>
    <w:p w14:paraId="4FCF71EB" w14:textId="77777777" w:rsidR="00F5510D" w:rsidRDefault="00F5510D" w:rsidP="00BF021C">
      <w:pPr>
        <w:spacing w:line="240" w:lineRule="exact"/>
      </w:pPr>
    </w:p>
    <w:p w14:paraId="645231EA" w14:textId="78CC7945" w:rsidR="00843B4A" w:rsidRDefault="00843B4A" w:rsidP="00BF021C">
      <w:pPr>
        <w:spacing w:line="240" w:lineRule="exact"/>
      </w:pPr>
    </w:p>
    <w:p w14:paraId="4051CD47" w14:textId="77777777" w:rsidR="00843B4A" w:rsidRDefault="00843B4A" w:rsidP="00BF021C">
      <w:pPr>
        <w:spacing w:line="240" w:lineRule="exact"/>
      </w:pPr>
    </w:p>
    <w:p w14:paraId="1D3CEC85" w14:textId="77777777" w:rsidR="00843B4A" w:rsidRDefault="00843B4A" w:rsidP="00BF021C">
      <w:pPr>
        <w:spacing w:line="240" w:lineRule="exact"/>
      </w:pPr>
    </w:p>
    <w:p w14:paraId="454A67FB" w14:textId="77777777" w:rsidR="00843B4A" w:rsidRDefault="00843B4A" w:rsidP="00BF021C">
      <w:pPr>
        <w:spacing w:line="240" w:lineRule="exact"/>
      </w:pPr>
    </w:p>
    <w:p w14:paraId="5283F4D4" w14:textId="77777777" w:rsidR="00843B4A" w:rsidRDefault="00843B4A" w:rsidP="00BF021C">
      <w:pPr>
        <w:spacing w:line="240" w:lineRule="exact"/>
      </w:pPr>
    </w:p>
    <w:p w14:paraId="2B545164" w14:textId="58A84BE4" w:rsidR="00843B4A" w:rsidRDefault="00843B4A" w:rsidP="00BF021C">
      <w:pPr>
        <w:spacing w:line="240" w:lineRule="exact"/>
      </w:pPr>
    </w:p>
    <w:p w14:paraId="5CC34424" w14:textId="77777777" w:rsidR="00843B4A" w:rsidRDefault="004C5CF2" w:rsidP="00BF021C">
      <w:pPr>
        <w:spacing w:line="240" w:lineRule="exac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0E3C59F" wp14:editId="13180C1D">
                <wp:simplePos x="0" y="0"/>
                <wp:positionH relativeFrom="column">
                  <wp:posOffset>2840285</wp:posOffset>
                </wp:positionH>
                <wp:positionV relativeFrom="paragraph">
                  <wp:posOffset>16157</wp:posOffset>
                </wp:positionV>
                <wp:extent cx="0" cy="79131"/>
                <wp:effectExtent l="0" t="0" r="19050" b="35560"/>
                <wp:wrapNone/>
                <wp:docPr id="42" name="Gerader Verbinde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13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17501E" id="Gerader Verbinder 42" o:spid="_x0000_s1026" style="position:absolute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65pt,1.25pt" to="223.6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F294E98" wp14:editId="1C956C36">
                <wp:simplePos x="0" y="0"/>
                <wp:positionH relativeFrom="column">
                  <wp:posOffset>1275786</wp:posOffset>
                </wp:positionH>
                <wp:positionV relativeFrom="paragraph">
                  <wp:posOffset>54399</wp:posOffset>
                </wp:positionV>
                <wp:extent cx="1564640" cy="0"/>
                <wp:effectExtent l="0" t="0" r="35560" b="19050"/>
                <wp:wrapNone/>
                <wp:docPr id="2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46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E86729" id="Gerader Verbinder 23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45pt,4.3pt" to="223.6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5CE8FF1" wp14:editId="2B650585">
                <wp:simplePos x="0" y="0"/>
                <wp:positionH relativeFrom="column">
                  <wp:posOffset>2417868</wp:posOffset>
                </wp:positionH>
                <wp:positionV relativeFrom="paragraph">
                  <wp:posOffset>24130</wp:posOffset>
                </wp:positionV>
                <wp:extent cx="0" cy="79131"/>
                <wp:effectExtent l="0" t="0" r="19050" b="35560"/>
                <wp:wrapNone/>
                <wp:docPr id="37" name="Gerader Verbinde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13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4A18F1" id="Gerader Verbinder 37" o:spid="_x0000_s1026" style="position:absolute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4pt,1.9pt" to="190.4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497FEBA" wp14:editId="5D91981B">
                <wp:simplePos x="0" y="0"/>
                <wp:positionH relativeFrom="column">
                  <wp:posOffset>1276613</wp:posOffset>
                </wp:positionH>
                <wp:positionV relativeFrom="paragraph">
                  <wp:posOffset>24213</wp:posOffset>
                </wp:positionV>
                <wp:extent cx="0" cy="78740"/>
                <wp:effectExtent l="0" t="0" r="19050" b="35560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7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593F1D" id="Gerader Verbinder 25" o:spid="_x0000_s1026" style="position:absolute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5pt,1.9pt" to="100.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"/>
            </w:pict>
          </mc:Fallback>
        </mc:AlternateContent>
      </w:r>
    </w:p>
    <w:p w14:paraId="4A19F89D" w14:textId="092E29CA" w:rsidR="00843B4A" w:rsidRDefault="00843B4A" w:rsidP="00BF021C">
      <w:pPr>
        <w:spacing w:line="240" w:lineRule="exact"/>
      </w:pPr>
    </w:p>
    <w:p w14:paraId="61636936" w14:textId="77777777" w:rsidR="00925664" w:rsidRDefault="00A11D80" w:rsidP="00BF021C">
      <w:pPr>
        <w:spacing w:line="240" w:lineRule="exact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8934CCF" wp14:editId="35852704">
                <wp:simplePos x="0" y="0"/>
                <wp:positionH relativeFrom="column">
                  <wp:posOffset>57424</wp:posOffset>
                </wp:positionH>
                <wp:positionV relativeFrom="paragraph">
                  <wp:posOffset>4662</wp:posOffset>
                </wp:positionV>
                <wp:extent cx="4418687" cy="742315"/>
                <wp:effectExtent l="57150" t="57150" r="58420" b="57785"/>
                <wp:wrapNone/>
                <wp:docPr id="485" name="Gruppieren 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8687" cy="742315"/>
                          <a:chOff x="0" y="0"/>
                          <a:chExt cx="4418687" cy="742315"/>
                        </a:xfrm>
                      </wpg:grpSpPr>
                      <wpg:grpSp>
                        <wpg:cNvPr id="51" name="Gruppieren 51"/>
                        <wpg:cNvGrpSpPr/>
                        <wpg:grpSpPr>
                          <a:xfrm>
                            <a:off x="0" y="0"/>
                            <a:ext cx="4418687" cy="742315"/>
                            <a:chOff x="0" y="0"/>
                            <a:chExt cx="5064790" cy="742644"/>
                          </a:xfrm>
                        </wpg:grpSpPr>
                        <wps:wsp>
                          <wps:cNvPr id="45" name="Abgerundetes Rechteck 45"/>
                          <wps:cNvSpPr/>
                          <wps:spPr>
                            <a:xfrm>
                              <a:off x="0" y="0"/>
                              <a:ext cx="5064790" cy="742644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BACC6"/>
                              </a:solidFill>
                              <a:prstDash val="solid"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txbx>
                            <w:txbxContent>
                              <w:p w14:paraId="24555700" w14:textId="77777777" w:rsidR="00925664" w:rsidRPr="001E43A8" w:rsidRDefault="00925664" w:rsidP="00925664">
                                <w:pPr>
                                  <w:pStyle w:val="TabelleKopflinks"/>
                                  <w:ind w:firstLine="360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1E43A8">
                                  <w:rPr>
                                    <w:sz w:val="22"/>
                                    <w:szCs w:val="22"/>
                                  </w:rPr>
                                  <w:t>Arbeitsauftrag:</w:t>
                                </w:r>
                              </w:p>
                              <w:p w14:paraId="78F7560A" w14:textId="77777777" w:rsidR="00925664" w:rsidRPr="00DF634A" w:rsidRDefault="00925664" w:rsidP="00B61878">
                                <w:pPr>
                                  <w:pStyle w:val="TabelleKopflinks"/>
                                  <w:numPr>
                                    <w:ilvl w:val="0"/>
                                    <w:numId w:val="26"/>
                                  </w:numPr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</w:pPr>
                                <w:r w:rsidRPr="00DF634A"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  <w:t xml:space="preserve">Zeichnen Sie Strecken mit 2 cm, 7 cm, 8 cm, 11 cm und 20 cm auf ein kariertes Blatt Papier.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Grafik 49"/>
                            <pic:cNvPicPr/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9607" y="65706"/>
                              <a:ext cx="213360" cy="246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84" name="Grafik 1429"/>
                          <pic:cNvPicPr/>
                        </pic:nvPicPr>
                        <pic:blipFill>
                          <a:blip r:embed="rId27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11" y="54754"/>
                            <a:ext cx="191135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934CCF" id="Gruppieren 485" o:spid="_x0000_s1034" style="position:absolute;margin-left:4.5pt;margin-top:.35pt;width:347.95pt;height:58.45pt;z-index:251652096" coordsize="44186,7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">
                <v:group id="Gruppieren 51" o:spid="_x0000_s1035" style="position:absolute;width:44186;height:7423" coordsize="50647,7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roundrect id="Abgerundetes Rechteck 45" o:spid="_x0000_s1036" style="position:absolute;width:50647;height:74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" fillcolor="window" strokecolor="#4bacc6" strokeweight="1pt">
                    <v:textbox>
                      <w:txbxContent>
                        <w:p w14:paraId="24555700" w14:textId="77777777" w:rsidR="00925664" w:rsidRPr="001E43A8" w:rsidRDefault="00925664" w:rsidP="00925664">
                          <w:pPr>
                            <w:pStyle w:val="TabelleKopflinks"/>
                            <w:ind w:firstLine="360"/>
                            <w:rPr>
                              <w:sz w:val="22"/>
                              <w:szCs w:val="22"/>
                            </w:rPr>
                          </w:pPr>
                          <w:r w:rsidRPr="001E43A8">
                            <w:rPr>
                              <w:sz w:val="22"/>
                              <w:szCs w:val="22"/>
                            </w:rPr>
                            <w:t>Arbeitsauftrag:</w:t>
                          </w:r>
                        </w:p>
                        <w:p w14:paraId="78F7560A" w14:textId="77777777" w:rsidR="00925664" w:rsidRPr="00DF634A" w:rsidRDefault="00925664" w:rsidP="00B61878">
                          <w:pPr>
                            <w:pStyle w:val="TabelleKopflinks"/>
                            <w:numPr>
                              <w:ilvl w:val="0"/>
                              <w:numId w:val="26"/>
                            </w:numPr>
                            <w:rPr>
                              <w:b w:val="0"/>
                              <w:sz w:val="22"/>
                              <w:szCs w:val="22"/>
                            </w:rPr>
                          </w:pPr>
                          <w:r w:rsidRPr="00DF634A">
                            <w:rPr>
                              <w:b w:val="0"/>
                              <w:sz w:val="22"/>
                              <w:szCs w:val="22"/>
                            </w:rPr>
                            <w:t xml:space="preserve">Zeichnen Sie Strecken mit 2 cm, 7 cm, 8 cm, 11 cm und 20 cm auf ein kariertes Blatt Papier. </w:t>
                          </w:r>
                        </w:p>
                      </w:txbxContent>
                    </v:textbox>
                  </v:roundrect>
                  <v:shape id="Grafik 49" o:spid="_x0000_s1037" type="#_x0000_t75" style="position:absolute;left:46596;top:657;width:2133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">
                    <v:imagedata r:id="rId28" o:title=""/>
                  </v:shape>
                </v:group>
                <v:shape id="Grafik 1429" o:spid="_x0000_s1038" type="#_x0000_t75" style="position:absolute;left:1314;top:547;width:1911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">
                  <v:imagedata r:id="rId29" o:title="" recolortarget="#275791"/>
                </v:shape>
              </v:group>
            </w:pict>
          </mc:Fallback>
        </mc:AlternateContent>
      </w:r>
    </w:p>
    <w:p w14:paraId="3DC83614" w14:textId="77777777" w:rsidR="00925664" w:rsidRDefault="00925664" w:rsidP="00BF021C">
      <w:pPr>
        <w:spacing w:line="240" w:lineRule="exact"/>
      </w:pPr>
    </w:p>
    <w:p w14:paraId="44CF619A" w14:textId="67D1615E" w:rsidR="00925664" w:rsidRDefault="00925664" w:rsidP="00BF021C">
      <w:pPr>
        <w:spacing w:line="240" w:lineRule="exact"/>
      </w:pPr>
    </w:p>
    <w:p w14:paraId="62E01D98" w14:textId="671D2931" w:rsidR="00843B4A" w:rsidRDefault="00843B4A" w:rsidP="00BF021C">
      <w:pPr>
        <w:spacing w:line="240" w:lineRule="exact"/>
      </w:pPr>
    </w:p>
    <w:p w14:paraId="4ADC4974" w14:textId="0A7A7912" w:rsidR="00925664" w:rsidRDefault="00925664" w:rsidP="00A8575A">
      <w:pPr>
        <w:spacing w:line="240" w:lineRule="exact"/>
        <w:rPr>
          <w:b/>
          <w:szCs w:val="22"/>
          <w:u w:val="single"/>
        </w:rPr>
      </w:pPr>
    </w:p>
    <w:p w14:paraId="7FFABCEE" w14:textId="1E84DA16" w:rsidR="00DF634A" w:rsidRDefault="00DF634A" w:rsidP="00A8575A">
      <w:pPr>
        <w:spacing w:line="240" w:lineRule="exact"/>
        <w:rPr>
          <w:b/>
          <w:szCs w:val="22"/>
          <w:u w:val="single"/>
        </w:rPr>
      </w:pPr>
    </w:p>
    <w:p w14:paraId="512EF5D7" w14:textId="79C27A34" w:rsidR="00A8575A" w:rsidRPr="00554634" w:rsidRDefault="005E7054" w:rsidP="00A8575A">
      <w:pPr>
        <w:spacing w:line="240" w:lineRule="exact"/>
        <w:rPr>
          <w:b/>
          <w:color w:val="4F81BD" w:themeColor="accent1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4634">
        <w:rPr>
          <w:b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b) </w:t>
      </w:r>
      <w:r w:rsidR="00A8575A" w:rsidRPr="00554634">
        <w:rPr>
          <w:b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Parallele Linien mit dem Geodreieck zeichnen:</w:t>
      </w:r>
      <w:r w:rsidR="00A11D80" w:rsidRPr="00A11D80">
        <w:rPr>
          <w:noProof/>
          <w:lang w:eastAsia="de-DE"/>
        </w:rPr>
        <w:t xml:space="preserve"> </w:t>
      </w:r>
    </w:p>
    <w:p w14:paraId="119A0ADB" w14:textId="77777777" w:rsidR="00A8575A" w:rsidRPr="00A8575A" w:rsidRDefault="001E43A8" w:rsidP="00A8575A">
      <w:pPr>
        <w:spacing w:line="240" w:lineRule="exact"/>
        <w:ind w:left="1416"/>
        <w:rPr>
          <w:szCs w:val="22"/>
        </w:rPr>
      </w:pPr>
      <w:r w:rsidRPr="00A8575A">
        <w:rPr>
          <w:noProof/>
          <w:szCs w:val="22"/>
          <w:lang w:eastAsia="de-DE"/>
        </w:rPr>
        <w:drawing>
          <wp:anchor distT="0" distB="0" distL="114300" distR="114300" simplePos="0" relativeHeight="251666432" behindDoc="0" locked="0" layoutInCell="1" allowOverlap="1" wp14:anchorId="59E3F6EF" wp14:editId="50368ACF">
            <wp:simplePos x="0" y="0"/>
            <wp:positionH relativeFrom="margin">
              <wp:align>center</wp:align>
            </wp:positionH>
            <wp:positionV relativeFrom="paragraph">
              <wp:posOffset>149355</wp:posOffset>
            </wp:positionV>
            <wp:extent cx="3143250" cy="1788160"/>
            <wp:effectExtent l="0" t="0" r="0" b="2540"/>
            <wp:wrapNone/>
            <wp:docPr id="967" name="Grafik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dreieckfarbe_paralle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F2D8D" w14:textId="77777777" w:rsidR="00A8575A" w:rsidRPr="00A8575A" w:rsidRDefault="001E43A8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309F50" wp14:editId="5778168B">
                <wp:simplePos x="0" y="0"/>
                <wp:positionH relativeFrom="column">
                  <wp:posOffset>-440443</wp:posOffset>
                </wp:positionH>
                <wp:positionV relativeFrom="paragraph">
                  <wp:posOffset>169450</wp:posOffset>
                </wp:positionV>
                <wp:extent cx="1851660" cy="575945"/>
                <wp:effectExtent l="0" t="0" r="15240" b="776605"/>
                <wp:wrapNone/>
                <wp:docPr id="965" name="Abgerundete rechteckige Legende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51660" cy="575945"/>
                        </a:xfrm>
                        <a:prstGeom prst="wedgeRoundRectCallout">
                          <a:avLst>
                            <a:gd name="adj1" fmla="val -31026"/>
                            <a:gd name="adj2" fmla="val 18271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BF03B2" w14:textId="77777777" w:rsidR="00A8575A" w:rsidRDefault="00A8575A" w:rsidP="00B61878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ind w:left="180" w:hanging="180"/>
                              <w:jc w:val="center"/>
                            </w:pPr>
                            <w:r>
                              <w:t>eine gerade Linie ziehen.</w:t>
                            </w:r>
                          </w:p>
                          <w:p w14:paraId="1BFD9856" w14:textId="77777777" w:rsidR="00A8575A" w:rsidRDefault="00A8575A" w:rsidP="00A8575A">
                            <w:pPr>
                              <w:jc w:val="center"/>
                            </w:pPr>
                            <w:r w:rsidRPr="00891F88">
                              <w:rPr>
                                <w:b/>
                              </w:rPr>
                              <w:t>Tipp:</w:t>
                            </w:r>
                            <w:r>
                              <w:t xml:space="preserve"> Linie nicht zu kurz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09F5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965" o:spid="_x0000_s1039" type="#_x0000_t62" style="position:absolute;margin-left:-34.7pt;margin-top:13.35pt;width:145.8pt;height:45.3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" adj="4098,50266" fillcolor="window" strokecolor="windowText" strokeweight="2pt">
                <v:textbox>
                  <w:txbxContent>
                    <w:p w14:paraId="55BF03B2" w14:textId="77777777" w:rsidR="00A8575A" w:rsidRDefault="00A8575A" w:rsidP="00B61878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ind w:left="180" w:hanging="180"/>
                        <w:jc w:val="center"/>
                      </w:pPr>
                      <w:r>
                        <w:t>eine gerade Linie ziehen.</w:t>
                      </w:r>
                    </w:p>
                    <w:p w14:paraId="1BFD9856" w14:textId="77777777" w:rsidR="00A8575A" w:rsidRDefault="00A8575A" w:rsidP="00A8575A">
                      <w:pPr>
                        <w:jc w:val="center"/>
                      </w:pPr>
                      <w:r w:rsidRPr="00891F88">
                        <w:rPr>
                          <w:b/>
                        </w:rPr>
                        <w:t>Tipp:</w:t>
                      </w:r>
                      <w:r>
                        <w:t xml:space="preserve"> Linie nicht zu kurz</w:t>
                      </w:r>
                    </w:p>
                  </w:txbxContent>
                </v:textbox>
              </v:shape>
            </w:pict>
          </mc:Fallback>
        </mc:AlternateContent>
      </w:r>
      <w:r w:rsidR="00A8575A"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CB78A3" wp14:editId="3505A930">
                <wp:simplePos x="0" y="0"/>
                <wp:positionH relativeFrom="column">
                  <wp:posOffset>2671038</wp:posOffset>
                </wp:positionH>
                <wp:positionV relativeFrom="paragraph">
                  <wp:posOffset>4958</wp:posOffset>
                </wp:positionV>
                <wp:extent cx="1590675" cy="581025"/>
                <wp:effectExtent l="0" t="0" r="28575" b="1019175"/>
                <wp:wrapNone/>
                <wp:docPr id="968" name="Abgerundete rechteckige Legende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90675" cy="581025"/>
                        </a:xfrm>
                        <a:prstGeom prst="wedgeRoundRectCallout">
                          <a:avLst>
                            <a:gd name="adj1" fmla="val 11095"/>
                            <a:gd name="adj2" fmla="val 21512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81E9B4" w14:textId="77777777" w:rsidR="00A8575A" w:rsidRDefault="00A8575A" w:rsidP="00A8575A">
                            <w:pPr>
                              <w:ind w:left="180"/>
                              <w:jc w:val="center"/>
                            </w:pPr>
                            <w:r w:rsidRPr="00B4223A">
                              <w:rPr>
                                <w:b/>
                              </w:rPr>
                              <w:t>2.</w:t>
                            </w:r>
                            <w:r>
                              <w:t xml:space="preserve"> Geodreieck in diese Richtung verschieben.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B78A3" id="Abgerundete rechteckige Legende 968" o:spid="_x0000_s1040" type="#_x0000_t62" style="position:absolute;margin-left:210.3pt;margin-top:.4pt;width:125.25pt;height:45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" adj="13197,57268" fillcolor="window" strokecolor="windowText" strokeweight="2pt">
                <v:textbox>
                  <w:txbxContent>
                    <w:p w14:paraId="5C81E9B4" w14:textId="77777777" w:rsidR="00A8575A" w:rsidRDefault="00A8575A" w:rsidP="00A8575A">
                      <w:pPr>
                        <w:ind w:left="180"/>
                        <w:jc w:val="center"/>
                      </w:pPr>
                      <w:r w:rsidRPr="00B4223A">
                        <w:rPr>
                          <w:b/>
                        </w:rPr>
                        <w:t>2.</w:t>
                      </w:r>
                      <w:r>
                        <w:t xml:space="preserve"> Geodreieck in diese Richtung verschieben.</w:t>
                      </w:r>
                    </w:p>
                  </w:txbxContent>
                </v:textbox>
              </v:shape>
            </w:pict>
          </mc:Fallback>
        </mc:AlternateContent>
      </w:r>
    </w:p>
    <w:p w14:paraId="3EA36AB1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1E40D46E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3822486B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1640FD27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563C7132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67CF758F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1CDDEC75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08C50180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08D7396F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43C31810" w14:textId="77777777" w:rsidR="00A8575A" w:rsidRPr="00A8575A" w:rsidRDefault="001E43A8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w:drawing>
          <wp:anchor distT="0" distB="0" distL="114300" distR="114300" simplePos="0" relativeHeight="251665408" behindDoc="0" locked="0" layoutInCell="1" allowOverlap="1" wp14:anchorId="366C058E" wp14:editId="35387659">
            <wp:simplePos x="0" y="0"/>
            <wp:positionH relativeFrom="column">
              <wp:posOffset>328295</wp:posOffset>
            </wp:positionH>
            <wp:positionV relativeFrom="paragraph">
              <wp:posOffset>89140</wp:posOffset>
            </wp:positionV>
            <wp:extent cx="3882390" cy="2080260"/>
            <wp:effectExtent l="0" t="0" r="3810" b="0"/>
            <wp:wrapNone/>
            <wp:docPr id="970" name="Grafik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dreieckfarbe_Verschiebung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39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EF541" w14:textId="77777777" w:rsidR="00A8575A" w:rsidRPr="00A8575A" w:rsidRDefault="001E43A8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7FE191" wp14:editId="5220FAFD">
                <wp:simplePos x="0" y="0"/>
                <wp:positionH relativeFrom="column">
                  <wp:posOffset>3902622</wp:posOffset>
                </wp:positionH>
                <wp:positionV relativeFrom="paragraph">
                  <wp:posOffset>5187</wp:posOffset>
                </wp:positionV>
                <wp:extent cx="1710690" cy="843280"/>
                <wp:effectExtent l="190500" t="0" r="22860" b="585470"/>
                <wp:wrapNone/>
                <wp:docPr id="969" name="Abgerundete rechteckige Legende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10690" cy="843280"/>
                        </a:xfrm>
                        <a:prstGeom prst="wedgeRoundRectCallout">
                          <a:avLst>
                            <a:gd name="adj1" fmla="val 60864"/>
                            <a:gd name="adj2" fmla="val 11812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06BF8E" w14:textId="77777777" w:rsidR="00A8575A" w:rsidRDefault="00A8575A" w:rsidP="00A8575A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  <w:r w:rsidRPr="00B4223A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darauf achten, dass die Linie exakt auf der parallelen Linie des Geodreiecks liegt.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FE191" id="Abgerundete rechteckige Legende 969" o:spid="_x0000_s1041" type="#_x0000_t62" style="position:absolute;margin-left:307.3pt;margin-top:.4pt;width:134.7pt;height:66.4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" adj="23947,36315" fillcolor="window" strokecolor="windowText" strokeweight="2pt">
                <v:textbox>
                  <w:txbxContent>
                    <w:p w14:paraId="4406BF8E" w14:textId="77777777" w:rsidR="00A8575A" w:rsidRDefault="00A8575A" w:rsidP="00A8575A">
                      <w:pPr>
                        <w:jc w:val="center"/>
                      </w:pPr>
                      <w:r>
                        <w:rPr>
                          <w:b/>
                        </w:rPr>
                        <w:t>3</w:t>
                      </w:r>
                      <w:r w:rsidRPr="00B4223A">
                        <w:rPr>
                          <w:b/>
                        </w:rPr>
                        <w:t>.</w:t>
                      </w:r>
                      <w:r>
                        <w:t xml:space="preserve"> darauf achten, dass die Linie exakt auf der parallelen Linie des Geodreiecks liegt.</w:t>
                      </w:r>
                    </w:p>
                  </w:txbxContent>
                </v:textbox>
              </v:shape>
            </w:pict>
          </mc:Fallback>
        </mc:AlternateContent>
      </w:r>
    </w:p>
    <w:p w14:paraId="5793977A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54270D7E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793D835F" w14:textId="7ADC84AB" w:rsidR="00A8575A" w:rsidRPr="00A8575A" w:rsidRDefault="00A8575A" w:rsidP="00A8575A">
      <w:pPr>
        <w:spacing w:line="240" w:lineRule="exact"/>
        <w:rPr>
          <w:szCs w:val="22"/>
        </w:rPr>
      </w:pPr>
    </w:p>
    <w:p w14:paraId="47E5C33B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547F81AE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3A9EC27C" w14:textId="6186E0EE" w:rsidR="00A8575A" w:rsidRPr="00A8575A" w:rsidRDefault="00A8575A" w:rsidP="00A8575A">
      <w:pPr>
        <w:spacing w:line="240" w:lineRule="exact"/>
        <w:rPr>
          <w:szCs w:val="22"/>
        </w:rPr>
      </w:pPr>
    </w:p>
    <w:p w14:paraId="7797D374" w14:textId="3D67DBAB" w:rsidR="00A8575A" w:rsidRPr="00A8575A" w:rsidRDefault="00A8575A" w:rsidP="00A8575A">
      <w:pPr>
        <w:spacing w:line="240" w:lineRule="exact"/>
        <w:rPr>
          <w:szCs w:val="22"/>
        </w:rPr>
      </w:pPr>
    </w:p>
    <w:p w14:paraId="16980320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60BCB15F" w14:textId="1AC4A17F" w:rsidR="00A8575A" w:rsidRPr="00A8575A" w:rsidRDefault="00A8575A" w:rsidP="00A8575A">
      <w:pPr>
        <w:spacing w:line="240" w:lineRule="exact"/>
        <w:rPr>
          <w:szCs w:val="22"/>
        </w:rPr>
      </w:pPr>
    </w:p>
    <w:p w14:paraId="41ED860B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503C297D" w14:textId="77777777" w:rsidR="00A8575A" w:rsidRDefault="0080088E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6FA62F" wp14:editId="5649A0C3">
                <wp:simplePos x="0" y="0"/>
                <wp:positionH relativeFrom="column">
                  <wp:posOffset>4319049</wp:posOffset>
                </wp:positionH>
                <wp:positionV relativeFrom="paragraph">
                  <wp:posOffset>70329</wp:posOffset>
                </wp:positionV>
                <wp:extent cx="2053590" cy="567055"/>
                <wp:effectExtent l="666750" t="57150" r="22860" b="23495"/>
                <wp:wrapNone/>
                <wp:docPr id="971" name="Abgerundete rechteckige Legende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3590" cy="567055"/>
                        </a:xfrm>
                        <a:prstGeom prst="wedgeRoundRectCallout">
                          <a:avLst>
                            <a:gd name="adj1" fmla="val 81735"/>
                            <a:gd name="adj2" fmla="val -5708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032EED" w14:textId="77777777" w:rsidR="00A8575A" w:rsidRDefault="00A8575A" w:rsidP="00A8575A">
                            <w:pPr>
                              <w:ind w:left="180"/>
                              <w:jc w:val="center"/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  <w:r w:rsidRPr="00B4223A"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jetzt kann man die Linie </w:t>
                            </w:r>
                            <w:r>
                              <w:br/>
                              <w:t>wieder durchziehen.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FA62F" id="Abgerundete rechteckige Legende 971" o:spid="_x0000_s1042" type="#_x0000_t62" style="position:absolute;margin-left:340.1pt;margin-top:5.55pt;width:161.7pt;height:44.6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" adj="28455,-1531" fillcolor="window" strokecolor="windowText" strokeweight="2pt">
                <v:textbox>
                  <w:txbxContent>
                    <w:p w14:paraId="6B032EED" w14:textId="77777777" w:rsidR="00A8575A" w:rsidRDefault="00A8575A" w:rsidP="00A8575A">
                      <w:pPr>
                        <w:ind w:left="180"/>
                        <w:jc w:val="center"/>
                      </w:pPr>
                      <w:r>
                        <w:rPr>
                          <w:b/>
                        </w:rPr>
                        <w:t>4</w:t>
                      </w:r>
                      <w:r w:rsidRPr="00B4223A">
                        <w:rPr>
                          <w:b/>
                        </w:rPr>
                        <w:t>.</w:t>
                      </w:r>
                      <w:r>
                        <w:t xml:space="preserve"> jetzt kann man die Linie </w:t>
                      </w:r>
                      <w:r>
                        <w:br/>
                        <w:t>wieder durchziehen.</w:t>
                      </w:r>
                    </w:p>
                  </w:txbxContent>
                </v:textbox>
              </v:shape>
            </w:pict>
          </mc:Fallback>
        </mc:AlternateContent>
      </w:r>
    </w:p>
    <w:p w14:paraId="2F1083EB" w14:textId="7F3476F5" w:rsidR="00A8575A" w:rsidRDefault="00A11D80" w:rsidP="00A8575A">
      <w:pPr>
        <w:spacing w:line="240" w:lineRule="exact"/>
        <w:rPr>
          <w:szCs w:val="22"/>
        </w:rPr>
      </w:pPr>
      <w:r>
        <w:rPr>
          <w:noProof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CDE81B3" wp14:editId="61A94569">
                <wp:simplePos x="0" y="0"/>
                <wp:positionH relativeFrom="column">
                  <wp:posOffset>-139304</wp:posOffset>
                </wp:positionH>
                <wp:positionV relativeFrom="paragraph">
                  <wp:posOffset>60302</wp:posOffset>
                </wp:positionV>
                <wp:extent cx="3893044" cy="569447"/>
                <wp:effectExtent l="57150" t="57150" r="50800" b="59690"/>
                <wp:wrapNone/>
                <wp:docPr id="483" name="Gruppieren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3044" cy="569447"/>
                          <a:chOff x="0" y="0"/>
                          <a:chExt cx="3893044" cy="569447"/>
                        </a:xfrm>
                      </wpg:grpSpPr>
                      <wps:wsp>
                        <wps:cNvPr id="50" name="Abgerundetes Rechteck 50"/>
                        <wps:cNvSpPr/>
                        <wps:spPr>
                          <a:xfrm>
                            <a:off x="0" y="0"/>
                            <a:ext cx="3893044" cy="569447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5BD75AFB" w14:textId="77777777" w:rsidR="0080088E" w:rsidRDefault="001E43A8" w:rsidP="00A11D80">
                              <w:pPr>
                                <w:pStyle w:val="TabelleKopflinks"/>
                                <w:ind w:firstLine="36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1E43A8">
                                <w:rPr>
                                  <w:sz w:val="22"/>
                                  <w:szCs w:val="22"/>
                                </w:rPr>
                                <w:t>Arbeitsauftrag:</w:t>
                              </w:r>
                              <w:r w:rsidRPr="00DF634A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6FCA468B" w14:textId="77777777" w:rsidR="001E43A8" w:rsidRPr="001E43A8" w:rsidRDefault="00F62A01" w:rsidP="00B61878">
                              <w:pPr>
                                <w:pStyle w:val="TabelleKopflinks"/>
                                <w:numPr>
                                  <w:ilvl w:val="0"/>
                                  <w:numId w:val="27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Bearbeiten Sie die Aufgaben auf dem </w:t>
                              </w:r>
                              <w:r w:rsidRPr="008D57AB">
                                <w:rPr>
                                  <w:sz w:val="22"/>
                                  <w:szCs w:val="22"/>
                                </w:rPr>
                                <w:t>Einlegeblatt.</w:t>
                              </w:r>
                              <w:r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0429D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Grafik 1429"/>
                          <pic:cNvPicPr/>
                        </pic:nvPicPr>
                        <pic:blipFill>
                          <a:blip r:embed="rId15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85" y="49279"/>
                            <a:ext cx="191135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DE81B3" id="Gruppieren 483" o:spid="_x0000_s1043" style="position:absolute;margin-left:-10.95pt;margin-top:4.75pt;width:306.55pt;height:44.85pt;z-index:251691008" coordsize="38930,5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">
                <v:roundrect id="Abgerundetes Rechteck 50" o:spid="_x0000_s1044" style="position:absolute;width:38930;height:56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" fillcolor="window" strokecolor="#4bacc6" strokeweight="1pt">
                  <v:textbox>
                    <w:txbxContent>
                      <w:p w14:paraId="5BD75AFB" w14:textId="77777777" w:rsidR="0080088E" w:rsidRDefault="001E43A8" w:rsidP="00A11D80">
                        <w:pPr>
                          <w:pStyle w:val="TabelleKopflinks"/>
                          <w:ind w:firstLine="360"/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1E43A8">
                          <w:rPr>
                            <w:sz w:val="22"/>
                            <w:szCs w:val="22"/>
                          </w:rPr>
                          <w:t>Arbeitsauftrag:</w:t>
                        </w:r>
                        <w:r w:rsidRPr="00DF634A">
                          <w:rPr>
                            <w:b w:val="0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6FCA468B" w14:textId="77777777" w:rsidR="001E43A8" w:rsidRPr="001E43A8" w:rsidRDefault="00F62A01" w:rsidP="00B61878">
                        <w:pPr>
                          <w:pStyle w:val="TabelleKopflinks"/>
                          <w:numPr>
                            <w:ilvl w:val="0"/>
                            <w:numId w:val="27"/>
                          </w:num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sz w:val="22"/>
                            <w:szCs w:val="22"/>
                          </w:rPr>
                          <w:t xml:space="preserve">Bearbeiten Sie die Aufgaben auf dem </w:t>
                        </w:r>
                        <w:r w:rsidRPr="008D57AB">
                          <w:rPr>
                            <w:sz w:val="22"/>
                            <w:szCs w:val="22"/>
                          </w:rPr>
                          <w:t>Einlegeblatt.</w:t>
                        </w:r>
                        <w:r>
                          <w:rPr>
                            <w:b w:val="0"/>
                            <w:sz w:val="22"/>
                            <w:szCs w:val="22"/>
                          </w:rPr>
                          <w:t xml:space="preserve"> </w:t>
                        </w:r>
                        <w:r w:rsidR="000429D6">
                          <w:rPr>
                            <w:b w:val="0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Grafik 1429" o:spid="_x0000_s1045" type="#_x0000_t75" style="position:absolute;left:1149;top:492;width:1912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">
                  <v:imagedata r:id="rId28" o:title="" recolortarget="#275791"/>
                </v:shape>
              </v:group>
            </w:pict>
          </mc:Fallback>
        </mc:AlternateContent>
      </w:r>
    </w:p>
    <w:p w14:paraId="27A18A3E" w14:textId="77777777" w:rsidR="00A8575A" w:rsidRDefault="00A8575A" w:rsidP="00A8575A">
      <w:pPr>
        <w:spacing w:line="240" w:lineRule="exact"/>
        <w:rPr>
          <w:szCs w:val="22"/>
        </w:rPr>
      </w:pPr>
    </w:p>
    <w:p w14:paraId="7B412504" w14:textId="77777777" w:rsidR="00A8575A" w:rsidRDefault="00A8575A" w:rsidP="00A8575A">
      <w:pPr>
        <w:spacing w:line="240" w:lineRule="exact"/>
        <w:rPr>
          <w:szCs w:val="22"/>
        </w:rPr>
      </w:pPr>
    </w:p>
    <w:p w14:paraId="0D360903" w14:textId="0E50BAC4" w:rsidR="00954219" w:rsidRDefault="00954219">
      <w:pPr>
        <w:spacing w:line="240" w:lineRule="exact"/>
        <w:rPr>
          <w:szCs w:val="22"/>
        </w:rPr>
      </w:pPr>
      <w:r>
        <w:rPr>
          <w:szCs w:val="22"/>
        </w:rPr>
        <w:br w:type="page"/>
      </w:r>
    </w:p>
    <w:p w14:paraId="6D04639F" w14:textId="77777777" w:rsidR="00A8575A" w:rsidRPr="00554634" w:rsidRDefault="005E7054" w:rsidP="00A8575A">
      <w:pPr>
        <w:spacing w:line="240" w:lineRule="exact"/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4634">
        <w:rPr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c) </w:t>
      </w:r>
      <w:r w:rsidR="00A8575A" w:rsidRPr="00554634">
        <w:rPr>
          <w:color w:val="4F81BD" w:themeColor="accent1"/>
          <w:sz w:val="22"/>
          <w:szCs w:val="2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Ein Quadrat mit den Seitenlängen 5cm/5cm zeichnen:</w:t>
      </w:r>
    </w:p>
    <w:p w14:paraId="5C6EB90E" w14:textId="77777777" w:rsidR="00A8575A" w:rsidRPr="00A8575A" w:rsidRDefault="00A8575A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w:drawing>
          <wp:anchor distT="0" distB="0" distL="114300" distR="114300" simplePos="0" relativeHeight="251671552" behindDoc="0" locked="0" layoutInCell="1" allowOverlap="1" wp14:anchorId="70FD971C" wp14:editId="35D8AE8D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2743200" cy="1485900"/>
            <wp:effectExtent l="0" t="0" r="0" b="0"/>
            <wp:wrapNone/>
            <wp:docPr id="974" name="Grafik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dreieckfarbe_5cm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5" r="13354" b="20622"/>
                    <a:stretch/>
                  </pic:blipFill>
                  <pic:spPr bwMode="auto">
                    <a:xfrm>
                      <a:off x="0" y="0"/>
                      <a:ext cx="274320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E3650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023667F1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7C3E49F6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7CA85229" w14:textId="77777777" w:rsidR="00A8575A" w:rsidRPr="00A8575A" w:rsidRDefault="00A8575A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3811D6" wp14:editId="54AD3628">
                <wp:simplePos x="0" y="0"/>
                <wp:positionH relativeFrom="column">
                  <wp:posOffset>2261235</wp:posOffset>
                </wp:positionH>
                <wp:positionV relativeFrom="paragraph">
                  <wp:posOffset>4445</wp:posOffset>
                </wp:positionV>
                <wp:extent cx="2057400" cy="461645"/>
                <wp:effectExtent l="495300" t="0" r="19050" b="357505"/>
                <wp:wrapNone/>
                <wp:docPr id="979" name="Abgerundete rechteckige Legende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61645"/>
                        </a:xfrm>
                        <a:prstGeom prst="wedgeRoundRectCallout">
                          <a:avLst>
                            <a:gd name="adj1" fmla="val -73611"/>
                            <a:gd name="adj2" fmla="val 12233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B12981" w14:textId="77777777" w:rsidR="00A8575A" w:rsidRDefault="00A8575A" w:rsidP="00B61878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ind w:left="180" w:hanging="180"/>
                              <w:jc w:val="center"/>
                            </w:pPr>
                            <w:r>
                              <w:t>eine Linie mit der Länge 5 cm zeichnen.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811D6" id="Abgerundete rechteckige Legende 979" o:spid="_x0000_s1046" type="#_x0000_t62" style="position:absolute;margin-left:178.05pt;margin-top:.35pt;width:162pt;height:36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" adj="-5100,37224" fillcolor="window" strokecolor="windowText" strokeweight="2pt">
                <v:textbox inset="0,0,0,0">
                  <w:txbxContent>
                    <w:p w14:paraId="4DB12981" w14:textId="77777777" w:rsidR="00A8575A" w:rsidRDefault="00A8575A" w:rsidP="00B61878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ind w:left="180" w:hanging="180"/>
                        <w:jc w:val="center"/>
                      </w:pPr>
                      <w:r>
                        <w:t>eine Linie mit der Länge 5 cm zeichnen.</w:t>
                      </w:r>
                    </w:p>
                  </w:txbxContent>
                </v:textbox>
              </v:shape>
            </w:pict>
          </mc:Fallback>
        </mc:AlternateContent>
      </w:r>
    </w:p>
    <w:p w14:paraId="6064E01C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18F67DB2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4340E23E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2B34306D" w14:textId="77777777" w:rsidR="00A8575A" w:rsidRPr="00A8575A" w:rsidRDefault="00A8575A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962F97" wp14:editId="14037BB1">
                <wp:simplePos x="0" y="0"/>
                <wp:positionH relativeFrom="column">
                  <wp:posOffset>3657600</wp:posOffset>
                </wp:positionH>
                <wp:positionV relativeFrom="paragraph">
                  <wp:posOffset>76200</wp:posOffset>
                </wp:positionV>
                <wp:extent cx="1139190" cy="590550"/>
                <wp:effectExtent l="0" t="0" r="22860" b="1905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22CADFC" w14:textId="77777777" w:rsidR="00A8575A" w:rsidRDefault="00A8575A" w:rsidP="00A8575A">
                            <w:r>
                              <w:t>Dreieck um 90° nach rechts drehen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62F97" id="_x0000_t202" coordsize="21600,21600" o:spt="202" path="m,l,21600r21600,l21600,xe">
                <v:stroke joinstyle="miter"/>
                <v:path gradientshapeok="t" o:connecttype="rect"/>
              </v:shapetype>
              <v:shape id="Textfeld 30" o:spid="_x0000_s1047" type="#_x0000_t202" style="position:absolute;margin-left:4in;margin-top:6pt;width:89.7pt;height:4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" fillcolor="window" strokecolor="window" strokeweight=".5pt">
                <v:textbox>
                  <w:txbxContent>
                    <w:p w14:paraId="222CADFC" w14:textId="77777777" w:rsidR="00A8575A" w:rsidRDefault="00A8575A" w:rsidP="00A8575A">
                      <w:r>
                        <w:t>Dreieck um 90° nach rechts drehen</w:t>
                      </w:r>
                    </w:p>
                  </w:txbxContent>
                </v:textbox>
              </v:shape>
            </w:pict>
          </mc:Fallback>
        </mc:AlternateContent>
      </w: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C18073" wp14:editId="64AD0300">
                <wp:simplePos x="0" y="0"/>
                <wp:positionH relativeFrom="column">
                  <wp:posOffset>2880360</wp:posOffset>
                </wp:positionH>
                <wp:positionV relativeFrom="paragraph">
                  <wp:posOffset>75565</wp:posOffset>
                </wp:positionV>
                <wp:extent cx="731520" cy="804545"/>
                <wp:effectExtent l="0" t="0" r="11430" b="14605"/>
                <wp:wrapNone/>
                <wp:docPr id="982" name="Nach links gekrümmter Pfeil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804545"/>
                        </a:xfrm>
                        <a:prstGeom prst="curvedLeftArrow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1B9DD4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Nach links gekrümmter Pfeil 982" o:spid="_x0000_s1026" type="#_x0000_t103" style="position:absolute;margin-left:226.8pt;margin-top:5.95pt;width:57.6pt;height:63.3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" adj="11780,19145,5400" fillcolor="#a6a6a6" strokecolor="#262626" strokeweight="1.5pt"/>
            </w:pict>
          </mc:Fallback>
        </mc:AlternateContent>
      </w:r>
    </w:p>
    <w:p w14:paraId="0C329F84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0D1E3D3C" w14:textId="77777777" w:rsidR="00A8575A" w:rsidRPr="00A8575A" w:rsidRDefault="00A8575A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w:drawing>
          <wp:anchor distT="0" distB="0" distL="114300" distR="114300" simplePos="0" relativeHeight="251672576" behindDoc="0" locked="0" layoutInCell="1" allowOverlap="1" wp14:anchorId="58B883F7" wp14:editId="5C58FEB3">
            <wp:simplePos x="0" y="0"/>
            <wp:positionH relativeFrom="column">
              <wp:posOffset>415290</wp:posOffset>
            </wp:positionH>
            <wp:positionV relativeFrom="paragraph">
              <wp:posOffset>0</wp:posOffset>
            </wp:positionV>
            <wp:extent cx="1755140" cy="2782570"/>
            <wp:effectExtent l="0" t="0" r="0" b="0"/>
            <wp:wrapNone/>
            <wp:docPr id="975" name="Grafik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dreieckfarbe5cm5cm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FD5B3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4C5628FD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206F6082" w14:textId="77777777" w:rsidR="00A8575A" w:rsidRPr="00A8575A" w:rsidRDefault="00A8575A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DA1D3D" wp14:editId="5D3001DA">
                <wp:simplePos x="0" y="0"/>
                <wp:positionH relativeFrom="column">
                  <wp:posOffset>1832610</wp:posOffset>
                </wp:positionH>
                <wp:positionV relativeFrom="paragraph">
                  <wp:posOffset>137795</wp:posOffset>
                </wp:positionV>
                <wp:extent cx="2057400" cy="795655"/>
                <wp:effectExtent l="1219200" t="0" r="19050" b="23495"/>
                <wp:wrapNone/>
                <wp:docPr id="980" name="Abgerundete rechteckige Legende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795655"/>
                        </a:xfrm>
                        <a:prstGeom prst="wedgeRoundRectCallout">
                          <a:avLst>
                            <a:gd name="adj1" fmla="val -109258"/>
                            <a:gd name="adj2" fmla="val 4726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F3A6B0" w14:textId="77777777" w:rsidR="00A8575A" w:rsidRDefault="00A8575A" w:rsidP="00B61878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ind w:left="360" w:hanging="180"/>
                            </w:pPr>
                            <w:r>
                              <w:t>die Mittel</w:t>
                            </w:r>
                            <w:r w:rsidR="0080088E">
                              <w:t>linie auf die gezeich</w:t>
                            </w:r>
                            <w:r>
                              <w:t>nete Linie</w:t>
                            </w:r>
                            <w:r w:rsidR="0080088E">
                              <w:t xml:space="preserve"> legen</w:t>
                            </w:r>
                            <w:r>
                              <w:t>.</w:t>
                            </w:r>
                          </w:p>
                          <w:p w14:paraId="674E8899" w14:textId="77777777" w:rsidR="00A8575A" w:rsidRPr="002D1709" w:rsidRDefault="00A8575A" w:rsidP="00A8575A">
                            <w:pPr>
                              <w:ind w:left="180"/>
                              <w:rPr>
                                <w:b/>
                              </w:rPr>
                            </w:pPr>
                            <w:r w:rsidRPr="002D1709">
                              <w:rPr>
                                <w:b/>
                              </w:rPr>
                              <w:t>Achtung</w:t>
                            </w:r>
                            <w:r>
                              <w:rPr>
                                <w:b/>
                              </w:rPr>
                              <w:t>: Linienende Vorderkante Geodreieck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A1D3D" id="Abgerundete rechteckige Legende 980" o:spid="_x0000_s1048" type="#_x0000_t62" style="position:absolute;margin-left:144.3pt;margin-top:10.85pt;width:162pt;height:62.6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" adj="-12800,21009" fillcolor="window" strokecolor="windowText" strokeweight="2pt">
                <v:textbox inset="0,,0,0">
                  <w:txbxContent>
                    <w:p w14:paraId="5DF3A6B0" w14:textId="77777777" w:rsidR="00A8575A" w:rsidRDefault="00A8575A" w:rsidP="00B61878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ind w:left="360" w:hanging="180"/>
                      </w:pPr>
                      <w:r>
                        <w:t>die Mittel</w:t>
                      </w:r>
                      <w:r w:rsidR="0080088E">
                        <w:t>linie auf die gezeich</w:t>
                      </w:r>
                      <w:r>
                        <w:t>nete Linie</w:t>
                      </w:r>
                      <w:r w:rsidR="0080088E">
                        <w:t xml:space="preserve"> legen</w:t>
                      </w:r>
                      <w:r>
                        <w:t>.</w:t>
                      </w:r>
                    </w:p>
                    <w:p w14:paraId="674E8899" w14:textId="77777777" w:rsidR="00A8575A" w:rsidRPr="002D1709" w:rsidRDefault="00A8575A" w:rsidP="00A8575A">
                      <w:pPr>
                        <w:ind w:left="180"/>
                        <w:rPr>
                          <w:b/>
                        </w:rPr>
                      </w:pPr>
                      <w:r w:rsidRPr="002D1709">
                        <w:rPr>
                          <w:b/>
                        </w:rPr>
                        <w:t>Achtung</w:t>
                      </w:r>
                      <w:r>
                        <w:rPr>
                          <w:b/>
                        </w:rPr>
                        <w:t>: Linienende Vorderkante Geodreieck</w:t>
                      </w:r>
                    </w:p>
                  </w:txbxContent>
                </v:textbox>
              </v:shape>
            </w:pict>
          </mc:Fallback>
        </mc:AlternateContent>
      </w:r>
    </w:p>
    <w:p w14:paraId="6BD61299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0E945A57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6C5A7EAA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66BA2F66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0FB94EC6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530FB8ED" w14:textId="77777777" w:rsidR="00A8575A" w:rsidRPr="00A8575A" w:rsidRDefault="00A8575A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A84A65" wp14:editId="15C3E675">
                <wp:simplePos x="0" y="0"/>
                <wp:positionH relativeFrom="column">
                  <wp:posOffset>2213610</wp:posOffset>
                </wp:positionH>
                <wp:positionV relativeFrom="paragraph">
                  <wp:posOffset>99695</wp:posOffset>
                </wp:positionV>
                <wp:extent cx="552450" cy="814705"/>
                <wp:effectExtent l="0" t="0" r="19050" b="23495"/>
                <wp:wrapNone/>
                <wp:docPr id="983" name="Nach links gekrümmter Pfeil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52450" cy="814705"/>
                        </a:xfrm>
                        <a:prstGeom prst="curvedLeftArrow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6B78C" id="Nach links gekrümmter Pfeil 983" o:spid="_x0000_s1026" type="#_x0000_t103" style="position:absolute;margin-left:174.3pt;margin-top:7.85pt;width:43.5pt;height:64.1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" adj="14277,19769,5400" fillcolor="#a6a6a6" strokecolor="#262626" strokeweight="1.5pt"/>
            </w:pict>
          </mc:Fallback>
        </mc:AlternateContent>
      </w:r>
    </w:p>
    <w:p w14:paraId="1D364261" w14:textId="77777777" w:rsidR="00A8575A" w:rsidRPr="00A8575A" w:rsidRDefault="0080088E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9F94BD" wp14:editId="176CDD50">
                <wp:simplePos x="0" y="0"/>
                <wp:positionH relativeFrom="column">
                  <wp:posOffset>2723966</wp:posOffset>
                </wp:positionH>
                <wp:positionV relativeFrom="paragraph">
                  <wp:posOffset>2772</wp:posOffset>
                </wp:positionV>
                <wp:extent cx="854171" cy="580398"/>
                <wp:effectExtent l="0" t="0" r="0" b="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171" cy="5803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3A9FEA" w14:textId="77777777" w:rsidR="00A8575A" w:rsidRDefault="00A8575A" w:rsidP="00A8575A">
                            <w:r>
                              <w:t>Dreieck um 90° nach links drehen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F94BD" id="Textfeld 32" o:spid="_x0000_s1049" type="#_x0000_t202" style="position:absolute;margin-left:214.5pt;margin-top:.2pt;width:67.25pt;height:45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" filled="f" stroked="f" strokeweight=".5pt">
                <v:textbox>
                  <w:txbxContent>
                    <w:p w14:paraId="5A3A9FEA" w14:textId="77777777" w:rsidR="00A8575A" w:rsidRDefault="00A8575A" w:rsidP="00A8575A">
                      <w:r>
                        <w:t>Dreieck um 90° nach links drehen</w:t>
                      </w:r>
                    </w:p>
                  </w:txbxContent>
                </v:textbox>
              </v:shape>
            </w:pict>
          </mc:Fallback>
        </mc:AlternateContent>
      </w:r>
    </w:p>
    <w:p w14:paraId="459D3464" w14:textId="77777777" w:rsidR="00A8575A" w:rsidRPr="00A8575A" w:rsidRDefault="0080088E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w:drawing>
          <wp:anchor distT="0" distB="0" distL="114300" distR="114300" simplePos="0" relativeHeight="251673600" behindDoc="1" locked="0" layoutInCell="1" allowOverlap="1" wp14:anchorId="6C09DD3B" wp14:editId="4673127D">
            <wp:simplePos x="0" y="0"/>
            <wp:positionH relativeFrom="column">
              <wp:posOffset>2184203</wp:posOffset>
            </wp:positionH>
            <wp:positionV relativeFrom="paragraph">
              <wp:posOffset>35610</wp:posOffset>
            </wp:positionV>
            <wp:extent cx="3449320" cy="1754505"/>
            <wp:effectExtent l="0" t="0" r="0" b="0"/>
            <wp:wrapNone/>
            <wp:docPr id="976" name="Grafik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dreieckfarbe5cm5cm5cm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FC029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1AABCAF3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4B958EE3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439786A9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2715E653" w14:textId="77777777" w:rsidR="00A8575A" w:rsidRPr="00A8575A" w:rsidRDefault="0080088E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F7499F" wp14:editId="479929BD">
                <wp:simplePos x="0" y="0"/>
                <wp:positionH relativeFrom="column">
                  <wp:posOffset>1260433</wp:posOffset>
                </wp:positionH>
                <wp:positionV relativeFrom="paragraph">
                  <wp:posOffset>5821</wp:posOffset>
                </wp:positionV>
                <wp:extent cx="2057400" cy="854075"/>
                <wp:effectExtent l="0" t="0" r="647700" b="22225"/>
                <wp:wrapNone/>
                <wp:docPr id="981" name="Abgerundete rechteckige Legende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854075"/>
                        </a:xfrm>
                        <a:prstGeom prst="wedgeRoundRectCallout">
                          <a:avLst>
                            <a:gd name="adj1" fmla="val 79631"/>
                            <a:gd name="adj2" fmla="val 2892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5B7A38" w14:textId="77777777" w:rsidR="00A8575A" w:rsidRDefault="00A8575A" w:rsidP="00B61878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ind w:hanging="540"/>
                              <w:jc w:val="center"/>
                            </w:pPr>
                            <w:r>
                              <w:t>die Mittel</w:t>
                            </w:r>
                            <w:r w:rsidR="0080088E">
                              <w:t>linie</w:t>
                            </w:r>
                            <w:r>
                              <w:t xml:space="preserve"> auf die gezeichnete Linie legen.</w:t>
                            </w:r>
                          </w:p>
                          <w:p w14:paraId="196CAC35" w14:textId="77777777" w:rsidR="00A8575A" w:rsidRPr="002D1709" w:rsidRDefault="00A8575A" w:rsidP="00A8575A">
                            <w:pPr>
                              <w:rPr>
                                <w:b/>
                              </w:rPr>
                            </w:pPr>
                            <w:r w:rsidRPr="002D1709">
                              <w:rPr>
                                <w:b/>
                              </w:rPr>
                              <w:t>Achtung</w:t>
                            </w:r>
                            <w:r>
                              <w:rPr>
                                <w:b/>
                              </w:rPr>
                              <w:t>: Linienende Vorderkante Geodreieck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7499F" id="Abgerundete rechteckige Legende 981" o:spid="_x0000_s1050" type="#_x0000_t62" style="position:absolute;margin-left:99.25pt;margin-top:.45pt;width:162pt;height:67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" adj="28000,17047" fillcolor="window" strokecolor="windowText" strokeweight="2pt">
                <v:textbox>
                  <w:txbxContent>
                    <w:p w14:paraId="5D5B7A38" w14:textId="77777777" w:rsidR="00A8575A" w:rsidRDefault="00A8575A" w:rsidP="00B61878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ind w:hanging="540"/>
                        <w:jc w:val="center"/>
                      </w:pPr>
                      <w:r>
                        <w:t>die Mittel</w:t>
                      </w:r>
                      <w:r w:rsidR="0080088E">
                        <w:t>linie</w:t>
                      </w:r>
                      <w:r>
                        <w:t xml:space="preserve"> auf die gezeichnete Linie legen.</w:t>
                      </w:r>
                    </w:p>
                    <w:p w14:paraId="196CAC35" w14:textId="77777777" w:rsidR="00A8575A" w:rsidRPr="002D1709" w:rsidRDefault="00A8575A" w:rsidP="00A8575A">
                      <w:pPr>
                        <w:rPr>
                          <w:b/>
                        </w:rPr>
                      </w:pPr>
                      <w:r w:rsidRPr="002D1709">
                        <w:rPr>
                          <w:b/>
                        </w:rPr>
                        <w:t>Achtung</w:t>
                      </w:r>
                      <w:r>
                        <w:rPr>
                          <w:b/>
                        </w:rPr>
                        <w:t>: Linienende Vorderkante Geodreieck</w:t>
                      </w:r>
                    </w:p>
                  </w:txbxContent>
                </v:textbox>
              </v:shape>
            </w:pict>
          </mc:Fallback>
        </mc:AlternateContent>
      </w:r>
    </w:p>
    <w:p w14:paraId="0E31CB55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275232CE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1773C1C9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4EDDF14B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337EA9B5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1D4147F8" w14:textId="77777777" w:rsidR="00A8575A" w:rsidRPr="00A8575A" w:rsidRDefault="00A8575A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A535F5" wp14:editId="59E319D1">
                <wp:simplePos x="0" y="0"/>
                <wp:positionH relativeFrom="column">
                  <wp:posOffset>3187065</wp:posOffset>
                </wp:positionH>
                <wp:positionV relativeFrom="paragraph">
                  <wp:posOffset>80645</wp:posOffset>
                </wp:positionV>
                <wp:extent cx="731520" cy="804545"/>
                <wp:effectExtent l="76200" t="114300" r="49530" b="0"/>
                <wp:wrapNone/>
                <wp:docPr id="33" name="Nach links gekrümmter Pfei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9044">
                          <a:off x="0" y="0"/>
                          <a:ext cx="731520" cy="804545"/>
                        </a:xfrm>
                        <a:prstGeom prst="curvedLeftArrow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905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E7B55" id="Nach links gekrümmter Pfeil 33" o:spid="_x0000_s1026" type="#_x0000_t103" style="position:absolute;margin-left:250.95pt;margin-top:6.35pt;width:57.6pt;height:63.35pt;rotation:1134913fd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" adj="11780,19145,5400" fillcolor="#a6a6a6" strokecolor="#262626" strokeweight="1.5pt"/>
            </w:pict>
          </mc:Fallback>
        </mc:AlternateContent>
      </w:r>
      <w:r w:rsidRPr="00A8575A">
        <w:rPr>
          <w:noProof/>
          <w:szCs w:val="22"/>
          <w:lang w:eastAsia="de-DE"/>
        </w:rPr>
        <w:drawing>
          <wp:anchor distT="0" distB="0" distL="114300" distR="114300" simplePos="0" relativeHeight="251674624" behindDoc="0" locked="0" layoutInCell="1" allowOverlap="1" wp14:anchorId="571945AA" wp14:editId="78623ED0">
            <wp:simplePos x="0" y="0"/>
            <wp:positionH relativeFrom="column">
              <wp:posOffset>1024890</wp:posOffset>
            </wp:positionH>
            <wp:positionV relativeFrom="paragraph">
              <wp:posOffset>76200</wp:posOffset>
            </wp:positionV>
            <wp:extent cx="2418715" cy="2811145"/>
            <wp:effectExtent l="0" t="0" r="635" b="8255"/>
            <wp:wrapNone/>
            <wp:docPr id="978" name="Grafik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dreieckfarbe_QUADRAT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2A5F2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05551F3E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2D9C3769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5D067F39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5D4BA3DE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39DA66A6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0AA0B078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519EADFB" w14:textId="77777777" w:rsidR="00A8575A" w:rsidRPr="00A8575A" w:rsidRDefault="0080088E" w:rsidP="00A8575A">
      <w:pPr>
        <w:spacing w:line="240" w:lineRule="exact"/>
        <w:rPr>
          <w:szCs w:val="22"/>
        </w:rPr>
      </w:pPr>
      <w:r w:rsidRPr="00A8575A">
        <w:rPr>
          <w:noProof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043268" wp14:editId="6C10B43C">
                <wp:simplePos x="0" y="0"/>
                <wp:positionH relativeFrom="column">
                  <wp:posOffset>3216431</wp:posOffset>
                </wp:positionH>
                <wp:positionV relativeFrom="paragraph">
                  <wp:posOffset>31970</wp:posOffset>
                </wp:positionV>
                <wp:extent cx="1939290" cy="448987"/>
                <wp:effectExtent l="1238250" t="0" r="22860" b="141605"/>
                <wp:wrapNone/>
                <wp:docPr id="984" name="Abgerundete rechteckige Legende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290" cy="448987"/>
                        </a:xfrm>
                        <a:prstGeom prst="wedgeRoundRectCallout">
                          <a:avLst>
                            <a:gd name="adj1" fmla="val -113650"/>
                            <a:gd name="adj2" fmla="val 7380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7427E3" w14:textId="77777777" w:rsidR="00A8575A" w:rsidRDefault="00A8575A" w:rsidP="00B61878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ind w:left="540"/>
                              <w:jc w:val="center"/>
                            </w:pPr>
                            <w:r>
                              <w:t>die Linienenden miteinander verbinden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43268" id="Abgerundete rechteckige Legende 984" o:spid="_x0000_s1051" type="#_x0000_t62" style="position:absolute;margin-left:253.25pt;margin-top:2.5pt;width:152.7pt;height:35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" adj="-13748,26741" fillcolor="window" strokecolor="windowText" strokeweight="2pt">
                <v:textbox>
                  <w:txbxContent>
                    <w:p w14:paraId="0B7427E3" w14:textId="77777777" w:rsidR="00A8575A" w:rsidRDefault="00A8575A" w:rsidP="00B61878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ind w:left="540"/>
                        <w:jc w:val="center"/>
                      </w:pPr>
                      <w:r>
                        <w:t>die Linienenden miteinander verbinden</w:t>
                      </w:r>
                    </w:p>
                  </w:txbxContent>
                </v:textbox>
              </v:shape>
            </w:pict>
          </mc:Fallback>
        </mc:AlternateContent>
      </w:r>
    </w:p>
    <w:p w14:paraId="4F854D79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47FA0C40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5EB4BF4D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571BD4D2" w14:textId="3D1E75E2" w:rsidR="00A8575A" w:rsidRPr="00A8575A" w:rsidRDefault="00A8575A" w:rsidP="00A8575A">
      <w:pPr>
        <w:spacing w:line="240" w:lineRule="exact"/>
        <w:rPr>
          <w:szCs w:val="22"/>
        </w:rPr>
      </w:pPr>
    </w:p>
    <w:p w14:paraId="61C0730C" w14:textId="00CDCDE4" w:rsidR="00A8575A" w:rsidRPr="00A8575A" w:rsidRDefault="00A8575A" w:rsidP="00A8575A">
      <w:pPr>
        <w:spacing w:line="240" w:lineRule="exact"/>
        <w:rPr>
          <w:szCs w:val="22"/>
        </w:rPr>
      </w:pPr>
    </w:p>
    <w:p w14:paraId="2F0A8FBE" w14:textId="77777777" w:rsidR="00A8575A" w:rsidRPr="00A8575A" w:rsidRDefault="00A8575A" w:rsidP="00A8575A">
      <w:pPr>
        <w:spacing w:line="240" w:lineRule="exact"/>
        <w:rPr>
          <w:szCs w:val="22"/>
        </w:rPr>
      </w:pPr>
    </w:p>
    <w:p w14:paraId="43393395" w14:textId="4E4EC531" w:rsidR="00A8575A" w:rsidRPr="00A8575A" w:rsidRDefault="00A8575A" w:rsidP="00A8575A">
      <w:pPr>
        <w:spacing w:line="240" w:lineRule="exact"/>
        <w:rPr>
          <w:szCs w:val="22"/>
        </w:rPr>
      </w:pPr>
    </w:p>
    <w:p w14:paraId="047CA084" w14:textId="228B93FD" w:rsidR="00F5510D" w:rsidRDefault="00F5510D" w:rsidP="00BF021C">
      <w:pPr>
        <w:spacing w:line="240" w:lineRule="exact"/>
      </w:pPr>
    </w:p>
    <w:p w14:paraId="3C26A312" w14:textId="2BCE047A" w:rsidR="00F5510D" w:rsidRDefault="00F5510D" w:rsidP="00BF021C">
      <w:pPr>
        <w:spacing w:line="240" w:lineRule="exact"/>
      </w:pPr>
    </w:p>
    <w:p w14:paraId="314ACF71" w14:textId="1E9095C2" w:rsidR="00F5510D" w:rsidRDefault="00954219" w:rsidP="0080088E">
      <w:pPr>
        <w:spacing w:line="240" w:lineRule="exact"/>
        <w:ind w:firstLine="708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E734E18" wp14:editId="57DF599B">
                <wp:simplePos x="0" y="0"/>
                <wp:positionH relativeFrom="column">
                  <wp:posOffset>27674</wp:posOffset>
                </wp:positionH>
                <wp:positionV relativeFrom="paragraph">
                  <wp:posOffset>149993</wp:posOffset>
                </wp:positionV>
                <wp:extent cx="4704715" cy="1319530"/>
                <wp:effectExtent l="57150" t="57150" r="57785" b="52070"/>
                <wp:wrapNone/>
                <wp:docPr id="481" name="Gruppieren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1319530"/>
                          <a:chOff x="0" y="0"/>
                          <a:chExt cx="4704715" cy="1319583"/>
                        </a:xfrm>
                      </wpg:grpSpPr>
                      <wps:wsp>
                        <wps:cNvPr id="55" name="Abgerundetes Rechteck 55"/>
                        <wps:cNvSpPr/>
                        <wps:spPr>
                          <a:xfrm>
                            <a:off x="0" y="0"/>
                            <a:ext cx="4704715" cy="1319583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445671F2" w14:textId="77777777" w:rsidR="00554634" w:rsidRPr="00A11D80" w:rsidRDefault="00554634" w:rsidP="00554634">
                              <w:pPr>
                                <w:pStyle w:val="TabelleKopflinks"/>
                                <w:ind w:firstLine="36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11D80">
                                <w:rPr>
                                  <w:sz w:val="22"/>
                                  <w:szCs w:val="22"/>
                                </w:rPr>
                                <w:t>Arbeitsauftrag:</w:t>
                              </w:r>
                            </w:p>
                            <w:p w14:paraId="435E1D6B" w14:textId="77777777" w:rsidR="000429D6" w:rsidRPr="00A11D80" w:rsidRDefault="00554634" w:rsidP="00B61878">
                              <w:pPr>
                                <w:pStyle w:val="TabelleKopflinks"/>
                                <w:numPr>
                                  <w:ilvl w:val="0"/>
                                  <w:numId w:val="25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A11D80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Lesen Sie die Anleitung. Zeichnen Sie auf einem karierten Papier das Quadrat wie in der Anleitung.</w:t>
                              </w:r>
                            </w:p>
                            <w:p w14:paraId="0C9B6DD0" w14:textId="77777777" w:rsidR="000429D6" w:rsidRPr="00A11D80" w:rsidRDefault="000429D6" w:rsidP="00B61878">
                              <w:pPr>
                                <w:pStyle w:val="TabelleKopflinks"/>
                                <w:numPr>
                                  <w:ilvl w:val="0"/>
                                  <w:numId w:val="25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A11D80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Zeichnen Sie mindestens 3 verschiedene Quadrate auf kariertem Papier. </w:t>
                              </w:r>
                            </w:p>
                            <w:p w14:paraId="41D0732B" w14:textId="77777777" w:rsidR="000429D6" w:rsidRPr="00A11D80" w:rsidRDefault="000429D6" w:rsidP="00B61878">
                              <w:pPr>
                                <w:pStyle w:val="TabelleKopflinks"/>
                                <w:numPr>
                                  <w:ilvl w:val="0"/>
                                  <w:numId w:val="25"/>
                                </w:num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A11D80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Zeichnen Sie genau so 3 verschiedene Rechtecke.  </w:t>
                              </w:r>
                            </w:p>
                            <w:p w14:paraId="74DF11B5" w14:textId="77777777" w:rsidR="00554634" w:rsidRDefault="00554634" w:rsidP="00554634">
                              <w:pPr>
                                <w:pStyle w:val="TabelleKopflinks"/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</w:p>
                            <w:p w14:paraId="2CB74BD5" w14:textId="77777777" w:rsidR="000429D6" w:rsidRPr="00950F0A" w:rsidRDefault="000429D6" w:rsidP="00554634">
                              <w:pPr>
                                <w:pStyle w:val="TabelleKopflinks"/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Grafik 1429"/>
                          <pic:cNvPicPr/>
                        </pic:nvPicPr>
                        <pic:blipFill>
                          <a:blip r:embed="rId15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62" y="43803"/>
                            <a:ext cx="191135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734E18" id="Gruppieren 481" o:spid="_x0000_s1052" style="position:absolute;left:0;text-align:left;margin-left:2.2pt;margin-top:11.8pt;width:370.45pt;height:103.9pt;z-index:251689984" coordsize="47047,13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">
                <v:roundrect id="Abgerundetes Rechteck 55" o:spid="_x0000_s1053" style="position:absolute;width:47047;height:13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" fillcolor="window" strokecolor="#4bacc6" strokeweight="1pt">
                  <v:textbox>
                    <w:txbxContent>
                      <w:p w14:paraId="445671F2" w14:textId="77777777" w:rsidR="00554634" w:rsidRPr="00A11D80" w:rsidRDefault="00554634" w:rsidP="00554634">
                        <w:pPr>
                          <w:pStyle w:val="TabelleKopflinks"/>
                          <w:ind w:firstLine="360"/>
                          <w:rPr>
                            <w:sz w:val="22"/>
                            <w:szCs w:val="22"/>
                          </w:rPr>
                        </w:pPr>
                        <w:r w:rsidRPr="00A11D80">
                          <w:rPr>
                            <w:sz w:val="22"/>
                            <w:szCs w:val="22"/>
                          </w:rPr>
                          <w:t>Arbeitsauftrag:</w:t>
                        </w:r>
                      </w:p>
                      <w:p w14:paraId="435E1D6B" w14:textId="77777777" w:rsidR="000429D6" w:rsidRPr="00A11D80" w:rsidRDefault="00554634" w:rsidP="00B61878">
                        <w:pPr>
                          <w:pStyle w:val="TabelleKopflinks"/>
                          <w:numPr>
                            <w:ilvl w:val="0"/>
                            <w:numId w:val="25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A11D80">
                          <w:rPr>
                            <w:b w:val="0"/>
                            <w:sz w:val="22"/>
                            <w:szCs w:val="22"/>
                          </w:rPr>
                          <w:t>Lesen Sie die Anleitung. Zeichnen Sie auf einem karierten Papier das Quadrat wie in der Anleitung.</w:t>
                        </w:r>
                      </w:p>
                      <w:p w14:paraId="0C9B6DD0" w14:textId="77777777" w:rsidR="000429D6" w:rsidRPr="00A11D80" w:rsidRDefault="000429D6" w:rsidP="00B61878">
                        <w:pPr>
                          <w:pStyle w:val="TabelleKopflinks"/>
                          <w:numPr>
                            <w:ilvl w:val="0"/>
                            <w:numId w:val="25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A11D80">
                          <w:rPr>
                            <w:b w:val="0"/>
                            <w:sz w:val="22"/>
                            <w:szCs w:val="22"/>
                          </w:rPr>
                          <w:t xml:space="preserve">Zeichnen Sie mindestens 3 verschiedene Quadrate auf kariertem Papier. </w:t>
                        </w:r>
                      </w:p>
                      <w:p w14:paraId="41D0732B" w14:textId="77777777" w:rsidR="000429D6" w:rsidRPr="00A11D80" w:rsidRDefault="000429D6" w:rsidP="00B61878">
                        <w:pPr>
                          <w:pStyle w:val="TabelleKopflinks"/>
                          <w:numPr>
                            <w:ilvl w:val="0"/>
                            <w:numId w:val="25"/>
                          </w:numPr>
                          <w:rPr>
                            <w:sz w:val="22"/>
                            <w:szCs w:val="22"/>
                          </w:rPr>
                        </w:pPr>
                        <w:r w:rsidRPr="00A11D80">
                          <w:rPr>
                            <w:b w:val="0"/>
                            <w:sz w:val="22"/>
                            <w:szCs w:val="22"/>
                          </w:rPr>
                          <w:t xml:space="preserve">Zeichnen Sie genau so 3 verschiedene Rechtecke.  </w:t>
                        </w:r>
                      </w:p>
                      <w:p w14:paraId="74DF11B5" w14:textId="77777777" w:rsidR="00554634" w:rsidRDefault="00554634" w:rsidP="00554634">
                        <w:pPr>
                          <w:pStyle w:val="TabelleKopflinks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14:paraId="2CB74BD5" w14:textId="77777777" w:rsidR="000429D6" w:rsidRPr="00950F0A" w:rsidRDefault="000429D6" w:rsidP="00554634">
                        <w:pPr>
                          <w:pStyle w:val="TabelleKopflinks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shape id="Grafik 1429" o:spid="_x0000_s1054" type="#_x0000_t75" style="position:absolute;left:1423;top:438;width:1911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">
                  <v:imagedata r:id="rId28" o:title="" recolortarget="#275791"/>
                </v:shape>
              </v:group>
            </w:pict>
          </mc:Fallback>
        </mc:AlternateContent>
      </w:r>
    </w:p>
    <w:p w14:paraId="1E04FD17" w14:textId="77777777" w:rsidR="00F5510D" w:rsidRDefault="00F5510D" w:rsidP="00BF021C">
      <w:pPr>
        <w:spacing w:line="240" w:lineRule="exact"/>
      </w:pPr>
    </w:p>
    <w:p w14:paraId="406E296E" w14:textId="77777777" w:rsidR="00554634" w:rsidRDefault="00554634" w:rsidP="00BF021C">
      <w:pPr>
        <w:spacing w:line="240" w:lineRule="exact"/>
      </w:pPr>
    </w:p>
    <w:p w14:paraId="5D384523" w14:textId="77777777" w:rsidR="00554634" w:rsidRDefault="00554634" w:rsidP="00BF021C">
      <w:pPr>
        <w:spacing w:line="240" w:lineRule="exact"/>
      </w:pPr>
    </w:p>
    <w:p w14:paraId="52C14A4C" w14:textId="77777777" w:rsidR="00275B6A" w:rsidRDefault="00275B6A" w:rsidP="00BF021C">
      <w:pPr>
        <w:spacing w:line="240" w:lineRule="exact"/>
      </w:pPr>
    </w:p>
    <w:p w14:paraId="5C4C25BE" w14:textId="77777777" w:rsidR="00554634" w:rsidRDefault="00554634" w:rsidP="00BF021C">
      <w:pPr>
        <w:spacing w:line="240" w:lineRule="exact"/>
      </w:pPr>
    </w:p>
    <w:p w14:paraId="7050C595" w14:textId="44922317" w:rsidR="00954219" w:rsidRDefault="00954219">
      <w:pPr>
        <w:spacing w:line="240" w:lineRule="exact"/>
      </w:pPr>
      <w:r>
        <w:br w:type="page"/>
      </w:r>
    </w:p>
    <w:p w14:paraId="3559084A" w14:textId="77777777" w:rsidR="00554634" w:rsidRDefault="00554634" w:rsidP="00BF021C">
      <w:pPr>
        <w:spacing w:line="240" w:lineRule="exact"/>
      </w:pPr>
    </w:p>
    <w:p w14:paraId="65B8E3FB" w14:textId="6BE852ED" w:rsidR="00A04C3A" w:rsidRDefault="00705E1F" w:rsidP="0043264B">
      <w:pPr>
        <w:pStyle w:val="berschrift2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75C55">
        <w:rPr>
          <w:b/>
          <w:noProof/>
          <w:sz w:val="28"/>
          <w:szCs w:val="28"/>
        </w:rPr>
        <w:drawing>
          <wp:anchor distT="0" distB="0" distL="114300" distR="114300" simplePos="0" relativeHeight="251585536" behindDoc="0" locked="0" layoutInCell="0" allowOverlap="1" wp14:anchorId="0837D4E4" wp14:editId="2E7D7A3C">
            <wp:simplePos x="0" y="0"/>
            <wp:positionH relativeFrom="rightMargin">
              <wp:posOffset>61595</wp:posOffset>
            </wp:positionH>
            <wp:positionV relativeFrom="paragraph">
              <wp:posOffset>87630</wp:posOffset>
            </wp:positionV>
            <wp:extent cx="323850" cy="323850"/>
            <wp:effectExtent l="0" t="0" r="0" b="0"/>
            <wp:wrapNone/>
            <wp:docPr id="38" name="Grafik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634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2. </w:t>
      </w:r>
      <w:r w:rsidR="00A04C3A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Übungen Flächen zeichnen </w:t>
      </w:r>
    </w:p>
    <w:p w14:paraId="010F01F5" w14:textId="4AC236EC" w:rsidR="00A04C3A" w:rsidRDefault="00954219" w:rsidP="00A04C3A">
      <w:pPr>
        <w:pStyle w:val="KeinLeerraum"/>
        <w:rPr>
          <w:rFonts w:ascii="Source Sans Pro" w:hAnsi="Source Sans Pro"/>
          <w:sz w:val="26"/>
          <w:szCs w:val="26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450B376D" wp14:editId="1EC70AFE">
                <wp:simplePos x="0" y="0"/>
                <wp:positionH relativeFrom="column">
                  <wp:posOffset>-62319</wp:posOffset>
                </wp:positionH>
                <wp:positionV relativeFrom="paragraph">
                  <wp:posOffset>60557</wp:posOffset>
                </wp:positionV>
                <wp:extent cx="4704715" cy="716748"/>
                <wp:effectExtent l="57150" t="57150" r="57785" b="45720"/>
                <wp:wrapNone/>
                <wp:docPr id="478" name="Gruppieren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716748"/>
                          <a:chOff x="0" y="0"/>
                          <a:chExt cx="4704715" cy="716748"/>
                        </a:xfrm>
                      </wpg:grpSpPr>
                      <wps:wsp>
                        <wps:cNvPr id="59" name="Abgerundetes Rechteck 59"/>
                        <wps:cNvSpPr/>
                        <wps:spPr>
                          <a:xfrm>
                            <a:off x="0" y="0"/>
                            <a:ext cx="4704715" cy="71674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033BA5E2" w14:textId="77777777" w:rsidR="00C35E6E" w:rsidRPr="00A11D80" w:rsidRDefault="00C35E6E" w:rsidP="00C35E6E">
                              <w:pPr>
                                <w:pStyle w:val="TabelleKopflinks"/>
                                <w:ind w:firstLine="36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11D80">
                                <w:rPr>
                                  <w:sz w:val="22"/>
                                  <w:szCs w:val="22"/>
                                </w:rPr>
                                <w:t>Arbeitsauftrag:</w:t>
                              </w:r>
                            </w:p>
                            <w:p w14:paraId="22577159" w14:textId="77777777" w:rsidR="00C35E6E" w:rsidRPr="000429D6" w:rsidRDefault="00C35E6E" w:rsidP="00B61878">
                              <w:pPr>
                                <w:pStyle w:val="TabelleKopflinks"/>
                                <w:numPr>
                                  <w:ilvl w:val="0"/>
                                  <w:numId w:val="31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0429D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Hier ist die Farbe über die Flächen gelaufen. </w:t>
                              </w:r>
                              <w:r w:rsidR="00950F0A" w:rsidRPr="000429D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Zeichnen Sie die Flächen</w:t>
                              </w:r>
                              <w:r w:rsidR="00453F06" w:rsidRPr="000429D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554634" w:rsidRPr="000429D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wieder </w:t>
                              </w:r>
                              <w:r w:rsidR="00453F06" w:rsidRPr="000429D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vollständig. </w:t>
                              </w:r>
                              <w:r w:rsidR="008A7B06" w:rsidRPr="000429D6">
                                <w:rPr>
                                  <w:b w:val="0"/>
                                  <w:noProof/>
                                  <w:sz w:val="22"/>
                                  <w:szCs w:val="22"/>
                                  <w:lang w:eastAsia="de-DE"/>
                                </w:rPr>
                                <w:drawing>
                                  <wp:inline distT="0" distB="0" distL="0" distR="0" wp14:anchorId="240E286B" wp14:editId="4E3150A2">
                                    <wp:extent cx="149225" cy="149225"/>
                                    <wp:effectExtent l="0" t="0" r="3175" b="3175"/>
                                    <wp:docPr id="466" name="Grafik 4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Grafik 1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149225" cy="149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Grafik 1429"/>
                          <pic:cNvPicPr/>
                        </pic:nvPicPr>
                        <pic:blipFill>
                          <a:blip r:embed="rId15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81" y="54755"/>
                            <a:ext cx="191135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0B376D" id="Gruppieren 478" o:spid="_x0000_s1055" style="position:absolute;margin-left:-4.9pt;margin-top:4.75pt;width:370.45pt;height:56.45pt;z-index:251597824" coordsize="47047,7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">
                <v:roundrect id="Abgerundetes Rechteck 59" o:spid="_x0000_s1056" style="position:absolute;width:47047;height:71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" fillcolor="window" strokecolor="#4bacc6" strokeweight="1pt">
                  <v:textbox>
                    <w:txbxContent>
                      <w:p w14:paraId="033BA5E2" w14:textId="77777777" w:rsidR="00C35E6E" w:rsidRPr="00A11D80" w:rsidRDefault="00C35E6E" w:rsidP="00C35E6E">
                        <w:pPr>
                          <w:pStyle w:val="TabelleKopflinks"/>
                          <w:ind w:firstLine="360"/>
                          <w:rPr>
                            <w:sz w:val="22"/>
                            <w:szCs w:val="22"/>
                          </w:rPr>
                        </w:pPr>
                        <w:r w:rsidRPr="00A11D80">
                          <w:rPr>
                            <w:sz w:val="22"/>
                            <w:szCs w:val="22"/>
                          </w:rPr>
                          <w:t>Arbeitsauftrag:</w:t>
                        </w:r>
                      </w:p>
                      <w:p w14:paraId="22577159" w14:textId="77777777" w:rsidR="00C35E6E" w:rsidRPr="000429D6" w:rsidRDefault="00C35E6E" w:rsidP="00B61878">
                        <w:pPr>
                          <w:pStyle w:val="TabelleKopflinks"/>
                          <w:numPr>
                            <w:ilvl w:val="0"/>
                            <w:numId w:val="31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0429D6">
                          <w:rPr>
                            <w:b w:val="0"/>
                            <w:sz w:val="22"/>
                            <w:szCs w:val="22"/>
                          </w:rPr>
                          <w:t xml:space="preserve">Hier ist die Farbe über die Flächen gelaufen. </w:t>
                        </w:r>
                        <w:r w:rsidR="00950F0A" w:rsidRPr="000429D6">
                          <w:rPr>
                            <w:b w:val="0"/>
                            <w:sz w:val="22"/>
                            <w:szCs w:val="22"/>
                          </w:rPr>
                          <w:t>Zeichnen Sie die Flächen</w:t>
                        </w:r>
                        <w:r w:rsidR="00453F06" w:rsidRPr="000429D6">
                          <w:rPr>
                            <w:b w:val="0"/>
                            <w:sz w:val="22"/>
                            <w:szCs w:val="22"/>
                          </w:rPr>
                          <w:t xml:space="preserve"> </w:t>
                        </w:r>
                        <w:r w:rsidR="00554634" w:rsidRPr="000429D6">
                          <w:rPr>
                            <w:b w:val="0"/>
                            <w:sz w:val="22"/>
                            <w:szCs w:val="22"/>
                          </w:rPr>
                          <w:t xml:space="preserve">wieder </w:t>
                        </w:r>
                        <w:r w:rsidR="00453F06" w:rsidRPr="000429D6">
                          <w:rPr>
                            <w:b w:val="0"/>
                            <w:sz w:val="22"/>
                            <w:szCs w:val="22"/>
                          </w:rPr>
                          <w:t xml:space="preserve">vollständig. </w:t>
                        </w:r>
                        <w:r w:rsidR="008A7B06" w:rsidRPr="000429D6">
                          <w:rPr>
                            <w:b w:val="0"/>
                            <w:noProof/>
                            <w:sz w:val="22"/>
                            <w:szCs w:val="22"/>
                            <w:lang w:eastAsia="de-DE"/>
                          </w:rPr>
                          <w:drawing>
                            <wp:inline distT="0" distB="0" distL="0" distR="0" wp14:anchorId="240E286B" wp14:editId="4E3150A2">
                              <wp:extent cx="149225" cy="149225"/>
                              <wp:effectExtent l="0" t="0" r="3175" b="3175"/>
                              <wp:docPr id="466" name="Grafik 4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rafik 1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149225" cy="149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Grafik 1429" o:spid="_x0000_s1057" type="#_x0000_t75" style="position:absolute;left:711;top:547;width:1912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">
                  <v:imagedata r:id="rId28" o:title="" recolortarget="#275791"/>
                </v:shape>
              </v:group>
            </w:pict>
          </mc:Fallback>
        </mc:AlternateContent>
      </w:r>
    </w:p>
    <w:p w14:paraId="37CACB74" w14:textId="77777777" w:rsidR="00C35E6E" w:rsidRDefault="00C35E6E" w:rsidP="00A04C3A">
      <w:pPr>
        <w:pStyle w:val="KeinLeerraum"/>
        <w:rPr>
          <w:rFonts w:ascii="Source Sans Pro" w:hAnsi="Source Sans Pro"/>
          <w:sz w:val="26"/>
          <w:szCs w:val="26"/>
        </w:rPr>
      </w:pPr>
    </w:p>
    <w:p w14:paraId="79EBE480" w14:textId="77777777" w:rsidR="00554634" w:rsidRDefault="00554634" w:rsidP="00A04C3A">
      <w:pPr>
        <w:pStyle w:val="KeinLeerraum"/>
        <w:rPr>
          <w:rFonts w:ascii="Source Sans Pro" w:hAnsi="Source Sans Pro"/>
          <w:sz w:val="26"/>
          <w:szCs w:val="26"/>
        </w:rPr>
      </w:pPr>
    </w:p>
    <w:p w14:paraId="69A9F31D" w14:textId="77777777" w:rsidR="00A474EA" w:rsidRPr="00A474EA" w:rsidRDefault="00705E1F" w:rsidP="00A04C3A">
      <w:pPr>
        <w:pStyle w:val="KeinLeerraum"/>
        <w:rPr>
          <w:rFonts w:ascii="Source Sans Pro" w:hAnsi="Source Sans 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7040" behindDoc="1" locked="0" layoutInCell="1" allowOverlap="1" wp14:anchorId="4EBC2C23" wp14:editId="54FD78C8">
            <wp:simplePos x="0" y="0"/>
            <wp:positionH relativeFrom="column">
              <wp:posOffset>175260</wp:posOffset>
            </wp:positionH>
            <wp:positionV relativeFrom="paragraph">
              <wp:posOffset>4033520</wp:posOffset>
            </wp:positionV>
            <wp:extent cx="3134995" cy="1016635"/>
            <wp:effectExtent l="0" t="0" r="8255" b="0"/>
            <wp:wrapTight wrapText="bothSides">
              <wp:wrapPolygon edited="0">
                <wp:start x="0" y="0"/>
                <wp:lineTo x="0" y="21047"/>
                <wp:lineTo x="21526" y="21047"/>
                <wp:lineTo x="21526" y="0"/>
                <wp:lineTo x="0" y="0"/>
              </wp:wrapPolygon>
            </wp:wrapTight>
            <wp:docPr id="27" name="Bild 1" descr="Freude, Jubel, Stimmung, Kinder, Frohe La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ude, Jubel, Stimmung, Kinder, Frohe Laun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12" b="18860"/>
                    <a:stretch/>
                  </pic:blipFill>
                  <pic:spPr bwMode="auto">
                    <a:xfrm>
                      <a:off x="0" y="0"/>
                      <a:ext cx="313499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F1C" w:rsidRPr="00EC46C0">
        <w:rPr>
          <w:b/>
          <w:noProof/>
          <w:color w:val="4F81BD" w:themeColor="accen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309570D" wp14:editId="1B0F6793">
                <wp:simplePos x="0" y="0"/>
                <wp:positionH relativeFrom="column">
                  <wp:posOffset>5104130</wp:posOffset>
                </wp:positionH>
                <wp:positionV relativeFrom="paragraph">
                  <wp:posOffset>361950</wp:posOffset>
                </wp:positionV>
                <wp:extent cx="1358900" cy="749300"/>
                <wp:effectExtent l="57150" t="57150" r="50800" b="50800"/>
                <wp:wrapNone/>
                <wp:docPr id="1875" name="Rechteck 1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749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ot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51A4B3B" w14:textId="77777777" w:rsidR="004C7F1C" w:rsidRPr="0013722C" w:rsidRDefault="004C7F1C" w:rsidP="004C7F1C">
                            <w:pPr>
                              <w:rPr>
                                <w:color w:val="1F497D" w:themeColor="text2"/>
                              </w:rPr>
                            </w:pPr>
                            <w:r w:rsidRPr="0013722C">
                              <w:rPr>
                                <w:color w:val="1F497D" w:themeColor="text2"/>
                              </w:rPr>
                              <w:t xml:space="preserve">Material für die offene Lernzeit geeignet.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9570D" id="Rechteck 1875" o:spid="_x0000_s1058" style="position:absolute;margin-left:401.9pt;margin-top:28.5pt;width:107pt;height:59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" fillcolor="#9ab5e4" strokecolor="#385d8a">
                <v:fill color2="#e1e8f5" rotate="t" colors="0 #9ab5e4;.5 #c2d1ed;1 #e1e8f5" focus="100%" type="gradient"/>
                <v:stroke dashstyle="1 1"/>
                <v:textbox>
                  <w:txbxContent>
                    <w:p w14:paraId="251A4B3B" w14:textId="77777777" w:rsidR="004C7F1C" w:rsidRPr="0013722C" w:rsidRDefault="004C7F1C" w:rsidP="004C7F1C">
                      <w:pPr>
                        <w:rPr>
                          <w:color w:val="1F497D" w:themeColor="text2"/>
                        </w:rPr>
                      </w:pPr>
                      <w:r w:rsidRPr="0013722C">
                        <w:rPr>
                          <w:color w:val="1F497D" w:themeColor="text2"/>
                        </w:rPr>
                        <w:t xml:space="preserve">Material für die offene Lernzeit geeignet. </w:t>
                      </w:r>
                    </w:p>
                  </w:txbxContent>
                </v:textbox>
              </v:rect>
            </w:pict>
          </mc:Fallback>
        </mc:AlternateContent>
      </w:r>
      <w:r w:rsidR="008F6446" w:rsidRPr="008F6446">
        <w:rPr>
          <w:rFonts w:ascii="Source Sans Pro" w:eastAsiaTheme="minorHAnsi" w:hAnsi="Source Sans Pro" w:cs="Arial"/>
          <w:noProof/>
          <w:color w:val="4F81BD" w:themeColor="accent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01639C1C" wp14:editId="390540DA">
                <wp:simplePos x="0" y="0"/>
                <wp:positionH relativeFrom="column">
                  <wp:posOffset>4643755</wp:posOffset>
                </wp:positionH>
                <wp:positionV relativeFrom="paragraph">
                  <wp:posOffset>3103510</wp:posOffset>
                </wp:positionV>
                <wp:extent cx="1993900" cy="1543050"/>
                <wp:effectExtent l="2171700" t="19050" r="44450" b="19050"/>
                <wp:wrapNone/>
                <wp:docPr id="44" name="Gruppieren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3900" cy="1543050"/>
                          <a:chOff x="0" y="0"/>
                          <a:chExt cx="2085975" cy="1612900"/>
                        </a:xfrm>
                      </wpg:grpSpPr>
                      <wps:wsp>
                        <wps:cNvPr id="36" name="Ovale Legende 36"/>
                        <wps:cNvSpPr/>
                        <wps:spPr>
                          <a:xfrm>
                            <a:off x="0" y="0"/>
                            <a:ext cx="2085975" cy="1612900"/>
                          </a:xfrm>
                          <a:prstGeom prst="wedgeEllipseCallout">
                            <a:avLst>
                              <a:gd name="adj1" fmla="val -157873"/>
                              <a:gd name="adj2" fmla="val 47754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5BEF318" w14:textId="77777777" w:rsidR="008F6446" w:rsidRPr="00D35C14" w:rsidRDefault="008F6446" w:rsidP="008F6446">
                              <w:pPr>
                                <w:pStyle w:val="berschrift2"/>
                                <w:spacing w:before="360"/>
                                <w:jc w:val="center"/>
                                <w:rPr>
                                  <w:color w:val="4F81BD" w:themeColor="accent1"/>
                                  <w:sz w:val="22"/>
                                  <w:szCs w:val="2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35C14">
                                <w:rPr>
                                  <w:color w:val="4F81BD" w:themeColor="accent1"/>
                                  <w:sz w:val="22"/>
                                  <w:szCs w:val="2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Jetzt sind Sie bestens vorbereitet, um den Spielplan zeichnen zu können.</w:t>
                              </w:r>
                            </w:p>
                            <w:p w14:paraId="298099CA" w14:textId="77777777" w:rsidR="008F6446" w:rsidRDefault="008F6446" w:rsidP="008F644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Bild 1" descr="Wow, Erstaunt, Überrascht, Ausruf, Anerkenn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196"/>
                          <a:stretch/>
                        </pic:blipFill>
                        <pic:spPr bwMode="auto">
                          <a:xfrm>
                            <a:off x="654050" y="77062"/>
                            <a:ext cx="694690" cy="42074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639C1C" id="Gruppieren 44" o:spid="_x0000_s1059" style="position:absolute;margin-left:365.65pt;margin-top:244.35pt;width:157pt;height:121.5pt;z-index:251608064;mso-width-relative:margin;mso-height-relative:margin" coordsize="20859,16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e Legende 36" o:spid="_x0000_s1060" type="#_x0000_t63" style="position:absolute;width:20859;height:16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" adj="-23301,21115" fillcolor="window" strokecolor="#4f81bd" strokeweight="2pt">
                  <v:textbox>
                    <w:txbxContent>
                      <w:p w14:paraId="25BEF318" w14:textId="77777777" w:rsidR="008F6446" w:rsidRPr="00D35C14" w:rsidRDefault="008F6446" w:rsidP="008F6446">
                        <w:pPr>
                          <w:pStyle w:val="berschrift2"/>
                          <w:spacing w:before="360"/>
                          <w:jc w:val="center"/>
                          <w:rPr>
                            <w:color w:val="4F81BD" w:themeColor="accent1"/>
                            <w:sz w:val="22"/>
                            <w:szCs w:val="2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35C14">
                          <w:rPr>
                            <w:color w:val="4F81BD" w:themeColor="accent1"/>
                            <w:sz w:val="22"/>
                            <w:szCs w:val="2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Jetzt sind Sie bestens vorbereitet, um den Spielplan zeichnen zu können.</w:t>
                        </w:r>
                      </w:p>
                      <w:p w14:paraId="298099CA" w14:textId="77777777" w:rsidR="008F6446" w:rsidRDefault="008F6446" w:rsidP="008F6446">
                        <w:pPr>
                          <w:jc w:val="center"/>
                        </w:pPr>
                      </w:p>
                    </w:txbxContent>
                  </v:textbox>
                </v:shape>
                <v:shape id="Bild 1" o:spid="_x0000_s1061" type="#_x0000_t75" alt="Wow, Erstaunt, Überrascht, Ausruf, Anerkennung" style="position:absolute;left:6540;top:770;width:6947;height:4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" filled="t" fillcolor="window" strokeweight="2pt">
                  <v:imagedata r:id="rId39" o:title="Wow, Erstaunt, Überrascht, Ausruf, Anerkennung" cropbottom="12580f"/>
                </v:shape>
              </v:group>
            </w:pict>
          </mc:Fallback>
        </mc:AlternateConten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0"/>
        <w:gridCol w:w="3680"/>
      </w:tblGrid>
      <w:tr w:rsidR="00A474EA" w14:paraId="698B99AE" w14:textId="77777777" w:rsidTr="008A7B06">
        <w:tc>
          <w:tcPr>
            <w:tcW w:w="3680" w:type="dxa"/>
          </w:tcPr>
          <w:p w14:paraId="37E0A00A" w14:textId="77777777" w:rsidR="00A474EA" w:rsidRPr="000429D6" w:rsidRDefault="00A474EA" w:rsidP="00B61878">
            <w:pPr>
              <w:pStyle w:val="KeinLeerraum"/>
              <w:numPr>
                <w:ilvl w:val="0"/>
                <w:numId w:val="20"/>
              </w:numPr>
              <w:rPr>
                <w:rFonts w:ascii="Source Sans Pro" w:hAnsi="Source Sans Pro"/>
                <w:noProof/>
              </w:rPr>
            </w:pPr>
          </w:p>
          <w:p w14:paraId="3F6866D1" w14:textId="77777777" w:rsidR="00A474EA" w:rsidRPr="000429D6" w:rsidRDefault="00705E1F" w:rsidP="00A04C3A">
            <w:pPr>
              <w:pStyle w:val="KeinLeerraum"/>
              <w:rPr>
                <w:rFonts w:ascii="Source Sans Pro" w:hAnsi="Source Sans Pro"/>
                <w:noProof/>
              </w:rPr>
            </w:pPr>
            <w:r>
              <w:rPr>
                <w:rFonts w:ascii="Source Sans Pro" w:hAnsi="Source Sans Pro"/>
                <w:noProof/>
              </w:rPr>
              <mc:AlternateContent>
                <mc:Choice Requires="wpg">
                  <w:drawing>
                    <wp:anchor distT="0" distB="0" distL="114300" distR="114300" simplePos="0" relativeHeight="251586560" behindDoc="0" locked="0" layoutInCell="1" allowOverlap="1" wp14:anchorId="78F5CFF9" wp14:editId="1995CBDB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65405</wp:posOffset>
                      </wp:positionV>
                      <wp:extent cx="2006600" cy="989330"/>
                      <wp:effectExtent l="0" t="0" r="12700" b="1270"/>
                      <wp:wrapNone/>
                      <wp:docPr id="509" name="Gruppieren 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6600" cy="989330"/>
                                <a:chOff x="0" y="0"/>
                                <a:chExt cx="2006600" cy="989330"/>
                              </a:xfrm>
                            </wpg:grpSpPr>
                            <wpg:grpSp>
                              <wpg:cNvPr id="57" name="Gruppieren 57"/>
                              <wpg:cNvGrpSpPr/>
                              <wpg:grpSpPr>
                                <a:xfrm>
                                  <a:off x="0" y="38100"/>
                                  <a:ext cx="2006600" cy="889000"/>
                                  <a:chOff x="0" y="0"/>
                                  <a:chExt cx="2006600" cy="889000"/>
                                </a:xfrm>
                              </wpg:grpSpPr>
                              <wps:wsp>
                                <wps:cNvPr id="28" name="Rechteck 28"/>
                                <wps:cNvSpPr/>
                                <wps:spPr>
                                  <a:xfrm>
                                    <a:off x="0" y="69850"/>
                                    <a:ext cx="2006600" cy="8064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" name="Rechteck 56"/>
                                <wps:cNvSpPr/>
                                <wps:spPr>
                                  <a:xfrm>
                                    <a:off x="654050" y="0"/>
                                    <a:ext cx="889000" cy="889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48" name="Grafik 4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artisticPhotocopy/>
                                          </a14:imgEffect>
                                          <a14:imgEffect>
                                            <a14:sharpenSoften amount="-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8175" y="0"/>
                                  <a:ext cx="1365250" cy="989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89031C" id="Gruppieren 509" o:spid="_x0000_s1026" style="position:absolute;margin-left:10.05pt;margin-top:5.15pt;width:158pt;height:77.9pt;z-index:251586560" coordsize="20066,9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">
                      <v:group id="Gruppieren 57" o:spid="_x0000_s1027" style="position:absolute;top:381;width:20066;height:8890" coordsize="20066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<v:rect id="Rechteck 28" o:spid="_x0000_s1028" style="position:absolute;top:698;width:20066;height:8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" fillcolor="white [3201]" strokecolor="black [3200]" strokeweight="2pt"/>
                        <v:rect id="Rechteck 56" o:spid="_x0000_s1029" style="position:absolute;left:6540;width:8890;height:8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" fillcolor="white [3212]" strokecolor="white [3212]" strokeweight="2pt"/>
                      </v:group>
                      <v:shape id="Grafik 448" o:spid="_x0000_s1030" type="#_x0000_t75" style="position:absolute;left:6381;width:13653;height:9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">
                        <v:imagedata r:id="rId42" o:title=""/>
                      </v:shape>
                    </v:group>
                  </w:pict>
                </mc:Fallback>
              </mc:AlternateContent>
            </w:r>
          </w:p>
          <w:p w14:paraId="233D28D5" w14:textId="77777777" w:rsidR="00A474EA" w:rsidRPr="000429D6" w:rsidRDefault="00A474EA" w:rsidP="00A04C3A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7C544319" w14:textId="77777777" w:rsidR="00A474EA" w:rsidRPr="000429D6" w:rsidRDefault="00A474EA" w:rsidP="00A04C3A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479F2079" w14:textId="77777777" w:rsidR="00A474EA" w:rsidRPr="000429D6" w:rsidRDefault="00A474EA" w:rsidP="00A04C3A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3EADAEAE" w14:textId="77777777" w:rsidR="00A474EA" w:rsidRPr="000429D6" w:rsidRDefault="00A474EA" w:rsidP="00A04C3A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28131231" w14:textId="77777777" w:rsidR="00A474EA" w:rsidRPr="000429D6" w:rsidRDefault="00A474EA" w:rsidP="00A04C3A">
            <w:pPr>
              <w:pStyle w:val="KeinLeerraum"/>
              <w:rPr>
                <w:rFonts w:ascii="Source Sans Pro" w:hAnsi="Source Sans Pro"/>
                <w:noProof/>
              </w:rPr>
            </w:pPr>
          </w:p>
        </w:tc>
        <w:tc>
          <w:tcPr>
            <w:tcW w:w="3680" w:type="dxa"/>
          </w:tcPr>
          <w:p w14:paraId="7EADB87D" w14:textId="77777777" w:rsidR="00A474EA" w:rsidRPr="000429D6" w:rsidRDefault="00950F0A" w:rsidP="00B61878">
            <w:pPr>
              <w:pStyle w:val="KeinLeerraum"/>
              <w:numPr>
                <w:ilvl w:val="0"/>
                <w:numId w:val="20"/>
              </w:numPr>
              <w:rPr>
                <w:rFonts w:ascii="Source Sans Pro" w:hAnsi="Source Sans Pro"/>
                <w:noProof/>
              </w:rPr>
            </w:pPr>
            <w:r w:rsidRPr="000429D6">
              <w:rPr>
                <w:rFonts w:ascii="Source Sans Pro" w:hAnsi="Source Sans Pro"/>
                <w:noProof/>
              </w:rPr>
              <mc:AlternateContent>
                <mc:Choice Requires="wpg">
                  <w:drawing>
                    <wp:anchor distT="0" distB="0" distL="114300" distR="114300" simplePos="0" relativeHeight="251587584" behindDoc="0" locked="0" layoutInCell="1" allowOverlap="1" wp14:anchorId="571FE7BA" wp14:editId="22BA502D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219710</wp:posOffset>
                      </wp:positionV>
                      <wp:extent cx="1390650" cy="1122680"/>
                      <wp:effectExtent l="0" t="0" r="19050" b="1270"/>
                      <wp:wrapNone/>
                      <wp:docPr id="451" name="Gruppieren 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0" cy="1122680"/>
                                <a:chOff x="0" y="0"/>
                                <a:chExt cx="1390650" cy="1122680"/>
                              </a:xfrm>
                            </wpg:grpSpPr>
                            <wpg:grpSp>
                              <wpg:cNvPr id="63" name="Gruppieren 63"/>
                              <wpg:cNvGrpSpPr/>
                              <wpg:grpSpPr>
                                <a:xfrm>
                                  <a:off x="6350" y="0"/>
                                  <a:ext cx="1384300" cy="889000"/>
                                  <a:chOff x="0" y="0"/>
                                  <a:chExt cx="1384300" cy="889000"/>
                                </a:xfrm>
                              </wpg:grpSpPr>
                              <wps:wsp>
                                <wps:cNvPr id="61" name="Gleichschenkliges Dreieck 61"/>
                                <wps:cNvSpPr/>
                                <wps:spPr>
                                  <a:xfrm>
                                    <a:off x="139700" y="0"/>
                                    <a:ext cx="1244600" cy="850900"/>
                                  </a:xfrm>
                                  <a:prstGeom prst="triangl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" name="Rechteck 62"/>
                                <wps:cNvSpPr/>
                                <wps:spPr>
                                  <a:xfrm>
                                    <a:off x="0" y="444500"/>
                                    <a:ext cx="717550" cy="444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50" name="Grafik 45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4651"/>
                                <a:stretch/>
                              </pic:blipFill>
                              <pic:spPr bwMode="auto">
                                <a:xfrm>
                                  <a:off x="0" y="133350"/>
                                  <a:ext cx="1028700" cy="989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791E46" id="Gruppieren 451" o:spid="_x0000_s1026" style="position:absolute;margin-left:26.65pt;margin-top:17.3pt;width:109.5pt;height:88.4pt;z-index:251587584" coordsize="13906,11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">
                      <v:group id="Gruppieren 63" o:spid="_x0000_s1027" style="position:absolute;left:63;width:13843;height:8890" coordsize="13843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Gleichschenkliges Dreieck 61" o:spid="_x0000_s1028" type="#_x0000_t5" style="position:absolute;left:1397;width:12446;height:8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" fillcolor="white [3201]" strokecolor="#4f81bd [3204]" strokeweight="2pt"/>
                        <v:rect id="Rechteck 62" o:spid="_x0000_s1029" style="position:absolute;top:4445;width:7175;height:4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" fillcolor="white [3212]" strokecolor="white [3212]" strokeweight="2pt"/>
                      </v:group>
                      <v:shape id="Grafik 450" o:spid="_x0000_s1030" type="#_x0000_t75" style="position:absolute;top:1333;width:10287;height:9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">
                        <v:imagedata r:id="rId44" o:title="" cropright="16155f"/>
                      </v:shape>
                    </v:group>
                  </w:pict>
                </mc:Fallback>
              </mc:AlternateContent>
            </w:r>
          </w:p>
        </w:tc>
      </w:tr>
      <w:tr w:rsidR="00A474EA" w14:paraId="4DEE4C2E" w14:textId="77777777" w:rsidTr="008A7B06">
        <w:tc>
          <w:tcPr>
            <w:tcW w:w="3680" w:type="dxa"/>
          </w:tcPr>
          <w:p w14:paraId="2B93953C" w14:textId="77777777" w:rsidR="00C35E6E" w:rsidRPr="000429D6" w:rsidRDefault="00C35E6E" w:rsidP="00B61878">
            <w:pPr>
              <w:pStyle w:val="KeinLeerraum"/>
              <w:numPr>
                <w:ilvl w:val="0"/>
                <w:numId w:val="20"/>
              </w:numPr>
              <w:rPr>
                <w:rFonts w:ascii="Source Sans Pro" w:hAnsi="Source Sans Pro"/>
                <w:noProof/>
              </w:rPr>
            </w:pPr>
          </w:p>
          <w:p w14:paraId="57D0DD49" w14:textId="77777777" w:rsidR="00C35E6E" w:rsidRPr="000429D6" w:rsidRDefault="000429D6" w:rsidP="00C35E6E">
            <w:pPr>
              <w:pStyle w:val="KeinLeerraum"/>
              <w:rPr>
                <w:rFonts w:ascii="Source Sans Pro" w:hAnsi="Source Sans Pro"/>
                <w:noProof/>
              </w:rPr>
            </w:pPr>
            <w:r w:rsidRPr="000429D6">
              <w:rPr>
                <w:rFonts w:ascii="Source Sans Pro" w:hAnsi="Source Sans Pro"/>
                <w:noProof/>
              </w:rPr>
              <mc:AlternateContent>
                <mc:Choice Requires="wpg">
                  <w:drawing>
                    <wp:anchor distT="0" distB="0" distL="114300" distR="114300" simplePos="0" relativeHeight="251590656" behindDoc="0" locked="0" layoutInCell="1" allowOverlap="1" wp14:anchorId="5273C7A3" wp14:editId="60A289FD">
                      <wp:simplePos x="0" y="0"/>
                      <wp:positionH relativeFrom="column">
                        <wp:posOffset>588406</wp:posOffset>
                      </wp:positionH>
                      <wp:positionV relativeFrom="paragraph">
                        <wp:posOffset>-190</wp:posOffset>
                      </wp:positionV>
                      <wp:extent cx="1028700" cy="1097280"/>
                      <wp:effectExtent l="0" t="0" r="0" b="7620"/>
                      <wp:wrapNone/>
                      <wp:docPr id="470" name="Gruppieren 4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0" cy="1097280"/>
                                <a:chOff x="0" y="0"/>
                                <a:chExt cx="1028700" cy="1097280"/>
                              </a:xfrm>
                            </wpg:grpSpPr>
                            <wpg:grpSp>
                              <wpg:cNvPr id="469" name="Gruppieren 469"/>
                              <wpg:cNvGrpSpPr/>
                              <wpg:grpSpPr>
                                <a:xfrm>
                                  <a:off x="95250" y="0"/>
                                  <a:ext cx="796200" cy="889000"/>
                                  <a:chOff x="0" y="0"/>
                                  <a:chExt cx="796200" cy="889000"/>
                                </a:xfrm>
                              </wpg:grpSpPr>
                              <wps:wsp>
                                <wps:cNvPr id="452" name="Rechteck 452"/>
                                <wps:cNvSpPr/>
                                <wps:spPr>
                                  <a:xfrm>
                                    <a:off x="76200" y="0"/>
                                    <a:ext cx="720000" cy="72000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8" name="Textfeld 468"/>
                                <wps:cNvSpPr txBox="1"/>
                                <wps:spPr>
                                  <a:xfrm>
                                    <a:off x="0" y="222250"/>
                                    <a:ext cx="762000" cy="6667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0CF66F83" w14:textId="77777777" w:rsidR="00DF4AC4" w:rsidRDefault="00DF4AC4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58" name="Grafik 45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4651"/>
                                <a:stretch/>
                              </pic:blipFill>
                              <pic:spPr bwMode="auto">
                                <a:xfrm>
                                  <a:off x="0" y="107950"/>
                                  <a:ext cx="1028700" cy="989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73C7A3" id="Gruppieren 470" o:spid="_x0000_s1062" style="position:absolute;margin-left:46.35pt;margin-top:0;width:81pt;height:86.4pt;z-index:251590656" coordsize="10287,10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">
                      <v:group id="Gruppieren 469" o:spid="_x0000_s1063" style="position:absolute;left:952;width:7962;height:8890" coordsize="7962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      <v:rect id="Rechteck 452" o:spid="_x0000_s1064" style="position:absolute;left:762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" fillcolor="white [3201]" strokecolor="#f79646 [3209]" strokeweight="2pt"/>
                        <v:shape id="Textfeld 468" o:spid="_x0000_s1065" type="#_x0000_t202" style="position:absolute;top:2222;width:7620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" fillcolor="white [3212]" strokecolor="white [3212]" strokeweight=".5pt">
                          <v:textbox>
                            <w:txbxContent>
                              <w:p w14:paraId="0CF66F83" w14:textId="77777777" w:rsidR="00DF4AC4" w:rsidRDefault="00DF4AC4"/>
                            </w:txbxContent>
                          </v:textbox>
                        </v:shape>
                      </v:group>
                      <v:shape id="Grafik 458" o:spid="_x0000_s1066" type="#_x0000_t75" style="position:absolute;top:1079;width:10287;height:9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">
                        <v:imagedata r:id="rId44" o:title="" cropright="16155f"/>
                      </v:shape>
                    </v:group>
                  </w:pict>
                </mc:Fallback>
              </mc:AlternateContent>
            </w:r>
          </w:p>
          <w:p w14:paraId="02C62618" w14:textId="77777777" w:rsidR="00C35E6E" w:rsidRPr="000429D6" w:rsidRDefault="00950F0A" w:rsidP="00C35E6E">
            <w:pPr>
              <w:pStyle w:val="KeinLeerraum"/>
              <w:rPr>
                <w:rFonts w:ascii="Source Sans Pro" w:hAnsi="Source Sans Pro"/>
                <w:noProof/>
              </w:rPr>
            </w:pPr>
            <w:r w:rsidRPr="000429D6">
              <w:rPr>
                <w:rFonts w:ascii="Source Sans Pro" w:hAnsi="Source Sans 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2EF34066" wp14:editId="56949F3A">
                      <wp:simplePos x="0" y="0"/>
                      <wp:positionH relativeFrom="column">
                        <wp:posOffset>104714</wp:posOffset>
                      </wp:positionH>
                      <wp:positionV relativeFrom="paragraph">
                        <wp:posOffset>33655</wp:posOffset>
                      </wp:positionV>
                      <wp:extent cx="843341" cy="723900"/>
                      <wp:effectExtent l="0" t="0" r="13970" b="19050"/>
                      <wp:wrapNone/>
                      <wp:docPr id="453" name="Textfeld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3341" cy="723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0FA0FE" w14:textId="77777777" w:rsidR="00950F0A" w:rsidRDefault="00950F0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F34066" id="Textfeld 453" o:spid="_x0000_s1067" type="#_x0000_t202" style="position:absolute;margin-left:8.25pt;margin-top:2.65pt;width:66.4pt;height:57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" fillcolor="white [3212]" strokecolor="white [3212]" strokeweight=".5pt">
                      <v:textbox>
                        <w:txbxContent>
                          <w:p w14:paraId="340FA0FE" w14:textId="77777777" w:rsidR="00950F0A" w:rsidRDefault="00950F0A"/>
                        </w:txbxContent>
                      </v:textbox>
                    </v:shape>
                  </w:pict>
                </mc:Fallback>
              </mc:AlternateContent>
            </w:r>
          </w:p>
          <w:p w14:paraId="06B021C4" w14:textId="77777777" w:rsidR="00C35E6E" w:rsidRPr="000429D6" w:rsidRDefault="00C35E6E" w:rsidP="00C35E6E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2E0C14C7" w14:textId="77777777" w:rsidR="00C35E6E" w:rsidRPr="000429D6" w:rsidRDefault="00C35E6E" w:rsidP="00C35E6E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2085E616" w14:textId="77777777" w:rsidR="00C35E6E" w:rsidRPr="000429D6" w:rsidRDefault="00C35E6E" w:rsidP="00C35E6E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4BD88F61" w14:textId="77777777" w:rsidR="00C35E6E" w:rsidRPr="000429D6" w:rsidRDefault="00C35E6E" w:rsidP="00C35E6E">
            <w:pPr>
              <w:pStyle w:val="KeinLeerraum"/>
              <w:rPr>
                <w:rFonts w:ascii="Source Sans Pro" w:hAnsi="Source Sans Pro"/>
                <w:noProof/>
              </w:rPr>
            </w:pPr>
          </w:p>
        </w:tc>
        <w:tc>
          <w:tcPr>
            <w:tcW w:w="3680" w:type="dxa"/>
          </w:tcPr>
          <w:p w14:paraId="4E0152F8" w14:textId="77777777" w:rsidR="00B75982" w:rsidRPr="000429D6" w:rsidRDefault="000429D6" w:rsidP="00B61878">
            <w:pPr>
              <w:pStyle w:val="KeinLeerraum"/>
              <w:numPr>
                <w:ilvl w:val="0"/>
                <w:numId w:val="20"/>
              </w:numPr>
              <w:rPr>
                <w:rFonts w:ascii="Source Sans Pro" w:hAnsi="Source Sans Pro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594752" behindDoc="0" locked="0" layoutInCell="1" allowOverlap="1" wp14:anchorId="52B6D3A0" wp14:editId="1EAD58A0">
                  <wp:simplePos x="0" y="0"/>
                  <wp:positionH relativeFrom="column">
                    <wp:posOffset>996935</wp:posOffset>
                  </wp:positionH>
                  <wp:positionV relativeFrom="paragraph">
                    <wp:posOffset>13727</wp:posOffset>
                  </wp:positionV>
                  <wp:extent cx="1028061" cy="958204"/>
                  <wp:effectExtent l="0" t="0" r="1270" b="0"/>
                  <wp:wrapNone/>
                  <wp:docPr id="465" name="Grafik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Grafik 4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651"/>
                          <a:stretch/>
                        </pic:blipFill>
                        <pic:spPr bwMode="auto">
                          <a:xfrm>
                            <a:off x="0" y="0"/>
                            <a:ext cx="1028061" cy="958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3D8C445" w14:textId="77777777" w:rsidR="00A474EA" w:rsidRPr="000429D6" w:rsidRDefault="000429D6" w:rsidP="00A04C3A">
            <w:pPr>
              <w:pStyle w:val="KeinLeerraum"/>
              <w:rPr>
                <w:rFonts w:ascii="Source Sans Pro" w:hAnsi="Source Sans Pro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469BEE63" wp14:editId="7B2DC2D2">
                      <wp:simplePos x="0" y="0"/>
                      <wp:positionH relativeFrom="column">
                        <wp:posOffset>1123479</wp:posOffset>
                      </wp:positionH>
                      <wp:positionV relativeFrom="paragraph">
                        <wp:posOffset>7506</wp:posOffset>
                      </wp:positionV>
                      <wp:extent cx="755611" cy="678956"/>
                      <wp:effectExtent l="0" t="0" r="26035" b="26035"/>
                      <wp:wrapNone/>
                      <wp:docPr id="471" name="Rechteck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11" cy="6789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02CD71" id="Rechteck 471" o:spid="_x0000_s1026" style="position:absolute;margin-left:88.45pt;margin-top:.6pt;width:59.5pt;height:53.4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" fillcolor="white [3212]" strokecolor="white [3212]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592704" behindDoc="0" locked="0" layoutInCell="1" allowOverlap="1" wp14:anchorId="3021AF7A" wp14:editId="2597E42F">
                  <wp:simplePos x="0" y="0"/>
                  <wp:positionH relativeFrom="column">
                    <wp:posOffset>225764</wp:posOffset>
                  </wp:positionH>
                  <wp:positionV relativeFrom="paragraph">
                    <wp:posOffset>442755</wp:posOffset>
                  </wp:positionV>
                  <wp:extent cx="1028700" cy="629676"/>
                  <wp:effectExtent l="0" t="0" r="0" b="0"/>
                  <wp:wrapNone/>
                  <wp:docPr id="467" name="Grafik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Grafik 4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651"/>
                          <a:stretch/>
                        </pic:blipFill>
                        <pic:spPr bwMode="auto">
                          <a:xfrm>
                            <a:off x="0" y="0"/>
                            <a:ext cx="1028700" cy="629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ource Sans Pro" w:hAnsi="Source Sans 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4BB812B9" wp14:editId="4F199625">
                      <wp:simplePos x="0" y="0"/>
                      <wp:positionH relativeFrom="column">
                        <wp:posOffset>548097</wp:posOffset>
                      </wp:positionH>
                      <wp:positionV relativeFrom="paragraph">
                        <wp:posOffset>100425</wp:posOffset>
                      </wp:positionV>
                      <wp:extent cx="1095090" cy="700857"/>
                      <wp:effectExtent l="0" t="0" r="10160" b="23495"/>
                      <wp:wrapNone/>
                      <wp:docPr id="457" name="Parallelogramm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090" cy="700857"/>
                              </a:xfrm>
                              <a:prstGeom prst="parallelogram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AC7EE82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elogramm 457" o:spid="_x0000_s1026" type="#_x0000_t7" style="position:absolute;margin-left:43.15pt;margin-top:7.9pt;width:86.25pt;height:55.2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" adj="3456" filled="f" strokecolor="#00b050" strokeweight="2pt"/>
                  </w:pict>
                </mc:Fallback>
              </mc:AlternateContent>
            </w:r>
          </w:p>
        </w:tc>
      </w:tr>
      <w:tr w:rsidR="000429D6" w14:paraId="56C229F7" w14:textId="77777777" w:rsidTr="008A7B06">
        <w:tc>
          <w:tcPr>
            <w:tcW w:w="3680" w:type="dxa"/>
          </w:tcPr>
          <w:p w14:paraId="49ED54A1" w14:textId="77777777" w:rsidR="000429D6" w:rsidRDefault="000429D6" w:rsidP="00B61878">
            <w:pPr>
              <w:pStyle w:val="KeinLeerraum"/>
              <w:numPr>
                <w:ilvl w:val="0"/>
                <w:numId w:val="20"/>
              </w:numPr>
              <w:rPr>
                <w:rFonts w:ascii="Source Sans Pro" w:hAnsi="Source Sans Pro"/>
                <w:noProof/>
              </w:rPr>
            </w:pPr>
            <w:r>
              <w:rPr>
                <w:rFonts w:ascii="Source Sans Pro" w:hAnsi="Source Sans Pro"/>
                <w:noProof/>
              </w:rPr>
              <mc:AlternateContent>
                <mc:Choice Requires="wpg">
                  <w:drawing>
                    <wp:anchor distT="0" distB="0" distL="114300" distR="114300" simplePos="0" relativeHeight="251589632" behindDoc="0" locked="0" layoutInCell="1" allowOverlap="1" wp14:anchorId="489302D2" wp14:editId="23A1F6B0">
                      <wp:simplePos x="0" y="0"/>
                      <wp:positionH relativeFrom="column">
                        <wp:posOffset>503536</wp:posOffset>
                      </wp:positionH>
                      <wp:positionV relativeFrom="paragraph">
                        <wp:posOffset>147689</wp:posOffset>
                      </wp:positionV>
                      <wp:extent cx="1389285" cy="1242854"/>
                      <wp:effectExtent l="0" t="0" r="1905" b="0"/>
                      <wp:wrapNone/>
                      <wp:docPr id="456" name="Gruppieren 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9285" cy="1242854"/>
                                <a:chOff x="0" y="0"/>
                                <a:chExt cx="1389285" cy="1242854"/>
                              </a:xfrm>
                            </wpg:grpSpPr>
                            <wpg:grpSp>
                              <wpg:cNvPr id="462" name="Gruppieren 462"/>
                              <wpg:cNvGrpSpPr/>
                              <wpg:grpSpPr>
                                <a:xfrm>
                                  <a:off x="0" y="0"/>
                                  <a:ext cx="1206500" cy="1080000"/>
                                  <a:chOff x="0" y="0"/>
                                  <a:chExt cx="1206500" cy="1080000"/>
                                </a:xfrm>
                              </wpg:grpSpPr>
                              <wps:wsp>
                                <wps:cNvPr id="459" name="Ellipse 459"/>
                                <wps:cNvSpPr/>
                                <wps:spPr>
                                  <a:xfrm>
                                    <a:off x="0" y="0"/>
                                    <a:ext cx="1080000" cy="1080000"/>
                                  </a:xfrm>
                                  <a:prstGeom prst="ellips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4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4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0" name="Rechteck 460"/>
                                <wps:cNvSpPr/>
                                <wps:spPr>
                                  <a:xfrm>
                                    <a:off x="69850" y="82550"/>
                                    <a:ext cx="323850" cy="2921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1" name="Rechteck 461"/>
                                <wps:cNvSpPr/>
                                <wps:spPr>
                                  <a:xfrm>
                                    <a:off x="882650" y="171450"/>
                                    <a:ext cx="323850" cy="5588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25400" cap="flat" cmpd="sng" algn="ctr">
                                    <a:solidFill>
                                      <a:sysClr val="window" lastClr="FFFFFF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63" name="Grafik 46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4651"/>
                                <a:stretch/>
                              </pic:blipFill>
                              <pic:spPr bwMode="auto">
                                <a:xfrm>
                                  <a:off x="618726" y="65559"/>
                                  <a:ext cx="770559" cy="1177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" name="Grafik 46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4651"/>
                                <a:stretch/>
                              </pic:blipFill>
                              <pic:spPr bwMode="auto">
                                <a:xfrm>
                                  <a:off x="16427" y="21902"/>
                                  <a:ext cx="356235" cy="342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CED1D9" id="Gruppieren 456" o:spid="_x0000_s1026" style="position:absolute;margin-left:39.65pt;margin-top:11.65pt;width:109.4pt;height:97.85pt;z-index:251589632;mso-width-relative:margin;mso-height-relative:margin" coordsize="13892,12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">
                      <v:group id="Gruppieren 462" o:spid="_x0000_s1027" style="position:absolute;width:12065;height:10800" coordsize="12065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      <v:oval id="Ellipse 459" o:spid="_x0000_s1028" style="position:absolute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" fillcolor="white [3201]" strokecolor="#8064a2 [3207]" strokeweight="2pt"/>
                        <v:rect id="Rechteck 460" o:spid="_x0000_s1029" style="position:absolute;left:698;top:825;width:3239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" fillcolor="white [3212]" strokecolor="white [3212]" strokeweight="2pt"/>
                        <v:rect id="Rechteck 461" o:spid="_x0000_s1030" style="position:absolute;left:8826;top:1714;width:3239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" fillcolor="window" strokecolor="window" strokeweight="2pt"/>
                      </v:group>
                      <v:shape id="Grafik 463" o:spid="_x0000_s1031" type="#_x0000_t75" style="position:absolute;left:6187;top:655;width:7705;height:11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">
                        <v:imagedata r:id="rId47" o:title="" cropright="16155f"/>
                      </v:shape>
                      <v:shape id="Grafik 464" o:spid="_x0000_s1032" type="#_x0000_t75" style="position:absolute;left:164;top:219;width:3562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">
                        <v:imagedata r:id="rId48" o:title="" cropright="16155f"/>
                      </v:shape>
                    </v:group>
                  </w:pict>
                </mc:Fallback>
              </mc:AlternateContent>
            </w:r>
          </w:p>
          <w:p w14:paraId="30D48F1D" w14:textId="77777777" w:rsidR="000429D6" w:rsidRDefault="000429D6" w:rsidP="000429D6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65831137" w14:textId="77777777" w:rsidR="000429D6" w:rsidRDefault="000429D6" w:rsidP="000429D6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70386855" w14:textId="77777777" w:rsidR="000429D6" w:rsidRDefault="000429D6" w:rsidP="000429D6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3F0780A9" w14:textId="77777777" w:rsidR="000429D6" w:rsidRDefault="000429D6" w:rsidP="000429D6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1DDFAFEF" w14:textId="77777777" w:rsidR="000429D6" w:rsidRDefault="000429D6" w:rsidP="000429D6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296D23D1" w14:textId="77777777" w:rsidR="000429D6" w:rsidRDefault="000429D6" w:rsidP="000429D6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5B03C10C" w14:textId="77777777" w:rsidR="000429D6" w:rsidRPr="000429D6" w:rsidRDefault="000429D6" w:rsidP="000429D6">
            <w:pPr>
              <w:pStyle w:val="KeinLeerraum"/>
              <w:rPr>
                <w:rFonts w:ascii="Source Sans Pro" w:hAnsi="Source Sans Pro"/>
                <w:noProof/>
              </w:rPr>
            </w:pPr>
          </w:p>
        </w:tc>
        <w:tc>
          <w:tcPr>
            <w:tcW w:w="3680" w:type="dxa"/>
          </w:tcPr>
          <w:p w14:paraId="3A11C513" w14:textId="77777777" w:rsidR="000429D6" w:rsidRPr="000429D6" w:rsidRDefault="000429D6" w:rsidP="000429D6">
            <w:pPr>
              <w:pStyle w:val="KeinLeerraum"/>
              <w:ind w:left="720"/>
              <w:rPr>
                <w:rFonts w:ascii="Source Sans Pro" w:hAnsi="Source Sans Pro"/>
                <w:noProof/>
              </w:rPr>
            </w:pPr>
          </w:p>
        </w:tc>
      </w:tr>
    </w:tbl>
    <w:p w14:paraId="71D0CE2E" w14:textId="77777777" w:rsidR="00DD3F38" w:rsidRDefault="0043264B" w:rsidP="0043264B">
      <w:pPr>
        <w:pStyle w:val="AufgabeText"/>
        <w:ind w:left="0"/>
      </w:pPr>
      <w:r>
        <w:t xml:space="preserve"> </w:t>
      </w:r>
    </w:p>
    <w:p w14:paraId="7282B8AA" w14:textId="77777777" w:rsidR="00554634" w:rsidRDefault="00554634" w:rsidP="00EA5107">
      <w:pPr>
        <w:pStyle w:val="berschrift2"/>
        <w:spacing w:before="360"/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F338A3" w14:textId="77777777" w:rsidR="00F50A97" w:rsidRDefault="00F50A97" w:rsidP="00EA5107">
      <w:pPr>
        <w:pStyle w:val="berschrift2"/>
        <w:spacing w:before="360"/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D087D3" w14:textId="77777777" w:rsidR="00705E1F" w:rsidRDefault="00705E1F">
      <w:pPr>
        <w:spacing w:line="240" w:lineRule="exact"/>
        <w:rPr>
          <w:rFonts w:ascii="Source Sans Pro SemiBold" w:eastAsia="Times New Roman" w:hAnsi="Source Sans Pro SemiBold" w:cs="Times New Roman"/>
          <w:bCs/>
          <w:color w:val="4F81BD" w:themeColor="accent1"/>
          <w:sz w:val="26"/>
          <w:szCs w:val="26"/>
          <w:lang w:eastAsia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46F795D9" w14:textId="77777777" w:rsidR="00EA5107" w:rsidRPr="00554634" w:rsidRDefault="00554634" w:rsidP="00EA5107">
      <w:pPr>
        <w:pStyle w:val="berschrift2"/>
        <w:spacing w:before="360"/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3. </w:t>
      </w:r>
      <w:r w:rsidR="00EA5107" w:rsidRPr="00554634"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Selbstreflexion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0"/>
        <w:gridCol w:w="519"/>
        <w:gridCol w:w="520"/>
        <w:gridCol w:w="520"/>
      </w:tblGrid>
      <w:tr w:rsidR="00EA5107" w14:paraId="7C9340BA" w14:textId="77777777" w:rsidTr="00D650D6">
        <w:trPr>
          <w:cantSplit/>
          <w:trHeight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33C8AC3" w14:textId="77777777" w:rsidR="00EA5107" w:rsidRDefault="00EA5107" w:rsidP="00D8157A">
            <w:pPr>
              <w:pStyle w:val="AufgabeText"/>
              <w:ind w:left="0"/>
              <w:jc w:val="left"/>
            </w:pPr>
            <w:r>
              <w:rPr>
                <w:rStyle w:val="Fett"/>
              </w:rPr>
              <w:t>Reflexionsfragen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64A42804" w14:textId="77777777" w:rsidR="00EA5107" w:rsidRDefault="00EA5107" w:rsidP="00D650D6">
            <w:pPr>
              <w:pStyle w:val="AufgabeText"/>
              <w:ind w:left="113" w:right="113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FBFA55B" wp14:editId="17819156">
                  <wp:extent cx="180000" cy="180000"/>
                  <wp:effectExtent l="0" t="0" r="0" b="0"/>
                  <wp:docPr id="15" name="Grafik 15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089FFEBE" w14:textId="77777777" w:rsidR="00EA5107" w:rsidRDefault="00EA5107" w:rsidP="00D650D6">
            <w:pPr>
              <w:pStyle w:val="AufgabeText"/>
              <w:ind w:left="113" w:right="113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01C7753" wp14:editId="60B14A16">
                  <wp:extent cx="180000" cy="180000"/>
                  <wp:effectExtent l="0" t="0" r="0" b="0"/>
                  <wp:docPr id="16" name="Grafik 16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hideMark/>
          </w:tcPr>
          <w:p w14:paraId="7CFC77F7" w14:textId="77777777" w:rsidR="00EA5107" w:rsidRDefault="00EA5107" w:rsidP="00D650D6">
            <w:pPr>
              <w:pStyle w:val="AufgabeText"/>
              <w:ind w:left="113" w:right="113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589EBAC" wp14:editId="0C741087">
                  <wp:extent cx="180000" cy="180000"/>
                  <wp:effectExtent l="0" t="0" r="0" b="0"/>
                  <wp:docPr id="20" name="Grafik 20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715" w14:paraId="1CDA2998" w14:textId="77777777" w:rsidTr="00D650D6">
        <w:trPr>
          <w:trHeight w:val="283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72578" w14:textId="77777777" w:rsidR="00F10715" w:rsidRPr="00275B6A" w:rsidRDefault="00F10715" w:rsidP="00F10715">
            <w:pPr>
              <w:pStyle w:val="TabelleAufzhlung"/>
              <w:numPr>
                <w:ilvl w:val="0"/>
                <w:numId w:val="0"/>
              </w:numPr>
              <w:spacing w:line="240" w:lineRule="exact"/>
              <w:rPr>
                <w:sz w:val="19"/>
                <w:szCs w:val="19"/>
                <w:lang w:eastAsia="en-US"/>
              </w:rPr>
            </w:pPr>
            <w:r w:rsidRPr="00275B6A">
              <w:rPr>
                <w:sz w:val="19"/>
                <w:szCs w:val="19"/>
                <w:lang w:eastAsia="en-US"/>
              </w:rPr>
              <w:t xml:space="preserve">Ich kann mit dem Geodreieck umgehen.  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536D9" w14:textId="77777777" w:rsidR="00F10715" w:rsidRDefault="00F10715" w:rsidP="00D650D6">
            <w:pPr>
              <w:pStyle w:val="AufgabeText"/>
              <w:ind w:left="0"/>
              <w:jc w:val="center"/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FCE6" w14:textId="77777777" w:rsidR="00F10715" w:rsidRDefault="00F10715" w:rsidP="00D650D6">
            <w:pPr>
              <w:pStyle w:val="AufgabeText"/>
              <w:ind w:left="0"/>
              <w:jc w:val="center"/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3C3C4" w14:textId="77777777" w:rsidR="00F10715" w:rsidRDefault="00F10715" w:rsidP="00D650D6">
            <w:pPr>
              <w:pStyle w:val="AufgabeText"/>
              <w:ind w:left="0"/>
              <w:jc w:val="center"/>
            </w:pPr>
          </w:p>
        </w:tc>
      </w:tr>
      <w:tr w:rsidR="00F10715" w14:paraId="3642D611" w14:textId="77777777" w:rsidTr="00D650D6">
        <w:trPr>
          <w:trHeight w:val="283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A7B91" w14:textId="77777777" w:rsidR="00F10715" w:rsidRPr="00275B6A" w:rsidRDefault="00F10715" w:rsidP="00F10715">
            <w:pPr>
              <w:pStyle w:val="TabelleAufzhlung"/>
              <w:numPr>
                <w:ilvl w:val="0"/>
                <w:numId w:val="0"/>
              </w:numPr>
              <w:spacing w:line="240" w:lineRule="exact"/>
              <w:rPr>
                <w:sz w:val="19"/>
                <w:szCs w:val="19"/>
                <w:lang w:eastAsia="en-US"/>
              </w:rPr>
            </w:pPr>
            <w:r w:rsidRPr="00275B6A">
              <w:rPr>
                <w:sz w:val="19"/>
                <w:szCs w:val="19"/>
                <w:lang w:eastAsia="en-US"/>
              </w:rPr>
              <w:t>Ich kann Flächen vervollständigen.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3513B" w14:textId="77777777" w:rsidR="00F10715" w:rsidRDefault="00F10715" w:rsidP="00D650D6">
            <w:pPr>
              <w:pStyle w:val="AufgabeText"/>
              <w:ind w:left="0"/>
              <w:jc w:val="center"/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F91B" w14:textId="77777777" w:rsidR="00F10715" w:rsidRDefault="00F10715" w:rsidP="00D650D6">
            <w:pPr>
              <w:pStyle w:val="AufgabeText"/>
              <w:ind w:left="0"/>
              <w:jc w:val="center"/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4753F" w14:textId="77777777" w:rsidR="00F10715" w:rsidRDefault="00F10715" w:rsidP="00D650D6">
            <w:pPr>
              <w:pStyle w:val="AufgabeText"/>
              <w:ind w:left="0"/>
              <w:jc w:val="center"/>
            </w:pPr>
          </w:p>
        </w:tc>
      </w:tr>
      <w:tr w:rsidR="00F10715" w14:paraId="605B395D" w14:textId="77777777" w:rsidTr="00D650D6">
        <w:trPr>
          <w:trHeight w:val="283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B1E65" w14:textId="77777777" w:rsidR="00F10715" w:rsidRPr="00275B6A" w:rsidRDefault="00F10715" w:rsidP="00F10715">
            <w:pPr>
              <w:pStyle w:val="TabelleAufzhlung"/>
              <w:numPr>
                <w:ilvl w:val="0"/>
                <w:numId w:val="0"/>
              </w:numPr>
              <w:spacing w:line="240" w:lineRule="exact"/>
              <w:rPr>
                <w:sz w:val="19"/>
                <w:szCs w:val="19"/>
                <w:lang w:eastAsia="en-US"/>
              </w:rPr>
            </w:pPr>
            <w:r w:rsidRPr="00275B6A">
              <w:rPr>
                <w:sz w:val="19"/>
                <w:szCs w:val="19"/>
                <w:lang w:eastAsia="en-US"/>
              </w:rPr>
              <w:t xml:space="preserve">Ich kann einfache Flächen zeichnen. 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E8D3" w14:textId="77777777" w:rsidR="00F10715" w:rsidRDefault="00F10715" w:rsidP="00D650D6">
            <w:pPr>
              <w:pStyle w:val="AufgabeText"/>
              <w:ind w:left="0"/>
              <w:jc w:val="center"/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C236" w14:textId="77777777" w:rsidR="00F10715" w:rsidRDefault="00F10715" w:rsidP="00D650D6">
            <w:pPr>
              <w:pStyle w:val="AufgabeText"/>
              <w:ind w:left="0"/>
              <w:jc w:val="center"/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89079" w14:textId="77777777" w:rsidR="00F10715" w:rsidRDefault="00F10715" w:rsidP="00D650D6">
            <w:pPr>
              <w:pStyle w:val="AufgabeText"/>
              <w:ind w:left="0"/>
              <w:jc w:val="center"/>
            </w:pPr>
          </w:p>
        </w:tc>
      </w:tr>
      <w:tr w:rsidR="00275B6A" w14:paraId="5BF4659F" w14:textId="77777777" w:rsidTr="00D650D6">
        <w:trPr>
          <w:trHeight w:val="283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48299" w14:textId="77777777" w:rsidR="00275B6A" w:rsidRPr="00275B6A" w:rsidRDefault="00275B6A" w:rsidP="00F10715">
            <w:pPr>
              <w:pStyle w:val="TabelleAufzhlung"/>
              <w:numPr>
                <w:ilvl w:val="0"/>
                <w:numId w:val="0"/>
              </w:numPr>
              <w:spacing w:line="240" w:lineRule="exact"/>
              <w:rPr>
                <w:sz w:val="19"/>
                <w:szCs w:val="19"/>
                <w:lang w:eastAsia="en-US"/>
              </w:rPr>
            </w:pPr>
            <w:r w:rsidRPr="00275B6A">
              <w:rPr>
                <w:sz w:val="19"/>
                <w:szCs w:val="19"/>
                <w:lang w:eastAsia="en-US"/>
              </w:rPr>
              <w:t>Ich kann den Spielplan in Farbtechnik zeichnen.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EAF1" w14:textId="77777777" w:rsidR="00275B6A" w:rsidRDefault="00275B6A" w:rsidP="00D650D6">
            <w:pPr>
              <w:pStyle w:val="AufgabeText"/>
              <w:ind w:left="0"/>
              <w:jc w:val="center"/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04B4" w14:textId="77777777" w:rsidR="00275B6A" w:rsidRDefault="00275B6A" w:rsidP="00D650D6">
            <w:pPr>
              <w:pStyle w:val="AufgabeText"/>
              <w:ind w:left="0"/>
              <w:jc w:val="center"/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D4FA0" w14:textId="77777777" w:rsidR="00275B6A" w:rsidRDefault="00275B6A" w:rsidP="00D650D6">
            <w:pPr>
              <w:pStyle w:val="AufgabeText"/>
              <w:ind w:left="0"/>
              <w:jc w:val="center"/>
            </w:pPr>
          </w:p>
        </w:tc>
      </w:tr>
      <w:tr w:rsidR="00F10715" w14:paraId="2AF9FE4F" w14:textId="77777777" w:rsidTr="00D650D6">
        <w:trPr>
          <w:trHeight w:val="7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B5CF4" w14:textId="77777777" w:rsidR="00F10715" w:rsidRPr="00275B6A" w:rsidRDefault="00F10715" w:rsidP="00F10715">
            <w:pPr>
              <w:pStyle w:val="AufgabeText"/>
              <w:spacing w:before="60" w:after="60"/>
              <w:ind w:left="0"/>
              <w:jc w:val="left"/>
              <w:rPr>
                <w:sz w:val="19"/>
                <w:szCs w:val="19"/>
              </w:rPr>
            </w:pPr>
            <w:r w:rsidRPr="00275B6A">
              <w:rPr>
                <w:i/>
                <w:sz w:val="19"/>
                <w:szCs w:val="19"/>
                <w:lang w:eastAsia="en-US"/>
              </w:rPr>
              <w:t xml:space="preserve">Ich kann sorgfältig Arbeiten. 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9CE76" w14:textId="77777777" w:rsidR="00F10715" w:rsidRDefault="00F10715" w:rsidP="00D650D6">
            <w:pPr>
              <w:pStyle w:val="AufgabeText"/>
              <w:ind w:left="0"/>
              <w:jc w:val="center"/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6C32" w14:textId="77777777" w:rsidR="00F10715" w:rsidRDefault="00F10715" w:rsidP="00D650D6">
            <w:pPr>
              <w:pStyle w:val="AufgabeText"/>
              <w:ind w:left="0"/>
              <w:jc w:val="center"/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8026" w14:textId="77777777" w:rsidR="00F10715" w:rsidRDefault="00F10715" w:rsidP="00D650D6">
            <w:pPr>
              <w:pStyle w:val="AufgabeText"/>
              <w:ind w:left="0"/>
              <w:jc w:val="center"/>
            </w:pPr>
          </w:p>
        </w:tc>
      </w:tr>
    </w:tbl>
    <w:p w14:paraId="539DE1A2" w14:textId="77777777" w:rsidR="00F62A01" w:rsidRPr="00F62A01" w:rsidRDefault="00F62A01" w:rsidP="00F62A01">
      <w:pPr>
        <w:spacing w:line="240" w:lineRule="exact"/>
      </w:pPr>
      <w:r w:rsidRPr="00F62A01">
        <w:t>Wie zufrieden bin ich mit meiner Arbeit an der Lernaufgabe?</w:t>
      </w:r>
    </w:p>
    <w:p w14:paraId="6AE5E1E2" w14:textId="77777777" w:rsidR="00F62A01" w:rsidRPr="00F62A01" w:rsidRDefault="00F62A01" w:rsidP="00F62A01">
      <w:pPr>
        <w:spacing w:line="240" w:lineRule="exact"/>
      </w:pPr>
      <w:r w:rsidRPr="00F62A01">
        <w:t xml:space="preserve"> (1 – nicht zufrieden und 10 – sehr zufrieden) </w:t>
      </w:r>
    </w:p>
    <w:p w14:paraId="101799BC" w14:textId="77777777" w:rsidR="00F62A01" w:rsidRPr="00F62A01" w:rsidRDefault="00F62A01" w:rsidP="00F62A01">
      <w:pPr>
        <w:spacing w:line="240" w:lineRule="exact"/>
      </w:pPr>
      <w:r w:rsidRPr="00F62A0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E3623E" wp14:editId="5BAAB90C">
                <wp:simplePos x="0" y="0"/>
                <wp:positionH relativeFrom="column">
                  <wp:posOffset>-7709</wp:posOffset>
                </wp:positionH>
                <wp:positionV relativeFrom="paragraph">
                  <wp:posOffset>99400</wp:posOffset>
                </wp:positionV>
                <wp:extent cx="4784652" cy="372139"/>
                <wp:effectExtent l="0" t="0" r="0" b="8890"/>
                <wp:wrapNone/>
                <wp:docPr id="47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652" cy="372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615B8" w14:textId="77777777" w:rsidR="00F62A01" w:rsidRPr="005825EB" w:rsidRDefault="00F62A01" w:rsidP="00F62A01"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1</w:t>
                            </w:r>
                            <w:r>
                              <w:t>_________________________________</w:t>
                            </w:r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5</w:t>
                            </w:r>
                            <w:r>
                              <w:t>_________________________________</w:t>
                            </w:r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3623E" id="Textfeld 2" o:spid="_x0000_s1068" type="#_x0000_t202" style="position:absolute;margin-left:-.6pt;margin-top:7.85pt;width:376.75pt;height:29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" stroked="f">
                <v:textbox>
                  <w:txbxContent>
                    <w:p w14:paraId="511615B8" w14:textId="77777777" w:rsidR="00F62A01" w:rsidRPr="005825EB" w:rsidRDefault="00F62A01" w:rsidP="00F62A01">
                      <w:r w:rsidRPr="005825EB">
                        <w:rPr>
                          <w:b/>
                          <w:noProof/>
                          <w:lang w:eastAsia="de-DE"/>
                        </w:rPr>
                        <w:t>1</w:t>
                      </w:r>
                      <w:r>
                        <w:t>_________________________________</w:t>
                      </w:r>
                      <w:r w:rsidRPr="005825EB">
                        <w:rPr>
                          <w:b/>
                          <w:noProof/>
                          <w:lang w:eastAsia="de-DE"/>
                        </w:rPr>
                        <w:t>5</w:t>
                      </w:r>
                      <w:r>
                        <w:t>_________________________________</w:t>
                      </w:r>
                      <w:r w:rsidRPr="005825EB">
                        <w:rPr>
                          <w:b/>
                          <w:noProof/>
                          <w:lang w:eastAsia="de-D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747173DF" w14:textId="77777777" w:rsidR="00F62A01" w:rsidRPr="00F62A01" w:rsidRDefault="00F62A01" w:rsidP="00F62A01">
      <w:pPr>
        <w:tabs>
          <w:tab w:val="right" w:pos="3402"/>
          <w:tab w:val="right" w:pos="6804"/>
        </w:tabs>
        <w:spacing w:line="240" w:lineRule="exact"/>
        <w:rPr>
          <w:b/>
        </w:rPr>
      </w:pPr>
    </w:p>
    <w:p w14:paraId="3F772327" w14:textId="77777777" w:rsidR="00F62A01" w:rsidRPr="00F62A01" w:rsidRDefault="00F62A01" w:rsidP="00F62A01">
      <w:pPr>
        <w:spacing w:line="240" w:lineRule="exact"/>
      </w:pPr>
    </w:p>
    <w:tbl>
      <w:tblPr>
        <w:tblStyle w:val="Tabellenraster1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50"/>
        <w:gridCol w:w="5986"/>
      </w:tblGrid>
      <w:tr w:rsidR="00F62A01" w:rsidRPr="00F62A01" w14:paraId="6FB309B2" w14:textId="77777777" w:rsidTr="00A648BA">
        <w:tc>
          <w:tcPr>
            <w:tcW w:w="1276" w:type="dxa"/>
            <w:gridSpan w:val="2"/>
          </w:tcPr>
          <w:p w14:paraId="588C73CC" w14:textId="77777777" w:rsidR="00F62A01" w:rsidRPr="00F62A01" w:rsidRDefault="00F62A01" w:rsidP="00F62A01">
            <w:pPr>
              <w:spacing w:line="240" w:lineRule="exact"/>
              <w:rPr>
                <w:b/>
              </w:rPr>
            </w:pPr>
            <w:r w:rsidRPr="00F62A01">
              <w:rPr>
                <w:b/>
              </w:rPr>
              <w:t>Ich habe …</w:t>
            </w:r>
          </w:p>
        </w:tc>
        <w:tc>
          <w:tcPr>
            <w:tcW w:w="5986" w:type="dxa"/>
          </w:tcPr>
          <w:p w14:paraId="1F4330C7" w14:textId="77777777" w:rsidR="00F62A01" w:rsidRPr="00F62A01" w:rsidRDefault="00F62A01" w:rsidP="00F62A01">
            <w:pPr>
              <w:spacing w:line="240" w:lineRule="exact"/>
            </w:pPr>
          </w:p>
        </w:tc>
      </w:tr>
      <w:tr w:rsidR="00F62A01" w:rsidRPr="00F62A01" w14:paraId="0F584663" w14:textId="77777777" w:rsidTr="00A648BA">
        <w:trPr>
          <w:trHeight w:val="449"/>
        </w:trPr>
        <w:sdt>
          <w:sdtPr>
            <w:id w:val="416372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4287F5D6" w14:textId="77777777" w:rsidR="00F62A01" w:rsidRPr="00F62A01" w:rsidRDefault="00F62A01" w:rsidP="00F62A01">
                <w:pPr>
                  <w:spacing w:line="240" w:lineRule="exact"/>
                  <w:jc w:val="center"/>
                </w:pPr>
                <w:r w:rsidRPr="00F62A01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74EEFC77" w14:textId="77777777" w:rsidR="00F62A01" w:rsidRPr="00F62A01" w:rsidRDefault="00F62A01" w:rsidP="00F62A01">
            <w:pPr>
              <w:spacing w:line="240" w:lineRule="exact"/>
            </w:pPr>
            <w:r w:rsidRPr="00F62A01">
              <w:t>meinen Lernschritt im Ordner eingeheftet.</w:t>
            </w:r>
          </w:p>
        </w:tc>
      </w:tr>
      <w:tr w:rsidR="00F62A01" w:rsidRPr="00F62A01" w14:paraId="67729559" w14:textId="77777777" w:rsidTr="00A648BA">
        <w:trPr>
          <w:trHeight w:val="413"/>
        </w:trPr>
        <w:sdt>
          <w:sdtPr>
            <w:id w:val="-1356956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4890FFD5" w14:textId="77777777" w:rsidR="00F62A01" w:rsidRPr="00F62A01" w:rsidRDefault="00F62A01" w:rsidP="00F62A01">
                <w:pPr>
                  <w:spacing w:line="240" w:lineRule="exact"/>
                  <w:jc w:val="center"/>
                </w:pPr>
                <w:r w:rsidRPr="00F62A01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7DB36D3C" w14:textId="77777777" w:rsidR="00F62A01" w:rsidRPr="00F62A01" w:rsidRDefault="00F62A01" w:rsidP="00F62A01">
            <w:pPr>
              <w:spacing w:line="240" w:lineRule="exact"/>
              <w:rPr>
                <w:noProof/>
              </w:rPr>
            </w:pPr>
            <w:r w:rsidRPr="00F62A01">
              <w:rPr>
                <w:noProof/>
              </w:rPr>
              <w:t>den Arbeitsauftrag erledigt und das entsprechende Feld in der Lernwegeliste markiert.</w:t>
            </w:r>
          </w:p>
        </w:tc>
      </w:tr>
    </w:tbl>
    <w:p w14:paraId="31D86F98" w14:textId="77777777" w:rsidR="00705E1F" w:rsidRDefault="00705E1F" w:rsidP="00E4202E">
      <w:pPr>
        <w:pStyle w:val="Textkrper"/>
      </w:pPr>
    </w:p>
    <w:p w14:paraId="573DE226" w14:textId="77777777" w:rsidR="00705E1F" w:rsidRDefault="00705E1F">
      <w:pPr>
        <w:spacing w:line="240" w:lineRule="exact"/>
        <w:rPr>
          <w:lang w:eastAsia="de-DE"/>
        </w:rPr>
      </w:pPr>
      <w:r>
        <w:br w:type="page"/>
      </w:r>
    </w:p>
    <w:p w14:paraId="7C19B407" w14:textId="77777777" w:rsidR="00776DD0" w:rsidRDefault="00776DD0" w:rsidP="00E4202E">
      <w:pPr>
        <w:pStyle w:val="Textkrper"/>
      </w:pP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0429D6" w:rsidRPr="000429D6" w14:paraId="17385380" w14:textId="77777777" w:rsidTr="00A648BA">
        <w:trPr>
          <w:trHeight w:val="544"/>
        </w:trPr>
        <w:tc>
          <w:tcPr>
            <w:tcW w:w="7513" w:type="dxa"/>
            <w:shd w:val="clear" w:color="auto" w:fill="D9D9D9" w:themeFill="background1" w:themeFillShade="D9"/>
          </w:tcPr>
          <w:p w14:paraId="011C63C9" w14:textId="77777777" w:rsidR="000429D6" w:rsidRPr="000429D6" w:rsidRDefault="000429D6" w:rsidP="000429D6">
            <w:pPr>
              <w:rPr>
                <w:b/>
              </w:rPr>
            </w:pPr>
            <w:r w:rsidRPr="000429D6">
              <w:rPr>
                <w:b/>
              </w:rPr>
              <w:t xml:space="preserve">Übungsmaterial Vorlage: Übung </w:t>
            </w:r>
            <w:r>
              <w:rPr>
                <w:b/>
              </w:rPr>
              <w:t>parallele Linien zeichnen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392CD795" w14:textId="77777777" w:rsidR="000429D6" w:rsidRPr="000429D6" w:rsidRDefault="0004724B" w:rsidP="000429D6">
            <w:pPr>
              <w:jc w:val="center"/>
              <w:rPr>
                <w:b/>
              </w:rPr>
            </w:pPr>
            <w:r>
              <w:rPr>
                <w:b/>
              </w:rPr>
              <w:t>Mathematik</w:t>
            </w:r>
          </w:p>
          <w:p w14:paraId="08574680" w14:textId="77777777" w:rsidR="000429D6" w:rsidRPr="000429D6" w:rsidRDefault="0004724B" w:rsidP="000429D6">
            <w:pPr>
              <w:jc w:val="center"/>
              <w:rPr>
                <w:b/>
              </w:rPr>
            </w:pPr>
            <w:r w:rsidRPr="0004724B">
              <w:rPr>
                <w:b/>
                <w:lang w:val="en-GB"/>
              </w:rPr>
              <w:t>M05.01.01.4.2</w:t>
            </w:r>
          </w:p>
        </w:tc>
      </w:tr>
    </w:tbl>
    <w:p w14:paraId="66E81569" w14:textId="01129BBC" w:rsidR="00A474EA" w:rsidRPr="00A11D80" w:rsidRDefault="00687342" w:rsidP="00463A46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2848E31F" wp14:editId="3F89EF6E">
                <wp:simplePos x="0" y="0"/>
                <wp:positionH relativeFrom="column">
                  <wp:posOffset>38809</wp:posOffset>
                </wp:positionH>
                <wp:positionV relativeFrom="paragraph">
                  <wp:posOffset>181315</wp:posOffset>
                </wp:positionV>
                <wp:extent cx="5883275" cy="6521450"/>
                <wp:effectExtent l="57150" t="57150" r="3175" b="12700"/>
                <wp:wrapNone/>
                <wp:docPr id="985" name="Gruppieren 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275" cy="6521450"/>
                          <a:chOff x="0" y="-1"/>
                          <a:chExt cx="5883275" cy="6521451"/>
                        </a:xfrm>
                      </wpg:grpSpPr>
                      <wpg:grpSp>
                        <wpg:cNvPr id="449" name="Gruppieren 449"/>
                        <wpg:cNvGrpSpPr/>
                        <wpg:grpSpPr>
                          <a:xfrm>
                            <a:off x="0" y="-1"/>
                            <a:ext cx="5883275" cy="6521451"/>
                            <a:chOff x="0" y="-1"/>
                            <a:chExt cx="5883275" cy="6521451"/>
                          </a:xfrm>
                        </wpg:grpSpPr>
                        <wps:wsp>
                          <wps:cNvPr id="455" name="Rechteck 455"/>
                          <wps:cNvSpPr/>
                          <wps:spPr>
                            <a:xfrm>
                              <a:off x="1504950" y="1587500"/>
                              <a:ext cx="1894505" cy="1275780"/>
                            </a:xfrm>
                            <a:prstGeom prst="rect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" name="Regelmäßiges Fünfeck 972"/>
                          <wps:cNvSpPr/>
                          <wps:spPr>
                            <a:xfrm>
                              <a:off x="2146300" y="5378450"/>
                              <a:ext cx="1257300" cy="1143000"/>
                            </a:xfrm>
                            <a:prstGeom prst="pentagon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3" name="Grafik 18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4500" y="402423"/>
                              <a:ext cx="31432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6" name="Grafik 4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41900" y="402423"/>
                              <a:ext cx="31432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7" name="Grafik 4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05400" y="3829050"/>
                              <a:ext cx="31432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8" name="Grafik 4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68950" y="3835400"/>
                              <a:ext cx="31432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53" name="Gruppieren 53"/>
                          <wpg:cNvGrpSpPr/>
                          <wpg:grpSpPr>
                            <a:xfrm>
                              <a:off x="0" y="-1"/>
                              <a:ext cx="4704715" cy="921045"/>
                              <a:chOff x="0" y="-1"/>
                              <a:chExt cx="4704715" cy="921045"/>
                            </a:xfrm>
                          </wpg:grpSpPr>
                          <wps:wsp>
                            <wps:cNvPr id="34" name="Abgerundetes Rechteck 34"/>
                            <wps:cNvSpPr/>
                            <wps:spPr>
                              <a:xfrm>
                                <a:off x="0" y="-1"/>
                                <a:ext cx="4704715" cy="92104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BACC6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1E6A8515" w14:textId="77777777" w:rsidR="00463A46" w:rsidRPr="00463A46" w:rsidRDefault="00463A46" w:rsidP="00463A46">
                                  <w:pPr>
                                    <w:jc w:val="both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   </w:t>
                                  </w:r>
                                  <w:r w:rsidRPr="00463A46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Aufgabe 1</w:t>
                                  </w:r>
                                </w:p>
                                <w:p w14:paraId="77802DEC" w14:textId="43724559" w:rsidR="00463A46" w:rsidRPr="000429D6" w:rsidRDefault="00687342" w:rsidP="00463A46">
                                  <w:pPr>
                                    <w:jc w:val="both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687342">
                                    <w:rPr>
                                      <w:sz w:val="22"/>
                                      <w:szCs w:val="22"/>
                                    </w:rPr>
                                    <w:t>Zeichnen Sie das Rechteck auf ein kariertes Blatt Papier.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463A46" w:rsidRPr="000429D6">
                                    <w:rPr>
                                      <w:sz w:val="22"/>
                                      <w:szCs w:val="22"/>
                                    </w:rPr>
                                    <w:t>Zeichnen Sie die Umrisse mit parallelen Linien nach</w:t>
                                  </w:r>
                                  <w:r w:rsidR="00A3630F">
                                    <w:rPr>
                                      <w:sz w:val="22"/>
                                      <w:szCs w:val="22"/>
                                    </w:rPr>
                                    <w:t xml:space="preserve"> außen</w:t>
                                  </w:r>
                                  <w:r w:rsidR="00463A46" w:rsidRPr="000429D6">
                                    <w:rPr>
                                      <w:sz w:val="22"/>
                                      <w:szCs w:val="22"/>
                                    </w:rPr>
                                    <w:t>. Beginnen Sie mit einem Abstand v</w:t>
                                  </w:r>
                                  <w:r w:rsidR="00463A46">
                                    <w:rPr>
                                      <w:sz w:val="22"/>
                                      <w:szCs w:val="22"/>
                                    </w:rPr>
                                    <w:t>on 5 mm, dann 1 cm, 1,</w:t>
                                  </w:r>
                                  <w:r w:rsidR="00463A46" w:rsidRPr="00A11D80">
                                    <w:rPr>
                                      <w:sz w:val="22"/>
                                      <w:szCs w:val="22"/>
                                    </w:rPr>
                                    <w:t>5 cm usw.</w:t>
                                  </w:r>
                                </w:p>
                                <w:p w14:paraId="0B6EB8E3" w14:textId="77777777" w:rsidR="00463A46" w:rsidRPr="000429D6" w:rsidRDefault="00463A46" w:rsidP="00463A46">
                                  <w:pPr>
                                    <w:pStyle w:val="TabelleKopflinks"/>
                                    <w:rPr>
                                      <w:b w:val="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Grafik 1429"/>
                              <pic:cNvPicPr/>
                            </pic:nvPicPr>
                            <pic:blipFill>
                              <a:blip r:embed="rId52" cstate="print">
                                <a:duotone>
                                  <a:srgbClr val="4F81BD">
                                    <a:shade val="45000"/>
                                    <a:satMod val="135000"/>
                                  </a:srgb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850" y="57150"/>
                                <a:ext cx="139700" cy="196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pic:spPr>
                          </pic:pic>
                        </wpg:grpSp>
                        <wps:wsp>
                          <wps:cNvPr id="54" name="Abgerundetes Rechteck 54"/>
                          <wps:cNvSpPr/>
                          <wps:spPr>
                            <a:xfrm>
                              <a:off x="165100" y="3600449"/>
                              <a:ext cx="4704715" cy="90376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BACC6"/>
                              </a:solidFill>
                              <a:prstDash val="solid"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txbx>
                            <w:txbxContent>
                              <w:p w14:paraId="6D0B0056" w14:textId="77777777" w:rsidR="00463A46" w:rsidRPr="00463A46" w:rsidRDefault="00463A46" w:rsidP="00463A46">
                                <w:pPr>
                                  <w:pStyle w:val="Textkrper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 xml:space="preserve">    </w:t>
                                </w:r>
                                <w:r w:rsidRPr="00463A46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Aufgabe 2</w:t>
                                </w:r>
                              </w:p>
                              <w:p w14:paraId="5A18DD73" w14:textId="23E72094" w:rsidR="00463A46" w:rsidRPr="000429D6" w:rsidRDefault="00687342" w:rsidP="00463A46">
                                <w:pPr>
                                  <w:pStyle w:val="Textkrp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687342">
                                  <w:rPr>
                                    <w:sz w:val="22"/>
                                    <w:szCs w:val="22"/>
                                  </w:rPr>
                                  <w:t xml:space="preserve">Zeichnen Sie das </w:t>
                                </w:r>
                                <w:r w:rsidR="00D650D6">
                                  <w:rPr>
                                    <w:sz w:val="22"/>
                                    <w:szCs w:val="22"/>
                                  </w:rPr>
                                  <w:t>folgende Fünfeck</w:t>
                                </w:r>
                                <w:r w:rsidRPr="00687342">
                                  <w:rPr>
                                    <w:sz w:val="22"/>
                                    <w:szCs w:val="22"/>
                                  </w:rPr>
                                  <w:t xml:space="preserve"> auf ein kariertes Blatt Papier.</w:t>
                                </w:r>
                                <w:r w:rsidR="00D650D6">
                                  <w:rPr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463A46" w:rsidRPr="000429D6">
                                  <w:rPr>
                                    <w:sz w:val="22"/>
                                    <w:szCs w:val="22"/>
                                  </w:rPr>
                                  <w:t xml:space="preserve">Zeichnen Sie die Umrisse mit parallelen Linien nach. Beginnen Sie mit einem Abstand von 5mm, dann 1 cm, 1, 5 cm usw. </w:t>
                                </w:r>
                              </w:p>
                              <w:p w14:paraId="06F46883" w14:textId="77777777" w:rsidR="00463A46" w:rsidRPr="000429D6" w:rsidRDefault="00463A46" w:rsidP="00463A46">
                                <w:pPr>
                                  <w:pStyle w:val="TabelleKopflinks"/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54" name="Grafik 1429"/>
                          <pic:cNvPicPr/>
                        </pic:nvPicPr>
                        <pic:blipFill>
                          <a:blip r:embed="rId52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50" y="3676650"/>
                            <a:ext cx="1397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48E31F" id="Gruppieren 985" o:spid="_x0000_s1069" style="position:absolute;left:0;text-align:left;margin-left:3.05pt;margin-top:14.3pt;width:463.25pt;height:513.5pt;z-index:251610112;mso-height-relative:margin" coordorigin="" coordsize="58832,65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">
                <v:group id="Gruppieren 449" o:spid="_x0000_s1070" style="position:absolute;width:58832;height:65214" coordorigin="" coordsize="58832,6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rect id="Rechteck 455" o:spid="_x0000_s1071" style="position:absolute;left:15049;top:15875;width:18945;height:12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" fillcolor="white [3201]" strokecolor="black [3200]"/>
                  <v:shapetype id="_x0000_t56" coordsize="21600,21600" o:spt="56" path="m10800,l,8259,4200,21600r13200,l21600,8259xe">
                    <v:stroke joinstyle="miter"/>
                    <v:path gradientshapeok="t" o:connecttype="custom" o:connectlocs="10800,0;0,8259;4200,21600;10800,21600;17400,21600;21600,8259" o:connectangles="270,180,90,90,90,0" textboxrect="4200,5077,17400,21600"/>
                  </v:shapetype>
                  <v:shape id="Regelmäßiges Fünfeck 972" o:spid="_x0000_s1072" type="#_x0000_t56" style="position:absolute;left:21463;top:53784;width:12573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" fillcolor="window" strokecolor="windowText" strokeweight="2pt"/>
                  <v:shape id="Grafik 1863" o:spid="_x0000_s1073" type="#_x0000_t75" style="position:absolute;left:55245;top:4024;width:3143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">
                    <v:imagedata r:id="rId53" o:title=""/>
                  </v:shape>
                  <v:shape id="Grafik 486" o:spid="_x0000_s1074" type="#_x0000_t75" style="position:absolute;left:50419;top:4024;width:3143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">
                    <v:imagedata r:id="rId28" o:title=""/>
                  </v:shape>
                  <v:shape id="Grafik 487" o:spid="_x0000_s1075" type="#_x0000_t75" style="position:absolute;left:51054;top:38290;width:3143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">
                    <v:imagedata r:id="rId53" o:title=""/>
                  </v:shape>
                  <v:shape id="Grafik 488" o:spid="_x0000_s1076" type="#_x0000_t75" style="position:absolute;left:55689;top:38354;width:3143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">
                    <v:imagedata r:id="rId28" o:title=""/>
                  </v:shape>
                  <v:group id="Gruppieren 53" o:spid="_x0000_s1077" style="position:absolute;width:47047;height:9210" coordorigin="" coordsize="47047,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roundrect id="Abgerundetes Rechteck 34" o:spid="_x0000_s1078" style="position:absolute;width:47047;height:92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" fillcolor="window" strokecolor="#4bacc6" strokeweight="1pt">
                      <v:textbox>
                        <w:txbxContent>
                          <w:p w14:paraId="1E6A8515" w14:textId="77777777" w:rsidR="00463A46" w:rsidRPr="00463A46" w:rsidRDefault="00463A46" w:rsidP="00463A46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463A46">
                              <w:rPr>
                                <w:b/>
                                <w:sz w:val="22"/>
                                <w:szCs w:val="22"/>
                              </w:rPr>
                              <w:t>Aufgabe 1</w:t>
                            </w:r>
                          </w:p>
                          <w:p w14:paraId="77802DEC" w14:textId="43724559" w:rsidR="00463A46" w:rsidRPr="000429D6" w:rsidRDefault="00687342" w:rsidP="00463A4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687342">
                              <w:rPr>
                                <w:sz w:val="22"/>
                                <w:szCs w:val="22"/>
                              </w:rPr>
                              <w:t>Zeichnen Sie das Rechteck auf ein kariertes Blatt Papier.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63A46" w:rsidRPr="000429D6">
                              <w:rPr>
                                <w:sz w:val="22"/>
                                <w:szCs w:val="22"/>
                              </w:rPr>
                              <w:t>Zeichnen Sie die Umrisse mit parallelen Linien nach</w:t>
                            </w:r>
                            <w:r w:rsidR="00A3630F">
                              <w:rPr>
                                <w:sz w:val="22"/>
                                <w:szCs w:val="22"/>
                              </w:rPr>
                              <w:t xml:space="preserve"> außen</w:t>
                            </w:r>
                            <w:r w:rsidR="00463A46" w:rsidRPr="000429D6">
                              <w:rPr>
                                <w:sz w:val="22"/>
                                <w:szCs w:val="22"/>
                              </w:rPr>
                              <w:t>. Beginnen Sie mit einem Abstand v</w:t>
                            </w:r>
                            <w:r w:rsidR="00463A46">
                              <w:rPr>
                                <w:sz w:val="22"/>
                                <w:szCs w:val="22"/>
                              </w:rPr>
                              <w:t>on 5 mm, dann 1 cm, 1,</w:t>
                            </w:r>
                            <w:r w:rsidR="00463A46" w:rsidRPr="00A11D80">
                              <w:rPr>
                                <w:sz w:val="22"/>
                                <w:szCs w:val="22"/>
                              </w:rPr>
                              <w:t>5 cm usw.</w:t>
                            </w:r>
                          </w:p>
                          <w:p w14:paraId="0B6EB8E3" w14:textId="77777777" w:rsidR="00463A46" w:rsidRPr="000429D6" w:rsidRDefault="00463A46" w:rsidP="00463A46">
                            <w:pPr>
                              <w:pStyle w:val="TabelleKopflinks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oundrect>
                    <v:shape id="Grafik 1429" o:spid="_x0000_s1079" type="#_x0000_t75" style="position:absolute;left:698;top:571;width:1397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">
                      <v:imagedata r:id="rId54" o:title="" recolortarget="#275791"/>
                    </v:shape>
                  </v:group>
                  <v:roundrect id="Abgerundetes Rechteck 54" o:spid="_x0000_s1080" style="position:absolute;left:1651;top:36004;width:47047;height:90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" fillcolor="window" strokecolor="#4bacc6" strokeweight="1pt">
                    <v:textbox>
                      <w:txbxContent>
                        <w:p w14:paraId="6D0B0056" w14:textId="77777777" w:rsidR="00463A46" w:rsidRPr="00463A46" w:rsidRDefault="00463A46" w:rsidP="00463A46">
                          <w:pPr>
                            <w:pStyle w:val="Textkrp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 xml:space="preserve">    </w:t>
                          </w:r>
                          <w:r w:rsidRPr="00463A46">
                            <w:rPr>
                              <w:b/>
                              <w:sz w:val="22"/>
                              <w:szCs w:val="22"/>
                            </w:rPr>
                            <w:t>Aufgabe 2</w:t>
                          </w:r>
                        </w:p>
                        <w:p w14:paraId="5A18DD73" w14:textId="23E72094" w:rsidR="00463A46" w:rsidRPr="000429D6" w:rsidRDefault="00687342" w:rsidP="00463A46">
                          <w:pPr>
                            <w:pStyle w:val="Textkrper"/>
                            <w:rPr>
                              <w:sz w:val="22"/>
                              <w:szCs w:val="22"/>
                            </w:rPr>
                          </w:pPr>
                          <w:r w:rsidRPr="00687342">
                            <w:rPr>
                              <w:sz w:val="22"/>
                              <w:szCs w:val="22"/>
                            </w:rPr>
                            <w:t xml:space="preserve">Zeichnen Sie das </w:t>
                          </w:r>
                          <w:r w:rsidR="00D650D6">
                            <w:rPr>
                              <w:sz w:val="22"/>
                              <w:szCs w:val="22"/>
                            </w:rPr>
                            <w:t>folgende Fünfeck</w:t>
                          </w:r>
                          <w:r w:rsidRPr="00687342">
                            <w:rPr>
                              <w:sz w:val="22"/>
                              <w:szCs w:val="22"/>
                            </w:rPr>
                            <w:t xml:space="preserve"> auf ein kariertes Blatt Papier.</w:t>
                          </w:r>
                          <w:r w:rsidR="00D650D6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r w:rsidR="00463A46" w:rsidRPr="000429D6">
                            <w:rPr>
                              <w:sz w:val="22"/>
                              <w:szCs w:val="22"/>
                            </w:rPr>
                            <w:t xml:space="preserve">Zeichnen Sie die Umrisse mit parallelen Linien nach. Beginnen Sie mit einem Abstand von 5mm, dann 1 cm, 1, 5 cm usw. </w:t>
                          </w:r>
                        </w:p>
                        <w:p w14:paraId="06F46883" w14:textId="77777777" w:rsidR="00463A46" w:rsidRPr="000429D6" w:rsidRDefault="00463A46" w:rsidP="00463A46">
                          <w:pPr>
                            <w:pStyle w:val="TabelleKopflinks"/>
                            <w:rPr>
                              <w:b w:val="0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roundrect>
                </v:group>
                <v:shape id="Grafik 1429" o:spid="_x0000_s1081" type="#_x0000_t75" style="position:absolute;left:2476;top:36766;width:1397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">
                  <v:imagedata r:id="rId54" o:title="" recolortarget="#275791"/>
                </v:shape>
              </v:group>
            </w:pict>
          </mc:Fallback>
        </mc:AlternateContent>
      </w:r>
      <w:r w:rsidR="00177F88" w:rsidRPr="00AA18D1"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18BA1405" wp14:editId="29B32248">
            <wp:simplePos x="0" y="0"/>
            <wp:positionH relativeFrom="column">
              <wp:posOffset>4849495</wp:posOffset>
            </wp:positionH>
            <wp:positionV relativeFrom="paragraph">
              <wp:posOffset>32385</wp:posOffset>
            </wp:positionV>
            <wp:extent cx="341630" cy="313055"/>
            <wp:effectExtent l="0" t="0" r="1270" b="0"/>
            <wp:wrapNone/>
            <wp:docPr id="492" name="Grafik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A5B05" w14:textId="3629EA69" w:rsidR="00A474EA" w:rsidRPr="00A11D80" w:rsidRDefault="00A474EA" w:rsidP="00E4202E">
      <w:pPr>
        <w:pStyle w:val="Textkrper"/>
        <w:rPr>
          <w:sz w:val="22"/>
          <w:szCs w:val="22"/>
        </w:rPr>
      </w:pPr>
    </w:p>
    <w:p w14:paraId="06D2D504" w14:textId="77777777" w:rsidR="00A474EA" w:rsidRPr="00A11D80" w:rsidRDefault="00A474EA" w:rsidP="00E4202E">
      <w:pPr>
        <w:pStyle w:val="Textkrper"/>
        <w:rPr>
          <w:sz w:val="22"/>
          <w:szCs w:val="22"/>
        </w:rPr>
      </w:pPr>
    </w:p>
    <w:p w14:paraId="6142BA37" w14:textId="77777777" w:rsidR="00A474EA" w:rsidRPr="00A11D80" w:rsidRDefault="00A474EA" w:rsidP="00E4202E">
      <w:pPr>
        <w:pStyle w:val="Textkrper"/>
        <w:rPr>
          <w:sz w:val="22"/>
          <w:szCs w:val="22"/>
        </w:rPr>
      </w:pPr>
    </w:p>
    <w:p w14:paraId="57EEBFEC" w14:textId="77777777" w:rsidR="00A474EA" w:rsidRPr="00A11D80" w:rsidRDefault="00A474EA" w:rsidP="00E4202E">
      <w:pPr>
        <w:pStyle w:val="Textkrper"/>
        <w:rPr>
          <w:sz w:val="22"/>
          <w:szCs w:val="22"/>
        </w:rPr>
      </w:pPr>
    </w:p>
    <w:p w14:paraId="7D45A8CE" w14:textId="77777777" w:rsidR="00A474EA" w:rsidRPr="00A11D80" w:rsidRDefault="00A474EA" w:rsidP="00E4202E">
      <w:pPr>
        <w:pStyle w:val="Textkrper"/>
        <w:rPr>
          <w:sz w:val="22"/>
          <w:szCs w:val="22"/>
        </w:rPr>
      </w:pPr>
    </w:p>
    <w:p w14:paraId="7469F280" w14:textId="77777777" w:rsidR="00A474EA" w:rsidRPr="00A11D80" w:rsidRDefault="00A474EA" w:rsidP="00E4202E">
      <w:pPr>
        <w:pStyle w:val="Textkrper"/>
        <w:rPr>
          <w:sz w:val="22"/>
          <w:szCs w:val="22"/>
        </w:rPr>
      </w:pPr>
    </w:p>
    <w:p w14:paraId="1F890885" w14:textId="77777777" w:rsidR="00A474EA" w:rsidRDefault="00A474EA" w:rsidP="00E4202E">
      <w:pPr>
        <w:pStyle w:val="Textkrper"/>
        <w:rPr>
          <w:sz w:val="22"/>
          <w:szCs w:val="22"/>
        </w:rPr>
      </w:pPr>
    </w:p>
    <w:p w14:paraId="67189F12" w14:textId="77777777" w:rsidR="00463A46" w:rsidRDefault="00463A46" w:rsidP="00E4202E">
      <w:pPr>
        <w:pStyle w:val="Textkrper"/>
        <w:rPr>
          <w:sz w:val="22"/>
          <w:szCs w:val="22"/>
        </w:rPr>
      </w:pPr>
    </w:p>
    <w:p w14:paraId="369B5DB1" w14:textId="77777777" w:rsidR="00463A46" w:rsidRPr="00A11D80" w:rsidRDefault="00463A46" w:rsidP="00E4202E">
      <w:pPr>
        <w:pStyle w:val="Textkrper"/>
        <w:rPr>
          <w:sz w:val="22"/>
          <w:szCs w:val="22"/>
        </w:rPr>
      </w:pPr>
    </w:p>
    <w:p w14:paraId="01661537" w14:textId="77777777" w:rsidR="00A474EA" w:rsidRPr="00A11D80" w:rsidRDefault="00A474EA" w:rsidP="00E4202E">
      <w:pPr>
        <w:pStyle w:val="Textkrper"/>
        <w:rPr>
          <w:sz w:val="22"/>
          <w:szCs w:val="22"/>
        </w:rPr>
      </w:pPr>
    </w:p>
    <w:p w14:paraId="44487E27" w14:textId="77777777" w:rsidR="00A474EA" w:rsidRPr="00A11D80" w:rsidRDefault="00A474EA" w:rsidP="00E4202E">
      <w:pPr>
        <w:pStyle w:val="Textkrper"/>
        <w:rPr>
          <w:sz w:val="22"/>
          <w:szCs w:val="22"/>
        </w:rPr>
      </w:pPr>
    </w:p>
    <w:p w14:paraId="2C1C673A" w14:textId="77777777" w:rsidR="00A474EA" w:rsidRPr="00A11D80" w:rsidRDefault="00A474EA" w:rsidP="00E4202E">
      <w:pPr>
        <w:pStyle w:val="Textkrper"/>
        <w:rPr>
          <w:sz w:val="22"/>
          <w:szCs w:val="22"/>
        </w:rPr>
      </w:pPr>
    </w:p>
    <w:p w14:paraId="58B0DED5" w14:textId="77777777" w:rsidR="00A474EA" w:rsidRPr="00A11D80" w:rsidRDefault="00A474EA" w:rsidP="00E4202E">
      <w:pPr>
        <w:pStyle w:val="Textkrper"/>
        <w:rPr>
          <w:sz w:val="22"/>
          <w:szCs w:val="22"/>
        </w:rPr>
      </w:pPr>
    </w:p>
    <w:p w14:paraId="14616527" w14:textId="77777777" w:rsidR="00A474EA" w:rsidRPr="00A11D80" w:rsidRDefault="00A474EA" w:rsidP="00E4202E">
      <w:pPr>
        <w:pStyle w:val="Textkrper"/>
        <w:rPr>
          <w:sz w:val="22"/>
          <w:szCs w:val="22"/>
        </w:rPr>
      </w:pPr>
    </w:p>
    <w:p w14:paraId="77723F7D" w14:textId="77777777" w:rsidR="00A474EA" w:rsidRPr="00A11D80" w:rsidRDefault="00A474EA" w:rsidP="00E4202E">
      <w:pPr>
        <w:pStyle w:val="Textkrper"/>
        <w:rPr>
          <w:sz w:val="22"/>
          <w:szCs w:val="22"/>
        </w:rPr>
      </w:pPr>
    </w:p>
    <w:p w14:paraId="74FA92B2" w14:textId="77777777" w:rsidR="00A474EA" w:rsidRPr="00A11D80" w:rsidRDefault="00A474EA" w:rsidP="00E4202E">
      <w:pPr>
        <w:pStyle w:val="Textkrper"/>
        <w:rPr>
          <w:sz w:val="22"/>
          <w:szCs w:val="22"/>
        </w:rPr>
      </w:pPr>
    </w:p>
    <w:p w14:paraId="4BDAB345" w14:textId="77777777" w:rsidR="00A474EA" w:rsidRPr="00A11D80" w:rsidRDefault="00A474EA" w:rsidP="00E4202E">
      <w:pPr>
        <w:pStyle w:val="Textkrper"/>
        <w:rPr>
          <w:sz w:val="22"/>
          <w:szCs w:val="22"/>
        </w:rPr>
      </w:pPr>
    </w:p>
    <w:p w14:paraId="201C3A9B" w14:textId="77777777" w:rsidR="00A474EA" w:rsidRPr="00A11D80" w:rsidRDefault="00A474EA" w:rsidP="00E4202E">
      <w:pPr>
        <w:pStyle w:val="Textkrper"/>
        <w:rPr>
          <w:sz w:val="22"/>
          <w:szCs w:val="22"/>
        </w:rPr>
      </w:pPr>
    </w:p>
    <w:p w14:paraId="76010C4B" w14:textId="77777777" w:rsidR="00A474EA" w:rsidRPr="00A11D80" w:rsidRDefault="00A474EA" w:rsidP="00E4202E">
      <w:pPr>
        <w:pStyle w:val="Textkrper"/>
        <w:rPr>
          <w:sz w:val="22"/>
          <w:szCs w:val="22"/>
        </w:rPr>
      </w:pPr>
    </w:p>
    <w:p w14:paraId="21419E19" w14:textId="77777777" w:rsidR="00A474EA" w:rsidRPr="00A11D80" w:rsidRDefault="00A474EA" w:rsidP="00E4202E">
      <w:pPr>
        <w:pStyle w:val="Textkrper"/>
        <w:rPr>
          <w:sz w:val="22"/>
          <w:szCs w:val="22"/>
        </w:rPr>
      </w:pPr>
    </w:p>
    <w:p w14:paraId="6D5ADA81" w14:textId="77777777" w:rsidR="00A474EA" w:rsidRPr="00A11D80" w:rsidRDefault="00A474EA" w:rsidP="00E4202E">
      <w:pPr>
        <w:pStyle w:val="Textkrper"/>
        <w:rPr>
          <w:sz w:val="22"/>
          <w:szCs w:val="22"/>
        </w:rPr>
      </w:pPr>
    </w:p>
    <w:p w14:paraId="517D7442" w14:textId="77777777" w:rsidR="00E41693" w:rsidRPr="000429D6" w:rsidRDefault="00E41693" w:rsidP="00463A46">
      <w:pPr>
        <w:pStyle w:val="Textkrper"/>
        <w:rPr>
          <w:sz w:val="22"/>
          <w:szCs w:val="22"/>
        </w:rPr>
      </w:pPr>
    </w:p>
    <w:p w14:paraId="54E1E94F" w14:textId="77777777" w:rsidR="000429D6" w:rsidRPr="00A11D80" w:rsidRDefault="000429D6" w:rsidP="00E4202E">
      <w:pPr>
        <w:pStyle w:val="Textkrper"/>
        <w:rPr>
          <w:sz w:val="22"/>
          <w:szCs w:val="22"/>
        </w:rPr>
      </w:pPr>
    </w:p>
    <w:p w14:paraId="79C053A9" w14:textId="77777777" w:rsidR="00510C60" w:rsidRDefault="00510C60" w:rsidP="00463A46">
      <w:pPr>
        <w:pStyle w:val="Textkrper"/>
        <w:rPr>
          <w:sz w:val="22"/>
          <w:szCs w:val="22"/>
        </w:rPr>
      </w:pP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</w:p>
    <w:p w14:paraId="62568409" w14:textId="77777777" w:rsidR="00463A46" w:rsidRDefault="00463A46" w:rsidP="00E4202E">
      <w:pPr>
        <w:pStyle w:val="Textkrper"/>
        <w:rPr>
          <w:sz w:val="22"/>
          <w:szCs w:val="22"/>
        </w:rPr>
      </w:pPr>
    </w:p>
    <w:p w14:paraId="2C144109" w14:textId="77777777" w:rsidR="00463A46" w:rsidRDefault="00463A46" w:rsidP="00E4202E">
      <w:pPr>
        <w:pStyle w:val="Textkrper"/>
        <w:rPr>
          <w:sz w:val="22"/>
          <w:szCs w:val="22"/>
        </w:rPr>
      </w:pPr>
    </w:p>
    <w:p w14:paraId="200FC219" w14:textId="77777777" w:rsidR="00463A46" w:rsidRDefault="00463A46" w:rsidP="00E4202E">
      <w:pPr>
        <w:pStyle w:val="Textkrper"/>
        <w:rPr>
          <w:sz w:val="22"/>
          <w:szCs w:val="22"/>
        </w:rPr>
      </w:pPr>
    </w:p>
    <w:p w14:paraId="17960C08" w14:textId="77777777" w:rsidR="00463A46" w:rsidRDefault="00463A46" w:rsidP="00E4202E">
      <w:pPr>
        <w:pStyle w:val="Textkrper"/>
        <w:rPr>
          <w:sz w:val="22"/>
          <w:szCs w:val="22"/>
        </w:rPr>
      </w:pPr>
    </w:p>
    <w:p w14:paraId="7258454D" w14:textId="77777777" w:rsidR="00463A46" w:rsidRDefault="00463A46" w:rsidP="00E4202E">
      <w:pPr>
        <w:pStyle w:val="Textkrper"/>
        <w:rPr>
          <w:sz w:val="22"/>
          <w:szCs w:val="22"/>
        </w:rPr>
      </w:pPr>
    </w:p>
    <w:p w14:paraId="3F67963B" w14:textId="77777777" w:rsidR="00463A46" w:rsidRDefault="00463A46" w:rsidP="00E4202E">
      <w:pPr>
        <w:pStyle w:val="Textkrper"/>
        <w:rPr>
          <w:sz w:val="22"/>
          <w:szCs w:val="22"/>
        </w:rPr>
      </w:pPr>
    </w:p>
    <w:p w14:paraId="03FB27A2" w14:textId="77777777" w:rsidR="00705E1F" w:rsidRDefault="00705E1F">
      <w:pPr>
        <w:spacing w:line="240" w:lineRule="exact"/>
        <w:rPr>
          <w:sz w:val="22"/>
          <w:szCs w:val="22"/>
          <w:lang w:eastAsia="de-DE"/>
        </w:rPr>
      </w:pPr>
      <w:r>
        <w:rPr>
          <w:sz w:val="22"/>
          <w:szCs w:val="22"/>
        </w:rPr>
        <w:br w:type="page"/>
      </w:r>
    </w:p>
    <w:p w14:paraId="552C2F4B" w14:textId="77777777" w:rsidR="00463A46" w:rsidRDefault="00463A46" w:rsidP="00E4202E">
      <w:pPr>
        <w:pStyle w:val="Textkrper"/>
        <w:rPr>
          <w:sz w:val="22"/>
          <w:szCs w:val="22"/>
        </w:rPr>
      </w:pPr>
    </w:p>
    <w:p w14:paraId="1B1F27FD" w14:textId="77777777" w:rsidR="00463A46" w:rsidRDefault="00705E1F" w:rsidP="00E4202E">
      <w:pPr>
        <w:pStyle w:val="Textkrp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4141CAD1" wp14:editId="5836FD65">
                <wp:simplePos x="0" y="0"/>
                <wp:positionH relativeFrom="column">
                  <wp:posOffset>-1506</wp:posOffset>
                </wp:positionH>
                <wp:positionV relativeFrom="paragraph">
                  <wp:posOffset>111936</wp:posOffset>
                </wp:positionV>
                <wp:extent cx="6140450" cy="3005027"/>
                <wp:effectExtent l="57150" t="57150" r="0" b="62230"/>
                <wp:wrapNone/>
                <wp:docPr id="1023" name="Gruppieren 1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0" cy="3005027"/>
                          <a:chOff x="0" y="-1"/>
                          <a:chExt cx="6140450" cy="3005027"/>
                        </a:xfrm>
                      </wpg:grpSpPr>
                      <wpg:grpSp>
                        <wpg:cNvPr id="490" name="Gruppieren 490"/>
                        <wpg:cNvGrpSpPr/>
                        <wpg:grpSpPr>
                          <a:xfrm>
                            <a:off x="5054600" y="571500"/>
                            <a:ext cx="1085850" cy="901700"/>
                            <a:chOff x="0" y="0"/>
                            <a:chExt cx="2771775" cy="1885950"/>
                          </a:xfrm>
                        </wpg:grpSpPr>
                        <pic:pic xmlns:pic="http://schemas.openxmlformats.org/drawingml/2006/picture">
                          <pic:nvPicPr>
                            <pic:cNvPr id="476" name="Bild 1" descr="Mann, Sitzen, Stuhl, Piktogramm, Schwarz, Arbei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0650" y="0"/>
                              <a:ext cx="1381125" cy="1885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9" name="Bild 1" descr="Mann, Sitzen, Stuhl, Piktogramm, Schwarz, Arbei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0" y="0"/>
                              <a:ext cx="1381125" cy="1885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91" name="Grafik 143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4100" y="88900"/>
                            <a:ext cx="65849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22" name="Gruppieren 1022"/>
                        <wpg:cNvGrpSpPr/>
                        <wpg:grpSpPr>
                          <a:xfrm>
                            <a:off x="0" y="-1"/>
                            <a:ext cx="4704715" cy="3005027"/>
                            <a:chOff x="0" y="-1"/>
                            <a:chExt cx="4704715" cy="3005027"/>
                          </a:xfrm>
                        </wpg:grpSpPr>
                        <wps:wsp>
                          <wps:cNvPr id="473" name="Abgerundetes Rechteck 473"/>
                          <wps:cNvSpPr/>
                          <wps:spPr>
                            <a:xfrm>
                              <a:off x="0" y="-1"/>
                              <a:ext cx="4704715" cy="300502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BACC6"/>
                              </a:solidFill>
                              <a:prstDash val="solid"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txbx>
                            <w:txbxContent>
                              <w:p w14:paraId="3FBE167F" w14:textId="77777777" w:rsidR="00463A46" w:rsidRDefault="004F4838" w:rsidP="00463A46">
                                <w:pPr>
                                  <w:pStyle w:val="Textkrper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 xml:space="preserve">  </w:t>
                                </w:r>
                                <w:r w:rsidR="00463A46" w:rsidRPr="00463A46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Aufgabe 3</w:t>
                                </w:r>
                                <w:r w:rsidR="00463A46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 xml:space="preserve">: Der Rückenmaler </w:t>
                                </w:r>
                              </w:p>
                              <w:p w14:paraId="7A71DF73" w14:textId="03A4AD31" w:rsidR="00463A46" w:rsidRPr="00463A46" w:rsidRDefault="00463A46" w:rsidP="00B61878">
                                <w:pPr>
                                  <w:pStyle w:val="Textkrper"/>
                                  <w:numPr>
                                    <w:ilvl w:val="0"/>
                                    <w:numId w:val="28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463A46">
                                  <w:rPr>
                                    <w:sz w:val="22"/>
                                    <w:szCs w:val="22"/>
                                  </w:rPr>
                                  <w:t xml:space="preserve">Suchen Sie sich </w:t>
                                </w:r>
                                <w:r w:rsidR="0086712B" w:rsidRPr="0086712B">
                                  <w:rPr>
                                    <w:sz w:val="22"/>
                                    <w:szCs w:val="22"/>
                                  </w:rPr>
                                  <w:t xml:space="preserve">eine Partnerin oder </w:t>
                                </w:r>
                                <w:r w:rsidRPr="00463A46">
                                  <w:rPr>
                                    <w:sz w:val="22"/>
                                    <w:szCs w:val="22"/>
                                  </w:rPr>
                                  <w:t xml:space="preserve">einen Partner. </w:t>
                                </w:r>
                              </w:p>
                              <w:p w14:paraId="7D962C65" w14:textId="77777777" w:rsidR="00463A46" w:rsidRDefault="00463A46" w:rsidP="00B61878">
                                <w:pPr>
                                  <w:pStyle w:val="Textkrper"/>
                                  <w:numPr>
                                    <w:ilvl w:val="0"/>
                                    <w:numId w:val="28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9B2720">
                                  <w:rPr>
                                    <w:sz w:val="22"/>
                                    <w:szCs w:val="22"/>
                                  </w:rPr>
                                  <w:t xml:space="preserve">Setzen Sie sich Rücken an Rücken. </w:t>
                                </w:r>
                              </w:p>
                              <w:p w14:paraId="05321502" w14:textId="1454210E" w:rsidR="004F4838" w:rsidRPr="004F4838" w:rsidRDefault="004F4838" w:rsidP="00B61878">
                                <w:pPr>
                                  <w:pStyle w:val="Textkrper"/>
                                  <w:numPr>
                                    <w:ilvl w:val="0"/>
                                    <w:numId w:val="28"/>
                                  </w:num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4F4838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Partner</w:t>
                                </w:r>
                                <w:r w:rsidR="0086712B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/in</w:t>
                                </w:r>
                                <w:r w:rsidRPr="004F4838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 xml:space="preserve"> A: </w:t>
                                </w:r>
                              </w:p>
                              <w:p w14:paraId="6D5C9A02" w14:textId="77777777" w:rsidR="004F4838" w:rsidRDefault="004F4838" w:rsidP="00B61878">
                                <w:pPr>
                                  <w:pStyle w:val="Textkrper"/>
                                  <w:numPr>
                                    <w:ilvl w:val="0"/>
                                    <w:numId w:val="29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Wählen Sie eine Fläche aus, die sie zeichnen möchten. </w:t>
                                </w:r>
                              </w:p>
                              <w:p w14:paraId="148D25FB" w14:textId="222C6653" w:rsidR="004F4838" w:rsidRDefault="004F4838" w:rsidP="00B61878">
                                <w:pPr>
                                  <w:pStyle w:val="Textkrper"/>
                                  <w:numPr>
                                    <w:ilvl w:val="0"/>
                                    <w:numId w:val="29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4F4838">
                                  <w:rPr>
                                    <w:sz w:val="22"/>
                                    <w:szCs w:val="22"/>
                                  </w:rPr>
                                  <w:t xml:space="preserve">Beschreiben Sie </w:t>
                                </w:r>
                                <w:r w:rsidR="0086712B">
                                  <w:rPr>
                                    <w:sz w:val="22"/>
                                    <w:szCs w:val="22"/>
                                  </w:rPr>
                                  <w:t xml:space="preserve">der Partnerin oder </w:t>
                                </w:r>
                                <w:r w:rsidRPr="004F4838">
                                  <w:rPr>
                                    <w:sz w:val="22"/>
                                    <w:szCs w:val="22"/>
                                  </w:rPr>
                                  <w:t xml:space="preserve">dem Partner die Fläche. </w:t>
                                </w:r>
                              </w:p>
                              <w:p w14:paraId="05F6CD5A" w14:textId="77777777" w:rsidR="004F4838" w:rsidRPr="004F4838" w:rsidRDefault="004F4838" w:rsidP="00B61878">
                                <w:pPr>
                                  <w:pStyle w:val="Textkrper"/>
                                  <w:numPr>
                                    <w:ilvl w:val="0"/>
                                    <w:numId w:val="29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4F4838">
                                  <w:rPr>
                                    <w:sz w:val="22"/>
                                    <w:szCs w:val="22"/>
                                  </w:rPr>
                                  <w:t xml:space="preserve">Benutzen Sie dazu den Wortschatz. Achten Sie auf die Tabu-Wörter. </w:t>
                                </w:r>
                              </w:p>
                              <w:p w14:paraId="6830ADE4" w14:textId="61149EF6" w:rsidR="004F4838" w:rsidRPr="004F4838" w:rsidRDefault="004F4838" w:rsidP="004F4838">
                                <w:pPr>
                                  <w:pStyle w:val="Textkrper"/>
                                  <w:ind w:left="360"/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4F4838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Partner</w:t>
                                </w:r>
                                <w:r w:rsidR="0086712B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/in</w:t>
                                </w:r>
                                <w:r w:rsidRPr="004F4838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 xml:space="preserve"> B</w:t>
                                </w:r>
                                <w:r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:</w:t>
                                </w:r>
                              </w:p>
                              <w:p w14:paraId="2E8BE683" w14:textId="590CAEC9" w:rsidR="000A6D80" w:rsidRPr="000A6D80" w:rsidRDefault="004F4838" w:rsidP="00B61878">
                                <w:pPr>
                                  <w:pStyle w:val="Textkrper"/>
                                  <w:numPr>
                                    <w:ilvl w:val="0"/>
                                    <w:numId w:val="30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Zeichnen Sie die Fläche, die </w:t>
                                </w:r>
                                <w:r w:rsidR="0086712B">
                                  <w:rPr>
                                    <w:sz w:val="22"/>
                                    <w:szCs w:val="22"/>
                                  </w:rPr>
                                  <w:t xml:space="preserve">die Partnerin oder 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der Partner Ihnen erklärt. </w:t>
                                </w:r>
                              </w:p>
                              <w:p w14:paraId="4816EB88" w14:textId="569A48EF" w:rsidR="000A6D80" w:rsidRDefault="000A6D80" w:rsidP="00B61878">
                                <w:pPr>
                                  <w:pStyle w:val="Textkrper"/>
                                  <w:numPr>
                                    <w:ilvl w:val="0"/>
                                    <w:numId w:val="28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Betrachten Sie die Zeichnung gemeinsam nachdem Sie fertig erklärt haben. Vergleichen Sie es auch mit dem Original. Versuchen Sie Verbesserungsmöglichkeiten für die nächsten Zeichnungen abzuleiten. </w:t>
                                </w:r>
                              </w:p>
                              <w:p w14:paraId="3256A63C" w14:textId="77777777" w:rsidR="009B2720" w:rsidRDefault="000A6D80" w:rsidP="00B61878">
                                <w:pPr>
                                  <w:pStyle w:val="Textkrper"/>
                                  <w:numPr>
                                    <w:ilvl w:val="0"/>
                                    <w:numId w:val="28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>Wechseln</w:t>
                                </w:r>
                                <w:r w:rsidR="009B2720">
                                  <w:rPr>
                                    <w:sz w:val="22"/>
                                    <w:szCs w:val="22"/>
                                  </w:rPr>
                                  <w:t xml:space="preserve"> Sie nach jeder Runde Ihre Rollen. </w:t>
                                </w:r>
                              </w:p>
                              <w:p w14:paraId="41341FDE" w14:textId="77777777" w:rsidR="009B2720" w:rsidRPr="009B2720" w:rsidRDefault="009B2720" w:rsidP="009B2720">
                                <w:pPr>
                                  <w:pStyle w:val="Textkrper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14:paraId="07B759D9" w14:textId="77777777" w:rsidR="00463A46" w:rsidRPr="000429D6" w:rsidRDefault="00463A46" w:rsidP="00463A46">
                                <w:pPr>
                                  <w:pStyle w:val="TabelleKopflinks"/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6" name="Grafik 1429"/>
                            <pic:cNvPicPr/>
                          </pic:nvPicPr>
                          <pic:blipFill>
                            <a:blip r:embed="rId56" cstate="print">
                              <a:duotone>
                                <a:srgbClr val="4F81BD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650" y="158750"/>
                              <a:ext cx="139700" cy="196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1CAD1" id="Gruppieren 1023" o:spid="_x0000_s1082" style="position:absolute;left:0;text-align:left;margin-left:-.1pt;margin-top:8.8pt;width:483.5pt;height:236.6pt;z-index:251612160;mso-height-relative:margin" coordorigin="" coordsize="61404,30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">
                <v:group id="Gruppieren 490" o:spid="_x0000_s1083" style="position:absolute;left:50546;top:5715;width:10858;height:9017" coordsize="27717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Bild 1" o:spid="_x0000_s1084" type="#_x0000_t75" alt="Mann, Sitzen, Stuhl, Piktogramm, Schwarz, Arbeit" style="position:absolute;left:13906;width:13811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">
                    <v:imagedata r:id="rId57" o:title="Mann, Sitzen, Stuhl, Piktogramm, Schwarz, Arbeit"/>
                  </v:shape>
                  <v:shape id="Bild 1" o:spid="_x0000_s1085" type="#_x0000_t75" alt="Mann, Sitzen, Stuhl, Piktogramm, Schwarz, Arbeit" style="position:absolute;width:13811;height:1885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">
                    <v:imagedata r:id="rId57" o:title="Mann, Sitzen, Stuhl, Piktogramm, Schwarz, Arbeit"/>
                  </v:shape>
                </v:group>
                <v:shape id="Grafik 1432" o:spid="_x0000_s1086" type="#_x0000_t75" style="position:absolute;left:48641;top:889;width:6584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">
                  <v:imagedata r:id="rId19" o:title=""/>
                </v:shape>
                <v:group id="Gruppieren 1022" o:spid="_x0000_s1087" style="position:absolute;width:47047;height:30050" coordorigin="" coordsize="47047,3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roundrect id="Abgerundetes Rechteck 473" o:spid="_x0000_s1088" style="position:absolute;width:47047;height:300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" fillcolor="window" strokecolor="#4bacc6" strokeweight="1pt">
                    <v:textbox>
                      <w:txbxContent>
                        <w:p w14:paraId="3FBE167F" w14:textId="77777777" w:rsidR="00463A46" w:rsidRDefault="004F4838" w:rsidP="00463A46">
                          <w:pPr>
                            <w:pStyle w:val="Textkrp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 xml:space="preserve">  </w:t>
                          </w:r>
                          <w:r w:rsidR="00463A46" w:rsidRPr="00463A46">
                            <w:rPr>
                              <w:b/>
                              <w:sz w:val="22"/>
                              <w:szCs w:val="22"/>
                            </w:rPr>
                            <w:t>Aufgabe 3</w:t>
                          </w:r>
                          <w:r w:rsidR="00463A46">
                            <w:rPr>
                              <w:b/>
                              <w:sz w:val="22"/>
                              <w:szCs w:val="22"/>
                            </w:rPr>
                            <w:t xml:space="preserve">: Der Rückenmaler </w:t>
                          </w:r>
                        </w:p>
                        <w:p w14:paraId="7A71DF73" w14:textId="03A4AD31" w:rsidR="00463A46" w:rsidRPr="00463A46" w:rsidRDefault="00463A46" w:rsidP="00B61878">
                          <w:pPr>
                            <w:pStyle w:val="Textkrper"/>
                            <w:numPr>
                              <w:ilvl w:val="0"/>
                              <w:numId w:val="28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 w:rsidRPr="00463A46">
                            <w:rPr>
                              <w:sz w:val="22"/>
                              <w:szCs w:val="22"/>
                            </w:rPr>
                            <w:t xml:space="preserve">Suchen Sie sich </w:t>
                          </w:r>
                          <w:r w:rsidR="0086712B" w:rsidRPr="0086712B">
                            <w:rPr>
                              <w:sz w:val="22"/>
                              <w:szCs w:val="22"/>
                            </w:rPr>
                            <w:t xml:space="preserve">eine Partnerin oder </w:t>
                          </w:r>
                          <w:r w:rsidRPr="00463A46">
                            <w:rPr>
                              <w:sz w:val="22"/>
                              <w:szCs w:val="22"/>
                            </w:rPr>
                            <w:t xml:space="preserve">einen Partner. </w:t>
                          </w:r>
                        </w:p>
                        <w:p w14:paraId="7D962C65" w14:textId="77777777" w:rsidR="00463A46" w:rsidRDefault="00463A46" w:rsidP="00B61878">
                          <w:pPr>
                            <w:pStyle w:val="Textkrper"/>
                            <w:numPr>
                              <w:ilvl w:val="0"/>
                              <w:numId w:val="28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 w:rsidRPr="009B2720">
                            <w:rPr>
                              <w:sz w:val="22"/>
                              <w:szCs w:val="22"/>
                            </w:rPr>
                            <w:t xml:space="preserve">Setzen Sie sich Rücken an Rücken. </w:t>
                          </w:r>
                        </w:p>
                        <w:p w14:paraId="05321502" w14:textId="1454210E" w:rsidR="004F4838" w:rsidRPr="004F4838" w:rsidRDefault="004F4838" w:rsidP="00B61878">
                          <w:pPr>
                            <w:pStyle w:val="Textkrper"/>
                            <w:numPr>
                              <w:ilvl w:val="0"/>
                              <w:numId w:val="28"/>
                            </w:num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4F4838">
                            <w:rPr>
                              <w:i/>
                              <w:sz w:val="22"/>
                              <w:szCs w:val="22"/>
                            </w:rPr>
                            <w:t>Partner</w:t>
                          </w:r>
                          <w:r w:rsidR="0086712B">
                            <w:rPr>
                              <w:i/>
                              <w:sz w:val="22"/>
                              <w:szCs w:val="22"/>
                            </w:rPr>
                            <w:t>/in</w:t>
                          </w:r>
                          <w:r w:rsidRPr="004F4838">
                            <w:rPr>
                              <w:i/>
                              <w:sz w:val="22"/>
                              <w:szCs w:val="22"/>
                            </w:rPr>
                            <w:t xml:space="preserve"> A: </w:t>
                          </w:r>
                        </w:p>
                        <w:p w14:paraId="6D5C9A02" w14:textId="77777777" w:rsidR="004F4838" w:rsidRDefault="004F4838" w:rsidP="00B61878">
                          <w:pPr>
                            <w:pStyle w:val="Textkrper"/>
                            <w:numPr>
                              <w:ilvl w:val="0"/>
                              <w:numId w:val="29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Wählen Sie eine Fläche aus, die sie zeichnen möchten. </w:t>
                          </w:r>
                        </w:p>
                        <w:p w14:paraId="148D25FB" w14:textId="222C6653" w:rsidR="004F4838" w:rsidRDefault="004F4838" w:rsidP="00B61878">
                          <w:pPr>
                            <w:pStyle w:val="Textkrper"/>
                            <w:numPr>
                              <w:ilvl w:val="0"/>
                              <w:numId w:val="29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 w:rsidRPr="004F4838">
                            <w:rPr>
                              <w:sz w:val="22"/>
                              <w:szCs w:val="22"/>
                            </w:rPr>
                            <w:t xml:space="preserve">Beschreiben Sie </w:t>
                          </w:r>
                          <w:r w:rsidR="0086712B">
                            <w:rPr>
                              <w:sz w:val="22"/>
                              <w:szCs w:val="22"/>
                            </w:rPr>
                            <w:t xml:space="preserve">der Partnerin oder </w:t>
                          </w:r>
                          <w:r w:rsidRPr="004F4838">
                            <w:rPr>
                              <w:sz w:val="22"/>
                              <w:szCs w:val="22"/>
                            </w:rPr>
                            <w:t xml:space="preserve">dem Partner die Fläche. </w:t>
                          </w:r>
                        </w:p>
                        <w:p w14:paraId="05F6CD5A" w14:textId="77777777" w:rsidR="004F4838" w:rsidRPr="004F4838" w:rsidRDefault="004F4838" w:rsidP="00B61878">
                          <w:pPr>
                            <w:pStyle w:val="Textkrper"/>
                            <w:numPr>
                              <w:ilvl w:val="0"/>
                              <w:numId w:val="29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 w:rsidRPr="004F4838">
                            <w:rPr>
                              <w:sz w:val="22"/>
                              <w:szCs w:val="22"/>
                            </w:rPr>
                            <w:t xml:space="preserve">Benutzen Sie dazu den Wortschatz. Achten Sie auf die Tabu-Wörter. </w:t>
                          </w:r>
                        </w:p>
                        <w:p w14:paraId="6830ADE4" w14:textId="61149EF6" w:rsidR="004F4838" w:rsidRPr="004F4838" w:rsidRDefault="004F4838" w:rsidP="004F4838">
                          <w:pPr>
                            <w:pStyle w:val="Textkrper"/>
                            <w:ind w:left="360"/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4F4838">
                            <w:rPr>
                              <w:i/>
                              <w:sz w:val="22"/>
                              <w:szCs w:val="22"/>
                            </w:rPr>
                            <w:t>Partner</w:t>
                          </w:r>
                          <w:r w:rsidR="0086712B">
                            <w:rPr>
                              <w:i/>
                              <w:sz w:val="22"/>
                              <w:szCs w:val="22"/>
                            </w:rPr>
                            <w:t>/in</w:t>
                          </w:r>
                          <w:r w:rsidRPr="004F4838">
                            <w:rPr>
                              <w:i/>
                              <w:sz w:val="22"/>
                              <w:szCs w:val="22"/>
                            </w:rPr>
                            <w:t xml:space="preserve"> B</w:t>
                          </w:r>
                          <w:r>
                            <w:rPr>
                              <w:i/>
                              <w:sz w:val="22"/>
                              <w:szCs w:val="22"/>
                            </w:rPr>
                            <w:t>:</w:t>
                          </w:r>
                        </w:p>
                        <w:p w14:paraId="2E8BE683" w14:textId="590CAEC9" w:rsidR="000A6D80" w:rsidRPr="000A6D80" w:rsidRDefault="004F4838" w:rsidP="00B61878">
                          <w:pPr>
                            <w:pStyle w:val="Textkrper"/>
                            <w:numPr>
                              <w:ilvl w:val="0"/>
                              <w:numId w:val="30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Zeichnen Sie die Fläche, die </w:t>
                          </w:r>
                          <w:r w:rsidR="0086712B">
                            <w:rPr>
                              <w:sz w:val="22"/>
                              <w:szCs w:val="22"/>
                            </w:rPr>
                            <w:t xml:space="preserve">die Partnerin oder </w:t>
                          </w:r>
                          <w:r>
                            <w:rPr>
                              <w:sz w:val="22"/>
                              <w:szCs w:val="22"/>
                            </w:rPr>
                            <w:t xml:space="preserve">der Partner Ihnen erklärt. </w:t>
                          </w:r>
                        </w:p>
                        <w:p w14:paraId="4816EB88" w14:textId="569A48EF" w:rsidR="000A6D80" w:rsidRDefault="000A6D80" w:rsidP="00B61878">
                          <w:pPr>
                            <w:pStyle w:val="Textkrper"/>
                            <w:numPr>
                              <w:ilvl w:val="0"/>
                              <w:numId w:val="28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Betrachten Sie die Zeichnung gemeinsam nachdem Sie fertig erklärt haben. Vergleichen Sie es auch mit dem Original. Versuchen Sie Verbesserungsmöglichkeiten für die nächsten Zeichnungen abzuleiten. </w:t>
                          </w:r>
                        </w:p>
                        <w:p w14:paraId="3256A63C" w14:textId="77777777" w:rsidR="009B2720" w:rsidRDefault="000A6D80" w:rsidP="00B61878">
                          <w:pPr>
                            <w:pStyle w:val="Textkrper"/>
                            <w:numPr>
                              <w:ilvl w:val="0"/>
                              <w:numId w:val="28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Wechseln</w:t>
                          </w:r>
                          <w:r w:rsidR="009B2720">
                            <w:rPr>
                              <w:sz w:val="22"/>
                              <w:szCs w:val="22"/>
                            </w:rPr>
                            <w:t xml:space="preserve"> Sie nach jeder Runde Ihre Rollen. </w:t>
                          </w:r>
                        </w:p>
                        <w:p w14:paraId="41341FDE" w14:textId="77777777" w:rsidR="009B2720" w:rsidRPr="009B2720" w:rsidRDefault="009B2720" w:rsidP="009B2720">
                          <w:pPr>
                            <w:pStyle w:val="Textkrper"/>
                            <w:rPr>
                              <w:sz w:val="22"/>
                              <w:szCs w:val="22"/>
                            </w:rPr>
                          </w:pPr>
                        </w:p>
                        <w:p w14:paraId="07B759D9" w14:textId="77777777" w:rsidR="00463A46" w:rsidRPr="000429D6" w:rsidRDefault="00463A46" w:rsidP="00463A46">
                          <w:pPr>
                            <w:pStyle w:val="TabelleKopflinks"/>
                            <w:rPr>
                              <w:b w:val="0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shape id="Grafik 1429" o:spid="_x0000_s1089" type="#_x0000_t75" style="position:absolute;left:1206;top:1587;width:1397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">
                    <v:imagedata r:id="rId58" o:title="" recolortarget="#275791"/>
                  </v:shape>
                </v:group>
              </v:group>
            </w:pict>
          </mc:Fallback>
        </mc:AlternateContent>
      </w:r>
    </w:p>
    <w:p w14:paraId="154DE34A" w14:textId="77777777" w:rsidR="00463A46" w:rsidRDefault="00463A46" w:rsidP="00E4202E">
      <w:pPr>
        <w:pStyle w:val="Textkrper"/>
        <w:rPr>
          <w:sz w:val="22"/>
          <w:szCs w:val="22"/>
        </w:rPr>
      </w:pPr>
    </w:p>
    <w:p w14:paraId="68154135" w14:textId="77777777" w:rsidR="00463A46" w:rsidRPr="007E360E" w:rsidRDefault="00463A46" w:rsidP="00E4202E">
      <w:pPr>
        <w:pStyle w:val="Textkrper"/>
        <w:rPr>
          <w:i/>
          <w:sz w:val="22"/>
          <w:szCs w:val="22"/>
        </w:rPr>
      </w:pPr>
    </w:p>
    <w:p w14:paraId="1273785B" w14:textId="77777777" w:rsidR="00463A46" w:rsidRPr="007E360E" w:rsidRDefault="00463A46" w:rsidP="00E4202E">
      <w:pPr>
        <w:pStyle w:val="Textkrper"/>
        <w:rPr>
          <w:i/>
          <w:sz w:val="22"/>
          <w:szCs w:val="22"/>
        </w:rPr>
      </w:pPr>
    </w:p>
    <w:p w14:paraId="72DCF653" w14:textId="77777777" w:rsidR="00463A46" w:rsidRPr="007E360E" w:rsidRDefault="00463A46" w:rsidP="00E4202E">
      <w:pPr>
        <w:pStyle w:val="Textkrper"/>
        <w:rPr>
          <w:i/>
          <w:sz w:val="22"/>
          <w:szCs w:val="22"/>
        </w:rPr>
      </w:pPr>
    </w:p>
    <w:p w14:paraId="21E2C1FE" w14:textId="77777777" w:rsidR="00463A46" w:rsidRPr="007E360E" w:rsidRDefault="00463A46" w:rsidP="00E4202E">
      <w:pPr>
        <w:pStyle w:val="Textkrper"/>
        <w:rPr>
          <w:i/>
          <w:sz w:val="22"/>
          <w:szCs w:val="22"/>
        </w:rPr>
      </w:pPr>
    </w:p>
    <w:p w14:paraId="13390039" w14:textId="77777777" w:rsidR="00463A46" w:rsidRPr="007E360E" w:rsidRDefault="00463A46" w:rsidP="00E4202E">
      <w:pPr>
        <w:pStyle w:val="Textkrper"/>
        <w:rPr>
          <w:i/>
          <w:sz w:val="22"/>
          <w:szCs w:val="22"/>
        </w:rPr>
      </w:pPr>
    </w:p>
    <w:p w14:paraId="0CCA411C" w14:textId="77777777" w:rsidR="004F4838" w:rsidRPr="007E360E" w:rsidRDefault="004F4838" w:rsidP="00E4202E">
      <w:pPr>
        <w:pStyle w:val="Textkrper"/>
        <w:rPr>
          <w:i/>
          <w:sz w:val="22"/>
          <w:szCs w:val="22"/>
        </w:rPr>
      </w:pPr>
    </w:p>
    <w:p w14:paraId="46307DB4" w14:textId="77777777" w:rsidR="004F4838" w:rsidRPr="007E360E" w:rsidRDefault="004F4838" w:rsidP="00E4202E">
      <w:pPr>
        <w:pStyle w:val="Textkrper"/>
        <w:rPr>
          <w:i/>
          <w:sz w:val="22"/>
          <w:szCs w:val="22"/>
        </w:rPr>
      </w:pPr>
    </w:p>
    <w:p w14:paraId="4D533483" w14:textId="77777777" w:rsidR="004F4838" w:rsidRPr="007E360E" w:rsidRDefault="004F4838" w:rsidP="00E4202E">
      <w:pPr>
        <w:pStyle w:val="Textkrper"/>
        <w:rPr>
          <w:i/>
          <w:sz w:val="22"/>
          <w:szCs w:val="22"/>
        </w:rPr>
      </w:pPr>
    </w:p>
    <w:p w14:paraId="0C12626E" w14:textId="77777777" w:rsidR="004F4838" w:rsidRPr="007E360E" w:rsidRDefault="004F4838" w:rsidP="00E4202E">
      <w:pPr>
        <w:pStyle w:val="Textkrper"/>
        <w:rPr>
          <w:i/>
          <w:sz w:val="22"/>
          <w:szCs w:val="22"/>
        </w:rPr>
      </w:pPr>
    </w:p>
    <w:p w14:paraId="3856CB76" w14:textId="77777777" w:rsidR="004F4838" w:rsidRPr="007E360E" w:rsidRDefault="004F4838" w:rsidP="00E4202E">
      <w:pPr>
        <w:pStyle w:val="Textkrper"/>
        <w:rPr>
          <w:i/>
          <w:sz w:val="22"/>
          <w:szCs w:val="22"/>
        </w:rPr>
      </w:pPr>
    </w:p>
    <w:p w14:paraId="74C83BDD" w14:textId="77777777" w:rsidR="00463A46" w:rsidRPr="007E360E" w:rsidRDefault="00463A46" w:rsidP="00E4202E">
      <w:pPr>
        <w:pStyle w:val="Textkrper"/>
        <w:rPr>
          <w:i/>
          <w:sz w:val="22"/>
          <w:szCs w:val="22"/>
        </w:rPr>
      </w:pPr>
    </w:p>
    <w:p w14:paraId="40AD90DC" w14:textId="77777777" w:rsidR="00463A46" w:rsidRPr="007E360E" w:rsidRDefault="00463A46" w:rsidP="00E4202E">
      <w:pPr>
        <w:pStyle w:val="Textkrper"/>
        <w:rPr>
          <w:i/>
          <w:sz w:val="22"/>
          <w:szCs w:val="22"/>
        </w:rPr>
      </w:pPr>
    </w:p>
    <w:p w14:paraId="5D9B2043" w14:textId="77777777" w:rsidR="00463A46" w:rsidRPr="007E360E" w:rsidRDefault="00463A46" w:rsidP="00E4202E">
      <w:pPr>
        <w:pStyle w:val="Textkrper"/>
        <w:rPr>
          <w:i/>
          <w:sz w:val="22"/>
          <w:szCs w:val="22"/>
        </w:rPr>
      </w:pPr>
    </w:p>
    <w:p w14:paraId="23318A1A" w14:textId="77777777" w:rsidR="009B2720" w:rsidRPr="007E360E" w:rsidRDefault="009B2720" w:rsidP="00E4202E">
      <w:pPr>
        <w:pStyle w:val="Textkrper"/>
        <w:rPr>
          <w:i/>
          <w:sz w:val="22"/>
          <w:szCs w:val="22"/>
        </w:rPr>
      </w:pPr>
    </w:p>
    <w:p w14:paraId="3E8BC02B" w14:textId="77777777" w:rsidR="000A6D80" w:rsidRPr="007E360E" w:rsidRDefault="000A6D80" w:rsidP="00E4202E">
      <w:pPr>
        <w:pStyle w:val="Textkrper"/>
        <w:rPr>
          <w:i/>
          <w:sz w:val="22"/>
          <w:szCs w:val="22"/>
        </w:rPr>
      </w:pPr>
    </w:p>
    <w:p w14:paraId="1257F85B" w14:textId="77777777" w:rsidR="000A6D80" w:rsidRDefault="000A6D80" w:rsidP="00E4202E">
      <w:pPr>
        <w:pStyle w:val="Textkrper"/>
        <w:rPr>
          <w:sz w:val="22"/>
          <w:szCs w:val="22"/>
        </w:rPr>
      </w:pPr>
    </w:p>
    <w:p w14:paraId="53DF8084" w14:textId="77777777" w:rsidR="000A6D80" w:rsidRDefault="000A6D80" w:rsidP="00E4202E">
      <w:pPr>
        <w:pStyle w:val="Textkrper"/>
        <w:rPr>
          <w:sz w:val="22"/>
          <w:szCs w:val="22"/>
        </w:rPr>
      </w:pPr>
    </w:p>
    <w:p w14:paraId="40523067" w14:textId="77777777" w:rsidR="000A6D80" w:rsidRDefault="000A6D80" w:rsidP="00E4202E">
      <w:pPr>
        <w:pStyle w:val="Textkrper"/>
        <w:rPr>
          <w:sz w:val="22"/>
          <w:szCs w:val="22"/>
        </w:rPr>
      </w:pPr>
    </w:p>
    <w:p w14:paraId="2C17C133" w14:textId="77777777" w:rsidR="009B2720" w:rsidRPr="00B629F5" w:rsidRDefault="009B2720" w:rsidP="00E4202E">
      <w:pPr>
        <w:pStyle w:val="Textkrper"/>
        <w:rPr>
          <w:sz w:val="26"/>
          <w:szCs w:val="2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2970"/>
      </w:tblGrid>
      <w:tr w:rsidR="00B629F5" w14:paraId="625E9F61" w14:textId="77777777" w:rsidTr="008549DE">
        <w:tc>
          <w:tcPr>
            <w:tcW w:w="4390" w:type="dxa"/>
            <w:tcBorders>
              <w:right w:val="single" w:sz="4" w:space="0" w:color="auto"/>
            </w:tcBorders>
          </w:tcPr>
          <w:p w14:paraId="265B9CF1" w14:textId="77777777" w:rsidR="00B629F5" w:rsidRDefault="00B629F5" w:rsidP="00E4202E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B629F5"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  <w:t xml:space="preserve">Wortschatz </w:t>
            </w:r>
          </w:p>
        </w:tc>
        <w:tc>
          <w:tcPr>
            <w:tcW w:w="2970" w:type="dxa"/>
            <w:tcBorders>
              <w:left w:val="single" w:sz="4" w:space="0" w:color="auto"/>
            </w:tcBorders>
          </w:tcPr>
          <w:p w14:paraId="23A0941B" w14:textId="77777777" w:rsidR="00B629F5" w:rsidRDefault="00B629F5" w:rsidP="00E4202E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B629F5">
              <w:rPr>
                <w:color w:val="FF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 xml:space="preserve">Tabu-Wörter </w:t>
            </w:r>
          </w:p>
        </w:tc>
      </w:tr>
      <w:tr w:rsidR="00B629F5" w14:paraId="0E8B5011" w14:textId="77777777" w:rsidTr="008549DE">
        <w:tc>
          <w:tcPr>
            <w:tcW w:w="4390" w:type="dxa"/>
            <w:tcBorders>
              <w:right w:val="single" w:sz="4" w:space="0" w:color="auto"/>
            </w:tcBorders>
          </w:tcPr>
          <w:p w14:paraId="631548B1" w14:textId="77777777" w:rsidR="00B629F5" w:rsidRPr="00B629F5" w:rsidRDefault="00B629F5" w:rsidP="00DF7223">
            <w:pPr>
              <w:pStyle w:val="Textkrp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Worte, die Sie verwenden </w:t>
            </w:r>
            <w:r w:rsidR="00DF7223">
              <w:rPr>
                <w:sz w:val="22"/>
                <w:szCs w:val="22"/>
              </w:rPr>
              <w:t xml:space="preserve">können. 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970" w:type="dxa"/>
            <w:tcBorders>
              <w:left w:val="single" w:sz="4" w:space="0" w:color="auto"/>
            </w:tcBorders>
          </w:tcPr>
          <w:p w14:paraId="4292A330" w14:textId="77777777" w:rsidR="00B629F5" w:rsidRDefault="00B629F5" w:rsidP="00B629F5">
            <w:pPr>
              <w:pStyle w:val="KeinLeerraum"/>
            </w:pPr>
            <w:r>
              <w:t xml:space="preserve">Wörter, die verboten sind. </w:t>
            </w:r>
          </w:p>
        </w:tc>
      </w:tr>
      <w:tr w:rsidR="00B629F5" w14:paraId="3D1356BF" w14:textId="77777777" w:rsidTr="008549DE">
        <w:tc>
          <w:tcPr>
            <w:tcW w:w="4390" w:type="dxa"/>
            <w:tcBorders>
              <w:right w:val="single" w:sz="4" w:space="0" w:color="auto"/>
            </w:tcBorders>
          </w:tcPr>
          <w:p w14:paraId="118B57AC" w14:textId="77777777" w:rsidR="00B629F5" w:rsidRDefault="00DF7223" w:rsidP="00E4202E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B629F5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7B72160" wp14:editId="50A3F258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108585</wp:posOffset>
                      </wp:positionV>
                      <wp:extent cx="1123950" cy="304800"/>
                      <wp:effectExtent l="57150" t="57150" r="57150" b="57150"/>
                      <wp:wrapNone/>
                      <wp:docPr id="501" name="Rechteck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04FE302D" w14:textId="77777777" w:rsidR="00B629F5" w:rsidRPr="00B629F5" w:rsidRDefault="00B629F5" w:rsidP="00B629F5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Strecke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B72160" id="Rechteck 501" o:spid="_x0000_s1090" style="position:absolute;left:0;text-align:left;margin-left:108.5pt;margin-top:8.55pt;width:88.5pt;height:2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" fillcolor="#ebf1de" strokecolor="#00b050" strokeweight="2pt">
                      <v:textbox>
                        <w:txbxContent>
                          <w:p w14:paraId="04FE302D" w14:textId="77777777" w:rsidR="00B629F5" w:rsidRPr="00B629F5" w:rsidRDefault="00B629F5" w:rsidP="00B629F5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Strecke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964007D" wp14:editId="3C94EDF7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109220</wp:posOffset>
                      </wp:positionV>
                      <wp:extent cx="1123950" cy="304800"/>
                      <wp:effectExtent l="57150" t="57150" r="57150" b="57150"/>
                      <wp:wrapNone/>
                      <wp:docPr id="494" name="Rechteck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4E611D" w14:textId="77777777" w:rsidR="00B629F5" w:rsidRPr="00B629F5" w:rsidRDefault="00B629F5" w:rsidP="00B629F5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 w:rsidRPr="00B629F5"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Ecken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64007D" id="Rechteck 494" o:spid="_x0000_s1091" style="position:absolute;left:0;text-align:left;margin-left:5.15pt;margin-top:8.6pt;width:88.5pt;height:2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" fillcolor="#eaf1dd [662]" strokecolor="#00b050" strokeweight="2pt">
                      <v:textbox>
                        <w:txbxContent>
                          <w:p w14:paraId="374E611D" w14:textId="77777777" w:rsidR="00B629F5" w:rsidRPr="00B629F5" w:rsidRDefault="00B629F5" w:rsidP="00B629F5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B629F5"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Ecken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9AF1D81" w14:textId="77777777" w:rsidR="00B629F5" w:rsidRDefault="00B629F5" w:rsidP="00E4202E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</w:p>
          <w:p w14:paraId="3E0BA44C" w14:textId="77777777" w:rsidR="00B629F5" w:rsidRDefault="00DF7223" w:rsidP="00E4202E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B629F5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A7EFAEC" wp14:editId="3879E7F6">
                      <wp:simplePos x="0" y="0"/>
                      <wp:positionH relativeFrom="column">
                        <wp:posOffset>660400</wp:posOffset>
                      </wp:positionH>
                      <wp:positionV relativeFrom="paragraph">
                        <wp:posOffset>126365</wp:posOffset>
                      </wp:positionV>
                      <wp:extent cx="1123950" cy="304800"/>
                      <wp:effectExtent l="57150" t="57150" r="57150" b="57150"/>
                      <wp:wrapNone/>
                      <wp:docPr id="498" name="Rechteck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239D8DB3" w14:textId="77777777" w:rsidR="00B629F5" w:rsidRPr="00B629F5" w:rsidRDefault="00B629F5" w:rsidP="00B629F5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Seite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7EFAEC" id="Rechteck 498" o:spid="_x0000_s1092" style="position:absolute;left:0;text-align:left;margin-left:52pt;margin-top:9.95pt;width:88.5pt;height:2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" fillcolor="#ebf1de" strokecolor="#00b050" strokeweight="2pt">
                      <v:textbox>
                        <w:txbxContent>
                          <w:p w14:paraId="239D8DB3" w14:textId="77777777" w:rsidR="00B629F5" w:rsidRPr="00B629F5" w:rsidRDefault="00B629F5" w:rsidP="00B629F5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Seite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FAAC78E" w14:textId="77777777" w:rsidR="00B629F5" w:rsidRDefault="00B629F5" w:rsidP="00E4202E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</w:p>
          <w:p w14:paraId="35B68B85" w14:textId="77777777" w:rsidR="00B629F5" w:rsidRDefault="00DF7223" w:rsidP="00E4202E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B629F5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3633D1D" wp14:editId="37C489EE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139700</wp:posOffset>
                      </wp:positionV>
                      <wp:extent cx="1123950" cy="304800"/>
                      <wp:effectExtent l="57150" t="57150" r="57150" b="57150"/>
                      <wp:wrapNone/>
                      <wp:docPr id="499" name="Rechteck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5511FCA8" w14:textId="77777777" w:rsidR="00B629F5" w:rsidRPr="00B629F5" w:rsidRDefault="00B629F5" w:rsidP="00B629F5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rechtwinklig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633D1D" id="Rechteck 499" o:spid="_x0000_s1093" style="position:absolute;left:0;text-align:left;margin-left:5pt;margin-top:11pt;width:88.5pt;height:2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" fillcolor="#ebf1de" strokecolor="#00b050" strokeweight="2pt">
                      <v:textbox>
                        <w:txbxContent>
                          <w:p w14:paraId="5511FCA8" w14:textId="77777777" w:rsidR="00B629F5" w:rsidRPr="00B629F5" w:rsidRDefault="00B629F5" w:rsidP="00B629F5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rechtwinklig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7134D9A" w14:textId="77777777" w:rsidR="00B629F5" w:rsidRDefault="00B629F5" w:rsidP="00E4202E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</w:p>
          <w:p w14:paraId="7A94D014" w14:textId="77777777" w:rsidR="00B629F5" w:rsidRDefault="00DF7223" w:rsidP="00E4202E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B629F5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C6712CF" wp14:editId="09EC46D5">
                      <wp:simplePos x="0" y="0"/>
                      <wp:positionH relativeFrom="column">
                        <wp:posOffset>1341755</wp:posOffset>
                      </wp:positionH>
                      <wp:positionV relativeFrom="paragraph">
                        <wp:posOffset>70485</wp:posOffset>
                      </wp:positionV>
                      <wp:extent cx="1123950" cy="355600"/>
                      <wp:effectExtent l="57150" t="57150" r="57150" b="63500"/>
                      <wp:wrapNone/>
                      <wp:docPr id="495" name="Rechteck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55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3729575A" w14:textId="77777777" w:rsidR="00B629F5" w:rsidRPr="00B629F5" w:rsidRDefault="00B629F5" w:rsidP="00B629F5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Länge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712CF" id="Rechteck 495" o:spid="_x0000_s1094" style="position:absolute;left:0;text-align:left;margin-left:105.65pt;margin-top:5.55pt;width:88.5pt;height:28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" fillcolor="#ebf1de" strokecolor="#00b050" strokeweight="2pt">
                      <v:textbox>
                        <w:txbxContent>
                          <w:p w14:paraId="3729575A" w14:textId="77777777" w:rsidR="00B629F5" w:rsidRPr="00B629F5" w:rsidRDefault="00B629F5" w:rsidP="00B629F5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Länge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9FF85E1" w14:textId="77777777" w:rsidR="00B629F5" w:rsidRDefault="00DF7223" w:rsidP="00E4202E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B629F5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E610C8C" wp14:editId="486604E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100965</wp:posOffset>
                      </wp:positionV>
                      <wp:extent cx="1123950" cy="304800"/>
                      <wp:effectExtent l="57150" t="57150" r="57150" b="57150"/>
                      <wp:wrapNone/>
                      <wp:docPr id="497" name="Rechteck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1843FC2C" w14:textId="77777777" w:rsidR="00B629F5" w:rsidRPr="00B629F5" w:rsidRDefault="00B629F5" w:rsidP="00B629F5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parallel </w:t>
                                  </w:r>
                                  <w:r w:rsidRPr="00B629F5"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610C8C" id="Rechteck 497" o:spid="_x0000_s1095" style="position:absolute;left:0;text-align:left;margin-left:0;margin-top:7.95pt;width:88.5pt;height:2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" fillcolor="#ebf1de" strokecolor="#00b050" strokeweight="2pt">
                      <v:textbox>
                        <w:txbxContent>
                          <w:p w14:paraId="1843FC2C" w14:textId="77777777" w:rsidR="00B629F5" w:rsidRPr="00B629F5" w:rsidRDefault="00B629F5" w:rsidP="00B629F5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parallel </w:t>
                            </w:r>
                            <w:r w:rsidRPr="00B629F5"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ABFD0E6" w14:textId="77777777" w:rsidR="00B629F5" w:rsidRDefault="00B629F5" w:rsidP="00E4202E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</w:p>
          <w:p w14:paraId="4BBDB7F5" w14:textId="77777777" w:rsidR="00B629F5" w:rsidRDefault="00DF7223" w:rsidP="00E4202E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B629F5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2A435EC" wp14:editId="0CD74CF1">
                      <wp:simplePos x="0" y="0"/>
                      <wp:positionH relativeFrom="column">
                        <wp:posOffset>1339850</wp:posOffset>
                      </wp:positionH>
                      <wp:positionV relativeFrom="paragraph">
                        <wp:posOffset>58420</wp:posOffset>
                      </wp:positionV>
                      <wp:extent cx="1123950" cy="304800"/>
                      <wp:effectExtent l="57150" t="57150" r="57150" b="57150"/>
                      <wp:wrapNone/>
                      <wp:docPr id="500" name="Rechteck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10E35937" w14:textId="77777777" w:rsidR="00B629F5" w:rsidRPr="00B629F5" w:rsidRDefault="00B629F5" w:rsidP="00B629F5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Geodreieck </w:t>
                                  </w:r>
                                  <w:r w:rsidRPr="00B629F5"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A435EC" id="Rechteck 500" o:spid="_x0000_s1096" style="position:absolute;left:0;text-align:left;margin-left:105.5pt;margin-top:4.6pt;width:88.5pt;height:2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" fillcolor="#ebf1de" strokecolor="#00b050" strokeweight="2pt">
                      <v:textbox>
                        <w:txbxContent>
                          <w:p w14:paraId="10E35937" w14:textId="77777777" w:rsidR="00B629F5" w:rsidRPr="00B629F5" w:rsidRDefault="00B629F5" w:rsidP="00B629F5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Geodreieck </w:t>
                            </w:r>
                            <w:r w:rsidRPr="00B629F5"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84718E1" w14:textId="77777777" w:rsidR="00B629F5" w:rsidRDefault="00DF7223" w:rsidP="00E4202E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B629F5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98C975B" wp14:editId="3AAF7B6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62865</wp:posOffset>
                      </wp:positionV>
                      <wp:extent cx="1123950" cy="304800"/>
                      <wp:effectExtent l="57150" t="57150" r="57150" b="57150"/>
                      <wp:wrapNone/>
                      <wp:docPr id="496" name="Rechteck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10065B90" w14:textId="77777777" w:rsidR="00B629F5" w:rsidRPr="00B629F5" w:rsidRDefault="00B629F5" w:rsidP="00B629F5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Breite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8C975B" id="Rechteck 496" o:spid="_x0000_s1097" style="position:absolute;left:0;text-align:left;margin-left:0;margin-top:4.95pt;width:88.5pt;height:2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" fillcolor="#ebf1de" strokecolor="#00b050" strokeweight="2pt">
                      <v:textbox>
                        <w:txbxContent>
                          <w:p w14:paraId="10065B90" w14:textId="77777777" w:rsidR="00B629F5" w:rsidRPr="00B629F5" w:rsidRDefault="00B629F5" w:rsidP="00B629F5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Breite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A9258A3" w14:textId="77777777" w:rsidR="00B629F5" w:rsidRDefault="00DF7223" w:rsidP="00E4202E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DF7223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4D7B273" wp14:editId="791E5E62">
                      <wp:simplePos x="0" y="0"/>
                      <wp:positionH relativeFrom="column">
                        <wp:posOffset>1479550</wp:posOffset>
                      </wp:positionH>
                      <wp:positionV relativeFrom="paragraph">
                        <wp:posOffset>88265</wp:posOffset>
                      </wp:positionV>
                      <wp:extent cx="1123950" cy="304800"/>
                      <wp:effectExtent l="57150" t="57150" r="57150" b="57150"/>
                      <wp:wrapNone/>
                      <wp:docPr id="508" name="Rechteck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36DFA5DE" w14:textId="77777777" w:rsidR="00DF7223" w:rsidRPr="00B629F5" w:rsidRDefault="00DF7223" w:rsidP="00DF7223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Mittelpunkt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D7B273" id="Rechteck 508" o:spid="_x0000_s1098" style="position:absolute;left:0;text-align:left;margin-left:116.5pt;margin-top:6.95pt;width:88.5pt;height:2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" fillcolor="#ebf1de" strokecolor="#00b050" strokeweight="2pt">
                      <v:textbox>
                        <w:txbxContent>
                          <w:p w14:paraId="36DFA5DE" w14:textId="77777777" w:rsidR="00DF7223" w:rsidRPr="00B629F5" w:rsidRDefault="00DF7223" w:rsidP="00DF7223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Mittelpunkt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B5F4A72" w14:textId="77777777" w:rsidR="00B629F5" w:rsidRDefault="00B629F5" w:rsidP="00E4202E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</w:p>
          <w:p w14:paraId="61B7BA19" w14:textId="77777777" w:rsidR="00B629F5" w:rsidRDefault="00DF7223" w:rsidP="00E4202E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DF7223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A952CDD" wp14:editId="1D17BD61">
                      <wp:simplePos x="0" y="0"/>
                      <wp:positionH relativeFrom="column">
                        <wp:posOffset>1479550</wp:posOffset>
                      </wp:positionH>
                      <wp:positionV relativeFrom="paragraph">
                        <wp:posOffset>142875</wp:posOffset>
                      </wp:positionV>
                      <wp:extent cx="1123950" cy="304800"/>
                      <wp:effectExtent l="57150" t="57150" r="57150" b="57150"/>
                      <wp:wrapNone/>
                      <wp:docPr id="960" name="Rechteck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20790330" w14:textId="77777777" w:rsidR="00DF7223" w:rsidRPr="00B629F5" w:rsidRDefault="00DF7223" w:rsidP="00DF7223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Kreislinie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952CDD" id="Rechteck 960" o:spid="_x0000_s1099" style="position:absolute;left:0;text-align:left;margin-left:116.5pt;margin-top:11.25pt;width:88.5pt;height:2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" fillcolor="#ebf1de" strokecolor="#00b050" strokeweight="2pt">
                      <v:textbox>
                        <w:txbxContent>
                          <w:p w14:paraId="20790330" w14:textId="77777777" w:rsidR="00DF7223" w:rsidRPr="00B629F5" w:rsidRDefault="00DF7223" w:rsidP="00DF7223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Kreislinie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F7223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1AEE71E" wp14:editId="32C8FB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58420</wp:posOffset>
                      </wp:positionV>
                      <wp:extent cx="1123950" cy="304800"/>
                      <wp:effectExtent l="57150" t="57150" r="57150" b="57150"/>
                      <wp:wrapNone/>
                      <wp:docPr id="507" name="Rechteck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7BBDAC2C" w14:textId="77777777" w:rsidR="00DF7223" w:rsidRPr="00B629F5" w:rsidRDefault="00DF7223" w:rsidP="00DF7223">
                                  <w:pPr>
                                    <w:jc w:val="center"/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00B050"/>
                                      <w:sz w:val="26"/>
                                      <w:szCs w:val="26"/>
                                    </w:rPr>
                                    <w:t xml:space="preserve">Abstand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AEE71E" id="Rechteck 507" o:spid="_x0000_s1100" style="position:absolute;left:0;text-align:left;margin-left:0;margin-top:4.6pt;width:88.5pt;height:2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" fillcolor="#ebf1de" strokecolor="#00b050" strokeweight="2pt">
                      <v:textbox>
                        <w:txbxContent>
                          <w:p w14:paraId="7BBDAC2C" w14:textId="77777777" w:rsidR="00DF7223" w:rsidRPr="00B629F5" w:rsidRDefault="00DF7223" w:rsidP="00DF7223">
                            <w:pPr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 xml:space="preserve">Abstand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06B443F" w14:textId="77777777" w:rsidR="00B629F5" w:rsidRDefault="00B629F5" w:rsidP="00E4202E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</w:p>
          <w:p w14:paraId="0E2605B3" w14:textId="77777777" w:rsidR="00B629F5" w:rsidRDefault="00B629F5" w:rsidP="00E4202E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</w:tcPr>
          <w:p w14:paraId="63B54B37" w14:textId="77777777" w:rsidR="00B629F5" w:rsidRDefault="00DF7223" w:rsidP="00E4202E">
            <w:pPr>
              <w:pStyle w:val="Textkrper"/>
              <w:rPr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DF7223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E5EE71B" wp14:editId="636E892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2529205</wp:posOffset>
                      </wp:positionV>
                      <wp:extent cx="920750" cy="304800"/>
                      <wp:effectExtent l="57150" t="57150" r="50800" b="57150"/>
                      <wp:wrapNone/>
                      <wp:docPr id="510" name="Rechteck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5CB8D20C" w14:textId="77777777" w:rsidR="00DF7223" w:rsidRPr="00B629F5" w:rsidRDefault="00DF7223" w:rsidP="00DF7223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  <w:t xml:space="preserve">Strich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E5EE71B" id="Rechteck 510" o:spid="_x0000_s1101" style="position:absolute;left:0;text-align:left;margin-left:6.15pt;margin-top:199.15pt;width:72.5pt;height:24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" fillcolor="#f2dcdb" strokecolor="#c0504d" strokeweight="2pt">
                      <v:textbox>
                        <w:txbxContent>
                          <w:p w14:paraId="5CB8D20C" w14:textId="77777777" w:rsidR="00DF7223" w:rsidRPr="00B629F5" w:rsidRDefault="00DF7223" w:rsidP="00DF7223">
                            <w:pPr>
                              <w:jc w:val="center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 xml:space="preserve">Strich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29F5" w:rsidRPr="00B629F5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D3C93B7" wp14:editId="228FA06A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1627505</wp:posOffset>
                      </wp:positionV>
                      <wp:extent cx="1511300" cy="304800"/>
                      <wp:effectExtent l="57150" t="57150" r="50800" b="57150"/>
                      <wp:wrapNone/>
                      <wp:docPr id="506" name="Rechteck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0B4E3966" w14:textId="77777777" w:rsidR="00B629F5" w:rsidRPr="00B629F5" w:rsidRDefault="00B629F5" w:rsidP="00B629F5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  <w:t>Parallelogramm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D3C93B7" id="Rechteck 506" o:spid="_x0000_s1102" style="position:absolute;left:0;text-align:left;margin-left:9.15pt;margin-top:128.15pt;width:119pt;height:24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" fillcolor="#f2dcdb" strokecolor="#c0504d" strokeweight="2pt">
                      <v:textbox>
                        <w:txbxContent>
                          <w:p w14:paraId="0B4E3966" w14:textId="77777777" w:rsidR="00B629F5" w:rsidRPr="00B629F5" w:rsidRDefault="00B629F5" w:rsidP="00B629F5">
                            <w:pPr>
                              <w:jc w:val="center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>Parallelogramm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29F5" w:rsidRPr="00B629F5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6C2FEB2" wp14:editId="7B09CBC9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2077720</wp:posOffset>
                      </wp:positionV>
                      <wp:extent cx="1123950" cy="304800"/>
                      <wp:effectExtent l="57150" t="57150" r="57150" b="57150"/>
                      <wp:wrapNone/>
                      <wp:docPr id="505" name="Rechteck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453BC8AC" w14:textId="77777777" w:rsidR="00B629F5" w:rsidRPr="00B629F5" w:rsidRDefault="00B629F5" w:rsidP="00B629F5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  <w:t xml:space="preserve">Kreis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C2FEB2" id="Rechteck 505" o:spid="_x0000_s1103" style="position:absolute;left:0;text-align:left;margin-left:36.5pt;margin-top:163.6pt;width:88.5pt;height:2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" fillcolor="#f2dcdb" strokecolor="#c0504d" strokeweight="2pt">
                      <v:textbox>
                        <w:txbxContent>
                          <w:p w14:paraId="453BC8AC" w14:textId="77777777" w:rsidR="00B629F5" w:rsidRPr="00B629F5" w:rsidRDefault="00B629F5" w:rsidP="00B629F5">
                            <w:pPr>
                              <w:jc w:val="center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 xml:space="preserve">Kreis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29F5" w:rsidRPr="00B629F5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AF9D9D0" wp14:editId="41DBD096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509270</wp:posOffset>
                      </wp:positionV>
                      <wp:extent cx="1123950" cy="304800"/>
                      <wp:effectExtent l="57150" t="57150" r="57150" b="57150"/>
                      <wp:wrapNone/>
                      <wp:docPr id="504" name="Rechteck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67DBA7F4" w14:textId="77777777" w:rsidR="00B629F5" w:rsidRPr="00B629F5" w:rsidRDefault="00B629F5" w:rsidP="00B629F5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  <w:t>Quadrat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9D9D0" id="Rechteck 504" o:spid="_x0000_s1104" style="position:absolute;left:0;text-align:left;margin-left:22.5pt;margin-top:40.1pt;width:88.5pt;height:24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" fillcolor="#f2dcdb" strokecolor="#c0504d" strokeweight="2pt">
                      <v:textbox>
                        <w:txbxContent>
                          <w:p w14:paraId="67DBA7F4" w14:textId="77777777" w:rsidR="00B629F5" w:rsidRPr="00B629F5" w:rsidRDefault="00B629F5" w:rsidP="00B629F5">
                            <w:pPr>
                              <w:jc w:val="center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>Quadrat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29F5" w:rsidRPr="00B629F5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F159D9F" wp14:editId="28DDD9FE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1061720</wp:posOffset>
                      </wp:positionV>
                      <wp:extent cx="1123950" cy="304800"/>
                      <wp:effectExtent l="57150" t="57150" r="57150" b="57150"/>
                      <wp:wrapNone/>
                      <wp:docPr id="503" name="Rechteck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txbx>
                              <w:txbxContent>
                                <w:p w14:paraId="26697DFB" w14:textId="77777777" w:rsidR="00B629F5" w:rsidRPr="00B629F5" w:rsidRDefault="00B629F5" w:rsidP="00B629F5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  <w:t>Dreieck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159D9F" id="Rechteck 503" o:spid="_x0000_s1105" style="position:absolute;left:0;text-align:left;margin-left:14.5pt;margin-top:83.6pt;width:88.5pt;height:2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" fillcolor="#f2dcdb" strokecolor="#c0504d" strokeweight="2pt">
                      <v:textbox>
                        <w:txbxContent>
                          <w:p w14:paraId="26697DFB" w14:textId="77777777" w:rsidR="00B629F5" w:rsidRPr="00B629F5" w:rsidRDefault="00B629F5" w:rsidP="00B629F5">
                            <w:pPr>
                              <w:jc w:val="center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>Dreieck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29F5" w:rsidRPr="00B629F5">
              <w:rPr>
                <w:noProof/>
                <w:color w:val="4F81BD" w:themeColor="accen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9EBF946" wp14:editId="6200B4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58420</wp:posOffset>
                      </wp:positionV>
                      <wp:extent cx="1123950" cy="304800"/>
                      <wp:effectExtent l="57150" t="57150" r="57150" b="57150"/>
                      <wp:wrapNone/>
                      <wp:docPr id="502" name="Rechteck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8BD884" w14:textId="77777777" w:rsidR="00B629F5" w:rsidRPr="00B629F5" w:rsidRDefault="00B629F5" w:rsidP="00B629F5">
                                  <w:pPr>
                                    <w:jc w:val="center"/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sz w:val="26"/>
                                      <w:szCs w:val="26"/>
                                    </w:rPr>
                                    <w:t>Rechteck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EBF946" id="Rechteck 502" o:spid="_x0000_s1106" style="position:absolute;left:0;text-align:left;margin-left:0;margin-top:4.6pt;width:88.5pt;height:2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" fillcolor="#f2dbdb [661]" strokecolor="#c0504d [3205]" strokeweight="2pt">
                      <v:textbox>
                        <w:txbxContent>
                          <w:p w14:paraId="418BD884" w14:textId="77777777" w:rsidR="00B629F5" w:rsidRPr="00B629F5" w:rsidRDefault="00B629F5" w:rsidP="00B629F5">
                            <w:pPr>
                              <w:jc w:val="center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>Rechteck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29F3A818" w14:textId="77777777" w:rsidR="009B2720" w:rsidRPr="00B629F5" w:rsidRDefault="009B2720" w:rsidP="00E4202E">
      <w:pPr>
        <w:pStyle w:val="Textkrper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14:paraId="038457DF" w14:textId="77777777" w:rsidR="009B2720" w:rsidRDefault="009B2720" w:rsidP="00E4202E">
      <w:pPr>
        <w:pStyle w:val="Textkrper"/>
        <w:rPr>
          <w:sz w:val="22"/>
          <w:szCs w:val="22"/>
        </w:rPr>
      </w:pPr>
    </w:p>
    <w:p w14:paraId="072BAD81" w14:textId="77777777" w:rsidR="00B629F5" w:rsidRDefault="00B629F5" w:rsidP="00E4202E">
      <w:pPr>
        <w:pStyle w:val="Textkrper"/>
        <w:rPr>
          <w:sz w:val="22"/>
          <w:szCs w:val="22"/>
        </w:rPr>
      </w:pPr>
    </w:p>
    <w:p w14:paraId="31ABD6C6" w14:textId="77777777" w:rsidR="00B629F5" w:rsidRDefault="00B629F5" w:rsidP="00E4202E">
      <w:pPr>
        <w:pStyle w:val="Textkrper"/>
        <w:rPr>
          <w:sz w:val="22"/>
          <w:szCs w:val="22"/>
        </w:rPr>
      </w:pPr>
    </w:p>
    <w:p w14:paraId="285B4A84" w14:textId="77777777" w:rsidR="00B629F5" w:rsidRDefault="00B629F5" w:rsidP="00E4202E">
      <w:pPr>
        <w:pStyle w:val="Textkrper"/>
        <w:rPr>
          <w:sz w:val="22"/>
          <w:szCs w:val="22"/>
        </w:rPr>
      </w:pPr>
    </w:p>
    <w:p w14:paraId="51466299" w14:textId="77777777" w:rsidR="00B629F5" w:rsidRDefault="00B629F5" w:rsidP="00E4202E">
      <w:pPr>
        <w:pStyle w:val="Textkrper"/>
        <w:rPr>
          <w:sz w:val="22"/>
          <w:szCs w:val="22"/>
        </w:rPr>
      </w:pPr>
    </w:p>
    <w:p w14:paraId="2D1AA8B3" w14:textId="1F36E0F9" w:rsidR="00B629F5" w:rsidRDefault="00687342" w:rsidP="00D650D6">
      <w:pPr>
        <w:spacing w:line="240" w:lineRule="exact"/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705E1F" w:rsidRPr="00AA18D1">
        <w:rPr>
          <w:noProof/>
        </w:rPr>
        <w:drawing>
          <wp:anchor distT="0" distB="0" distL="114300" distR="114300" simplePos="0" relativeHeight="251664384" behindDoc="0" locked="0" layoutInCell="1" allowOverlap="1" wp14:anchorId="3E1C2CD4" wp14:editId="50157FB3">
            <wp:simplePos x="0" y="0"/>
            <wp:positionH relativeFrom="column">
              <wp:posOffset>4709795</wp:posOffset>
            </wp:positionH>
            <wp:positionV relativeFrom="paragraph">
              <wp:posOffset>95885</wp:posOffset>
            </wp:positionV>
            <wp:extent cx="341630" cy="313055"/>
            <wp:effectExtent l="0" t="0" r="1270" b="0"/>
            <wp:wrapNone/>
            <wp:docPr id="493" name="Grafik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69CBD" w14:textId="77777777" w:rsidR="00B629F5" w:rsidRPr="00F62143" w:rsidRDefault="00B629F5" w:rsidP="00E4202E">
      <w:pPr>
        <w:pStyle w:val="Textkrper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2143"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Vorlagen Flächen </w:t>
      </w:r>
    </w:p>
    <w:p w14:paraId="4877E3F7" w14:textId="77777777" w:rsidR="00B629F5" w:rsidRDefault="00B629F5" w:rsidP="00E4202E">
      <w:pPr>
        <w:pStyle w:val="Textkrper"/>
        <w:rPr>
          <w:sz w:val="22"/>
          <w:szCs w:val="22"/>
        </w:rPr>
      </w:pPr>
    </w:p>
    <w:p w14:paraId="3A714463" w14:textId="77777777" w:rsidR="009B2720" w:rsidRDefault="00B53325" w:rsidP="00E4202E">
      <w:pPr>
        <w:pStyle w:val="Textkrp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1B0218" wp14:editId="63D0DD47">
                <wp:simplePos x="0" y="0"/>
                <wp:positionH relativeFrom="column">
                  <wp:posOffset>-4001</wp:posOffset>
                </wp:positionH>
                <wp:positionV relativeFrom="paragraph">
                  <wp:posOffset>14605</wp:posOffset>
                </wp:positionV>
                <wp:extent cx="1800000" cy="1800000"/>
                <wp:effectExtent l="0" t="0" r="10160" b="10160"/>
                <wp:wrapNone/>
                <wp:docPr id="962" name="Ellipse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FB1007" id="Ellipse 962" o:spid="_x0000_s1026" style="position:absolute;margin-left:-.3pt;margin-top:1.15pt;width:141.75pt;height:141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" fillcolor="window" strokecolor="#8064a2" strokeweight="2pt"/>
            </w:pict>
          </mc:Fallback>
        </mc:AlternateContent>
      </w:r>
    </w:p>
    <w:p w14:paraId="265952A6" w14:textId="77777777" w:rsidR="00B629F5" w:rsidRDefault="00B53325" w:rsidP="00E4202E">
      <w:pPr>
        <w:pStyle w:val="Textkrp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7AB7E3" wp14:editId="5EC5D22B">
                <wp:simplePos x="0" y="0"/>
                <wp:positionH relativeFrom="column">
                  <wp:posOffset>2571750</wp:posOffset>
                </wp:positionH>
                <wp:positionV relativeFrom="paragraph">
                  <wp:posOffset>96520</wp:posOffset>
                </wp:positionV>
                <wp:extent cx="1257300" cy="1143000"/>
                <wp:effectExtent l="0" t="0" r="0" b="0"/>
                <wp:wrapNone/>
                <wp:docPr id="964" name="Regelmäßiges Fünfeck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43000"/>
                        </a:xfrm>
                        <a:prstGeom prst="pentagon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D75A4" id="Regelmäßiges Fünfeck 964" o:spid="_x0000_s1026" type="#_x0000_t56" style="position:absolute;margin-left:202.5pt;margin-top:7.6pt;width:99pt;height:90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" fillcolor="window" strokecolor="windowText" strokeweight="2pt"/>
            </w:pict>
          </mc:Fallback>
        </mc:AlternateContent>
      </w:r>
    </w:p>
    <w:p w14:paraId="4BC4651F" w14:textId="77777777" w:rsidR="00B629F5" w:rsidRDefault="00B629F5" w:rsidP="00E4202E">
      <w:pPr>
        <w:pStyle w:val="Textkrper"/>
        <w:rPr>
          <w:sz w:val="22"/>
          <w:szCs w:val="22"/>
        </w:rPr>
      </w:pPr>
    </w:p>
    <w:p w14:paraId="486846A7" w14:textId="77777777" w:rsidR="009B2720" w:rsidRDefault="009B2720" w:rsidP="00E4202E">
      <w:pPr>
        <w:pStyle w:val="Textkrper"/>
        <w:rPr>
          <w:sz w:val="22"/>
          <w:szCs w:val="22"/>
        </w:rPr>
      </w:pPr>
    </w:p>
    <w:p w14:paraId="636B6030" w14:textId="77777777" w:rsidR="009B2720" w:rsidRDefault="009B2720" w:rsidP="00E4202E">
      <w:pPr>
        <w:pStyle w:val="Textkrper"/>
        <w:rPr>
          <w:sz w:val="22"/>
          <w:szCs w:val="22"/>
        </w:rPr>
      </w:pPr>
    </w:p>
    <w:p w14:paraId="29560461" w14:textId="77777777" w:rsidR="00B629F5" w:rsidRDefault="00B629F5" w:rsidP="00E4202E">
      <w:pPr>
        <w:pStyle w:val="Textkrper"/>
        <w:rPr>
          <w:sz w:val="22"/>
          <w:szCs w:val="22"/>
        </w:rPr>
      </w:pPr>
    </w:p>
    <w:p w14:paraId="63F2C924" w14:textId="77777777" w:rsidR="00B629F5" w:rsidRDefault="00B629F5" w:rsidP="00E4202E">
      <w:pPr>
        <w:pStyle w:val="Textkrper"/>
        <w:rPr>
          <w:sz w:val="22"/>
          <w:szCs w:val="22"/>
        </w:rPr>
      </w:pPr>
    </w:p>
    <w:p w14:paraId="741B43FD" w14:textId="77777777" w:rsidR="00B629F5" w:rsidRDefault="00B629F5" w:rsidP="00E4202E">
      <w:pPr>
        <w:pStyle w:val="Textkrper"/>
        <w:rPr>
          <w:sz w:val="22"/>
          <w:szCs w:val="22"/>
        </w:rPr>
      </w:pPr>
    </w:p>
    <w:p w14:paraId="550C3FEA" w14:textId="77777777" w:rsidR="00B629F5" w:rsidRDefault="00B629F5" w:rsidP="00E4202E">
      <w:pPr>
        <w:pStyle w:val="Textkrper"/>
        <w:rPr>
          <w:sz w:val="22"/>
          <w:szCs w:val="22"/>
        </w:rPr>
      </w:pPr>
    </w:p>
    <w:p w14:paraId="51FCC95A" w14:textId="77777777" w:rsidR="00B629F5" w:rsidRDefault="00B629F5" w:rsidP="00E4202E">
      <w:pPr>
        <w:pStyle w:val="Textkrper"/>
        <w:rPr>
          <w:sz w:val="22"/>
          <w:szCs w:val="22"/>
        </w:rPr>
      </w:pPr>
    </w:p>
    <w:p w14:paraId="69C55743" w14:textId="77777777" w:rsidR="009B2720" w:rsidRDefault="00B53325" w:rsidP="00E4202E">
      <w:pPr>
        <w:pStyle w:val="Textkrp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BF4BB14" wp14:editId="661CB29B">
                <wp:simplePos x="0" y="0"/>
                <wp:positionH relativeFrom="column">
                  <wp:posOffset>2813050</wp:posOffset>
                </wp:positionH>
                <wp:positionV relativeFrom="paragraph">
                  <wp:posOffset>114300</wp:posOffset>
                </wp:positionV>
                <wp:extent cx="1800000" cy="1800000"/>
                <wp:effectExtent l="0" t="0" r="10160" b="10160"/>
                <wp:wrapNone/>
                <wp:docPr id="472" name="Gruppieren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00000"/>
                          <a:chOff x="0" y="0"/>
                          <a:chExt cx="1800000" cy="1800000"/>
                        </a:xfrm>
                      </wpg:grpSpPr>
                      <wps:wsp>
                        <wps:cNvPr id="475" name="Rechteck 475"/>
                        <wps:cNvSpPr/>
                        <wps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Ellipse 480"/>
                        <wps:cNvSpPr/>
                        <wps:spPr>
                          <a:xfrm>
                            <a:off x="0" y="0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8D5A9" id="Gruppieren 472" o:spid="_x0000_s1026" style="position:absolute;margin-left:221.5pt;margin-top:9pt;width:141.75pt;height:141.75pt;z-index:251728896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">
                <v:rect id="Rechteck 475" o:spid="_x0000_s1027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" fillcolor="windowText" strokecolor="windowText" strokeweight="2pt"/>
                <v:oval id="Ellipse 480" o:spid="_x0000_s1028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" fillcolor="window" strokecolor="window" strokeweight="2pt"/>
              </v:group>
            </w:pict>
          </mc:Fallback>
        </mc:AlternateContent>
      </w:r>
    </w:p>
    <w:p w14:paraId="52B18FD0" w14:textId="77777777" w:rsidR="004F4838" w:rsidRDefault="00B53325" w:rsidP="00E4202E">
      <w:pPr>
        <w:pStyle w:val="Textkrp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42ACEA" wp14:editId="75FCCF3A">
                <wp:simplePos x="0" y="0"/>
                <wp:positionH relativeFrom="column">
                  <wp:posOffset>-97790</wp:posOffset>
                </wp:positionH>
                <wp:positionV relativeFrom="paragraph">
                  <wp:posOffset>194945</wp:posOffset>
                </wp:positionV>
                <wp:extent cx="2451100" cy="1195705"/>
                <wp:effectExtent l="0" t="0" r="25400" b="23495"/>
                <wp:wrapNone/>
                <wp:docPr id="963" name="Parallelogramm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1195705"/>
                        </a:xfrm>
                        <a:prstGeom prst="parallelogram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F10F2" id="Parallelogramm 963" o:spid="_x0000_s1026" type="#_x0000_t7" style="position:absolute;margin-left:-7.7pt;margin-top:15.35pt;width:193pt;height:94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" adj="2634" filled="f" strokecolor="#00b050" strokeweight="2pt"/>
            </w:pict>
          </mc:Fallback>
        </mc:AlternateContent>
      </w:r>
    </w:p>
    <w:p w14:paraId="00E6FCAD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387831B8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76183483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19A374A3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2EBE4C2F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557D7F0A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4A7F85EA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19412F56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74C1BB19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4733AB83" w14:textId="77777777" w:rsidR="004F4838" w:rsidRDefault="00B53325" w:rsidP="00E4202E">
      <w:pPr>
        <w:pStyle w:val="Textkrp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BA07941" wp14:editId="7EA6EBFD">
                <wp:simplePos x="0" y="0"/>
                <wp:positionH relativeFrom="column">
                  <wp:posOffset>391160</wp:posOffset>
                </wp:positionH>
                <wp:positionV relativeFrom="paragraph">
                  <wp:posOffset>123825</wp:posOffset>
                </wp:positionV>
                <wp:extent cx="1257300" cy="2006600"/>
                <wp:effectExtent l="0" t="0" r="19050" b="12700"/>
                <wp:wrapNone/>
                <wp:docPr id="989" name="Gruppieren 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2006600"/>
                          <a:chOff x="0" y="0"/>
                          <a:chExt cx="1257300" cy="2006600"/>
                        </a:xfrm>
                      </wpg:grpSpPr>
                      <wps:wsp>
                        <wps:cNvPr id="987" name="Regelmäßiges Fünfeck 987"/>
                        <wps:cNvSpPr/>
                        <wps:spPr>
                          <a:xfrm>
                            <a:off x="0" y="0"/>
                            <a:ext cx="1257300" cy="1143000"/>
                          </a:xfrm>
                          <a:prstGeom prst="pentagon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Rechteck 988"/>
                        <wps:cNvSpPr/>
                        <wps:spPr>
                          <a:xfrm>
                            <a:off x="247650" y="1143000"/>
                            <a:ext cx="768350" cy="8636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F43466" id="Gruppieren 989" o:spid="_x0000_s1026" style="position:absolute;margin-left:30.8pt;margin-top:9.75pt;width:99pt;height:158pt;z-index:251712512" coordsize="12573,20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">
                <v:shape id="Regelmäßiges Fünfeck 987" o:spid="_x0000_s1027" type="#_x0000_t56" style="position:absolute;width:12573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" fillcolor="white [3201]" strokecolor="black [3200]" strokeweight="2pt"/>
                <v:rect id="Rechteck 988" o:spid="_x0000_s1028" style="position:absolute;left:2476;top:11430;width:7684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" fillcolor="white [3201]" strokecolor="black [3200]" strokeweight="2pt"/>
              </v:group>
            </w:pict>
          </mc:Fallback>
        </mc:AlternateContent>
      </w:r>
    </w:p>
    <w:p w14:paraId="24479D21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6A63BAFA" w14:textId="77777777" w:rsidR="004F4838" w:rsidRDefault="00B53325" w:rsidP="00E4202E">
      <w:pPr>
        <w:pStyle w:val="Textkrp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5C05E759" wp14:editId="64B835EE">
                <wp:simplePos x="0" y="0"/>
                <wp:positionH relativeFrom="column">
                  <wp:posOffset>2569210</wp:posOffset>
                </wp:positionH>
                <wp:positionV relativeFrom="paragraph">
                  <wp:posOffset>76200</wp:posOffset>
                </wp:positionV>
                <wp:extent cx="3213100" cy="1784350"/>
                <wp:effectExtent l="0" t="0" r="25400" b="25400"/>
                <wp:wrapNone/>
                <wp:docPr id="1014" name="Gruppieren 1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3100" cy="1784350"/>
                          <a:chOff x="0" y="0"/>
                          <a:chExt cx="5257800" cy="2152650"/>
                        </a:xfrm>
                      </wpg:grpSpPr>
                      <wps:wsp>
                        <wps:cNvPr id="1009" name="Rechteck 1009"/>
                        <wps:cNvSpPr/>
                        <wps:spPr>
                          <a:xfrm>
                            <a:off x="0" y="3175"/>
                            <a:ext cx="2152650" cy="939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Rechteck 1010"/>
                        <wps:cNvSpPr/>
                        <wps:spPr>
                          <a:xfrm rot="5400000">
                            <a:off x="1549400" y="606425"/>
                            <a:ext cx="2152650" cy="939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Rechteck 1011"/>
                        <wps:cNvSpPr/>
                        <wps:spPr>
                          <a:xfrm>
                            <a:off x="3105150" y="930275"/>
                            <a:ext cx="2152650" cy="9398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Rechteck 1012"/>
                        <wps:cNvSpPr/>
                        <wps:spPr>
                          <a:xfrm>
                            <a:off x="1841500" y="22225"/>
                            <a:ext cx="596900" cy="903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Rechteck 1013"/>
                        <wps:cNvSpPr/>
                        <wps:spPr>
                          <a:xfrm>
                            <a:off x="2679700" y="949325"/>
                            <a:ext cx="596900" cy="9029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43F449" id="Gruppieren 1014" o:spid="_x0000_s1026" style="position:absolute;margin-left:202.3pt;margin-top:6pt;width:253pt;height:140.5pt;z-index:251730944;mso-width-relative:margin;mso-height-relative:margin" coordsize="52578,2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">
                <v:rect id="Rechteck 1009" o:spid="_x0000_s1027" style="position:absolute;top:31;width:21526;height:9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" fillcolor="window" strokecolor="windowText" strokeweight="2pt"/>
                <v:rect id="Rechteck 1010" o:spid="_x0000_s1028" style="position:absolute;left:15494;top:6064;width:21526;height:939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" fillcolor="window" strokecolor="windowText" strokeweight="2pt"/>
                <v:rect id="Rechteck 1011" o:spid="_x0000_s1029" style="position:absolute;left:31051;top:9302;width:21527;height:9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" fillcolor="window" strokecolor="windowText" strokeweight="2pt"/>
                <v:rect id="Rechteck 1012" o:spid="_x0000_s1030" style="position:absolute;left:18415;top:222;width:5969;height:9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" fillcolor="window" strokecolor="window"/>
                <v:rect id="Rechteck 1013" o:spid="_x0000_s1031" style="position:absolute;left:26797;top:9493;width:5969;height:9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" fillcolor="window" strokecolor="window"/>
              </v:group>
            </w:pict>
          </mc:Fallback>
        </mc:AlternateContent>
      </w:r>
    </w:p>
    <w:p w14:paraId="0F08E74F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639E770C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5149EDC9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1C341D7A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165B828D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4FAC1BA9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18AE0454" w14:textId="77777777" w:rsidR="004F4838" w:rsidRDefault="00B53325" w:rsidP="00E4202E">
      <w:pPr>
        <w:pStyle w:val="Textkrp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EFD94F6" wp14:editId="09F9D065">
                <wp:simplePos x="0" y="0"/>
                <wp:positionH relativeFrom="column">
                  <wp:posOffset>-50800</wp:posOffset>
                </wp:positionH>
                <wp:positionV relativeFrom="paragraph">
                  <wp:posOffset>118745</wp:posOffset>
                </wp:positionV>
                <wp:extent cx="3397250" cy="3494405"/>
                <wp:effectExtent l="0" t="0" r="12700" b="10795"/>
                <wp:wrapNone/>
                <wp:docPr id="1021" name="Gruppieren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0" cy="3494405"/>
                          <a:chOff x="0" y="0"/>
                          <a:chExt cx="3397250" cy="3494405"/>
                        </a:xfrm>
                      </wpg:grpSpPr>
                      <wpg:grpSp>
                        <wpg:cNvPr id="1015" name="Gruppieren 1015"/>
                        <wpg:cNvGrpSpPr/>
                        <wpg:grpSpPr>
                          <a:xfrm>
                            <a:off x="0" y="1079500"/>
                            <a:ext cx="3397250" cy="2414905"/>
                            <a:chOff x="0" y="0"/>
                            <a:chExt cx="3397250" cy="2414905"/>
                          </a:xfrm>
                        </wpg:grpSpPr>
                        <wpg:grpSp>
                          <wpg:cNvPr id="1016" name="Gruppieren 1016"/>
                          <wpg:cNvGrpSpPr/>
                          <wpg:grpSpPr>
                            <a:xfrm>
                              <a:off x="0" y="0"/>
                              <a:ext cx="3397250" cy="2414905"/>
                              <a:chOff x="0" y="0"/>
                              <a:chExt cx="3397250" cy="2414905"/>
                            </a:xfrm>
                          </wpg:grpSpPr>
                          <wps:wsp>
                            <wps:cNvPr id="1017" name="Parallelogramm 1017"/>
                            <wps:cNvSpPr/>
                            <wps:spPr>
                              <a:xfrm>
                                <a:off x="0" y="1219200"/>
                                <a:ext cx="2451100" cy="1195705"/>
                              </a:xfrm>
                              <a:prstGeom prst="parallelogram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8" name="Gleichschenkliges Dreieck 1018"/>
                            <wps:cNvSpPr/>
                            <wps:spPr>
                              <a:xfrm>
                                <a:off x="2146300" y="0"/>
                                <a:ext cx="1250950" cy="241300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19" name="Rechteck 1019"/>
                          <wps:cNvSpPr/>
                          <wps:spPr>
                            <a:xfrm>
                              <a:off x="2095500" y="1244600"/>
                              <a:ext cx="704850" cy="11493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20" name="Ellipse 1020"/>
                        <wps:cNvSpPr/>
                        <wps:spPr>
                          <a:xfrm>
                            <a:off x="2228850" y="0"/>
                            <a:ext cx="1080000" cy="1080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9CC8E6" id="Gruppieren 1021" o:spid="_x0000_s1026" style="position:absolute;margin-left:-4pt;margin-top:9.35pt;width:267.5pt;height:275.15pt;z-index:251729920" coordsize="33972,34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">
                <v:group id="Gruppieren 1015" o:spid="_x0000_s1027" style="position:absolute;top:10795;width:33972;height:24149" coordsize="33972,24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<v:group id="Gruppieren 1016" o:spid="_x0000_s1028" style="position:absolute;width:33972;height:24149" coordsize="33972,24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  <v:shape id="Parallelogramm 1017" o:spid="_x0000_s1029" type="#_x0000_t7" style="position:absolute;top:12192;width:24511;height:11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" adj="2634" fillcolor="window" strokecolor="windowText" strokeweight="2pt"/>
                    <v:shape id="Gleichschenkliges Dreieck 1018" o:spid="_x0000_s1030" type="#_x0000_t5" style="position:absolute;left:21463;width:12509;height:24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" fillcolor="window" strokecolor="windowText" strokeweight="2pt"/>
                  </v:group>
                  <v:rect id="Rechteck 1019" o:spid="_x0000_s1031" style="position:absolute;left:20955;top:12446;width:7048;height:11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" fillcolor="window" strokecolor="window" strokeweight="0"/>
                </v:group>
                <v:oval id="Ellipse 1020" o:spid="_x0000_s1032" style="position:absolute;left:22288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" fillcolor="window" strokecolor="windowText" strokeweight="2pt"/>
              </v:group>
            </w:pict>
          </mc:Fallback>
        </mc:AlternateContent>
      </w:r>
    </w:p>
    <w:p w14:paraId="66E8CD80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0C20902E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5847DEAB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58363B88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3396C273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39AE7AC9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75A95605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7C55F852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09246165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53B9200E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000F940E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70AF7DD4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177B1652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6814030E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62C623EC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665D0DE4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1AEAD905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3E944B97" w14:textId="77777777" w:rsidR="004F4838" w:rsidRDefault="004F4838" w:rsidP="00E4202E">
      <w:pPr>
        <w:pStyle w:val="Textkrper"/>
        <w:rPr>
          <w:sz w:val="22"/>
          <w:szCs w:val="22"/>
        </w:rPr>
      </w:pPr>
    </w:p>
    <w:p w14:paraId="5A24B13A" w14:textId="3486E2F3" w:rsidR="00687342" w:rsidRDefault="00687342">
      <w:pPr>
        <w:spacing w:line="240" w:lineRule="exact"/>
        <w:rPr>
          <w:sz w:val="22"/>
          <w:szCs w:val="22"/>
          <w:lang w:eastAsia="de-DE"/>
        </w:rPr>
      </w:pPr>
      <w:r>
        <w:rPr>
          <w:sz w:val="22"/>
          <w:szCs w:val="22"/>
        </w:rPr>
        <w:br w:type="page"/>
      </w:r>
    </w:p>
    <w:p w14:paraId="4CAFE1F3" w14:textId="77777777" w:rsidR="004F4838" w:rsidRPr="00F62143" w:rsidRDefault="00705E1F" w:rsidP="00B53325">
      <w:pPr>
        <w:pStyle w:val="Textkrper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18D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69F9B6D" wp14:editId="4FBC5981">
            <wp:simplePos x="0" y="0"/>
            <wp:positionH relativeFrom="column">
              <wp:posOffset>4760595</wp:posOffset>
            </wp:positionH>
            <wp:positionV relativeFrom="paragraph">
              <wp:posOffset>1109980</wp:posOffset>
            </wp:positionV>
            <wp:extent cx="341630" cy="313055"/>
            <wp:effectExtent l="0" t="0" r="1270" b="0"/>
            <wp:wrapNone/>
            <wp:docPr id="1947" name="Grafik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73668EEA" wp14:editId="07C28727">
                <wp:simplePos x="0" y="0"/>
                <wp:positionH relativeFrom="margin">
                  <wp:posOffset>6985</wp:posOffset>
                </wp:positionH>
                <wp:positionV relativeFrom="paragraph">
                  <wp:posOffset>1106170</wp:posOffset>
                </wp:positionV>
                <wp:extent cx="4679950" cy="4683125"/>
                <wp:effectExtent l="0" t="0" r="6350" b="3175"/>
                <wp:wrapTight wrapText="bothSides">
                  <wp:wrapPolygon edited="0">
                    <wp:start x="0" y="0"/>
                    <wp:lineTo x="0" y="21527"/>
                    <wp:lineTo x="21541" y="21527"/>
                    <wp:lineTo x="21541" y="0"/>
                    <wp:lineTo x="0" y="0"/>
                  </wp:wrapPolygon>
                </wp:wrapTight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0" cy="4683125"/>
                          <a:chOff x="0" y="0"/>
                          <a:chExt cx="4679950" cy="4683125"/>
                        </a:xfrm>
                      </wpg:grpSpPr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0" cy="4683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Bild 1" descr="Zeichnen, Hand, Bleistift, Schreiben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300" y="2184400"/>
                            <a:ext cx="1793875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Bild 1" descr="Geodreieck, Geometrie, Mathematik, Winkel, Geometrisch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387350" y="2286000"/>
                            <a:ext cx="2558415" cy="128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AE6B09" id="Gruppieren 2" o:spid="_x0000_s1026" style="position:absolute;margin-left:.55pt;margin-top:87.1pt;width:368.5pt;height:368.75pt;z-index:251633664;mso-position-horizontal-relative:margin" coordsize="46799,468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">
                <v:shape id="Grafik 13" o:spid="_x0000_s1027" type="#_x0000_t75" style="position:absolute;width:46799;height:46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">
                  <v:imagedata r:id="rId12" o:title=""/>
                </v:shape>
                <v:shape id="Bild 1" o:spid="_x0000_s1028" type="#_x0000_t75" alt="Zeichnen, Hand, Bleistift, Schreiben" style="position:absolute;left:15113;top:21844;width:17938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">
                  <v:imagedata r:id="rId13" o:title="Zeichnen, Hand, Bleistift, Schreiben"/>
                </v:shape>
                <v:shape id="Bild 1" o:spid="_x0000_s1029" type="#_x0000_t75" alt="Geodreieck, Geometrie, Mathematik, Winkel, Geometrisch" style="position:absolute;left:-3874;top:22860;width:25584;height:1281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">
                  <v:imagedata r:id="rId14" o:title="Geodreieck, Geometrie, Mathematik, Winkel, Geometrisch"/>
                </v:shape>
                <w10:wrap type="tight" anchorx="margin"/>
              </v:group>
            </w:pict>
          </mc:Fallback>
        </mc:AlternateContent>
      </w:r>
    </w:p>
    <w:p w14:paraId="127C05FD" w14:textId="77777777" w:rsidR="00463A46" w:rsidRDefault="00705E1F" w:rsidP="00E4202E">
      <w:pPr>
        <w:pStyle w:val="Textkrper"/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60786ADD" wp14:editId="4CC79C1D">
                <wp:simplePos x="0" y="0"/>
                <wp:positionH relativeFrom="column">
                  <wp:posOffset>-22225</wp:posOffset>
                </wp:positionH>
                <wp:positionV relativeFrom="paragraph">
                  <wp:posOffset>31750</wp:posOffset>
                </wp:positionV>
                <wp:extent cx="4704715" cy="2167255"/>
                <wp:effectExtent l="57150" t="57150" r="57785" b="61595"/>
                <wp:wrapNone/>
                <wp:docPr id="46" name="Gruppieren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2167255"/>
                          <a:chOff x="0" y="-1"/>
                          <a:chExt cx="4704715" cy="2167703"/>
                        </a:xfrm>
                      </wpg:grpSpPr>
                      <wps:wsp>
                        <wps:cNvPr id="48" name="Abgerundetes Rechteck 48"/>
                        <wps:cNvSpPr/>
                        <wps:spPr>
                          <a:xfrm>
                            <a:off x="0" y="-1"/>
                            <a:ext cx="4704715" cy="2167703"/>
                          </a:xfrm>
                          <a:prstGeom prst="roundRect">
                            <a:avLst/>
                          </a:prstGeom>
                          <a:ln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75A656" w14:textId="77777777" w:rsidR="00A16E22" w:rsidRPr="00B85C21" w:rsidRDefault="00A16E22" w:rsidP="00A16E22">
                              <w:pPr>
                                <w:pStyle w:val="TabelleKopflinks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B85C21">
                                <w:rPr>
                                  <w:noProof/>
                                  <w:sz w:val="22"/>
                                  <w:szCs w:val="22"/>
                                  <w:lang w:eastAsia="de-DE"/>
                                </w:rPr>
                                <w:drawing>
                                  <wp:inline distT="0" distB="0" distL="0" distR="0" wp14:anchorId="54EF46CB" wp14:editId="7A7BC1D1">
                                    <wp:extent cx="314325" cy="314325"/>
                                    <wp:effectExtent l="0" t="0" r="9525" b="9525"/>
                                    <wp:docPr id="1963" name="Grafik 1963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68" name="Grafik 1868"/>
                                            <pic:cNvPicPr/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325" cy="314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85C21">
                                <w:rPr>
                                  <w:sz w:val="22"/>
                                  <w:szCs w:val="22"/>
                                </w:rPr>
                                <w:t xml:space="preserve">Sie möchten bald den Spielplan selber zeichnen. </w:t>
                              </w:r>
                            </w:p>
                            <w:p w14:paraId="217AF91A" w14:textId="77777777" w:rsidR="00A16E22" w:rsidRPr="00B85C21" w:rsidRDefault="00A16E22" w:rsidP="00B61878">
                              <w:pPr>
                                <w:pStyle w:val="TabelleKopflinks"/>
                                <w:numPr>
                                  <w:ilvl w:val="0"/>
                                  <w:numId w:val="32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B85C2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Überlegen Sie, was Sie zum Zeichnen benötigen. </w:t>
                              </w:r>
                            </w:p>
                            <w:p w14:paraId="05B31558" w14:textId="77777777" w:rsidR="00A16E22" w:rsidRDefault="00A16E22" w:rsidP="00A16E22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B85C2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Schreiben Sie in Stichworten </w:t>
                              </w:r>
                              <w:r>
                                <w:rPr>
                                  <w:b w:val="0"/>
                                  <w:sz w:val="22"/>
                                  <w:szCs w:val="22"/>
                                </w:rPr>
                                <w:t>auf ein kariertes Blatt Papier.</w:t>
                              </w:r>
                            </w:p>
                            <w:p w14:paraId="42467B9A" w14:textId="77777777" w:rsidR="00A16E22" w:rsidRPr="00A16E22" w:rsidRDefault="00A16E22" w:rsidP="00A16E22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color w:val="C00000"/>
                                  <w:sz w:val="22"/>
                                  <w:szCs w:val="22"/>
                                </w:rPr>
                                <w:t>Geodreieck, Lineal, gespitzter Bleistift, Papier, Radiergummi</w:t>
                              </w:r>
                            </w:p>
                            <w:p w14:paraId="2500AA59" w14:textId="77777777" w:rsidR="00A16E22" w:rsidRPr="00B85C21" w:rsidRDefault="00A16E22" w:rsidP="00A16E22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</w:p>
                            <w:p w14:paraId="2593E549" w14:textId="77ECD296" w:rsidR="00A16E22" w:rsidRPr="00B85C21" w:rsidRDefault="00A16E22" w:rsidP="00B61878">
                              <w:pPr>
                                <w:pStyle w:val="TabelleKopflinks"/>
                                <w:numPr>
                                  <w:ilvl w:val="0"/>
                                  <w:numId w:val="32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B85C2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Tauschen Sie sich mit </w:t>
                              </w:r>
                              <w:r w:rsidR="0086712B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einer Partnerin oder </w:t>
                              </w:r>
                              <w:r w:rsidRPr="00B85C2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einem Partner aus. </w:t>
                              </w:r>
                            </w:p>
                            <w:p w14:paraId="35CFE9E7" w14:textId="77777777" w:rsidR="00A16E22" w:rsidRPr="00B85C21" w:rsidRDefault="00A16E22" w:rsidP="00A16E22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B85C21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Ergänzen Sie Ihre Punkte. </w:t>
                              </w:r>
                              <w:bookmarkStart w:id="0" w:name="_GoBack"/>
                              <w:bookmarkEnd w:id="0"/>
                            </w:p>
                            <w:p w14:paraId="044D083B" w14:textId="77777777" w:rsidR="00A16E22" w:rsidRPr="00B85C21" w:rsidRDefault="00A16E22" w:rsidP="00B61878">
                              <w:pPr>
                                <w:pStyle w:val="TabelleKopflinks"/>
                                <w:numPr>
                                  <w:ilvl w:val="0"/>
                                  <w:numId w:val="32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A16E22">
                                <w:rPr>
                                  <w:b w:val="0"/>
                                  <w:sz w:val="22"/>
                                  <w:szCs w:val="22"/>
                                </w:rPr>
                                <w:t>Sammeln Sie die Ideen im Plenum.</w:t>
                              </w:r>
                              <w:r w:rsidRPr="00A16E22">
                                <w:rPr>
                                  <w:b w:val="0"/>
                                  <w:noProof/>
                                  <w:sz w:val="22"/>
                                  <w:szCs w:val="22"/>
                                  <w:lang w:eastAsia="de-D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Grafik 5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950" y="749300"/>
                            <a:ext cx="51181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Grafik 143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9250" y="425450"/>
                            <a:ext cx="2349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Grafik 6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1950" y="1047750"/>
                            <a:ext cx="33464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86ADD" id="Gruppieren 46" o:spid="_x0000_s1107" style="position:absolute;left:0;text-align:left;margin-left:-1.75pt;margin-top:2.5pt;width:370.45pt;height:170.65pt;z-index:251642880;mso-height-relative:margin" coordorigin="" coordsize="47047,21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">
                <v:roundrect id="Abgerundetes Rechteck 48" o:spid="_x0000_s1108" style="position:absolute;width:47047;height:216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" fillcolor="white [3201]" strokecolor="#c0504d [3205]" strokeweight="2pt">
                  <v:textbox>
                    <w:txbxContent>
                      <w:p w14:paraId="2975A656" w14:textId="77777777" w:rsidR="00A16E22" w:rsidRPr="00B85C21" w:rsidRDefault="00A16E22" w:rsidP="00A16E22">
                        <w:pPr>
                          <w:pStyle w:val="TabelleKopflinks"/>
                          <w:rPr>
                            <w:sz w:val="22"/>
                            <w:szCs w:val="22"/>
                          </w:rPr>
                        </w:pPr>
                        <w:r w:rsidRPr="00B85C21">
                          <w:rPr>
                            <w:noProof/>
                            <w:sz w:val="22"/>
                            <w:szCs w:val="22"/>
                            <w:lang w:eastAsia="de-DE"/>
                          </w:rPr>
                          <w:drawing>
                            <wp:inline distT="0" distB="0" distL="0" distR="0" wp14:anchorId="54EF46CB" wp14:editId="7A7BC1D1">
                              <wp:extent cx="314325" cy="314325"/>
                              <wp:effectExtent l="0" t="0" r="9525" b="9525"/>
                              <wp:docPr id="1963" name="Grafik 196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8" name="Grafik 1868"/>
                                      <pic:cNvPicPr/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4325" cy="314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85C21">
                          <w:rPr>
                            <w:sz w:val="22"/>
                            <w:szCs w:val="22"/>
                          </w:rPr>
                          <w:t xml:space="preserve">Sie möchten bald den Spielplan selber zeichnen. </w:t>
                        </w:r>
                      </w:p>
                      <w:p w14:paraId="217AF91A" w14:textId="77777777" w:rsidR="00A16E22" w:rsidRPr="00B85C21" w:rsidRDefault="00A16E22" w:rsidP="00B61878">
                        <w:pPr>
                          <w:pStyle w:val="TabelleKopflinks"/>
                          <w:numPr>
                            <w:ilvl w:val="0"/>
                            <w:numId w:val="32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B85C21">
                          <w:rPr>
                            <w:b w:val="0"/>
                            <w:sz w:val="22"/>
                            <w:szCs w:val="22"/>
                          </w:rPr>
                          <w:t xml:space="preserve">Überlegen Sie, was Sie zum Zeichnen benötigen. </w:t>
                        </w:r>
                      </w:p>
                      <w:p w14:paraId="05B31558" w14:textId="77777777" w:rsidR="00A16E22" w:rsidRDefault="00A16E22" w:rsidP="00A16E22">
                        <w:pPr>
                          <w:pStyle w:val="TabelleKopflinks"/>
                          <w:ind w:left="360"/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B85C21">
                          <w:rPr>
                            <w:b w:val="0"/>
                            <w:sz w:val="22"/>
                            <w:szCs w:val="22"/>
                          </w:rPr>
                          <w:t xml:space="preserve">Schreiben Sie in Stichworten </w:t>
                        </w:r>
                        <w:r>
                          <w:rPr>
                            <w:b w:val="0"/>
                            <w:sz w:val="22"/>
                            <w:szCs w:val="22"/>
                          </w:rPr>
                          <w:t>auf ein kariertes Blatt Papier.</w:t>
                        </w:r>
                      </w:p>
                      <w:p w14:paraId="42467B9A" w14:textId="77777777" w:rsidR="00A16E22" w:rsidRPr="00A16E22" w:rsidRDefault="00A16E22" w:rsidP="00A16E22">
                        <w:pPr>
                          <w:pStyle w:val="TabelleKopflinks"/>
                          <w:ind w:left="360"/>
                          <w:rPr>
                            <w:b w:val="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color w:val="C00000"/>
                            <w:sz w:val="22"/>
                            <w:szCs w:val="22"/>
                          </w:rPr>
                          <w:t>Geodreieck, Lineal, gespitzter Bleistift, Papier, Radiergummi</w:t>
                        </w:r>
                      </w:p>
                      <w:p w14:paraId="2500AA59" w14:textId="77777777" w:rsidR="00A16E22" w:rsidRPr="00B85C21" w:rsidRDefault="00A16E22" w:rsidP="00A16E22">
                        <w:pPr>
                          <w:pStyle w:val="TabelleKopflinks"/>
                          <w:ind w:left="360"/>
                          <w:rPr>
                            <w:b w:val="0"/>
                            <w:sz w:val="22"/>
                            <w:szCs w:val="22"/>
                          </w:rPr>
                        </w:pPr>
                      </w:p>
                      <w:p w14:paraId="2593E549" w14:textId="77ECD296" w:rsidR="00A16E22" w:rsidRPr="00B85C21" w:rsidRDefault="00A16E22" w:rsidP="00B61878">
                        <w:pPr>
                          <w:pStyle w:val="TabelleKopflinks"/>
                          <w:numPr>
                            <w:ilvl w:val="0"/>
                            <w:numId w:val="32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B85C21">
                          <w:rPr>
                            <w:b w:val="0"/>
                            <w:sz w:val="22"/>
                            <w:szCs w:val="22"/>
                          </w:rPr>
                          <w:t xml:space="preserve">Tauschen Sie sich mit </w:t>
                        </w:r>
                        <w:r w:rsidR="0086712B">
                          <w:rPr>
                            <w:b w:val="0"/>
                            <w:sz w:val="22"/>
                            <w:szCs w:val="22"/>
                          </w:rPr>
                          <w:t xml:space="preserve">einer Partnerin oder </w:t>
                        </w:r>
                        <w:r w:rsidRPr="00B85C21">
                          <w:rPr>
                            <w:b w:val="0"/>
                            <w:sz w:val="22"/>
                            <w:szCs w:val="22"/>
                          </w:rPr>
                          <w:t xml:space="preserve">einem Partner aus. </w:t>
                        </w:r>
                      </w:p>
                      <w:p w14:paraId="35CFE9E7" w14:textId="77777777" w:rsidR="00A16E22" w:rsidRPr="00B85C21" w:rsidRDefault="00A16E22" w:rsidP="00A16E22">
                        <w:pPr>
                          <w:pStyle w:val="TabelleKopflinks"/>
                          <w:ind w:left="360"/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B85C21">
                          <w:rPr>
                            <w:b w:val="0"/>
                            <w:sz w:val="22"/>
                            <w:szCs w:val="22"/>
                          </w:rPr>
                          <w:t xml:space="preserve">Ergänzen Sie Ihre Punkte. </w:t>
                        </w:r>
                        <w:bookmarkStart w:id="1" w:name="_GoBack"/>
                        <w:bookmarkEnd w:id="1"/>
                      </w:p>
                      <w:p w14:paraId="044D083B" w14:textId="77777777" w:rsidR="00A16E22" w:rsidRPr="00B85C21" w:rsidRDefault="00A16E22" w:rsidP="00B61878">
                        <w:pPr>
                          <w:pStyle w:val="TabelleKopflinks"/>
                          <w:numPr>
                            <w:ilvl w:val="0"/>
                            <w:numId w:val="32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A16E22">
                          <w:rPr>
                            <w:b w:val="0"/>
                            <w:sz w:val="22"/>
                            <w:szCs w:val="22"/>
                          </w:rPr>
                          <w:t>Sammeln Sie die Ideen im Plenum.</w:t>
                        </w:r>
                        <w:r w:rsidRPr="00A16E22">
                          <w:rPr>
                            <w:b w:val="0"/>
                            <w:noProof/>
                            <w:sz w:val="22"/>
                            <w:szCs w:val="22"/>
                            <w:lang w:eastAsia="de-DE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Grafik 52" o:spid="_x0000_s1109" type="#_x0000_t75" style="position:absolute;left:40449;top:7493;width:5118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">
                  <v:imagedata r:id="rId19" o:title=""/>
                </v:shape>
                <v:shape id="Grafik 1430" o:spid="_x0000_s1110" type="#_x0000_t75" style="position:absolute;left:41592;top:4254;width:2350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">
                  <v:imagedata r:id="rId20" o:title=""/>
                </v:shape>
                <v:shape id="Grafik 60" o:spid="_x0000_s1111" type="#_x0000_t75" style="position:absolute;left:41719;top:10477;width:3346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">
                  <v:imagedata r:id="rId21" o:title=""/>
                </v:shape>
              </v:group>
            </w:pict>
          </mc:Fallback>
        </mc:AlternateContent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510C60" w:rsidRPr="00453EC1" w14:paraId="77B24E36" w14:textId="77777777" w:rsidTr="00B17A36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AFE852A" w14:textId="77777777" w:rsidR="00510C60" w:rsidRPr="00453EC1" w:rsidRDefault="00510C60" w:rsidP="00B17A36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51477652" w14:textId="77777777" w:rsidR="00510C60" w:rsidRPr="00A16E22" w:rsidRDefault="00B53325" w:rsidP="00B17A36">
            <w:pPr>
              <w:rPr>
                <w:b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Flächen zeichnen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D930E5E" w14:textId="77777777" w:rsidR="00510C60" w:rsidRPr="00453EC1" w:rsidRDefault="00510C60" w:rsidP="00B17A36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D9AF92D" w14:textId="77777777" w:rsidR="00510C60" w:rsidRPr="00453EC1" w:rsidRDefault="0004724B" w:rsidP="00B17A36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>
              <w:rPr>
                <w:rFonts w:eastAsia="Times New Roman"/>
                <w:b/>
                <w:lang w:val="en-GB"/>
              </w:rPr>
              <w:t>Mathematik</w:t>
            </w:r>
            <w:proofErr w:type="spellEnd"/>
          </w:p>
          <w:p w14:paraId="4D5602B2" w14:textId="77777777" w:rsidR="00510C60" w:rsidRPr="0004724B" w:rsidRDefault="0004724B" w:rsidP="00177F88">
            <w:pPr>
              <w:jc w:val="center"/>
              <w:rPr>
                <w:rFonts w:eastAsia="Calibri"/>
                <w:b/>
                <w:lang w:val="en-GB"/>
              </w:rPr>
            </w:pPr>
            <w:r w:rsidRPr="0004724B">
              <w:rPr>
                <w:b/>
                <w:lang w:val="en-GB"/>
              </w:rPr>
              <w:t>M05.01.</w:t>
            </w:r>
            <w:r w:rsidR="00177F88">
              <w:rPr>
                <w:b/>
                <w:lang w:val="en-GB"/>
              </w:rPr>
              <w:t>3.</w:t>
            </w:r>
            <w:r w:rsidRPr="0004724B">
              <w:rPr>
                <w:b/>
                <w:lang w:val="en-GB"/>
              </w:rPr>
              <w:t>2</w:t>
            </w:r>
          </w:p>
        </w:tc>
      </w:tr>
      <w:tr w:rsidR="00510C60" w:rsidRPr="00453EC1" w14:paraId="021F63FC" w14:textId="77777777" w:rsidTr="00B17A36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0E6F6EDF" w14:textId="77777777" w:rsidR="00510C60" w:rsidRPr="00A402FC" w:rsidRDefault="00510C60" w:rsidP="00B17A36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63FD2139" w14:textId="77777777" w:rsidR="00510C60" w:rsidRPr="00453EC1" w:rsidRDefault="00510C60" w:rsidP="00B17A36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510C60" w:rsidRPr="00453EC1" w14:paraId="24AF3D6F" w14:textId="77777777" w:rsidTr="00B17A36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0F07B1A" w14:textId="77777777" w:rsidR="00510C60" w:rsidRPr="00122340" w:rsidRDefault="00510C60" w:rsidP="004D57C1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proofErr w:type="spellStart"/>
                  <w:r w:rsidRPr="00122340">
                    <w:rPr>
                      <w:b/>
                      <w:lang w:val="en-GB"/>
                    </w:rPr>
                    <w:t>Lösung</w:t>
                  </w:r>
                  <w:r w:rsidR="0004724B">
                    <w:rPr>
                      <w:b/>
                      <w:lang w:val="en-GB"/>
                    </w:rPr>
                    <w:t>svorschlag</w:t>
                  </w:r>
                  <w:proofErr w:type="spellEnd"/>
                </w:p>
              </w:tc>
            </w:tr>
          </w:tbl>
          <w:p w14:paraId="71D48C83" w14:textId="77777777" w:rsidR="00510C60" w:rsidRPr="00453EC1" w:rsidRDefault="00510C60" w:rsidP="00B17A36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094B6316" w14:textId="77777777" w:rsidR="00705E1F" w:rsidRDefault="00705E1F" w:rsidP="00705E1F">
      <w:pPr>
        <w:pStyle w:val="berschrift2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2500BD" w14:textId="77777777" w:rsidR="00705E1F" w:rsidRDefault="00705E1F">
      <w:pPr>
        <w:spacing w:line="240" w:lineRule="exact"/>
        <w:rPr>
          <w:rFonts w:ascii="Source Sans Pro SemiBold" w:eastAsia="Times New Roman" w:hAnsi="Source Sans Pro SemiBold" w:cs="Times New Roman"/>
          <w:b/>
          <w:bCs/>
          <w:color w:val="4F81BD" w:themeColor="accent1"/>
          <w:sz w:val="28"/>
          <w:szCs w:val="28"/>
          <w:lang w:eastAsia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229A108B" w14:textId="77777777" w:rsidR="00A16E22" w:rsidRPr="0080088E" w:rsidRDefault="00A16E22" w:rsidP="00705E1F">
      <w:pPr>
        <w:pStyle w:val="berschrift2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br/>
        <w:t xml:space="preserve">1. Erste Schritte zum Zeichnen </w:t>
      </w:r>
    </w:p>
    <w:p w14:paraId="0B797070" w14:textId="77777777" w:rsidR="00A16E22" w:rsidRPr="00554634" w:rsidRDefault="00A16E22" w:rsidP="00A16E22">
      <w:pPr>
        <w:pStyle w:val="berschrift2"/>
        <w:rPr>
          <w:rFonts w:ascii="Source Sans Pro" w:eastAsiaTheme="minorHAnsi" w:hAnsi="Source Sans Pro" w:cs="Arial"/>
          <w:b/>
          <w:bCs w:val="0"/>
          <w:color w:val="4F81BD" w:themeColor="accent1"/>
          <w:sz w:val="20"/>
          <w:szCs w:val="20"/>
          <w:lang w:eastAsia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54634">
        <w:rPr>
          <w:b/>
          <w:color w:val="4F81BD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a) Wie kann ich Strecken und Geraden mit dem Geodreieck zeichnen?</w:t>
      </w:r>
    </w:p>
    <w:p w14:paraId="4CDB42E7" w14:textId="77777777" w:rsidR="00A16E22" w:rsidRDefault="00A16E22" w:rsidP="00A16E22">
      <w:pPr>
        <w:spacing w:line="240" w:lineRule="exact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D559644" wp14:editId="20BCE02D">
                <wp:simplePos x="0" y="0"/>
                <wp:positionH relativeFrom="column">
                  <wp:posOffset>18415</wp:posOffset>
                </wp:positionH>
                <wp:positionV relativeFrom="paragraph">
                  <wp:posOffset>7620</wp:posOffset>
                </wp:positionV>
                <wp:extent cx="4418330" cy="742315"/>
                <wp:effectExtent l="57150" t="57150" r="58420" b="57785"/>
                <wp:wrapNone/>
                <wp:docPr id="1867" name="Gruppieren 1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8330" cy="742315"/>
                          <a:chOff x="0" y="0"/>
                          <a:chExt cx="4418687" cy="742315"/>
                        </a:xfrm>
                      </wpg:grpSpPr>
                      <wpg:grpSp>
                        <wpg:cNvPr id="1868" name="Gruppieren 1868"/>
                        <wpg:cNvGrpSpPr/>
                        <wpg:grpSpPr>
                          <a:xfrm>
                            <a:off x="0" y="0"/>
                            <a:ext cx="4418687" cy="742315"/>
                            <a:chOff x="0" y="0"/>
                            <a:chExt cx="5064790" cy="742644"/>
                          </a:xfrm>
                        </wpg:grpSpPr>
                        <wps:wsp>
                          <wps:cNvPr id="1869" name="Abgerundetes Rechteck 1869"/>
                          <wps:cNvSpPr/>
                          <wps:spPr>
                            <a:xfrm>
                              <a:off x="0" y="0"/>
                              <a:ext cx="5064790" cy="742644"/>
                            </a:xfrm>
                            <a:prstGeom prst="roundRect">
                              <a:avLst/>
                            </a:prstGeom>
                            <a:ln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FC0527" w14:textId="77777777" w:rsidR="00A16E22" w:rsidRPr="001E43A8" w:rsidRDefault="00A16E22" w:rsidP="00A16E22">
                                <w:pPr>
                                  <w:pStyle w:val="TabelleKopflinks"/>
                                  <w:ind w:firstLine="360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1E43A8">
                                  <w:rPr>
                                    <w:sz w:val="22"/>
                                    <w:szCs w:val="22"/>
                                  </w:rPr>
                                  <w:t>Arbeitsauftrag:</w:t>
                                </w:r>
                              </w:p>
                              <w:p w14:paraId="6E5E83D4" w14:textId="77777777" w:rsidR="00A16E22" w:rsidRPr="00DF634A" w:rsidRDefault="00A16E22" w:rsidP="00B61878">
                                <w:pPr>
                                  <w:pStyle w:val="TabelleKopflinks"/>
                                  <w:numPr>
                                    <w:ilvl w:val="0"/>
                                    <w:numId w:val="33"/>
                                  </w:numPr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</w:pPr>
                                <w:r w:rsidRPr="00DF634A"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  <w:t xml:space="preserve">Zeichnen Sie Strecken mit 2 cm, 7 cm, 8 cm, 11 cm und 20 cm auf ein kariertes Blatt Papier.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70" name="Grafik 1870"/>
                            <pic:cNvPicPr/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9607" y="65706"/>
                              <a:ext cx="213360" cy="246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71" name="Grafik 1429"/>
                          <pic:cNvPicPr/>
                        </pic:nvPicPr>
                        <pic:blipFill>
                          <a:blip r:embed="rId15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11" y="54754"/>
                            <a:ext cx="191135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559644" id="Gruppieren 1867" o:spid="_x0000_s1112" style="position:absolute;margin-left:1.45pt;margin-top:.6pt;width:347.9pt;height:58.45pt;z-index:251657216" coordsize="44186,7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">
                <v:group id="Gruppieren 1868" o:spid="_x0000_s1113" style="position:absolute;width:44186;height:7423" coordsize="50647,7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dn2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BlW9kBJ3fAQAA//8DAFBLAQItABQABgAIAAAAIQDb4fbL7gAAAIUBAAATAAAAAAAA&#10;AAAAAAAAAAAAAABbQ29udGVudF9UeXBlc10ueG1sUEsBAi0AFAAGAAgAAAAhAFr0LFu/AAAAFQEA&#10;AAsAAAAAAAAAAAAAAAAAHwEAAF9yZWxzLy5yZWxzUEsBAi0AFAAGAAgAAAAhAHot2fbHAAAA3QAA&#10;AA8AAAAAAAAAAAAAAAAABwIAAGRycy9kb3ducmV2LnhtbFBLBQYAAAAAAwADALcAAAD7AgAAAAA=&#10;">
                  <v:roundrect id="Abgerundetes Rechteck 1869" o:spid="_x0000_s1114" style="position:absolute;width:50647;height:74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" fillcolor="white [3201]" strokecolor="#c0504d [3205]" strokeweight="2pt">
                    <v:textbox>
                      <w:txbxContent>
                        <w:p w14:paraId="5BFC0527" w14:textId="77777777" w:rsidR="00A16E22" w:rsidRPr="001E43A8" w:rsidRDefault="00A16E22" w:rsidP="00A16E22">
                          <w:pPr>
                            <w:pStyle w:val="TabelleKopflinks"/>
                            <w:ind w:firstLine="360"/>
                            <w:rPr>
                              <w:sz w:val="22"/>
                              <w:szCs w:val="22"/>
                            </w:rPr>
                          </w:pPr>
                          <w:r w:rsidRPr="001E43A8">
                            <w:rPr>
                              <w:sz w:val="22"/>
                              <w:szCs w:val="22"/>
                            </w:rPr>
                            <w:t>Arbeitsauftrag:</w:t>
                          </w:r>
                        </w:p>
                        <w:p w14:paraId="6E5E83D4" w14:textId="77777777" w:rsidR="00A16E22" w:rsidRPr="00DF634A" w:rsidRDefault="00A16E22" w:rsidP="00B61878">
                          <w:pPr>
                            <w:pStyle w:val="TabelleKopflinks"/>
                            <w:numPr>
                              <w:ilvl w:val="0"/>
                              <w:numId w:val="33"/>
                            </w:numPr>
                            <w:rPr>
                              <w:b w:val="0"/>
                              <w:sz w:val="22"/>
                              <w:szCs w:val="22"/>
                            </w:rPr>
                          </w:pPr>
                          <w:r w:rsidRPr="00DF634A">
                            <w:rPr>
                              <w:b w:val="0"/>
                              <w:sz w:val="22"/>
                              <w:szCs w:val="22"/>
                            </w:rPr>
                            <w:t xml:space="preserve">Zeichnen Sie Strecken mit 2 cm, 7 cm, 8 cm, 11 cm und 20 cm auf ein kariertes Blatt Papier. </w:t>
                          </w:r>
                        </w:p>
                      </w:txbxContent>
                    </v:textbox>
                  </v:roundrect>
                  <v:shape id="Grafik 1870" o:spid="_x0000_s1115" type="#_x0000_t75" style="position:absolute;left:46596;top:657;width:2133;height:2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">
                    <v:imagedata r:id="rId28" o:title=""/>
                  </v:shape>
                </v:group>
                <v:shape id="Grafik 1429" o:spid="_x0000_s1116" type="#_x0000_t75" style="position:absolute;left:1314;top:547;width:1911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">
                  <v:imagedata r:id="rId28" o:title="" recolortarget="#275791"/>
                </v:shape>
              </v:group>
            </w:pict>
          </mc:Fallback>
        </mc:AlternateContent>
      </w:r>
    </w:p>
    <w:p w14:paraId="12A281AF" w14:textId="77777777" w:rsidR="00A16E22" w:rsidRDefault="00A16E22" w:rsidP="00A16E22">
      <w:pPr>
        <w:spacing w:line="240" w:lineRule="exact"/>
      </w:pPr>
    </w:p>
    <w:p w14:paraId="7F55C5A0" w14:textId="77777777" w:rsidR="00A16E22" w:rsidRDefault="00A16E22" w:rsidP="00A16E22">
      <w:pPr>
        <w:spacing w:line="240" w:lineRule="exact"/>
      </w:pPr>
    </w:p>
    <w:p w14:paraId="188B8E07" w14:textId="77777777" w:rsidR="00A16E22" w:rsidRDefault="00A16E22" w:rsidP="00A16E22">
      <w:pPr>
        <w:spacing w:line="240" w:lineRule="exact"/>
      </w:pPr>
    </w:p>
    <w:p w14:paraId="3CD4629B" w14:textId="77777777" w:rsidR="00A16E22" w:rsidRDefault="00A16E22" w:rsidP="00A16E22">
      <w:pPr>
        <w:spacing w:line="240" w:lineRule="exact"/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6DB6C7A5" wp14:editId="08F0D772">
            <wp:simplePos x="0" y="0"/>
            <wp:positionH relativeFrom="column">
              <wp:posOffset>-571696</wp:posOffset>
            </wp:positionH>
            <wp:positionV relativeFrom="paragraph">
              <wp:posOffset>253259</wp:posOffset>
            </wp:positionV>
            <wp:extent cx="7198333" cy="1916403"/>
            <wp:effectExtent l="0" t="0" r="3175" b="8255"/>
            <wp:wrapThrough wrapText="bothSides">
              <wp:wrapPolygon edited="0">
                <wp:start x="0" y="0"/>
                <wp:lineTo x="0" y="21478"/>
                <wp:lineTo x="21552" y="21478"/>
                <wp:lineTo x="21552" y="0"/>
                <wp:lineTo x="0" y="0"/>
              </wp:wrapPolygon>
            </wp:wrapThrough>
            <wp:docPr id="1965" name="Grafik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305317.tmp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31"/>
                    <a:stretch/>
                  </pic:blipFill>
                  <pic:spPr bwMode="auto">
                    <a:xfrm>
                      <a:off x="0" y="0"/>
                      <a:ext cx="7198333" cy="1916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7B9C3" w14:textId="77777777" w:rsidR="00A16E22" w:rsidRDefault="00A16E22" w:rsidP="00A16E22">
      <w:pPr>
        <w:spacing w:line="240" w:lineRule="exact"/>
      </w:pPr>
    </w:p>
    <w:p w14:paraId="00FE456F" w14:textId="77777777" w:rsidR="00A16E22" w:rsidRDefault="00705E1F" w:rsidP="00A16E22">
      <w:pPr>
        <w:spacing w:line="240" w:lineRule="exact"/>
        <w:rPr>
          <w:b/>
          <w:szCs w:val="22"/>
          <w:u w:val="single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AEDC65F" wp14:editId="1A85F3A1">
                <wp:simplePos x="0" y="0"/>
                <wp:positionH relativeFrom="column">
                  <wp:posOffset>97155</wp:posOffset>
                </wp:positionH>
                <wp:positionV relativeFrom="paragraph">
                  <wp:posOffset>10160</wp:posOffset>
                </wp:positionV>
                <wp:extent cx="6018064" cy="1483360"/>
                <wp:effectExtent l="57150" t="57150" r="78105" b="116840"/>
                <wp:wrapNone/>
                <wp:docPr id="1969" name="Gruppieren 1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8064" cy="1483360"/>
                          <a:chOff x="0" y="0"/>
                          <a:chExt cx="6018064" cy="1483360"/>
                        </a:xfrm>
                      </wpg:grpSpPr>
                      <wpg:grpSp>
                        <wpg:cNvPr id="1889" name="Gruppieren 1889"/>
                        <wpg:cNvGrpSpPr/>
                        <wpg:grpSpPr>
                          <a:xfrm>
                            <a:off x="0" y="63944"/>
                            <a:ext cx="4704715" cy="1319583"/>
                            <a:chOff x="0" y="0"/>
                            <a:chExt cx="4704715" cy="1319583"/>
                          </a:xfrm>
                        </wpg:grpSpPr>
                        <wps:wsp>
                          <wps:cNvPr id="1890" name="Abgerundetes Rechteck 1890"/>
                          <wps:cNvSpPr/>
                          <wps:spPr>
                            <a:xfrm>
                              <a:off x="0" y="0"/>
                              <a:ext cx="4704715" cy="1319583"/>
                            </a:xfrm>
                            <a:prstGeom prst="roundRect">
                              <a:avLst/>
                            </a:prstGeom>
                            <a:ln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467051" w14:textId="77777777" w:rsidR="00A16E22" w:rsidRPr="00A11D80" w:rsidRDefault="00A16E22" w:rsidP="00A16E22">
                                <w:pPr>
                                  <w:pStyle w:val="TabelleKopflinks"/>
                                  <w:ind w:firstLine="360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A11D80">
                                  <w:rPr>
                                    <w:sz w:val="22"/>
                                    <w:szCs w:val="22"/>
                                  </w:rPr>
                                  <w:t>Arbeitsauftrag:</w:t>
                                </w:r>
                              </w:p>
                              <w:p w14:paraId="0B4FACBE" w14:textId="77777777" w:rsidR="00A16E22" w:rsidRPr="00A11D80" w:rsidRDefault="00A16E22" w:rsidP="00705E1F">
                                <w:pPr>
                                  <w:pStyle w:val="TabelleKopflinks"/>
                                  <w:numPr>
                                    <w:ilvl w:val="0"/>
                                    <w:numId w:val="35"/>
                                  </w:numPr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</w:pPr>
                                <w:r w:rsidRPr="00A11D80"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  <w:t>Lesen Sie die Anleitung. Zeichnen Sie auf einem karierten Papier das Quadrat wie in der Anleitung.</w:t>
                                </w:r>
                              </w:p>
                              <w:p w14:paraId="0AA2BC49" w14:textId="77777777" w:rsidR="00A16E22" w:rsidRPr="00A16E22" w:rsidRDefault="00A16E22" w:rsidP="00B61878">
                                <w:pPr>
                                  <w:pStyle w:val="TabelleKopflinks"/>
                                  <w:numPr>
                                    <w:ilvl w:val="0"/>
                                    <w:numId w:val="35"/>
                                  </w:numPr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</w:pPr>
                                <w:r w:rsidRPr="00A16E22"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  <w:t xml:space="preserve">Zeichnen Sie mindestens 3 verschiedene Quadrate auf kariertem Papier. </w:t>
                                </w:r>
                              </w:p>
                              <w:p w14:paraId="201DE608" w14:textId="77777777" w:rsidR="00A16E22" w:rsidRPr="00A11D80" w:rsidRDefault="00A16E22" w:rsidP="00B61878">
                                <w:pPr>
                                  <w:pStyle w:val="TabelleKopflinks"/>
                                  <w:numPr>
                                    <w:ilvl w:val="0"/>
                                    <w:numId w:val="35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A11D80"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  <w:t xml:space="preserve">Zeichnen Sie genau so 3 verschiedene Rechtecke.  </w:t>
                                </w:r>
                              </w:p>
                              <w:p w14:paraId="360E8C83" w14:textId="77777777" w:rsidR="00A16E22" w:rsidRDefault="00A16E22" w:rsidP="00A16E22">
                                <w:pPr>
                                  <w:pStyle w:val="TabelleKopflinks"/>
                                  <w:rPr>
                                    <w:b w:val="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313BA1" w14:textId="77777777" w:rsidR="00A16E22" w:rsidRPr="00950F0A" w:rsidRDefault="00A16E22" w:rsidP="00A16E22">
                                <w:pPr>
                                  <w:pStyle w:val="TabelleKopflinks"/>
                                  <w:rPr>
                                    <w:b w:val="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1" name="Grafik 1429"/>
                            <pic:cNvPicPr/>
                          </pic:nvPicPr>
                          <pic:blipFill>
                            <a:blip r:embed="rId15" cstate="print">
                              <a:duotone>
                                <a:srgbClr val="4F81BD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362" y="43803"/>
                              <a:ext cx="191135" cy="240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pic:spPr>
                        </pic:pic>
                      </wpg:grpSp>
                      <wps:wsp>
                        <wps:cNvPr id="1967" name="Textfeld 1967"/>
                        <wps:cNvSpPr txBox="1"/>
                        <wps:spPr>
                          <a:xfrm>
                            <a:off x="4962059" y="0"/>
                            <a:ext cx="1056005" cy="148336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24F2CE" w14:textId="77777777" w:rsidR="00A16E22" w:rsidRPr="0076439B" w:rsidRDefault="00A16E22" w:rsidP="00A16E22">
                              <w:pPr>
                                <w:pStyle w:val="TabelleKopflinks"/>
                                <w:rPr>
                                  <w:b w:val="0"/>
                                  <w:color w:val="C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color w:val="C00000"/>
                                  <w:sz w:val="22"/>
                                  <w:szCs w:val="22"/>
                                </w:rPr>
                                <w:t xml:space="preserve">Wenn Sie sich unsicher sind, ob Ihre Zeichnungen richtig sind, dann zeigen Sie diese Ihrer Lehrkraft. </w:t>
                              </w:r>
                            </w:p>
                            <w:p w14:paraId="5683A585" w14:textId="77777777" w:rsidR="00A16E22" w:rsidRDefault="00A16E2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Geschweifte Klammer rechts 1968"/>
                        <wps:cNvSpPr/>
                        <wps:spPr>
                          <a:xfrm>
                            <a:off x="4674311" y="159860"/>
                            <a:ext cx="261620" cy="1132205"/>
                          </a:xfrm>
                          <a:prstGeom prst="rightBrace">
                            <a:avLst>
                              <a:gd name="adj1" fmla="val 76769"/>
                              <a:gd name="adj2" fmla="val 50000"/>
                            </a:avLst>
                          </a:prstGeom>
                          <a:ln w="1905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DC65F" id="Gruppieren 1969" o:spid="_x0000_s1117" style="position:absolute;margin-left:7.65pt;margin-top:.8pt;width:473.85pt;height:116.8pt;z-index:251661312" coordsize="60180,14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">
                <v:group id="Gruppieren 1889" o:spid="_x0000_s1118" style="position:absolute;top:639;width:47047;height:13196" coordsize="47047,1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roundrect id="Abgerundetes Rechteck 1890" o:spid="_x0000_s1119" style="position:absolute;width:47047;height:13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" fillcolor="white [3201]" strokecolor="#c0504d [3205]" strokeweight="2pt">
                    <v:textbox>
                      <w:txbxContent>
                        <w:p w14:paraId="4A467051" w14:textId="77777777" w:rsidR="00A16E22" w:rsidRPr="00A11D80" w:rsidRDefault="00A16E22" w:rsidP="00A16E22">
                          <w:pPr>
                            <w:pStyle w:val="TabelleKopflinks"/>
                            <w:ind w:firstLine="360"/>
                            <w:rPr>
                              <w:sz w:val="22"/>
                              <w:szCs w:val="22"/>
                            </w:rPr>
                          </w:pPr>
                          <w:r w:rsidRPr="00A11D80">
                            <w:rPr>
                              <w:sz w:val="22"/>
                              <w:szCs w:val="22"/>
                            </w:rPr>
                            <w:t>Arbeitsauftrag:</w:t>
                          </w:r>
                        </w:p>
                        <w:p w14:paraId="0B4FACBE" w14:textId="77777777" w:rsidR="00A16E22" w:rsidRPr="00A11D80" w:rsidRDefault="00A16E22" w:rsidP="00705E1F">
                          <w:pPr>
                            <w:pStyle w:val="TabelleKopflinks"/>
                            <w:numPr>
                              <w:ilvl w:val="0"/>
                              <w:numId w:val="35"/>
                            </w:numPr>
                            <w:rPr>
                              <w:b w:val="0"/>
                              <w:sz w:val="22"/>
                              <w:szCs w:val="22"/>
                            </w:rPr>
                          </w:pPr>
                          <w:r w:rsidRPr="00A11D80">
                            <w:rPr>
                              <w:b w:val="0"/>
                              <w:sz w:val="22"/>
                              <w:szCs w:val="22"/>
                            </w:rPr>
                            <w:t>Lesen Sie die Anleitung. Zeichnen Sie auf einem karierten Papier das Quadrat wie in der Anleitung.</w:t>
                          </w:r>
                        </w:p>
                        <w:p w14:paraId="0AA2BC49" w14:textId="77777777" w:rsidR="00A16E22" w:rsidRPr="00A16E22" w:rsidRDefault="00A16E22" w:rsidP="00B61878">
                          <w:pPr>
                            <w:pStyle w:val="TabelleKopflinks"/>
                            <w:numPr>
                              <w:ilvl w:val="0"/>
                              <w:numId w:val="35"/>
                            </w:numPr>
                            <w:rPr>
                              <w:b w:val="0"/>
                              <w:sz w:val="22"/>
                              <w:szCs w:val="22"/>
                            </w:rPr>
                          </w:pPr>
                          <w:r w:rsidRPr="00A16E22">
                            <w:rPr>
                              <w:b w:val="0"/>
                              <w:sz w:val="22"/>
                              <w:szCs w:val="22"/>
                            </w:rPr>
                            <w:t xml:space="preserve">Zeichnen Sie mindestens 3 verschiedene Quadrate auf kariertem Papier. </w:t>
                          </w:r>
                        </w:p>
                        <w:p w14:paraId="201DE608" w14:textId="77777777" w:rsidR="00A16E22" w:rsidRPr="00A11D80" w:rsidRDefault="00A16E22" w:rsidP="00B61878">
                          <w:pPr>
                            <w:pStyle w:val="TabelleKopflinks"/>
                            <w:numPr>
                              <w:ilvl w:val="0"/>
                              <w:numId w:val="35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 w:rsidRPr="00A11D80">
                            <w:rPr>
                              <w:b w:val="0"/>
                              <w:sz w:val="22"/>
                              <w:szCs w:val="22"/>
                            </w:rPr>
                            <w:t xml:space="preserve">Zeichnen Sie genau so 3 verschiedene Rechtecke.  </w:t>
                          </w:r>
                        </w:p>
                        <w:p w14:paraId="360E8C83" w14:textId="77777777" w:rsidR="00A16E22" w:rsidRDefault="00A16E22" w:rsidP="00A16E22">
                          <w:pPr>
                            <w:pStyle w:val="TabelleKopflinks"/>
                            <w:rPr>
                              <w:b w:val="0"/>
                              <w:sz w:val="24"/>
                              <w:szCs w:val="24"/>
                            </w:rPr>
                          </w:pPr>
                        </w:p>
                        <w:p w14:paraId="67313BA1" w14:textId="77777777" w:rsidR="00A16E22" w:rsidRPr="00950F0A" w:rsidRDefault="00A16E22" w:rsidP="00A16E22">
                          <w:pPr>
                            <w:pStyle w:val="TabelleKopflinks"/>
                            <w:rPr>
                              <w:b w:val="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oundrect>
                  <v:shape id="Grafik 1429" o:spid="_x0000_s1120" type="#_x0000_t75" style="position:absolute;left:1423;top:438;width:1911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">
                    <v:imagedata r:id="rId28" o:title="" recolortarget="#275791"/>
                  </v:shape>
                </v:group>
                <v:shape id="Textfeld 1967" o:spid="_x0000_s1121" type="#_x0000_t202" style="position:absolute;left:49620;width:10560;height:14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" fillcolor="#f2dbdb [661]" strokecolor="#40a7c2 [3048]">
                  <v:shadow on="t" color="black" opacity="24903f" origin=",.5" offset="0,.55556mm"/>
                  <v:textbox>
                    <w:txbxContent>
                      <w:p w14:paraId="5A24F2CE" w14:textId="77777777" w:rsidR="00A16E22" w:rsidRPr="0076439B" w:rsidRDefault="00A16E22" w:rsidP="00A16E22">
                        <w:pPr>
                          <w:pStyle w:val="TabelleKopflinks"/>
                          <w:rPr>
                            <w:b w:val="0"/>
                            <w:color w:val="C0000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color w:val="C00000"/>
                            <w:sz w:val="22"/>
                            <w:szCs w:val="22"/>
                          </w:rPr>
                          <w:t xml:space="preserve">Wenn Sie sich unsicher sind, ob Ihre Zeichnungen richtig sind, dann zeigen Sie diese Ihrer Lehrkraft. </w:t>
                        </w:r>
                      </w:p>
                      <w:p w14:paraId="5683A585" w14:textId="77777777" w:rsidR="00A16E22" w:rsidRDefault="00A16E22"/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Geschweifte Klammer rechts 1968" o:spid="_x0000_s1122" type="#_x0000_t88" style="position:absolute;left:46743;top:1598;width:2616;height:11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" adj="3832" strokecolor="#bc4542 [3045]" strokeweight="1.5pt"/>
              </v:group>
            </w:pict>
          </mc:Fallback>
        </mc:AlternateContent>
      </w:r>
    </w:p>
    <w:p w14:paraId="35BA73C3" w14:textId="77777777" w:rsidR="00A16E22" w:rsidRDefault="00A16E22" w:rsidP="00A16E22">
      <w:pPr>
        <w:spacing w:line="240" w:lineRule="exact"/>
      </w:pPr>
    </w:p>
    <w:p w14:paraId="4CF7E1C6" w14:textId="77777777" w:rsidR="00A16E22" w:rsidRDefault="00A16E22" w:rsidP="00A16E22">
      <w:pPr>
        <w:spacing w:line="240" w:lineRule="exact"/>
      </w:pPr>
    </w:p>
    <w:p w14:paraId="5C9D3761" w14:textId="77777777" w:rsidR="00A16E22" w:rsidRDefault="00A16E22" w:rsidP="00A16E22">
      <w:pPr>
        <w:spacing w:line="240" w:lineRule="exact"/>
        <w:ind w:firstLine="708"/>
      </w:pPr>
    </w:p>
    <w:p w14:paraId="166264E6" w14:textId="77777777" w:rsidR="00A16E22" w:rsidRDefault="00A16E22" w:rsidP="00A16E22">
      <w:pPr>
        <w:spacing w:line="240" w:lineRule="exact"/>
      </w:pPr>
    </w:p>
    <w:p w14:paraId="57C58B2B" w14:textId="77777777" w:rsidR="00A16E22" w:rsidRDefault="00A16E22" w:rsidP="00A16E22">
      <w:pPr>
        <w:spacing w:line="240" w:lineRule="exact"/>
      </w:pPr>
    </w:p>
    <w:p w14:paraId="5078D2A0" w14:textId="77777777" w:rsidR="00A16E22" w:rsidRDefault="00A16E22" w:rsidP="00A16E22">
      <w:pPr>
        <w:spacing w:line="240" w:lineRule="exact"/>
      </w:pPr>
    </w:p>
    <w:p w14:paraId="46353471" w14:textId="77777777" w:rsidR="00A16E22" w:rsidRDefault="00A16E22" w:rsidP="00A16E22">
      <w:pPr>
        <w:spacing w:line="240" w:lineRule="exact"/>
      </w:pPr>
    </w:p>
    <w:p w14:paraId="0229B79C" w14:textId="77777777" w:rsidR="00705E1F" w:rsidRDefault="00705E1F">
      <w:pPr>
        <w:spacing w:line="240" w:lineRule="exact"/>
        <w:rPr>
          <w:vertAlign w:val="subscript"/>
        </w:rPr>
      </w:pPr>
      <w:r>
        <w:rPr>
          <w:b/>
          <w:noProof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172F51E" wp14:editId="1FE01858">
                <wp:simplePos x="0" y="0"/>
                <wp:positionH relativeFrom="column">
                  <wp:posOffset>99695</wp:posOffset>
                </wp:positionH>
                <wp:positionV relativeFrom="paragraph">
                  <wp:posOffset>829945</wp:posOffset>
                </wp:positionV>
                <wp:extent cx="4704715" cy="716280"/>
                <wp:effectExtent l="57150" t="57150" r="57785" b="45720"/>
                <wp:wrapNone/>
                <wp:docPr id="1892" name="Gruppieren 1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4715" cy="716280"/>
                          <a:chOff x="0" y="0"/>
                          <a:chExt cx="4704715" cy="716748"/>
                        </a:xfrm>
                      </wpg:grpSpPr>
                      <wps:wsp>
                        <wps:cNvPr id="1893" name="Abgerundetes Rechteck 1893"/>
                        <wps:cNvSpPr/>
                        <wps:spPr>
                          <a:xfrm>
                            <a:off x="0" y="0"/>
                            <a:ext cx="4704715" cy="71674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10CFB78E" w14:textId="77777777" w:rsidR="00A16E22" w:rsidRPr="00A11D80" w:rsidRDefault="00A16E22" w:rsidP="00A16E22">
                              <w:pPr>
                                <w:pStyle w:val="TabelleKopflinks"/>
                                <w:ind w:firstLine="36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11D80">
                                <w:rPr>
                                  <w:sz w:val="22"/>
                                  <w:szCs w:val="22"/>
                                </w:rPr>
                                <w:t>Arbeitsauftrag:</w:t>
                              </w:r>
                            </w:p>
                            <w:p w14:paraId="0BC178B0" w14:textId="77777777" w:rsidR="00A16E22" w:rsidRPr="000429D6" w:rsidRDefault="00A16E22" w:rsidP="00705E1F">
                              <w:pPr>
                                <w:pStyle w:val="TabelleKopflinks"/>
                                <w:numPr>
                                  <w:ilvl w:val="0"/>
                                  <w:numId w:val="36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0429D6">
                                <w:rPr>
                                  <w:b w:val="0"/>
                                  <w:sz w:val="22"/>
                                  <w:szCs w:val="22"/>
                                </w:rPr>
                                <w:t xml:space="preserve">Hier ist die Farbe über die Flächen gelaufen. Zeichnen Sie die Flächen wieder vollständig. </w:t>
                              </w:r>
                              <w:r w:rsidRPr="000429D6">
                                <w:rPr>
                                  <w:b w:val="0"/>
                                  <w:noProof/>
                                  <w:sz w:val="22"/>
                                  <w:szCs w:val="22"/>
                                  <w:lang w:eastAsia="de-DE"/>
                                </w:rPr>
                                <w:drawing>
                                  <wp:inline distT="0" distB="0" distL="0" distR="0" wp14:anchorId="78C77A97" wp14:editId="17B6E2E0">
                                    <wp:extent cx="149225" cy="149225"/>
                                    <wp:effectExtent l="0" t="0" r="3175" b="3175"/>
                                    <wp:docPr id="1966" name="Grafik 19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Grafik 1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flipH="1">
                                              <a:off x="0" y="0"/>
                                              <a:ext cx="149225" cy="149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4" name="Grafik 1429"/>
                          <pic:cNvPicPr/>
                        </pic:nvPicPr>
                        <pic:blipFill>
                          <a:blip r:embed="rId15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81" y="54755"/>
                            <a:ext cx="191135" cy="2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72F51E" id="Gruppieren 1892" o:spid="_x0000_s1123" style="position:absolute;margin-left:7.85pt;margin-top:65.35pt;width:370.45pt;height:56.4pt;z-index:251656192" coordsize="47047,7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">
                <v:roundrect id="Abgerundetes Rechteck 1893" o:spid="_x0000_s1124" style="position:absolute;width:47047;height:71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" fillcolor="window" strokecolor="#4bacc6" strokeweight="1pt">
                  <v:textbox>
                    <w:txbxContent>
                      <w:p w14:paraId="10CFB78E" w14:textId="77777777" w:rsidR="00A16E22" w:rsidRPr="00A11D80" w:rsidRDefault="00A16E22" w:rsidP="00A16E22">
                        <w:pPr>
                          <w:pStyle w:val="TabelleKopflinks"/>
                          <w:ind w:firstLine="360"/>
                          <w:rPr>
                            <w:sz w:val="22"/>
                            <w:szCs w:val="22"/>
                          </w:rPr>
                        </w:pPr>
                        <w:r w:rsidRPr="00A11D80">
                          <w:rPr>
                            <w:sz w:val="22"/>
                            <w:szCs w:val="22"/>
                          </w:rPr>
                          <w:t>Arbeitsauftrag:</w:t>
                        </w:r>
                      </w:p>
                      <w:p w14:paraId="0BC178B0" w14:textId="77777777" w:rsidR="00A16E22" w:rsidRPr="000429D6" w:rsidRDefault="00A16E22" w:rsidP="00705E1F">
                        <w:pPr>
                          <w:pStyle w:val="TabelleKopflinks"/>
                          <w:numPr>
                            <w:ilvl w:val="0"/>
                            <w:numId w:val="36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0429D6">
                          <w:rPr>
                            <w:b w:val="0"/>
                            <w:sz w:val="22"/>
                            <w:szCs w:val="22"/>
                          </w:rPr>
                          <w:t xml:space="preserve">Hier ist die Farbe über die Flächen gelaufen. Zeichnen Sie die Flächen wieder vollständig. </w:t>
                        </w:r>
                        <w:r w:rsidRPr="000429D6">
                          <w:rPr>
                            <w:b w:val="0"/>
                            <w:noProof/>
                            <w:sz w:val="22"/>
                            <w:szCs w:val="22"/>
                            <w:lang w:eastAsia="de-DE"/>
                          </w:rPr>
                          <w:drawing>
                            <wp:inline distT="0" distB="0" distL="0" distR="0" wp14:anchorId="78C77A97" wp14:editId="17B6E2E0">
                              <wp:extent cx="149225" cy="149225"/>
                              <wp:effectExtent l="0" t="0" r="3175" b="3175"/>
                              <wp:docPr id="1966" name="Grafik 19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Grafik 1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149225" cy="149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Grafik 1429" o:spid="_x0000_s1125" type="#_x0000_t75" style="position:absolute;left:711;top:547;width:1912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">
                  <v:imagedata r:id="rId28" o:title="" recolortarget="#275791"/>
                </v:shape>
              </v:group>
            </w:pict>
          </mc:Fallback>
        </mc:AlternateContent>
      </w:r>
      <w:r>
        <w:rPr>
          <w:vertAlign w:val="subscript"/>
        </w:rPr>
        <w:br w:type="page"/>
      </w:r>
    </w:p>
    <w:p w14:paraId="15758602" w14:textId="77777777" w:rsidR="00A16E22" w:rsidRPr="00705E1F" w:rsidRDefault="005E4B1F" w:rsidP="00A16E22">
      <w:pPr>
        <w:spacing w:line="240" w:lineRule="exact"/>
        <w:rPr>
          <w:vertAlign w:val="subscript"/>
        </w:rPr>
      </w:pPr>
      <w:r w:rsidRPr="00875C55">
        <w:rPr>
          <w:b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23424" behindDoc="0" locked="0" layoutInCell="0" allowOverlap="1" wp14:anchorId="33E833F5" wp14:editId="7312ABED">
            <wp:simplePos x="0" y="0"/>
            <wp:positionH relativeFrom="rightMargin">
              <wp:posOffset>26670</wp:posOffset>
            </wp:positionH>
            <wp:positionV relativeFrom="paragraph">
              <wp:posOffset>102870</wp:posOffset>
            </wp:positionV>
            <wp:extent cx="323850" cy="323850"/>
            <wp:effectExtent l="0" t="0" r="0" b="0"/>
            <wp:wrapNone/>
            <wp:docPr id="1955" name="Grafik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2C641" w14:textId="77777777" w:rsidR="00A16E22" w:rsidRDefault="005E4B1F" w:rsidP="00A16E22">
      <w:pPr>
        <w:pStyle w:val="berschrift2"/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46C0">
        <w:rPr>
          <w:b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322EE5" wp14:editId="2E5A99A3">
                <wp:simplePos x="0" y="0"/>
                <wp:positionH relativeFrom="column">
                  <wp:posOffset>4700270</wp:posOffset>
                </wp:positionH>
                <wp:positionV relativeFrom="paragraph">
                  <wp:posOffset>388620</wp:posOffset>
                </wp:positionV>
                <wp:extent cx="1358900" cy="749300"/>
                <wp:effectExtent l="57150" t="57150" r="50800" b="50800"/>
                <wp:wrapNone/>
                <wp:docPr id="1895" name="Rechteck 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749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ysDot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E74899C" w14:textId="77777777" w:rsidR="00A16E22" w:rsidRPr="0013722C" w:rsidRDefault="00A16E22" w:rsidP="00A16E22">
                            <w:pPr>
                              <w:rPr>
                                <w:color w:val="1F497D" w:themeColor="text2"/>
                              </w:rPr>
                            </w:pPr>
                            <w:r w:rsidRPr="0013722C">
                              <w:rPr>
                                <w:color w:val="1F497D" w:themeColor="text2"/>
                              </w:rPr>
                              <w:t xml:space="preserve">Material für die offene Lernzeit geeignet.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22EE5" id="Rechteck 1895" o:spid="_x0000_s1126" style="position:absolute;margin-left:370.1pt;margin-top:30.6pt;width:107pt;height:5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" fillcolor="#9ab5e4" strokecolor="#385d8a">
                <v:fill color2="#e1e8f5" rotate="t" colors="0 #9ab5e4;.5 #c2d1ed;1 #e1e8f5" focus="100%" type="gradient"/>
                <v:stroke dashstyle="1 1"/>
                <v:textbox>
                  <w:txbxContent>
                    <w:p w14:paraId="5E74899C" w14:textId="77777777" w:rsidR="00A16E22" w:rsidRPr="0013722C" w:rsidRDefault="00A16E22" w:rsidP="00A16E22">
                      <w:pPr>
                        <w:rPr>
                          <w:color w:val="1F497D" w:themeColor="text2"/>
                        </w:rPr>
                      </w:pPr>
                      <w:r w:rsidRPr="0013722C">
                        <w:rPr>
                          <w:color w:val="1F497D" w:themeColor="text2"/>
                        </w:rPr>
                        <w:t xml:space="preserve">Material für die offene Lernzeit geeignet. </w:t>
                      </w:r>
                    </w:p>
                  </w:txbxContent>
                </v:textbox>
              </v:rect>
            </w:pict>
          </mc:Fallback>
        </mc:AlternateContent>
      </w:r>
      <w:r w:rsidR="00A16E22">
        <w:rPr>
          <w:b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2. Übungen Flächen zeichnen </w:t>
      </w:r>
    </w:p>
    <w:p w14:paraId="779CA00C" w14:textId="77777777" w:rsidR="00A16E22" w:rsidRDefault="00A16E22" w:rsidP="00A16E22">
      <w:pPr>
        <w:pStyle w:val="KeinLeerraum"/>
        <w:rPr>
          <w:rFonts w:ascii="Source Sans Pro" w:hAnsi="Source Sans Pro"/>
          <w:sz w:val="26"/>
          <w:szCs w:val="26"/>
        </w:rPr>
      </w:pPr>
    </w:p>
    <w:p w14:paraId="4EB4F6E7" w14:textId="77777777" w:rsidR="00A16E22" w:rsidRPr="00A474EA" w:rsidRDefault="00A16E22" w:rsidP="00A16E22">
      <w:pPr>
        <w:pStyle w:val="KeinLeerraum"/>
        <w:rPr>
          <w:rFonts w:ascii="Source Sans Pro" w:hAnsi="Source Sans Pro"/>
          <w:sz w:val="2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0"/>
        <w:gridCol w:w="3680"/>
      </w:tblGrid>
      <w:tr w:rsidR="00A16E22" w14:paraId="37417DBF" w14:textId="77777777" w:rsidTr="00471CED">
        <w:tc>
          <w:tcPr>
            <w:tcW w:w="3680" w:type="dxa"/>
          </w:tcPr>
          <w:p w14:paraId="0F70D037" w14:textId="77777777" w:rsidR="00A16E22" w:rsidRPr="000429D6" w:rsidRDefault="00A16E22" w:rsidP="00B61878">
            <w:pPr>
              <w:pStyle w:val="KeinLeerraum"/>
              <w:numPr>
                <w:ilvl w:val="0"/>
                <w:numId w:val="34"/>
              </w:numPr>
              <w:rPr>
                <w:rFonts w:ascii="Source Sans Pro" w:hAnsi="Source Sans Pro"/>
                <w:noProof/>
              </w:rPr>
            </w:pPr>
            <w:r>
              <w:rPr>
                <w:rFonts w:ascii="Source Sans Pro" w:hAnsi="Source Sans 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6CA3CCF" wp14:editId="64C4C37A">
                      <wp:simplePos x="0" y="0"/>
                      <wp:positionH relativeFrom="column">
                        <wp:posOffset>419473</wp:posOffset>
                      </wp:positionH>
                      <wp:positionV relativeFrom="paragraph">
                        <wp:posOffset>76759</wp:posOffset>
                      </wp:positionV>
                      <wp:extent cx="2006600" cy="806450"/>
                      <wp:effectExtent l="0" t="0" r="12700" b="12700"/>
                      <wp:wrapNone/>
                      <wp:docPr id="1900" name="Rechteck 1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6600" cy="806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C8BACA" id="Rechteck 1900" o:spid="_x0000_s1026" style="position:absolute;margin-left:33.05pt;margin-top:6.05pt;width:158pt;height:63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" fillcolor="window" strokecolor="windowText" strokeweight="2pt"/>
                  </w:pict>
                </mc:Fallback>
              </mc:AlternateContent>
            </w:r>
          </w:p>
          <w:p w14:paraId="75F08EB7" w14:textId="77777777" w:rsidR="00A16E22" w:rsidRPr="000429D6" w:rsidRDefault="00A16E22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28A00049" w14:textId="77777777" w:rsidR="00A16E22" w:rsidRPr="000429D6" w:rsidRDefault="00A16E22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1D37C976" w14:textId="77777777" w:rsidR="00A16E22" w:rsidRPr="000429D6" w:rsidRDefault="00A16E22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00387EA6" w14:textId="77777777" w:rsidR="00A16E22" w:rsidRPr="000429D6" w:rsidRDefault="00A16E22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125F646C" w14:textId="77777777" w:rsidR="00A16E22" w:rsidRPr="000429D6" w:rsidRDefault="00A16E22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</w:tc>
        <w:tc>
          <w:tcPr>
            <w:tcW w:w="3680" w:type="dxa"/>
          </w:tcPr>
          <w:p w14:paraId="709C4CF6" w14:textId="77777777" w:rsidR="00A16E22" w:rsidRPr="000429D6" w:rsidRDefault="00A16E22" w:rsidP="00B61878">
            <w:pPr>
              <w:pStyle w:val="KeinLeerraum"/>
              <w:numPr>
                <w:ilvl w:val="0"/>
                <w:numId w:val="34"/>
              </w:numPr>
              <w:rPr>
                <w:rFonts w:ascii="Source Sans Pro" w:hAnsi="Source Sans Pro"/>
                <w:noProof/>
              </w:rPr>
            </w:pPr>
            <w:r>
              <w:rPr>
                <w:rFonts w:ascii="Source Sans Pro" w:hAnsi="Source Sans 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54163E4" wp14:editId="6B8C012D">
                      <wp:simplePos x="0" y="0"/>
                      <wp:positionH relativeFrom="column">
                        <wp:posOffset>543325</wp:posOffset>
                      </wp:positionH>
                      <wp:positionV relativeFrom="paragraph">
                        <wp:posOffset>79109</wp:posOffset>
                      </wp:positionV>
                      <wp:extent cx="1244600" cy="850900"/>
                      <wp:effectExtent l="0" t="0" r="12700" b="25400"/>
                      <wp:wrapNone/>
                      <wp:docPr id="1904" name="Gleichschenkliges Dreieck 1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4600" cy="85090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3809B1" id="Gleichschenkliges Dreieck 1904" o:spid="_x0000_s1026" type="#_x0000_t5" style="position:absolute;margin-left:42.8pt;margin-top:6.25pt;width:98pt;height:6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" fillcolor="window" strokecolor="#4f81bd" strokeweight="2pt"/>
                  </w:pict>
                </mc:Fallback>
              </mc:AlternateContent>
            </w:r>
          </w:p>
        </w:tc>
      </w:tr>
      <w:tr w:rsidR="00A16E22" w14:paraId="5F8C5FB4" w14:textId="77777777" w:rsidTr="00471CED">
        <w:tc>
          <w:tcPr>
            <w:tcW w:w="3680" w:type="dxa"/>
          </w:tcPr>
          <w:p w14:paraId="6681E885" w14:textId="77777777" w:rsidR="00A16E22" w:rsidRPr="000429D6" w:rsidRDefault="00A16E22" w:rsidP="00B61878">
            <w:pPr>
              <w:pStyle w:val="KeinLeerraum"/>
              <w:numPr>
                <w:ilvl w:val="0"/>
                <w:numId w:val="34"/>
              </w:numPr>
              <w:rPr>
                <w:rFonts w:ascii="Source Sans Pro" w:hAnsi="Source Sans Pro"/>
                <w:noProof/>
              </w:rPr>
            </w:pPr>
            <w:r>
              <w:rPr>
                <w:rFonts w:ascii="Source Sans Pro" w:hAnsi="Source Sans 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7693600" wp14:editId="7515FDBA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-3104</wp:posOffset>
                      </wp:positionV>
                      <wp:extent cx="720000" cy="720000"/>
                      <wp:effectExtent l="0" t="0" r="23495" b="23495"/>
                      <wp:wrapNone/>
                      <wp:docPr id="1909" name="Rechteck 1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2B307C" id="Rechteck 1909" o:spid="_x0000_s1026" style="position:absolute;margin-left:59.65pt;margin-top:-.25pt;width:56.7pt;height:56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" fillcolor="window" strokecolor="#f79646" strokeweight="2pt"/>
                  </w:pict>
                </mc:Fallback>
              </mc:AlternateContent>
            </w:r>
          </w:p>
          <w:p w14:paraId="20C211E2" w14:textId="77777777" w:rsidR="00A16E22" w:rsidRPr="000429D6" w:rsidRDefault="00A16E22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5034BD3A" w14:textId="77777777" w:rsidR="00A16E22" w:rsidRPr="000429D6" w:rsidRDefault="00A16E22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124C47C5" w14:textId="77777777" w:rsidR="00A16E22" w:rsidRPr="000429D6" w:rsidRDefault="00A16E22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136A010C" w14:textId="77777777" w:rsidR="00A16E22" w:rsidRPr="000429D6" w:rsidRDefault="00A16E22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</w:tc>
        <w:tc>
          <w:tcPr>
            <w:tcW w:w="3680" w:type="dxa"/>
          </w:tcPr>
          <w:p w14:paraId="64B6F0D7" w14:textId="77777777" w:rsidR="00A16E22" w:rsidRPr="000429D6" w:rsidRDefault="00A16E22" w:rsidP="00B61878">
            <w:pPr>
              <w:pStyle w:val="KeinLeerraum"/>
              <w:numPr>
                <w:ilvl w:val="0"/>
                <w:numId w:val="34"/>
              </w:numPr>
              <w:rPr>
                <w:rFonts w:ascii="Source Sans Pro" w:hAnsi="Source Sans Pro"/>
                <w:noProof/>
              </w:rPr>
            </w:pPr>
            <w:r>
              <w:rPr>
                <w:rFonts w:ascii="Source Sans Pro" w:hAnsi="Source Sans 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3081C81" wp14:editId="67B3B570">
                      <wp:simplePos x="0" y="0"/>
                      <wp:positionH relativeFrom="column">
                        <wp:posOffset>589491</wp:posOffset>
                      </wp:positionH>
                      <wp:positionV relativeFrom="paragraph">
                        <wp:posOffset>101476</wp:posOffset>
                      </wp:positionV>
                      <wp:extent cx="1095090" cy="700857"/>
                      <wp:effectExtent l="0" t="0" r="10160" b="23495"/>
                      <wp:wrapNone/>
                      <wp:docPr id="1914" name="Parallelogramm 1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090" cy="700857"/>
                              </a:xfrm>
                              <a:prstGeom prst="parallelogram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F1CED3" id="Parallelogramm 1914" o:spid="_x0000_s1026" type="#_x0000_t7" style="position:absolute;margin-left:46.4pt;margin-top:8pt;width:86.25pt;height:55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" adj="3456" filled="f" strokecolor="#00b050" strokeweight="2pt"/>
                  </w:pict>
                </mc:Fallback>
              </mc:AlternateContent>
            </w:r>
          </w:p>
          <w:p w14:paraId="59424CE2" w14:textId="77777777" w:rsidR="00A16E22" w:rsidRPr="000429D6" w:rsidRDefault="00A16E22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</w:tc>
      </w:tr>
      <w:tr w:rsidR="00A16E22" w14:paraId="0DD48C15" w14:textId="77777777" w:rsidTr="00471CED">
        <w:tc>
          <w:tcPr>
            <w:tcW w:w="3680" w:type="dxa"/>
          </w:tcPr>
          <w:p w14:paraId="274061EC" w14:textId="77777777" w:rsidR="00A16E22" w:rsidRPr="00A16E22" w:rsidRDefault="00A16E22" w:rsidP="00B61878">
            <w:pPr>
              <w:pStyle w:val="KeinLeerraum"/>
              <w:numPr>
                <w:ilvl w:val="0"/>
                <w:numId w:val="34"/>
              </w:numPr>
              <w:rPr>
                <w:rFonts w:ascii="Source Sans Pro" w:hAnsi="Source Sans Pro"/>
                <w:noProof/>
              </w:rPr>
            </w:pPr>
          </w:p>
          <w:p w14:paraId="6BF952EE" w14:textId="77777777" w:rsidR="00A16E22" w:rsidRDefault="00A16E22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56EF5724" w14:textId="77777777" w:rsidR="00A16E22" w:rsidRDefault="005E4B1F" w:rsidP="00471CED">
            <w:pPr>
              <w:pStyle w:val="KeinLeerraum"/>
              <w:rPr>
                <w:rFonts w:ascii="Source Sans Pro" w:hAnsi="Source Sans Pro"/>
                <w:noProof/>
              </w:rPr>
            </w:pPr>
            <w:r>
              <w:rPr>
                <w:rFonts w:ascii="Source Sans Pro" w:hAnsi="Source Sans Pro"/>
                <w:noProof/>
              </w:rPr>
              <mc:AlternateContent>
                <mc:Choice Requires="wps">
                  <w:drawing>
                    <wp:inline distT="0" distB="0" distL="0" distR="0" wp14:anchorId="0CB9B3F5" wp14:editId="7444870A">
                      <wp:extent cx="1080000" cy="1080000"/>
                      <wp:effectExtent l="0" t="0" r="25400" b="25400"/>
                      <wp:docPr id="1920" name="Ellipse 1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0" cy="10800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5BF296" id="Ellipse 1920" o:spid="_x0000_s1026" style="width:85.0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" fillcolor="window" strokecolor="#8064a2" strokeweight="2pt">
                      <w10:anchorlock/>
                    </v:oval>
                  </w:pict>
                </mc:Fallback>
              </mc:AlternateContent>
            </w:r>
          </w:p>
          <w:p w14:paraId="36EEE276" w14:textId="77777777" w:rsidR="00A16E22" w:rsidRDefault="00A16E22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05728F4E" w14:textId="77777777" w:rsidR="00A16E22" w:rsidRDefault="00A16E22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16F04CED" w14:textId="77777777" w:rsidR="005E4B1F" w:rsidRDefault="005E4B1F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1BC3CC4F" w14:textId="77777777" w:rsidR="005E4B1F" w:rsidRDefault="005E4B1F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4181AC9E" w14:textId="77777777" w:rsidR="005E4B1F" w:rsidRDefault="005E4B1F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26C812E6" w14:textId="77777777" w:rsidR="005E4B1F" w:rsidRDefault="005E4B1F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6489D1CD" w14:textId="77777777" w:rsidR="005E4B1F" w:rsidRDefault="005E4B1F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164293EB" w14:textId="77777777" w:rsidR="005E4B1F" w:rsidRDefault="005E4B1F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13316E2C" w14:textId="77777777" w:rsidR="007952FA" w:rsidRDefault="007952FA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6A5C529E" w14:textId="77777777" w:rsidR="007952FA" w:rsidRDefault="007952FA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72DA5FEC" w14:textId="77777777" w:rsidR="007952FA" w:rsidRDefault="007952FA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3E9EC97C" w14:textId="77777777" w:rsidR="007952FA" w:rsidRDefault="007952FA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6CA4717C" w14:textId="77777777" w:rsidR="007952FA" w:rsidRDefault="007952FA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7BA2A146" w14:textId="77777777" w:rsidR="007952FA" w:rsidRDefault="007952FA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2911E4C1" w14:textId="77777777" w:rsidR="007952FA" w:rsidRDefault="007952FA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2E81905D" w14:textId="77777777" w:rsidR="007952FA" w:rsidRDefault="007952FA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3B8C07DE" w14:textId="77777777" w:rsidR="007952FA" w:rsidRDefault="007952FA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06169F73" w14:textId="77777777" w:rsidR="007952FA" w:rsidRDefault="007952FA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2CEFC36A" w14:textId="77777777" w:rsidR="007952FA" w:rsidRDefault="007952FA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05287BAC" w14:textId="77777777" w:rsidR="007952FA" w:rsidRDefault="007952FA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7D1D37DE" w14:textId="77777777" w:rsidR="007952FA" w:rsidRDefault="007952FA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64F53D4D" w14:textId="77777777" w:rsidR="007952FA" w:rsidRDefault="007952FA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2F3DA457" w14:textId="77777777" w:rsidR="007952FA" w:rsidRDefault="007952FA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6AD670A0" w14:textId="77777777" w:rsidR="005E4B1F" w:rsidRDefault="005E4B1F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3FAB8DDB" w14:textId="77777777" w:rsidR="007952FA" w:rsidRDefault="007952FA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  <w:p w14:paraId="336DDB68" w14:textId="77777777" w:rsidR="00A16E22" w:rsidRPr="000429D6" w:rsidRDefault="00A16E22" w:rsidP="00471CED">
            <w:pPr>
              <w:pStyle w:val="KeinLeerraum"/>
              <w:rPr>
                <w:rFonts w:ascii="Source Sans Pro" w:hAnsi="Source Sans Pro"/>
                <w:noProof/>
              </w:rPr>
            </w:pPr>
          </w:p>
        </w:tc>
        <w:tc>
          <w:tcPr>
            <w:tcW w:w="3680" w:type="dxa"/>
          </w:tcPr>
          <w:p w14:paraId="1886FE40" w14:textId="77777777" w:rsidR="00A16E22" w:rsidRPr="000429D6" w:rsidRDefault="00A16E22" w:rsidP="00471CED">
            <w:pPr>
              <w:pStyle w:val="KeinLeerraum"/>
              <w:ind w:left="720"/>
              <w:rPr>
                <w:rFonts w:ascii="Source Sans Pro" w:hAnsi="Source Sans Pro"/>
                <w:noProof/>
              </w:rPr>
            </w:pPr>
          </w:p>
        </w:tc>
      </w:tr>
    </w:tbl>
    <w:p w14:paraId="0D863B92" w14:textId="6A864159" w:rsidR="00687342" w:rsidRDefault="00687342"/>
    <w:p w14:paraId="3B85E260" w14:textId="77777777" w:rsidR="00687342" w:rsidRDefault="00687342">
      <w:pPr>
        <w:spacing w:line="240" w:lineRule="exact"/>
      </w:pPr>
      <w:r>
        <w:br w:type="page"/>
      </w:r>
    </w:p>
    <w:p w14:paraId="55063759" w14:textId="611FE948" w:rsidR="00687342" w:rsidRDefault="00D650D6">
      <w:r w:rsidRPr="00AA18D1">
        <w:rPr>
          <w:noProof/>
          <w:lang w:eastAsia="de-DE"/>
        </w:rPr>
        <w:lastRenderedPageBreak/>
        <w:drawing>
          <wp:anchor distT="0" distB="0" distL="114300" distR="114300" simplePos="0" relativeHeight="251734016" behindDoc="0" locked="0" layoutInCell="1" allowOverlap="1" wp14:anchorId="40B7E50B" wp14:editId="03FD866B">
            <wp:simplePos x="0" y="0"/>
            <wp:positionH relativeFrom="column">
              <wp:posOffset>4810287</wp:posOffset>
            </wp:positionH>
            <wp:positionV relativeFrom="paragraph">
              <wp:posOffset>526622</wp:posOffset>
            </wp:positionV>
            <wp:extent cx="341630" cy="313055"/>
            <wp:effectExtent l="0" t="0" r="1270" b="0"/>
            <wp:wrapNone/>
            <wp:docPr id="230" name="Grafi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513"/>
        <w:gridCol w:w="2126"/>
      </w:tblGrid>
      <w:tr w:rsidR="00A16E22" w:rsidRPr="000429D6" w14:paraId="3A6523AC" w14:textId="77777777" w:rsidTr="00471CED">
        <w:trPr>
          <w:trHeight w:val="544"/>
        </w:trPr>
        <w:tc>
          <w:tcPr>
            <w:tcW w:w="7513" w:type="dxa"/>
            <w:shd w:val="clear" w:color="auto" w:fill="D9D9D9" w:themeFill="background1" w:themeFillShade="D9"/>
          </w:tcPr>
          <w:p w14:paraId="2E0EC943" w14:textId="77777777" w:rsidR="00A16E22" w:rsidRPr="000429D6" w:rsidRDefault="00A16E22" w:rsidP="00471CED">
            <w:pPr>
              <w:rPr>
                <w:b/>
              </w:rPr>
            </w:pPr>
            <w:r w:rsidRPr="000429D6">
              <w:rPr>
                <w:b/>
              </w:rPr>
              <w:t xml:space="preserve">Übungsmaterial Vorlage: Übung </w:t>
            </w:r>
            <w:r>
              <w:rPr>
                <w:b/>
              </w:rPr>
              <w:t>parallele Linien zeichnen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084BDBB2" w14:textId="77777777" w:rsidR="00A16E22" w:rsidRDefault="0004724B" w:rsidP="00471CED">
            <w:pPr>
              <w:jc w:val="center"/>
              <w:rPr>
                <w:b/>
              </w:rPr>
            </w:pPr>
            <w:r>
              <w:rPr>
                <w:b/>
              </w:rPr>
              <w:t>Mathematik</w:t>
            </w:r>
          </w:p>
          <w:p w14:paraId="6137F2A9" w14:textId="77777777" w:rsidR="0004724B" w:rsidRPr="000429D6" w:rsidRDefault="0004724B" w:rsidP="00177F88">
            <w:pPr>
              <w:jc w:val="center"/>
              <w:rPr>
                <w:b/>
              </w:rPr>
            </w:pPr>
            <w:r w:rsidRPr="0004724B">
              <w:rPr>
                <w:b/>
                <w:lang w:val="en-GB"/>
              </w:rPr>
              <w:t>M05.01.</w:t>
            </w:r>
            <w:r w:rsidR="00177F88">
              <w:rPr>
                <w:b/>
                <w:lang w:val="en-GB"/>
              </w:rPr>
              <w:t>3.</w:t>
            </w:r>
            <w:r w:rsidRPr="0004724B">
              <w:rPr>
                <w:b/>
                <w:lang w:val="en-GB"/>
              </w:rPr>
              <w:t>2</w:t>
            </w:r>
          </w:p>
        </w:tc>
      </w:tr>
    </w:tbl>
    <w:p w14:paraId="55165500" w14:textId="5A33C93F" w:rsidR="00A16E22" w:rsidRPr="00A11D80" w:rsidRDefault="007952FA" w:rsidP="00A16E22">
      <w:pPr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5C62D39" wp14:editId="301A6D0C">
                <wp:simplePos x="0" y="0"/>
                <wp:positionH relativeFrom="column">
                  <wp:posOffset>49441</wp:posOffset>
                </wp:positionH>
                <wp:positionV relativeFrom="paragraph">
                  <wp:posOffset>128152</wp:posOffset>
                </wp:positionV>
                <wp:extent cx="5883275" cy="4149725"/>
                <wp:effectExtent l="57150" t="57150" r="3175" b="3175"/>
                <wp:wrapNone/>
                <wp:docPr id="1926" name="Gruppieren 1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275" cy="4149725"/>
                          <a:chOff x="0" y="0"/>
                          <a:chExt cx="5883275" cy="4149725"/>
                        </a:xfrm>
                      </wpg:grpSpPr>
                      <wpg:grpSp>
                        <wpg:cNvPr id="1927" name="Gruppieren 1927"/>
                        <wpg:cNvGrpSpPr/>
                        <wpg:grpSpPr>
                          <a:xfrm>
                            <a:off x="0" y="0"/>
                            <a:ext cx="5883275" cy="4149725"/>
                            <a:chOff x="0" y="0"/>
                            <a:chExt cx="5883275" cy="4149725"/>
                          </a:xfrm>
                        </wpg:grpSpPr>
                        <pic:pic xmlns:pic="http://schemas.openxmlformats.org/drawingml/2006/picture">
                          <pic:nvPicPr>
                            <pic:cNvPr id="1930" name="Grafik 19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25887" y="307606"/>
                              <a:ext cx="31432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31" name="Grafik 19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43287" y="307606"/>
                              <a:ext cx="31432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32" name="Grafik 19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05400" y="3829050"/>
                              <a:ext cx="31432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33" name="Grafik 19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68950" y="3835400"/>
                              <a:ext cx="31432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934" name="Gruppieren 1934"/>
                          <wpg:cNvGrpSpPr/>
                          <wpg:grpSpPr>
                            <a:xfrm>
                              <a:off x="0" y="0"/>
                              <a:ext cx="4704715" cy="716748"/>
                              <a:chOff x="0" y="0"/>
                              <a:chExt cx="4704715" cy="716748"/>
                            </a:xfrm>
                          </wpg:grpSpPr>
                          <wps:wsp>
                            <wps:cNvPr id="1935" name="Abgerundetes Rechteck 1935"/>
                            <wps:cNvSpPr/>
                            <wps:spPr>
                              <a:xfrm>
                                <a:off x="0" y="0"/>
                                <a:ext cx="4704715" cy="716748"/>
                              </a:xfrm>
                              <a:prstGeom prst="roundRect">
                                <a:avLst/>
                              </a:prstGeom>
                              <a:ln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C393AD" w14:textId="77777777" w:rsidR="00A16E22" w:rsidRPr="00463A46" w:rsidRDefault="00A16E22" w:rsidP="00A16E22">
                                  <w:pPr>
                                    <w:jc w:val="both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   </w:t>
                                  </w:r>
                                  <w:r w:rsidRPr="00463A46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Aufgabe 1</w:t>
                                  </w:r>
                                </w:p>
                                <w:p w14:paraId="0705278C" w14:textId="77777777" w:rsidR="00A16E22" w:rsidRPr="000429D6" w:rsidRDefault="00A16E22" w:rsidP="00A16E22">
                                  <w:pPr>
                                    <w:jc w:val="both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0429D6">
                                    <w:rPr>
                                      <w:sz w:val="22"/>
                                      <w:szCs w:val="22"/>
                                    </w:rPr>
                                    <w:t>Zeichnen Sie die Umrisse des folgenden</w:t>
                                  </w:r>
                                  <w:r w:rsidRPr="00A11D80">
                                    <w:rPr>
                                      <w:sz w:val="22"/>
                                      <w:szCs w:val="22"/>
                                    </w:rPr>
                                    <w:t xml:space="preserve"> Rechtecks </w:t>
                                  </w:r>
                                  <w:r w:rsidRPr="000429D6">
                                    <w:rPr>
                                      <w:sz w:val="22"/>
                                      <w:szCs w:val="22"/>
                                    </w:rPr>
                                    <w:t>mit parallelen Linien nach. Beginnen Sie mit einem Abstand v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on 5 mm, dann 1 cm, 1,</w:t>
                                  </w:r>
                                  <w:r w:rsidRPr="00A11D80">
                                    <w:rPr>
                                      <w:sz w:val="22"/>
                                      <w:szCs w:val="22"/>
                                    </w:rPr>
                                    <w:t>5 cm usw.</w:t>
                                  </w:r>
                                </w:p>
                                <w:p w14:paraId="6BCAD536" w14:textId="77777777" w:rsidR="00A16E22" w:rsidRPr="000429D6" w:rsidRDefault="00A16E22" w:rsidP="00A16E22">
                                  <w:pPr>
                                    <w:pStyle w:val="TabelleKopflinks"/>
                                    <w:rPr>
                                      <w:b w:val="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36" name="Grafik 1429"/>
                              <pic:cNvPicPr/>
                            </pic:nvPicPr>
                            <pic:blipFill>
                              <a:blip r:embed="rId56" cstate="print">
                                <a:duotone>
                                  <a:srgbClr val="4F81BD">
                                    <a:shade val="45000"/>
                                    <a:satMod val="135000"/>
                                  </a:srgb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850" y="57150"/>
                                <a:ext cx="139700" cy="196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pic:spPr>
                          </pic:pic>
                        </wpg:grpSp>
                        <wps:wsp>
                          <wps:cNvPr id="1937" name="Abgerundetes Rechteck 1937"/>
                          <wps:cNvSpPr/>
                          <wps:spPr>
                            <a:xfrm>
                              <a:off x="165100" y="3156800"/>
                              <a:ext cx="4704715" cy="716748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BACC6"/>
                              </a:solidFill>
                              <a:prstDash val="solid"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txbx>
                            <w:txbxContent>
                              <w:p w14:paraId="5E96EF7C" w14:textId="77777777" w:rsidR="00A16E22" w:rsidRPr="00463A46" w:rsidRDefault="00A16E22" w:rsidP="00A16E22">
                                <w:pPr>
                                  <w:pStyle w:val="Textkrper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 xml:space="preserve">    </w:t>
                                </w:r>
                                <w:r w:rsidRPr="00463A46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Aufgabe 2</w:t>
                                </w:r>
                              </w:p>
                              <w:p w14:paraId="5F6E4EFF" w14:textId="77777777" w:rsidR="00A16E22" w:rsidRPr="000429D6" w:rsidRDefault="00A16E22" w:rsidP="00A16E22">
                                <w:pPr>
                                  <w:pStyle w:val="Textkrp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0429D6">
                                  <w:rPr>
                                    <w:sz w:val="22"/>
                                    <w:szCs w:val="22"/>
                                  </w:rPr>
                                  <w:t>Zeichnen Sie die Umrisse des folgenden</w:t>
                                </w:r>
                                <w:r w:rsidRPr="00A11D80">
                                  <w:rPr>
                                    <w:sz w:val="22"/>
                                    <w:szCs w:val="22"/>
                                  </w:rPr>
                                  <w:t xml:space="preserve"> Fünfecks </w:t>
                                </w:r>
                                <w:r w:rsidRPr="000429D6">
                                  <w:rPr>
                                    <w:sz w:val="22"/>
                                    <w:szCs w:val="22"/>
                                  </w:rPr>
                                  <w:t xml:space="preserve">mit parallelen Linien nach. Beginnen Sie mit einem Abstand von 5mm, dann 1 cm, 1, 5 cm usw. </w:t>
                                </w:r>
                              </w:p>
                              <w:p w14:paraId="25D97C82" w14:textId="77777777" w:rsidR="00A16E22" w:rsidRPr="000429D6" w:rsidRDefault="00A16E22" w:rsidP="00A16E22">
                                <w:pPr>
                                  <w:pStyle w:val="TabelleKopflinks"/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38" name="Grafik 1429"/>
                          <pic:cNvPicPr/>
                        </pic:nvPicPr>
                        <pic:blipFill>
                          <a:blip r:embed="rId56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50" y="3676650"/>
                            <a:ext cx="1397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C62D39" id="Gruppieren 1926" o:spid="_x0000_s1127" style="position:absolute;left:0;text-align:left;margin-left:3.9pt;margin-top:10.1pt;width:463.25pt;height:326.75pt;z-index:251718656;mso-height-relative:margin" coordsize="58832,41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">
                <v:group id="Gruppieren 1927" o:spid="_x0000_s1128" style="position:absolute;width:58832;height:41497" coordsize="58832,41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vZ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p7D85twglz/AQAA//8DAFBLAQItABQABgAIAAAAIQDb4fbL7gAAAIUBAAATAAAAAAAAAAAA&#10;AAAAAAAAAABbQ29udGVudF9UeXBlc10ueG1sUEsBAi0AFAAGAAgAAAAhAFr0LFu/AAAAFQEAAAsA&#10;AAAAAAAAAAAAAAAAHwEAAF9yZWxzLy5yZWxzUEsBAi0AFAAGAAgAAAAhAOs5+9nEAAAA3QAAAA8A&#10;AAAAAAAAAAAAAAAABwIAAGRycy9kb3ducmV2LnhtbFBLBQYAAAAAAwADALcAAAD4AgAAAAA=&#10;">
                  <v:shape id="Grafik 1930" o:spid="_x0000_s1129" type="#_x0000_t75" style="position:absolute;left:53258;top:3076;width:3144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">
                    <v:imagedata r:id="rId53" o:title=""/>
                  </v:shape>
                  <v:shape id="Grafik 1931" o:spid="_x0000_s1130" type="#_x0000_t75" style="position:absolute;left:48432;top:3076;width:3144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">
                    <v:imagedata r:id="rId28" o:title=""/>
                  </v:shape>
                  <v:shape id="Grafik 1932" o:spid="_x0000_s1131" type="#_x0000_t75" style="position:absolute;left:51054;top:38290;width:3143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">
                    <v:imagedata r:id="rId53" o:title=""/>
                  </v:shape>
                  <v:shape id="Grafik 1933" o:spid="_x0000_s1132" type="#_x0000_t75" style="position:absolute;left:55689;top:38354;width:3143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">
                    <v:imagedata r:id="rId28" o:title=""/>
                  </v:shape>
                  <v:group id="Gruppieren 1934" o:spid="_x0000_s1133" style="position:absolute;width:47047;height:7167" coordsize="47047,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Nz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Kbw9004Qa6eAAAA//8DAFBLAQItABQABgAIAAAAIQDb4fbL7gAAAIUBAAATAAAAAAAAAAAA&#10;AAAAAAAAAABbQ29udGVudF9UeXBlc10ueG1sUEsBAi0AFAAGAAgAAAAhAFr0LFu/AAAAFQEAAAsA&#10;AAAAAAAAAAAAAAAAHwEAAF9yZWxzLy5yZWxzUEsBAi0AFAAGAAgAAAAhAJ4y83PEAAAA3QAAAA8A&#10;AAAAAAAAAAAAAAAABwIAAGRycy9kb3ducmV2LnhtbFBLBQYAAAAAAwADALcAAAD4AgAAAAA=&#10;">
                    <v:roundrect id="Abgerundetes Rechteck 1935" o:spid="_x0000_s1134" style="position:absolute;width:47047;height:71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" fillcolor="white [3201]" strokecolor="#c0504d [3205]" strokeweight="2pt">
                      <v:textbox>
                        <w:txbxContent>
                          <w:p w14:paraId="41C393AD" w14:textId="77777777" w:rsidR="00A16E22" w:rsidRPr="00463A46" w:rsidRDefault="00A16E22" w:rsidP="00A16E22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463A46">
                              <w:rPr>
                                <w:b/>
                                <w:sz w:val="22"/>
                                <w:szCs w:val="22"/>
                              </w:rPr>
                              <w:t>Aufgabe 1</w:t>
                            </w:r>
                          </w:p>
                          <w:p w14:paraId="0705278C" w14:textId="77777777" w:rsidR="00A16E22" w:rsidRPr="000429D6" w:rsidRDefault="00A16E22" w:rsidP="00A16E22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429D6">
                              <w:rPr>
                                <w:sz w:val="22"/>
                                <w:szCs w:val="22"/>
                              </w:rPr>
                              <w:t>Zeichnen Sie die Umrisse des folgenden</w:t>
                            </w:r>
                            <w:r w:rsidRPr="00A11D80">
                              <w:rPr>
                                <w:sz w:val="22"/>
                                <w:szCs w:val="22"/>
                              </w:rPr>
                              <w:t xml:space="preserve"> Rechtecks </w:t>
                            </w:r>
                            <w:r w:rsidRPr="000429D6">
                              <w:rPr>
                                <w:sz w:val="22"/>
                                <w:szCs w:val="22"/>
                              </w:rPr>
                              <w:t>mit parallelen Linien nach. Beginnen Sie mit einem Abstand v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on 5 mm, dann 1 cm, 1,</w:t>
                            </w:r>
                            <w:r w:rsidRPr="00A11D80">
                              <w:rPr>
                                <w:sz w:val="22"/>
                                <w:szCs w:val="22"/>
                              </w:rPr>
                              <w:t>5 cm usw.</w:t>
                            </w:r>
                          </w:p>
                          <w:p w14:paraId="6BCAD536" w14:textId="77777777" w:rsidR="00A16E22" w:rsidRPr="000429D6" w:rsidRDefault="00A16E22" w:rsidP="00A16E22">
                            <w:pPr>
                              <w:pStyle w:val="TabelleKopflinks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roundrect>
                    <v:shape id="Grafik 1429" o:spid="_x0000_s1135" type="#_x0000_t75" style="position:absolute;left:698;top:571;width:1397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">
                      <v:imagedata r:id="rId58" o:title="" recolortarget="#275791"/>
                    </v:shape>
                  </v:group>
                  <v:roundrect id="Abgerundetes Rechteck 1937" o:spid="_x0000_s1136" style="position:absolute;left:1651;top:31568;width:47047;height:71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" fillcolor="window" strokecolor="#4bacc6" strokeweight="1pt">
                    <v:textbox>
                      <w:txbxContent>
                        <w:p w14:paraId="5E96EF7C" w14:textId="77777777" w:rsidR="00A16E22" w:rsidRPr="00463A46" w:rsidRDefault="00A16E22" w:rsidP="00A16E22">
                          <w:pPr>
                            <w:pStyle w:val="Textkrp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 xml:space="preserve">    </w:t>
                          </w:r>
                          <w:r w:rsidRPr="00463A46">
                            <w:rPr>
                              <w:b/>
                              <w:sz w:val="22"/>
                              <w:szCs w:val="22"/>
                            </w:rPr>
                            <w:t>Aufgabe 2</w:t>
                          </w:r>
                        </w:p>
                        <w:p w14:paraId="5F6E4EFF" w14:textId="77777777" w:rsidR="00A16E22" w:rsidRPr="000429D6" w:rsidRDefault="00A16E22" w:rsidP="00A16E22">
                          <w:pPr>
                            <w:pStyle w:val="Textkrper"/>
                            <w:rPr>
                              <w:sz w:val="22"/>
                              <w:szCs w:val="22"/>
                            </w:rPr>
                          </w:pPr>
                          <w:r w:rsidRPr="000429D6">
                            <w:rPr>
                              <w:sz w:val="22"/>
                              <w:szCs w:val="22"/>
                            </w:rPr>
                            <w:t>Zeichnen Sie die Umrisse des folgenden</w:t>
                          </w:r>
                          <w:r w:rsidRPr="00A11D80">
                            <w:rPr>
                              <w:sz w:val="22"/>
                              <w:szCs w:val="22"/>
                            </w:rPr>
                            <w:t xml:space="preserve"> Fünfecks </w:t>
                          </w:r>
                          <w:r w:rsidRPr="000429D6">
                            <w:rPr>
                              <w:sz w:val="22"/>
                              <w:szCs w:val="22"/>
                            </w:rPr>
                            <w:t xml:space="preserve">mit parallelen Linien nach. Beginnen Sie mit einem Abstand von 5mm, dann 1 cm, 1, 5 cm usw. </w:t>
                          </w:r>
                        </w:p>
                        <w:p w14:paraId="25D97C82" w14:textId="77777777" w:rsidR="00A16E22" w:rsidRPr="000429D6" w:rsidRDefault="00A16E22" w:rsidP="00A16E22">
                          <w:pPr>
                            <w:pStyle w:val="TabelleKopflinks"/>
                            <w:rPr>
                              <w:b w:val="0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roundrect>
                </v:group>
                <v:shape id="Grafik 1429" o:spid="_x0000_s1137" type="#_x0000_t75" style="position:absolute;left:2476;top:36766;width:1397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">
                  <v:imagedata r:id="rId58" o:title="" recolortarget="#275791"/>
                </v:shape>
              </v:group>
            </w:pict>
          </mc:Fallback>
        </mc:AlternateContent>
      </w:r>
    </w:p>
    <w:p w14:paraId="54C7C0D5" w14:textId="5840DD69" w:rsidR="00A16E22" w:rsidRPr="00A11D80" w:rsidRDefault="00A16E22" w:rsidP="00A16E22">
      <w:pPr>
        <w:pStyle w:val="Textkrper"/>
        <w:rPr>
          <w:sz w:val="22"/>
          <w:szCs w:val="22"/>
        </w:rPr>
      </w:pPr>
    </w:p>
    <w:p w14:paraId="0E3D916F" w14:textId="040AB9DF" w:rsidR="00A16E22" w:rsidRPr="00A11D80" w:rsidRDefault="00A16E22" w:rsidP="00A16E22">
      <w:pPr>
        <w:pStyle w:val="Textkrper"/>
        <w:rPr>
          <w:sz w:val="22"/>
          <w:szCs w:val="22"/>
        </w:rPr>
      </w:pPr>
    </w:p>
    <w:p w14:paraId="6B0111EF" w14:textId="00F0440D" w:rsidR="00A16E22" w:rsidRPr="00A11D80" w:rsidRDefault="00A16E22" w:rsidP="00A16E22">
      <w:pPr>
        <w:pStyle w:val="Textkrper"/>
        <w:rPr>
          <w:sz w:val="22"/>
          <w:szCs w:val="22"/>
        </w:rPr>
      </w:pPr>
    </w:p>
    <w:p w14:paraId="2319EA06" w14:textId="4EA8081E" w:rsidR="00A16E22" w:rsidRPr="00A11D80" w:rsidRDefault="00A16E22" w:rsidP="00A16E22">
      <w:pPr>
        <w:pStyle w:val="Textkrper"/>
        <w:rPr>
          <w:sz w:val="22"/>
          <w:szCs w:val="22"/>
        </w:rPr>
      </w:pPr>
    </w:p>
    <w:p w14:paraId="3433A6BF" w14:textId="77777777" w:rsidR="00A16E22" w:rsidRPr="00A11D80" w:rsidRDefault="00A16E22" w:rsidP="00A16E22">
      <w:pPr>
        <w:pStyle w:val="Textkrper"/>
        <w:rPr>
          <w:sz w:val="22"/>
          <w:szCs w:val="22"/>
        </w:rPr>
      </w:pPr>
    </w:p>
    <w:p w14:paraId="3C90BA90" w14:textId="77777777" w:rsidR="00A16E22" w:rsidRPr="00A11D80" w:rsidRDefault="00114D81" w:rsidP="00A16E22">
      <w:pPr>
        <w:pStyle w:val="Textkrp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EA1DB5A" wp14:editId="00D6255A">
                <wp:simplePos x="0" y="0"/>
                <wp:positionH relativeFrom="column">
                  <wp:posOffset>1104900</wp:posOffset>
                </wp:positionH>
                <wp:positionV relativeFrom="paragraph">
                  <wp:posOffset>31115</wp:posOffset>
                </wp:positionV>
                <wp:extent cx="2613600" cy="1994400"/>
                <wp:effectExtent l="0" t="0" r="15875" b="25400"/>
                <wp:wrapNone/>
                <wp:docPr id="1987" name="Rechteck 1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600" cy="19944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32914" id="Rechteck 1987" o:spid="_x0000_s1026" style="position:absolute;margin-left:87pt;margin-top:2.45pt;width:205.8pt;height:157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" filled="f" strokecolor="#c00000"/>
            </w:pict>
          </mc:Fallback>
        </mc:AlternateContent>
      </w:r>
    </w:p>
    <w:p w14:paraId="1752039A" w14:textId="77777777" w:rsidR="00A16E22" w:rsidRDefault="00114D81" w:rsidP="00A16E22">
      <w:pPr>
        <w:pStyle w:val="Textkrp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6D6EB7" wp14:editId="3263A5D1">
                <wp:simplePos x="0" y="0"/>
                <wp:positionH relativeFrom="column">
                  <wp:posOffset>1265626</wp:posOffset>
                </wp:positionH>
                <wp:positionV relativeFrom="paragraph">
                  <wp:posOffset>34038</wp:posOffset>
                </wp:positionV>
                <wp:extent cx="2253600" cy="1634400"/>
                <wp:effectExtent l="0" t="0" r="13970" b="23495"/>
                <wp:wrapNone/>
                <wp:docPr id="1985" name="Rechteck 1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600" cy="16344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29274" id="Rechteck 1985" o:spid="_x0000_s1026" style="position:absolute;margin-left:99.65pt;margin-top:2.7pt;width:177.45pt;height:128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" filled="f" strokecolor="#c00000"/>
            </w:pict>
          </mc:Fallback>
        </mc:AlternateContent>
      </w:r>
    </w:p>
    <w:p w14:paraId="4060E3E4" w14:textId="77777777" w:rsidR="00114D81" w:rsidRPr="00114D81" w:rsidRDefault="00114D81" w:rsidP="00114D81">
      <w:pPr>
        <w:jc w:val="both"/>
        <w:rPr>
          <w:sz w:val="22"/>
          <w:szCs w:val="22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09A0F0" wp14:editId="33DD1EA4">
                <wp:simplePos x="0" y="0"/>
                <wp:positionH relativeFrom="column">
                  <wp:posOffset>1441450</wp:posOffset>
                </wp:positionH>
                <wp:positionV relativeFrom="paragraph">
                  <wp:posOffset>55678</wp:posOffset>
                </wp:positionV>
                <wp:extent cx="1894505" cy="1275780"/>
                <wp:effectExtent l="0" t="0" r="10795" b="19685"/>
                <wp:wrapNone/>
                <wp:docPr id="1983" name="Rechteck 1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505" cy="1275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A64A83" id="Rechteck 1983" o:spid="_x0000_s1026" style="position:absolute;margin-left:113.5pt;margin-top:4.4pt;width:149.15pt;height:100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" fillcolor="window" strokecolor="windowText"/>
            </w:pict>
          </mc:Fallback>
        </mc:AlternateContent>
      </w:r>
    </w:p>
    <w:p w14:paraId="60137D77" w14:textId="696EF7A8" w:rsidR="00114D81" w:rsidRPr="00114D81" w:rsidRDefault="00114D81" w:rsidP="00114D81">
      <w:pPr>
        <w:jc w:val="both"/>
        <w:rPr>
          <w:sz w:val="22"/>
          <w:szCs w:val="22"/>
          <w:lang w:eastAsia="de-DE"/>
        </w:rPr>
      </w:pPr>
    </w:p>
    <w:p w14:paraId="66C11DB0" w14:textId="77777777" w:rsidR="00114D81" w:rsidRPr="00114D81" w:rsidRDefault="00114D81" w:rsidP="00114D81">
      <w:pPr>
        <w:jc w:val="both"/>
        <w:rPr>
          <w:sz w:val="22"/>
          <w:szCs w:val="22"/>
          <w:lang w:eastAsia="de-DE"/>
        </w:rPr>
      </w:pPr>
    </w:p>
    <w:p w14:paraId="199CD284" w14:textId="77777777" w:rsidR="00114D81" w:rsidRPr="00114D81" w:rsidRDefault="00114D81" w:rsidP="00114D81">
      <w:pPr>
        <w:jc w:val="both"/>
        <w:rPr>
          <w:sz w:val="22"/>
          <w:szCs w:val="22"/>
          <w:lang w:eastAsia="de-DE"/>
        </w:rPr>
      </w:pPr>
    </w:p>
    <w:p w14:paraId="58F24328" w14:textId="77777777" w:rsidR="00114D81" w:rsidRPr="00114D81" w:rsidRDefault="00114D81" w:rsidP="00114D81">
      <w:pPr>
        <w:jc w:val="both"/>
        <w:rPr>
          <w:sz w:val="22"/>
          <w:szCs w:val="22"/>
          <w:lang w:eastAsia="de-DE"/>
        </w:rPr>
      </w:pPr>
    </w:p>
    <w:p w14:paraId="61074C11" w14:textId="77777777" w:rsidR="00114D81" w:rsidRPr="00114D81" w:rsidRDefault="00114D81" w:rsidP="00114D81">
      <w:pPr>
        <w:jc w:val="both"/>
        <w:rPr>
          <w:sz w:val="22"/>
          <w:szCs w:val="22"/>
          <w:lang w:eastAsia="de-DE"/>
        </w:rPr>
      </w:pPr>
    </w:p>
    <w:p w14:paraId="6FFE0FA6" w14:textId="77777777" w:rsidR="00114D81" w:rsidRPr="00114D81" w:rsidRDefault="00114D81" w:rsidP="00114D81">
      <w:pPr>
        <w:jc w:val="both"/>
        <w:rPr>
          <w:sz w:val="22"/>
          <w:szCs w:val="22"/>
          <w:lang w:eastAsia="de-DE"/>
        </w:rPr>
      </w:pPr>
    </w:p>
    <w:p w14:paraId="00AB4D98" w14:textId="77777777" w:rsidR="00114D81" w:rsidRPr="00114D81" w:rsidRDefault="00114D81" w:rsidP="00114D81">
      <w:pPr>
        <w:jc w:val="both"/>
        <w:rPr>
          <w:sz w:val="22"/>
          <w:szCs w:val="22"/>
          <w:lang w:eastAsia="de-DE"/>
        </w:rPr>
      </w:pPr>
    </w:p>
    <w:p w14:paraId="46CC5E1D" w14:textId="77777777" w:rsidR="00A16E22" w:rsidRDefault="00A16E22" w:rsidP="00A16E22">
      <w:pPr>
        <w:pStyle w:val="Textkrper"/>
        <w:rPr>
          <w:sz w:val="22"/>
          <w:szCs w:val="22"/>
        </w:rPr>
      </w:pPr>
    </w:p>
    <w:p w14:paraId="29436A96" w14:textId="77777777" w:rsidR="00A16E22" w:rsidRPr="00A11D80" w:rsidRDefault="00A16E22" w:rsidP="00A16E22">
      <w:pPr>
        <w:pStyle w:val="Textkrper"/>
        <w:rPr>
          <w:sz w:val="22"/>
          <w:szCs w:val="22"/>
        </w:rPr>
      </w:pPr>
    </w:p>
    <w:p w14:paraId="1A5CB896" w14:textId="5978BB54" w:rsidR="00687342" w:rsidRDefault="00687342">
      <w:pPr>
        <w:spacing w:line="240" w:lineRule="exact"/>
        <w:rPr>
          <w:sz w:val="22"/>
          <w:szCs w:val="22"/>
          <w:lang w:eastAsia="de-DE"/>
        </w:rPr>
      </w:pPr>
      <w:r>
        <w:rPr>
          <w:noProof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0B5BC143" wp14:editId="44ED4525">
                <wp:simplePos x="0" y="0"/>
                <wp:positionH relativeFrom="column">
                  <wp:posOffset>-233045</wp:posOffset>
                </wp:positionH>
                <wp:positionV relativeFrom="paragraph">
                  <wp:posOffset>887892</wp:posOffset>
                </wp:positionV>
                <wp:extent cx="6832600" cy="5067300"/>
                <wp:effectExtent l="0" t="0" r="25400" b="19050"/>
                <wp:wrapNone/>
                <wp:docPr id="1989" name="Gruppieren 1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600" cy="5067300"/>
                          <a:chOff x="0" y="0"/>
                          <a:chExt cx="6832600" cy="5067300"/>
                        </a:xfrm>
                      </wpg:grpSpPr>
                      <pic:pic xmlns:pic="http://schemas.openxmlformats.org/drawingml/2006/picture">
                        <pic:nvPicPr>
                          <pic:cNvPr id="1984" name="Grafik 19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5" t="13632" r="10794" b="42989"/>
                          <a:stretch/>
                        </pic:blipFill>
                        <pic:spPr bwMode="auto">
                          <a:xfrm>
                            <a:off x="0" y="0"/>
                            <a:ext cx="6494145" cy="4891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88" name="Rechteck 1988"/>
                        <wps:cNvSpPr/>
                        <wps:spPr>
                          <a:xfrm>
                            <a:off x="5162550" y="4432300"/>
                            <a:ext cx="1670050" cy="635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E995D" id="Gruppieren 1989" o:spid="_x0000_s1026" style="position:absolute;margin-left:-18.35pt;margin-top:69.9pt;width:538pt;height:399pt;z-index:251583488" coordsize="68326,506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j/epKV/vUlVzGYA45ozQOtLjk0cxoJTo&#10;6THy596WOm9iFuOoooqC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Y/&#10;3qSlf71JQTyhTm6/hTR704knt9KChoJ7CnDgjBoXH40N1HFVcVh1FFFS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P96kpX+9SVXKAq89PSkozk5PFOAI4xSAbyegpyAjq&#10;KcCe4op8wrBRRRUj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j/AHqQ&#10;AngU4jJJpFODnFX0AXKngCg/ex7UBfmxmgn5s+lQAEMOS1CsSelBYEYIojzTJ6jqKKKR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YkEim0r/epRsxzQAgY7s0oHODTR1p&#10;xJU4FADe2aVSQcUlOQA9apkRHUUUVJ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f71JSv96koICnPTR1pSeWoLFTk8inYx0FRrhjgGnqu3vTluTEWiiik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">
                <v:shape id="Grafik 1984" o:spid="_x0000_s1027" type="#_x0000_t75" style="position:absolute;width:64941;height:48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">
                  <v:imagedata r:id="rId61" o:title="" croptop="8934f" cropbottom="28173f" cropleft="6544f" cropright="7074f"/>
                </v:shape>
                <v:rect id="Rechteck 1988" o:spid="_x0000_s1028" style="position:absolute;left:51625;top:44323;width:16701;height: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" fillcolor="white [3212]" strokecolor="white [3212]" strokeweight="2pt"/>
              </v:group>
            </w:pict>
          </mc:Fallback>
        </mc:AlternateContent>
      </w:r>
      <w:r>
        <w:rPr>
          <w:sz w:val="22"/>
          <w:szCs w:val="22"/>
          <w:lang w:eastAsia="de-DE"/>
        </w:rPr>
        <w:br w:type="page"/>
      </w:r>
    </w:p>
    <w:p w14:paraId="2DAB7EC5" w14:textId="61E6BF31" w:rsidR="00114D81" w:rsidRPr="00114D81" w:rsidRDefault="00114D81" w:rsidP="00114D81">
      <w:pPr>
        <w:jc w:val="both"/>
        <w:rPr>
          <w:sz w:val="22"/>
          <w:szCs w:val="22"/>
          <w:lang w:eastAsia="de-DE"/>
        </w:rPr>
      </w:pPr>
    </w:p>
    <w:p w14:paraId="4C9F1E73" w14:textId="77777777" w:rsidR="00A16E22" w:rsidRPr="00A11D80" w:rsidRDefault="00A16E22" w:rsidP="00A16E22">
      <w:pPr>
        <w:pStyle w:val="Textkrper"/>
        <w:rPr>
          <w:sz w:val="22"/>
          <w:szCs w:val="22"/>
        </w:rPr>
      </w:pPr>
    </w:p>
    <w:p w14:paraId="0F60128C" w14:textId="3B1C8135" w:rsidR="00A16E22" w:rsidRDefault="0086712B" w:rsidP="00A16E22">
      <w:pPr>
        <w:pStyle w:val="Textkrp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78638859" wp14:editId="0BC96559">
                <wp:simplePos x="0" y="0"/>
                <wp:positionH relativeFrom="column">
                  <wp:posOffset>-99414</wp:posOffset>
                </wp:positionH>
                <wp:positionV relativeFrom="paragraph">
                  <wp:posOffset>85534</wp:posOffset>
                </wp:positionV>
                <wp:extent cx="6140450" cy="3557921"/>
                <wp:effectExtent l="57150" t="57150" r="0" b="61595"/>
                <wp:wrapNone/>
                <wp:docPr id="1939" name="Gruppieren 1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0450" cy="3557921"/>
                          <a:chOff x="0" y="-1"/>
                          <a:chExt cx="6140450" cy="3183512"/>
                        </a:xfrm>
                      </wpg:grpSpPr>
                      <wpg:grpSp>
                        <wpg:cNvPr id="1940" name="Gruppieren 1940"/>
                        <wpg:cNvGrpSpPr/>
                        <wpg:grpSpPr>
                          <a:xfrm>
                            <a:off x="5054600" y="571500"/>
                            <a:ext cx="1085850" cy="901700"/>
                            <a:chOff x="0" y="0"/>
                            <a:chExt cx="2771775" cy="1885950"/>
                          </a:xfrm>
                        </wpg:grpSpPr>
                        <pic:pic xmlns:pic="http://schemas.openxmlformats.org/drawingml/2006/picture">
                          <pic:nvPicPr>
                            <pic:cNvPr id="1941" name="Bild 1" descr="Mann, Sitzen, Stuhl, Piktogramm, Schwarz, Arbei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0650" y="0"/>
                              <a:ext cx="1381125" cy="1885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42" name="Bild 1" descr="Mann, Sitzen, Stuhl, Piktogramm, Schwarz, Arbei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0" y="0"/>
                              <a:ext cx="1381125" cy="1885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43" name="Grafik 143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4100" y="88900"/>
                            <a:ext cx="65849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944" name="Gruppieren 1944"/>
                        <wpg:cNvGrpSpPr/>
                        <wpg:grpSpPr>
                          <a:xfrm>
                            <a:off x="0" y="-1"/>
                            <a:ext cx="4704715" cy="3183512"/>
                            <a:chOff x="0" y="-1"/>
                            <a:chExt cx="4704715" cy="3183512"/>
                          </a:xfrm>
                        </wpg:grpSpPr>
                        <wps:wsp>
                          <wps:cNvPr id="1945" name="Abgerundetes Rechteck 1945"/>
                          <wps:cNvSpPr/>
                          <wps:spPr>
                            <a:xfrm>
                              <a:off x="0" y="-1"/>
                              <a:ext cx="4704715" cy="3183512"/>
                            </a:xfrm>
                            <a:prstGeom prst="roundRect">
                              <a:avLst/>
                            </a:prstGeom>
                            <a:ln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11B085" w14:textId="77777777" w:rsidR="00A16E22" w:rsidRDefault="00A16E22" w:rsidP="00A16E22">
                                <w:pPr>
                                  <w:pStyle w:val="Textkrper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 xml:space="preserve">  </w:t>
                                </w:r>
                                <w:r w:rsidRPr="00463A46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Aufgabe 3</w:t>
                                </w:r>
                                <w:r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 xml:space="preserve">: Der Rückenmaler </w:t>
                                </w:r>
                              </w:p>
                              <w:p w14:paraId="63ADA798" w14:textId="5F0437DF" w:rsidR="00A16E22" w:rsidRPr="00463A46" w:rsidRDefault="00A16E22" w:rsidP="00B61878">
                                <w:pPr>
                                  <w:pStyle w:val="Textkrper"/>
                                  <w:numPr>
                                    <w:ilvl w:val="0"/>
                                    <w:numId w:val="37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463A46">
                                  <w:rPr>
                                    <w:sz w:val="22"/>
                                    <w:szCs w:val="22"/>
                                  </w:rPr>
                                  <w:t xml:space="preserve">Suchen Sie sich </w:t>
                                </w:r>
                                <w:r w:rsidR="0086712B" w:rsidRPr="0086712B">
                                  <w:rPr>
                                    <w:sz w:val="22"/>
                                    <w:szCs w:val="22"/>
                                  </w:rPr>
                                  <w:t xml:space="preserve">eine Partnerin oder </w:t>
                                </w:r>
                                <w:r w:rsidRPr="00463A46">
                                  <w:rPr>
                                    <w:sz w:val="22"/>
                                    <w:szCs w:val="22"/>
                                  </w:rPr>
                                  <w:t xml:space="preserve">einen Partner. </w:t>
                                </w:r>
                              </w:p>
                              <w:p w14:paraId="180364C9" w14:textId="77777777" w:rsidR="00A16E22" w:rsidRDefault="00A16E22" w:rsidP="00B61878">
                                <w:pPr>
                                  <w:pStyle w:val="Textkrper"/>
                                  <w:numPr>
                                    <w:ilvl w:val="0"/>
                                    <w:numId w:val="37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9B2720">
                                  <w:rPr>
                                    <w:sz w:val="22"/>
                                    <w:szCs w:val="22"/>
                                  </w:rPr>
                                  <w:t xml:space="preserve">Setzen Sie sich Rücken an Rücken. </w:t>
                                </w:r>
                              </w:p>
                              <w:p w14:paraId="553E4271" w14:textId="16904463" w:rsidR="00A16E22" w:rsidRPr="004F4838" w:rsidRDefault="00A16E22" w:rsidP="00B61878">
                                <w:pPr>
                                  <w:pStyle w:val="Textkrper"/>
                                  <w:numPr>
                                    <w:ilvl w:val="0"/>
                                    <w:numId w:val="37"/>
                                  </w:num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4F4838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Partner</w:t>
                                </w:r>
                                <w:r w:rsidR="0086712B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/in</w:t>
                                </w:r>
                                <w:r w:rsidRPr="004F4838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 xml:space="preserve"> A: </w:t>
                                </w:r>
                              </w:p>
                              <w:p w14:paraId="5087D792" w14:textId="77777777" w:rsidR="00A16E22" w:rsidRDefault="00A16E22" w:rsidP="00B61878">
                                <w:pPr>
                                  <w:pStyle w:val="Textkrper"/>
                                  <w:numPr>
                                    <w:ilvl w:val="0"/>
                                    <w:numId w:val="29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Wählen Sie eine Fläche aus, die sie zeichnen möchten. </w:t>
                                </w:r>
                              </w:p>
                              <w:p w14:paraId="0665D2CF" w14:textId="77777777" w:rsidR="00A16E22" w:rsidRDefault="00A16E22" w:rsidP="00B61878">
                                <w:pPr>
                                  <w:pStyle w:val="Textkrper"/>
                                  <w:numPr>
                                    <w:ilvl w:val="0"/>
                                    <w:numId w:val="29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4F4838">
                                  <w:rPr>
                                    <w:sz w:val="22"/>
                                    <w:szCs w:val="22"/>
                                  </w:rPr>
                                  <w:t xml:space="preserve">Beschreiben Sie dem Partner die Fläche. </w:t>
                                </w:r>
                              </w:p>
                              <w:p w14:paraId="0B550FB7" w14:textId="77777777" w:rsidR="00A16E22" w:rsidRPr="004F4838" w:rsidRDefault="00A16E22" w:rsidP="00B61878">
                                <w:pPr>
                                  <w:pStyle w:val="Textkrper"/>
                                  <w:numPr>
                                    <w:ilvl w:val="0"/>
                                    <w:numId w:val="29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4F4838">
                                  <w:rPr>
                                    <w:sz w:val="22"/>
                                    <w:szCs w:val="22"/>
                                  </w:rPr>
                                  <w:t xml:space="preserve">Benutzen Sie dazu den Wortschatz. Achten Sie auf die Tabu-Wörter. </w:t>
                                </w:r>
                              </w:p>
                              <w:p w14:paraId="5948A204" w14:textId="04B27E96" w:rsidR="00A16E22" w:rsidRPr="004F4838" w:rsidRDefault="00A16E22" w:rsidP="00A16E22">
                                <w:pPr>
                                  <w:pStyle w:val="Textkrper"/>
                                  <w:ind w:left="360"/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4F4838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Partner</w:t>
                                </w:r>
                                <w:r w:rsidR="0086712B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/in</w:t>
                                </w:r>
                                <w:r w:rsidRPr="004F4838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 xml:space="preserve"> B</w:t>
                                </w:r>
                                <w:r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:</w:t>
                                </w:r>
                              </w:p>
                              <w:p w14:paraId="527C58AE" w14:textId="3EB82A46" w:rsidR="00A16E22" w:rsidRPr="000A6D80" w:rsidRDefault="00A16E22" w:rsidP="00B61878">
                                <w:pPr>
                                  <w:pStyle w:val="Textkrper"/>
                                  <w:numPr>
                                    <w:ilvl w:val="0"/>
                                    <w:numId w:val="30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Zeichnen Sie die Fläche, die </w:t>
                                </w:r>
                                <w:r w:rsidR="0086712B">
                                  <w:rPr>
                                    <w:sz w:val="22"/>
                                    <w:szCs w:val="22"/>
                                  </w:rPr>
                                  <w:t xml:space="preserve">die Partnerin oder </w: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der Partner Ihnen erklärt. </w:t>
                                </w:r>
                              </w:p>
                              <w:p w14:paraId="0762F444" w14:textId="77777777" w:rsidR="00A16E22" w:rsidRDefault="00A16E22" w:rsidP="00B61878">
                                <w:pPr>
                                  <w:pStyle w:val="Textkrper"/>
                                  <w:numPr>
                                    <w:ilvl w:val="0"/>
                                    <w:numId w:val="37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Betrachten Sie die Zeichnung gemeinsam nachdem Sie fertig erklärt haben. Vergleichen Sie es auch mit dem Original.  Versuchen Sie Verbesserungsmöglichkeiten für die nächsten Zeichnungen abzuleiten. </w:t>
                                </w:r>
                              </w:p>
                              <w:p w14:paraId="7A417B23" w14:textId="77777777" w:rsidR="00A16E22" w:rsidRDefault="00A16E22" w:rsidP="00B61878">
                                <w:pPr>
                                  <w:pStyle w:val="Textkrper"/>
                                  <w:numPr>
                                    <w:ilvl w:val="0"/>
                                    <w:numId w:val="37"/>
                                  </w:num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Wechseln Sie nach jeder Runde Ihre Rollen. </w:t>
                                </w:r>
                              </w:p>
                              <w:p w14:paraId="13E45138" w14:textId="2A9EE899" w:rsidR="00511875" w:rsidRPr="00511875" w:rsidRDefault="00511875" w:rsidP="0086712B">
                                <w:pPr>
                                  <w:jc w:val="center"/>
                                  <w:rPr>
                                    <w:color w:val="C00000"/>
                                    <w:sz w:val="22"/>
                                    <w:szCs w:val="22"/>
                                    <w:lang w:eastAsia="de-DE"/>
                                  </w:rPr>
                                </w:pPr>
                                <w:r w:rsidRPr="00511875">
                                  <w:rPr>
                                    <w:color w:val="C00000"/>
                                    <w:sz w:val="22"/>
                                    <w:szCs w:val="22"/>
                                    <w:lang w:eastAsia="de-DE"/>
                                  </w:rPr>
                                  <w:t xml:space="preserve">Lösungen siehe Vorlagen. </w:t>
                                </w:r>
                              </w:p>
                              <w:p w14:paraId="390C9C0C" w14:textId="77777777" w:rsidR="00A16E22" w:rsidRPr="000429D6" w:rsidRDefault="00A16E22" w:rsidP="00A16E22">
                                <w:pPr>
                                  <w:pStyle w:val="TabelleKopflinks"/>
                                  <w:rPr>
                                    <w:b w:val="0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6" name="Grafik 1429"/>
                            <pic:cNvPicPr/>
                          </pic:nvPicPr>
                          <pic:blipFill>
                            <a:blip r:embed="rId52" cstate="print">
                              <a:duotone>
                                <a:srgbClr val="4F81BD">
                                  <a:shade val="45000"/>
                                  <a:satMod val="135000"/>
                                </a:srgb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650" y="158750"/>
                              <a:ext cx="139700" cy="196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638859" id="Gruppieren 1939" o:spid="_x0000_s1138" style="position:absolute;left:0;text-align:left;margin-left:-7.85pt;margin-top:6.75pt;width:483.5pt;height:280.15pt;z-index:251643904;mso-height-relative:margin" coordorigin="" coordsize="61404,31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">
                <v:group id="Gruppieren 1940" o:spid="_x0000_s1139" style="position:absolute;left:50546;top:5715;width:10858;height:9017" coordsize="27717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4YN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01fhl29kBD3/AwAA//8DAFBLAQItABQABgAIAAAAIQDb4fbL7gAAAIUBAAATAAAAAAAA&#10;AAAAAAAAAAAAAABbQ29udGVudF9UeXBlc10ueG1sUEsBAi0AFAAGAAgAAAAhAFr0LFu/AAAAFQEA&#10;AAsAAAAAAAAAAAAAAAAAHwEAAF9yZWxzLy5yZWxzUEsBAi0AFAAGAAgAAAAhALkPhg3HAAAA3QAA&#10;AA8AAAAAAAAAAAAAAAAABwIAAGRycy9kb3ducmV2LnhtbFBLBQYAAAAAAwADALcAAAD7AgAAAAA=&#10;">
                  <v:shape id="Bild 1" o:spid="_x0000_s1140" type="#_x0000_t75" alt="Mann, Sitzen, Stuhl, Piktogramm, Schwarz, Arbeit" style="position:absolute;left:13906;width:13811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">
                    <v:imagedata r:id="rId63" o:title="Mann, Sitzen, Stuhl, Piktogramm, Schwarz, Arbeit"/>
                  </v:shape>
                  <v:shape id="Bild 1" o:spid="_x0000_s1141" type="#_x0000_t75" alt="Mann, Sitzen, Stuhl, Piktogramm, Schwarz, Arbeit" style="position:absolute;width:13811;height:1885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">
                    <v:imagedata r:id="rId63" o:title="Mann, Sitzen, Stuhl, Piktogramm, Schwarz, Arbeit"/>
                  </v:shape>
                </v:group>
                <v:shape id="Grafik 1432" o:spid="_x0000_s1142" type="#_x0000_t75" style="position:absolute;left:48641;top:889;width:6584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">
                  <v:imagedata r:id="rId19" o:title=""/>
                </v:shape>
                <v:group id="Gruppieren 1944" o:spid="_x0000_s1143" style="position:absolute;width:47047;height:31835" coordorigin="" coordsize="47047,3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AO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6XgMj2/CCXJ+BwAA//8DAFBLAQItABQABgAIAAAAIQDb4fbL7gAAAIUBAAATAAAAAAAAAAAA&#10;AAAAAAAAAABbQ29udGVudF9UeXBlc10ueG1sUEsBAi0AFAAGAAgAAAAhAFr0LFu/AAAAFQEAAAsA&#10;AAAAAAAAAAAAAAAAHwEAAF9yZWxzLy5yZWxzUEsBAi0AFAAGAAgAAAAhAMY0gA7EAAAA3QAAAA8A&#10;AAAAAAAAAAAAAAAABwIAAGRycy9kb3ducmV2LnhtbFBLBQYAAAAAAwADALcAAAD4AgAAAAA=&#10;">
                  <v:roundrect id="Abgerundetes Rechteck 1945" o:spid="_x0000_s1144" style="position:absolute;width:47047;height:318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" fillcolor="white [3201]" strokecolor="#c0504d [3205]" strokeweight="2pt">
                    <v:textbox>
                      <w:txbxContent>
                        <w:p w14:paraId="0A11B085" w14:textId="77777777" w:rsidR="00A16E22" w:rsidRDefault="00A16E22" w:rsidP="00A16E22">
                          <w:pPr>
                            <w:pStyle w:val="Textkrp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 xml:space="preserve">  </w:t>
                          </w:r>
                          <w:r w:rsidRPr="00463A46">
                            <w:rPr>
                              <w:b/>
                              <w:sz w:val="22"/>
                              <w:szCs w:val="22"/>
                            </w:rPr>
                            <w:t>Aufgabe 3</w:t>
                          </w:r>
                          <w:r>
                            <w:rPr>
                              <w:b/>
                              <w:sz w:val="22"/>
                              <w:szCs w:val="22"/>
                            </w:rPr>
                            <w:t xml:space="preserve">: Der Rückenmaler </w:t>
                          </w:r>
                        </w:p>
                        <w:p w14:paraId="63ADA798" w14:textId="5F0437DF" w:rsidR="00A16E22" w:rsidRPr="00463A46" w:rsidRDefault="00A16E22" w:rsidP="00B61878">
                          <w:pPr>
                            <w:pStyle w:val="Textkrper"/>
                            <w:numPr>
                              <w:ilvl w:val="0"/>
                              <w:numId w:val="37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 w:rsidRPr="00463A46">
                            <w:rPr>
                              <w:sz w:val="22"/>
                              <w:szCs w:val="22"/>
                            </w:rPr>
                            <w:t xml:space="preserve">Suchen Sie sich </w:t>
                          </w:r>
                          <w:r w:rsidR="0086712B" w:rsidRPr="0086712B">
                            <w:rPr>
                              <w:sz w:val="22"/>
                              <w:szCs w:val="22"/>
                            </w:rPr>
                            <w:t xml:space="preserve">eine Partnerin oder </w:t>
                          </w:r>
                          <w:r w:rsidRPr="00463A46">
                            <w:rPr>
                              <w:sz w:val="22"/>
                              <w:szCs w:val="22"/>
                            </w:rPr>
                            <w:t xml:space="preserve">einen Partner. </w:t>
                          </w:r>
                        </w:p>
                        <w:p w14:paraId="180364C9" w14:textId="77777777" w:rsidR="00A16E22" w:rsidRDefault="00A16E22" w:rsidP="00B61878">
                          <w:pPr>
                            <w:pStyle w:val="Textkrper"/>
                            <w:numPr>
                              <w:ilvl w:val="0"/>
                              <w:numId w:val="37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 w:rsidRPr="009B2720">
                            <w:rPr>
                              <w:sz w:val="22"/>
                              <w:szCs w:val="22"/>
                            </w:rPr>
                            <w:t xml:space="preserve">Setzen Sie sich Rücken an Rücken. </w:t>
                          </w:r>
                        </w:p>
                        <w:p w14:paraId="553E4271" w14:textId="16904463" w:rsidR="00A16E22" w:rsidRPr="004F4838" w:rsidRDefault="00A16E22" w:rsidP="00B61878">
                          <w:pPr>
                            <w:pStyle w:val="Textkrper"/>
                            <w:numPr>
                              <w:ilvl w:val="0"/>
                              <w:numId w:val="37"/>
                            </w:num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4F4838">
                            <w:rPr>
                              <w:i/>
                              <w:sz w:val="22"/>
                              <w:szCs w:val="22"/>
                            </w:rPr>
                            <w:t>Partner</w:t>
                          </w:r>
                          <w:r w:rsidR="0086712B">
                            <w:rPr>
                              <w:i/>
                              <w:sz w:val="22"/>
                              <w:szCs w:val="22"/>
                            </w:rPr>
                            <w:t>/in</w:t>
                          </w:r>
                          <w:r w:rsidRPr="004F4838">
                            <w:rPr>
                              <w:i/>
                              <w:sz w:val="22"/>
                              <w:szCs w:val="22"/>
                            </w:rPr>
                            <w:t xml:space="preserve"> A: </w:t>
                          </w:r>
                        </w:p>
                        <w:p w14:paraId="5087D792" w14:textId="77777777" w:rsidR="00A16E22" w:rsidRDefault="00A16E22" w:rsidP="00B61878">
                          <w:pPr>
                            <w:pStyle w:val="Textkrper"/>
                            <w:numPr>
                              <w:ilvl w:val="0"/>
                              <w:numId w:val="29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Wählen Sie eine Fläche aus, die sie zeichnen möchten. </w:t>
                          </w:r>
                        </w:p>
                        <w:p w14:paraId="0665D2CF" w14:textId="77777777" w:rsidR="00A16E22" w:rsidRDefault="00A16E22" w:rsidP="00B61878">
                          <w:pPr>
                            <w:pStyle w:val="Textkrper"/>
                            <w:numPr>
                              <w:ilvl w:val="0"/>
                              <w:numId w:val="29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 w:rsidRPr="004F4838">
                            <w:rPr>
                              <w:sz w:val="22"/>
                              <w:szCs w:val="22"/>
                            </w:rPr>
                            <w:t xml:space="preserve">Beschreiben Sie dem Partner die Fläche. </w:t>
                          </w:r>
                        </w:p>
                        <w:p w14:paraId="0B550FB7" w14:textId="77777777" w:rsidR="00A16E22" w:rsidRPr="004F4838" w:rsidRDefault="00A16E22" w:rsidP="00B61878">
                          <w:pPr>
                            <w:pStyle w:val="Textkrper"/>
                            <w:numPr>
                              <w:ilvl w:val="0"/>
                              <w:numId w:val="29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 w:rsidRPr="004F4838">
                            <w:rPr>
                              <w:sz w:val="22"/>
                              <w:szCs w:val="22"/>
                            </w:rPr>
                            <w:t xml:space="preserve">Benutzen Sie dazu den Wortschatz. Achten Sie auf die Tabu-Wörter. </w:t>
                          </w:r>
                        </w:p>
                        <w:p w14:paraId="5948A204" w14:textId="04B27E96" w:rsidR="00A16E22" w:rsidRPr="004F4838" w:rsidRDefault="00A16E22" w:rsidP="00A16E22">
                          <w:pPr>
                            <w:pStyle w:val="Textkrper"/>
                            <w:ind w:left="360"/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4F4838">
                            <w:rPr>
                              <w:i/>
                              <w:sz w:val="22"/>
                              <w:szCs w:val="22"/>
                            </w:rPr>
                            <w:t>Partner</w:t>
                          </w:r>
                          <w:r w:rsidR="0086712B">
                            <w:rPr>
                              <w:i/>
                              <w:sz w:val="22"/>
                              <w:szCs w:val="22"/>
                            </w:rPr>
                            <w:t>/in</w:t>
                          </w:r>
                          <w:r w:rsidRPr="004F4838">
                            <w:rPr>
                              <w:i/>
                              <w:sz w:val="22"/>
                              <w:szCs w:val="22"/>
                            </w:rPr>
                            <w:t xml:space="preserve"> B</w:t>
                          </w:r>
                          <w:r>
                            <w:rPr>
                              <w:i/>
                              <w:sz w:val="22"/>
                              <w:szCs w:val="22"/>
                            </w:rPr>
                            <w:t>:</w:t>
                          </w:r>
                        </w:p>
                        <w:p w14:paraId="527C58AE" w14:textId="3EB82A46" w:rsidR="00A16E22" w:rsidRPr="000A6D80" w:rsidRDefault="00A16E22" w:rsidP="00B61878">
                          <w:pPr>
                            <w:pStyle w:val="Textkrper"/>
                            <w:numPr>
                              <w:ilvl w:val="0"/>
                              <w:numId w:val="30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Zeichnen Sie die Fläche, die </w:t>
                          </w:r>
                          <w:r w:rsidR="0086712B">
                            <w:rPr>
                              <w:sz w:val="22"/>
                              <w:szCs w:val="22"/>
                            </w:rPr>
                            <w:t xml:space="preserve">die Partnerin oder </w:t>
                          </w:r>
                          <w:r>
                            <w:rPr>
                              <w:sz w:val="22"/>
                              <w:szCs w:val="22"/>
                            </w:rPr>
                            <w:t xml:space="preserve">der Partner Ihnen erklärt. </w:t>
                          </w:r>
                        </w:p>
                        <w:p w14:paraId="0762F444" w14:textId="77777777" w:rsidR="00A16E22" w:rsidRDefault="00A16E22" w:rsidP="00B61878">
                          <w:pPr>
                            <w:pStyle w:val="Textkrper"/>
                            <w:numPr>
                              <w:ilvl w:val="0"/>
                              <w:numId w:val="37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Betrachten Sie die Zeichnung gemeinsam nachdem Sie fertig erklärt haben. Vergleichen Sie es auch mit dem Original.  Versuchen Sie Verbesserungsmöglichkeiten für die nächsten Zeichnungen abzuleiten. </w:t>
                          </w:r>
                        </w:p>
                        <w:p w14:paraId="7A417B23" w14:textId="77777777" w:rsidR="00A16E22" w:rsidRDefault="00A16E22" w:rsidP="00B61878">
                          <w:pPr>
                            <w:pStyle w:val="Textkrper"/>
                            <w:numPr>
                              <w:ilvl w:val="0"/>
                              <w:numId w:val="37"/>
                            </w:num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Wechseln Sie nach jeder Runde Ihre Rollen. </w:t>
                          </w:r>
                        </w:p>
                        <w:p w14:paraId="13E45138" w14:textId="2A9EE899" w:rsidR="00511875" w:rsidRPr="00511875" w:rsidRDefault="00511875" w:rsidP="0086712B">
                          <w:pPr>
                            <w:jc w:val="center"/>
                            <w:rPr>
                              <w:color w:val="C00000"/>
                              <w:sz w:val="22"/>
                              <w:szCs w:val="22"/>
                              <w:lang w:eastAsia="de-DE"/>
                            </w:rPr>
                          </w:pPr>
                          <w:r w:rsidRPr="00511875">
                            <w:rPr>
                              <w:color w:val="C00000"/>
                              <w:sz w:val="22"/>
                              <w:szCs w:val="22"/>
                              <w:lang w:eastAsia="de-DE"/>
                            </w:rPr>
                            <w:t xml:space="preserve">Lösungen siehe Vorlagen. </w:t>
                          </w:r>
                        </w:p>
                        <w:p w14:paraId="390C9C0C" w14:textId="77777777" w:rsidR="00A16E22" w:rsidRPr="000429D6" w:rsidRDefault="00A16E22" w:rsidP="00A16E22">
                          <w:pPr>
                            <w:pStyle w:val="TabelleKopflinks"/>
                            <w:rPr>
                              <w:b w:val="0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shape id="Grafik 1429" o:spid="_x0000_s1145" type="#_x0000_t75" style="position:absolute;left:1206;top:1587;width:1397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">
                    <v:imagedata r:id="rId54" o:title="" recolortarget="#275791"/>
                  </v:shape>
                </v:group>
              </v:group>
            </w:pict>
          </mc:Fallback>
        </mc:AlternateContent>
      </w:r>
      <w:r w:rsidR="00A16E22">
        <w:rPr>
          <w:sz w:val="22"/>
          <w:szCs w:val="22"/>
        </w:rPr>
        <w:br/>
      </w:r>
      <w:r w:rsidR="00A16E22">
        <w:rPr>
          <w:sz w:val="22"/>
          <w:szCs w:val="22"/>
        </w:rPr>
        <w:br/>
      </w:r>
      <w:r w:rsidR="00A16E22">
        <w:rPr>
          <w:sz w:val="22"/>
          <w:szCs w:val="22"/>
        </w:rPr>
        <w:br/>
      </w:r>
      <w:r w:rsidR="00A16E22">
        <w:rPr>
          <w:sz w:val="22"/>
          <w:szCs w:val="22"/>
        </w:rPr>
        <w:br/>
      </w:r>
      <w:r w:rsidR="00A16E22">
        <w:rPr>
          <w:sz w:val="22"/>
          <w:szCs w:val="22"/>
        </w:rPr>
        <w:br/>
      </w:r>
      <w:r w:rsidR="00A16E22">
        <w:rPr>
          <w:sz w:val="22"/>
          <w:szCs w:val="22"/>
        </w:rPr>
        <w:br/>
      </w:r>
      <w:r w:rsidR="00A16E22">
        <w:rPr>
          <w:sz w:val="22"/>
          <w:szCs w:val="22"/>
        </w:rPr>
        <w:br/>
      </w:r>
      <w:r w:rsidR="00A16E22">
        <w:rPr>
          <w:sz w:val="22"/>
          <w:szCs w:val="22"/>
        </w:rPr>
        <w:br/>
      </w:r>
      <w:r w:rsidR="00A16E22">
        <w:rPr>
          <w:sz w:val="22"/>
          <w:szCs w:val="22"/>
        </w:rPr>
        <w:br/>
      </w:r>
      <w:r w:rsidR="00A16E22">
        <w:rPr>
          <w:sz w:val="22"/>
          <w:szCs w:val="22"/>
        </w:rPr>
        <w:br/>
      </w:r>
      <w:r w:rsidR="00A16E22">
        <w:rPr>
          <w:sz w:val="22"/>
          <w:szCs w:val="22"/>
        </w:rPr>
        <w:br/>
      </w:r>
    </w:p>
    <w:p w14:paraId="73B4467E" w14:textId="77777777" w:rsidR="00A16E22" w:rsidRPr="007E360E" w:rsidRDefault="00A16E22" w:rsidP="00A16E22">
      <w:pPr>
        <w:pStyle w:val="Textkrper"/>
        <w:rPr>
          <w:i/>
          <w:sz w:val="22"/>
          <w:szCs w:val="22"/>
        </w:rPr>
      </w:pPr>
    </w:p>
    <w:p w14:paraId="66015478" w14:textId="77777777" w:rsidR="00A16E22" w:rsidRPr="007E360E" w:rsidRDefault="00A16E22" w:rsidP="00A16E22">
      <w:pPr>
        <w:pStyle w:val="Textkrper"/>
        <w:rPr>
          <w:i/>
          <w:sz w:val="22"/>
          <w:szCs w:val="22"/>
        </w:rPr>
      </w:pPr>
    </w:p>
    <w:p w14:paraId="5C1273CE" w14:textId="77777777" w:rsidR="00A16E22" w:rsidRPr="007E360E" w:rsidRDefault="00A16E22" w:rsidP="00A16E22">
      <w:pPr>
        <w:pStyle w:val="Textkrper"/>
        <w:rPr>
          <w:i/>
          <w:sz w:val="22"/>
          <w:szCs w:val="22"/>
        </w:rPr>
      </w:pPr>
    </w:p>
    <w:p w14:paraId="4AF19B79" w14:textId="77777777" w:rsidR="00A16E22" w:rsidRPr="007E360E" w:rsidRDefault="00A16E22" w:rsidP="00A16E22">
      <w:pPr>
        <w:pStyle w:val="Textkrper"/>
        <w:rPr>
          <w:i/>
          <w:sz w:val="22"/>
          <w:szCs w:val="22"/>
        </w:rPr>
      </w:pPr>
    </w:p>
    <w:p w14:paraId="31E6518A" w14:textId="77777777" w:rsidR="00A16E22" w:rsidRPr="007E360E" w:rsidRDefault="00A16E22" w:rsidP="00A16E22">
      <w:pPr>
        <w:pStyle w:val="Textkrper"/>
        <w:rPr>
          <w:i/>
          <w:sz w:val="22"/>
          <w:szCs w:val="22"/>
        </w:rPr>
      </w:pPr>
    </w:p>
    <w:p w14:paraId="6BD2FA24" w14:textId="77777777" w:rsidR="00A16E22" w:rsidRPr="007E360E" w:rsidRDefault="00A16E22" w:rsidP="00A16E22">
      <w:pPr>
        <w:pStyle w:val="Textkrper"/>
        <w:rPr>
          <w:i/>
          <w:sz w:val="22"/>
          <w:szCs w:val="22"/>
        </w:rPr>
      </w:pPr>
    </w:p>
    <w:p w14:paraId="17D31D35" w14:textId="77777777" w:rsidR="00A16E22" w:rsidRPr="007E360E" w:rsidRDefault="00A16E22" w:rsidP="00A16E22">
      <w:pPr>
        <w:pStyle w:val="Textkrper"/>
        <w:rPr>
          <w:i/>
          <w:sz w:val="22"/>
          <w:szCs w:val="22"/>
        </w:rPr>
      </w:pPr>
    </w:p>
    <w:p w14:paraId="191443E9" w14:textId="77777777" w:rsidR="00A16E22" w:rsidRPr="007E360E" w:rsidRDefault="00A16E22" w:rsidP="00A16E22">
      <w:pPr>
        <w:pStyle w:val="Textkrper"/>
        <w:rPr>
          <w:i/>
          <w:sz w:val="22"/>
          <w:szCs w:val="22"/>
        </w:rPr>
      </w:pPr>
    </w:p>
    <w:p w14:paraId="397E0A53" w14:textId="77777777" w:rsidR="00A16E22" w:rsidRPr="007E360E" w:rsidRDefault="00A16E22" w:rsidP="00A16E22">
      <w:pPr>
        <w:pStyle w:val="Textkrper"/>
        <w:rPr>
          <w:i/>
          <w:sz w:val="22"/>
          <w:szCs w:val="22"/>
        </w:rPr>
      </w:pPr>
    </w:p>
    <w:p w14:paraId="335EF356" w14:textId="77777777" w:rsidR="00A16E22" w:rsidRPr="007E360E" w:rsidRDefault="00A16E22" w:rsidP="00A16E22">
      <w:pPr>
        <w:pStyle w:val="Textkrper"/>
        <w:rPr>
          <w:i/>
          <w:sz w:val="22"/>
          <w:szCs w:val="22"/>
        </w:rPr>
      </w:pPr>
    </w:p>
    <w:p w14:paraId="5CA9F445" w14:textId="77777777" w:rsidR="00A16E22" w:rsidRPr="007E360E" w:rsidRDefault="00A16E22" w:rsidP="00A16E22">
      <w:pPr>
        <w:pStyle w:val="Textkrper"/>
        <w:rPr>
          <w:i/>
          <w:sz w:val="22"/>
          <w:szCs w:val="22"/>
        </w:rPr>
      </w:pPr>
    </w:p>
    <w:p w14:paraId="7F0CE696" w14:textId="77777777" w:rsidR="00A16E22" w:rsidRPr="007E360E" w:rsidRDefault="00A16E22" w:rsidP="00A16E22">
      <w:pPr>
        <w:pStyle w:val="Textkrper"/>
        <w:rPr>
          <w:i/>
          <w:sz w:val="22"/>
          <w:szCs w:val="22"/>
        </w:rPr>
      </w:pPr>
    </w:p>
    <w:p w14:paraId="2CF6FB6F" w14:textId="77777777" w:rsidR="00A16E22" w:rsidRPr="007E360E" w:rsidRDefault="00A16E22" w:rsidP="00A16E22">
      <w:pPr>
        <w:pStyle w:val="Textkrper"/>
        <w:rPr>
          <w:i/>
          <w:sz w:val="22"/>
          <w:szCs w:val="22"/>
        </w:rPr>
      </w:pPr>
    </w:p>
    <w:p w14:paraId="1A189D61" w14:textId="77777777" w:rsidR="00A16E22" w:rsidRPr="007E360E" w:rsidRDefault="00A16E22" w:rsidP="00A16E22">
      <w:pPr>
        <w:pStyle w:val="Textkrper"/>
        <w:rPr>
          <w:i/>
          <w:sz w:val="22"/>
          <w:szCs w:val="22"/>
        </w:rPr>
      </w:pPr>
    </w:p>
    <w:p w14:paraId="3D5A53BA" w14:textId="77777777" w:rsidR="00A16E22" w:rsidRPr="007E360E" w:rsidRDefault="00A16E22" w:rsidP="00A16E22">
      <w:pPr>
        <w:pStyle w:val="Textkrper"/>
        <w:rPr>
          <w:i/>
          <w:sz w:val="22"/>
          <w:szCs w:val="22"/>
        </w:rPr>
      </w:pPr>
    </w:p>
    <w:p w14:paraId="4D4AD6F8" w14:textId="77777777" w:rsidR="00A16E22" w:rsidRDefault="00A16E22" w:rsidP="00A16E22">
      <w:pPr>
        <w:pStyle w:val="Textkrper"/>
        <w:rPr>
          <w:sz w:val="22"/>
          <w:szCs w:val="22"/>
        </w:rPr>
      </w:pPr>
    </w:p>
    <w:p w14:paraId="4B25BE1C" w14:textId="77777777" w:rsidR="000429D6" w:rsidRPr="00A11D80" w:rsidRDefault="000429D6" w:rsidP="00E4202E">
      <w:pPr>
        <w:pStyle w:val="Textkrper"/>
        <w:rPr>
          <w:sz w:val="22"/>
          <w:szCs w:val="22"/>
        </w:rPr>
      </w:pPr>
    </w:p>
    <w:sectPr w:rsidR="000429D6" w:rsidRPr="00A11D80" w:rsidSect="0080088E">
      <w:headerReference w:type="default" r:id="rId64"/>
      <w:footerReference w:type="default" r:id="rId65"/>
      <w:pgSz w:w="11906" w:h="16838" w:code="9"/>
      <w:pgMar w:top="993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199E28" w14:textId="77777777" w:rsidR="00542D7C" w:rsidRDefault="00542D7C" w:rsidP="001E03DE">
      <w:r>
        <w:separator/>
      </w:r>
    </w:p>
  </w:endnote>
  <w:endnote w:type="continuationSeparator" w:id="0">
    <w:p w14:paraId="6F9D7C71" w14:textId="77777777" w:rsidR="00542D7C" w:rsidRDefault="00542D7C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altName w:val="Corbel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altName w:val="Corbel"/>
    <w:charset w:val="00"/>
    <w:family w:val="swiss"/>
    <w:pitch w:val="variable"/>
    <w:sig w:usb0="600002F7" w:usb1="02000001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17E12" w14:textId="3F735C7D" w:rsidR="00DA68DC" w:rsidRPr="002E2050" w:rsidRDefault="00DA68DC" w:rsidP="002E2050">
    <w:pPr>
      <w:pStyle w:val="Fuzeile"/>
    </w:pPr>
    <w:r w:rsidRPr="00595C5A">
      <w:t xml:space="preserve">© </w:t>
    </w:r>
    <w:r w:rsidR="00862D63">
      <w:t>Zentrum für Schulqualität und Lehrerbildung 20</w:t>
    </w:r>
    <w:r w:rsidR="004D57C1"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7F3814" w14:textId="77777777" w:rsidR="00542D7C" w:rsidRDefault="00542D7C" w:rsidP="001E03DE">
      <w:r>
        <w:separator/>
      </w:r>
    </w:p>
  </w:footnote>
  <w:footnote w:type="continuationSeparator" w:id="0">
    <w:p w14:paraId="21C55BAF" w14:textId="77777777" w:rsidR="00542D7C" w:rsidRDefault="00542D7C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D0072" w14:textId="77777777" w:rsidR="00DA68DC" w:rsidRPr="006A1C37" w:rsidRDefault="00862D63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AB251B4" wp14:editId="35F53032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961" name="Gruppieren 9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245"/>
                        <a:chOff x="0" y="0"/>
                        <a:chExt cx="6215553" cy="437710"/>
                      </a:xfrm>
                    </wpg:grpSpPr>
                    <wps:wsp>
                      <wps:cNvPr id="226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A7421" w14:textId="77777777" w:rsidR="00862D63" w:rsidRDefault="00862D63" w:rsidP="00862D63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7" name="Grafik 227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8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B251B4" id="Gruppieren 961" o:spid="_x0000_s1146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47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" stroked="f">
                <v:textbox>
                  <w:txbxContent>
                    <w:p w14:paraId="5E2A7421" w14:textId="77777777" w:rsidR="00862D63" w:rsidRDefault="00862D63" w:rsidP="00862D63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27" o:spid="_x0000_s1148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">
                <v:imagedata r:id="rId2" o:title=""/>
              </v:shape>
              <v:line id="Gerade Verbindung 460" o:spid="_x0000_s1149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5600F9"/>
    <w:multiLevelType w:val="hybridMultilevel"/>
    <w:tmpl w:val="726C267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771F4"/>
    <w:multiLevelType w:val="hybridMultilevel"/>
    <w:tmpl w:val="00A295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307BE"/>
    <w:multiLevelType w:val="hybridMultilevel"/>
    <w:tmpl w:val="B2A2A1BE"/>
    <w:lvl w:ilvl="0" w:tplc="604238F6">
      <w:start w:val="5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1D377B2"/>
    <w:multiLevelType w:val="hybridMultilevel"/>
    <w:tmpl w:val="611E3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F1C07"/>
    <w:multiLevelType w:val="hybridMultilevel"/>
    <w:tmpl w:val="C86AFEF8"/>
    <w:lvl w:ilvl="0" w:tplc="5F3017DC">
      <w:start w:val="9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BCA180B"/>
    <w:multiLevelType w:val="hybridMultilevel"/>
    <w:tmpl w:val="F282F436"/>
    <w:lvl w:ilvl="0" w:tplc="DF7E8B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7D04DB"/>
    <w:multiLevelType w:val="hybridMultilevel"/>
    <w:tmpl w:val="722EEF8C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4" w15:restartNumberingAfterBreak="0">
    <w:nsid w:val="3CAD08F4"/>
    <w:multiLevelType w:val="hybridMultilevel"/>
    <w:tmpl w:val="722EEF8C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16" w15:restartNumberingAfterBreak="0">
    <w:nsid w:val="456B5860"/>
    <w:multiLevelType w:val="hybridMultilevel"/>
    <w:tmpl w:val="C9BA650E"/>
    <w:lvl w:ilvl="0" w:tplc="20A496FC">
      <w:start w:val="6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5AD3F57"/>
    <w:multiLevelType w:val="hybridMultilevel"/>
    <w:tmpl w:val="BB06756C"/>
    <w:lvl w:ilvl="0" w:tplc="4192F1D2">
      <w:start w:val="8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783294D"/>
    <w:multiLevelType w:val="hybridMultilevel"/>
    <w:tmpl w:val="50261D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48DC759A"/>
    <w:multiLevelType w:val="hybridMultilevel"/>
    <w:tmpl w:val="726C267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4CB510B6"/>
    <w:multiLevelType w:val="hybridMultilevel"/>
    <w:tmpl w:val="FD321D42"/>
    <w:lvl w:ilvl="0" w:tplc="E4D08000">
      <w:start w:val="4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EC683D"/>
    <w:multiLevelType w:val="hybridMultilevel"/>
    <w:tmpl w:val="C2AA725C"/>
    <w:lvl w:ilvl="0" w:tplc="F5765BEC">
      <w:start w:val="5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8E2510"/>
    <w:multiLevelType w:val="hybridMultilevel"/>
    <w:tmpl w:val="FD321D42"/>
    <w:lvl w:ilvl="0" w:tplc="E4D08000">
      <w:start w:val="4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28" w15:restartNumberingAfterBreak="0">
    <w:nsid w:val="5A930E42"/>
    <w:multiLevelType w:val="hybridMultilevel"/>
    <w:tmpl w:val="D25E0DA4"/>
    <w:lvl w:ilvl="0" w:tplc="8C2259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924F5"/>
    <w:multiLevelType w:val="hybridMultilevel"/>
    <w:tmpl w:val="F3B05A0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7D60CE3"/>
    <w:multiLevelType w:val="hybridMultilevel"/>
    <w:tmpl w:val="F3B05A0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29"/>
  </w:num>
  <w:num w:numId="4">
    <w:abstractNumId w:val="32"/>
  </w:num>
  <w:num w:numId="5">
    <w:abstractNumId w:val="23"/>
  </w:num>
  <w:num w:numId="6">
    <w:abstractNumId w:val="36"/>
  </w:num>
  <w:num w:numId="7">
    <w:abstractNumId w:val="31"/>
  </w:num>
  <w:num w:numId="8">
    <w:abstractNumId w:val="1"/>
  </w:num>
  <w:num w:numId="9">
    <w:abstractNumId w:val="15"/>
  </w:num>
  <w:num w:numId="10">
    <w:abstractNumId w:val="10"/>
  </w:num>
  <w:num w:numId="11">
    <w:abstractNumId w:val="35"/>
  </w:num>
  <w:num w:numId="12">
    <w:abstractNumId w:val="18"/>
  </w:num>
  <w:num w:numId="13">
    <w:abstractNumId w:val="21"/>
  </w:num>
  <w:num w:numId="14">
    <w:abstractNumId w:val="8"/>
  </w:num>
  <w:num w:numId="15">
    <w:abstractNumId w:val="0"/>
  </w:num>
  <w:num w:numId="16">
    <w:abstractNumId w:val="9"/>
  </w:num>
  <w:num w:numId="17">
    <w:abstractNumId w:val="3"/>
  </w:num>
  <w:num w:numId="18">
    <w:abstractNumId w:val="30"/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</w:num>
  <w:num w:numId="21">
    <w:abstractNumId w:val="14"/>
  </w:num>
  <w:num w:numId="22">
    <w:abstractNumId w:val="28"/>
  </w:num>
  <w:num w:numId="23">
    <w:abstractNumId w:val="11"/>
  </w:num>
  <w:num w:numId="24">
    <w:abstractNumId w:val="4"/>
  </w:num>
  <w:num w:numId="25">
    <w:abstractNumId w:val="16"/>
  </w:num>
  <w:num w:numId="26">
    <w:abstractNumId w:val="24"/>
  </w:num>
  <w:num w:numId="27">
    <w:abstractNumId w:val="25"/>
  </w:num>
  <w:num w:numId="28">
    <w:abstractNumId w:val="34"/>
  </w:num>
  <w:num w:numId="29">
    <w:abstractNumId w:val="6"/>
  </w:num>
  <w:num w:numId="30">
    <w:abstractNumId w:val="20"/>
  </w:num>
  <w:num w:numId="31">
    <w:abstractNumId w:val="7"/>
  </w:num>
  <w:num w:numId="32">
    <w:abstractNumId w:val="12"/>
  </w:num>
  <w:num w:numId="33">
    <w:abstractNumId w:val="26"/>
  </w:num>
  <w:num w:numId="34">
    <w:abstractNumId w:val="2"/>
  </w:num>
  <w:num w:numId="35">
    <w:abstractNumId w:val="5"/>
  </w:num>
  <w:num w:numId="36">
    <w:abstractNumId w:val="17"/>
  </w:num>
  <w:num w:numId="37">
    <w:abstractNumId w:val="3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227B"/>
    <w:rsid w:val="00005129"/>
    <w:rsid w:val="00005A28"/>
    <w:rsid w:val="00005EAC"/>
    <w:rsid w:val="00010974"/>
    <w:rsid w:val="000160EC"/>
    <w:rsid w:val="00024E63"/>
    <w:rsid w:val="000337BE"/>
    <w:rsid w:val="000343DC"/>
    <w:rsid w:val="00036A4D"/>
    <w:rsid w:val="000411A8"/>
    <w:rsid w:val="000429D6"/>
    <w:rsid w:val="00044BAA"/>
    <w:rsid w:val="0004724B"/>
    <w:rsid w:val="0005288C"/>
    <w:rsid w:val="0005400D"/>
    <w:rsid w:val="00057390"/>
    <w:rsid w:val="00057B3D"/>
    <w:rsid w:val="00064582"/>
    <w:rsid w:val="00085AB3"/>
    <w:rsid w:val="00092DF1"/>
    <w:rsid w:val="000977FD"/>
    <w:rsid w:val="00097AAA"/>
    <w:rsid w:val="00097D38"/>
    <w:rsid w:val="000A6D80"/>
    <w:rsid w:val="000A764B"/>
    <w:rsid w:val="000A7A5C"/>
    <w:rsid w:val="000B1737"/>
    <w:rsid w:val="000B2BC9"/>
    <w:rsid w:val="000C5FC9"/>
    <w:rsid w:val="000D5446"/>
    <w:rsid w:val="000D7D55"/>
    <w:rsid w:val="000E33F4"/>
    <w:rsid w:val="000E763B"/>
    <w:rsid w:val="00101F6F"/>
    <w:rsid w:val="001021F6"/>
    <w:rsid w:val="00102A7B"/>
    <w:rsid w:val="001066AF"/>
    <w:rsid w:val="00111E6A"/>
    <w:rsid w:val="00114D81"/>
    <w:rsid w:val="0012000E"/>
    <w:rsid w:val="001332A4"/>
    <w:rsid w:val="001424B4"/>
    <w:rsid w:val="001467A4"/>
    <w:rsid w:val="00147AB4"/>
    <w:rsid w:val="00153EE8"/>
    <w:rsid w:val="0015575B"/>
    <w:rsid w:val="00157EBB"/>
    <w:rsid w:val="001619F5"/>
    <w:rsid w:val="001633C8"/>
    <w:rsid w:val="00164BB7"/>
    <w:rsid w:val="00173367"/>
    <w:rsid w:val="00174C08"/>
    <w:rsid w:val="00177093"/>
    <w:rsid w:val="00177F88"/>
    <w:rsid w:val="00185446"/>
    <w:rsid w:val="00186B1D"/>
    <w:rsid w:val="00186B3F"/>
    <w:rsid w:val="00191FDA"/>
    <w:rsid w:val="001979E7"/>
    <w:rsid w:val="001A1E3C"/>
    <w:rsid w:val="001A2103"/>
    <w:rsid w:val="001A4D52"/>
    <w:rsid w:val="001B4C23"/>
    <w:rsid w:val="001C241E"/>
    <w:rsid w:val="001C721C"/>
    <w:rsid w:val="001E03DE"/>
    <w:rsid w:val="001E43A8"/>
    <w:rsid w:val="001F1C14"/>
    <w:rsid w:val="001F3112"/>
    <w:rsid w:val="0020278E"/>
    <w:rsid w:val="00203E01"/>
    <w:rsid w:val="00210735"/>
    <w:rsid w:val="002223B8"/>
    <w:rsid w:val="00225F48"/>
    <w:rsid w:val="0022617F"/>
    <w:rsid w:val="002263A0"/>
    <w:rsid w:val="00227078"/>
    <w:rsid w:val="00227EAD"/>
    <w:rsid w:val="00233EB7"/>
    <w:rsid w:val="00234B66"/>
    <w:rsid w:val="00241372"/>
    <w:rsid w:val="00244477"/>
    <w:rsid w:val="00253AA4"/>
    <w:rsid w:val="002611F5"/>
    <w:rsid w:val="002660E4"/>
    <w:rsid w:val="00275B6A"/>
    <w:rsid w:val="00281CB1"/>
    <w:rsid w:val="002915B8"/>
    <w:rsid w:val="00291AF4"/>
    <w:rsid w:val="00296589"/>
    <w:rsid w:val="002979DC"/>
    <w:rsid w:val="00297A8D"/>
    <w:rsid w:val="002A1D90"/>
    <w:rsid w:val="002A2D21"/>
    <w:rsid w:val="002A725A"/>
    <w:rsid w:val="002A79B5"/>
    <w:rsid w:val="002B1CA9"/>
    <w:rsid w:val="002B5C8D"/>
    <w:rsid w:val="002E10B1"/>
    <w:rsid w:val="002E2050"/>
    <w:rsid w:val="002F2555"/>
    <w:rsid w:val="003079A7"/>
    <w:rsid w:val="0032000F"/>
    <w:rsid w:val="00327A81"/>
    <w:rsid w:val="00334277"/>
    <w:rsid w:val="003346C3"/>
    <w:rsid w:val="003421A1"/>
    <w:rsid w:val="003457A0"/>
    <w:rsid w:val="00351422"/>
    <w:rsid w:val="003552C0"/>
    <w:rsid w:val="00357C55"/>
    <w:rsid w:val="00361E5E"/>
    <w:rsid w:val="00362A92"/>
    <w:rsid w:val="00362F28"/>
    <w:rsid w:val="00366215"/>
    <w:rsid w:val="0037039B"/>
    <w:rsid w:val="003754CF"/>
    <w:rsid w:val="00385D63"/>
    <w:rsid w:val="00387063"/>
    <w:rsid w:val="00391945"/>
    <w:rsid w:val="003A0130"/>
    <w:rsid w:val="003A17D4"/>
    <w:rsid w:val="003C4B80"/>
    <w:rsid w:val="003C56C4"/>
    <w:rsid w:val="003C6830"/>
    <w:rsid w:val="003C6A33"/>
    <w:rsid w:val="003D0AD2"/>
    <w:rsid w:val="003D2E25"/>
    <w:rsid w:val="003D41C8"/>
    <w:rsid w:val="003D4989"/>
    <w:rsid w:val="003D7A08"/>
    <w:rsid w:val="003E07DC"/>
    <w:rsid w:val="003F5C78"/>
    <w:rsid w:val="003F75E9"/>
    <w:rsid w:val="0042086D"/>
    <w:rsid w:val="0042345D"/>
    <w:rsid w:val="0043264B"/>
    <w:rsid w:val="0043494C"/>
    <w:rsid w:val="00440BC4"/>
    <w:rsid w:val="00444F9C"/>
    <w:rsid w:val="0044650F"/>
    <w:rsid w:val="004524BD"/>
    <w:rsid w:val="004529FA"/>
    <w:rsid w:val="00453EC1"/>
    <w:rsid w:val="00453F06"/>
    <w:rsid w:val="00463A46"/>
    <w:rsid w:val="004661AA"/>
    <w:rsid w:val="00472595"/>
    <w:rsid w:val="0047779F"/>
    <w:rsid w:val="00486468"/>
    <w:rsid w:val="00491594"/>
    <w:rsid w:val="00493E75"/>
    <w:rsid w:val="004942F3"/>
    <w:rsid w:val="004A009B"/>
    <w:rsid w:val="004B658C"/>
    <w:rsid w:val="004C18F1"/>
    <w:rsid w:val="004C5CF2"/>
    <w:rsid w:val="004C7F1C"/>
    <w:rsid w:val="004D3EFB"/>
    <w:rsid w:val="004D57C1"/>
    <w:rsid w:val="004D7110"/>
    <w:rsid w:val="004E7E4D"/>
    <w:rsid w:val="004F4838"/>
    <w:rsid w:val="004F754E"/>
    <w:rsid w:val="005039B8"/>
    <w:rsid w:val="0051078A"/>
    <w:rsid w:val="00510C60"/>
    <w:rsid w:val="00511875"/>
    <w:rsid w:val="00516DF0"/>
    <w:rsid w:val="0051717F"/>
    <w:rsid w:val="00520BD0"/>
    <w:rsid w:val="0053570A"/>
    <w:rsid w:val="00535F4A"/>
    <w:rsid w:val="00536C25"/>
    <w:rsid w:val="00542D04"/>
    <w:rsid w:val="00542D7C"/>
    <w:rsid w:val="00545AB7"/>
    <w:rsid w:val="005530EE"/>
    <w:rsid w:val="00554634"/>
    <w:rsid w:val="00556CB3"/>
    <w:rsid w:val="00573512"/>
    <w:rsid w:val="00581AF7"/>
    <w:rsid w:val="005825EB"/>
    <w:rsid w:val="00583BFC"/>
    <w:rsid w:val="00587633"/>
    <w:rsid w:val="00597140"/>
    <w:rsid w:val="005A0448"/>
    <w:rsid w:val="005A2C24"/>
    <w:rsid w:val="005A6708"/>
    <w:rsid w:val="005B6550"/>
    <w:rsid w:val="005C0075"/>
    <w:rsid w:val="005C19AC"/>
    <w:rsid w:val="005C4141"/>
    <w:rsid w:val="005C589B"/>
    <w:rsid w:val="005D27A0"/>
    <w:rsid w:val="005D451F"/>
    <w:rsid w:val="005D5850"/>
    <w:rsid w:val="005E1B23"/>
    <w:rsid w:val="005E4A43"/>
    <w:rsid w:val="005E4B1F"/>
    <w:rsid w:val="005E7054"/>
    <w:rsid w:val="0061505A"/>
    <w:rsid w:val="00616040"/>
    <w:rsid w:val="00624F16"/>
    <w:rsid w:val="006308C3"/>
    <w:rsid w:val="00635328"/>
    <w:rsid w:val="0065310F"/>
    <w:rsid w:val="00654F0B"/>
    <w:rsid w:val="006563C8"/>
    <w:rsid w:val="00665E61"/>
    <w:rsid w:val="0067020A"/>
    <w:rsid w:val="00674242"/>
    <w:rsid w:val="00687342"/>
    <w:rsid w:val="0069030C"/>
    <w:rsid w:val="006A16B5"/>
    <w:rsid w:val="006A2B3A"/>
    <w:rsid w:val="006A4AEC"/>
    <w:rsid w:val="006A51AE"/>
    <w:rsid w:val="006A5BF4"/>
    <w:rsid w:val="006A64CA"/>
    <w:rsid w:val="006C4859"/>
    <w:rsid w:val="006C4D0A"/>
    <w:rsid w:val="006C7249"/>
    <w:rsid w:val="006D3107"/>
    <w:rsid w:val="006D75BC"/>
    <w:rsid w:val="006E1EF4"/>
    <w:rsid w:val="006E4825"/>
    <w:rsid w:val="006E684F"/>
    <w:rsid w:val="006F661D"/>
    <w:rsid w:val="006F6E2E"/>
    <w:rsid w:val="00700A77"/>
    <w:rsid w:val="007051C8"/>
    <w:rsid w:val="00705E1F"/>
    <w:rsid w:val="00706E47"/>
    <w:rsid w:val="00710C99"/>
    <w:rsid w:val="00712924"/>
    <w:rsid w:val="00715FF1"/>
    <w:rsid w:val="0072380A"/>
    <w:rsid w:val="00733323"/>
    <w:rsid w:val="00740ADF"/>
    <w:rsid w:val="0074339F"/>
    <w:rsid w:val="00744124"/>
    <w:rsid w:val="007510E6"/>
    <w:rsid w:val="0075476A"/>
    <w:rsid w:val="00760104"/>
    <w:rsid w:val="00764360"/>
    <w:rsid w:val="007665EC"/>
    <w:rsid w:val="00770F61"/>
    <w:rsid w:val="00776DD0"/>
    <w:rsid w:val="00792DE9"/>
    <w:rsid w:val="007952FA"/>
    <w:rsid w:val="007A239C"/>
    <w:rsid w:val="007B7335"/>
    <w:rsid w:val="007C55F7"/>
    <w:rsid w:val="007E1441"/>
    <w:rsid w:val="007E360E"/>
    <w:rsid w:val="007E5B6A"/>
    <w:rsid w:val="007F67D3"/>
    <w:rsid w:val="007F7024"/>
    <w:rsid w:val="0080088E"/>
    <w:rsid w:val="00810762"/>
    <w:rsid w:val="00822445"/>
    <w:rsid w:val="00825057"/>
    <w:rsid w:val="00832068"/>
    <w:rsid w:val="00832BFD"/>
    <w:rsid w:val="00840DEE"/>
    <w:rsid w:val="00843B4A"/>
    <w:rsid w:val="00850A64"/>
    <w:rsid w:val="008549DE"/>
    <w:rsid w:val="00862CBB"/>
    <w:rsid w:val="00862D63"/>
    <w:rsid w:val="0086712B"/>
    <w:rsid w:val="00867A34"/>
    <w:rsid w:val="00873419"/>
    <w:rsid w:val="00874A59"/>
    <w:rsid w:val="00875C55"/>
    <w:rsid w:val="00877B0B"/>
    <w:rsid w:val="008914CB"/>
    <w:rsid w:val="008955B4"/>
    <w:rsid w:val="008A6A9A"/>
    <w:rsid w:val="008A7911"/>
    <w:rsid w:val="008A7B06"/>
    <w:rsid w:val="008B103F"/>
    <w:rsid w:val="008B49F7"/>
    <w:rsid w:val="008B6EE3"/>
    <w:rsid w:val="008C10F2"/>
    <w:rsid w:val="008C2856"/>
    <w:rsid w:val="008C74E5"/>
    <w:rsid w:val="008D17C4"/>
    <w:rsid w:val="008D57AB"/>
    <w:rsid w:val="008D5EDB"/>
    <w:rsid w:val="008E2D1B"/>
    <w:rsid w:val="008F6446"/>
    <w:rsid w:val="00900217"/>
    <w:rsid w:val="00900D7C"/>
    <w:rsid w:val="0091105E"/>
    <w:rsid w:val="00913F2D"/>
    <w:rsid w:val="009144D8"/>
    <w:rsid w:val="00916D0F"/>
    <w:rsid w:val="00917C6D"/>
    <w:rsid w:val="00925664"/>
    <w:rsid w:val="009334EC"/>
    <w:rsid w:val="00943640"/>
    <w:rsid w:val="009452CB"/>
    <w:rsid w:val="009458DA"/>
    <w:rsid w:val="00950F0A"/>
    <w:rsid w:val="009533B3"/>
    <w:rsid w:val="00954219"/>
    <w:rsid w:val="0096073B"/>
    <w:rsid w:val="009735C6"/>
    <w:rsid w:val="00980E77"/>
    <w:rsid w:val="009839BE"/>
    <w:rsid w:val="009911FA"/>
    <w:rsid w:val="00992625"/>
    <w:rsid w:val="009935DA"/>
    <w:rsid w:val="00993F2E"/>
    <w:rsid w:val="009B2720"/>
    <w:rsid w:val="009B5CC9"/>
    <w:rsid w:val="009C05F9"/>
    <w:rsid w:val="009C2229"/>
    <w:rsid w:val="009C2865"/>
    <w:rsid w:val="009C6AD3"/>
    <w:rsid w:val="009D56E0"/>
    <w:rsid w:val="009F16FC"/>
    <w:rsid w:val="009F66A5"/>
    <w:rsid w:val="009F74BE"/>
    <w:rsid w:val="00A010D4"/>
    <w:rsid w:val="00A01ADD"/>
    <w:rsid w:val="00A02C45"/>
    <w:rsid w:val="00A04C3A"/>
    <w:rsid w:val="00A103EA"/>
    <w:rsid w:val="00A1042A"/>
    <w:rsid w:val="00A11D80"/>
    <w:rsid w:val="00A1395B"/>
    <w:rsid w:val="00A16D65"/>
    <w:rsid w:val="00A16E22"/>
    <w:rsid w:val="00A20659"/>
    <w:rsid w:val="00A24DDF"/>
    <w:rsid w:val="00A33C98"/>
    <w:rsid w:val="00A3630F"/>
    <w:rsid w:val="00A402FC"/>
    <w:rsid w:val="00A410C8"/>
    <w:rsid w:val="00A474EA"/>
    <w:rsid w:val="00A5009A"/>
    <w:rsid w:val="00A567D9"/>
    <w:rsid w:val="00A73AEC"/>
    <w:rsid w:val="00A74C42"/>
    <w:rsid w:val="00A76E2C"/>
    <w:rsid w:val="00A8051B"/>
    <w:rsid w:val="00A8575A"/>
    <w:rsid w:val="00A90BD5"/>
    <w:rsid w:val="00A91AEE"/>
    <w:rsid w:val="00A925A4"/>
    <w:rsid w:val="00A9292C"/>
    <w:rsid w:val="00AB373B"/>
    <w:rsid w:val="00AB5F36"/>
    <w:rsid w:val="00AC227B"/>
    <w:rsid w:val="00AC3742"/>
    <w:rsid w:val="00AD3746"/>
    <w:rsid w:val="00AE0226"/>
    <w:rsid w:val="00AE344F"/>
    <w:rsid w:val="00AE418B"/>
    <w:rsid w:val="00AE47FF"/>
    <w:rsid w:val="00AE53C5"/>
    <w:rsid w:val="00AF11A2"/>
    <w:rsid w:val="00AF5B64"/>
    <w:rsid w:val="00B139F3"/>
    <w:rsid w:val="00B2315B"/>
    <w:rsid w:val="00B43592"/>
    <w:rsid w:val="00B4780D"/>
    <w:rsid w:val="00B51DE9"/>
    <w:rsid w:val="00B53325"/>
    <w:rsid w:val="00B53BAF"/>
    <w:rsid w:val="00B553BF"/>
    <w:rsid w:val="00B55577"/>
    <w:rsid w:val="00B56F9E"/>
    <w:rsid w:val="00B57685"/>
    <w:rsid w:val="00B61878"/>
    <w:rsid w:val="00B619C2"/>
    <w:rsid w:val="00B629F5"/>
    <w:rsid w:val="00B66B61"/>
    <w:rsid w:val="00B67242"/>
    <w:rsid w:val="00B70A87"/>
    <w:rsid w:val="00B74AD0"/>
    <w:rsid w:val="00B75982"/>
    <w:rsid w:val="00B761C6"/>
    <w:rsid w:val="00B815E2"/>
    <w:rsid w:val="00B85C21"/>
    <w:rsid w:val="00B911F3"/>
    <w:rsid w:val="00BA3365"/>
    <w:rsid w:val="00BA64CC"/>
    <w:rsid w:val="00BB4334"/>
    <w:rsid w:val="00BC37CF"/>
    <w:rsid w:val="00BE21B0"/>
    <w:rsid w:val="00BE4DD2"/>
    <w:rsid w:val="00BE7018"/>
    <w:rsid w:val="00BF021C"/>
    <w:rsid w:val="00BF35AC"/>
    <w:rsid w:val="00BF5E7A"/>
    <w:rsid w:val="00BF7272"/>
    <w:rsid w:val="00C036FE"/>
    <w:rsid w:val="00C0462A"/>
    <w:rsid w:val="00C06B04"/>
    <w:rsid w:val="00C074DE"/>
    <w:rsid w:val="00C07653"/>
    <w:rsid w:val="00C224C8"/>
    <w:rsid w:val="00C22DA6"/>
    <w:rsid w:val="00C258F2"/>
    <w:rsid w:val="00C26657"/>
    <w:rsid w:val="00C31109"/>
    <w:rsid w:val="00C35E6E"/>
    <w:rsid w:val="00C37F08"/>
    <w:rsid w:val="00C4772F"/>
    <w:rsid w:val="00C62390"/>
    <w:rsid w:val="00C701E5"/>
    <w:rsid w:val="00C83212"/>
    <w:rsid w:val="00CA0F95"/>
    <w:rsid w:val="00CB0197"/>
    <w:rsid w:val="00CC3814"/>
    <w:rsid w:val="00CD1CB7"/>
    <w:rsid w:val="00CD6932"/>
    <w:rsid w:val="00CF0506"/>
    <w:rsid w:val="00D20D85"/>
    <w:rsid w:val="00D220AA"/>
    <w:rsid w:val="00D34A82"/>
    <w:rsid w:val="00D55E22"/>
    <w:rsid w:val="00D650D6"/>
    <w:rsid w:val="00D65102"/>
    <w:rsid w:val="00D7019F"/>
    <w:rsid w:val="00D71F3F"/>
    <w:rsid w:val="00D76BE8"/>
    <w:rsid w:val="00D77352"/>
    <w:rsid w:val="00D8157A"/>
    <w:rsid w:val="00D94AA3"/>
    <w:rsid w:val="00DA15C8"/>
    <w:rsid w:val="00DA26E0"/>
    <w:rsid w:val="00DA68DC"/>
    <w:rsid w:val="00DB4A0B"/>
    <w:rsid w:val="00DB5F77"/>
    <w:rsid w:val="00DC0942"/>
    <w:rsid w:val="00DC2A31"/>
    <w:rsid w:val="00DD1147"/>
    <w:rsid w:val="00DD220C"/>
    <w:rsid w:val="00DD3F38"/>
    <w:rsid w:val="00DE1C87"/>
    <w:rsid w:val="00DE4890"/>
    <w:rsid w:val="00DF22A5"/>
    <w:rsid w:val="00DF4AC4"/>
    <w:rsid w:val="00DF4B6B"/>
    <w:rsid w:val="00DF60B9"/>
    <w:rsid w:val="00DF634A"/>
    <w:rsid w:val="00DF7223"/>
    <w:rsid w:val="00DF78A1"/>
    <w:rsid w:val="00E00B95"/>
    <w:rsid w:val="00E0229A"/>
    <w:rsid w:val="00E05EC7"/>
    <w:rsid w:val="00E12D0E"/>
    <w:rsid w:val="00E20E9E"/>
    <w:rsid w:val="00E24864"/>
    <w:rsid w:val="00E25D0C"/>
    <w:rsid w:val="00E27189"/>
    <w:rsid w:val="00E30E50"/>
    <w:rsid w:val="00E34088"/>
    <w:rsid w:val="00E41693"/>
    <w:rsid w:val="00E4202E"/>
    <w:rsid w:val="00E45B19"/>
    <w:rsid w:val="00E52225"/>
    <w:rsid w:val="00E55A60"/>
    <w:rsid w:val="00E60E5A"/>
    <w:rsid w:val="00E74D14"/>
    <w:rsid w:val="00E84797"/>
    <w:rsid w:val="00E879C1"/>
    <w:rsid w:val="00E949BC"/>
    <w:rsid w:val="00EA2105"/>
    <w:rsid w:val="00EA5107"/>
    <w:rsid w:val="00EA541A"/>
    <w:rsid w:val="00EB756D"/>
    <w:rsid w:val="00EC2400"/>
    <w:rsid w:val="00EC3F69"/>
    <w:rsid w:val="00EC4EC2"/>
    <w:rsid w:val="00ED2D69"/>
    <w:rsid w:val="00ED5F18"/>
    <w:rsid w:val="00EE257A"/>
    <w:rsid w:val="00EE39DB"/>
    <w:rsid w:val="00EE6694"/>
    <w:rsid w:val="00EF7FF8"/>
    <w:rsid w:val="00F0156F"/>
    <w:rsid w:val="00F01622"/>
    <w:rsid w:val="00F10715"/>
    <w:rsid w:val="00F14895"/>
    <w:rsid w:val="00F14B6A"/>
    <w:rsid w:val="00F1713F"/>
    <w:rsid w:val="00F3028F"/>
    <w:rsid w:val="00F44A67"/>
    <w:rsid w:val="00F50A97"/>
    <w:rsid w:val="00F52C69"/>
    <w:rsid w:val="00F5510D"/>
    <w:rsid w:val="00F62143"/>
    <w:rsid w:val="00F62A01"/>
    <w:rsid w:val="00F62D64"/>
    <w:rsid w:val="00F64929"/>
    <w:rsid w:val="00F67B00"/>
    <w:rsid w:val="00F701F9"/>
    <w:rsid w:val="00F7220D"/>
    <w:rsid w:val="00F748DF"/>
    <w:rsid w:val="00F84125"/>
    <w:rsid w:val="00F85DF3"/>
    <w:rsid w:val="00F92799"/>
    <w:rsid w:val="00F9695E"/>
    <w:rsid w:val="00F96BE1"/>
    <w:rsid w:val="00F97152"/>
    <w:rsid w:val="00FA019B"/>
    <w:rsid w:val="00FA4123"/>
    <w:rsid w:val="00FA43B6"/>
    <w:rsid w:val="00FC0F56"/>
    <w:rsid w:val="00FD1279"/>
    <w:rsid w:val="00FD6985"/>
    <w:rsid w:val="00FE1190"/>
    <w:rsid w:val="00FF09D2"/>
    <w:rsid w:val="00FF0B68"/>
    <w:rsid w:val="00FF3674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EC4E93"/>
  <w15:docId w15:val="{07766673-C73A-4B5A-9297-7F6988784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F14B6A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BE7018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BE7018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BE7018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BE7018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0977FD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770F61"/>
  </w:style>
  <w:style w:type="paragraph" w:customStyle="1" w:styleId="TabelleNummerierungalt">
    <w:name w:val="Tabelle Nummerierung alt"/>
    <w:basedOn w:val="Standard"/>
    <w:uiPriority w:val="99"/>
    <w:semiHidden/>
    <w:locked/>
    <w:rsid w:val="00A74C42"/>
    <w:pPr>
      <w:numPr>
        <w:numId w:val="2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A74C42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A74C42"/>
    <w:pPr>
      <w:numPr>
        <w:numId w:val="3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A74C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4C42"/>
    <w:rPr>
      <w:rFonts w:ascii="Tahoma" w:eastAsia="Calibri" w:hAnsi="Tahoma" w:cs="Tahoma"/>
      <w:color w:val="000000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0A64"/>
    <w:rPr>
      <w:rFonts w:eastAsia="Times New Roman" w:cs="Times New Roman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B6A"/>
    <w:rPr>
      <w:rFonts w:ascii="Source Sans Pro" w:eastAsia="Times New Roman" w:hAnsi="Source Sans Pro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semiHidden/>
    <w:rsid w:val="00DB4A0B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B4A0B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A74C42"/>
    <w:rPr>
      <w:rFonts w:ascii="Source Sans Pro Light" w:eastAsia="Times New Roman" w:hAnsi="Source Sans Pro Light" w:cs="Times New Roman"/>
      <w:color w:val="A6A6A6"/>
      <w:sz w:val="20"/>
      <w:szCs w:val="20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B4A0B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A74C42"/>
    <w:rPr>
      <w:rFonts w:ascii="Source Sans Pro" w:eastAsia="Times New Roman" w:hAnsi="Source Sans Pro" w:cs="Times New Roman"/>
      <w:color w:val="A6A6A6"/>
      <w:sz w:val="20"/>
      <w:szCs w:val="20"/>
      <w:lang w:eastAsia="de-DE"/>
    </w:rPr>
  </w:style>
  <w:style w:type="paragraph" w:customStyle="1" w:styleId="TabelleKopfmitte">
    <w:name w:val="Tabelle_Kopf_mitte"/>
    <w:basedOn w:val="Standard"/>
    <w:rsid w:val="00DB4A0B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6D75BC"/>
    <w:pPr>
      <w:numPr>
        <w:numId w:val="13"/>
      </w:numPr>
      <w:spacing w:before="120"/>
      <w:jc w:val="both"/>
    </w:pPr>
  </w:style>
  <w:style w:type="paragraph" w:customStyle="1" w:styleId="LS-DeckblattQuatrate">
    <w:name w:val="LS-Deckblatt Quatrate"/>
    <w:uiPriority w:val="99"/>
    <w:semiHidden/>
    <w:rsid w:val="00DB4A0B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uiPriority w:val="99"/>
    <w:rsid w:val="006F6E2E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uiPriority w:val="99"/>
    <w:rsid w:val="007B7335"/>
    <w:rPr>
      <w:sz w:val="32"/>
    </w:rPr>
  </w:style>
  <w:style w:type="paragraph" w:customStyle="1" w:styleId="LS-ImpressumFett">
    <w:name w:val="LS-Impressum Fett"/>
    <w:uiPriority w:val="99"/>
    <w:semiHidden/>
    <w:rsid w:val="00DB4A0B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DB4A0B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DB4A0B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DB4A0B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DB4A0B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DB4A0B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E34088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DB4A0B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DB4A0B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DB4A0B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BE7018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7018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7018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7018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7018"/>
    <w:rPr>
      <w:rFonts w:ascii="Source Sans Pro SemiBold" w:eastAsia="Times New Roman" w:hAnsi="Source Sans Pro SemiBold" w:cs="Times New Roman"/>
      <w:bCs/>
      <w:sz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E7018"/>
    <w:rPr>
      <w:rFonts w:ascii="Source Sans Pro SemiBold" w:eastAsia="Times New Roman" w:hAnsi="Source Sans Pro SemiBold" w:cs="Times New Roman"/>
      <w:bCs/>
      <w:iCs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472595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472595"/>
    <w:rPr>
      <w:szCs w:val="24"/>
      <w:lang w:eastAsia="de-DE"/>
    </w:rPr>
  </w:style>
  <w:style w:type="character" w:styleId="Fett">
    <w:name w:val="Strong"/>
    <w:uiPriority w:val="22"/>
    <w:qFormat/>
    <w:rsid w:val="00DB4A0B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DB4A0B"/>
    <w:rPr>
      <w:i/>
      <w:iCs/>
    </w:rPr>
  </w:style>
  <w:style w:type="table" w:styleId="Tabellenraster">
    <w:name w:val="Table Grid"/>
    <w:basedOn w:val="NormaleTabelle"/>
    <w:uiPriority w:val="59"/>
    <w:rsid w:val="00DB4A0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9F66A5"/>
    <w:pPr>
      <w:numPr>
        <w:numId w:val="4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C224C8"/>
    <w:pPr>
      <w:numPr>
        <w:numId w:val="5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9F66A5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9F66A5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5039B8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D77352"/>
    <w:pPr>
      <w:numPr>
        <w:numId w:val="6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3346C3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EC3F69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D34A82"/>
    <w:pPr>
      <w:jc w:val="center"/>
    </w:pPr>
  </w:style>
  <w:style w:type="character" w:styleId="Hyperlink">
    <w:name w:val="Hyperlink"/>
    <w:uiPriority w:val="99"/>
    <w:semiHidden/>
    <w:rsid w:val="00D34A82"/>
    <w:rPr>
      <w:color w:val="0000FF"/>
      <w:u w:val="single"/>
    </w:rPr>
  </w:style>
  <w:style w:type="paragraph" w:customStyle="1" w:styleId="Tabelle6ptmitte">
    <w:name w:val="Tabelle_6pt_mitte"/>
    <w:basedOn w:val="Standard"/>
    <w:rsid w:val="00D34A82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3346C3"/>
    <w:pPr>
      <w:numPr>
        <w:numId w:val="9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583BFC"/>
    <w:pPr>
      <w:numPr>
        <w:numId w:val="7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706E47"/>
    <w:rPr>
      <w:b/>
    </w:rPr>
  </w:style>
  <w:style w:type="paragraph" w:styleId="Aufzhlungszeichen">
    <w:name w:val="List Bullet"/>
    <w:basedOn w:val="Standard"/>
    <w:uiPriority w:val="99"/>
    <w:semiHidden/>
    <w:rsid w:val="00F67B00"/>
    <w:pPr>
      <w:numPr>
        <w:numId w:val="8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EC3F69"/>
    <w:pPr>
      <w:numPr>
        <w:numId w:val="10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6A64CA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E34088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D77352"/>
    <w:pPr>
      <w:numPr>
        <w:numId w:val="11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992625"/>
    <w:pPr>
      <w:numPr>
        <w:numId w:val="12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5039B8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472595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233EB7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233EB7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674242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992625"/>
    <w:pPr>
      <w:numPr>
        <w:ilvl w:val="1"/>
        <w:numId w:val="10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992625"/>
    <w:pPr>
      <w:numPr>
        <w:ilvl w:val="2"/>
        <w:numId w:val="10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5039B8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992625"/>
    <w:pPr>
      <w:numPr>
        <w:numId w:val="14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FA43B6"/>
  </w:style>
  <w:style w:type="paragraph" w:customStyle="1" w:styleId="MaginaliegrauIcon">
    <w:name w:val="Maginalie_grau_Icon"/>
    <w:basedOn w:val="Standard"/>
    <w:next w:val="Textkrper"/>
    <w:uiPriority w:val="99"/>
    <w:rsid w:val="005039B8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6308C3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E34088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3C56C4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3C56C4"/>
    <w:rPr>
      <w:strike/>
      <w:dstrike w:val="0"/>
    </w:rPr>
  </w:style>
  <w:style w:type="paragraph" w:customStyle="1" w:styleId="Textkrpermitte">
    <w:name w:val="Textkörper_mitte"/>
    <w:basedOn w:val="Standard"/>
    <w:rsid w:val="00A410C8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453EC1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BF021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F021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BF021C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BF021C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BF021C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BF021C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BF021C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F021C"/>
  </w:style>
  <w:style w:type="paragraph" w:styleId="Aufzhlungszeichen3">
    <w:name w:val="List Bullet 3"/>
    <w:basedOn w:val="Standard"/>
    <w:uiPriority w:val="99"/>
    <w:semiHidden/>
    <w:unhideWhenUsed/>
    <w:rsid w:val="00BF021C"/>
    <w:pPr>
      <w:numPr>
        <w:numId w:val="15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BF02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F0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BF021C"/>
    <w:rPr>
      <w:lang w:eastAsia="de-DE"/>
    </w:rPr>
  </w:style>
  <w:style w:type="paragraph" w:styleId="Blocktext">
    <w:name w:val="Block Text"/>
    <w:basedOn w:val="Standard"/>
    <w:uiPriority w:val="99"/>
    <w:semiHidden/>
    <w:unhideWhenUsed/>
    <w:rsid w:val="00BF021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BF021C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BF021C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BF02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F021C"/>
    <w:rPr>
      <w:i/>
      <w:iCs/>
      <w:color w:val="404040" w:themeColor="text1" w:themeTint="BF"/>
    </w:rPr>
  </w:style>
  <w:style w:type="paragraph" w:customStyle="1" w:styleId="TabelleLinks6PT">
    <w:name w:val="Tabelle Links 6PT"/>
    <w:basedOn w:val="TabelleLinks"/>
    <w:uiPriority w:val="99"/>
    <w:rsid w:val="00BF021C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BF021C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BF021C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BF021C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BF021C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BF021C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BF021C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BF021C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BF021C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BF021C"/>
    <w:rPr>
      <w:sz w:val="22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BF021C"/>
    <w:pPr>
      <w:numPr>
        <w:numId w:val="17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BF021C"/>
    <w:pPr>
      <w:numPr>
        <w:numId w:val="16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BF021C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BF021C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BF021C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BF021C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BF021C"/>
    <w:pPr>
      <w:numPr>
        <w:numId w:val="18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BF021C"/>
    <w:pPr>
      <w:numPr>
        <w:numId w:val="19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BF021C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BF021C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BF021C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BF021C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BF021C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BF021C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BF021C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BF021C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BF021C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BF021C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BF021C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BF021C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BF021C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BF021C"/>
  </w:style>
  <w:style w:type="paragraph" w:customStyle="1" w:styleId="berschrift2neu">
    <w:name w:val="Überschrift2_neu"/>
    <w:basedOn w:val="berschrift2"/>
    <w:uiPriority w:val="99"/>
    <w:rsid w:val="00BF021C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BF021C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BF021C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BF021C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BF021C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BF021C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BF021C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BF021C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BF021C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F021C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F021C"/>
  </w:style>
  <w:style w:type="character" w:customStyle="1" w:styleId="Absatz-Standardschriftart1">
    <w:name w:val="Absatz-Standardschriftart1"/>
    <w:semiHidden/>
    <w:rsid w:val="00BF021C"/>
  </w:style>
  <w:style w:type="table" w:styleId="MittlereListe2-Akzent1">
    <w:name w:val="Medium List 2 Accent 1"/>
    <w:basedOn w:val="NormaleTabelle"/>
    <w:uiPriority w:val="66"/>
    <w:rsid w:val="00BF021C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BF021C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157EBB"/>
  </w:style>
  <w:style w:type="table" w:customStyle="1" w:styleId="Tabellenraster12">
    <w:name w:val="Tabellenraster12"/>
    <w:basedOn w:val="NormaleTabelle"/>
    <w:next w:val="Tabellenraster"/>
    <w:uiPriority w:val="59"/>
    <w:rsid w:val="00F62A01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3630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3630F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3630F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3630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363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emf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emf"/><Relationship Id="rId57" Type="http://schemas.openxmlformats.org/officeDocument/2006/relationships/image" Target="media/image49.png"/><Relationship Id="rId61" Type="http://schemas.openxmlformats.org/officeDocument/2006/relationships/image" Target="media/image53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3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1.tmp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microsoft.com/office/2007/relationships/hdphoto" Target="media/hdphoto1.wdp"/><Relationship Id="rId54" Type="http://schemas.openxmlformats.org/officeDocument/2006/relationships/image" Target="media/image46.png"/><Relationship Id="rId62" Type="http://schemas.openxmlformats.org/officeDocument/2006/relationships/image" Target="media/image5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7.png"/><Relationship Id="rId1" Type="http://schemas.openxmlformats.org/officeDocument/2006/relationships/image" Target="media/image5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T4\Desktop\Johann-Jakob-Widmann-Schule\Schuljahr%2017-18\Blackforest\Vorlagen\Formatvorlage%20Mantelbogen%20Lern(feld)projekt%20201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DB46A-6E11-48C7-8A96-5CA31B0C4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Lern(feld)projekt 2018</Template>
  <TotalTime>0</TotalTime>
  <Pages>13</Pages>
  <Words>314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JJWS</dc:creator>
  <cp:keywords/>
  <dc:description/>
  <cp:lastModifiedBy>Tina Sarhan</cp:lastModifiedBy>
  <cp:revision>5</cp:revision>
  <cp:lastPrinted>2017-11-27T12:48:00Z</cp:lastPrinted>
  <dcterms:created xsi:type="dcterms:W3CDTF">2020-01-17T08:44:00Z</dcterms:created>
  <dcterms:modified xsi:type="dcterms:W3CDTF">2020-05-13T09:25:00Z</dcterms:modified>
</cp:coreProperties>
</file>