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38374" w14:textId="0FAD2C17" w:rsidR="0032000F" w:rsidRDefault="00C91007">
      <w:r>
        <w:rPr>
          <w:bCs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73929F23" wp14:editId="5A7C358B">
                <wp:simplePos x="0" y="0"/>
                <wp:positionH relativeFrom="margin">
                  <wp:posOffset>32385</wp:posOffset>
                </wp:positionH>
                <wp:positionV relativeFrom="paragraph">
                  <wp:posOffset>1693545</wp:posOffset>
                </wp:positionV>
                <wp:extent cx="4679950" cy="4683125"/>
                <wp:effectExtent l="0" t="0" r="6350" b="3175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0" cy="4683125"/>
                          <a:chOff x="0" y="0"/>
                          <a:chExt cx="4679950" cy="4683125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0" cy="468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Bild 1" descr="Zeichnen, Hand, Bleistift, Schreib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1300" y="2184400"/>
                            <a:ext cx="1793875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Bild 1" descr="Geodreieck, Geometrie, Mathematik, Winkel, Geometrisch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387350" y="2286000"/>
                            <a:ext cx="2558415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8B52DF" id="Gruppieren 8" o:spid="_x0000_s1026" style="position:absolute;margin-left:2.55pt;margin-top:133.35pt;width:368.5pt;height:368.75pt;z-index:251614208;mso-position-horizontal-relative:margin" coordsize="46799,468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width:46799;height:46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">
                  <v:imagedata r:id="rId11" o:title=""/>
                </v:shape>
                <v:shape id="Bild 1" o:spid="_x0000_s1028" type="#_x0000_t75" alt="Zeichnen, Hand, Bleistift, Schreiben" style="position:absolute;left:15113;top:21844;width:17938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">
                  <v:imagedata r:id="rId12" o:title="Zeichnen, Hand, Bleistift, Schreiben"/>
                </v:shape>
                <v:shape id="Bild 1" o:spid="_x0000_s1029" type="#_x0000_t75" alt="Geodreieck, Geometrie, Mathematik, Winkel, Geometrisch" style="position:absolute;left:-3874;top:22860;width:25584;height:1281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">
                  <v:imagedata r:id="rId13" o:title="Geodreieck, Geometrie, Mathematik, Winkel, Geometrisch"/>
                </v:shape>
                <w10:wrap anchorx="margin"/>
              </v:group>
            </w:pict>
          </mc:Fallback>
        </mc:AlternateContent>
      </w:r>
      <w:r w:rsidR="005F42A3" w:rsidRPr="00AA18D1">
        <w:rPr>
          <w:noProof/>
          <w:lang w:eastAsia="de-DE"/>
        </w:rPr>
        <w:drawing>
          <wp:anchor distT="0" distB="0" distL="114300" distR="114300" simplePos="0" relativeHeight="251625984" behindDoc="0" locked="0" layoutInCell="1" allowOverlap="1" wp14:anchorId="4518FF99" wp14:editId="6A1F0510">
            <wp:simplePos x="0" y="0"/>
            <wp:positionH relativeFrom="column">
              <wp:posOffset>4766310</wp:posOffset>
            </wp:positionH>
            <wp:positionV relativeFrom="paragraph">
              <wp:posOffset>1348475</wp:posOffset>
            </wp:positionV>
            <wp:extent cx="341630" cy="313055"/>
            <wp:effectExtent l="0" t="0" r="1270" b="0"/>
            <wp:wrapNone/>
            <wp:docPr id="934" name="Grafik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BF021C" w14:paraId="20DB5EA9" w14:textId="77777777" w:rsidTr="00BF021C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A46D3E0" w14:textId="77777777" w:rsidR="00BF021C" w:rsidRDefault="0032000F" w:rsidP="00BF021C">
            <w:pPr>
              <w:pStyle w:val="Textkrper"/>
              <w:spacing w:line="240" w:lineRule="exact"/>
              <w:rPr>
                <w:sz w:val="12"/>
                <w:lang w:eastAsia="en-US"/>
              </w:rPr>
            </w:pPr>
            <w:r>
              <w:t xml:space="preserve"> </w:t>
            </w:r>
            <w:r w:rsidR="00BF021C">
              <w:rPr>
                <w:sz w:val="12"/>
                <w:lang w:eastAsia="en-US"/>
              </w:rPr>
              <w:t>Materialien/Kompetenz</w:t>
            </w:r>
          </w:p>
          <w:p w14:paraId="0A3B374F" w14:textId="77777777" w:rsidR="00BF021C" w:rsidRDefault="002E46DB" w:rsidP="00C91007">
            <w:pPr>
              <w:pStyle w:val="TabelleKopflinks"/>
            </w:pPr>
            <w:r w:rsidRPr="006D1E58">
              <w:rPr>
                <w:color w:val="000000" w:themeColor="text1"/>
              </w:rPr>
              <w:t>Flächen zeichnen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CC579CA" w14:textId="77777777" w:rsidR="00BF021C" w:rsidRDefault="00BF021C" w:rsidP="00BF021C">
            <w:pPr>
              <w:pStyle w:val="Kopf8pt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EDDF4AD" w14:textId="77777777" w:rsidR="00C91007" w:rsidRPr="00C91007" w:rsidRDefault="00C91007" w:rsidP="00C91007">
            <w:pPr>
              <w:jc w:val="center"/>
              <w:rPr>
                <w:rFonts w:eastAsia="Times New Roman"/>
                <w:b/>
                <w:lang w:val="en-GB"/>
              </w:rPr>
            </w:pPr>
            <w:proofErr w:type="spellStart"/>
            <w:r w:rsidRPr="00C91007">
              <w:rPr>
                <w:rFonts w:eastAsia="Times New Roman"/>
                <w:b/>
                <w:lang w:val="en-GB"/>
              </w:rPr>
              <w:t>Mathematik</w:t>
            </w:r>
            <w:proofErr w:type="spellEnd"/>
          </w:p>
          <w:p w14:paraId="040076D4" w14:textId="77777777" w:rsidR="00BF021C" w:rsidRDefault="00973F02" w:rsidP="002E46DB">
            <w:pPr>
              <w:pStyle w:val="TabelleKopfmitte"/>
              <w:spacing w:line="240" w:lineRule="exact"/>
              <w:rPr>
                <w:rFonts w:eastAsia="Calibri"/>
                <w:lang w:val="en-GB" w:eastAsia="en-US"/>
              </w:rPr>
            </w:pPr>
            <w:r>
              <w:rPr>
                <w:lang w:val="en-GB" w:eastAsia="en-US"/>
              </w:rPr>
              <w:t>M05.01.</w:t>
            </w:r>
            <w:r w:rsidR="00FC2E7B">
              <w:rPr>
                <w:lang w:val="en-GB" w:eastAsia="en-US"/>
              </w:rPr>
              <w:t>0</w:t>
            </w:r>
            <w:r w:rsidR="002E46DB">
              <w:rPr>
                <w:lang w:val="en-GB" w:eastAsia="en-US"/>
              </w:rPr>
              <w:t>3</w:t>
            </w:r>
            <w:r>
              <w:rPr>
                <w:lang w:val="en-GB" w:eastAsia="en-US"/>
              </w:rPr>
              <w:t>.</w:t>
            </w:r>
            <w:r w:rsidR="00FC2E7B">
              <w:rPr>
                <w:lang w:val="en-GB" w:eastAsia="en-US"/>
              </w:rPr>
              <w:t>0</w:t>
            </w:r>
            <w:r>
              <w:rPr>
                <w:lang w:val="en-GB" w:eastAsia="en-US"/>
              </w:rPr>
              <w:t>2</w:t>
            </w:r>
          </w:p>
        </w:tc>
      </w:tr>
      <w:tr w:rsidR="00BF021C" w14:paraId="751F5E50" w14:textId="77777777" w:rsidTr="00BF021C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B435A" w14:textId="77777777" w:rsidR="00BF021C" w:rsidRDefault="00BF021C" w:rsidP="00454B66">
            <w:pPr>
              <w:pStyle w:val="Tabelle6pt"/>
              <w:spacing w:line="240" w:lineRule="auto"/>
            </w:pPr>
            <w:r>
              <w:t>Teilkompetenz:</w:t>
            </w:r>
          </w:p>
          <w:p w14:paraId="02E391E4" w14:textId="77777777" w:rsidR="00C91007" w:rsidRDefault="00C91007" w:rsidP="00454B66">
            <w:pPr>
              <w:pStyle w:val="Kopf8ptafz"/>
            </w:pPr>
            <w:r>
              <w:t xml:space="preserve">Ich kann mit dem Geodreieck umgehen.  </w:t>
            </w:r>
          </w:p>
          <w:p w14:paraId="6F608229" w14:textId="77777777" w:rsidR="00C91007" w:rsidRDefault="00C91007" w:rsidP="00454B66">
            <w:pPr>
              <w:pStyle w:val="Kopf8ptafz"/>
            </w:pPr>
            <w:r>
              <w:t xml:space="preserve">Ich kann Flächen vervollständigen. </w:t>
            </w:r>
          </w:p>
          <w:p w14:paraId="646E50C9" w14:textId="77777777" w:rsidR="00C91007" w:rsidRDefault="00C91007" w:rsidP="00454B66">
            <w:pPr>
              <w:pStyle w:val="Kopf8ptafz"/>
            </w:pPr>
            <w:r>
              <w:t xml:space="preserve">Ich kann einfache Flächen zeichnen. </w:t>
            </w:r>
            <w:bookmarkStart w:id="0" w:name="_GoBack"/>
            <w:bookmarkEnd w:id="0"/>
          </w:p>
          <w:p w14:paraId="771E2388" w14:textId="77777777" w:rsidR="00454B66" w:rsidRDefault="00454B66" w:rsidP="00454B66">
            <w:pPr>
              <w:pStyle w:val="Kopf8ptafz"/>
            </w:pPr>
            <w:r w:rsidRPr="00454B66">
              <w:t>Ich kann den Spielplan in Farbtechnik zeichnen.</w:t>
            </w:r>
          </w:p>
          <w:p w14:paraId="5A46038D" w14:textId="77777777" w:rsidR="00BF021C" w:rsidRPr="00C91007" w:rsidRDefault="00C91007" w:rsidP="00454B66">
            <w:pPr>
              <w:pStyle w:val="Kopf8ptafz"/>
              <w:rPr>
                <w:i/>
              </w:rPr>
            </w:pPr>
            <w:r w:rsidRPr="00C91007">
              <w:rPr>
                <w:i/>
              </w:rPr>
              <w:t>Ich kann sorgfältig Arbeiten. (Arbeitsweise LFS1)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B032ED5" w14:textId="77777777" w:rsidR="00BF021C" w:rsidRDefault="00BF021C" w:rsidP="00BF021C">
            <w:pPr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BF021C" w14:paraId="33226174" w14:textId="77777777" w:rsidTr="00D8157A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4288FD3" w14:textId="77777777" w:rsidR="00BF021C" w:rsidRDefault="00BF021C" w:rsidP="005F42A3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LernPROJEKT</w:t>
                  </w:r>
                  <w:proofErr w:type="spellEnd"/>
                </w:p>
              </w:tc>
            </w:tr>
            <w:tr w:rsidR="00BF021C" w14:paraId="555D8B74" w14:textId="77777777" w:rsidTr="00D8157A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90163C6" w14:textId="77777777" w:rsidR="00BF021C" w:rsidRDefault="00BF021C" w:rsidP="005F42A3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LernTHEMA</w:t>
                  </w:r>
                  <w:proofErr w:type="spellEnd"/>
                </w:p>
              </w:tc>
            </w:tr>
            <w:tr w:rsidR="00BF021C" w14:paraId="3F3D071F" w14:textId="77777777" w:rsidTr="00D8157A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00BBC9E5" w14:textId="77777777" w:rsidR="00BF021C" w:rsidRDefault="00BF021C" w:rsidP="005F42A3">
                  <w:pPr>
                    <w:pStyle w:val="TabelleKopf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LernSCHRITT</w:t>
                  </w:r>
                  <w:proofErr w:type="spellEnd"/>
                </w:p>
              </w:tc>
            </w:tr>
          </w:tbl>
          <w:p w14:paraId="2346FB31" w14:textId="77777777" w:rsidR="00BF021C" w:rsidRDefault="00BF021C" w:rsidP="00BF021C">
            <w:pPr>
              <w:pStyle w:val="TabelleKopfmitte"/>
              <w:spacing w:line="240" w:lineRule="exact"/>
              <w:rPr>
                <w:lang w:val="en-GB" w:eastAsia="en-US"/>
              </w:rPr>
            </w:pPr>
          </w:p>
        </w:tc>
      </w:tr>
    </w:tbl>
    <w:p w14:paraId="4F722942" w14:textId="6CE21183" w:rsidR="001E43A8" w:rsidRDefault="001E43A8" w:rsidP="00925664">
      <w:pPr>
        <w:pStyle w:val="berschrift2"/>
        <w:rPr>
          <w:b/>
          <w:sz w:val="22"/>
          <w:szCs w:val="22"/>
        </w:rPr>
      </w:pPr>
      <w:r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>
        <w:rPr>
          <w:b/>
          <w:sz w:val="22"/>
          <w:szCs w:val="22"/>
        </w:rPr>
        <w:br/>
      </w:r>
      <w:r>
        <w:rPr>
          <w:b/>
          <w:sz w:val="22"/>
          <w:szCs w:val="22"/>
        </w:rPr>
        <w:br/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>
        <w:rPr>
          <w:b/>
          <w:sz w:val="22"/>
          <w:szCs w:val="22"/>
        </w:rPr>
        <w:br/>
      </w:r>
    </w:p>
    <w:p w14:paraId="69A5AF1A" w14:textId="77777777" w:rsidR="001E43A8" w:rsidRDefault="001E43A8">
      <w:pPr>
        <w:spacing w:line="240" w:lineRule="exact"/>
        <w:rPr>
          <w:rFonts w:ascii="Source Sans Pro SemiBold" w:eastAsia="Times New Roman" w:hAnsi="Source Sans Pro SemiBold" w:cs="Times New Roman"/>
          <w:b/>
          <w:bCs/>
          <w:sz w:val="22"/>
          <w:szCs w:val="22"/>
          <w:lang w:eastAsia="de-DE"/>
        </w:rPr>
      </w:pPr>
    </w:p>
    <w:p w14:paraId="143B6864" w14:textId="01811639" w:rsidR="002E5967" w:rsidRDefault="005F42A3">
      <w:pPr>
        <w:spacing w:line="240" w:lineRule="exact"/>
        <w:rPr>
          <w:rFonts w:ascii="Source Sans Pro SemiBold" w:eastAsia="Times New Roman" w:hAnsi="Source Sans Pro SemiBold" w:cs="Times New Roman"/>
          <w:b/>
          <w:bCs/>
          <w:color w:val="4F81BD" w:themeColor="accent1"/>
          <w:sz w:val="28"/>
          <w:szCs w:val="28"/>
          <w:lang w:eastAsia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3BCEAB50" wp14:editId="43122269">
                <wp:simplePos x="0" y="0"/>
                <wp:positionH relativeFrom="margin">
                  <wp:posOffset>-14605</wp:posOffset>
                </wp:positionH>
                <wp:positionV relativeFrom="paragraph">
                  <wp:posOffset>2993390</wp:posOffset>
                </wp:positionV>
                <wp:extent cx="4704715" cy="1654175"/>
                <wp:effectExtent l="57150" t="57150" r="57785" b="60325"/>
                <wp:wrapNone/>
                <wp:docPr id="29" name="Gruppieren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715" cy="1654175"/>
                          <a:chOff x="0" y="0"/>
                          <a:chExt cx="4704715" cy="1654692"/>
                        </a:xfrm>
                      </wpg:grpSpPr>
                      <wps:wsp>
                        <wps:cNvPr id="18" name="Abgerundetes Rechteck 18"/>
                        <wps:cNvSpPr/>
                        <wps:spPr>
                          <a:xfrm>
                            <a:off x="0" y="0"/>
                            <a:ext cx="4704715" cy="1654692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16134D7D" w14:textId="77777777" w:rsidR="00F5510D" w:rsidRPr="00B85C21" w:rsidRDefault="00F5510D" w:rsidP="00F5510D">
                              <w:pPr>
                                <w:pStyle w:val="TabelleKopflinks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85C21">
                                <w:rPr>
                                  <w:noProof/>
                                  <w:sz w:val="22"/>
                                  <w:szCs w:val="22"/>
                                  <w:lang w:eastAsia="de-DE"/>
                                </w:rPr>
                                <w:drawing>
                                  <wp:inline distT="0" distB="0" distL="0" distR="0" wp14:anchorId="5C4576C4" wp14:editId="6FEA153E">
                                    <wp:extent cx="314325" cy="314325"/>
                                    <wp:effectExtent l="0" t="0" r="9525" b="9525"/>
                                    <wp:docPr id="1860" name="Grafik 1860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68" name="Grafik 1868"/>
                                            <pic:cNvPicPr/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4325" cy="314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B85C21">
                                <w:rPr>
                                  <w:sz w:val="22"/>
                                  <w:szCs w:val="22"/>
                                </w:rPr>
                                <w:t xml:space="preserve">Sie möchten bald den Spielplan </w:t>
                              </w:r>
                              <w:proofErr w:type="gramStart"/>
                              <w:r w:rsidRPr="00B85C21">
                                <w:rPr>
                                  <w:sz w:val="22"/>
                                  <w:szCs w:val="22"/>
                                </w:rPr>
                                <w:t>selber</w:t>
                              </w:r>
                              <w:proofErr w:type="gramEnd"/>
                              <w:r w:rsidRPr="00B85C21">
                                <w:rPr>
                                  <w:sz w:val="22"/>
                                  <w:szCs w:val="22"/>
                                </w:rPr>
                                <w:t xml:space="preserve"> zeichnen. </w:t>
                              </w:r>
                            </w:p>
                            <w:p w14:paraId="7D9083C1" w14:textId="77777777" w:rsidR="000429D6" w:rsidRPr="00B85C21" w:rsidRDefault="00F5510D" w:rsidP="00CE74AB">
                              <w:pPr>
                                <w:pStyle w:val="TabelleKopflinks"/>
                                <w:numPr>
                                  <w:ilvl w:val="0"/>
                                  <w:numId w:val="20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B85C2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Überlegen Sie, was Sie zum Zeichnen benötigen. </w:t>
                              </w:r>
                            </w:p>
                            <w:p w14:paraId="2C1B9107" w14:textId="77777777" w:rsidR="00F5510D" w:rsidRPr="00B85C21" w:rsidRDefault="00F5510D" w:rsidP="000429D6">
                              <w:pPr>
                                <w:pStyle w:val="TabelleKopflinks"/>
                                <w:ind w:left="360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B85C2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Schreiben Sie in Stichworten </w:t>
                              </w:r>
                              <w:r w:rsidR="00B85C2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>auf ein kariertes Blatt Papier.</w:t>
                              </w:r>
                            </w:p>
                            <w:p w14:paraId="2A2BE635" w14:textId="44DB85E4" w:rsidR="00F5510D" w:rsidRPr="00F678D3" w:rsidRDefault="00F5510D" w:rsidP="005F42A3">
                              <w:pPr>
                                <w:pStyle w:val="TabelleKopflinks"/>
                                <w:numPr>
                                  <w:ilvl w:val="0"/>
                                  <w:numId w:val="20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F678D3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Tauschen Sie sich mit </w:t>
                              </w:r>
                              <w:r w:rsidR="00F678D3" w:rsidRPr="00F678D3">
                                <w:rPr>
                                  <w:sz w:val="22"/>
                                  <w:szCs w:val="22"/>
                                </w:rPr>
                                <w:t xml:space="preserve">einer Partnerin </w:t>
                              </w:r>
                              <w:r w:rsidR="00F678D3" w:rsidRPr="00F678D3">
                                <w:rPr>
                                  <w:sz w:val="22"/>
                                  <w:szCs w:val="22"/>
                                </w:rPr>
                                <w:br/>
                                <w:t xml:space="preserve">oder </w:t>
                              </w:r>
                              <w:r w:rsidRPr="00F678D3">
                                <w:rPr>
                                  <w:sz w:val="22"/>
                                  <w:szCs w:val="22"/>
                                </w:rPr>
                                <w:t xml:space="preserve">einem Partner aus. </w:t>
                              </w:r>
                              <w:r w:rsidRPr="00F678D3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Ergänzen Sie Ihre Punkte. </w:t>
                              </w:r>
                            </w:p>
                            <w:p w14:paraId="712B3D11" w14:textId="77777777" w:rsidR="00F5510D" w:rsidRPr="00B85C21" w:rsidRDefault="00F5510D" w:rsidP="00CE74AB">
                              <w:pPr>
                                <w:pStyle w:val="TabelleKopflinks"/>
                                <w:numPr>
                                  <w:ilvl w:val="0"/>
                                  <w:numId w:val="20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B85C2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>Sammeln Sie die Ideen im Plenum.</w:t>
                              </w:r>
                              <w:r w:rsidRPr="00B85C21">
                                <w:rPr>
                                  <w:b w:val="0"/>
                                  <w:noProof/>
                                  <w:sz w:val="22"/>
                                  <w:szCs w:val="22"/>
                                  <w:lang w:eastAsia="de-D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Grafik 2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950" y="749300"/>
                            <a:ext cx="51181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Grafik 143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9250" y="425450"/>
                            <a:ext cx="2349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Grafik 2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1950" y="1047750"/>
                            <a:ext cx="33464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CEAB50" id="Gruppieren 29" o:spid="_x0000_s1026" style="position:absolute;margin-left:-1.15pt;margin-top:235.7pt;width:370.45pt;height:130.25pt;z-index:251647488;mso-position-horizontal-relative:margin;mso-width-relative:margin;mso-height-relative:margin" coordsize="47047,16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">
                <v:roundrect id="Abgerundetes Rechteck 18" o:spid="_x0000_s1027" style="position:absolute;width:47047;height:165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" fillcolor="window" strokecolor="#4bacc6" strokeweight="1pt">
                  <v:textbox>
                    <w:txbxContent>
                      <w:p w14:paraId="16134D7D" w14:textId="77777777" w:rsidR="00F5510D" w:rsidRPr="00B85C21" w:rsidRDefault="00F5510D" w:rsidP="00F5510D">
                        <w:pPr>
                          <w:pStyle w:val="TabelleKopflinks"/>
                          <w:rPr>
                            <w:sz w:val="22"/>
                            <w:szCs w:val="22"/>
                          </w:rPr>
                        </w:pPr>
                        <w:r w:rsidRPr="00B85C21">
                          <w:rPr>
                            <w:noProof/>
                            <w:sz w:val="22"/>
                            <w:szCs w:val="22"/>
                            <w:lang w:eastAsia="de-DE"/>
                          </w:rPr>
                          <w:drawing>
                            <wp:inline distT="0" distB="0" distL="0" distR="0" wp14:anchorId="5C4576C4" wp14:editId="6FEA153E">
                              <wp:extent cx="314325" cy="314325"/>
                              <wp:effectExtent l="0" t="0" r="9525" b="9525"/>
                              <wp:docPr id="1860" name="Grafik 186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8" name="Grafik 1868"/>
                                      <pic:cNvPicPr/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4325" cy="314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85C21">
                          <w:rPr>
                            <w:sz w:val="22"/>
                            <w:szCs w:val="22"/>
                          </w:rPr>
                          <w:t xml:space="preserve">Sie möchten bald den Spielplan </w:t>
                        </w:r>
                        <w:proofErr w:type="gramStart"/>
                        <w:r w:rsidRPr="00B85C21">
                          <w:rPr>
                            <w:sz w:val="22"/>
                            <w:szCs w:val="22"/>
                          </w:rPr>
                          <w:t>selber</w:t>
                        </w:r>
                        <w:proofErr w:type="gramEnd"/>
                        <w:r w:rsidRPr="00B85C21">
                          <w:rPr>
                            <w:sz w:val="22"/>
                            <w:szCs w:val="22"/>
                          </w:rPr>
                          <w:t xml:space="preserve"> zeichnen. </w:t>
                        </w:r>
                      </w:p>
                      <w:p w14:paraId="7D9083C1" w14:textId="77777777" w:rsidR="000429D6" w:rsidRPr="00B85C21" w:rsidRDefault="00F5510D" w:rsidP="00CE74AB">
                        <w:pPr>
                          <w:pStyle w:val="TabelleKopflinks"/>
                          <w:numPr>
                            <w:ilvl w:val="0"/>
                            <w:numId w:val="20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B85C21">
                          <w:rPr>
                            <w:b w:val="0"/>
                            <w:sz w:val="22"/>
                            <w:szCs w:val="22"/>
                          </w:rPr>
                          <w:t xml:space="preserve">Überlegen Sie, was Sie zum Zeichnen benötigen. </w:t>
                        </w:r>
                      </w:p>
                      <w:p w14:paraId="2C1B9107" w14:textId="77777777" w:rsidR="00F5510D" w:rsidRPr="00B85C21" w:rsidRDefault="00F5510D" w:rsidP="000429D6">
                        <w:pPr>
                          <w:pStyle w:val="TabelleKopflinks"/>
                          <w:ind w:left="360"/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B85C21">
                          <w:rPr>
                            <w:b w:val="0"/>
                            <w:sz w:val="22"/>
                            <w:szCs w:val="22"/>
                          </w:rPr>
                          <w:t xml:space="preserve">Schreiben Sie in Stichworten </w:t>
                        </w:r>
                        <w:r w:rsidR="00B85C21">
                          <w:rPr>
                            <w:b w:val="0"/>
                            <w:sz w:val="22"/>
                            <w:szCs w:val="22"/>
                          </w:rPr>
                          <w:t>auf ein kariertes Blatt Papier.</w:t>
                        </w:r>
                      </w:p>
                      <w:p w14:paraId="2A2BE635" w14:textId="44DB85E4" w:rsidR="00F5510D" w:rsidRPr="00F678D3" w:rsidRDefault="00F5510D" w:rsidP="005F42A3">
                        <w:pPr>
                          <w:pStyle w:val="TabelleKopflinks"/>
                          <w:numPr>
                            <w:ilvl w:val="0"/>
                            <w:numId w:val="20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F678D3">
                          <w:rPr>
                            <w:b w:val="0"/>
                            <w:sz w:val="22"/>
                            <w:szCs w:val="22"/>
                          </w:rPr>
                          <w:t xml:space="preserve">Tauschen Sie sich mit </w:t>
                        </w:r>
                        <w:r w:rsidR="00F678D3" w:rsidRPr="00F678D3">
                          <w:rPr>
                            <w:sz w:val="22"/>
                            <w:szCs w:val="22"/>
                          </w:rPr>
                          <w:t xml:space="preserve">einer Partnerin </w:t>
                        </w:r>
                        <w:r w:rsidR="00F678D3" w:rsidRPr="00F678D3">
                          <w:rPr>
                            <w:sz w:val="22"/>
                            <w:szCs w:val="22"/>
                          </w:rPr>
                          <w:br/>
                          <w:t xml:space="preserve">oder </w:t>
                        </w:r>
                        <w:r w:rsidRPr="00F678D3">
                          <w:rPr>
                            <w:sz w:val="22"/>
                            <w:szCs w:val="22"/>
                          </w:rPr>
                          <w:t xml:space="preserve">einem Partner aus. </w:t>
                        </w:r>
                        <w:r w:rsidRPr="00F678D3">
                          <w:rPr>
                            <w:b w:val="0"/>
                            <w:sz w:val="22"/>
                            <w:szCs w:val="22"/>
                          </w:rPr>
                          <w:t xml:space="preserve">Ergänzen Sie Ihre Punkte. </w:t>
                        </w:r>
                      </w:p>
                      <w:p w14:paraId="712B3D11" w14:textId="77777777" w:rsidR="00F5510D" w:rsidRPr="00B85C21" w:rsidRDefault="00F5510D" w:rsidP="00CE74AB">
                        <w:pPr>
                          <w:pStyle w:val="TabelleKopflinks"/>
                          <w:numPr>
                            <w:ilvl w:val="0"/>
                            <w:numId w:val="20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B85C21">
                          <w:rPr>
                            <w:b w:val="0"/>
                            <w:sz w:val="22"/>
                            <w:szCs w:val="22"/>
                          </w:rPr>
                          <w:t>Sammeln Sie die Ideen im Plenum.</w:t>
                        </w:r>
                        <w:r w:rsidRPr="00B85C21">
                          <w:rPr>
                            <w:b w:val="0"/>
                            <w:noProof/>
                            <w:sz w:val="22"/>
                            <w:szCs w:val="22"/>
                            <w:lang w:eastAsia="de-DE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Grafik 26" o:spid="_x0000_s1028" type="#_x0000_t75" style="position:absolute;left:40449;top:7493;width:5118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">
                  <v:imagedata r:id="rId19" o:title=""/>
                </v:shape>
                <v:shape id="Grafik 1430" o:spid="_x0000_s1029" type="#_x0000_t75" style="position:absolute;left:41592;top:4254;width:2350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">
                  <v:imagedata r:id="rId20" o:title=""/>
                </v:shape>
                <v:shape id="Grafik 24" o:spid="_x0000_s1030" type="#_x0000_t75" style="position:absolute;left:41719;top:10477;width:3346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">
                  <v:imagedata r:id="rId21" o:title=""/>
                </v:shape>
                <w10:wrap anchorx="margin"/>
              </v:group>
            </w:pict>
          </mc:Fallback>
        </mc:AlternateContent>
      </w:r>
      <w:r w:rsidR="002E5967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4620860A" w14:textId="77777777" w:rsidR="001E43A8" w:rsidRPr="0080088E" w:rsidRDefault="00B71CFC" w:rsidP="0080088E">
      <w:pPr>
        <w:pStyle w:val="berschrift2"/>
        <w:spacing w:before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75C55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1584" behindDoc="0" locked="0" layoutInCell="0" allowOverlap="1" wp14:anchorId="41543267" wp14:editId="29BEE9B1">
            <wp:simplePos x="0" y="0"/>
            <wp:positionH relativeFrom="rightMargin">
              <wp:posOffset>-6985</wp:posOffset>
            </wp:positionH>
            <wp:positionV relativeFrom="paragraph">
              <wp:posOffset>104140</wp:posOffset>
            </wp:positionV>
            <wp:extent cx="323850" cy="323850"/>
            <wp:effectExtent l="0" t="0" r="0" b="0"/>
            <wp:wrapNone/>
            <wp:docPr id="19" name="Grafik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634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1. </w:t>
      </w:r>
      <w:r w:rsidR="001E43A8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Erste Schritte zum Zeichnen </w:t>
      </w:r>
    </w:p>
    <w:p w14:paraId="68C312EF" w14:textId="77777777" w:rsidR="00A8575A" w:rsidRPr="00DF2503" w:rsidRDefault="002E5967" w:rsidP="00A8575A">
      <w:pPr>
        <w:spacing w:line="240" w:lineRule="exact"/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F2503"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5E7054" w:rsidRPr="00DF2503"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r w:rsidR="00A8575A" w:rsidRPr="00DF2503"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Parallele Linien mit dem Geodreieck zeichnen:</w:t>
      </w:r>
      <w:r w:rsidR="00A11D80" w:rsidRPr="00DF2503">
        <w:rPr>
          <w:noProof/>
          <w:sz w:val="24"/>
          <w:szCs w:val="24"/>
          <w:lang w:eastAsia="de-DE"/>
        </w:rPr>
        <w:t xml:space="preserve"> </w:t>
      </w:r>
    </w:p>
    <w:p w14:paraId="1EBA4AD8" w14:textId="77777777" w:rsidR="00A8575A" w:rsidRPr="00A8575A" w:rsidRDefault="001E43A8" w:rsidP="00A8575A">
      <w:pPr>
        <w:spacing w:line="240" w:lineRule="exact"/>
        <w:ind w:left="1416"/>
        <w:rPr>
          <w:szCs w:val="22"/>
        </w:rPr>
      </w:pPr>
      <w:r w:rsidRPr="00A8575A">
        <w:rPr>
          <w:noProof/>
          <w:szCs w:val="22"/>
          <w:lang w:eastAsia="de-DE"/>
        </w:rPr>
        <w:drawing>
          <wp:anchor distT="0" distB="0" distL="114300" distR="114300" simplePos="0" relativeHeight="251603456" behindDoc="0" locked="0" layoutInCell="1" allowOverlap="1" wp14:anchorId="664D3546" wp14:editId="1C17F316">
            <wp:simplePos x="0" y="0"/>
            <wp:positionH relativeFrom="margin">
              <wp:align>center</wp:align>
            </wp:positionH>
            <wp:positionV relativeFrom="paragraph">
              <wp:posOffset>149355</wp:posOffset>
            </wp:positionV>
            <wp:extent cx="3143250" cy="1788160"/>
            <wp:effectExtent l="0" t="0" r="0" b="2540"/>
            <wp:wrapNone/>
            <wp:docPr id="967" name="Grafik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dreieckfarbe_paralle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60926" w14:textId="77777777" w:rsidR="00A8575A" w:rsidRPr="00A8575A" w:rsidRDefault="001E43A8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4B26939A" wp14:editId="5DD546EA">
                <wp:simplePos x="0" y="0"/>
                <wp:positionH relativeFrom="column">
                  <wp:posOffset>-440443</wp:posOffset>
                </wp:positionH>
                <wp:positionV relativeFrom="paragraph">
                  <wp:posOffset>169450</wp:posOffset>
                </wp:positionV>
                <wp:extent cx="1851660" cy="575945"/>
                <wp:effectExtent l="0" t="0" r="15240" b="776605"/>
                <wp:wrapNone/>
                <wp:docPr id="965" name="Abgerundete rechteckige Legende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51660" cy="575945"/>
                        </a:xfrm>
                        <a:prstGeom prst="wedgeRoundRectCallout">
                          <a:avLst>
                            <a:gd name="adj1" fmla="val -31026"/>
                            <a:gd name="adj2" fmla="val 18271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AD859D" w14:textId="34AC4722" w:rsidR="00A8575A" w:rsidRDefault="00F678D3" w:rsidP="00CE74AB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ind w:left="180" w:hanging="180"/>
                              <w:jc w:val="center"/>
                            </w:pPr>
                            <w:r>
                              <w:t xml:space="preserve">Eine </w:t>
                            </w:r>
                            <w:r w:rsidR="00A8575A">
                              <w:t>gerade Linie ziehen.</w:t>
                            </w:r>
                          </w:p>
                          <w:p w14:paraId="26EB8D3C" w14:textId="77777777" w:rsidR="00A8575A" w:rsidRDefault="00A8575A" w:rsidP="00A8575A">
                            <w:pPr>
                              <w:jc w:val="center"/>
                            </w:pPr>
                            <w:r w:rsidRPr="00891F88">
                              <w:rPr>
                                <w:b/>
                              </w:rPr>
                              <w:t>Tipp:</w:t>
                            </w:r>
                            <w:r>
                              <w:t xml:space="preserve"> Linie nicht zu kurz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6939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965" o:spid="_x0000_s1031" type="#_x0000_t62" style="position:absolute;margin-left:-34.7pt;margin-top:13.35pt;width:145.8pt;height:45.35pt;flip:x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" adj="4098,50266" fillcolor="window" strokecolor="windowText" strokeweight="2pt">
                <v:textbox>
                  <w:txbxContent>
                    <w:p w14:paraId="07AD859D" w14:textId="34AC4722" w:rsidR="00A8575A" w:rsidRDefault="00F678D3" w:rsidP="00CE74AB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ind w:left="180" w:hanging="180"/>
                        <w:jc w:val="center"/>
                      </w:pPr>
                      <w:r>
                        <w:t xml:space="preserve">Eine </w:t>
                      </w:r>
                      <w:r w:rsidR="00A8575A">
                        <w:t>gerade Linie ziehen.</w:t>
                      </w:r>
                    </w:p>
                    <w:p w14:paraId="26EB8D3C" w14:textId="77777777" w:rsidR="00A8575A" w:rsidRDefault="00A8575A" w:rsidP="00A8575A">
                      <w:pPr>
                        <w:jc w:val="center"/>
                      </w:pPr>
                      <w:r w:rsidRPr="00891F88">
                        <w:rPr>
                          <w:b/>
                        </w:rPr>
                        <w:t>Tipp:</w:t>
                      </w:r>
                      <w:r>
                        <w:t xml:space="preserve"> Linie nicht zu kurz</w:t>
                      </w:r>
                    </w:p>
                  </w:txbxContent>
                </v:textbox>
              </v:shape>
            </w:pict>
          </mc:Fallback>
        </mc:AlternateContent>
      </w:r>
      <w:r w:rsidR="00A8575A"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81373B6" wp14:editId="5A0E7A7D">
                <wp:simplePos x="0" y="0"/>
                <wp:positionH relativeFrom="column">
                  <wp:posOffset>2671038</wp:posOffset>
                </wp:positionH>
                <wp:positionV relativeFrom="paragraph">
                  <wp:posOffset>4958</wp:posOffset>
                </wp:positionV>
                <wp:extent cx="1590675" cy="581025"/>
                <wp:effectExtent l="0" t="0" r="28575" b="1019175"/>
                <wp:wrapNone/>
                <wp:docPr id="968" name="Abgerundete rechteckige Legende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90675" cy="581025"/>
                        </a:xfrm>
                        <a:prstGeom prst="wedgeRoundRectCallout">
                          <a:avLst>
                            <a:gd name="adj1" fmla="val 11095"/>
                            <a:gd name="adj2" fmla="val 21512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D55137" w14:textId="77777777" w:rsidR="00A8575A" w:rsidRDefault="00A8575A" w:rsidP="00A8575A">
                            <w:pPr>
                              <w:ind w:left="180"/>
                              <w:jc w:val="center"/>
                            </w:pPr>
                            <w:r w:rsidRPr="00B4223A">
                              <w:rPr>
                                <w:b/>
                              </w:rPr>
                              <w:t>2.</w:t>
                            </w:r>
                            <w:r>
                              <w:t xml:space="preserve"> Geodreieck in diese Richtung verschieben.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373B6" id="Abgerundete rechteckige Legende 968" o:spid="_x0000_s1032" type="#_x0000_t62" style="position:absolute;margin-left:210.3pt;margin-top:.4pt;width:125.25pt;height:45.75pt;flip:x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" adj="13197,57268" fillcolor="window" strokecolor="windowText" strokeweight="2pt">
                <v:textbox>
                  <w:txbxContent>
                    <w:p w14:paraId="58D55137" w14:textId="77777777" w:rsidR="00A8575A" w:rsidRDefault="00A8575A" w:rsidP="00A8575A">
                      <w:pPr>
                        <w:ind w:left="180"/>
                        <w:jc w:val="center"/>
                      </w:pPr>
                      <w:r w:rsidRPr="00B4223A">
                        <w:rPr>
                          <w:b/>
                        </w:rPr>
                        <w:t>2.</w:t>
                      </w:r>
                      <w:r>
                        <w:t xml:space="preserve"> Geodreieck in diese Richtung verschieben.</w:t>
                      </w:r>
                    </w:p>
                  </w:txbxContent>
                </v:textbox>
              </v:shape>
            </w:pict>
          </mc:Fallback>
        </mc:AlternateContent>
      </w:r>
    </w:p>
    <w:p w14:paraId="0D29D7FD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194FCF04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25C59895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287B5496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1E68CAC6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3537BDF6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367F4A67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4C56288F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205ED94E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71C359A1" w14:textId="77777777" w:rsidR="00A8575A" w:rsidRPr="00A8575A" w:rsidRDefault="001E43A8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w:drawing>
          <wp:anchor distT="0" distB="0" distL="114300" distR="114300" simplePos="0" relativeHeight="251602432" behindDoc="0" locked="0" layoutInCell="1" allowOverlap="1" wp14:anchorId="60F7CF3B" wp14:editId="787DF46F">
            <wp:simplePos x="0" y="0"/>
            <wp:positionH relativeFrom="column">
              <wp:posOffset>328295</wp:posOffset>
            </wp:positionH>
            <wp:positionV relativeFrom="paragraph">
              <wp:posOffset>89140</wp:posOffset>
            </wp:positionV>
            <wp:extent cx="3882390" cy="2080260"/>
            <wp:effectExtent l="0" t="0" r="3810" b="0"/>
            <wp:wrapNone/>
            <wp:docPr id="970" name="Grafik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dreieckfarbe_Verschiebung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25C96" w14:textId="77777777" w:rsidR="00A8575A" w:rsidRPr="00A8575A" w:rsidRDefault="001E43A8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32EDB43B" wp14:editId="13173D2A">
                <wp:simplePos x="0" y="0"/>
                <wp:positionH relativeFrom="column">
                  <wp:posOffset>3902622</wp:posOffset>
                </wp:positionH>
                <wp:positionV relativeFrom="paragraph">
                  <wp:posOffset>5187</wp:posOffset>
                </wp:positionV>
                <wp:extent cx="1710690" cy="843280"/>
                <wp:effectExtent l="190500" t="0" r="22860" b="585470"/>
                <wp:wrapNone/>
                <wp:docPr id="969" name="Abgerundete rechteckige Legende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10690" cy="843280"/>
                        </a:xfrm>
                        <a:prstGeom prst="wedgeRoundRectCallout">
                          <a:avLst>
                            <a:gd name="adj1" fmla="val 60864"/>
                            <a:gd name="adj2" fmla="val 11812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E164322" w14:textId="5031ABE2" w:rsidR="00A8575A" w:rsidRDefault="00A8575A" w:rsidP="00A8575A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  <w:r w:rsidRPr="00B4223A"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 w:rsidR="00F678D3">
                              <w:t xml:space="preserve">Darauf </w:t>
                            </w:r>
                            <w:r>
                              <w:t>achten, dass die Linie exakt auf der parallelen Linie des Geodreiecks liegt.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DB43B" id="Abgerundete rechteckige Legende 969" o:spid="_x0000_s1033" type="#_x0000_t62" style="position:absolute;margin-left:307.3pt;margin-top:.4pt;width:134.7pt;height:66.4pt;flip:x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" adj="23947,36315" fillcolor="window" strokecolor="windowText" strokeweight="2pt">
                <v:textbox>
                  <w:txbxContent>
                    <w:p w14:paraId="3E164322" w14:textId="5031ABE2" w:rsidR="00A8575A" w:rsidRDefault="00A8575A" w:rsidP="00A8575A">
                      <w:pPr>
                        <w:jc w:val="center"/>
                      </w:pPr>
                      <w:r>
                        <w:rPr>
                          <w:b/>
                        </w:rPr>
                        <w:t>3</w:t>
                      </w:r>
                      <w:r w:rsidRPr="00B4223A">
                        <w:rPr>
                          <w:b/>
                        </w:rPr>
                        <w:t>.</w:t>
                      </w:r>
                      <w:r>
                        <w:t xml:space="preserve"> </w:t>
                      </w:r>
                      <w:r w:rsidR="00F678D3">
                        <w:t xml:space="preserve">Darauf </w:t>
                      </w:r>
                      <w:r>
                        <w:t>achten, dass die Linie exakt auf der parallelen Linie des Geodreiecks liegt.</w:t>
                      </w:r>
                    </w:p>
                  </w:txbxContent>
                </v:textbox>
              </v:shape>
            </w:pict>
          </mc:Fallback>
        </mc:AlternateContent>
      </w:r>
    </w:p>
    <w:p w14:paraId="68B6E44B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4B61108D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65C4BC00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476D307B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42E9A86A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18EEBA29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19686D98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56412A9F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1D0CFDC4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1670002D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61C38C1F" w14:textId="77777777" w:rsidR="00A8575A" w:rsidRDefault="0080088E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6EAB6848" wp14:editId="7D922B07">
                <wp:simplePos x="0" y="0"/>
                <wp:positionH relativeFrom="column">
                  <wp:posOffset>4319049</wp:posOffset>
                </wp:positionH>
                <wp:positionV relativeFrom="paragraph">
                  <wp:posOffset>70329</wp:posOffset>
                </wp:positionV>
                <wp:extent cx="2053590" cy="567055"/>
                <wp:effectExtent l="666750" t="57150" r="22860" b="23495"/>
                <wp:wrapNone/>
                <wp:docPr id="971" name="Abgerundete rechteckige Legende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3590" cy="567055"/>
                        </a:xfrm>
                        <a:prstGeom prst="wedgeRoundRectCallout">
                          <a:avLst>
                            <a:gd name="adj1" fmla="val 81735"/>
                            <a:gd name="adj2" fmla="val -5708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81A5B97" w14:textId="1C9BD059" w:rsidR="00A8575A" w:rsidRDefault="00A8575A" w:rsidP="00A8575A">
                            <w:pPr>
                              <w:ind w:left="18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  <w:r w:rsidRPr="00B4223A"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 w:rsidR="00F678D3">
                              <w:t>J</w:t>
                            </w:r>
                            <w:r>
                              <w:t xml:space="preserve">etzt kann man die Linie </w:t>
                            </w:r>
                            <w:r>
                              <w:br/>
                              <w:t>wieder durchziehen.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B6848" id="Abgerundete rechteckige Legende 971" o:spid="_x0000_s1034" type="#_x0000_t62" style="position:absolute;margin-left:340.1pt;margin-top:5.55pt;width:161.7pt;height:44.65pt;flip:x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" adj="28455,-1531" fillcolor="window" strokecolor="windowText" strokeweight="2pt">
                <v:textbox>
                  <w:txbxContent>
                    <w:p w14:paraId="481A5B97" w14:textId="1C9BD059" w:rsidR="00A8575A" w:rsidRDefault="00A8575A" w:rsidP="00A8575A">
                      <w:pPr>
                        <w:ind w:left="180"/>
                        <w:jc w:val="center"/>
                      </w:pPr>
                      <w:r>
                        <w:rPr>
                          <w:b/>
                        </w:rPr>
                        <w:t>4</w:t>
                      </w:r>
                      <w:r w:rsidRPr="00B4223A">
                        <w:rPr>
                          <w:b/>
                        </w:rPr>
                        <w:t>.</w:t>
                      </w:r>
                      <w:r>
                        <w:t xml:space="preserve"> </w:t>
                      </w:r>
                      <w:r w:rsidR="00F678D3">
                        <w:t>J</w:t>
                      </w:r>
                      <w:r>
                        <w:t xml:space="preserve">etzt kann man die Linie </w:t>
                      </w:r>
                      <w:r>
                        <w:br/>
                        <w:t>wieder durchziehen.</w:t>
                      </w:r>
                    </w:p>
                  </w:txbxContent>
                </v:textbox>
              </v:shape>
            </w:pict>
          </mc:Fallback>
        </mc:AlternateContent>
      </w:r>
    </w:p>
    <w:p w14:paraId="25E36FEF" w14:textId="77777777" w:rsidR="00A8575A" w:rsidRDefault="00A11D80" w:rsidP="00A8575A">
      <w:pPr>
        <w:spacing w:line="240" w:lineRule="exact"/>
        <w:rPr>
          <w:szCs w:val="22"/>
        </w:rPr>
      </w:pPr>
      <w:r>
        <w:rPr>
          <w:noProof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0387C034" wp14:editId="6B89A347">
                <wp:simplePos x="0" y="0"/>
                <wp:positionH relativeFrom="margin">
                  <wp:align>left</wp:align>
                </wp:positionH>
                <wp:positionV relativeFrom="paragraph">
                  <wp:posOffset>59690</wp:posOffset>
                </wp:positionV>
                <wp:extent cx="3893044" cy="569447"/>
                <wp:effectExtent l="57150" t="57150" r="50800" b="59690"/>
                <wp:wrapNone/>
                <wp:docPr id="483" name="Gruppieren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3044" cy="569447"/>
                          <a:chOff x="0" y="0"/>
                          <a:chExt cx="3893044" cy="569447"/>
                        </a:xfrm>
                      </wpg:grpSpPr>
                      <wps:wsp>
                        <wps:cNvPr id="50" name="Abgerundetes Rechteck 50"/>
                        <wps:cNvSpPr/>
                        <wps:spPr>
                          <a:xfrm>
                            <a:off x="0" y="0"/>
                            <a:ext cx="3893044" cy="569447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33C7AF2A" w14:textId="77777777" w:rsidR="0080088E" w:rsidRDefault="001E43A8" w:rsidP="00A11D80">
                              <w:pPr>
                                <w:pStyle w:val="TabelleKopflinks"/>
                                <w:ind w:firstLine="360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1E43A8">
                                <w:rPr>
                                  <w:sz w:val="22"/>
                                  <w:szCs w:val="22"/>
                                </w:rPr>
                                <w:t>Arbeitsauftrag:</w:t>
                              </w:r>
                              <w:r w:rsidRPr="00DF634A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0E979A94" w14:textId="77777777" w:rsidR="001E43A8" w:rsidRPr="001E43A8" w:rsidRDefault="00F62A01" w:rsidP="00481C2D">
                              <w:pPr>
                                <w:pStyle w:val="TabelleKopflinks"/>
                                <w:numPr>
                                  <w:ilvl w:val="0"/>
                                  <w:numId w:val="25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Bearbeiten Sie die Aufgaben auf dem Einlegeblatt. </w:t>
                              </w:r>
                              <w:r w:rsidR="000429D6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" name="Grafik 1429"/>
                          <pic:cNvPicPr/>
                        </pic:nvPicPr>
                        <pic:blipFill>
                          <a:blip r:embed="rId25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85" y="49279"/>
                            <a:ext cx="191135" cy="24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87C034" id="Gruppieren 483" o:spid="_x0000_s1035" style="position:absolute;margin-left:0;margin-top:4.7pt;width:306.55pt;height:44.85pt;z-index:251622912;mso-position-horizontal:left;mso-position-horizontal-relative:margin" coordsize="38930,5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">
                <v:roundrect id="Abgerundetes Rechteck 50" o:spid="_x0000_s1036" style="position:absolute;width:38930;height:56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" fillcolor="window" strokecolor="#4bacc6" strokeweight="1pt">
                  <v:textbox>
                    <w:txbxContent>
                      <w:p w14:paraId="33C7AF2A" w14:textId="77777777" w:rsidR="0080088E" w:rsidRDefault="001E43A8" w:rsidP="00A11D80">
                        <w:pPr>
                          <w:pStyle w:val="TabelleKopflinks"/>
                          <w:ind w:firstLine="360"/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1E43A8">
                          <w:rPr>
                            <w:sz w:val="22"/>
                            <w:szCs w:val="22"/>
                          </w:rPr>
                          <w:t>Arbeitsauftrag:</w:t>
                        </w:r>
                        <w:r w:rsidRPr="00DF634A">
                          <w:rPr>
                            <w:b w:val="0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0E979A94" w14:textId="77777777" w:rsidR="001E43A8" w:rsidRPr="001E43A8" w:rsidRDefault="00F62A01" w:rsidP="00481C2D">
                        <w:pPr>
                          <w:pStyle w:val="TabelleKopflinks"/>
                          <w:numPr>
                            <w:ilvl w:val="0"/>
                            <w:numId w:val="25"/>
                          </w:num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sz w:val="22"/>
                            <w:szCs w:val="22"/>
                          </w:rPr>
                          <w:t xml:space="preserve">Bearbeiten Sie die Aufgaben auf dem Einlegeblatt. </w:t>
                        </w:r>
                        <w:r w:rsidR="000429D6">
                          <w:rPr>
                            <w:b w:val="0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Grafik 1429" o:spid="_x0000_s1037" type="#_x0000_t75" style="position:absolute;left:1149;top:492;width:1912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">
                  <v:imagedata r:id="rId26" o:title="" recolortarget="#275791"/>
                </v:shape>
                <w10:wrap anchorx="margin"/>
              </v:group>
            </w:pict>
          </mc:Fallback>
        </mc:AlternateContent>
      </w:r>
    </w:p>
    <w:p w14:paraId="2149E22B" w14:textId="77777777" w:rsidR="00A8575A" w:rsidRDefault="00A8575A" w:rsidP="00A8575A">
      <w:pPr>
        <w:spacing w:line="240" w:lineRule="exact"/>
        <w:rPr>
          <w:szCs w:val="22"/>
        </w:rPr>
      </w:pPr>
    </w:p>
    <w:p w14:paraId="2A7643E5" w14:textId="77777777" w:rsidR="00A8575A" w:rsidRDefault="00A8575A" w:rsidP="00A8575A">
      <w:pPr>
        <w:spacing w:line="240" w:lineRule="exact"/>
        <w:rPr>
          <w:szCs w:val="22"/>
        </w:rPr>
      </w:pPr>
    </w:p>
    <w:p w14:paraId="16176B7B" w14:textId="77777777" w:rsidR="0080088E" w:rsidRDefault="0080088E" w:rsidP="00A8575A">
      <w:pPr>
        <w:spacing w:line="240" w:lineRule="exact"/>
        <w:rPr>
          <w:szCs w:val="22"/>
        </w:rPr>
      </w:pPr>
    </w:p>
    <w:p w14:paraId="1B830582" w14:textId="77777777" w:rsidR="002E5967" w:rsidRDefault="002E5967" w:rsidP="00A8575A">
      <w:pPr>
        <w:spacing w:line="240" w:lineRule="exact"/>
        <w:rPr>
          <w:szCs w:val="22"/>
        </w:rPr>
      </w:pPr>
    </w:p>
    <w:p w14:paraId="0C770C12" w14:textId="77777777" w:rsidR="00DF2503" w:rsidRDefault="00DF2503" w:rsidP="00A8575A">
      <w:pPr>
        <w:spacing w:line="240" w:lineRule="exact"/>
        <w:rPr>
          <w:b/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16B8B9" w14:textId="3C83834A" w:rsidR="00A8575A" w:rsidRDefault="002E5967" w:rsidP="00A8575A">
      <w:pPr>
        <w:spacing w:line="240" w:lineRule="exact"/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F2503"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5E7054" w:rsidRPr="00DF2503"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r w:rsidR="00A8575A" w:rsidRPr="00DF2503"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Ein Quadrat mit de</w:t>
      </w:r>
      <w:r w:rsidR="00F678D3"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</w:t>
      </w:r>
      <w:r w:rsidR="00A8575A" w:rsidRPr="00DF2503"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Seitenlänge 5cm zeichnen:</w:t>
      </w:r>
    </w:p>
    <w:p w14:paraId="58B97529" w14:textId="77777777" w:rsidR="00DF2503" w:rsidRDefault="00DF2503" w:rsidP="00A8575A">
      <w:pPr>
        <w:spacing w:line="240" w:lineRule="exact"/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3B850316" wp14:editId="1A49BED3">
                <wp:simplePos x="0" y="0"/>
                <wp:positionH relativeFrom="margin">
                  <wp:align>left</wp:align>
                </wp:positionH>
                <wp:positionV relativeFrom="paragraph">
                  <wp:posOffset>43913</wp:posOffset>
                </wp:positionV>
                <wp:extent cx="4704715" cy="1319530"/>
                <wp:effectExtent l="57150" t="57150" r="57785" b="52070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715" cy="1319530"/>
                          <a:chOff x="0" y="0"/>
                          <a:chExt cx="4704715" cy="1319583"/>
                        </a:xfrm>
                      </wpg:grpSpPr>
                      <wps:wsp>
                        <wps:cNvPr id="7" name="Abgerundetes Rechteck 7"/>
                        <wps:cNvSpPr/>
                        <wps:spPr>
                          <a:xfrm>
                            <a:off x="0" y="0"/>
                            <a:ext cx="4704715" cy="1319583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6D269494" w14:textId="77777777" w:rsidR="00DF2503" w:rsidRPr="00A11D80" w:rsidRDefault="00DF2503" w:rsidP="00DF2503">
                              <w:pPr>
                                <w:pStyle w:val="TabelleKopflinks"/>
                                <w:ind w:firstLine="36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11D80">
                                <w:rPr>
                                  <w:sz w:val="22"/>
                                  <w:szCs w:val="22"/>
                                </w:rPr>
                                <w:t>Arbeitsauftrag:</w:t>
                              </w:r>
                            </w:p>
                            <w:p w14:paraId="7C1EEC32" w14:textId="77777777" w:rsidR="00DF2503" w:rsidRPr="00A11D80" w:rsidRDefault="00DF2503" w:rsidP="00481C2D">
                              <w:pPr>
                                <w:pStyle w:val="TabelleKopflinks"/>
                                <w:numPr>
                                  <w:ilvl w:val="0"/>
                                  <w:numId w:val="29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A11D80">
                                <w:rPr>
                                  <w:b w:val="0"/>
                                  <w:sz w:val="22"/>
                                  <w:szCs w:val="22"/>
                                </w:rPr>
                                <w:t>Lesen Sie die Anleitung. Zeichnen Sie auf einem karierten Papier das Quadrat wie in der Anleitung.</w:t>
                              </w:r>
                            </w:p>
                            <w:p w14:paraId="495832E0" w14:textId="77777777" w:rsidR="00DF2503" w:rsidRPr="00A11D80" w:rsidRDefault="00DF2503" w:rsidP="00CE74AB">
                              <w:pPr>
                                <w:pStyle w:val="TabelleKopflinks"/>
                                <w:numPr>
                                  <w:ilvl w:val="0"/>
                                  <w:numId w:val="29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A11D80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Zeichnen Sie mindestens 3 verschiedene Quadrate auf kariertem Papier. </w:t>
                              </w:r>
                            </w:p>
                            <w:p w14:paraId="57A486D4" w14:textId="2094B89B" w:rsidR="00DF2503" w:rsidRPr="00A11D80" w:rsidRDefault="00DF2503" w:rsidP="00CE74AB">
                              <w:pPr>
                                <w:pStyle w:val="TabelleKopflinks"/>
                                <w:numPr>
                                  <w:ilvl w:val="0"/>
                                  <w:numId w:val="29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A11D80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Zeichnen Sie genauso 3 verschiedene Rechtecke.  </w:t>
                              </w:r>
                            </w:p>
                            <w:p w14:paraId="5DD5497B" w14:textId="77777777" w:rsidR="00DF2503" w:rsidRDefault="00DF2503" w:rsidP="00DF2503">
                              <w:pPr>
                                <w:pStyle w:val="TabelleKopflinks"/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</w:p>
                            <w:p w14:paraId="5A70E50C" w14:textId="77777777" w:rsidR="00DF2503" w:rsidRPr="00950F0A" w:rsidRDefault="00DF2503" w:rsidP="00DF2503">
                              <w:pPr>
                                <w:pStyle w:val="TabelleKopflinks"/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Grafik 1429"/>
                          <pic:cNvPicPr/>
                        </pic:nvPicPr>
                        <pic:blipFill>
                          <a:blip r:embed="rId25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62" y="43803"/>
                            <a:ext cx="191135" cy="24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850316" id="Gruppieren 6" o:spid="_x0000_s1038" style="position:absolute;margin-left:0;margin-top:3.45pt;width:370.45pt;height:103.9pt;z-index:251628032;mso-position-horizontal:left;mso-position-horizontal-relative:margin" coordsize="47047,13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">
                <v:roundrect id="Abgerundetes Rechteck 7" o:spid="_x0000_s1039" style="position:absolute;width:47047;height:13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" fillcolor="window" strokecolor="#4bacc6" strokeweight="1pt">
                  <v:textbox>
                    <w:txbxContent>
                      <w:p w14:paraId="6D269494" w14:textId="77777777" w:rsidR="00DF2503" w:rsidRPr="00A11D80" w:rsidRDefault="00DF2503" w:rsidP="00DF2503">
                        <w:pPr>
                          <w:pStyle w:val="TabelleKopflinks"/>
                          <w:ind w:firstLine="360"/>
                          <w:rPr>
                            <w:sz w:val="22"/>
                            <w:szCs w:val="22"/>
                          </w:rPr>
                        </w:pPr>
                        <w:r w:rsidRPr="00A11D80">
                          <w:rPr>
                            <w:sz w:val="22"/>
                            <w:szCs w:val="22"/>
                          </w:rPr>
                          <w:t>Arbeitsauftrag:</w:t>
                        </w:r>
                      </w:p>
                      <w:p w14:paraId="7C1EEC32" w14:textId="77777777" w:rsidR="00DF2503" w:rsidRPr="00A11D80" w:rsidRDefault="00DF2503" w:rsidP="00481C2D">
                        <w:pPr>
                          <w:pStyle w:val="TabelleKopflinks"/>
                          <w:numPr>
                            <w:ilvl w:val="0"/>
                            <w:numId w:val="29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A11D80">
                          <w:rPr>
                            <w:b w:val="0"/>
                            <w:sz w:val="22"/>
                            <w:szCs w:val="22"/>
                          </w:rPr>
                          <w:t>Lesen Sie die Anleitung. Zeichnen Sie auf einem karierten Papier das Quadrat wie in der Anleitung.</w:t>
                        </w:r>
                      </w:p>
                      <w:p w14:paraId="495832E0" w14:textId="77777777" w:rsidR="00DF2503" w:rsidRPr="00A11D80" w:rsidRDefault="00DF2503" w:rsidP="00CE74AB">
                        <w:pPr>
                          <w:pStyle w:val="TabelleKopflinks"/>
                          <w:numPr>
                            <w:ilvl w:val="0"/>
                            <w:numId w:val="29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A11D80">
                          <w:rPr>
                            <w:b w:val="0"/>
                            <w:sz w:val="22"/>
                            <w:szCs w:val="22"/>
                          </w:rPr>
                          <w:t xml:space="preserve">Zeichnen Sie mindestens 3 verschiedene Quadrate auf kariertem Papier. </w:t>
                        </w:r>
                      </w:p>
                      <w:p w14:paraId="57A486D4" w14:textId="2094B89B" w:rsidR="00DF2503" w:rsidRPr="00A11D80" w:rsidRDefault="00DF2503" w:rsidP="00CE74AB">
                        <w:pPr>
                          <w:pStyle w:val="TabelleKopflinks"/>
                          <w:numPr>
                            <w:ilvl w:val="0"/>
                            <w:numId w:val="29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A11D80">
                          <w:rPr>
                            <w:b w:val="0"/>
                            <w:sz w:val="22"/>
                            <w:szCs w:val="22"/>
                          </w:rPr>
                          <w:t xml:space="preserve">Zeichnen Sie genauso 3 verschiedene Rechtecke.  </w:t>
                        </w:r>
                      </w:p>
                      <w:p w14:paraId="5DD5497B" w14:textId="77777777" w:rsidR="00DF2503" w:rsidRDefault="00DF2503" w:rsidP="00DF2503">
                        <w:pPr>
                          <w:pStyle w:val="TabelleKopflinks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14:paraId="5A70E50C" w14:textId="77777777" w:rsidR="00DF2503" w:rsidRPr="00950F0A" w:rsidRDefault="00DF2503" w:rsidP="00DF2503">
                        <w:pPr>
                          <w:pStyle w:val="TabelleKopflinks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shape id="Grafik 1429" o:spid="_x0000_s1040" type="#_x0000_t75" style="position:absolute;left:1423;top:438;width:1911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">
                  <v:imagedata r:id="rId26" o:title="" recolortarget="#275791"/>
                </v:shape>
                <w10:wrap anchorx="margin"/>
              </v:group>
            </w:pict>
          </mc:Fallback>
        </mc:AlternateContent>
      </w:r>
    </w:p>
    <w:p w14:paraId="5DD08B92" w14:textId="77777777" w:rsidR="00DF2503" w:rsidRDefault="00DF2503" w:rsidP="00A8575A">
      <w:pPr>
        <w:spacing w:line="240" w:lineRule="exact"/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874C8A" w14:textId="77777777" w:rsidR="00DF2503" w:rsidRDefault="00DF2503" w:rsidP="00A8575A">
      <w:pPr>
        <w:spacing w:line="240" w:lineRule="exact"/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8FFE34" w14:textId="77777777" w:rsidR="00DF2503" w:rsidRDefault="00DF2503" w:rsidP="00A8575A">
      <w:pPr>
        <w:spacing w:line="240" w:lineRule="exact"/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181A4F" w14:textId="77777777" w:rsidR="00DF2503" w:rsidRDefault="00DF2503" w:rsidP="00A8575A">
      <w:pPr>
        <w:spacing w:line="240" w:lineRule="exact"/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B627A3" w14:textId="77777777" w:rsidR="00DF2503" w:rsidRDefault="00DF2503" w:rsidP="00A8575A">
      <w:pPr>
        <w:spacing w:line="240" w:lineRule="exact"/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1B5103" w14:textId="77777777" w:rsidR="00DF2503" w:rsidRDefault="00DF2503" w:rsidP="00A8575A">
      <w:pPr>
        <w:spacing w:line="240" w:lineRule="exact"/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FFADCA" w14:textId="77777777" w:rsidR="00DF2503" w:rsidRDefault="00DF2503" w:rsidP="00A8575A">
      <w:pPr>
        <w:spacing w:line="240" w:lineRule="exact"/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BB0616" w14:textId="77777777" w:rsidR="00DF2503" w:rsidRDefault="00DF2503" w:rsidP="00A8575A">
      <w:pPr>
        <w:spacing w:line="240" w:lineRule="exact"/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E53C75" w14:textId="77777777" w:rsidR="00DF2503" w:rsidRPr="00DF2503" w:rsidRDefault="00DF2503" w:rsidP="00A8575A">
      <w:pPr>
        <w:spacing w:line="240" w:lineRule="exact"/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8575A">
        <w:rPr>
          <w:noProof/>
          <w:szCs w:val="22"/>
          <w:lang w:eastAsia="de-DE"/>
        </w:rPr>
        <w:drawing>
          <wp:anchor distT="0" distB="0" distL="114300" distR="114300" simplePos="0" relativeHeight="251608576" behindDoc="0" locked="0" layoutInCell="1" allowOverlap="1" wp14:anchorId="0198E445" wp14:editId="1A2A6B03">
            <wp:simplePos x="0" y="0"/>
            <wp:positionH relativeFrom="column">
              <wp:posOffset>61253</wp:posOffset>
            </wp:positionH>
            <wp:positionV relativeFrom="paragraph">
              <wp:posOffset>7620</wp:posOffset>
            </wp:positionV>
            <wp:extent cx="2743200" cy="1485900"/>
            <wp:effectExtent l="0" t="0" r="0" b="0"/>
            <wp:wrapNone/>
            <wp:docPr id="974" name="Grafik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dreieckfarbe_5cm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5" r="13354" b="20622"/>
                    <a:stretch/>
                  </pic:blipFill>
                  <pic:spPr bwMode="auto">
                    <a:xfrm>
                      <a:off x="0" y="0"/>
                      <a:ext cx="274320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D0C67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23E1923A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1FB38780" w14:textId="77777777" w:rsidR="00A8575A" w:rsidRPr="00A8575A" w:rsidRDefault="00DF2503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B724B23" wp14:editId="68581B11">
                <wp:simplePos x="0" y="0"/>
                <wp:positionH relativeFrom="column">
                  <wp:posOffset>2373776</wp:posOffset>
                </wp:positionH>
                <wp:positionV relativeFrom="paragraph">
                  <wp:posOffset>105264</wp:posOffset>
                </wp:positionV>
                <wp:extent cx="2057400" cy="461645"/>
                <wp:effectExtent l="495300" t="0" r="19050" b="357505"/>
                <wp:wrapNone/>
                <wp:docPr id="979" name="Abgerundete rechteckige Legende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61645"/>
                        </a:xfrm>
                        <a:prstGeom prst="wedgeRoundRectCallout">
                          <a:avLst>
                            <a:gd name="adj1" fmla="val -73611"/>
                            <a:gd name="adj2" fmla="val 12233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79BAC0" w14:textId="047AD6B9" w:rsidR="00A8575A" w:rsidRDefault="00F678D3" w:rsidP="00CE74AB">
                            <w:pPr>
                              <w:pStyle w:val="Listenabsatz"/>
                              <w:numPr>
                                <w:ilvl w:val="0"/>
                                <w:numId w:val="22"/>
                              </w:numPr>
                              <w:ind w:left="180" w:hanging="180"/>
                              <w:jc w:val="center"/>
                            </w:pPr>
                            <w:r>
                              <w:t xml:space="preserve">Eine </w:t>
                            </w:r>
                            <w:r w:rsidR="00A8575A">
                              <w:t>Linie mit der Länge 5 cm zeichnen.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24B23" id="Abgerundete rechteckige Legende 979" o:spid="_x0000_s1041" type="#_x0000_t62" style="position:absolute;margin-left:186.9pt;margin-top:8.3pt;width:162pt;height:36.35pt;z-index:25161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" adj="-5100,37224" fillcolor="window" strokecolor="windowText" strokeweight="2pt">
                <v:textbox inset="0,0,0,0">
                  <w:txbxContent>
                    <w:p w14:paraId="5779BAC0" w14:textId="047AD6B9" w:rsidR="00A8575A" w:rsidRDefault="00F678D3" w:rsidP="00CE74AB">
                      <w:pPr>
                        <w:pStyle w:val="Listenabsatz"/>
                        <w:numPr>
                          <w:ilvl w:val="0"/>
                          <w:numId w:val="22"/>
                        </w:numPr>
                        <w:ind w:left="180" w:hanging="180"/>
                        <w:jc w:val="center"/>
                      </w:pPr>
                      <w:r>
                        <w:t xml:space="preserve">Eine </w:t>
                      </w:r>
                      <w:r w:rsidR="00A8575A">
                        <w:t>Linie mit der Länge 5 cm zeichnen.</w:t>
                      </w:r>
                    </w:p>
                  </w:txbxContent>
                </v:textbox>
              </v:shape>
            </w:pict>
          </mc:Fallback>
        </mc:AlternateContent>
      </w:r>
    </w:p>
    <w:p w14:paraId="4561F777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5A5F7263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1AB417DC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0A0408E0" w14:textId="77777777" w:rsidR="00A8575A" w:rsidRPr="00A8575A" w:rsidRDefault="00DF2503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0167A28" wp14:editId="1713583C">
                <wp:simplePos x="0" y="0"/>
                <wp:positionH relativeFrom="column">
                  <wp:posOffset>3748503</wp:posOffset>
                </wp:positionH>
                <wp:positionV relativeFrom="paragraph">
                  <wp:posOffset>99060</wp:posOffset>
                </wp:positionV>
                <wp:extent cx="1139190" cy="590550"/>
                <wp:effectExtent l="0" t="0" r="22860" b="1905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7E252CF5" w14:textId="77777777" w:rsidR="00A8575A" w:rsidRDefault="00A8575A" w:rsidP="00A8575A">
                            <w:r>
                              <w:t>Dreieck um 90° nach rechts drehen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67A28" id="_x0000_t202" coordsize="21600,21600" o:spt="202" path="m,l,21600r21600,l21600,xe">
                <v:stroke joinstyle="miter"/>
                <v:path gradientshapeok="t" o:connecttype="rect"/>
              </v:shapetype>
              <v:shape id="Textfeld 30" o:spid="_x0000_s1042" type="#_x0000_t202" style="position:absolute;margin-left:295.15pt;margin-top:7.8pt;width:89.7pt;height:46.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" fillcolor="window" strokecolor="window" strokeweight=".5pt">
                <v:textbox>
                  <w:txbxContent>
                    <w:p w14:paraId="7E252CF5" w14:textId="77777777" w:rsidR="00A8575A" w:rsidRDefault="00A8575A" w:rsidP="00A8575A">
                      <w:r>
                        <w:t>Dreieck um 90° nach rechts drehen</w:t>
                      </w:r>
                    </w:p>
                  </w:txbxContent>
                </v:textbox>
              </v:shape>
            </w:pict>
          </mc:Fallback>
        </mc:AlternateContent>
      </w: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3E515F6" wp14:editId="5C2CAF57">
                <wp:simplePos x="0" y="0"/>
                <wp:positionH relativeFrom="column">
                  <wp:posOffset>2964766</wp:posOffset>
                </wp:positionH>
                <wp:positionV relativeFrom="paragraph">
                  <wp:posOffset>7572</wp:posOffset>
                </wp:positionV>
                <wp:extent cx="731520" cy="804545"/>
                <wp:effectExtent l="0" t="0" r="11430" b="14605"/>
                <wp:wrapNone/>
                <wp:docPr id="982" name="Nach links gekrümmter Pfeil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804545"/>
                        </a:xfrm>
                        <a:prstGeom prst="curvedLeftArrow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905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5B62AE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Nach links gekrümmter Pfeil 982" o:spid="_x0000_s1026" type="#_x0000_t103" style="position:absolute;margin-left:233.45pt;margin-top:.6pt;width:57.6pt;height:63.35pt;z-index:25161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" adj="11780,19145,5400" fillcolor="#a6a6a6" strokecolor="#262626" strokeweight="1.5pt"/>
            </w:pict>
          </mc:Fallback>
        </mc:AlternateContent>
      </w:r>
    </w:p>
    <w:p w14:paraId="57D52475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26E4875A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28296249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56AC5526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2C4B6959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64154D4D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2043783D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576879E6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5E19602B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0E8B35E1" w14:textId="536B6F72" w:rsidR="005F42A3" w:rsidRDefault="005F42A3">
      <w:pPr>
        <w:spacing w:line="240" w:lineRule="exact"/>
        <w:rPr>
          <w:szCs w:val="22"/>
        </w:rPr>
      </w:pPr>
      <w:r>
        <w:rPr>
          <w:szCs w:val="22"/>
        </w:rPr>
        <w:br w:type="page"/>
      </w:r>
    </w:p>
    <w:p w14:paraId="5B9F57FB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0D9EAD91" w14:textId="77777777" w:rsidR="00A8575A" w:rsidRPr="00A8575A" w:rsidRDefault="001E6769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w:drawing>
          <wp:anchor distT="0" distB="0" distL="114300" distR="114300" simplePos="0" relativeHeight="251609600" behindDoc="0" locked="0" layoutInCell="1" allowOverlap="1" wp14:anchorId="1CC5C037" wp14:editId="394F89A0">
            <wp:simplePos x="0" y="0"/>
            <wp:positionH relativeFrom="column">
              <wp:posOffset>98718</wp:posOffset>
            </wp:positionH>
            <wp:positionV relativeFrom="paragraph">
              <wp:posOffset>835</wp:posOffset>
            </wp:positionV>
            <wp:extent cx="1755140" cy="2782570"/>
            <wp:effectExtent l="0" t="0" r="0" b="0"/>
            <wp:wrapNone/>
            <wp:docPr id="975" name="Grafik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dreieckfarbe5cm5cm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54954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7D8AD116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51843453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57D82D64" w14:textId="77777777" w:rsidR="00A8575A" w:rsidRPr="00A8575A" w:rsidRDefault="001E6769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4C598B0" wp14:editId="3B5FA3FB">
                <wp:simplePos x="0" y="0"/>
                <wp:positionH relativeFrom="column">
                  <wp:posOffset>1600053</wp:posOffset>
                </wp:positionH>
                <wp:positionV relativeFrom="paragraph">
                  <wp:posOffset>2149</wp:posOffset>
                </wp:positionV>
                <wp:extent cx="2057400" cy="795655"/>
                <wp:effectExtent l="1219200" t="0" r="19050" b="23495"/>
                <wp:wrapNone/>
                <wp:docPr id="980" name="Abgerundete rechteckige Legende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795655"/>
                        </a:xfrm>
                        <a:prstGeom prst="wedgeRoundRectCallout">
                          <a:avLst>
                            <a:gd name="adj1" fmla="val -109258"/>
                            <a:gd name="adj2" fmla="val 4726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DE88AC7" w14:textId="778C2476" w:rsidR="00A8575A" w:rsidRDefault="00F678D3" w:rsidP="00CE74AB">
                            <w:pPr>
                              <w:pStyle w:val="Listenabsatz"/>
                              <w:numPr>
                                <w:ilvl w:val="0"/>
                                <w:numId w:val="22"/>
                              </w:numPr>
                              <w:ind w:left="360" w:hanging="180"/>
                            </w:pPr>
                            <w:r>
                              <w:t xml:space="preserve">Die </w:t>
                            </w:r>
                            <w:r w:rsidR="00A8575A">
                              <w:t>Mittel</w:t>
                            </w:r>
                            <w:r w:rsidR="0080088E">
                              <w:t>linie auf die gezeich</w:t>
                            </w:r>
                            <w:r w:rsidR="00A8575A">
                              <w:t>nete Linie</w:t>
                            </w:r>
                            <w:r w:rsidR="0080088E">
                              <w:t xml:space="preserve"> legen</w:t>
                            </w:r>
                            <w:r w:rsidR="00A8575A">
                              <w:t>.</w:t>
                            </w:r>
                          </w:p>
                          <w:p w14:paraId="4D20C717" w14:textId="77777777" w:rsidR="00A8575A" w:rsidRPr="002D1709" w:rsidRDefault="00A8575A" w:rsidP="00A8575A">
                            <w:pPr>
                              <w:ind w:left="180"/>
                              <w:rPr>
                                <w:b/>
                              </w:rPr>
                            </w:pPr>
                            <w:r w:rsidRPr="002D1709">
                              <w:rPr>
                                <w:b/>
                              </w:rPr>
                              <w:t>Achtung</w:t>
                            </w:r>
                            <w:r>
                              <w:rPr>
                                <w:b/>
                              </w:rPr>
                              <w:t>: Linienende</w:t>
                            </w:r>
                            <w:r w:rsidR="00F678D3">
                              <w:rPr>
                                <w:b/>
                              </w:rPr>
                              <w:t xml:space="preserve"> =</w:t>
                            </w:r>
                            <w:r>
                              <w:rPr>
                                <w:b/>
                              </w:rPr>
                              <w:t xml:space="preserve"> Vorderkante Geodreieck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598B0" id="Abgerundete rechteckige Legende 980" o:spid="_x0000_s1043" type="#_x0000_t62" style="position:absolute;margin-left:126pt;margin-top:.15pt;width:162pt;height:62.65pt;z-index:25161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" adj="-12800,21009" fillcolor="window" strokecolor="windowText" strokeweight="2pt">
                <v:textbox inset="0,,0,0">
                  <w:txbxContent>
                    <w:p w14:paraId="2DE88AC7" w14:textId="778C2476" w:rsidR="00A8575A" w:rsidRDefault="00F678D3" w:rsidP="00CE74AB">
                      <w:pPr>
                        <w:pStyle w:val="Listenabsatz"/>
                        <w:numPr>
                          <w:ilvl w:val="0"/>
                          <w:numId w:val="22"/>
                        </w:numPr>
                        <w:ind w:left="360" w:hanging="180"/>
                      </w:pPr>
                      <w:r>
                        <w:t xml:space="preserve">Die </w:t>
                      </w:r>
                      <w:r w:rsidR="00A8575A">
                        <w:t>Mittel</w:t>
                      </w:r>
                      <w:r w:rsidR="0080088E">
                        <w:t>linie auf die gezeich</w:t>
                      </w:r>
                      <w:r w:rsidR="00A8575A">
                        <w:t>nete Linie</w:t>
                      </w:r>
                      <w:r w:rsidR="0080088E">
                        <w:t xml:space="preserve"> legen</w:t>
                      </w:r>
                      <w:r w:rsidR="00A8575A">
                        <w:t>.</w:t>
                      </w:r>
                    </w:p>
                    <w:p w14:paraId="4D20C717" w14:textId="77777777" w:rsidR="00A8575A" w:rsidRPr="002D1709" w:rsidRDefault="00A8575A" w:rsidP="00A8575A">
                      <w:pPr>
                        <w:ind w:left="180"/>
                        <w:rPr>
                          <w:b/>
                        </w:rPr>
                      </w:pPr>
                      <w:r w:rsidRPr="002D1709">
                        <w:rPr>
                          <w:b/>
                        </w:rPr>
                        <w:t>Achtung</w:t>
                      </w:r>
                      <w:r>
                        <w:rPr>
                          <w:b/>
                        </w:rPr>
                        <w:t>: Linienende</w:t>
                      </w:r>
                      <w:r w:rsidR="00F678D3">
                        <w:rPr>
                          <w:b/>
                        </w:rPr>
                        <w:t xml:space="preserve"> =</w:t>
                      </w:r>
                      <w:r>
                        <w:rPr>
                          <w:b/>
                        </w:rPr>
                        <w:t xml:space="preserve"> Vorderkante Geodreieck</w:t>
                      </w:r>
                    </w:p>
                  </w:txbxContent>
                </v:textbox>
              </v:shape>
            </w:pict>
          </mc:Fallback>
        </mc:AlternateContent>
      </w:r>
    </w:p>
    <w:p w14:paraId="1B523BFC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3CD3E02E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274C0FF1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2C0C521D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6FB6F9E6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599DE4D0" w14:textId="77777777" w:rsidR="00A8575A" w:rsidRDefault="00DF2503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8BD3199" wp14:editId="5F229A64">
                <wp:simplePos x="0" y="0"/>
                <wp:positionH relativeFrom="column">
                  <wp:posOffset>3306103</wp:posOffset>
                </wp:positionH>
                <wp:positionV relativeFrom="paragraph">
                  <wp:posOffset>12456</wp:posOffset>
                </wp:positionV>
                <wp:extent cx="552450" cy="814705"/>
                <wp:effectExtent l="0" t="0" r="19050" b="23495"/>
                <wp:wrapNone/>
                <wp:docPr id="983" name="Nach links gekrümmter Pfeil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52450" cy="814705"/>
                        </a:xfrm>
                        <a:prstGeom prst="curvedLeftArrow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905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A83" id="Nach links gekrümmter Pfeil 983" o:spid="_x0000_s1026" type="#_x0000_t103" style="position:absolute;margin-left:260.3pt;margin-top:1pt;width:43.5pt;height:64.15pt;flip:y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" adj="14277,19769,5400" fillcolor="#a6a6a6" strokecolor="#262626" strokeweight="1.5pt"/>
            </w:pict>
          </mc:Fallback>
        </mc:AlternateContent>
      </w:r>
    </w:p>
    <w:p w14:paraId="195FEDEF" w14:textId="77777777" w:rsidR="00DF2503" w:rsidRDefault="00DF2503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BA46FD9" wp14:editId="4D89CFBC">
                <wp:simplePos x="0" y="0"/>
                <wp:positionH relativeFrom="column">
                  <wp:posOffset>3890742</wp:posOffset>
                </wp:positionH>
                <wp:positionV relativeFrom="paragraph">
                  <wp:posOffset>28136</wp:posOffset>
                </wp:positionV>
                <wp:extent cx="854171" cy="580398"/>
                <wp:effectExtent l="0" t="0" r="0" b="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171" cy="5803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489DDA" w14:textId="77777777" w:rsidR="00A8575A" w:rsidRDefault="00A8575A" w:rsidP="00A8575A">
                            <w:r>
                              <w:t>Dreieck um 90° nach links drehen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46FD9" id="Textfeld 32" o:spid="_x0000_s1044" type="#_x0000_t202" style="position:absolute;margin-left:306.35pt;margin-top:2.2pt;width:67.25pt;height:45.7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" filled="f" stroked="f" strokeweight=".5pt">
                <v:textbox>
                  <w:txbxContent>
                    <w:p w14:paraId="14489DDA" w14:textId="77777777" w:rsidR="00A8575A" w:rsidRDefault="00A8575A" w:rsidP="00A8575A">
                      <w:r>
                        <w:t>Dreieck um 90° nach links drehen</w:t>
                      </w:r>
                    </w:p>
                  </w:txbxContent>
                </v:textbox>
              </v:shape>
            </w:pict>
          </mc:Fallback>
        </mc:AlternateContent>
      </w:r>
    </w:p>
    <w:p w14:paraId="1037B2A8" w14:textId="77777777" w:rsidR="00DF2503" w:rsidRDefault="00DF2503" w:rsidP="00A8575A">
      <w:pPr>
        <w:spacing w:line="240" w:lineRule="exact"/>
        <w:rPr>
          <w:szCs w:val="22"/>
        </w:rPr>
      </w:pPr>
    </w:p>
    <w:p w14:paraId="43CD9FC9" w14:textId="77777777" w:rsidR="00DF2503" w:rsidRDefault="00DF2503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w:drawing>
          <wp:anchor distT="0" distB="0" distL="114300" distR="114300" simplePos="0" relativeHeight="251610624" behindDoc="1" locked="0" layoutInCell="1" allowOverlap="1" wp14:anchorId="09E47E65" wp14:editId="3AF33E3B">
            <wp:simplePos x="0" y="0"/>
            <wp:positionH relativeFrom="margin">
              <wp:posOffset>889098</wp:posOffset>
            </wp:positionH>
            <wp:positionV relativeFrom="paragraph">
              <wp:posOffset>7864</wp:posOffset>
            </wp:positionV>
            <wp:extent cx="3449320" cy="1754505"/>
            <wp:effectExtent l="0" t="0" r="0" b="0"/>
            <wp:wrapNone/>
            <wp:docPr id="976" name="Grafik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dreieckfarbe5cm5cm5cm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7CA2C" w14:textId="77777777" w:rsidR="00DF2503" w:rsidRDefault="00DF2503" w:rsidP="00A8575A">
      <w:pPr>
        <w:spacing w:line="240" w:lineRule="exact"/>
        <w:rPr>
          <w:szCs w:val="22"/>
        </w:rPr>
      </w:pPr>
    </w:p>
    <w:p w14:paraId="0893BFE5" w14:textId="77777777" w:rsidR="00DF2503" w:rsidRDefault="00DF2503" w:rsidP="00A8575A">
      <w:pPr>
        <w:spacing w:line="240" w:lineRule="exact"/>
        <w:rPr>
          <w:szCs w:val="22"/>
        </w:rPr>
      </w:pPr>
    </w:p>
    <w:p w14:paraId="273579BA" w14:textId="77777777" w:rsidR="00DF2503" w:rsidRPr="00A8575A" w:rsidRDefault="00DF2503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0E01E80E" wp14:editId="20A73C98">
                <wp:simplePos x="0" y="0"/>
                <wp:positionH relativeFrom="column">
                  <wp:posOffset>-13384</wp:posOffset>
                </wp:positionH>
                <wp:positionV relativeFrom="paragraph">
                  <wp:posOffset>21443</wp:posOffset>
                </wp:positionV>
                <wp:extent cx="2057400" cy="854075"/>
                <wp:effectExtent l="0" t="0" r="647700" b="22225"/>
                <wp:wrapNone/>
                <wp:docPr id="981" name="Abgerundete rechteckige Legende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854075"/>
                        </a:xfrm>
                        <a:prstGeom prst="wedgeRoundRectCallout">
                          <a:avLst>
                            <a:gd name="adj1" fmla="val 79631"/>
                            <a:gd name="adj2" fmla="val 2892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4011A4" w14:textId="565FB7FB" w:rsidR="00A8575A" w:rsidRDefault="00F678D3" w:rsidP="005F42A3">
                            <w:pPr>
                              <w:pStyle w:val="Listenabsatz"/>
                              <w:numPr>
                                <w:ilvl w:val="0"/>
                                <w:numId w:val="45"/>
                              </w:numPr>
                              <w:ind w:left="142" w:hanging="142"/>
                            </w:pPr>
                            <w:r>
                              <w:t xml:space="preserve">Die </w:t>
                            </w:r>
                            <w:r w:rsidR="00A8575A">
                              <w:t>Mittel</w:t>
                            </w:r>
                            <w:r w:rsidR="0080088E">
                              <w:t>linie</w:t>
                            </w:r>
                            <w:r w:rsidR="00A8575A">
                              <w:t xml:space="preserve"> auf die gezeichnete Linie legen.</w:t>
                            </w:r>
                          </w:p>
                          <w:p w14:paraId="71F19B2A" w14:textId="77777777" w:rsidR="00A8575A" w:rsidRPr="002D1709" w:rsidRDefault="00A8575A" w:rsidP="00A8575A">
                            <w:pPr>
                              <w:rPr>
                                <w:b/>
                              </w:rPr>
                            </w:pPr>
                            <w:r w:rsidRPr="002D1709">
                              <w:rPr>
                                <w:b/>
                              </w:rPr>
                              <w:t>Achtung</w:t>
                            </w:r>
                            <w:r>
                              <w:rPr>
                                <w:b/>
                              </w:rPr>
                              <w:t xml:space="preserve">: Linienende </w:t>
                            </w:r>
                            <w:r w:rsidR="00F678D3">
                              <w:rPr>
                                <w:b/>
                              </w:rPr>
                              <w:t xml:space="preserve">= </w:t>
                            </w:r>
                            <w:r>
                              <w:rPr>
                                <w:b/>
                              </w:rPr>
                              <w:t>Vorderkante Geodreieck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1E80E" id="Abgerundete rechteckige Legende 981" o:spid="_x0000_s1045" type="#_x0000_t62" style="position:absolute;margin-left:-1.05pt;margin-top:1.7pt;width:162pt;height:67.25pt;z-index:25161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" adj="28000,17047" fillcolor="window" strokecolor="windowText" strokeweight="2pt">
                <v:textbox>
                  <w:txbxContent>
                    <w:p w14:paraId="614011A4" w14:textId="565FB7FB" w:rsidR="00A8575A" w:rsidRDefault="00F678D3" w:rsidP="005F42A3">
                      <w:pPr>
                        <w:pStyle w:val="Listenabsatz"/>
                        <w:numPr>
                          <w:ilvl w:val="0"/>
                          <w:numId w:val="45"/>
                        </w:numPr>
                        <w:ind w:left="142" w:hanging="142"/>
                      </w:pPr>
                      <w:r>
                        <w:t xml:space="preserve">Die </w:t>
                      </w:r>
                      <w:r w:rsidR="00A8575A">
                        <w:t>Mittel</w:t>
                      </w:r>
                      <w:r w:rsidR="0080088E">
                        <w:t>linie</w:t>
                      </w:r>
                      <w:r w:rsidR="00A8575A">
                        <w:t xml:space="preserve"> auf die gezeichnete Linie legen.</w:t>
                      </w:r>
                    </w:p>
                    <w:p w14:paraId="71F19B2A" w14:textId="77777777" w:rsidR="00A8575A" w:rsidRPr="002D1709" w:rsidRDefault="00A8575A" w:rsidP="00A8575A">
                      <w:pPr>
                        <w:rPr>
                          <w:b/>
                        </w:rPr>
                      </w:pPr>
                      <w:r w:rsidRPr="002D1709">
                        <w:rPr>
                          <w:b/>
                        </w:rPr>
                        <w:t>Achtung</w:t>
                      </w:r>
                      <w:r>
                        <w:rPr>
                          <w:b/>
                        </w:rPr>
                        <w:t xml:space="preserve">: Linienende </w:t>
                      </w:r>
                      <w:r w:rsidR="00F678D3">
                        <w:rPr>
                          <w:b/>
                        </w:rPr>
                        <w:t xml:space="preserve">= </w:t>
                      </w:r>
                      <w:r>
                        <w:rPr>
                          <w:b/>
                        </w:rPr>
                        <w:t>Vorderkante Geodreieck</w:t>
                      </w:r>
                    </w:p>
                  </w:txbxContent>
                </v:textbox>
              </v:shape>
            </w:pict>
          </mc:Fallback>
        </mc:AlternateContent>
      </w:r>
    </w:p>
    <w:p w14:paraId="498B9DA0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0C2AE0CA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63FE5ACE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2FEE7E3C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6B6D7EC3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62A4FD2B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6E913E0C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550653FC" w14:textId="77777777" w:rsidR="00A8575A" w:rsidRPr="00A8575A" w:rsidRDefault="00DF2503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1696BCC" wp14:editId="4ACC60EB">
                <wp:simplePos x="0" y="0"/>
                <wp:positionH relativeFrom="column">
                  <wp:posOffset>3345717</wp:posOffset>
                </wp:positionH>
                <wp:positionV relativeFrom="paragraph">
                  <wp:posOffset>73023</wp:posOffset>
                </wp:positionV>
                <wp:extent cx="731520" cy="804545"/>
                <wp:effectExtent l="76200" t="114300" r="49530" b="0"/>
                <wp:wrapNone/>
                <wp:docPr id="33" name="Nach links gekrümmter Pfei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9044">
                          <a:off x="0" y="0"/>
                          <a:ext cx="731520" cy="804545"/>
                        </a:xfrm>
                        <a:prstGeom prst="curvedLeftArrow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905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902D1" id="Nach links gekrümmter Pfeil 33" o:spid="_x0000_s1026" type="#_x0000_t103" style="position:absolute;margin-left:263.45pt;margin-top:5.75pt;width:57.6pt;height:63.35pt;rotation:1134913fd;z-index:25161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" adj="11780,19145,5400" fillcolor="#a6a6a6" strokecolor="#262626" strokeweight="1.5pt"/>
            </w:pict>
          </mc:Fallback>
        </mc:AlternateContent>
      </w:r>
      <w:r w:rsidRPr="00A8575A">
        <w:rPr>
          <w:noProof/>
          <w:szCs w:val="22"/>
          <w:lang w:eastAsia="de-DE"/>
        </w:rPr>
        <w:drawing>
          <wp:anchor distT="0" distB="0" distL="114300" distR="114300" simplePos="0" relativeHeight="251611648" behindDoc="0" locked="0" layoutInCell="1" allowOverlap="1" wp14:anchorId="4DB1BF93" wp14:editId="1DAEFF13">
            <wp:simplePos x="0" y="0"/>
            <wp:positionH relativeFrom="margin">
              <wp:align>center</wp:align>
            </wp:positionH>
            <wp:positionV relativeFrom="paragraph">
              <wp:posOffset>8352</wp:posOffset>
            </wp:positionV>
            <wp:extent cx="2418715" cy="2811145"/>
            <wp:effectExtent l="0" t="0" r="635" b="8255"/>
            <wp:wrapNone/>
            <wp:docPr id="978" name="Grafik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dreieckfarbe_QUADRA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0CDAD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5B6F4B99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57B42032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3444026B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301D9E0F" w14:textId="77777777" w:rsidR="00A8575A" w:rsidRPr="00A8575A" w:rsidRDefault="0080088E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F4115A0" wp14:editId="5D7C3E5D">
                <wp:simplePos x="0" y="0"/>
                <wp:positionH relativeFrom="column">
                  <wp:posOffset>3239721</wp:posOffset>
                </wp:positionH>
                <wp:positionV relativeFrom="paragraph">
                  <wp:posOffset>137258</wp:posOffset>
                </wp:positionV>
                <wp:extent cx="1939290" cy="448987"/>
                <wp:effectExtent l="1238250" t="0" r="22860" b="141605"/>
                <wp:wrapNone/>
                <wp:docPr id="984" name="Abgerundete rechteckige Legende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290" cy="448987"/>
                        </a:xfrm>
                        <a:prstGeom prst="wedgeRoundRectCallout">
                          <a:avLst>
                            <a:gd name="adj1" fmla="val -113650"/>
                            <a:gd name="adj2" fmla="val 7380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1CECCB" w14:textId="3121EE6D" w:rsidR="00A8575A" w:rsidRDefault="00F678D3" w:rsidP="00CE74AB">
                            <w:pPr>
                              <w:pStyle w:val="Listenabsatz"/>
                              <w:numPr>
                                <w:ilvl w:val="0"/>
                                <w:numId w:val="22"/>
                              </w:numPr>
                              <w:ind w:left="540"/>
                              <w:jc w:val="center"/>
                            </w:pPr>
                            <w:r>
                              <w:t>D</w:t>
                            </w:r>
                            <w:r w:rsidR="00A8575A">
                              <w:t>ie Linienenden miteinander verbinden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115A0" id="Abgerundete rechteckige Legende 984" o:spid="_x0000_s1046" type="#_x0000_t62" style="position:absolute;margin-left:255.1pt;margin-top:10.8pt;width:152.7pt;height:35.3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" adj="-13748,26741" fillcolor="window" strokecolor="windowText" strokeweight="2pt">
                <v:textbox>
                  <w:txbxContent>
                    <w:p w14:paraId="471CECCB" w14:textId="3121EE6D" w:rsidR="00A8575A" w:rsidRDefault="00F678D3" w:rsidP="00CE74AB">
                      <w:pPr>
                        <w:pStyle w:val="Listenabsatz"/>
                        <w:numPr>
                          <w:ilvl w:val="0"/>
                          <w:numId w:val="22"/>
                        </w:numPr>
                        <w:ind w:left="540"/>
                        <w:jc w:val="center"/>
                      </w:pPr>
                      <w:r>
                        <w:t>D</w:t>
                      </w:r>
                      <w:r w:rsidR="00A8575A">
                        <w:t>ie Linienenden miteinander verbinden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B458175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348467CE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568F1EE1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4BA07DCC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6706CFB4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0B5B0901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3E753252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31184E27" w14:textId="77777777" w:rsidR="00F5510D" w:rsidRDefault="00F5510D" w:rsidP="00BF021C">
      <w:pPr>
        <w:spacing w:line="240" w:lineRule="exact"/>
      </w:pPr>
    </w:p>
    <w:p w14:paraId="0C7B0A42" w14:textId="77777777" w:rsidR="00DF2503" w:rsidRDefault="00DF2503" w:rsidP="00BF021C">
      <w:pPr>
        <w:spacing w:line="240" w:lineRule="exact"/>
      </w:pPr>
    </w:p>
    <w:p w14:paraId="67454284" w14:textId="77777777" w:rsidR="00DF2503" w:rsidRDefault="00DF2503" w:rsidP="00BF021C">
      <w:pPr>
        <w:spacing w:line="240" w:lineRule="exact"/>
      </w:pPr>
    </w:p>
    <w:p w14:paraId="6715B929" w14:textId="77777777" w:rsidR="00F5510D" w:rsidRDefault="00F5510D" w:rsidP="00BF021C">
      <w:pPr>
        <w:spacing w:line="240" w:lineRule="exact"/>
      </w:pPr>
    </w:p>
    <w:p w14:paraId="476D59B9" w14:textId="77777777" w:rsidR="00B71CFC" w:rsidRDefault="002E5967" w:rsidP="0043264B">
      <w:pPr>
        <w:pStyle w:val="berschrift2"/>
        <w:rPr>
          <w:b/>
          <w:color w:val="4F81BD" w:themeColor="accent1"/>
          <w:sz w:val="2"/>
          <w:szCs w:val="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4F81BD" w:themeColor="accent1"/>
          <w:sz w:val="2"/>
          <w:szCs w:val="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</w:p>
    <w:p w14:paraId="4917E366" w14:textId="77777777" w:rsidR="00B71CFC" w:rsidRDefault="00B71CFC">
      <w:pPr>
        <w:spacing w:line="240" w:lineRule="exact"/>
        <w:rPr>
          <w:rFonts w:ascii="Source Sans Pro SemiBold" w:eastAsia="Times New Roman" w:hAnsi="Source Sans Pro SemiBold" w:cs="Times New Roman"/>
          <w:b/>
          <w:bCs/>
          <w:color w:val="4F81BD" w:themeColor="accent1"/>
          <w:sz w:val="2"/>
          <w:szCs w:val="2"/>
          <w:lang w:eastAsia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4F81BD" w:themeColor="accent1"/>
          <w:sz w:val="2"/>
          <w:szCs w:val="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347BAE0D" w14:textId="77777777" w:rsidR="002E5967" w:rsidRPr="00DF2503" w:rsidRDefault="002E5967" w:rsidP="0043264B">
      <w:pPr>
        <w:pStyle w:val="berschrift2"/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F2503"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c) Kreise zeichnen </w:t>
      </w:r>
    </w:p>
    <w:p w14:paraId="07D0F514" w14:textId="77777777" w:rsidR="00DF2503" w:rsidRPr="00DF2503" w:rsidRDefault="00DF2503" w:rsidP="00DF2503">
      <w:pPr>
        <w:pStyle w:val="Textkrper"/>
        <w:rPr>
          <w:sz w:val="22"/>
          <w:szCs w:val="22"/>
        </w:rPr>
      </w:pPr>
      <w:r w:rsidRPr="00DF2503">
        <w:rPr>
          <w:sz w:val="22"/>
          <w:szCs w:val="22"/>
        </w:rPr>
        <w:t xml:space="preserve">Es gibt ganz verschiedene </w:t>
      </w:r>
      <w:proofErr w:type="gramStart"/>
      <w:r w:rsidRPr="00DF2503">
        <w:rPr>
          <w:sz w:val="22"/>
          <w:szCs w:val="22"/>
        </w:rPr>
        <w:t>Möglichkeiten</w:t>
      </w:r>
      <w:proofErr w:type="gramEnd"/>
      <w:r w:rsidRPr="00DF2503">
        <w:rPr>
          <w:sz w:val="22"/>
          <w:szCs w:val="22"/>
        </w:rPr>
        <w:t xml:space="preserve"> um Kreise zu zeichnen. Hier werden Sie zwei Möglichkeiten sowie deren Vor- und Nachteile kennenlernen. </w:t>
      </w:r>
    </w:p>
    <w:p w14:paraId="7656B743" w14:textId="77777777" w:rsidR="00DF2503" w:rsidRPr="00DF2503" w:rsidRDefault="00DF2503" w:rsidP="00DF2503">
      <w:pPr>
        <w:pStyle w:val="Textkrper"/>
        <w:rPr>
          <w:sz w:val="22"/>
          <w:szCs w:val="22"/>
        </w:rPr>
      </w:pPr>
    </w:p>
    <w:p w14:paraId="77C16B9D" w14:textId="77777777" w:rsidR="002E5967" w:rsidRPr="00DF2503" w:rsidRDefault="00DF2503" w:rsidP="002E5967">
      <w:pPr>
        <w:pStyle w:val="Textkrper"/>
        <w:rPr>
          <w:i/>
          <w:sz w:val="22"/>
          <w:szCs w:val="22"/>
        </w:rPr>
      </w:pPr>
      <w:r w:rsidRPr="00DF2503">
        <w:rPr>
          <w:i/>
          <w:sz w:val="22"/>
          <w:szCs w:val="22"/>
        </w:rPr>
        <w:t>1. Möglichkeit: Kreisr</w:t>
      </w:r>
      <w:r w:rsidR="002E5967" w:rsidRPr="00DF2503">
        <w:rPr>
          <w:i/>
          <w:sz w:val="22"/>
          <w:szCs w:val="22"/>
        </w:rPr>
        <w:t xml:space="preserve">under Gegenstand </w:t>
      </w:r>
    </w:p>
    <w:p w14:paraId="524A63FD" w14:textId="77777777" w:rsidR="00DF2503" w:rsidRDefault="00DF2503" w:rsidP="002E5967">
      <w:pPr>
        <w:pStyle w:val="Textkrper"/>
        <w:rPr>
          <w:sz w:val="22"/>
          <w:szCs w:val="22"/>
        </w:rPr>
      </w:pPr>
    </w:p>
    <w:p w14:paraId="0AEAC7CA" w14:textId="77777777" w:rsidR="00DF2503" w:rsidRDefault="00DF2503" w:rsidP="002E5967">
      <w:pPr>
        <w:pStyle w:val="Textkrp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35ED84B" wp14:editId="0271540D">
                <wp:simplePos x="0" y="0"/>
                <wp:positionH relativeFrom="margin">
                  <wp:align>left</wp:align>
                </wp:positionH>
                <wp:positionV relativeFrom="paragraph">
                  <wp:posOffset>4836</wp:posOffset>
                </wp:positionV>
                <wp:extent cx="4704715" cy="1319530"/>
                <wp:effectExtent l="57150" t="57150" r="57785" b="52070"/>
                <wp:wrapNone/>
                <wp:docPr id="2" name="Abgerundetes 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4715" cy="13195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8DCD6BF" w14:textId="77777777" w:rsidR="00DF2503" w:rsidRPr="00A11D80" w:rsidRDefault="00DF2503" w:rsidP="00DF2503">
                            <w:pPr>
                              <w:pStyle w:val="TabelleKopflinks"/>
                              <w:ind w:firstLine="360"/>
                              <w:rPr>
                                <w:sz w:val="22"/>
                                <w:szCs w:val="22"/>
                              </w:rPr>
                            </w:pPr>
                            <w:r w:rsidRPr="00A11D80">
                              <w:rPr>
                                <w:sz w:val="22"/>
                                <w:szCs w:val="22"/>
                              </w:rPr>
                              <w:t>Arbeitsauftrag:</w:t>
                            </w:r>
                          </w:p>
                          <w:p w14:paraId="3B271B21" w14:textId="77777777" w:rsidR="00DF2503" w:rsidRPr="00DF2503" w:rsidRDefault="00DF2503" w:rsidP="00481C2D">
                            <w:pPr>
                              <w:pStyle w:val="TabelleKopflinks"/>
                              <w:numPr>
                                <w:ilvl w:val="0"/>
                                <w:numId w:val="2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>Suchen Sie sich drei kreisrunde</w:t>
                            </w:r>
                            <w:r w:rsidRPr="00A11D80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>Gegenstände.</w:t>
                            </w:r>
                          </w:p>
                          <w:p w14:paraId="66488E3D" w14:textId="77777777" w:rsidR="00DF2503" w:rsidRPr="00DF2503" w:rsidRDefault="00DF2503" w:rsidP="00CE74AB">
                            <w:pPr>
                              <w:pStyle w:val="TabelleKopflinks"/>
                              <w:numPr>
                                <w:ilvl w:val="0"/>
                                <w:numId w:val="2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Zeichnen Sie die Kreise auf ein kariertes Papier. </w:t>
                            </w:r>
                          </w:p>
                          <w:p w14:paraId="08859E6B" w14:textId="77777777" w:rsidR="00DF2503" w:rsidRPr="00A11D80" w:rsidRDefault="00DF2503" w:rsidP="00CE74AB">
                            <w:pPr>
                              <w:pStyle w:val="TabelleKopflinks"/>
                              <w:numPr>
                                <w:ilvl w:val="0"/>
                                <w:numId w:val="2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Nennen Sie mindestens zwei Vorteile und zwei Nachteile beim Zeichnen mit Gegenständen. </w:t>
                            </w:r>
                          </w:p>
                          <w:p w14:paraId="091B23B3" w14:textId="77777777" w:rsidR="00DF2503" w:rsidRDefault="00DF2503" w:rsidP="00DF2503">
                            <w:pPr>
                              <w:pStyle w:val="TabelleKopflinks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14:paraId="71353FAC" w14:textId="77777777" w:rsidR="00DF2503" w:rsidRPr="00950F0A" w:rsidRDefault="00DF2503" w:rsidP="00DF2503">
                            <w:pPr>
                              <w:pStyle w:val="TabelleKopflinks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5ED84B" id="Abgerundetes Rechteck 2" o:spid="_x0000_s1047" style="position:absolute;left:0;text-align:left;margin-left:0;margin-top:.4pt;width:370.45pt;height:103.9pt;z-index:2516270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" fillcolor="window" strokecolor="#4bacc6" strokeweight="1pt">
                <v:textbox>
                  <w:txbxContent>
                    <w:p w14:paraId="28DCD6BF" w14:textId="77777777" w:rsidR="00DF2503" w:rsidRPr="00A11D80" w:rsidRDefault="00DF2503" w:rsidP="00DF2503">
                      <w:pPr>
                        <w:pStyle w:val="TabelleKopflinks"/>
                        <w:ind w:firstLine="360"/>
                        <w:rPr>
                          <w:sz w:val="22"/>
                          <w:szCs w:val="22"/>
                        </w:rPr>
                      </w:pPr>
                      <w:r w:rsidRPr="00A11D80">
                        <w:rPr>
                          <w:sz w:val="22"/>
                          <w:szCs w:val="22"/>
                        </w:rPr>
                        <w:t>Arbeitsauftrag:</w:t>
                      </w:r>
                    </w:p>
                    <w:p w14:paraId="3B271B21" w14:textId="77777777" w:rsidR="00DF2503" w:rsidRPr="00DF2503" w:rsidRDefault="00DF2503" w:rsidP="00481C2D">
                      <w:pPr>
                        <w:pStyle w:val="TabelleKopflinks"/>
                        <w:numPr>
                          <w:ilvl w:val="0"/>
                          <w:numId w:val="24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sz w:val="22"/>
                          <w:szCs w:val="22"/>
                        </w:rPr>
                        <w:t>Suchen Sie sich drei kreisrunde</w:t>
                      </w:r>
                      <w:r w:rsidRPr="00A11D80">
                        <w:rPr>
                          <w:b w:val="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 w:val="0"/>
                          <w:sz w:val="22"/>
                          <w:szCs w:val="22"/>
                        </w:rPr>
                        <w:t>Gegenstände.</w:t>
                      </w:r>
                    </w:p>
                    <w:p w14:paraId="66488E3D" w14:textId="77777777" w:rsidR="00DF2503" w:rsidRPr="00DF2503" w:rsidRDefault="00DF2503" w:rsidP="00CE74AB">
                      <w:pPr>
                        <w:pStyle w:val="TabelleKopflinks"/>
                        <w:numPr>
                          <w:ilvl w:val="0"/>
                          <w:numId w:val="24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sz w:val="22"/>
                          <w:szCs w:val="22"/>
                        </w:rPr>
                        <w:t xml:space="preserve">Zeichnen Sie die Kreise auf ein kariertes Papier. </w:t>
                      </w:r>
                    </w:p>
                    <w:p w14:paraId="08859E6B" w14:textId="77777777" w:rsidR="00DF2503" w:rsidRPr="00A11D80" w:rsidRDefault="00DF2503" w:rsidP="00CE74AB">
                      <w:pPr>
                        <w:pStyle w:val="TabelleKopflinks"/>
                        <w:numPr>
                          <w:ilvl w:val="0"/>
                          <w:numId w:val="24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sz w:val="22"/>
                          <w:szCs w:val="22"/>
                        </w:rPr>
                        <w:t xml:space="preserve">Nennen Sie mindestens zwei Vorteile und zwei Nachteile beim Zeichnen mit Gegenständen. </w:t>
                      </w:r>
                    </w:p>
                    <w:p w14:paraId="091B23B3" w14:textId="77777777" w:rsidR="00DF2503" w:rsidRDefault="00DF2503" w:rsidP="00DF2503">
                      <w:pPr>
                        <w:pStyle w:val="TabelleKopflinks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  <w:p w14:paraId="71353FAC" w14:textId="77777777" w:rsidR="00DF2503" w:rsidRPr="00950F0A" w:rsidRDefault="00DF2503" w:rsidP="00DF2503">
                      <w:pPr>
                        <w:pStyle w:val="TabelleKopflinks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BFF52EB" w14:textId="2B3A372F" w:rsidR="00DF2503" w:rsidRDefault="00376CB2" w:rsidP="002E5967">
      <w:pPr>
        <w:pStyle w:val="Textkrper"/>
        <w:rPr>
          <w:sz w:val="22"/>
          <w:szCs w:val="22"/>
        </w:rPr>
      </w:pPr>
      <w:r w:rsidRPr="00454B66">
        <w:rPr>
          <w:i/>
          <w:noProof/>
          <w:sz w:val="22"/>
          <w:szCs w:val="22"/>
        </w:rPr>
        <w:drawing>
          <wp:anchor distT="0" distB="0" distL="114300" distR="114300" simplePos="0" relativeHeight="251656704" behindDoc="1" locked="0" layoutInCell="1" allowOverlap="1" wp14:anchorId="4BF8B068" wp14:editId="50B2172A">
            <wp:simplePos x="0" y="0"/>
            <wp:positionH relativeFrom="column">
              <wp:posOffset>5061659</wp:posOffset>
            </wp:positionH>
            <wp:positionV relativeFrom="paragraph">
              <wp:posOffset>252095</wp:posOffset>
            </wp:positionV>
            <wp:extent cx="979170" cy="1741170"/>
            <wp:effectExtent l="0" t="0" r="0" b="0"/>
            <wp:wrapTight wrapText="bothSides">
              <wp:wrapPolygon edited="0">
                <wp:start x="0" y="0"/>
                <wp:lineTo x="0" y="21269"/>
                <wp:lineTo x="21012" y="21269"/>
                <wp:lineTo x="21012" y="0"/>
                <wp:lineTo x="0" y="0"/>
              </wp:wrapPolygon>
            </wp:wrapTight>
            <wp:docPr id="490" name="Grafik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zirkel-2038406_960_72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CE69A" w14:textId="77777777" w:rsidR="00DF2503" w:rsidRDefault="00DF2503" w:rsidP="002E5967">
      <w:pPr>
        <w:pStyle w:val="Textkrper"/>
        <w:rPr>
          <w:sz w:val="22"/>
          <w:szCs w:val="22"/>
        </w:rPr>
      </w:pPr>
    </w:p>
    <w:p w14:paraId="18C764B6" w14:textId="77777777" w:rsidR="00DF2503" w:rsidRPr="00DF2503" w:rsidRDefault="00DF2503" w:rsidP="002E5967">
      <w:pPr>
        <w:pStyle w:val="Textkrper"/>
        <w:rPr>
          <w:sz w:val="22"/>
          <w:szCs w:val="22"/>
        </w:rPr>
      </w:pPr>
    </w:p>
    <w:p w14:paraId="346F4786" w14:textId="35CD9782" w:rsidR="002E5967" w:rsidRPr="00454B66" w:rsidRDefault="001E6769" w:rsidP="00454B66">
      <w:pPr>
        <w:pStyle w:val="berschrift4"/>
        <w:rPr>
          <w:i/>
          <w:sz w:val="22"/>
          <w:szCs w:val="22"/>
        </w:rPr>
      </w:pPr>
      <w:r>
        <w:br/>
      </w:r>
      <w:r w:rsidR="002E5967" w:rsidRPr="00454B66">
        <w:rPr>
          <w:i/>
          <w:sz w:val="22"/>
          <w:szCs w:val="22"/>
        </w:rPr>
        <w:t>2. Möglichkeit: Kreise mit dem Zirkel zeichnen</w:t>
      </w:r>
    </w:p>
    <w:p w14:paraId="2C17BC5E" w14:textId="77777777" w:rsidR="009D545A" w:rsidRDefault="00B71CFC" w:rsidP="002E5967">
      <w:pPr>
        <w:spacing w:before="100" w:beforeAutospacing="1" w:after="100" w:afterAutospacing="1"/>
        <w:outlineLvl w:val="1"/>
        <w:rPr>
          <w:rFonts w:eastAsia="Times New Roman" w:cs="Times New Roman"/>
          <w:b/>
          <w:bCs/>
          <w:color w:val="4F81BD" w:themeColor="accent1"/>
          <w:sz w:val="22"/>
          <w:szCs w:val="22"/>
          <w:lang w:eastAsia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28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3EF3F39D" wp14:editId="5B2F990D">
                <wp:simplePos x="0" y="0"/>
                <wp:positionH relativeFrom="margin">
                  <wp:posOffset>60325</wp:posOffset>
                </wp:positionH>
                <wp:positionV relativeFrom="paragraph">
                  <wp:posOffset>405765</wp:posOffset>
                </wp:positionV>
                <wp:extent cx="4704715" cy="1237957"/>
                <wp:effectExtent l="57150" t="57150" r="57785" b="57785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715" cy="1237957"/>
                          <a:chOff x="0" y="-1"/>
                          <a:chExt cx="4704715" cy="1238766"/>
                        </a:xfrm>
                      </wpg:grpSpPr>
                      <wps:wsp>
                        <wps:cNvPr id="11" name="Abgerundetes Rechteck 11"/>
                        <wps:cNvSpPr/>
                        <wps:spPr>
                          <a:xfrm>
                            <a:off x="0" y="-1"/>
                            <a:ext cx="4704715" cy="1238766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6D431310" w14:textId="77777777" w:rsidR="009D545A" w:rsidRPr="00A11D80" w:rsidRDefault="009D545A" w:rsidP="009D545A">
                              <w:pPr>
                                <w:pStyle w:val="TabelleKopflinks"/>
                                <w:ind w:firstLine="36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11D80">
                                <w:rPr>
                                  <w:sz w:val="22"/>
                                  <w:szCs w:val="22"/>
                                </w:rPr>
                                <w:t>Arbeitsauftrag:</w:t>
                              </w:r>
                            </w:p>
                            <w:p w14:paraId="413F2CDF" w14:textId="77777777" w:rsidR="009D545A" w:rsidRDefault="009D545A" w:rsidP="00481C2D">
                              <w:pPr>
                                <w:pStyle w:val="TabelleKopflinks"/>
                                <w:numPr>
                                  <w:ilvl w:val="0"/>
                                  <w:numId w:val="26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Lesen Sie die Informationen zum Zeichnen mit dem Zirkel auf dem Einlegeblatt. </w:t>
                              </w:r>
                            </w:p>
                            <w:p w14:paraId="2FA93BC2" w14:textId="77777777" w:rsidR="009D545A" w:rsidRDefault="009D545A" w:rsidP="00CE74AB">
                              <w:pPr>
                                <w:pStyle w:val="TabelleKopflinks"/>
                                <w:numPr>
                                  <w:ilvl w:val="0"/>
                                  <w:numId w:val="26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Bearbeiten Sie die Aufgaben auf dem Einlegeblatt. </w:t>
                              </w:r>
                            </w:p>
                            <w:p w14:paraId="0A6645AA" w14:textId="77777777" w:rsidR="001E6769" w:rsidRPr="000429D6" w:rsidRDefault="001E6769" w:rsidP="00CE74AB">
                              <w:pPr>
                                <w:pStyle w:val="TabelleKopflinks"/>
                                <w:numPr>
                                  <w:ilvl w:val="0"/>
                                  <w:numId w:val="26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Kontrollieren Sie Ihre Lösungen.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Grafik 1429"/>
                          <pic:cNvPicPr/>
                        </pic:nvPicPr>
                        <pic:blipFill>
                          <a:blip r:embed="rId25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81" y="54755"/>
                            <a:ext cx="191135" cy="24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F3F39D" id="Gruppieren 10" o:spid="_x0000_s1048" style="position:absolute;margin-left:4.75pt;margin-top:31.95pt;width:370.45pt;height:97.5pt;z-index:251659776;mso-position-horizontal-relative:margin;mso-height-relative:margin" coordorigin="" coordsize="47047,12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">
                <v:roundrect id="Abgerundetes Rechteck 11" o:spid="_x0000_s1049" style="position:absolute;width:47047;height:123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" fillcolor="window" strokecolor="#4bacc6" strokeweight="1pt">
                  <v:textbox>
                    <w:txbxContent>
                      <w:p w14:paraId="6D431310" w14:textId="77777777" w:rsidR="009D545A" w:rsidRPr="00A11D80" w:rsidRDefault="009D545A" w:rsidP="009D545A">
                        <w:pPr>
                          <w:pStyle w:val="TabelleKopflinks"/>
                          <w:ind w:firstLine="360"/>
                          <w:rPr>
                            <w:sz w:val="22"/>
                            <w:szCs w:val="22"/>
                          </w:rPr>
                        </w:pPr>
                        <w:r w:rsidRPr="00A11D80">
                          <w:rPr>
                            <w:sz w:val="22"/>
                            <w:szCs w:val="22"/>
                          </w:rPr>
                          <w:t>Arbeitsauftrag:</w:t>
                        </w:r>
                      </w:p>
                      <w:p w14:paraId="413F2CDF" w14:textId="77777777" w:rsidR="009D545A" w:rsidRDefault="009D545A" w:rsidP="00481C2D">
                        <w:pPr>
                          <w:pStyle w:val="TabelleKopflinks"/>
                          <w:numPr>
                            <w:ilvl w:val="0"/>
                            <w:numId w:val="26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sz w:val="22"/>
                            <w:szCs w:val="22"/>
                          </w:rPr>
                          <w:t xml:space="preserve">Lesen Sie die Informationen zum Zeichnen mit dem Zirkel auf dem Einlegeblatt. </w:t>
                        </w:r>
                      </w:p>
                      <w:p w14:paraId="2FA93BC2" w14:textId="77777777" w:rsidR="009D545A" w:rsidRDefault="009D545A" w:rsidP="00CE74AB">
                        <w:pPr>
                          <w:pStyle w:val="TabelleKopflinks"/>
                          <w:numPr>
                            <w:ilvl w:val="0"/>
                            <w:numId w:val="26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sz w:val="22"/>
                            <w:szCs w:val="22"/>
                          </w:rPr>
                          <w:t xml:space="preserve">Bearbeiten Sie die Aufgaben auf dem Einlegeblatt. </w:t>
                        </w:r>
                      </w:p>
                      <w:p w14:paraId="0A6645AA" w14:textId="77777777" w:rsidR="001E6769" w:rsidRPr="000429D6" w:rsidRDefault="001E6769" w:rsidP="00CE74AB">
                        <w:pPr>
                          <w:pStyle w:val="TabelleKopflinks"/>
                          <w:numPr>
                            <w:ilvl w:val="0"/>
                            <w:numId w:val="26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sz w:val="22"/>
                            <w:szCs w:val="22"/>
                          </w:rPr>
                          <w:t xml:space="preserve">Kontrollieren Sie Ihre Lösungen. </w:t>
                        </w:r>
                      </w:p>
                    </w:txbxContent>
                  </v:textbox>
                </v:roundrect>
                <v:shape id="Grafik 1429" o:spid="_x0000_s1050" type="#_x0000_t75" style="position:absolute;left:711;top:547;width:1912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">
                  <v:imagedata r:id="rId26" o:title="" recolortarget="#275791"/>
                </v:shape>
                <w10:wrap anchorx="margin"/>
              </v:group>
            </w:pict>
          </mc:Fallback>
        </mc:AlternateContent>
      </w:r>
    </w:p>
    <w:p w14:paraId="25A23013" w14:textId="77777777" w:rsidR="009D545A" w:rsidRDefault="009D545A" w:rsidP="002E5967">
      <w:pPr>
        <w:spacing w:before="100" w:beforeAutospacing="1" w:after="100" w:afterAutospacing="1"/>
        <w:outlineLvl w:val="1"/>
        <w:rPr>
          <w:rFonts w:eastAsia="Times New Roman" w:cs="Times New Roman"/>
          <w:b/>
          <w:bCs/>
          <w:color w:val="4F81BD" w:themeColor="accent1"/>
          <w:sz w:val="22"/>
          <w:szCs w:val="22"/>
          <w:lang w:eastAsia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1B1F25" w14:textId="77777777" w:rsidR="009D545A" w:rsidRDefault="009D545A" w:rsidP="002E5967">
      <w:pPr>
        <w:spacing w:before="100" w:beforeAutospacing="1" w:after="100" w:afterAutospacing="1"/>
        <w:outlineLvl w:val="1"/>
        <w:rPr>
          <w:rFonts w:eastAsia="Times New Roman" w:cs="Times New Roman"/>
          <w:b/>
          <w:bCs/>
          <w:color w:val="4F81BD" w:themeColor="accent1"/>
          <w:sz w:val="22"/>
          <w:szCs w:val="22"/>
          <w:lang w:eastAsia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86AAE7" w14:textId="77777777" w:rsidR="0053404E" w:rsidRPr="009A4D73" w:rsidRDefault="0053404E" w:rsidP="0053404E">
      <w:pPr>
        <w:tabs>
          <w:tab w:val="left" w:pos="1080"/>
        </w:tabs>
        <w:ind w:left="360"/>
        <w:rPr>
          <w:rFonts w:ascii="Arial" w:hAnsi="Arial"/>
        </w:rPr>
      </w:pPr>
    </w:p>
    <w:p w14:paraId="12573F4E" w14:textId="77777777" w:rsidR="0053404E" w:rsidRPr="009A4D73" w:rsidRDefault="00454B66" w:rsidP="0053404E">
      <w:pPr>
        <w:tabs>
          <w:tab w:val="left" w:pos="1080"/>
        </w:tabs>
        <w:ind w:left="360"/>
        <w:rPr>
          <w:rFonts w:ascii="Arial" w:hAnsi="Arial"/>
        </w:rPr>
      </w:pPr>
      <w:r w:rsidRPr="008F6446">
        <w:rPr>
          <w:noProof/>
          <w:color w:val="4F81BD" w:themeColor="accent1"/>
          <w:lang w:eastAsia="de-DE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30D2C25A" wp14:editId="4C0F5CB1">
                <wp:simplePos x="0" y="0"/>
                <wp:positionH relativeFrom="column">
                  <wp:posOffset>4554855</wp:posOffset>
                </wp:positionH>
                <wp:positionV relativeFrom="paragraph">
                  <wp:posOffset>79375</wp:posOffset>
                </wp:positionV>
                <wp:extent cx="1993900" cy="1543050"/>
                <wp:effectExtent l="2171700" t="19050" r="44450" b="19050"/>
                <wp:wrapNone/>
                <wp:docPr id="44" name="Gruppieren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3900" cy="1543050"/>
                          <a:chOff x="0" y="0"/>
                          <a:chExt cx="2085975" cy="1612900"/>
                        </a:xfrm>
                      </wpg:grpSpPr>
                      <wps:wsp>
                        <wps:cNvPr id="36" name="Ovale Legende 36"/>
                        <wps:cNvSpPr/>
                        <wps:spPr>
                          <a:xfrm>
                            <a:off x="0" y="0"/>
                            <a:ext cx="2085975" cy="1612900"/>
                          </a:xfrm>
                          <a:prstGeom prst="wedgeEllipseCallout">
                            <a:avLst>
                              <a:gd name="adj1" fmla="val -157873"/>
                              <a:gd name="adj2" fmla="val 47754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A8E8212" w14:textId="77777777" w:rsidR="00454B66" w:rsidRPr="00D35C14" w:rsidRDefault="00454B66" w:rsidP="00454B66">
                              <w:pPr>
                                <w:pStyle w:val="berschrift2"/>
                                <w:spacing w:before="360"/>
                                <w:jc w:val="center"/>
                                <w:rPr>
                                  <w:color w:val="4F81BD" w:themeColor="accent1"/>
                                  <w:sz w:val="22"/>
                                  <w:szCs w:val="2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35C14">
                                <w:rPr>
                                  <w:color w:val="4F81BD" w:themeColor="accent1"/>
                                  <w:sz w:val="22"/>
                                  <w:szCs w:val="2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Jetzt sind Sie bestens vorbereitet, um den Spielplan zeichnen zu können.</w:t>
                              </w:r>
                            </w:p>
                            <w:p w14:paraId="5820C195" w14:textId="77777777" w:rsidR="00454B66" w:rsidRDefault="00454B66" w:rsidP="00454B6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Bild 1" descr="Wow, Erstaunt, Überrascht, Ausruf, Anerkenn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196"/>
                          <a:stretch/>
                        </pic:blipFill>
                        <pic:spPr bwMode="auto">
                          <a:xfrm>
                            <a:off x="654050" y="77062"/>
                            <a:ext cx="694690" cy="42074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D2C25A" id="Gruppieren 44" o:spid="_x0000_s1051" style="position:absolute;left:0;text-align:left;margin-left:358.65pt;margin-top:6.25pt;width:157pt;height:121.5pt;z-index:251640320;mso-width-relative:margin;mso-height-relative:margin" coordsize="20859,16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e Legende 36" o:spid="_x0000_s1052" type="#_x0000_t63" style="position:absolute;width:20859;height:16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" adj="-23301,21115" fillcolor="window" strokecolor="#4f81bd" strokeweight="2pt">
                  <v:textbox>
                    <w:txbxContent>
                      <w:p w14:paraId="4A8E8212" w14:textId="77777777" w:rsidR="00454B66" w:rsidRPr="00D35C14" w:rsidRDefault="00454B66" w:rsidP="00454B66">
                        <w:pPr>
                          <w:pStyle w:val="berschrift2"/>
                          <w:spacing w:before="360"/>
                          <w:jc w:val="center"/>
                          <w:rPr>
                            <w:color w:val="4F81BD" w:themeColor="accent1"/>
                            <w:sz w:val="22"/>
                            <w:szCs w:val="2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35C14">
                          <w:rPr>
                            <w:color w:val="4F81BD" w:themeColor="accent1"/>
                            <w:sz w:val="22"/>
                            <w:szCs w:val="2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Jetzt sind Sie bestens vorbereitet, um den Spielplan zeichnen zu können.</w:t>
                        </w:r>
                      </w:p>
                      <w:p w14:paraId="5820C195" w14:textId="77777777" w:rsidR="00454B66" w:rsidRDefault="00454B66" w:rsidP="00454B66">
                        <w:pPr>
                          <w:jc w:val="center"/>
                        </w:pPr>
                      </w:p>
                    </w:txbxContent>
                  </v:textbox>
                </v:shape>
                <v:shape id="Bild 1" o:spid="_x0000_s1053" type="#_x0000_t75" alt="Wow, Erstaunt, Überrascht, Ausruf, Anerkennung" style="position:absolute;left:6540;top:770;width:6947;height:4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" filled="t" fillcolor="window" strokeweight="2pt">
                  <v:imagedata r:id="rId33" o:title="Wow, Erstaunt, Überrascht, Ausruf, Anerkennung" cropbottom="12580f"/>
                </v:shape>
              </v:group>
            </w:pict>
          </mc:Fallback>
        </mc:AlternateContent>
      </w:r>
    </w:p>
    <w:p w14:paraId="38244F94" w14:textId="77777777" w:rsidR="0053404E" w:rsidRDefault="0053404E" w:rsidP="0053404E">
      <w:pPr>
        <w:tabs>
          <w:tab w:val="left" w:pos="1080"/>
        </w:tabs>
        <w:ind w:left="360"/>
        <w:rPr>
          <w:rFonts w:ascii="Arial" w:hAnsi="Arial"/>
        </w:rPr>
      </w:pPr>
    </w:p>
    <w:p w14:paraId="640DBC1A" w14:textId="77777777" w:rsidR="002E5967" w:rsidRDefault="002E5967" w:rsidP="002E5967">
      <w:pPr>
        <w:pStyle w:val="Textkrper"/>
      </w:pPr>
    </w:p>
    <w:p w14:paraId="7DF61B64" w14:textId="77777777" w:rsidR="002E5967" w:rsidRDefault="00454B66" w:rsidP="002E5967">
      <w:pPr>
        <w:pStyle w:val="Textkrper"/>
      </w:pPr>
      <w:r>
        <w:rPr>
          <w:noProof/>
        </w:rPr>
        <w:drawing>
          <wp:anchor distT="0" distB="0" distL="114300" distR="114300" simplePos="0" relativeHeight="251639296" behindDoc="1" locked="0" layoutInCell="1" allowOverlap="1" wp14:anchorId="08535325" wp14:editId="0463CB65">
            <wp:simplePos x="0" y="0"/>
            <wp:positionH relativeFrom="column">
              <wp:posOffset>0</wp:posOffset>
            </wp:positionH>
            <wp:positionV relativeFrom="paragraph">
              <wp:posOffset>158750</wp:posOffset>
            </wp:positionV>
            <wp:extent cx="3134995" cy="1016635"/>
            <wp:effectExtent l="0" t="0" r="8255" b="0"/>
            <wp:wrapTight wrapText="bothSides">
              <wp:wrapPolygon edited="0">
                <wp:start x="0" y="0"/>
                <wp:lineTo x="0" y="21047"/>
                <wp:lineTo x="21526" y="21047"/>
                <wp:lineTo x="21526" y="0"/>
                <wp:lineTo x="0" y="0"/>
              </wp:wrapPolygon>
            </wp:wrapTight>
            <wp:docPr id="13" name="Bild 1" descr="Freude, Jubel, Stimmung, Kinder, Frohe La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ude, Jubel, Stimmung, Kinder, Frohe Laun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12" b="18860"/>
                    <a:stretch/>
                  </pic:blipFill>
                  <pic:spPr bwMode="auto">
                    <a:xfrm>
                      <a:off x="0" y="0"/>
                      <a:ext cx="313499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5C562" w14:textId="77777777" w:rsidR="002E5967" w:rsidRPr="002E5967" w:rsidRDefault="002E5967" w:rsidP="002E5967">
      <w:pPr>
        <w:pStyle w:val="Textkrper"/>
      </w:pPr>
    </w:p>
    <w:p w14:paraId="57F23CC2" w14:textId="77777777" w:rsidR="00554634" w:rsidRDefault="00554634" w:rsidP="00EA5107">
      <w:pPr>
        <w:pStyle w:val="berschrift2"/>
        <w:spacing w:before="360"/>
        <w:rPr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11B77F" w14:textId="77777777" w:rsidR="00454B66" w:rsidRDefault="00454B66" w:rsidP="007B7B82">
      <w:pPr>
        <w:jc w:val="both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B92E85" w14:textId="77777777" w:rsidR="008C1A01" w:rsidRDefault="008C1A01" w:rsidP="007B7B82">
      <w:pPr>
        <w:jc w:val="both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3A84AE" w14:textId="77777777" w:rsidR="008C1A01" w:rsidRDefault="008C1A01" w:rsidP="007B7B82">
      <w:pPr>
        <w:jc w:val="both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00C1F4" w14:textId="77777777" w:rsidR="00B71CFC" w:rsidRDefault="00B71CFC">
      <w:pPr>
        <w:spacing w:line="240" w:lineRule="exact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481D9711" w14:textId="77777777" w:rsidR="007B7B82" w:rsidRPr="007B7B82" w:rsidRDefault="007B7B82" w:rsidP="007B7B82">
      <w:pPr>
        <w:jc w:val="both"/>
      </w:pPr>
      <w:r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3</w:t>
      </w:r>
      <w:r w:rsidRPr="007B7B82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 Selbstreflexion</w:t>
      </w:r>
    </w:p>
    <w:tbl>
      <w:tblPr>
        <w:tblStyle w:val="Tabellenraster13"/>
        <w:tblW w:w="72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531"/>
        <w:gridCol w:w="532"/>
        <w:gridCol w:w="532"/>
        <w:gridCol w:w="532"/>
      </w:tblGrid>
      <w:tr w:rsidR="007B7B82" w:rsidRPr="007B7B82" w14:paraId="1C8F3355" w14:textId="77777777" w:rsidTr="001C3A7D">
        <w:trPr>
          <w:cantSplit/>
          <w:trHeight w:val="1670"/>
        </w:trPr>
        <w:tc>
          <w:tcPr>
            <w:tcW w:w="5103" w:type="dxa"/>
            <w:shd w:val="clear" w:color="auto" w:fill="D9D9D9" w:themeFill="background1" w:themeFillShade="D9"/>
            <w:vAlign w:val="center"/>
          </w:tcPr>
          <w:p w14:paraId="32393075" w14:textId="77777777" w:rsidR="007B7B82" w:rsidRPr="007B7B82" w:rsidRDefault="007B7B82" w:rsidP="007B7B82">
            <w:r w:rsidRPr="007B7B82">
              <w:rPr>
                <w:b/>
                <w:bCs/>
                <w:color w:val="000000"/>
              </w:rPr>
              <w:t>Reflexionsfragen</w:t>
            </w:r>
          </w:p>
        </w:tc>
        <w:tc>
          <w:tcPr>
            <w:tcW w:w="531" w:type="dxa"/>
            <w:shd w:val="clear" w:color="auto" w:fill="D9D9D9" w:themeFill="background1" w:themeFillShade="D9"/>
            <w:textDirection w:val="btLr"/>
            <w:vAlign w:val="center"/>
          </w:tcPr>
          <w:p w14:paraId="5704C4B4" w14:textId="77777777" w:rsidR="007B7B82" w:rsidRPr="007B7B82" w:rsidRDefault="007B7B82" w:rsidP="007B7B82">
            <w:pPr>
              <w:jc w:val="center"/>
            </w:pPr>
            <w:r w:rsidRPr="007B7B82">
              <w:t xml:space="preserve">trifft zu </w:t>
            </w:r>
          </w:p>
        </w:tc>
        <w:tc>
          <w:tcPr>
            <w:tcW w:w="532" w:type="dxa"/>
            <w:shd w:val="clear" w:color="auto" w:fill="D9D9D9" w:themeFill="background1" w:themeFillShade="D9"/>
            <w:textDirection w:val="btLr"/>
            <w:vAlign w:val="center"/>
          </w:tcPr>
          <w:p w14:paraId="6CFB232D" w14:textId="77777777" w:rsidR="007B7B82" w:rsidRPr="007B7B82" w:rsidRDefault="007B7B82" w:rsidP="007B7B82">
            <w:pPr>
              <w:jc w:val="center"/>
            </w:pPr>
            <w:r w:rsidRPr="007B7B82">
              <w:t xml:space="preserve">trifft eher zu </w:t>
            </w:r>
          </w:p>
        </w:tc>
        <w:tc>
          <w:tcPr>
            <w:tcW w:w="532" w:type="dxa"/>
            <w:shd w:val="clear" w:color="auto" w:fill="D9D9D9" w:themeFill="background1" w:themeFillShade="D9"/>
            <w:textDirection w:val="btLr"/>
            <w:vAlign w:val="center"/>
          </w:tcPr>
          <w:p w14:paraId="798163DD" w14:textId="77777777" w:rsidR="007B7B82" w:rsidRPr="007B7B82" w:rsidRDefault="007B7B82" w:rsidP="007B7B82">
            <w:pPr>
              <w:jc w:val="center"/>
            </w:pPr>
            <w:r w:rsidRPr="007B7B82">
              <w:t xml:space="preserve">trifft eher nicht zu </w:t>
            </w:r>
          </w:p>
        </w:tc>
        <w:tc>
          <w:tcPr>
            <w:tcW w:w="532" w:type="dxa"/>
            <w:shd w:val="clear" w:color="auto" w:fill="D9D9D9" w:themeFill="background1" w:themeFillShade="D9"/>
            <w:textDirection w:val="btLr"/>
          </w:tcPr>
          <w:p w14:paraId="73E1127D" w14:textId="77777777" w:rsidR="007B7B82" w:rsidRPr="007B7B82" w:rsidRDefault="007B7B82" w:rsidP="007B7B82">
            <w:pPr>
              <w:jc w:val="center"/>
            </w:pPr>
            <w:r w:rsidRPr="007B7B82">
              <w:t xml:space="preserve">trifft nicht zu </w:t>
            </w:r>
          </w:p>
        </w:tc>
      </w:tr>
      <w:tr w:rsidR="00C91007" w:rsidRPr="007B7B82" w14:paraId="0BD6EBB1" w14:textId="77777777" w:rsidTr="002B4F0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10957" w14:textId="77777777" w:rsidR="00C91007" w:rsidRPr="003B7CAC" w:rsidRDefault="00C91007" w:rsidP="00C91007">
            <w:pPr>
              <w:pStyle w:val="TabelleAufzhlung"/>
              <w:numPr>
                <w:ilvl w:val="0"/>
                <w:numId w:val="0"/>
              </w:numPr>
              <w:spacing w:line="240" w:lineRule="exact"/>
              <w:rPr>
                <w:sz w:val="20"/>
                <w:lang w:eastAsia="en-US"/>
              </w:rPr>
            </w:pPr>
            <w:r w:rsidRPr="003B7CAC">
              <w:rPr>
                <w:sz w:val="20"/>
                <w:lang w:eastAsia="en-US"/>
              </w:rPr>
              <w:t xml:space="preserve">Ich kann mit dem Geodreieck umgehen.  </w:t>
            </w:r>
          </w:p>
        </w:tc>
        <w:tc>
          <w:tcPr>
            <w:tcW w:w="531" w:type="dxa"/>
          </w:tcPr>
          <w:p w14:paraId="6EC010B1" w14:textId="77777777" w:rsidR="00C91007" w:rsidRPr="007B7B82" w:rsidRDefault="00C91007" w:rsidP="00C91007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594D3815" w14:textId="77777777" w:rsidR="00C91007" w:rsidRPr="007B7B82" w:rsidRDefault="00C91007" w:rsidP="00C91007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026D591F" w14:textId="77777777" w:rsidR="00C91007" w:rsidRPr="007B7B82" w:rsidRDefault="00C91007" w:rsidP="00C91007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3800A56C" w14:textId="77777777" w:rsidR="00C91007" w:rsidRPr="007B7B82" w:rsidRDefault="00C91007" w:rsidP="00C91007">
            <w:pPr>
              <w:jc w:val="both"/>
            </w:pPr>
          </w:p>
        </w:tc>
      </w:tr>
      <w:tr w:rsidR="00C91007" w:rsidRPr="007B7B82" w14:paraId="11F202BA" w14:textId="77777777" w:rsidTr="002B4F0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CAC68" w14:textId="77777777" w:rsidR="00C91007" w:rsidRPr="003B7CAC" w:rsidRDefault="00C91007" w:rsidP="00C91007">
            <w:pPr>
              <w:pStyle w:val="TabelleAufzhlung"/>
              <w:numPr>
                <w:ilvl w:val="0"/>
                <w:numId w:val="0"/>
              </w:numPr>
              <w:spacing w:line="240" w:lineRule="exact"/>
              <w:rPr>
                <w:sz w:val="20"/>
                <w:lang w:eastAsia="en-US"/>
              </w:rPr>
            </w:pPr>
            <w:r w:rsidRPr="003B7CAC">
              <w:rPr>
                <w:sz w:val="20"/>
                <w:lang w:eastAsia="en-US"/>
              </w:rPr>
              <w:t>Ich kann Flächen vervollständigen.</w:t>
            </w:r>
          </w:p>
        </w:tc>
        <w:tc>
          <w:tcPr>
            <w:tcW w:w="531" w:type="dxa"/>
          </w:tcPr>
          <w:p w14:paraId="1A0EFA16" w14:textId="77777777" w:rsidR="00C91007" w:rsidRPr="007B7B82" w:rsidRDefault="00C91007" w:rsidP="00C91007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4B9CCB79" w14:textId="77777777" w:rsidR="00C91007" w:rsidRPr="007B7B82" w:rsidRDefault="00C91007" w:rsidP="00C91007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5936C49C" w14:textId="77777777" w:rsidR="00C91007" w:rsidRPr="007B7B82" w:rsidRDefault="00C91007" w:rsidP="00C91007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252184D7" w14:textId="77777777" w:rsidR="00C91007" w:rsidRPr="007B7B82" w:rsidRDefault="00C91007" w:rsidP="00C91007">
            <w:pPr>
              <w:jc w:val="both"/>
            </w:pPr>
          </w:p>
        </w:tc>
      </w:tr>
      <w:tr w:rsidR="00C91007" w:rsidRPr="007B7B82" w14:paraId="5387F650" w14:textId="77777777" w:rsidTr="002B4F0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F4C27" w14:textId="77777777" w:rsidR="00C91007" w:rsidRPr="003B7CAC" w:rsidRDefault="00C91007" w:rsidP="00C91007">
            <w:pPr>
              <w:pStyle w:val="TabelleAufzhlung"/>
              <w:numPr>
                <w:ilvl w:val="0"/>
                <w:numId w:val="0"/>
              </w:numPr>
              <w:spacing w:line="240" w:lineRule="exact"/>
              <w:rPr>
                <w:sz w:val="20"/>
                <w:lang w:eastAsia="en-US"/>
              </w:rPr>
            </w:pPr>
            <w:r w:rsidRPr="003B7CAC">
              <w:rPr>
                <w:sz w:val="20"/>
                <w:lang w:eastAsia="en-US"/>
              </w:rPr>
              <w:t xml:space="preserve">Ich kann einfache Flächen zeichnen. </w:t>
            </w:r>
          </w:p>
        </w:tc>
        <w:tc>
          <w:tcPr>
            <w:tcW w:w="531" w:type="dxa"/>
          </w:tcPr>
          <w:p w14:paraId="3EF91895" w14:textId="77777777" w:rsidR="00C91007" w:rsidRPr="007B7B82" w:rsidRDefault="00C91007" w:rsidP="00C91007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7530F09B" w14:textId="77777777" w:rsidR="00C91007" w:rsidRPr="007B7B82" w:rsidRDefault="00C91007" w:rsidP="00C91007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718B5A66" w14:textId="77777777" w:rsidR="00C91007" w:rsidRPr="007B7B82" w:rsidRDefault="00C91007" w:rsidP="00C91007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0A17F112" w14:textId="77777777" w:rsidR="00C91007" w:rsidRPr="007B7B82" w:rsidRDefault="00C91007" w:rsidP="00C91007">
            <w:pPr>
              <w:jc w:val="both"/>
            </w:pPr>
          </w:p>
        </w:tc>
      </w:tr>
      <w:tr w:rsidR="00454B66" w:rsidRPr="007B7B82" w14:paraId="62320A95" w14:textId="77777777" w:rsidTr="002B4F0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12C70" w14:textId="77777777" w:rsidR="00454B66" w:rsidRPr="003B7CAC" w:rsidRDefault="00454B66" w:rsidP="00C91007">
            <w:pPr>
              <w:pStyle w:val="TabelleAufzhlung"/>
              <w:numPr>
                <w:ilvl w:val="0"/>
                <w:numId w:val="0"/>
              </w:numPr>
              <w:spacing w:line="240" w:lineRule="exact"/>
              <w:rPr>
                <w:sz w:val="20"/>
                <w:lang w:eastAsia="en-US"/>
              </w:rPr>
            </w:pPr>
            <w:r w:rsidRPr="00454B66">
              <w:rPr>
                <w:sz w:val="20"/>
                <w:lang w:eastAsia="en-US"/>
              </w:rPr>
              <w:t>Ich kann den Spielplan in Farbtechnik zeichnen.</w:t>
            </w:r>
          </w:p>
        </w:tc>
        <w:tc>
          <w:tcPr>
            <w:tcW w:w="531" w:type="dxa"/>
          </w:tcPr>
          <w:p w14:paraId="22128235" w14:textId="77777777" w:rsidR="00454B66" w:rsidRPr="007B7B82" w:rsidRDefault="00454B66" w:rsidP="00C91007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3B19E39A" w14:textId="77777777" w:rsidR="00454B66" w:rsidRPr="007B7B82" w:rsidRDefault="00454B66" w:rsidP="00C91007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6B3D5532" w14:textId="77777777" w:rsidR="00454B66" w:rsidRPr="007B7B82" w:rsidRDefault="00454B66" w:rsidP="00C91007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2AFA5F98" w14:textId="77777777" w:rsidR="00454B66" w:rsidRPr="007B7B82" w:rsidRDefault="00454B66" w:rsidP="00C91007">
            <w:pPr>
              <w:jc w:val="both"/>
            </w:pPr>
          </w:p>
        </w:tc>
      </w:tr>
      <w:tr w:rsidR="00C91007" w:rsidRPr="007B7B82" w14:paraId="38436911" w14:textId="77777777" w:rsidTr="002B4F0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CD118" w14:textId="77777777" w:rsidR="00C91007" w:rsidRPr="003B7CAC" w:rsidRDefault="00C91007" w:rsidP="00C91007">
            <w:pPr>
              <w:pStyle w:val="AufgabeText"/>
              <w:spacing w:before="60" w:after="60"/>
              <w:ind w:left="0"/>
              <w:jc w:val="left"/>
            </w:pPr>
            <w:r w:rsidRPr="003B7CAC">
              <w:rPr>
                <w:i/>
                <w:lang w:eastAsia="en-US"/>
              </w:rPr>
              <w:t xml:space="preserve">Ich kann sorgfältig Arbeiten. </w:t>
            </w: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14:paraId="307E4CD4" w14:textId="77777777" w:rsidR="00C91007" w:rsidRPr="007B7B82" w:rsidRDefault="00C91007" w:rsidP="00C91007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785622F3" w14:textId="77777777" w:rsidR="00C91007" w:rsidRPr="007B7B82" w:rsidRDefault="00C91007" w:rsidP="00C91007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1B87BE7D" w14:textId="77777777" w:rsidR="00C91007" w:rsidRPr="007B7B82" w:rsidRDefault="00C91007" w:rsidP="00C91007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41A37EC7" w14:textId="77777777" w:rsidR="00C91007" w:rsidRPr="007B7B82" w:rsidRDefault="00C91007" w:rsidP="00C91007">
            <w:pPr>
              <w:jc w:val="both"/>
            </w:pPr>
          </w:p>
        </w:tc>
      </w:tr>
      <w:tr w:rsidR="007B7B82" w:rsidRPr="007B7B82" w14:paraId="3B9D1DBB" w14:textId="77777777" w:rsidTr="001C3A7D">
        <w:tc>
          <w:tcPr>
            <w:tcW w:w="5103" w:type="dxa"/>
            <w:vAlign w:val="center"/>
          </w:tcPr>
          <w:p w14:paraId="0D2283AD" w14:textId="77777777" w:rsidR="007B7B82" w:rsidRPr="007B7B82" w:rsidRDefault="007B7B82" w:rsidP="007B7B82">
            <w:pPr>
              <w:spacing w:before="60" w:after="60"/>
            </w:pPr>
            <w:r w:rsidRPr="007B7B82">
              <w:t>Wie zufrieden bin ich auf einer Skala von 1 (gar nicht) bis 10 (sehr) mit meiner neuen Kompetenz? Kreisen Sie ein.</w:t>
            </w:r>
          </w:p>
        </w:tc>
        <w:tc>
          <w:tcPr>
            <w:tcW w:w="2127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02236CE" w14:textId="77777777" w:rsidR="007B7B82" w:rsidRPr="007B7B82" w:rsidRDefault="007B7B82" w:rsidP="007B7B82">
            <w:pPr>
              <w:jc w:val="center"/>
            </w:pPr>
            <w:r w:rsidRPr="007B7B82">
              <w:t>1  2  3  4  5  6  7  8  9  10</w:t>
            </w:r>
          </w:p>
        </w:tc>
      </w:tr>
    </w:tbl>
    <w:p w14:paraId="158A5ED0" w14:textId="77777777" w:rsidR="007B7B82" w:rsidRPr="007B7B82" w:rsidRDefault="007B7B82" w:rsidP="007B7B82">
      <w:pPr>
        <w:spacing w:line="240" w:lineRule="exact"/>
      </w:pPr>
    </w:p>
    <w:tbl>
      <w:tblPr>
        <w:tblStyle w:val="Tabellenraster1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50"/>
        <w:gridCol w:w="5986"/>
      </w:tblGrid>
      <w:tr w:rsidR="007B7B82" w:rsidRPr="007B7B82" w14:paraId="0517B783" w14:textId="77777777" w:rsidTr="001C3A7D">
        <w:tc>
          <w:tcPr>
            <w:tcW w:w="1276" w:type="dxa"/>
            <w:gridSpan w:val="2"/>
          </w:tcPr>
          <w:p w14:paraId="7864052F" w14:textId="77777777" w:rsidR="007B7B82" w:rsidRPr="007B7B82" w:rsidRDefault="007B7B82" w:rsidP="007B7B82">
            <w:pPr>
              <w:spacing w:line="240" w:lineRule="exact"/>
              <w:rPr>
                <w:b/>
              </w:rPr>
            </w:pPr>
            <w:r w:rsidRPr="007B7B82">
              <w:rPr>
                <w:b/>
              </w:rPr>
              <w:t>Ich habe …</w:t>
            </w:r>
          </w:p>
        </w:tc>
        <w:tc>
          <w:tcPr>
            <w:tcW w:w="5986" w:type="dxa"/>
          </w:tcPr>
          <w:p w14:paraId="3027E20C" w14:textId="77777777" w:rsidR="007B7B82" w:rsidRPr="007B7B82" w:rsidRDefault="007B7B82" w:rsidP="007B7B82">
            <w:pPr>
              <w:spacing w:line="240" w:lineRule="exact"/>
            </w:pPr>
          </w:p>
        </w:tc>
      </w:tr>
      <w:tr w:rsidR="007B7B82" w:rsidRPr="007B7B82" w14:paraId="4D407D26" w14:textId="77777777" w:rsidTr="001C3A7D">
        <w:trPr>
          <w:trHeight w:val="449"/>
        </w:trPr>
        <w:sdt>
          <w:sdtPr>
            <w:id w:val="1584790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79E7C533" w14:textId="77777777" w:rsidR="007B7B82" w:rsidRPr="007B7B82" w:rsidRDefault="007B7B82" w:rsidP="007B7B82">
                <w:pPr>
                  <w:spacing w:line="240" w:lineRule="exact"/>
                  <w:jc w:val="center"/>
                </w:pPr>
                <w:r w:rsidRPr="007B7B82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4B852099" w14:textId="77777777" w:rsidR="007B7B82" w:rsidRPr="007B7B82" w:rsidRDefault="007B7B82" w:rsidP="007B7B82">
            <w:pPr>
              <w:spacing w:line="240" w:lineRule="exact"/>
            </w:pPr>
            <w:r w:rsidRPr="007B7B82">
              <w:t>meinen Lernschritt im Ordner eingeheftet.</w:t>
            </w:r>
          </w:p>
        </w:tc>
      </w:tr>
      <w:tr w:rsidR="007B7B82" w:rsidRPr="007B7B82" w14:paraId="33B27B83" w14:textId="77777777" w:rsidTr="001C3A7D">
        <w:trPr>
          <w:trHeight w:val="413"/>
        </w:trPr>
        <w:sdt>
          <w:sdtPr>
            <w:id w:val="-1908450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3E0E0667" w14:textId="77777777" w:rsidR="007B7B82" w:rsidRPr="007B7B82" w:rsidRDefault="007B7B82" w:rsidP="007B7B82">
                <w:pPr>
                  <w:spacing w:line="240" w:lineRule="exact"/>
                  <w:jc w:val="center"/>
                </w:pPr>
                <w:r w:rsidRPr="007B7B82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3B1870F7" w14:textId="77777777" w:rsidR="007B7B82" w:rsidRPr="007B7B82" w:rsidRDefault="007B7B82" w:rsidP="007B7B82">
            <w:pPr>
              <w:spacing w:line="240" w:lineRule="exact"/>
              <w:rPr>
                <w:noProof/>
              </w:rPr>
            </w:pPr>
            <w:r w:rsidRPr="007B7B82">
              <w:rPr>
                <w:noProof/>
              </w:rPr>
              <w:t>den Arbeitsauftrag erledigt und das entsprechende Feld in der Lernwegeliste markiert.</w:t>
            </w:r>
          </w:p>
        </w:tc>
      </w:tr>
    </w:tbl>
    <w:p w14:paraId="61392AE0" w14:textId="77777777" w:rsidR="008C1A01" w:rsidRDefault="008C1A01" w:rsidP="007B7B82">
      <w:pPr>
        <w:spacing w:before="360"/>
        <w:jc w:val="both"/>
      </w:pPr>
    </w:p>
    <w:p w14:paraId="692ECEDB" w14:textId="77777777" w:rsidR="008C1A01" w:rsidRDefault="008C1A01" w:rsidP="007B7B82">
      <w:pPr>
        <w:spacing w:before="360"/>
        <w:jc w:val="both"/>
      </w:pPr>
    </w:p>
    <w:p w14:paraId="43C28E96" w14:textId="77777777" w:rsidR="008C1A01" w:rsidRDefault="008C1A01" w:rsidP="007B7B82">
      <w:pPr>
        <w:spacing w:before="360"/>
        <w:jc w:val="both"/>
      </w:pPr>
    </w:p>
    <w:p w14:paraId="19E4E0F8" w14:textId="77777777" w:rsidR="008C1A01" w:rsidRDefault="008C1A01" w:rsidP="007B7B82">
      <w:pPr>
        <w:spacing w:before="360"/>
        <w:jc w:val="both"/>
      </w:pPr>
    </w:p>
    <w:p w14:paraId="7C9740B7" w14:textId="77777777" w:rsidR="007B7B82" w:rsidRPr="007B7B82" w:rsidRDefault="007B7B82" w:rsidP="007B7B82">
      <w:pPr>
        <w:spacing w:before="360"/>
        <w:jc w:val="both"/>
      </w:pPr>
      <w:r w:rsidRPr="007B7B82">
        <w:br w:type="page"/>
      </w:r>
    </w:p>
    <w:tbl>
      <w:tblPr>
        <w:tblpPr w:leftFromText="141" w:rightFromText="141" w:horzAnchor="margin" w:tblpY="370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513"/>
        <w:gridCol w:w="2126"/>
      </w:tblGrid>
      <w:tr w:rsidR="000429D6" w:rsidRPr="000429D6" w14:paraId="7336A663" w14:textId="77777777" w:rsidTr="008C1A01">
        <w:trPr>
          <w:trHeight w:val="544"/>
        </w:trPr>
        <w:tc>
          <w:tcPr>
            <w:tcW w:w="7513" w:type="dxa"/>
            <w:shd w:val="clear" w:color="auto" w:fill="D9D9D9" w:themeFill="background1" w:themeFillShade="D9"/>
          </w:tcPr>
          <w:p w14:paraId="519A9647" w14:textId="77777777" w:rsidR="000429D6" w:rsidRPr="000429D6" w:rsidRDefault="000429D6" w:rsidP="008C1A01">
            <w:pPr>
              <w:rPr>
                <w:b/>
              </w:rPr>
            </w:pPr>
            <w:r w:rsidRPr="000429D6">
              <w:rPr>
                <w:b/>
              </w:rPr>
              <w:lastRenderedPageBreak/>
              <w:t xml:space="preserve">Übungsmaterial Vorlage: Übung </w:t>
            </w:r>
            <w:r>
              <w:rPr>
                <w:b/>
              </w:rPr>
              <w:t>parallele Linien zeichnen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32840DEA" w14:textId="77777777" w:rsidR="000429D6" w:rsidRPr="000429D6" w:rsidRDefault="00973F02" w:rsidP="008C1A01">
            <w:pPr>
              <w:jc w:val="center"/>
              <w:rPr>
                <w:b/>
              </w:rPr>
            </w:pPr>
            <w:r>
              <w:rPr>
                <w:b/>
              </w:rPr>
              <w:t>Mathematik</w:t>
            </w:r>
          </w:p>
          <w:p w14:paraId="0F16A7F9" w14:textId="77777777" w:rsidR="000429D6" w:rsidRPr="00973F02" w:rsidRDefault="00973F02" w:rsidP="00F12846">
            <w:pPr>
              <w:jc w:val="center"/>
              <w:rPr>
                <w:b/>
              </w:rPr>
            </w:pPr>
            <w:r w:rsidRPr="00973F02">
              <w:rPr>
                <w:b/>
                <w:lang w:val="en-GB"/>
              </w:rPr>
              <w:t>M05.01.</w:t>
            </w:r>
            <w:r w:rsidR="00F12846">
              <w:rPr>
                <w:b/>
                <w:lang w:val="en-GB"/>
              </w:rPr>
              <w:t>3.</w:t>
            </w:r>
            <w:r w:rsidRPr="00973F02">
              <w:rPr>
                <w:b/>
                <w:lang w:val="en-GB"/>
              </w:rPr>
              <w:t>2</w:t>
            </w:r>
          </w:p>
        </w:tc>
      </w:tr>
    </w:tbl>
    <w:p w14:paraId="129A273E" w14:textId="77777777" w:rsidR="00A474EA" w:rsidRPr="00A11D80" w:rsidRDefault="00A474EA" w:rsidP="00E4202E">
      <w:pPr>
        <w:pStyle w:val="Textkrper"/>
        <w:rPr>
          <w:sz w:val="22"/>
          <w:szCs w:val="22"/>
        </w:rPr>
      </w:pPr>
    </w:p>
    <w:p w14:paraId="3EE031FE" w14:textId="77777777" w:rsidR="00817703" w:rsidRPr="00D6061A" w:rsidRDefault="00F678D3" w:rsidP="00D6061A">
      <w:pPr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06FDF695" wp14:editId="037E940C">
                <wp:simplePos x="0" y="0"/>
                <wp:positionH relativeFrom="column">
                  <wp:posOffset>-2540</wp:posOffset>
                </wp:positionH>
                <wp:positionV relativeFrom="paragraph">
                  <wp:posOffset>568325</wp:posOffset>
                </wp:positionV>
                <wp:extent cx="4704715" cy="914400"/>
                <wp:effectExtent l="57150" t="57150" r="57785" b="57150"/>
                <wp:wrapNone/>
                <wp:docPr id="35" name="Gruppieren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715" cy="914400"/>
                          <a:chOff x="0" y="0"/>
                          <a:chExt cx="4704715" cy="914400"/>
                        </a:xfrm>
                      </wpg:grpSpPr>
                      <wps:wsp>
                        <wps:cNvPr id="54" name="Abgerundetes Rechteck 54"/>
                        <wps:cNvSpPr/>
                        <wps:spPr>
                          <a:xfrm>
                            <a:off x="0" y="0"/>
                            <a:ext cx="4704715" cy="9144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0FCA7309" w14:textId="77777777" w:rsidR="00D6061A" w:rsidRPr="00463A46" w:rsidRDefault="00D6061A" w:rsidP="00D6061A">
                              <w:pPr>
                                <w:pStyle w:val="Textkrp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    Aufgabe 1</w:t>
                              </w:r>
                            </w:p>
                            <w:p w14:paraId="64ABD697" w14:textId="77777777" w:rsidR="00F678D3" w:rsidRDefault="00D6061A" w:rsidP="00D6061A">
                              <w:pPr>
                                <w:pStyle w:val="Textkrp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429D6">
                                <w:rPr>
                                  <w:sz w:val="22"/>
                                  <w:szCs w:val="22"/>
                                </w:rPr>
                                <w:t>Zeichnen Sie die Umrisse des folgenden</w:t>
                              </w:r>
                              <w:r w:rsidRPr="00A11D80">
                                <w:rPr>
                                  <w:sz w:val="22"/>
                                  <w:szCs w:val="22"/>
                                </w:rPr>
                                <w:t xml:space="preserve"> Fünfecks </w:t>
                              </w:r>
                              <w:r w:rsidRPr="000429D6">
                                <w:rPr>
                                  <w:sz w:val="22"/>
                                  <w:szCs w:val="22"/>
                                </w:rPr>
                                <w:t>mit parallelen Linien nach</w:t>
                              </w:r>
                              <w:r w:rsidR="00F678D3">
                                <w:rPr>
                                  <w:sz w:val="22"/>
                                  <w:szCs w:val="22"/>
                                </w:rPr>
                                <w:t xml:space="preserve"> außen</w:t>
                              </w:r>
                              <w:r w:rsidRPr="000429D6">
                                <w:rPr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</w:p>
                            <w:p w14:paraId="2F545325" w14:textId="77777777" w:rsidR="00D6061A" w:rsidRPr="000429D6" w:rsidRDefault="00D6061A" w:rsidP="00D6061A">
                              <w:pPr>
                                <w:pStyle w:val="Textkrp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429D6">
                                <w:rPr>
                                  <w:sz w:val="22"/>
                                  <w:szCs w:val="22"/>
                                </w:rPr>
                                <w:t xml:space="preserve">Beginnen Sie mit einem Abstand von 5mm, dann 1 cm, 1, 5 cm usw. </w:t>
                              </w:r>
                            </w:p>
                            <w:p w14:paraId="510688AF" w14:textId="77777777" w:rsidR="00D6061A" w:rsidRPr="000429D6" w:rsidRDefault="00D6061A" w:rsidP="00D6061A">
                              <w:pPr>
                                <w:pStyle w:val="TabelleKopflinks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Grafik 1429"/>
                          <pic:cNvPicPr/>
                        </pic:nvPicPr>
                        <pic:blipFill>
                          <a:blip r:embed="rId35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0" y="44450"/>
                            <a:ext cx="1397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FDF695" id="Gruppieren 35" o:spid="_x0000_s1054" style="position:absolute;left:0;text-align:left;margin-left:-.2pt;margin-top:44.75pt;width:370.45pt;height:1in;z-index:251644416;mso-height-relative:margin" coordsize="47047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">
                <v:roundrect id="Abgerundetes Rechteck 54" o:spid="_x0000_s1055" style="position:absolute;width:47047;height:9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" fillcolor="window" strokecolor="#4bacc6" strokeweight="1pt">
                  <v:textbox>
                    <w:txbxContent>
                      <w:p w14:paraId="0FCA7309" w14:textId="77777777" w:rsidR="00D6061A" w:rsidRPr="00463A46" w:rsidRDefault="00D6061A" w:rsidP="00D6061A">
                        <w:pPr>
                          <w:pStyle w:val="Textkrp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 xml:space="preserve">    Aufgabe 1</w:t>
                        </w:r>
                      </w:p>
                      <w:p w14:paraId="64ABD697" w14:textId="77777777" w:rsidR="00F678D3" w:rsidRDefault="00D6061A" w:rsidP="00D6061A">
                        <w:pPr>
                          <w:pStyle w:val="Textkrper"/>
                          <w:rPr>
                            <w:sz w:val="22"/>
                            <w:szCs w:val="22"/>
                          </w:rPr>
                        </w:pPr>
                        <w:r w:rsidRPr="000429D6">
                          <w:rPr>
                            <w:sz w:val="22"/>
                            <w:szCs w:val="22"/>
                          </w:rPr>
                          <w:t>Zeichnen Sie die Umrisse des folgenden</w:t>
                        </w:r>
                        <w:r w:rsidRPr="00A11D80">
                          <w:rPr>
                            <w:sz w:val="22"/>
                            <w:szCs w:val="22"/>
                          </w:rPr>
                          <w:t xml:space="preserve"> Fünfecks </w:t>
                        </w:r>
                        <w:r w:rsidRPr="000429D6">
                          <w:rPr>
                            <w:sz w:val="22"/>
                            <w:szCs w:val="22"/>
                          </w:rPr>
                          <w:t>mit parallelen Linien nach</w:t>
                        </w:r>
                        <w:r w:rsidR="00F678D3">
                          <w:rPr>
                            <w:sz w:val="22"/>
                            <w:szCs w:val="22"/>
                          </w:rPr>
                          <w:t xml:space="preserve"> außen</w:t>
                        </w:r>
                        <w:r w:rsidRPr="000429D6">
                          <w:rPr>
                            <w:sz w:val="22"/>
                            <w:szCs w:val="22"/>
                          </w:rPr>
                          <w:t xml:space="preserve">. </w:t>
                        </w:r>
                      </w:p>
                      <w:p w14:paraId="2F545325" w14:textId="77777777" w:rsidR="00D6061A" w:rsidRPr="000429D6" w:rsidRDefault="00D6061A" w:rsidP="00D6061A">
                        <w:pPr>
                          <w:pStyle w:val="Textkrper"/>
                          <w:rPr>
                            <w:sz w:val="22"/>
                            <w:szCs w:val="22"/>
                          </w:rPr>
                        </w:pPr>
                        <w:r w:rsidRPr="000429D6">
                          <w:rPr>
                            <w:sz w:val="22"/>
                            <w:szCs w:val="22"/>
                          </w:rPr>
                          <w:t xml:space="preserve">Beginnen Sie mit einem Abstand von 5mm, dann 1 cm, 1, 5 cm usw. </w:t>
                        </w:r>
                      </w:p>
                      <w:p w14:paraId="510688AF" w14:textId="77777777" w:rsidR="00D6061A" w:rsidRPr="000429D6" w:rsidRDefault="00D6061A" w:rsidP="00D6061A">
                        <w:pPr>
                          <w:pStyle w:val="TabelleKopflinks"/>
                          <w:rPr>
                            <w:b w:val="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oundrect>
                <v:shape id="Grafik 1429" o:spid="_x0000_s1056" type="#_x0000_t75" style="position:absolute;left:825;top:444;width:1397;height: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">
                  <v:imagedata r:id="rId36" o:title="" recolortarget="#275791"/>
                </v:shape>
              </v:group>
            </w:pict>
          </mc:Fallback>
        </mc:AlternateContent>
      </w:r>
      <w:r w:rsidR="008E5677" w:rsidRPr="00AA18D1">
        <w:rPr>
          <w:noProof/>
          <w:lang w:eastAsia="de-DE"/>
        </w:rPr>
        <w:drawing>
          <wp:anchor distT="0" distB="0" distL="114300" distR="114300" simplePos="0" relativeHeight="251706880" behindDoc="0" locked="0" layoutInCell="1" allowOverlap="1" wp14:anchorId="6C14D95A" wp14:editId="2A02463C">
            <wp:simplePos x="0" y="0"/>
            <wp:positionH relativeFrom="column">
              <wp:posOffset>4959350</wp:posOffset>
            </wp:positionH>
            <wp:positionV relativeFrom="paragraph">
              <wp:posOffset>498952</wp:posOffset>
            </wp:positionV>
            <wp:extent cx="341630" cy="313055"/>
            <wp:effectExtent l="0" t="0" r="1270" b="0"/>
            <wp:wrapNone/>
            <wp:docPr id="459" name="Grafik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AA727" w14:textId="77777777" w:rsidR="00817703" w:rsidRDefault="00817703" w:rsidP="00817703">
      <w:pPr>
        <w:pStyle w:val="Textkrper"/>
        <w:ind w:left="644"/>
        <w:rPr>
          <w:sz w:val="22"/>
          <w:szCs w:val="22"/>
        </w:rPr>
      </w:pPr>
    </w:p>
    <w:p w14:paraId="7A1B60C0" w14:textId="77777777" w:rsidR="00817703" w:rsidRDefault="008E5677" w:rsidP="00817703">
      <w:pPr>
        <w:pStyle w:val="Textkrper"/>
        <w:ind w:left="644"/>
        <w:rPr>
          <w:sz w:val="22"/>
          <w:szCs w:val="22"/>
        </w:rPr>
      </w:pPr>
      <w:r w:rsidRPr="008C1A01">
        <w:rPr>
          <w:noProof/>
          <w:sz w:val="22"/>
          <w:szCs w:val="22"/>
        </w:rPr>
        <w:drawing>
          <wp:anchor distT="0" distB="0" distL="114300" distR="114300" simplePos="0" relativeHeight="251641344" behindDoc="1" locked="0" layoutInCell="1" allowOverlap="1" wp14:anchorId="693E36B0" wp14:editId="344D3647">
            <wp:simplePos x="0" y="0"/>
            <wp:positionH relativeFrom="column">
              <wp:posOffset>4893310</wp:posOffset>
            </wp:positionH>
            <wp:positionV relativeFrom="paragraph">
              <wp:posOffset>89535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A01">
        <w:rPr>
          <w:noProof/>
          <w:sz w:val="22"/>
          <w:szCs w:val="22"/>
        </w:rPr>
        <w:drawing>
          <wp:anchor distT="0" distB="0" distL="114300" distR="114300" simplePos="0" relativeHeight="251642368" behindDoc="0" locked="0" layoutInCell="1" allowOverlap="1" wp14:anchorId="26DE44B7" wp14:editId="11280A67">
            <wp:simplePos x="0" y="0"/>
            <wp:positionH relativeFrom="column">
              <wp:posOffset>5356860</wp:posOffset>
            </wp:positionH>
            <wp:positionV relativeFrom="paragraph">
              <wp:posOffset>89535</wp:posOffset>
            </wp:positionV>
            <wp:extent cx="314325" cy="314325"/>
            <wp:effectExtent l="0" t="0" r="9525" b="9525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BA0F0" w14:textId="77777777" w:rsidR="00817703" w:rsidRDefault="00817703" w:rsidP="00817703">
      <w:pPr>
        <w:pStyle w:val="Textkrper"/>
        <w:ind w:left="644"/>
        <w:rPr>
          <w:sz w:val="22"/>
          <w:szCs w:val="22"/>
        </w:rPr>
      </w:pPr>
    </w:p>
    <w:p w14:paraId="6139BBFA" w14:textId="77777777" w:rsidR="00D6061A" w:rsidRDefault="00817703" w:rsidP="00817703">
      <w:pPr>
        <w:pStyle w:val="Textkrper"/>
        <w:ind w:left="644"/>
        <w:rPr>
          <w:sz w:val="22"/>
          <w:szCs w:val="22"/>
        </w:rPr>
      </w:pPr>
      <w:r w:rsidRPr="00A11D80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72183A6" wp14:editId="4823C545">
                <wp:simplePos x="0" y="0"/>
                <wp:positionH relativeFrom="margin">
                  <wp:posOffset>1804035</wp:posOffset>
                </wp:positionH>
                <wp:positionV relativeFrom="paragraph">
                  <wp:posOffset>1229360</wp:posOffset>
                </wp:positionV>
                <wp:extent cx="1257300" cy="1143000"/>
                <wp:effectExtent l="0" t="0" r="19050" b="19050"/>
                <wp:wrapNone/>
                <wp:docPr id="972" name="Regelmäßiges Fünfeck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143000"/>
                        </a:xfrm>
                        <a:prstGeom prst="pentagon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BA644F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Regelmäßiges Fünfeck 972" o:spid="_x0000_s1026" type="#_x0000_t56" style="position:absolute;margin-left:142.05pt;margin-top:96.8pt;width:99pt;height:90pt;z-index:251621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" fillcolor="window" strokecolor="windowText" strokeweight="2pt">
                <w10:wrap anchorx="margin"/>
              </v:shape>
            </w:pict>
          </mc:Fallback>
        </mc:AlternateContent>
      </w:r>
      <w:r w:rsidR="0053404E">
        <w:rPr>
          <w:sz w:val="22"/>
          <w:szCs w:val="22"/>
        </w:rPr>
        <w:br/>
      </w:r>
      <w:r w:rsidR="0053404E">
        <w:rPr>
          <w:sz w:val="22"/>
          <w:szCs w:val="22"/>
        </w:rPr>
        <w:br/>
      </w:r>
      <w:r w:rsidR="0053404E">
        <w:rPr>
          <w:sz w:val="22"/>
          <w:szCs w:val="22"/>
        </w:rPr>
        <w:br/>
      </w:r>
      <w:r w:rsidR="0053404E">
        <w:rPr>
          <w:sz w:val="22"/>
          <w:szCs w:val="22"/>
        </w:rPr>
        <w:br/>
      </w:r>
      <w:r w:rsidR="0053404E">
        <w:rPr>
          <w:sz w:val="22"/>
          <w:szCs w:val="22"/>
        </w:rPr>
        <w:br/>
      </w:r>
      <w:r w:rsidR="0053404E">
        <w:rPr>
          <w:sz w:val="22"/>
          <w:szCs w:val="22"/>
        </w:rPr>
        <w:br/>
      </w:r>
      <w:r w:rsidR="0053404E">
        <w:rPr>
          <w:sz w:val="22"/>
          <w:szCs w:val="22"/>
        </w:rPr>
        <w:br/>
      </w:r>
      <w:r w:rsidR="0053404E">
        <w:rPr>
          <w:sz w:val="22"/>
          <w:szCs w:val="22"/>
        </w:rPr>
        <w:br/>
      </w:r>
      <w:r w:rsidR="0053404E">
        <w:rPr>
          <w:sz w:val="22"/>
          <w:szCs w:val="22"/>
        </w:rPr>
        <w:br/>
      </w:r>
      <w:r w:rsidR="0053404E">
        <w:rPr>
          <w:sz w:val="22"/>
          <w:szCs w:val="22"/>
        </w:rPr>
        <w:br/>
      </w:r>
      <w:r w:rsidR="0053404E">
        <w:rPr>
          <w:sz w:val="22"/>
          <w:szCs w:val="22"/>
        </w:rPr>
        <w:br/>
      </w:r>
      <w:r w:rsidR="0053404E">
        <w:rPr>
          <w:sz w:val="22"/>
          <w:szCs w:val="22"/>
        </w:rPr>
        <w:br/>
      </w:r>
      <w:r w:rsidR="0053404E">
        <w:rPr>
          <w:sz w:val="22"/>
          <w:szCs w:val="22"/>
        </w:rPr>
        <w:br/>
      </w:r>
    </w:p>
    <w:p w14:paraId="7EED46C6" w14:textId="77777777" w:rsidR="00D6061A" w:rsidRDefault="00D6061A" w:rsidP="00817703">
      <w:pPr>
        <w:pStyle w:val="Textkrper"/>
        <w:ind w:left="644"/>
        <w:rPr>
          <w:sz w:val="22"/>
          <w:szCs w:val="22"/>
        </w:rPr>
      </w:pPr>
    </w:p>
    <w:p w14:paraId="6FC11BC7" w14:textId="77777777" w:rsidR="00D6061A" w:rsidRDefault="00D6061A" w:rsidP="00817703">
      <w:pPr>
        <w:pStyle w:val="Textkrper"/>
        <w:ind w:left="644"/>
        <w:rPr>
          <w:sz w:val="22"/>
          <w:szCs w:val="22"/>
        </w:rPr>
      </w:pPr>
    </w:p>
    <w:p w14:paraId="5E539940" w14:textId="77777777" w:rsidR="00D6061A" w:rsidRDefault="00D6061A" w:rsidP="00817703">
      <w:pPr>
        <w:pStyle w:val="Textkrper"/>
        <w:ind w:left="644"/>
        <w:rPr>
          <w:sz w:val="22"/>
          <w:szCs w:val="22"/>
        </w:rPr>
      </w:pPr>
    </w:p>
    <w:p w14:paraId="482B251C" w14:textId="77777777" w:rsidR="00D6061A" w:rsidRDefault="00D6061A" w:rsidP="00817703">
      <w:pPr>
        <w:pStyle w:val="Textkrper"/>
        <w:ind w:left="644"/>
        <w:rPr>
          <w:sz w:val="22"/>
          <w:szCs w:val="22"/>
        </w:rPr>
      </w:pPr>
    </w:p>
    <w:p w14:paraId="3A3B7C7D" w14:textId="77777777" w:rsidR="009D545A" w:rsidRDefault="0053404E" w:rsidP="00817703">
      <w:pPr>
        <w:pStyle w:val="Textkrper"/>
        <w:ind w:left="644"/>
        <w:rPr>
          <w:sz w:val="22"/>
          <w:szCs w:val="22"/>
        </w:rPr>
      </w:pPr>
      <w:r>
        <w:rPr>
          <w:sz w:val="22"/>
          <w:szCs w:val="22"/>
        </w:rPr>
        <w:br/>
      </w:r>
    </w:p>
    <w:p w14:paraId="17238EAB" w14:textId="77777777" w:rsidR="009D545A" w:rsidRDefault="009D545A" w:rsidP="00E4202E">
      <w:pPr>
        <w:pStyle w:val="Textkrper"/>
        <w:rPr>
          <w:sz w:val="22"/>
          <w:szCs w:val="22"/>
        </w:rPr>
      </w:pPr>
    </w:p>
    <w:p w14:paraId="4A2505FF" w14:textId="77777777" w:rsidR="009D545A" w:rsidRDefault="009D545A" w:rsidP="00D6061A">
      <w:pPr>
        <w:pStyle w:val="Textkrper"/>
        <w:rPr>
          <w:sz w:val="22"/>
          <w:szCs w:val="22"/>
        </w:rPr>
      </w:pPr>
    </w:p>
    <w:p w14:paraId="0963D33E" w14:textId="77777777" w:rsidR="009D545A" w:rsidRDefault="00D6061A" w:rsidP="00E4202E">
      <w:pPr>
        <w:pStyle w:val="Textkrper"/>
        <w:rPr>
          <w:sz w:val="22"/>
          <w:szCs w:val="22"/>
        </w:rPr>
      </w:pPr>
      <w:r w:rsidRPr="005A1B6A">
        <w:rPr>
          <w:noProof/>
          <w:sz w:val="22"/>
          <w:szCs w:val="22"/>
        </w:rPr>
        <w:drawing>
          <wp:anchor distT="0" distB="0" distL="114300" distR="114300" simplePos="0" relativeHeight="251637248" behindDoc="0" locked="0" layoutInCell="1" allowOverlap="1" wp14:anchorId="6566EA3E" wp14:editId="1F53B638">
            <wp:simplePos x="0" y="0"/>
            <wp:positionH relativeFrom="column">
              <wp:posOffset>5483860</wp:posOffset>
            </wp:positionH>
            <wp:positionV relativeFrom="paragraph">
              <wp:posOffset>211455</wp:posOffset>
            </wp:positionV>
            <wp:extent cx="314325" cy="314325"/>
            <wp:effectExtent l="0" t="0" r="9525" b="9525"/>
            <wp:wrapNone/>
            <wp:docPr id="1868" name="Grafik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B6A">
        <w:rPr>
          <w:noProof/>
          <w:sz w:val="22"/>
          <w:szCs w:val="22"/>
        </w:rPr>
        <w:drawing>
          <wp:anchor distT="0" distB="0" distL="114300" distR="114300" simplePos="0" relativeHeight="251636224" behindDoc="1" locked="0" layoutInCell="1" allowOverlap="1" wp14:anchorId="6A9D48FD" wp14:editId="69824720">
            <wp:simplePos x="0" y="0"/>
            <wp:positionH relativeFrom="column">
              <wp:posOffset>5017135</wp:posOffset>
            </wp:positionH>
            <wp:positionV relativeFrom="paragraph">
              <wp:posOffset>215900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863" name="Grafik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14BE4D8F" wp14:editId="45EF8D16">
                <wp:simplePos x="0" y="0"/>
                <wp:positionH relativeFrom="column">
                  <wp:posOffset>-2731</wp:posOffset>
                </wp:positionH>
                <wp:positionV relativeFrom="paragraph">
                  <wp:posOffset>80010</wp:posOffset>
                </wp:positionV>
                <wp:extent cx="4704715" cy="716748"/>
                <wp:effectExtent l="57150" t="57150" r="57785" b="45720"/>
                <wp:wrapNone/>
                <wp:docPr id="20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715" cy="716748"/>
                          <a:chOff x="0" y="0"/>
                          <a:chExt cx="4704715" cy="716748"/>
                        </a:xfrm>
                      </wpg:grpSpPr>
                      <wps:wsp>
                        <wps:cNvPr id="16" name="Abgerundetes Rechteck 16"/>
                        <wps:cNvSpPr/>
                        <wps:spPr>
                          <a:xfrm>
                            <a:off x="0" y="0"/>
                            <a:ext cx="4704715" cy="716748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2E0DFEA8" w14:textId="77777777" w:rsidR="00D6061A" w:rsidRDefault="00D6061A" w:rsidP="00D6061A">
                              <w:pPr>
                                <w:pStyle w:val="Textkrp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    </w:t>
                              </w:r>
                              <w:r w:rsidRPr="00463A46">
                                <w:rPr>
                                  <w:b/>
                                  <w:sz w:val="22"/>
                                  <w:szCs w:val="22"/>
                                </w:rPr>
                                <w:t>Aufgabe 2</w:t>
                              </w:r>
                            </w:p>
                            <w:p w14:paraId="69EF2F46" w14:textId="77777777" w:rsidR="00D6061A" w:rsidRPr="00463A46" w:rsidRDefault="00D6061A" w:rsidP="00D6061A">
                              <w:pPr>
                                <w:pStyle w:val="Textkrp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Seien Sie nun kreativ und versuchen Sie durch Zeichnen von parallelen Linien ein Bild zu gestalten. Nutzen Sie dafür den Platz auf diesem Blatt.</w:t>
                              </w:r>
                            </w:p>
                            <w:p w14:paraId="17F582C6" w14:textId="77777777" w:rsidR="00D6061A" w:rsidRPr="000429D6" w:rsidRDefault="00D6061A" w:rsidP="00D6061A">
                              <w:pPr>
                                <w:pStyle w:val="TabelleKopflinks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Grafik 1429"/>
                          <pic:cNvPicPr/>
                        </pic:nvPicPr>
                        <pic:blipFill>
                          <a:blip r:embed="rId35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0" y="63500"/>
                            <a:ext cx="1397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BE4D8F" id="Gruppieren 20" o:spid="_x0000_s1057" style="position:absolute;left:0;text-align:left;margin-left:-.2pt;margin-top:6.3pt;width:370.45pt;height:56.45pt;z-index:251643392" coordsize="47047,7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">
                <v:roundrect id="Abgerundetes Rechteck 16" o:spid="_x0000_s1058" style="position:absolute;width:47047;height:71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" fillcolor="window" strokecolor="#4bacc6" strokeweight="1pt">
                  <v:textbox>
                    <w:txbxContent>
                      <w:p w14:paraId="2E0DFEA8" w14:textId="77777777" w:rsidR="00D6061A" w:rsidRDefault="00D6061A" w:rsidP="00D6061A">
                        <w:pPr>
                          <w:pStyle w:val="Textkrp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 xml:space="preserve">    </w:t>
                        </w:r>
                        <w:r w:rsidRPr="00463A46">
                          <w:rPr>
                            <w:b/>
                            <w:sz w:val="22"/>
                            <w:szCs w:val="22"/>
                          </w:rPr>
                          <w:t>Aufgabe 2</w:t>
                        </w:r>
                      </w:p>
                      <w:p w14:paraId="69EF2F46" w14:textId="77777777" w:rsidR="00D6061A" w:rsidRPr="00463A46" w:rsidRDefault="00D6061A" w:rsidP="00D6061A">
                        <w:pPr>
                          <w:pStyle w:val="Textkrp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Seien Sie nun kreativ und versuchen Sie durch Zeichnen von parallelen Linien ein Bild zu gestalten. Nutzen Sie dafür den Platz auf diesem Blatt.</w:t>
                        </w:r>
                      </w:p>
                      <w:p w14:paraId="17F582C6" w14:textId="77777777" w:rsidR="00D6061A" w:rsidRPr="000429D6" w:rsidRDefault="00D6061A" w:rsidP="00D6061A">
                        <w:pPr>
                          <w:pStyle w:val="TabelleKopflinks"/>
                          <w:rPr>
                            <w:b w:val="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oundrect>
                <v:shape id="Grafik 1429" o:spid="_x0000_s1059" type="#_x0000_t75" style="position:absolute;left:825;top:635;width:1397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">
                  <v:imagedata r:id="rId36" o:title="" recolortarget="#275791"/>
                </v:shape>
              </v:group>
            </w:pict>
          </mc:Fallback>
        </mc:AlternateContent>
      </w:r>
    </w:p>
    <w:p w14:paraId="55ABAF90" w14:textId="77777777" w:rsidR="009D545A" w:rsidRDefault="009D545A" w:rsidP="00E4202E">
      <w:pPr>
        <w:pStyle w:val="Textkrper"/>
        <w:rPr>
          <w:sz w:val="22"/>
          <w:szCs w:val="22"/>
        </w:rPr>
      </w:pPr>
    </w:p>
    <w:p w14:paraId="367B1070" w14:textId="77777777" w:rsidR="009D545A" w:rsidRDefault="009D545A" w:rsidP="00E4202E">
      <w:pPr>
        <w:pStyle w:val="Textkrper"/>
        <w:rPr>
          <w:sz w:val="22"/>
          <w:szCs w:val="22"/>
        </w:rPr>
      </w:pPr>
    </w:p>
    <w:p w14:paraId="2A326C76" w14:textId="77777777" w:rsidR="009D545A" w:rsidRDefault="009D545A" w:rsidP="00E4202E">
      <w:pPr>
        <w:pStyle w:val="Textkrper"/>
        <w:rPr>
          <w:sz w:val="22"/>
          <w:szCs w:val="22"/>
        </w:rPr>
      </w:pPr>
    </w:p>
    <w:p w14:paraId="6B77A130" w14:textId="77777777" w:rsidR="009D545A" w:rsidRDefault="009D545A" w:rsidP="00E4202E">
      <w:pPr>
        <w:pStyle w:val="Textkrper"/>
        <w:rPr>
          <w:sz w:val="22"/>
          <w:szCs w:val="22"/>
        </w:rPr>
      </w:pPr>
    </w:p>
    <w:p w14:paraId="676FA2B9" w14:textId="77777777" w:rsidR="009D545A" w:rsidRDefault="009D545A" w:rsidP="00E4202E">
      <w:pPr>
        <w:pStyle w:val="Textkrper"/>
        <w:rPr>
          <w:sz w:val="22"/>
          <w:szCs w:val="22"/>
        </w:rPr>
      </w:pPr>
    </w:p>
    <w:p w14:paraId="40C28FD0" w14:textId="77777777" w:rsidR="009D545A" w:rsidRDefault="009D545A" w:rsidP="00E4202E">
      <w:pPr>
        <w:pStyle w:val="Textkrper"/>
        <w:rPr>
          <w:sz w:val="22"/>
          <w:szCs w:val="22"/>
        </w:rPr>
      </w:pPr>
    </w:p>
    <w:p w14:paraId="0313FB07" w14:textId="77777777" w:rsidR="009D545A" w:rsidRDefault="009D545A" w:rsidP="00E4202E">
      <w:pPr>
        <w:pStyle w:val="Textkrper"/>
        <w:rPr>
          <w:sz w:val="22"/>
          <w:szCs w:val="22"/>
        </w:rPr>
      </w:pPr>
    </w:p>
    <w:p w14:paraId="3091F491" w14:textId="77777777" w:rsidR="009D545A" w:rsidRDefault="009D545A" w:rsidP="00E4202E">
      <w:pPr>
        <w:pStyle w:val="Textkrper"/>
        <w:rPr>
          <w:sz w:val="22"/>
          <w:szCs w:val="22"/>
        </w:rPr>
      </w:pPr>
    </w:p>
    <w:p w14:paraId="6A601AEB" w14:textId="77777777" w:rsidR="009D545A" w:rsidRDefault="009D545A" w:rsidP="00E4202E">
      <w:pPr>
        <w:pStyle w:val="Textkrper"/>
        <w:rPr>
          <w:sz w:val="22"/>
          <w:szCs w:val="22"/>
        </w:rPr>
      </w:pPr>
    </w:p>
    <w:p w14:paraId="03F59BB7" w14:textId="77777777" w:rsidR="009D545A" w:rsidRDefault="009D545A" w:rsidP="00E4202E">
      <w:pPr>
        <w:pStyle w:val="Textkrper"/>
        <w:rPr>
          <w:sz w:val="22"/>
          <w:szCs w:val="22"/>
        </w:rPr>
      </w:pPr>
    </w:p>
    <w:p w14:paraId="00637601" w14:textId="77777777" w:rsidR="009D545A" w:rsidRDefault="009D545A" w:rsidP="00E4202E">
      <w:pPr>
        <w:pStyle w:val="Textkrper"/>
        <w:rPr>
          <w:sz w:val="22"/>
          <w:szCs w:val="22"/>
        </w:rPr>
      </w:pPr>
    </w:p>
    <w:p w14:paraId="02B2B286" w14:textId="77777777" w:rsidR="009D545A" w:rsidRDefault="009D545A" w:rsidP="00E4202E">
      <w:pPr>
        <w:pStyle w:val="Textkrper"/>
        <w:rPr>
          <w:sz w:val="22"/>
          <w:szCs w:val="22"/>
        </w:rPr>
      </w:pPr>
    </w:p>
    <w:p w14:paraId="1C776DF7" w14:textId="77777777" w:rsidR="009D545A" w:rsidRDefault="009D545A" w:rsidP="00E4202E">
      <w:pPr>
        <w:pStyle w:val="Textkrper"/>
        <w:rPr>
          <w:sz w:val="22"/>
          <w:szCs w:val="22"/>
        </w:rPr>
      </w:pPr>
    </w:p>
    <w:p w14:paraId="317AF89E" w14:textId="77777777" w:rsidR="009D545A" w:rsidRDefault="009D545A" w:rsidP="00E4202E">
      <w:pPr>
        <w:pStyle w:val="Textkrper"/>
        <w:rPr>
          <w:sz w:val="22"/>
          <w:szCs w:val="22"/>
        </w:rPr>
      </w:pPr>
    </w:p>
    <w:p w14:paraId="55A08370" w14:textId="77777777" w:rsidR="00817703" w:rsidRDefault="00817703" w:rsidP="00E4202E">
      <w:pPr>
        <w:pStyle w:val="Textkrper"/>
        <w:rPr>
          <w:sz w:val="22"/>
          <w:szCs w:val="22"/>
        </w:rPr>
      </w:pPr>
    </w:p>
    <w:p w14:paraId="09DF48D1" w14:textId="77777777" w:rsidR="009D545A" w:rsidRDefault="009D545A" w:rsidP="00E4202E">
      <w:pPr>
        <w:pStyle w:val="Textkrper"/>
        <w:rPr>
          <w:sz w:val="22"/>
          <w:szCs w:val="22"/>
        </w:rPr>
      </w:pPr>
    </w:p>
    <w:p w14:paraId="55F92755" w14:textId="77777777" w:rsidR="00F678D3" w:rsidRDefault="00F678D3">
      <w:pPr>
        <w:spacing w:line="240" w:lineRule="exact"/>
        <w:rPr>
          <w:sz w:val="22"/>
          <w:szCs w:val="22"/>
          <w:lang w:eastAsia="de-DE"/>
        </w:rPr>
      </w:pPr>
      <w:r>
        <w:rPr>
          <w:sz w:val="22"/>
          <w:szCs w:val="22"/>
        </w:rPr>
        <w:br w:type="page"/>
      </w:r>
    </w:p>
    <w:p w14:paraId="5266C490" w14:textId="77777777" w:rsidR="009D545A" w:rsidRDefault="009D545A" w:rsidP="00E4202E">
      <w:pPr>
        <w:pStyle w:val="Textkrper"/>
        <w:rPr>
          <w:sz w:val="22"/>
          <w:szCs w:val="22"/>
        </w:rPr>
      </w:pPr>
    </w:p>
    <w:p w14:paraId="4B8FBC9A" w14:textId="77777777" w:rsidR="009D545A" w:rsidRDefault="009D545A" w:rsidP="00E4202E">
      <w:pPr>
        <w:pStyle w:val="Textkrper"/>
        <w:rPr>
          <w:sz w:val="22"/>
          <w:szCs w:val="22"/>
        </w:rPr>
      </w:pPr>
    </w:p>
    <w:p w14:paraId="64433630" w14:textId="77777777" w:rsidR="00D6061A" w:rsidRDefault="00D6061A" w:rsidP="00E4202E">
      <w:pPr>
        <w:pStyle w:val="Textkrp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42EBD66D" wp14:editId="12046581">
                <wp:simplePos x="0" y="0"/>
                <wp:positionH relativeFrom="column">
                  <wp:posOffset>-3721</wp:posOffset>
                </wp:positionH>
                <wp:positionV relativeFrom="paragraph">
                  <wp:posOffset>74901</wp:posOffset>
                </wp:positionV>
                <wp:extent cx="6140450" cy="3249576"/>
                <wp:effectExtent l="57150" t="57150" r="0" b="46355"/>
                <wp:wrapNone/>
                <wp:docPr id="38" name="Gruppieren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450" cy="3249576"/>
                          <a:chOff x="0" y="0"/>
                          <a:chExt cx="6140450" cy="3249576"/>
                        </a:xfrm>
                      </wpg:grpSpPr>
                      <wpg:grpSp>
                        <wpg:cNvPr id="39" name="Gruppieren 39"/>
                        <wpg:cNvGrpSpPr/>
                        <wpg:grpSpPr>
                          <a:xfrm>
                            <a:off x="5054600" y="571500"/>
                            <a:ext cx="1085850" cy="901700"/>
                            <a:chOff x="0" y="0"/>
                            <a:chExt cx="2771775" cy="1885950"/>
                          </a:xfrm>
                        </wpg:grpSpPr>
                        <pic:pic xmlns:pic="http://schemas.openxmlformats.org/drawingml/2006/picture">
                          <pic:nvPicPr>
                            <pic:cNvPr id="40" name="Bild 1" descr="Mann, Sitzen, Stuhl, Piktogramm, Schwarz, Arbei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0650" y="0"/>
                              <a:ext cx="1381125" cy="1885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2" name="Bild 1" descr="Mann, Sitzen, Stuhl, Piktogramm, Schwarz, Arbei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0" y="0"/>
                              <a:ext cx="1381125" cy="1885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3" name="Grafik 143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4100" y="88900"/>
                            <a:ext cx="65849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5" name="Gruppieren 45"/>
                        <wpg:cNvGrpSpPr/>
                        <wpg:grpSpPr>
                          <a:xfrm>
                            <a:off x="0" y="0"/>
                            <a:ext cx="4704715" cy="3249576"/>
                            <a:chOff x="0" y="0"/>
                            <a:chExt cx="4704715" cy="3249576"/>
                          </a:xfrm>
                        </wpg:grpSpPr>
                        <wps:wsp>
                          <wps:cNvPr id="46" name="Abgerundetes Rechteck 46"/>
                          <wps:cNvSpPr/>
                          <wps:spPr>
                            <a:xfrm>
                              <a:off x="0" y="0"/>
                              <a:ext cx="4704715" cy="3249576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4BACC6"/>
                              </a:solidFill>
                              <a:prstDash val="solid"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txbx>
                            <w:txbxContent>
                              <w:p w14:paraId="5366304C" w14:textId="77777777" w:rsidR="00D6061A" w:rsidRDefault="00D6061A" w:rsidP="00D6061A">
                                <w:pPr>
                                  <w:pStyle w:val="Textkrper"/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 xml:space="preserve">  </w:t>
                                </w:r>
                                <w:r w:rsidRPr="00463A46"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>Aufgabe 3</w:t>
                                </w:r>
                                <w:r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 xml:space="preserve">: Der Rückenmaler </w:t>
                                </w:r>
                              </w:p>
                              <w:p w14:paraId="1257A941" w14:textId="77777777" w:rsidR="00D6061A" w:rsidRPr="00463A46" w:rsidRDefault="00D6061A" w:rsidP="00D6061A">
                                <w:pPr>
                                  <w:pStyle w:val="Textkrper"/>
                                  <w:numPr>
                                    <w:ilvl w:val="0"/>
                                    <w:numId w:val="32"/>
                                  </w:num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463A46">
                                  <w:rPr>
                                    <w:sz w:val="22"/>
                                    <w:szCs w:val="22"/>
                                  </w:rPr>
                                  <w:t xml:space="preserve">Suchen Sie sich </w:t>
                                </w:r>
                                <w:r w:rsidR="00F678D3">
                                  <w:rPr>
                                    <w:sz w:val="22"/>
                                    <w:szCs w:val="22"/>
                                  </w:rPr>
                                  <w:t xml:space="preserve">eine Partnerin oder </w:t>
                                </w:r>
                                <w:r w:rsidRPr="00463A46">
                                  <w:rPr>
                                    <w:sz w:val="22"/>
                                    <w:szCs w:val="22"/>
                                  </w:rPr>
                                  <w:t xml:space="preserve">einen Partner. </w:t>
                                </w:r>
                              </w:p>
                              <w:p w14:paraId="4804EDB1" w14:textId="77777777" w:rsidR="00D6061A" w:rsidRDefault="00D6061A" w:rsidP="00D6061A">
                                <w:pPr>
                                  <w:pStyle w:val="Textkrper"/>
                                  <w:numPr>
                                    <w:ilvl w:val="0"/>
                                    <w:numId w:val="32"/>
                                  </w:num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9B2720">
                                  <w:rPr>
                                    <w:sz w:val="22"/>
                                    <w:szCs w:val="22"/>
                                  </w:rPr>
                                  <w:t xml:space="preserve">Setzen Sie sich Rücken an Rücken. </w:t>
                                </w:r>
                              </w:p>
                              <w:p w14:paraId="001F794B" w14:textId="77777777" w:rsidR="00D6061A" w:rsidRPr="004F4838" w:rsidRDefault="00D6061A" w:rsidP="00D6061A">
                                <w:pPr>
                                  <w:pStyle w:val="Textkrper"/>
                                  <w:numPr>
                                    <w:ilvl w:val="0"/>
                                    <w:numId w:val="32"/>
                                  </w:numPr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4F4838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Partner</w:t>
                                </w:r>
                                <w:r w:rsidR="00F678D3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/in</w:t>
                                </w:r>
                                <w:r w:rsidRPr="004F4838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 xml:space="preserve"> A: </w:t>
                                </w:r>
                              </w:p>
                              <w:p w14:paraId="527CEB7E" w14:textId="77777777" w:rsidR="00D6061A" w:rsidRDefault="00D6061A" w:rsidP="00D6061A">
                                <w:pPr>
                                  <w:pStyle w:val="Textkrper"/>
                                  <w:numPr>
                                    <w:ilvl w:val="0"/>
                                    <w:numId w:val="33"/>
                                  </w:numPr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Wählen Sie eine Fläche aus, die sie zeichnen möchten. </w:t>
                                </w:r>
                              </w:p>
                              <w:p w14:paraId="1D6311ED" w14:textId="77777777" w:rsidR="00D6061A" w:rsidRDefault="00D6061A" w:rsidP="00D6061A">
                                <w:pPr>
                                  <w:pStyle w:val="Textkrper"/>
                                  <w:numPr>
                                    <w:ilvl w:val="0"/>
                                    <w:numId w:val="33"/>
                                  </w:num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4F4838">
                                  <w:rPr>
                                    <w:sz w:val="22"/>
                                    <w:szCs w:val="22"/>
                                  </w:rPr>
                                  <w:t xml:space="preserve">Beschreiben Sie </w:t>
                                </w:r>
                                <w:r w:rsidR="00F678D3">
                                  <w:rPr>
                                    <w:sz w:val="22"/>
                                    <w:szCs w:val="22"/>
                                  </w:rPr>
                                  <w:t xml:space="preserve">der Partnerin oder </w:t>
                                </w:r>
                                <w:r w:rsidRPr="004F4838">
                                  <w:rPr>
                                    <w:sz w:val="22"/>
                                    <w:szCs w:val="22"/>
                                  </w:rPr>
                                  <w:t xml:space="preserve">dem Partner die Fläche. </w:t>
                                </w:r>
                              </w:p>
                              <w:p w14:paraId="7CB36817" w14:textId="77777777" w:rsidR="00D6061A" w:rsidRPr="004F4838" w:rsidRDefault="00D6061A" w:rsidP="00D6061A">
                                <w:pPr>
                                  <w:pStyle w:val="Textkrper"/>
                                  <w:numPr>
                                    <w:ilvl w:val="0"/>
                                    <w:numId w:val="33"/>
                                  </w:num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4F4838">
                                  <w:rPr>
                                    <w:sz w:val="22"/>
                                    <w:szCs w:val="22"/>
                                  </w:rPr>
                                  <w:t xml:space="preserve">Benutzen Sie dazu den Wortschatz. Achten Sie auf die Tabu-Wörter. </w:t>
                                </w:r>
                              </w:p>
                              <w:p w14:paraId="09AD4700" w14:textId="77777777" w:rsidR="00D6061A" w:rsidRPr="004F4838" w:rsidRDefault="00D6061A" w:rsidP="00D6061A">
                                <w:pPr>
                                  <w:pStyle w:val="Textkrper"/>
                                  <w:ind w:left="360"/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4F4838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Partner</w:t>
                                </w:r>
                                <w:r w:rsidR="00F678D3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/in</w:t>
                                </w:r>
                                <w:r w:rsidRPr="004F4838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 xml:space="preserve"> B</w:t>
                                </w:r>
                                <w:r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:</w:t>
                                </w:r>
                              </w:p>
                              <w:p w14:paraId="57897C3A" w14:textId="77777777" w:rsidR="00D6061A" w:rsidRPr="000A6D80" w:rsidRDefault="00D6061A" w:rsidP="00D6061A">
                                <w:pPr>
                                  <w:pStyle w:val="Textkrper"/>
                                  <w:numPr>
                                    <w:ilvl w:val="0"/>
                                    <w:numId w:val="34"/>
                                  </w:numPr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Zeichnen Sie die Fläche, die </w:t>
                                </w:r>
                                <w:r w:rsidR="00F678D3">
                                  <w:rPr>
                                    <w:sz w:val="22"/>
                                    <w:szCs w:val="22"/>
                                  </w:rPr>
                                  <w:t xml:space="preserve">die Partnerin oder 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der Partner Ihnen erklärt. </w:t>
                                </w:r>
                              </w:p>
                              <w:p w14:paraId="506FA3DF" w14:textId="77777777" w:rsidR="00D6061A" w:rsidRDefault="00D6061A" w:rsidP="00D6061A">
                                <w:pPr>
                                  <w:pStyle w:val="Textkrper"/>
                                  <w:numPr>
                                    <w:ilvl w:val="0"/>
                                    <w:numId w:val="32"/>
                                  </w:numPr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Betrachten Sie die Zeichnung gemeinsam nachdem Sie fertig erklärt haben. Vergleichen Sie es auch mit dem Original.  Versuchen Sie Verbesserungsmöglichkeiten für die nächsten Zeichnungen abzuleiten. </w:t>
                                </w:r>
                              </w:p>
                              <w:p w14:paraId="65EE83F1" w14:textId="77777777" w:rsidR="00D6061A" w:rsidRDefault="00D6061A" w:rsidP="00D6061A">
                                <w:pPr>
                                  <w:pStyle w:val="Textkrper"/>
                                  <w:numPr>
                                    <w:ilvl w:val="0"/>
                                    <w:numId w:val="32"/>
                                  </w:numPr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Wechseln Sie nach jeder Runde Ihre Rollen. </w:t>
                                </w:r>
                              </w:p>
                              <w:p w14:paraId="0A489DE7" w14:textId="77777777" w:rsidR="00D6061A" w:rsidRPr="009B2720" w:rsidRDefault="00D6061A" w:rsidP="00D6061A">
                                <w:pPr>
                                  <w:pStyle w:val="Textkrper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1EDE693B" w14:textId="77777777" w:rsidR="00D6061A" w:rsidRPr="000429D6" w:rsidRDefault="00D6061A" w:rsidP="00D6061A">
                                <w:pPr>
                                  <w:pStyle w:val="TabelleKopflinks"/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" name="Grafik 1429"/>
                            <pic:cNvPicPr/>
                          </pic:nvPicPr>
                          <pic:blipFill>
                            <a:blip r:embed="rId35" cstate="print">
                              <a:duotone>
                                <a:srgbClr val="4F81BD">
                                  <a:shade val="45000"/>
                                  <a:satMod val="135000"/>
                                </a:srgb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650" y="158750"/>
                              <a:ext cx="139700" cy="196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EBD66D" id="Gruppieren 38" o:spid="_x0000_s1060" style="position:absolute;left:0;text-align:left;margin-left:-.3pt;margin-top:5.9pt;width:483.5pt;height:255.85pt;z-index:251648512;mso-height-relative:margin" coordsize="61404,32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">
                <v:group id="Gruppieren 39" o:spid="_x0000_s1061" style="position:absolute;left:50546;top:5715;width:10858;height:9017" coordsize="27717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Bild 1" o:spid="_x0000_s1062" type="#_x0000_t75" alt="Mann, Sitzen, Stuhl, Piktogramm, Schwarz, Arbeit" style="position:absolute;left:13906;width:13811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">
                    <v:imagedata r:id="rId39" o:title="Mann, Sitzen, Stuhl, Piktogramm, Schwarz, Arbeit"/>
                  </v:shape>
                  <v:shape id="Bild 1" o:spid="_x0000_s1063" type="#_x0000_t75" alt="Mann, Sitzen, Stuhl, Piktogramm, Schwarz, Arbeit" style="position:absolute;width:13811;height:1885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">
                    <v:imagedata r:id="rId39" o:title="Mann, Sitzen, Stuhl, Piktogramm, Schwarz, Arbeit"/>
                  </v:shape>
                </v:group>
                <v:shape id="Grafik 1432" o:spid="_x0000_s1064" type="#_x0000_t75" style="position:absolute;left:48641;top:889;width:6584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">
                  <v:imagedata r:id="rId19" o:title=""/>
                </v:shape>
                <v:group id="Gruppieren 45" o:spid="_x0000_s1065" style="position:absolute;width:47047;height:32495" coordsize="47047,3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roundrect id="Abgerundetes Rechteck 46" o:spid="_x0000_s1066" style="position:absolute;width:47047;height:324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" fillcolor="window" strokecolor="#4bacc6" strokeweight="1pt">
                    <v:textbox>
                      <w:txbxContent>
                        <w:p w14:paraId="5366304C" w14:textId="77777777" w:rsidR="00D6061A" w:rsidRDefault="00D6061A" w:rsidP="00D6061A">
                          <w:pPr>
                            <w:pStyle w:val="Textkrper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sz w:val="22"/>
                              <w:szCs w:val="22"/>
                            </w:rPr>
                            <w:t xml:space="preserve">  </w:t>
                          </w:r>
                          <w:r w:rsidRPr="00463A46">
                            <w:rPr>
                              <w:b/>
                              <w:sz w:val="22"/>
                              <w:szCs w:val="22"/>
                            </w:rPr>
                            <w:t>Aufgabe 3</w:t>
                          </w:r>
                          <w:r>
                            <w:rPr>
                              <w:b/>
                              <w:sz w:val="22"/>
                              <w:szCs w:val="22"/>
                            </w:rPr>
                            <w:t xml:space="preserve">: Der Rückenmaler </w:t>
                          </w:r>
                        </w:p>
                        <w:p w14:paraId="1257A941" w14:textId="77777777" w:rsidR="00D6061A" w:rsidRPr="00463A46" w:rsidRDefault="00D6061A" w:rsidP="00D6061A">
                          <w:pPr>
                            <w:pStyle w:val="Textkrper"/>
                            <w:numPr>
                              <w:ilvl w:val="0"/>
                              <w:numId w:val="32"/>
                            </w:numPr>
                            <w:rPr>
                              <w:sz w:val="22"/>
                              <w:szCs w:val="22"/>
                            </w:rPr>
                          </w:pPr>
                          <w:r w:rsidRPr="00463A46">
                            <w:rPr>
                              <w:sz w:val="22"/>
                              <w:szCs w:val="22"/>
                            </w:rPr>
                            <w:t xml:space="preserve">Suchen Sie sich </w:t>
                          </w:r>
                          <w:r w:rsidR="00F678D3">
                            <w:rPr>
                              <w:sz w:val="22"/>
                              <w:szCs w:val="22"/>
                            </w:rPr>
                            <w:t xml:space="preserve">eine Partnerin oder </w:t>
                          </w:r>
                          <w:r w:rsidRPr="00463A46">
                            <w:rPr>
                              <w:sz w:val="22"/>
                              <w:szCs w:val="22"/>
                            </w:rPr>
                            <w:t xml:space="preserve">einen Partner. </w:t>
                          </w:r>
                        </w:p>
                        <w:p w14:paraId="4804EDB1" w14:textId="77777777" w:rsidR="00D6061A" w:rsidRDefault="00D6061A" w:rsidP="00D6061A">
                          <w:pPr>
                            <w:pStyle w:val="Textkrper"/>
                            <w:numPr>
                              <w:ilvl w:val="0"/>
                              <w:numId w:val="32"/>
                            </w:numPr>
                            <w:rPr>
                              <w:sz w:val="22"/>
                              <w:szCs w:val="22"/>
                            </w:rPr>
                          </w:pPr>
                          <w:r w:rsidRPr="009B2720">
                            <w:rPr>
                              <w:sz w:val="22"/>
                              <w:szCs w:val="22"/>
                            </w:rPr>
                            <w:t xml:space="preserve">Setzen Sie sich Rücken an Rücken. </w:t>
                          </w:r>
                        </w:p>
                        <w:p w14:paraId="001F794B" w14:textId="77777777" w:rsidR="00D6061A" w:rsidRPr="004F4838" w:rsidRDefault="00D6061A" w:rsidP="00D6061A">
                          <w:pPr>
                            <w:pStyle w:val="Textkrper"/>
                            <w:numPr>
                              <w:ilvl w:val="0"/>
                              <w:numId w:val="32"/>
                            </w:numPr>
                            <w:rPr>
                              <w:i/>
                              <w:sz w:val="22"/>
                              <w:szCs w:val="22"/>
                            </w:rPr>
                          </w:pPr>
                          <w:r w:rsidRPr="004F4838">
                            <w:rPr>
                              <w:i/>
                              <w:sz w:val="22"/>
                              <w:szCs w:val="22"/>
                            </w:rPr>
                            <w:t>Partner</w:t>
                          </w:r>
                          <w:r w:rsidR="00F678D3">
                            <w:rPr>
                              <w:i/>
                              <w:sz w:val="22"/>
                              <w:szCs w:val="22"/>
                            </w:rPr>
                            <w:t>/in</w:t>
                          </w:r>
                          <w:r w:rsidRPr="004F4838">
                            <w:rPr>
                              <w:i/>
                              <w:sz w:val="22"/>
                              <w:szCs w:val="22"/>
                            </w:rPr>
                            <w:t xml:space="preserve"> A: </w:t>
                          </w:r>
                        </w:p>
                        <w:p w14:paraId="527CEB7E" w14:textId="77777777" w:rsidR="00D6061A" w:rsidRDefault="00D6061A" w:rsidP="00D6061A">
                          <w:pPr>
                            <w:pStyle w:val="Textkrper"/>
                            <w:numPr>
                              <w:ilvl w:val="0"/>
                              <w:numId w:val="33"/>
                            </w:num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Wählen Sie eine Fläche aus, die sie zeichnen möchten. </w:t>
                          </w:r>
                        </w:p>
                        <w:p w14:paraId="1D6311ED" w14:textId="77777777" w:rsidR="00D6061A" w:rsidRDefault="00D6061A" w:rsidP="00D6061A">
                          <w:pPr>
                            <w:pStyle w:val="Textkrper"/>
                            <w:numPr>
                              <w:ilvl w:val="0"/>
                              <w:numId w:val="33"/>
                            </w:numPr>
                            <w:rPr>
                              <w:sz w:val="22"/>
                              <w:szCs w:val="22"/>
                            </w:rPr>
                          </w:pPr>
                          <w:r w:rsidRPr="004F4838">
                            <w:rPr>
                              <w:sz w:val="22"/>
                              <w:szCs w:val="22"/>
                            </w:rPr>
                            <w:t xml:space="preserve">Beschreiben Sie </w:t>
                          </w:r>
                          <w:r w:rsidR="00F678D3">
                            <w:rPr>
                              <w:sz w:val="22"/>
                              <w:szCs w:val="22"/>
                            </w:rPr>
                            <w:t xml:space="preserve">der Partnerin oder </w:t>
                          </w:r>
                          <w:r w:rsidRPr="004F4838">
                            <w:rPr>
                              <w:sz w:val="22"/>
                              <w:szCs w:val="22"/>
                            </w:rPr>
                            <w:t xml:space="preserve">dem Partner die Fläche. </w:t>
                          </w:r>
                        </w:p>
                        <w:p w14:paraId="7CB36817" w14:textId="77777777" w:rsidR="00D6061A" w:rsidRPr="004F4838" w:rsidRDefault="00D6061A" w:rsidP="00D6061A">
                          <w:pPr>
                            <w:pStyle w:val="Textkrper"/>
                            <w:numPr>
                              <w:ilvl w:val="0"/>
                              <w:numId w:val="33"/>
                            </w:numPr>
                            <w:rPr>
                              <w:sz w:val="22"/>
                              <w:szCs w:val="22"/>
                            </w:rPr>
                          </w:pPr>
                          <w:r w:rsidRPr="004F4838">
                            <w:rPr>
                              <w:sz w:val="22"/>
                              <w:szCs w:val="22"/>
                            </w:rPr>
                            <w:t xml:space="preserve">Benutzen Sie dazu den Wortschatz. Achten Sie auf die Tabu-Wörter. </w:t>
                          </w:r>
                        </w:p>
                        <w:p w14:paraId="09AD4700" w14:textId="77777777" w:rsidR="00D6061A" w:rsidRPr="004F4838" w:rsidRDefault="00D6061A" w:rsidP="00D6061A">
                          <w:pPr>
                            <w:pStyle w:val="Textkrper"/>
                            <w:ind w:left="360"/>
                            <w:rPr>
                              <w:i/>
                              <w:sz w:val="22"/>
                              <w:szCs w:val="22"/>
                            </w:rPr>
                          </w:pPr>
                          <w:r w:rsidRPr="004F4838">
                            <w:rPr>
                              <w:i/>
                              <w:sz w:val="22"/>
                              <w:szCs w:val="22"/>
                            </w:rPr>
                            <w:t>Partner</w:t>
                          </w:r>
                          <w:r w:rsidR="00F678D3">
                            <w:rPr>
                              <w:i/>
                              <w:sz w:val="22"/>
                              <w:szCs w:val="22"/>
                            </w:rPr>
                            <w:t>/in</w:t>
                          </w:r>
                          <w:r w:rsidRPr="004F4838">
                            <w:rPr>
                              <w:i/>
                              <w:sz w:val="22"/>
                              <w:szCs w:val="22"/>
                            </w:rPr>
                            <w:t xml:space="preserve"> B</w:t>
                          </w:r>
                          <w:r>
                            <w:rPr>
                              <w:i/>
                              <w:sz w:val="22"/>
                              <w:szCs w:val="22"/>
                            </w:rPr>
                            <w:t>:</w:t>
                          </w:r>
                        </w:p>
                        <w:p w14:paraId="57897C3A" w14:textId="77777777" w:rsidR="00D6061A" w:rsidRPr="000A6D80" w:rsidRDefault="00D6061A" w:rsidP="00D6061A">
                          <w:pPr>
                            <w:pStyle w:val="Textkrper"/>
                            <w:numPr>
                              <w:ilvl w:val="0"/>
                              <w:numId w:val="34"/>
                            </w:num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Zeichnen Sie die Fläche, die </w:t>
                          </w:r>
                          <w:r w:rsidR="00F678D3">
                            <w:rPr>
                              <w:sz w:val="22"/>
                              <w:szCs w:val="22"/>
                            </w:rPr>
                            <w:t xml:space="preserve">die Partnerin oder </w:t>
                          </w:r>
                          <w:r>
                            <w:rPr>
                              <w:sz w:val="22"/>
                              <w:szCs w:val="22"/>
                            </w:rPr>
                            <w:t xml:space="preserve">der Partner Ihnen erklärt. </w:t>
                          </w:r>
                        </w:p>
                        <w:p w14:paraId="506FA3DF" w14:textId="77777777" w:rsidR="00D6061A" w:rsidRDefault="00D6061A" w:rsidP="00D6061A">
                          <w:pPr>
                            <w:pStyle w:val="Textkrper"/>
                            <w:numPr>
                              <w:ilvl w:val="0"/>
                              <w:numId w:val="32"/>
                            </w:num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Betrachten Sie die Zeichnung gemeinsam nachdem Sie fertig erklärt haben. Vergleichen Sie es auch mit dem Original.  Versuchen Sie Verbesserungsmöglichkeiten für die nächsten Zeichnungen abzuleiten. </w:t>
                          </w:r>
                        </w:p>
                        <w:p w14:paraId="65EE83F1" w14:textId="77777777" w:rsidR="00D6061A" w:rsidRDefault="00D6061A" w:rsidP="00D6061A">
                          <w:pPr>
                            <w:pStyle w:val="Textkrper"/>
                            <w:numPr>
                              <w:ilvl w:val="0"/>
                              <w:numId w:val="32"/>
                            </w:num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Wechseln Sie nach jeder Runde Ihre Rollen. </w:t>
                          </w:r>
                        </w:p>
                        <w:p w14:paraId="0A489DE7" w14:textId="77777777" w:rsidR="00D6061A" w:rsidRPr="009B2720" w:rsidRDefault="00D6061A" w:rsidP="00D6061A">
                          <w:pPr>
                            <w:pStyle w:val="Textkrper"/>
                            <w:rPr>
                              <w:sz w:val="22"/>
                              <w:szCs w:val="22"/>
                            </w:rPr>
                          </w:pPr>
                        </w:p>
                        <w:p w14:paraId="1EDE693B" w14:textId="77777777" w:rsidR="00D6061A" w:rsidRPr="000429D6" w:rsidRDefault="00D6061A" w:rsidP="00D6061A">
                          <w:pPr>
                            <w:pStyle w:val="TabelleKopflinks"/>
                            <w:rPr>
                              <w:b w:val="0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shape id="Grafik 1429" o:spid="_x0000_s1067" type="#_x0000_t75" style="position:absolute;left:1206;top:1587;width:1397;height: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">
                    <v:imagedata r:id="rId36" o:title="" recolortarget="#275791"/>
                  </v:shape>
                </v:group>
              </v:group>
            </w:pict>
          </mc:Fallback>
        </mc:AlternateContent>
      </w:r>
    </w:p>
    <w:p w14:paraId="0182ABE7" w14:textId="77777777" w:rsidR="00D6061A" w:rsidRDefault="00D6061A" w:rsidP="00E4202E">
      <w:pPr>
        <w:pStyle w:val="Textkrper"/>
        <w:rPr>
          <w:sz w:val="22"/>
          <w:szCs w:val="22"/>
        </w:rPr>
      </w:pPr>
    </w:p>
    <w:p w14:paraId="0D0975F1" w14:textId="77777777" w:rsidR="00D6061A" w:rsidRDefault="00D6061A" w:rsidP="00E4202E">
      <w:pPr>
        <w:pStyle w:val="Textkrper"/>
        <w:rPr>
          <w:sz w:val="22"/>
          <w:szCs w:val="22"/>
        </w:rPr>
      </w:pPr>
    </w:p>
    <w:p w14:paraId="3EFE5ACB" w14:textId="77777777" w:rsidR="00D6061A" w:rsidRDefault="00D6061A" w:rsidP="00E4202E">
      <w:pPr>
        <w:pStyle w:val="Textkrper"/>
        <w:rPr>
          <w:sz w:val="22"/>
          <w:szCs w:val="22"/>
        </w:rPr>
      </w:pPr>
    </w:p>
    <w:p w14:paraId="3EEE0496" w14:textId="77777777" w:rsidR="00D6061A" w:rsidRDefault="00D6061A" w:rsidP="00E4202E">
      <w:pPr>
        <w:pStyle w:val="Textkrper"/>
        <w:rPr>
          <w:sz w:val="22"/>
          <w:szCs w:val="22"/>
        </w:rPr>
      </w:pPr>
    </w:p>
    <w:p w14:paraId="4C32C0C3" w14:textId="77777777" w:rsidR="00D6061A" w:rsidRDefault="00D6061A" w:rsidP="00E4202E">
      <w:pPr>
        <w:pStyle w:val="Textkrper"/>
        <w:rPr>
          <w:sz w:val="22"/>
          <w:szCs w:val="22"/>
        </w:rPr>
      </w:pPr>
    </w:p>
    <w:p w14:paraId="5219E39D" w14:textId="77777777" w:rsidR="00D6061A" w:rsidRDefault="00D6061A" w:rsidP="00E4202E">
      <w:pPr>
        <w:pStyle w:val="Textkrper"/>
        <w:rPr>
          <w:sz w:val="22"/>
          <w:szCs w:val="22"/>
        </w:rPr>
      </w:pPr>
    </w:p>
    <w:p w14:paraId="463DD1A8" w14:textId="77777777" w:rsidR="00D6061A" w:rsidRDefault="00D6061A" w:rsidP="00E4202E">
      <w:pPr>
        <w:pStyle w:val="Textkrper"/>
        <w:rPr>
          <w:sz w:val="22"/>
          <w:szCs w:val="22"/>
        </w:rPr>
      </w:pPr>
    </w:p>
    <w:p w14:paraId="4CA0E8C8" w14:textId="77777777" w:rsidR="00D6061A" w:rsidRDefault="00D6061A" w:rsidP="00E4202E">
      <w:pPr>
        <w:pStyle w:val="Textkrper"/>
        <w:rPr>
          <w:sz w:val="22"/>
          <w:szCs w:val="22"/>
        </w:rPr>
      </w:pPr>
    </w:p>
    <w:p w14:paraId="540F16D3" w14:textId="77777777" w:rsidR="00D6061A" w:rsidRDefault="00D6061A" w:rsidP="00E4202E">
      <w:pPr>
        <w:pStyle w:val="Textkrper"/>
        <w:rPr>
          <w:sz w:val="22"/>
          <w:szCs w:val="22"/>
        </w:rPr>
      </w:pPr>
    </w:p>
    <w:p w14:paraId="61EB7225" w14:textId="77777777" w:rsidR="00D6061A" w:rsidRDefault="00D6061A" w:rsidP="00E4202E">
      <w:pPr>
        <w:pStyle w:val="Textkrper"/>
        <w:rPr>
          <w:sz w:val="22"/>
          <w:szCs w:val="22"/>
        </w:rPr>
      </w:pPr>
    </w:p>
    <w:p w14:paraId="2086D8F3" w14:textId="77777777" w:rsidR="00D6061A" w:rsidRDefault="00D6061A" w:rsidP="00E4202E">
      <w:pPr>
        <w:pStyle w:val="Textkrper"/>
        <w:rPr>
          <w:sz w:val="22"/>
          <w:szCs w:val="22"/>
        </w:rPr>
      </w:pPr>
    </w:p>
    <w:p w14:paraId="703D9E24" w14:textId="77777777" w:rsidR="00D6061A" w:rsidRDefault="00D6061A" w:rsidP="00E4202E">
      <w:pPr>
        <w:pStyle w:val="Textkrper"/>
        <w:rPr>
          <w:sz w:val="22"/>
          <w:szCs w:val="22"/>
        </w:rPr>
      </w:pPr>
    </w:p>
    <w:p w14:paraId="06E8D04E" w14:textId="77777777" w:rsidR="00D6061A" w:rsidRDefault="00D6061A" w:rsidP="00E4202E">
      <w:pPr>
        <w:pStyle w:val="Textkrper"/>
        <w:rPr>
          <w:sz w:val="22"/>
          <w:szCs w:val="22"/>
        </w:rPr>
      </w:pPr>
    </w:p>
    <w:p w14:paraId="2C8BF251" w14:textId="77777777" w:rsidR="009D545A" w:rsidRDefault="009D545A" w:rsidP="00E4202E">
      <w:pPr>
        <w:pStyle w:val="Textkrper"/>
        <w:rPr>
          <w:sz w:val="22"/>
          <w:szCs w:val="22"/>
        </w:rPr>
      </w:pPr>
    </w:p>
    <w:p w14:paraId="0FDBC6D3" w14:textId="77777777" w:rsidR="00D6061A" w:rsidRDefault="00D6061A" w:rsidP="00E4202E">
      <w:pPr>
        <w:pStyle w:val="Textkrper"/>
        <w:rPr>
          <w:sz w:val="22"/>
          <w:szCs w:val="22"/>
        </w:rPr>
      </w:pPr>
    </w:p>
    <w:p w14:paraId="7D67455F" w14:textId="77777777" w:rsidR="00D6061A" w:rsidRDefault="00D6061A" w:rsidP="00E4202E">
      <w:pPr>
        <w:pStyle w:val="Textkrper"/>
        <w:rPr>
          <w:sz w:val="22"/>
          <w:szCs w:val="22"/>
        </w:rPr>
      </w:pPr>
    </w:p>
    <w:p w14:paraId="7DDD3A9B" w14:textId="77777777" w:rsidR="00D6061A" w:rsidRDefault="00D6061A" w:rsidP="00E4202E">
      <w:pPr>
        <w:pStyle w:val="Textkrper"/>
        <w:rPr>
          <w:sz w:val="22"/>
          <w:szCs w:val="22"/>
        </w:rPr>
      </w:pPr>
    </w:p>
    <w:p w14:paraId="2B1E3822" w14:textId="77777777" w:rsidR="00D6061A" w:rsidRDefault="00D6061A" w:rsidP="00E4202E">
      <w:pPr>
        <w:pStyle w:val="Textkrper"/>
        <w:rPr>
          <w:sz w:val="22"/>
          <w:szCs w:val="22"/>
        </w:rPr>
      </w:pPr>
    </w:p>
    <w:p w14:paraId="415C3283" w14:textId="77777777" w:rsidR="00D6061A" w:rsidRDefault="00D6061A" w:rsidP="00E4202E">
      <w:pPr>
        <w:pStyle w:val="Textkrper"/>
        <w:rPr>
          <w:sz w:val="22"/>
          <w:szCs w:val="22"/>
        </w:rPr>
      </w:pPr>
    </w:p>
    <w:p w14:paraId="090AB458" w14:textId="77777777" w:rsidR="00D6061A" w:rsidRPr="00D6061A" w:rsidRDefault="00D6061A" w:rsidP="00D6061A">
      <w:pPr>
        <w:jc w:val="both"/>
        <w:rPr>
          <w:sz w:val="22"/>
          <w:szCs w:val="22"/>
          <w:lang w:eastAsia="de-DE"/>
        </w:rPr>
      </w:pPr>
    </w:p>
    <w:p w14:paraId="7AB544E5" w14:textId="77777777" w:rsidR="00D6061A" w:rsidRPr="00D6061A" w:rsidRDefault="00D6061A" w:rsidP="00D6061A">
      <w:pPr>
        <w:jc w:val="both"/>
        <w:rPr>
          <w:sz w:val="26"/>
          <w:szCs w:val="26"/>
          <w:lang w:eastAsia="de-DE"/>
        </w:rPr>
      </w:pPr>
    </w:p>
    <w:tbl>
      <w:tblPr>
        <w:tblStyle w:val="Tabellenraster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2970"/>
      </w:tblGrid>
      <w:tr w:rsidR="00D6061A" w:rsidRPr="00D6061A" w14:paraId="265C09EF" w14:textId="77777777" w:rsidTr="0016575C">
        <w:tc>
          <w:tcPr>
            <w:tcW w:w="4390" w:type="dxa"/>
            <w:tcBorders>
              <w:right w:val="single" w:sz="4" w:space="0" w:color="auto"/>
            </w:tcBorders>
          </w:tcPr>
          <w:p w14:paraId="1720F67C" w14:textId="77777777" w:rsidR="00D6061A" w:rsidRPr="00D6061A" w:rsidRDefault="00D6061A" w:rsidP="00D6061A">
            <w:pPr>
              <w:jc w:val="both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D6061A"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  <w:t xml:space="preserve">Wortschatz </w:t>
            </w:r>
          </w:p>
        </w:tc>
        <w:tc>
          <w:tcPr>
            <w:tcW w:w="2970" w:type="dxa"/>
            <w:tcBorders>
              <w:left w:val="single" w:sz="4" w:space="0" w:color="auto"/>
            </w:tcBorders>
          </w:tcPr>
          <w:p w14:paraId="669CBF19" w14:textId="77777777" w:rsidR="00D6061A" w:rsidRPr="00D6061A" w:rsidRDefault="00D6061A" w:rsidP="00D6061A">
            <w:pPr>
              <w:jc w:val="both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D6061A">
              <w:rPr>
                <w:color w:val="FF0000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  <w:t xml:space="preserve">Tabu-Wörter </w:t>
            </w:r>
          </w:p>
        </w:tc>
      </w:tr>
      <w:tr w:rsidR="00D6061A" w:rsidRPr="00D6061A" w14:paraId="0F0C1D21" w14:textId="77777777" w:rsidTr="0016575C">
        <w:tc>
          <w:tcPr>
            <w:tcW w:w="4390" w:type="dxa"/>
            <w:tcBorders>
              <w:right w:val="single" w:sz="4" w:space="0" w:color="auto"/>
            </w:tcBorders>
          </w:tcPr>
          <w:p w14:paraId="33F5E639" w14:textId="77777777" w:rsidR="00D6061A" w:rsidRPr="00D6061A" w:rsidRDefault="00D6061A" w:rsidP="00D6061A">
            <w:pPr>
              <w:jc w:val="both"/>
              <w:rPr>
                <w:sz w:val="22"/>
                <w:szCs w:val="22"/>
              </w:rPr>
            </w:pPr>
            <w:r w:rsidRPr="00D6061A">
              <w:rPr>
                <w:sz w:val="22"/>
                <w:szCs w:val="22"/>
              </w:rPr>
              <w:t xml:space="preserve">Worte, die Sie verwenden können.  </w:t>
            </w:r>
          </w:p>
        </w:tc>
        <w:tc>
          <w:tcPr>
            <w:tcW w:w="2970" w:type="dxa"/>
            <w:tcBorders>
              <w:left w:val="single" w:sz="4" w:space="0" w:color="auto"/>
            </w:tcBorders>
          </w:tcPr>
          <w:p w14:paraId="7B8DEEB9" w14:textId="77777777" w:rsidR="00D6061A" w:rsidRPr="00D6061A" w:rsidRDefault="00D6061A" w:rsidP="00D6061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6061A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Wörter, die verboten sind. </w:t>
            </w:r>
          </w:p>
        </w:tc>
      </w:tr>
      <w:tr w:rsidR="00D6061A" w:rsidRPr="00D6061A" w14:paraId="0411FF3F" w14:textId="77777777" w:rsidTr="0016575C">
        <w:tc>
          <w:tcPr>
            <w:tcW w:w="4390" w:type="dxa"/>
            <w:tcBorders>
              <w:right w:val="single" w:sz="4" w:space="0" w:color="auto"/>
            </w:tcBorders>
          </w:tcPr>
          <w:p w14:paraId="5EC64072" w14:textId="77777777" w:rsidR="00D6061A" w:rsidRPr="00D6061A" w:rsidRDefault="00D6061A" w:rsidP="00D6061A">
            <w:pPr>
              <w:jc w:val="both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D6061A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19B2CC31" wp14:editId="4DB6B78A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108585</wp:posOffset>
                      </wp:positionV>
                      <wp:extent cx="1123950" cy="304800"/>
                      <wp:effectExtent l="57150" t="57150" r="57150" b="57150"/>
                      <wp:wrapNone/>
                      <wp:docPr id="501" name="Rechteck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6FF6FD86" w14:textId="77777777" w:rsidR="00D6061A" w:rsidRPr="00B629F5" w:rsidRDefault="00D6061A" w:rsidP="00D6061A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Strecke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B2CC31" id="Rechteck 501" o:spid="_x0000_s1068" style="position:absolute;left:0;text-align:left;margin-left:108.5pt;margin-top:8.55pt;width:88.5pt;height:24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" fillcolor="#ebf1de" strokecolor="#00b050" strokeweight="2pt">
                      <v:textbox>
                        <w:txbxContent>
                          <w:p w14:paraId="6FF6FD86" w14:textId="77777777" w:rsidR="00D6061A" w:rsidRPr="00B629F5" w:rsidRDefault="00D6061A" w:rsidP="00D6061A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Strecke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6061A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508BF799" wp14:editId="75AC1361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109220</wp:posOffset>
                      </wp:positionV>
                      <wp:extent cx="1123950" cy="304800"/>
                      <wp:effectExtent l="57150" t="57150" r="57150" b="57150"/>
                      <wp:wrapNone/>
                      <wp:docPr id="494" name="Rechteck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61C1515D" w14:textId="77777777" w:rsidR="00D6061A" w:rsidRPr="00B629F5" w:rsidRDefault="00D6061A" w:rsidP="00D6061A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 w:rsidRPr="00B629F5"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Ecken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8BF799" id="Rechteck 494" o:spid="_x0000_s1069" style="position:absolute;left:0;text-align:left;margin-left:5.15pt;margin-top:8.6pt;width:88.5pt;height:24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" fillcolor="#ebf1de" strokecolor="#00b050" strokeweight="2pt">
                      <v:textbox>
                        <w:txbxContent>
                          <w:p w14:paraId="61C1515D" w14:textId="77777777" w:rsidR="00D6061A" w:rsidRPr="00B629F5" w:rsidRDefault="00D6061A" w:rsidP="00D6061A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B629F5"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Ecken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6A33DDC" w14:textId="77777777" w:rsidR="00D6061A" w:rsidRPr="00D6061A" w:rsidRDefault="00D6061A" w:rsidP="00D6061A">
            <w:pPr>
              <w:jc w:val="both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</w:p>
          <w:p w14:paraId="6F892910" w14:textId="77777777" w:rsidR="00D6061A" w:rsidRPr="00D6061A" w:rsidRDefault="00D6061A" w:rsidP="00D6061A">
            <w:pPr>
              <w:jc w:val="both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D6061A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32B37CE" wp14:editId="65705FCE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126365</wp:posOffset>
                      </wp:positionV>
                      <wp:extent cx="1123950" cy="304800"/>
                      <wp:effectExtent l="57150" t="57150" r="57150" b="57150"/>
                      <wp:wrapNone/>
                      <wp:docPr id="498" name="Rechteck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5A113E58" w14:textId="77777777" w:rsidR="00D6061A" w:rsidRPr="00B629F5" w:rsidRDefault="00D6061A" w:rsidP="00D6061A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Seite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2B37CE" id="Rechteck 498" o:spid="_x0000_s1070" style="position:absolute;left:0;text-align:left;margin-left:52pt;margin-top:9.95pt;width:88.5pt;height:24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" fillcolor="#ebf1de" strokecolor="#00b050" strokeweight="2pt">
                      <v:textbox>
                        <w:txbxContent>
                          <w:p w14:paraId="5A113E58" w14:textId="77777777" w:rsidR="00D6061A" w:rsidRPr="00B629F5" w:rsidRDefault="00D6061A" w:rsidP="00D6061A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Seite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BF94CA9" w14:textId="77777777" w:rsidR="00D6061A" w:rsidRPr="00D6061A" w:rsidRDefault="00D6061A" w:rsidP="00D6061A">
            <w:pPr>
              <w:jc w:val="both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</w:p>
          <w:p w14:paraId="25FEE75B" w14:textId="77777777" w:rsidR="00D6061A" w:rsidRPr="00D6061A" w:rsidRDefault="00D6061A" w:rsidP="00D6061A">
            <w:pPr>
              <w:jc w:val="both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D6061A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017DAC94" wp14:editId="23184D83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139700</wp:posOffset>
                      </wp:positionV>
                      <wp:extent cx="1123950" cy="304800"/>
                      <wp:effectExtent l="57150" t="57150" r="57150" b="57150"/>
                      <wp:wrapNone/>
                      <wp:docPr id="499" name="Rechteck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04AB90DC" w14:textId="77777777" w:rsidR="00D6061A" w:rsidRPr="00B629F5" w:rsidRDefault="00D6061A" w:rsidP="00D6061A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rechtwinklig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7DAC94" id="Rechteck 499" o:spid="_x0000_s1071" style="position:absolute;left:0;text-align:left;margin-left:5pt;margin-top:11pt;width:88.5pt;height:24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" fillcolor="#ebf1de" strokecolor="#00b050" strokeweight="2pt">
                      <v:textbox>
                        <w:txbxContent>
                          <w:p w14:paraId="04AB90DC" w14:textId="77777777" w:rsidR="00D6061A" w:rsidRPr="00B629F5" w:rsidRDefault="00D6061A" w:rsidP="00D6061A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rechtwinklig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EFE608E" w14:textId="77777777" w:rsidR="00D6061A" w:rsidRPr="00D6061A" w:rsidRDefault="00D6061A" w:rsidP="00D6061A">
            <w:pPr>
              <w:jc w:val="both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</w:p>
          <w:p w14:paraId="3FCB00E7" w14:textId="77777777" w:rsidR="00D6061A" w:rsidRPr="00D6061A" w:rsidRDefault="00D6061A" w:rsidP="00D6061A">
            <w:pPr>
              <w:jc w:val="both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D6061A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6E4848BE" wp14:editId="76624EBD">
                      <wp:simplePos x="0" y="0"/>
                      <wp:positionH relativeFrom="column">
                        <wp:posOffset>1341755</wp:posOffset>
                      </wp:positionH>
                      <wp:positionV relativeFrom="paragraph">
                        <wp:posOffset>70485</wp:posOffset>
                      </wp:positionV>
                      <wp:extent cx="1123950" cy="355600"/>
                      <wp:effectExtent l="57150" t="57150" r="57150" b="63500"/>
                      <wp:wrapNone/>
                      <wp:docPr id="495" name="Rechteck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5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04E2D7B3" w14:textId="77777777" w:rsidR="00D6061A" w:rsidRPr="00B629F5" w:rsidRDefault="00D6061A" w:rsidP="00D6061A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Länge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848BE" id="Rechteck 495" o:spid="_x0000_s1072" style="position:absolute;left:0;text-align:left;margin-left:105.65pt;margin-top:5.55pt;width:88.5pt;height:28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" fillcolor="#ebf1de" strokecolor="#00b050" strokeweight="2pt">
                      <v:textbox>
                        <w:txbxContent>
                          <w:p w14:paraId="04E2D7B3" w14:textId="77777777" w:rsidR="00D6061A" w:rsidRPr="00B629F5" w:rsidRDefault="00D6061A" w:rsidP="00D6061A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Länge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9EE652C" w14:textId="77777777" w:rsidR="00D6061A" w:rsidRPr="00D6061A" w:rsidRDefault="00D6061A" w:rsidP="00D6061A">
            <w:pPr>
              <w:jc w:val="both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D6061A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4B0836C8" wp14:editId="347392A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100965</wp:posOffset>
                      </wp:positionV>
                      <wp:extent cx="1123950" cy="304800"/>
                      <wp:effectExtent l="57150" t="57150" r="57150" b="57150"/>
                      <wp:wrapNone/>
                      <wp:docPr id="497" name="Rechteck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0BD9FEB2" w14:textId="77777777" w:rsidR="00D6061A" w:rsidRPr="00B629F5" w:rsidRDefault="00D6061A" w:rsidP="00D6061A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parallel </w:t>
                                  </w:r>
                                  <w:r w:rsidRPr="00B629F5"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0836C8" id="Rechteck 497" o:spid="_x0000_s1073" style="position:absolute;left:0;text-align:left;margin-left:0;margin-top:7.95pt;width:88.5pt;height:24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" fillcolor="#ebf1de" strokecolor="#00b050" strokeweight="2pt">
                      <v:textbox>
                        <w:txbxContent>
                          <w:p w14:paraId="0BD9FEB2" w14:textId="77777777" w:rsidR="00D6061A" w:rsidRPr="00B629F5" w:rsidRDefault="00D6061A" w:rsidP="00D6061A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parallel </w:t>
                            </w:r>
                            <w:r w:rsidRPr="00B629F5"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9AC3F38" w14:textId="77777777" w:rsidR="00D6061A" w:rsidRPr="00D6061A" w:rsidRDefault="00D6061A" w:rsidP="00D6061A">
            <w:pPr>
              <w:jc w:val="both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</w:p>
          <w:p w14:paraId="6002394F" w14:textId="77777777" w:rsidR="00D6061A" w:rsidRPr="00D6061A" w:rsidRDefault="00D6061A" w:rsidP="00D6061A">
            <w:pPr>
              <w:jc w:val="both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D6061A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A4411A1" wp14:editId="50CF1E50">
                      <wp:simplePos x="0" y="0"/>
                      <wp:positionH relativeFrom="column">
                        <wp:posOffset>1339850</wp:posOffset>
                      </wp:positionH>
                      <wp:positionV relativeFrom="paragraph">
                        <wp:posOffset>58420</wp:posOffset>
                      </wp:positionV>
                      <wp:extent cx="1123950" cy="304800"/>
                      <wp:effectExtent l="57150" t="57150" r="57150" b="57150"/>
                      <wp:wrapNone/>
                      <wp:docPr id="500" name="Rechteck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1473608B" w14:textId="77777777" w:rsidR="00D6061A" w:rsidRPr="00B629F5" w:rsidRDefault="00D6061A" w:rsidP="00D6061A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Geodreieck </w:t>
                                  </w:r>
                                  <w:r w:rsidRPr="00B629F5"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4411A1" id="Rechteck 500" o:spid="_x0000_s1074" style="position:absolute;left:0;text-align:left;margin-left:105.5pt;margin-top:4.6pt;width:88.5pt;height:24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" fillcolor="#ebf1de" strokecolor="#00b050" strokeweight="2pt">
                      <v:textbox>
                        <w:txbxContent>
                          <w:p w14:paraId="1473608B" w14:textId="77777777" w:rsidR="00D6061A" w:rsidRPr="00B629F5" w:rsidRDefault="00D6061A" w:rsidP="00D6061A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Geodreieck </w:t>
                            </w:r>
                            <w:r w:rsidRPr="00B629F5"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05D702D" w14:textId="77777777" w:rsidR="00D6061A" w:rsidRPr="00D6061A" w:rsidRDefault="00D6061A" w:rsidP="00D6061A">
            <w:pPr>
              <w:jc w:val="both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D6061A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7D503BFF" wp14:editId="34CABBA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62865</wp:posOffset>
                      </wp:positionV>
                      <wp:extent cx="1123950" cy="304800"/>
                      <wp:effectExtent l="57150" t="57150" r="57150" b="57150"/>
                      <wp:wrapNone/>
                      <wp:docPr id="496" name="Rechteck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4C5C5314" w14:textId="77777777" w:rsidR="00D6061A" w:rsidRPr="00B629F5" w:rsidRDefault="00D6061A" w:rsidP="00D6061A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Breite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503BFF" id="Rechteck 496" o:spid="_x0000_s1075" style="position:absolute;left:0;text-align:left;margin-left:0;margin-top:4.95pt;width:88.5pt;height:24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" fillcolor="#ebf1de" strokecolor="#00b050" strokeweight="2pt">
                      <v:textbox>
                        <w:txbxContent>
                          <w:p w14:paraId="4C5C5314" w14:textId="77777777" w:rsidR="00D6061A" w:rsidRPr="00B629F5" w:rsidRDefault="00D6061A" w:rsidP="00D6061A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Breite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BA55E71" w14:textId="77777777" w:rsidR="00D6061A" w:rsidRPr="00D6061A" w:rsidRDefault="00D6061A" w:rsidP="00D6061A">
            <w:pPr>
              <w:jc w:val="both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D6061A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38483E3C" wp14:editId="608CDDC9">
                      <wp:simplePos x="0" y="0"/>
                      <wp:positionH relativeFrom="column">
                        <wp:posOffset>1479550</wp:posOffset>
                      </wp:positionH>
                      <wp:positionV relativeFrom="paragraph">
                        <wp:posOffset>88265</wp:posOffset>
                      </wp:positionV>
                      <wp:extent cx="1123950" cy="304800"/>
                      <wp:effectExtent l="57150" t="57150" r="57150" b="57150"/>
                      <wp:wrapNone/>
                      <wp:docPr id="508" name="Rechteck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54656223" w14:textId="77777777" w:rsidR="00D6061A" w:rsidRPr="00B629F5" w:rsidRDefault="00D6061A" w:rsidP="00D6061A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Mittelpunkt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483E3C" id="Rechteck 508" o:spid="_x0000_s1076" style="position:absolute;left:0;text-align:left;margin-left:116.5pt;margin-top:6.95pt;width:88.5pt;height:24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" fillcolor="#ebf1de" strokecolor="#00b050" strokeweight="2pt">
                      <v:textbox>
                        <w:txbxContent>
                          <w:p w14:paraId="54656223" w14:textId="77777777" w:rsidR="00D6061A" w:rsidRPr="00B629F5" w:rsidRDefault="00D6061A" w:rsidP="00D6061A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Mittelpunkt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224E4B4" w14:textId="77777777" w:rsidR="00D6061A" w:rsidRPr="00D6061A" w:rsidRDefault="00D6061A" w:rsidP="00D6061A">
            <w:pPr>
              <w:jc w:val="both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</w:p>
          <w:p w14:paraId="5C668416" w14:textId="77777777" w:rsidR="00D6061A" w:rsidRPr="00D6061A" w:rsidRDefault="00D6061A" w:rsidP="00D6061A">
            <w:pPr>
              <w:jc w:val="both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D6061A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76A2BD39" wp14:editId="1725611B">
                      <wp:simplePos x="0" y="0"/>
                      <wp:positionH relativeFrom="column">
                        <wp:posOffset>1479550</wp:posOffset>
                      </wp:positionH>
                      <wp:positionV relativeFrom="paragraph">
                        <wp:posOffset>142875</wp:posOffset>
                      </wp:positionV>
                      <wp:extent cx="1123950" cy="304800"/>
                      <wp:effectExtent l="57150" t="57150" r="57150" b="57150"/>
                      <wp:wrapNone/>
                      <wp:docPr id="960" name="Rechteck 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5A640CD4" w14:textId="77777777" w:rsidR="00D6061A" w:rsidRPr="00B629F5" w:rsidRDefault="00D6061A" w:rsidP="00D6061A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Kreislinie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A2BD39" id="Rechteck 960" o:spid="_x0000_s1077" style="position:absolute;left:0;text-align:left;margin-left:116.5pt;margin-top:11.25pt;width:88.5pt;height:24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" fillcolor="#ebf1de" strokecolor="#00b050" strokeweight="2pt">
                      <v:textbox>
                        <w:txbxContent>
                          <w:p w14:paraId="5A640CD4" w14:textId="77777777" w:rsidR="00D6061A" w:rsidRPr="00B629F5" w:rsidRDefault="00D6061A" w:rsidP="00D6061A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Kreislinie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6061A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7127B653" wp14:editId="100B10A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58420</wp:posOffset>
                      </wp:positionV>
                      <wp:extent cx="1123950" cy="304800"/>
                      <wp:effectExtent l="57150" t="57150" r="57150" b="57150"/>
                      <wp:wrapNone/>
                      <wp:docPr id="507" name="Rechteck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62E4795E" w14:textId="77777777" w:rsidR="00D6061A" w:rsidRPr="00B629F5" w:rsidRDefault="00D6061A" w:rsidP="00D6061A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Abstand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27B653" id="Rechteck 507" o:spid="_x0000_s1078" style="position:absolute;left:0;text-align:left;margin-left:0;margin-top:4.6pt;width:88.5pt;height:24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" fillcolor="#ebf1de" strokecolor="#00b050" strokeweight="2pt">
                      <v:textbox>
                        <w:txbxContent>
                          <w:p w14:paraId="62E4795E" w14:textId="77777777" w:rsidR="00D6061A" w:rsidRPr="00B629F5" w:rsidRDefault="00D6061A" w:rsidP="00D6061A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Abstand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3E630C2" w14:textId="77777777" w:rsidR="00D6061A" w:rsidRPr="00D6061A" w:rsidRDefault="00D6061A" w:rsidP="00D6061A">
            <w:pPr>
              <w:jc w:val="both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</w:p>
          <w:p w14:paraId="10E9817C" w14:textId="77777777" w:rsidR="00D6061A" w:rsidRPr="00D6061A" w:rsidRDefault="00D6061A" w:rsidP="00D6061A">
            <w:pPr>
              <w:jc w:val="both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</w:tcPr>
          <w:p w14:paraId="691920F3" w14:textId="77777777" w:rsidR="00D6061A" w:rsidRPr="00D6061A" w:rsidRDefault="00D6061A" w:rsidP="00D6061A">
            <w:pPr>
              <w:jc w:val="both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D6061A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2C3F397F" wp14:editId="138B2B05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2529205</wp:posOffset>
                      </wp:positionV>
                      <wp:extent cx="920750" cy="304800"/>
                      <wp:effectExtent l="57150" t="57150" r="50800" b="57150"/>
                      <wp:wrapNone/>
                      <wp:docPr id="510" name="Rechteck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0FA03364" w14:textId="77777777" w:rsidR="00D6061A" w:rsidRPr="00B629F5" w:rsidRDefault="00D6061A" w:rsidP="00D6061A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  <w:t xml:space="preserve">Strich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C3F397F" id="Rechteck 510" o:spid="_x0000_s1079" style="position:absolute;left:0;text-align:left;margin-left:6.15pt;margin-top:199.15pt;width:72.5pt;height:24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" fillcolor="#f2dcdb" strokecolor="#c0504d" strokeweight="2pt">
                      <v:textbox>
                        <w:txbxContent>
                          <w:p w14:paraId="0FA03364" w14:textId="77777777" w:rsidR="00D6061A" w:rsidRPr="00B629F5" w:rsidRDefault="00D6061A" w:rsidP="00D6061A">
                            <w:pPr>
                              <w:jc w:val="center"/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  <w:t xml:space="preserve">Strich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6061A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1FF78840" wp14:editId="5CFE0973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1627505</wp:posOffset>
                      </wp:positionV>
                      <wp:extent cx="1511300" cy="304800"/>
                      <wp:effectExtent l="57150" t="57150" r="50800" b="57150"/>
                      <wp:wrapNone/>
                      <wp:docPr id="506" name="Rechteck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2AEAA8BF" w14:textId="77777777" w:rsidR="00D6061A" w:rsidRPr="00B629F5" w:rsidRDefault="00D6061A" w:rsidP="00D6061A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  <w:t>Parallelogramm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FF78840" id="Rechteck 506" o:spid="_x0000_s1080" style="position:absolute;left:0;text-align:left;margin-left:9.15pt;margin-top:128.15pt;width:119pt;height:24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" fillcolor="#f2dcdb" strokecolor="#c0504d" strokeweight="2pt">
                      <v:textbox>
                        <w:txbxContent>
                          <w:p w14:paraId="2AEAA8BF" w14:textId="77777777" w:rsidR="00D6061A" w:rsidRPr="00B629F5" w:rsidRDefault="00D6061A" w:rsidP="00D6061A">
                            <w:pPr>
                              <w:jc w:val="center"/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  <w:t>Parallelogramm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6061A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1224B990" wp14:editId="18BD682E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2077720</wp:posOffset>
                      </wp:positionV>
                      <wp:extent cx="1123950" cy="304800"/>
                      <wp:effectExtent l="57150" t="57150" r="57150" b="57150"/>
                      <wp:wrapNone/>
                      <wp:docPr id="505" name="Rechteck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6734B8D4" w14:textId="77777777" w:rsidR="00D6061A" w:rsidRPr="00B629F5" w:rsidRDefault="00D6061A" w:rsidP="00D6061A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  <w:t xml:space="preserve">Kreis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24B990" id="Rechteck 505" o:spid="_x0000_s1081" style="position:absolute;left:0;text-align:left;margin-left:36.5pt;margin-top:163.6pt;width:88.5pt;height:24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" fillcolor="#f2dcdb" strokecolor="#c0504d" strokeweight="2pt">
                      <v:textbox>
                        <w:txbxContent>
                          <w:p w14:paraId="6734B8D4" w14:textId="77777777" w:rsidR="00D6061A" w:rsidRPr="00B629F5" w:rsidRDefault="00D6061A" w:rsidP="00D6061A">
                            <w:pPr>
                              <w:jc w:val="center"/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  <w:t xml:space="preserve">Kreis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6061A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72FCFBBD" wp14:editId="355279AA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509270</wp:posOffset>
                      </wp:positionV>
                      <wp:extent cx="1123950" cy="304800"/>
                      <wp:effectExtent l="57150" t="57150" r="57150" b="57150"/>
                      <wp:wrapNone/>
                      <wp:docPr id="504" name="Rechteck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5AD64A65" w14:textId="77777777" w:rsidR="00D6061A" w:rsidRPr="00B629F5" w:rsidRDefault="00D6061A" w:rsidP="00D6061A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  <w:t>Quadrat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CFBBD" id="Rechteck 504" o:spid="_x0000_s1082" style="position:absolute;left:0;text-align:left;margin-left:22.5pt;margin-top:40.1pt;width:88.5pt;height:24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" fillcolor="#f2dcdb" strokecolor="#c0504d" strokeweight="2pt">
                      <v:textbox>
                        <w:txbxContent>
                          <w:p w14:paraId="5AD64A65" w14:textId="77777777" w:rsidR="00D6061A" w:rsidRPr="00B629F5" w:rsidRDefault="00D6061A" w:rsidP="00D6061A">
                            <w:pPr>
                              <w:jc w:val="center"/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  <w:t>Quadrat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6061A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6A75B942" wp14:editId="38123724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1061720</wp:posOffset>
                      </wp:positionV>
                      <wp:extent cx="1123950" cy="304800"/>
                      <wp:effectExtent l="57150" t="57150" r="57150" b="57150"/>
                      <wp:wrapNone/>
                      <wp:docPr id="503" name="Rechteck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5B253B97" w14:textId="77777777" w:rsidR="00D6061A" w:rsidRPr="00B629F5" w:rsidRDefault="00D6061A" w:rsidP="00D6061A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  <w:t>Dreieck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75B942" id="Rechteck 503" o:spid="_x0000_s1083" style="position:absolute;left:0;text-align:left;margin-left:14.5pt;margin-top:83.6pt;width:88.5pt;height:24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" fillcolor="#f2dcdb" strokecolor="#c0504d" strokeweight="2pt">
                      <v:textbox>
                        <w:txbxContent>
                          <w:p w14:paraId="5B253B97" w14:textId="77777777" w:rsidR="00D6061A" w:rsidRPr="00B629F5" w:rsidRDefault="00D6061A" w:rsidP="00D6061A">
                            <w:pPr>
                              <w:jc w:val="center"/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  <w:t>Dreieck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6061A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5EBB9155" wp14:editId="2DDA256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58420</wp:posOffset>
                      </wp:positionV>
                      <wp:extent cx="1123950" cy="304800"/>
                      <wp:effectExtent l="57150" t="57150" r="57150" b="57150"/>
                      <wp:wrapNone/>
                      <wp:docPr id="502" name="Rechteck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4FCB427D" w14:textId="77777777" w:rsidR="00D6061A" w:rsidRPr="00B629F5" w:rsidRDefault="00D6061A" w:rsidP="00D6061A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  <w:t>Rechteck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BB9155" id="Rechteck 502" o:spid="_x0000_s1084" style="position:absolute;left:0;text-align:left;margin-left:0;margin-top:4.6pt;width:88.5pt;height:24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" fillcolor="#f2dcdb" strokecolor="#c0504d" strokeweight="2pt">
                      <v:textbox>
                        <w:txbxContent>
                          <w:p w14:paraId="4FCB427D" w14:textId="77777777" w:rsidR="00D6061A" w:rsidRPr="00B629F5" w:rsidRDefault="00D6061A" w:rsidP="00D6061A">
                            <w:pPr>
                              <w:jc w:val="center"/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  <w:t>Rechteck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4179B5C1" w14:textId="77777777" w:rsidR="00D6061A" w:rsidRDefault="00D6061A" w:rsidP="00E4202E">
      <w:pPr>
        <w:pStyle w:val="Textkrper"/>
        <w:rPr>
          <w:sz w:val="22"/>
          <w:szCs w:val="22"/>
        </w:rPr>
      </w:pPr>
    </w:p>
    <w:p w14:paraId="507688BA" w14:textId="77777777" w:rsidR="00D6061A" w:rsidRDefault="00D6061A" w:rsidP="00E4202E">
      <w:pPr>
        <w:pStyle w:val="Textkrper"/>
        <w:rPr>
          <w:sz w:val="22"/>
          <w:szCs w:val="22"/>
        </w:rPr>
      </w:pPr>
    </w:p>
    <w:p w14:paraId="6E681ABD" w14:textId="77777777" w:rsidR="00D6061A" w:rsidRDefault="00D6061A" w:rsidP="00E4202E">
      <w:pPr>
        <w:pStyle w:val="Textkrper"/>
        <w:rPr>
          <w:sz w:val="22"/>
          <w:szCs w:val="22"/>
        </w:rPr>
      </w:pPr>
    </w:p>
    <w:p w14:paraId="2AD6B654" w14:textId="77777777" w:rsidR="00F678D3" w:rsidRDefault="00F678D3">
      <w:pPr>
        <w:spacing w:line="240" w:lineRule="exact"/>
        <w:rPr>
          <w:color w:val="4F81BD" w:themeColor="accent1"/>
          <w:sz w:val="26"/>
          <w:szCs w:val="26"/>
          <w:lang w:eastAsia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0A1D7D20" w14:textId="77777777" w:rsidR="00D6061A" w:rsidRPr="00D6061A" w:rsidRDefault="00D6061A" w:rsidP="00D6061A">
      <w:pPr>
        <w:pStyle w:val="Textkrper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6061A"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Vorlagen Flächen </w:t>
      </w:r>
    </w:p>
    <w:p w14:paraId="2855E87A" w14:textId="77777777" w:rsidR="00D6061A" w:rsidRPr="00D6061A" w:rsidRDefault="00D6061A" w:rsidP="00D6061A">
      <w:pPr>
        <w:jc w:val="both"/>
        <w:rPr>
          <w:sz w:val="22"/>
          <w:szCs w:val="22"/>
          <w:lang w:eastAsia="de-DE"/>
        </w:rPr>
      </w:pPr>
    </w:p>
    <w:p w14:paraId="02C45E79" w14:textId="77777777" w:rsidR="00D6061A" w:rsidRPr="00D6061A" w:rsidRDefault="00D6061A" w:rsidP="00D6061A">
      <w:pPr>
        <w:jc w:val="both"/>
        <w:rPr>
          <w:sz w:val="22"/>
          <w:szCs w:val="22"/>
          <w:lang w:eastAsia="de-DE"/>
        </w:rPr>
      </w:pPr>
      <w:r w:rsidRPr="00D6061A">
        <w:rPr>
          <w:noProof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49A2402C" wp14:editId="24D9217B">
                <wp:simplePos x="0" y="0"/>
                <wp:positionH relativeFrom="column">
                  <wp:posOffset>-2540</wp:posOffset>
                </wp:positionH>
                <wp:positionV relativeFrom="paragraph">
                  <wp:posOffset>167005</wp:posOffset>
                </wp:positionV>
                <wp:extent cx="1257300" cy="2006600"/>
                <wp:effectExtent l="0" t="0" r="19050" b="12700"/>
                <wp:wrapNone/>
                <wp:docPr id="989" name="Gruppieren 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2006600"/>
                          <a:chOff x="0" y="0"/>
                          <a:chExt cx="1257300" cy="2006600"/>
                        </a:xfrm>
                      </wpg:grpSpPr>
                      <wps:wsp>
                        <wps:cNvPr id="987" name="Regelmäßiges Fünfeck 987"/>
                        <wps:cNvSpPr/>
                        <wps:spPr>
                          <a:xfrm>
                            <a:off x="0" y="0"/>
                            <a:ext cx="1257300" cy="1143000"/>
                          </a:xfrm>
                          <a:prstGeom prst="pentagon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Rechteck 988"/>
                        <wps:cNvSpPr/>
                        <wps:spPr>
                          <a:xfrm>
                            <a:off x="247650" y="1143000"/>
                            <a:ext cx="768350" cy="863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4E273" id="Gruppieren 989" o:spid="_x0000_s1026" style="position:absolute;margin-left:-.2pt;margin-top:13.15pt;width:99pt;height:158pt;z-index:251674112" coordsize="12573,20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">
                <v:shape id="Regelmäßiges Fünfeck 987" o:spid="_x0000_s1027" type="#_x0000_t56" style="position:absolute;width:12573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" fillcolor="window" strokecolor="windowText" strokeweight="2pt"/>
                <v:rect id="Rechteck 988" o:spid="_x0000_s1028" style="position:absolute;left:2476;top:11430;width:7684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" fillcolor="window" strokecolor="windowText" strokeweight="2pt"/>
              </v:group>
            </w:pict>
          </mc:Fallback>
        </mc:AlternateContent>
      </w:r>
    </w:p>
    <w:p w14:paraId="42690CBE" w14:textId="77777777" w:rsidR="00D6061A" w:rsidRPr="00D6061A" w:rsidRDefault="00D6061A" w:rsidP="00D6061A">
      <w:pPr>
        <w:jc w:val="both"/>
        <w:rPr>
          <w:sz w:val="22"/>
          <w:szCs w:val="22"/>
          <w:lang w:eastAsia="de-DE"/>
        </w:rPr>
      </w:pPr>
    </w:p>
    <w:p w14:paraId="531AA520" w14:textId="77777777" w:rsidR="00D6061A" w:rsidRPr="00D6061A" w:rsidRDefault="002E46DB" w:rsidP="00D6061A">
      <w:pPr>
        <w:jc w:val="both"/>
        <w:rPr>
          <w:sz w:val="22"/>
          <w:szCs w:val="22"/>
          <w:lang w:eastAsia="de-DE"/>
        </w:rPr>
      </w:pPr>
      <w:r w:rsidRPr="00D6061A">
        <w:rPr>
          <w:noProof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2CD206E5" wp14:editId="38E62F58">
                <wp:simplePos x="0" y="0"/>
                <wp:positionH relativeFrom="column">
                  <wp:posOffset>4113862</wp:posOffset>
                </wp:positionH>
                <wp:positionV relativeFrom="paragraph">
                  <wp:posOffset>30480</wp:posOffset>
                </wp:positionV>
                <wp:extent cx="2133600" cy="1752600"/>
                <wp:effectExtent l="0" t="0" r="19050" b="19050"/>
                <wp:wrapNone/>
                <wp:docPr id="998" name="Gruppieren 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1752600"/>
                          <a:chOff x="0" y="0"/>
                          <a:chExt cx="3397250" cy="2414905"/>
                        </a:xfrm>
                      </wpg:grpSpPr>
                      <wpg:grpSp>
                        <wpg:cNvPr id="996" name="Gruppieren 996"/>
                        <wpg:cNvGrpSpPr/>
                        <wpg:grpSpPr>
                          <a:xfrm>
                            <a:off x="0" y="0"/>
                            <a:ext cx="3397250" cy="2414905"/>
                            <a:chOff x="0" y="0"/>
                            <a:chExt cx="3397250" cy="2414905"/>
                          </a:xfrm>
                        </wpg:grpSpPr>
                        <wps:wsp>
                          <wps:cNvPr id="994" name="Parallelogramm 994"/>
                          <wps:cNvSpPr/>
                          <wps:spPr>
                            <a:xfrm>
                              <a:off x="0" y="1219200"/>
                              <a:ext cx="2451100" cy="1195705"/>
                            </a:xfrm>
                            <a:prstGeom prst="parallelogram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5" name="Gleichschenkliges Dreieck 995"/>
                          <wps:cNvSpPr/>
                          <wps:spPr>
                            <a:xfrm>
                              <a:off x="2146300" y="0"/>
                              <a:ext cx="1250950" cy="2413000"/>
                            </a:xfrm>
                            <a:prstGeom prst="triangl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97" name="Rechteck 997"/>
                        <wps:cNvSpPr/>
                        <wps:spPr>
                          <a:xfrm>
                            <a:off x="2095500" y="1244600"/>
                            <a:ext cx="704850" cy="11493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9D7ECB" id="Gruppieren 998" o:spid="_x0000_s1026" style="position:absolute;margin-left:323.95pt;margin-top:2.4pt;width:168pt;height:138pt;z-index:251676160;mso-width-relative:margin;mso-height-relative:margin" coordsize="33972,24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">
                <v:group id="Gruppieren 996" o:spid="_x0000_s1027" style="position:absolute;width:33972;height:24149" coordsize="33972,24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Parallelogramm 994" o:spid="_x0000_s1028" type="#_x0000_t7" style="position:absolute;top:12192;width:24511;height:11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" adj="2634" fillcolor="window" strokecolor="windowText" strokeweight="2pt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Gleichschenkliges Dreieck 995" o:spid="_x0000_s1029" type="#_x0000_t5" style="position:absolute;left:21463;width:12509;height:24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" fillcolor="window" strokecolor="windowText" strokeweight="2pt"/>
                </v:group>
                <v:rect id="Rechteck 997" o:spid="_x0000_s1030" style="position:absolute;left:20955;top:12446;width:7048;height:11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" fillcolor="window" strokecolor="window" strokeweight="0"/>
              </v:group>
            </w:pict>
          </mc:Fallback>
        </mc:AlternateContent>
      </w:r>
      <w:r w:rsidRPr="00D6061A">
        <w:rPr>
          <w:noProof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348B5DB8" wp14:editId="71B31DA1">
                <wp:simplePos x="0" y="0"/>
                <wp:positionH relativeFrom="column">
                  <wp:posOffset>1959610</wp:posOffset>
                </wp:positionH>
                <wp:positionV relativeFrom="paragraph">
                  <wp:posOffset>33020</wp:posOffset>
                </wp:positionV>
                <wp:extent cx="1800000" cy="1800000"/>
                <wp:effectExtent l="0" t="0" r="10160" b="10160"/>
                <wp:wrapNone/>
                <wp:docPr id="993" name="Gruppieren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800000"/>
                          <a:chOff x="0" y="0"/>
                          <a:chExt cx="1800000" cy="1800000"/>
                        </a:xfrm>
                      </wpg:grpSpPr>
                      <wps:wsp>
                        <wps:cNvPr id="990" name="Rechteck 990"/>
                        <wps:cNvSpPr/>
                        <wps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Ellipse 991"/>
                        <wps:cNvSpPr/>
                        <wps:spPr>
                          <a:xfrm>
                            <a:off x="0" y="0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E74148" id="Gruppieren 993" o:spid="_x0000_s1026" style="position:absolute;margin-left:154.3pt;margin-top:2.6pt;width:141.75pt;height:141.75pt;z-index:251675136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">
                <v:rect id="Rechteck 990" o:spid="_x0000_s1027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" fillcolor="windowText" strokecolor="windowText" strokeweight="2pt"/>
                <v:oval id="Ellipse 991" o:spid="_x0000_s1028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" fillcolor="window" strokecolor="window" strokeweight="2pt"/>
              </v:group>
            </w:pict>
          </mc:Fallback>
        </mc:AlternateContent>
      </w:r>
    </w:p>
    <w:p w14:paraId="403D8DC6" w14:textId="77777777" w:rsidR="00D6061A" w:rsidRPr="00D6061A" w:rsidRDefault="00D6061A" w:rsidP="00D6061A">
      <w:pPr>
        <w:jc w:val="both"/>
        <w:rPr>
          <w:sz w:val="22"/>
          <w:szCs w:val="22"/>
          <w:lang w:eastAsia="de-DE"/>
        </w:rPr>
      </w:pPr>
    </w:p>
    <w:p w14:paraId="1474B3E8" w14:textId="77777777" w:rsidR="00D6061A" w:rsidRPr="00D6061A" w:rsidRDefault="00D6061A" w:rsidP="00D6061A">
      <w:pPr>
        <w:jc w:val="both"/>
        <w:rPr>
          <w:sz w:val="22"/>
          <w:szCs w:val="22"/>
          <w:lang w:eastAsia="de-DE"/>
        </w:rPr>
      </w:pPr>
    </w:p>
    <w:p w14:paraId="5C268FFD" w14:textId="77777777" w:rsidR="00D6061A" w:rsidRPr="00D6061A" w:rsidRDefault="00D6061A" w:rsidP="00D6061A">
      <w:pPr>
        <w:jc w:val="both"/>
        <w:rPr>
          <w:sz w:val="22"/>
          <w:szCs w:val="22"/>
          <w:lang w:eastAsia="de-DE"/>
        </w:rPr>
      </w:pPr>
    </w:p>
    <w:p w14:paraId="4E6ECC67" w14:textId="77777777" w:rsidR="00D6061A" w:rsidRPr="00D6061A" w:rsidRDefault="00D6061A" w:rsidP="00D6061A">
      <w:pPr>
        <w:jc w:val="both"/>
        <w:rPr>
          <w:sz w:val="22"/>
          <w:szCs w:val="22"/>
          <w:lang w:eastAsia="de-DE"/>
        </w:rPr>
      </w:pPr>
    </w:p>
    <w:p w14:paraId="0BA4700D" w14:textId="77777777" w:rsidR="00D6061A" w:rsidRPr="00D6061A" w:rsidRDefault="00D6061A" w:rsidP="00D6061A">
      <w:pPr>
        <w:jc w:val="both"/>
        <w:rPr>
          <w:sz w:val="22"/>
          <w:szCs w:val="22"/>
          <w:lang w:eastAsia="de-DE"/>
        </w:rPr>
      </w:pPr>
    </w:p>
    <w:p w14:paraId="3E6B5407" w14:textId="77777777" w:rsidR="00D6061A" w:rsidRPr="00D6061A" w:rsidRDefault="00D6061A" w:rsidP="00D6061A">
      <w:pPr>
        <w:jc w:val="both"/>
        <w:rPr>
          <w:sz w:val="22"/>
          <w:szCs w:val="22"/>
          <w:lang w:eastAsia="de-DE"/>
        </w:rPr>
      </w:pPr>
    </w:p>
    <w:p w14:paraId="368357F3" w14:textId="77777777" w:rsidR="00D6061A" w:rsidRPr="00D6061A" w:rsidRDefault="002E46DB" w:rsidP="00D6061A">
      <w:pPr>
        <w:jc w:val="both"/>
        <w:rPr>
          <w:sz w:val="22"/>
          <w:szCs w:val="22"/>
          <w:lang w:eastAsia="de-DE"/>
        </w:rPr>
      </w:pPr>
      <w:r>
        <w:rPr>
          <w:noProof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7DA63244" wp14:editId="7F84A172">
                <wp:simplePos x="0" y="0"/>
                <wp:positionH relativeFrom="column">
                  <wp:posOffset>-269240</wp:posOffset>
                </wp:positionH>
                <wp:positionV relativeFrom="paragraph">
                  <wp:posOffset>2137410</wp:posOffset>
                </wp:positionV>
                <wp:extent cx="3778250" cy="2273300"/>
                <wp:effectExtent l="0" t="0" r="12700" b="12700"/>
                <wp:wrapNone/>
                <wp:docPr id="454" name="Gruppieren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8250" cy="2273300"/>
                          <a:chOff x="0" y="2044620"/>
                          <a:chExt cx="3778250" cy="2273725"/>
                        </a:xfrm>
                      </wpg:grpSpPr>
                      <wps:wsp>
                        <wps:cNvPr id="451" name="Ellipse 451"/>
                        <wps:cNvSpPr/>
                        <wps:spPr>
                          <a:xfrm>
                            <a:off x="2184400" y="3238500"/>
                            <a:ext cx="1080000" cy="107984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53" name="Gruppieren 453"/>
                        <wpg:cNvGrpSpPr/>
                        <wpg:grpSpPr>
                          <a:xfrm>
                            <a:off x="0" y="2044620"/>
                            <a:ext cx="3778250" cy="2273380"/>
                            <a:chOff x="0" y="2044620"/>
                            <a:chExt cx="3778250" cy="2273380"/>
                          </a:xfrm>
                        </wpg:grpSpPr>
                        <wpg:grpSp>
                          <wpg:cNvPr id="52" name="Gruppieren 52"/>
                          <wpg:cNvGrpSpPr/>
                          <wpg:grpSpPr>
                            <a:xfrm>
                              <a:off x="0" y="2044620"/>
                              <a:ext cx="3778250" cy="2273380"/>
                              <a:chOff x="0" y="2298700"/>
                              <a:chExt cx="3778250" cy="2273800"/>
                            </a:xfrm>
                          </wpg:grpSpPr>
                          <wpg:grpSp>
                            <wpg:cNvPr id="55" name="Gruppieren 55"/>
                            <wpg:cNvGrpSpPr/>
                            <wpg:grpSpPr>
                              <a:xfrm>
                                <a:off x="0" y="2298700"/>
                                <a:ext cx="3778250" cy="1195705"/>
                                <a:chOff x="0" y="1219200"/>
                                <a:chExt cx="3778250" cy="1195705"/>
                              </a:xfrm>
                            </wpg:grpSpPr>
                            <wps:wsp>
                              <wps:cNvPr id="56" name="Parallelogramm 56"/>
                              <wps:cNvSpPr/>
                              <wps:spPr>
                                <a:xfrm>
                                  <a:off x="0" y="1219200"/>
                                  <a:ext cx="2990850" cy="1195705"/>
                                </a:xfrm>
                                <a:prstGeom prst="parallelogram">
                                  <a:avLst>
                                    <a:gd name="adj" fmla="val 38810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Gleichschenkliges Dreieck 57"/>
                              <wps:cNvSpPr/>
                              <wps:spPr>
                                <a:xfrm>
                                  <a:off x="2527300" y="1219200"/>
                                  <a:ext cx="1250950" cy="1193798"/>
                                </a:xfrm>
                                <a:prstGeom prst="triangle">
                                  <a:avLst>
                                    <a:gd name="adj" fmla="val 37057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9" name="Ellipse 59"/>
                            <wps:cNvSpPr/>
                            <wps:spPr>
                              <a:xfrm>
                                <a:off x="158750" y="3492500"/>
                                <a:ext cx="1080000" cy="10800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52" name="Rechteck 452"/>
                          <wps:cNvSpPr/>
                          <wps:spPr>
                            <a:xfrm>
                              <a:off x="2286000" y="2070100"/>
                              <a:ext cx="704850" cy="114935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2EDF02" id="Gruppieren 454" o:spid="_x0000_s1026" style="position:absolute;margin-left:-21.2pt;margin-top:168.3pt;width:297.5pt;height:179pt;z-index:251679232;mso-height-relative:margin" coordorigin=",20446" coordsize="37782,22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">
                <v:oval id="Ellipse 451" o:spid="_x0000_s1027" style="position:absolute;left:21844;top:32385;width:10800;height:10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" fillcolor="window" strokecolor="windowText" strokeweight="2pt"/>
                <v:group id="Gruppieren 453" o:spid="_x0000_s1028" style="position:absolute;top:20446;width:37782;height:22734" coordorigin=",20446" coordsize="37782,2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group id="Gruppieren 52" o:spid="_x0000_s1029" style="position:absolute;top:20446;width:37782;height:22734" coordorigin=",22987" coordsize="37782,2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group id="Gruppieren 55" o:spid="_x0000_s1030" style="position:absolute;top:22987;width:37782;height:11957" coordorigin=",12192" coordsize="37782,11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<v:shape id="Parallelogramm 56" o:spid="_x0000_s1031" type="#_x0000_t7" style="position:absolute;top:12192;width:29908;height:11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" adj="3351" fillcolor="window" strokecolor="windowText" strokeweight="2pt"/>
                      <v:shape id="Gleichschenkliges Dreieck 57" o:spid="_x0000_s1032" type="#_x0000_t5" style="position:absolute;left:25273;top:12192;width:12509;height:11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" adj="8004" fillcolor="window" strokecolor="windowText" strokeweight="2pt"/>
                    </v:group>
                    <v:oval id="Ellipse 59" o:spid="_x0000_s1033" style="position:absolute;left:1587;top:34925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" fillcolor="window" strokecolor="windowText" strokeweight="2pt"/>
                  </v:group>
                  <v:rect id="Rechteck 452" o:spid="_x0000_s1034" style="position:absolute;left:22860;top:20701;width:7048;height:11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" fillcolor="white [3201]" strokecolor="black [3200]" strokeweight="2pt"/>
                </v:group>
              </v:group>
            </w:pict>
          </mc:Fallback>
        </mc:AlternateContent>
      </w:r>
      <w:r w:rsidRPr="00D6061A">
        <w:rPr>
          <w:noProof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9AAE47C" wp14:editId="1E328B47">
                <wp:simplePos x="0" y="0"/>
                <wp:positionH relativeFrom="column">
                  <wp:posOffset>3509010</wp:posOffset>
                </wp:positionH>
                <wp:positionV relativeFrom="paragraph">
                  <wp:posOffset>779780</wp:posOffset>
                </wp:positionV>
                <wp:extent cx="2565400" cy="2324100"/>
                <wp:effectExtent l="0" t="0" r="25400" b="19050"/>
                <wp:wrapNone/>
                <wp:docPr id="1021" name="Gruppieren 1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5400" cy="2324100"/>
                          <a:chOff x="0" y="0"/>
                          <a:chExt cx="3397250" cy="3494405"/>
                        </a:xfrm>
                      </wpg:grpSpPr>
                      <wpg:grpSp>
                        <wpg:cNvPr id="1015" name="Gruppieren 1015"/>
                        <wpg:cNvGrpSpPr/>
                        <wpg:grpSpPr>
                          <a:xfrm>
                            <a:off x="0" y="1079500"/>
                            <a:ext cx="3397250" cy="2414905"/>
                            <a:chOff x="0" y="0"/>
                            <a:chExt cx="3397250" cy="2414905"/>
                          </a:xfrm>
                        </wpg:grpSpPr>
                        <wpg:grpSp>
                          <wpg:cNvPr id="1016" name="Gruppieren 1016"/>
                          <wpg:cNvGrpSpPr/>
                          <wpg:grpSpPr>
                            <a:xfrm>
                              <a:off x="0" y="0"/>
                              <a:ext cx="3397250" cy="2414905"/>
                              <a:chOff x="0" y="0"/>
                              <a:chExt cx="3397250" cy="2414905"/>
                            </a:xfrm>
                          </wpg:grpSpPr>
                          <wps:wsp>
                            <wps:cNvPr id="1017" name="Parallelogramm 1017"/>
                            <wps:cNvSpPr/>
                            <wps:spPr>
                              <a:xfrm>
                                <a:off x="0" y="1219200"/>
                                <a:ext cx="2451100" cy="1195705"/>
                              </a:xfrm>
                              <a:prstGeom prst="parallelogram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8" name="Gleichschenkliges Dreieck 1018"/>
                            <wps:cNvSpPr/>
                            <wps:spPr>
                              <a:xfrm>
                                <a:off x="2146300" y="0"/>
                                <a:ext cx="1250950" cy="241300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19" name="Rechteck 1019"/>
                          <wps:cNvSpPr/>
                          <wps:spPr>
                            <a:xfrm>
                              <a:off x="2095500" y="1244600"/>
                              <a:ext cx="704850" cy="11493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20" name="Ellipse 1020"/>
                        <wps:cNvSpPr/>
                        <wps:spPr>
                          <a:xfrm>
                            <a:off x="222885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B1762" id="Gruppieren 1021" o:spid="_x0000_s1026" style="position:absolute;margin-left:276.3pt;margin-top:61.4pt;width:202pt;height:183pt;z-index:251678208;mso-width-relative:margin;mso-height-relative:margin" coordsize="33972,34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">
                <v:group id="Gruppieren 1015" o:spid="_x0000_s1027" style="position:absolute;top:10795;width:33972;height:24149" coordsize="33972,24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w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5/D/TThBbp4AAAD//wMAUEsBAi0AFAAGAAgAAAAhANvh9svuAAAAhQEAABMAAAAAAAAAAAAA&#10;AAAAAAAAAFtDb250ZW50X1R5cGVzXS54bWxQSwECLQAUAAYACAAAACEAWvQsW78AAAAVAQAACwAA&#10;AAAAAAAAAAAAAAAfAQAAX3JlbHMvLnJlbHNQSwECLQAUAAYACAAAACEA+jRcJsMAAADdAAAADwAA&#10;AAAAAAAAAAAAAAAHAgAAZHJzL2Rvd25yZXYueG1sUEsFBgAAAAADAAMAtwAAAPcCAAAAAA==&#10;">
                  <v:group id="Gruppieren 1016" o:spid="_x0000_s1028" style="position:absolute;width:33972;height:24149" coordsize="33972,24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  <v:shape id="Parallelogramm 1017" o:spid="_x0000_s1029" type="#_x0000_t7" style="position:absolute;top:12192;width:24511;height:11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" adj="2634" fillcolor="window" strokecolor="windowText" strokeweight="2pt"/>
                    <v:shape id="Gleichschenkliges Dreieck 1018" o:spid="_x0000_s1030" type="#_x0000_t5" style="position:absolute;left:21463;width:12509;height:24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" fillcolor="window" strokecolor="windowText" strokeweight="2pt"/>
                  </v:group>
                  <v:rect id="Rechteck 1019" o:spid="_x0000_s1031" style="position:absolute;left:20955;top:12446;width:7048;height:11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" fillcolor="window" strokecolor="window" strokeweight="0"/>
                </v:group>
                <v:oval id="Ellipse 1020" o:spid="_x0000_s1032" style="position:absolute;left:22288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" fillcolor="window" strokecolor="windowText" strokeweight="2pt"/>
              </v:group>
            </w:pict>
          </mc:Fallback>
        </mc:AlternateContent>
      </w:r>
      <w:r w:rsidRPr="00D6061A">
        <w:rPr>
          <w:noProof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68F9F48" wp14:editId="1415D5D2">
                <wp:simplePos x="0" y="0"/>
                <wp:positionH relativeFrom="column">
                  <wp:posOffset>181610</wp:posOffset>
                </wp:positionH>
                <wp:positionV relativeFrom="paragraph">
                  <wp:posOffset>817245</wp:posOffset>
                </wp:positionV>
                <wp:extent cx="2470150" cy="882650"/>
                <wp:effectExtent l="0" t="0" r="25400" b="12700"/>
                <wp:wrapNone/>
                <wp:docPr id="1003" name="Gruppieren 1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0150" cy="882650"/>
                          <a:chOff x="0" y="-3175"/>
                          <a:chExt cx="5245100" cy="2159000"/>
                        </a:xfrm>
                      </wpg:grpSpPr>
                      <wps:wsp>
                        <wps:cNvPr id="1000" name="Rechteck 1000"/>
                        <wps:cNvSpPr/>
                        <wps:spPr>
                          <a:xfrm>
                            <a:off x="0" y="-3175"/>
                            <a:ext cx="2152650" cy="939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Rechteck 1001"/>
                        <wps:cNvSpPr/>
                        <wps:spPr>
                          <a:xfrm rot="5400000">
                            <a:off x="1543050" y="606425"/>
                            <a:ext cx="2152650" cy="939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Rechteck 1002"/>
                        <wps:cNvSpPr/>
                        <wps:spPr>
                          <a:xfrm>
                            <a:off x="3092450" y="1216025"/>
                            <a:ext cx="2152650" cy="939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B59F4" id="Gruppieren 1003" o:spid="_x0000_s1026" style="position:absolute;margin-left:14.3pt;margin-top:64.35pt;width:194.5pt;height:69.5pt;z-index:251677184;mso-width-relative:margin;mso-height-relative:margin" coordorigin=",-31" coordsize="52451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">
                <v:rect id="Rechteck 1000" o:spid="_x0000_s1027" style="position:absolute;top:-31;width:21526;height:9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" fillcolor="window" strokecolor="windowText" strokeweight="2pt"/>
                <v:rect id="Rechteck 1001" o:spid="_x0000_s1028" style="position:absolute;left:15430;top:6064;width:21526;height:939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" fillcolor="window" strokecolor="windowText" strokeweight="2pt"/>
                <v:rect id="Rechteck 1002" o:spid="_x0000_s1029" style="position:absolute;left:30924;top:12160;width:21527;height:9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" fillcolor="window" strokecolor="windowText" strokeweight="2pt"/>
              </v:group>
            </w:pict>
          </mc:Fallback>
        </mc:AlternateContent>
      </w:r>
      <w:r w:rsidR="00D6061A" w:rsidRPr="00D6061A">
        <w:rPr>
          <w:sz w:val="22"/>
          <w:szCs w:val="22"/>
          <w:lang w:eastAsia="de-DE"/>
        </w:rPr>
        <w:br/>
      </w:r>
      <w:r w:rsidR="00D6061A" w:rsidRPr="00D6061A">
        <w:rPr>
          <w:sz w:val="22"/>
          <w:szCs w:val="22"/>
          <w:lang w:eastAsia="de-DE"/>
        </w:rPr>
        <w:br/>
      </w:r>
      <w:r w:rsidR="00D6061A" w:rsidRPr="00D6061A">
        <w:rPr>
          <w:sz w:val="22"/>
          <w:szCs w:val="22"/>
          <w:lang w:eastAsia="de-DE"/>
        </w:rPr>
        <w:br/>
      </w:r>
      <w:r w:rsidR="00D6061A" w:rsidRPr="00D6061A">
        <w:rPr>
          <w:sz w:val="22"/>
          <w:szCs w:val="22"/>
          <w:lang w:eastAsia="de-DE"/>
        </w:rPr>
        <w:br/>
      </w:r>
      <w:r w:rsidR="00D6061A" w:rsidRPr="00D6061A">
        <w:rPr>
          <w:sz w:val="22"/>
          <w:szCs w:val="22"/>
          <w:lang w:eastAsia="de-DE"/>
        </w:rPr>
        <w:br/>
      </w:r>
      <w:r w:rsidR="00D6061A" w:rsidRPr="00D6061A">
        <w:rPr>
          <w:sz w:val="22"/>
          <w:szCs w:val="22"/>
          <w:lang w:eastAsia="de-DE"/>
        </w:rPr>
        <w:br/>
      </w:r>
      <w:r w:rsidR="00D6061A" w:rsidRPr="00D6061A">
        <w:rPr>
          <w:sz w:val="22"/>
          <w:szCs w:val="22"/>
          <w:lang w:eastAsia="de-DE"/>
        </w:rPr>
        <w:br/>
      </w:r>
      <w:r w:rsidR="00D6061A" w:rsidRPr="00D6061A">
        <w:rPr>
          <w:sz w:val="22"/>
          <w:szCs w:val="22"/>
          <w:lang w:eastAsia="de-DE"/>
        </w:rPr>
        <w:br/>
      </w:r>
      <w:r w:rsidR="00D6061A" w:rsidRPr="00D6061A">
        <w:rPr>
          <w:sz w:val="22"/>
          <w:szCs w:val="22"/>
          <w:lang w:eastAsia="de-DE"/>
        </w:rPr>
        <w:br/>
      </w:r>
      <w:r w:rsidR="00D6061A" w:rsidRPr="00D6061A">
        <w:rPr>
          <w:sz w:val="22"/>
          <w:szCs w:val="22"/>
          <w:lang w:eastAsia="de-DE"/>
        </w:rPr>
        <w:br/>
      </w:r>
      <w:r w:rsidR="00D6061A" w:rsidRPr="00D6061A">
        <w:rPr>
          <w:sz w:val="22"/>
          <w:szCs w:val="22"/>
          <w:lang w:eastAsia="de-DE"/>
        </w:rPr>
        <w:br/>
      </w:r>
      <w:r w:rsidR="00D6061A" w:rsidRPr="00D6061A">
        <w:rPr>
          <w:sz w:val="22"/>
          <w:szCs w:val="22"/>
          <w:lang w:eastAsia="de-DE"/>
        </w:rPr>
        <w:br/>
      </w:r>
    </w:p>
    <w:p w14:paraId="67D1E316" w14:textId="77777777" w:rsidR="002E46DB" w:rsidRDefault="002E46DB" w:rsidP="002E46DB">
      <w:pPr>
        <w:jc w:val="both"/>
        <w:rPr>
          <w:sz w:val="22"/>
          <w:szCs w:val="22"/>
          <w:lang w:eastAsia="de-DE"/>
        </w:rPr>
      </w:pPr>
    </w:p>
    <w:p w14:paraId="7A01ACB6" w14:textId="77777777" w:rsidR="002E46DB" w:rsidRDefault="002E46DB" w:rsidP="002E46DB">
      <w:pPr>
        <w:jc w:val="both"/>
        <w:rPr>
          <w:sz w:val="22"/>
          <w:szCs w:val="22"/>
          <w:lang w:eastAsia="de-DE"/>
        </w:rPr>
      </w:pPr>
    </w:p>
    <w:p w14:paraId="2D4BCDA3" w14:textId="77777777" w:rsidR="002E46DB" w:rsidRDefault="002E46DB" w:rsidP="002E46DB">
      <w:pPr>
        <w:jc w:val="both"/>
        <w:rPr>
          <w:sz w:val="22"/>
          <w:szCs w:val="22"/>
          <w:lang w:eastAsia="de-DE"/>
        </w:rPr>
      </w:pPr>
    </w:p>
    <w:p w14:paraId="501CA215" w14:textId="77777777" w:rsidR="00CC42B0" w:rsidRDefault="002E46DB" w:rsidP="002E46DB">
      <w:pPr>
        <w:jc w:val="both"/>
        <w:rPr>
          <w:sz w:val="22"/>
          <w:szCs w:val="22"/>
          <w:lang w:eastAsia="de-DE"/>
        </w:rPr>
      </w:pPr>
      <w:r>
        <w:rPr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95AE5C2" wp14:editId="24B8A784">
                <wp:simplePos x="0" y="0"/>
                <wp:positionH relativeFrom="column">
                  <wp:posOffset>2327910</wp:posOffset>
                </wp:positionH>
                <wp:positionV relativeFrom="paragraph">
                  <wp:posOffset>5080</wp:posOffset>
                </wp:positionV>
                <wp:extent cx="381000" cy="533400"/>
                <wp:effectExtent l="0" t="0" r="19050" b="19050"/>
                <wp:wrapNone/>
                <wp:docPr id="455" name="Rechteck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55414" id="Rechteck 455" o:spid="_x0000_s1026" style="position:absolute;margin-left:183.3pt;margin-top:.4pt;width:30pt;height:42pt;z-index:2516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" fillcolor="white [3201]" strokecolor="black [3200]" strokeweight="2pt"/>
            </w:pict>
          </mc:Fallback>
        </mc:AlternateContent>
      </w:r>
    </w:p>
    <w:p w14:paraId="7582DE7C" w14:textId="77777777" w:rsidR="00CC42B0" w:rsidRDefault="00CC42B0" w:rsidP="00E4202E">
      <w:pPr>
        <w:pStyle w:val="Textkrper"/>
        <w:rPr>
          <w:sz w:val="22"/>
          <w:szCs w:val="22"/>
        </w:rPr>
      </w:pPr>
    </w:p>
    <w:p w14:paraId="389E399A" w14:textId="77777777" w:rsidR="00CC42B0" w:rsidRDefault="00CC42B0" w:rsidP="00E4202E">
      <w:pPr>
        <w:pStyle w:val="Textkrper"/>
        <w:rPr>
          <w:sz w:val="22"/>
          <w:szCs w:val="22"/>
        </w:rPr>
      </w:pPr>
    </w:p>
    <w:p w14:paraId="29149AD8" w14:textId="77777777" w:rsidR="00CC42B0" w:rsidRDefault="00CC42B0" w:rsidP="00E4202E">
      <w:pPr>
        <w:pStyle w:val="Textkrper"/>
        <w:rPr>
          <w:sz w:val="22"/>
          <w:szCs w:val="22"/>
        </w:rPr>
      </w:pPr>
    </w:p>
    <w:p w14:paraId="16851867" w14:textId="77777777" w:rsidR="00CC42B0" w:rsidRDefault="00CC42B0" w:rsidP="00E4202E">
      <w:pPr>
        <w:pStyle w:val="Textkrper"/>
        <w:rPr>
          <w:sz w:val="22"/>
          <w:szCs w:val="22"/>
        </w:rPr>
      </w:pPr>
    </w:p>
    <w:p w14:paraId="0B05E949" w14:textId="77777777" w:rsidR="00CC42B0" w:rsidRDefault="00CC42B0" w:rsidP="00E4202E">
      <w:pPr>
        <w:pStyle w:val="Textkrper"/>
        <w:rPr>
          <w:sz w:val="22"/>
          <w:szCs w:val="22"/>
        </w:rPr>
      </w:pPr>
    </w:p>
    <w:p w14:paraId="7CD33C07" w14:textId="77777777" w:rsidR="00CC42B0" w:rsidRDefault="00CC42B0" w:rsidP="00E4202E">
      <w:pPr>
        <w:pStyle w:val="Textkrper"/>
        <w:rPr>
          <w:sz w:val="22"/>
          <w:szCs w:val="22"/>
        </w:rPr>
      </w:pPr>
    </w:p>
    <w:p w14:paraId="4EB2E6AE" w14:textId="77777777" w:rsidR="00CC42B0" w:rsidRDefault="002E46DB" w:rsidP="00E4202E">
      <w:pPr>
        <w:pStyle w:val="Textkrp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2F888C95" wp14:editId="5AFF3EB4">
                <wp:simplePos x="0" y="0"/>
                <wp:positionH relativeFrom="column">
                  <wp:posOffset>1959610</wp:posOffset>
                </wp:positionH>
                <wp:positionV relativeFrom="paragraph">
                  <wp:posOffset>26035</wp:posOffset>
                </wp:positionV>
                <wp:extent cx="4073525" cy="3200400"/>
                <wp:effectExtent l="0" t="114300" r="22225" b="19050"/>
                <wp:wrapNone/>
                <wp:docPr id="473" name="Gruppieren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3525" cy="3200400"/>
                          <a:chOff x="0" y="0"/>
                          <a:chExt cx="4692650" cy="4079240"/>
                        </a:xfrm>
                      </wpg:grpSpPr>
                      <wpg:grpSp>
                        <wpg:cNvPr id="464" name="Gruppieren 464"/>
                        <wpg:cNvGrpSpPr/>
                        <wpg:grpSpPr>
                          <a:xfrm>
                            <a:off x="0" y="1022350"/>
                            <a:ext cx="4692650" cy="3056890"/>
                            <a:chOff x="0" y="-181023"/>
                            <a:chExt cx="4692650" cy="3057573"/>
                          </a:xfrm>
                        </wpg:grpSpPr>
                        <wps:wsp>
                          <wps:cNvPr id="457" name="Rechteck 457"/>
                          <wps:cNvSpPr/>
                          <wps:spPr>
                            <a:xfrm>
                              <a:off x="889000" y="1612900"/>
                              <a:ext cx="2565900" cy="126365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8" name="Gleichschenkliges Dreieck 458"/>
                          <wps:cNvSpPr/>
                          <wps:spPr>
                            <a:xfrm>
                              <a:off x="3454400" y="1612900"/>
                              <a:ext cx="1238250" cy="558800"/>
                            </a:xfrm>
                            <a:prstGeom prst="triangle">
                              <a:avLst>
                                <a:gd name="adj" fmla="val 0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0" name="Gleichschenkliges Dreieck 460"/>
                          <wps:cNvSpPr/>
                          <wps:spPr>
                            <a:xfrm rot="16200000">
                              <a:off x="-44450" y="1657350"/>
                              <a:ext cx="977900" cy="889000"/>
                            </a:xfrm>
                            <a:prstGeom prst="triangle">
                              <a:avLst>
                                <a:gd name="adj" fmla="val 100000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" name="Rechteck 462"/>
                          <wps:cNvSpPr/>
                          <wps:spPr>
                            <a:xfrm>
                              <a:off x="1403350" y="1258977"/>
                              <a:ext cx="1600200" cy="353921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3" name="Ellipse 463"/>
                          <wps:cNvSpPr/>
                          <wps:spPr>
                            <a:xfrm>
                              <a:off x="1466850" y="-181023"/>
                              <a:ext cx="1440000" cy="1440000"/>
                            </a:xfrm>
                            <a:prstGeom prst="ellipse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5" name="Raute 465"/>
                        <wps:cNvSpPr/>
                        <wps:spPr>
                          <a:xfrm>
                            <a:off x="1727200" y="1428750"/>
                            <a:ext cx="215900" cy="241300"/>
                          </a:xfrm>
                          <a:prstGeom prst="diamond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Raute 466"/>
                        <wps:cNvSpPr/>
                        <wps:spPr>
                          <a:xfrm>
                            <a:off x="2355850" y="1428750"/>
                            <a:ext cx="215900" cy="241300"/>
                          </a:xfrm>
                          <a:prstGeom prst="diamond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leichschenkliges Dreieck 467"/>
                        <wps:cNvSpPr/>
                        <wps:spPr>
                          <a:xfrm>
                            <a:off x="2089150" y="1619250"/>
                            <a:ext cx="152400" cy="317500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Rechteck 468"/>
                        <wps:cNvSpPr/>
                        <wps:spPr>
                          <a:xfrm>
                            <a:off x="1828800" y="2082800"/>
                            <a:ext cx="742950" cy="107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leichschenkliges Dreieck 469"/>
                        <wps:cNvSpPr/>
                        <wps:spPr>
                          <a:xfrm rot="19823223">
                            <a:off x="2832100" y="1333500"/>
                            <a:ext cx="272306" cy="364412"/>
                          </a:xfrm>
                          <a:prstGeom prst="triangle">
                            <a:avLst>
                              <a:gd name="adj" fmla="val 34848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leichschenkliges Dreieck 470"/>
                        <wps:cNvSpPr/>
                        <wps:spPr>
                          <a:xfrm rot="10139899">
                            <a:off x="1231900" y="1549400"/>
                            <a:ext cx="273566" cy="364412"/>
                          </a:xfrm>
                          <a:prstGeom prst="triangle">
                            <a:avLst>
                              <a:gd name="adj" fmla="val 34848"/>
                            </a:avLst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Rechteck 471"/>
                        <wps:cNvSpPr/>
                        <wps:spPr>
                          <a:xfrm rot="565024">
                            <a:off x="1098550" y="857250"/>
                            <a:ext cx="2444750" cy="1651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Rechteck 472"/>
                        <wps:cNvSpPr/>
                        <wps:spPr>
                          <a:xfrm rot="545714">
                            <a:off x="1790700" y="0"/>
                            <a:ext cx="1301750" cy="869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BBABC5" id="Gruppieren 473" o:spid="_x0000_s1026" style="position:absolute;margin-left:154.3pt;margin-top:2.05pt;width:320.75pt;height:252pt;z-index:251681280;mso-width-relative:margin;mso-height-relative:margin" coordsize="46926,40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">
                <v:group id="Gruppieren 464" o:spid="_x0000_s1027" style="position:absolute;top:10223;width:46926;height:30569" coordorigin=",-1810" coordsize="46926,3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rect id="Rechteck 457" o:spid="_x0000_s1028" style="position:absolute;left:8890;top:16129;width:25659;height:12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" fillcolor="white [3201]" strokecolor="black [3200]" strokeweight="2pt"/>
                  <v:shape id="Gleichschenkliges Dreieck 458" o:spid="_x0000_s1029" type="#_x0000_t5" style="position:absolute;left:34544;top:16129;width:12382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" adj="0" fillcolor="white [3201]" strokecolor="black [3200]" strokeweight="2pt"/>
                  <v:shape id="Gleichschenkliges Dreieck 460" o:spid="_x0000_s1030" type="#_x0000_t5" style="position:absolute;left:-445;top:16574;width:9779;height:889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" adj="21600" fillcolor="white [3201]" strokecolor="black [3200]" strokeweight="2pt"/>
                  <v:rect id="Rechteck 462" o:spid="_x0000_s1031" style="position:absolute;left:14033;top:12589;width:16002;height:3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" fillcolor="white [3201]" strokecolor="black [3200]" strokeweight="2pt"/>
                  <v:oval id="Ellipse 463" o:spid="_x0000_s1032" style="position:absolute;left:14668;top:-1810;width:14400;height:14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" fillcolor="white [3201]" strokecolor="black [3200]" strokeweight="2pt"/>
                </v:group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aute 465" o:spid="_x0000_s1033" type="#_x0000_t4" style="position:absolute;left:17272;top:14287;width:2159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" fillcolor="white [3201]" strokecolor="black [3200]" strokeweight="2pt"/>
                <v:shape id="Raute 466" o:spid="_x0000_s1034" type="#_x0000_t4" style="position:absolute;left:23558;top:14287;width:2159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" fillcolor="white [3201]" strokecolor="black [3200]" strokeweight="2pt"/>
                <v:shape id="Gleichschenkliges Dreieck 467" o:spid="_x0000_s1035" type="#_x0000_t5" style="position:absolute;left:20891;top:16192;width:1524;height:3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" fillcolor="white [3201]" strokecolor="black [3200]" strokeweight="2pt"/>
                <v:rect id="Rechteck 468" o:spid="_x0000_s1036" style="position:absolute;left:18288;top:20828;width:742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" fillcolor="white [3201]" strokecolor="black [3200]" strokeweight="2pt"/>
                <v:shape id="Gleichschenkliges Dreieck 469" o:spid="_x0000_s1037" type="#_x0000_t5" style="position:absolute;left:28321;top:13335;width:2723;height:3644;rotation:-194071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" adj="7527" fillcolor="white [3201]" strokecolor="black [3200]" strokeweight="2pt"/>
                <v:shape id="Gleichschenkliges Dreieck 470" o:spid="_x0000_s1038" type="#_x0000_t5" style="position:absolute;left:12319;top:15494;width:2735;height:3644;rotation:1107547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" adj="7527" fillcolor="white [3201]" strokecolor="black [3200]" strokeweight="2pt"/>
                <v:rect id="Rechteck 471" o:spid="_x0000_s1039" style="position:absolute;left:10985;top:8572;width:24448;height:1651;rotation:6171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" fillcolor="white [3201]" strokecolor="black [3200]" strokeweight="2pt"/>
                <v:rect id="Rechteck 472" o:spid="_x0000_s1040" style="position:absolute;left:17907;width:13017;height:8699;rotation:5960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" fillcolor="white [3201]" strokecolor="black [3200]" strokeweight="2pt"/>
              </v:group>
            </w:pict>
          </mc:Fallback>
        </mc:AlternateContent>
      </w:r>
    </w:p>
    <w:p w14:paraId="40489114" w14:textId="77777777" w:rsidR="00CC42B0" w:rsidRDefault="00CC42B0" w:rsidP="00E4202E">
      <w:pPr>
        <w:pStyle w:val="Textkrper"/>
        <w:rPr>
          <w:sz w:val="22"/>
          <w:szCs w:val="22"/>
        </w:rPr>
      </w:pPr>
    </w:p>
    <w:p w14:paraId="3AF28D60" w14:textId="77777777" w:rsidR="00CC42B0" w:rsidRDefault="00CC42B0" w:rsidP="00E4202E">
      <w:pPr>
        <w:pStyle w:val="Textkrper"/>
        <w:rPr>
          <w:sz w:val="22"/>
          <w:szCs w:val="22"/>
        </w:rPr>
      </w:pPr>
    </w:p>
    <w:p w14:paraId="06265EF1" w14:textId="77777777" w:rsidR="00CC42B0" w:rsidRDefault="00CC42B0" w:rsidP="00E4202E">
      <w:pPr>
        <w:pStyle w:val="Textkrper"/>
        <w:rPr>
          <w:sz w:val="22"/>
          <w:szCs w:val="22"/>
        </w:rPr>
      </w:pPr>
    </w:p>
    <w:p w14:paraId="0914E679" w14:textId="77777777" w:rsidR="00CC42B0" w:rsidRDefault="00CC42B0" w:rsidP="00E4202E">
      <w:pPr>
        <w:pStyle w:val="Textkrper"/>
        <w:rPr>
          <w:sz w:val="22"/>
          <w:szCs w:val="22"/>
        </w:rPr>
      </w:pPr>
    </w:p>
    <w:p w14:paraId="01DA55CD" w14:textId="77777777" w:rsidR="00CC42B0" w:rsidRDefault="00CC42B0" w:rsidP="00E4202E">
      <w:pPr>
        <w:pStyle w:val="Textkrper"/>
        <w:rPr>
          <w:sz w:val="22"/>
          <w:szCs w:val="22"/>
        </w:rPr>
      </w:pPr>
    </w:p>
    <w:p w14:paraId="301A4289" w14:textId="77777777" w:rsidR="00CC42B0" w:rsidRDefault="00CC42B0" w:rsidP="00E4202E">
      <w:pPr>
        <w:pStyle w:val="Textkrper"/>
        <w:rPr>
          <w:sz w:val="22"/>
          <w:szCs w:val="22"/>
        </w:rPr>
      </w:pPr>
    </w:p>
    <w:p w14:paraId="7A7749ED" w14:textId="77777777" w:rsidR="00D6061A" w:rsidRDefault="00D6061A" w:rsidP="00E4202E">
      <w:pPr>
        <w:pStyle w:val="Textkrper"/>
        <w:rPr>
          <w:sz w:val="22"/>
          <w:szCs w:val="22"/>
        </w:rPr>
      </w:pPr>
    </w:p>
    <w:p w14:paraId="4D5BF6DE" w14:textId="77777777" w:rsidR="00D6061A" w:rsidRDefault="00D6061A" w:rsidP="00E4202E">
      <w:pPr>
        <w:pStyle w:val="Textkrper"/>
        <w:rPr>
          <w:sz w:val="22"/>
          <w:szCs w:val="22"/>
        </w:rPr>
      </w:pPr>
    </w:p>
    <w:p w14:paraId="5C1A8088" w14:textId="77777777" w:rsidR="00D6061A" w:rsidRDefault="00D6061A" w:rsidP="00E4202E">
      <w:pPr>
        <w:pStyle w:val="Textkrper"/>
        <w:rPr>
          <w:sz w:val="22"/>
          <w:szCs w:val="22"/>
        </w:rPr>
      </w:pPr>
    </w:p>
    <w:p w14:paraId="7FC1D218" w14:textId="77777777" w:rsidR="00D6061A" w:rsidRDefault="00D6061A" w:rsidP="00E4202E">
      <w:pPr>
        <w:pStyle w:val="Textkrper"/>
        <w:rPr>
          <w:sz w:val="22"/>
          <w:szCs w:val="22"/>
        </w:rPr>
      </w:pPr>
    </w:p>
    <w:p w14:paraId="49A5EA1D" w14:textId="77777777" w:rsidR="00D6061A" w:rsidRDefault="00D6061A" w:rsidP="00E4202E">
      <w:pPr>
        <w:pStyle w:val="Textkrper"/>
        <w:rPr>
          <w:sz w:val="22"/>
          <w:szCs w:val="22"/>
        </w:rPr>
      </w:pPr>
    </w:p>
    <w:p w14:paraId="7D133D10" w14:textId="77777777" w:rsidR="002E46DB" w:rsidRDefault="002E46DB" w:rsidP="00E4202E">
      <w:pPr>
        <w:pStyle w:val="Textkrper"/>
        <w:rPr>
          <w:sz w:val="22"/>
          <w:szCs w:val="22"/>
        </w:rPr>
      </w:pPr>
    </w:p>
    <w:p w14:paraId="661A898B" w14:textId="77777777" w:rsidR="002E46DB" w:rsidRDefault="002E46DB" w:rsidP="00E4202E">
      <w:pPr>
        <w:pStyle w:val="Textkrper"/>
        <w:rPr>
          <w:sz w:val="22"/>
          <w:szCs w:val="22"/>
        </w:rPr>
      </w:pPr>
    </w:p>
    <w:p w14:paraId="231B87B8" w14:textId="77777777" w:rsidR="002E46DB" w:rsidRDefault="002E46DB" w:rsidP="00E4202E">
      <w:pPr>
        <w:pStyle w:val="Textkrper"/>
        <w:rPr>
          <w:sz w:val="22"/>
          <w:szCs w:val="22"/>
        </w:rPr>
      </w:pPr>
    </w:p>
    <w:p w14:paraId="723258BC" w14:textId="77777777" w:rsidR="002E46DB" w:rsidRDefault="002E46DB" w:rsidP="00E4202E">
      <w:pPr>
        <w:pStyle w:val="Textkrper"/>
        <w:rPr>
          <w:sz w:val="22"/>
          <w:szCs w:val="22"/>
        </w:rPr>
      </w:pPr>
    </w:p>
    <w:p w14:paraId="10831BA9" w14:textId="77777777" w:rsidR="002E46DB" w:rsidRDefault="002E46DB" w:rsidP="00E4202E">
      <w:pPr>
        <w:pStyle w:val="Textkrper"/>
        <w:rPr>
          <w:sz w:val="22"/>
          <w:szCs w:val="22"/>
        </w:rPr>
      </w:pPr>
    </w:p>
    <w:p w14:paraId="10C8E383" w14:textId="77777777" w:rsidR="00F678D3" w:rsidRDefault="00F678D3">
      <w:pPr>
        <w:spacing w:line="240" w:lineRule="exact"/>
        <w:rPr>
          <w:sz w:val="22"/>
          <w:szCs w:val="22"/>
          <w:lang w:eastAsia="de-DE"/>
        </w:rPr>
      </w:pPr>
      <w:r>
        <w:rPr>
          <w:sz w:val="22"/>
          <w:szCs w:val="22"/>
        </w:rPr>
        <w:br w:type="page"/>
      </w:r>
    </w:p>
    <w:p w14:paraId="05CCC626" w14:textId="77777777" w:rsidR="00D6061A" w:rsidRDefault="00D6061A" w:rsidP="00E4202E">
      <w:pPr>
        <w:pStyle w:val="Textkrper"/>
        <w:rPr>
          <w:sz w:val="22"/>
          <w:szCs w:val="22"/>
        </w:rPr>
      </w:pP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513"/>
        <w:gridCol w:w="2126"/>
      </w:tblGrid>
      <w:tr w:rsidR="009D545A" w:rsidRPr="009D545A" w14:paraId="599F496D" w14:textId="77777777" w:rsidTr="00B17A36">
        <w:trPr>
          <w:trHeight w:val="544"/>
        </w:trPr>
        <w:tc>
          <w:tcPr>
            <w:tcW w:w="7513" w:type="dxa"/>
            <w:shd w:val="clear" w:color="auto" w:fill="D9D9D9" w:themeFill="background1" w:themeFillShade="D9"/>
          </w:tcPr>
          <w:p w14:paraId="1BDA6411" w14:textId="77777777" w:rsidR="009D545A" w:rsidRPr="009D545A" w:rsidRDefault="009D545A" w:rsidP="00B17A36">
            <w:pPr>
              <w:pStyle w:val="TabelleKopflinks"/>
              <w:rPr>
                <w:sz w:val="22"/>
                <w:szCs w:val="22"/>
              </w:rPr>
            </w:pPr>
            <w:r w:rsidRPr="009D545A">
              <w:rPr>
                <w:sz w:val="22"/>
                <w:szCs w:val="22"/>
              </w:rPr>
              <w:t>Informationsmaterial: Zeichnen mit dem Zirkel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243DA5DC" w14:textId="77777777" w:rsidR="009D545A" w:rsidRPr="009D545A" w:rsidRDefault="00973F02" w:rsidP="00B17A36">
            <w:pPr>
              <w:pStyle w:val="TabelleKopflink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Mathematik</w:t>
            </w:r>
          </w:p>
          <w:p w14:paraId="6C10BFE9" w14:textId="77777777" w:rsidR="009D545A" w:rsidRPr="009D545A" w:rsidRDefault="00973F02" w:rsidP="00F12846">
            <w:pPr>
              <w:pStyle w:val="TabelleKopflinks"/>
              <w:jc w:val="center"/>
              <w:rPr>
                <w:sz w:val="22"/>
                <w:szCs w:val="22"/>
              </w:rPr>
            </w:pPr>
            <w:r>
              <w:rPr>
                <w:lang w:val="en-GB"/>
              </w:rPr>
              <w:t>M05.01.</w:t>
            </w:r>
            <w:r w:rsidR="00F12846">
              <w:rPr>
                <w:lang w:val="en-GB"/>
              </w:rPr>
              <w:t>3</w:t>
            </w:r>
            <w:r>
              <w:rPr>
                <w:lang w:val="en-GB"/>
              </w:rPr>
              <w:t>.2</w:t>
            </w:r>
          </w:p>
        </w:tc>
      </w:tr>
    </w:tbl>
    <w:p w14:paraId="4ED0B722" w14:textId="78818B99" w:rsidR="009D545A" w:rsidRPr="009D545A" w:rsidRDefault="005F42A3" w:rsidP="009D545A">
      <w:pPr>
        <w:tabs>
          <w:tab w:val="left" w:pos="1080"/>
        </w:tabs>
        <w:rPr>
          <w:b/>
          <w:bCs/>
          <w:sz w:val="22"/>
          <w:szCs w:val="22"/>
        </w:rPr>
      </w:pPr>
      <w:r w:rsidRPr="00AA18D1">
        <w:rPr>
          <w:noProof/>
          <w:lang w:eastAsia="de-DE"/>
        </w:rPr>
        <w:drawing>
          <wp:anchor distT="0" distB="0" distL="114300" distR="114300" simplePos="0" relativeHeight="251709952" behindDoc="0" locked="0" layoutInCell="1" allowOverlap="1" wp14:anchorId="4390EFE1" wp14:editId="0D1571BC">
            <wp:simplePos x="0" y="0"/>
            <wp:positionH relativeFrom="column">
              <wp:posOffset>4782820</wp:posOffset>
            </wp:positionH>
            <wp:positionV relativeFrom="paragraph">
              <wp:posOffset>10160</wp:posOffset>
            </wp:positionV>
            <wp:extent cx="341630" cy="313055"/>
            <wp:effectExtent l="0" t="0" r="1270" b="0"/>
            <wp:wrapNone/>
            <wp:docPr id="475" name="Grafik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45A" w:rsidRPr="009D545A">
        <w:rPr>
          <w:b/>
          <w:noProof/>
          <w:color w:val="4F81BD" w:themeColor="accent1"/>
          <w:sz w:val="22"/>
          <w:szCs w:val="22"/>
          <w:lang w:eastAsia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31104" behindDoc="1" locked="0" layoutInCell="1" allowOverlap="1" wp14:anchorId="455BBF37" wp14:editId="0AB8F3D2">
            <wp:simplePos x="0" y="0"/>
            <wp:positionH relativeFrom="margin">
              <wp:posOffset>3615886</wp:posOffset>
            </wp:positionH>
            <wp:positionV relativeFrom="paragraph">
              <wp:posOffset>10208</wp:posOffset>
            </wp:positionV>
            <wp:extent cx="979170" cy="1741170"/>
            <wp:effectExtent l="0" t="0" r="0" b="0"/>
            <wp:wrapTight wrapText="bothSides">
              <wp:wrapPolygon edited="0">
                <wp:start x="0" y="0"/>
                <wp:lineTo x="0" y="21269"/>
                <wp:lineTo x="21012" y="21269"/>
                <wp:lineTo x="21012" y="0"/>
                <wp:lineTo x="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zirkel-2038406_960_72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E79B4" w14:textId="6F5DB1F9" w:rsidR="009D545A" w:rsidRPr="009D545A" w:rsidRDefault="009D545A" w:rsidP="009D545A">
      <w:pPr>
        <w:tabs>
          <w:tab w:val="left" w:pos="1080"/>
        </w:tabs>
        <w:rPr>
          <w:rFonts w:eastAsia="Times New Roman"/>
          <w:b/>
          <w:bCs/>
          <w:color w:val="4F81BD" w:themeColor="accent1"/>
          <w:sz w:val="24"/>
          <w:szCs w:val="24"/>
          <w:lang w:eastAsia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D545A">
        <w:rPr>
          <w:rFonts w:eastAsia="Times New Roman"/>
          <w:b/>
          <w:bCs/>
          <w:color w:val="4F81BD" w:themeColor="accent1"/>
          <w:sz w:val="24"/>
          <w:szCs w:val="24"/>
          <w:lang w:eastAsia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Welche</w:t>
      </w:r>
      <w:r>
        <w:rPr>
          <w:rFonts w:eastAsia="Times New Roman"/>
          <w:b/>
          <w:bCs/>
          <w:color w:val="4F81BD" w:themeColor="accent1"/>
          <w:sz w:val="24"/>
          <w:szCs w:val="24"/>
          <w:lang w:eastAsia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 Zirkel gut geeignet?</w:t>
      </w:r>
      <w:r w:rsidR="008E5677" w:rsidRPr="008E5677">
        <w:rPr>
          <w:noProof/>
          <w:lang w:eastAsia="de-DE"/>
        </w:rPr>
        <w:t xml:space="preserve"> </w:t>
      </w:r>
    </w:p>
    <w:p w14:paraId="1E5FCCE1" w14:textId="77777777" w:rsidR="009D545A" w:rsidRPr="009D545A" w:rsidRDefault="009D545A" w:rsidP="009D545A">
      <w:pPr>
        <w:tabs>
          <w:tab w:val="left" w:pos="1080"/>
        </w:tabs>
        <w:rPr>
          <w:rFonts w:eastAsia="Times New Roman"/>
          <w:bCs/>
          <w:sz w:val="22"/>
          <w:szCs w:val="22"/>
          <w:lang w:eastAsia="de-DE"/>
        </w:rPr>
      </w:pPr>
    </w:p>
    <w:p w14:paraId="5C438916" w14:textId="77777777" w:rsidR="009D545A" w:rsidRPr="009D545A" w:rsidRDefault="009D545A" w:rsidP="009D545A">
      <w:pPr>
        <w:tabs>
          <w:tab w:val="left" w:pos="1080"/>
        </w:tabs>
        <w:rPr>
          <w:sz w:val="22"/>
          <w:szCs w:val="22"/>
        </w:rPr>
      </w:pPr>
      <w:r w:rsidRPr="009D545A">
        <w:rPr>
          <w:sz w:val="22"/>
          <w:szCs w:val="22"/>
        </w:rPr>
        <w:t xml:space="preserve">Am besten ist ein Zirkel mit einem Drehrad in der Mitte. Dieser Zirkel kann sehr genau eingestellt werden und verrutscht kaum. </w:t>
      </w:r>
    </w:p>
    <w:p w14:paraId="25EEF76C" w14:textId="77777777" w:rsidR="009D545A" w:rsidRPr="009D545A" w:rsidRDefault="009D545A" w:rsidP="009D545A">
      <w:pPr>
        <w:tabs>
          <w:tab w:val="left" w:pos="1080"/>
        </w:tabs>
        <w:rPr>
          <w:sz w:val="22"/>
          <w:szCs w:val="22"/>
        </w:rPr>
      </w:pPr>
    </w:p>
    <w:p w14:paraId="5B96A953" w14:textId="77777777" w:rsidR="009D545A" w:rsidRPr="009D545A" w:rsidRDefault="009D545A" w:rsidP="009D545A">
      <w:pPr>
        <w:tabs>
          <w:tab w:val="left" w:pos="1080"/>
        </w:tabs>
        <w:rPr>
          <w:sz w:val="22"/>
          <w:szCs w:val="22"/>
        </w:rPr>
      </w:pPr>
    </w:p>
    <w:p w14:paraId="3DEAACBE" w14:textId="77777777" w:rsidR="009D545A" w:rsidRPr="009D545A" w:rsidRDefault="009D545A" w:rsidP="009D545A">
      <w:pPr>
        <w:tabs>
          <w:tab w:val="left" w:pos="1080"/>
        </w:tabs>
        <w:rPr>
          <w:sz w:val="22"/>
          <w:szCs w:val="22"/>
        </w:rPr>
      </w:pPr>
    </w:p>
    <w:p w14:paraId="6EF1DBD3" w14:textId="77777777" w:rsidR="009D545A" w:rsidRPr="00872657" w:rsidRDefault="009D545A" w:rsidP="009D545A">
      <w:pPr>
        <w:tabs>
          <w:tab w:val="left" w:pos="1080"/>
        </w:tabs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72657"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Wie bekomme ich die Zirkelspitze spitzig?</w:t>
      </w:r>
    </w:p>
    <w:p w14:paraId="4F8B0F95" w14:textId="7ADBC2BC" w:rsidR="009D545A" w:rsidRPr="009D545A" w:rsidRDefault="00872657" w:rsidP="009D545A">
      <w:pPr>
        <w:tabs>
          <w:tab w:val="left" w:pos="1080"/>
        </w:tabs>
        <w:rPr>
          <w:sz w:val="22"/>
          <w:szCs w:val="22"/>
        </w:rPr>
      </w:pPr>
      <w:r w:rsidRPr="00872657">
        <w:rPr>
          <w:b/>
          <w:noProof/>
          <w:color w:val="4F81BD" w:themeColor="accent1"/>
          <w:sz w:val="24"/>
          <w:szCs w:val="24"/>
          <w:lang w:eastAsia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32128" behindDoc="1" locked="0" layoutInCell="1" allowOverlap="1" wp14:anchorId="4020727A" wp14:editId="746E6D71">
            <wp:simplePos x="0" y="0"/>
            <wp:positionH relativeFrom="column">
              <wp:posOffset>-50849</wp:posOffset>
            </wp:positionH>
            <wp:positionV relativeFrom="paragraph">
              <wp:posOffset>26963</wp:posOffset>
            </wp:positionV>
            <wp:extent cx="1765290" cy="984738"/>
            <wp:effectExtent l="0" t="0" r="6985" b="6350"/>
            <wp:wrapTight wrapText="bothSides">
              <wp:wrapPolygon edited="0">
                <wp:start x="0" y="0"/>
                <wp:lineTo x="0" y="21321"/>
                <wp:lineTo x="21452" y="21321"/>
                <wp:lineTo x="21452" y="0"/>
                <wp:lineTo x="0" y="0"/>
              </wp:wrapPolygon>
            </wp:wrapTight>
            <wp:docPr id="22" name="Bild 1" descr="Zeichnung, Zeichnen, Kunst, Papier, Malen, St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ichnung, Zeichnen, Kunst, Papier, Malen, Stift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78" r="83015" b="16116"/>
                    <a:stretch/>
                  </pic:blipFill>
                  <pic:spPr bwMode="auto">
                    <a:xfrm>
                      <a:off x="0" y="0"/>
                      <a:ext cx="1765290" cy="98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45A" w:rsidRPr="009D545A">
        <w:rPr>
          <w:sz w:val="22"/>
          <w:szCs w:val="22"/>
        </w:rPr>
        <w:t xml:space="preserve">Manchmal gibt es einen Spitzer zum Zirkel dazu. Damit </w:t>
      </w:r>
      <w:r w:rsidR="0089142A">
        <w:rPr>
          <w:sz w:val="22"/>
          <w:szCs w:val="22"/>
        </w:rPr>
        <w:t>können Sie die</w:t>
      </w:r>
      <w:r w:rsidR="009D545A" w:rsidRPr="009D545A">
        <w:rPr>
          <w:sz w:val="22"/>
          <w:szCs w:val="22"/>
        </w:rPr>
        <w:t xml:space="preserve"> Spitze schräg anspitzen. Die keilförmige Spitze soll zur Metallspitze zeigen.</w:t>
      </w:r>
    </w:p>
    <w:p w14:paraId="24E1B08E" w14:textId="77777777" w:rsidR="009D545A" w:rsidRPr="009D545A" w:rsidRDefault="009D545A" w:rsidP="009D545A">
      <w:pPr>
        <w:tabs>
          <w:tab w:val="left" w:pos="1080"/>
        </w:tabs>
        <w:rPr>
          <w:sz w:val="22"/>
          <w:szCs w:val="22"/>
        </w:rPr>
      </w:pPr>
    </w:p>
    <w:p w14:paraId="013F00DF" w14:textId="77777777" w:rsidR="009D545A" w:rsidRPr="009D545A" w:rsidRDefault="009D545A" w:rsidP="009D545A">
      <w:pPr>
        <w:tabs>
          <w:tab w:val="left" w:pos="1080"/>
        </w:tabs>
        <w:rPr>
          <w:noProof/>
          <w:sz w:val="22"/>
          <w:szCs w:val="22"/>
          <w:lang w:eastAsia="de-DE"/>
        </w:rPr>
      </w:pPr>
    </w:p>
    <w:p w14:paraId="691110D9" w14:textId="77777777" w:rsidR="009D545A" w:rsidRPr="009D545A" w:rsidRDefault="009D545A" w:rsidP="009D545A">
      <w:pPr>
        <w:tabs>
          <w:tab w:val="left" w:pos="1080"/>
        </w:tabs>
        <w:rPr>
          <w:noProof/>
          <w:sz w:val="22"/>
          <w:szCs w:val="22"/>
          <w:lang w:eastAsia="de-DE"/>
        </w:rPr>
      </w:pPr>
    </w:p>
    <w:p w14:paraId="4EC04A9F" w14:textId="77777777" w:rsidR="009D545A" w:rsidRPr="009D545A" w:rsidRDefault="00872657" w:rsidP="009D545A">
      <w:pPr>
        <w:tabs>
          <w:tab w:val="left" w:pos="1080"/>
        </w:tabs>
        <w:rPr>
          <w:noProof/>
          <w:sz w:val="22"/>
          <w:szCs w:val="22"/>
          <w:lang w:eastAsia="de-DE"/>
        </w:rPr>
      </w:pPr>
      <w:r>
        <w:rPr>
          <w:noProof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6EBEA1D3" wp14:editId="4B69840F">
                <wp:simplePos x="0" y="0"/>
                <wp:positionH relativeFrom="column">
                  <wp:posOffset>2381396</wp:posOffset>
                </wp:positionH>
                <wp:positionV relativeFrom="paragraph">
                  <wp:posOffset>9525</wp:posOffset>
                </wp:positionV>
                <wp:extent cx="2558415" cy="1871784"/>
                <wp:effectExtent l="0" t="0" r="0" b="0"/>
                <wp:wrapNone/>
                <wp:docPr id="27" name="Gruppieren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415" cy="1871784"/>
                          <a:chOff x="0" y="0"/>
                          <a:chExt cx="2558415" cy="1872264"/>
                        </a:xfrm>
                      </wpg:grpSpPr>
                      <pic:pic xmlns:pic="http://schemas.openxmlformats.org/drawingml/2006/picture">
                        <pic:nvPicPr>
                          <pic:cNvPr id="25" name="Bild 1" descr="Zeichnung, Zeichnen, Kunst, Papier, Malen, Stif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678" r="83015" b="17562"/>
                          <a:stretch/>
                        </pic:blipFill>
                        <pic:spPr bwMode="auto">
                          <a:xfrm>
                            <a:off x="907366" y="0"/>
                            <a:ext cx="1235710" cy="618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Bild 1" descr="Geodreieck, Geometrie, Mathematik, Winkel, Geometrisch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590834"/>
                            <a:ext cx="2558415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39228B" id="Gruppieren 27" o:spid="_x0000_s1026" style="position:absolute;margin-left:187.5pt;margin-top:.75pt;width:201.45pt;height:147.4pt;z-index:251633152;mso-height-relative:margin" coordsize="25584,187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">
                <v:shape id="Bild 1" o:spid="_x0000_s1027" type="#_x0000_t75" alt="Zeichnung, Zeichnen, Kunst, Papier, Malen, Stift" style="position:absolute;left:9073;width:12357;height:6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">
                  <v:imagedata r:id="rId42" o:title="Zeichnung, Zeichnen, Kunst, Papier, Malen, Stift" croptop="45664f" cropbottom="11509f" cropright="54405f"/>
                </v:shape>
                <v:shape id="Bild 1" o:spid="_x0000_s1028" type="#_x0000_t75" alt="Geodreieck, Geometrie, Mathematik, Winkel, Geometrisch" style="position:absolute;top:5908;width:25584;height:1281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">
                  <v:imagedata r:id="rId43" o:title="Geodreieck, Geometrie, Mathematik, Winkel, Geometrisch"/>
                </v:shape>
              </v:group>
            </w:pict>
          </mc:Fallback>
        </mc:AlternateContent>
      </w:r>
    </w:p>
    <w:p w14:paraId="41FB8962" w14:textId="77777777" w:rsidR="009D545A" w:rsidRPr="00872657" w:rsidRDefault="00872657" w:rsidP="009D545A">
      <w:pPr>
        <w:tabs>
          <w:tab w:val="left" w:pos="1080"/>
        </w:tabs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72657"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Wie stelle ich den Radius ein?</w:t>
      </w:r>
    </w:p>
    <w:p w14:paraId="69D24359" w14:textId="77777777" w:rsidR="00872657" w:rsidRDefault="00872657" w:rsidP="009D545A">
      <w:pPr>
        <w:tabs>
          <w:tab w:val="left" w:pos="1080"/>
        </w:tabs>
        <w:rPr>
          <w:sz w:val="22"/>
          <w:szCs w:val="22"/>
        </w:rPr>
      </w:pPr>
    </w:p>
    <w:p w14:paraId="426EA9DD" w14:textId="71C5A29D" w:rsidR="00872657" w:rsidRDefault="00872657" w:rsidP="009D545A">
      <w:pPr>
        <w:tabs>
          <w:tab w:val="left" w:pos="1080"/>
        </w:tabs>
        <w:rPr>
          <w:sz w:val="22"/>
          <w:szCs w:val="22"/>
        </w:rPr>
      </w:pPr>
      <w:r>
        <w:rPr>
          <w:sz w:val="22"/>
          <w:szCs w:val="22"/>
        </w:rPr>
        <w:t xml:space="preserve">Mit dem Geodreieck </w:t>
      </w:r>
      <w:r w:rsidR="0089142A">
        <w:rPr>
          <w:sz w:val="22"/>
          <w:szCs w:val="22"/>
        </w:rPr>
        <w:t>können Sie</w:t>
      </w:r>
      <w:r>
        <w:rPr>
          <w:sz w:val="22"/>
          <w:szCs w:val="22"/>
        </w:rPr>
        <w:t xml:space="preserve"> den</w:t>
      </w:r>
    </w:p>
    <w:p w14:paraId="3F95ADCC" w14:textId="7BB88F19" w:rsidR="00872657" w:rsidRDefault="00872657" w:rsidP="009D545A">
      <w:pPr>
        <w:tabs>
          <w:tab w:val="left" w:pos="1080"/>
        </w:tabs>
        <w:rPr>
          <w:sz w:val="22"/>
          <w:szCs w:val="22"/>
        </w:rPr>
      </w:pPr>
      <w:r>
        <w:rPr>
          <w:sz w:val="22"/>
          <w:szCs w:val="22"/>
        </w:rPr>
        <w:t>Radius genau einstellen. Achte</w:t>
      </w:r>
      <w:r w:rsidR="0089142A">
        <w:rPr>
          <w:sz w:val="22"/>
          <w:szCs w:val="22"/>
        </w:rPr>
        <w:t>n Sie</w:t>
      </w:r>
      <w:r>
        <w:rPr>
          <w:sz w:val="22"/>
          <w:szCs w:val="22"/>
        </w:rPr>
        <w:t xml:space="preserve"> </w:t>
      </w:r>
      <w:r w:rsidR="0089142A">
        <w:rPr>
          <w:sz w:val="22"/>
          <w:szCs w:val="22"/>
        </w:rPr>
        <w:br/>
      </w:r>
      <w:r>
        <w:rPr>
          <w:sz w:val="22"/>
          <w:szCs w:val="22"/>
        </w:rPr>
        <w:t xml:space="preserve">darauf, dass der Zirkel und das Geodreieck </w:t>
      </w:r>
    </w:p>
    <w:p w14:paraId="6C394D57" w14:textId="7256A279" w:rsidR="00872657" w:rsidRPr="009D545A" w:rsidRDefault="00872657" w:rsidP="009D545A">
      <w:pPr>
        <w:tabs>
          <w:tab w:val="left" w:pos="1080"/>
        </w:tabs>
        <w:rPr>
          <w:sz w:val="22"/>
          <w:szCs w:val="22"/>
        </w:rPr>
      </w:pPr>
      <w:r>
        <w:rPr>
          <w:sz w:val="22"/>
          <w:szCs w:val="22"/>
        </w:rPr>
        <w:t>nicht verrutsch</w:t>
      </w:r>
      <w:r w:rsidR="00D72E33">
        <w:rPr>
          <w:sz w:val="22"/>
          <w:szCs w:val="22"/>
        </w:rPr>
        <w:t>en</w:t>
      </w:r>
      <w:r>
        <w:rPr>
          <w:sz w:val="22"/>
          <w:szCs w:val="22"/>
        </w:rPr>
        <w:t xml:space="preserve">. </w:t>
      </w:r>
    </w:p>
    <w:p w14:paraId="6D58E176" w14:textId="77777777" w:rsidR="009D545A" w:rsidRPr="009D545A" w:rsidRDefault="009D545A" w:rsidP="009D545A">
      <w:pPr>
        <w:tabs>
          <w:tab w:val="left" w:pos="1080"/>
        </w:tabs>
        <w:rPr>
          <w:rFonts w:ascii="Arial" w:hAnsi="Arial"/>
          <w:b/>
          <w:bCs/>
        </w:rPr>
      </w:pPr>
    </w:p>
    <w:p w14:paraId="05CE6A93" w14:textId="77777777" w:rsidR="009D545A" w:rsidRPr="009D545A" w:rsidRDefault="009D545A" w:rsidP="009D545A">
      <w:pPr>
        <w:tabs>
          <w:tab w:val="left" w:pos="1080"/>
        </w:tabs>
        <w:ind w:left="360"/>
        <w:rPr>
          <w:rFonts w:ascii="Arial" w:hAnsi="Arial"/>
          <w:b/>
          <w:bCs/>
        </w:rPr>
      </w:pPr>
    </w:p>
    <w:p w14:paraId="5ADB42DF" w14:textId="77777777" w:rsidR="00872657" w:rsidRDefault="00872657" w:rsidP="00872657">
      <w:pPr>
        <w:tabs>
          <w:tab w:val="left" w:pos="1080"/>
        </w:tabs>
        <w:rPr>
          <w:sz w:val="22"/>
          <w:szCs w:val="22"/>
        </w:rPr>
      </w:pPr>
      <w:r w:rsidRPr="009D545A">
        <w:rPr>
          <w:b/>
          <w:noProof/>
          <w:color w:val="4F81BD" w:themeColor="accent1"/>
          <w:sz w:val="22"/>
          <w:szCs w:val="22"/>
          <w:lang w:eastAsia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34176" behindDoc="1" locked="0" layoutInCell="1" allowOverlap="1" wp14:anchorId="6772088C" wp14:editId="29FBFE9B">
            <wp:simplePos x="0" y="0"/>
            <wp:positionH relativeFrom="margin">
              <wp:posOffset>3531382</wp:posOffset>
            </wp:positionH>
            <wp:positionV relativeFrom="paragraph">
              <wp:posOffset>574724</wp:posOffset>
            </wp:positionV>
            <wp:extent cx="979170" cy="1741170"/>
            <wp:effectExtent l="0" t="0" r="0" b="0"/>
            <wp:wrapTight wrapText="bothSides">
              <wp:wrapPolygon edited="0">
                <wp:start x="0" y="0"/>
                <wp:lineTo x="0" y="21269"/>
                <wp:lineTo x="21012" y="21269"/>
                <wp:lineTo x="21012" y="0"/>
                <wp:lineTo x="0" y="0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zirkel-2038406_960_72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01165E4" wp14:editId="43633AE7">
                <wp:simplePos x="0" y="0"/>
                <wp:positionH relativeFrom="column">
                  <wp:posOffset>1622181</wp:posOffset>
                </wp:positionH>
                <wp:positionV relativeFrom="paragraph">
                  <wp:posOffset>211260</wp:posOffset>
                </wp:positionV>
                <wp:extent cx="2538730" cy="434975"/>
                <wp:effectExtent l="0" t="0" r="0" b="22225"/>
                <wp:wrapNone/>
                <wp:docPr id="34" name="Nach unten gekrümmter Pfei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8730" cy="434975"/>
                        </a:xfrm>
                        <a:prstGeom prst="curvedDownArrow">
                          <a:avLst>
                            <a:gd name="adj1" fmla="val 18633"/>
                            <a:gd name="adj2" fmla="val 67930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FF730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Nach unten gekrümmter Pfeil 34" o:spid="_x0000_s1026" type="#_x0000_t105" style="position:absolute;margin-left:127.75pt;margin-top:16.65pt;width:199.9pt;height:34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" adj="19086,20688,16200" fillcolor="#4f81bd [3204]" strokecolor="#243f60 [1604]" strokeweight="2pt"/>
            </w:pict>
          </mc:Fallback>
        </mc:AlternateContent>
      </w:r>
      <w:r w:rsidR="0053404E" w:rsidRPr="00872657"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872657"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Wie halte ich den Zirkel?</w:t>
      </w:r>
      <w:r w:rsidR="0053404E" w:rsidRPr="00872657"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53404E" w:rsidRPr="00872657">
        <w:rPr>
          <w:b/>
          <w:sz w:val="24"/>
          <w:szCs w:val="24"/>
        </w:rPr>
        <w:br/>
      </w:r>
      <w:r w:rsidR="001E6769">
        <w:rPr>
          <w:sz w:val="22"/>
          <w:szCs w:val="22"/>
        </w:rPr>
        <w:t>Der Zirkel wird am Griff</w:t>
      </w:r>
      <w:r>
        <w:rPr>
          <w:sz w:val="22"/>
          <w:szCs w:val="22"/>
        </w:rPr>
        <w:t>, am besten mit zwei Finger</w:t>
      </w:r>
      <w:r w:rsidR="0080115E">
        <w:rPr>
          <w:sz w:val="22"/>
          <w:szCs w:val="22"/>
        </w:rPr>
        <w:t>n</w:t>
      </w:r>
      <w:r>
        <w:rPr>
          <w:sz w:val="22"/>
          <w:szCs w:val="22"/>
        </w:rPr>
        <w:t xml:space="preserve">, festgehalten. Durch Drehen des Zirkels entsteht der Kreis. </w:t>
      </w:r>
    </w:p>
    <w:p w14:paraId="28A14B11" w14:textId="00A3E77C" w:rsidR="00872657" w:rsidRDefault="00872657" w:rsidP="00872657">
      <w:pPr>
        <w:tabs>
          <w:tab w:val="left" w:pos="1080"/>
        </w:tabs>
        <w:rPr>
          <w:sz w:val="22"/>
          <w:szCs w:val="22"/>
        </w:rPr>
      </w:pPr>
      <w:r>
        <w:rPr>
          <w:sz w:val="22"/>
          <w:szCs w:val="22"/>
        </w:rPr>
        <w:t>Dabei sollte</w:t>
      </w:r>
      <w:r w:rsidR="00D72E33">
        <w:rPr>
          <w:sz w:val="22"/>
          <w:szCs w:val="22"/>
        </w:rPr>
        <w:t>n Sie</w:t>
      </w:r>
      <w:r>
        <w:rPr>
          <w:sz w:val="22"/>
          <w:szCs w:val="22"/>
        </w:rPr>
        <w:t xml:space="preserve"> mehr Druck auf die eingestochene Spitze als auf die Mine ausüben. </w:t>
      </w:r>
    </w:p>
    <w:p w14:paraId="4EC98DC9" w14:textId="77777777" w:rsidR="0046503A" w:rsidRDefault="0053404E" w:rsidP="00872657">
      <w:pPr>
        <w:tabs>
          <w:tab w:val="left" w:pos="1080"/>
        </w:tabs>
        <w:rPr>
          <w:b/>
          <w:sz w:val="24"/>
          <w:szCs w:val="24"/>
        </w:rPr>
      </w:pPr>
      <w:r w:rsidRPr="00872657">
        <w:rPr>
          <w:b/>
          <w:sz w:val="24"/>
          <w:szCs w:val="24"/>
        </w:rPr>
        <w:br/>
      </w:r>
      <w:r w:rsidRPr="00872657">
        <w:rPr>
          <w:b/>
          <w:sz w:val="24"/>
          <w:szCs w:val="24"/>
        </w:rPr>
        <w:br/>
      </w:r>
      <w:r w:rsidR="00872657" w:rsidRPr="00872657"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Zusammenfassung Kreis mit dem Zirkel zeichnen:</w:t>
      </w:r>
      <w:r w:rsidRPr="00872657">
        <w:rPr>
          <w:b/>
          <w:sz w:val="24"/>
          <w:szCs w:val="24"/>
        </w:rPr>
        <w:br/>
      </w:r>
    </w:p>
    <w:p w14:paraId="25514438" w14:textId="77777777" w:rsidR="0046503A" w:rsidRPr="0046503A" w:rsidRDefault="0046503A" w:rsidP="00CE74AB">
      <w:pPr>
        <w:pStyle w:val="Listenabsatz"/>
        <w:numPr>
          <w:ilvl w:val="0"/>
          <w:numId w:val="30"/>
        </w:numPr>
        <w:tabs>
          <w:tab w:val="left" w:pos="1080"/>
        </w:tabs>
        <w:rPr>
          <w:sz w:val="22"/>
          <w:szCs w:val="22"/>
        </w:rPr>
      </w:pPr>
      <w:r w:rsidRPr="0046503A">
        <w:rPr>
          <w:sz w:val="22"/>
          <w:szCs w:val="22"/>
        </w:rPr>
        <w:t xml:space="preserve">Radius festlegen. </w:t>
      </w:r>
    </w:p>
    <w:p w14:paraId="1CEB75D3" w14:textId="736F841C" w:rsidR="0046503A" w:rsidRPr="005F42A3" w:rsidRDefault="0046503A" w:rsidP="005F42A3">
      <w:pPr>
        <w:pStyle w:val="Listenabsatz"/>
        <w:numPr>
          <w:ilvl w:val="0"/>
          <w:numId w:val="30"/>
        </w:numPr>
        <w:tabs>
          <w:tab w:val="left" w:pos="1080"/>
        </w:tabs>
        <w:rPr>
          <w:sz w:val="22"/>
          <w:szCs w:val="22"/>
        </w:rPr>
      </w:pPr>
      <w:r w:rsidRPr="0046503A">
        <w:rPr>
          <w:sz w:val="22"/>
          <w:szCs w:val="22"/>
        </w:rPr>
        <w:t xml:space="preserve">Radius mit Hilfe des Geodreiecks einstellen. Dabei wird an dem Rad gedreht bis die richtige Länge eingestellt ist. </w:t>
      </w:r>
    </w:p>
    <w:p w14:paraId="1013D694" w14:textId="77777777" w:rsidR="0046503A" w:rsidRPr="0046503A" w:rsidRDefault="0046503A" w:rsidP="00CE74AB">
      <w:pPr>
        <w:pStyle w:val="Listenabsatz"/>
        <w:numPr>
          <w:ilvl w:val="0"/>
          <w:numId w:val="30"/>
        </w:numPr>
        <w:tabs>
          <w:tab w:val="left" w:pos="1080"/>
        </w:tabs>
        <w:rPr>
          <w:sz w:val="22"/>
          <w:szCs w:val="22"/>
        </w:rPr>
      </w:pPr>
      <w:r w:rsidRPr="0046503A">
        <w:rPr>
          <w:sz w:val="22"/>
          <w:szCs w:val="22"/>
        </w:rPr>
        <w:t xml:space="preserve">Mittelpunkt markieren. </w:t>
      </w:r>
    </w:p>
    <w:p w14:paraId="641BA4B6" w14:textId="77777777" w:rsidR="0046503A" w:rsidRPr="0046503A" w:rsidRDefault="0046503A" w:rsidP="00CE74AB">
      <w:pPr>
        <w:pStyle w:val="Listenabsatz"/>
        <w:numPr>
          <w:ilvl w:val="0"/>
          <w:numId w:val="30"/>
        </w:numPr>
        <w:tabs>
          <w:tab w:val="left" w:pos="1080"/>
        </w:tabs>
        <w:rPr>
          <w:rFonts w:ascii="Arial" w:hAnsi="Arial"/>
          <w:b/>
          <w:bCs/>
          <w:sz w:val="24"/>
          <w:szCs w:val="24"/>
        </w:rPr>
      </w:pPr>
      <w:r>
        <w:rPr>
          <w:sz w:val="22"/>
          <w:szCs w:val="22"/>
        </w:rPr>
        <w:t>Metalls</w:t>
      </w:r>
      <w:r w:rsidR="0080115E">
        <w:rPr>
          <w:sz w:val="22"/>
          <w:szCs w:val="22"/>
        </w:rPr>
        <w:t>p</w:t>
      </w:r>
      <w:r>
        <w:rPr>
          <w:sz w:val="22"/>
          <w:szCs w:val="22"/>
        </w:rPr>
        <w:t xml:space="preserve">itze in den Mittelpunkt einstechen. </w:t>
      </w:r>
    </w:p>
    <w:p w14:paraId="138AB5C2" w14:textId="77777777" w:rsidR="00817703" w:rsidRPr="00817703" w:rsidRDefault="0046503A" w:rsidP="00CE74AB">
      <w:pPr>
        <w:pStyle w:val="Listenabsatz"/>
        <w:numPr>
          <w:ilvl w:val="0"/>
          <w:numId w:val="30"/>
        </w:numPr>
        <w:tabs>
          <w:tab w:val="left" w:pos="1080"/>
        </w:tabs>
        <w:rPr>
          <w:sz w:val="22"/>
          <w:szCs w:val="22"/>
        </w:rPr>
      </w:pPr>
      <w:r>
        <w:rPr>
          <w:sz w:val="22"/>
          <w:szCs w:val="22"/>
        </w:rPr>
        <w:t>Zirkel a</w:t>
      </w:r>
      <w:r w:rsidR="001E6769">
        <w:rPr>
          <w:sz w:val="22"/>
          <w:szCs w:val="22"/>
        </w:rPr>
        <w:t>m Griff</w:t>
      </w:r>
      <w:r>
        <w:rPr>
          <w:sz w:val="22"/>
          <w:szCs w:val="22"/>
        </w:rPr>
        <w:t xml:space="preserve"> mit zwei Fingern</w:t>
      </w:r>
      <w:r w:rsidR="005B79DB">
        <w:rPr>
          <w:sz w:val="22"/>
          <w:szCs w:val="22"/>
        </w:rPr>
        <w:t xml:space="preserve"> </w:t>
      </w:r>
      <w:r w:rsidR="001E6769">
        <w:rPr>
          <w:sz w:val="22"/>
          <w:szCs w:val="22"/>
        </w:rPr>
        <w:t>(Daumen und Zeigefinger)</w:t>
      </w:r>
      <w:r>
        <w:rPr>
          <w:sz w:val="22"/>
          <w:szCs w:val="22"/>
        </w:rPr>
        <w:t xml:space="preserve"> halten und den Kreis ziehen. </w:t>
      </w:r>
      <w:r w:rsidR="0053404E" w:rsidRPr="0046503A">
        <w:rPr>
          <w:sz w:val="22"/>
          <w:szCs w:val="22"/>
        </w:rPr>
        <w:br/>
      </w:r>
    </w:p>
    <w:p w14:paraId="4B6B8C92" w14:textId="77777777" w:rsidR="00817703" w:rsidRDefault="00817703" w:rsidP="00817703">
      <w:pPr>
        <w:tabs>
          <w:tab w:val="left" w:pos="1080"/>
        </w:tabs>
        <w:rPr>
          <w:b/>
          <w:sz w:val="24"/>
          <w:szCs w:val="24"/>
        </w:rPr>
      </w:pPr>
    </w:p>
    <w:p w14:paraId="77FCA69C" w14:textId="77777777" w:rsidR="00817703" w:rsidRDefault="00817703" w:rsidP="00817703">
      <w:pPr>
        <w:tabs>
          <w:tab w:val="left" w:pos="1080"/>
        </w:tabs>
        <w:rPr>
          <w:b/>
          <w:sz w:val="24"/>
          <w:szCs w:val="24"/>
        </w:rPr>
      </w:pPr>
    </w:p>
    <w:p w14:paraId="732CFD92" w14:textId="182C2DD5" w:rsidR="009D545A" w:rsidRPr="00817703" w:rsidRDefault="005F42A3" w:rsidP="005F42A3">
      <w:pPr>
        <w:spacing w:line="240" w:lineRule="exact"/>
      </w:pPr>
      <w:r>
        <w:rPr>
          <w:b/>
          <w:sz w:val="24"/>
          <w:szCs w:val="24"/>
        </w:rPr>
        <w:br w:type="page"/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513"/>
        <w:gridCol w:w="2126"/>
      </w:tblGrid>
      <w:tr w:rsidR="009D545A" w:rsidRPr="00DE4890" w14:paraId="208C0870" w14:textId="77777777" w:rsidTr="00B17A36">
        <w:trPr>
          <w:trHeight w:val="544"/>
        </w:trPr>
        <w:tc>
          <w:tcPr>
            <w:tcW w:w="7513" w:type="dxa"/>
            <w:shd w:val="clear" w:color="auto" w:fill="D9D9D9" w:themeFill="background1" w:themeFillShade="D9"/>
          </w:tcPr>
          <w:p w14:paraId="2008C094" w14:textId="77777777" w:rsidR="009D545A" w:rsidRPr="00DE4890" w:rsidRDefault="009D545A" w:rsidP="00B17A36">
            <w:pPr>
              <w:pStyle w:val="TabelleKopflinks"/>
            </w:pPr>
            <w:r>
              <w:lastRenderedPageBreak/>
              <w:t>Übungsmaterial: Zeichnen mit dem Zirkel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0AD0AF08" w14:textId="77777777" w:rsidR="009D545A" w:rsidRDefault="00973F02" w:rsidP="00B17A36">
            <w:pPr>
              <w:pStyle w:val="TabelleKopflinks"/>
              <w:jc w:val="center"/>
            </w:pPr>
            <w:r>
              <w:t>Mathematik</w:t>
            </w:r>
          </w:p>
          <w:p w14:paraId="02D78167" w14:textId="77777777" w:rsidR="009D545A" w:rsidRPr="00DE4890" w:rsidRDefault="00973F02" w:rsidP="00F12846">
            <w:pPr>
              <w:pStyle w:val="TabelleKopflinks"/>
              <w:jc w:val="center"/>
            </w:pPr>
            <w:r>
              <w:rPr>
                <w:lang w:val="en-GB"/>
              </w:rPr>
              <w:t>M05.01.</w:t>
            </w:r>
            <w:r w:rsidR="00F12846">
              <w:rPr>
                <w:lang w:val="en-GB"/>
              </w:rPr>
              <w:t>3</w:t>
            </w:r>
            <w:r>
              <w:rPr>
                <w:lang w:val="en-GB"/>
              </w:rPr>
              <w:t>.2</w:t>
            </w:r>
          </w:p>
        </w:tc>
      </w:tr>
    </w:tbl>
    <w:p w14:paraId="372C7720" w14:textId="53115370" w:rsidR="009D545A" w:rsidRPr="007A1A68" w:rsidRDefault="005F42A3" w:rsidP="00E4202E">
      <w:pPr>
        <w:pStyle w:val="Textkrper"/>
        <w:rPr>
          <w:rFonts w:ascii="Source Sans Pro SemiBold" w:hAnsi="Source Sans Pro SemiBold"/>
          <w:sz w:val="22"/>
          <w:szCs w:val="22"/>
        </w:rPr>
      </w:pPr>
      <w:r w:rsidRPr="00B85C21">
        <w:rPr>
          <w:noProof/>
          <w:sz w:val="22"/>
          <w:szCs w:val="22"/>
        </w:rPr>
        <w:drawing>
          <wp:anchor distT="0" distB="0" distL="114300" distR="114300" simplePos="0" relativeHeight="251713024" behindDoc="0" locked="0" layoutInCell="1" allowOverlap="1" wp14:anchorId="0FE8C000" wp14:editId="50D78B68">
            <wp:simplePos x="0" y="0"/>
            <wp:positionH relativeFrom="column">
              <wp:posOffset>4819325</wp:posOffset>
            </wp:positionH>
            <wp:positionV relativeFrom="paragraph">
              <wp:posOffset>152105</wp:posOffset>
            </wp:positionV>
            <wp:extent cx="314325" cy="314325"/>
            <wp:effectExtent l="0" t="0" r="9525" b="9525"/>
            <wp:wrapNone/>
            <wp:docPr id="1857" name="Grafik 1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Grafik 186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2C737" w14:textId="2AA0A93C" w:rsidR="0053404E" w:rsidRPr="007A1A68" w:rsidRDefault="0053404E" w:rsidP="0053404E">
      <w:pPr>
        <w:tabs>
          <w:tab w:val="left" w:pos="1080"/>
        </w:tabs>
        <w:rPr>
          <w:rFonts w:ascii="Source Sans Pro SemiBold" w:hAnsi="Source Sans Pro SemiBold"/>
          <w:b/>
          <w:u w:val="single"/>
        </w:rPr>
      </w:pPr>
      <w:r w:rsidRPr="007A1A68">
        <w:rPr>
          <w:rFonts w:ascii="Source Sans Pro SemiBold" w:hAnsi="Source Sans Pro SemiBold"/>
          <w:b/>
          <w:u w:val="single"/>
        </w:rPr>
        <w:t>Aufgabe 1</w:t>
      </w:r>
    </w:p>
    <w:p w14:paraId="7A01527B" w14:textId="5B596D1E" w:rsidR="0053404E" w:rsidRPr="007A1A68" w:rsidRDefault="0053404E" w:rsidP="0053404E">
      <w:pPr>
        <w:tabs>
          <w:tab w:val="left" w:pos="1080"/>
        </w:tabs>
        <w:rPr>
          <w:rFonts w:ascii="Source Sans Pro SemiBold" w:hAnsi="Source Sans Pro SemiBold"/>
        </w:rPr>
      </w:pPr>
    </w:p>
    <w:p w14:paraId="1FC64028" w14:textId="1AC6AE16" w:rsidR="005A1B6A" w:rsidRPr="007A1A68" w:rsidRDefault="0053404E" w:rsidP="00CE74AB">
      <w:pPr>
        <w:numPr>
          <w:ilvl w:val="0"/>
          <w:numId w:val="28"/>
        </w:numPr>
        <w:tabs>
          <w:tab w:val="left" w:pos="1080"/>
        </w:tabs>
        <w:spacing w:line="276" w:lineRule="auto"/>
        <w:jc w:val="both"/>
        <w:rPr>
          <w:rFonts w:ascii="Source Sans Pro SemiBold" w:hAnsi="Source Sans Pro SemiBold"/>
        </w:rPr>
      </w:pPr>
      <w:r w:rsidRPr="007A1A68">
        <w:rPr>
          <w:rFonts w:ascii="Source Sans Pro SemiBold" w:hAnsi="Source Sans Pro SemiBold"/>
        </w:rPr>
        <w:t>Zeichne</w:t>
      </w:r>
      <w:r w:rsidR="0080115E">
        <w:rPr>
          <w:rFonts w:ascii="Source Sans Pro SemiBold" w:hAnsi="Source Sans Pro SemiBold"/>
        </w:rPr>
        <w:t>n</w:t>
      </w:r>
      <w:r w:rsidR="005A1B6A" w:rsidRPr="007A1A68">
        <w:rPr>
          <w:rFonts w:ascii="Source Sans Pro SemiBold" w:hAnsi="Source Sans Pro SemiBold"/>
        </w:rPr>
        <w:t xml:space="preserve"> Sie </w:t>
      </w:r>
      <w:r w:rsidR="0080115E">
        <w:rPr>
          <w:rFonts w:ascii="Source Sans Pro SemiBold" w:hAnsi="Source Sans Pro SemiBold"/>
        </w:rPr>
        <w:t xml:space="preserve">einen </w:t>
      </w:r>
      <w:r w:rsidRPr="007A1A68">
        <w:rPr>
          <w:rFonts w:ascii="Source Sans Pro SemiBold" w:hAnsi="Source Sans Pro SemiBold"/>
        </w:rPr>
        <w:t xml:space="preserve">Kreis mit dem Radius r = 4 cm auf ein </w:t>
      </w:r>
      <w:r w:rsidR="005A1B6A" w:rsidRPr="007A1A68">
        <w:rPr>
          <w:rFonts w:ascii="Source Sans Pro SemiBold" w:hAnsi="Source Sans Pro SemiBold"/>
        </w:rPr>
        <w:t xml:space="preserve">kariertes </w:t>
      </w:r>
      <w:proofErr w:type="gramStart"/>
      <w:r w:rsidR="005A1B6A" w:rsidRPr="007A1A68">
        <w:rPr>
          <w:rFonts w:ascii="Source Sans Pro SemiBold" w:hAnsi="Source Sans Pro SemiBold"/>
        </w:rPr>
        <w:t>DIN A4 Blatt</w:t>
      </w:r>
      <w:proofErr w:type="gramEnd"/>
      <w:r w:rsidR="005A1B6A" w:rsidRPr="007A1A68">
        <w:rPr>
          <w:rFonts w:ascii="Source Sans Pro SemiBold" w:hAnsi="Source Sans Pro SemiBold"/>
        </w:rPr>
        <w:t>.</w:t>
      </w:r>
      <w:r w:rsidR="0046300C" w:rsidRPr="0046300C">
        <w:rPr>
          <w:noProof/>
          <w:sz w:val="22"/>
          <w:szCs w:val="22"/>
          <w:lang w:eastAsia="de-DE"/>
        </w:rPr>
        <w:t xml:space="preserve"> </w:t>
      </w:r>
    </w:p>
    <w:p w14:paraId="13980198" w14:textId="77777777" w:rsidR="0053404E" w:rsidRPr="007A1A68" w:rsidRDefault="005A1B6A" w:rsidP="00CE74AB">
      <w:pPr>
        <w:numPr>
          <w:ilvl w:val="0"/>
          <w:numId w:val="28"/>
        </w:numPr>
        <w:tabs>
          <w:tab w:val="left" w:pos="1080"/>
        </w:tabs>
        <w:spacing w:line="276" w:lineRule="auto"/>
        <w:jc w:val="both"/>
        <w:rPr>
          <w:rFonts w:ascii="Source Sans Pro SemiBold" w:hAnsi="Source Sans Pro SemiBold"/>
        </w:rPr>
      </w:pPr>
      <w:r w:rsidRPr="007A1A68">
        <w:rPr>
          <w:rFonts w:ascii="Source Sans Pro SemiBold" w:hAnsi="Source Sans Pro SemiBold"/>
        </w:rPr>
        <w:t>Markiere</w:t>
      </w:r>
      <w:r w:rsidR="0080115E">
        <w:rPr>
          <w:rFonts w:ascii="Source Sans Pro SemiBold" w:hAnsi="Source Sans Pro SemiBold"/>
        </w:rPr>
        <w:t>n</w:t>
      </w:r>
      <w:r w:rsidRPr="007A1A68">
        <w:rPr>
          <w:rFonts w:ascii="Source Sans Pro SemiBold" w:hAnsi="Source Sans Pro SemiBold"/>
        </w:rPr>
        <w:t xml:space="preserve"> Sie </w:t>
      </w:r>
      <w:r w:rsidR="0053404E" w:rsidRPr="007A1A68">
        <w:rPr>
          <w:rFonts w:ascii="Source Sans Pro SemiBold" w:hAnsi="Source Sans Pro SemiBold"/>
        </w:rPr>
        <w:t xml:space="preserve">den Mittelpunkt M mit einem x. </w:t>
      </w:r>
    </w:p>
    <w:p w14:paraId="4981ED80" w14:textId="77777777" w:rsidR="0053404E" w:rsidRPr="007A1A68" w:rsidRDefault="00361CA6" w:rsidP="00361CA6">
      <w:pPr>
        <w:tabs>
          <w:tab w:val="left" w:pos="1080"/>
        </w:tabs>
        <w:spacing w:line="276" w:lineRule="auto"/>
        <w:ind w:left="1068"/>
        <w:jc w:val="both"/>
        <w:rPr>
          <w:rFonts w:ascii="Source Sans Pro SemiBold" w:hAnsi="Source Sans Pro SemiBold"/>
        </w:rPr>
      </w:pPr>
      <w:r>
        <w:rPr>
          <w:noProof/>
          <w:lang w:eastAsia="de-DE"/>
        </w:rPr>
        <w:drawing>
          <wp:anchor distT="0" distB="0" distL="114300" distR="114300" simplePos="0" relativeHeight="251695616" behindDoc="1" locked="0" layoutInCell="1" allowOverlap="1" wp14:anchorId="5D669CC0" wp14:editId="780BE64D">
            <wp:simplePos x="0" y="0"/>
            <wp:positionH relativeFrom="column">
              <wp:posOffset>73660</wp:posOffset>
            </wp:positionH>
            <wp:positionV relativeFrom="paragraph">
              <wp:posOffset>50531</wp:posOffset>
            </wp:positionV>
            <wp:extent cx="528743" cy="457200"/>
            <wp:effectExtent l="0" t="0" r="5080" b="0"/>
            <wp:wrapTight wrapText="bothSides">
              <wp:wrapPolygon edited="0">
                <wp:start x="7788" y="0"/>
                <wp:lineTo x="779" y="14400"/>
                <wp:lineTo x="0" y="18900"/>
                <wp:lineTo x="0" y="20700"/>
                <wp:lineTo x="21029" y="20700"/>
                <wp:lineTo x="21029" y="18900"/>
                <wp:lineTo x="20250" y="14400"/>
                <wp:lineTo x="12462" y="0"/>
                <wp:lineTo x="7788" y="0"/>
              </wp:wrapPolygon>
            </wp:wrapTight>
            <wp:docPr id="939" name="Bild 1" descr="Warnung, Schild, Gefahr, Achtung, Straßens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rnung, Schild, Gefahr, Achtung, Straßenschil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43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04E" w:rsidRPr="007A1A68">
        <w:rPr>
          <w:rFonts w:ascii="Source Sans Pro SemiBold" w:hAnsi="Source Sans Pro SemiBold"/>
        </w:rPr>
        <w:t>Achte</w:t>
      </w:r>
      <w:r w:rsidR="005A1B6A" w:rsidRPr="007A1A68">
        <w:rPr>
          <w:rFonts w:ascii="Source Sans Pro SemiBold" w:hAnsi="Source Sans Pro SemiBold"/>
        </w:rPr>
        <w:t>n Sie</w:t>
      </w:r>
      <w:r w:rsidR="0053404E" w:rsidRPr="007A1A68">
        <w:rPr>
          <w:rFonts w:ascii="Source Sans Pro SemiBold" w:hAnsi="Source Sans Pro SemiBold"/>
        </w:rPr>
        <w:t xml:space="preserve"> beim Zeichnen mit dem Zirkel darauf, dass</w:t>
      </w:r>
      <w:r w:rsidR="005A1B6A" w:rsidRPr="007A1A68">
        <w:rPr>
          <w:rFonts w:ascii="Source Sans Pro SemiBold" w:hAnsi="Source Sans Pro SemiBold"/>
        </w:rPr>
        <w:t xml:space="preserve"> Sie</w:t>
      </w:r>
      <w:r w:rsidR="0053404E" w:rsidRPr="007A1A68">
        <w:rPr>
          <w:rFonts w:ascii="Source Sans Pro SemiBold" w:hAnsi="Source Sans Pro SemiBold"/>
        </w:rPr>
        <w:t xml:space="preserve"> ihn gerade und nur </w:t>
      </w:r>
      <w:r w:rsidR="005A1B6A" w:rsidRPr="007A1A68">
        <w:rPr>
          <w:rFonts w:ascii="Source Sans Pro SemiBold" w:hAnsi="Source Sans Pro SemiBold"/>
        </w:rPr>
        <w:t xml:space="preserve">mit dem Daumen und Zeigefinger halten. </w:t>
      </w:r>
      <w:r w:rsidR="0053404E" w:rsidRPr="007A1A68">
        <w:rPr>
          <w:rFonts w:ascii="Source Sans Pro SemiBold" w:hAnsi="Source Sans Pro SemiBold"/>
        </w:rPr>
        <w:t xml:space="preserve"> </w:t>
      </w:r>
    </w:p>
    <w:p w14:paraId="188113B4" w14:textId="77777777" w:rsidR="0053404E" w:rsidRPr="007A1A68" w:rsidRDefault="0046300C" w:rsidP="0053404E">
      <w:pPr>
        <w:tabs>
          <w:tab w:val="left" w:pos="1080"/>
        </w:tabs>
        <w:ind w:left="360"/>
        <w:rPr>
          <w:rFonts w:ascii="Source Sans Pro SemiBold" w:hAnsi="Source Sans Pro SemiBold"/>
        </w:rPr>
      </w:pPr>
      <w:r>
        <w:rPr>
          <w:noProof/>
          <w:lang w:eastAsia="de-DE"/>
        </w:rPr>
        <w:drawing>
          <wp:anchor distT="0" distB="0" distL="114300" distR="114300" simplePos="0" relativeHeight="251694592" behindDoc="0" locked="0" layoutInCell="1" allowOverlap="1" wp14:anchorId="23957AA4" wp14:editId="7B8F09C9">
            <wp:simplePos x="0" y="0"/>
            <wp:positionH relativeFrom="column">
              <wp:posOffset>5033010</wp:posOffset>
            </wp:positionH>
            <wp:positionV relativeFrom="paragraph">
              <wp:posOffset>24130</wp:posOffset>
            </wp:positionV>
            <wp:extent cx="1485900" cy="1511300"/>
            <wp:effectExtent l="0" t="0" r="0" b="0"/>
            <wp:wrapThrough wrapText="bothSides">
              <wp:wrapPolygon edited="0">
                <wp:start x="0" y="0"/>
                <wp:lineTo x="0" y="21237"/>
                <wp:lineTo x="21323" y="21237"/>
                <wp:lineTo x="21323" y="0"/>
                <wp:lineTo x="0" y="0"/>
              </wp:wrapPolygon>
            </wp:wrapThrough>
            <wp:docPr id="938" name="Bild 1" descr="Zirkel, Linien, Kreise, Logo, Icon, Zeichnen,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irkel, Linien, Kreise, Logo, Icon, Zeichnen, Symbol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DAFD1" w14:textId="77777777" w:rsidR="0053404E" w:rsidRPr="007A1A68" w:rsidRDefault="0053404E" w:rsidP="0053404E">
      <w:pPr>
        <w:tabs>
          <w:tab w:val="left" w:pos="1080"/>
        </w:tabs>
        <w:ind w:left="360"/>
        <w:rPr>
          <w:rFonts w:ascii="Source Sans Pro SemiBold" w:hAnsi="Source Sans Pro SemiBold"/>
        </w:rPr>
      </w:pPr>
    </w:p>
    <w:p w14:paraId="15AEAD16" w14:textId="77777777" w:rsidR="0053404E" w:rsidRPr="007A1A68" w:rsidRDefault="0053404E" w:rsidP="0053404E">
      <w:pPr>
        <w:tabs>
          <w:tab w:val="left" w:pos="1080"/>
        </w:tabs>
        <w:spacing w:line="360" w:lineRule="auto"/>
        <w:ind w:left="360"/>
        <w:jc w:val="both"/>
        <w:rPr>
          <w:rFonts w:ascii="Source Sans Pro SemiBold" w:hAnsi="Source Sans Pro SemiBold"/>
        </w:rPr>
      </w:pPr>
    </w:p>
    <w:p w14:paraId="6932D565" w14:textId="77777777" w:rsidR="0053404E" w:rsidRPr="007A1A68" w:rsidRDefault="0053404E" w:rsidP="0053404E">
      <w:pPr>
        <w:tabs>
          <w:tab w:val="left" w:pos="1080"/>
        </w:tabs>
        <w:spacing w:line="360" w:lineRule="auto"/>
        <w:jc w:val="both"/>
        <w:rPr>
          <w:rFonts w:ascii="Source Sans Pro SemiBold" w:hAnsi="Source Sans Pro SemiBold"/>
          <w:b/>
          <w:bCs/>
          <w:u w:val="single"/>
        </w:rPr>
      </w:pPr>
      <w:r w:rsidRPr="007A1A68">
        <w:rPr>
          <w:rFonts w:ascii="Source Sans Pro SemiBold" w:hAnsi="Source Sans Pro SemiBold"/>
          <w:b/>
          <w:bCs/>
          <w:u w:val="single"/>
        </w:rPr>
        <w:t>Aufgabe 2</w:t>
      </w:r>
    </w:p>
    <w:p w14:paraId="5E316A91" w14:textId="77777777" w:rsidR="0053404E" w:rsidRPr="007A1A68" w:rsidRDefault="0053404E" w:rsidP="00CE74AB">
      <w:pPr>
        <w:numPr>
          <w:ilvl w:val="0"/>
          <w:numId w:val="27"/>
        </w:numPr>
        <w:tabs>
          <w:tab w:val="left" w:pos="1080"/>
        </w:tabs>
        <w:spacing w:line="360" w:lineRule="auto"/>
        <w:jc w:val="both"/>
        <w:rPr>
          <w:rFonts w:ascii="Source Sans Pro SemiBold" w:hAnsi="Source Sans Pro SemiBold"/>
        </w:rPr>
      </w:pPr>
      <w:r w:rsidRPr="007A1A68">
        <w:rPr>
          <w:rFonts w:ascii="Source Sans Pro SemiBold" w:hAnsi="Source Sans Pro SemiBold"/>
        </w:rPr>
        <w:t>Zeichne</w:t>
      </w:r>
      <w:r w:rsidR="005A1B6A" w:rsidRPr="007A1A68">
        <w:rPr>
          <w:rFonts w:ascii="Source Sans Pro SemiBold" w:hAnsi="Source Sans Pro SemiBold"/>
        </w:rPr>
        <w:t>n Sie</w:t>
      </w:r>
      <w:r w:rsidRPr="007A1A68">
        <w:rPr>
          <w:rFonts w:ascii="Source Sans Pro SemiBold" w:hAnsi="Source Sans Pro SemiBold"/>
        </w:rPr>
        <w:t xml:space="preserve"> einen Kreis mit </w:t>
      </w:r>
      <w:r w:rsidR="005A1B6A" w:rsidRPr="007A1A68">
        <w:rPr>
          <w:rFonts w:ascii="Source Sans Pro SemiBold" w:hAnsi="Source Sans Pro SemiBold"/>
        </w:rPr>
        <w:t xml:space="preserve">Radius r = 5 cm in die Mitte eines karierten </w:t>
      </w:r>
      <w:proofErr w:type="gramStart"/>
      <w:r w:rsidR="005A1B6A" w:rsidRPr="007A1A68">
        <w:rPr>
          <w:rFonts w:ascii="Source Sans Pro SemiBold" w:hAnsi="Source Sans Pro SemiBold"/>
        </w:rPr>
        <w:t>DIN A4 Blatts</w:t>
      </w:r>
      <w:proofErr w:type="gramEnd"/>
      <w:r w:rsidR="005A1B6A" w:rsidRPr="007A1A68">
        <w:rPr>
          <w:rFonts w:ascii="Source Sans Pro SemiBold" w:hAnsi="Source Sans Pro SemiBold"/>
        </w:rPr>
        <w:t xml:space="preserve">. </w:t>
      </w:r>
    </w:p>
    <w:p w14:paraId="28D22594" w14:textId="1718D5E1" w:rsidR="005A1B6A" w:rsidRPr="007A1A68" w:rsidRDefault="005A1B6A" w:rsidP="00CE74AB">
      <w:pPr>
        <w:numPr>
          <w:ilvl w:val="0"/>
          <w:numId w:val="27"/>
        </w:numPr>
        <w:tabs>
          <w:tab w:val="left" w:pos="1080"/>
        </w:tabs>
        <w:spacing w:line="360" w:lineRule="auto"/>
        <w:jc w:val="both"/>
        <w:rPr>
          <w:rFonts w:ascii="Source Sans Pro SemiBold" w:hAnsi="Source Sans Pro SemiBold"/>
        </w:rPr>
      </w:pPr>
      <w:r w:rsidRPr="007A1A68">
        <w:rPr>
          <w:rFonts w:ascii="Source Sans Pro SemiBold" w:hAnsi="Source Sans Pro SemiBold"/>
        </w:rPr>
        <w:t xml:space="preserve">Markieren </w:t>
      </w:r>
      <w:r w:rsidR="0080115E">
        <w:rPr>
          <w:rFonts w:ascii="Source Sans Pro SemiBold" w:hAnsi="Source Sans Pro SemiBold"/>
        </w:rPr>
        <w:t>S</w:t>
      </w:r>
      <w:r w:rsidR="0080115E" w:rsidRPr="007A1A68">
        <w:rPr>
          <w:rFonts w:ascii="Source Sans Pro SemiBold" w:hAnsi="Source Sans Pro SemiBold"/>
        </w:rPr>
        <w:t xml:space="preserve">ie </w:t>
      </w:r>
      <w:r w:rsidRPr="007A1A68">
        <w:rPr>
          <w:rFonts w:ascii="Source Sans Pro SemiBold" w:hAnsi="Source Sans Pro SemiBold"/>
        </w:rPr>
        <w:t xml:space="preserve">einen beliebigen Punkt auf der Kreislinie und zeichnen Sie um diesen wieder einen Kreis mit dem Radius r = 5 cm. </w:t>
      </w:r>
    </w:p>
    <w:p w14:paraId="20F85DA2" w14:textId="77777777" w:rsidR="005A1B6A" w:rsidRPr="007A1A68" w:rsidRDefault="005A1B6A" w:rsidP="00CE74AB">
      <w:pPr>
        <w:numPr>
          <w:ilvl w:val="0"/>
          <w:numId w:val="27"/>
        </w:numPr>
        <w:tabs>
          <w:tab w:val="left" w:pos="1080"/>
        </w:tabs>
        <w:spacing w:line="360" w:lineRule="auto"/>
        <w:jc w:val="both"/>
        <w:rPr>
          <w:rFonts w:ascii="Source Sans Pro SemiBold" w:hAnsi="Source Sans Pro SemiBold"/>
        </w:rPr>
      </w:pPr>
      <w:r w:rsidRPr="007A1A68">
        <w:rPr>
          <w:rFonts w:ascii="Source Sans Pro SemiBold" w:hAnsi="Source Sans Pro SemiBold"/>
        </w:rPr>
        <w:t xml:space="preserve">Es entstehen zwei Schnittpunkte. Suchen Sie sich einen Schnittpunkt als neuen Mittelpunkt aus und zeichnen Sie wieder einen Kreis mit demselben Radius. </w:t>
      </w:r>
    </w:p>
    <w:p w14:paraId="732CD289" w14:textId="77777777" w:rsidR="005A1B6A" w:rsidRPr="007A1A68" w:rsidRDefault="005A1B6A" w:rsidP="00CE74AB">
      <w:pPr>
        <w:numPr>
          <w:ilvl w:val="0"/>
          <w:numId w:val="27"/>
        </w:numPr>
        <w:tabs>
          <w:tab w:val="left" w:pos="1080"/>
        </w:tabs>
        <w:spacing w:line="360" w:lineRule="auto"/>
        <w:jc w:val="both"/>
        <w:rPr>
          <w:rFonts w:ascii="Source Sans Pro SemiBold" w:hAnsi="Source Sans Pro SemiBold"/>
        </w:rPr>
      </w:pPr>
      <w:r w:rsidRPr="007A1A68">
        <w:rPr>
          <w:rFonts w:ascii="Source Sans Pro SemiBold" w:hAnsi="Source Sans Pro SemiBold"/>
        </w:rPr>
        <w:t>Zeichnen Sie so beliebig viele weitere Kreise.</w:t>
      </w:r>
    </w:p>
    <w:p w14:paraId="1995C4F0" w14:textId="77777777" w:rsidR="005A1B6A" w:rsidRPr="007A1A68" w:rsidRDefault="005A1B6A" w:rsidP="00CE74AB">
      <w:pPr>
        <w:numPr>
          <w:ilvl w:val="0"/>
          <w:numId w:val="27"/>
        </w:numPr>
        <w:tabs>
          <w:tab w:val="left" w:pos="1080"/>
        </w:tabs>
        <w:spacing w:line="360" w:lineRule="auto"/>
        <w:jc w:val="both"/>
        <w:rPr>
          <w:rFonts w:ascii="Source Sans Pro SemiBold" w:hAnsi="Source Sans Pro SemiBold"/>
        </w:rPr>
      </w:pPr>
      <w:r w:rsidRPr="007A1A68">
        <w:rPr>
          <w:rFonts w:ascii="Source Sans Pro SemiBold" w:hAnsi="Source Sans Pro SemiBold"/>
        </w:rPr>
        <w:t>Was ist entstanden? _____________________________________.</w:t>
      </w:r>
    </w:p>
    <w:p w14:paraId="21B0E5B5" w14:textId="77777777" w:rsidR="005A1B6A" w:rsidRPr="007A1A68" w:rsidRDefault="005A1B6A" w:rsidP="005A1B6A">
      <w:pPr>
        <w:tabs>
          <w:tab w:val="left" w:pos="1080"/>
        </w:tabs>
        <w:spacing w:line="360" w:lineRule="auto"/>
        <w:ind w:left="1068"/>
        <w:jc w:val="both"/>
        <w:rPr>
          <w:rFonts w:ascii="Source Sans Pro SemiBold" w:hAnsi="Source Sans Pro SemiBold"/>
        </w:rPr>
      </w:pPr>
    </w:p>
    <w:p w14:paraId="1A692547" w14:textId="77777777" w:rsidR="0053404E" w:rsidRPr="007A1A68" w:rsidRDefault="0053404E" w:rsidP="0053404E">
      <w:pPr>
        <w:tabs>
          <w:tab w:val="left" w:pos="1080"/>
        </w:tabs>
        <w:spacing w:line="360" w:lineRule="auto"/>
        <w:jc w:val="both"/>
        <w:rPr>
          <w:rFonts w:ascii="Source Sans Pro SemiBold" w:hAnsi="Source Sans Pro SemiBold"/>
        </w:rPr>
      </w:pPr>
    </w:p>
    <w:p w14:paraId="4EC7C412" w14:textId="77777777" w:rsidR="0053404E" w:rsidRPr="007A1A68" w:rsidRDefault="0053404E" w:rsidP="0053404E">
      <w:pPr>
        <w:tabs>
          <w:tab w:val="left" w:pos="1080"/>
        </w:tabs>
        <w:spacing w:line="360" w:lineRule="auto"/>
        <w:jc w:val="both"/>
        <w:rPr>
          <w:rFonts w:ascii="Source Sans Pro SemiBold" w:hAnsi="Source Sans Pro SemiBold"/>
          <w:b/>
          <w:u w:val="single"/>
        </w:rPr>
      </w:pPr>
      <w:r w:rsidRPr="007A1A68">
        <w:rPr>
          <w:rFonts w:ascii="Source Sans Pro SemiBold" w:hAnsi="Source Sans Pro SemiBold"/>
          <w:b/>
          <w:u w:val="single"/>
        </w:rPr>
        <w:t>Aufgabe 3</w:t>
      </w:r>
    </w:p>
    <w:p w14:paraId="60B9D7FB" w14:textId="77777777" w:rsidR="00817703" w:rsidRPr="007A1A68" w:rsidRDefault="001E6769" w:rsidP="00747951">
      <w:pPr>
        <w:pStyle w:val="Textkrper"/>
        <w:rPr>
          <w:rFonts w:ascii="Source Sans Pro SemiBold" w:hAnsi="Source Sans Pro SemiBold"/>
        </w:rPr>
      </w:pPr>
      <w:r w:rsidRPr="007A1A68">
        <w:rPr>
          <w:rFonts w:ascii="Source Sans Pro SemiBold" w:hAnsi="Source Sans Pro SemiBold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16D2170" wp14:editId="397760ED">
                <wp:simplePos x="0" y="0"/>
                <wp:positionH relativeFrom="page">
                  <wp:posOffset>1892447</wp:posOffset>
                </wp:positionH>
                <wp:positionV relativeFrom="paragraph">
                  <wp:posOffset>597144</wp:posOffset>
                </wp:positionV>
                <wp:extent cx="2160000" cy="2160000"/>
                <wp:effectExtent l="0" t="0" r="12065" b="12065"/>
                <wp:wrapNone/>
                <wp:docPr id="37" name="Rechtec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2160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84D96" id="Rechteck 37" o:spid="_x0000_s1026" style="position:absolute;margin-left:149pt;margin-top:47pt;width:170.1pt;height:170.1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" fillcolor="white [3201]" strokecolor="black [3200]" strokeweight="1pt">
                <w10:wrap anchorx="page"/>
              </v:rect>
            </w:pict>
          </mc:Fallback>
        </mc:AlternateContent>
      </w:r>
      <w:r w:rsidRPr="007A1A68">
        <w:rPr>
          <w:rFonts w:ascii="Source Sans Pro SemiBold" w:hAnsi="Source Sans Pro SemiBold"/>
        </w:rPr>
        <w:t>Erstellen Sie ein Muster mit Kreisen. Sie können Halbkreise, Viertelkreise oder ganze Kreise benutzen.</w:t>
      </w:r>
    </w:p>
    <w:p w14:paraId="549F922C" w14:textId="77777777" w:rsidR="00817703" w:rsidRPr="007A1A68" w:rsidRDefault="00817703" w:rsidP="00817703">
      <w:pPr>
        <w:pStyle w:val="Textkrper"/>
        <w:rPr>
          <w:rFonts w:ascii="Source Sans Pro SemiBold" w:hAnsi="Source Sans Pro SemiBold"/>
          <w:sz w:val="22"/>
          <w:szCs w:val="22"/>
        </w:rPr>
      </w:pPr>
    </w:p>
    <w:p w14:paraId="08B78199" w14:textId="77777777" w:rsidR="00817703" w:rsidRPr="007A1A68" w:rsidRDefault="00817703" w:rsidP="00817703">
      <w:pPr>
        <w:pStyle w:val="Textkrper"/>
        <w:rPr>
          <w:rFonts w:ascii="Source Sans Pro SemiBold" w:hAnsi="Source Sans Pro SemiBold"/>
          <w:sz w:val="22"/>
          <w:szCs w:val="22"/>
        </w:rPr>
      </w:pPr>
    </w:p>
    <w:p w14:paraId="02F3755F" w14:textId="77777777" w:rsidR="00817703" w:rsidRPr="007A1A68" w:rsidRDefault="00817703" w:rsidP="00817703">
      <w:pPr>
        <w:pStyle w:val="Textkrper"/>
        <w:rPr>
          <w:rFonts w:ascii="Source Sans Pro SemiBold" w:hAnsi="Source Sans Pro SemiBold"/>
          <w:sz w:val="22"/>
          <w:szCs w:val="22"/>
        </w:rPr>
      </w:pPr>
    </w:p>
    <w:p w14:paraId="50EA661F" w14:textId="77777777" w:rsidR="00817703" w:rsidRPr="007A1A68" w:rsidRDefault="00817703" w:rsidP="00817703">
      <w:pPr>
        <w:pStyle w:val="Textkrper"/>
        <w:rPr>
          <w:rFonts w:ascii="Source Sans Pro SemiBold" w:hAnsi="Source Sans Pro SemiBold"/>
          <w:sz w:val="22"/>
          <w:szCs w:val="22"/>
        </w:rPr>
      </w:pPr>
    </w:p>
    <w:p w14:paraId="4B5C9E56" w14:textId="77777777" w:rsidR="00817703" w:rsidRPr="007A1A68" w:rsidRDefault="00817703" w:rsidP="00817703">
      <w:pPr>
        <w:pStyle w:val="Textkrper"/>
        <w:rPr>
          <w:rFonts w:ascii="Source Sans Pro SemiBold" w:hAnsi="Source Sans Pro SemiBold"/>
          <w:sz w:val="22"/>
          <w:szCs w:val="22"/>
        </w:rPr>
      </w:pPr>
    </w:p>
    <w:p w14:paraId="3B332960" w14:textId="77777777" w:rsidR="00817703" w:rsidRPr="007A1A68" w:rsidRDefault="00817703" w:rsidP="00817703">
      <w:pPr>
        <w:pStyle w:val="Textkrper"/>
        <w:rPr>
          <w:rFonts w:ascii="Source Sans Pro SemiBold" w:hAnsi="Source Sans Pro SemiBold"/>
          <w:sz w:val="22"/>
          <w:szCs w:val="22"/>
        </w:rPr>
      </w:pPr>
    </w:p>
    <w:p w14:paraId="34C72370" w14:textId="77777777" w:rsidR="00817703" w:rsidRPr="007A1A68" w:rsidRDefault="00817703" w:rsidP="00817703">
      <w:pPr>
        <w:pStyle w:val="Textkrper"/>
        <w:rPr>
          <w:rFonts w:ascii="Source Sans Pro SemiBold" w:hAnsi="Source Sans Pro SemiBold"/>
          <w:sz w:val="22"/>
          <w:szCs w:val="22"/>
        </w:rPr>
      </w:pPr>
    </w:p>
    <w:p w14:paraId="56A7582D" w14:textId="77777777" w:rsidR="00817703" w:rsidRPr="007A1A68" w:rsidRDefault="00817703" w:rsidP="00817703">
      <w:pPr>
        <w:pStyle w:val="Textkrper"/>
        <w:rPr>
          <w:rFonts w:ascii="Source Sans Pro SemiBold" w:hAnsi="Source Sans Pro SemiBold"/>
          <w:sz w:val="22"/>
          <w:szCs w:val="22"/>
        </w:rPr>
      </w:pPr>
    </w:p>
    <w:p w14:paraId="6CEEA40A" w14:textId="77777777" w:rsidR="00817703" w:rsidRPr="007A1A68" w:rsidRDefault="00817703" w:rsidP="00817703">
      <w:pPr>
        <w:pStyle w:val="Textkrper"/>
        <w:rPr>
          <w:rFonts w:ascii="Source Sans Pro SemiBold" w:hAnsi="Source Sans Pro SemiBold"/>
          <w:sz w:val="22"/>
          <w:szCs w:val="22"/>
        </w:rPr>
      </w:pPr>
    </w:p>
    <w:p w14:paraId="1A1810D7" w14:textId="77777777" w:rsidR="00817703" w:rsidRPr="007A1A68" w:rsidRDefault="00817703" w:rsidP="00817703">
      <w:pPr>
        <w:pStyle w:val="Textkrper"/>
        <w:rPr>
          <w:rFonts w:ascii="Source Sans Pro SemiBold" w:hAnsi="Source Sans Pro SemiBold"/>
          <w:sz w:val="22"/>
          <w:szCs w:val="22"/>
        </w:rPr>
      </w:pPr>
    </w:p>
    <w:p w14:paraId="284ACFAA" w14:textId="77777777" w:rsidR="00817703" w:rsidRPr="007A1A68" w:rsidRDefault="00817703" w:rsidP="00817703">
      <w:pPr>
        <w:pStyle w:val="Textkrper"/>
        <w:rPr>
          <w:rFonts w:ascii="Source Sans Pro SemiBold" w:hAnsi="Source Sans Pro SemiBold"/>
          <w:sz w:val="22"/>
          <w:szCs w:val="22"/>
        </w:rPr>
      </w:pPr>
    </w:p>
    <w:p w14:paraId="590D7224" w14:textId="77777777" w:rsidR="00817703" w:rsidRPr="007A1A68" w:rsidRDefault="00817703" w:rsidP="00817703">
      <w:pPr>
        <w:pStyle w:val="Textkrper"/>
        <w:rPr>
          <w:rFonts w:ascii="Source Sans Pro SemiBold" w:hAnsi="Source Sans Pro SemiBold"/>
          <w:sz w:val="22"/>
          <w:szCs w:val="22"/>
        </w:rPr>
      </w:pPr>
    </w:p>
    <w:p w14:paraId="73E0B08F" w14:textId="77777777" w:rsidR="00817703" w:rsidRPr="007A1A68" w:rsidRDefault="00817703" w:rsidP="00817703">
      <w:pPr>
        <w:pStyle w:val="Textkrper"/>
        <w:rPr>
          <w:rFonts w:ascii="Source Sans Pro SemiBold" w:hAnsi="Source Sans Pro SemiBold"/>
          <w:sz w:val="22"/>
          <w:szCs w:val="22"/>
        </w:rPr>
      </w:pPr>
    </w:p>
    <w:p w14:paraId="0DE243DB" w14:textId="77777777" w:rsidR="00817703" w:rsidRPr="007A1A68" w:rsidRDefault="00817703" w:rsidP="00817703">
      <w:pPr>
        <w:pStyle w:val="Textkrper"/>
        <w:rPr>
          <w:rFonts w:ascii="Source Sans Pro SemiBold" w:hAnsi="Source Sans Pro SemiBold"/>
          <w:sz w:val="22"/>
          <w:szCs w:val="22"/>
        </w:rPr>
      </w:pPr>
    </w:p>
    <w:p w14:paraId="3C51DD3C" w14:textId="77777777" w:rsidR="00817703" w:rsidRPr="007A1A68" w:rsidRDefault="00817703" w:rsidP="00817703">
      <w:pPr>
        <w:pStyle w:val="Textkrper"/>
        <w:rPr>
          <w:rFonts w:ascii="Source Sans Pro SemiBold" w:hAnsi="Source Sans Pro SemiBold"/>
          <w:sz w:val="22"/>
          <w:szCs w:val="22"/>
        </w:rPr>
      </w:pPr>
    </w:p>
    <w:p w14:paraId="2BA114E0" w14:textId="77777777" w:rsidR="00817703" w:rsidRPr="007A1A68" w:rsidRDefault="00817703" w:rsidP="00817703">
      <w:pPr>
        <w:pStyle w:val="Textkrper"/>
        <w:rPr>
          <w:rFonts w:ascii="Source Sans Pro SemiBold" w:hAnsi="Source Sans Pro SemiBold"/>
          <w:sz w:val="22"/>
          <w:szCs w:val="22"/>
        </w:rPr>
      </w:pPr>
    </w:p>
    <w:p w14:paraId="5DAA9330" w14:textId="77777777" w:rsidR="00817703" w:rsidRDefault="00817703" w:rsidP="00817703">
      <w:pPr>
        <w:pStyle w:val="Textkrper"/>
        <w:rPr>
          <w:sz w:val="22"/>
          <w:szCs w:val="22"/>
        </w:rPr>
      </w:pPr>
    </w:p>
    <w:p w14:paraId="73DD9304" w14:textId="77777777" w:rsidR="00481C2D" w:rsidRDefault="00481C2D" w:rsidP="00817703">
      <w:pPr>
        <w:pStyle w:val="Textkrper"/>
        <w:rPr>
          <w:sz w:val="22"/>
          <w:szCs w:val="22"/>
        </w:rPr>
      </w:pPr>
    </w:p>
    <w:p w14:paraId="42D22BBB" w14:textId="0E4635B6" w:rsidR="00481C2D" w:rsidRDefault="005F42A3" w:rsidP="005F42A3">
      <w:pPr>
        <w:spacing w:line="240" w:lineRule="exact"/>
        <w:rPr>
          <w:sz w:val="22"/>
          <w:szCs w:val="22"/>
        </w:rPr>
      </w:pPr>
      <w:r>
        <w:rPr>
          <w:sz w:val="22"/>
          <w:szCs w:val="22"/>
        </w:rPr>
        <w:br w:type="page"/>
      </w:r>
    </w:p>
    <w:tbl>
      <w:tblPr>
        <w:tblpPr w:leftFromText="141" w:rightFromText="141" w:vertAnchor="text" w:horzAnchor="margin" w:tblpY="329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817703" w:rsidRPr="00453EC1" w14:paraId="1E06E889" w14:textId="77777777" w:rsidTr="00817703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03D73EA" w14:textId="77777777" w:rsidR="00817703" w:rsidRPr="00453EC1" w:rsidRDefault="00817703" w:rsidP="00817703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lastRenderedPageBreak/>
              <w:t>Materialien/Kompetenz</w:t>
            </w:r>
          </w:p>
          <w:p w14:paraId="4094B777" w14:textId="77777777" w:rsidR="00817703" w:rsidRPr="0071140E" w:rsidRDefault="008E5677" w:rsidP="00817703">
            <w:pPr>
              <w:rPr>
                <w:b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Flächen zeichnen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44F39CE" w14:textId="77777777" w:rsidR="00817703" w:rsidRPr="00453EC1" w:rsidRDefault="00817703" w:rsidP="00817703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E696B0E" w14:textId="77777777" w:rsidR="00817703" w:rsidRPr="00973F02" w:rsidRDefault="00973F02" w:rsidP="00817703">
            <w:pPr>
              <w:jc w:val="center"/>
              <w:rPr>
                <w:rFonts w:eastAsia="Times New Roman"/>
                <w:b/>
                <w:lang w:val="en-GB"/>
              </w:rPr>
            </w:pPr>
            <w:proofErr w:type="spellStart"/>
            <w:r w:rsidRPr="00973F02">
              <w:rPr>
                <w:rFonts w:eastAsia="Times New Roman"/>
                <w:b/>
                <w:lang w:val="en-GB"/>
              </w:rPr>
              <w:t>Mathematik</w:t>
            </w:r>
            <w:proofErr w:type="spellEnd"/>
          </w:p>
          <w:p w14:paraId="7D3CBC0B" w14:textId="77777777" w:rsidR="00817703" w:rsidRPr="00453EC1" w:rsidRDefault="00973F02" w:rsidP="008E5677">
            <w:pPr>
              <w:jc w:val="center"/>
              <w:rPr>
                <w:rFonts w:eastAsia="Calibri"/>
                <w:b/>
                <w:lang w:val="en-GB"/>
              </w:rPr>
            </w:pPr>
            <w:r w:rsidRPr="00973F02">
              <w:rPr>
                <w:b/>
                <w:lang w:val="en-GB"/>
              </w:rPr>
              <w:t>M05.01.</w:t>
            </w:r>
            <w:r w:rsidR="008E5677">
              <w:rPr>
                <w:b/>
                <w:lang w:val="en-GB"/>
              </w:rPr>
              <w:t>3.</w:t>
            </w:r>
            <w:r w:rsidRPr="00973F02">
              <w:rPr>
                <w:b/>
                <w:lang w:val="en-GB"/>
              </w:rPr>
              <w:t>2</w:t>
            </w:r>
          </w:p>
        </w:tc>
      </w:tr>
      <w:tr w:rsidR="00817703" w:rsidRPr="00453EC1" w14:paraId="4320D11D" w14:textId="77777777" w:rsidTr="00817703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0A139109" w14:textId="77777777" w:rsidR="00817703" w:rsidRPr="00A402FC" w:rsidRDefault="00817703" w:rsidP="00817703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BAFC1C4" w14:textId="77777777" w:rsidR="00817703" w:rsidRPr="00453EC1" w:rsidRDefault="00817703" w:rsidP="00817703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817703" w:rsidRPr="00453EC1" w14:paraId="46DEA924" w14:textId="77777777" w:rsidTr="00E22A3C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0A93839" w14:textId="77777777" w:rsidR="00817703" w:rsidRPr="00122340" w:rsidRDefault="00817703" w:rsidP="005F42A3">
                  <w:pPr>
                    <w:framePr w:hSpace="141" w:wrap="around" w:vAnchor="text" w:hAnchor="margin" w:y="329"/>
                    <w:jc w:val="center"/>
                    <w:rPr>
                      <w:b/>
                      <w:lang w:val="en-GB"/>
                    </w:rPr>
                  </w:pPr>
                  <w:proofErr w:type="spellStart"/>
                  <w:r w:rsidRPr="00122340">
                    <w:rPr>
                      <w:b/>
                      <w:lang w:val="en-GB"/>
                    </w:rPr>
                    <w:t>Lösung</w:t>
                  </w:r>
                  <w:r w:rsidR="00973F02">
                    <w:rPr>
                      <w:b/>
                      <w:lang w:val="en-GB"/>
                    </w:rPr>
                    <w:t>svorschlag</w:t>
                  </w:r>
                  <w:proofErr w:type="spellEnd"/>
                </w:p>
              </w:tc>
            </w:tr>
          </w:tbl>
          <w:p w14:paraId="670B9A06" w14:textId="77777777" w:rsidR="00817703" w:rsidRPr="00453EC1" w:rsidRDefault="00817703" w:rsidP="00817703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5D0325D1" w14:textId="30562CA7" w:rsidR="00481C2D" w:rsidRDefault="00B71CFC" w:rsidP="008E5677">
      <w:pPr>
        <w:rPr>
          <w:rFonts w:ascii="Source Sans Pro SemiBold" w:eastAsia="Times New Roman" w:hAnsi="Source Sans Pro SemiBold" w:cs="Times New Roman"/>
          <w:b/>
          <w:bCs/>
          <w:sz w:val="22"/>
          <w:szCs w:val="22"/>
          <w:lang w:eastAsia="de-DE"/>
        </w:rPr>
      </w:pPr>
      <w:r w:rsidRPr="00AA18D1">
        <w:rPr>
          <w:noProof/>
          <w:lang w:eastAsia="de-DE"/>
        </w:rPr>
        <w:drawing>
          <wp:anchor distT="0" distB="0" distL="114300" distR="114300" simplePos="0" relativeHeight="251664896" behindDoc="0" locked="0" layoutInCell="1" allowOverlap="1" wp14:anchorId="7C33163C" wp14:editId="33CE3625">
            <wp:simplePos x="0" y="0"/>
            <wp:positionH relativeFrom="column">
              <wp:posOffset>4823460</wp:posOffset>
            </wp:positionH>
            <wp:positionV relativeFrom="paragraph">
              <wp:posOffset>885190</wp:posOffset>
            </wp:positionV>
            <wp:extent cx="341630" cy="313055"/>
            <wp:effectExtent l="0" t="0" r="1270" b="0"/>
            <wp:wrapNone/>
            <wp:docPr id="917" name="Grafik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C2D">
        <w:rPr>
          <w:bCs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5A188955" wp14:editId="08FFFF50">
                <wp:simplePos x="0" y="0"/>
                <wp:positionH relativeFrom="margin">
                  <wp:posOffset>36195</wp:posOffset>
                </wp:positionH>
                <wp:positionV relativeFrom="paragraph">
                  <wp:posOffset>1689100</wp:posOffset>
                </wp:positionV>
                <wp:extent cx="4679950" cy="4683125"/>
                <wp:effectExtent l="0" t="0" r="6350" b="3175"/>
                <wp:wrapTight wrapText="bothSides">
                  <wp:wrapPolygon edited="0">
                    <wp:start x="0" y="0"/>
                    <wp:lineTo x="0" y="21527"/>
                    <wp:lineTo x="21541" y="21527"/>
                    <wp:lineTo x="21541" y="0"/>
                    <wp:lineTo x="0" y="0"/>
                  </wp:wrapPolygon>
                </wp:wrapTight>
                <wp:docPr id="53" name="Gruppieren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0" cy="4683125"/>
                          <a:chOff x="0" y="0"/>
                          <a:chExt cx="4679950" cy="4683125"/>
                        </a:xfrm>
                      </wpg:grpSpPr>
                      <pic:pic xmlns:pic="http://schemas.openxmlformats.org/drawingml/2006/picture">
                        <pic:nvPicPr>
                          <pic:cNvPr id="58" name="Grafik 5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0" cy="468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Bild 1" descr="Zeichnen, Hand, Bleistift, Schreib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1300" y="2184400"/>
                            <a:ext cx="1793875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Bild 1" descr="Geodreieck, Geometrie, Mathematik, Winkel, Geometrisch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387350" y="2286000"/>
                            <a:ext cx="2558415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234111" id="Gruppieren 53" o:spid="_x0000_s1026" style="position:absolute;margin-left:2.85pt;margin-top:133pt;width:368.5pt;height:368.75pt;z-index:251661824;mso-position-horizontal-relative:margin" coordsize="46799,468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">
                <v:shape id="Grafik 58" o:spid="_x0000_s1027" type="#_x0000_t75" style="position:absolute;width:46799;height:46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">
                  <v:imagedata r:id="rId11" o:title=""/>
                </v:shape>
                <v:shape id="Bild 1" o:spid="_x0000_s1028" type="#_x0000_t75" alt="Zeichnen, Hand, Bleistift, Schreiben" style="position:absolute;left:15113;top:21844;width:17938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">
                  <v:imagedata r:id="rId12" o:title="Zeichnen, Hand, Bleistift, Schreiben"/>
                </v:shape>
                <v:shape id="Bild 1" o:spid="_x0000_s1029" type="#_x0000_t75" alt="Geodreieck, Geometrie, Mathematik, Winkel, Geometrisch" style="position:absolute;left:-3874;top:22860;width:25584;height:1281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">
                  <v:imagedata r:id="rId13" o:title="Geodreieck, Geometrie, Mathematik, Winkel, Geometrisch"/>
                </v:shape>
                <w10:wrap type="tight" anchorx="margin"/>
              </v:group>
            </w:pict>
          </mc:Fallback>
        </mc:AlternateContent>
      </w:r>
      <w:r w:rsidR="00481C2D">
        <w:br/>
      </w:r>
      <w:r w:rsidR="00481C2D">
        <w:br/>
      </w:r>
    </w:p>
    <w:p w14:paraId="5CCEAC6C" w14:textId="49FE0016" w:rsidR="00481C2D" w:rsidRDefault="00481C2D" w:rsidP="00481C2D">
      <w:pPr>
        <w:spacing w:line="240" w:lineRule="exact"/>
        <w:rPr>
          <w:rFonts w:ascii="Source Sans Pro SemiBold" w:eastAsia="Times New Roman" w:hAnsi="Source Sans Pro SemiBold" w:cs="Times New Roman"/>
          <w:b/>
          <w:bCs/>
          <w:color w:val="4F81BD" w:themeColor="accent1"/>
          <w:sz w:val="28"/>
          <w:szCs w:val="28"/>
          <w:lang w:eastAsia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509F1956" wp14:editId="5FF259AE">
                <wp:simplePos x="0" y="0"/>
                <wp:positionH relativeFrom="margin">
                  <wp:posOffset>67310</wp:posOffset>
                </wp:positionH>
                <wp:positionV relativeFrom="paragraph">
                  <wp:posOffset>5340985</wp:posOffset>
                </wp:positionV>
                <wp:extent cx="4704715" cy="2006600"/>
                <wp:effectExtent l="57150" t="57150" r="57785" b="69850"/>
                <wp:wrapNone/>
                <wp:docPr id="62" name="Gruppieren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715" cy="2006600"/>
                          <a:chOff x="0" y="0"/>
                          <a:chExt cx="4704715" cy="2006600"/>
                        </a:xfrm>
                      </wpg:grpSpPr>
                      <wps:wsp>
                        <wps:cNvPr id="63" name="Abgerundetes Rechteck 63"/>
                        <wps:cNvSpPr/>
                        <wps:spPr>
                          <a:xfrm>
                            <a:off x="0" y="0"/>
                            <a:ext cx="4704715" cy="2006600"/>
                          </a:xfrm>
                          <a:prstGeom prst="roundRect">
                            <a:avLst/>
                          </a:prstGeom>
                          <a:ln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496F95" w14:textId="77777777" w:rsidR="00481C2D" w:rsidRPr="00B85C21" w:rsidRDefault="00481C2D" w:rsidP="00481C2D">
                              <w:pPr>
                                <w:pStyle w:val="TabelleKopflinks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85C21">
                                <w:rPr>
                                  <w:noProof/>
                                  <w:sz w:val="22"/>
                                  <w:szCs w:val="22"/>
                                  <w:lang w:eastAsia="de-DE"/>
                                </w:rPr>
                                <w:drawing>
                                  <wp:inline distT="0" distB="0" distL="0" distR="0" wp14:anchorId="023DD5C7" wp14:editId="193ED64A">
                                    <wp:extent cx="314325" cy="314325"/>
                                    <wp:effectExtent l="0" t="0" r="9525" b="9525"/>
                                    <wp:docPr id="932" name="Grafik 932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68" name="Grafik 1868"/>
                                            <pic:cNvPicPr/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4325" cy="314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B85C21">
                                <w:rPr>
                                  <w:sz w:val="22"/>
                                  <w:szCs w:val="22"/>
                                </w:rPr>
                                <w:t xml:space="preserve">Sie möchten bald den Spielplan </w:t>
                              </w:r>
                              <w:proofErr w:type="gramStart"/>
                              <w:r w:rsidRPr="00B85C21">
                                <w:rPr>
                                  <w:sz w:val="22"/>
                                  <w:szCs w:val="22"/>
                                </w:rPr>
                                <w:t>selber</w:t>
                              </w:r>
                              <w:proofErr w:type="gramEnd"/>
                              <w:r w:rsidRPr="00B85C21">
                                <w:rPr>
                                  <w:sz w:val="22"/>
                                  <w:szCs w:val="22"/>
                                </w:rPr>
                                <w:t xml:space="preserve"> zeichnen. </w:t>
                              </w:r>
                            </w:p>
                            <w:p w14:paraId="544A66BE" w14:textId="77777777" w:rsidR="00481C2D" w:rsidRPr="00B85C21" w:rsidRDefault="00481C2D" w:rsidP="00481C2D">
                              <w:pPr>
                                <w:pStyle w:val="TabelleKopflinks"/>
                                <w:numPr>
                                  <w:ilvl w:val="0"/>
                                  <w:numId w:val="35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B85C2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Überlegen Sie, was Sie zum Zeichnen benötigen. </w:t>
                              </w:r>
                            </w:p>
                            <w:p w14:paraId="45546908" w14:textId="77777777" w:rsidR="00481C2D" w:rsidRDefault="00481C2D" w:rsidP="00481C2D">
                              <w:pPr>
                                <w:pStyle w:val="TabelleKopflinks"/>
                                <w:ind w:left="360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B85C2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Schreiben Sie in Stichworten </w:t>
                              </w:r>
                              <w:r>
                                <w:rPr>
                                  <w:b w:val="0"/>
                                  <w:sz w:val="22"/>
                                  <w:szCs w:val="22"/>
                                </w:rPr>
                                <w:t>auf ein kariertes Blatt Papier.</w:t>
                              </w:r>
                            </w:p>
                            <w:p w14:paraId="524E21DC" w14:textId="77777777" w:rsidR="00481C2D" w:rsidRDefault="00481C2D" w:rsidP="00481C2D">
                              <w:pPr>
                                <w:pStyle w:val="TabelleKopflinks"/>
                                <w:ind w:left="360"/>
                                <w:rPr>
                                  <w:b w:val="0"/>
                                  <w:color w:val="C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 w:val="0"/>
                                  <w:color w:val="C00000"/>
                                  <w:sz w:val="22"/>
                                  <w:szCs w:val="22"/>
                                </w:rPr>
                                <w:t>Geodreieck, Lineal, gespitzter Bleistift, Papier, Radiergummi,</w:t>
                              </w:r>
                            </w:p>
                            <w:p w14:paraId="1A75D97A" w14:textId="77777777" w:rsidR="00481C2D" w:rsidRPr="00481C2D" w:rsidRDefault="00481C2D" w:rsidP="00481C2D">
                              <w:pPr>
                                <w:pStyle w:val="TabelleKopflinks"/>
                                <w:ind w:left="360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 w:val="0"/>
                                  <w:color w:val="C00000"/>
                                  <w:sz w:val="22"/>
                                  <w:szCs w:val="22"/>
                                </w:rPr>
                                <w:t>Zirkel</w:t>
                              </w:r>
                            </w:p>
                            <w:p w14:paraId="3624EE05" w14:textId="7206FCF1" w:rsidR="00481C2D" w:rsidRPr="00B85C21" w:rsidRDefault="00481C2D" w:rsidP="00481C2D">
                              <w:pPr>
                                <w:pStyle w:val="TabelleKopflinks"/>
                                <w:numPr>
                                  <w:ilvl w:val="0"/>
                                  <w:numId w:val="35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B85C2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Tauschen Sie sich mit </w:t>
                              </w:r>
                              <w:r w:rsidR="006D1E58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einer Partnerin oder </w:t>
                              </w:r>
                              <w:r w:rsidRPr="00B85C2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einem Partner aus. </w:t>
                              </w:r>
                            </w:p>
                            <w:p w14:paraId="41CC0158" w14:textId="77777777" w:rsidR="00481C2D" w:rsidRPr="00B85C21" w:rsidRDefault="00481C2D" w:rsidP="00481C2D">
                              <w:pPr>
                                <w:pStyle w:val="TabelleKopflinks"/>
                                <w:ind w:left="360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B85C2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Ergänzen Sie Ihre Punkte. </w:t>
                              </w:r>
                            </w:p>
                            <w:p w14:paraId="4A5C6A67" w14:textId="77777777" w:rsidR="00481C2D" w:rsidRPr="00B85C21" w:rsidRDefault="00481C2D" w:rsidP="00481C2D">
                              <w:pPr>
                                <w:pStyle w:val="TabelleKopflinks"/>
                                <w:numPr>
                                  <w:ilvl w:val="0"/>
                                  <w:numId w:val="35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B85C2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>Sammeln Sie die Ideen im Plenum.</w:t>
                              </w:r>
                              <w:r w:rsidRPr="00B85C21">
                                <w:rPr>
                                  <w:b w:val="0"/>
                                  <w:noProof/>
                                  <w:sz w:val="22"/>
                                  <w:szCs w:val="22"/>
                                  <w:lang w:eastAsia="de-D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Grafik 44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950" y="749300"/>
                            <a:ext cx="51181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9" name="Grafik 143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9250" y="425450"/>
                            <a:ext cx="2349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0" name="Grafik 45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1950" y="1047750"/>
                            <a:ext cx="33464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9F1956" id="Gruppieren 62" o:spid="_x0000_s1085" style="position:absolute;margin-left:5.3pt;margin-top:420.55pt;width:370.45pt;height:158pt;z-index:251682304;mso-position-horizontal-relative:margin;mso-height-relative:margin" coordsize="47047,2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">
                <v:roundrect id="Abgerundetes Rechteck 63" o:spid="_x0000_s1086" style="position:absolute;width:47047;height:200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" fillcolor="white [3201]" strokecolor="#c0504d [3205]" strokeweight="2pt">
                  <v:textbox>
                    <w:txbxContent>
                      <w:p w14:paraId="18496F95" w14:textId="77777777" w:rsidR="00481C2D" w:rsidRPr="00B85C21" w:rsidRDefault="00481C2D" w:rsidP="00481C2D">
                        <w:pPr>
                          <w:pStyle w:val="TabelleKopflinks"/>
                          <w:rPr>
                            <w:sz w:val="22"/>
                            <w:szCs w:val="22"/>
                          </w:rPr>
                        </w:pPr>
                        <w:r w:rsidRPr="00B85C21">
                          <w:rPr>
                            <w:noProof/>
                            <w:sz w:val="22"/>
                            <w:szCs w:val="22"/>
                            <w:lang w:eastAsia="de-DE"/>
                          </w:rPr>
                          <w:drawing>
                            <wp:inline distT="0" distB="0" distL="0" distR="0" wp14:anchorId="023DD5C7" wp14:editId="193ED64A">
                              <wp:extent cx="314325" cy="314325"/>
                              <wp:effectExtent l="0" t="0" r="9525" b="9525"/>
                              <wp:docPr id="932" name="Grafik 93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8" name="Grafik 1868"/>
                                      <pic:cNvPicPr/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4325" cy="314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85C21">
                          <w:rPr>
                            <w:sz w:val="22"/>
                            <w:szCs w:val="22"/>
                          </w:rPr>
                          <w:t xml:space="preserve">Sie möchten bald den Spielplan </w:t>
                        </w:r>
                        <w:proofErr w:type="gramStart"/>
                        <w:r w:rsidRPr="00B85C21">
                          <w:rPr>
                            <w:sz w:val="22"/>
                            <w:szCs w:val="22"/>
                          </w:rPr>
                          <w:t>selber</w:t>
                        </w:r>
                        <w:proofErr w:type="gramEnd"/>
                        <w:r w:rsidRPr="00B85C21">
                          <w:rPr>
                            <w:sz w:val="22"/>
                            <w:szCs w:val="22"/>
                          </w:rPr>
                          <w:t xml:space="preserve"> zeichnen. </w:t>
                        </w:r>
                      </w:p>
                      <w:p w14:paraId="544A66BE" w14:textId="77777777" w:rsidR="00481C2D" w:rsidRPr="00B85C21" w:rsidRDefault="00481C2D" w:rsidP="00481C2D">
                        <w:pPr>
                          <w:pStyle w:val="TabelleKopflinks"/>
                          <w:numPr>
                            <w:ilvl w:val="0"/>
                            <w:numId w:val="35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B85C21">
                          <w:rPr>
                            <w:b w:val="0"/>
                            <w:sz w:val="22"/>
                            <w:szCs w:val="22"/>
                          </w:rPr>
                          <w:t xml:space="preserve">Überlegen Sie, was Sie zum Zeichnen benötigen. </w:t>
                        </w:r>
                      </w:p>
                      <w:p w14:paraId="45546908" w14:textId="77777777" w:rsidR="00481C2D" w:rsidRDefault="00481C2D" w:rsidP="00481C2D">
                        <w:pPr>
                          <w:pStyle w:val="TabelleKopflinks"/>
                          <w:ind w:left="360"/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B85C21">
                          <w:rPr>
                            <w:b w:val="0"/>
                            <w:sz w:val="22"/>
                            <w:szCs w:val="22"/>
                          </w:rPr>
                          <w:t xml:space="preserve">Schreiben Sie in Stichworten </w:t>
                        </w:r>
                        <w:r>
                          <w:rPr>
                            <w:b w:val="0"/>
                            <w:sz w:val="22"/>
                            <w:szCs w:val="22"/>
                          </w:rPr>
                          <w:t>auf ein kariertes Blatt Papier.</w:t>
                        </w:r>
                      </w:p>
                      <w:p w14:paraId="524E21DC" w14:textId="77777777" w:rsidR="00481C2D" w:rsidRDefault="00481C2D" w:rsidP="00481C2D">
                        <w:pPr>
                          <w:pStyle w:val="TabelleKopflinks"/>
                          <w:ind w:left="360"/>
                          <w:rPr>
                            <w:b w:val="0"/>
                            <w:color w:val="C00000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color w:val="C00000"/>
                            <w:sz w:val="22"/>
                            <w:szCs w:val="22"/>
                          </w:rPr>
                          <w:t>Geodreieck, Lineal, gespitzter Bleistift, Papier, Radiergummi,</w:t>
                        </w:r>
                      </w:p>
                      <w:p w14:paraId="1A75D97A" w14:textId="77777777" w:rsidR="00481C2D" w:rsidRPr="00481C2D" w:rsidRDefault="00481C2D" w:rsidP="00481C2D">
                        <w:pPr>
                          <w:pStyle w:val="TabelleKopflinks"/>
                          <w:ind w:left="360"/>
                          <w:rPr>
                            <w:b w:val="0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color w:val="C00000"/>
                            <w:sz w:val="22"/>
                            <w:szCs w:val="22"/>
                          </w:rPr>
                          <w:t>Zirkel</w:t>
                        </w:r>
                      </w:p>
                      <w:p w14:paraId="3624EE05" w14:textId="7206FCF1" w:rsidR="00481C2D" w:rsidRPr="00B85C21" w:rsidRDefault="00481C2D" w:rsidP="00481C2D">
                        <w:pPr>
                          <w:pStyle w:val="TabelleKopflinks"/>
                          <w:numPr>
                            <w:ilvl w:val="0"/>
                            <w:numId w:val="35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B85C21">
                          <w:rPr>
                            <w:b w:val="0"/>
                            <w:sz w:val="22"/>
                            <w:szCs w:val="22"/>
                          </w:rPr>
                          <w:t xml:space="preserve">Tauschen Sie sich mit </w:t>
                        </w:r>
                        <w:r w:rsidR="006D1E58">
                          <w:rPr>
                            <w:b w:val="0"/>
                            <w:sz w:val="22"/>
                            <w:szCs w:val="22"/>
                          </w:rPr>
                          <w:t xml:space="preserve">einer Partnerin oder </w:t>
                        </w:r>
                        <w:r w:rsidRPr="00B85C21">
                          <w:rPr>
                            <w:b w:val="0"/>
                            <w:sz w:val="22"/>
                            <w:szCs w:val="22"/>
                          </w:rPr>
                          <w:t xml:space="preserve">einem Partner aus. </w:t>
                        </w:r>
                      </w:p>
                      <w:p w14:paraId="41CC0158" w14:textId="77777777" w:rsidR="00481C2D" w:rsidRPr="00B85C21" w:rsidRDefault="00481C2D" w:rsidP="00481C2D">
                        <w:pPr>
                          <w:pStyle w:val="TabelleKopflinks"/>
                          <w:ind w:left="360"/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B85C21">
                          <w:rPr>
                            <w:b w:val="0"/>
                            <w:sz w:val="22"/>
                            <w:szCs w:val="22"/>
                          </w:rPr>
                          <w:t xml:space="preserve">Ergänzen Sie Ihre Punkte. </w:t>
                        </w:r>
                      </w:p>
                      <w:p w14:paraId="4A5C6A67" w14:textId="77777777" w:rsidR="00481C2D" w:rsidRPr="00B85C21" w:rsidRDefault="00481C2D" w:rsidP="00481C2D">
                        <w:pPr>
                          <w:pStyle w:val="TabelleKopflinks"/>
                          <w:numPr>
                            <w:ilvl w:val="0"/>
                            <w:numId w:val="35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B85C21">
                          <w:rPr>
                            <w:b w:val="0"/>
                            <w:sz w:val="22"/>
                            <w:szCs w:val="22"/>
                          </w:rPr>
                          <w:t>Sammeln Sie die Ideen im Plenum.</w:t>
                        </w:r>
                        <w:r w:rsidRPr="00B85C21">
                          <w:rPr>
                            <w:b w:val="0"/>
                            <w:noProof/>
                            <w:sz w:val="22"/>
                            <w:szCs w:val="22"/>
                            <w:lang w:eastAsia="de-DE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Grafik 448" o:spid="_x0000_s1087" type="#_x0000_t75" style="position:absolute;left:40449;top:7493;width:5118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">
                  <v:imagedata r:id="rId19" o:title=""/>
                </v:shape>
                <v:shape id="Grafik 1430" o:spid="_x0000_s1088" type="#_x0000_t75" style="position:absolute;left:41592;top:4254;width:2350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">
                  <v:imagedata r:id="rId20" o:title=""/>
                </v:shape>
                <v:shape id="Grafik 450" o:spid="_x0000_s1089" type="#_x0000_t75" style="position:absolute;left:41719;top:10477;width:3346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">
                  <v:imagedata r:id="rId21" o:title=""/>
                </v:shape>
                <w10:wrap anchorx="margin"/>
              </v:group>
            </w:pict>
          </mc:Fallback>
        </mc:AlternateContent>
      </w:r>
      <w:r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7FB9A1D8" w14:textId="77777777" w:rsidR="00481C2D" w:rsidRDefault="00481C2D" w:rsidP="00481C2D">
      <w:pPr>
        <w:spacing w:line="240" w:lineRule="exact"/>
        <w:ind w:left="1416"/>
        <w:rPr>
          <w:szCs w:val="22"/>
        </w:rPr>
      </w:pPr>
    </w:p>
    <w:p w14:paraId="0F82C9EB" w14:textId="77777777" w:rsidR="00481C2D" w:rsidRDefault="00481C2D" w:rsidP="00481C2D">
      <w:pPr>
        <w:spacing w:line="240" w:lineRule="exact"/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F2503"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b) Ein Quadrat mit den Seitenlängen 5cm/5cm zeichnen:</w:t>
      </w:r>
    </w:p>
    <w:p w14:paraId="2788E5F5" w14:textId="77777777" w:rsidR="00481C2D" w:rsidRDefault="00481C2D" w:rsidP="00481C2D">
      <w:pPr>
        <w:spacing w:line="240" w:lineRule="exact"/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2DD48CF1" wp14:editId="6F675C33">
                <wp:simplePos x="0" y="0"/>
                <wp:positionH relativeFrom="column">
                  <wp:posOffset>-15179</wp:posOffset>
                </wp:positionH>
                <wp:positionV relativeFrom="paragraph">
                  <wp:posOffset>112395</wp:posOffset>
                </wp:positionV>
                <wp:extent cx="6018064" cy="1483360"/>
                <wp:effectExtent l="57150" t="57150" r="78105" b="116840"/>
                <wp:wrapNone/>
                <wp:docPr id="1969" name="Gruppieren 1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8064" cy="1483360"/>
                          <a:chOff x="0" y="0"/>
                          <a:chExt cx="6018064" cy="1483360"/>
                        </a:xfrm>
                      </wpg:grpSpPr>
                      <wpg:grpSp>
                        <wpg:cNvPr id="1889" name="Gruppieren 1889"/>
                        <wpg:cNvGrpSpPr/>
                        <wpg:grpSpPr>
                          <a:xfrm>
                            <a:off x="0" y="63944"/>
                            <a:ext cx="4704715" cy="1319583"/>
                            <a:chOff x="0" y="0"/>
                            <a:chExt cx="4704715" cy="1319583"/>
                          </a:xfrm>
                        </wpg:grpSpPr>
                        <wps:wsp>
                          <wps:cNvPr id="1890" name="Abgerundetes Rechteck 1890"/>
                          <wps:cNvSpPr/>
                          <wps:spPr>
                            <a:xfrm>
                              <a:off x="0" y="0"/>
                              <a:ext cx="4704715" cy="1319583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C0504D"/>
                              </a:solidFill>
                              <a:prstDash val="solid"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txbx>
                            <w:txbxContent>
                              <w:p w14:paraId="5CECF327" w14:textId="77777777" w:rsidR="00481C2D" w:rsidRPr="00A11D80" w:rsidRDefault="00481C2D" w:rsidP="00481C2D">
                                <w:pPr>
                                  <w:pStyle w:val="TabelleKopflinks"/>
                                  <w:ind w:firstLine="360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A11D80">
                                  <w:rPr>
                                    <w:sz w:val="22"/>
                                    <w:szCs w:val="22"/>
                                  </w:rPr>
                                  <w:t>Arbeitsauftrag:</w:t>
                                </w:r>
                              </w:p>
                              <w:p w14:paraId="0938FF61" w14:textId="77777777" w:rsidR="00481C2D" w:rsidRPr="00A11D80" w:rsidRDefault="00481C2D" w:rsidP="00DB661A">
                                <w:pPr>
                                  <w:pStyle w:val="TabelleKopflinks"/>
                                  <w:numPr>
                                    <w:ilvl w:val="0"/>
                                    <w:numId w:val="37"/>
                                  </w:numPr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</w:pPr>
                                <w:r w:rsidRPr="00A11D80"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  <w:t>Lesen Sie die Anleitung. Zeichnen Sie auf einem karierten Papier das Quadrat wie in der Anleitung.</w:t>
                                </w:r>
                              </w:p>
                              <w:p w14:paraId="6AA9E867" w14:textId="77777777" w:rsidR="00481C2D" w:rsidRPr="00A16E22" w:rsidRDefault="00481C2D" w:rsidP="00481C2D">
                                <w:pPr>
                                  <w:pStyle w:val="TabelleKopflinks"/>
                                  <w:numPr>
                                    <w:ilvl w:val="0"/>
                                    <w:numId w:val="37"/>
                                  </w:numPr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</w:pPr>
                                <w:r w:rsidRPr="00A16E22"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  <w:t xml:space="preserve">Zeichnen Sie mindestens 3 verschiedene Quadrate auf kariertem Papier. </w:t>
                                </w:r>
                              </w:p>
                              <w:p w14:paraId="1345B227" w14:textId="77777777" w:rsidR="00481C2D" w:rsidRPr="00A11D80" w:rsidRDefault="00481C2D" w:rsidP="00481C2D">
                                <w:pPr>
                                  <w:pStyle w:val="TabelleKopflinks"/>
                                  <w:numPr>
                                    <w:ilvl w:val="0"/>
                                    <w:numId w:val="37"/>
                                  </w:num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A11D80"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  <w:t xml:space="preserve">Zeichnen Sie genau so 3 verschiedene Rechtecke.  </w:t>
                                </w:r>
                              </w:p>
                              <w:p w14:paraId="73D049DF" w14:textId="77777777" w:rsidR="00481C2D" w:rsidRDefault="00481C2D" w:rsidP="00481C2D">
                                <w:pPr>
                                  <w:pStyle w:val="TabelleKopflinks"/>
                                  <w:rPr>
                                    <w:b w:val="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AEE9B3" w14:textId="77777777" w:rsidR="00481C2D" w:rsidRPr="00950F0A" w:rsidRDefault="00481C2D" w:rsidP="00481C2D">
                                <w:pPr>
                                  <w:pStyle w:val="TabelleKopflinks"/>
                                  <w:rPr>
                                    <w:b w:val="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91" name="Grafik 1429"/>
                            <pic:cNvPicPr/>
                          </pic:nvPicPr>
                          <pic:blipFill>
                            <a:blip r:embed="rId25" cstate="print">
                              <a:duotone>
                                <a:srgbClr val="4F81BD">
                                  <a:shade val="45000"/>
                                  <a:satMod val="135000"/>
                                </a:srgb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362" y="43803"/>
                              <a:ext cx="191135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pic:spPr>
                        </pic:pic>
                      </wpg:grpSp>
                      <wps:wsp>
                        <wps:cNvPr id="1967" name="Textfeld 1967"/>
                        <wps:cNvSpPr txBox="1"/>
                        <wps:spPr>
                          <a:xfrm>
                            <a:off x="4962059" y="0"/>
                            <a:ext cx="1056005" cy="1483360"/>
                          </a:xfrm>
                          <a:prstGeom prst="rect">
                            <a:avLst/>
                          </a:prstGeom>
                          <a:solidFill>
                            <a:srgbClr val="C0504D">
                              <a:lumMod val="20000"/>
                              <a:lumOff val="80000"/>
                            </a:srgbClr>
                          </a:soli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30A2C692" w14:textId="77777777" w:rsidR="00481C2D" w:rsidRPr="0076439B" w:rsidRDefault="00481C2D" w:rsidP="00481C2D">
                              <w:pPr>
                                <w:pStyle w:val="TabelleKopflinks"/>
                                <w:rPr>
                                  <w:b w:val="0"/>
                                  <w:color w:val="C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 w:val="0"/>
                                  <w:color w:val="C00000"/>
                                  <w:sz w:val="22"/>
                                  <w:szCs w:val="22"/>
                                </w:rPr>
                                <w:t xml:space="preserve">Wenn Sie sich unsicher sind, ob Ihre Zeichnungen richtig sind, dann zeigen Sie diese Ihrer Lehrkraft. </w:t>
                              </w:r>
                            </w:p>
                            <w:p w14:paraId="6FA8A308" w14:textId="77777777" w:rsidR="00481C2D" w:rsidRDefault="00481C2D" w:rsidP="00481C2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8" name="Geschweifte Klammer rechts 1968"/>
                        <wps:cNvSpPr/>
                        <wps:spPr>
                          <a:xfrm>
                            <a:off x="4674311" y="159860"/>
                            <a:ext cx="261620" cy="1132205"/>
                          </a:xfrm>
                          <a:prstGeom prst="rightBrace">
                            <a:avLst>
                              <a:gd name="adj1" fmla="val 76769"/>
                              <a:gd name="adj2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D48CF1" id="Gruppieren 1969" o:spid="_x0000_s1090" style="position:absolute;margin-left:-1.2pt;margin-top:8.85pt;width:473.85pt;height:116.8pt;z-index:251693568" coordsize="60180,14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">
                <v:group id="Gruppieren 1889" o:spid="_x0000_s1091" style="position:absolute;top:639;width:47047;height:13196" coordsize="47047,1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    <v:roundrect id="Abgerundetes Rechteck 1890" o:spid="_x0000_s1092" style="position:absolute;width:47047;height:13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" fillcolor="window" strokecolor="#c0504d" strokeweight="2pt">
                    <v:textbox>
                      <w:txbxContent>
                        <w:p w14:paraId="5CECF327" w14:textId="77777777" w:rsidR="00481C2D" w:rsidRPr="00A11D80" w:rsidRDefault="00481C2D" w:rsidP="00481C2D">
                          <w:pPr>
                            <w:pStyle w:val="TabelleKopflinks"/>
                            <w:ind w:firstLine="360"/>
                            <w:rPr>
                              <w:sz w:val="22"/>
                              <w:szCs w:val="22"/>
                            </w:rPr>
                          </w:pPr>
                          <w:r w:rsidRPr="00A11D80">
                            <w:rPr>
                              <w:sz w:val="22"/>
                              <w:szCs w:val="22"/>
                            </w:rPr>
                            <w:t>Arbeitsauftrag:</w:t>
                          </w:r>
                        </w:p>
                        <w:p w14:paraId="0938FF61" w14:textId="77777777" w:rsidR="00481C2D" w:rsidRPr="00A11D80" w:rsidRDefault="00481C2D" w:rsidP="00DB661A">
                          <w:pPr>
                            <w:pStyle w:val="TabelleKopflinks"/>
                            <w:numPr>
                              <w:ilvl w:val="0"/>
                              <w:numId w:val="37"/>
                            </w:numPr>
                            <w:rPr>
                              <w:b w:val="0"/>
                              <w:sz w:val="22"/>
                              <w:szCs w:val="22"/>
                            </w:rPr>
                          </w:pPr>
                          <w:r w:rsidRPr="00A11D80">
                            <w:rPr>
                              <w:b w:val="0"/>
                              <w:sz w:val="22"/>
                              <w:szCs w:val="22"/>
                            </w:rPr>
                            <w:t>Lesen Sie die Anleitung. Zeichnen Sie auf einem karierten Papier das Quadrat wie in der Anleitung.</w:t>
                          </w:r>
                        </w:p>
                        <w:p w14:paraId="6AA9E867" w14:textId="77777777" w:rsidR="00481C2D" w:rsidRPr="00A16E22" w:rsidRDefault="00481C2D" w:rsidP="00481C2D">
                          <w:pPr>
                            <w:pStyle w:val="TabelleKopflinks"/>
                            <w:numPr>
                              <w:ilvl w:val="0"/>
                              <w:numId w:val="37"/>
                            </w:numPr>
                            <w:rPr>
                              <w:b w:val="0"/>
                              <w:sz w:val="22"/>
                              <w:szCs w:val="22"/>
                            </w:rPr>
                          </w:pPr>
                          <w:r w:rsidRPr="00A16E22">
                            <w:rPr>
                              <w:b w:val="0"/>
                              <w:sz w:val="22"/>
                              <w:szCs w:val="22"/>
                            </w:rPr>
                            <w:t xml:space="preserve">Zeichnen Sie mindestens 3 verschiedene Quadrate auf kariertem Papier. </w:t>
                          </w:r>
                        </w:p>
                        <w:p w14:paraId="1345B227" w14:textId="77777777" w:rsidR="00481C2D" w:rsidRPr="00A11D80" w:rsidRDefault="00481C2D" w:rsidP="00481C2D">
                          <w:pPr>
                            <w:pStyle w:val="TabelleKopflinks"/>
                            <w:numPr>
                              <w:ilvl w:val="0"/>
                              <w:numId w:val="37"/>
                            </w:numPr>
                            <w:rPr>
                              <w:sz w:val="22"/>
                              <w:szCs w:val="22"/>
                            </w:rPr>
                          </w:pPr>
                          <w:r w:rsidRPr="00A11D80">
                            <w:rPr>
                              <w:b w:val="0"/>
                              <w:sz w:val="22"/>
                              <w:szCs w:val="22"/>
                            </w:rPr>
                            <w:t xml:space="preserve">Zeichnen Sie genau so 3 verschiedene Rechtecke.  </w:t>
                          </w:r>
                        </w:p>
                        <w:p w14:paraId="73D049DF" w14:textId="77777777" w:rsidR="00481C2D" w:rsidRDefault="00481C2D" w:rsidP="00481C2D">
                          <w:pPr>
                            <w:pStyle w:val="TabelleKopflinks"/>
                            <w:rPr>
                              <w:b w:val="0"/>
                              <w:sz w:val="24"/>
                              <w:szCs w:val="24"/>
                            </w:rPr>
                          </w:pPr>
                        </w:p>
                        <w:p w14:paraId="18AEE9B3" w14:textId="77777777" w:rsidR="00481C2D" w:rsidRPr="00950F0A" w:rsidRDefault="00481C2D" w:rsidP="00481C2D">
                          <w:pPr>
                            <w:pStyle w:val="TabelleKopflinks"/>
                            <w:rPr>
                              <w:b w:val="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shape id="Grafik 1429" o:spid="_x0000_s1093" type="#_x0000_t75" style="position:absolute;left:1423;top:438;width:1911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">
                    <v:imagedata r:id="rId26" o:title="" recolortarget="#275791"/>
                  </v:shape>
                </v:group>
                <v:shape id="Textfeld 1967" o:spid="_x0000_s1094" type="#_x0000_t202" style="position:absolute;left:49620;width:10560;height:14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" fillcolor="#f2dcdb" strokecolor="#46aac5">
                  <v:shadow on="t" color="black" opacity="24903f" origin=",.5" offset="0,.55556mm"/>
                  <v:textbox>
                    <w:txbxContent>
                      <w:p w14:paraId="30A2C692" w14:textId="77777777" w:rsidR="00481C2D" w:rsidRPr="0076439B" w:rsidRDefault="00481C2D" w:rsidP="00481C2D">
                        <w:pPr>
                          <w:pStyle w:val="TabelleKopflinks"/>
                          <w:rPr>
                            <w:b w:val="0"/>
                            <w:color w:val="C00000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color w:val="C00000"/>
                            <w:sz w:val="22"/>
                            <w:szCs w:val="22"/>
                          </w:rPr>
                          <w:t xml:space="preserve">Wenn Sie sich unsicher sind, ob Ihre Zeichnungen richtig sind, dann zeigen Sie diese Ihrer Lehrkraft. </w:t>
                        </w:r>
                      </w:p>
                      <w:p w14:paraId="6FA8A308" w14:textId="77777777" w:rsidR="00481C2D" w:rsidRDefault="00481C2D" w:rsidP="00481C2D"/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Geschweifte Klammer rechts 1968" o:spid="_x0000_s1095" type="#_x0000_t88" style="position:absolute;left:46743;top:1598;width:2616;height:11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" adj="3832" strokecolor="#be4b48" strokeweight="1.5pt"/>
              </v:group>
            </w:pict>
          </mc:Fallback>
        </mc:AlternateContent>
      </w:r>
    </w:p>
    <w:p w14:paraId="49EABA93" w14:textId="77777777" w:rsidR="00481C2D" w:rsidRDefault="00481C2D" w:rsidP="00481C2D">
      <w:pPr>
        <w:spacing w:line="240" w:lineRule="exact"/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0479AF" w14:textId="77777777" w:rsidR="00481C2D" w:rsidRDefault="00481C2D" w:rsidP="00481C2D">
      <w:pPr>
        <w:spacing w:line="240" w:lineRule="exact"/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BD1813" w14:textId="77777777" w:rsidR="00481C2D" w:rsidRDefault="00481C2D" w:rsidP="00481C2D">
      <w:pPr>
        <w:spacing w:line="240" w:lineRule="exact"/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516126" w14:textId="77777777" w:rsidR="00481C2D" w:rsidRDefault="00481C2D" w:rsidP="00481C2D">
      <w:pPr>
        <w:spacing w:line="240" w:lineRule="exact"/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08DD40" w14:textId="77777777" w:rsidR="00481C2D" w:rsidRDefault="00481C2D" w:rsidP="00481C2D">
      <w:pPr>
        <w:spacing w:line="240" w:lineRule="exact"/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1CB00C" w14:textId="77777777" w:rsidR="00481C2D" w:rsidRDefault="00481C2D" w:rsidP="00481C2D">
      <w:pPr>
        <w:spacing w:line="240" w:lineRule="exact"/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9AA75B" w14:textId="77777777" w:rsidR="00481C2D" w:rsidRDefault="00481C2D" w:rsidP="00481C2D">
      <w:pPr>
        <w:spacing w:line="240" w:lineRule="exact"/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133695" w14:textId="77777777" w:rsidR="00481C2D" w:rsidRDefault="00481C2D" w:rsidP="00481C2D">
      <w:pPr>
        <w:spacing w:line="240" w:lineRule="exact"/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21DAE1" w14:textId="77777777" w:rsidR="00481C2D" w:rsidRPr="00DF2503" w:rsidRDefault="00481C2D" w:rsidP="00481C2D">
      <w:pPr>
        <w:spacing w:line="240" w:lineRule="exact"/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D6C12E" w14:textId="77777777" w:rsidR="00481C2D" w:rsidRPr="00A8575A" w:rsidRDefault="00481C2D" w:rsidP="00481C2D">
      <w:pPr>
        <w:spacing w:line="240" w:lineRule="exact"/>
        <w:rPr>
          <w:szCs w:val="22"/>
        </w:rPr>
      </w:pPr>
    </w:p>
    <w:p w14:paraId="29BDDA94" w14:textId="77777777" w:rsidR="00481C2D" w:rsidRPr="002E5967" w:rsidRDefault="00481C2D" w:rsidP="00481C2D">
      <w:pPr>
        <w:pStyle w:val="berschrift2"/>
        <w:rPr>
          <w:b/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4F81BD" w:themeColor="accent1"/>
          <w:sz w:val="2"/>
          <w:szCs w:val="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</w:p>
    <w:p w14:paraId="73772393" w14:textId="77777777" w:rsidR="00481C2D" w:rsidRPr="00DF2503" w:rsidRDefault="00481C2D" w:rsidP="00481C2D">
      <w:pPr>
        <w:pStyle w:val="berschrift2"/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F2503"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c) Kreise zeichnen </w:t>
      </w:r>
    </w:p>
    <w:p w14:paraId="3C9CA701" w14:textId="77777777" w:rsidR="00481C2D" w:rsidRPr="00DF2503" w:rsidRDefault="00481C2D" w:rsidP="00481C2D">
      <w:pPr>
        <w:pStyle w:val="Textkrper"/>
        <w:rPr>
          <w:sz w:val="22"/>
          <w:szCs w:val="22"/>
        </w:rPr>
      </w:pPr>
      <w:r w:rsidRPr="00DF2503">
        <w:rPr>
          <w:sz w:val="22"/>
          <w:szCs w:val="22"/>
        </w:rPr>
        <w:t xml:space="preserve">Es gibt ganz verschiedene </w:t>
      </w:r>
      <w:proofErr w:type="gramStart"/>
      <w:r w:rsidRPr="00DF2503">
        <w:rPr>
          <w:sz w:val="22"/>
          <w:szCs w:val="22"/>
        </w:rPr>
        <w:t>Möglichkeiten</w:t>
      </w:r>
      <w:proofErr w:type="gramEnd"/>
      <w:r w:rsidRPr="00DF2503">
        <w:rPr>
          <w:sz w:val="22"/>
          <w:szCs w:val="22"/>
        </w:rPr>
        <w:t xml:space="preserve"> um Kreise zu zeichnen. Hier werden Sie zwei Möglichkeiten sowie deren Vor- und Nachteile kennenlernen. </w:t>
      </w:r>
    </w:p>
    <w:p w14:paraId="60BF9AB7" w14:textId="77777777" w:rsidR="00481C2D" w:rsidRPr="00DF2503" w:rsidRDefault="00481C2D" w:rsidP="00481C2D">
      <w:pPr>
        <w:pStyle w:val="Textkrper"/>
        <w:rPr>
          <w:sz w:val="22"/>
          <w:szCs w:val="22"/>
        </w:rPr>
      </w:pPr>
    </w:p>
    <w:p w14:paraId="319F5804" w14:textId="77777777" w:rsidR="00481C2D" w:rsidRDefault="00481C2D" w:rsidP="00481C2D">
      <w:pPr>
        <w:pStyle w:val="Textkrper"/>
        <w:numPr>
          <w:ilvl w:val="0"/>
          <w:numId w:val="36"/>
        </w:numPr>
        <w:rPr>
          <w:i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9D3A2C4" wp14:editId="6B48F142">
                <wp:simplePos x="0" y="0"/>
                <wp:positionH relativeFrom="margin">
                  <wp:posOffset>-97790</wp:posOffset>
                </wp:positionH>
                <wp:positionV relativeFrom="paragraph">
                  <wp:posOffset>186690</wp:posOffset>
                </wp:positionV>
                <wp:extent cx="4704715" cy="2978150"/>
                <wp:effectExtent l="57150" t="57150" r="57785" b="50800"/>
                <wp:wrapNone/>
                <wp:docPr id="511" name="Abgerundetes Rechteck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4715" cy="2978150"/>
                        </a:xfrm>
                        <a:prstGeom prst="round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9FF10" w14:textId="77777777" w:rsidR="00481C2D" w:rsidRPr="00A11D80" w:rsidRDefault="00481C2D" w:rsidP="00481C2D">
                            <w:pPr>
                              <w:pStyle w:val="TabelleKopflinks"/>
                              <w:ind w:firstLine="360"/>
                              <w:rPr>
                                <w:sz w:val="22"/>
                                <w:szCs w:val="22"/>
                              </w:rPr>
                            </w:pPr>
                            <w:r w:rsidRPr="00A11D80">
                              <w:rPr>
                                <w:sz w:val="22"/>
                                <w:szCs w:val="22"/>
                              </w:rPr>
                              <w:t>Arbeitsauftrag:</w:t>
                            </w:r>
                          </w:p>
                          <w:p w14:paraId="049AE02F" w14:textId="77777777" w:rsidR="00481C2D" w:rsidRPr="00DF2503" w:rsidRDefault="00481C2D" w:rsidP="00DB661A">
                            <w:pPr>
                              <w:pStyle w:val="TabelleKopflinks"/>
                              <w:numPr>
                                <w:ilvl w:val="0"/>
                                <w:numId w:val="3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>Suchen Sie sich drei kreisrunde</w:t>
                            </w:r>
                            <w:r w:rsidRPr="00A11D80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>Gegenstände.</w:t>
                            </w:r>
                          </w:p>
                          <w:p w14:paraId="4497169C" w14:textId="77777777" w:rsidR="00481C2D" w:rsidRPr="00DF2503" w:rsidRDefault="00481C2D" w:rsidP="00DB661A">
                            <w:pPr>
                              <w:pStyle w:val="TabelleKopflinks"/>
                              <w:numPr>
                                <w:ilvl w:val="0"/>
                                <w:numId w:val="3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Zeichnen Sie die Kreise auf ein kariertes Papier. </w:t>
                            </w:r>
                          </w:p>
                          <w:p w14:paraId="734B269A" w14:textId="77777777" w:rsidR="00481C2D" w:rsidRPr="00A11D80" w:rsidRDefault="00481C2D" w:rsidP="00DB661A">
                            <w:pPr>
                              <w:pStyle w:val="TabelleKopflinks"/>
                              <w:numPr>
                                <w:ilvl w:val="0"/>
                                <w:numId w:val="3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Nennen Sie mindestens zwei Vorteile und zwei Nachteile beim Zeichnen mit Gegenständen. 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426"/>
                              <w:gridCol w:w="3428"/>
                            </w:tblGrid>
                            <w:tr w:rsidR="00DB661A" w14:paraId="7E88AD91" w14:textId="77777777" w:rsidTr="00DB661A">
                              <w:tc>
                                <w:tcPr>
                                  <w:tcW w:w="3452" w:type="dxa"/>
                                  <w:shd w:val="clear" w:color="auto" w:fill="EAF1DD" w:themeFill="accent3" w:themeFillTint="33"/>
                                </w:tcPr>
                                <w:p w14:paraId="2514CA2C" w14:textId="77777777" w:rsidR="00DB661A" w:rsidRPr="00DB661A" w:rsidRDefault="00DB661A" w:rsidP="00481C2D">
                                  <w:pPr>
                                    <w:pStyle w:val="TabelleKopflinks"/>
                                  </w:pPr>
                                  <w:r w:rsidRPr="00DB661A">
                                    <w:t>Vorteile</w:t>
                                  </w:r>
                                </w:p>
                              </w:tc>
                              <w:tc>
                                <w:tcPr>
                                  <w:tcW w:w="3452" w:type="dxa"/>
                                  <w:shd w:val="clear" w:color="auto" w:fill="F2DBDB" w:themeFill="accent2" w:themeFillTint="33"/>
                                </w:tcPr>
                                <w:p w14:paraId="299CC6F0" w14:textId="77777777" w:rsidR="00DB661A" w:rsidRPr="00DB661A" w:rsidRDefault="00DB661A" w:rsidP="00481C2D">
                                  <w:pPr>
                                    <w:pStyle w:val="TabelleKopflinks"/>
                                  </w:pPr>
                                  <w:r w:rsidRPr="00DB661A">
                                    <w:t xml:space="preserve">Nachteile </w:t>
                                  </w:r>
                                </w:p>
                              </w:tc>
                            </w:tr>
                            <w:tr w:rsidR="00DB661A" w14:paraId="6A694F5C" w14:textId="77777777" w:rsidTr="00DB661A">
                              <w:tc>
                                <w:tcPr>
                                  <w:tcW w:w="3452" w:type="dxa"/>
                                  <w:shd w:val="clear" w:color="auto" w:fill="EAF1DD" w:themeFill="accent3" w:themeFillTint="33"/>
                                </w:tcPr>
                                <w:p w14:paraId="5C777F59" w14:textId="77777777" w:rsidR="00DB661A" w:rsidRPr="00DB661A" w:rsidRDefault="00DB661A" w:rsidP="00DB661A">
                                  <w:pPr>
                                    <w:pStyle w:val="TabelleKopflinks"/>
                                    <w:numPr>
                                      <w:ilvl w:val="0"/>
                                      <w:numId w:val="40"/>
                                    </w:numPr>
                                    <w:rPr>
                                      <w:b w:val="0"/>
                                    </w:rPr>
                                  </w:pPr>
                                  <w:r w:rsidRPr="00DB661A">
                                    <w:rPr>
                                      <w:b w:val="0"/>
                                    </w:rPr>
                                    <w:t xml:space="preserve">kein Zirkel notwendig </w:t>
                                  </w:r>
                                </w:p>
                              </w:tc>
                              <w:tc>
                                <w:tcPr>
                                  <w:tcW w:w="3452" w:type="dxa"/>
                                  <w:shd w:val="clear" w:color="auto" w:fill="F2DBDB" w:themeFill="accent2" w:themeFillTint="33"/>
                                </w:tcPr>
                                <w:p w14:paraId="6F5D53EB" w14:textId="77777777" w:rsidR="00DB661A" w:rsidRPr="00DB661A" w:rsidRDefault="00DB661A" w:rsidP="00DB661A">
                                  <w:pPr>
                                    <w:pStyle w:val="TabelleKopflinks"/>
                                    <w:numPr>
                                      <w:ilvl w:val="0"/>
                                      <w:numId w:val="40"/>
                                    </w:numPr>
                                    <w:rPr>
                                      <w:b w:val="0"/>
                                    </w:rPr>
                                  </w:pPr>
                                  <w:r w:rsidRPr="00DB661A">
                                    <w:rPr>
                                      <w:b w:val="0"/>
                                    </w:rPr>
                                    <w:t>nicht alle Kreise mit verschiedenen Radien sind vorhanden</w:t>
                                  </w:r>
                                </w:p>
                              </w:tc>
                            </w:tr>
                            <w:tr w:rsidR="00DB661A" w14:paraId="75C4534F" w14:textId="77777777" w:rsidTr="00DB661A">
                              <w:tc>
                                <w:tcPr>
                                  <w:tcW w:w="3452" w:type="dxa"/>
                                  <w:shd w:val="clear" w:color="auto" w:fill="EAF1DD" w:themeFill="accent3" w:themeFillTint="33"/>
                                </w:tcPr>
                                <w:p w14:paraId="65167953" w14:textId="77777777" w:rsidR="00DB661A" w:rsidRPr="00DB661A" w:rsidRDefault="00DB661A" w:rsidP="00DB661A">
                                  <w:pPr>
                                    <w:pStyle w:val="TabelleKopflinks"/>
                                    <w:numPr>
                                      <w:ilvl w:val="0"/>
                                      <w:numId w:val="40"/>
                                    </w:numPr>
                                    <w:rPr>
                                      <w:b w:val="0"/>
                                    </w:rPr>
                                  </w:pPr>
                                  <w:r w:rsidRPr="00DB661A">
                                    <w:rPr>
                                      <w:b w:val="0"/>
                                    </w:rPr>
                                    <w:t xml:space="preserve">schneller </w:t>
                                  </w:r>
                                </w:p>
                              </w:tc>
                              <w:tc>
                                <w:tcPr>
                                  <w:tcW w:w="3452" w:type="dxa"/>
                                  <w:shd w:val="clear" w:color="auto" w:fill="F2DBDB" w:themeFill="accent2" w:themeFillTint="33"/>
                                </w:tcPr>
                                <w:p w14:paraId="2A395D7D" w14:textId="77777777" w:rsidR="00DB661A" w:rsidRPr="00DB661A" w:rsidRDefault="00DB661A" w:rsidP="00DB661A">
                                  <w:pPr>
                                    <w:pStyle w:val="TabelleKopflinks"/>
                                    <w:numPr>
                                      <w:ilvl w:val="0"/>
                                      <w:numId w:val="40"/>
                                    </w:numPr>
                                    <w:rPr>
                                      <w:b w:val="0"/>
                                    </w:rPr>
                                  </w:pPr>
                                  <w:r w:rsidRPr="00DB661A">
                                    <w:rPr>
                                      <w:b w:val="0"/>
                                    </w:rPr>
                                    <w:t xml:space="preserve">teilweise ungenau, da die Ränder nicht immer </w:t>
                                  </w:r>
                                  <w:proofErr w:type="gramStart"/>
                                  <w:r w:rsidRPr="00DB661A">
                                    <w:rPr>
                                      <w:b w:val="0"/>
                                    </w:rPr>
                                    <w:t>Glatt</w:t>
                                  </w:r>
                                  <w:proofErr w:type="gramEnd"/>
                                  <w:r w:rsidRPr="00DB661A">
                                    <w:rPr>
                                      <w:b w:val="0"/>
                                    </w:rPr>
                                    <w:t xml:space="preserve"> sind z.</w:t>
                                  </w:r>
                                  <w:r w:rsidR="0080115E">
                                    <w:rPr>
                                      <w:b w:val="0"/>
                                    </w:rPr>
                                    <w:t xml:space="preserve"> </w:t>
                                  </w:r>
                                  <w:r w:rsidRPr="00DB661A">
                                    <w:rPr>
                                      <w:b w:val="0"/>
                                    </w:rPr>
                                    <w:t>B. Deckel</w:t>
                                  </w:r>
                                </w:p>
                              </w:tc>
                            </w:tr>
                            <w:tr w:rsidR="00DB661A" w14:paraId="59DF553F" w14:textId="77777777" w:rsidTr="00DB661A">
                              <w:tc>
                                <w:tcPr>
                                  <w:tcW w:w="3452" w:type="dxa"/>
                                  <w:shd w:val="clear" w:color="auto" w:fill="EAF1DD" w:themeFill="accent3" w:themeFillTint="33"/>
                                </w:tcPr>
                                <w:p w14:paraId="07BCE1CF" w14:textId="77777777" w:rsidR="00DB661A" w:rsidRPr="00DB661A" w:rsidRDefault="00DB661A" w:rsidP="00DB661A">
                                  <w:pPr>
                                    <w:pStyle w:val="TabelleKopflinks"/>
                                    <w:numPr>
                                      <w:ilvl w:val="0"/>
                                      <w:numId w:val="40"/>
                                    </w:numPr>
                                    <w:rPr>
                                      <w:b w:val="0"/>
                                    </w:rPr>
                                  </w:pPr>
                                  <w:r>
                                    <w:rPr>
                                      <w:b w:val="0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3452" w:type="dxa"/>
                                  <w:shd w:val="clear" w:color="auto" w:fill="F2DBDB" w:themeFill="accent2" w:themeFillTint="33"/>
                                </w:tcPr>
                                <w:p w14:paraId="742F6916" w14:textId="77777777" w:rsidR="00DB661A" w:rsidRPr="00DB661A" w:rsidRDefault="00DB661A" w:rsidP="00DB661A">
                                  <w:pPr>
                                    <w:pStyle w:val="TabelleKopflinks"/>
                                    <w:numPr>
                                      <w:ilvl w:val="0"/>
                                      <w:numId w:val="40"/>
                                    </w:numPr>
                                    <w:rPr>
                                      <w:b w:val="0"/>
                                    </w:rPr>
                                  </w:pPr>
                                  <w:r>
                                    <w:rPr>
                                      <w:b w:val="0"/>
                                    </w:rPr>
                                    <w:t>Mittelpunkt ist nicht sichtbar</w:t>
                                  </w:r>
                                </w:p>
                              </w:tc>
                            </w:tr>
                            <w:tr w:rsidR="00DB661A" w14:paraId="5A8B79BA" w14:textId="77777777" w:rsidTr="00DB661A">
                              <w:tc>
                                <w:tcPr>
                                  <w:tcW w:w="3452" w:type="dxa"/>
                                  <w:shd w:val="clear" w:color="auto" w:fill="EAF1DD" w:themeFill="accent3" w:themeFillTint="33"/>
                                </w:tcPr>
                                <w:p w14:paraId="67D62D39" w14:textId="77777777" w:rsidR="00DB661A" w:rsidRPr="00DB661A" w:rsidRDefault="00DB661A" w:rsidP="00481C2D">
                                  <w:pPr>
                                    <w:pStyle w:val="TabelleKopflinks"/>
                                    <w:rPr>
                                      <w:b w:val="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2" w:type="dxa"/>
                                  <w:shd w:val="clear" w:color="auto" w:fill="F2DBDB" w:themeFill="accent2" w:themeFillTint="33"/>
                                </w:tcPr>
                                <w:p w14:paraId="1E91CDA8" w14:textId="7DC4A80E" w:rsidR="00DB661A" w:rsidRDefault="00DB661A" w:rsidP="00DB661A">
                                  <w:pPr>
                                    <w:pStyle w:val="TabelleKopflinks"/>
                                    <w:numPr>
                                      <w:ilvl w:val="0"/>
                                      <w:numId w:val="40"/>
                                    </w:numPr>
                                    <w:rPr>
                                      <w:b w:val="0"/>
                                    </w:rPr>
                                  </w:pPr>
                                  <w:r>
                                    <w:rPr>
                                      <w:b w:val="0"/>
                                    </w:rPr>
                                    <w:t>Radius und Durchmesser schwerer zu bestimmen</w:t>
                                  </w:r>
                                </w:p>
                              </w:tc>
                            </w:tr>
                            <w:tr w:rsidR="00DB661A" w14:paraId="61284254" w14:textId="77777777" w:rsidTr="00DB661A">
                              <w:tc>
                                <w:tcPr>
                                  <w:tcW w:w="3452" w:type="dxa"/>
                                  <w:shd w:val="clear" w:color="auto" w:fill="EAF1DD" w:themeFill="accent3" w:themeFillTint="33"/>
                                </w:tcPr>
                                <w:p w14:paraId="33C9AA4A" w14:textId="77777777" w:rsidR="00DB661A" w:rsidRPr="00DB661A" w:rsidRDefault="00DB661A" w:rsidP="00481C2D">
                                  <w:pPr>
                                    <w:pStyle w:val="TabelleKopflinks"/>
                                    <w:rPr>
                                      <w:b w:val="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2" w:type="dxa"/>
                                  <w:shd w:val="clear" w:color="auto" w:fill="F2DBDB" w:themeFill="accent2" w:themeFillTint="33"/>
                                </w:tcPr>
                                <w:p w14:paraId="5A96AAEE" w14:textId="77777777" w:rsidR="00DB661A" w:rsidRDefault="00DB661A" w:rsidP="00DB661A">
                                  <w:pPr>
                                    <w:pStyle w:val="TabelleKopflinks"/>
                                    <w:numPr>
                                      <w:ilvl w:val="0"/>
                                      <w:numId w:val="40"/>
                                    </w:numPr>
                                    <w:rPr>
                                      <w:b w:val="0"/>
                                    </w:rPr>
                                  </w:pPr>
                                  <w:r>
                                    <w:rPr>
                                      <w:b w:val="0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</w:tbl>
                          <w:p w14:paraId="6085707F" w14:textId="77777777" w:rsidR="00481C2D" w:rsidRDefault="00481C2D" w:rsidP="00481C2D">
                            <w:pPr>
                              <w:pStyle w:val="TabelleKopflinks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14:paraId="7A39AC1F" w14:textId="77777777" w:rsidR="00481C2D" w:rsidRPr="00950F0A" w:rsidRDefault="00481C2D" w:rsidP="00481C2D">
                            <w:pPr>
                              <w:pStyle w:val="TabelleKopflinks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D3A2C4" id="Abgerundetes Rechteck 511" o:spid="_x0000_s1096" style="position:absolute;left:0;text-align:left;margin-left:-7.7pt;margin-top:14.7pt;width:370.45pt;height:234.5pt;z-index:2516833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" fillcolor="white [3201]" strokecolor="#c0504d [3205]" strokeweight="2pt">
                <v:textbox>
                  <w:txbxContent>
                    <w:p w14:paraId="5159FF10" w14:textId="77777777" w:rsidR="00481C2D" w:rsidRPr="00A11D80" w:rsidRDefault="00481C2D" w:rsidP="00481C2D">
                      <w:pPr>
                        <w:pStyle w:val="TabelleKopflinks"/>
                        <w:ind w:firstLine="360"/>
                        <w:rPr>
                          <w:sz w:val="22"/>
                          <w:szCs w:val="22"/>
                        </w:rPr>
                      </w:pPr>
                      <w:r w:rsidRPr="00A11D80">
                        <w:rPr>
                          <w:sz w:val="22"/>
                          <w:szCs w:val="22"/>
                        </w:rPr>
                        <w:t>Arbeitsauftrag:</w:t>
                      </w:r>
                    </w:p>
                    <w:p w14:paraId="049AE02F" w14:textId="77777777" w:rsidR="00481C2D" w:rsidRPr="00DF2503" w:rsidRDefault="00481C2D" w:rsidP="00DB661A">
                      <w:pPr>
                        <w:pStyle w:val="TabelleKopflinks"/>
                        <w:numPr>
                          <w:ilvl w:val="0"/>
                          <w:numId w:val="38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sz w:val="22"/>
                          <w:szCs w:val="22"/>
                        </w:rPr>
                        <w:t>Suchen Sie sich drei kreisrunde</w:t>
                      </w:r>
                      <w:r w:rsidRPr="00A11D80">
                        <w:rPr>
                          <w:b w:val="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 w:val="0"/>
                          <w:sz w:val="22"/>
                          <w:szCs w:val="22"/>
                        </w:rPr>
                        <w:t>Gegenstände.</w:t>
                      </w:r>
                    </w:p>
                    <w:p w14:paraId="4497169C" w14:textId="77777777" w:rsidR="00481C2D" w:rsidRPr="00DF2503" w:rsidRDefault="00481C2D" w:rsidP="00DB661A">
                      <w:pPr>
                        <w:pStyle w:val="TabelleKopflinks"/>
                        <w:numPr>
                          <w:ilvl w:val="0"/>
                          <w:numId w:val="38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sz w:val="22"/>
                          <w:szCs w:val="22"/>
                        </w:rPr>
                        <w:t xml:space="preserve">Zeichnen Sie die Kreise auf ein kariertes Papier. </w:t>
                      </w:r>
                    </w:p>
                    <w:p w14:paraId="734B269A" w14:textId="77777777" w:rsidR="00481C2D" w:rsidRPr="00A11D80" w:rsidRDefault="00481C2D" w:rsidP="00DB661A">
                      <w:pPr>
                        <w:pStyle w:val="TabelleKopflinks"/>
                        <w:numPr>
                          <w:ilvl w:val="0"/>
                          <w:numId w:val="38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sz w:val="22"/>
                          <w:szCs w:val="22"/>
                        </w:rPr>
                        <w:t xml:space="preserve">Nennen Sie mindestens zwei Vorteile und zwei Nachteile beim Zeichnen mit Gegenständen. </w:t>
                      </w: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426"/>
                        <w:gridCol w:w="3428"/>
                      </w:tblGrid>
                      <w:tr w:rsidR="00DB661A" w14:paraId="7E88AD91" w14:textId="77777777" w:rsidTr="00DB661A">
                        <w:tc>
                          <w:tcPr>
                            <w:tcW w:w="3452" w:type="dxa"/>
                            <w:shd w:val="clear" w:color="auto" w:fill="EAF1DD" w:themeFill="accent3" w:themeFillTint="33"/>
                          </w:tcPr>
                          <w:p w14:paraId="2514CA2C" w14:textId="77777777" w:rsidR="00DB661A" w:rsidRPr="00DB661A" w:rsidRDefault="00DB661A" w:rsidP="00481C2D">
                            <w:pPr>
                              <w:pStyle w:val="TabelleKopflinks"/>
                            </w:pPr>
                            <w:r w:rsidRPr="00DB661A">
                              <w:t>Vorteile</w:t>
                            </w:r>
                          </w:p>
                        </w:tc>
                        <w:tc>
                          <w:tcPr>
                            <w:tcW w:w="3452" w:type="dxa"/>
                            <w:shd w:val="clear" w:color="auto" w:fill="F2DBDB" w:themeFill="accent2" w:themeFillTint="33"/>
                          </w:tcPr>
                          <w:p w14:paraId="299CC6F0" w14:textId="77777777" w:rsidR="00DB661A" w:rsidRPr="00DB661A" w:rsidRDefault="00DB661A" w:rsidP="00481C2D">
                            <w:pPr>
                              <w:pStyle w:val="TabelleKopflinks"/>
                            </w:pPr>
                            <w:r w:rsidRPr="00DB661A">
                              <w:t xml:space="preserve">Nachteile </w:t>
                            </w:r>
                          </w:p>
                        </w:tc>
                      </w:tr>
                      <w:tr w:rsidR="00DB661A" w14:paraId="6A694F5C" w14:textId="77777777" w:rsidTr="00DB661A">
                        <w:tc>
                          <w:tcPr>
                            <w:tcW w:w="3452" w:type="dxa"/>
                            <w:shd w:val="clear" w:color="auto" w:fill="EAF1DD" w:themeFill="accent3" w:themeFillTint="33"/>
                          </w:tcPr>
                          <w:p w14:paraId="5C777F59" w14:textId="77777777" w:rsidR="00DB661A" w:rsidRPr="00DB661A" w:rsidRDefault="00DB661A" w:rsidP="00DB661A">
                            <w:pPr>
                              <w:pStyle w:val="TabelleKopflinks"/>
                              <w:numPr>
                                <w:ilvl w:val="0"/>
                                <w:numId w:val="40"/>
                              </w:numPr>
                              <w:rPr>
                                <w:b w:val="0"/>
                              </w:rPr>
                            </w:pPr>
                            <w:r w:rsidRPr="00DB661A">
                              <w:rPr>
                                <w:b w:val="0"/>
                              </w:rPr>
                              <w:t xml:space="preserve">kein Zirkel notwendig </w:t>
                            </w:r>
                          </w:p>
                        </w:tc>
                        <w:tc>
                          <w:tcPr>
                            <w:tcW w:w="3452" w:type="dxa"/>
                            <w:shd w:val="clear" w:color="auto" w:fill="F2DBDB" w:themeFill="accent2" w:themeFillTint="33"/>
                          </w:tcPr>
                          <w:p w14:paraId="6F5D53EB" w14:textId="77777777" w:rsidR="00DB661A" w:rsidRPr="00DB661A" w:rsidRDefault="00DB661A" w:rsidP="00DB661A">
                            <w:pPr>
                              <w:pStyle w:val="TabelleKopflinks"/>
                              <w:numPr>
                                <w:ilvl w:val="0"/>
                                <w:numId w:val="40"/>
                              </w:numPr>
                              <w:rPr>
                                <w:b w:val="0"/>
                              </w:rPr>
                            </w:pPr>
                            <w:r w:rsidRPr="00DB661A">
                              <w:rPr>
                                <w:b w:val="0"/>
                              </w:rPr>
                              <w:t>nicht alle Kreise mit verschiedenen Radien sind vorhanden</w:t>
                            </w:r>
                          </w:p>
                        </w:tc>
                      </w:tr>
                      <w:tr w:rsidR="00DB661A" w14:paraId="75C4534F" w14:textId="77777777" w:rsidTr="00DB661A">
                        <w:tc>
                          <w:tcPr>
                            <w:tcW w:w="3452" w:type="dxa"/>
                            <w:shd w:val="clear" w:color="auto" w:fill="EAF1DD" w:themeFill="accent3" w:themeFillTint="33"/>
                          </w:tcPr>
                          <w:p w14:paraId="65167953" w14:textId="77777777" w:rsidR="00DB661A" w:rsidRPr="00DB661A" w:rsidRDefault="00DB661A" w:rsidP="00DB661A">
                            <w:pPr>
                              <w:pStyle w:val="TabelleKopflinks"/>
                              <w:numPr>
                                <w:ilvl w:val="0"/>
                                <w:numId w:val="40"/>
                              </w:numPr>
                              <w:rPr>
                                <w:b w:val="0"/>
                              </w:rPr>
                            </w:pPr>
                            <w:r w:rsidRPr="00DB661A">
                              <w:rPr>
                                <w:b w:val="0"/>
                              </w:rPr>
                              <w:t xml:space="preserve">schneller </w:t>
                            </w:r>
                          </w:p>
                        </w:tc>
                        <w:tc>
                          <w:tcPr>
                            <w:tcW w:w="3452" w:type="dxa"/>
                            <w:shd w:val="clear" w:color="auto" w:fill="F2DBDB" w:themeFill="accent2" w:themeFillTint="33"/>
                          </w:tcPr>
                          <w:p w14:paraId="2A395D7D" w14:textId="77777777" w:rsidR="00DB661A" w:rsidRPr="00DB661A" w:rsidRDefault="00DB661A" w:rsidP="00DB661A">
                            <w:pPr>
                              <w:pStyle w:val="TabelleKopflinks"/>
                              <w:numPr>
                                <w:ilvl w:val="0"/>
                                <w:numId w:val="40"/>
                              </w:numPr>
                              <w:rPr>
                                <w:b w:val="0"/>
                              </w:rPr>
                            </w:pPr>
                            <w:r w:rsidRPr="00DB661A">
                              <w:rPr>
                                <w:b w:val="0"/>
                              </w:rPr>
                              <w:t xml:space="preserve">teilweise ungenau, da die Ränder nicht immer </w:t>
                            </w:r>
                            <w:proofErr w:type="gramStart"/>
                            <w:r w:rsidRPr="00DB661A">
                              <w:rPr>
                                <w:b w:val="0"/>
                              </w:rPr>
                              <w:t>Glatt</w:t>
                            </w:r>
                            <w:proofErr w:type="gramEnd"/>
                            <w:r w:rsidRPr="00DB661A">
                              <w:rPr>
                                <w:b w:val="0"/>
                              </w:rPr>
                              <w:t xml:space="preserve"> sind z.</w:t>
                            </w:r>
                            <w:r w:rsidR="0080115E">
                              <w:rPr>
                                <w:b w:val="0"/>
                              </w:rPr>
                              <w:t xml:space="preserve"> </w:t>
                            </w:r>
                            <w:r w:rsidRPr="00DB661A">
                              <w:rPr>
                                <w:b w:val="0"/>
                              </w:rPr>
                              <w:t>B. Deckel</w:t>
                            </w:r>
                          </w:p>
                        </w:tc>
                      </w:tr>
                      <w:tr w:rsidR="00DB661A" w14:paraId="59DF553F" w14:textId="77777777" w:rsidTr="00DB661A">
                        <w:tc>
                          <w:tcPr>
                            <w:tcW w:w="3452" w:type="dxa"/>
                            <w:shd w:val="clear" w:color="auto" w:fill="EAF1DD" w:themeFill="accent3" w:themeFillTint="33"/>
                          </w:tcPr>
                          <w:p w14:paraId="07BCE1CF" w14:textId="77777777" w:rsidR="00DB661A" w:rsidRPr="00DB661A" w:rsidRDefault="00DB661A" w:rsidP="00DB661A">
                            <w:pPr>
                              <w:pStyle w:val="TabelleKopflinks"/>
                              <w:numPr>
                                <w:ilvl w:val="0"/>
                                <w:numId w:val="40"/>
                              </w:numPr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3452" w:type="dxa"/>
                            <w:shd w:val="clear" w:color="auto" w:fill="F2DBDB" w:themeFill="accent2" w:themeFillTint="33"/>
                          </w:tcPr>
                          <w:p w14:paraId="742F6916" w14:textId="77777777" w:rsidR="00DB661A" w:rsidRPr="00DB661A" w:rsidRDefault="00DB661A" w:rsidP="00DB661A">
                            <w:pPr>
                              <w:pStyle w:val="TabelleKopflinks"/>
                              <w:numPr>
                                <w:ilvl w:val="0"/>
                                <w:numId w:val="40"/>
                              </w:numPr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>Mittelpunkt ist nicht sichtbar</w:t>
                            </w:r>
                          </w:p>
                        </w:tc>
                      </w:tr>
                      <w:tr w:rsidR="00DB661A" w14:paraId="5A8B79BA" w14:textId="77777777" w:rsidTr="00DB661A">
                        <w:tc>
                          <w:tcPr>
                            <w:tcW w:w="3452" w:type="dxa"/>
                            <w:shd w:val="clear" w:color="auto" w:fill="EAF1DD" w:themeFill="accent3" w:themeFillTint="33"/>
                          </w:tcPr>
                          <w:p w14:paraId="67D62D39" w14:textId="77777777" w:rsidR="00DB661A" w:rsidRPr="00DB661A" w:rsidRDefault="00DB661A" w:rsidP="00481C2D">
                            <w:pPr>
                              <w:pStyle w:val="TabelleKopflinks"/>
                              <w:rPr>
                                <w:b w:val="0"/>
                              </w:rPr>
                            </w:pPr>
                          </w:p>
                        </w:tc>
                        <w:tc>
                          <w:tcPr>
                            <w:tcW w:w="3452" w:type="dxa"/>
                            <w:shd w:val="clear" w:color="auto" w:fill="F2DBDB" w:themeFill="accent2" w:themeFillTint="33"/>
                          </w:tcPr>
                          <w:p w14:paraId="1E91CDA8" w14:textId="7DC4A80E" w:rsidR="00DB661A" w:rsidRDefault="00DB661A" w:rsidP="00DB661A">
                            <w:pPr>
                              <w:pStyle w:val="TabelleKopflinks"/>
                              <w:numPr>
                                <w:ilvl w:val="0"/>
                                <w:numId w:val="40"/>
                              </w:numPr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>Radius und Durchmesser schwerer zu bestimmen</w:t>
                            </w:r>
                          </w:p>
                        </w:tc>
                      </w:tr>
                      <w:tr w:rsidR="00DB661A" w14:paraId="61284254" w14:textId="77777777" w:rsidTr="00DB661A">
                        <w:tc>
                          <w:tcPr>
                            <w:tcW w:w="3452" w:type="dxa"/>
                            <w:shd w:val="clear" w:color="auto" w:fill="EAF1DD" w:themeFill="accent3" w:themeFillTint="33"/>
                          </w:tcPr>
                          <w:p w14:paraId="33C9AA4A" w14:textId="77777777" w:rsidR="00DB661A" w:rsidRPr="00DB661A" w:rsidRDefault="00DB661A" w:rsidP="00481C2D">
                            <w:pPr>
                              <w:pStyle w:val="TabelleKopflinks"/>
                              <w:rPr>
                                <w:b w:val="0"/>
                              </w:rPr>
                            </w:pPr>
                          </w:p>
                        </w:tc>
                        <w:tc>
                          <w:tcPr>
                            <w:tcW w:w="3452" w:type="dxa"/>
                            <w:shd w:val="clear" w:color="auto" w:fill="F2DBDB" w:themeFill="accent2" w:themeFillTint="33"/>
                          </w:tcPr>
                          <w:p w14:paraId="5A96AAEE" w14:textId="77777777" w:rsidR="00DB661A" w:rsidRDefault="00DB661A" w:rsidP="00DB661A">
                            <w:pPr>
                              <w:pStyle w:val="TabelleKopflinks"/>
                              <w:numPr>
                                <w:ilvl w:val="0"/>
                                <w:numId w:val="40"/>
                              </w:numPr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>…</w:t>
                            </w:r>
                          </w:p>
                        </w:tc>
                      </w:tr>
                    </w:tbl>
                    <w:p w14:paraId="6085707F" w14:textId="77777777" w:rsidR="00481C2D" w:rsidRDefault="00481C2D" w:rsidP="00481C2D">
                      <w:pPr>
                        <w:pStyle w:val="TabelleKopflinks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  <w:p w14:paraId="7A39AC1F" w14:textId="77777777" w:rsidR="00481C2D" w:rsidRPr="00950F0A" w:rsidRDefault="00481C2D" w:rsidP="00481C2D">
                      <w:pPr>
                        <w:pStyle w:val="TabelleKopflinks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F2503">
        <w:rPr>
          <w:i/>
          <w:sz w:val="22"/>
          <w:szCs w:val="22"/>
        </w:rPr>
        <w:t xml:space="preserve">Möglichkeit: Kreisrunder Gegenstand </w:t>
      </w:r>
    </w:p>
    <w:p w14:paraId="49005CC1" w14:textId="77777777" w:rsidR="00481C2D" w:rsidRPr="00DF2503" w:rsidRDefault="00481C2D" w:rsidP="00481C2D">
      <w:pPr>
        <w:pStyle w:val="Textkrper"/>
        <w:numPr>
          <w:ilvl w:val="0"/>
          <w:numId w:val="36"/>
        </w:numPr>
        <w:rPr>
          <w:i/>
          <w:sz w:val="22"/>
          <w:szCs w:val="22"/>
        </w:rPr>
      </w:pPr>
    </w:p>
    <w:p w14:paraId="2DF34702" w14:textId="77777777" w:rsidR="00481C2D" w:rsidRDefault="00481C2D" w:rsidP="00481C2D">
      <w:pPr>
        <w:pStyle w:val="Textkrper"/>
        <w:rPr>
          <w:sz w:val="22"/>
          <w:szCs w:val="22"/>
        </w:rPr>
      </w:pPr>
    </w:p>
    <w:p w14:paraId="68F7EAF8" w14:textId="77777777" w:rsidR="00481C2D" w:rsidRDefault="00481C2D" w:rsidP="00481C2D">
      <w:pPr>
        <w:pStyle w:val="Textkrper"/>
        <w:rPr>
          <w:sz w:val="22"/>
          <w:szCs w:val="22"/>
        </w:rPr>
      </w:pPr>
    </w:p>
    <w:p w14:paraId="09FE24BB" w14:textId="77777777" w:rsidR="00481C2D" w:rsidRDefault="00481C2D" w:rsidP="00481C2D">
      <w:pPr>
        <w:pStyle w:val="Textkrper"/>
        <w:rPr>
          <w:sz w:val="22"/>
          <w:szCs w:val="22"/>
        </w:rPr>
      </w:pPr>
    </w:p>
    <w:p w14:paraId="75D3DE57" w14:textId="77777777" w:rsidR="00481C2D" w:rsidRDefault="00481C2D" w:rsidP="00481C2D">
      <w:pPr>
        <w:pStyle w:val="Textkrper"/>
        <w:rPr>
          <w:sz w:val="22"/>
          <w:szCs w:val="22"/>
        </w:rPr>
      </w:pPr>
    </w:p>
    <w:p w14:paraId="5C05A996" w14:textId="77777777" w:rsidR="00481C2D" w:rsidRDefault="00481C2D" w:rsidP="00481C2D">
      <w:pPr>
        <w:pStyle w:val="Textkrper"/>
        <w:rPr>
          <w:sz w:val="22"/>
          <w:szCs w:val="22"/>
        </w:rPr>
      </w:pPr>
    </w:p>
    <w:p w14:paraId="6047D49A" w14:textId="77777777" w:rsidR="00481C2D" w:rsidRDefault="00481C2D" w:rsidP="00481C2D">
      <w:pPr>
        <w:pStyle w:val="Textkrper"/>
        <w:rPr>
          <w:sz w:val="22"/>
          <w:szCs w:val="22"/>
        </w:rPr>
      </w:pPr>
    </w:p>
    <w:p w14:paraId="3EB4147A" w14:textId="77777777" w:rsidR="00481C2D" w:rsidRPr="00DF2503" w:rsidRDefault="00481C2D" w:rsidP="00481C2D">
      <w:pPr>
        <w:pStyle w:val="Textkrper"/>
        <w:rPr>
          <w:sz w:val="22"/>
          <w:szCs w:val="22"/>
        </w:rPr>
      </w:pPr>
    </w:p>
    <w:p w14:paraId="1D8261D1" w14:textId="77777777" w:rsidR="00481C2D" w:rsidRDefault="00481C2D" w:rsidP="00DB661A">
      <w:pPr>
        <w:pStyle w:val="berschrift4"/>
        <w:rPr>
          <w:b/>
          <w:bCs w:val="0"/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br/>
      </w:r>
    </w:p>
    <w:p w14:paraId="2DEF4C12" w14:textId="77777777" w:rsidR="00481C2D" w:rsidRPr="009A4D73" w:rsidRDefault="00481C2D" w:rsidP="00481C2D">
      <w:pPr>
        <w:tabs>
          <w:tab w:val="left" w:pos="1080"/>
        </w:tabs>
        <w:ind w:left="360"/>
        <w:rPr>
          <w:rFonts w:ascii="Arial" w:hAnsi="Arial"/>
        </w:rPr>
      </w:pPr>
    </w:p>
    <w:p w14:paraId="50460A68" w14:textId="77777777" w:rsidR="00481C2D" w:rsidRPr="009A4D73" w:rsidRDefault="00481C2D" w:rsidP="00481C2D">
      <w:pPr>
        <w:tabs>
          <w:tab w:val="left" w:pos="1080"/>
        </w:tabs>
        <w:ind w:left="360"/>
        <w:rPr>
          <w:rFonts w:ascii="Arial" w:hAnsi="Arial"/>
        </w:rPr>
      </w:pPr>
    </w:p>
    <w:p w14:paraId="2A0A16A4" w14:textId="77777777" w:rsidR="00481C2D" w:rsidRDefault="00481C2D" w:rsidP="00481C2D">
      <w:pPr>
        <w:tabs>
          <w:tab w:val="left" w:pos="1080"/>
        </w:tabs>
        <w:ind w:left="360"/>
        <w:rPr>
          <w:rFonts w:ascii="Arial" w:hAnsi="Arial"/>
        </w:rPr>
      </w:pPr>
    </w:p>
    <w:p w14:paraId="601369C4" w14:textId="77777777" w:rsidR="00481C2D" w:rsidRDefault="00481C2D" w:rsidP="00481C2D">
      <w:pPr>
        <w:pStyle w:val="Textkrper"/>
      </w:pPr>
    </w:p>
    <w:p w14:paraId="63CD7C63" w14:textId="77777777" w:rsidR="00481C2D" w:rsidRDefault="00481C2D" w:rsidP="00481C2D">
      <w:pPr>
        <w:pStyle w:val="Textkrper"/>
      </w:pPr>
    </w:p>
    <w:p w14:paraId="5D29C94A" w14:textId="77777777" w:rsidR="00481C2D" w:rsidRPr="002E5967" w:rsidRDefault="00481C2D" w:rsidP="00481C2D">
      <w:pPr>
        <w:pStyle w:val="Textkrper"/>
      </w:pPr>
    </w:p>
    <w:p w14:paraId="53CDF24C" w14:textId="77777777" w:rsidR="00481C2D" w:rsidRDefault="00481C2D" w:rsidP="00481C2D">
      <w:pPr>
        <w:spacing w:before="360"/>
        <w:jc w:val="both"/>
      </w:pPr>
    </w:p>
    <w:p w14:paraId="1ED525E1" w14:textId="77777777" w:rsidR="00481C2D" w:rsidRDefault="00481C2D" w:rsidP="00481C2D">
      <w:pPr>
        <w:spacing w:before="360"/>
        <w:jc w:val="both"/>
      </w:pPr>
    </w:p>
    <w:p w14:paraId="721ADB2A" w14:textId="77777777" w:rsidR="00481C2D" w:rsidRDefault="00481C2D" w:rsidP="00481C2D">
      <w:pPr>
        <w:spacing w:before="360"/>
        <w:jc w:val="both"/>
      </w:pPr>
    </w:p>
    <w:p w14:paraId="0B56BD77" w14:textId="77777777" w:rsidR="00481C2D" w:rsidRDefault="00481C2D" w:rsidP="00481C2D">
      <w:pPr>
        <w:spacing w:before="360"/>
        <w:jc w:val="both"/>
      </w:pPr>
    </w:p>
    <w:p w14:paraId="19AF4497" w14:textId="77777777" w:rsidR="00481C2D" w:rsidRPr="007B7B82" w:rsidRDefault="00481C2D" w:rsidP="00481C2D">
      <w:pPr>
        <w:spacing w:before="360"/>
        <w:jc w:val="both"/>
      </w:pPr>
      <w:r w:rsidRPr="007B7B82">
        <w:br w:type="page"/>
      </w:r>
    </w:p>
    <w:tbl>
      <w:tblPr>
        <w:tblpPr w:leftFromText="141" w:rightFromText="141" w:horzAnchor="margin" w:tblpY="370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513"/>
        <w:gridCol w:w="2126"/>
      </w:tblGrid>
      <w:tr w:rsidR="00481C2D" w:rsidRPr="000429D6" w14:paraId="24D29754" w14:textId="77777777" w:rsidTr="00471CED">
        <w:trPr>
          <w:trHeight w:val="544"/>
        </w:trPr>
        <w:tc>
          <w:tcPr>
            <w:tcW w:w="7513" w:type="dxa"/>
            <w:shd w:val="clear" w:color="auto" w:fill="D9D9D9" w:themeFill="background1" w:themeFillShade="D9"/>
          </w:tcPr>
          <w:p w14:paraId="73E71DD5" w14:textId="77777777" w:rsidR="00481C2D" w:rsidRPr="000429D6" w:rsidRDefault="00481C2D" w:rsidP="00471CED">
            <w:pPr>
              <w:rPr>
                <w:b/>
              </w:rPr>
            </w:pPr>
            <w:r w:rsidRPr="000429D6">
              <w:rPr>
                <w:b/>
              </w:rPr>
              <w:lastRenderedPageBreak/>
              <w:t xml:space="preserve">Übungsmaterial Vorlage: Übung </w:t>
            </w:r>
            <w:r>
              <w:rPr>
                <w:b/>
              </w:rPr>
              <w:t>parallele Linien zeichnen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04707170" w14:textId="77777777" w:rsidR="00973F02" w:rsidRPr="00973F02" w:rsidRDefault="00973F02" w:rsidP="00973F02">
            <w:pPr>
              <w:jc w:val="center"/>
              <w:rPr>
                <w:b/>
              </w:rPr>
            </w:pPr>
            <w:r w:rsidRPr="00973F02">
              <w:rPr>
                <w:b/>
              </w:rPr>
              <w:t>Mathematik</w:t>
            </w:r>
          </w:p>
          <w:p w14:paraId="68BC8F4E" w14:textId="77777777" w:rsidR="00481C2D" w:rsidRPr="000429D6" w:rsidRDefault="00973F02" w:rsidP="00F12846">
            <w:pPr>
              <w:jc w:val="center"/>
              <w:rPr>
                <w:b/>
              </w:rPr>
            </w:pPr>
            <w:r w:rsidRPr="00973F02">
              <w:rPr>
                <w:b/>
                <w:lang w:val="en-GB"/>
              </w:rPr>
              <w:t>M05.01.</w:t>
            </w:r>
            <w:r w:rsidR="00F12846">
              <w:rPr>
                <w:b/>
                <w:lang w:val="en-GB"/>
              </w:rPr>
              <w:t>3</w:t>
            </w:r>
            <w:r w:rsidRPr="00973F02">
              <w:rPr>
                <w:b/>
                <w:lang w:val="en-GB"/>
              </w:rPr>
              <w:t>.2</w:t>
            </w:r>
          </w:p>
        </w:tc>
      </w:tr>
    </w:tbl>
    <w:p w14:paraId="3E042BE3" w14:textId="77777777" w:rsidR="00481C2D" w:rsidRPr="00A11D80" w:rsidRDefault="00481C2D" w:rsidP="00481C2D">
      <w:pPr>
        <w:pStyle w:val="Textkrper"/>
        <w:rPr>
          <w:sz w:val="22"/>
          <w:szCs w:val="22"/>
        </w:rPr>
      </w:pPr>
    </w:p>
    <w:p w14:paraId="41146A0C" w14:textId="77777777" w:rsidR="00481C2D" w:rsidRPr="00D6061A" w:rsidRDefault="00481C2D" w:rsidP="00481C2D">
      <w:pPr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1FA8554D" wp14:editId="685C5DFF">
                <wp:simplePos x="0" y="0"/>
                <wp:positionH relativeFrom="column">
                  <wp:posOffset>-2540</wp:posOffset>
                </wp:positionH>
                <wp:positionV relativeFrom="paragraph">
                  <wp:posOffset>570230</wp:posOffset>
                </wp:positionV>
                <wp:extent cx="4704715" cy="716748"/>
                <wp:effectExtent l="57150" t="57150" r="57785" b="45720"/>
                <wp:wrapNone/>
                <wp:docPr id="902" name="Gruppieren 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715" cy="716748"/>
                          <a:chOff x="0" y="0"/>
                          <a:chExt cx="4704715" cy="716748"/>
                        </a:xfrm>
                      </wpg:grpSpPr>
                      <wps:wsp>
                        <wps:cNvPr id="903" name="Abgerundetes Rechteck 903"/>
                        <wps:cNvSpPr/>
                        <wps:spPr>
                          <a:xfrm>
                            <a:off x="0" y="0"/>
                            <a:ext cx="4704715" cy="716748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6F521814" w14:textId="77777777" w:rsidR="00481C2D" w:rsidRPr="00463A46" w:rsidRDefault="00481C2D" w:rsidP="00481C2D">
                              <w:pPr>
                                <w:pStyle w:val="Textkrp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    Aufgabe 1</w:t>
                              </w:r>
                            </w:p>
                            <w:p w14:paraId="3B729C1F" w14:textId="77777777" w:rsidR="00481C2D" w:rsidRPr="000429D6" w:rsidRDefault="00481C2D" w:rsidP="00481C2D">
                              <w:pPr>
                                <w:pStyle w:val="Textkrp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429D6">
                                <w:rPr>
                                  <w:sz w:val="22"/>
                                  <w:szCs w:val="22"/>
                                </w:rPr>
                                <w:t>Zeichnen Sie die Umrisse des folgenden</w:t>
                              </w:r>
                              <w:r w:rsidRPr="00A11D80">
                                <w:rPr>
                                  <w:sz w:val="22"/>
                                  <w:szCs w:val="22"/>
                                </w:rPr>
                                <w:t xml:space="preserve"> Fünfecks </w:t>
                              </w:r>
                              <w:r w:rsidRPr="000429D6">
                                <w:rPr>
                                  <w:sz w:val="22"/>
                                  <w:szCs w:val="22"/>
                                </w:rPr>
                                <w:t xml:space="preserve">mit parallelen Linien nach. Beginnen Sie mit einem Abstand von 5mm, dann 1 cm, 1, 5 cm usw. </w:t>
                              </w:r>
                            </w:p>
                            <w:p w14:paraId="36DC179F" w14:textId="77777777" w:rsidR="00481C2D" w:rsidRPr="000429D6" w:rsidRDefault="00481C2D" w:rsidP="00481C2D">
                              <w:pPr>
                                <w:pStyle w:val="TabelleKopflinks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4" name="Grafik 1429"/>
                          <pic:cNvPicPr/>
                        </pic:nvPicPr>
                        <pic:blipFill>
                          <a:blip r:embed="rId35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0" y="44450"/>
                            <a:ext cx="1397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A8554D" id="Gruppieren 902" o:spid="_x0000_s1097" style="position:absolute;left:0;text-align:left;margin-left:-.2pt;margin-top:44.9pt;width:370.45pt;height:56.45pt;z-index:251689472" coordsize="47047,7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">
                <v:roundrect id="Abgerundetes Rechteck 903" o:spid="_x0000_s1098" style="position:absolute;width:47047;height:71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" fillcolor="window" strokecolor="#4bacc6" strokeweight="1pt">
                  <v:textbox>
                    <w:txbxContent>
                      <w:p w14:paraId="6F521814" w14:textId="77777777" w:rsidR="00481C2D" w:rsidRPr="00463A46" w:rsidRDefault="00481C2D" w:rsidP="00481C2D">
                        <w:pPr>
                          <w:pStyle w:val="Textkrp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 xml:space="preserve">    Aufgabe 1</w:t>
                        </w:r>
                      </w:p>
                      <w:p w14:paraId="3B729C1F" w14:textId="77777777" w:rsidR="00481C2D" w:rsidRPr="000429D6" w:rsidRDefault="00481C2D" w:rsidP="00481C2D">
                        <w:pPr>
                          <w:pStyle w:val="Textkrper"/>
                          <w:rPr>
                            <w:sz w:val="22"/>
                            <w:szCs w:val="22"/>
                          </w:rPr>
                        </w:pPr>
                        <w:r w:rsidRPr="000429D6">
                          <w:rPr>
                            <w:sz w:val="22"/>
                            <w:szCs w:val="22"/>
                          </w:rPr>
                          <w:t>Zeichnen Sie die Umrisse des folgenden</w:t>
                        </w:r>
                        <w:r w:rsidRPr="00A11D80">
                          <w:rPr>
                            <w:sz w:val="22"/>
                            <w:szCs w:val="22"/>
                          </w:rPr>
                          <w:t xml:space="preserve"> Fünfecks </w:t>
                        </w:r>
                        <w:r w:rsidRPr="000429D6">
                          <w:rPr>
                            <w:sz w:val="22"/>
                            <w:szCs w:val="22"/>
                          </w:rPr>
                          <w:t xml:space="preserve">mit parallelen Linien nach. Beginnen Sie mit einem Abstand von 5mm, dann 1 cm, 1, 5 cm usw. </w:t>
                        </w:r>
                      </w:p>
                      <w:p w14:paraId="36DC179F" w14:textId="77777777" w:rsidR="00481C2D" w:rsidRPr="000429D6" w:rsidRDefault="00481C2D" w:rsidP="00481C2D">
                        <w:pPr>
                          <w:pStyle w:val="TabelleKopflinks"/>
                          <w:rPr>
                            <w:b w:val="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oundrect>
                <v:shape id="Grafik 1429" o:spid="_x0000_s1099" type="#_x0000_t75" style="position:absolute;left:825;top:444;width:1397;height: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">
                  <v:imagedata r:id="rId36" o:title="" recolortarget="#275791"/>
                </v:shape>
              </v:group>
            </w:pict>
          </mc:Fallback>
        </mc:AlternateContent>
      </w:r>
      <w:r w:rsidRPr="008C1A01">
        <w:rPr>
          <w:noProof/>
          <w:sz w:val="22"/>
          <w:szCs w:val="22"/>
          <w:lang w:eastAsia="de-DE"/>
        </w:rPr>
        <w:drawing>
          <wp:anchor distT="0" distB="0" distL="114300" distR="114300" simplePos="0" relativeHeight="251687424" behindDoc="0" locked="0" layoutInCell="1" allowOverlap="1" wp14:anchorId="1D6C5F55" wp14:editId="3A8EE491">
            <wp:simplePos x="0" y="0"/>
            <wp:positionH relativeFrom="column">
              <wp:posOffset>5356860</wp:posOffset>
            </wp:positionH>
            <wp:positionV relativeFrom="paragraph">
              <wp:posOffset>767080</wp:posOffset>
            </wp:positionV>
            <wp:extent cx="314325" cy="314325"/>
            <wp:effectExtent l="0" t="0" r="9525" b="9525"/>
            <wp:wrapNone/>
            <wp:docPr id="928" name="Grafik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A01">
        <w:rPr>
          <w:noProof/>
          <w:sz w:val="22"/>
          <w:szCs w:val="22"/>
          <w:lang w:eastAsia="de-DE"/>
        </w:rPr>
        <w:drawing>
          <wp:anchor distT="0" distB="0" distL="114300" distR="114300" simplePos="0" relativeHeight="251686400" behindDoc="1" locked="0" layoutInCell="1" allowOverlap="1" wp14:anchorId="3B33ED90" wp14:editId="16E35BDB">
            <wp:simplePos x="0" y="0"/>
            <wp:positionH relativeFrom="column">
              <wp:posOffset>4893310</wp:posOffset>
            </wp:positionH>
            <wp:positionV relativeFrom="paragraph">
              <wp:posOffset>767080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929" name="Grafik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52C3F" w14:textId="77777777" w:rsidR="00481C2D" w:rsidRDefault="00481C2D" w:rsidP="00481C2D">
      <w:pPr>
        <w:pStyle w:val="Textkrper"/>
        <w:ind w:left="644"/>
        <w:rPr>
          <w:sz w:val="22"/>
          <w:szCs w:val="22"/>
        </w:rPr>
      </w:pPr>
    </w:p>
    <w:p w14:paraId="5DEF3737" w14:textId="77777777" w:rsidR="00481C2D" w:rsidRDefault="00481C2D" w:rsidP="00481C2D">
      <w:pPr>
        <w:pStyle w:val="Textkrper"/>
        <w:ind w:left="644"/>
        <w:rPr>
          <w:sz w:val="22"/>
          <w:szCs w:val="22"/>
        </w:rPr>
      </w:pPr>
    </w:p>
    <w:p w14:paraId="3D261A03" w14:textId="77777777" w:rsidR="00481C2D" w:rsidRDefault="00481C2D" w:rsidP="00481C2D">
      <w:pPr>
        <w:pStyle w:val="Textkrper"/>
        <w:ind w:left="644"/>
        <w:rPr>
          <w:sz w:val="22"/>
          <w:szCs w:val="22"/>
        </w:rPr>
      </w:pPr>
    </w:p>
    <w:p w14:paraId="79C0C78B" w14:textId="77777777" w:rsidR="00DB661A" w:rsidRDefault="00DB661A" w:rsidP="00481C2D">
      <w:pPr>
        <w:pStyle w:val="Textkrper"/>
        <w:ind w:left="644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3592ECC4" wp14:editId="2B47977C">
                <wp:simplePos x="0" y="0"/>
                <wp:positionH relativeFrom="column">
                  <wp:posOffset>-513715</wp:posOffset>
                </wp:positionH>
                <wp:positionV relativeFrom="paragraph">
                  <wp:posOffset>147955</wp:posOffset>
                </wp:positionV>
                <wp:extent cx="6635750" cy="5208270"/>
                <wp:effectExtent l="0" t="0" r="12700" b="11430"/>
                <wp:wrapNone/>
                <wp:docPr id="946" name="Gruppieren 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5750" cy="5208270"/>
                          <a:chOff x="0" y="0"/>
                          <a:chExt cx="6635750" cy="5208270"/>
                        </a:xfrm>
                      </wpg:grpSpPr>
                      <pic:pic xmlns:pic="http://schemas.openxmlformats.org/drawingml/2006/picture">
                        <pic:nvPicPr>
                          <pic:cNvPr id="944" name="Grafik 9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85" t="13632" r="10794" b="42989"/>
                          <a:stretch/>
                        </pic:blipFill>
                        <pic:spPr bwMode="auto">
                          <a:xfrm>
                            <a:off x="0" y="0"/>
                            <a:ext cx="6494145" cy="4891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45" name="Rechteck 945"/>
                        <wps:cNvSpPr/>
                        <wps:spPr>
                          <a:xfrm>
                            <a:off x="5099050" y="4400550"/>
                            <a:ext cx="1536700" cy="8077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141F69" id="Gruppieren 946" o:spid="_x0000_s1026" style="position:absolute;margin-left:-40.45pt;margin-top:11.65pt;width:522.5pt;height:410.1pt;z-index:251696640" coordsize="66357,520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j/epKV/vUlVzGYA45ozQOtLjk0cxoJTo&#10;6THy596WOm9iFuOoooqC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Y/&#10;3qSlf71JQTyhTm6/hTR704knt9KChoJ7CnDgjBoXH40N1HFVcVh1FFFS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P96kpX+9SVXKAq89PSkozk5PFOAI4xSAbyegpyAjq&#10;KcCe4op8wrBRRRUj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j/AHqQ&#10;AngU4jJJpFODnFX0AXKngCg/ex7UBfmxmgn5s+lQAEMOS1CsSelBYEYIojzTJ6jqKKKR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YkEim0r/epRsxzQAgY7s0oHODTR1p&#10;xJU4FADe2aVSQcUlOQA9apkRHUUUVJ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Mf71JSv96koICnPTR1pSeWoLFTk8inYx0FRrhjgGnqu3vTluTEWiiik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">
                <v:shape id="Grafik 944" o:spid="_x0000_s1027" type="#_x0000_t75" style="position:absolute;width:64941;height:48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">
                  <v:imagedata r:id="rId47" o:title="" croptop="8934f" cropbottom="28173f" cropleft="6544f" cropright="7074f"/>
                </v:shape>
                <v:rect id="Rechteck 945" o:spid="_x0000_s1028" style="position:absolute;left:50990;top:44005;width:15367;height:8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" fillcolor="white [3212]" strokecolor="white [3212]" strokeweight="2pt"/>
              </v:group>
            </w:pict>
          </mc:Fallback>
        </mc:AlternateContent>
      </w:r>
    </w:p>
    <w:p w14:paraId="73B41342" w14:textId="77777777" w:rsidR="00DB661A" w:rsidRDefault="00DB661A" w:rsidP="00481C2D">
      <w:pPr>
        <w:pStyle w:val="Textkrper"/>
        <w:ind w:left="644"/>
        <w:rPr>
          <w:sz w:val="22"/>
          <w:szCs w:val="22"/>
        </w:rPr>
      </w:pPr>
    </w:p>
    <w:p w14:paraId="5E53BD3E" w14:textId="77777777" w:rsidR="00DB661A" w:rsidRDefault="00DB661A" w:rsidP="00481C2D">
      <w:pPr>
        <w:pStyle w:val="Textkrper"/>
        <w:ind w:left="644"/>
        <w:rPr>
          <w:sz w:val="22"/>
          <w:szCs w:val="22"/>
        </w:rPr>
      </w:pPr>
    </w:p>
    <w:p w14:paraId="4D8FCD83" w14:textId="77777777" w:rsidR="00DB661A" w:rsidRDefault="00DB661A" w:rsidP="00481C2D">
      <w:pPr>
        <w:pStyle w:val="Textkrper"/>
        <w:ind w:left="644"/>
        <w:rPr>
          <w:sz w:val="22"/>
          <w:szCs w:val="22"/>
        </w:rPr>
      </w:pPr>
    </w:p>
    <w:p w14:paraId="20CBFA33" w14:textId="77777777" w:rsidR="00DB661A" w:rsidRDefault="00DB661A" w:rsidP="00481C2D">
      <w:pPr>
        <w:pStyle w:val="Textkrper"/>
        <w:ind w:left="644"/>
        <w:rPr>
          <w:sz w:val="22"/>
          <w:szCs w:val="22"/>
        </w:rPr>
      </w:pPr>
    </w:p>
    <w:p w14:paraId="4C4A47AD" w14:textId="77777777" w:rsidR="00DB661A" w:rsidRDefault="00DB661A" w:rsidP="00481C2D">
      <w:pPr>
        <w:pStyle w:val="Textkrper"/>
        <w:ind w:left="644"/>
        <w:rPr>
          <w:sz w:val="22"/>
          <w:szCs w:val="22"/>
        </w:rPr>
      </w:pPr>
    </w:p>
    <w:p w14:paraId="58AC86D2" w14:textId="77777777" w:rsidR="00481C2D" w:rsidRDefault="00481C2D" w:rsidP="00481C2D">
      <w:pPr>
        <w:pStyle w:val="Textkrper"/>
        <w:ind w:left="644"/>
        <w:rPr>
          <w:sz w:val="22"/>
          <w:szCs w:val="22"/>
        </w:rPr>
      </w:pP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</w:p>
    <w:p w14:paraId="6DBD115C" w14:textId="77777777" w:rsidR="00481C2D" w:rsidRDefault="00481C2D" w:rsidP="00481C2D">
      <w:pPr>
        <w:pStyle w:val="Textkrper"/>
        <w:ind w:left="644"/>
        <w:rPr>
          <w:sz w:val="22"/>
          <w:szCs w:val="22"/>
        </w:rPr>
      </w:pPr>
    </w:p>
    <w:p w14:paraId="094FE5EB" w14:textId="77777777" w:rsidR="00481C2D" w:rsidRDefault="00481C2D" w:rsidP="00481C2D">
      <w:pPr>
        <w:pStyle w:val="Textkrper"/>
        <w:ind w:left="644"/>
        <w:rPr>
          <w:sz w:val="22"/>
          <w:szCs w:val="22"/>
        </w:rPr>
      </w:pPr>
    </w:p>
    <w:p w14:paraId="593426A3" w14:textId="77777777" w:rsidR="00481C2D" w:rsidRDefault="00481C2D" w:rsidP="00481C2D">
      <w:pPr>
        <w:pStyle w:val="Textkrper"/>
        <w:ind w:left="644"/>
        <w:rPr>
          <w:sz w:val="22"/>
          <w:szCs w:val="22"/>
        </w:rPr>
      </w:pPr>
    </w:p>
    <w:p w14:paraId="40BB12E2" w14:textId="77777777" w:rsidR="00481C2D" w:rsidRDefault="00481C2D" w:rsidP="00481C2D">
      <w:pPr>
        <w:pStyle w:val="Textkrper"/>
        <w:ind w:left="644"/>
        <w:rPr>
          <w:sz w:val="22"/>
          <w:szCs w:val="22"/>
        </w:rPr>
      </w:pPr>
    </w:p>
    <w:p w14:paraId="63D02F82" w14:textId="77777777" w:rsidR="00481C2D" w:rsidRDefault="00481C2D" w:rsidP="00481C2D">
      <w:pPr>
        <w:pStyle w:val="Textkrper"/>
        <w:ind w:left="644"/>
        <w:rPr>
          <w:sz w:val="22"/>
          <w:szCs w:val="22"/>
        </w:rPr>
      </w:pPr>
      <w:r>
        <w:rPr>
          <w:sz w:val="22"/>
          <w:szCs w:val="22"/>
        </w:rPr>
        <w:br/>
      </w:r>
    </w:p>
    <w:p w14:paraId="44BB6C09" w14:textId="77777777" w:rsidR="00481C2D" w:rsidRDefault="00481C2D" w:rsidP="00481C2D">
      <w:pPr>
        <w:pStyle w:val="Textkrper"/>
        <w:rPr>
          <w:sz w:val="22"/>
          <w:szCs w:val="22"/>
        </w:rPr>
      </w:pPr>
    </w:p>
    <w:p w14:paraId="652C7EFE" w14:textId="77777777" w:rsidR="00481C2D" w:rsidRDefault="00481C2D" w:rsidP="00481C2D">
      <w:pPr>
        <w:pStyle w:val="Textkrper"/>
        <w:rPr>
          <w:sz w:val="22"/>
          <w:szCs w:val="22"/>
        </w:rPr>
      </w:pPr>
    </w:p>
    <w:p w14:paraId="7710BB6C" w14:textId="77777777" w:rsidR="00481C2D" w:rsidRDefault="00481C2D" w:rsidP="00481C2D">
      <w:pPr>
        <w:pStyle w:val="Textkrper"/>
        <w:rPr>
          <w:sz w:val="22"/>
          <w:szCs w:val="22"/>
        </w:rPr>
      </w:pPr>
      <w:r w:rsidRPr="005A1B6A">
        <w:rPr>
          <w:noProof/>
          <w:sz w:val="22"/>
          <w:szCs w:val="22"/>
        </w:rPr>
        <w:drawing>
          <wp:anchor distT="0" distB="0" distL="114300" distR="114300" simplePos="0" relativeHeight="251685376" behindDoc="0" locked="0" layoutInCell="1" allowOverlap="1" wp14:anchorId="59A661D9" wp14:editId="748B28FD">
            <wp:simplePos x="0" y="0"/>
            <wp:positionH relativeFrom="column">
              <wp:posOffset>5483860</wp:posOffset>
            </wp:positionH>
            <wp:positionV relativeFrom="paragraph">
              <wp:posOffset>211455</wp:posOffset>
            </wp:positionV>
            <wp:extent cx="314325" cy="314325"/>
            <wp:effectExtent l="0" t="0" r="9525" b="9525"/>
            <wp:wrapNone/>
            <wp:docPr id="930" name="Grafik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B6A">
        <w:rPr>
          <w:noProof/>
          <w:sz w:val="22"/>
          <w:szCs w:val="22"/>
        </w:rPr>
        <w:drawing>
          <wp:anchor distT="0" distB="0" distL="114300" distR="114300" simplePos="0" relativeHeight="251684352" behindDoc="1" locked="0" layoutInCell="1" allowOverlap="1" wp14:anchorId="525E5E6B" wp14:editId="19B073EA">
            <wp:simplePos x="0" y="0"/>
            <wp:positionH relativeFrom="column">
              <wp:posOffset>5017135</wp:posOffset>
            </wp:positionH>
            <wp:positionV relativeFrom="paragraph">
              <wp:posOffset>215900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931" name="Grafik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326AD" w14:textId="77777777" w:rsidR="00481C2D" w:rsidRDefault="00481C2D" w:rsidP="00481C2D">
      <w:pPr>
        <w:pStyle w:val="Textkrper"/>
        <w:rPr>
          <w:sz w:val="22"/>
          <w:szCs w:val="22"/>
        </w:rPr>
      </w:pPr>
    </w:p>
    <w:p w14:paraId="261FB236" w14:textId="77777777" w:rsidR="00481C2D" w:rsidRDefault="00DB661A" w:rsidP="00481C2D">
      <w:pPr>
        <w:pStyle w:val="Textkrper"/>
        <w:rPr>
          <w:sz w:val="22"/>
          <w:szCs w:val="22"/>
        </w:rPr>
      </w:pPr>
      <w:r w:rsidRPr="00DB661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88D55D5" wp14:editId="215B912E">
                <wp:simplePos x="0" y="0"/>
                <wp:positionH relativeFrom="column">
                  <wp:posOffset>4925695</wp:posOffset>
                </wp:positionH>
                <wp:positionV relativeFrom="paragraph">
                  <wp:posOffset>67310</wp:posOffset>
                </wp:positionV>
                <wp:extent cx="1055975" cy="1483360"/>
                <wp:effectExtent l="0" t="0" r="0" b="0"/>
                <wp:wrapNone/>
                <wp:docPr id="947" name="Textfeld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5975" cy="148336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F670AB8" w14:textId="77777777" w:rsidR="00DB661A" w:rsidRPr="0076439B" w:rsidRDefault="00DB661A" w:rsidP="00DB661A">
                            <w:pPr>
                              <w:pStyle w:val="TabelleKopflinks"/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 xml:space="preserve">Wenn Sie sich unsicher sind, ob Ihre Zeichnungen richtig sind, dann zeigen Sie diese Ihrer Lehrkraft. </w:t>
                            </w:r>
                          </w:p>
                          <w:p w14:paraId="4F12EE63" w14:textId="77777777" w:rsidR="00DB661A" w:rsidRDefault="00DB661A" w:rsidP="00DB66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D55D5" id="Textfeld 947" o:spid="_x0000_s1100" type="#_x0000_t202" style="position:absolute;left:0;text-align:left;margin-left:387.85pt;margin-top:5.3pt;width:83.15pt;height:116.8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" fillcolor="#f2dcdb" strokecolor="#46aac5">
                <v:shadow on="t" color="black" opacity="24903f" origin=",.5" offset="0,.55556mm"/>
                <v:textbox>
                  <w:txbxContent>
                    <w:p w14:paraId="1F670AB8" w14:textId="77777777" w:rsidR="00DB661A" w:rsidRPr="0076439B" w:rsidRDefault="00DB661A" w:rsidP="00DB661A">
                      <w:pPr>
                        <w:pStyle w:val="TabelleKopflinks"/>
                        <w:rPr>
                          <w:b w:val="0"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color w:val="C00000"/>
                          <w:sz w:val="22"/>
                          <w:szCs w:val="22"/>
                        </w:rPr>
                        <w:t xml:space="preserve">Wenn Sie sich unsicher sind, ob Ihre Zeichnungen richtig sind, dann zeigen Sie diese Ihrer Lehrkraft. </w:t>
                      </w:r>
                    </w:p>
                    <w:p w14:paraId="4F12EE63" w14:textId="77777777" w:rsidR="00DB661A" w:rsidRDefault="00DB661A" w:rsidP="00DB661A"/>
                  </w:txbxContent>
                </v:textbox>
              </v:shape>
            </w:pict>
          </mc:Fallback>
        </mc:AlternateContent>
      </w:r>
    </w:p>
    <w:p w14:paraId="290482A8" w14:textId="77777777" w:rsidR="00481C2D" w:rsidRDefault="00481C2D" w:rsidP="00481C2D">
      <w:pPr>
        <w:pStyle w:val="Textkrper"/>
        <w:rPr>
          <w:sz w:val="22"/>
          <w:szCs w:val="22"/>
        </w:rPr>
      </w:pPr>
    </w:p>
    <w:p w14:paraId="2D1533FC" w14:textId="77777777" w:rsidR="00481C2D" w:rsidRDefault="0071140E" w:rsidP="00481C2D">
      <w:pPr>
        <w:pStyle w:val="Textkrper"/>
        <w:rPr>
          <w:sz w:val="22"/>
          <w:szCs w:val="22"/>
        </w:rPr>
      </w:pPr>
      <w:r w:rsidRPr="00DB661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7AEB6C5" wp14:editId="50DD5BE4">
                <wp:simplePos x="0" y="0"/>
                <wp:positionH relativeFrom="column">
                  <wp:posOffset>4632960</wp:posOffset>
                </wp:positionH>
                <wp:positionV relativeFrom="paragraph">
                  <wp:posOffset>101600</wp:posOffset>
                </wp:positionV>
                <wp:extent cx="254000" cy="716280"/>
                <wp:effectExtent l="0" t="0" r="12700" b="26670"/>
                <wp:wrapNone/>
                <wp:docPr id="948" name="Geschweifte Klammer rechts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716280"/>
                        </a:xfrm>
                        <a:prstGeom prst="rightBrace">
                          <a:avLst>
                            <a:gd name="adj1" fmla="val 33125"/>
                            <a:gd name="adj2" fmla="val 50000"/>
                          </a:avLst>
                        </a:prstGeom>
                        <a:noFill/>
                        <a:ln w="19050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C1BE8" id="Geschweifte Klammer rechts 948" o:spid="_x0000_s1026" type="#_x0000_t88" style="position:absolute;margin-left:364.8pt;margin-top:8pt;width:20pt;height:56.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" adj="2537" strokecolor="#be4b48" strokeweight="1.5pt"/>
            </w:pict>
          </mc:Fallback>
        </mc:AlternateContent>
      </w:r>
      <w:r w:rsidR="00DB661A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4FA4CD4B" wp14:editId="571B0CEC">
                <wp:simplePos x="0" y="0"/>
                <wp:positionH relativeFrom="column">
                  <wp:posOffset>-2731</wp:posOffset>
                </wp:positionH>
                <wp:positionV relativeFrom="paragraph">
                  <wp:posOffset>114300</wp:posOffset>
                </wp:positionV>
                <wp:extent cx="4704715" cy="716748"/>
                <wp:effectExtent l="57150" t="57150" r="57785" b="64770"/>
                <wp:wrapNone/>
                <wp:docPr id="906" name="Gruppieren 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715" cy="716748"/>
                          <a:chOff x="0" y="0"/>
                          <a:chExt cx="4704715" cy="716748"/>
                        </a:xfrm>
                      </wpg:grpSpPr>
                      <wps:wsp>
                        <wps:cNvPr id="907" name="Abgerundetes Rechteck 907"/>
                        <wps:cNvSpPr/>
                        <wps:spPr>
                          <a:xfrm>
                            <a:off x="0" y="0"/>
                            <a:ext cx="4704715" cy="716748"/>
                          </a:xfrm>
                          <a:prstGeom prst="roundRect">
                            <a:avLst/>
                          </a:prstGeom>
                          <a:ln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A70067" w14:textId="77777777" w:rsidR="00481C2D" w:rsidRDefault="00481C2D" w:rsidP="00481C2D">
                              <w:pPr>
                                <w:pStyle w:val="Textkrp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    </w:t>
                              </w:r>
                              <w:r w:rsidRPr="00463A46">
                                <w:rPr>
                                  <w:b/>
                                  <w:sz w:val="22"/>
                                  <w:szCs w:val="22"/>
                                </w:rPr>
                                <w:t>Aufgabe 2</w:t>
                              </w:r>
                            </w:p>
                            <w:p w14:paraId="05C735A1" w14:textId="77777777" w:rsidR="00481C2D" w:rsidRPr="00463A46" w:rsidRDefault="00481C2D" w:rsidP="00481C2D">
                              <w:pPr>
                                <w:pStyle w:val="Textkrp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Seien Sie nun kreativ und versuchen Sie durch Zeichnen von parallelen Linien ein Bild zu gestalten. Nutzen Sie dafür den Platz auf diesem Blatt.</w:t>
                              </w:r>
                            </w:p>
                            <w:p w14:paraId="46611C88" w14:textId="77777777" w:rsidR="00481C2D" w:rsidRPr="000429D6" w:rsidRDefault="00481C2D" w:rsidP="00481C2D">
                              <w:pPr>
                                <w:pStyle w:val="TabelleKopflinks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8" name="Grafik 1429"/>
                          <pic:cNvPicPr/>
                        </pic:nvPicPr>
                        <pic:blipFill>
                          <a:blip r:embed="rId35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0" y="63500"/>
                            <a:ext cx="1397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A4CD4B" id="Gruppieren 906" o:spid="_x0000_s1101" style="position:absolute;left:0;text-align:left;margin-left:-.2pt;margin-top:9pt;width:370.45pt;height:56.45pt;z-index:251688448" coordsize="47047,7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">
                <v:roundrect id="Abgerundetes Rechteck 907" o:spid="_x0000_s1102" style="position:absolute;width:47047;height:71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" fillcolor="white [3201]" strokecolor="#c0504d [3205]" strokeweight="2pt">
                  <v:textbox>
                    <w:txbxContent>
                      <w:p w14:paraId="34A70067" w14:textId="77777777" w:rsidR="00481C2D" w:rsidRDefault="00481C2D" w:rsidP="00481C2D">
                        <w:pPr>
                          <w:pStyle w:val="Textkrp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 xml:space="preserve">    </w:t>
                        </w:r>
                        <w:r w:rsidRPr="00463A46">
                          <w:rPr>
                            <w:b/>
                            <w:sz w:val="22"/>
                            <w:szCs w:val="22"/>
                          </w:rPr>
                          <w:t>Aufgabe 2</w:t>
                        </w:r>
                      </w:p>
                      <w:p w14:paraId="05C735A1" w14:textId="77777777" w:rsidR="00481C2D" w:rsidRPr="00463A46" w:rsidRDefault="00481C2D" w:rsidP="00481C2D">
                        <w:pPr>
                          <w:pStyle w:val="Textkrp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Seien Sie nun kreativ und versuchen Sie durch Zeichnen von parallelen Linien ein Bild zu gestalten. Nutzen Sie dafür den Platz auf diesem Blatt.</w:t>
                        </w:r>
                      </w:p>
                      <w:p w14:paraId="46611C88" w14:textId="77777777" w:rsidR="00481C2D" w:rsidRPr="000429D6" w:rsidRDefault="00481C2D" w:rsidP="00481C2D">
                        <w:pPr>
                          <w:pStyle w:val="TabelleKopflinks"/>
                          <w:rPr>
                            <w:b w:val="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oundrect>
                <v:shape id="Grafik 1429" o:spid="_x0000_s1103" type="#_x0000_t75" style="position:absolute;left:825;top:635;width:1397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">
                  <v:imagedata r:id="rId36" o:title="" recolortarget="#275791"/>
                </v:shape>
              </v:group>
            </w:pict>
          </mc:Fallback>
        </mc:AlternateContent>
      </w:r>
    </w:p>
    <w:p w14:paraId="217812EE" w14:textId="77777777" w:rsidR="00481C2D" w:rsidRDefault="00481C2D" w:rsidP="00481C2D">
      <w:pPr>
        <w:pStyle w:val="Textkrper"/>
        <w:rPr>
          <w:sz w:val="22"/>
          <w:szCs w:val="22"/>
        </w:rPr>
      </w:pPr>
    </w:p>
    <w:p w14:paraId="167AF9C6" w14:textId="77777777" w:rsidR="00481C2D" w:rsidRDefault="00481C2D" w:rsidP="00481C2D">
      <w:pPr>
        <w:pStyle w:val="Textkrper"/>
        <w:rPr>
          <w:sz w:val="22"/>
          <w:szCs w:val="22"/>
        </w:rPr>
      </w:pPr>
    </w:p>
    <w:p w14:paraId="06CCD515" w14:textId="77777777" w:rsidR="00481C2D" w:rsidRDefault="00481C2D" w:rsidP="00481C2D">
      <w:pPr>
        <w:pStyle w:val="Textkrper"/>
        <w:rPr>
          <w:sz w:val="22"/>
          <w:szCs w:val="22"/>
        </w:rPr>
      </w:pPr>
    </w:p>
    <w:p w14:paraId="7B174A49" w14:textId="77777777" w:rsidR="00481C2D" w:rsidRDefault="00481C2D" w:rsidP="00481C2D">
      <w:pPr>
        <w:pStyle w:val="Textkrper"/>
        <w:rPr>
          <w:sz w:val="22"/>
          <w:szCs w:val="22"/>
        </w:rPr>
      </w:pPr>
    </w:p>
    <w:p w14:paraId="4789D38C" w14:textId="77777777" w:rsidR="00481C2D" w:rsidRDefault="00481C2D" w:rsidP="00481C2D">
      <w:pPr>
        <w:pStyle w:val="Textkrper"/>
        <w:rPr>
          <w:sz w:val="22"/>
          <w:szCs w:val="22"/>
        </w:rPr>
      </w:pPr>
    </w:p>
    <w:p w14:paraId="0D85739C" w14:textId="77777777" w:rsidR="00481C2D" w:rsidRDefault="00481C2D" w:rsidP="00481C2D">
      <w:pPr>
        <w:pStyle w:val="Textkrper"/>
        <w:rPr>
          <w:sz w:val="22"/>
          <w:szCs w:val="22"/>
        </w:rPr>
      </w:pPr>
    </w:p>
    <w:p w14:paraId="53B0E1AA" w14:textId="77777777" w:rsidR="00481C2D" w:rsidRDefault="0071140E" w:rsidP="00481C2D">
      <w:pPr>
        <w:pStyle w:val="Textkrp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2CA5116A" wp14:editId="43CBA46F">
                <wp:simplePos x="0" y="0"/>
                <wp:positionH relativeFrom="column">
                  <wp:posOffset>29210</wp:posOffset>
                </wp:positionH>
                <wp:positionV relativeFrom="paragraph">
                  <wp:posOffset>105410</wp:posOffset>
                </wp:positionV>
                <wp:extent cx="4704715" cy="704850"/>
                <wp:effectExtent l="57150" t="57150" r="57785" b="57150"/>
                <wp:wrapNone/>
                <wp:docPr id="914" name="Gruppieren 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715" cy="704850"/>
                          <a:chOff x="-50800" y="-2540"/>
                          <a:chExt cx="4704715" cy="704850"/>
                        </a:xfrm>
                      </wpg:grpSpPr>
                      <wps:wsp>
                        <wps:cNvPr id="915" name="Abgerundetes Rechteck 915"/>
                        <wps:cNvSpPr/>
                        <wps:spPr>
                          <a:xfrm>
                            <a:off x="-50800" y="-2540"/>
                            <a:ext cx="4704715" cy="704850"/>
                          </a:xfrm>
                          <a:prstGeom prst="roundRect">
                            <a:avLst/>
                          </a:prstGeom>
                          <a:ln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9924C4" w14:textId="77777777" w:rsidR="00481C2D" w:rsidRDefault="00481C2D" w:rsidP="00481C2D">
                              <w:pPr>
                                <w:pStyle w:val="Textkrp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463A46">
                                <w:rPr>
                                  <w:b/>
                                  <w:sz w:val="22"/>
                                  <w:szCs w:val="22"/>
                                </w:rPr>
                                <w:t>Aufgabe 3</w:t>
                              </w: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: Der Rückenmaler </w:t>
                              </w:r>
                            </w:p>
                            <w:p w14:paraId="372440E8" w14:textId="77777777" w:rsidR="00481C2D" w:rsidRPr="009B2720" w:rsidRDefault="00481C2D" w:rsidP="00481C2D">
                              <w:pPr>
                                <w:pStyle w:val="Textkrp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14:paraId="04DAC59F" w14:textId="77777777" w:rsidR="0071140E" w:rsidRPr="00511875" w:rsidRDefault="0071140E" w:rsidP="0071140E">
                              <w:pPr>
                                <w:jc w:val="center"/>
                                <w:rPr>
                                  <w:color w:val="C00000"/>
                                  <w:sz w:val="22"/>
                                  <w:szCs w:val="22"/>
                                  <w:lang w:eastAsia="de-DE"/>
                                </w:rPr>
                              </w:pPr>
                              <w:r w:rsidRPr="00511875">
                                <w:rPr>
                                  <w:color w:val="C00000"/>
                                  <w:sz w:val="22"/>
                                  <w:szCs w:val="22"/>
                                  <w:lang w:eastAsia="de-DE"/>
                                </w:rPr>
                                <w:t>Lösungen siehe Vorlagen.</w:t>
                              </w:r>
                            </w:p>
                            <w:p w14:paraId="57DC2739" w14:textId="77777777" w:rsidR="00481C2D" w:rsidRPr="000429D6" w:rsidRDefault="00481C2D" w:rsidP="00481C2D">
                              <w:pPr>
                                <w:pStyle w:val="TabelleKopflinks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6" name="Grafik 1429"/>
                          <pic:cNvPicPr/>
                        </pic:nvPicPr>
                        <pic:blipFill>
                          <a:blip r:embed="rId35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400"/>
                            <a:ext cx="1397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A5116A" id="Gruppieren 914" o:spid="_x0000_s1104" style="position:absolute;left:0;text-align:left;margin-left:2.3pt;margin-top:8.3pt;width:370.45pt;height:55.5pt;z-index:251691520;mso-height-relative:margin" coordorigin="-508,-25" coordsize="47047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">
                <v:roundrect id="Abgerundetes Rechteck 915" o:spid="_x0000_s1105" style="position:absolute;left:-508;top:-25;width:47047;height:70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" fillcolor="white [3201]" strokecolor="#c0504d [3205]" strokeweight="2pt">
                  <v:textbox>
                    <w:txbxContent>
                      <w:p w14:paraId="3D9924C4" w14:textId="77777777" w:rsidR="00481C2D" w:rsidRDefault="00481C2D" w:rsidP="00481C2D">
                        <w:pPr>
                          <w:pStyle w:val="Textkrp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 xml:space="preserve">  </w:t>
                        </w:r>
                        <w:r w:rsidRPr="00463A46">
                          <w:rPr>
                            <w:b/>
                            <w:sz w:val="22"/>
                            <w:szCs w:val="22"/>
                          </w:rPr>
                          <w:t>Aufgabe 3</w:t>
                        </w:r>
                        <w:r>
                          <w:rPr>
                            <w:b/>
                            <w:sz w:val="22"/>
                            <w:szCs w:val="22"/>
                          </w:rPr>
                          <w:t xml:space="preserve">: Der Rückenmaler </w:t>
                        </w:r>
                      </w:p>
                      <w:p w14:paraId="372440E8" w14:textId="77777777" w:rsidR="00481C2D" w:rsidRPr="009B2720" w:rsidRDefault="00481C2D" w:rsidP="00481C2D">
                        <w:pPr>
                          <w:pStyle w:val="Textkrper"/>
                          <w:rPr>
                            <w:sz w:val="22"/>
                            <w:szCs w:val="22"/>
                          </w:rPr>
                        </w:pPr>
                      </w:p>
                      <w:p w14:paraId="04DAC59F" w14:textId="77777777" w:rsidR="0071140E" w:rsidRPr="00511875" w:rsidRDefault="0071140E" w:rsidP="0071140E">
                        <w:pPr>
                          <w:jc w:val="center"/>
                          <w:rPr>
                            <w:color w:val="C00000"/>
                            <w:sz w:val="22"/>
                            <w:szCs w:val="22"/>
                            <w:lang w:eastAsia="de-DE"/>
                          </w:rPr>
                        </w:pPr>
                        <w:r w:rsidRPr="00511875">
                          <w:rPr>
                            <w:color w:val="C00000"/>
                            <w:sz w:val="22"/>
                            <w:szCs w:val="22"/>
                            <w:lang w:eastAsia="de-DE"/>
                          </w:rPr>
                          <w:t>Lösungen siehe Vorlagen.</w:t>
                        </w:r>
                      </w:p>
                      <w:p w14:paraId="57DC2739" w14:textId="77777777" w:rsidR="00481C2D" w:rsidRPr="000429D6" w:rsidRDefault="00481C2D" w:rsidP="00481C2D">
                        <w:pPr>
                          <w:pStyle w:val="TabelleKopflinks"/>
                          <w:rPr>
                            <w:b w:val="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oundrect>
                <v:shape id="Grafik 1429" o:spid="_x0000_s1106" type="#_x0000_t75" style="position:absolute;top:254;width:1397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">
                  <v:imagedata r:id="rId36" o:title="" recolortarget="#275791"/>
                </v:shape>
              </v:group>
            </w:pict>
          </mc:Fallback>
        </mc:AlternateContent>
      </w:r>
      <w:r>
        <w:rPr>
          <w:noProof/>
          <w:sz w:val="22"/>
          <w:szCs w:val="22"/>
        </w:rPr>
        <w:drawing>
          <wp:anchor distT="0" distB="0" distL="114300" distR="114300" simplePos="0" relativeHeight="251690496" behindDoc="0" locked="0" layoutInCell="1" allowOverlap="1" wp14:anchorId="53323489" wp14:editId="767002F9">
            <wp:simplePos x="0" y="0"/>
            <wp:positionH relativeFrom="column">
              <wp:posOffset>4944109</wp:posOffset>
            </wp:positionH>
            <wp:positionV relativeFrom="paragraph">
              <wp:posOffset>196850</wp:posOffset>
            </wp:positionV>
            <wp:extent cx="732000" cy="360000"/>
            <wp:effectExtent l="0" t="0" r="0" b="2540"/>
            <wp:wrapNone/>
            <wp:docPr id="913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Grafik 143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CE273A" w14:textId="77777777" w:rsidR="00481C2D" w:rsidRDefault="00481C2D" w:rsidP="00481C2D">
      <w:pPr>
        <w:pStyle w:val="Textkrper"/>
        <w:rPr>
          <w:sz w:val="22"/>
          <w:szCs w:val="22"/>
        </w:rPr>
      </w:pPr>
    </w:p>
    <w:p w14:paraId="56C3A832" w14:textId="77777777" w:rsidR="00481C2D" w:rsidRDefault="00481C2D" w:rsidP="00481C2D">
      <w:pPr>
        <w:pStyle w:val="Textkrper"/>
        <w:rPr>
          <w:sz w:val="22"/>
          <w:szCs w:val="22"/>
        </w:rPr>
      </w:pPr>
    </w:p>
    <w:p w14:paraId="2B1874FC" w14:textId="77777777" w:rsidR="00481C2D" w:rsidRDefault="0071140E" w:rsidP="00481C2D">
      <w:pPr>
        <w:pStyle w:val="Textkrp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1A735818" wp14:editId="422F03B1">
                <wp:simplePos x="0" y="0"/>
                <wp:positionH relativeFrom="column">
                  <wp:posOffset>5134610</wp:posOffset>
                </wp:positionH>
                <wp:positionV relativeFrom="paragraph">
                  <wp:posOffset>167640</wp:posOffset>
                </wp:positionV>
                <wp:extent cx="976822" cy="720000"/>
                <wp:effectExtent l="0" t="0" r="0" b="4445"/>
                <wp:wrapNone/>
                <wp:docPr id="910" name="Gruppieren 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822" cy="720000"/>
                          <a:chOff x="0" y="0"/>
                          <a:chExt cx="2493467" cy="1505915"/>
                        </a:xfrm>
                      </wpg:grpSpPr>
                      <pic:pic xmlns:pic="http://schemas.openxmlformats.org/drawingml/2006/picture">
                        <pic:nvPicPr>
                          <pic:cNvPr id="911" name="Bild 1" descr="Mann, Sitzen, Stuhl, Piktogramm, Schwarz, Arbeit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651" y="0"/>
                            <a:ext cx="1102816" cy="15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2" name="Bild 1" descr="Mann, Sitzen, Stuhl, Piktogramm, Schwarz, Arbeit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2816" cy="15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00F956" id="Gruppieren 910" o:spid="_x0000_s1026" style="position:absolute;margin-left:404.3pt;margin-top:13.2pt;width:76.9pt;height:56.7pt;z-index:251692544" coordsize="24934,15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">
                <v:shape id="Bild 1" o:spid="_x0000_s1027" type="#_x0000_t75" alt="Mann, Sitzen, Stuhl, Piktogramm, Schwarz, Arbeit" style="position:absolute;left:13906;width:11028;height:15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">
                  <v:imagedata r:id="rId49" o:title="Mann, Sitzen, Stuhl, Piktogramm, Schwarz, Arbeit"/>
                </v:shape>
                <v:shape id="Bild 1" o:spid="_x0000_s1028" type="#_x0000_t75" alt="Mann, Sitzen, Stuhl, Piktogramm, Schwarz, Arbeit" style="position:absolute;width:11028;height:1505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">
                  <v:imagedata r:id="rId49" o:title="Mann, Sitzen, Stuhl, Piktogramm, Schwarz, Arbeit"/>
                </v:shape>
              </v:group>
            </w:pict>
          </mc:Fallback>
        </mc:AlternateContent>
      </w:r>
    </w:p>
    <w:p w14:paraId="644CB3D2" w14:textId="77777777" w:rsidR="00481C2D" w:rsidRDefault="00481C2D" w:rsidP="00481C2D">
      <w:pPr>
        <w:pStyle w:val="Textkrper"/>
        <w:rPr>
          <w:sz w:val="22"/>
          <w:szCs w:val="22"/>
        </w:rPr>
      </w:pPr>
    </w:p>
    <w:p w14:paraId="6D9B7C0B" w14:textId="42E25002" w:rsidR="005F42A3" w:rsidRDefault="005F42A3">
      <w:pPr>
        <w:spacing w:line="240" w:lineRule="exact"/>
        <w:rPr>
          <w:sz w:val="22"/>
          <w:szCs w:val="22"/>
          <w:lang w:eastAsia="de-DE"/>
        </w:rPr>
      </w:pPr>
      <w:r>
        <w:rPr>
          <w:sz w:val="22"/>
          <w:szCs w:val="22"/>
        </w:rPr>
        <w:br w:type="page"/>
      </w:r>
    </w:p>
    <w:p w14:paraId="00F29C66" w14:textId="77777777" w:rsidR="00481C2D" w:rsidRDefault="00481C2D" w:rsidP="00481C2D">
      <w:pPr>
        <w:pStyle w:val="Textkrper"/>
        <w:rPr>
          <w:sz w:val="22"/>
          <w:szCs w:val="22"/>
        </w:rPr>
      </w:pPr>
    </w:p>
    <w:tbl>
      <w:tblPr>
        <w:tblpPr w:leftFromText="141" w:rightFromText="141" w:vertAnchor="text" w:horzAnchor="margin" w:tblpY="329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71140E" w:rsidRPr="00453EC1" w14:paraId="4026713F" w14:textId="77777777" w:rsidTr="00471CED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666A5D4" w14:textId="77777777" w:rsidR="0071140E" w:rsidRPr="00453EC1" w:rsidRDefault="0071140E" w:rsidP="00471CED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t>Materialien/Kompetenz</w:t>
            </w:r>
          </w:p>
          <w:p w14:paraId="5AF4BFBC" w14:textId="77777777" w:rsidR="0071140E" w:rsidRPr="0071140E" w:rsidRDefault="0071140E" w:rsidP="0071140E">
            <w:pPr>
              <w:rPr>
                <w:b/>
              </w:rPr>
            </w:pPr>
            <w:r w:rsidRPr="0071140E">
              <w:rPr>
                <w:b/>
              </w:rPr>
              <w:t>Übungsmaterial: Zeichnen mit dem Zirkel</w:t>
            </w:r>
            <w:r w:rsidRPr="0071140E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A6C6F20" w14:textId="77777777" w:rsidR="0071140E" w:rsidRPr="00453EC1" w:rsidRDefault="0071140E" w:rsidP="00471CED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CF02B0B" w14:textId="77777777" w:rsidR="0071140E" w:rsidRDefault="00973F02" w:rsidP="00471CED">
            <w:pPr>
              <w:jc w:val="center"/>
              <w:rPr>
                <w:rFonts w:eastAsia="Times New Roman"/>
                <w:b/>
                <w:lang w:val="en-GB"/>
              </w:rPr>
            </w:pPr>
            <w:proofErr w:type="spellStart"/>
            <w:r>
              <w:rPr>
                <w:rFonts w:eastAsia="Times New Roman"/>
                <w:b/>
                <w:lang w:val="en-GB"/>
              </w:rPr>
              <w:t>Mathematik</w:t>
            </w:r>
            <w:proofErr w:type="spellEnd"/>
          </w:p>
          <w:p w14:paraId="14B007C3" w14:textId="77777777" w:rsidR="00973F02" w:rsidRPr="00453EC1" w:rsidRDefault="00973F02" w:rsidP="00F12846">
            <w:pPr>
              <w:jc w:val="center"/>
              <w:rPr>
                <w:rFonts w:eastAsia="Calibri"/>
                <w:b/>
                <w:lang w:val="en-GB"/>
              </w:rPr>
            </w:pPr>
            <w:r w:rsidRPr="00973F02">
              <w:rPr>
                <w:rFonts w:eastAsia="Times New Roman"/>
                <w:b/>
                <w:lang w:val="en-GB"/>
              </w:rPr>
              <w:t>M05.01.</w:t>
            </w:r>
            <w:r w:rsidR="00F12846">
              <w:rPr>
                <w:rFonts w:eastAsia="Times New Roman"/>
                <w:b/>
                <w:lang w:val="en-GB"/>
              </w:rPr>
              <w:t>3</w:t>
            </w:r>
            <w:r w:rsidRPr="00973F02">
              <w:rPr>
                <w:rFonts w:eastAsia="Times New Roman"/>
                <w:b/>
                <w:lang w:val="en-GB"/>
              </w:rPr>
              <w:t>.2</w:t>
            </w:r>
          </w:p>
        </w:tc>
      </w:tr>
      <w:tr w:rsidR="0071140E" w:rsidRPr="00453EC1" w14:paraId="480AB2A5" w14:textId="77777777" w:rsidTr="00471CED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1DD35A93" w14:textId="77777777" w:rsidR="0071140E" w:rsidRPr="00A402FC" w:rsidRDefault="0071140E" w:rsidP="00471CED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50468754" w14:textId="77777777" w:rsidR="0071140E" w:rsidRPr="00453EC1" w:rsidRDefault="0071140E" w:rsidP="00471CED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71140E" w:rsidRPr="00453EC1" w14:paraId="0B7929F1" w14:textId="77777777" w:rsidTr="00471CED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CC277C2" w14:textId="77777777" w:rsidR="0071140E" w:rsidRPr="00122340" w:rsidRDefault="0071140E" w:rsidP="005F42A3">
                  <w:pPr>
                    <w:framePr w:hSpace="141" w:wrap="around" w:vAnchor="text" w:hAnchor="margin" w:y="329"/>
                    <w:jc w:val="center"/>
                    <w:rPr>
                      <w:b/>
                      <w:lang w:val="en-GB"/>
                    </w:rPr>
                  </w:pPr>
                  <w:proofErr w:type="spellStart"/>
                  <w:r w:rsidRPr="00122340">
                    <w:rPr>
                      <w:b/>
                      <w:lang w:val="en-GB"/>
                    </w:rPr>
                    <w:t>Lösung</w:t>
                  </w:r>
                  <w:r w:rsidR="00973F02">
                    <w:rPr>
                      <w:b/>
                      <w:lang w:val="en-GB"/>
                    </w:rPr>
                    <w:t>svorschlag</w:t>
                  </w:r>
                  <w:proofErr w:type="spellEnd"/>
                </w:p>
              </w:tc>
            </w:tr>
          </w:tbl>
          <w:p w14:paraId="424ABB92" w14:textId="77777777" w:rsidR="0071140E" w:rsidRPr="00453EC1" w:rsidRDefault="0071140E" w:rsidP="00471CED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4FAC70BE" w14:textId="77777777" w:rsidR="0071140E" w:rsidRPr="007A1A68" w:rsidRDefault="0071140E" w:rsidP="0071140E">
      <w:pPr>
        <w:pStyle w:val="Textkrper"/>
        <w:rPr>
          <w:rFonts w:ascii="Source Sans Pro SemiBold" w:hAnsi="Source Sans Pro SemiBold"/>
          <w:sz w:val="22"/>
          <w:szCs w:val="22"/>
        </w:rPr>
      </w:pPr>
    </w:p>
    <w:p w14:paraId="256DFCB8" w14:textId="77777777" w:rsidR="0071140E" w:rsidRPr="007A1A68" w:rsidRDefault="0071140E" w:rsidP="0071140E">
      <w:pPr>
        <w:tabs>
          <w:tab w:val="left" w:pos="1080"/>
        </w:tabs>
        <w:rPr>
          <w:rFonts w:ascii="Source Sans Pro SemiBold" w:hAnsi="Source Sans Pro SemiBold"/>
          <w:b/>
          <w:u w:val="single"/>
        </w:rPr>
      </w:pPr>
      <w:r w:rsidRPr="00B85C21">
        <w:rPr>
          <w:noProof/>
          <w:sz w:val="22"/>
          <w:szCs w:val="22"/>
          <w:lang w:eastAsia="de-DE"/>
        </w:rPr>
        <w:drawing>
          <wp:inline distT="0" distB="0" distL="0" distR="0" wp14:anchorId="7381B949" wp14:editId="20AD733F">
            <wp:extent cx="314325" cy="314325"/>
            <wp:effectExtent l="0" t="0" r="9525" b="9525"/>
            <wp:docPr id="950" name="Grafik 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Grafik 186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A68">
        <w:rPr>
          <w:rFonts w:ascii="Source Sans Pro SemiBold" w:hAnsi="Source Sans Pro SemiBold"/>
          <w:b/>
          <w:u w:val="single"/>
        </w:rPr>
        <w:t>Aufgabe 1</w:t>
      </w:r>
    </w:p>
    <w:p w14:paraId="0784F491" w14:textId="77777777" w:rsidR="0071140E" w:rsidRPr="007A1A68" w:rsidRDefault="0071140E" w:rsidP="0071140E">
      <w:pPr>
        <w:tabs>
          <w:tab w:val="left" w:pos="1080"/>
        </w:tabs>
        <w:rPr>
          <w:rFonts w:ascii="Source Sans Pro SemiBold" w:hAnsi="Source Sans Pro SemiBold"/>
        </w:rPr>
      </w:pPr>
    </w:p>
    <w:p w14:paraId="12A70A5D" w14:textId="18774076" w:rsidR="0071140E" w:rsidRPr="007A1A68" w:rsidRDefault="0071140E" w:rsidP="0071140E">
      <w:pPr>
        <w:numPr>
          <w:ilvl w:val="0"/>
          <w:numId w:val="41"/>
        </w:numPr>
        <w:tabs>
          <w:tab w:val="left" w:pos="1080"/>
        </w:tabs>
        <w:spacing w:line="276" w:lineRule="auto"/>
        <w:jc w:val="both"/>
        <w:rPr>
          <w:rFonts w:ascii="Source Sans Pro SemiBold" w:hAnsi="Source Sans Pro SemiBold"/>
        </w:rPr>
      </w:pPr>
      <w:r w:rsidRPr="007A1A68">
        <w:rPr>
          <w:rFonts w:ascii="Source Sans Pro SemiBold" w:hAnsi="Source Sans Pro SemiBold"/>
        </w:rPr>
        <w:t xml:space="preserve">Zeichne Sie </w:t>
      </w:r>
      <w:r w:rsidR="005F42A3">
        <w:rPr>
          <w:rFonts w:ascii="Source Sans Pro SemiBold" w:hAnsi="Source Sans Pro SemiBold"/>
        </w:rPr>
        <w:t xml:space="preserve">einen </w:t>
      </w:r>
      <w:r w:rsidRPr="007A1A68">
        <w:rPr>
          <w:rFonts w:ascii="Source Sans Pro SemiBold" w:hAnsi="Source Sans Pro SemiBold"/>
        </w:rPr>
        <w:t xml:space="preserve">Kreis mit dem Radius r = 4 cm auf ein kariertes </w:t>
      </w:r>
      <w:proofErr w:type="gramStart"/>
      <w:r w:rsidRPr="007A1A68">
        <w:rPr>
          <w:rFonts w:ascii="Source Sans Pro SemiBold" w:hAnsi="Source Sans Pro SemiBold"/>
        </w:rPr>
        <w:t>DIN A4 Blatt</w:t>
      </w:r>
      <w:proofErr w:type="gramEnd"/>
      <w:r w:rsidRPr="007A1A68">
        <w:rPr>
          <w:rFonts w:ascii="Source Sans Pro SemiBold" w:hAnsi="Source Sans Pro SemiBold"/>
        </w:rPr>
        <w:t>.</w:t>
      </w:r>
      <w:r w:rsidRPr="0046300C">
        <w:rPr>
          <w:noProof/>
          <w:sz w:val="22"/>
          <w:szCs w:val="22"/>
          <w:lang w:eastAsia="de-DE"/>
        </w:rPr>
        <w:t xml:space="preserve"> </w:t>
      </w:r>
    </w:p>
    <w:p w14:paraId="2D45414B" w14:textId="7FAEAE82" w:rsidR="0071140E" w:rsidRPr="007A1A68" w:rsidRDefault="005F42A3" w:rsidP="0071140E">
      <w:pPr>
        <w:numPr>
          <w:ilvl w:val="0"/>
          <w:numId w:val="41"/>
        </w:numPr>
        <w:tabs>
          <w:tab w:val="left" w:pos="1080"/>
        </w:tabs>
        <w:spacing w:line="276" w:lineRule="auto"/>
        <w:jc w:val="both"/>
        <w:rPr>
          <w:rFonts w:ascii="Source Sans Pro SemiBold" w:hAnsi="Source Sans Pro SemiBold"/>
        </w:rPr>
      </w:pPr>
      <w:r>
        <w:rPr>
          <w:noProof/>
          <w:lang w:eastAsia="de-DE"/>
        </w:rPr>
        <w:drawing>
          <wp:anchor distT="0" distB="0" distL="114300" distR="114300" simplePos="0" relativeHeight="251701760" behindDoc="0" locked="0" layoutInCell="1" allowOverlap="1" wp14:anchorId="2287F1BB" wp14:editId="392AF87A">
            <wp:simplePos x="0" y="0"/>
            <wp:positionH relativeFrom="column">
              <wp:posOffset>4767757</wp:posOffset>
            </wp:positionH>
            <wp:positionV relativeFrom="paragraph">
              <wp:posOffset>85577</wp:posOffset>
            </wp:positionV>
            <wp:extent cx="1485900" cy="1511300"/>
            <wp:effectExtent l="0" t="0" r="0" b="0"/>
            <wp:wrapThrough wrapText="bothSides">
              <wp:wrapPolygon edited="0">
                <wp:start x="0" y="0"/>
                <wp:lineTo x="0" y="21237"/>
                <wp:lineTo x="21323" y="21237"/>
                <wp:lineTo x="21323" y="0"/>
                <wp:lineTo x="0" y="0"/>
              </wp:wrapPolygon>
            </wp:wrapThrough>
            <wp:docPr id="952" name="Bild 1" descr="Zirkel, Linien, Kreise, Logo, Icon, Zeichnen,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irkel, Linien, Kreise, Logo, Icon, Zeichnen, Symbol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40E" w:rsidRPr="007A1A68">
        <w:rPr>
          <w:rFonts w:ascii="Source Sans Pro SemiBold" w:hAnsi="Source Sans Pro SemiBold"/>
        </w:rPr>
        <w:t xml:space="preserve">Markiere Sie den Mittelpunkt M mit einem x. </w:t>
      </w:r>
    </w:p>
    <w:p w14:paraId="54E693DD" w14:textId="779D6D79" w:rsidR="0071140E" w:rsidRPr="007A1A68" w:rsidRDefault="0071140E" w:rsidP="0071140E">
      <w:pPr>
        <w:tabs>
          <w:tab w:val="left" w:pos="1080"/>
        </w:tabs>
        <w:spacing w:line="276" w:lineRule="auto"/>
        <w:ind w:left="1068"/>
        <w:jc w:val="both"/>
        <w:rPr>
          <w:rFonts w:ascii="Source Sans Pro SemiBold" w:hAnsi="Source Sans Pro SemiBold"/>
        </w:rPr>
      </w:pPr>
      <w:r>
        <w:rPr>
          <w:noProof/>
          <w:lang w:eastAsia="de-DE"/>
        </w:rPr>
        <w:drawing>
          <wp:anchor distT="0" distB="0" distL="114300" distR="114300" simplePos="0" relativeHeight="251704832" behindDoc="1" locked="0" layoutInCell="1" allowOverlap="1" wp14:anchorId="7BE1B36F" wp14:editId="408B29D3">
            <wp:simplePos x="0" y="0"/>
            <wp:positionH relativeFrom="column">
              <wp:posOffset>73660</wp:posOffset>
            </wp:positionH>
            <wp:positionV relativeFrom="paragraph">
              <wp:posOffset>50531</wp:posOffset>
            </wp:positionV>
            <wp:extent cx="528743" cy="457200"/>
            <wp:effectExtent l="0" t="0" r="5080" b="0"/>
            <wp:wrapTight wrapText="bothSides">
              <wp:wrapPolygon edited="0">
                <wp:start x="7788" y="0"/>
                <wp:lineTo x="779" y="14400"/>
                <wp:lineTo x="0" y="18900"/>
                <wp:lineTo x="0" y="20700"/>
                <wp:lineTo x="21029" y="20700"/>
                <wp:lineTo x="21029" y="18900"/>
                <wp:lineTo x="20250" y="14400"/>
                <wp:lineTo x="12462" y="0"/>
                <wp:lineTo x="7788" y="0"/>
              </wp:wrapPolygon>
            </wp:wrapTight>
            <wp:docPr id="951" name="Bild 1" descr="Warnung, Schild, Gefahr, Achtung, Straßens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rnung, Schild, Gefahr, Achtung, Straßenschild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43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A68">
        <w:rPr>
          <w:rFonts w:ascii="Source Sans Pro SemiBold" w:hAnsi="Source Sans Pro SemiBold"/>
        </w:rPr>
        <w:t xml:space="preserve">Achten Sie beim Zeichnen mit dem Zirkel darauf, dass Sie ihn gerade und nur mit dem Daumen und Zeigefinger halten.  </w:t>
      </w:r>
    </w:p>
    <w:p w14:paraId="2CC37947" w14:textId="13A36D8E" w:rsidR="0071140E" w:rsidRPr="007A1A68" w:rsidRDefault="009A728D" w:rsidP="0071140E">
      <w:pPr>
        <w:tabs>
          <w:tab w:val="left" w:pos="1080"/>
        </w:tabs>
        <w:ind w:left="360"/>
        <w:rPr>
          <w:rFonts w:ascii="Source Sans Pro SemiBold" w:hAnsi="Source Sans Pro SemiBold"/>
        </w:rPr>
      </w:pPr>
      <w:r>
        <w:rPr>
          <w:noProof/>
          <w:lang w:eastAsia="de-DE"/>
        </w:rPr>
        <w:drawing>
          <wp:inline distT="0" distB="0" distL="0" distR="0" wp14:anchorId="4C1F9F72" wp14:editId="35D064C3">
            <wp:extent cx="3611232" cy="3600000"/>
            <wp:effectExtent l="0" t="0" r="8890" b="635"/>
            <wp:docPr id="474" name="Grafik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338CC4B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23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05329" w14:textId="77777777" w:rsidR="0071140E" w:rsidRPr="007A1A68" w:rsidRDefault="009A728D" w:rsidP="0071140E">
      <w:pPr>
        <w:tabs>
          <w:tab w:val="left" w:pos="1080"/>
        </w:tabs>
        <w:ind w:left="360"/>
        <w:rPr>
          <w:rFonts w:ascii="Source Sans Pro SemiBold" w:hAnsi="Source Sans Pro SemiBold"/>
        </w:rPr>
      </w:pPr>
      <w:r>
        <w:rPr>
          <w:rFonts w:ascii="Source Sans Pro SemiBold" w:hAnsi="Source Sans Pro SemiBold"/>
          <w:noProof/>
          <w:lang w:eastAsia="de-DE"/>
        </w:rPr>
        <w:drawing>
          <wp:anchor distT="0" distB="0" distL="114300" distR="114300" simplePos="0" relativeHeight="251705856" behindDoc="1" locked="0" layoutInCell="1" allowOverlap="1" wp14:anchorId="4EB6286B" wp14:editId="16B64FE7">
            <wp:simplePos x="0" y="0"/>
            <wp:positionH relativeFrom="column">
              <wp:posOffset>2886710</wp:posOffset>
            </wp:positionH>
            <wp:positionV relativeFrom="paragraph">
              <wp:posOffset>106141</wp:posOffset>
            </wp:positionV>
            <wp:extent cx="2984500" cy="3192049"/>
            <wp:effectExtent l="0" t="0" r="6350" b="8890"/>
            <wp:wrapTight wrapText="bothSides">
              <wp:wrapPolygon edited="0">
                <wp:start x="0" y="0"/>
                <wp:lineTo x="0" y="21531"/>
                <wp:lineTo x="21508" y="21531"/>
                <wp:lineTo x="21508" y="0"/>
                <wp:lineTo x="0" y="0"/>
              </wp:wrapPolygon>
            </wp:wrapTight>
            <wp:docPr id="477" name="Grafik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338A8B3.tmp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004" cy="3192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338D8" w14:textId="77777777" w:rsidR="0071140E" w:rsidRPr="007A1A68" w:rsidRDefault="0071140E" w:rsidP="0071140E">
      <w:pPr>
        <w:tabs>
          <w:tab w:val="left" w:pos="1080"/>
        </w:tabs>
        <w:spacing w:line="360" w:lineRule="auto"/>
        <w:ind w:left="360"/>
        <w:jc w:val="both"/>
        <w:rPr>
          <w:rFonts w:ascii="Source Sans Pro SemiBold" w:hAnsi="Source Sans Pro SemiBold"/>
        </w:rPr>
      </w:pPr>
    </w:p>
    <w:p w14:paraId="3EB86DFE" w14:textId="77777777" w:rsidR="0071140E" w:rsidRPr="007A1A68" w:rsidRDefault="0071140E" w:rsidP="0071140E">
      <w:pPr>
        <w:tabs>
          <w:tab w:val="left" w:pos="1080"/>
        </w:tabs>
        <w:spacing w:line="360" w:lineRule="auto"/>
        <w:jc w:val="both"/>
        <w:rPr>
          <w:rFonts w:ascii="Source Sans Pro SemiBold" w:hAnsi="Source Sans Pro SemiBold"/>
          <w:b/>
          <w:bCs/>
          <w:u w:val="single"/>
        </w:rPr>
      </w:pPr>
      <w:r w:rsidRPr="007A1A68">
        <w:rPr>
          <w:rFonts w:ascii="Source Sans Pro SemiBold" w:hAnsi="Source Sans Pro SemiBold"/>
          <w:b/>
          <w:bCs/>
          <w:u w:val="single"/>
        </w:rPr>
        <w:t>Aufgabe 2</w:t>
      </w:r>
    </w:p>
    <w:p w14:paraId="4460739A" w14:textId="77777777" w:rsidR="0071140E" w:rsidRPr="007A1A68" w:rsidRDefault="0071140E" w:rsidP="009A728D">
      <w:pPr>
        <w:numPr>
          <w:ilvl w:val="0"/>
          <w:numId w:val="44"/>
        </w:numPr>
        <w:tabs>
          <w:tab w:val="left" w:pos="1080"/>
        </w:tabs>
        <w:spacing w:line="360" w:lineRule="auto"/>
        <w:jc w:val="both"/>
        <w:rPr>
          <w:rFonts w:ascii="Source Sans Pro SemiBold" w:hAnsi="Source Sans Pro SemiBold"/>
        </w:rPr>
      </w:pPr>
      <w:r w:rsidRPr="007A1A68">
        <w:rPr>
          <w:rFonts w:ascii="Source Sans Pro SemiBold" w:hAnsi="Source Sans Pro SemiBold"/>
        </w:rPr>
        <w:t xml:space="preserve">Was ist entstanden? </w:t>
      </w:r>
      <w:r w:rsidR="00A6400E" w:rsidRPr="00A6400E">
        <w:rPr>
          <w:rFonts w:ascii="Source Sans Pro SemiBold" w:hAnsi="Source Sans Pro SemiBold"/>
          <w:b/>
          <w:color w:val="C00000"/>
          <w:u w:val="single"/>
        </w:rPr>
        <w:t>Viele Kreise mit einem Blumenmuster.</w:t>
      </w:r>
      <w:r w:rsidR="00A6400E">
        <w:rPr>
          <w:rFonts w:ascii="Source Sans Pro SemiBold" w:hAnsi="Source Sans Pro SemiBold"/>
          <w:color w:val="C00000"/>
          <w:u w:val="single"/>
        </w:rPr>
        <w:t xml:space="preserve"> </w:t>
      </w:r>
    </w:p>
    <w:p w14:paraId="433FBBFA" w14:textId="77777777" w:rsidR="0071140E" w:rsidRPr="007A1A68" w:rsidRDefault="0071140E" w:rsidP="0071140E">
      <w:pPr>
        <w:tabs>
          <w:tab w:val="left" w:pos="1080"/>
        </w:tabs>
        <w:spacing w:line="360" w:lineRule="auto"/>
        <w:ind w:left="1068"/>
        <w:jc w:val="both"/>
        <w:rPr>
          <w:rFonts w:ascii="Source Sans Pro SemiBold" w:hAnsi="Source Sans Pro SemiBold"/>
        </w:rPr>
      </w:pPr>
    </w:p>
    <w:p w14:paraId="7F1B4846" w14:textId="77777777" w:rsidR="009A728D" w:rsidRDefault="009A728D" w:rsidP="0071140E">
      <w:pPr>
        <w:tabs>
          <w:tab w:val="left" w:pos="1080"/>
        </w:tabs>
        <w:spacing w:line="360" w:lineRule="auto"/>
        <w:jc w:val="both"/>
        <w:rPr>
          <w:rFonts w:ascii="Source Sans Pro SemiBold" w:hAnsi="Source Sans Pro SemiBold"/>
          <w:b/>
          <w:u w:val="single"/>
        </w:rPr>
      </w:pPr>
    </w:p>
    <w:p w14:paraId="54B09931" w14:textId="77777777" w:rsidR="009A728D" w:rsidRDefault="009A728D" w:rsidP="0071140E">
      <w:pPr>
        <w:tabs>
          <w:tab w:val="left" w:pos="1080"/>
        </w:tabs>
        <w:spacing w:line="360" w:lineRule="auto"/>
        <w:jc w:val="both"/>
        <w:rPr>
          <w:rFonts w:ascii="Source Sans Pro SemiBold" w:hAnsi="Source Sans Pro SemiBold"/>
          <w:b/>
          <w:u w:val="single"/>
        </w:rPr>
      </w:pPr>
    </w:p>
    <w:p w14:paraId="15F1DF12" w14:textId="77777777" w:rsidR="009A728D" w:rsidRDefault="009A728D" w:rsidP="0071140E">
      <w:pPr>
        <w:tabs>
          <w:tab w:val="left" w:pos="1080"/>
        </w:tabs>
        <w:spacing w:line="360" w:lineRule="auto"/>
        <w:jc w:val="both"/>
        <w:rPr>
          <w:rFonts w:ascii="Source Sans Pro SemiBold" w:hAnsi="Source Sans Pro SemiBold"/>
          <w:b/>
          <w:u w:val="single"/>
        </w:rPr>
      </w:pPr>
    </w:p>
    <w:p w14:paraId="7B076916" w14:textId="77777777" w:rsidR="009A728D" w:rsidRDefault="009A728D" w:rsidP="0071140E">
      <w:pPr>
        <w:tabs>
          <w:tab w:val="left" w:pos="1080"/>
        </w:tabs>
        <w:spacing w:line="360" w:lineRule="auto"/>
        <w:jc w:val="both"/>
        <w:rPr>
          <w:rFonts w:ascii="Source Sans Pro SemiBold" w:hAnsi="Source Sans Pro SemiBold"/>
          <w:b/>
          <w:u w:val="single"/>
        </w:rPr>
      </w:pPr>
    </w:p>
    <w:p w14:paraId="66576FFE" w14:textId="77777777" w:rsidR="009A728D" w:rsidRDefault="009A728D" w:rsidP="0071140E">
      <w:pPr>
        <w:tabs>
          <w:tab w:val="left" w:pos="1080"/>
        </w:tabs>
        <w:spacing w:line="360" w:lineRule="auto"/>
        <w:jc w:val="both"/>
        <w:rPr>
          <w:rFonts w:ascii="Source Sans Pro SemiBold" w:hAnsi="Source Sans Pro SemiBold"/>
          <w:b/>
          <w:u w:val="single"/>
        </w:rPr>
      </w:pPr>
    </w:p>
    <w:p w14:paraId="43705EFB" w14:textId="77777777" w:rsidR="009A728D" w:rsidRDefault="009A728D" w:rsidP="0071140E">
      <w:pPr>
        <w:tabs>
          <w:tab w:val="left" w:pos="1080"/>
        </w:tabs>
        <w:spacing w:line="360" w:lineRule="auto"/>
        <w:jc w:val="both"/>
        <w:rPr>
          <w:rFonts w:ascii="Source Sans Pro SemiBold" w:hAnsi="Source Sans Pro SemiBold"/>
          <w:b/>
          <w:u w:val="single"/>
        </w:rPr>
      </w:pPr>
    </w:p>
    <w:p w14:paraId="48F898C0" w14:textId="77777777" w:rsidR="009A728D" w:rsidRDefault="009A728D" w:rsidP="0071140E">
      <w:pPr>
        <w:tabs>
          <w:tab w:val="left" w:pos="1080"/>
        </w:tabs>
        <w:spacing w:line="360" w:lineRule="auto"/>
        <w:jc w:val="both"/>
        <w:rPr>
          <w:rFonts w:ascii="Source Sans Pro SemiBold" w:hAnsi="Source Sans Pro SemiBold"/>
          <w:b/>
          <w:u w:val="single"/>
        </w:rPr>
      </w:pPr>
    </w:p>
    <w:p w14:paraId="0408E83A" w14:textId="6B69ADD4" w:rsidR="005F42A3" w:rsidRDefault="005F42A3">
      <w:pPr>
        <w:spacing w:line="240" w:lineRule="exact"/>
        <w:rPr>
          <w:rFonts w:ascii="Source Sans Pro SemiBold" w:hAnsi="Source Sans Pro SemiBold"/>
          <w:b/>
          <w:u w:val="single"/>
        </w:rPr>
      </w:pPr>
      <w:r>
        <w:rPr>
          <w:rFonts w:ascii="Source Sans Pro SemiBold" w:hAnsi="Source Sans Pro SemiBold"/>
          <w:b/>
          <w:u w:val="single"/>
        </w:rPr>
        <w:br w:type="page"/>
      </w:r>
    </w:p>
    <w:p w14:paraId="64C1B0D1" w14:textId="77777777" w:rsidR="0071140E" w:rsidRPr="007A1A68" w:rsidRDefault="0071140E" w:rsidP="0071140E">
      <w:pPr>
        <w:tabs>
          <w:tab w:val="left" w:pos="1080"/>
        </w:tabs>
        <w:spacing w:line="360" w:lineRule="auto"/>
        <w:jc w:val="both"/>
        <w:rPr>
          <w:rFonts w:ascii="Source Sans Pro SemiBold" w:hAnsi="Source Sans Pro SemiBold"/>
          <w:b/>
          <w:u w:val="single"/>
        </w:rPr>
      </w:pPr>
      <w:r w:rsidRPr="007A1A68">
        <w:rPr>
          <w:rFonts w:ascii="Source Sans Pro SemiBold" w:hAnsi="Source Sans Pro SemiBold"/>
          <w:b/>
          <w:u w:val="single"/>
        </w:rPr>
        <w:lastRenderedPageBreak/>
        <w:t>Aufgabe 3</w:t>
      </w:r>
    </w:p>
    <w:p w14:paraId="75A92128" w14:textId="77777777" w:rsidR="0071140E" w:rsidRPr="007A1A68" w:rsidRDefault="0071140E" w:rsidP="00747951">
      <w:pPr>
        <w:pStyle w:val="Textkrper"/>
        <w:rPr>
          <w:rFonts w:ascii="Source Sans Pro SemiBold" w:hAnsi="Source Sans Pro SemiBold"/>
        </w:rPr>
      </w:pPr>
      <w:r w:rsidRPr="007A1A68">
        <w:rPr>
          <w:rFonts w:ascii="Source Sans Pro SemiBold" w:hAnsi="Source Sans Pro SemiBold"/>
        </w:rPr>
        <w:t>Erstellen Sie ein Muster mit Kreisen. Sie können Halbkreise, Viertelkreise oder ganze Kreise benutzen.</w:t>
      </w:r>
    </w:p>
    <w:p w14:paraId="7469F690" w14:textId="77777777" w:rsidR="0071140E" w:rsidRPr="007A1A68" w:rsidRDefault="0071140E" w:rsidP="0071140E">
      <w:pPr>
        <w:pStyle w:val="Textkrper"/>
        <w:rPr>
          <w:rFonts w:ascii="Source Sans Pro SemiBold" w:hAnsi="Source Sans Pro SemiBold"/>
          <w:sz w:val="22"/>
          <w:szCs w:val="22"/>
        </w:rPr>
      </w:pPr>
    </w:p>
    <w:p w14:paraId="2024D60B" w14:textId="77777777" w:rsidR="0071140E" w:rsidRPr="007A1A68" w:rsidRDefault="009A728D" w:rsidP="0071140E">
      <w:pPr>
        <w:pStyle w:val="Textkrper"/>
        <w:rPr>
          <w:rFonts w:ascii="Source Sans Pro SemiBold" w:hAnsi="Source Sans Pro SemiBold"/>
          <w:sz w:val="22"/>
          <w:szCs w:val="22"/>
        </w:rPr>
      </w:pPr>
      <w:r>
        <w:rPr>
          <w:rFonts w:ascii="Source Sans Pro SemiBold" w:hAnsi="Source Sans Pro SemiBold"/>
          <w:noProof/>
          <w:sz w:val="22"/>
          <w:szCs w:val="22"/>
        </w:rPr>
        <w:drawing>
          <wp:anchor distT="0" distB="0" distL="114300" distR="114300" simplePos="0" relativeHeight="251705344" behindDoc="0" locked="0" layoutInCell="1" allowOverlap="1" wp14:anchorId="5E07A210" wp14:editId="6B241A32">
            <wp:simplePos x="0" y="0"/>
            <wp:positionH relativeFrom="column">
              <wp:posOffset>2956560</wp:posOffset>
            </wp:positionH>
            <wp:positionV relativeFrom="paragraph">
              <wp:posOffset>118745</wp:posOffset>
            </wp:positionV>
            <wp:extent cx="2304355" cy="2196000"/>
            <wp:effectExtent l="0" t="0" r="1270" b="0"/>
            <wp:wrapThrough wrapText="bothSides">
              <wp:wrapPolygon edited="0">
                <wp:start x="0" y="0"/>
                <wp:lineTo x="0" y="21363"/>
                <wp:lineTo x="21433" y="21363"/>
                <wp:lineTo x="21433" y="0"/>
                <wp:lineTo x="0" y="0"/>
              </wp:wrapPolygon>
            </wp:wrapThrough>
            <wp:docPr id="478" name="Grafik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338BB88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355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A68">
        <w:rPr>
          <w:rFonts w:ascii="Source Sans Pro SemiBold" w:hAnsi="Source Sans Pro SemiBold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98742E" wp14:editId="630DE2BA">
                <wp:simplePos x="0" y="0"/>
                <wp:positionH relativeFrom="page">
                  <wp:posOffset>946150</wp:posOffset>
                </wp:positionH>
                <wp:positionV relativeFrom="paragraph">
                  <wp:posOffset>116205</wp:posOffset>
                </wp:positionV>
                <wp:extent cx="2160000" cy="2160000"/>
                <wp:effectExtent l="0" t="0" r="12065" b="12065"/>
                <wp:wrapNone/>
                <wp:docPr id="949" name="Rechteck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216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0E57E7" w14:textId="77777777" w:rsidR="00FF700E" w:rsidRDefault="00FF700E" w:rsidP="00FF700E">
                            <w:pPr>
                              <w:jc w:val="center"/>
                            </w:pPr>
                            <w:r w:rsidRPr="00FF700E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AAF81B2" wp14:editId="5A0F459B">
                                  <wp:extent cx="1054100" cy="1485900"/>
                                  <wp:effectExtent l="0" t="0" r="0" b="0"/>
                                  <wp:docPr id="456" name="Grafik 4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100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742E" id="Rechteck 949" o:spid="_x0000_s1107" style="position:absolute;left:0;text-align:left;margin-left:74.5pt;margin-top:9.15pt;width:170.1pt;height:170.1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" fillcolor="window" strokecolor="windowText" strokeweight="1pt">
                <v:textbox>
                  <w:txbxContent>
                    <w:p w14:paraId="3D0E57E7" w14:textId="77777777" w:rsidR="00FF700E" w:rsidRDefault="00FF700E" w:rsidP="00FF700E">
                      <w:pPr>
                        <w:jc w:val="center"/>
                      </w:pPr>
                      <w:r w:rsidRPr="00FF700E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AAF81B2" wp14:editId="5A0F459B">
                            <wp:extent cx="1054100" cy="1485900"/>
                            <wp:effectExtent l="0" t="0" r="0" b="0"/>
                            <wp:docPr id="456" name="Grafik 4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100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03434D8" w14:textId="77777777" w:rsidR="0071140E" w:rsidRPr="007A1A68" w:rsidRDefault="0071140E" w:rsidP="0071140E">
      <w:pPr>
        <w:pStyle w:val="Textkrper"/>
        <w:rPr>
          <w:rFonts w:ascii="Source Sans Pro SemiBold" w:hAnsi="Source Sans Pro SemiBold"/>
          <w:sz w:val="22"/>
          <w:szCs w:val="22"/>
        </w:rPr>
      </w:pPr>
    </w:p>
    <w:p w14:paraId="2DDC1BEF" w14:textId="77777777" w:rsidR="0071140E" w:rsidRPr="007A1A68" w:rsidRDefault="0071140E" w:rsidP="0071140E">
      <w:pPr>
        <w:pStyle w:val="Textkrper"/>
        <w:rPr>
          <w:rFonts w:ascii="Source Sans Pro SemiBold" w:hAnsi="Source Sans Pro SemiBold"/>
          <w:sz w:val="22"/>
          <w:szCs w:val="22"/>
        </w:rPr>
      </w:pPr>
    </w:p>
    <w:p w14:paraId="70287504" w14:textId="77777777" w:rsidR="0071140E" w:rsidRPr="007A1A68" w:rsidRDefault="0071140E" w:rsidP="0071140E">
      <w:pPr>
        <w:pStyle w:val="Textkrper"/>
        <w:rPr>
          <w:rFonts w:ascii="Source Sans Pro SemiBold" w:hAnsi="Source Sans Pro SemiBold"/>
          <w:sz w:val="22"/>
          <w:szCs w:val="22"/>
        </w:rPr>
      </w:pPr>
    </w:p>
    <w:p w14:paraId="5B1E0872" w14:textId="77777777" w:rsidR="0071140E" w:rsidRPr="007A1A68" w:rsidRDefault="0071140E" w:rsidP="0071140E">
      <w:pPr>
        <w:pStyle w:val="Textkrper"/>
        <w:rPr>
          <w:rFonts w:ascii="Source Sans Pro SemiBold" w:hAnsi="Source Sans Pro SemiBold"/>
          <w:sz w:val="22"/>
          <w:szCs w:val="22"/>
        </w:rPr>
      </w:pPr>
    </w:p>
    <w:p w14:paraId="2A36F022" w14:textId="77777777" w:rsidR="0071140E" w:rsidRPr="007A1A68" w:rsidRDefault="0071140E" w:rsidP="0071140E">
      <w:pPr>
        <w:pStyle w:val="Textkrper"/>
        <w:rPr>
          <w:rFonts w:ascii="Source Sans Pro SemiBold" w:hAnsi="Source Sans Pro SemiBold"/>
          <w:sz w:val="22"/>
          <w:szCs w:val="22"/>
        </w:rPr>
      </w:pPr>
    </w:p>
    <w:p w14:paraId="18A6FF5A" w14:textId="77777777" w:rsidR="0071140E" w:rsidRPr="007A1A68" w:rsidRDefault="0071140E" w:rsidP="0071140E">
      <w:pPr>
        <w:pStyle w:val="Textkrper"/>
        <w:rPr>
          <w:rFonts w:ascii="Source Sans Pro SemiBold" w:hAnsi="Source Sans Pro SemiBold"/>
          <w:sz w:val="22"/>
          <w:szCs w:val="22"/>
        </w:rPr>
      </w:pPr>
    </w:p>
    <w:p w14:paraId="599EDF9C" w14:textId="77777777" w:rsidR="0071140E" w:rsidRPr="007A1A68" w:rsidRDefault="0071140E" w:rsidP="0071140E">
      <w:pPr>
        <w:pStyle w:val="Textkrper"/>
        <w:rPr>
          <w:rFonts w:ascii="Source Sans Pro SemiBold" w:hAnsi="Source Sans Pro SemiBold"/>
          <w:sz w:val="22"/>
          <w:szCs w:val="22"/>
        </w:rPr>
      </w:pPr>
    </w:p>
    <w:p w14:paraId="3EF53B30" w14:textId="77777777" w:rsidR="0071140E" w:rsidRPr="007A1A68" w:rsidRDefault="0071140E" w:rsidP="0071140E">
      <w:pPr>
        <w:pStyle w:val="Textkrper"/>
        <w:rPr>
          <w:rFonts w:ascii="Source Sans Pro SemiBold" w:hAnsi="Source Sans Pro SemiBold"/>
          <w:sz w:val="22"/>
          <w:szCs w:val="22"/>
        </w:rPr>
      </w:pPr>
    </w:p>
    <w:p w14:paraId="60EC8045" w14:textId="77777777" w:rsidR="0071140E" w:rsidRPr="007A1A68" w:rsidRDefault="0071140E" w:rsidP="0071140E">
      <w:pPr>
        <w:pStyle w:val="Textkrper"/>
        <w:rPr>
          <w:rFonts w:ascii="Source Sans Pro SemiBold" w:hAnsi="Source Sans Pro SemiBold"/>
          <w:sz w:val="22"/>
          <w:szCs w:val="22"/>
        </w:rPr>
      </w:pPr>
    </w:p>
    <w:p w14:paraId="6C01BD1E" w14:textId="77777777" w:rsidR="0071140E" w:rsidRPr="007A1A68" w:rsidRDefault="0071140E" w:rsidP="0071140E">
      <w:pPr>
        <w:pStyle w:val="Textkrper"/>
        <w:rPr>
          <w:rFonts w:ascii="Source Sans Pro SemiBold" w:hAnsi="Source Sans Pro SemiBold"/>
          <w:sz w:val="22"/>
          <w:szCs w:val="22"/>
        </w:rPr>
      </w:pPr>
    </w:p>
    <w:p w14:paraId="19C110E0" w14:textId="77777777" w:rsidR="0071140E" w:rsidRPr="007A1A68" w:rsidRDefault="0071140E" w:rsidP="0071140E">
      <w:pPr>
        <w:pStyle w:val="Textkrper"/>
        <w:rPr>
          <w:rFonts w:ascii="Source Sans Pro SemiBold" w:hAnsi="Source Sans Pro SemiBold"/>
          <w:sz w:val="22"/>
          <w:szCs w:val="22"/>
        </w:rPr>
      </w:pPr>
    </w:p>
    <w:p w14:paraId="1EB12749" w14:textId="77777777" w:rsidR="0071140E" w:rsidRPr="007A1A68" w:rsidRDefault="0071140E" w:rsidP="0071140E">
      <w:pPr>
        <w:pStyle w:val="Textkrper"/>
        <w:rPr>
          <w:rFonts w:ascii="Source Sans Pro SemiBold" w:hAnsi="Source Sans Pro SemiBold"/>
          <w:sz w:val="22"/>
          <w:szCs w:val="22"/>
        </w:rPr>
      </w:pPr>
    </w:p>
    <w:p w14:paraId="0D3CE10E" w14:textId="77777777" w:rsidR="00481C2D" w:rsidRPr="00A11D80" w:rsidRDefault="00481C2D" w:rsidP="00817703">
      <w:pPr>
        <w:pStyle w:val="Textkrper"/>
        <w:rPr>
          <w:sz w:val="22"/>
          <w:szCs w:val="22"/>
        </w:rPr>
      </w:pPr>
    </w:p>
    <w:sectPr w:rsidR="00481C2D" w:rsidRPr="00A11D80" w:rsidSect="0080088E">
      <w:headerReference w:type="default" r:id="rId55"/>
      <w:footerReference w:type="default" r:id="rId56"/>
      <w:pgSz w:w="11906" w:h="16838" w:code="9"/>
      <w:pgMar w:top="993" w:right="3402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EC2156" w14:textId="77777777" w:rsidR="00C57B0C" w:rsidRDefault="00C57B0C" w:rsidP="001E03DE">
      <w:r>
        <w:separator/>
      </w:r>
    </w:p>
  </w:endnote>
  <w:endnote w:type="continuationSeparator" w:id="0">
    <w:p w14:paraId="0BF792CE" w14:textId="77777777" w:rsidR="00C57B0C" w:rsidRDefault="00C57B0C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SemiBold">
    <w:altName w:val="Corbel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Light">
    <w:altName w:val="Corbel"/>
    <w:charset w:val="00"/>
    <w:family w:val="swiss"/>
    <w:pitch w:val="variable"/>
    <w:sig w:usb0="600002F7" w:usb1="02000001" w:usb2="00000000" w:usb3="00000000" w:csb0="0000019F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ED3474" w14:textId="2ED1E218" w:rsidR="00DA68DC" w:rsidRPr="002E2050" w:rsidRDefault="00DA68DC" w:rsidP="002E2050">
    <w:pPr>
      <w:pStyle w:val="Fuzeile"/>
    </w:pPr>
    <w:r w:rsidRPr="00595C5A">
      <w:t xml:space="preserve">© </w:t>
    </w:r>
    <w:r w:rsidR="009849A1">
      <w:t>Zentrum für Schulqualität und Lehrerbildung 20</w:t>
    </w:r>
    <w:r w:rsidR="005F42A3"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5152F4" w14:textId="77777777" w:rsidR="00C57B0C" w:rsidRDefault="00C57B0C" w:rsidP="001E03DE">
      <w:r>
        <w:separator/>
      </w:r>
    </w:p>
  </w:footnote>
  <w:footnote w:type="continuationSeparator" w:id="0">
    <w:p w14:paraId="665FCB44" w14:textId="77777777" w:rsidR="00C57B0C" w:rsidRDefault="00C57B0C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F9B29" w14:textId="77777777" w:rsidR="00DA68DC" w:rsidRPr="006A1C37" w:rsidRDefault="009849A1" w:rsidP="00A74C42">
    <w:pPr>
      <w:pStyle w:val="Kopfzeile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0011022" wp14:editId="03D4CEEF">
              <wp:simplePos x="0" y="0"/>
              <wp:positionH relativeFrom="page">
                <wp:posOffset>617855</wp:posOffset>
              </wp:positionH>
              <wp:positionV relativeFrom="page">
                <wp:posOffset>295910</wp:posOffset>
              </wp:positionV>
              <wp:extent cx="6214745" cy="436880"/>
              <wp:effectExtent l="0" t="0" r="0" b="1270"/>
              <wp:wrapNone/>
              <wp:docPr id="1856" name="Gruppieren 18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4745" cy="436245"/>
                        <a:chOff x="0" y="0"/>
                        <a:chExt cx="6215553" cy="437710"/>
                      </a:xfrm>
                    </wpg:grpSpPr>
                    <wps:wsp>
                      <wps:cNvPr id="196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E3124" w14:textId="77777777" w:rsidR="009849A1" w:rsidRDefault="009849A1" w:rsidP="009849A1">
                            <w:pPr>
                              <w:pStyle w:val="NL-Kopfzeilen-Titel"/>
                            </w:pPr>
                            <w:r>
                              <w:t>Zentrum für Schulqualität 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7" name="Grafik 197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5921" y="0"/>
                          <a:ext cx="399632" cy="437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8" name="Gerade Verbindung 460"/>
                      <wps:cNvCnPr/>
                      <wps:spPr>
                        <a:xfrm flipH="1">
                          <a:off x="95068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011022" id="Gruppieren 1856" o:spid="_x0000_s1108" style="position:absolute;margin-left:48.65pt;margin-top:23.3pt;width:489.35pt;height:34.4pt;z-index:251659264;mso-position-horizontal-relative:page;mso-position-vertical-relative:page;mso-width-relative:margin;mso-height-relative:margin" coordsize="62155,4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109" type="#_x0000_t202" style="position:absolute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" stroked="f">
                <v:textbox>
                  <w:txbxContent>
                    <w:p w14:paraId="16EE3124" w14:textId="77777777" w:rsidR="009849A1" w:rsidRDefault="009849A1" w:rsidP="009849A1">
                      <w:pPr>
                        <w:pStyle w:val="NL-Kopfzeilen-Titel"/>
                      </w:pPr>
                      <w:r>
                        <w:t>Zentrum für Schulqualität und Lehrerbildung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97" o:spid="_x0000_s1110" type="#_x0000_t75" style="position:absolute;left:58159;width:3996;height:4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">
                <v:imagedata r:id="rId2" o:title=""/>
              </v:shape>
              <v:line id="Gerade Verbindung 460" o:spid="_x0000_s1111" style="position:absolute;flip:x;visibility:visible;mso-wrap-style:square" from="950,3402" to="5672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2D6C02D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98A4AB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B440B8"/>
    <w:multiLevelType w:val="hybridMultilevel"/>
    <w:tmpl w:val="C8108590"/>
    <w:lvl w:ilvl="0" w:tplc="B4328BB2">
      <w:start w:val="8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6D60B0"/>
    <w:multiLevelType w:val="hybridMultilevel"/>
    <w:tmpl w:val="3878E1E6"/>
    <w:lvl w:ilvl="0" w:tplc="CC880D92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592718"/>
    <w:multiLevelType w:val="hybridMultilevel"/>
    <w:tmpl w:val="4D12415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AF68F4"/>
    <w:multiLevelType w:val="hybridMultilevel"/>
    <w:tmpl w:val="B7F47F86"/>
    <w:lvl w:ilvl="0" w:tplc="82F805BE">
      <w:start w:val="5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F1307BE"/>
    <w:multiLevelType w:val="hybridMultilevel"/>
    <w:tmpl w:val="3CCCC8C0"/>
    <w:lvl w:ilvl="0" w:tplc="1DC0D078">
      <w:start w:val="5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1D377B2"/>
    <w:multiLevelType w:val="hybridMultilevel"/>
    <w:tmpl w:val="611E3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0F5F17"/>
    <w:multiLevelType w:val="hybridMultilevel"/>
    <w:tmpl w:val="7798640A"/>
    <w:lvl w:ilvl="0" w:tplc="04070011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4726772"/>
    <w:multiLevelType w:val="hybridMultilevel"/>
    <w:tmpl w:val="2DEC3F62"/>
    <w:lvl w:ilvl="0" w:tplc="290E6174">
      <w:start w:val="1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695C25"/>
    <w:multiLevelType w:val="hybridMultilevel"/>
    <w:tmpl w:val="15F222BC"/>
    <w:lvl w:ilvl="0" w:tplc="0407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8685D9F"/>
    <w:multiLevelType w:val="multilevel"/>
    <w:tmpl w:val="4B50BB92"/>
    <w:lvl w:ilvl="0">
      <w:start w:val="1"/>
      <w:numFmt w:val="bullet"/>
      <w:pStyle w:val="AufgabeEbene3angekreuzt"/>
      <w:lvlText w:val="☑"/>
      <w:lvlJc w:val="left"/>
      <w:pPr>
        <w:ind w:left="567" w:hanging="283"/>
      </w:pPr>
      <w:rPr>
        <w:rFonts w:ascii="Source Sans Pro" w:hAnsi="Source Sans Pr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277BD"/>
    <w:multiLevelType w:val="hybridMultilevel"/>
    <w:tmpl w:val="E8C0BF4E"/>
    <w:lvl w:ilvl="0" w:tplc="B63C940E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63482A"/>
    <w:multiLevelType w:val="multilevel"/>
    <w:tmpl w:val="C3F41E0A"/>
    <w:lvl w:ilvl="0">
      <w:start w:val="1"/>
      <w:numFmt w:val="decimal"/>
      <w:pStyle w:val="AufgabeEbene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AufgabeEbene2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pStyle w:val="AufgabeEbene3"/>
      <w:lvlText w:val="☐"/>
      <w:lvlJc w:val="left"/>
      <w:pPr>
        <w:ind w:left="851" w:hanging="284"/>
      </w:pPr>
      <w:rPr>
        <w:rFonts w:ascii="Source Sans Pro" w:hAnsi="Source Sans Pro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2BCA180B"/>
    <w:multiLevelType w:val="hybridMultilevel"/>
    <w:tmpl w:val="F282F436"/>
    <w:lvl w:ilvl="0" w:tplc="DF7E8B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5350AC"/>
    <w:multiLevelType w:val="hybridMultilevel"/>
    <w:tmpl w:val="2DEC3F62"/>
    <w:lvl w:ilvl="0" w:tplc="290E6174">
      <w:start w:val="1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D44E73"/>
    <w:multiLevelType w:val="hybridMultilevel"/>
    <w:tmpl w:val="257ED9FC"/>
    <w:lvl w:ilvl="0" w:tplc="0407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A5A4402"/>
    <w:multiLevelType w:val="hybridMultilevel"/>
    <w:tmpl w:val="66203786"/>
    <w:lvl w:ilvl="0" w:tplc="3092A8D4">
      <w:start w:val="1"/>
      <w:numFmt w:val="decimal"/>
      <w:pStyle w:val="TabelleNummerierungalt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67" w:hanging="360"/>
      </w:pPr>
    </w:lvl>
    <w:lvl w:ilvl="2" w:tplc="0407001B" w:tentative="1">
      <w:start w:val="1"/>
      <w:numFmt w:val="lowerRoman"/>
      <w:lvlText w:val="%3."/>
      <w:lvlJc w:val="right"/>
      <w:pPr>
        <w:ind w:left="2387" w:hanging="180"/>
      </w:pPr>
    </w:lvl>
    <w:lvl w:ilvl="3" w:tplc="0407000F" w:tentative="1">
      <w:start w:val="1"/>
      <w:numFmt w:val="decimal"/>
      <w:lvlText w:val="%4."/>
      <w:lvlJc w:val="left"/>
      <w:pPr>
        <w:ind w:left="3107" w:hanging="360"/>
      </w:pPr>
    </w:lvl>
    <w:lvl w:ilvl="4" w:tplc="04070019" w:tentative="1">
      <w:start w:val="1"/>
      <w:numFmt w:val="lowerLetter"/>
      <w:lvlText w:val="%5."/>
      <w:lvlJc w:val="left"/>
      <w:pPr>
        <w:ind w:left="3827" w:hanging="360"/>
      </w:pPr>
    </w:lvl>
    <w:lvl w:ilvl="5" w:tplc="0407001B" w:tentative="1">
      <w:start w:val="1"/>
      <w:numFmt w:val="lowerRoman"/>
      <w:lvlText w:val="%6."/>
      <w:lvlJc w:val="right"/>
      <w:pPr>
        <w:ind w:left="4547" w:hanging="180"/>
      </w:pPr>
    </w:lvl>
    <w:lvl w:ilvl="6" w:tplc="0407000F" w:tentative="1">
      <w:start w:val="1"/>
      <w:numFmt w:val="decimal"/>
      <w:lvlText w:val="%7."/>
      <w:lvlJc w:val="left"/>
      <w:pPr>
        <w:ind w:left="5267" w:hanging="360"/>
      </w:pPr>
    </w:lvl>
    <w:lvl w:ilvl="7" w:tplc="04070019" w:tentative="1">
      <w:start w:val="1"/>
      <w:numFmt w:val="lowerLetter"/>
      <w:lvlText w:val="%8."/>
      <w:lvlJc w:val="left"/>
      <w:pPr>
        <w:ind w:left="5987" w:hanging="360"/>
      </w:pPr>
    </w:lvl>
    <w:lvl w:ilvl="8" w:tplc="0407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8" w15:restartNumberingAfterBreak="0">
    <w:nsid w:val="3C3744C2"/>
    <w:multiLevelType w:val="hybridMultilevel"/>
    <w:tmpl w:val="FF9A6974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AD08F4"/>
    <w:multiLevelType w:val="hybridMultilevel"/>
    <w:tmpl w:val="BC8CD1AA"/>
    <w:lvl w:ilvl="0" w:tplc="04070011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4036F94"/>
    <w:multiLevelType w:val="multilevel"/>
    <w:tmpl w:val="3D1CDFE6"/>
    <w:lvl w:ilvl="0">
      <w:start w:val="1"/>
      <w:numFmt w:val="decimal"/>
      <w:pStyle w:val="Textkrpernrinnen"/>
      <w:lvlText w:val="%1."/>
      <w:lvlJc w:val="left"/>
      <w:pPr>
        <w:ind w:left="56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851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5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21" w15:restartNumberingAfterBreak="0">
    <w:nsid w:val="45410D8E"/>
    <w:multiLevelType w:val="hybridMultilevel"/>
    <w:tmpl w:val="15F222BC"/>
    <w:lvl w:ilvl="0" w:tplc="0407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56B5860"/>
    <w:multiLevelType w:val="hybridMultilevel"/>
    <w:tmpl w:val="C8108590"/>
    <w:lvl w:ilvl="0" w:tplc="B4328BB2">
      <w:start w:val="8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63816DE"/>
    <w:multiLevelType w:val="hybridMultilevel"/>
    <w:tmpl w:val="E3108BFC"/>
    <w:lvl w:ilvl="0" w:tplc="AFE0DA7E">
      <w:start w:val="1"/>
      <w:numFmt w:val="bullet"/>
      <w:pStyle w:val="AufgabeKastenangekreuzt"/>
      <w:lvlText w:val="☑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B0004"/>
    <w:multiLevelType w:val="multilevel"/>
    <w:tmpl w:val="C5E80F98"/>
    <w:styleLink w:val="LS-berschriftengliederung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4783294D"/>
    <w:multiLevelType w:val="hybridMultilevel"/>
    <w:tmpl w:val="50261D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E97E52"/>
    <w:multiLevelType w:val="multilevel"/>
    <w:tmpl w:val="F21A8B04"/>
    <w:lvl w:ilvl="0">
      <w:start w:val="1"/>
      <w:numFmt w:val="decimal"/>
      <w:pStyle w:val="Textkrpernrauen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4C547582"/>
    <w:multiLevelType w:val="multilevel"/>
    <w:tmpl w:val="514415BA"/>
    <w:lvl w:ilvl="0">
      <w:start w:val="1"/>
      <w:numFmt w:val="decimal"/>
      <w:pStyle w:val="Kopf8ptlinksnr"/>
      <w:lvlText w:val="%1."/>
      <w:lvlJc w:val="left"/>
      <w:pPr>
        <w:ind w:left="284" w:hanging="171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4CA764FF"/>
    <w:multiLevelType w:val="hybridMultilevel"/>
    <w:tmpl w:val="2764B21E"/>
    <w:lvl w:ilvl="0" w:tplc="96A859B2">
      <w:start w:val="1"/>
      <w:numFmt w:val="decimal"/>
      <w:lvlText w:val="%1."/>
      <w:lvlJc w:val="left"/>
      <w:pPr>
        <w:ind w:left="720" w:hanging="360"/>
      </w:pPr>
      <w:rPr>
        <w:rFonts w:ascii="Source Sans Pro" w:hAnsi="Source Sans Pro"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EC683D"/>
    <w:multiLevelType w:val="hybridMultilevel"/>
    <w:tmpl w:val="B5866632"/>
    <w:lvl w:ilvl="0" w:tplc="B3DC9D5E">
      <w:start w:val="4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</w:lvl>
    <w:lvl w:ilvl="1" w:tplc="04070019">
      <w:start w:val="1"/>
      <w:numFmt w:val="lowerLetter"/>
      <w:lvlText w:val="%2."/>
      <w:lvlJc w:val="left"/>
      <w:pPr>
        <w:ind w:left="1684" w:hanging="360"/>
      </w:pPr>
    </w:lvl>
    <w:lvl w:ilvl="2" w:tplc="0407001B">
      <w:start w:val="1"/>
      <w:numFmt w:val="lowerRoman"/>
      <w:lvlText w:val="%3."/>
      <w:lvlJc w:val="right"/>
      <w:pPr>
        <w:ind w:left="2404" w:hanging="180"/>
      </w:pPr>
    </w:lvl>
    <w:lvl w:ilvl="3" w:tplc="0407000F">
      <w:start w:val="1"/>
      <w:numFmt w:val="decimal"/>
      <w:lvlText w:val="%4."/>
      <w:lvlJc w:val="left"/>
      <w:pPr>
        <w:ind w:left="3124" w:hanging="360"/>
      </w:pPr>
    </w:lvl>
    <w:lvl w:ilvl="4" w:tplc="04070019">
      <w:start w:val="1"/>
      <w:numFmt w:val="lowerLetter"/>
      <w:lvlText w:val="%5."/>
      <w:lvlJc w:val="left"/>
      <w:pPr>
        <w:ind w:left="3844" w:hanging="360"/>
      </w:pPr>
    </w:lvl>
    <w:lvl w:ilvl="5" w:tplc="0407001B">
      <w:start w:val="1"/>
      <w:numFmt w:val="lowerRoman"/>
      <w:lvlText w:val="%6."/>
      <w:lvlJc w:val="right"/>
      <w:pPr>
        <w:ind w:left="4564" w:hanging="180"/>
      </w:pPr>
    </w:lvl>
    <w:lvl w:ilvl="6" w:tplc="0407000F">
      <w:start w:val="1"/>
      <w:numFmt w:val="decimal"/>
      <w:lvlText w:val="%7."/>
      <w:lvlJc w:val="left"/>
      <w:pPr>
        <w:ind w:left="5284" w:hanging="360"/>
      </w:pPr>
    </w:lvl>
    <w:lvl w:ilvl="7" w:tplc="04070019">
      <w:start w:val="1"/>
      <w:numFmt w:val="lowerLetter"/>
      <w:lvlText w:val="%8."/>
      <w:lvlJc w:val="left"/>
      <w:pPr>
        <w:ind w:left="6004" w:hanging="360"/>
      </w:pPr>
    </w:lvl>
    <w:lvl w:ilvl="8" w:tplc="0407001B">
      <w:start w:val="1"/>
      <w:numFmt w:val="lowerRoman"/>
      <w:lvlText w:val="%9."/>
      <w:lvlJc w:val="right"/>
      <w:pPr>
        <w:ind w:left="6724" w:hanging="180"/>
      </w:pPr>
    </w:lvl>
  </w:abstractNum>
  <w:abstractNum w:abstractNumId="31" w15:restartNumberingAfterBreak="0">
    <w:nsid w:val="5A455EBD"/>
    <w:multiLevelType w:val="hybridMultilevel"/>
    <w:tmpl w:val="F7D09B30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930E42"/>
    <w:multiLevelType w:val="hybridMultilevel"/>
    <w:tmpl w:val="D25E0DA4"/>
    <w:lvl w:ilvl="0" w:tplc="8C2259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EB19CE"/>
    <w:multiLevelType w:val="multilevel"/>
    <w:tmpl w:val="6330AF82"/>
    <w:lvl w:ilvl="0">
      <w:start w:val="1"/>
      <w:numFmt w:val="decimal"/>
      <w:pStyle w:val="Inhaltsverzeichnisnr"/>
      <w:lvlText w:val="%1.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5C3C21C0"/>
    <w:multiLevelType w:val="hybridMultilevel"/>
    <w:tmpl w:val="02F02E38"/>
    <w:lvl w:ilvl="0" w:tplc="17A463B8">
      <w:start w:val="1"/>
      <w:numFmt w:val="bullet"/>
      <w:pStyle w:val="TabelleAufzhlung"/>
      <w:lvlText w:val="­"/>
      <w:lvlJc w:val="left"/>
      <w:pPr>
        <w:ind w:left="417" w:hanging="360"/>
      </w:pPr>
      <w:rPr>
        <w:rFonts w:ascii="Source Sans Pro" w:hAnsi="Source Sans Pro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F1192F"/>
    <w:multiLevelType w:val="hybridMultilevel"/>
    <w:tmpl w:val="BA9A5E58"/>
    <w:lvl w:ilvl="0" w:tplc="20608826">
      <w:start w:val="1"/>
      <w:numFmt w:val="bullet"/>
      <w:pStyle w:val="Textkrperafz"/>
      <w:lvlText w:val="­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1F7119"/>
    <w:multiLevelType w:val="hybridMultilevel"/>
    <w:tmpl w:val="E80A6526"/>
    <w:lvl w:ilvl="0" w:tplc="8C22599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60712A1B"/>
    <w:multiLevelType w:val="hybridMultilevel"/>
    <w:tmpl w:val="257ED9FC"/>
    <w:lvl w:ilvl="0" w:tplc="0407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64962012"/>
    <w:multiLevelType w:val="hybridMultilevel"/>
    <w:tmpl w:val="B73AD3B4"/>
    <w:lvl w:ilvl="0" w:tplc="0CE4E9F8">
      <w:start w:val="1"/>
      <w:numFmt w:val="decimal"/>
      <w:pStyle w:val="NummerierungAnfang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E1620B"/>
    <w:multiLevelType w:val="hybridMultilevel"/>
    <w:tmpl w:val="FF9A6974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A13E16"/>
    <w:multiLevelType w:val="hybridMultilevel"/>
    <w:tmpl w:val="32125F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D60CE3"/>
    <w:multiLevelType w:val="hybridMultilevel"/>
    <w:tmpl w:val="F3B05A0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89D03C0"/>
    <w:multiLevelType w:val="hybridMultilevel"/>
    <w:tmpl w:val="481CE426"/>
    <w:lvl w:ilvl="0" w:tplc="16AE79F4">
      <w:start w:val="1"/>
      <w:numFmt w:val="bullet"/>
      <w:pStyle w:val="AufgabeKasten"/>
      <w:lvlText w:val="☐"/>
      <w:lvlJc w:val="left"/>
      <w:pPr>
        <w:ind w:left="1004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3" w15:restartNumberingAfterBreak="0">
    <w:nsid w:val="7E2779A4"/>
    <w:multiLevelType w:val="hybridMultilevel"/>
    <w:tmpl w:val="B44C3ABC"/>
    <w:lvl w:ilvl="0" w:tplc="36C0B728">
      <w:start w:val="4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414605"/>
    <w:multiLevelType w:val="hybridMultilevel"/>
    <w:tmpl w:val="3A5E95D8"/>
    <w:lvl w:ilvl="0" w:tplc="8384F2C0">
      <w:start w:val="1"/>
      <w:numFmt w:val="bullet"/>
      <w:pStyle w:val="Kopf8ptafz"/>
      <w:lvlText w:val="­"/>
      <w:lvlJc w:val="left"/>
      <w:pPr>
        <w:ind w:left="416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33"/>
  </w:num>
  <w:num w:numId="4">
    <w:abstractNumId w:val="38"/>
  </w:num>
  <w:num w:numId="5">
    <w:abstractNumId w:val="27"/>
  </w:num>
  <w:num w:numId="6">
    <w:abstractNumId w:val="44"/>
  </w:num>
  <w:num w:numId="7">
    <w:abstractNumId w:val="35"/>
  </w:num>
  <w:num w:numId="8">
    <w:abstractNumId w:val="1"/>
  </w:num>
  <w:num w:numId="9">
    <w:abstractNumId w:val="20"/>
  </w:num>
  <w:num w:numId="10">
    <w:abstractNumId w:val="13"/>
  </w:num>
  <w:num w:numId="11">
    <w:abstractNumId w:val="42"/>
  </w:num>
  <w:num w:numId="12">
    <w:abstractNumId w:val="23"/>
  </w:num>
  <w:num w:numId="13">
    <w:abstractNumId w:val="26"/>
  </w:num>
  <w:num w:numId="14">
    <w:abstractNumId w:val="11"/>
  </w:num>
  <w:num w:numId="15">
    <w:abstractNumId w:val="0"/>
  </w:num>
  <w:num w:numId="16">
    <w:abstractNumId w:val="12"/>
  </w:num>
  <w:num w:numId="17">
    <w:abstractNumId w:val="3"/>
  </w:num>
  <w:num w:numId="18">
    <w:abstractNumId w:val="34"/>
  </w:num>
  <w:num w:numId="1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</w:num>
  <w:num w:numId="21">
    <w:abstractNumId w:val="32"/>
  </w:num>
  <w:num w:numId="22">
    <w:abstractNumId w:val="14"/>
  </w:num>
  <w:num w:numId="23">
    <w:abstractNumId w:val="36"/>
  </w:num>
  <w:num w:numId="24">
    <w:abstractNumId w:val="22"/>
  </w:num>
  <w:num w:numId="25">
    <w:abstractNumId w:val="29"/>
  </w:num>
  <w:num w:numId="26">
    <w:abstractNumId w:val="15"/>
  </w:num>
  <w:num w:numId="27">
    <w:abstractNumId w:val="10"/>
  </w:num>
  <w:num w:numId="28">
    <w:abstractNumId w:val="37"/>
  </w:num>
  <w:num w:numId="29">
    <w:abstractNumId w:val="5"/>
  </w:num>
  <w:num w:numId="30">
    <w:abstractNumId w:val="28"/>
  </w:num>
  <w:num w:numId="31">
    <w:abstractNumId w:val="39"/>
  </w:num>
  <w:num w:numId="32">
    <w:abstractNumId w:val="41"/>
  </w:num>
  <w:num w:numId="33">
    <w:abstractNumId w:val="7"/>
  </w:num>
  <w:num w:numId="34">
    <w:abstractNumId w:val="25"/>
  </w:num>
  <w:num w:numId="35">
    <w:abstractNumId w:val="8"/>
  </w:num>
  <w:num w:numId="36">
    <w:abstractNumId w:val="40"/>
  </w:num>
  <w:num w:numId="37">
    <w:abstractNumId w:val="6"/>
  </w:num>
  <w:num w:numId="38">
    <w:abstractNumId w:val="2"/>
  </w:num>
  <w:num w:numId="39">
    <w:abstractNumId w:val="9"/>
  </w:num>
  <w:num w:numId="40">
    <w:abstractNumId w:val="4"/>
  </w:num>
  <w:num w:numId="41">
    <w:abstractNumId w:val="16"/>
  </w:num>
  <w:num w:numId="42">
    <w:abstractNumId w:val="21"/>
  </w:num>
  <w:num w:numId="43">
    <w:abstractNumId w:val="18"/>
  </w:num>
  <w:num w:numId="44">
    <w:abstractNumId w:val="43"/>
  </w:num>
  <w:num w:numId="45">
    <w:abstractNumId w:val="3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227B"/>
    <w:rsid w:val="00005129"/>
    <w:rsid w:val="00005A28"/>
    <w:rsid w:val="00005EAC"/>
    <w:rsid w:val="00010974"/>
    <w:rsid w:val="000160EC"/>
    <w:rsid w:val="00024E63"/>
    <w:rsid w:val="000337BE"/>
    <w:rsid w:val="000343DC"/>
    <w:rsid w:val="00036A4D"/>
    <w:rsid w:val="000411A8"/>
    <w:rsid w:val="000429D6"/>
    <w:rsid w:val="00044BAA"/>
    <w:rsid w:val="0005288C"/>
    <w:rsid w:val="0005400D"/>
    <w:rsid w:val="00057390"/>
    <w:rsid w:val="00057B3D"/>
    <w:rsid w:val="00064582"/>
    <w:rsid w:val="00085AB3"/>
    <w:rsid w:val="00092DF1"/>
    <w:rsid w:val="000977FD"/>
    <w:rsid w:val="00097AAA"/>
    <w:rsid w:val="00097D38"/>
    <w:rsid w:val="000A764B"/>
    <w:rsid w:val="000A7A5C"/>
    <w:rsid w:val="000B1737"/>
    <w:rsid w:val="000B2BC9"/>
    <w:rsid w:val="000C5FC9"/>
    <w:rsid w:val="000D5446"/>
    <w:rsid w:val="000D7D55"/>
    <w:rsid w:val="000E33F4"/>
    <w:rsid w:val="000E69F8"/>
    <w:rsid w:val="000E763B"/>
    <w:rsid w:val="00101F6F"/>
    <w:rsid w:val="001021F6"/>
    <w:rsid w:val="00102A7B"/>
    <w:rsid w:val="001066AF"/>
    <w:rsid w:val="00111E6A"/>
    <w:rsid w:val="0012000E"/>
    <w:rsid w:val="001332A4"/>
    <w:rsid w:val="001424B4"/>
    <w:rsid w:val="001467A4"/>
    <w:rsid w:val="00147AB4"/>
    <w:rsid w:val="00153EE8"/>
    <w:rsid w:val="00157EBB"/>
    <w:rsid w:val="001619F5"/>
    <w:rsid w:val="001633C8"/>
    <w:rsid w:val="00164BB7"/>
    <w:rsid w:val="00173367"/>
    <w:rsid w:val="00174C08"/>
    <w:rsid w:val="00177093"/>
    <w:rsid w:val="00185446"/>
    <w:rsid w:val="00186B1D"/>
    <w:rsid w:val="00186B3F"/>
    <w:rsid w:val="00191FDA"/>
    <w:rsid w:val="001979E7"/>
    <w:rsid w:val="001A1E3C"/>
    <w:rsid w:val="001A2103"/>
    <w:rsid w:val="001A4D52"/>
    <w:rsid w:val="001B4C23"/>
    <w:rsid w:val="001C241E"/>
    <w:rsid w:val="001C721C"/>
    <w:rsid w:val="001E03DE"/>
    <w:rsid w:val="001E43A8"/>
    <w:rsid w:val="001E6769"/>
    <w:rsid w:val="001F1C14"/>
    <w:rsid w:val="001F3112"/>
    <w:rsid w:val="0020278E"/>
    <w:rsid w:val="00203E01"/>
    <w:rsid w:val="00210735"/>
    <w:rsid w:val="002223B8"/>
    <w:rsid w:val="00225F48"/>
    <w:rsid w:val="0022617F"/>
    <w:rsid w:val="002263A0"/>
    <w:rsid w:val="00227078"/>
    <w:rsid w:val="00233EB7"/>
    <w:rsid w:val="00234B66"/>
    <w:rsid w:val="00241372"/>
    <w:rsid w:val="00253AA4"/>
    <w:rsid w:val="002611F5"/>
    <w:rsid w:val="002660E4"/>
    <w:rsid w:val="00281CB1"/>
    <w:rsid w:val="002915B8"/>
    <w:rsid w:val="00296589"/>
    <w:rsid w:val="002979DC"/>
    <w:rsid w:val="002A1D90"/>
    <w:rsid w:val="002A2D21"/>
    <w:rsid w:val="002A725A"/>
    <w:rsid w:val="002A79B5"/>
    <w:rsid w:val="002B1CA9"/>
    <w:rsid w:val="002B5C8D"/>
    <w:rsid w:val="002E10B1"/>
    <w:rsid w:val="002E2050"/>
    <w:rsid w:val="002E46DB"/>
    <w:rsid w:val="002E5967"/>
    <w:rsid w:val="002F2555"/>
    <w:rsid w:val="003079A7"/>
    <w:rsid w:val="0032000F"/>
    <w:rsid w:val="00327A81"/>
    <w:rsid w:val="00334277"/>
    <w:rsid w:val="003346C3"/>
    <w:rsid w:val="003421A1"/>
    <w:rsid w:val="003457A0"/>
    <w:rsid w:val="00351422"/>
    <w:rsid w:val="003552C0"/>
    <w:rsid w:val="00357C55"/>
    <w:rsid w:val="00361CA6"/>
    <w:rsid w:val="00361E5E"/>
    <w:rsid w:val="00362A92"/>
    <w:rsid w:val="00366215"/>
    <w:rsid w:val="0037039B"/>
    <w:rsid w:val="003754CF"/>
    <w:rsid w:val="00376CB2"/>
    <w:rsid w:val="003814E8"/>
    <w:rsid w:val="00385D63"/>
    <w:rsid w:val="00387063"/>
    <w:rsid w:val="00391945"/>
    <w:rsid w:val="003A0130"/>
    <w:rsid w:val="003A17D4"/>
    <w:rsid w:val="003C4B80"/>
    <w:rsid w:val="003C56C4"/>
    <w:rsid w:val="003C6830"/>
    <w:rsid w:val="003D0AD2"/>
    <w:rsid w:val="003D2E25"/>
    <w:rsid w:val="003D41C8"/>
    <w:rsid w:val="003D4989"/>
    <w:rsid w:val="003E07DC"/>
    <w:rsid w:val="003E6979"/>
    <w:rsid w:val="003F5C78"/>
    <w:rsid w:val="003F75E9"/>
    <w:rsid w:val="0042086D"/>
    <w:rsid w:val="0042345D"/>
    <w:rsid w:val="0043264B"/>
    <w:rsid w:val="0043494C"/>
    <w:rsid w:val="00444F9C"/>
    <w:rsid w:val="0044650F"/>
    <w:rsid w:val="004524BD"/>
    <w:rsid w:val="004529FA"/>
    <w:rsid w:val="00453EC1"/>
    <w:rsid w:val="00453F06"/>
    <w:rsid w:val="00454B66"/>
    <w:rsid w:val="0046300C"/>
    <w:rsid w:val="0046503A"/>
    <w:rsid w:val="004661AA"/>
    <w:rsid w:val="00472595"/>
    <w:rsid w:val="0047779F"/>
    <w:rsid w:val="00481C2D"/>
    <w:rsid w:val="00486468"/>
    <w:rsid w:val="00493E75"/>
    <w:rsid w:val="004942F3"/>
    <w:rsid w:val="004A009B"/>
    <w:rsid w:val="004B658C"/>
    <w:rsid w:val="004C18F1"/>
    <w:rsid w:val="004C5CF2"/>
    <w:rsid w:val="004D3EFB"/>
    <w:rsid w:val="004D7110"/>
    <w:rsid w:val="004E7E4D"/>
    <w:rsid w:val="004F754E"/>
    <w:rsid w:val="005039B8"/>
    <w:rsid w:val="0051078A"/>
    <w:rsid w:val="00516DF0"/>
    <w:rsid w:val="0051717F"/>
    <w:rsid w:val="00520BD0"/>
    <w:rsid w:val="0053404E"/>
    <w:rsid w:val="0053570A"/>
    <w:rsid w:val="00535F4A"/>
    <w:rsid w:val="00536C25"/>
    <w:rsid w:val="00542D04"/>
    <w:rsid w:val="00545AB7"/>
    <w:rsid w:val="005530EE"/>
    <w:rsid w:val="00554634"/>
    <w:rsid w:val="00556CB3"/>
    <w:rsid w:val="00573512"/>
    <w:rsid w:val="00581AF7"/>
    <w:rsid w:val="005825EB"/>
    <w:rsid w:val="00583BFC"/>
    <w:rsid w:val="00587633"/>
    <w:rsid w:val="00597140"/>
    <w:rsid w:val="005A0448"/>
    <w:rsid w:val="005A1B6A"/>
    <w:rsid w:val="005A6708"/>
    <w:rsid w:val="005B6550"/>
    <w:rsid w:val="005B79DB"/>
    <w:rsid w:val="005C19AC"/>
    <w:rsid w:val="005C4141"/>
    <w:rsid w:val="005C589B"/>
    <w:rsid w:val="005D451F"/>
    <w:rsid w:val="005D5850"/>
    <w:rsid w:val="005E1B23"/>
    <w:rsid w:val="005E4A43"/>
    <w:rsid w:val="005E7054"/>
    <w:rsid w:val="005F42A3"/>
    <w:rsid w:val="0061505A"/>
    <w:rsid w:val="00616040"/>
    <w:rsid w:val="006249FB"/>
    <w:rsid w:val="00624F16"/>
    <w:rsid w:val="006272A6"/>
    <w:rsid w:val="006308C3"/>
    <w:rsid w:val="00635328"/>
    <w:rsid w:val="0065310F"/>
    <w:rsid w:val="00654F0B"/>
    <w:rsid w:val="006563C8"/>
    <w:rsid w:val="00665E61"/>
    <w:rsid w:val="0067020A"/>
    <w:rsid w:val="00674242"/>
    <w:rsid w:val="0069030C"/>
    <w:rsid w:val="00694E14"/>
    <w:rsid w:val="006A16B5"/>
    <w:rsid w:val="006A2B3A"/>
    <w:rsid w:val="006A4AEC"/>
    <w:rsid w:val="006A51AE"/>
    <w:rsid w:val="006A5BF4"/>
    <w:rsid w:val="006A64CA"/>
    <w:rsid w:val="006C4859"/>
    <w:rsid w:val="006C4D0A"/>
    <w:rsid w:val="006C7249"/>
    <w:rsid w:val="006D1E58"/>
    <w:rsid w:val="006D3107"/>
    <w:rsid w:val="006D75BC"/>
    <w:rsid w:val="006E1EF4"/>
    <w:rsid w:val="006E4825"/>
    <w:rsid w:val="006E684F"/>
    <w:rsid w:val="006F661D"/>
    <w:rsid w:val="006F6E2E"/>
    <w:rsid w:val="00700A77"/>
    <w:rsid w:val="007051C8"/>
    <w:rsid w:val="00706E47"/>
    <w:rsid w:val="00710C99"/>
    <w:rsid w:val="0071140E"/>
    <w:rsid w:val="00712924"/>
    <w:rsid w:val="00715FF1"/>
    <w:rsid w:val="0072380A"/>
    <w:rsid w:val="00733323"/>
    <w:rsid w:val="00740ADF"/>
    <w:rsid w:val="0074339F"/>
    <w:rsid w:val="00744124"/>
    <w:rsid w:val="00747951"/>
    <w:rsid w:val="007510E6"/>
    <w:rsid w:val="0075476A"/>
    <w:rsid w:val="00756D17"/>
    <w:rsid w:val="00760104"/>
    <w:rsid w:val="00764360"/>
    <w:rsid w:val="007665EC"/>
    <w:rsid w:val="00770F61"/>
    <w:rsid w:val="00776DD0"/>
    <w:rsid w:val="007A1A68"/>
    <w:rsid w:val="007A239C"/>
    <w:rsid w:val="007B7335"/>
    <w:rsid w:val="007B7B82"/>
    <w:rsid w:val="007C55F7"/>
    <w:rsid w:val="007E1441"/>
    <w:rsid w:val="007E5789"/>
    <w:rsid w:val="007E5B6A"/>
    <w:rsid w:val="007F67D3"/>
    <w:rsid w:val="007F7024"/>
    <w:rsid w:val="0080088E"/>
    <w:rsid w:val="0080115E"/>
    <w:rsid w:val="00810762"/>
    <w:rsid w:val="00817703"/>
    <w:rsid w:val="00822445"/>
    <w:rsid w:val="00825057"/>
    <w:rsid w:val="00832068"/>
    <w:rsid w:val="00832BFD"/>
    <w:rsid w:val="00840DEE"/>
    <w:rsid w:val="00843B4A"/>
    <w:rsid w:val="00850A64"/>
    <w:rsid w:val="00862CBB"/>
    <w:rsid w:val="00867A34"/>
    <w:rsid w:val="00872657"/>
    <w:rsid w:val="00873419"/>
    <w:rsid w:val="00874A59"/>
    <w:rsid w:val="00875C55"/>
    <w:rsid w:val="00877B0B"/>
    <w:rsid w:val="0089142A"/>
    <w:rsid w:val="008914CB"/>
    <w:rsid w:val="008955B4"/>
    <w:rsid w:val="008A7911"/>
    <w:rsid w:val="008A7B06"/>
    <w:rsid w:val="008B103F"/>
    <w:rsid w:val="008B49F7"/>
    <w:rsid w:val="008B6EE3"/>
    <w:rsid w:val="008C10F2"/>
    <w:rsid w:val="008C1A01"/>
    <w:rsid w:val="008C2856"/>
    <w:rsid w:val="008C74E5"/>
    <w:rsid w:val="008D17C4"/>
    <w:rsid w:val="008D5EDB"/>
    <w:rsid w:val="008E2D1B"/>
    <w:rsid w:val="008E5677"/>
    <w:rsid w:val="00900217"/>
    <w:rsid w:val="00900D7C"/>
    <w:rsid w:val="00905CB4"/>
    <w:rsid w:val="0091105E"/>
    <w:rsid w:val="00913F2D"/>
    <w:rsid w:val="009144D8"/>
    <w:rsid w:val="00916D0F"/>
    <w:rsid w:val="00917C6D"/>
    <w:rsid w:val="00923DBF"/>
    <w:rsid w:val="00925664"/>
    <w:rsid w:val="009334EC"/>
    <w:rsid w:val="00943640"/>
    <w:rsid w:val="009452CB"/>
    <w:rsid w:val="009458DA"/>
    <w:rsid w:val="00950F0A"/>
    <w:rsid w:val="009533B3"/>
    <w:rsid w:val="0096073B"/>
    <w:rsid w:val="009735C6"/>
    <w:rsid w:val="00973F02"/>
    <w:rsid w:val="00980E77"/>
    <w:rsid w:val="009839BE"/>
    <w:rsid w:val="009849A1"/>
    <w:rsid w:val="009911FA"/>
    <w:rsid w:val="00992625"/>
    <w:rsid w:val="009935DA"/>
    <w:rsid w:val="00993F2E"/>
    <w:rsid w:val="009A728D"/>
    <w:rsid w:val="009B5CC9"/>
    <w:rsid w:val="009C05F9"/>
    <w:rsid w:val="009C2229"/>
    <w:rsid w:val="009C2865"/>
    <w:rsid w:val="009C6AD3"/>
    <w:rsid w:val="009D545A"/>
    <w:rsid w:val="009D56E0"/>
    <w:rsid w:val="009F16FC"/>
    <w:rsid w:val="009F66A5"/>
    <w:rsid w:val="009F74BE"/>
    <w:rsid w:val="00A010D4"/>
    <w:rsid w:val="00A01ADD"/>
    <w:rsid w:val="00A02C45"/>
    <w:rsid w:val="00A04C3A"/>
    <w:rsid w:val="00A103EA"/>
    <w:rsid w:val="00A1042A"/>
    <w:rsid w:val="00A11D80"/>
    <w:rsid w:val="00A1395B"/>
    <w:rsid w:val="00A16D65"/>
    <w:rsid w:val="00A20659"/>
    <w:rsid w:val="00A24DDF"/>
    <w:rsid w:val="00A33C98"/>
    <w:rsid w:val="00A402FC"/>
    <w:rsid w:val="00A410C8"/>
    <w:rsid w:val="00A474EA"/>
    <w:rsid w:val="00A5009A"/>
    <w:rsid w:val="00A567D9"/>
    <w:rsid w:val="00A6400E"/>
    <w:rsid w:val="00A73AEC"/>
    <w:rsid w:val="00A74C42"/>
    <w:rsid w:val="00A76E2C"/>
    <w:rsid w:val="00A8051B"/>
    <w:rsid w:val="00A8575A"/>
    <w:rsid w:val="00A90BD5"/>
    <w:rsid w:val="00A91AEE"/>
    <w:rsid w:val="00A9292C"/>
    <w:rsid w:val="00AB373B"/>
    <w:rsid w:val="00AB5F36"/>
    <w:rsid w:val="00AC227B"/>
    <w:rsid w:val="00AC3742"/>
    <w:rsid w:val="00AD3746"/>
    <w:rsid w:val="00AE0226"/>
    <w:rsid w:val="00AE418B"/>
    <w:rsid w:val="00AE47FF"/>
    <w:rsid w:val="00AE53C5"/>
    <w:rsid w:val="00AF11A2"/>
    <w:rsid w:val="00AF5B64"/>
    <w:rsid w:val="00B139F3"/>
    <w:rsid w:val="00B2315B"/>
    <w:rsid w:val="00B25B6F"/>
    <w:rsid w:val="00B26F7C"/>
    <w:rsid w:val="00B43592"/>
    <w:rsid w:val="00B4780D"/>
    <w:rsid w:val="00B51DE9"/>
    <w:rsid w:val="00B53BAF"/>
    <w:rsid w:val="00B553BF"/>
    <w:rsid w:val="00B55577"/>
    <w:rsid w:val="00B56F9E"/>
    <w:rsid w:val="00B57685"/>
    <w:rsid w:val="00B619C2"/>
    <w:rsid w:val="00B66B61"/>
    <w:rsid w:val="00B70A87"/>
    <w:rsid w:val="00B71CFC"/>
    <w:rsid w:val="00B74AD0"/>
    <w:rsid w:val="00B75982"/>
    <w:rsid w:val="00B761C6"/>
    <w:rsid w:val="00B815E2"/>
    <w:rsid w:val="00B85C21"/>
    <w:rsid w:val="00B911F3"/>
    <w:rsid w:val="00BA3365"/>
    <w:rsid w:val="00BA64CC"/>
    <w:rsid w:val="00BB4334"/>
    <w:rsid w:val="00BC37CF"/>
    <w:rsid w:val="00BE21B0"/>
    <w:rsid w:val="00BE4DD2"/>
    <w:rsid w:val="00BE7018"/>
    <w:rsid w:val="00BF021C"/>
    <w:rsid w:val="00BF35AC"/>
    <w:rsid w:val="00BF5E7A"/>
    <w:rsid w:val="00BF7272"/>
    <w:rsid w:val="00C036FE"/>
    <w:rsid w:val="00C0462A"/>
    <w:rsid w:val="00C074DE"/>
    <w:rsid w:val="00C07653"/>
    <w:rsid w:val="00C224C8"/>
    <w:rsid w:val="00C22DA6"/>
    <w:rsid w:val="00C258F2"/>
    <w:rsid w:val="00C26657"/>
    <w:rsid w:val="00C31109"/>
    <w:rsid w:val="00C35E6E"/>
    <w:rsid w:val="00C37F08"/>
    <w:rsid w:val="00C4772F"/>
    <w:rsid w:val="00C57B0C"/>
    <w:rsid w:val="00C62390"/>
    <w:rsid w:val="00C701E5"/>
    <w:rsid w:val="00C83212"/>
    <w:rsid w:val="00C91007"/>
    <w:rsid w:val="00CA0F95"/>
    <w:rsid w:val="00CB0197"/>
    <w:rsid w:val="00CC3814"/>
    <w:rsid w:val="00CC42B0"/>
    <w:rsid w:val="00CD1CB7"/>
    <w:rsid w:val="00CD6932"/>
    <w:rsid w:val="00CE74AB"/>
    <w:rsid w:val="00CE7C57"/>
    <w:rsid w:val="00CF0506"/>
    <w:rsid w:val="00D20D85"/>
    <w:rsid w:val="00D220AA"/>
    <w:rsid w:val="00D34A82"/>
    <w:rsid w:val="00D55E22"/>
    <w:rsid w:val="00D6061A"/>
    <w:rsid w:val="00D65102"/>
    <w:rsid w:val="00D7019F"/>
    <w:rsid w:val="00D71F3F"/>
    <w:rsid w:val="00D72E33"/>
    <w:rsid w:val="00D76BE8"/>
    <w:rsid w:val="00D77352"/>
    <w:rsid w:val="00D8157A"/>
    <w:rsid w:val="00D92258"/>
    <w:rsid w:val="00D94AA3"/>
    <w:rsid w:val="00DA15C8"/>
    <w:rsid w:val="00DA26E0"/>
    <w:rsid w:val="00DA26E4"/>
    <w:rsid w:val="00DA68DC"/>
    <w:rsid w:val="00DB4A0B"/>
    <w:rsid w:val="00DB5F77"/>
    <w:rsid w:val="00DB661A"/>
    <w:rsid w:val="00DC0942"/>
    <w:rsid w:val="00DC2A31"/>
    <w:rsid w:val="00DC4F48"/>
    <w:rsid w:val="00DD1147"/>
    <w:rsid w:val="00DD220C"/>
    <w:rsid w:val="00DD3F38"/>
    <w:rsid w:val="00DD6FEA"/>
    <w:rsid w:val="00DE1C87"/>
    <w:rsid w:val="00DE4890"/>
    <w:rsid w:val="00DF22A5"/>
    <w:rsid w:val="00DF2503"/>
    <w:rsid w:val="00DF4AC4"/>
    <w:rsid w:val="00DF60B9"/>
    <w:rsid w:val="00DF634A"/>
    <w:rsid w:val="00DF78A1"/>
    <w:rsid w:val="00E00B95"/>
    <w:rsid w:val="00E0229A"/>
    <w:rsid w:val="00E05EC7"/>
    <w:rsid w:val="00E12D0E"/>
    <w:rsid w:val="00E20E9E"/>
    <w:rsid w:val="00E24864"/>
    <w:rsid w:val="00E25D0C"/>
    <w:rsid w:val="00E27189"/>
    <w:rsid w:val="00E30E50"/>
    <w:rsid w:val="00E34088"/>
    <w:rsid w:val="00E41693"/>
    <w:rsid w:val="00E4202E"/>
    <w:rsid w:val="00E45B19"/>
    <w:rsid w:val="00E52225"/>
    <w:rsid w:val="00E55A60"/>
    <w:rsid w:val="00E60E5A"/>
    <w:rsid w:val="00E74D14"/>
    <w:rsid w:val="00E84797"/>
    <w:rsid w:val="00E879C1"/>
    <w:rsid w:val="00E949BC"/>
    <w:rsid w:val="00EA2105"/>
    <w:rsid w:val="00EA5107"/>
    <w:rsid w:val="00EA541A"/>
    <w:rsid w:val="00EB756D"/>
    <w:rsid w:val="00EC2400"/>
    <w:rsid w:val="00EC3F69"/>
    <w:rsid w:val="00EC4EC2"/>
    <w:rsid w:val="00ED2D69"/>
    <w:rsid w:val="00ED5F18"/>
    <w:rsid w:val="00EE257A"/>
    <w:rsid w:val="00EE39DB"/>
    <w:rsid w:val="00EE6694"/>
    <w:rsid w:val="00EF7FF8"/>
    <w:rsid w:val="00F0156F"/>
    <w:rsid w:val="00F01622"/>
    <w:rsid w:val="00F12846"/>
    <w:rsid w:val="00F14895"/>
    <w:rsid w:val="00F14B6A"/>
    <w:rsid w:val="00F1713F"/>
    <w:rsid w:val="00F3028F"/>
    <w:rsid w:val="00F44A67"/>
    <w:rsid w:val="00F52C69"/>
    <w:rsid w:val="00F5510D"/>
    <w:rsid w:val="00F62A01"/>
    <w:rsid w:val="00F62D64"/>
    <w:rsid w:val="00F64929"/>
    <w:rsid w:val="00F678D3"/>
    <w:rsid w:val="00F67B00"/>
    <w:rsid w:val="00F701F9"/>
    <w:rsid w:val="00F7220D"/>
    <w:rsid w:val="00F748DF"/>
    <w:rsid w:val="00F84125"/>
    <w:rsid w:val="00F85DF3"/>
    <w:rsid w:val="00F92799"/>
    <w:rsid w:val="00F9695E"/>
    <w:rsid w:val="00F96BE1"/>
    <w:rsid w:val="00F97152"/>
    <w:rsid w:val="00FA019B"/>
    <w:rsid w:val="00FA4123"/>
    <w:rsid w:val="00FA43B6"/>
    <w:rsid w:val="00FC0F56"/>
    <w:rsid w:val="00FC2E7B"/>
    <w:rsid w:val="00FD6985"/>
    <w:rsid w:val="00FE1190"/>
    <w:rsid w:val="00FF09D2"/>
    <w:rsid w:val="00FF0B68"/>
    <w:rsid w:val="00FF3674"/>
    <w:rsid w:val="00FF658C"/>
    <w:rsid w:val="00FF7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D3C769C"/>
  <w15:docId w15:val="{76EE1B13-0C14-406F-8CED-A9789D5C9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Theme="minorHAnsi" w:hAnsi="Source Sans Pro" w:cs="Arial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F14B6A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qFormat/>
    <w:rsid w:val="00BE7018"/>
    <w:pPr>
      <w:keepNext/>
      <w:suppressAutoHyphens/>
      <w:spacing w:before="240" w:after="160"/>
      <w:outlineLvl w:val="0"/>
    </w:pPr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BE7018"/>
    <w:pPr>
      <w:keepNext/>
      <w:keepLines/>
      <w:suppressAutoHyphens/>
      <w:spacing w:before="200" w:after="120"/>
      <w:outlineLvl w:val="1"/>
    </w:pPr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BE7018"/>
    <w:pPr>
      <w:keepNext/>
      <w:keepLines/>
      <w:suppressAutoHyphens/>
      <w:spacing w:before="160" w:after="80"/>
      <w:outlineLvl w:val="2"/>
    </w:pPr>
    <w:rPr>
      <w:rFonts w:ascii="Source Sans Pro SemiBold" w:eastAsia="Times New Roman" w:hAnsi="Source Sans Pro SemiBold" w:cs="Times New Roman"/>
      <w:bCs/>
      <w:sz w:val="22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BE7018"/>
    <w:pPr>
      <w:keepNext/>
      <w:keepLines/>
      <w:suppressAutoHyphens/>
      <w:spacing w:before="160" w:after="80"/>
      <w:outlineLvl w:val="3"/>
    </w:pPr>
    <w:rPr>
      <w:rFonts w:ascii="Source Sans Pro SemiBold" w:eastAsia="Times New Roman" w:hAnsi="Source Sans Pro SemiBold" w:cs="Times New Roman"/>
      <w:bCs/>
      <w:i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basedOn w:val="NormaleTabelle"/>
    <w:next w:val="Tabellenraster"/>
    <w:uiPriority w:val="59"/>
    <w:rsid w:val="000977FD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links">
    <w:name w:val="Textkörper_links"/>
    <w:basedOn w:val="Standard"/>
    <w:rsid w:val="00770F61"/>
  </w:style>
  <w:style w:type="paragraph" w:customStyle="1" w:styleId="TabelleNummerierungalt">
    <w:name w:val="Tabelle Nummerierung alt"/>
    <w:basedOn w:val="Standard"/>
    <w:uiPriority w:val="99"/>
    <w:semiHidden/>
    <w:locked/>
    <w:rsid w:val="00A74C42"/>
    <w:pPr>
      <w:numPr>
        <w:numId w:val="2"/>
      </w:numPr>
      <w:tabs>
        <w:tab w:val="num" w:pos="360"/>
      </w:tabs>
      <w:spacing w:line="220" w:lineRule="exact"/>
      <w:ind w:left="0" w:firstLine="0"/>
    </w:pPr>
    <w:rPr>
      <w:rFonts w:eastAsia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A74C42"/>
    <w:pPr>
      <w:ind w:left="720"/>
      <w:contextualSpacing/>
    </w:pPr>
  </w:style>
  <w:style w:type="paragraph" w:customStyle="1" w:styleId="Inhaltsverzeichnisnr">
    <w:name w:val="Inhaltsverzeichnis_nr"/>
    <w:basedOn w:val="Standard"/>
    <w:rsid w:val="00A74C42"/>
    <w:pPr>
      <w:numPr>
        <w:numId w:val="3"/>
      </w:numPr>
      <w:spacing w:before="160" w:after="16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rsid w:val="00A74C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4C42"/>
    <w:rPr>
      <w:rFonts w:ascii="Tahoma" w:eastAsia="Calibri" w:hAnsi="Tahoma" w:cs="Tahoma"/>
      <w:color w:val="000000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0A64"/>
    <w:rPr>
      <w:rFonts w:eastAsia="Times New Roman" w:cs="Times New Roman"/>
      <w:sz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E5B6A"/>
    <w:rPr>
      <w:rFonts w:ascii="Source Sans Pro" w:eastAsia="Times New Roman" w:hAnsi="Source Sans Pro" w:cs="Times New Roman"/>
      <w:color w:val="000000"/>
      <w:sz w:val="20"/>
      <w:szCs w:val="20"/>
      <w:lang w:eastAsia="de-DE"/>
    </w:rPr>
  </w:style>
  <w:style w:type="character" w:styleId="Seitenzahl">
    <w:name w:val="page number"/>
    <w:basedOn w:val="Absatz-Standardschriftart"/>
    <w:semiHidden/>
    <w:rsid w:val="00DB4A0B"/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DB4A0B"/>
    <w:pPr>
      <w:spacing w:line="320" w:lineRule="exact"/>
    </w:pPr>
    <w:rPr>
      <w:rFonts w:ascii="Source Sans Pro Light" w:eastAsia="Times New Roman" w:hAnsi="Source Sans Pro Light" w:cs="Times New Roman"/>
      <w:color w:val="A6A6A6"/>
      <w:lang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A74C42"/>
    <w:rPr>
      <w:rFonts w:ascii="Source Sans Pro Light" w:eastAsia="Times New Roman" w:hAnsi="Source Sans Pro Light" w:cs="Times New Roman"/>
      <w:color w:val="A6A6A6"/>
      <w:sz w:val="20"/>
      <w:szCs w:val="20"/>
      <w:lang w:eastAsia="de-DE"/>
    </w:r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DB4A0B"/>
    <w:pPr>
      <w:spacing w:line="320" w:lineRule="exact"/>
      <w:jc w:val="right"/>
    </w:pPr>
    <w:rPr>
      <w:rFonts w:eastAsia="Times New Roman" w:cs="Times New Roman"/>
      <w:color w:val="A6A6A6"/>
      <w:lang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A74C42"/>
    <w:rPr>
      <w:rFonts w:ascii="Source Sans Pro" w:eastAsia="Times New Roman" w:hAnsi="Source Sans Pro" w:cs="Times New Roman"/>
      <w:color w:val="A6A6A6"/>
      <w:sz w:val="20"/>
      <w:szCs w:val="20"/>
      <w:lang w:eastAsia="de-DE"/>
    </w:rPr>
  </w:style>
  <w:style w:type="paragraph" w:customStyle="1" w:styleId="TabelleKopfmitte">
    <w:name w:val="Tabelle_Kopf_mitte"/>
    <w:basedOn w:val="Standard"/>
    <w:rsid w:val="00DB4A0B"/>
    <w:pPr>
      <w:jc w:val="center"/>
    </w:pPr>
    <w:rPr>
      <w:rFonts w:eastAsia="Times New Roman" w:cs="Times New Roman"/>
      <w:b/>
      <w:lang w:eastAsia="de-DE"/>
    </w:rPr>
  </w:style>
  <w:style w:type="paragraph" w:customStyle="1" w:styleId="Textkrpernrauen">
    <w:name w:val="Textkörper_nr_außen"/>
    <w:basedOn w:val="Standard"/>
    <w:next w:val="TextkrpernrauenText"/>
    <w:uiPriority w:val="99"/>
    <w:rsid w:val="006D75BC"/>
    <w:pPr>
      <w:numPr>
        <w:numId w:val="13"/>
      </w:numPr>
      <w:spacing w:before="120"/>
      <w:jc w:val="both"/>
    </w:pPr>
  </w:style>
  <w:style w:type="paragraph" w:customStyle="1" w:styleId="LS-DeckblattQuatrate">
    <w:name w:val="LS-Deckblatt Quatrate"/>
    <w:uiPriority w:val="99"/>
    <w:semiHidden/>
    <w:rsid w:val="00DB4A0B"/>
    <w:pPr>
      <w:suppressAutoHyphens/>
      <w:spacing w:line="160" w:lineRule="exact"/>
    </w:pPr>
    <w:rPr>
      <w:rFonts w:eastAsia="Times New Roman" w:cs="Times New Roman"/>
      <w:color w:val="7F7F7F"/>
      <w:sz w:val="10"/>
      <w:lang w:eastAsia="de-DE"/>
    </w:rPr>
  </w:style>
  <w:style w:type="paragraph" w:customStyle="1" w:styleId="NL-DeckblattFett">
    <w:name w:val="NL-Deckblatt Fett"/>
    <w:basedOn w:val="Standard"/>
    <w:uiPriority w:val="99"/>
    <w:rsid w:val="006F6E2E"/>
    <w:pPr>
      <w:spacing w:line="440" w:lineRule="exact"/>
    </w:pPr>
    <w:rPr>
      <w:rFonts w:ascii="Source Sans Pro SemiBold" w:eastAsia="Calibri" w:hAnsi="Source Sans Pro SemiBold"/>
      <w:color w:val="000000"/>
      <w:sz w:val="44"/>
    </w:rPr>
  </w:style>
  <w:style w:type="paragraph" w:customStyle="1" w:styleId="NL-Deckblatt">
    <w:name w:val="NL-Deckblatt"/>
    <w:basedOn w:val="Standard"/>
    <w:uiPriority w:val="99"/>
    <w:rsid w:val="007B7335"/>
    <w:rPr>
      <w:sz w:val="32"/>
    </w:rPr>
  </w:style>
  <w:style w:type="paragraph" w:customStyle="1" w:styleId="LS-ImpressumFett">
    <w:name w:val="LS-Impressum Fett"/>
    <w:uiPriority w:val="99"/>
    <w:semiHidden/>
    <w:rsid w:val="00DB4A0B"/>
    <w:pPr>
      <w:spacing w:line="240" w:lineRule="atLeast"/>
    </w:pPr>
    <w:rPr>
      <w:rFonts w:ascii="Univers 55" w:eastAsia="Calibri" w:hAnsi="Univers 55"/>
      <w:color w:val="000000"/>
      <w:sz w:val="32"/>
    </w:rPr>
  </w:style>
  <w:style w:type="paragraph" w:customStyle="1" w:styleId="NL-Impressum">
    <w:name w:val="NL-Impressum"/>
    <w:uiPriority w:val="99"/>
    <w:rsid w:val="00DB4A0B"/>
    <w:pPr>
      <w:spacing w:line="220" w:lineRule="exact"/>
    </w:pPr>
    <w:rPr>
      <w:rFonts w:ascii="Source Sans Pro Light" w:eastAsia="Calibri" w:hAnsi="Source Sans Pro Light"/>
      <w:color w:val="000000"/>
    </w:rPr>
  </w:style>
  <w:style w:type="paragraph" w:customStyle="1" w:styleId="LS-ImpressumBlocksatz">
    <w:name w:val="LS-Impressum Blocksatz"/>
    <w:uiPriority w:val="99"/>
    <w:semiHidden/>
    <w:rsid w:val="00DB4A0B"/>
    <w:pPr>
      <w:spacing w:line="220" w:lineRule="exact"/>
      <w:jc w:val="both"/>
    </w:pPr>
    <w:rPr>
      <w:rFonts w:ascii="Univers 55" w:eastAsia="Calibri" w:hAnsi="Univers 55"/>
      <w:color w:val="00000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DB4A0B"/>
    <w:pPr>
      <w:numPr>
        <w:numId w:val="1"/>
      </w:numPr>
    </w:pPr>
  </w:style>
  <w:style w:type="paragraph" w:customStyle="1" w:styleId="LS-Inhaltsverzeichnisberschrift">
    <w:name w:val="LS-Inhaltsverzeichnis Überschrift"/>
    <w:uiPriority w:val="99"/>
    <w:semiHidden/>
    <w:rsid w:val="00DB4A0B"/>
    <w:pPr>
      <w:tabs>
        <w:tab w:val="left" w:pos="1320"/>
        <w:tab w:val="right" w:leader="dot" w:pos="9628"/>
      </w:tabs>
      <w:spacing w:after="480" w:line="386" w:lineRule="exact"/>
    </w:pPr>
    <w:rPr>
      <w:rFonts w:ascii="Univers 45 Light" w:eastAsia="Calibri" w:hAnsi="Univers 45 Light"/>
      <w:b/>
      <w:noProof/>
      <w:color w:val="000000"/>
      <w:sz w:val="28"/>
    </w:rPr>
  </w:style>
  <w:style w:type="paragraph" w:customStyle="1" w:styleId="NL-Kopfzeilen-Titel">
    <w:name w:val="NL-Kopfzeilen-Titel"/>
    <w:link w:val="NL-Kopfzeilen-TitelZchn"/>
    <w:rsid w:val="00DB4A0B"/>
    <w:rPr>
      <w:rFonts w:ascii="Source Sans Pro Light" w:eastAsia="Times New Roman" w:hAnsi="Source Sans Pro Light" w:cs="Times New Roman"/>
    </w:rPr>
  </w:style>
  <w:style w:type="character" w:customStyle="1" w:styleId="NL-Kopfzeilen-TitelZchn">
    <w:name w:val="NL-Kopfzeilen-Titel Zchn"/>
    <w:link w:val="NL-Kopfzeilen-Titel"/>
    <w:rsid w:val="00E34088"/>
    <w:rPr>
      <w:rFonts w:ascii="Source Sans Pro Light" w:eastAsia="Times New Roman" w:hAnsi="Source Sans Pro Light" w:cs="Times New Roman"/>
    </w:rPr>
  </w:style>
  <w:style w:type="paragraph" w:customStyle="1" w:styleId="NL-FuzeileUngerade">
    <w:name w:val="NL-Fußzeile Ungerade"/>
    <w:uiPriority w:val="99"/>
    <w:rsid w:val="00DB4A0B"/>
    <w:pPr>
      <w:spacing w:line="320" w:lineRule="atLeast"/>
      <w:jc w:val="right"/>
    </w:pPr>
    <w:rPr>
      <w:rFonts w:ascii="Source Sans Pro Light" w:eastAsia="Times New Roman" w:hAnsi="Source Sans Pro Light" w:cs="Times New Roman"/>
      <w:color w:val="000000"/>
      <w:sz w:val="28"/>
      <w:lang w:eastAsia="de-DE"/>
    </w:rPr>
  </w:style>
  <w:style w:type="paragraph" w:customStyle="1" w:styleId="NL-FuzeileGerade">
    <w:name w:val="NL-Fußzeile Gerade"/>
    <w:basedOn w:val="LS-KopfzeileUngeradeHochformatRechts"/>
    <w:uiPriority w:val="99"/>
    <w:rsid w:val="00DB4A0B"/>
    <w:rPr>
      <w:color w:val="000000"/>
      <w:sz w:val="28"/>
    </w:rPr>
  </w:style>
  <w:style w:type="paragraph" w:customStyle="1" w:styleId="Kopf8pt">
    <w:name w:val="Kopf_8pt"/>
    <w:basedOn w:val="Standard"/>
    <w:uiPriority w:val="99"/>
    <w:rsid w:val="00DB4A0B"/>
    <w:pPr>
      <w:spacing w:line="200" w:lineRule="exact"/>
    </w:pPr>
    <w:rPr>
      <w:rFonts w:eastAsia="Times New Roman" w:cs="Times New Roman"/>
      <w:sz w:val="16"/>
    </w:rPr>
  </w:style>
  <w:style w:type="paragraph" w:styleId="Textkrper">
    <w:name w:val="Body Text"/>
    <w:basedOn w:val="Standard"/>
    <w:link w:val="TextkrperZchn"/>
    <w:rsid w:val="00BE7018"/>
    <w:pPr>
      <w:jc w:val="both"/>
    </w:pPr>
    <w:rPr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7018"/>
    <w:rPr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7018"/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7018"/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E7018"/>
    <w:rPr>
      <w:rFonts w:ascii="Source Sans Pro SemiBold" w:eastAsia="Times New Roman" w:hAnsi="Source Sans Pro SemiBold" w:cs="Times New Roman"/>
      <w:bCs/>
      <w:sz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E7018"/>
    <w:rPr>
      <w:rFonts w:ascii="Source Sans Pro SemiBold" w:eastAsia="Times New Roman" w:hAnsi="Source Sans Pro SemiBold" w:cs="Times New Roman"/>
      <w:bCs/>
      <w:iCs/>
      <w:lang w:eastAsia="de-DE"/>
    </w:rPr>
  </w:style>
  <w:style w:type="paragraph" w:styleId="Textkrper-Erstzeileneinzug">
    <w:name w:val="Body Text First Indent"/>
    <w:aliases w:val="Textkörper_Erstzeileneinzug"/>
    <w:basedOn w:val="Standard"/>
    <w:link w:val="Textkrper-ErstzeileneinzugZchn"/>
    <w:uiPriority w:val="99"/>
    <w:rsid w:val="00472595"/>
    <w:pPr>
      <w:ind w:firstLine="284"/>
      <w:contextualSpacing/>
      <w:jc w:val="both"/>
    </w:pPr>
    <w:rPr>
      <w:szCs w:val="24"/>
      <w:lang w:eastAsia="de-DE"/>
    </w:rPr>
  </w:style>
  <w:style w:type="character" w:customStyle="1" w:styleId="Textkrper-ErstzeileneinzugZchn">
    <w:name w:val="Textkörper-Erstzeileneinzug Zchn"/>
    <w:aliases w:val="Textkörper_Erstzeileneinzug Zchn"/>
    <w:basedOn w:val="TextkrperZchn"/>
    <w:link w:val="Textkrper-Erstzeileneinzug"/>
    <w:uiPriority w:val="99"/>
    <w:rsid w:val="00472595"/>
    <w:rPr>
      <w:szCs w:val="24"/>
      <w:lang w:eastAsia="de-DE"/>
    </w:rPr>
  </w:style>
  <w:style w:type="character" w:styleId="Fett">
    <w:name w:val="Strong"/>
    <w:uiPriority w:val="22"/>
    <w:qFormat/>
    <w:rsid w:val="00DB4A0B"/>
    <w:rPr>
      <w:b/>
      <w:bCs/>
      <w:color w:val="000000"/>
    </w:rPr>
  </w:style>
  <w:style w:type="character" w:styleId="Hervorhebung">
    <w:name w:val="Emphasis"/>
    <w:aliases w:val="Kursiv"/>
    <w:uiPriority w:val="20"/>
    <w:qFormat/>
    <w:rsid w:val="00DB4A0B"/>
    <w:rPr>
      <w:i/>
      <w:iCs/>
    </w:rPr>
  </w:style>
  <w:style w:type="table" w:styleId="Tabellenraster">
    <w:name w:val="Table Grid"/>
    <w:basedOn w:val="NormaleTabelle"/>
    <w:uiPriority w:val="59"/>
    <w:rsid w:val="00DB4A0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Anfang">
    <w:name w:val="Nummerierung Anfang"/>
    <w:basedOn w:val="Standard"/>
    <w:next w:val="Standard"/>
    <w:uiPriority w:val="99"/>
    <w:semiHidden/>
    <w:locked/>
    <w:rsid w:val="009F66A5"/>
    <w:pPr>
      <w:numPr>
        <w:numId w:val="4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pacing w:before="120" w:after="100"/>
      <w:ind w:right="113"/>
      <w:jc w:val="both"/>
    </w:pPr>
    <w:rPr>
      <w:rFonts w:ascii="Univers 55" w:eastAsia="Times New Roman" w:hAnsi="Univers 55" w:cs="Times New Roman"/>
      <w:lang w:eastAsia="de-DE"/>
    </w:rPr>
  </w:style>
  <w:style w:type="paragraph" w:customStyle="1" w:styleId="Kopf8ptlinksnr">
    <w:name w:val="Kopf_8pt_links_nr"/>
    <w:basedOn w:val="Standard"/>
    <w:uiPriority w:val="99"/>
    <w:rsid w:val="00C224C8"/>
    <w:pPr>
      <w:numPr>
        <w:numId w:val="5"/>
      </w:numPr>
      <w:contextualSpacing/>
    </w:pPr>
    <w:rPr>
      <w:bCs/>
      <w:sz w:val="16"/>
    </w:rPr>
  </w:style>
  <w:style w:type="paragraph" w:customStyle="1" w:styleId="NummerierungGrauhinterlegt">
    <w:name w:val="Nummerierung Grau hinterlegt"/>
    <w:basedOn w:val="NummerierungAnfang"/>
    <w:uiPriority w:val="99"/>
    <w:rsid w:val="009F66A5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tabs>
        <w:tab w:val="left" w:pos="398"/>
      </w:tabs>
    </w:pPr>
    <w:rPr>
      <w:rFonts w:ascii="Source Sans Pro Light" w:hAnsi="Source Sans Pro Light"/>
    </w:rPr>
  </w:style>
  <w:style w:type="paragraph" w:customStyle="1" w:styleId="TabelleLinks8PT">
    <w:name w:val="Tabelle Links 8PT"/>
    <w:basedOn w:val="Textkrper"/>
    <w:uiPriority w:val="99"/>
    <w:rsid w:val="009F66A5"/>
    <w:pPr>
      <w:spacing w:line="200" w:lineRule="exact"/>
      <w:jc w:val="left"/>
    </w:pPr>
    <w:rPr>
      <w:rFonts w:eastAsia="Times New Roman" w:cs="Times New Roman"/>
      <w:sz w:val="16"/>
    </w:rPr>
  </w:style>
  <w:style w:type="paragraph" w:customStyle="1" w:styleId="Autoren">
    <w:name w:val="Autoren"/>
    <w:basedOn w:val="Marginaliegrau"/>
    <w:uiPriority w:val="99"/>
    <w:rsid w:val="005039B8"/>
    <w:pPr>
      <w:framePr w:wrap="around"/>
      <w:shd w:val="clear" w:color="auto" w:fill="D9D9D9"/>
      <w:spacing w:after="60" w:line="200" w:lineRule="exact"/>
    </w:pPr>
    <w:rPr>
      <w:rFonts w:eastAsia="Times New Roman" w:cs="Times New Roman"/>
      <w:sz w:val="16"/>
      <w:lang w:eastAsia="de-DE"/>
    </w:rPr>
  </w:style>
  <w:style w:type="paragraph" w:customStyle="1" w:styleId="Kopf8ptafz">
    <w:name w:val="Kopf_8pt_afz"/>
    <w:basedOn w:val="Standard"/>
    <w:rsid w:val="00D77352"/>
    <w:pPr>
      <w:numPr>
        <w:numId w:val="6"/>
      </w:numPr>
      <w:ind w:left="227" w:hanging="170"/>
    </w:pPr>
    <w:rPr>
      <w:sz w:val="16"/>
    </w:rPr>
  </w:style>
  <w:style w:type="paragraph" w:customStyle="1" w:styleId="TextkrpernrauenText">
    <w:name w:val="Textkörper_nr_außen_Text"/>
    <w:basedOn w:val="Standard"/>
    <w:uiPriority w:val="99"/>
    <w:rsid w:val="003346C3"/>
    <w:pPr>
      <w:ind w:left="284"/>
      <w:jc w:val="both"/>
    </w:pPr>
  </w:style>
  <w:style w:type="paragraph" w:customStyle="1" w:styleId="TabelleLinks">
    <w:name w:val="Tabelle Links"/>
    <w:basedOn w:val="Standard"/>
    <w:uiPriority w:val="99"/>
    <w:rsid w:val="00EC3F69"/>
    <w:pPr>
      <w:spacing w:line="220" w:lineRule="exact"/>
    </w:pPr>
    <w:rPr>
      <w:rFonts w:eastAsia="Times New Roman" w:cs="Times New Roman"/>
      <w:sz w:val="18"/>
      <w:lang w:eastAsia="de-DE"/>
    </w:rPr>
  </w:style>
  <w:style w:type="paragraph" w:customStyle="1" w:styleId="Tabellezentriert">
    <w:name w:val="Tabelle zentriert"/>
    <w:basedOn w:val="TabelleLinks"/>
    <w:uiPriority w:val="99"/>
    <w:rsid w:val="00D34A82"/>
    <w:pPr>
      <w:jc w:val="center"/>
    </w:pPr>
  </w:style>
  <w:style w:type="character" w:styleId="Hyperlink">
    <w:name w:val="Hyperlink"/>
    <w:uiPriority w:val="99"/>
    <w:semiHidden/>
    <w:rsid w:val="00D34A82"/>
    <w:rPr>
      <w:color w:val="0000FF"/>
      <w:u w:val="single"/>
    </w:rPr>
  </w:style>
  <w:style w:type="paragraph" w:customStyle="1" w:styleId="Tabelle6ptmitte">
    <w:name w:val="Tabelle_6pt_mitte"/>
    <w:basedOn w:val="Standard"/>
    <w:rsid w:val="00D34A82"/>
    <w:pPr>
      <w:jc w:val="center"/>
    </w:pPr>
    <w:rPr>
      <w:sz w:val="12"/>
    </w:rPr>
  </w:style>
  <w:style w:type="paragraph" w:customStyle="1" w:styleId="Textkrpernrinnen">
    <w:name w:val="Textkörper_nr_innen"/>
    <w:basedOn w:val="Standard"/>
    <w:uiPriority w:val="99"/>
    <w:rsid w:val="003346C3"/>
    <w:pPr>
      <w:numPr>
        <w:numId w:val="9"/>
      </w:numPr>
      <w:spacing w:before="120" w:after="120"/>
      <w:contextualSpacing/>
      <w:jc w:val="both"/>
    </w:pPr>
  </w:style>
  <w:style w:type="paragraph" w:customStyle="1" w:styleId="Textkrperafz">
    <w:name w:val="Textkörper_afz"/>
    <w:basedOn w:val="Standard"/>
    <w:uiPriority w:val="99"/>
    <w:rsid w:val="00583BFC"/>
    <w:pPr>
      <w:numPr>
        <w:numId w:val="7"/>
      </w:numPr>
      <w:spacing w:before="120" w:after="120"/>
      <w:ind w:left="568" w:hanging="284"/>
      <w:contextualSpacing/>
    </w:pPr>
    <w:rPr>
      <w:noProof/>
      <w:lang w:val="en-US"/>
    </w:rPr>
  </w:style>
  <w:style w:type="paragraph" w:customStyle="1" w:styleId="TabelleKopflinks">
    <w:name w:val="Tabelle_Kopf_links"/>
    <w:basedOn w:val="Standard"/>
    <w:rsid w:val="00706E47"/>
    <w:rPr>
      <w:b/>
    </w:rPr>
  </w:style>
  <w:style w:type="paragraph" w:styleId="Aufzhlungszeichen">
    <w:name w:val="List Bullet"/>
    <w:basedOn w:val="Standard"/>
    <w:uiPriority w:val="99"/>
    <w:semiHidden/>
    <w:rsid w:val="00F67B00"/>
    <w:pPr>
      <w:numPr>
        <w:numId w:val="8"/>
      </w:numPr>
      <w:contextualSpacing/>
    </w:pPr>
  </w:style>
  <w:style w:type="paragraph" w:customStyle="1" w:styleId="AufgabeEbene1">
    <w:name w:val="Aufgabe_Ebene1"/>
    <w:basedOn w:val="Standard"/>
    <w:next w:val="AufgabeText"/>
    <w:uiPriority w:val="99"/>
    <w:rsid w:val="00EC3F69"/>
    <w:pPr>
      <w:numPr>
        <w:numId w:val="10"/>
      </w:numPr>
      <w:spacing w:before="240"/>
      <w:jc w:val="both"/>
    </w:pPr>
  </w:style>
  <w:style w:type="paragraph" w:customStyle="1" w:styleId="AufgabeText">
    <w:name w:val="Aufgabe_Text"/>
    <w:basedOn w:val="Standard"/>
    <w:uiPriority w:val="99"/>
    <w:rsid w:val="006A64CA"/>
    <w:pPr>
      <w:ind w:left="284"/>
      <w:jc w:val="both"/>
    </w:pPr>
  </w:style>
  <w:style w:type="paragraph" w:customStyle="1" w:styleId="AufgabeLinie">
    <w:name w:val="Aufgabe_Linie"/>
    <w:basedOn w:val="Standard"/>
    <w:uiPriority w:val="99"/>
    <w:rsid w:val="00E34088"/>
    <w:pPr>
      <w:tabs>
        <w:tab w:val="left" w:leader="underscore" w:pos="7371"/>
      </w:tabs>
      <w:spacing w:before="120" w:line="480" w:lineRule="auto"/>
      <w:ind w:left="284"/>
      <w:contextualSpacing/>
      <w:jc w:val="both"/>
    </w:pPr>
  </w:style>
  <w:style w:type="paragraph" w:customStyle="1" w:styleId="AufgabeKasten">
    <w:name w:val="Aufgabe_Kasten"/>
    <w:basedOn w:val="Standard"/>
    <w:uiPriority w:val="99"/>
    <w:rsid w:val="00D77352"/>
    <w:pPr>
      <w:numPr>
        <w:numId w:val="11"/>
      </w:numPr>
      <w:spacing w:before="120" w:after="120"/>
      <w:ind w:left="568" w:hanging="284"/>
    </w:pPr>
  </w:style>
  <w:style w:type="paragraph" w:customStyle="1" w:styleId="AufgabeKastenangekreuzt">
    <w:name w:val="Aufgabe_Kasten_angekreuzt"/>
    <w:basedOn w:val="Standard"/>
    <w:uiPriority w:val="99"/>
    <w:rsid w:val="00992625"/>
    <w:pPr>
      <w:numPr>
        <w:numId w:val="12"/>
      </w:numPr>
      <w:spacing w:before="120" w:after="120"/>
      <w:ind w:left="568" w:hanging="284"/>
      <w:jc w:val="both"/>
    </w:pPr>
  </w:style>
  <w:style w:type="paragraph" w:customStyle="1" w:styleId="Marginalie">
    <w:name w:val="Marginalie"/>
    <w:basedOn w:val="Standard"/>
    <w:next w:val="Textkrper"/>
    <w:uiPriority w:val="99"/>
    <w:rsid w:val="005039B8"/>
    <w:pPr>
      <w:framePr w:w="2098" w:hSpace="170" w:wrap="notBeside" w:vAnchor="text" w:hAnchor="page" w:xAlign="right" w:y="1"/>
      <w:jc w:val="both"/>
    </w:pPr>
    <w:rPr>
      <w:rFonts w:eastAsia="Times New Roman" w:cs="Times New Roman"/>
      <w:sz w:val="18"/>
      <w:lang w:eastAsia="de-DE"/>
    </w:rPr>
  </w:style>
  <w:style w:type="paragraph" w:customStyle="1" w:styleId="MarginalieIcon">
    <w:name w:val="Marginalie_Icon"/>
    <w:basedOn w:val="Standard"/>
    <w:next w:val="Textkrper"/>
    <w:uiPriority w:val="99"/>
    <w:rsid w:val="00472595"/>
    <w:pPr>
      <w:framePr w:w="2098" w:hSpace="170" w:wrap="notBeside" w:vAnchor="text" w:hAnchor="page" w:xAlign="right" w:y="511"/>
      <w:jc w:val="both"/>
    </w:pPr>
    <w:rPr>
      <w:sz w:val="18"/>
    </w:rPr>
  </w:style>
  <w:style w:type="paragraph" w:customStyle="1" w:styleId="ImpressumNamen">
    <w:name w:val="Impressum_Namen"/>
    <w:basedOn w:val="Standard"/>
    <w:uiPriority w:val="99"/>
    <w:semiHidden/>
    <w:rsid w:val="00233EB7"/>
    <w:pPr>
      <w:framePr w:hSpace="141" w:wrap="around" w:vAnchor="text" w:hAnchor="text" w:y="276"/>
      <w:spacing w:after="240"/>
      <w:contextualSpacing/>
    </w:pPr>
    <w:rPr>
      <w:rFonts w:eastAsia="Calibri"/>
    </w:rPr>
  </w:style>
  <w:style w:type="paragraph" w:customStyle="1" w:styleId="Impressum">
    <w:name w:val="Impressum"/>
    <w:basedOn w:val="Standard"/>
    <w:uiPriority w:val="99"/>
    <w:semiHidden/>
    <w:rsid w:val="00233EB7"/>
    <w:pPr>
      <w:jc w:val="both"/>
    </w:pPr>
    <w:rPr>
      <w:rFonts w:eastAsia="Calibri"/>
      <w:lang w:eastAsia="de-DE"/>
    </w:rPr>
  </w:style>
  <w:style w:type="paragraph" w:customStyle="1" w:styleId="Abstandszeile">
    <w:name w:val="Abstandszeile"/>
    <w:basedOn w:val="Standard"/>
    <w:uiPriority w:val="99"/>
    <w:rsid w:val="00674242"/>
    <w:rPr>
      <w:sz w:val="16"/>
      <w:lang w:eastAsia="de-DE"/>
    </w:rPr>
  </w:style>
  <w:style w:type="paragraph" w:customStyle="1" w:styleId="AufgabeEbene2">
    <w:name w:val="Aufgabe_Ebene2"/>
    <w:basedOn w:val="Standard"/>
    <w:uiPriority w:val="99"/>
    <w:rsid w:val="00992625"/>
    <w:pPr>
      <w:numPr>
        <w:ilvl w:val="1"/>
        <w:numId w:val="10"/>
      </w:numPr>
      <w:spacing w:before="120"/>
      <w:jc w:val="both"/>
    </w:pPr>
  </w:style>
  <w:style w:type="paragraph" w:customStyle="1" w:styleId="AufgabeEbene3">
    <w:name w:val="Aufgabe_Ebene3"/>
    <w:basedOn w:val="Standard"/>
    <w:uiPriority w:val="99"/>
    <w:rsid w:val="00992625"/>
    <w:pPr>
      <w:numPr>
        <w:ilvl w:val="2"/>
        <w:numId w:val="10"/>
      </w:numPr>
      <w:spacing w:before="120"/>
      <w:jc w:val="both"/>
    </w:pPr>
  </w:style>
  <w:style w:type="paragraph" w:customStyle="1" w:styleId="Marginaliegrau">
    <w:name w:val="Marginalie_grau"/>
    <w:basedOn w:val="Standard"/>
    <w:next w:val="Textkrper"/>
    <w:uiPriority w:val="99"/>
    <w:rsid w:val="005039B8"/>
    <w:pPr>
      <w:framePr w:w="2041" w:hSpace="198" w:wrap="around" w:vAnchor="text" w:hAnchor="page" w:xAlign="right" w:y="1"/>
      <w:shd w:val="clear" w:color="auto" w:fill="D9D9D9" w:themeFill="background1" w:themeFillShade="D9"/>
      <w:jc w:val="both"/>
    </w:pPr>
    <w:rPr>
      <w:sz w:val="18"/>
    </w:rPr>
  </w:style>
  <w:style w:type="paragraph" w:customStyle="1" w:styleId="AufgabeEbene3angekreuzt">
    <w:name w:val="Aufgabe_Ebene3_angekreuzt"/>
    <w:basedOn w:val="Standard"/>
    <w:uiPriority w:val="99"/>
    <w:rsid w:val="00992625"/>
    <w:pPr>
      <w:numPr>
        <w:numId w:val="14"/>
      </w:numPr>
      <w:spacing w:before="120"/>
      <w:ind w:left="851" w:hanging="284"/>
      <w:jc w:val="both"/>
      <w:outlineLvl w:val="2"/>
    </w:pPr>
  </w:style>
  <w:style w:type="character" w:styleId="Zeilennummer">
    <w:name w:val="line number"/>
    <w:basedOn w:val="Absatz-Standardschriftart"/>
    <w:uiPriority w:val="99"/>
    <w:semiHidden/>
    <w:rsid w:val="00FA43B6"/>
  </w:style>
  <w:style w:type="paragraph" w:customStyle="1" w:styleId="MaginaliegrauIcon">
    <w:name w:val="Maginalie_grau_Icon"/>
    <w:basedOn w:val="Standard"/>
    <w:next w:val="Textkrper"/>
    <w:uiPriority w:val="99"/>
    <w:rsid w:val="005039B8"/>
    <w:pPr>
      <w:framePr w:w="2041" w:hSpace="198" w:wrap="around" w:vAnchor="text" w:hAnchor="page" w:xAlign="right" w:y="511"/>
      <w:shd w:val="clear" w:color="auto" w:fill="D9D9D9" w:themeFill="background1" w:themeFillShade="D9"/>
    </w:pPr>
    <w:rPr>
      <w:sz w:val="18"/>
    </w:rPr>
  </w:style>
  <w:style w:type="paragraph" w:customStyle="1" w:styleId="Tabelle6pt">
    <w:name w:val="Tabelle_6pt"/>
    <w:basedOn w:val="Standard"/>
    <w:next w:val="Standard"/>
    <w:rsid w:val="006308C3"/>
    <w:pPr>
      <w:spacing w:before="40" w:after="60" w:line="160" w:lineRule="exact"/>
    </w:pPr>
    <w:rPr>
      <w:sz w:val="12"/>
    </w:rPr>
  </w:style>
  <w:style w:type="paragraph" w:customStyle="1" w:styleId="AufgabeLckentext">
    <w:name w:val="Aufgabe_Lückentext"/>
    <w:basedOn w:val="Standard"/>
    <w:uiPriority w:val="99"/>
    <w:rsid w:val="00E34088"/>
    <w:pPr>
      <w:spacing w:before="120" w:line="480" w:lineRule="auto"/>
      <w:ind w:left="284"/>
      <w:contextualSpacing/>
      <w:jc w:val="both"/>
    </w:pPr>
  </w:style>
  <w:style w:type="character" w:customStyle="1" w:styleId="Unterstrichen">
    <w:name w:val="Unterstrichen"/>
    <w:basedOn w:val="Absatz-Standardschriftart"/>
    <w:uiPriority w:val="1"/>
    <w:rsid w:val="003C56C4"/>
    <w:rPr>
      <w:u w:val="single"/>
    </w:rPr>
  </w:style>
  <w:style w:type="character" w:customStyle="1" w:styleId="Durchgestrichen">
    <w:name w:val="Durchgestrichen"/>
    <w:basedOn w:val="Absatz-Standardschriftart"/>
    <w:uiPriority w:val="1"/>
    <w:rsid w:val="003C56C4"/>
    <w:rPr>
      <w:strike/>
      <w:dstrike w:val="0"/>
    </w:rPr>
  </w:style>
  <w:style w:type="paragraph" w:customStyle="1" w:styleId="Textkrpermitte">
    <w:name w:val="Textkörper_mitte"/>
    <w:basedOn w:val="Standard"/>
    <w:rsid w:val="00A410C8"/>
    <w:pPr>
      <w:jc w:val="center"/>
    </w:pPr>
    <w:rPr>
      <w:rFonts w:eastAsia="Calibri"/>
      <w:lang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453EC1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BF021C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F021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Verzeichnis1">
    <w:name w:val="toc 1"/>
    <w:next w:val="Standard"/>
    <w:autoRedefine/>
    <w:uiPriority w:val="39"/>
    <w:semiHidden/>
    <w:unhideWhenUsed/>
    <w:rsid w:val="00BF021C"/>
    <w:pPr>
      <w:tabs>
        <w:tab w:val="right" w:pos="1134"/>
        <w:tab w:val="right" w:leader="dot" w:pos="9628"/>
      </w:tabs>
      <w:spacing w:before="160" w:after="160" w:line="360" w:lineRule="exact"/>
      <w:ind w:left="851" w:right="567" w:hanging="851"/>
    </w:pPr>
    <w:rPr>
      <w:rFonts w:ascii="Source Sans Pro SemiBold" w:eastAsia="Calibri" w:hAnsi="Source Sans Pro SemiBold"/>
      <w:b/>
      <w:color w:val="000000"/>
      <w:sz w:val="24"/>
      <w:szCs w:val="22"/>
    </w:rPr>
  </w:style>
  <w:style w:type="paragraph" w:styleId="Verzeichnis2">
    <w:name w:val="toc 2"/>
    <w:next w:val="Standard"/>
    <w:autoRedefine/>
    <w:uiPriority w:val="39"/>
    <w:semiHidden/>
    <w:unhideWhenUsed/>
    <w:rsid w:val="00BF021C"/>
    <w:pPr>
      <w:tabs>
        <w:tab w:val="left" w:pos="1134"/>
        <w:tab w:val="right" w:leader="dot" w:pos="9628"/>
      </w:tabs>
      <w:spacing w:after="100"/>
      <w:ind w:left="851" w:right="567" w:hanging="851"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3">
    <w:name w:val="toc 3"/>
    <w:next w:val="Standard"/>
    <w:autoRedefine/>
    <w:uiPriority w:val="39"/>
    <w:semiHidden/>
    <w:unhideWhenUsed/>
    <w:rsid w:val="00BF021C"/>
    <w:pPr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4">
    <w:name w:val="toc 4"/>
    <w:next w:val="Standard"/>
    <w:autoRedefine/>
    <w:uiPriority w:val="39"/>
    <w:semiHidden/>
    <w:unhideWhenUsed/>
    <w:rsid w:val="00BF021C"/>
    <w:pPr>
      <w:tabs>
        <w:tab w:val="left" w:pos="1760"/>
        <w:tab w:val="right" w:leader="dot" w:pos="9628"/>
      </w:tabs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Beschriftung">
    <w:name w:val="caption"/>
    <w:next w:val="Textkrper"/>
    <w:uiPriority w:val="35"/>
    <w:semiHidden/>
    <w:unhideWhenUsed/>
    <w:qFormat/>
    <w:rsid w:val="00BF021C"/>
    <w:pPr>
      <w:spacing w:after="200"/>
    </w:pPr>
    <w:rPr>
      <w:rFonts w:ascii="Univers 55" w:eastAsia="Times New Roman" w:hAnsi="Univers 55" w:cs="Times New Roman"/>
      <w:bCs/>
      <w:i/>
      <w:color w:val="000000"/>
      <w:sz w:val="24"/>
      <w:szCs w:val="18"/>
      <w:lang w:eastAsia="de-D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BF021C"/>
  </w:style>
  <w:style w:type="paragraph" w:styleId="Aufzhlungszeichen3">
    <w:name w:val="List Bullet 3"/>
    <w:basedOn w:val="Standard"/>
    <w:uiPriority w:val="99"/>
    <w:semiHidden/>
    <w:unhideWhenUsed/>
    <w:rsid w:val="00BF021C"/>
    <w:pPr>
      <w:numPr>
        <w:numId w:val="15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BF021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F02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krper-ErstzeileneinzugZchn1">
    <w:name w:val="Textkörper-Erstzeileneinzug Zchn1"/>
    <w:aliases w:val="Textkörper_Erstzeileneinzug Zchn1"/>
    <w:basedOn w:val="TextkrperZchn"/>
    <w:uiPriority w:val="99"/>
    <w:semiHidden/>
    <w:rsid w:val="00BF021C"/>
    <w:rPr>
      <w:lang w:eastAsia="de-DE"/>
    </w:rPr>
  </w:style>
  <w:style w:type="paragraph" w:styleId="Blocktext">
    <w:name w:val="Block Text"/>
    <w:basedOn w:val="Standard"/>
    <w:uiPriority w:val="99"/>
    <w:semiHidden/>
    <w:unhideWhenUsed/>
    <w:rsid w:val="00BF021C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customStyle="1" w:styleId="KeinLeerraumZchn">
    <w:name w:val="Kein Leerraum Zchn"/>
    <w:basedOn w:val="Absatz-Standardschriftart"/>
    <w:link w:val="KeinLeerraum"/>
    <w:uiPriority w:val="1"/>
    <w:locked/>
    <w:rsid w:val="00BF021C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KeinLeerraum">
    <w:name w:val="No Spacing"/>
    <w:link w:val="KeinLeerraumZchn"/>
    <w:uiPriority w:val="1"/>
    <w:qFormat/>
    <w:rsid w:val="00BF021C"/>
    <w:pPr>
      <w:spacing w:line="240" w:lineRule="auto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BF02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F021C"/>
    <w:rPr>
      <w:i/>
      <w:iCs/>
      <w:color w:val="404040" w:themeColor="text1" w:themeTint="BF"/>
    </w:rPr>
  </w:style>
  <w:style w:type="paragraph" w:customStyle="1" w:styleId="TabelleLinks6PT">
    <w:name w:val="Tabelle Links 6PT"/>
    <w:basedOn w:val="TabelleLinks"/>
    <w:uiPriority w:val="99"/>
    <w:rsid w:val="00BF021C"/>
    <w:pPr>
      <w:spacing w:before="40" w:after="60" w:line="160" w:lineRule="exact"/>
    </w:pPr>
    <w:rPr>
      <w:color w:val="000000"/>
      <w:sz w:val="12"/>
    </w:rPr>
  </w:style>
  <w:style w:type="paragraph" w:customStyle="1" w:styleId="TabellenkopfLSLinksbndig">
    <w:name w:val="Tabellenkopf LS Linksbündig"/>
    <w:basedOn w:val="Standard"/>
    <w:uiPriority w:val="99"/>
    <w:rsid w:val="00BF021C"/>
    <w:pPr>
      <w:spacing w:line="240" w:lineRule="exact"/>
    </w:pPr>
    <w:rPr>
      <w:rFonts w:eastAsia="Times New Roman" w:cs="Times New Roman"/>
      <w:b/>
      <w:color w:val="000000"/>
      <w:lang w:eastAsia="de-DE"/>
    </w:rPr>
  </w:style>
  <w:style w:type="paragraph" w:customStyle="1" w:styleId="TabelleLinks8PTAufzhlung">
    <w:name w:val="Tabelle Links 8PT_Aufzählung"/>
    <w:basedOn w:val="TabelleLinks8PT"/>
    <w:uiPriority w:val="99"/>
    <w:rsid w:val="00BF021C"/>
    <w:rPr>
      <w:color w:val="000000"/>
    </w:rPr>
  </w:style>
  <w:style w:type="paragraph" w:customStyle="1" w:styleId="NL-MarginalieLernmaterialienGrauhinterlegt">
    <w:name w:val="NL-Marginalie Lernmaterialien Grau hinterlegt"/>
    <w:basedOn w:val="Standard"/>
    <w:uiPriority w:val="99"/>
    <w:rsid w:val="00BF021C"/>
    <w:pPr>
      <w:framePr w:w="1939" w:hSpace="170" w:wrap="around" w:vAnchor="text" w:hAnchor="page" w:xAlign="right" w:y="12"/>
      <w:pBdr>
        <w:top w:val="single" w:sz="4" w:space="3" w:color="D9D9D9"/>
        <w:left w:val="single" w:sz="4" w:space="2" w:color="D9D9D9"/>
        <w:bottom w:val="single" w:sz="4" w:space="3" w:color="D9D9D9"/>
        <w:right w:val="single" w:sz="4" w:space="2" w:color="D9D9D9"/>
      </w:pBdr>
      <w:shd w:val="clear" w:color="auto" w:fill="D9D9D9"/>
      <w:spacing w:after="60" w:line="200" w:lineRule="exact"/>
      <w:jc w:val="both"/>
    </w:pPr>
    <w:rPr>
      <w:rFonts w:eastAsia="Times New Roman" w:cs="Times New Roman"/>
      <w:color w:val="000000"/>
      <w:sz w:val="18"/>
      <w:lang w:eastAsia="de-DE"/>
    </w:rPr>
  </w:style>
  <w:style w:type="paragraph" w:customStyle="1" w:styleId="berschrift1neu">
    <w:name w:val="Überschrift1_neu"/>
    <w:basedOn w:val="berschrift1"/>
    <w:uiPriority w:val="99"/>
    <w:rsid w:val="00BF021C"/>
    <w:pPr>
      <w:spacing w:before="480" w:after="240" w:line="340" w:lineRule="exact"/>
      <w:ind w:left="851" w:hanging="851"/>
    </w:pPr>
    <w:rPr>
      <w:b/>
      <w:color w:val="000000"/>
      <w:sz w:val="28"/>
    </w:rPr>
  </w:style>
  <w:style w:type="paragraph" w:customStyle="1" w:styleId="TextkrperGrauhinterlegt">
    <w:name w:val="Textkörper Grau hinterlegt"/>
    <w:basedOn w:val="Standard"/>
    <w:next w:val="Textkrper"/>
    <w:uiPriority w:val="99"/>
    <w:qFormat/>
    <w:rsid w:val="00BF021C"/>
    <w:pPr>
      <w:pBdr>
        <w:top w:val="single" w:sz="4" w:space="5" w:color="D9D9D9"/>
        <w:left w:val="single" w:sz="4" w:space="4" w:color="D9D9D9"/>
        <w:bottom w:val="single" w:sz="4" w:space="7" w:color="D9D9D9"/>
        <w:right w:val="single" w:sz="4" w:space="4" w:color="D9D9D9"/>
      </w:pBdr>
      <w:shd w:val="clear" w:color="auto" w:fill="D9D9D9"/>
      <w:spacing w:before="240" w:after="240" w:line="240" w:lineRule="exact"/>
      <w:ind w:left="113" w:right="113"/>
      <w:jc w:val="both"/>
    </w:pPr>
    <w:rPr>
      <w:rFonts w:ascii="Source Sans Pro Light" w:eastAsia="Times New Roman" w:hAnsi="Source Sans Pro Light" w:cs="Times New Roman"/>
      <w:color w:val="000000"/>
      <w:lang w:eastAsia="de-DE"/>
    </w:rPr>
  </w:style>
  <w:style w:type="paragraph" w:customStyle="1" w:styleId="Einrckung0">
    <w:name w:val="Einrückung0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1">
    <w:name w:val="Einrückung1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425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2">
    <w:name w:val="Einrückung2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850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3">
    <w:name w:val="Einrückung3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276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4">
    <w:name w:val="Einrückung4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701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Standard-EinstellungenLS">
    <w:name w:val="Standard-EinstellungenLS"/>
    <w:uiPriority w:val="99"/>
    <w:semiHidden/>
    <w:qFormat/>
    <w:rsid w:val="00BF021C"/>
    <w:rPr>
      <w:rFonts w:ascii="Arial" w:eastAsia="Times New Roman" w:hAnsi="Arial" w:cs="Times New Roman"/>
      <w:color w:val="000000"/>
      <w:sz w:val="22"/>
      <w:szCs w:val="24"/>
      <w:lang w:eastAsia="de-DE"/>
    </w:rPr>
  </w:style>
  <w:style w:type="paragraph" w:customStyle="1" w:styleId="LS-Kopfzeile-Linksbndig">
    <w:name w:val="LS-Kopfzeile-Linksbündig"/>
    <w:basedOn w:val="Standard-EinstellungenLS"/>
    <w:uiPriority w:val="99"/>
    <w:semiHidden/>
    <w:qFormat/>
    <w:rsid w:val="00BF021C"/>
    <w:pPr>
      <w:spacing w:line="240" w:lineRule="auto"/>
    </w:pPr>
    <w:rPr>
      <w:color w:val="A6A6A6"/>
    </w:rPr>
  </w:style>
  <w:style w:type="character" w:customStyle="1" w:styleId="LS-Kopfzeilen-TitelZchn">
    <w:name w:val="LS-Kopfzeilen-Titel Zchn"/>
    <w:link w:val="LS-Kopfzeilen-Titel"/>
    <w:locked/>
    <w:rsid w:val="00BF021C"/>
    <w:rPr>
      <w:rFonts w:ascii="Source Sans Pro Light" w:eastAsia="Times New Roman" w:hAnsi="Source Sans Pro Light" w:cs="Times New Roman"/>
      <w:color w:val="A6A6A6"/>
      <w:sz w:val="22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BF021C"/>
    <w:rPr>
      <w:sz w:val="22"/>
    </w:rPr>
  </w:style>
  <w:style w:type="paragraph" w:customStyle="1" w:styleId="AufzhlungFortsetzung">
    <w:name w:val="Aufzählung Fortsetzung"/>
    <w:basedOn w:val="AufzhlungAnfang"/>
    <w:uiPriority w:val="99"/>
    <w:semiHidden/>
    <w:locked/>
    <w:rsid w:val="00BF021C"/>
    <w:pPr>
      <w:numPr>
        <w:numId w:val="17"/>
      </w:numPr>
      <w:spacing w:before="140"/>
      <w:ind w:left="567" w:hanging="454"/>
    </w:pPr>
  </w:style>
  <w:style w:type="paragraph" w:customStyle="1" w:styleId="AufzhlungAnfang">
    <w:name w:val="Aufzählung Anfang"/>
    <w:basedOn w:val="Standard-EinstellungenLS"/>
    <w:next w:val="AufzhlungFortsetzung"/>
    <w:uiPriority w:val="99"/>
    <w:semiHidden/>
    <w:qFormat/>
    <w:locked/>
    <w:rsid w:val="00BF021C"/>
    <w:pPr>
      <w:numPr>
        <w:numId w:val="16"/>
      </w:numPr>
      <w:spacing w:before="260" w:after="100"/>
      <w:ind w:left="567" w:hanging="454"/>
      <w:jc w:val="both"/>
    </w:pPr>
    <w:rPr>
      <w:rFonts w:ascii="Univers 55" w:hAnsi="Univers 55"/>
      <w:sz w:val="20"/>
    </w:rPr>
  </w:style>
  <w:style w:type="paragraph" w:customStyle="1" w:styleId="AufzhlungEnde">
    <w:name w:val="Aufzählung Ende"/>
    <w:basedOn w:val="AufzhlungAnfang"/>
    <w:next w:val="Textkrper"/>
    <w:uiPriority w:val="99"/>
    <w:semiHidden/>
    <w:locked/>
    <w:rsid w:val="00BF021C"/>
    <w:pPr>
      <w:spacing w:before="140" w:after="300"/>
    </w:pPr>
  </w:style>
  <w:style w:type="paragraph" w:customStyle="1" w:styleId="NummerierungFortsetzung">
    <w:name w:val="Nummerierung Fortsetzung"/>
    <w:basedOn w:val="NummerierungAnfang"/>
    <w:uiPriority w:val="99"/>
    <w:semiHidden/>
    <w:locked/>
    <w:rsid w:val="00BF021C"/>
    <w:pPr>
      <w:numPr>
        <w:numId w:val="0"/>
      </w:numPr>
      <w:ind w:left="416" w:hanging="360"/>
    </w:pPr>
  </w:style>
  <w:style w:type="paragraph" w:customStyle="1" w:styleId="NummerierungEnde">
    <w:name w:val="Nummerierung Ende"/>
    <w:basedOn w:val="NummerierungFortsetzung"/>
    <w:next w:val="Textkrper"/>
    <w:uiPriority w:val="99"/>
    <w:semiHidden/>
    <w:locked/>
    <w:rsid w:val="00BF021C"/>
    <w:pPr>
      <w:spacing w:before="140" w:after="300" w:line="240" w:lineRule="exact"/>
      <w:ind w:left="284" w:hanging="284"/>
    </w:pPr>
    <w:rPr>
      <w:color w:val="000000"/>
    </w:rPr>
  </w:style>
  <w:style w:type="paragraph" w:customStyle="1" w:styleId="TabellenkopfLS">
    <w:name w:val="Tabellenkopf LS"/>
    <w:basedOn w:val="Standard-EinstellungenLS"/>
    <w:uiPriority w:val="99"/>
    <w:rsid w:val="00BF021C"/>
    <w:pPr>
      <w:jc w:val="center"/>
    </w:pPr>
    <w:rPr>
      <w:rFonts w:ascii="Source Sans Pro" w:hAnsi="Source Sans Pro"/>
      <w:b/>
      <w:sz w:val="20"/>
    </w:rPr>
  </w:style>
  <w:style w:type="paragraph" w:customStyle="1" w:styleId="TabelleAufzhlung">
    <w:name w:val="Tabelle Aufzählung"/>
    <w:basedOn w:val="TabelleLinks"/>
    <w:uiPriority w:val="99"/>
    <w:rsid w:val="00BF021C"/>
    <w:pPr>
      <w:numPr>
        <w:numId w:val="18"/>
      </w:numPr>
      <w:spacing w:line="240" w:lineRule="auto"/>
      <w:ind w:left="227" w:hanging="170"/>
    </w:pPr>
    <w:rPr>
      <w:color w:val="000000"/>
      <w:sz w:val="16"/>
    </w:rPr>
  </w:style>
  <w:style w:type="paragraph" w:customStyle="1" w:styleId="TabelleNummerierung">
    <w:name w:val="Tabelle Nummerierung"/>
    <w:basedOn w:val="TabelleAufzhlung"/>
    <w:uiPriority w:val="99"/>
    <w:rsid w:val="00BF021C"/>
    <w:pPr>
      <w:numPr>
        <w:numId w:val="19"/>
      </w:numPr>
      <w:tabs>
        <w:tab w:val="left" w:pos="510"/>
      </w:tabs>
      <w:ind w:left="568" w:hanging="284"/>
    </w:pPr>
  </w:style>
  <w:style w:type="paragraph" w:customStyle="1" w:styleId="NL-Marginalie">
    <w:name w:val="NL-Marginalie"/>
    <w:next w:val="Textkrper"/>
    <w:uiPriority w:val="99"/>
    <w:rsid w:val="00BF021C"/>
    <w:pPr>
      <w:framePr w:w="1985" w:hSpace="170" w:wrap="around" w:vAnchor="text" w:hAnchor="page" w:xAlign="outside" w:y="1"/>
      <w:spacing w:line="180" w:lineRule="exact"/>
      <w:jc w:val="both"/>
    </w:pPr>
    <w:rPr>
      <w:rFonts w:eastAsia="Times New Roman" w:cs="Times New Roman"/>
      <w:color w:val="000000"/>
      <w:sz w:val="15"/>
      <w:szCs w:val="24"/>
    </w:rPr>
  </w:style>
  <w:style w:type="paragraph" w:customStyle="1" w:styleId="NL-MarginalieRechts">
    <w:name w:val="NL-Marginalie Rechts"/>
    <w:basedOn w:val="NL-Marginalie"/>
    <w:next w:val="Textkrper"/>
    <w:uiPriority w:val="99"/>
    <w:rsid w:val="00BF021C"/>
    <w:pPr>
      <w:framePr w:wrap="around"/>
      <w:jc w:val="left"/>
    </w:pPr>
  </w:style>
  <w:style w:type="paragraph" w:customStyle="1" w:styleId="NL-MarginalieLinks">
    <w:name w:val="NL-Marginalie Links"/>
    <w:basedOn w:val="NL-Marginalie"/>
    <w:next w:val="Textkrper"/>
    <w:uiPriority w:val="99"/>
    <w:rsid w:val="00BF021C"/>
    <w:pPr>
      <w:framePr w:wrap="around"/>
      <w:jc w:val="right"/>
    </w:pPr>
  </w:style>
  <w:style w:type="paragraph" w:customStyle="1" w:styleId="TextkrperLinksbndig">
    <w:name w:val="Textkörper Linksbündig"/>
    <w:basedOn w:val="Textkrper"/>
    <w:uiPriority w:val="99"/>
    <w:rsid w:val="00BF021C"/>
    <w:pPr>
      <w:spacing w:after="60" w:line="240" w:lineRule="exact"/>
      <w:jc w:val="left"/>
    </w:pPr>
    <w:rPr>
      <w:rFonts w:eastAsia="Times New Roman" w:cs="Times New Roman"/>
      <w:color w:val="000000"/>
    </w:rPr>
  </w:style>
  <w:style w:type="paragraph" w:customStyle="1" w:styleId="AufzhlungGrauhinterlegt">
    <w:name w:val="Aufzählung Grau hinterlegt"/>
    <w:basedOn w:val="AufzhlungAnfang"/>
    <w:uiPriority w:val="99"/>
    <w:rsid w:val="00BF021C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spacing w:before="120"/>
      <w:ind w:right="113"/>
    </w:pPr>
    <w:rPr>
      <w:rFonts w:ascii="Source Sans Pro Light" w:hAnsi="Source Sans Pro Light"/>
    </w:rPr>
  </w:style>
  <w:style w:type="paragraph" w:customStyle="1" w:styleId="Nummerierung">
    <w:name w:val="Nummerierung"/>
    <w:basedOn w:val="NummerierungGrauhinterlegt"/>
    <w:uiPriority w:val="99"/>
    <w:rsid w:val="00BF021C"/>
    <w:pPr>
      <w:numPr>
        <w:numId w:val="0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FFFFFF"/>
      <w:tabs>
        <w:tab w:val="clear" w:pos="398"/>
      </w:tabs>
      <w:spacing w:line="240" w:lineRule="exact"/>
      <w:ind w:left="567" w:hanging="454"/>
    </w:pPr>
    <w:rPr>
      <w:color w:val="000000"/>
    </w:rPr>
  </w:style>
  <w:style w:type="paragraph" w:customStyle="1" w:styleId="Aufzhlung">
    <w:name w:val="Aufzählung"/>
    <w:basedOn w:val="AufzhlungGrauhinterlegt"/>
    <w:uiPriority w:val="99"/>
    <w:rsid w:val="00BF021C"/>
    <w:p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auto"/>
    </w:pPr>
  </w:style>
  <w:style w:type="paragraph" w:customStyle="1" w:styleId="TabelleNumerierung">
    <w:name w:val="Tabelle Numerierung"/>
    <w:basedOn w:val="TabelleAufzhlung"/>
    <w:uiPriority w:val="99"/>
    <w:locked/>
    <w:rsid w:val="00BF021C"/>
    <w:pPr>
      <w:numPr>
        <w:numId w:val="0"/>
      </w:numPr>
      <w:spacing w:line="240" w:lineRule="exact"/>
      <w:ind w:left="568" w:hanging="284"/>
    </w:pPr>
    <w:rPr>
      <w:sz w:val="22"/>
    </w:rPr>
  </w:style>
  <w:style w:type="paragraph" w:customStyle="1" w:styleId="NL-MarginalieLernmaterialien">
    <w:name w:val="NL-Marginalie Lernmaterialien"/>
    <w:basedOn w:val="NL-Marginalie"/>
    <w:uiPriority w:val="99"/>
    <w:rsid w:val="00BF021C"/>
    <w:pPr>
      <w:framePr w:w="2098" w:wrap="around" w:xAlign="right" w:y="12"/>
      <w:spacing w:after="60" w:line="200" w:lineRule="exact"/>
    </w:pPr>
    <w:rPr>
      <w:sz w:val="18"/>
      <w:lang w:eastAsia="de-DE"/>
    </w:rPr>
  </w:style>
  <w:style w:type="paragraph" w:customStyle="1" w:styleId="ZeilefrBilder">
    <w:name w:val="Zeile für Bilder"/>
    <w:next w:val="Textkrper"/>
    <w:uiPriority w:val="99"/>
    <w:rsid w:val="00BF021C"/>
    <w:pPr>
      <w:spacing w:before="120" w:after="120" w:line="240" w:lineRule="auto"/>
    </w:pPr>
    <w:rPr>
      <w:rFonts w:ascii="Source Sans Pro Light" w:eastAsia="Calibri" w:hAnsi="Source Sans Pro Light"/>
      <w:color w:val="000000"/>
      <w:sz w:val="24"/>
      <w:szCs w:val="24"/>
      <w:lang w:eastAsia="de-DE"/>
    </w:rPr>
  </w:style>
  <w:style w:type="paragraph" w:customStyle="1" w:styleId="TabelleRechtsbndig">
    <w:name w:val="Tabelle Rechtsbündig"/>
    <w:basedOn w:val="TabelleLinks"/>
    <w:next w:val="TabelleLinks"/>
    <w:uiPriority w:val="99"/>
    <w:rsid w:val="00BF021C"/>
    <w:pPr>
      <w:jc w:val="right"/>
    </w:pPr>
    <w:rPr>
      <w:color w:val="000000"/>
    </w:rPr>
  </w:style>
  <w:style w:type="paragraph" w:customStyle="1" w:styleId="Textkrper8PT">
    <w:name w:val="Textkörper 8PT"/>
    <w:basedOn w:val="Textkrper"/>
    <w:uiPriority w:val="99"/>
    <w:rsid w:val="00BF021C"/>
    <w:pPr>
      <w:spacing w:line="240" w:lineRule="exact"/>
    </w:pPr>
    <w:rPr>
      <w:rFonts w:ascii="Univers 55" w:eastAsia="Times New Roman" w:hAnsi="Univers 55" w:cs="Times New Roman"/>
      <w:color w:val="000000"/>
      <w:sz w:val="18"/>
    </w:rPr>
  </w:style>
  <w:style w:type="paragraph" w:customStyle="1" w:styleId="FormatvorlageTextkrper-ErstzeileneinzugErsteZeile0cm">
    <w:name w:val="Formatvorlage Textkörper-Erstzeileneinzug + Erste Zeile:  0 cm"/>
    <w:basedOn w:val="Textkrper-Erstzeileneinzug"/>
    <w:uiPriority w:val="99"/>
    <w:rsid w:val="00BF021C"/>
    <w:pPr>
      <w:spacing w:after="60" w:line="240" w:lineRule="exact"/>
      <w:ind w:firstLine="0"/>
      <w:contextualSpacing w:val="0"/>
    </w:pPr>
    <w:rPr>
      <w:rFonts w:eastAsia="Times New Roman" w:cs="Times New Roman"/>
      <w:color w:val="000000"/>
      <w:szCs w:val="20"/>
      <w:lang w:eastAsia="en-US"/>
    </w:rPr>
  </w:style>
  <w:style w:type="paragraph" w:customStyle="1" w:styleId="FormatvorlageTabelleLinks6PTNach3Pt">
    <w:name w:val="Formatvorlage Tabelle Links 6PT + Nach:  3 Pt."/>
    <w:basedOn w:val="TabelleLinks6PT"/>
    <w:uiPriority w:val="99"/>
    <w:rsid w:val="00BF021C"/>
  </w:style>
  <w:style w:type="paragraph" w:customStyle="1" w:styleId="berschrift2neu">
    <w:name w:val="Überschrift2_neu"/>
    <w:basedOn w:val="berschrift2"/>
    <w:uiPriority w:val="99"/>
    <w:rsid w:val="00BF021C"/>
    <w:pPr>
      <w:spacing w:before="480" w:after="240" w:line="280" w:lineRule="exact"/>
    </w:pPr>
    <w:rPr>
      <w:b/>
      <w:color w:val="000000"/>
      <w:sz w:val="24"/>
    </w:rPr>
  </w:style>
  <w:style w:type="character" w:styleId="Funotenzeichen">
    <w:name w:val="footnote reference"/>
    <w:uiPriority w:val="99"/>
    <w:semiHidden/>
    <w:unhideWhenUsed/>
    <w:rsid w:val="00BF021C"/>
    <w:rPr>
      <w:rFonts w:ascii="Univers 55" w:hAnsi="Univers 55" w:hint="default"/>
      <w:color w:val="000000"/>
      <w:vertAlign w:val="superscript"/>
    </w:rPr>
  </w:style>
  <w:style w:type="character" w:styleId="Platzhaltertext">
    <w:name w:val="Placeholder Text"/>
    <w:uiPriority w:val="99"/>
    <w:semiHidden/>
    <w:rsid w:val="00BF021C"/>
    <w:rPr>
      <w:color w:val="808080"/>
    </w:rPr>
  </w:style>
  <w:style w:type="character" w:styleId="SchwacheHervorhebung">
    <w:name w:val="Subtle Emphasis"/>
    <w:basedOn w:val="Absatz-Standardschriftart"/>
    <w:uiPriority w:val="19"/>
    <w:qFormat/>
    <w:rsid w:val="00BF021C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BF021C"/>
    <w:rPr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BF021C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BF021C"/>
    <w:rPr>
      <w:b/>
      <w:bCs/>
      <w:smallCaps/>
      <w:color w:val="4F81BD" w:themeColor="accent1"/>
      <w:spacing w:val="5"/>
    </w:rPr>
  </w:style>
  <w:style w:type="character" w:styleId="Buchtitel">
    <w:name w:val="Book Title"/>
    <w:basedOn w:val="Absatz-Standardschriftart"/>
    <w:uiPriority w:val="33"/>
    <w:qFormat/>
    <w:rsid w:val="00BF021C"/>
    <w:rPr>
      <w:b/>
      <w:bCs/>
      <w:i/>
      <w:iCs/>
      <w:spacing w:val="5"/>
    </w:rPr>
  </w:style>
  <w:style w:type="character" w:customStyle="1" w:styleId="Kopfzeilenautomat">
    <w:name w:val="Kopfzeilenautomat"/>
    <w:uiPriority w:val="1"/>
    <w:semiHidden/>
    <w:rsid w:val="00BF021C"/>
    <w:rPr>
      <w:rFonts w:ascii="Arial" w:hAnsi="Arial" w:cs="Arial" w:hint="default"/>
      <w:color w:val="E36C0A"/>
      <w:sz w:val="2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F021C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F021C"/>
  </w:style>
  <w:style w:type="character" w:customStyle="1" w:styleId="Absatz-Standardschriftart1">
    <w:name w:val="Absatz-Standardschriftart1"/>
    <w:semiHidden/>
    <w:rsid w:val="00BF021C"/>
  </w:style>
  <w:style w:type="table" w:styleId="MittlereListe2-Akzent1">
    <w:name w:val="Medium List 2 Accent 1"/>
    <w:basedOn w:val="NormaleTabelle"/>
    <w:uiPriority w:val="66"/>
    <w:rsid w:val="00BF021C"/>
    <w:pPr>
      <w:spacing w:line="240" w:lineRule="auto"/>
    </w:pPr>
    <w:rPr>
      <w:rFonts w:ascii="Cambria" w:eastAsia="Times New Roman" w:hAnsi="Cambria" w:cs="Times New Roman"/>
      <w:sz w:val="24"/>
      <w:szCs w:val="24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ellenraster3">
    <w:name w:val="Tabellenraster3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alender1">
    <w:name w:val="Kalender 1"/>
    <w:basedOn w:val="NormaleTabelle"/>
    <w:uiPriority w:val="99"/>
    <w:qFormat/>
    <w:rsid w:val="00BF021C"/>
    <w:pPr>
      <w:spacing w:line="240" w:lineRule="auto"/>
    </w:pPr>
    <w:rPr>
      <w:rFonts w:ascii="Calibri" w:eastAsia="Times New Roman" w:hAnsi="Calibri" w:cs="Times New Roman"/>
      <w:sz w:val="24"/>
      <w:szCs w:val="24"/>
    </w:rPr>
    <w:tblPr>
      <w:tblStyleRowBandSize w:val="1"/>
      <w:tblStyleColBandSize w:val="1"/>
      <w:tblInd w:w="0" w:type="nil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Calibri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4">
    <w:name w:val="Tabellenraster4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8">
    <w:name w:val="Tabellenraster8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9">
    <w:name w:val="Tabellenraster9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0">
    <w:name w:val="Tabellenraster10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10pt">
    <w:name w:val="Tabelle_10pt"/>
    <w:basedOn w:val="Standard"/>
    <w:rsid w:val="00157EBB"/>
  </w:style>
  <w:style w:type="table" w:customStyle="1" w:styleId="Tabellenraster12">
    <w:name w:val="Tabellenraster12"/>
    <w:basedOn w:val="NormaleTabelle"/>
    <w:next w:val="Tabellenraster"/>
    <w:uiPriority w:val="59"/>
    <w:rsid w:val="00F62A01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3">
    <w:name w:val="Tabellenraster13"/>
    <w:basedOn w:val="NormaleTabelle"/>
    <w:next w:val="Tabellenraster"/>
    <w:uiPriority w:val="59"/>
    <w:rsid w:val="007B7B82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4">
    <w:name w:val="Tabellenraster14"/>
    <w:basedOn w:val="NormaleTabelle"/>
    <w:next w:val="Tabellenraster"/>
    <w:uiPriority w:val="59"/>
    <w:rsid w:val="00D6061A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80115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0115E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0115E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0115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011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0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6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2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43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2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9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tmp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tm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tmp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9.png"/><Relationship Id="rId1" Type="http://schemas.openxmlformats.org/officeDocument/2006/relationships/image" Target="media/image4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T4\Desktop\Johann-Jakob-Widmann-Schule\Schuljahr%2017-18\Blackforest\Vorlagen\Formatvorlage%20Mantelbogen%20Lern(feld)projekt%202018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99BB5-00DE-4DAF-8483-64799ACA2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 Mantelbogen Lern(feld)projekt 2018</Template>
  <TotalTime>0</TotalTime>
  <Pages>15</Pages>
  <Words>699</Words>
  <Characters>4408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5097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JJWS</dc:creator>
  <cp:keywords/>
  <dc:description/>
  <cp:lastModifiedBy>Tina Sarhan</cp:lastModifiedBy>
  <cp:revision>6</cp:revision>
  <cp:lastPrinted>2017-11-27T12:48:00Z</cp:lastPrinted>
  <dcterms:created xsi:type="dcterms:W3CDTF">2020-01-17T09:02:00Z</dcterms:created>
  <dcterms:modified xsi:type="dcterms:W3CDTF">2020-05-13T09:27:00Z</dcterms:modified>
</cp:coreProperties>
</file>