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133F09E2" w14:textId="77777777" w:rsidTr="00D8157A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6F23B5" w14:textId="77777777" w:rsidR="00EA5107" w:rsidRPr="00453EC1" w:rsidRDefault="00EA5107" w:rsidP="00D8157A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62B997A4" w14:textId="77777777" w:rsidR="00A7799F" w:rsidRPr="000B2D18" w:rsidRDefault="000B2D18" w:rsidP="00D8157A">
            <w:pPr>
              <w:rPr>
                <w:b/>
              </w:rPr>
            </w:pPr>
            <w:r w:rsidRPr="00CA699E">
              <w:rPr>
                <w:b/>
                <w:color w:val="000000" w:themeColor="text1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FB53F6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D0AEA1" w14:textId="77777777" w:rsidR="00EA5107" w:rsidRPr="00453EC1" w:rsidRDefault="00861235" w:rsidP="00D8157A">
            <w:pPr>
              <w:jc w:val="center"/>
              <w:rPr>
                <w:rFonts w:eastAsia="Times New Roman"/>
                <w:b/>
                <w:lang w:val="en-GB"/>
              </w:rPr>
            </w:pPr>
            <w:r w:rsidRPr="00CA699E">
              <w:rPr>
                <w:rFonts w:eastAsia="Times New Roman"/>
                <w:b/>
              </w:rPr>
              <w:t>Mathematik</w:t>
            </w:r>
          </w:p>
          <w:p w14:paraId="38C81B0C" w14:textId="77777777" w:rsidR="00EA5107" w:rsidRDefault="00861235" w:rsidP="00D8157A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</w:t>
            </w:r>
            <w:r w:rsidR="005E2607">
              <w:rPr>
                <w:rFonts w:eastAsia="Times New Roman"/>
                <w:b/>
                <w:lang w:val="en-GB"/>
              </w:rPr>
              <w:t>.01</w:t>
            </w:r>
            <w:r w:rsidR="00AC6E71">
              <w:rPr>
                <w:rFonts w:eastAsia="Times New Roman"/>
                <w:b/>
                <w:lang w:val="en-GB"/>
              </w:rPr>
              <w:t>.</w:t>
            </w:r>
            <w:r w:rsidR="007D6F4B">
              <w:rPr>
                <w:rFonts w:eastAsia="Times New Roman"/>
                <w:b/>
                <w:lang w:val="en-GB"/>
              </w:rPr>
              <w:t>0</w:t>
            </w:r>
            <w:r w:rsidR="00AC6E71">
              <w:rPr>
                <w:rFonts w:eastAsia="Times New Roman"/>
                <w:b/>
                <w:lang w:val="en-GB"/>
              </w:rPr>
              <w:t>3</w:t>
            </w:r>
          </w:p>
          <w:p w14:paraId="6FC27CEA" w14:textId="77777777" w:rsidR="00320BDD" w:rsidRPr="00320BDD" w:rsidRDefault="005E2607" w:rsidP="00320BDD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</w:t>
            </w:r>
            <w:r w:rsidR="00AC6E71">
              <w:rPr>
                <w:rFonts w:eastAsia="Times New Roman"/>
                <w:b/>
                <w:lang w:val="en-GB"/>
              </w:rPr>
              <w:t>.</w:t>
            </w:r>
            <w:r w:rsidR="007D6F4B">
              <w:rPr>
                <w:rFonts w:eastAsia="Times New Roman"/>
                <w:b/>
                <w:lang w:val="en-GB"/>
              </w:rPr>
              <w:t>0</w:t>
            </w:r>
            <w:r w:rsidR="00AC6E71">
              <w:rPr>
                <w:rFonts w:eastAsia="Times New Roman"/>
                <w:b/>
                <w:lang w:val="en-GB"/>
              </w:rPr>
              <w:t>3</w:t>
            </w:r>
          </w:p>
        </w:tc>
      </w:tr>
      <w:tr w:rsidR="00EA5107" w:rsidRPr="00453EC1" w14:paraId="7E99388D" w14:textId="77777777" w:rsidTr="00D8157A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746AD3BA" w14:textId="77777777" w:rsidR="00EA5107" w:rsidRPr="00453EC1" w:rsidRDefault="00EA5107" w:rsidP="00D8157A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4149825A" w14:textId="77777777" w:rsidR="00EA5107" w:rsidRPr="004C28F5" w:rsidRDefault="00D220AA" w:rsidP="00D8157A">
            <w:pPr>
              <w:pStyle w:val="Kopf8ptafz"/>
            </w:pPr>
            <w:r>
              <w:t xml:space="preserve">Ich </w:t>
            </w:r>
            <w:r w:rsidRPr="004C28F5">
              <w:t xml:space="preserve">kann </w:t>
            </w:r>
            <w:r w:rsidR="00D8157A" w:rsidRPr="004C28F5">
              <w:t xml:space="preserve">Flächen </w:t>
            </w:r>
            <w:r w:rsidRPr="004C28F5">
              <w:t xml:space="preserve">benennen. </w:t>
            </w:r>
          </w:p>
          <w:p w14:paraId="3C1A933B" w14:textId="77777777" w:rsidR="00EA5107" w:rsidRDefault="00D220AA" w:rsidP="00D8157A">
            <w:pPr>
              <w:pStyle w:val="Kopf8ptafz"/>
            </w:pPr>
            <w:r>
              <w:t xml:space="preserve">Ich kann Flächen voneinander unterscheiden. </w:t>
            </w:r>
          </w:p>
          <w:p w14:paraId="628F24C9" w14:textId="77777777" w:rsidR="00D220AA" w:rsidRDefault="00D220AA" w:rsidP="00D8157A">
            <w:pPr>
              <w:pStyle w:val="Kopf8ptafz"/>
            </w:pPr>
            <w:r>
              <w:t xml:space="preserve">Ich kann geometrische Formen voneinander unterscheiden. </w:t>
            </w:r>
          </w:p>
          <w:p w14:paraId="28831182" w14:textId="77777777" w:rsidR="004C28F5" w:rsidRDefault="004C28F5" w:rsidP="00D8157A">
            <w:pPr>
              <w:pStyle w:val="Kopf8ptafz"/>
            </w:pPr>
            <w:r>
              <w:t xml:space="preserve">Ich kann Flächen zeichnen. </w:t>
            </w:r>
          </w:p>
          <w:p w14:paraId="47435D93" w14:textId="77777777" w:rsidR="00EA5107" w:rsidRDefault="00EA5107" w:rsidP="004C28F5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 w:rsidRPr="00453EC1">
              <w:rPr>
                <w:rFonts w:eastAsia="Times New Roman" w:cs="Times New Roman"/>
                <w:i/>
                <w:color w:val="000000"/>
                <w:lang w:eastAsia="de-DE"/>
              </w:rPr>
              <w:t>Ich kann</w:t>
            </w: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 </w:t>
            </w:r>
            <w:r w:rsidR="004C28F5">
              <w:rPr>
                <w:rFonts w:eastAsia="Times New Roman" w:cs="Times New Roman"/>
                <w:i/>
                <w:color w:val="000000"/>
                <w:lang w:eastAsia="de-DE"/>
              </w:rPr>
              <w:t xml:space="preserve">mit Materialien zum Zeichnen ordentlich umgehen. </w:t>
            </w:r>
          </w:p>
          <w:p w14:paraId="7E69B6D3" w14:textId="77777777" w:rsidR="00AC6E71" w:rsidRPr="00A402FC" w:rsidRDefault="00AC6E71" w:rsidP="004C28F5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Ich kann ein Lernplakat gestalten. 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897C878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3E72609E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31F27B56" w14:textId="77777777" w:rsidR="00EA5107" w:rsidRPr="00453EC1" w:rsidRDefault="00EA5107" w:rsidP="001E399C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EA5107" w:rsidRPr="00453EC1" w14:paraId="7C0CA116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44F16716" w14:textId="77777777" w:rsidR="00EA5107" w:rsidRPr="00453EC1" w:rsidRDefault="00EA5107" w:rsidP="001E399C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b/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EA5107" w:rsidRPr="00453EC1" w14:paraId="343A4776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0B8CD0FE" w14:textId="77777777" w:rsidR="00EA5107" w:rsidRPr="00453EC1" w:rsidRDefault="00EA5107" w:rsidP="001E399C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3AD453A2" w14:textId="77777777" w:rsidR="00EA5107" w:rsidRPr="00453EC1" w:rsidRDefault="00EA5107" w:rsidP="00D8157A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571B7D18" w14:textId="77777777" w:rsidR="0032000F" w:rsidRPr="004C28F5" w:rsidRDefault="00CA699E" w:rsidP="005825EB">
      <w:pPr>
        <w:rPr>
          <w:color w:val="FF0000"/>
          <w:sz w:val="24"/>
          <w:szCs w:val="24"/>
        </w:rPr>
      </w:pPr>
      <w:r w:rsidRPr="00381D37">
        <w:rPr>
          <w:noProof/>
          <w:color w:val="1F497D" w:themeColor="text2"/>
          <w:sz w:val="24"/>
          <w:szCs w:val="24"/>
          <w:lang w:eastAsia="de-DE"/>
        </w:rPr>
        <w:drawing>
          <wp:anchor distT="0" distB="0" distL="114300" distR="114300" simplePos="0" relativeHeight="251636736" behindDoc="0" locked="0" layoutInCell="1" allowOverlap="1" wp14:anchorId="241EDACD" wp14:editId="4EBC9FBF">
            <wp:simplePos x="0" y="0"/>
            <wp:positionH relativeFrom="column">
              <wp:posOffset>4805680</wp:posOffset>
            </wp:positionH>
            <wp:positionV relativeFrom="paragraph">
              <wp:posOffset>1436370</wp:posOffset>
            </wp:positionV>
            <wp:extent cx="341630" cy="31305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AF5EE" w14:textId="77777777" w:rsidR="0057193F" w:rsidRDefault="0057193F" w:rsidP="00E4202E">
      <w:pPr>
        <w:pStyle w:val="Textkrper"/>
        <w:rPr>
          <w:noProof/>
        </w:rPr>
      </w:pPr>
    </w:p>
    <w:p w14:paraId="57D9A119" w14:textId="77777777" w:rsidR="00A474EA" w:rsidRDefault="0057193F" w:rsidP="00E4202E">
      <w:pPr>
        <w:pStyle w:val="Textkrper"/>
        <w:rPr>
          <w:noProof/>
          <w:sz w:val="12"/>
        </w:rPr>
      </w:pPr>
      <w:r>
        <w:rPr>
          <w:noProof/>
          <w:sz w:val="12"/>
        </w:rPr>
        <w:t xml:space="preserve"> </w:t>
      </w:r>
    </w:p>
    <w:p w14:paraId="53061CAA" w14:textId="77777777" w:rsidR="0057193F" w:rsidRDefault="00706AFE" w:rsidP="00E4202E">
      <w:pPr>
        <w:pStyle w:val="Textkrper"/>
        <w:rPr>
          <w:noProof/>
          <w:sz w:val="12"/>
        </w:rPr>
      </w:pPr>
      <w:r>
        <w:rPr>
          <w:b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54941D9" wp14:editId="566FE50B">
                <wp:simplePos x="0" y="0"/>
                <wp:positionH relativeFrom="column">
                  <wp:posOffset>-53340</wp:posOffset>
                </wp:positionH>
                <wp:positionV relativeFrom="paragraph">
                  <wp:posOffset>29845</wp:posOffset>
                </wp:positionV>
                <wp:extent cx="4714875" cy="3575050"/>
                <wp:effectExtent l="0" t="0" r="952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3575050"/>
                          <a:chOff x="0" y="0"/>
                          <a:chExt cx="4356100" cy="3263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19400" y="2482850"/>
                            <a:ext cx="779780" cy="78105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8C8A5" id="Gruppieren 10" o:spid="_x0000_s1026" style="position:absolute;margin-left:-4.2pt;margin-top:2.35pt;width:371.25pt;height:281.5pt;z-index:251641856;mso-width-relative:margin;mso-height-relative:margin" coordsize="43561,326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">
                <v:shape id="Grafik 1" o:spid="_x0000_s1027" type="#_x0000_t75" style="position:absolute;width:43561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">
                  <v:imagedata r:id="rId11" o:title=""/>
                </v:shape>
                <v:shape id="Grafik 8" o:spid="_x0000_s1028" type="#_x0000_t75" style="position:absolute;left:28194;top:24828;width:7797;height:78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">
                  <v:imagedata r:id="rId12" o:title=""/>
                </v:shape>
              </v:group>
            </w:pict>
          </mc:Fallback>
        </mc:AlternateContent>
      </w:r>
    </w:p>
    <w:p w14:paraId="2C8684C5" w14:textId="77777777" w:rsidR="0057193F" w:rsidRDefault="0057193F" w:rsidP="00E4202E">
      <w:pPr>
        <w:pStyle w:val="Textkrper"/>
        <w:rPr>
          <w:noProof/>
          <w:sz w:val="12"/>
        </w:rPr>
      </w:pPr>
    </w:p>
    <w:p w14:paraId="3FA03955" w14:textId="77777777" w:rsidR="0057193F" w:rsidRDefault="0057193F" w:rsidP="00E4202E">
      <w:pPr>
        <w:pStyle w:val="Textkrper"/>
        <w:rPr>
          <w:noProof/>
          <w:sz w:val="12"/>
        </w:rPr>
      </w:pPr>
    </w:p>
    <w:p w14:paraId="00C43B76" w14:textId="77777777" w:rsidR="0057193F" w:rsidRDefault="0057193F" w:rsidP="00E4202E">
      <w:pPr>
        <w:pStyle w:val="Textkrper"/>
        <w:rPr>
          <w:noProof/>
          <w:sz w:val="12"/>
        </w:rPr>
      </w:pPr>
    </w:p>
    <w:p w14:paraId="0329DF95" w14:textId="77777777" w:rsidR="0057193F" w:rsidRDefault="0057193F" w:rsidP="00E4202E">
      <w:pPr>
        <w:pStyle w:val="Textkrper"/>
        <w:rPr>
          <w:noProof/>
          <w:sz w:val="12"/>
        </w:rPr>
      </w:pPr>
    </w:p>
    <w:p w14:paraId="78731611" w14:textId="77777777" w:rsidR="0057193F" w:rsidRDefault="0057193F" w:rsidP="00E4202E">
      <w:pPr>
        <w:pStyle w:val="Textkrper"/>
        <w:rPr>
          <w:noProof/>
          <w:sz w:val="12"/>
        </w:rPr>
      </w:pPr>
    </w:p>
    <w:p w14:paraId="722285B1" w14:textId="77777777" w:rsidR="0057193F" w:rsidRDefault="0057193F" w:rsidP="00E4202E">
      <w:pPr>
        <w:pStyle w:val="Textkrper"/>
        <w:rPr>
          <w:noProof/>
          <w:sz w:val="12"/>
        </w:rPr>
      </w:pPr>
    </w:p>
    <w:p w14:paraId="316FBE07" w14:textId="77777777" w:rsidR="0057193F" w:rsidRDefault="0057193F" w:rsidP="00E4202E">
      <w:pPr>
        <w:pStyle w:val="Textkrper"/>
        <w:rPr>
          <w:noProof/>
          <w:sz w:val="12"/>
        </w:rPr>
      </w:pPr>
    </w:p>
    <w:p w14:paraId="26D9ED95" w14:textId="77777777" w:rsidR="0057193F" w:rsidRDefault="0057193F" w:rsidP="00E4202E">
      <w:pPr>
        <w:pStyle w:val="Textkrper"/>
        <w:rPr>
          <w:noProof/>
          <w:sz w:val="12"/>
        </w:rPr>
      </w:pPr>
    </w:p>
    <w:p w14:paraId="117C3B35" w14:textId="77777777" w:rsidR="00A70829" w:rsidRDefault="00A70829" w:rsidP="00E4202E">
      <w:pPr>
        <w:pStyle w:val="Textkrper"/>
        <w:rPr>
          <w:noProof/>
          <w:sz w:val="12"/>
        </w:rPr>
      </w:pPr>
    </w:p>
    <w:p w14:paraId="65F81E11" w14:textId="77777777" w:rsidR="00A70829" w:rsidRDefault="00A70829" w:rsidP="00E4202E">
      <w:pPr>
        <w:pStyle w:val="Textkrper"/>
        <w:rPr>
          <w:noProof/>
          <w:sz w:val="12"/>
        </w:rPr>
      </w:pPr>
    </w:p>
    <w:p w14:paraId="7AA66CC1" w14:textId="77777777" w:rsidR="00A70829" w:rsidRDefault="00A70829" w:rsidP="00E4202E">
      <w:pPr>
        <w:pStyle w:val="Textkrper"/>
        <w:rPr>
          <w:noProof/>
          <w:sz w:val="12"/>
        </w:rPr>
      </w:pPr>
    </w:p>
    <w:p w14:paraId="5DA72E9C" w14:textId="77777777" w:rsidR="0057193F" w:rsidRDefault="0057193F" w:rsidP="00E4202E">
      <w:pPr>
        <w:pStyle w:val="Textkrper"/>
        <w:rPr>
          <w:noProof/>
          <w:sz w:val="12"/>
        </w:rPr>
      </w:pPr>
    </w:p>
    <w:p w14:paraId="71B3F24E" w14:textId="77777777" w:rsidR="0057193F" w:rsidRDefault="0057193F" w:rsidP="00E4202E">
      <w:pPr>
        <w:pStyle w:val="Textkrper"/>
        <w:rPr>
          <w:noProof/>
          <w:sz w:val="12"/>
        </w:rPr>
      </w:pPr>
    </w:p>
    <w:p w14:paraId="1F63A029" w14:textId="77777777" w:rsidR="0057193F" w:rsidRDefault="0057193F" w:rsidP="00E4202E">
      <w:pPr>
        <w:pStyle w:val="Textkrper"/>
        <w:rPr>
          <w:noProof/>
          <w:sz w:val="12"/>
        </w:rPr>
      </w:pPr>
    </w:p>
    <w:p w14:paraId="4C040841" w14:textId="77777777" w:rsidR="0057193F" w:rsidRDefault="0057193F" w:rsidP="00E4202E">
      <w:pPr>
        <w:pStyle w:val="Textkrper"/>
        <w:rPr>
          <w:noProof/>
          <w:sz w:val="12"/>
        </w:rPr>
      </w:pPr>
    </w:p>
    <w:p w14:paraId="51BD8AC4" w14:textId="77777777" w:rsidR="0057193F" w:rsidRDefault="0057193F" w:rsidP="00E4202E">
      <w:pPr>
        <w:pStyle w:val="Textkrper"/>
        <w:rPr>
          <w:noProof/>
          <w:sz w:val="12"/>
        </w:rPr>
      </w:pPr>
    </w:p>
    <w:p w14:paraId="6F816348" w14:textId="77777777" w:rsidR="0057193F" w:rsidRDefault="0057193F" w:rsidP="00E4202E">
      <w:pPr>
        <w:pStyle w:val="Textkrper"/>
        <w:rPr>
          <w:noProof/>
          <w:sz w:val="12"/>
        </w:rPr>
      </w:pPr>
    </w:p>
    <w:p w14:paraId="51CAB871" w14:textId="77777777" w:rsidR="0057193F" w:rsidRDefault="0057193F" w:rsidP="00E4202E">
      <w:pPr>
        <w:pStyle w:val="Textkrper"/>
        <w:rPr>
          <w:noProof/>
          <w:sz w:val="12"/>
        </w:rPr>
      </w:pPr>
    </w:p>
    <w:p w14:paraId="6912A77B" w14:textId="77777777" w:rsidR="0057193F" w:rsidRDefault="0057193F" w:rsidP="00E4202E">
      <w:pPr>
        <w:pStyle w:val="Textkrper"/>
        <w:rPr>
          <w:noProof/>
          <w:sz w:val="12"/>
        </w:rPr>
      </w:pPr>
    </w:p>
    <w:p w14:paraId="0BB0111F" w14:textId="77777777" w:rsidR="0057193F" w:rsidRDefault="0057193F" w:rsidP="00E4202E">
      <w:pPr>
        <w:pStyle w:val="Textkrper"/>
        <w:rPr>
          <w:noProof/>
          <w:sz w:val="12"/>
        </w:rPr>
      </w:pPr>
    </w:p>
    <w:p w14:paraId="7C8D9A44" w14:textId="77777777" w:rsidR="0057193F" w:rsidRDefault="0057193F" w:rsidP="00E4202E">
      <w:pPr>
        <w:pStyle w:val="Textkrper"/>
        <w:rPr>
          <w:noProof/>
          <w:sz w:val="12"/>
        </w:rPr>
      </w:pPr>
    </w:p>
    <w:p w14:paraId="5F6411E5" w14:textId="77777777" w:rsidR="0057193F" w:rsidRDefault="0057193F" w:rsidP="00E4202E">
      <w:pPr>
        <w:pStyle w:val="Textkrper"/>
        <w:rPr>
          <w:noProof/>
          <w:sz w:val="12"/>
        </w:rPr>
      </w:pPr>
    </w:p>
    <w:p w14:paraId="1D0F6D50" w14:textId="77777777" w:rsidR="0057193F" w:rsidRDefault="0057193F" w:rsidP="00E4202E">
      <w:pPr>
        <w:pStyle w:val="Textkrper"/>
        <w:rPr>
          <w:noProof/>
          <w:sz w:val="12"/>
        </w:rPr>
      </w:pPr>
    </w:p>
    <w:p w14:paraId="73E157D9" w14:textId="77777777" w:rsidR="0057193F" w:rsidRDefault="0057193F" w:rsidP="00E4202E">
      <w:pPr>
        <w:pStyle w:val="Textkrper"/>
        <w:rPr>
          <w:noProof/>
          <w:sz w:val="12"/>
        </w:rPr>
      </w:pPr>
    </w:p>
    <w:p w14:paraId="26F40C1B" w14:textId="77777777" w:rsidR="0057193F" w:rsidRDefault="00706AFE" w:rsidP="00E4202E">
      <w:pPr>
        <w:pStyle w:val="Textkrper"/>
        <w:rPr>
          <w:noProof/>
          <w:sz w:val="12"/>
        </w:rPr>
      </w:pPr>
      <w:r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DB2AE37" wp14:editId="4D5CB5FD">
                <wp:simplePos x="0" y="0"/>
                <wp:positionH relativeFrom="column">
                  <wp:posOffset>4662132</wp:posOffset>
                </wp:positionH>
                <wp:positionV relativeFrom="paragraph">
                  <wp:posOffset>27940</wp:posOffset>
                </wp:positionV>
                <wp:extent cx="2025015" cy="4927600"/>
                <wp:effectExtent l="0" t="19050" r="32385" b="635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4927600"/>
                          <a:chOff x="-221899" y="-228600"/>
                          <a:chExt cx="2025299" cy="4927600"/>
                        </a:xfrm>
                      </wpg:grpSpPr>
                      <pic:pic xmlns:pic="http://schemas.openxmlformats.org/drawingml/2006/picture">
                        <pic:nvPicPr>
                          <pic:cNvPr id="2" name="Bild 1" descr="Frage, Fragezeichen, Hilfe, Antwort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1899" y="290195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e Legende 3"/>
                        <wps:cNvSpPr/>
                        <wps:spPr>
                          <a:xfrm>
                            <a:off x="0" y="-228600"/>
                            <a:ext cx="1803400" cy="2857500"/>
                          </a:xfrm>
                          <a:prstGeom prst="wedgeEllipseCallout">
                            <a:avLst>
                              <a:gd name="adj1" fmla="val -2013"/>
                              <a:gd name="adj2" fmla="val 73038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DE28F" w14:textId="77777777" w:rsidR="00381D37" w:rsidRPr="00381D37" w:rsidRDefault="00381D37" w:rsidP="00381D37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>Wissen Sie nicht, wie Sie den Arbeitsauftrag lösen sollen? Überhaupt kein Problem!</w:t>
                              </w:r>
                            </w:p>
                            <w:p w14:paraId="3F993A9A" w14:textId="77777777" w:rsidR="00381D37" w:rsidRPr="00381D37" w:rsidRDefault="00381D37" w:rsidP="00381D37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Bearbeiten Sie die Lernschritte: </w:t>
                              </w:r>
                              <w:r w:rsidR="00E32671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M05.02.</w:t>
                              </w:r>
                              <w:r w:rsidR="00A70829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3.</w:t>
                              </w:r>
                              <w:r w:rsidR="00E32671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1 </w:t>
                              </w:r>
                              <w:r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erkennen und benennen</w:t>
                              </w: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 und </w:t>
                              </w:r>
                              <w:r w:rsidR="007B3F33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</w:t>
                              </w:r>
                              <w:r w:rsidR="00A6606F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1</w:t>
                              </w:r>
                              <w:r w:rsidR="00A70829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.3</w:t>
                              </w:r>
                              <w:r w:rsidR="007B3F33" w:rsidRPr="00CA699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.2</w:t>
                              </w:r>
                              <w:r w:rsidR="002F17A1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zeichnen.</w:t>
                              </w: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2AE37" id="Gruppieren 5" o:spid="_x0000_s1026" style="position:absolute;left:0;text-align:left;margin-left:367.1pt;margin-top:2.2pt;width:159.45pt;height:388pt;z-index:251642880;mso-width-relative:margin;mso-height-relative:margin" coordorigin="-2218,-2286" coordsize="20252,49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">
                <v:shape id="Bild 1" o:spid="_x0000_s1027" type="#_x0000_t75" alt="Frage, Fragezeichen, Hilfe, Antwort, Symbol, Icon" style="position:absolute;left:-2218;top:29019;width:17969;height:1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">
                  <v:imagedata r:id="rId14" o:title="Frage, Fragezeichen, Hilfe, Antwort, Symbol, Ico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" o:spid="_x0000_s1028" type="#_x0000_t63" style="position:absolute;top:-2286;width:18034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" adj="10365,26576" filled="f" strokecolor="#243f60 [1604]" strokeweight="2pt">
                  <v:textbox>
                    <w:txbxContent>
                      <w:p w14:paraId="116DE28F" w14:textId="77777777" w:rsidR="00381D37" w:rsidRPr="00381D37" w:rsidRDefault="00381D37" w:rsidP="00381D37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>Wissen Sie nicht, wie Sie den Arbeitsauftrag lösen sollen? Überhaupt kein Problem!</w:t>
                        </w:r>
                      </w:p>
                      <w:p w14:paraId="3F993A9A" w14:textId="77777777" w:rsidR="00381D37" w:rsidRPr="00381D37" w:rsidRDefault="00381D37" w:rsidP="00381D37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 xml:space="preserve">Bearbeiten Sie die Lernschritte: </w:t>
                        </w:r>
                        <w:r w:rsidR="00E32671" w:rsidRPr="00CA699E">
                          <w:rPr>
                            <w:b/>
                            <w:i/>
                            <w:color w:val="1F497D" w:themeColor="text2"/>
                          </w:rPr>
                          <w:t>M05.02.</w:t>
                        </w:r>
                        <w:r w:rsidR="00A70829" w:rsidRPr="00CA699E">
                          <w:rPr>
                            <w:b/>
                            <w:i/>
                            <w:color w:val="1F497D" w:themeColor="text2"/>
                          </w:rPr>
                          <w:t>3.</w:t>
                        </w:r>
                        <w:r w:rsidR="00E32671" w:rsidRPr="00CA699E">
                          <w:rPr>
                            <w:b/>
                            <w:i/>
                            <w:color w:val="1F497D" w:themeColor="text2"/>
                          </w:rPr>
                          <w:t xml:space="preserve">1 </w:t>
                        </w:r>
                        <w:r w:rsidRPr="007B3F33">
                          <w:rPr>
                            <w:b/>
                            <w:i/>
                            <w:color w:val="1F497D" w:themeColor="text2"/>
                          </w:rPr>
                          <w:t>Flächen erkennen und benennen</w:t>
                        </w:r>
                        <w:r w:rsidRPr="00381D37">
                          <w:rPr>
                            <w:color w:val="1F497D" w:themeColor="text2"/>
                          </w:rPr>
                          <w:t xml:space="preserve"> und </w:t>
                        </w:r>
                        <w:r w:rsidR="007B3F33" w:rsidRPr="00CA699E">
                          <w:rPr>
                            <w:b/>
                            <w:i/>
                            <w:color w:val="1F497D" w:themeColor="text2"/>
                          </w:rPr>
                          <w:t>M05.0</w:t>
                        </w:r>
                        <w:r w:rsidR="00A6606F" w:rsidRPr="00CA699E">
                          <w:rPr>
                            <w:b/>
                            <w:i/>
                            <w:color w:val="1F497D" w:themeColor="text2"/>
                          </w:rPr>
                          <w:t>1</w:t>
                        </w:r>
                        <w:r w:rsidR="00A70829" w:rsidRPr="00CA699E">
                          <w:rPr>
                            <w:b/>
                            <w:i/>
                            <w:color w:val="1F497D" w:themeColor="text2"/>
                          </w:rPr>
                          <w:t>.3</w:t>
                        </w:r>
                        <w:r w:rsidR="007B3F33" w:rsidRPr="00CA699E">
                          <w:rPr>
                            <w:b/>
                            <w:i/>
                            <w:color w:val="1F497D" w:themeColor="text2"/>
                          </w:rPr>
                          <w:t>.2</w:t>
                        </w:r>
                        <w:r w:rsidR="002F17A1">
                          <w:rPr>
                            <w:b/>
                            <w:i/>
                          </w:rPr>
                          <w:t xml:space="preserve"> </w:t>
                        </w:r>
                        <w:r w:rsidRPr="007B3F33">
                          <w:rPr>
                            <w:b/>
                            <w:i/>
                            <w:color w:val="1F497D" w:themeColor="text2"/>
                          </w:rPr>
                          <w:t>Flächen zeichnen.</w:t>
                        </w:r>
                        <w:r w:rsidRPr="00381D37">
                          <w:rPr>
                            <w:color w:val="1F497D" w:themeColor="text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812D6A" w14:textId="77777777" w:rsidR="0057193F" w:rsidRDefault="0057193F" w:rsidP="00E4202E">
      <w:pPr>
        <w:pStyle w:val="Textkrper"/>
        <w:rPr>
          <w:noProof/>
          <w:sz w:val="12"/>
        </w:rPr>
      </w:pPr>
    </w:p>
    <w:p w14:paraId="25B831E5" w14:textId="77777777" w:rsidR="0057193F" w:rsidRDefault="0057193F" w:rsidP="00E4202E">
      <w:pPr>
        <w:pStyle w:val="Textkrper"/>
        <w:rPr>
          <w:noProof/>
          <w:sz w:val="12"/>
        </w:rPr>
      </w:pPr>
    </w:p>
    <w:p w14:paraId="265EF7BC" w14:textId="77777777" w:rsidR="0057193F" w:rsidRDefault="0057193F" w:rsidP="00E4202E">
      <w:pPr>
        <w:pStyle w:val="Textkrper"/>
        <w:rPr>
          <w:noProof/>
          <w:sz w:val="12"/>
        </w:rPr>
      </w:pPr>
    </w:p>
    <w:p w14:paraId="24529D19" w14:textId="77777777" w:rsidR="0057193F" w:rsidRDefault="0057193F" w:rsidP="00E4202E">
      <w:pPr>
        <w:pStyle w:val="Textkrper"/>
        <w:rPr>
          <w:noProof/>
          <w:sz w:val="12"/>
        </w:rPr>
      </w:pPr>
    </w:p>
    <w:p w14:paraId="10618B98" w14:textId="77777777" w:rsidR="0057193F" w:rsidRDefault="0057193F" w:rsidP="00E4202E">
      <w:pPr>
        <w:pStyle w:val="Textkrper"/>
        <w:rPr>
          <w:noProof/>
          <w:sz w:val="12"/>
        </w:rPr>
      </w:pPr>
    </w:p>
    <w:p w14:paraId="093512F3" w14:textId="77777777" w:rsidR="0057193F" w:rsidRDefault="0057193F" w:rsidP="00E4202E">
      <w:pPr>
        <w:pStyle w:val="Textkrper"/>
        <w:rPr>
          <w:noProof/>
          <w:sz w:val="12"/>
        </w:rPr>
      </w:pPr>
    </w:p>
    <w:p w14:paraId="5424A7C1" w14:textId="77777777" w:rsidR="0057193F" w:rsidRDefault="0057193F" w:rsidP="00E4202E">
      <w:pPr>
        <w:pStyle w:val="Textkrper"/>
        <w:rPr>
          <w:noProof/>
          <w:sz w:val="12"/>
        </w:rPr>
      </w:pPr>
    </w:p>
    <w:p w14:paraId="1D4468CA" w14:textId="77777777" w:rsidR="0057193F" w:rsidRPr="00CA699E" w:rsidRDefault="0057193F" w:rsidP="00E4202E">
      <w:pPr>
        <w:pStyle w:val="Textkrper"/>
        <w:rPr>
          <w:noProof/>
          <w:sz w:val="12"/>
        </w:rPr>
      </w:pPr>
    </w:p>
    <w:p w14:paraId="6474C068" w14:textId="77777777" w:rsidR="0057193F" w:rsidRPr="00CA699E" w:rsidRDefault="0057193F" w:rsidP="00E4202E">
      <w:pPr>
        <w:pStyle w:val="Textkrper"/>
        <w:rPr>
          <w:noProof/>
          <w:sz w:val="12"/>
        </w:rPr>
      </w:pPr>
    </w:p>
    <w:p w14:paraId="6E064A5E" w14:textId="77777777" w:rsidR="0057193F" w:rsidRPr="00CA699E" w:rsidRDefault="0057193F" w:rsidP="00E4202E">
      <w:pPr>
        <w:pStyle w:val="Textkrper"/>
      </w:pPr>
    </w:p>
    <w:p w14:paraId="025FEA45" w14:textId="77777777" w:rsidR="0057193F" w:rsidRPr="00CA699E" w:rsidRDefault="0057193F" w:rsidP="00E4202E">
      <w:pPr>
        <w:pStyle w:val="Textkrper"/>
      </w:pPr>
    </w:p>
    <w:p w14:paraId="34AAFEC2" w14:textId="77777777" w:rsidR="0057193F" w:rsidRPr="00CA699E" w:rsidRDefault="0057193F" w:rsidP="00E4202E">
      <w:pPr>
        <w:pStyle w:val="Textkrper"/>
      </w:pPr>
    </w:p>
    <w:p w14:paraId="1EFC19F8" w14:textId="77777777" w:rsidR="0057193F" w:rsidRPr="00CA699E" w:rsidRDefault="0057193F" w:rsidP="00E4202E">
      <w:pPr>
        <w:pStyle w:val="Textkrper"/>
      </w:pPr>
    </w:p>
    <w:p w14:paraId="487D0022" w14:textId="77777777" w:rsidR="0057193F" w:rsidRPr="00CA699E" w:rsidRDefault="0057193F" w:rsidP="00E4202E">
      <w:pPr>
        <w:pStyle w:val="Textkrper"/>
      </w:pPr>
    </w:p>
    <w:p w14:paraId="7E7AE54D" w14:textId="77777777" w:rsidR="00A70829" w:rsidRPr="00CA699E" w:rsidRDefault="00A70829" w:rsidP="00E4202E">
      <w:pPr>
        <w:pStyle w:val="Textkrper"/>
      </w:pPr>
    </w:p>
    <w:p w14:paraId="4BBBA9B7" w14:textId="77777777" w:rsidR="00A70829" w:rsidRPr="00CA699E" w:rsidRDefault="00A70829" w:rsidP="00E4202E">
      <w:pPr>
        <w:pStyle w:val="Textkrper"/>
      </w:pPr>
      <w:bookmarkStart w:id="0" w:name="_GoBack"/>
      <w:bookmarkEnd w:id="0"/>
    </w:p>
    <w:p w14:paraId="796ABD4D" w14:textId="77777777" w:rsidR="00A70829" w:rsidRPr="00CA699E" w:rsidRDefault="00A70829" w:rsidP="00E4202E">
      <w:pPr>
        <w:pStyle w:val="Textkrper"/>
      </w:pPr>
    </w:p>
    <w:p w14:paraId="0EED1B6D" w14:textId="77777777" w:rsidR="00A70829" w:rsidRPr="00CA699E" w:rsidRDefault="007A6DBF" w:rsidP="00E4202E">
      <w:pPr>
        <w:pStyle w:val="Textkrper"/>
      </w:pPr>
      <w:r w:rsidRPr="00AA18D1">
        <w:rPr>
          <w:noProof/>
        </w:rPr>
        <w:drawing>
          <wp:anchor distT="0" distB="0" distL="114300" distR="114300" simplePos="0" relativeHeight="251672576" behindDoc="0" locked="0" layoutInCell="1" allowOverlap="1" wp14:anchorId="1DB8E8BA" wp14:editId="59C4E8D5">
            <wp:simplePos x="0" y="0"/>
            <wp:positionH relativeFrom="column">
              <wp:posOffset>4718685</wp:posOffset>
            </wp:positionH>
            <wp:positionV relativeFrom="paragraph">
              <wp:posOffset>320040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99E" w:rsidRPr="00CA699E">
        <w:rPr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25153C" wp14:editId="13AC812E">
                <wp:simplePos x="0" y="0"/>
                <wp:positionH relativeFrom="margin">
                  <wp:posOffset>-34290</wp:posOffset>
                </wp:positionH>
                <wp:positionV relativeFrom="paragraph">
                  <wp:posOffset>272415</wp:posOffset>
                </wp:positionV>
                <wp:extent cx="4648200" cy="1025525"/>
                <wp:effectExtent l="57150" t="57150" r="57150" b="60325"/>
                <wp:wrapTight wrapText="bothSides">
                  <wp:wrapPolygon edited="0">
                    <wp:start x="354" y="-1204"/>
                    <wp:lineTo x="-266" y="-401"/>
                    <wp:lineTo x="-266" y="19661"/>
                    <wp:lineTo x="443" y="22469"/>
                    <wp:lineTo x="21246" y="22469"/>
                    <wp:lineTo x="21334" y="22068"/>
                    <wp:lineTo x="21777" y="19259"/>
                    <wp:lineTo x="21777" y="4815"/>
                    <wp:lineTo x="21423" y="401"/>
                    <wp:lineTo x="21246" y="-1204"/>
                    <wp:lineTo x="354" y="-1204"/>
                  </wp:wrapPolygon>
                </wp:wrapTight>
                <wp:docPr id="35" name="Abgerundetes 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255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3C299F5" w14:textId="77777777" w:rsidR="00381D37" w:rsidRPr="00CA699E" w:rsidRDefault="00381D37" w:rsidP="00381D37">
                            <w:pPr>
                              <w:pStyle w:val="TabelleKopflinks"/>
                              <w:rPr>
                                <w:sz w:val="24"/>
                                <w:szCs w:val="26"/>
                              </w:rPr>
                            </w:pPr>
                            <w:r w:rsidRPr="00CA699E">
                              <w:rPr>
                                <w:sz w:val="24"/>
                                <w:szCs w:val="26"/>
                              </w:rPr>
                              <w:t>Arbeitsauftrag:</w:t>
                            </w:r>
                          </w:p>
                          <w:p w14:paraId="7B991701" w14:textId="77777777" w:rsidR="00381D37" w:rsidRPr="00CA699E" w:rsidRDefault="00381D37" w:rsidP="006442FE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>Schreiben Sie alle Flächen</w:t>
                            </w:r>
                            <w:r w:rsidR="002F17A1">
                              <w:rPr>
                                <w:b w:val="0"/>
                                <w:sz w:val="24"/>
                                <w:szCs w:val="26"/>
                              </w:rPr>
                              <w:t>,</w:t>
                            </w: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 die Sie auf dem Bild sehen</w:t>
                            </w:r>
                            <w:r w:rsidR="002F17A1">
                              <w:rPr>
                                <w:b w:val="0"/>
                                <w:sz w:val="24"/>
                                <w:szCs w:val="26"/>
                              </w:rPr>
                              <w:t>,</w:t>
                            </w: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 auf. </w:t>
                            </w:r>
                          </w:p>
                          <w:p w14:paraId="3B147ABF" w14:textId="77777777" w:rsidR="00381D37" w:rsidRPr="00CA699E" w:rsidRDefault="00381D37" w:rsidP="006442FE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Beschreiben Sie die Eigenschaften der einzelnen Flächen. </w:t>
                            </w:r>
                          </w:p>
                          <w:p w14:paraId="1BB5D51E" w14:textId="77777777" w:rsidR="00C77F04" w:rsidRPr="00CA699E" w:rsidRDefault="00C77F04" w:rsidP="006442FE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Zeichnen Sie weitere </w:t>
                            </w:r>
                            <w:r w:rsidR="007D27B0"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passende </w:t>
                            </w:r>
                            <w:r w:rsidR="00143A8F"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>Flächen</w:t>
                            </w:r>
                            <w:r w:rsidRPr="00CA699E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 in das Bild.</w:t>
                            </w:r>
                          </w:p>
                          <w:p w14:paraId="29BDB0AC" w14:textId="77777777" w:rsidR="00381D37" w:rsidRPr="00A04C3A" w:rsidRDefault="00381D37" w:rsidP="00381D37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6D2F88FA" w14:textId="77777777" w:rsidR="00381D37" w:rsidRPr="00A04C3A" w:rsidRDefault="00381D37" w:rsidP="00381D37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53A6DE7F" w14:textId="77777777" w:rsidR="00381D37" w:rsidRPr="00875C55" w:rsidRDefault="00381D37" w:rsidP="00381D37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5153C" id="Abgerundetes Rechteck 35" o:spid="_x0000_s1029" style="position:absolute;left:0;text-align:left;margin-left:-2.7pt;margin-top:21.45pt;width:366pt;height:80.7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" fillcolor="#dce6f2" strokecolor="#4bacc6" strokeweight="1pt">
                <v:textbox>
                  <w:txbxContent>
                    <w:p w14:paraId="23C299F5" w14:textId="77777777" w:rsidR="00381D37" w:rsidRPr="00CA699E" w:rsidRDefault="00381D37" w:rsidP="00381D37">
                      <w:pPr>
                        <w:pStyle w:val="TabelleKopflinks"/>
                        <w:rPr>
                          <w:sz w:val="24"/>
                          <w:szCs w:val="26"/>
                        </w:rPr>
                      </w:pPr>
                      <w:r w:rsidRPr="00CA699E">
                        <w:rPr>
                          <w:sz w:val="24"/>
                          <w:szCs w:val="26"/>
                        </w:rPr>
                        <w:t>Arbeitsauftrag:</w:t>
                      </w:r>
                    </w:p>
                    <w:p w14:paraId="7B991701" w14:textId="77777777" w:rsidR="00381D37" w:rsidRPr="00CA699E" w:rsidRDefault="00381D37" w:rsidP="006442FE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>Schreiben Sie alle Flächen</w:t>
                      </w:r>
                      <w:r w:rsidR="002F17A1">
                        <w:rPr>
                          <w:b w:val="0"/>
                          <w:sz w:val="24"/>
                          <w:szCs w:val="26"/>
                        </w:rPr>
                        <w:t>,</w:t>
                      </w: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 xml:space="preserve"> die Sie auf dem Bild sehen</w:t>
                      </w:r>
                      <w:r w:rsidR="002F17A1">
                        <w:rPr>
                          <w:b w:val="0"/>
                          <w:sz w:val="24"/>
                          <w:szCs w:val="26"/>
                        </w:rPr>
                        <w:t>,</w:t>
                      </w: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 xml:space="preserve"> auf. </w:t>
                      </w:r>
                    </w:p>
                    <w:p w14:paraId="3B147ABF" w14:textId="77777777" w:rsidR="00381D37" w:rsidRPr="00CA699E" w:rsidRDefault="00381D37" w:rsidP="006442FE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 xml:space="preserve">Beschreiben Sie die Eigenschaften der einzelnen Flächen. </w:t>
                      </w:r>
                    </w:p>
                    <w:p w14:paraId="1BB5D51E" w14:textId="77777777" w:rsidR="00C77F04" w:rsidRPr="00CA699E" w:rsidRDefault="00C77F04" w:rsidP="006442FE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 xml:space="preserve">Zeichnen Sie weitere </w:t>
                      </w:r>
                      <w:r w:rsidR="007D27B0" w:rsidRPr="00CA699E">
                        <w:rPr>
                          <w:b w:val="0"/>
                          <w:sz w:val="24"/>
                          <w:szCs w:val="26"/>
                        </w:rPr>
                        <w:t xml:space="preserve">passende </w:t>
                      </w:r>
                      <w:r w:rsidR="00143A8F" w:rsidRPr="00CA699E">
                        <w:rPr>
                          <w:b w:val="0"/>
                          <w:sz w:val="24"/>
                          <w:szCs w:val="26"/>
                        </w:rPr>
                        <w:t>Flächen</w:t>
                      </w:r>
                      <w:r w:rsidRPr="00CA699E">
                        <w:rPr>
                          <w:b w:val="0"/>
                          <w:sz w:val="24"/>
                          <w:szCs w:val="26"/>
                        </w:rPr>
                        <w:t xml:space="preserve"> in das Bild.</w:t>
                      </w:r>
                    </w:p>
                    <w:p w14:paraId="29BDB0AC" w14:textId="77777777" w:rsidR="00381D37" w:rsidRPr="00A04C3A" w:rsidRDefault="00381D37" w:rsidP="00381D37">
                      <w:pPr>
                        <w:pStyle w:val="TabelleKopflinks"/>
                        <w:ind w:left="360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6D2F88FA" w14:textId="77777777" w:rsidR="00381D37" w:rsidRPr="00A04C3A" w:rsidRDefault="00381D37" w:rsidP="00381D37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53A6DE7F" w14:textId="77777777" w:rsidR="00381D37" w:rsidRPr="00875C55" w:rsidRDefault="00381D37" w:rsidP="00381D37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3941E02B" w14:textId="77777777" w:rsidR="00A70829" w:rsidRPr="00CA699E" w:rsidRDefault="00A70829" w:rsidP="00E4202E">
      <w:pPr>
        <w:pStyle w:val="Textkrper"/>
      </w:pPr>
    </w:p>
    <w:p w14:paraId="2F41949C" w14:textId="77777777" w:rsidR="00A70829" w:rsidRPr="00CA699E" w:rsidRDefault="00A70829" w:rsidP="00E4202E">
      <w:pPr>
        <w:pStyle w:val="Textkrper"/>
      </w:pPr>
    </w:p>
    <w:p w14:paraId="01EEE6FD" w14:textId="77777777" w:rsidR="00A70829" w:rsidRPr="00CA699E" w:rsidRDefault="00A70829" w:rsidP="00E4202E">
      <w:pPr>
        <w:pStyle w:val="Textkrper"/>
      </w:pPr>
    </w:p>
    <w:p w14:paraId="452021DF" w14:textId="77777777" w:rsidR="00A70829" w:rsidRPr="00CA699E" w:rsidRDefault="00A70829" w:rsidP="00E4202E">
      <w:pPr>
        <w:pStyle w:val="Textkrper"/>
      </w:pPr>
    </w:p>
    <w:p w14:paraId="7CC0370F" w14:textId="77777777" w:rsidR="00A70829" w:rsidRPr="00CA699E" w:rsidRDefault="00A70829" w:rsidP="00E4202E">
      <w:pPr>
        <w:pStyle w:val="Textkrper"/>
      </w:pPr>
    </w:p>
    <w:p w14:paraId="750D437D" w14:textId="4C9BFF1E" w:rsidR="00E6743C" w:rsidRDefault="00E6743C">
      <w:pPr>
        <w:spacing w:line="240" w:lineRule="exact"/>
        <w:rPr>
          <w:lang w:eastAsia="de-DE"/>
        </w:rPr>
      </w:pPr>
      <w:r>
        <w:br w:type="page"/>
      </w:r>
    </w:p>
    <w:p w14:paraId="18E31B28" w14:textId="77777777" w:rsidR="00A70829" w:rsidRDefault="00C77F04" w:rsidP="00E4202E">
      <w:pPr>
        <w:pStyle w:val="Textkrper"/>
        <w:rPr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E48838" wp14:editId="694AA342">
                <wp:simplePos x="0" y="0"/>
                <wp:positionH relativeFrom="margin">
                  <wp:posOffset>2461260</wp:posOffset>
                </wp:positionH>
                <wp:positionV relativeFrom="paragraph">
                  <wp:posOffset>10160</wp:posOffset>
                </wp:positionV>
                <wp:extent cx="2336800" cy="21780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0E315A" w14:textId="77777777" w:rsidR="00A70829" w:rsidRPr="00D55E48" w:rsidRDefault="00A70829" w:rsidP="00A70829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14:paraId="5988154C" w14:textId="77777777" w:rsidR="00A70829" w:rsidRPr="00D55E48" w:rsidRDefault="00A70829" w:rsidP="00A70829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  <w:p w14:paraId="54A5E903" w14:textId="77777777" w:rsidR="00A70829" w:rsidRDefault="00A70829" w:rsidP="00A708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48838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30" type="#_x0000_t202" style="position:absolute;left:0;text-align:left;margin-left:193.8pt;margin-top:.8pt;width:184pt;height:171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" filled="f" stroked="f" strokeweight=".5pt">
                <v:textbox>
                  <w:txbxContent>
                    <w:p w14:paraId="360E315A" w14:textId="77777777" w:rsidR="00A70829" w:rsidRPr="00D55E48" w:rsidRDefault="00A70829" w:rsidP="00A70829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14:paraId="5988154C" w14:textId="77777777" w:rsidR="00A70829" w:rsidRPr="00D55E48" w:rsidRDefault="00A70829" w:rsidP="00A70829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  <w:p w14:paraId="54A5E903" w14:textId="77777777" w:rsidR="00A70829" w:rsidRDefault="00A70829" w:rsidP="00A708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660FCA" wp14:editId="3978990B">
            <wp:extent cx="4652992" cy="2184400"/>
            <wp:effectExtent l="0" t="0" r="0" b="6350"/>
            <wp:docPr id="6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940A" w14:textId="7E66FFC7" w:rsidR="00A70829" w:rsidRPr="00CA699E" w:rsidRDefault="001E399C" w:rsidP="00E4202E">
      <w:pPr>
        <w:pStyle w:val="Textkrper"/>
        <w:rPr>
          <w:sz w:val="22"/>
        </w:rPr>
      </w:pPr>
      <w:r w:rsidRPr="00243A63">
        <w:rPr>
          <w:rStyle w:val="berschrift3Zchn"/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93FAC2" wp14:editId="5D4F0E3A">
                <wp:simplePos x="0" y="0"/>
                <wp:positionH relativeFrom="margin">
                  <wp:posOffset>-100965</wp:posOffset>
                </wp:positionH>
                <wp:positionV relativeFrom="paragraph">
                  <wp:posOffset>562610</wp:posOffset>
                </wp:positionV>
                <wp:extent cx="4648200" cy="1352550"/>
                <wp:effectExtent l="57150" t="57150" r="57150" b="57150"/>
                <wp:wrapTight wrapText="bothSides">
                  <wp:wrapPolygon edited="0">
                    <wp:start x="443" y="-913"/>
                    <wp:lineTo x="-266" y="-304"/>
                    <wp:lineTo x="-266" y="19166"/>
                    <wp:lineTo x="354" y="21600"/>
                    <wp:lineTo x="443" y="22208"/>
                    <wp:lineTo x="21157" y="22208"/>
                    <wp:lineTo x="21246" y="21600"/>
                    <wp:lineTo x="21777" y="19166"/>
                    <wp:lineTo x="21777" y="3651"/>
                    <wp:lineTo x="21157" y="-304"/>
                    <wp:lineTo x="21069" y="-913"/>
                    <wp:lineTo x="443" y="-913"/>
                  </wp:wrapPolygon>
                </wp:wrapTight>
                <wp:docPr id="467" name="Abgerundetes Rechtec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352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4E06EC0" w14:textId="77777777" w:rsidR="0012679C" w:rsidRPr="0012679C" w:rsidRDefault="0012679C" w:rsidP="0012679C">
                            <w:pPr>
                              <w:pStyle w:val="TabelleKopflinks"/>
                              <w:rPr>
                                <w:sz w:val="24"/>
                                <w:szCs w:val="26"/>
                              </w:rPr>
                            </w:pPr>
                            <w:r w:rsidRPr="0012679C">
                              <w:rPr>
                                <w:sz w:val="24"/>
                                <w:szCs w:val="26"/>
                              </w:rPr>
                              <w:t>Arbeitsauftrag:</w:t>
                            </w:r>
                          </w:p>
                          <w:p w14:paraId="21059897" w14:textId="77777777" w:rsidR="0012679C" w:rsidRPr="0012679C" w:rsidRDefault="0012679C" w:rsidP="0012679C">
                            <w:pPr>
                              <w:pStyle w:val="TabelleKopflinks"/>
                              <w:numPr>
                                <w:ilvl w:val="0"/>
                                <w:numId w:val="37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Vervollständigen Sie die Tabelle. </w:t>
                            </w:r>
                          </w:p>
                          <w:p w14:paraId="6EBB8E5A" w14:textId="77777777" w:rsidR="0012679C" w:rsidRPr="0012679C" w:rsidRDefault="0012679C" w:rsidP="0012679C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Schreiben Sie dazu den Namen </w:t>
                            </w:r>
                            <w:r w:rsidR="00BB37C9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der Fläche </w:t>
                            </w: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>in die Tabelle.</w:t>
                            </w:r>
                          </w:p>
                          <w:p w14:paraId="2C51070F" w14:textId="77777777" w:rsidR="0012679C" w:rsidRPr="0012679C" w:rsidRDefault="0012679C" w:rsidP="0012679C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>Zeichnen Sie die Fläche.</w:t>
                            </w:r>
                          </w:p>
                          <w:p w14:paraId="3B88A7BC" w14:textId="77777777" w:rsidR="0012679C" w:rsidRPr="0012679C" w:rsidRDefault="0012679C" w:rsidP="0012679C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6"/>
                              </w:rPr>
                            </w:pP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Schreiben Sie die Eigenschaften </w:t>
                            </w:r>
                            <w:r w:rsidR="00BB37C9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der Fläche </w:t>
                            </w:r>
                            <w:r w:rsidRPr="0012679C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auf.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3FAC2" id="Abgerundetes Rechteck 467" o:spid="_x0000_s1031" style="position:absolute;left:0;text-align:left;margin-left:-7.95pt;margin-top:44.3pt;width:366pt;height:10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" fillcolor="#dce6f2" strokecolor="#4bacc6" strokeweight="1pt">
                <v:textbox>
                  <w:txbxContent>
                    <w:p w14:paraId="34E06EC0" w14:textId="77777777" w:rsidR="0012679C" w:rsidRPr="0012679C" w:rsidRDefault="0012679C" w:rsidP="0012679C">
                      <w:pPr>
                        <w:pStyle w:val="TabelleKopflinks"/>
                        <w:rPr>
                          <w:sz w:val="24"/>
                          <w:szCs w:val="26"/>
                        </w:rPr>
                      </w:pPr>
                      <w:r w:rsidRPr="0012679C">
                        <w:rPr>
                          <w:sz w:val="24"/>
                          <w:szCs w:val="26"/>
                        </w:rPr>
                        <w:t>Arbeitsauftrag:</w:t>
                      </w:r>
                    </w:p>
                    <w:p w14:paraId="21059897" w14:textId="77777777" w:rsidR="0012679C" w:rsidRPr="0012679C" w:rsidRDefault="0012679C" w:rsidP="0012679C">
                      <w:pPr>
                        <w:pStyle w:val="TabelleKopflinks"/>
                        <w:numPr>
                          <w:ilvl w:val="0"/>
                          <w:numId w:val="37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 xml:space="preserve">Vervollständigen Sie die Tabelle. </w:t>
                      </w:r>
                    </w:p>
                    <w:p w14:paraId="6EBB8E5A" w14:textId="77777777" w:rsidR="0012679C" w:rsidRPr="0012679C" w:rsidRDefault="0012679C" w:rsidP="0012679C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 xml:space="preserve">Schreiben Sie dazu den Namen </w:t>
                      </w:r>
                      <w:r w:rsidR="00BB37C9">
                        <w:rPr>
                          <w:b w:val="0"/>
                          <w:sz w:val="24"/>
                          <w:szCs w:val="26"/>
                        </w:rPr>
                        <w:t xml:space="preserve">der Fläche </w:t>
                      </w: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>in die Tabelle.</w:t>
                      </w:r>
                    </w:p>
                    <w:p w14:paraId="2C51070F" w14:textId="77777777" w:rsidR="0012679C" w:rsidRPr="0012679C" w:rsidRDefault="0012679C" w:rsidP="0012679C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>Zeichnen Sie die Fläche.</w:t>
                      </w:r>
                    </w:p>
                    <w:p w14:paraId="3B88A7BC" w14:textId="77777777" w:rsidR="0012679C" w:rsidRPr="0012679C" w:rsidRDefault="0012679C" w:rsidP="0012679C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6"/>
                        </w:rPr>
                      </w:pP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 xml:space="preserve">Schreiben Sie die Eigenschaften </w:t>
                      </w:r>
                      <w:r w:rsidR="00BB37C9">
                        <w:rPr>
                          <w:b w:val="0"/>
                          <w:sz w:val="24"/>
                          <w:szCs w:val="26"/>
                        </w:rPr>
                        <w:t xml:space="preserve">der Fläche </w:t>
                      </w:r>
                      <w:r w:rsidRPr="0012679C">
                        <w:rPr>
                          <w:b w:val="0"/>
                          <w:sz w:val="24"/>
                          <w:szCs w:val="26"/>
                        </w:rPr>
                        <w:t xml:space="preserve">auf.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45D1A8D" w14:textId="654AB74D" w:rsidR="00A70829" w:rsidRPr="00CA699E" w:rsidRDefault="00243A63" w:rsidP="00243A63">
      <w:pPr>
        <w:pStyle w:val="berschrift3"/>
        <w:rPr>
          <w:color w:val="000000" w:themeColor="text1"/>
          <w:sz w:val="24"/>
          <w:szCs w:val="26"/>
        </w:rPr>
      </w:pPr>
      <w:r w:rsidRPr="00243A63">
        <w:rPr>
          <w:rStyle w:val="berschrift3Zchn"/>
        </w:rPr>
        <w:t>Informati</w:t>
      </w:r>
      <w:r w:rsidRPr="0012679C">
        <w:t>onen strukturieren</w:t>
      </w:r>
    </w:p>
    <w:p w14:paraId="1F3FE425" w14:textId="77777777" w:rsidR="0012679C" w:rsidRPr="0012679C" w:rsidRDefault="0012679C" w:rsidP="00C77F04">
      <w:pPr>
        <w:pStyle w:val="Textkrper"/>
        <w:rPr>
          <w:color w:val="000000" w:themeColor="text1"/>
          <w:sz w:val="24"/>
          <w:szCs w:val="26"/>
        </w:rPr>
      </w:pP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5"/>
        <w:gridCol w:w="2381"/>
        <w:gridCol w:w="3685"/>
      </w:tblGrid>
      <w:tr w:rsidR="00C77F04" w:rsidRPr="008F03EF" w14:paraId="4C90F31D" w14:textId="77777777" w:rsidTr="001E399C">
        <w:tc>
          <w:tcPr>
            <w:tcW w:w="1305" w:type="dxa"/>
            <w:shd w:val="clear" w:color="auto" w:fill="auto"/>
            <w:vAlign w:val="center"/>
          </w:tcPr>
          <w:p w14:paraId="71201F0E" w14:textId="77777777" w:rsidR="00C77F04" w:rsidRPr="0012679C" w:rsidRDefault="00C77F04" w:rsidP="009D5EF4">
            <w:pPr>
              <w:pStyle w:val="Textkrper"/>
              <w:jc w:val="left"/>
              <w:rPr>
                <w:b/>
                <w:sz w:val="22"/>
              </w:rPr>
            </w:pPr>
            <w:r w:rsidRPr="0012679C">
              <w:rPr>
                <w:b/>
                <w:sz w:val="22"/>
              </w:rPr>
              <w:t>Name</w:t>
            </w:r>
          </w:p>
        </w:tc>
        <w:tc>
          <w:tcPr>
            <w:tcW w:w="2381" w:type="dxa"/>
            <w:vAlign w:val="center"/>
          </w:tcPr>
          <w:p w14:paraId="78543E17" w14:textId="75752FD7" w:rsidR="00C77F04" w:rsidRPr="0012679C" w:rsidRDefault="001E399C" w:rsidP="009D5EF4">
            <w:pPr>
              <w:pStyle w:val="Textkrper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Zeichnung</w:t>
            </w:r>
            <w:r w:rsidRPr="0012679C">
              <w:rPr>
                <w:b/>
                <w:sz w:val="22"/>
              </w:rPr>
              <w:t xml:space="preserve"> </w:t>
            </w:r>
            <w:r w:rsidR="00C77F04" w:rsidRPr="0012679C">
              <w:rPr>
                <w:b/>
                <w:sz w:val="22"/>
              </w:rPr>
              <w:t>der Fläche</w:t>
            </w:r>
          </w:p>
        </w:tc>
        <w:tc>
          <w:tcPr>
            <w:tcW w:w="3685" w:type="dxa"/>
            <w:vAlign w:val="center"/>
          </w:tcPr>
          <w:p w14:paraId="52DEE8AC" w14:textId="77777777" w:rsidR="00C77F04" w:rsidRPr="0012679C" w:rsidRDefault="00C77F04" w:rsidP="009D5EF4">
            <w:pPr>
              <w:pStyle w:val="Textkrper"/>
              <w:jc w:val="left"/>
              <w:rPr>
                <w:b/>
                <w:sz w:val="22"/>
              </w:rPr>
            </w:pPr>
            <w:r w:rsidRPr="0012679C">
              <w:rPr>
                <w:b/>
                <w:sz w:val="22"/>
              </w:rPr>
              <w:t>Eigenschaften</w:t>
            </w:r>
          </w:p>
        </w:tc>
      </w:tr>
      <w:tr w:rsidR="00C77F04" w:rsidRPr="00A410C8" w14:paraId="10C345B7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6FCB7733" w14:textId="77777777" w:rsidR="00C77F04" w:rsidRPr="0012679C" w:rsidRDefault="00C77F04" w:rsidP="009D5EF4">
            <w:pPr>
              <w:pStyle w:val="Textkrper"/>
              <w:jc w:val="left"/>
              <w:rPr>
                <w:i/>
                <w:sz w:val="22"/>
              </w:rPr>
            </w:pPr>
            <w:r w:rsidRPr="0012679C">
              <w:rPr>
                <w:i/>
                <w:sz w:val="22"/>
              </w:rPr>
              <w:t>Quadrat</w:t>
            </w:r>
          </w:p>
        </w:tc>
        <w:tc>
          <w:tcPr>
            <w:tcW w:w="2381" w:type="dxa"/>
            <w:vAlign w:val="center"/>
          </w:tcPr>
          <w:p w14:paraId="6BA8CD4C" w14:textId="77777777" w:rsidR="00C77F04" w:rsidRPr="0012679C" w:rsidRDefault="00C77F04" w:rsidP="009D5EF4">
            <w:pPr>
              <w:pStyle w:val="Textkrper"/>
              <w:jc w:val="center"/>
              <w:rPr>
                <w:sz w:val="22"/>
              </w:rPr>
            </w:pPr>
            <w:r w:rsidRPr="0012679C">
              <w:rPr>
                <w:noProof/>
                <w:sz w:val="22"/>
              </w:rPr>
              <w:drawing>
                <wp:inline distT="0" distB="0" distL="0" distR="0" wp14:anchorId="616CF4F2" wp14:editId="2BFDCD38">
                  <wp:extent cx="743585" cy="74358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5D8BA7F" w14:textId="77777777" w:rsidR="00C77F04" w:rsidRPr="0012679C" w:rsidRDefault="002F17A1" w:rsidP="006442FE">
            <w:pPr>
              <w:pStyle w:val="Textkrper"/>
              <w:numPr>
                <w:ilvl w:val="0"/>
                <w:numId w:val="27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vier Ecken</w:t>
            </w:r>
          </w:p>
          <w:p w14:paraId="2677648B" w14:textId="77777777" w:rsidR="00C77F04" w:rsidRPr="0012679C" w:rsidRDefault="002F17A1" w:rsidP="006442FE">
            <w:pPr>
              <w:pStyle w:val="Textkrper"/>
              <w:numPr>
                <w:ilvl w:val="0"/>
                <w:numId w:val="27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vier gleich lange Seiten</w:t>
            </w:r>
          </w:p>
          <w:p w14:paraId="4D58EA22" w14:textId="77777777" w:rsidR="00C77F04" w:rsidRPr="0012679C" w:rsidRDefault="002F17A1" w:rsidP="006442FE">
            <w:pPr>
              <w:pStyle w:val="Textkrper"/>
              <w:numPr>
                <w:ilvl w:val="0"/>
                <w:numId w:val="27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v</w:t>
            </w:r>
            <w:r w:rsidR="00C77F04" w:rsidRPr="0012679C">
              <w:rPr>
                <w:sz w:val="22"/>
              </w:rPr>
              <w:t>ier rechte Winkel</w:t>
            </w:r>
          </w:p>
          <w:p w14:paraId="671AF8AF" w14:textId="77777777" w:rsidR="00C77F04" w:rsidRPr="0012679C" w:rsidRDefault="00C77F04" w:rsidP="006442FE">
            <w:pPr>
              <w:pStyle w:val="Textkrper"/>
              <w:numPr>
                <w:ilvl w:val="0"/>
                <w:numId w:val="27"/>
              </w:numPr>
              <w:jc w:val="left"/>
              <w:rPr>
                <w:sz w:val="22"/>
              </w:rPr>
            </w:pPr>
          </w:p>
        </w:tc>
      </w:tr>
      <w:tr w:rsidR="00C77F04" w:rsidRPr="00A410C8" w14:paraId="7EE9B0C0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2E5645CA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2381" w:type="dxa"/>
            <w:vAlign w:val="center"/>
          </w:tcPr>
          <w:p w14:paraId="3EC014B9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3685" w:type="dxa"/>
            <w:vAlign w:val="center"/>
          </w:tcPr>
          <w:p w14:paraId="69E7DBD7" w14:textId="77777777" w:rsidR="00C77F04" w:rsidRPr="00A410C8" w:rsidRDefault="00C77F04" w:rsidP="009D5EF4">
            <w:pPr>
              <w:pStyle w:val="Textkrper"/>
              <w:jc w:val="left"/>
            </w:pPr>
          </w:p>
        </w:tc>
      </w:tr>
      <w:tr w:rsidR="00C77F04" w:rsidRPr="00A410C8" w14:paraId="68E9FF04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662EBA4C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2381" w:type="dxa"/>
            <w:vAlign w:val="center"/>
          </w:tcPr>
          <w:p w14:paraId="29ADDBE3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3685" w:type="dxa"/>
            <w:vAlign w:val="center"/>
          </w:tcPr>
          <w:p w14:paraId="0DD96AFC" w14:textId="77777777" w:rsidR="00C77F04" w:rsidRPr="00A410C8" w:rsidRDefault="00C77F04" w:rsidP="009D5EF4">
            <w:pPr>
              <w:pStyle w:val="Textkrper"/>
              <w:jc w:val="left"/>
            </w:pPr>
          </w:p>
        </w:tc>
      </w:tr>
      <w:tr w:rsidR="00C77F04" w:rsidRPr="00A410C8" w14:paraId="309033FD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73E92281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2381" w:type="dxa"/>
            <w:vAlign w:val="center"/>
          </w:tcPr>
          <w:p w14:paraId="51DD97D6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3685" w:type="dxa"/>
            <w:vAlign w:val="center"/>
          </w:tcPr>
          <w:p w14:paraId="3D16D904" w14:textId="77777777" w:rsidR="00C77F04" w:rsidRPr="00A410C8" w:rsidRDefault="00C77F04" w:rsidP="009D5EF4">
            <w:pPr>
              <w:pStyle w:val="Textkrper"/>
              <w:jc w:val="left"/>
            </w:pPr>
          </w:p>
        </w:tc>
      </w:tr>
      <w:tr w:rsidR="00C77F04" w:rsidRPr="00A410C8" w14:paraId="05D183EF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272739F8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2381" w:type="dxa"/>
            <w:vAlign w:val="center"/>
          </w:tcPr>
          <w:p w14:paraId="26E79665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3685" w:type="dxa"/>
            <w:vAlign w:val="center"/>
          </w:tcPr>
          <w:p w14:paraId="1D81561E" w14:textId="77777777" w:rsidR="00C77F04" w:rsidRPr="00A410C8" w:rsidRDefault="00C77F04" w:rsidP="009D5EF4">
            <w:pPr>
              <w:pStyle w:val="Textkrper"/>
              <w:jc w:val="left"/>
            </w:pPr>
          </w:p>
        </w:tc>
      </w:tr>
      <w:tr w:rsidR="00C77F04" w:rsidRPr="00A410C8" w14:paraId="22834062" w14:textId="77777777" w:rsidTr="001E399C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51BF22CB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2381" w:type="dxa"/>
            <w:vAlign w:val="center"/>
          </w:tcPr>
          <w:p w14:paraId="2CA69DB7" w14:textId="77777777" w:rsidR="00C77F04" w:rsidRPr="00A410C8" w:rsidRDefault="00C77F04" w:rsidP="009D5EF4">
            <w:pPr>
              <w:pStyle w:val="Textkrper"/>
              <w:jc w:val="left"/>
            </w:pPr>
          </w:p>
        </w:tc>
        <w:tc>
          <w:tcPr>
            <w:tcW w:w="3685" w:type="dxa"/>
            <w:vAlign w:val="center"/>
          </w:tcPr>
          <w:p w14:paraId="0EFD3267" w14:textId="77777777" w:rsidR="00C77F04" w:rsidRPr="00A410C8" w:rsidRDefault="00C77F04" w:rsidP="009D5EF4">
            <w:pPr>
              <w:pStyle w:val="Textkrper"/>
              <w:jc w:val="left"/>
            </w:pPr>
          </w:p>
        </w:tc>
      </w:tr>
    </w:tbl>
    <w:p w14:paraId="2049B477" w14:textId="1C5114FC" w:rsidR="00243A63" w:rsidRDefault="00243A63" w:rsidP="00C77F04">
      <w:pPr>
        <w:pStyle w:val="Textkrper"/>
        <w:rPr>
          <w:sz w:val="24"/>
          <w:szCs w:val="24"/>
        </w:rPr>
      </w:pPr>
    </w:p>
    <w:p w14:paraId="469CE9EF" w14:textId="34A93842" w:rsidR="008F314C" w:rsidRPr="0012679C" w:rsidRDefault="00243A63" w:rsidP="00243A63">
      <w:pPr>
        <w:pStyle w:val="berschrift3"/>
      </w:pPr>
      <w:r>
        <w:t>Lernplakat erstellen</w:t>
      </w:r>
      <w:r w:rsidRPr="0012679C">
        <w:rPr>
          <w:noProof/>
        </w:rPr>
        <w:drawing>
          <wp:anchor distT="0" distB="0" distL="114300" distR="114300" simplePos="0" relativeHeight="251650048" behindDoc="0" locked="0" layoutInCell="0" allowOverlap="1" wp14:anchorId="42B6A700" wp14:editId="3E619238">
            <wp:simplePos x="0" y="0"/>
            <wp:positionH relativeFrom="rightMargin">
              <wp:posOffset>127000</wp:posOffset>
            </wp:positionH>
            <wp:positionV relativeFrom="paragraph">
              <wp:posOffset>815975</wp:posOffset>
            </wp:positionV>
            <wp:extent cx="251460" cy="251460"/>
            <wp:effectExtent l="0" t="0" r="0" b="0"/>
            <wp:wrapNone/>
            <wp:docPr id="5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4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2FBB65" wp14:editId="44AF6FBB">
                <wp:simplePos x="0" y="0"/>
                <wp:positionH relativeFrom="column">
                  <wp:posOffset>12700</wp:posOffset>
                </wp:positionH>
                <wp:positionV relativeFrom="paragraph">
                  <wp:posOffset>464185</wp:posOffset>
                </wp:positionV>
                <wp:extent cx="4638675" cy="1720850"/>
                <wp:effectExtent l="57150" t="38100" r="104775" b="107950"/>
                <wp:wrapTight wrapText="bothSides">
                  <wp:wrapPolygon edited="0">
                    <wp:start x="798" y="-478"/>
                    <wp:lineTo x="-266" y="0"/>
                    <wp:lineTo x="-266" y="20325"/>
                    <wp:lineTo x="887" y="22716"/>
                    <wp:lineTo x="20935" y="22716"/>
                    <wp:lineTo x="21023" y="22238"/>
                    <wp:lineTo x="21999" y="19368"/>
                    <wp:lineTo x="21999" y="3108"/>
                    <wp:lineTo x="21023" y="0"/>
                    <wp:lineTo x="20846" y="-478"/>
                    <wp:lineTo x="798" y="-478"/>
                  </wp:wrapPolygon>
                </wp:wrapTight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72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B4533F2" w14:textId="77777777" w:rsidR="00C77F04" w:rsidRPr="00EF7CCE" w:rsidRDefault="00C77F04" w:rsidP="00C77F04">
                            <w:pPr>
                              <w:pStyle w:val="TabelleKopflinks"/>
                              <w:ind w:firstLine="360"/>
                              <w:rPr>
                                <w:sz w:val="26"/>
                                <w:szCs w:val="26"/>
                              </w:rPr>
                            </w:pPr>
                            <w:r w:rsidRPr="00EF7CCE">
                              <w:rPr>
                                <w:sz w:val="26"/>
                                <w:szCs w:val="26"/>
                              </w:rPr>
                              <w:t>Arbeitsauftrag:</w:t>
                            </w:r>
                          </w:p>
                          <w:p w14:paraId="38E6AA60" w14:textId="77777777" w:rsidR="00C77F04" w:rsidRPr="00EF7CCE" w:rsidRDefault="00C77F04" w:rsidP="002F17A1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Erstellen Sie ein Lernplak</w:t>
                            </w:r>
                            <w:r w:rsidR="0077525E"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a</w:t>
                            </w: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t zum Thema Flächen.</w:t>
                            </w:r>
                          </w:p>
                          <w:p w14:paraId="0422E817" w14:textId="77777777" w:rsidR="00EF7CCE" w:rsidRPr="00EF7CCE" w:rsidRDefault="00C77F04" w:rsidP="00EF7CCE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Sie können dazu die Vorlage</w:t>
                            </w:r>
                            <w:r w:rsidR="00AF3341"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(auf der nächsten Seite) benutzen oder ein eig</w:t>
                            </w:r>
                            <w:r w:rsidR="0077525E"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e</w:t>
                            </w: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nes Plakat erstellen. </w:t>
                            </w:r>
                          </w:p>
                          <w:p w14:paraId="4A2E6B35" w14:textId="5E0EB70E" w:rsidR="00EF7CCE" w:rsidRPr="00EF7CCE" w:rsidRDefault="00EF7CCE" w:rsidP="00EF7CCE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Stellen Sie Ihr Lernplakat </w:t>
                            </w:r>
                            <w:r w:rsidR="001E399C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einer Partnerin oder </w:t>
                            </w: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einem Partner vor. Ergänzen Sie gemeinsam weitere Eigenschaften. </w:t>
                            </w:r>
                          </w:p>
                          <w:p w14:paraId="71D3BA93" w14:textId="77777777" w:rsidR="00EF7CCE" w:rsidRPr="00EF7CCE" w:rsidRDefault="00EF7CCE" w:rsidP="00EF7CCE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EF7CCE">
                              <w:rPr>
                                <w:b w:val="0"/>
                                <w:sz w:val="26"/>
                                <w:szCs w:val="26"/>
                              </w:rPr>
                              <w:t>Hängen Sie das Lernplakat im Klassenzimmer auf.</w:t>
                            </w:r>
                          </w:p>
                          <w:p w14:paraId="62A98FF0" w14:textId="77777777" w:rsidR="00EF7CCE" w:rsidRDefault="00EF7CCE" w:rsidP="00EF7CCE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1E03D1D1" w14:textId="77777777" w:rsidR="00C77F04" w:rsidRPr="00C77F04" w:rsidRDefault="00C77F04" w:rsidP="00C77F04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FBB65" id="Abgerundetes Rechteck 25" o:spid="_x0000_s1032" style="position:absolute;margin-left:1pt;margin-top:36.55pt;width:365.25pt;height:13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B4533F2" w14:textId="77777777" w:rsidR="00C77F04" w:rsidRPr="00EF7CCE" w:rsidRDefault="00C77F04" w:rsidP="00C77F04">
                      <w:pPr>
                        <w:pStyle w:val="TabelleKopflinks"/>
                        <w:ind w:firstLine="360"/>
                        <w:rPr>
                          <w:sz w:val="26"/>
                          <w:szCs w:val="26"/>
                        </w:rPr>
                      </w:pPr>
                      <w:r w:rsidRPr="00EF7CCE">
                        <w:rPr>
                          <w:sz w:val="26"/>
                          <w:szCs w:val="26"/>
                        </w:rPr>
                        <w:t>Arbeitsauftrag:</w:t>
                      </w:r>
                    </w:p>
                    <w:p w14:paraId="38E6AA60" w14:textId="77777777" w:rsidR="00C77F04" w:rsidRPr="00EF7CCE" w:rsidRDefault="00C77F04" w:rsidP="002F17A1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>Erstellen Sie ein Lernplak</w:t>
                      </w:r>
                      <w:r w:rsidR="0077525E" w:rsidRPr="00EF7CCE">
                        <w:rPr>
                          <w:b w:val="0"/>
                          <w:sz w:val="26"/>
                          <w:szCs w:val="26"/>
                        </w:rPr>
                        <w:t>a</w:t>
                      </w: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>t zum Thema Flächen.</w:t>
                      </w:r>
                    </w:p>
                    <w:p w14:paraId="0422E817" w14:textId="77777777" w:rsidR="00EF7CCE" w:rsidRPr="00EF7CCE" w:rsidRDefault="00C77F04" w:rsidP="00EF7CCE">
                      <w:pPr>
                        <w:pStyle w:val="TabelleKopflinks"/>
                        <w:ind w:left="360"/>
                        <w:rPr>
                          <w:b w:val="0"/>
                          <w:sz w:val="26"/>
                          <w:szCs w:val="26"/>
                        </w:rPr>
                      </w:pP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>Sie können dazu die Vorlage</w:t>
                      </w:r>
                      <w:r w:rsidR="00AF3341" w:rsidRPr="00EF7CCE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>(auf der nächsten Seite) benutzen oder ein eig</w:t>
                      </w:r>
                      <w:r w:rsidR="0077525E" w:rsidRPr="00EF7CCE">
                        <w:rPr>
                          <w:b w:val="0"/>
                          <w:sz w:val="26"/>
                          <w:szCs w:val="26"/>
                        </w:rPr>
                        <w:t>e</w:t>
                      </w: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 xml:space="preserve">nes Plakat erstellen. </w:t>
                      </w:r>
                    </w:p>
                    <w:p w14:paraId="4A2E6B35" w14:textId="5E0EB70E" w:rsidR="00EF7CCE" w:rsidRPr="00EF7CCE" w:rsidRDefault="00EF7CCE" w:rsidP="00EF7CCE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 xml:space="preserve">Stellen Sie Ihr Lernplakat </w:t>
                      </w:r>
                      <w:r w:rsidR="001E399C">
                        <w:rPr>
                          <w:b w:val="0"/>
                          <w:sz w:val="26"/>
                          <w:szCs w:val="26"/>
                        </w:rPr>
                        <w:t xml:space="preserve">einer Partnerin oder </w:t>
                      </w: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 xml:space="preserve">einem Partner vor. Ergänzen Sie gemeinsam weitere Eigenschaften. </w:t>
                      </w:r>
                    </w:p>
                    <w:p w14:paraId="71D3BA93" w14:textId="77777777" w:rsidR="00EF7CCE" w:rsidRPr="00EF7CCE" w:rsidRDefault="00EF7CCE" w:rsidP="00EF7CCE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EF7CCE">
                        <w:rPr>
                          <w:b w:val="0"/>
                          <w:sz w:val="26"/>
                          <w:szCs w:val="26"/>
                        </w:rPr>
                        <w:t>Hängen Sie das Lernplakat im Klassenzimmer auf.</w:t>
                      </w:r>
                    </w:p>
                    <w:p w14:paraId="62A98FF0" w14:textId="77777777" w:rsidR="00EF7CCE" w:rsidRDefault="00EF7CCE" w:rsidP="00EF7CCE">
                      <w:pPr>
                        <w:pStyle w:val="TabelleKopflinks"/>
                        <w:ind w:left="360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1E03D1D1" w14:textId="77777777" w:rsidR="00C77F04" w:rsidRPr="00C77F04" w:rsidRDefault="00C77F04" w:rsidP="00C77F04">
                      <w:pPr>
                        <w:pStyle w:val="TabelleKopflinks"/>
                        <w:ind w:left="360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0CC75237" w14:textId="77777777" w:rsidR="00243A63" w:rsidRDefault="00243A63" w:rsidP="00C77F04">
      <w:pPr>
        <w:pStyle w:val="Textkrper"/>
        <w:rPr>
          <w:sz w:val="24"/>
        </w:rPr>
      </w:pPr>
      <w:r w:rsidRPr="0012679C">
        <w:rPr>
          <w:b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8E0ED3C" wp14:editId="17FA059E">
                <wp:simplePos x="0" y="0"/>
                <wp:positionH relativeFrom="column">
                  <wp:posOffset>137160</wp:posOffset>
                </wp:positionH>
                <wp:positionV relativeFrom="paragraph">
                  <wp:posOffset>-167640</wp:posOffset>
                </wp:positionV>
                <wp:extent cx="3213100" cy="3205480"/>
                <wp:effectExtent l="0" t="0" r="6350" b="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3205480"/>
                          <a:chOff x="0" y="0"/>
                          <a:chExt cx="3378200" cy="3378200"/>
                        </a:xfrm>
                      </wpg:grpSpPr>
                      <pic:pic xmlns:pic="http://schemas.openxmlformats.org/drawingml/2006/picture">
                        <pic:nvPicPr>
                          <pic:cNvPr id="36" name="Bild 1" descr="Business Frau, Dahinter Stehen, Plakat, Werbu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Rechteck 37"/>
                        <wps:cNvSpPr/>
                        <wps:spPr>
                          <a:xfrm>
                            <a:off x="349250" y="332711"/>
                            <a:ext cx="19685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7BD40" w14:textId="77777777" w:rsidR="00AF3341" w:rsidRPr="00A87E14" w:rsidRDefault="00AF3341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87E14">
                                <w:rPr>
                                  <w:color w:val="000000" w:themeColor="text1"/>
                                  <w:sz w:val="26"/>
                                  <w:szCs w:val="2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Sie wissen nicht wie sie ein Lernplakat gestalte </w:t>
                              </w:r>
                              <w:proofErr w:type="gramStart"/>
                              <w:r w:rsidRPr="00A87E14">
                                <w:rPr>
                                  <w:color w:val="000000" w:themeColor="text1"/>
                                  <w:sz w:val="26"/>
                                  <w:szCs w:val="2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sollen?</w:t>
                              </w:r>
                              <w:proofErr w:type="gramEnd"/>
                            </w:p>
                            <w:p w14:paraId="22042D0C" w14:textId="77777777" w:rsidR="00A87E14" w:rsidRPr="00AF3341" w:rsidRDefault="00A87E14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Recherchieren Sie im Internet über die Methode. </w:t>
                              </w:r>
                            </w:p>
                            <w:p w14:paraId="1540F550" w14:textId="77777777" w:rsidR="00AF3341" w:rsidRDefault="00A87E14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Finden Sie selber nichts, können Sie diesen QR-Code benutzen. </w:t>
                              </w:r>
                            </w:p>
                            <w:p w14:paraId="780FAA44" w14:textId="77777777" w:rsidR="008F314C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0C03F95A" w14:textId="77777777" w:rsidR="008F314C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0F81B4E9" w14:textId="77777777" w:rsidR="008F314C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7E05FF7F" w14:textId="77777777" w:rsidR="008F314C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47279576" w14:textId="77777777" w:rsidR="008F314C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549DA01D" w14:textId="77777777" w:rsidR="008F314C" w:rsidRPr="00AF3341" w:rsidRDefault="008F314C" w:rsidP="00AF3341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3E1466FB" w14:textId="77777777" w:rsidR="00AF3341" w:rsidRPr="00AF3341" w:rsidRDefault="00AF3341" w:rsidP="00A87E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0ED3C" id="Gruppieren 38" o:spid="_x0000_s1033" style="position:absolute;left:0;text-align:left;margin-left:10.8pt;margin-top:-13.2pt;width:253pt;height:252.4pt;z-index:251646976;mso-width-relative:margin;mso-height-relative:margin" coordsize="33782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">
                <v:shape id="Bild 1" o:spid="_x0000_s1034" type="#_x0000_t75" alt="Business Frau, Dahinter Stehen, Plakat, Werbung" style="position:absolute;width:3378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">
                  <v:imagedata r:id="rId21" o:title="Business Frau, Dahinter Stehen, Plakat, Werbung" recolortarget="#203957 [1444]"/>
                </v:shape>
                <v:rect id="Rechteck 37" o:spid="_x0000_s1035" style="position:absolute;left:3492;top:3327;width:19685;height:29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" filled="f" stroked="f" strokeweight="2pt">
                  <v:textbox>
                    <w:txbxContent>
                      <w:p w14:paraId="5557BD40" w14:textId="77777777" w:rsidR="00AF3341" w:rsidRPr="00A87E14" w:rsidRDefault="00AF3341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87E14">
                          <w:rPr>
                            <w:color w:val="000000" w:themeColor="text1"/>
                            <w:sz w:val="26"/>
                            <w:szCs w:val="26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Sie wissen nicht wie sie ein Lernplakat gestalte </w:t>
                        </w:r>
                        <w:proofErr w:type="gramStart"/>
                        <w:r w:rsidRPr="00A87E14">
                          <w:rPr>
                            <w:color w:val="000000" w:themeColor="text1"/>
                            <w:sz w:val="26"/>
                            <w:szCs w:val="26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sollen?</w:t>
                        </w:r>
                        <w:proofErr w:type="gramEnd"/>
                      </w:p>
                      <w:p w14:paraId="22042D0C" w14:textId="77777777" w:rsidR="00A87E14" w:rsidRPr="00AF3341" w:rsidRDefault="00A87E14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Recherchieren Sie im Internet über die Methode. </w:t>
                        </w:r>
                      </w:p>
                      <w:p w14:paraId="1540F550" w14:textId="77777777" w:rsidR="00AF3341" w:rsidRDefault="00A87E14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Finden Sie selber nichts, können Sie diesen QR-Code benutzen. </w:t>
                        </w:r>
                      </w:p>
                      <w:p w14:paraId="780FAA44" w14:textId="77777777" w:rsidR="008F314C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0C03F95A" w14:textId="77777777" w:rsidR="008F314C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0F81B4E9" w14:textId="77777777" w:rsidR="008F314C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7E05FF7F" w14:textId="77777777" w:rsidR="008F314C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47279576" w14:textId="77777777" w:rsidR="008F314C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549DA01D" w14:textId="77777777" w:rsidR="008F314C" w:rsidRPr="00AF3341" w:rsidRDefault="008F314C" w:rsidP="00AF3341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3E1466FB" w14:textId="77777777" w:rsidR="00AF3341" w:rsidRPr="00AF3341" w:rsidRDefault="00AF3341" w:rsidP="00A87E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5A9BA08" w14:textId="77777777" w:rsidR="00C77F04" w:rsidRPr="0012679C" w:rsidRDefault="008F314C" w:rsidP="00C77F04">
      <w:pPr>
        <w:pStyle w:val="Textkrper"/>
        <w:rPr>
          <w:sz w:val="24"/>
        </w:rPr>
      </w:pPr>
      <w:r w:rsidRPr="0012679C">
        <w:rPr>
          <w:b/>
          <w:noProof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1072" behindDoc="0" locked="0" layoutInCell="0" allowOverlap="1" wp14:anchorId="6DB64AAC" wp14:editId="055BA53E">
            <wp:simplePos x="0" y="0"/>
            <wp:positionH relativeFrom="rightMargin">
              <wp:posOffset>126365</wp:posOffset>
            </wp:positionH>
            <wp:positionV relativeFrom="paragraph">
              <wp:posOffset>-1045845</wp:posOffset>
            </wp:positionV>
            <wp:extent cx="511810" cy="251460"/>
            <wp:effectExtent l="0" t="0" r="2540" b="0"/>
            <wp:wrapNone/>
            <wp:docPr id="5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2ABA1" w14:textId="59A79538" w:rsidR="00C77F04" w:rsidRDefault="008F314C" w:rsidP="00C77F04">
      <w:pPr>
        <w:pStyle w:val="Textkrper"/>
        <w:rPr>
          <w:sz w:val="24"/>
        </w:rPr>
      </w:pPr>
      <w:r w:rsidRPr="00AF334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7DEFFA3" wp14:editId="3101C7F6">
            <wp:simplePos x="0" y="0"/>
            <wp:positionH relativeFrom="column">
              <wp:posOffset>1146175</wp:posOffset>
            </wp:positionH>
            <wp:positionV relativeFrom="paragraph">
              <wp:posOffset>1785620</wp:posOffset>
            </wp:positionV>
            <wp:extent cx="790575" cy="805947"/>
            <wp:effectExtent l="0" t="0" r="0" b="0"/>
            <wp:wrapNone/>
            <wp:docPr id="474" name="Grafik 47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602C87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CCE" w:rsidRPr="0012679C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C61079A" wp14:editId="216D739E">
                <wp:simplePos x="0" y="0"/>
                <wp:positionH relativeFrom="column">
                  <wp:posOffset>3556000</wp:posOffset>
                </wp:positionH>
                <wp:positionV relativeFrom="paragraph">
                  <wp:posOffset>50165</wp:posOffset>
                </wp:positionV>
                <wp:extent cx="2856865" cy="1803400"/>
                <wp:effectExtent l="0" t="0" r="635" b="635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803400"/>
                          <a:chOff x="0" y="0"/>
                          <a:chExt cx="2856865" cy="1803400"/>
                        </a:xfrm>
                      </wpg:grpSpPr>
                      <pic:pic xmlns:pic="http://schemas.openxmlformats.org/drawingml/2006/picture">
                        <pic:nvPicPr>
                          <pic:cNvPr id="22" name="Bild 1" descr="Raum, Galerie, Bild, Ausstellung, Kunst, Kunsthall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echteck 23"/>
                        <wps:cNvSpPr/>
                        <wps:spPr>
                          <a:xfrm>
                            <a:off x="1289050" y="946150"/>
                            <a:ext cx="800100" cy="5016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FDDDA2E" w14:textId="77777777" w:rsidR="00EF7CCE" w:rsidRPr="002645BE" w:rsidRDefault="00EF7CCE" w:rsidP="00EF7CC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645BE">
                                <w:rPr>
                                  <w:b/>
                                  <w:color w:val="1F497D" w:themeColor="text2"/>
                                </w:rPr>
                                <w:t xml:space="preserve">Museumsrundgang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31850"/>
                            <a:ext cx="29019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0" y="83185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1079A" id="Gruppieren 12" o:spid="_x0000_s1036" style="position:absolute;left:0;text-align:left;margin-left:280pt;margin-top:3.95pt;width:224.95pt;height:142pt;z-index:251649024" coordsize="28568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">
                <v:shape id="Bild 1" o:spid="_x0000_s1037" type="#_x0000_t75" alt="Raum, Galerie, Bild, Ausstellung, Kunst, Kunsthalle" style="position:absolute;width:2856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">
                  <v:imagedata r:id="rId27" o:title="Raum, Galerie, Bild, Ausstellung, Kunst, Kunsthalle"/>
                </v:shape>
                <v:rect id="Rechteck 23" o:spid="_x0000_s1038" style="position:absolute;left:12890;top:9461;width:800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" fillcolor="#9ab5e4" strokecolor="#385d8a">
                  <v:fill color2="#e1e8f5" rotate="t" colors="0 #9ab5e4;.5 #c2d1ed;1 #e1e8f5" focus="100%" type="gradient"/>
                  <v:stroke dashstyle="1 1"/>
                  <v:textbox>
                    <w:txbxContent>
                      <w:p w14:paraId="5FDDDA2E" w14:textId="77777777" w:rsidR="00EF7CCE" w:rsidRPr="002645BE" w:rsidRDefault="00EF7CCE" w:rsidP="00EF7CCE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2645BE">
                          <w:rPr>
                            <w:b/>
                            <w:color w:val="1F497D" w:themeColor="text2"/>
                          </w:rPr>
                          <w:t xml:space="preserve">Museumsrundgang </w:t>
                        </w:r>
                      </w:p>
                    </w:txbxContent>
                  </v:textbox>
                </v:rect>
                <v:shape id="Grafik 27" o:spid="_x0000_s1039" type="#_x0000_t75" style="position:absolute;left:1270;top:8318;width:290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">
                  <v:imagedata r:id="rId28" o:title=""/>
                </v:shape>
                <v:shape id="Grafik 28" o:spid="_x0000_s1040" type="#_x0000_t75" style="position:absolute;left:5651;top:8318;width:31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">
                  <v:imagedata r:id="rId29" o:title="" recolortarget="#942825"/>
                </v:shape>
              </v:group>
            </w:pict>
          </mc:Fallback>
        </mc:AlternateContent>
      </w:r>
    </w:p>
    <w:p w14:paraId="0D14616F" w14:textId="61EA9BDD" w:rsidR="001E399C" w:rsidRPr="001E399C" w:rsidRDefault="001E399C" w:rsidP="001E399C">
      <w:pPr>
        <w:rPr>
          <w:lang w:eastAsia="de-DE"/>
        </w:rPr>
      </w:pPr>
    </w:p>
    <w:p w14:paraId="006A6480" w14:textId="0C9E359B" w:rsidR="001E399C" w:rsidRPr="001E399C" w:rsidRDefault="001E399C" w:rsidP="001E399C">
      <w:pPr>
        <w:rPr>
          <w:lang w:eastAsia="de-DE"/>
        </w:rPr>
      </w:pPr>
    </w:p>
    <w:p w14:paraId="2C7B2A24" w14:textId="0C0C7A37" w:rsidR="001E399C" w:rsidRPr="001E399C" w:rsidRDefault="001E399C" w:rsidP="001E399C">
      <w:pPr>
        <w:rPr>
          <w:lang w:eastAsia="de-DE"/>
        </w:rPr>
      </w:pPr>
    </w:p>
    <w:p w14:paraId="55B9449E" w14:textId="3F8A3F2C" w:rsidR="001E399C" w:rsidRPr="001E399C" w:rsidRDefault="001E399C" w:rsidP="001E399C">
      <w:pPr>
        <w:rPr>
          <w:lang w:eastAsia="de-DE"/>
        </w:rPr>
      </w:pPr>
    </w:p>
    <w:p w14:paraId="35A64E02" w14:textId="480B6018" w:rsidR="001E399C" w:rsidRPr="001E399C" w:rsidRDefault="001E399C" w:rsidP="001E399C">
      <w:pPr>
        <w:rPr>
          <w:lang w:eastAsia="de-DE"/>
        </w:rPr>
      </w:pPr>
    </w:p>
    <w:p w14:paraId="7772497D" w14:textId="767A3944" w:rsidR="001E399C" w:rsidRPr="001E399C" w:rsidRDefault="001E399C" w:rsidP="001E399C">
      <w:pPr>
        <w:rPr>
          <w:lang w:eastAsia="de-DE"/>
        </w:rPr>
      </w:pPr>
    </w:p>
    <w:p w14:paraId="49F3E575" w14:textId="2CB687CE" w:rsidR="001E399C" w:rsidRPr="001E399C" w:rsidRDefault="001E399C" w:rsidP="001E399C">
      <w:pPr>
        <w:rPr>
          <w:lang w:eastAsia="de-DE"/>
        </w:rPr>
      </w:pPr>
    </w:p>
    <w:p w14:paraId="7184BC8E" w14:textId="0C4281CF" w:rsidR="001E399C" w:rsidRPr="001E399C" w:rsidRDefault="001E399C" w:rsidP="001E399C">
      <w:pPr>
        <w:rPr>
          <w:lang w:eastAsia="de-DE"/>
        </w:rPr>
      </w:pPr>
    </w:p>
    <w:p w14:paraId="6E7A9D2A" w14:textId="70EC5296" w:rsidR="001E399C" w:rsidRPr="001E399C" w:rsidRDefault="001E399C" w:rsidP="001E399C">
      <w:pPr>
        <w:rPr>
          <w:lang w:eastAsia="de-DE"/>
        </w:rPr>
      </w:pPr>
    </w:p>
    <w:p w14:paraId="352927EC" w14:textId="06ED6413" w:rsidR="001E399C" w:rsidRPr="001E399C" w:rsidRDefault="001E399C" w:rsidP="001E399C">
      <w:pPr>
        <w:rPr>
          <w:lang w:eastAsia="de-DE"/>
        </w:rPr>
      </w:pPr>
    </w:p>
    <w:p w14:paraId="5C24F07C" w14:textId="102ABF1C" w:rsidR="001E399C" w:rsidRPr="001E399C" w:rsidRDefault="001E399C" w:rsidP="001E399C">
      <w:pPr>
        <w:rPr>
          <w:lang w:eastAsia="de-DE"/>
        </w:rPr>
      </w:pPr>
    </w:p>
    <w:p w14:paraId="52F24487" w14:textId="333BC117" w:rsidR="001E399C" w:rsidRDefault="001E399C" w:rsidP="001E399C">
      <w:pPr>
        <w:rPr>
          <w:sz w:val="24"/>
          <w:lang w:eastAsia="de-DE"/>
        </w:rPr>
      </w:pPr>
    </w:p>
    <w:p w14:paraId="166B653A" w14:textId="354BB7F6" w:rsidR="001E399C" w:rsidRDefault="001E399C" w:rsidP="001E399C">
      <w:pPr>
        <w:tabs>
          <w:tab w:val="left" w:pos="6017"/>
        </w:tabs>
        <w:rPr>
          <w:lang w:eastAsia="de-DE"/>
        </w:rPr>
      </w:pPr>
      <w:r>
        <w:rPr>
          <w:lang w:eastAsia="de-DE"/>
        </w:rPr>
        <w:tab/>
      </w:r>
    </w:p>
    <w:p w14:paraId="34DD3641" w14:textId="77777777" w:rsidR="001E399C" w:rsidRDefault="001E399C">
      <w:pPr>
        <w:spacing w:line="240" w:lineRule="exact"/>
        <w:rPr>
          <w:lang w:eastAsia="de-DE"/>
        </w:rPr>
      </w:pPr>
      <w:r>
        <w:rPr>
          <w:lang w:eastAsia="de-DE"/>
        </w:rPr>
        <w:br w:type="page"/>
      </w:r>
    </w:p>
    <w:p w14:paraId="5D8F40D0" w14:textId="77777777" w:rsidR="00A70829" w:rsidRDefault="00A70829" w:rsidP="00E4202E">
      <w:pPr>
        <w:pStyle w:val="Textkrper"/>
        <w:rPr>
          <w:color w:val="C00000"/>
        </w:rPr>
      </w:pPr>
      <w:r>
        <w:rPr>
          <w:noProof/>
        </w:rPr>
        <w:lastRenderedPageBreak/>
        <w:drawing>
          <wp:inline distT="0" distB="0" distL="0" distR="0" wp14:anchorId="7EF9319D" wp14:editId="38F13D3C">
            <wp:extent cx="4371975" cy="44958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BD05670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3" b="3218"/>
                    <a:stretch/>
                  </pic:blipFill>
                  <pic:spPr bwMode="auto">
                    <a:xfrm>
                      <a:off x="0" y="0"/>
                      <a:ext cx="437197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6592E" w14:textId="77777777" w:rsidR="00C77F04" w:rsidRPr="00DD397D" w:rsidRDefault="00C77F04" w:rsidP="00243A63">
      <w:pPr>
        <w:pStyle w:val="berschrift3"/>
      </w:pPr>
      <w:r w:rsidRPr="00DD397D">
        <w:t>Selbstreflexion</w:t>
      </w:r>
    </w:p>
    <w:tbl>
      <w:tblPr>
        <w:tblStyle w:val="Tabellenraster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72"/>
        <w:gridCol w:w="472"/>
        <w:gridCol w:w="473"/>
      </w:tblGrid>
      <w:tr w:rsidR="00EF73A2" w:rsidRPr="00DD397D" w14:paraId="0AD22280" w14:textId="77777777" w:rsidTr="001E399C">
        <w:trPr>
          <w:cantSplit/>
          <w:trHeight w:val="56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882FF2" w14:textId="77777777" w:rsidR="00EF73A2" w:rsidRPr="00DD397D" w:rsidRDefault="00EF73A2" w:rsidP="00EF73A2">
            <w:pPr>
              <w:rPr>
                <w:sz w:val="24"/>
                <w:szCs w:val="24"/>
              </w:rPr>
            </w:pPr>
            <w:r w:rsidRPr="00DD397D">
              <w:rPr>
                <w:b/>
                <w:bCs/>
                <w:color w:val="000000"/>
                <w:sz w:val="24"/>
                <w:szCs w:val="24"/>
              </w:rPr>
              <w:t>Reflexionsfragen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6CA448E1" w14:textId="77777777" w:rsidR="00EF73A2" w:rsidRPr="00DD397D" w:rsidRDefault="002F17A1" w:rsidP="001E39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C7018A" wp14:editId="0292BD57">
                  <wp:extent cx="228600" cy="228600"/>
                  <wp:effectExtent l="0" t="0" r="0" b="0"/>
                  <wp:docPr id="456" name="Grafik 45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58CC437" w14:textId="77777777" w:rsidR="00EF73A2" w:rsidRPr="00DD397D" w:rsidRDefault="00EF73A2" w:rsidP="001E39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D397D">
              <w:rPr>
                <w:noProof/>
                <w:sz w:val="24"/>
                <w:szCs w:val="24"/>
              </w:rPr>
              <w:drawing>
                <wp:inline distT="0" distB="0" distL="0" distR="0" wp14:anchorId="52765A8B" wp14:editId="217C5939">
                  <wp:extent cx="228600" cy="2286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8" cy="22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34506226" w14:textId="77777777" w:rsidR="00EF73A2" w:rsidRPr="00DD397D" w:rsidRDefault="002F17A1" w:rsidP="001E39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D397D">
              <w:rPr>
                <w:noProof/>
                <w:sz w:val="24"/>
                <w:szCs w:val="24"/>
              </w:rPr>
              <w:drawing>
                <wp:inline distT="0" distB="0" distL="0" distR="0" wp14:anchorId="3A779834" wp14:editId="1916DB15">
                  <wp:extent cx="228600" cy="228600"/>
                  <wp:effectExtent l="0" t="0" r="0" b="0"/>
                  <wp:docPr id="459" name="Grafik 459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8" cy="22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A2" w:rsidRPr="00DD397D" w14:paraId="4FED00C3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420C" w14:textId="77777777" w:rsidR="00EF73A2" w:rsidRPr="00DD397D" w:rsidRDefault="000B2D18" w:rsidP="000B2D18">
            <w:pPr>
              <w:pStyle w:val="Kopf8ptafz"/>
              <w:numPr>
                <w:ilvl w:val="0"/>
                <w:numId w:val="0"/>
              </w:numPr>
              <w:ind w:left="57"/>
              <w:rPr>
                <w:sz w:val="24"/>
                <w:szCs w:val="24"/>
              </w:rPr>
            </w:pPr>
            <w:r w:rsidRPr="00DD397D">
              <w:rPr>
                <w:sz w:val="24"/>
                <w:szCs w:val="24"/>
              </w:rPr>
              <w:t xml:space="preserve">Ich kann Flächen benennen.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8D05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B74E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17E8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</w:tr>
      <w:tr w:rsidR="000B2D18" w:rsidRPr="00DD397D" w14:paraId="7425BA66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1ED1" w14:textId="77777777" w:rsidR="000B2D18" w:rsidRPr="00DD397D" w:rsidRDefault="000B2D18" w:rsidP="000B2D18">
            <w:pPr>
              <w:pStyle w:val="Kopf8ptafz"/>
              <w:numPr>
                <w:ilvl w:val="0"/>
                <w:numId w:val="0"/>
              </w:numPr>
              <w:ind w:left="57"/>
              <w:rPr>
                <w:sz w:val="24"/>
                <w:szCs w:val="24"/>
              </w:rPr>
            </w:pPr>
            <w:r w:rsidRPr="00DD397D">
              <w:rPr>
                <w:sz w:val="24"/>
                <w:szCs w:val="24"/>
              </w:rPr>
              <w:t>Ich kann Flächen voneinander unterscheiden.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19EE" w14:textId="77777777" w:rsidR="000B2D18" w:rsidRPr="00DD397D" w:rsidRDefault="000B2D18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AFC8" w14:textId="77777777" w:rsidR="000B2D18" w:rsidRPr="00DD397D" w:rsidRDefault="000B2D18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49EB" w14:textId="77777777" w:rsidR="000B2D18" w:rsidRPr="00DD397D" w:rsidRDefault="000B2D18" w:rsidP="001E399C">
            <w:pPr>
              <w:jc w:val="center"/>
              <w:rPr>
                <w:sz w:val="24"/>
                <w:szCs w:val="24"/>
              </w:rPr>
            </w:pPr>
          </w:p>
        </w:tc>
      </w:tr>
      <w:tr w:rsidR="00EF73A2" w:rsidRPr="00DD397D" w14:paraId="76AFA77D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C8F9" w14:textId="77777777" w:rsidR="00EF73A2" w:rsidRPr="00DD397D" w:rsidRDefault="000B2D18" w:rsidP="001E399C">
            <w:pPr>
              <w:pStyle w:val="Kopf8ptafz"/>
              <w:numPr>
                <w:ilvl w:val="0"/>
                <w:numId w:val="0"/>
              </w:numPr>
              <w:ind w:left="57"/>
              <w:rPr>
                <w:sz w:val="24"/>
                <w:szCs w:val="24"/>
              </w:rPr>
            </w:pPr>
            <w:r w:rsidRPr="00DD397D">
              <w:rPr>
                <w:sz w:val="24"/>
                <w:szCs w:val="24"/>
              </w:rPr>
              <w:t xml:space="preserve">Ich kann geometrische Formen voneinander unterscheiden.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E447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03E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0C74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</w:tr>
      <w:tr w:rsidR="00EF73A2" w:rsidRPr="00DD397D" w14:paraId="546014F3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4F3C" w14:textId="77777777" w:rsidR="00EF73A2" w:rsidRPr="00DD397D" w:rsidRDefault="000B2D18" w:rsidP="00AC6E71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sz w:val="24"/>
                <w:szCs w:val="24"/>
              </w:rPr>
            </w:pPr>
            <w:r w:rsidRPr="00DD397D">
              <w:rPr>
                <w:sz w:val="24"/>
                <w:szCs w:val="24"/>
              </w:rPr>
              <w:t xml:space="preserve">Ich kann Flächen zeichnen.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8F22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D920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8F4C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</w:tr>
      <w:tr w:rsidR="00EF73A2" w:rsidRPr="00DD397D" w14:paraId="6D2947D4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8CEB" w14:textId="77777777" w:rsidR="00EF73A2" w:rsidRPr="00DD397D" w:rsidRDefault="000B2D18" w:rsidP="00EF73A2">
            <w:pPr>
              <w:spacing w:before="60" w:after="60"/>
              <w:rPr>
                <w:i/>
                <w:sz w:val="24"/>
                <w:szCs w:val="24"/>
              </w:rPr>
            </w:pPr>
            <w:r w:rsidRPr="00DD397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Ich kann mit Materialien zum Zeichnen ordentlich umgehen.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BBC1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D7A5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AA70" w14:textId="77777777" w:rsidR="00EF73A2" w:rsidRPr="00DD397D" w:rsidRDefault="00EF73A2" w:rsidP="001E399C">
            <w:pPr>
              <w:jc w:val="center"/>
              <w:rPr>
                <w:sz w:val="24"/>
                <w:szCs w:val="24"/>
              </w:rPr>
            </w:pPr>
          </w:p>
        </w:tc>
      </w:tr>
      <w:tr w:rsidR="00AC6E71" w:rsidRPr="00DD397D" w14:paraId="1F916106" w14:textId="77777777" w:rsidTr="001E399C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723F" w14:textId="77777777" w:rsidR="00AC6E71" w:rsidRPr="00DD397D" w:rsidRDefault="00AC6E71" w:rsidP="00EF73A2">
            <w:pPr>
              <w:spacing w:before="60" w:after="6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DD397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Ich kann ein Lernplakat gestalten.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B9D2" w14:textId="77777777" w:rsidR="00AC6E71" w:rsidRPr="00DD397D" w:rsidRDefault="00AC6E71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8C74" w14:textId="77777777" w:rsidR="00AC6E71" w:rsidRPr="00DD397D" w:rsidRDefault="00AC6E71" w:rsidP="001E3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E57A" w14:textId="77777777" w:rsidR="00AC6E71" w:rsidRPr="00DD397D" w:rsidRDefault="00AC6E71" w:rsidP="001E399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743E5A5" w14:textId="77777777" w:rsidR="00EF73A2" w:rsidRPr="00DD397D" w:rsidRDefault="00EF73A2" w:rsidP="00EF73A2">
      <w:pPr>
        <w:spacing w:line="240" w:lineRule="exact"/>
        <w:rPr>
          <w:sz w:val="24"/>
          <w:szCs w:val="24"/>
        </w:rPr>
      </w:pPr>
    </w:p>
    <w:p w14:paraId="72CDA2D6" w14:textId="77777777" w:rsidR="00EF73A2" w:rsidRPr="00DD397D" w:rsidRDefault="00EF73A2" w:rsidP="00EF73A2">
      <w:pPr>
        <w:spacing w:line="240" w:lineRule="exact"/>
        <w:rPr>
          <w:sz w:val="24"/>
          <w:szCs w:val="24"/>
        </w:rPr>
      </w:pPr>
      <w:r w:rsidRPr="00DD397D">
        <w:rPr>
          <w:sz w:val="24"/>
          <w:szCs w:val="24"/>
        </w:rPr>
        <w:t>Wie zufrieden bin ich mit meiner Arbeit an der Lernaufgabe?</w:t>
      </w:r>
    </w:p>
    <w:p w14:paraId="55ECD8E9" w14:textId="77777777" w:rsidR="00EF73A2" w:rsidRPr="00DD397D" w:rsidRDefault="00EF73A2" w:rsidP="00EF73A2">
      <w:pPr>
        <w:spacing w:line="240" w:lineRule="exact"/>
        <w:rPr>
          <w:sz w:val="24"/>
          <w:szCs w:val="24"/>
        </w:rPr>
      </w:pPr>
      <w:r w:rsidRPr="00DD397D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DF8674" wp14:editId="4635D11A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7898D" w14:textId="4F4AE9E4" w:rsidR="00EF73A2" w:rsidRPr="005825EB" w:rsidRDefault="002F17A1" w:rsidP="00EF73A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4B1E8D" wp14:editId="00E00747">
                                  <wp:extent cx="228600" cy="228600"/>
                                  <wp:effectExtent l="0" t="0" r="0" b="0"/>
                                  <wp:docPr id="475" name="Grafik 475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3A2">
                              <w:t xml:space="preserve">  ________________________</w:t>
                            </w:r>
                            <w:r w:rsidR="00EF73A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83F29B" wp14:editId="39FEE68C">
                                  <wp:extent cx="257175" cy="257175"/>
                                  <wp:effectExtent l="0" t="0" r="9525" b="9525"/>
                                  <wp:docPr id="476" name="Grafik 476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3A2">
                              <w:t>________________________</w:t>
                            </w:r>
                            <w:r w:rsidRPr="00DD397D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2DF5DB8" wp14:editId="4E1B1756">
                                  <wp:extent cx="257175" cy="257175"/>
                                  <wp:effectExtent l="0" t="0" r="9525" b="9525"/>
                                  <wp:docPr id="477" name="Grafik 47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89" cy="255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8674" id="Textfeld 2" o:spid="_x0000_s1041" type="#_x0000_t202" style="position:absolute;margin-left:-.6pt;margin-top:7.75pt;width:376.7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" stroked="f">
                <v:textbox>
                  <w:txbxContent>
                    <w:p w14:paraId="16D7898D" w14:textId="4F4AE9E4" w:rsidR="00EF73A2" w:rsidRPr="005825EB" w:rsidRDefault="002F17A1" w:rsidP="00EF73A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4B1E8D" wp14:editId="00E00747">
                            <wp:extent cx="228600" cy="228600"/>
                            <wp:effectExtent l="0" t="0" r="0" b="0"/>
                            <wp:docPr id="475" name="Grafik 475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3A2">
                        <w:t xml:space="preserve">  ________________________</w:t>
                      </w:r>
                      <w:r w:rsidR="00EF73A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D83F29B" wp14:editId="39FEE68C">
                            <wp:extent cx="257175" cy="257175"/>
                            <wp:effectExtent l="0" t="0" r="9525" b="9525"/>
                            <wp:docPr id="476" name="Grafik 476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3A2">
                        <w:t>________________________</w:t>
                      </w:r>
                      <w:r w:rsidRPr="00DD397D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2DF5DB8" wp14:editId="4E1B1756">
                            <wp:extent cx="257175" cy="257175"/>
                            <wp:effectExtent l="0" t="0" r="9525" b="9525"/>
                            <wp:docPr id="477" name="Grafik 47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789" cy="255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A5582" w14:textId="77777777" w:rsidR="00EF73A2" w:rsidRPr="00DD397D" w:rsidRDefault="00EF73A2" w:rsidP="00EF73A2">
      <w:pPr>
        <w:tabs>
          <w:tab w:val="right" w:pos="3402"/>
          <w:tab w:val="right" w:pos="6804"/>
        </w:tabs>
        <w:spacing w:line="240" w:lineRule="exact"/>
        <w:rPr>
          <w:b/>
          <w:sz w:val="24"/>
          <w:szCs w:val="24"/>
        </w:rPr>
      </w:pPr>
    </w:p>
    <w:p w14:paraId="10BF4787" w14:textId="77777777" w:rsidR="00EF73A2" w:rsidRPr="00DD397D" w:rsidRDefault="00EF73A2" w:rsidP="00EF73A2">
      <w:pPr>
        <w:spacing w:line="240" w:lineRule="exact"/>
        <w:rPr>
          <w:sz w:val="24"/>
          <w:szCs w:val="24"/>
        </w:rPr>
      </w:pPr>
    </w:p>
    <w:p w14:paraId="1527BDB8" w14:textId="77777777" w:rsidR="00EF73A2" w:rsidRPr="00DD397D" w:rsidRDefault="00EF73A2" w:rsidP="00EF73A2">
      <w:pPr>
        <w:spacing w:line="240" w:lineRule="exact"/>
        <w:rPr>
          <w:sz w:val="24"/>
          <w:szCs w:val="24"/>
        </w:rPr>
      </w:pPr>
    </w:p>
    <w:tbl>
      <w:tblPr>
        <w:tblStyle w:val="Tabellenraster1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275"/>
        <w:gridCol w:w="5561"/>
      </w:tblGrid>
      <w:tr w:rsidR="00EF73A2" w:rsidRPr="00DD397D" w14:paraId="26344E8E" w14:textId="77777777" w:rsidTr="001E399C">
        <w:tc>
          <w:tcPr>
            <w:tcW w:w="1701" w:type="dxa"/>
            <w:gridSpan w:val="2"/>
          </w:tcPr>
          <w:p w14:paraId="30A5EDBF" w14:textId="77777777" w:rsidR="00EF73A2" w:rsidRPr="00DD397D" w:rsidRDefault="00EF73A2" w:rsidP="00EF73A2">
            <w:pPr>
              <w:spacing w:line="240" w:lineRule="exact"/>
              <w:rPr>
                <w:b/>
                <w:sz w:val="24"/>
                <w:szCs w:val="24"/>
              </w:rPr>
            </w:pPr>
            <w:r w:rsidRPr="00DD397D">
              <w:rPr>
                <w:b/>
                <w:sz w:val="24"/>
                <w:szCs w:val="24"/>
              </w:rPr>
              <w:t>Ich habe …</w:t>
            </w:r>
          </w:p>
        </w:tc>
        <w:tc>
          <w:tcPr>
            <w:tcW w:w="5561" w:type="dxa"/>
          </w:tcPr>
          <w:p w14:paraId="689E912D" w14:textId="77777777" w:rsidR="00EF73A2" w:rsidRPr="00DD397D" w:rsidRDefault="00EF73A2" w:rsidP="00EF73A2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F73A2" w:rsidRPr="00DD397D" w14:paraId="4E133EE2" w14:textId="77777777" w:rsidTr="00F70DAE">
        <w:trPr>
          <w:trHeight w:val="449"/>
        </w:trPr>
        <w:sdt>
          <w:sdtPr>
            <w:rPr>
              <w:sz w:val="24"/>
              <w:szCs w:val="24"/>
            </w:r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FB663F2" w14:textId="4A5B6EA8" w:rsidR="00EF73A2" w:rsidRPr="00DD397D" w:rsidRDefault="00EF73A2" w:rsidP="00EF73A2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DD397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532503E5" w14:textId="77777777" w:rsidR="00EF73A2" w:rsidRPr="00DD397D" w:rsidRDefault="00BB37C9" w:rsidP="00EF73A2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</w:t>
            </w:r>
            <w:r w:rsidR="00EF73A2" w:rsidRPr="00DD397D">
              <w:rPr>
                <w:sz w:val="24"/>
                <w:szCs w:val="24"/>
              </w:rPr>
              <w:t>meinen Lernschritt im Ordner eingeheftet.</w:t>
            </w:r>
          </w:p>
        </w:tc>
      </w:tr>
      <w:tr w:rsidR="00EF73A2" w:rsidRPr="00DD397D" w14:paraId="2A369D3E" w14:textId="77777777" w:rsidTr="00F70DAE">
        <w:trPr>
          <w:trHeight w:val="413"/>
        </w:trPr>
        <w:sdt>
          <w:sdtPr>
            <w:rPr>
              <w:sz w:val="24"/>
              <w:szCs w:val="24"/>
            </w:r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3604402" w14:textId="58EA61AE" w:rsidR="00EF73A2" w:rsidRPr="00DD397D" w:rsidRDefault="00EF73A2" w:rsidP="00EF73A2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DD397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F1DEDC0" w14:textId="77777777" w:rsidR="00EF73A2" w:rsidRPr="00DD397D" w:rsidRDefault="00BB37C9" w:rsidP="00EF73A2">
            <w:pPr>
              <w:spacing w:line="240" w:lineRule="exac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… </w:t>
            </w:r>
            <w:r w:rsidR="00EF73A2" w:rsidRPr="00DD397D">
              <w:rPr>
                <w:noProof/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17F46940" w14:textId="77777777" w:rsidR="00E6743C" w:rsidRDefault="00E6743C">
      <w:pPr>
        <w:spacing w:line="240" w:lineRule="exact"/>
      </w:pPr>
      <w:r>
        <w:br w:type="page"/>
      </w:r>
    </w:p>
    <w:p w14:paraId="56CDC099" w14:textId="0D6E5927" w:rsidR="00E6743C" w:rsidRDefault="00E6743C">
      <w:r>
        <w:rPr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AEFE230" wp14:editId="6BAAEAEA">
                <wp:simplePos x="0" y="0"/>
                <wp:positionH relativeFrom="column">
                  <wp:posOffset>-6350</wp:posOffset>
                </wp:positionH>
                <wp:positionV relativeFrom="paragraph">
                  <wp:posOffset>855980</wp:posOffset>
                </wp:positionV>
                <wp:extent cx="4657725" cy="3698875"/>
                <wp:effectExtent l="0" t="0" r="5715" b="28575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3698875"/>
                          <a:chOff x="0" y="0"/>
                          <a:chExt cx="5448300" cy="3822700"/>
                        </a:xfrm>
                      </wpg:grpSpPr>
                      <wpg:grpSp>
                        <wpg:cNvPr id="29" name="Gruppieren 29"/>
                        <wpg:cNvGrpSpPr/>
                        <wpg:grpSpPr>
                          <a:xfrm>
                            <a:off x="0" y="0"/>
                            <a:ext cx="5448300" cy="3822700"/>
                            <a:chOff x="0" y="0"/>
                            <a:chExt cx="4356100" cy="3263900"/>
                          </a:xfrm>
                        </wpg:grpSpPr>
                        <pic:pic xmlns:pic="http://schemas.openxmlformats.org/drawingml/2006/picture">
                          <pic:nvPicPr>
                            <pic:cNvPr id="31" name="Grafik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56100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fik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819400" y="2482850"/>
                              <a:ext cx="779780" cy="781050"/>
                            </a:xfrm>
                            <a:prstGeom prst="rect">
                              <a:avLst/>
                            </a:prstGeom>
                            <a:scene3d>
                              <a:camera prst="isometricOffAxis2Top"/>
                              <a:lightRig rig="threePt" dir="t"/>
                            </a:scene3d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Bild 1" descr="Ipad, Tablette, Wohnung, Transparent, Technologi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697" y="1765426"/>
                            <a:ext cx="36957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47" name="Bild 1" descr="Hocker, Sitz, Sitzmöbel, Rot, Möbel, Runde, Grau, Stahl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714" y="2652665"/>
                            <a:ext cx="117030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220F7" id="Gruppieren 48" o:spid="_x0000_s1026" style="position:absolute;margin-left:-.5pt;margin-top:67.4pt;width:366.75pt;height:291.25pt;z-index:251639808;mso-width-relative:margin;mso-height-relative:margin" coordsize="54483,38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">
                <v:group id="Gruppieren 29" o:spid="_x0000_s1027" style="position:absolute;width:54483;height:38227" coordsize="43561,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Grafik 31" o:spid="_x0000_s1028" type="#_x0000_t75" style="position:absolute;width:43561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">
                    <v:imagedata r:id="rId11" o:title=""/>
                  </v:shape>
                  <v:shape id="Grafik 32" o:spid="_x0000_s1029" type="#_x0000_t75" style="position:absolute;left:28194;top:24828;width:7797;height:78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">
                    <v:imagedata r:id="rId37" o:title=""/>
                  </v:shape>
                </v:group>
                <v:shape id="Bild 1" o:spid="_x0000_s1030" type="#_x0000_t75" alt="Ipad, Tablette, Wohnung, Transparent, Technologie" style="position:absolute;left:29966;top:17654;width:369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">
                  <v:imagedata r:id="rId38" o:title="Ipad, Tablette, Wohnung, Transparent, Technologie"/>
                </v:shape>
                <v:shape id="Bild 1" o:spid="_x0000_s1031" type="#_x0000_t75" alt="Hocker, Sitz, Sitzmöbel, Rot, Möbel, Runde, Grau, Stahl" style="position:absolute;left:14757;top:26526;width:11703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">
                  <v:imagedata r:id="rId39" o:title="Hocker, Sitz, Sitzmöbel, Rot, Möbel, Runde, Grau, Stahl"/>
                </v:shape>
              </v:group>
            </w:pict>
          </mc:Fallback>
        </mc:AlternateContent>
      </w:r>
      <w:r w:rsidRPr="00381D37">
        <w:rPr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19A3BECB" wp14:editId="5CEB5868">
            <wp:simplePos x="0" y="0"/>
            <wp:positionH relativeFrom="column">
              <wp:posOffset>4795520</wp:posOffset>
            </wp:positionH>
            <wp:positionV relativeFrom="paragraph">
              <wp:posOffset>1002030</wp:posOffset>
            </wp:positionV>
            <wp:extent cx="341630" cy="313055"/>
            <wp:effectExtent l="0" t="0" r="127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143A8F" w:rsidRPr="00743C43" w14:paraId="051731A5" w14:textId="77777777" w:rsidTr="00E83B9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3B19BC" w14:textId="77777777" w:rsidR="00143A8F" w:rsidRPr="00453EC1" w:rsidRDefault="00143A8F" w:rsidP="00E83B9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256FC57" w14:textId="77777777" w:rsidR="00143A8F" w:rsidRPr="00AE1A6D" w:rsidRDefault="00143A8F" w:rsidP="00E83B96">
            <w:pPr>
              <w:rPr>
                <w:b/>
              </w:rPr>
            </w:pPr>
            <w:r w:rsidRPr="00DD397D">
              <w:rPr>
                <w:b/>
                <w:color w:val="000000" w:themeColor="text1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1B748A" w14:textId="77777777" w:rsidR="00143A8F" w:rsidRPr="00453EC1" w:rsidRDefault="00143A8F" w:rsidP="00E83B9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52B14B" w14:textId="77777777" w:rsidR="00143A8F" w:rsidRPr="00453EC1" w:rsidRDefault="00143A8F" w:rsidP="00143A8F">
            <w:pPr>
              <w:jc w:val="center"/>
              <w:rPr>
                <w:rFonts w:eastAsia="Times New Roman"/>
                <w:b/>
                <w:lang w:val="en-GB"/>
              </w:rPr>
            </w:pPr>
            <w:r w:rsidRPr="00DD397D">
              <w:rPr>
                <w:rFonts w:eastAsia="Times New Roman"/>
                <w:b/>
              </w:rPr>
              <w:t>Mathematik</w:t>
            </w:r>
          </w:p>
          <w:p w14:paraId="35685819" w14:textId="77777777" w:rsidR="00143A8F" w:rsidRDefault="00143A8F" w:rsidP="00143A8F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M05.01.</w:t>
            </w:r>
            <w:r w:rsidR="00DD397D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  <w:p w14:paraId="7F08865A" w14:textId="77777777" w:rsidR="00143A8F" w:rsidRPr="00743C43" w:rsidRDefault="00143A8F" w:rsidP="00143A8F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M05.02.</w:t>
            </w:r>
            <w:r w:rsidR="00DD397D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</w:tc>
      </w:tr>
      <w:tr w:rsidR="00143A8F" w:rsidRPr="00453EC1" w14:paraId="1D20E984" w14:textId="77777777" w:rsidTr="00E83B9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65D83FA9" w14:textId="77777777" w:rsidR="00143A8F" w:rsidRPr="00A402FC" w:rsidRDefault="00143A8F" w:rsidP="00E83B9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40F237E" w14:textId="77777777" w:rsidR="00143A8F" w:rsidRPr="00453EC1" w:rsidRDefault="00143A8F" w:rsidP="00E83B9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143A8F" w:rsidRPr="00453EC1" w14:paraId="5218E5E2" w14:textId="77777777" w:rsidTr="00E83B9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D15E3B" w14:textId="77777777" w:rsidR="00143A8F" w:rsidRPr="00122340" w:rsidRDefault="00143A8F" w:rsidP="001E399C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DD397D">
                    <w:rPr>
                      <w:b/>
                    </w:rPr>
                    <w:t>Lösung</w:t>
                  </w:r>
                </w:p>
              </w:tc>
            </w:tr>
          </w:tbl>
          <w:p w14:paraId="2037F0E3" w14:textId="77777777" w:rsidR="00143A8F" w:rsidRPr="00453EC1" w:rsidRDefault="00143A8F" w:rsidP="00E83B9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12AB3783" w14:textId="7D70E970" w:rsidR="00DD397D" w:rsidRDefault="00DD397D" w:rsidP="00E4202E">
      <w:pPr>
        <w:pStyle w:val="Textkrper"/>
        <w:rPr>
          <w:color w:val="C00000"/>
        </w:rPr>
      </w:pPr>
    </w:p>
    <w:p w14:paraId="4D7D45CD" w14:textId="73BBF9E2" w:rsidR="00EF73A2" w:rsidRDefault="00EF73A2" w:rsidP="00E4202E">
      <w:pPr>
        <w:pStyle w:val="Textkrper"/>
        <w:rPr>
          <w:color w:val="C00000"/>
        </w:rPr>
      </w:pPr>
    </w:p>
    <w:p w14:paraId="59EB9F90" w14:textId="37C4888E" w:rsidR="00143A8F" w:rsidRPr="004C28F5" w:rsidRDefault="00143A8F" w:rsidP="00143A8F">
      <w:pPr>
        <w:rPr>
          <w:color w:val="FF0000"/>
          <w:sz w:val="24"/>
          <w:szCs w:val="24"/>
        </w:rPr>
      </w:pPr>
    </w:p>
    <w:p w14:paraId="3F554C33" w14:textId="27F78EBB" w:rsidR="00143A8F" w:rsidRDefault="00143A8F" w:rsidP="00143A8F">
      <w:pPr>
        <w:pStyle w:val="Textkrper"/>
        <w:rPr>
          <w:noProof/>
        </w:rPr>
      </w:pPr>
    </w:p>
    <w:p w14:paraId="46592827" w14:textId="05EAC2E4" w:rsidR="00143A8F" w:rsidRDefault="00143A8F" w:rsidP="00143A8F">
      <w:pPr>
        <w:pStyle w:val="Textkrper"/>
        <w:rPr>
          <w:noProof/>
          <w:sz w:val="12"/>
        </w:rPr>
      </w:pPr>
      <w:r>
        <w:rPr>
          <w:noProof/>
          <w:sz w:val="12"/>
        </w:rPr>
        <w:t xml:space="preserve"> </w:t>
      </w:r>
    </w:p>
    <w:p w14:paraId="65664206" w14:textId="24B24DDF" w:rsidR="00143A8F" w:rsidRDefault="00143A8F" w:rsidP="00143A8F">
      <w:pPr>
        <w:pStyle w:val="Textkrper"/>
        <w:rPr>
          <w:noProof/>
          <w:sz w:val="12"/>
        </w:rPr>
      </w:pPr>
    </w:p>
    <w:p w14:paraId="1EFFC290" w14:textId="77777777" w:rsidR="00143A8F" w:rsidRDefault="00143A8F" w:rsidP="00143A8F">
      <w:pPr>
        <w:pStyle w:val="Textkrper"/>
        <w:rPr>
          <w:noProof/>
          <w:sz w:val="12"/>
        </w:rPr>
      </w:pPr>
    </w:p>
    <w:p w14:paraId="54D7D4BF" w14:textId="6475ED19" w:rsidR="00143A8F" w:rsidRDefault="00143A8F" w:rsidP="00143A8F">
      <w:pPr>
        <w:pStyle w:val="Textkrper"/>
        <w:rPr>
          <w:noProof/>
          <w:sz w:val="12"/>
        </w:rPr>
      </w:pPr>
    </w:p>
    <w:p w14:paraId="77097355" w14:textId="330C83BD" w:rsidR="00143A8F" w:rsidRDefault="00143A8F" w:rsidP="00143A8F">
      <w:pPr>
        <w:pStyle w:val="Textkrper"/>
        <w:rPr>
          <w:noProof/>
          <w:sz w:val="12"/>
        </w:rPr>
      </w:pPr>
    </w:p>
    <w:p w14:paraId="409A7CD0" w14:textId="4A51FBF5" w:rsidR="00143A8F" w:rsidRDefault="00143A8F" w:rsidP="00143A8F">
      <w:pPr>
        <w:pStyle w:val="Textkrper"/>
        <w:rPr>
          <w:noProof/>
          <w:sz w:val="12"/>
        </w:rPr>
      </w:pPr>
    </w:p>
    <w:p w14:paraId="01B31800" w14:textId="3B6EDC0E" w:rsidR="00143A8F" w:rsidRDefault="00143A8F" w:rsidP="00143A8F">
      <w:pPr>
        <w:pStyle w:val="Textkrper"/>
        <w:rPr>
          <w:noProof/>
          <w:sz w:val="12"/>
        </w:rPr>
      </w:pPr>
    </w:p>
    <w:p w14:paraId="4EAC62B5" w14:textId="7AB64DCC" w:rsidR="00143A8F" w:rsidRDefault="00143A8F" w:rsidP="00143A8F">
      <w:pPr>
        <w:pStyle w:val="Textkrper"/>
        <w:rPr>
          <w:noProof/>
          <w:sz w:val="12"/>
        </w:rPr>
      </w:pPr>
    </w:p>
    <w:p w14:paraId="4653A820" w14:textId="77777777" w:rsidR="00143A8F" w:rsidRDefault="00143A8F" w:rsidP="00143A8F">
      <w:pPr>
        <w:pStyle w:val="Textkrper"/>
        <w:rPr>
          <w:noProof/>
          <w:sz w:val="12"/>
        </w:rPr>
      </w:pPr>
    </w:p>
    <w:p w14:paraId="1265B376" w14:textId="398A1264" w:rsidR="00143A8F" w:rsidRDefault="00143A8F" w:rsidP="00143A8F">
      <w:pPr>
        <w:pStyle w:val="Textkrper"/>
        <w:rPr>
          <w:noProof/>
          <w:sz w:val="12"/>
        </w:rPr>
      </w:pPr>
    </w:p>
    <w:p w14:paraId="62A2758E" w14:textId="77777777" w:rsidR="00143A8F" w:rsidRDefault="00143A8F" w:rsidP="00143A8F">
      <w:pPr>
        <w:pStyle w:val="Textkrper"/>
        <w:rPr>
          <w:noProof/>
          <w:sz w:val="12"/>
        </w:rPr>
      </w:pPr>
    </w:p>
    <w:p w14:paraId="0D84B190" w14:textId="79E61DA7" w:rsidR="00143A8F" w:rsidRDefault="00143A8F" w:rsidP="00143A8F">
      <w:pPr>
        <w:pStyle w:val="Textkrper"/>
        <w:rPr>
          <w:noProof/>
          <w:sz w:val="12"/>
        </w:rPr>
      </w:pPr>
    </w:p>
    <w:p w14:paraId="369CA726" w14:textId="6E259412" w:rsidR="00143A8F" w:rsidRDefault="00143A8F" w:rsidP="00143A8F">
      <w:pPr>
        <w:pStyle w:val="Textkrper"/>
        <w:rPr>
          <w:noProof/>
          <w:sz w:val="12"/>
        </w:rPr>
      </w:pPr>
    </w:p>
    <w:p w14:paraId="32C51B5F" w14:textId="6171D8C6" w:rsidR="00143A8F" w:rsidRDefault="00143A8F" w:rsidP="00143A8F">
      <w:pPr>
        <w:pStyle w:val="Textkrper"/>
        <w:rPr>
          <w:noProof/>
          <w:sz w:val="12"/>
        </w:rPr>
      </w:pPr>
    </w:p>
    <w:p w14:paraId="4EB7D8B0" w14:textId="77777777" w:rsidR="00143A8F" w:rsidRDefault="00143A8F" w:rsidP="00143A8F">
      <w:pPr>
        <w:pStyle w:val="Textkrper"/>
        <w:rPr>
          <w:noProof/>
          <w:sz w:val="12"/>
        </w:rPr>
      </w:pPr>
    </w:p>
    <w:p w14:paraId="7E00B538" w14:textId="77777777" w:rsidR="00143A8F" w:rsidRDefault="00143A8F" w:rsidP="00143A8F">
      <w:pPr>
        <w:pStyle w:val="Textkrper"/>
        <w:rPr>
          <w:noProof/>
          <w:sz w:val="12"/>
        </w:rPr>
      </w:pPr>
    </w:p>
    <w:p w14:paraId="7C352B03" w14:textId="77777777" w:rsidR="00143A8F" w:rsidRDefault="00143A8F" w:rsidP="00143A8F">
      <w:pPr>
        <w:pStyle w:val="Textkrper"/>
        <w:rPr>
          <w:noProof/>
          <w:sz w:val="12"/>
        </w:rPr>
      </w:pPr>
    </w:p>
    <w:p w14:paraId="1EC01418" w14:textId="77777777" w:rsidR="00143A8F" w:rsidRDefault="00143A8F" w:rsidP="00143A8F">
      <w:pPr>
        <w:pStyle w:val="Textkrper"/>
        <w:rPr>
          <w:noProof/>
          <w:sz w:val="12"/>
        </w:rPr>
      </w:pPr>
    </w:p>
    <w:p w14:paraId="49CF95E4" w14:textId="77777777" w:rsidR="00143A8F" w:rsidRDefault="00143A8F" w:rsidP="00143A8F">
      <w:pPr>
        <w:pStyle w:val="Textkrper"/>
        <w:rPr>
          <w:noProof/>
          <w:sz w:val="12"/>
        </w:rPr>
      </w:pPr>
    </w:p>
    <w:p w14:paraId="3BB61602" w14:textId="77777777" w:rsidR="00143A8F" w:rsidRDefault="00143A8F" w:rsidP="00143A8F">
      <w:pPr>
        <w:pStyle w:val="Textkrper"/>
        <w:rPr>
          <w:noProof/>
          <w:sz w:val="12"/>
        </w:rPr>
      </w:pPr>
    </w:p>
    <w:p w14:paraId="53771DD2" w14:textId="02A6347E" w:rsidR="00143A8F" w:rsidRDefault="00143A8F" w:rsidP="00143A8F">
      <w:pPr>
        <w:pStyle w:val="Textkrper"/>
        <w:rPr>
          <w:noProof/>
          <w:sz w:val="12"/>
        </w:rPr>
      </w:pPr>
    </w:p>
    <w:p w14:paraId="1BBFEBFD" w14:textId="77777777" w:rsidR="00143A8F" w:rsidRDefault="00143A8F" w:rsidP="00143A8F">
      <w:pPr>
        <w:pStyle w:val="Textkrper"/>
        <w:rPr>
          <w:noProof/>
          <w:sz w:val="12"/>
        </w:rPr>
      </w:pPr>
    </w:p>
    <w:p w14:paraId="2CCD1590" w14:textId="7139524F" w:rsidR="00143A8F" w:rsidRDefault="00143A8F" w:rsidP="00143A8F">
      <w:pPr>
        <w:pStyle w:val="Textkrper"/>
        <w:rPr>
          <w:noProof/>
          <w:sz w:val="12"/>
        </w:rPr>
      </w:pPr>
    </w:p>
    <w:p w14:paraId="52C1082F" w14:textId="2BFA0E84" w:rsidR="00143A8F" w:rsidRDefault="00143A8F" w:rsidP="00143A8F">
      <w:pPr>
        <w:pStyle w:val="Textkrper"/>
        <w:rPr>
          <w:noProof/>
          <w:sz w:val="12"/>
        </w:rPr>
      </w:pPr>
    </w:p>
    <w:p w14:paraId="5263C8DE" w14:textId="77777777" w:rsidR="00143A8F" w:rsidRDefault="00143A8F" w:rsidP="00143A8F">
      <w:pPr>
        <w:pStyle w:val="Textkrper"/>
        <w:rPr>
          <w:noProof/>
          <w:sz w:val="12"/>
        </w:rPr>
      </w:pPr>
    </w:p>
    <w:p w14:paraId="591DC5A9" w14:textId="3DEB2F66" w:rsidR="00143A8F" w:rsidRDefault="00143A8F" w:rsidP="00143A8F">
      <w:pPr>
        <w:pStyle w:val="Textkrper"/>
        <w:rPr>
          <w:noProof/>
          <w:sz w:val="12"/>
        </w:rPr>
      </w:pPr>
    </w:p>
    <w:p w14:paraId="6634DC81" w14:textId="74FD9AA6" w:rsidR="00143A8F" w:rsidRDefault="00143A8F" w:rsidP="00143A8F">
      <w:pPr>
        <w:pStyle w:val="Textkrper"/>
        <w:rPr>
          <w:noProof/>
          <w:sz w:val="12"/>
        </w:rPr>
      </w:pPr>
    </w:p>
    <w:p w14:paraId="14FC2139" w14:textId="32DCC578" w:rsidR="00143A8F" w:rsidRDefault="00143A8F" w:rsidP="00143A8F">
      <w:pPr>
        <w:pStyle w:val="Textkrper"/>
        <w:rPr>
          <w:noProof/>
          <w:sz w:val="12"/>
        </w:rPr>
      </w:pPr>
    </w:p>
    <w:p w14:paraId="279351D0" w14:textId="56A11250" w:rsidR="00143A8F" w:rsidRDefault="00AB20C3" w:rsidP="00143A8F">
      <w:pPr>
        <w:pStyle w:val="Textkrper"/>
        <w:rPr>
          <w:noProof/>
          <w:sz w:val="12"/>
        </w:rPr>
      </w:pPr>
      <w:r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C321842" wp14:editId="11128C80">
                <wp:simplePos x="0" y="0"/>
                <wp:positionH relativeFrom="column">
                  <wp:posOffset>-100965</wp:posOffset>
                </wp:positionH>
                <wp:positionV relativeFrom="paragraph">
                  <wp:posOffset>59055</wp:posOffset>
                </wp:positionV>
                <wp:extent cx="6699250" cy="4476750"/>
                <wp:effectExtent l="57150" t="38100" r="82550" b="9525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4476750"/>
                          <a:chOff x="66675" y="-154525"/>
                          <a:chExt cx="6699250" cy="4477086"/>
                        </a:xfrm>
                      </wpg:grpSpPr>
                      <wps:wsp>
                        <wps:cNvPr id="468" name="Abgerundetes Rechteck 459"/>
                        <wps:cNvSpPr/>
                        <wps:spPr>
                          <a:xfrm>
                            <a:off x="66675" y="-154525"/>
                            <a:ext cx="6699250" cy="447708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894E9F" w14:textId="77777777" w:rsidR="00AB20C3" w:rsidRPr="001E399C" w:rsidRDefault="00AB20C3" w:rsidP="00AB20C3">
                              <w:pPr>
                                <w:pStyle w:val="TabelleKopflinks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279A174F" w14:textId="77777777" w:rsidR="00AB20C3" w:rsidRPr="001E399C" w:rsidRDefault="00AB20C3" w:rsidP="00AB20C3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Schreiben Sie alle Flächen, die Sie auf dem Bild sehen, auf. </w:t>
                              </w:r>
                            </w:p>
                            <w:p w14:paraId="5D7CFA9A" w14:textId="61F296E7" w:rsidR="00AB20C3" w:rsidRPr="001E399C" w:rsidRDefault="00AB20C3" w:rsidP="00AB20C3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Rechteck, Dreieck, Kreis und Quadrat</w:t>
                              </w:r>
                            </w:p>
                            <w:p w14:paraId="1EA6DC09" w14:textId="77777777" w:rsidR="00AB20C3" w:rsidRPr="001E399C" w:rsidRDefault="00AB20C3" w:rsidP="00AB20C3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Beschreiben Sie die Eigenschaften der einzelnen Flächen. </w:t>
                              </w:r>
                            </w:p>
                            <w:p w14:paraId="025402F1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6C017778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0F511EF9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361E01E9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383C1E1D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755C0989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66E6C627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3E4CA9E6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1E1EAD54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19EC4204" w14:textId="77777777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17AD4668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6D72CB09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67E40E81" w14:textId="1F7FD986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06C89F42" w14:textId="13EF42B0" w:rsidR="00AB20C3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5CDE247D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22B4D52A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58DE6534" w14:textId="77777777" w:rsidR="00AB20C3" w:rsidRPr="00940380" w:rsidRDefault="00AB20C3" w:rsidP="00AB20C3">
                              <w:pPr>
                                <w:pStyle w:val="TabelleKopflinks"/>
                                <w:rPr>
                                  <w:b w:val="0"/>
                                </w:rPr>
                              </w:pPr>
                            </w:p>
                            <w:p w14:paraId="66DD6D68" w14:textId="77777777" w:rsidR="00AB20C3" w:rsidRPr="001E399C" w:rsidRDefault="00AB20C3" w:rsidP="00AB20C3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Zeichnen Sie weitere passende Flächen </w:t>
                              </w:r>
                              <w:proofErr w:type="gramStart"/>
                              <w:r w:rsidRPr="001E399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ins das Bild</w:t>
                              </w:r>
                              <w:proofErr w:type="gramEnd"/>
                              <w:r w:rsidRPr="001E399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E57A126" w14:textId="3293FF80" w:rsidR="00AB20C3" w:rsidRPr="00875C55" w:rsidRDefault="00AB20C3" w:rsidP="001E399C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color w:val="C00000"/>
                                  <w:sz w:val="26"/>
                                  <w:szCs w:val="26"/>
                                </w:rPr>
                                <w:t>Individuelle Lösungsmöglichkeiten – Beispiele im Bild.</w:t>
                              </w:r>
                              <w:r w:rsidRPr="00940380">
                                <w:rPr>
                                  <w:b w:val="0"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Rechteck 469"/>
                        <wps:cNvSpPr/>
                        <wps:spPr>
                          <a:xfrm>
                            <a:off x="276034" y="2620022"/>
                            <a:ext cx="2634558" cy="9690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3EF61F7" w14:textId="77777777" w:rsidR="00AB20C3" w:rsidRPr="001E399C" w:rsidRDefault="00AB20C3" w:rsidP="00AB20C3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hyperlink r:id="rId40" w:history="1">
                                <w:r w:rsidRPr="001E399C">
                                  <w:rPr>
                                    <w:rStyle w:val="Hyperlink"/>
                                    <w:b/>
                                    <w:sz w:val="26"/>
                                    <w:szCs w:val="26"/>
                                  </w:rPr>
                                  <w:t>Rechteck:</w:t>
                                </w:r>
                              </w:hyperlink>
                              <w:r w:rsidRPr="001E399C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418E3D90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vier Ecken</w:t>
                              </w:r>
                            </w:p>
                            <w:p w14:paraId="08DC8878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0"/>
                                </w:num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gegenüberliegende Seiten sind gleich lang.</w:t>
                              </w:r>
                            </w:p>
                            <w:p w14:paraId="0F6C1E31" w14:textId="77777777" w:rsidR="00AB20C3" w:rsidRDefault="00AB20C3" w:rsidP="00AB20C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Rechteck 470"/>
                        <wps:cNvSpPr/>
                        <wps:spPr>
                          <a:xfrm>
                            <a:off x="295643" y="946918"/>
                            <a:ext cx="1620000" cy="16201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B4A3F9F" w14:textId="77777777" w:rsidR="00AB20C3" w:rsidRPr="001E399C" w:rsidRDefault="00AB20C3" w:rsidP="00AB20C3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hyperlink r:id="rId41" w:history="1">
                                <w:r w:rsidRPr="001E399C">
                                  <w:rPr>
                                    <w:rStyle w:val="Hyperlink"/>
                                    <w:b/>
                                    <w:sz w:val="26"/>
                                    <w:szCs w:val="26"/>
                                  </w:rPr>
                                  <w:t>Quadrat</w:t>
                                </w:r>
                              </w:hyperlink>
                            </w:p>
                            <w:p w14:paraId="2A778237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vier Ecken</w:t>
                              </w:r>
                            </w:p>
                            <w:p w14:paraId="45CB4E73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vier gleich lange Seiten</w:t>
                              </w:r>
                            </w:p>
                            <w:p w14:paraId="238D5CC8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1"/>
                                </w:numPr>
                                <w:ind w:left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gegenüberliegende Seiten sind gleich lang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leichschenkliges Dreieck 471"/>
                        <wps:cNvSpPr/>
                        <wps:spPr>
                          <a:xfrm>
                            <a:off x="2076295" y="1023123"/>
                            <a:ext cx="2362200" cy="146616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EBDCB94" w14:textId="77777777" w:rsidR="00AB20C3" w:rsidRPr="001E399C" w:rsidRDefault="00AB20C3" w:rsidP="00AB20C3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hyperlink r:id="rId42" w:history="1">
                                <w:r w:rsidRPr="001E399C">
                                  <w:rPr>
                                    <w:rStyle w:val="Hyperlink"/>
                                    <w:b/>
                                    <w:sz w:val="26"/>
                                    <w:szCs w:val="26"/>
                                  </w:rPr>
                                  <w:t xml:space="preserve">Dreieck: </w:t>
                                </w:r>
                              </w:hyperlink>
                            </w:p>
                            <w:p w14:paraId="1237BD8B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-284" w:hanging="283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drei Ecken</w:t>
                              </w:r>
                            </w:p>
                            <w:p w14:paraId="7F6F3517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2"/>
                                </w:numPr>
                                <w:ind w:left="-284" w:hanging="283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drei Seiten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Ellipse 472"/>
                        <wps:cNvSpPr/>
                        <wps:spPr>
                          <a:xfrm>
                            <a:off x="4530861" y="1708974"/>
                            <a:ext cx="2160000" cy="216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3319571" w14:textId="72BD9455" w:rsidR="00AB20C3" w:rsidRPr="001E399C" w:rsidRDefault="00AB20C3" w:rsidP="00AB20C3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1E399C">
                                <w:rPr>
                                  <w:b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Kreis:</w:t>
                              </w:r>
                            </w:p>
                            <w:p w14:paraId="703ED37C" w14:textId="77777777" w:rsidR="00AB20C3" w:rsidRPr="001E399C" w:rsidRDefault="00AB20C3" w:rsidP="00AB20C3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284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endlose Randlinie</w:t>
                              </w:r>
                            </w:p>
                            <w:p w14:paraId="12C5D7A9" w14:textId="3EB752D3" w:rsidR="00AB20C3" w:rsidRPr="00AB20C3" w:rsidRDefault="00AB20C3">
                              <w:pPr>
                                <w:pStyle w:val="Fuzeile"/>
                                <w:numPr>
                                  <w:ilvl w:val="0"/>
                                  <w:numId w:val="23"/>
                                </w:numPr>
                                <w:ind w:left="142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1E399C">
                                <w:rPr>
                                  <w:sz w:val="26"/>
                                  <w:szCs w:val="26"/>
                                </w:rPr>
                                <w:t>Rand hat immer den gleichen Abstand von der Mitte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21842" id="Gruppieren 18" o:spid="_x0000_s1042" style="position:absolute;left:0;text-align:left;margin-left:-7.95pt;margin-top:4.65pt;width:527.5pt;height:352.5pt;z-index:251637760;mso-height-relative:margin" coordorigin="666,-1545" coordsize="66992,4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">
                <v:roundrect id="Abgerundetes Rechteck 459" o:spid="_x0000_s1043" style="position:absolute;left:666;top:-1545;width:66993;height:44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D894E9F" w14:textId="77777777" w:rsidR="00AB20C3" w:rsidRPr="001E399C" w:rsidRDefault="00AB20C3" w:rsidP="00AB20C3">
                        <w:pPr>
                          <w:pStyle w:val="TabelleKopflinks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279A174F" w14:textId="77777777" w:rsidR="00AB20C3" w:rsidRPr="001E399C" w:rsidRDefault="00AB20C3" w:rsidP="00AB20C3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b w:val="0"/>
                            <w:sz w:val="26"/>
                            <w:szCs w:val="26"/>
                          </w:rPr>
                          <w:t xml:space="preserve">Schreiben Sie alle Flächen, die Sie auf dem Bild sehen, auf. </w:t>
                        </w:r>
                      </w:p>
                      <w:p w14:paraId="5D7CFA9A" w14:textId="61F296E7" w:rsidR="00AB20C3" w:rsidRPr="001E399C" w:rsidRDefault="00AB20C3" w:rsidP="00AB20C3">
                        <w:pPr>
                          <w:pStyle w:val="TabelleKopflinks"/>
                          <w:ind w:firstLine="36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Rechteck, Dreieck, Kreis und Quadrat</w:t>
                        </w:r>
                      </w:p>
                      <w:p w14:paraId="1EA6DC09" w14:textId="77777777" w:rsidR="00AB20C3" w:rsidRPr="001E399C" w:rsidRDefault="00AB20C3" w:rsidP="00AB20C3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b w:val="0"/>
                            <w:sz w:val="26"/>
                            <w:szCs w:val="26"/>
                          </w:rPr>
                          <w:t xml:space="preserve">Beschreiben Sie die Eigenschaften der einzelnen Flächen. </w:t>
                        </w:r>
                      </w:p>
                      <w:p w14:paraId="025402F1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6C017778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0F511EF9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361E01E9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383C1E1D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755C0989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66E6C627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3E4CA9E6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1E1EAD54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19EC4204" w14:textId="77777777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17AD4668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6D72CB09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67E40E81" w14:textId="1F7FD986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06C89F42" w14:textId="13EF42B0" w:rsidR="00AB20C3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5CDE247D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22B4D52A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58DE6534" w14:textId="77777777" w:rsidR="00AB20C3" w:rsidRPr="00940380" w:rsidRDefault="00AB20C3" w:rsidP="00AB20C3">
                        <w:pPr>
                          <w:pStyle w:val="TabelleKopflinks"/>
                          <w:rPr>
                            <w:b w:val="0"/>
                          </w:rPr>
                        </w:pPr>
                      </w:p>
                      <w:p w14:paraId="66DD6D68" w14:textId="77777777" w:rsidR="00AB20C3" w:rsidRPr="001E399C" w:rsidRDefault="00AB20C3" w:rsidP="00AB20C3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b w:val="0"/>
                            <w:sz w:val="26"/>
                            <w:szCs w:val="26"/>
                          </w:rPr>
                          <w:t xml:space="preserve">Zeichnen Sie weitere passende Flächen </w:t>
                        </w:r>
                        <w:proofErr w:type="gramStart"/>
                        <w:r w:rsidRPr="001E399C">
                          <w:rPr>
                            <w:b w:val="0"/>
                            <w:sz w:val="26"/>
                            <w:szCs w:val="26"/>
                          </w:rPr>
                          <w:t>ins das Bild</w:t>
                        </w:r>
                        <w:proofErr w:type="gramEnd"/>
                        <w:r w:rsidRPr="001E399C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3E57A126" w14:textId="3293FF80" w:rsidR="00AB20C3" w:rsidRPr="00875C55" w:rsidRDefault="00AB20C3" w:rsidP="001E399C">
                        <w:pPr>
                          <w:pStyle w:val="TabelleKopflinks"/>
                          <w:ind w:left="36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color w:val="C00000"/>
                            <w:sz w:val="26"/>
                            <w:szCs w:val="26"/>
                          </w:rPr>
                          <w:t>Individuelle Lösungsmöglichkeiten – Beispiele im Bild.</w:t>
                        </w:r>
                        <w:r w:rsidRPr="00940380">
                          <w:rPr>
                            <w:b w:val="0"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oundrect>
                <v:rect id="Rechteck 469" o:spid="_x0000_s1044" style="position:absolute;left:2760;top:26200;width:26345;height:9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" fillcolor="window" strokecolor="#4f81bd" strokeweight="2pt">
                  <v:shadow on="t" color="black" opacity="26214f" origin="-.5,-.5" offset=".74836mm,.74836mm"/>
                  <v:textbox>
                    <w:txbxContent>
                      <w:p w14:paraId="73EF61F7" w14:textId="77777777" w:rsidR="00AB20C3" w:rsidRPr="001E399C" w:rsidRDefault="00AB20C3" w:rsidP="00AB20C3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hyperlink r:id="rId43" w:history="1">
                          <w:r w:rsidRPr="001E399C">
                            <w:rPr>
                              <w:rStyle w:val="Hyperlink"/>
                              <w:b/>
                              <w:sz w:val="26"/>
                              <w:szCs w:val="26"/>
                            </w:rPr>
                            <w:t>Rechteck:</w:t>
                          </w:r>
                        </w:hyperlink>
                        <w:r w:rsidRPr="001E399C">
                          <w:rPr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418E3D90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vier Ecken</w:t>
                        </w:r>
                      </w:p>
                      <w:p w14:paraId="08DC8878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0"/>
                          </w:numPr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gegenüberliegende Seiten sind gleich lang.</w:t>
                        </w:r>
                      </w:p>
                      <w:p w14:paraId="0F6C1E31" w14:textId="77777777" w:rsidR="00AB20C3" w:rsidRDefault="00AB20C3" w:rsidP="00AB20C3"/>
                    </w:txbxContent>
                  </v:textbox>
                </v:rect>
                <v:rect id="Rechteck 470" o:spid="_x0000_s1045" style="position:absolute;left:2956;top:9469;width:16200;height:16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" fillcolor="window" strokecolor="#c0504d" strokeweight="2pt">
                  <v:shadow on="t" color="black" opacity="26214f" origin="-.5,-.5" offset=".74836mm,.74836mm"/>
                  <v:textbox>
                    <w:txbxContent>
                      <w:p w14:paraId="3B4A3F9F" w14:textId="77777777" w:rsidR="00AB20C3" w:rsidRPr="001E399C" w:rsidRDefault="00AB20C3" w:rsidP="00AB20C3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hyperlink r:id="rId44" w:history="1">
                          <w:r w:rsidRPr="001E399C">
                            <w:rPr>
                              <w:rStyle w:val="Hyperlink"/>
                              <w:b/>
                              <w:sz w:val="26"/>
                              <w:szCs w:val="26"/>
                            </w:rPr>
                            <w:t>Quadrat</w:t>
                          </w:r>
                        </w:hyperlink>
                      </w:p>
                      <w:p w14:paraId="2A778237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vier Ecken</w:t>
                        </w:r>
                      </w:p>
                      <w:p w14:paraId="45CB4E73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vier gleich lange Seiten</w:t>
                        </w:r>
                      </w:p>
                      <w:p w14:paraId="238D5CC8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1"/>
                          </w:numPr>
                          <w:ind w:left="360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gegenüberliegende Seiten sind gleich lang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471" o:spid="_x0000_s1046" type="#_x0000_t5" style="position:absolute;left:20762;top:10231;width:23622;height:14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" fillcolor="window" strokecolor="#8064a2" strokeweight="2pt">
                  <v:shadow on="t" color="black" opacity="26214f" origin="-.5,-.5" offset=".74836mm,.74836mm"/>
                  <v:textbox>
                    <w:txbxContent>
                      <w:p w14:paraId="3EBDCB94" w14:textId="77777777" w:rsidR="00AB20C3" w:rsidRPr="001E399C" w:rsidRDefault="00AB20C3" w:rsidP="00AB20C3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hyperlink r:id="rId45" w:history="1">
                          <w:r w:rsidRPr="001E399C">
                            <w:rPr>
                              <w:rStyle w:val="Hyperlink"/>
                              <w:b/>
                              <w:sz w:val="26"/>
                              <w:szCs w:val="26"/>
                            </w:rPr>
                            <w:t xml:space="preserve">Dreieck: </w:t>
                          </w:r>
                        </w:hyperlink>
                      </w:p>
                      <w:p w14:paraId="1237BD8B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-284" w:hanging="283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drei Ecken</w:t>
                        </w:r>
                      </w:p>
                      <w:p w14:paraId="7F6F3517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2"/>
                          </w:numPr>
                          <w:ind w:left="-284" w:hanging="283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drei Seiten</w:t>
                        </w:r>
                      </w:p>
                    </w:txbxContent>
                  </v:textbox>
                </v:shape>
                <v:oval id="Ellipse 472" o:spid="_x0000_s1047" style="position:absolute;left:45308;top:17089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" fillcolor="window" strokecolor="#9bbb59" strokeweight="2pt">
                  <v:shadow on="t" color="black" opacity="26214f" origin="-.5,-.5" offset=".74836mm,.74836mm"/>
                  <v:textbox>
                    <w:txbxContent>
                      <w:p w14:paraId="13319571" w14:textId="72BD9455" w:rsidR="00AB20C3" w:rsidRPr="001E399C" w:rsidRDefault="00AB20C3" w:rsidP="00AB20C3">
                        <w:pPr>
                          <w:jc w:val="center"/>
                          <w:rPr>
                            <w:b/>
                            <w:color w:val="0000FF"/>
                            <w:sz w:val="26"/>
                            <w:szCs w:val="26"/>
                            <w:u w:val="single"/>
                          </w:rPr>
                        </w:pPr>
                        <w:r w:rsidRPr="001E399C">
                          <w:rPr>
                            <w:b/>
                            <w:color w:val="0000FF"/>
                            <w:sz w:val="26"/>
                            <w:szCs w:val="26"/>
                            <w:u w:val="single"/>
                          </w:rPr>
                          <w:t>Kreis:</w:t>
                        </w:r>
                      </w:p>
                      <w:p w14:paraId="703ED37C" w14:textId="77777777" w:rsidR="00AB20C3" w:rsidRPr="001E399C" w:rsidRDefault="00AB20C3" w:rsidP="00AB20C3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284"/>
                          <w:rPr>
                            <w:sz w:val="26"/>
                            <w:szCs w:val="26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endlose Randlinie</w:t>
                        </w:r>
                      </w:p>
                      <w:p w14:paraId="12C5D7A9" w14:textId="3EB752D3" w:rsidR="00AB20C3" w:rsidRPr="00AB20C3" w:rsidRDefault="00AB20C3">
                        <w:pPr>
                          <w:pStyle w:val="Fuzeile"/>
                          <w:numPr>
                            <w:ilvl w:val="0"/>
                            <w:numId w:val="23"/>
                          </w:numPr>
                          <w:ind w:left="142"/>
                          <w:jc w:val="center"/>
                          <w:rPr>
                            <w:sz w:val="20"/>
                            <w:szCs w:val="22"/>
                          </w:rPr>
                        </w:pPr>
                        <w:r w:rsidRPr="001E399C">
                          <w:rPr>
                            <w:sz w:val="26"/>
                            <w:szCs w:val="26"/>
                          </w:rPr>
                          <w:t>Rand hat immer den gleichen Abstand von der Mitte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36C8888" w14:textId="75BE6BDF" w:rsidR="00AB20C3" w:rsidRDefault="00AB20C3" w:rsidP="00143A8F">
      <w:pPr>
        <w:pStyle w:val="Textkrper"/>
        <w:rPr>
          <w:noProof/>
          <w:sz w:val="12"/>
        </w:rPr>
      </w:pPr>
    </w:p>
    <w:p w14:paraId="253D3922" w14:textId="5F8BF157" w:rsidR="00AB20C3" w:rsidRDefault="00AB20C3" w:rsidP="00143A8F">
      <w:pPr>
        <w:pStyle w:val="Textkrper"/>
        <w:rPr>
          <w:noProof/>
          <w:sz w:val="12"/>
        </w:rPr>
      </w:pPr>
    </w:p>
    <w:p w14:paraId="0E13FDDC" w14:textId="41744322" w:rsidR="00AB20C3" w:rsidRDefault="00AB20C3" w:rsidP="00143A8F">
      <w:pPr>
        <w:pStyle w:val="Textkrper"/>
        <w:rPr>
          <w:noProof/>
          <w:sz w:val="12"/>
        </w:rPr>
      </w:pPr>
    </w:p>
    <w:p w14:paraId="56A686AC" w14:textId="435DC0B3" w:rsidR="00AB20C3" w:rsidRDefault="00AB20C3" w:rsidP="00143A8F">
      <w:pPr>
        <w:pStyle w:val="Textkrper"/>
        <w:rPr>
          <w:noProof/>
          <w:sz w:val="12"/>
        </w:rPr>
      </w:pPr>
    </w:p>
    <w:p w14:paraId="4BF1B85C" w14:textId="6A65CF7F" w:rsidR="00143A8F" w:rsidRDefault="00143A8F" w:rsidP="00143A8F">
      <w:pPr>
        <w:pStyle w:val="Textkrper"/>
        <w:rPr>
          <w:color w:val="C00000"/>
        </w:rPr>
      </w:pPr>
    </w:p>
    <w:p w14:paraId="47917440" w14:textId="1DB2D75F" w:rsidR="00143A8F" w:rsidRDefault="00143A8F" w:rsidP="00D76CA9">
      <w:pPr>
        <w:pStyle w:val="Textkrper"/>
        <w:rPr>
          <w:color w:val="C00000"/>
        </w:rPr>
      </w:pPr>
    </w:p>
    <w:p w14:paraId="3225983D" w14:textId="1EB457EC" w:rsidR="00AB20C3" w:rsidRDefault="00AB20C3">
      <w:pPr>
        <w:spacing w:line="240" w:lineRule="exact"/>
        <w:rPr>
          <w:color w:val="C00000"/>
          <w:lang w:eastAsia="de-DE"/>
        </w:rPr>
      </w:pPr>
      <w:r>
        <w:rPr>
          <w:color w:val="C00000"/>
        </w:rPr>
        <w:br w:type="page"/>
      </w:r>
    </w:p>
    <w:p w14:paraId="3D8FD0F0" w14:textId="7531D5D1" w:rsidR="006A0814" w:rsidRDefault="001E399C" w:rsidP="006A0814">
      <w:pPr>
        <w:pStyle w:val="Textkrper"/>
        <w:rPr>
          <w:color w:val="C00000"/>
        </w:rPr>
      </w:pPr>
      <w:r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1204C" wp14:editId="7C3C884D">
                <wp:simplePos x="0" y="0"/>
                <wp:positionH relativeFrom="column">
                  <wp:posOffset>-107315</wp:posOffset>
                </wp:positionH>
                <wp:positionV relativeFrom="paragraph">
                  <wp:posOffset>2582545</wp:posOffset>
                </wp:positionV>
                <wp:extent cx="4703445" cy="1332865"/>
                <wp:effectExtent l="57150" t="57150" r="97155" b="114935"/>
                <wp:wrapTight wrapText="bothSides">
                  <wp:wrapPolygon edited="0">
                    <wp:start x="612" y="-926"/>
                    <wp:lineTo x="-262" y="-309"/>
                    <wp:lineTo x="-262" y="20684"/>
                    <wp:lineTo x="525" y="23154"/>
                    <wp:lineTo x="21084" y="23154"/>
                    <wp:lineTo x="21171" y="22536"/>
                    <wp:lineTo x="21871" y="19758"/>
                    <wp:lineTo x="21959" y="3705"/>
                    <wp:lineTo x="21084" y="-309"/>
                    <wp:lineTo x="20909" y="-926"/>
                    <wp:lineTo x="612" y="-926"/>
                  </wp:wrapPolygon>
                </wp:wrapTight>
                <wp:docPr id="62" name="Abgerundetes 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45" cy="13328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3CFBFF5" w14:textId="77777777" w:rsidR="006A0814" w:rsidRPr="004353C5" w:rsidRDefault="006A0814" w:rsidP="004353C5">
                            <w:pPr>
                              <w:pStyle w:val="TabelleKopflinks"/>
                              <w:rPr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sz w:val="24"/>
                                <w:szCs w:val="26"/>
                              </w:rPr>
                              <w:t>Arbeitsauftrag:</w:t>
                            </w:r>
                          </w:p>
                          <w:p w14:paraId="7403D678" w14:textId="77777777" w:rsidR="006A0814" w:rsidRPr="004353C5" w:rsidRDefault="006A0814" w:rsidP="006442FE">
                            <w:pPr>
                              <w:pStyle w:val="TabelleKopflinks"/>
                              <w:numPr>
                                <w:ilvl w:val="0"/>
                                <w:numId w:val="35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Vervollständigen Sie die Tabelle. </w:t>
                            </w:r>
                          </w:p>
                          <w:p w14:paraId="5247A9D6" w14:textId="77777777" w:rsidR="006A0814" w:rsidRPr="004353C5" w:rsidRDefault="006A0814" w:rsidP="006442FE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Schreiben Sie dazu den Namen in die Tabelle.</w:t>
                            </w:r>
                          </w:p>
                          <w:p w14:paraId="224B547B" w14:textId="77777777" w:rsidR="006A0814" w:rsidRPr="004353C5" w:rsidRDefault="006A0814" w:rsidP="006442FE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Zeichnen Sie die Fläche.</w:t>
                            </w:r>
                          </w:p>
                          <w:p w14:paraId="3EF4AF14" w14:textId="77777777" w:rsidR="006A0814" w:rsidRPr="004353C5" w:rsidRDefault="006A0814" w:rsidP="004353C5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Schre</w:t>
                            </w:r>
                            <w:r w:rsidR="004353C5">
                              <w:rPr>
                                <w:b w:val="0"/>
                                <w:sz w:val="24"/>
                                <w:szCs w:val="26"/>
                              </w:rPr>
                              <w:t>iben Sie die Eigenschaften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1204C" id="Abgerundetes Rechteck 62" o:spid="_x0000_s1048" style="position:absolute;left:0;text-align:left;margin-left:-8.45pt;margin-top:203.35pt;width:370.35pt;height:10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3CFBFF5" w14:textId="77777777" w:rsidR="006A0814" w:rsidRPr="004353C5" w:rsidRDefault="006A0814" w:rsidP="004353C5">
                      <w:pPr>
                        <w:pStyle w:val="TabelleKopflinks"/>
                        <w:rPr>
                          <w:sz w:val="24"/>
                          <w:szCs w:val="26"/>
                        </w:rPr>
                      </w:pPr>
                      <w:r w:rsidRPr="004353C5">
                        <w:rPr>
                          <w:sz w:val="24"/>
                          <w:szCs w:val="26"/>
                        </w:rPr>
                        <w:t>Arbeitsauftrag:</w:t>
                      </w:r>
                    </w:p>
                    <w:p w14:paraId="7403D678" w14:textId="77777777" w:rsidR="006A0814" w:rsidRPr="004353C5" w:rsidRDefault="006A0814" w:rsidP="006442FE">
                      <w:pPr>
                        <w:pStyle w:val="TabelleKopflinks"/>
                        <w:numPr>
                          <w:ilvl w:val="0"/>
                          <w:numId w:val="35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 xml:space="preserve">Vervollständigen Sie die Tabelle. </w:t>
                      </w:r>
                    </w:p>
                    <w:p w14:paraId="5247A9D6" w14:textId="77777777" w:rsidR="006A0814" w:rsidRPr="004353C5" w:rsidRDefault="006A0814" w:rsidP="006442FE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Schreiben Sie dazu den Namen in die Tabelle.</w:t>
                      </w:r>
                    </w:p>
                    <w:p w14:paraId="224B547B" w14:textId="77777777" w:rsidR="006A0814" w:rsidRPr="004353C5" w:rsidRDefault="006A0814" w:rsidP="006442FE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Zeichnen Sie die Fläche.</w:t>
                      </w:r>
                    </w:p>
                    <w:p w14:paraId="3EF4AF14" w14:textId="77777777" w:rsidR="006A0814" w:rsidRPr="004353C5" w:rsidRDefault="006A0814" w:rsidP="004353C5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Schre</w:t>
                      </w:r>
                      <w:r w:rsidR="004353C5">
                        <w:rPr>
                          <w:b w:val="0"/>
                          <w:sz w:val="24"/>
                          <w:szCs w:val="26"/>
                        </w:rPr>
                        <w:t>iben Sie die Eigenschaften auf.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6A081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BC9187" wp14:editId="3827AE67">
                <wp:simplePos x="0" y="0"/>
                <wp:positionH relativeFrom="margin">
                  <wp:posOffset>2461260</wp:posOffset>
                </wp:positionH>
                <wp:positionV relativeFrom="paragraph">
                  <wp:posOffset>10160</wp:posOffset>
                </wp:positionV>
                <wp:extent cx="2336800" cy="2178050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C53697" w14:textId="77777777" w:rsidR="006A0814" w:rsidRPr="00D55E48" w:rsidRDefault="006A0814" w:rsidP="006A0814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14:paraId="6ECC41C1" w14:textId="77777777" w:rsidR="006A0814" w:rsidRPr="00D55E48" w:rsidRDefault="006A0814" w:rsidP="006A0814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  <w:p w14:paraId="2D036F8B" w14:textId="77777777" w:rsidR="006A0814" w:rsidRDefault="006A0814" w:rsidP="006A0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9187" id="Textfeld 60" o:spid="_x0000_s1049" type="#_x0000_t202" style="position:absolute;left:0;text-align:left;margin-left:193.8pt;margin-top:.8pt;width:184pt;height:17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" filled="f" stroked="f" strokeweight=".5pt">
                <v:textbox>
                  <w:txbxContent>
                    <w:p w14:paraId="7EC53697" w14:textId="77777777" w:rsidR="006A0814" w:rsidRPr="00D55E48" w:rsidRDefault="006A0814" w:rsidP="006A0814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14:paraId="6ECC41C1" w14:textId="77777777" w:rsidR="006A0814" w:rsidRPr="00D55E48" w:rsidRDefault="006A0814" w:rsidP="006A0814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  <w:p w14:paraId="2D036F8B" w14:textId="77777777" w:rsidR="006A0814" w:rsidRDefault="006A0814" w:rsidP="006A0814"/>
                  </w:txbxContent>
                </v:textbox>
                <w10:wrap anchorx="margin"/>
              </v:shape>
            </w:pict>
          </mc:Fallback>
        </mc:AlternateContent>
      </w:r>
      <w:r w:rsidR="006A0814">
        <w:rPr>
          <w:noProof/>
        </w:rPr>
        <w:drawing>
          <wp:inline distT="0" distB="0" distL="0" distR="0" wp14:anchorId="655A6E65" wp14:editId="594A15BF">
            <wp:extent cx="4652992" cy="2184400"/>
            <wp:effectExtent l="0" t="0" r="0" b="6350"/>
            <wp:docPr id="448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CB6F" w14:textId="78BBD3B3" w:rsidR="00243A63" w:rsidRPr="004353C5" w:rsidRDefault="00243A63" w:rsidP="00243A63">
      <w:pPr>
        <w:pStyle w:val="berschrift3"/>
      </w:pPr>
      <w:r w:rsidRPr="004353C5">
        <w:t>Informationen strukturieren</w:t>
      </w:r>
    </w:p>
    <w:p w14:paraId="4FAAD18C" w14:textId="77777777" w:rsidR="00243A63" w:rsidRDefault="00243A63" w:rsidP="00E4202E">
      <w:pPr>
        <w:pStyle w:val="Textkrper"/>
        <w:rPr>
          <w:color w:val="C00000"/>
        </w:rPr>
      </w:pPr>
    </w:p>
    <w:tbl>
      <w:tblPr>
        <w:tblStyle w:val="Tabellenraster13"/>
        <w:tblW w:w="7479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7"/>
        <w:gridCol w:w="2126"/>
        <w:gridCol w:w="4076"/>
      </w:tblGrid>
      <w:tr w:rsidR="006A0814" w:rsidRPr="006A0814" w14:paraId="72FD8BF7" w14:textId="77777777" w:rsidTr="00243A63">
        <w:tc>
          <w:tcPr>
            <w:tcW w:w="1277" w:type="dxa"/>
            <w:shd w:val="clear" w:color="auto" w:fill="auto"/>
            <w:vAlign w:val="center"/>
          </w:tcPr>
          <w:p w14:paraId="6735D94C" w14:textId="77777777" w:rsidR="006A0814" w:rsidRPr="006A0814" w:rsidRDefault="006A0814" w:rsidP="006A0814">
            <w:pPr>
              <w:rPr>
                <w:b/>
                <w:sz w:val="24"/>
                <w:szCs w:val="24"/>
              </w:rPr>
            </w:pPr>
            <w:r w:rsidRPr="006A0814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2126" w:type="dxa"/>
            <w:vAlign w:val="center"/>
          </w:tcPr>
          <w:p w14:paraId="17DE38F7" w14:textId="13E4B1EF" w:rsidR="006A0814" w:rsidRPr="006A0814" w:rsidRDefault="001E399C" w:rsidP="006A08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Zeichnung</w:t>
            </w:r>
          </w:p>
        </w:tc>
        <w:tc>
          <w:tcPr>
            <w:tcW w:w="4076" w:type="dxa"/>
            <w:vAlign w:val="center"/>
          </w:tcPr>
          <w:p w14:paraId="433C14FA" w14:textId="77777777" w:rsidR="006A0814" w:rsidRPr="006A0814" w:rsidRDefault="006A0814" w:rsidP="006A0814">
            <w:pPr>
              <w:rPr>
                <w:b/>
                <w:sz w:val="24"/>
                <w:szCs w:val="24"/>
              </w:rPr>
            </w:pPr>
            <w:r w:rsidRPr="006A0814">
              <w:rPr>
                <w:b/>
                <w:sz w:val="24"/>
                <w:szCs w:val="24"/>
              </w:rPr>
              <w:t>Eigenschaften</w:t>
            </w:r>
          </w:p>
        </w:tc>
      </w:tr>
      <w:tr w:rsidR="006A0814" w:rsidRPr="006A0814" w14:paraId="7CCFB100" w14:textId="77777777" w:rsidTr="00243A63">
        <w:trPr>
          <w:trHeight w:val="1077"/>
        </w:trPr>
        <w:tc>
          <w:tcPr>
            <w:tcW w:w="1277" w:type="dxa"/>
            <w:shd w:val="clear" w:color="auto" w:fill="auto"/>
            <w:vAlign w:val="center"/>
          </w:tcPr>
          <w:p w14:paraId="03EF7812" w14:textId="77777777" w:rsidR="006A0814" w:rsidRPr="006A0814" w:rsidRDefault="006A0814" w:rsidP="006A0814">
            <w:pPr>
              <w:rPr>
                <w:i/>
                <w:color w:val="C00000"/>
                <w:sz w:val="24"/>
                <w:szCs w:val="24"/>
              </w:rPr>
            </w:pPr>
            <w:r w:rsidRPr="006A0814">
              <w:rPr>
                <w:i/>
                <w:color w:val="C00000"/>
                <w:sz w:val="24"/>
                <w:szCs w:val="24"/>
              </w:rPr>
              <w:t>Quadrat</w:t>
            </w:r>
          </w:p>
        </w:tc>
        <w:tc>
          <w:tcPr>
            <w:tcW w:w="2126" w:type="dxa"/>
            <w:vAlign w:val="center"/>
          </w:tcPr>
          <w:p w14:paraId="14DE0F67" w14:textId="418C798D" w:rsidR="006A0814" w:rsidRPr="006A0814" w:rsidRDefault="006A0814" w:rsidP="006A0814">
            <w:pPr>
              <w:jc w:val="center"/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w:drawing>
                <wp:inline distT="0" distB="0" distL="0" distR="0" wp14:anchorId="2E4C778F" wp14:editId="46936F28">
                  <wp:extent cx="743585" cy="743585"/>
                  <wp:effectExtent l="19050" t="19050" r="18415" b="184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Align w:val="center"/>
          </w:tcPr>
          <w:p w14:paraId="26019320" w14:textId="77777777" w:rsidR="006A0814" w:rsidRPr="006A0814" w:rsidRDefault="009804B7" w:rsidP="006442FE">
            <w:pPr>
              <w:numPr>
                <w:ilvl w:val="0"/>
                <w:numId w:val="27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vier Ecken</w:t>
            </w:r>
          </w:p>
          <w:p w14:paraId="2575E8A6" w14:textId="77777777" w:rsidR="006A0814" w:rsidRPr="006A0814" w:rsidRDefault="009804B7" w:rsidP="006442FE">
            <w:pPr>
              <w:numPr>
                <w:ilvl w:val="0"/>
                <w:numId w:val="27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</w:t>
            </w:r>
            <w:r w:rsidR="006A0814" w:rsidRPr="006A0814">
              <w:rPr>
                <w:color w:val="C00000"/>
                <w:sz w:val="24"/>
                <w:szCs w:val="24"/>
              </w:rPr>
              <w:t>ier gleich</w:t>
            </w:r>
            <w:r>
              <w:rPr>
                <w:color w:val="C00000"/>
                <w:sz w:val="24"/>
                <w:szCs w:val="24"/>
              </w:rPr>
              <w:t xml:space="preserve"> lange Seiten</w:t>
            </w:r>
          </w:p>
          <w:p w14:paraId="376B00B9" w14:textId="77777777" w:rsidR="006A0814" w:rsidRPr="006A0814" w:rsidRDefault="009804B7" w:rsidP="006442FE">
            <w:pPr>
              <w:numPr>
                <w:ilvl w:val="0"/>
                <w:numId w:val="27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</w:t>
            </w:r>
            <w:r w:rsidR="006A0814" w:rsidRPr="006A0814">
              <w:rPr>
                <w:color w:val="C00000"/>
                <w:sz w:val="24"/>
                <w:szCs w:val="24"/>
              </w:rPr>
              <w:t>ier rechte Winkel</w:t>
            </w:r>
          </w:p>
          <w:p w14:paraId="1F077993" w14:textId="77777777" w:rsidR="006A0814" w:rsidRPr="006A0814" w:rsidRDefault="008F1944" w:rsidP="006442FE">
            <w:pPr>
              <w:numPr>
                <w:ilvl w:val="0"/>
                <w:numId w:val="27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...</w:t>
            </w:r>
          </w:p>
        </w:tc>
      </w:tr>
      <w:tr w:rsidR="006A0814" w:rsidRPr="006A0814" w14:paraId="56172E5B" w14:textId="77777777" w:rsidTr="00243A63">
        <w:trPr>
          <w:trHeight w:val="869"/>
        </w:trPr>
        <w:tc>
          <w:tcPr>
            <w:tcW w:w="1277" w:type="dxa"/>
            <w:shd w:val="clear" w:color="auto" w:fill="auto"/>
            <w:vAlign w:val="center"/>
          </w:tcPr>
          <w:p w14:paraId="46C63A78" w14:textId="77777777" w:rsidR="006A0814" w:rsidRPr="006A0814" w:rsidRDefault="006A0814" w:rsidP="006A0814">
            <w:p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Rechteck</w:t>
            </w:r>
          </w:p>
        </w:tc>
        <w:tc>
          <w:tcPr>
            <w:tcW w:w="2126" w:type="dxa"/>
            <w:vAlign w:val="center"/>
          </w:tcPr>
          <w:p w14:paraId="3DBDF5F8" w14:textId="77777777" w:rsidR="006A0814" w:rsidRPr="006A0814" w:rsidRDefault="006A0814" w:rsidP="006A0814">
            <w:pPr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11C32F1" wp14:editId="51DB001F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45720</wp:posOffset>
                      </wp:positionV>
                      <wp:extent cx="1003935" cy="469900"/>
                      <wp:effectExtent l="0" t="0" r="24765" b="2540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93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3C3C3" id="Rechteck 502" o:spid="_x0000_s1026" style="position:absolute;margin-left:6.9pt;margin-top:3.6pt;width:79.05pt;height:3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" fillcolor="#9bbb59" strokecolor="#71893f" strokeweight="2pt"/>
                  </w:pict>
                </mc:Fallback>
              </mc:AlternateContent>
            </w:r>
          </w:p>
        </w:tc>
        <w:tc>
          <w:tcPr>
            <w:tcW w:w="4076" w:type="dxa"/>
            <w:vAlign w:val="center"/>
          </w:tcPr>
          <w:p w14:paraId="3B9205E8" w14:textId="77777777" w:rsidR="006A0814" w:rsidRPr="006A0814" w:rsidRDefault="006A0814" w:rsidP="006442FE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vier Ecken</w:t>
            </w:r>
          </w:p>
          <w:p w14:paraId="6BF974D0" w14:textId="77777777" w:rsidR="006A0814" w:rsidRPr="006A0814" w:rsidRDefault="006A0814" w:rsidP="006442FE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vier rechte Winkel</w:t>
            </w:r>
          </w:p>
          <w:p w14:paraId="5C03401A" w14:textId="77777777" w:rsidR="006A0814" w:rsidRDefault="009804B7" w:rsidP="006442FE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g</w:t>
            </w:r>
            <w:r w:rsidR="006A0814" w:rsidRPr="006A0814">
              <w:rPr>
                <w:color w:val="C00000"/>
                <w:sz w:val="24"/>
                <w:szCs w:val="24"/>
              </w:rPr>
              <w:t>egenüber</w:t>
            </w:r>
            <w:r w:rsidR="008F1944">
              <w:rPr>
                <w:color w:val="C00000"/>
                <w:sz w:val="24"/>
                <w:szCs w:val="24"/>
              </w:rPr>
              <w:t>liegende Seite sind gleich lang</w:t>
            </w:r>
          </w:p>
          <w:p w14:paraId="03BF1F0F" w14:textId="77777777" w:rsidR="008F1944" w:rsidRPr="006A0814" w:rsidRDefault="008F1944" w:rsidP="006442FE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…</w:t>
            </w:r>
          </w:p>
        </w:tc>
      </w:tr>
      <w:tr w:rsidR="006A0814" w:rsidRPr="006A0814" w14:paraId="2A15F84A" w14:textId="77777777" w:rsidTr="00243A63">
        <w:trPr>
          <w:trHeight w:val="1284"/>
        </w:trPr>
        <w:tc>
          <w:tcPr>
            <w:tcW w:w="1277" w:type="dxa"/>
            <w:shd w:val="clear" w:color="auto" w:fill="auto"/>
            <w:vAlign w:val="center"/>
          </w:tcPr>
          <w:p w14:paraId="525A43D5" w14:textId="77777777" w:rsidR="006A0814" w:rsidRPr="006A0814" w:rsidRDefault="006A0814" w:rsidP="006A0814">
            <w:p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Dreieck</w:t>
            </w:r>
          </w:p>
        </w:tc>
        <w:tc>
          <w:tcPr>
            <w:tcW w:w="2126" w:type="dxa"/>
            <w:vAlign w:val="center"/>
          </w:tcPr>
          <w:p w14:paraId="6BE915FF" w14:textId="77777777" w:rsidR="006A0814" w:rsidRPr="006A0814" w:rsidRDefault="006A0814" w:rsidP="006A0814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A0846B" wp14:editId="7E04F0EE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25400</wp:posOffset>
                      </wp:positionV>
                      <wp:extent cx="1016000" cy="831850"/>
                      <wp:effectExtent l="57150" t="76200" r="127000" b="158750"/>
                      <wp:wrapNone/>
                      <wp:docPr id="461" name="Gleichschenkliges Dreieck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8318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AE9810D" w14:textId="77777777" w:rsidR="006A0814" w:rsidRDefault="006A0814" w:rsidP="006A0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0846B" id="Gleichschenkliges Dreieck 461" o:spid="_x0000_s1050" type="#_x0000_t5" style="position:absolute;margin-left:6.05pt;margin-top:2pt;width:80pt;height:65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" fillcolor="window" strokecolor="#8064a2" strokeweight="2pt">
                      <v:shadow on="t" color="black" opacity="26214f" origin="-.5,-.5" offset=".74836mm,.74836mm"/>
                      <v:textbox>
                        <w:txbxContent>
                          <w:p w14:paraId="6AE9810D" w14:textId="77777777" w:rsidR="006A0814" w:rsidRDefault="006A0814" w:rsidP="006A0814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076" w:type="dxa"/>
            <w:vAlign w:val="center"/>
          </w:tcPr>
          <w:p w14:paraId="67FDCCBF" w14:textId="77777777" w:rsidR="006A0814" w:rsidRPr="006A0814" w:rsidRDefault="006A081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drei Ecken</w:t>
            </w:r>
          </w:p>
          <w:p w14:paraId="0EA4B7FF" w14:textId="77777777" w:rsidR="006A0814" w:rsidRPr="006A0814" w:rsidRDefault="006A081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drei Seiten</w:t>
            </w:r>
          </w:p>
          <w:p w14:paraId="603367BC" w14:textId="77777777" w:rsidR="006A0814" w:rsidRPr="006A0814" w:rsidRDefault="006A081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drei Winkel</w:t>
            </w:r>
          </w:p>
          <w:p w14:paraId="2F1F76AF" w14:textId="77777777" w:rsidR="006A0814" w:rsidRPr="006A0814" w:rsidRDefault="006A081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Höhe</w:t>
            </w:r>
          </w:p>
          <w:p w14:paraId="6518D3D1" w14:textId="77777777" w:rsidR="006A0814" w:rsidRPr="006A0814" w:rsidRDefault="008F194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</w:t>
            </w:r>
            <w:r w:rsidR="006A0814" w:rsidRPr="006A0814">
              <w:rPr>
                <w:color w:val="C00000"/>
                <w:sz w:val="24"/>
                <w:szCs w:val="24"/>
              </w:rPr>
              <w:t>erschiedene Dreiecksarten</w:t>
            </w:r>
          </w:p>
          <w:p w14:paraId="0482D444" w14:textId="77777777" w:rsidR="006A0814" w:rsidRPr="006A0814" w:rsidRDefault="006A0814" w:rsidP="006442FE">
            <w:pPr>
              <w:numPr>
                <w:ilvl w:val="0"/>
                <w:numId w:val="30"/>
              </w:numPr>
              <w:contextualSpacing/>
              <w:jc w:val="both"/>
              <w:rPr>
                <w:b/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 xml:space="preserve">… </w:t>
            </w:r>
          </w:p>
        </w:tc>
      </w:tr>
      <w:tr w:rsidR="006A0814" w:rsidRPr="006A0814" w14:paraId="0F8CA5A6" w14:textId="77777777" w:rsidTr="00243A63">
        <w:trPr>
          <w:trHeight w:val="1191"/>
        </w:trPr>
        <w:tc>
          <w:tcPr>
            <w:tcW w:w="1277" w:type="dxa"/>
            <w:shd w:val="clear" w:color="auto" w:fill="auto"/>
            <w:vAlign w:val="center"/>
          </w:tcPr>
          <w:p w14:paraId="27E30294" w14:textId="77777777" w:rsidR="006A0814" w:rsidRPr="006A0814" w:rsidRDefault="006A0814" w:rsidP="006A0814">
            <w:p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Trapez</w:t>
            </w:r>
          </w:p>
        </w:tc>
        <w:tc>
          <w:tcPr>
            <w:tcW w:w="2126" w:type="dxa"/>
            <w:vAlign w:val="center"/>
          </w:tcPr>
          <w:p w14:paraId="4AE6BD7C" w14:textId="77777777" w:rsidR="006A0814" w:rsidRPr="006A0814" w:rsidRDefault="006A0814" w:rsidP="006A0814">
            <w:pPr>
              <w:rPr>
                <w:sz w:val="24"/>
                <w:szCs w:val="24"/>
              </w:rPr>
            </w:pPr>
            <w:r w:rsidRPr="006A081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E9BE887" wp14:editId="5E34458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92710</wp:posOffset>
                      </wp:positionV>
                      <wp:extent cx="882650" cy="495300"/>
                      <wp:effectExtent l="0" t="0" r="12700" b="19050"/>
                      <wp:wrapNone/>
                      <wp:docPr id="496" name="Trapezoid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4953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5F7A7" id="Trapezoid 496" o:spid="_x0000_s1026" style="position:absolute;margin-left:12.85pt;margin-top:7.3pt;width:69.5pt;height:3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6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" path="m,495300l123825,,758825,,882650,495300,,495300xe" fillcolor="window" strokecolor="#4f81bd" strokeweight="2pt">
                      <v:path arrowok="t" o:connecttype="custom" o:connectlocs="0,495300;123825,0;758825,0;882650,495300;0,495300" o:connectangles="0,0,0,0,0"/>
                    </v:shape>
                  </w:pict>
                </mc:Fallback>
              </mc:AlternateContent>
            </w:r>
          </w:p>
        </w:tc>
        <w:tc>
          <w:tcPr>
            <w:tcW w:w="4076" w:type="dxa"/>
            <w:vAlign w:val="center"/>
          </w:tcPr>
          <w:p w14:paraId="11001019" w14:textId="77777777" w:rsidR="006A0814" w:rsidRPr="006A0814" w:rsidRDefault="008F1944" w:rsidP="006442FE">
            <w:pPr>
              <w:numPr>
                <w:ilvl w:val="0"/>
                <w:numId w:val="33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z</w:t>
            </w:r>
            <w:r w:rsidR="006A0814" w:rsidRPr="006A0814">
              <w:rPr>
                <w:color w:val="C00000"/>
                <w:sz w:val="24"/>
                <w:szCs w:val="24"/>
              </w:rPr>
              <w:t>wei Seiten sind parallel (Grundseiten)</w:t>
            </w:r>
          </w:p>
          <w:p w14:paraId="4A763E96" w14:textId="77777777" w:rsidR="006A0814" w:rsidRPr="006A0814" w:rsidRDefault="008F1944" w:rsidP="006442FE">
            <w:pPr>
              <w:numPr>
                <w:ilvl w:val="0"/>
                <w:numId w:val="33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="006A0814" w:rsidRPr="006A0814">
              <w:rPr>
                <w:color w:val="C00000"/>
                <w:sz w:val="24"/>
                <w:szCs w:val="24"/>
              </w:rPr>
              <w:t>ie anderen</w:t>
            </w:r>
            <w:r>
              <w:rPr>
                <w:color w:val="C00000"/>
                <w:sz w:val="24"/>
                <w:szCs w:val="24"/>
              </w:rPr>
              <w:t xml:space="preserve"> zwei Seiten nennt man Schenkel</w:t>
            </w:r>
          </w:p>
          <w:p w14:paraId="354BE07A" w14:textId="77777777" w:rsidR="006A0814" w:rsidRPr="006A0814" w:rsidRDefault="008F1944" w:rsidP="006442FE">
            <w:pPr>
              <w:numPr>
                <w:ilvl w:val="0"/>
                <w:numId w:val="33"/>
              </w:num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</w:t>
            </w:r>
            <w:r w:rsidR="006A0814" w:rsidRPr="006A0814">
              <w:rPr>
                <w:color w:val="C00000"/>
                <w:sz w:val="24"/>
                <w:szCs w:val="24"/>
              </w:rPr>
              <w:t>erschiedene Arten von Trapezen</w:t>
            </w:r>
          </w:p>
          <w:p w14:paraId="3AEF75F2" w14:textId="77777777" w:rsidR="006A0814" w:rsidRPr="006A0814" w:rsidRDefault="006A0814" w:rsidP="006442FE">
            <w:pPr>
              <w:numPr>
                <w:ilvl w:val="0"/>
                <w:numId w:val="33"/>
              </w:num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lastRenderedPageBreak/>
              <w:t>…</w:t>
            </w:r>
          </w:p>
        </w:tc>
      </w:tr>
      <w:tr w:rsidR="006A0814" w:rsidRPr="006A0814" w14:paraId="4898E73D" w14:textId="77777777" w:rsidTr="00243A63">
        <w:trPr>
          <w:trHeight w:val="1082"/>
        </w:trPr>
        <w:tc>
          <w:tcPr>
            <w:tcW w:w="1277" w:type="dxa"/>
            <w:shd w:val="clear" w:color="auto" w:fill="auto"/>
            <w:vAlign w:val="center"/>
          </w:tcPr>
          <w:p w14:paraId="21BB97E4" w14:textId="77777777" w:rsidR="006A0814" w:rsidRPr="006A0814" w:rsidRDefault="006A0814" w:rsidP="006A0814">
            <w:p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lastRenderedPageBreak/>
              <w:t>Parallelogramm</w:t>
            </w:r>
          </w:p>
        </w:tc>
        <w:tc>
          <w:tcPr>
            <w:tcW w:w="2126" w:type="dxa"/>
            <w:vAlign w:val="center"/>
          </w:tcPr>
          <w:p w14:paraId="34BEBD5A" w14:textId="77777777" w:rsidR="006A0814" w:rsidRPr="006A0814" w:rsidRDefault="006A0814" w:rsidP="006A0814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65B4420" wp14:editId="4651466F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60325</wp:posOffset>
                      </wp:positionV>
                      <wp:extent cx="972185" cy="482600"/>
                      <wp:effectExtent l="57150" t="57150" r="75565" b="69850"/>
                      <wp:wrapNone/>
                      <wp:docPr id="495" name="Parallelogram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185" cy="482600"/>
                              </a:xfrm>
                              <a:prstGeom prst="parallelogram">
                                <a:avLst>
                                  <a:gd name="adj" fmla="val 4083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B4E9228" w14:textId="77777777" w:rsidR="006A0814" w:rsidRDefault="006A0814" w:rsidP="006A0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5B4420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495" o:spid="_x0000_s1051" type="#_x0000_t7" style="position:absolute;margin-left:5.65pt;margin-top:4.75pt;width:76.55pt;height:3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" adj="4378" fillcolor="window" strokecolor="#f79646" strokeweight="2pt">
                      <v:textbox>
                        <w:txbxContent>
                          <w:p w14:paraId="3B4E9228" w14:textId="77777777" w:rsidR="006A0814" w:rsidRDefault="006A0814" w:rsidP="006A0814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076" w:type="dxa"/>
            <w:vAlign w:val="center"/>
          </w:tcPr>
          <w:p w14:paraId="1472F007" w14:textId="77777777" w:rsidR="006A0814" w:rsidRPr="006A0814" w:rsidRDefault="008F1944" w:rsidP="006442FE">
            <w:pPr>
              <w:numPr>
                <w:ilvl w:val="0"/>
                <w:numId w:val="32"/>
              </w:numPr>
              <w:contextualSpacing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</w:t>
            </w:r>
            <w:r w:rsidR="006A0814" w:rsidRPr="006A0814">
              <w:rPr>
                <w:color w:val="C00000"/>
                <w:sz w:val="24"/>
                <w:szCs w:val="24"/>
              </w:rPr>
              <w:t>ier Seiten</w:t>
            </w:r>
          </w:p>
          <w:p w14:paraId="186EF737" w14:textId="77777777" w:rsidR="006A0814" w:rsidRPr="006A0814" w:rsidRDefault="008F1944" w:rsidP="006442FE">
            <w:pPr>
              <w:numPr>
                <w:ilvl w:val="0"/>
                <w:numId w:val="32"/>
              </w:numPr>
              <w:contextualSpacing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g</w:t>
            </w:r>
            <w:r w:rsidR="006A0814" w:rsidRPr="006A0814">
              <w:rPr>
                <w:color w:val="C00000"/>
                <w:sz w:val="24"/>
                <w:szCs w:val="24"/>
              </w:rPr>
              <w:t xml:space="preserve">egenüberliegende Seiten sind </w:t>
            </w:r>
            <w:r>
              <w:rPr>
                <w:color w:val="C00000"/>
                <w:sz w:val="24"/>
                <w:szCs w:val="24"/>
              </w:rPr>
              <w:t>gleich lang</w:t>
            </w:r>
          </w:p>
          <w:p w14:paraId="740EB512" w14:textId="77777777" w:rsidR="006A0814" w:rsidRPr="006A0814" w:rsidRDefault="008F1944" w:rsidP="006442FE">
            <w:pPr>
              <w:numPr>
                <w:ilvl w:val="0"/>
                <w:numId w:val="32"/>
              </w:numPr>
              <w:contextualSpacing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g</w:t>
            </w:r>
            <w:r w:rsidR="006A0814" w:rsidRPr="006A0814">
              <w:rPr>
                <w:color w:val="C00000"/>
                <w:sz w:val="24"/>
                <w:szCs w:val="24"/>
              </w:rPr>
              <w:t>egenüberliegende Seiten sind parallel</w:t>
            </w:r>
          </w:p>
          <w:p w14:paraId="7345674D" w14:textId="77777777" w:rsidR="006A0814" w:rsidRPr="006A0814" w:rsidRDefault="006A0814" w:rsidP="006442FE">
            <w:pPr>
              <w:numPr>
                <w:ilvl w:val="0"/>
                <w:numId w:val="32"/>
              </w:numPr>
              <w:contextualSpacing/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…</w:t>
            </w:r>
          </w:p>
        </w:tc>
      </w:tr>
      <w:tr w:rsidR="006A0814" w:rsidRPr="006A0814" w14:paraId="30E903A6" w14:textId="77777777" w:rsidTr="00243A63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14:paraId="2CEBE927" w14:textId="77777777" w:rsidR="006A0814" w:rsidRPr="006A0814" w:rsidRDefault="006A0814" w:rsidP="006A0814">
            <w:pPr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Kreis</w:t>
            </w:r>
          </w:p>
        </w:tc>
        <w:tc>
          <w:tcPr>
            <w:tcW w:w="2126" w:type="dxa"/>
            <w:vAlign w:val="center"/>
          </w:tcPr>
          <w:p w14:paraId="715C3669" w14:textId="77777777" w:rsidR="006A0814" w:rsidRPr="006A0814" w:rsidRDefault="006A0814" w:rsidP="006A0814">
            <w:pPr>
              <w:rPr>
                <w:sz w:val="24"/>
                <w:szCs w:val="24"/>
              </w:rPr>
            </w:pPr>
            <w:r w:rsidRPr="006A0814">
              <w:rPr>
                <w:b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707DCC0" wp14:editId="43AC9614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-12065</wp:posOffset>
                      </wp:positionV>
                      <wp:extent cx="1079500" cy="1079500"/>
                      <wp:effectExtent l="76200" t="76200" r="139700" b="139700"/>
                      <wp:wrapNone/>
                      <wp:docPr id="494" name="Ellips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079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CF14E85" w14:textId="77777777" w:rsidR="006A0814" w:rsidRDefault="006A0814" w:rsidP="006A08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07DCC0" id="Ellipse 494" o:spid="_x0000_s1052" style="position:absolute;margin-left:.7pt;margin-top:-.95pt;width:85pt;height: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" fillcolor="window" strokecolor="#9bbb59" strokeweight="2pt">
                      <v:shadow on="t" color="black" opacity="26214f" origin="-.5,-.5" offset=".74836mm,.74836mm"/>
                      <v:textbox>
                        <w:txbxContent>
                          <w:p w14:paraId="3CF14E85" w14:textId="77777777" w:rsidR="006A0814" w:rsidRDefault="006A0814" w:rsidP="006A0814"/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076" w:type="dxa"/>
            <w:vAlign w:val="center"/>
          </w:tcPr>
          <w:p w14:paraId="79A051A7" w14:textId="77777777" w:rsidR="006A0814" w:rsidRPr="006A0814" w:rsidRDefault="008F1944" w:rsidP="006442FE">
            <w:pPr>
              <w:numPr>
                <w:ilvl w:val="0"/>
                <w:numId w:val="31"/>
              </w:numPr>
              <w:contextualSpacing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endlose Randlinie</w:t>
            </w:r>
          </w:p>
          <w:p w14:paraId="16696915" w14:textId="77777777" w:rsidR="006A0814" w:rsidRPr="006A0814" w:rsidRDefault="008F1944" w:rsidP="006442FE">
            <w:pPr>
              <w:numPr>
                <w:ilvl w:val="0"/>
                <w:numId w:val="31"/>
              </w:numPr>
              <w:contextualSpacing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j</w:t>
            </w:r>
            <w:r w:rsidR="006A0814" w:rsidRPr="006A0814">
              <w:rPr>
                <w:color w:val="C00000"/>
                <w:sz w:val="24"/>
                <w:szCs w:val="24"/>
              </w:rPr>
              <w:t>eder Punkt auf der Kreislinie hat immer den gleichen Abstand vom Mittelpunkt (Radius)</w:t>
            </w:r>
          </w:p>
          <w:p w14:paraId="64F11661" w14:textId="77777777" w:rsidR="006A0814" w:rsidRPr="006A0814" w:rsidRDefault="006A0814" w:rsidP="006442FE">
            <w:pPr>
              <w:numPr>
                <w:ilvl w:val="0"/>
                <w:numId w:val="31"/>
              </w:numPr>
              <w:contextualSpacing/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 xml:space="preserve">Kreiszahl </w:t>
            </w:r>
            <m:oMath>
              <m:r>
                <w:rPr>
                  <w:rFonts w:ascii="Cambria Math" w:hAnsi="Cambria Math"/>
                  <w:color w:val="C00000"/>
                  <w:sz w:val="24"/>
                  <w:szCs w:val="24"/>
                </w:rPr>
                <m:t>π</m:t>
              </m:r>
            </m:oMath>
          </w:p>
          <w:p w14:paraId="0FF47995" w14:textId="77777777" w:rsidR="006A0814" w:rsidRPr="006A0814" w:rsidRDefault="006A0814" w:rsidP="006442FE">
            <w:pPr>
              <w:numPr>
                <w:ilvl w:val="0"/>
                <w:numId w:val="31"/>
              </w:numPr>
              <w:contextualSpacing/>
              <w:rPr>
                <w:color w:val="C00000"/>
                <w:sz w:val="24"/>
                <w:szCs w:val="24"/>
              </w:rPr>
            </w:pPr>
            <w:r w:rsidRPr="006A0814">
              <w:rPr>
                <w:color w:val="C00000"/>
                <w:sz w:val="24"/>
                <w:szCs w:val="24"/>
              </w:rPr>
              <w:t>…</w:t>
            </w:r>
          </w:p>
        </w:tc>
      </w:tr>
    </w:tbl>
    <w:p w14:paraId="763DCBD2" w14:textId="77777777" w:rsidR="006A0814" w:rsidRDefault="004353C5" w:rsidP="00243A63">
      <w:pPr>
        <w:pStyle w:val="berschrift3"/>
      </w:pPr>
      <w:r>
        <w:rPr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4F065F6C" wp14:editId="42878A20">
            <wp:simplePos x="0" y="0"/>
            <wp:positionH relativeFrom="column">
              <wp:posOffset>1099185</wp:posOffset>
            </wp:positionH>
            <wp:positionV relativeFrom="paragraph">
              <wp:posOffset>4373880</wp:posOffset>
            </wp:positionV>
            <wp:extent cx="781050" cy="800100"/>
            <wp:effectExtent l="0" t="0" r="0" b="0"/>
            <wp:wrapNone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14" w:rsidRPr="004353C5">
        <w:rPr>
          <w:noProof/>
        </w:rPr>
        <w:drawing>
          <wp:anchor distT="0" distB="0" distL="114300" distR="114300" simplePos="0" relativeHeight="251667456" behindDoc="0" locked="0" layoutInCell="0" allowOverlap="1" wp14:anchorId="64CAC9EF" wp14:editId="52B1CDA2">
            <wp:simplePos x="0" y="0"/>
            <wp:positionH relativeFrom="rightMargin">
              <wp:posOffset>135890</wp:posOffset>
            </wp:positionH>
            <wp:positionV relativeFrom="paragraph">
              <wp:posOffset>1292225</wp:posOffset>
            </wp:positionV>
            <wp:extent cx="511810" cy="251460"/>
            <wp:effectExtent l="0" t="0" r="2540" b="0"/>
            <wp:wrapNone/>
            <wp:docPr id="457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14" w:rsidRPr="004353C5">
        <w:rPr>
          <w:noProof/>
        </w:rPr>
        <w:drawing>
          <wp:anchor distT="0" distB="0" distL="114300" distR="114300" simplePos="0" relativeHeight="251666432" behindDoc="0" locked="0" layoutInCell="0" allowOverlap="1" wp14:anchorId="0A2AAAB4" wp14:editId="21E36F9E">
            <wp:simplePos x="0" y="0"/>
            <wp:positionH relativeFrom="rightMargin">
              <wp:posOffset>165100</wp:posOffset>
            </wp:positionH>
            <wp:positionV relativeFrom="paragraph">
              <wp:posOffset>704215</wp:posOffset>
            </wp:positionV>
            <wp:extent cx="252000" cy="252000"/>
            <wp:effectExtent l="0" t="0" r="0" b="0"/>
            <wp:wrapNone/>
            <wp:docPr id="45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14" w:rsidRPr="004353C5">
        <w:t>Lernplakat erstellen</w:t>
      </w:r>
    </w:p>
    <w:p w14:paraId="3BC1334C" w14:textId="77777777" w:rsidR="00243A63" w:rsidRPr="00243A63" w:rsidRDefault="00243A63" w:rsidP="00243A63">
      <w:pPr>
        <w:pStyle w:val="Textkrper"/>
      </w:pPr>
      <w:r w:rsidRPr="0012679C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3DCB07" wp14:editId="36A2A216">
                <wp:simplePos x="0" y="0"/>
                <wp:positionH relativeFrom="column">
                  <wp:posOffset>3708400</wp:posOffset>
                </wp:positionH>
                <wp:positionV relativeFrom="paragraph">
                  <wp:posOffset>2852420</wp:posOffset>
                </wp:positionV>
                <wp:extent cx="2856865" cy="1803400"/>
                <wp:effectExtent l="0" t="0" r="635" b="635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803400"/>
                          <a:chOff x="0" y="0"/>
                          <a:chExt cx="2856865" cy="1803400"/>
                        </a:xfrm>
                      </wpg:grpSpPr>
                      <pic:pic xmlns:pic="http://schemas.openxmlformats.org/drawingml/2006/picture">
                        <pic:nvPicPr>
                          <pic:cNvPr id="24" name="Bild 1" descr="Raum, Galerie, Bild, Ausstellung, Kunst, Kunsthall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hteck 26"/>
                        <wps:cNvSpPr/>
                        <wps:spPr>
                          <a:xfrm>
                            <a:off x="1289050" y="946150"/>
                            <a:ext cx="800100" cy="5016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72A8586" w14:textId="77777777" w:rsidR="00243A63" w:rsidRPr="002645BE" w:rsidRDefault="00243A63" w:rsidP="00243A63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645BE">
                                <w:rPr>
                                  <w:b/>
                                  <w:color w:val="1F497D" w:themeColor="text2"/>
                                </w:rPr>
                                <w:t xml:space="preserve">Museumsrundgang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31850"/>
                            <a:ext cx="29019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Grafik 4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0" y="83185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DCB07" id="Gruppieren 11" o:spid="_x0000_s1053" style="position:absolute;left:0;text-align:left;margin-left:292pt;margin-top:224.6pt;width:224.95pt;height:142pt;z-index:251680768" coordsize="28568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">
                <v:shape id="Bild 1" o:spid="_x0000_s1054" type="#_x0000_t75" alt="Raum, Galerie, Bild, Ausstellung, Kunst, Kunsthalle" style="position:absolute;width:2856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">
                  <v:imagedata r:id="rId27" o:title="Raum, Galerie, Bild, Ausstellung, Kunst, Kunsthalle"/>
                </v:shape>
                <v:rect id="Rechteck 26" o:spid="_x0000_s1055" style="position:absolute;left:12890;top:9461;width:800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" fillcolor="#9ab5e4" strokecolor="#385d8a">
                  <v:fill color2="#e1e8f5" rotate="t" colors="0 #9ab5e4;.5 #c2d1ed;1 #e1e8f5" focus="100%" type="gradient"/>
                  <v:stroke dashstyle="1 1"/>
                  <v:textbox>
                    <w:txbxContent>
                      <w:p w14:paraId="072A8586" w14:textId="77777777" w:rsidR="00243A63" w:rsidRPr="002645BE" w:rsidRDefault="00243A63" w:rsidP="00243A63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2645BE">
                          <w:rPr>
                            <w:b/>
                            <w:color w:val="1F497D" w:themeColor="text2"/>
                          </w:rPr>
                          <w:t xml:space="preserve">Museumsrundgang </w:t>
                        </w:r>
                      </w:p>
                    </w:txbxContent>
                  </v:textbox>
                </v:rect>
                <v:shape id="Grafik 30" o:spid="_x0000_s1056" type="#_x0000_t75" style="position:absolute;left:1270;top:8318;width:290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">
                  <v:imagedata r:id="rId28" o:title=""/>
                </v:shape>
                <v:shape id="Grafik 454" o:spid="_x0000_s1057" type="#_x0000_t75" style="position:absolute;left:5651;top:8318;width:31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">
                  <v:imagedata r:id="rId29" o:title="" recolortarget="#942825"/>
                </v:shape>
              </v:group>
            </w:pict>
          </mc:Fallback>
        </mc:AlternateContent>
      </w:r>
      <w:r w:rsidRPr="004353C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30F7F7" wp14:editId="29A58DA2">
                <wp:simplePos x="0" y="0"/>
                <wp:positionH relativeFrom="column">
                  <wp:posOffset>137160</wp:posOffset>
                </wp:positionH>
                <wp:positionV relativeFrom="paragraph">
                  <wp:posOffset>1948815</wp:posOffset>
                </wp:positionV>
                <wp:extent cx="3213100" cy="3205480"/>
                <wp:effectExtent l="0" t="0" r="6350" b="0"/>
                <wp:wrapNone/>
                <wp:docPr id="449" name="Gruppieren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3205480"/>
                          <a:chOff x="0" y="0"/>
                          <a:chExt cx="3378200" cy="3378200"/>
                        </a:xfrm>
                      </wpg:grpSpPr>
                      <pic:pic xmlns:pic="http://schemas.openxmlformats.org/drawingml/2006/picture">
                        <pic:nvPicPr>
                          <pic:cNvPr id="451" name="Bild 1" descr="Business Frau, Dahinter Stehen, Plakat, Werbu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3" name="Rechteck 453"/>
                        <wps:cNvSpPr/>
                        <wps:spPr>
                          <a:xfrm>
                            <a:off x="349250" y="342749"/>
                            <a:ext cx="19685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FF7C8B" w14:textId="77777777" w:rsidR="006A0814" w:rsidRPr="00A87E14" w:rsidRDefault="006A0814" w:rsidP="006A0814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87E14">
                                <w:rPr>
                                  <w:color w:val="000000" w:themeColor="text1"/>
                                  <w:sz w:val="26"/>
                                  <w:szCs w:val="2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Sie wissen nicht wie sie ein Lernplakat gestalte sollen?</w:t>
                              </w:r>
                            </w:p>
                            <w:p w14:paraId="4B598BF4" w14:textId="77777777" w:rsidR="006A0814" w:rsidRPr="00AF3341" w:rsidRDefault="006A0814" w:rsidP="006A0814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Recherchieren Sie im Internet über die Methode. </w:t>
                              </w:r>
                            </w:p>
                            <w:p w14:paraId="455AF6F7" w14:textId="77777777" w:rsidR="006A0814" w:rsidRPr="00AF3341" w:rsidRDefault="006A0814" w:rsidP="006A0814">
                              <w:pPr>
                                <w:pStyle w:val="Textkrp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Finden Sie selber nichts, können Sie diesen QR-Code benutzen. </w:t>
                              </w:r>
                            </w:p>
                            <w:p w14:paraId="4DC14E14" w14:textId="77777777" w:rsidR="006A0814" w:rsidRDefault="006A0814" w:rsidP="006A08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0BDD21C5" w14:textId="77777777" w:rsidR="004353C5" w:rsidRDefault="004353C5" w:rsidP="006A08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3D654780" w14:textId="77777777" w:rsidR="004353C5" w:rsidRDefault="004353C5" w:rsidP="006A08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7174D788" w14:textId="77777777" w:rsidR="004353C5" w:rsidRDefault="004353C5" w:rsidP="006A08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2A7D7B09" w14:textId="77777777" w:rsidR="004353C5" w:rsidRPr="00AF3341" w:rsidRDefault="004353C5" w:rsidP="006A0814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0F7F7" id="Gruppieren 449" o:spid="_x0000_s1058" style="position:absolute;left:0;text-align:left;margin-left:10.8pt;margin-top:153.45pt;width:253pt;height:252.4pt;z-index:251665408;mso-width-relative:margin;mso-height-relative:margin" coordsize="33782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">
                <v:shape id="Bild 1" o:spid="_x0000_s1059" type="#_x0000_t75" alt="Business Frau, Dahinter Stehen, Plakat, Werbung" style="position:absolute;width:3378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">
                  <v:imagedata r:id="rId21" o:title="Business Frau, Dahinter Stehen, Plakat, Werbung" recolortarget="#203957 [1444]"/>
                </v:shape>
                <v:rect id="Rechteck 453" o:spid="_x0000_s1060" style="position:absolute;left:3492;top:3427;width:19685;height:29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" filled="f" stroked="f" strokeweight="2pt">
                  <v:textbox>
                    <w:txbxContent>
                      <w:p w14:paraId="13FF7C8B" w14:textId="77777777" w:rsidR="006A0814" w:rsidRPr="00A87E14" w:rsidRDefault="006A0814" w:rsidP="006A0814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87E14">
                          <w:rPr>
                            <w:color w:val="000000" w:themeColor="text1"/>
                            <w:sz w:val="26"/>
                            <w:szCs w:val="26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Sie wissen nicht wie sie ein Lernplakat gestalte sollen?</w:t>
                        </w:r>
                      </w:p>
                      <w:p w14:paraId="4B598BF4" w14:textId="77777777" w:rsidR="006A0814" w:rsidRPr="00AF3341" w:rsidRDefault="006A0814" w:rsidP="006A0814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Recherchieren Sie im Internet über die Methode. </w:t>
                        </w:r>
                      </w:p>
                      <w:p w14:paraId="455AF6F7" w14:textId="77777777" w:rsidR="006A0814" w:rsidRPr="00AF3341" w:rsidRDefault="006A0814" w:rsidP="006A0814">
                        <w:pPr>
                          <w:pStyle w:val="Textkrp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Finden Sie selber nichts, können Sie diesen QR-Code benutzen. </w:t>
                        </w:r>
                      </w:p>
                      <w:p w14:paraId="4DC14E14" w14:textId="77777777" w:rsidR="006A0814" w:rsidRDefault="006A0814" w:rsidP="006A08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0BDD21C5" w14:textId="77777777" w:rsidR="004353C5" w:rsidRDefault="004353C5" w:rsidP="006A08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3D654780" w14:textId="77777777" w:rsidR="004353C5" w:rsidRDefault="004353C5" w:rsidP="006A08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7174D788" w14:textId="77777777" w:rsidR="004353C5" w:rsidRDefault="004353C5" w:rsidP="006A08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2A7D7B09" w14:textId="77777777" w:rsidR="004353C5" w:rsidRPr="00AF3341" w:rsidRDefault="004353C5" w:rsidP="006A0814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73D98" wp14:editId="1542BD79">
                <wp:simplePos x="0" y="0"/>
                <wp:positionH relativeFrom="column">
                  <wp:posOffset>-100965</wp:posOffset>
                </wp:positionH>
                <wp:positionV relativeFrom="paragraph">
                  <wp:posOffset>28575</wp:posOffset>
                </wp:positionV>
                <wp:extent cx="4800600" cy="1720850"/>
                <wp:effectExtent l="57150" t="38100" r="95250" b="107950"/>
                <wp:wrapNone/>
                <wp:docPr id="455" name="Abgerundetes Rechtec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72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FFD9F65" w14:textId="77777777" w:rsidR="006A0814" w:rsidRPr="004353C5" w:rsidRDefault="006A0814" w:rsidP="004353C5">
                            <w:pPr>
                              <w:pStyle w:val="TabelleKopflinks"/>
                              <w:rPr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sz w:val="24"/>
                                <w:szCs w:val="26"/>
                              </w:rPr>
                              <w:t>Arbeitsauftrag:</w:t>
                            </w:r>
                          </w:p>
                          <w:p w14:paraId="4FD8CA2B" w14:textId="77777777" w:rsidR="006A0814" w:rsidRPr="004353C5" w:rsidRDefault="006A0814" w:rsidP="006442FE">
                            <w:pPr>
                              <w:pStyle w:val="TabelleKopflinks"/>
                              <w:numPr>
                                <w:ilvl w:val="0"/>
                                <w:numId w:val="36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Erstellen Sie ein Lernplakat zum Thema Flächen.</w:t>
                            </w:r>
                          </w:p>
                          <w:p w14:paraId="4AD0C3B7" w14:textId="77777777" w:rsidR="006A0814" w:rsidRPr="004353C5" w:rsidRDefault="006A0814" w:rsidP="006A0814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Sie können dazu die Vorlage (auf der nächsten Seite) benutzen oder ein eigenes Plakat erstellen. </w:t>
                            </w:r>
                          </w:p>
                          <w:p w14:paraId="45F11321" w14:textId="19F13E00" w:rsidR="006A0814" w:rsidRPr="004353C5" w:rsidRDefault="006A0814" w:rsidP="006442FE">
                            <w:pPr>
                              <w:pStyle w:val="TabelleKopflinks"/>
                              <w:numPr>
                                <w:ilvl w:val="0"/>
                                <w:numId w:val="36"/>
                              </w:numPr>
                              <w:rPr>
                                <w:b w:val="0"/>
                                <w:sz w:val="24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Stellen Sie Ihr Lernplakat</w:t>
                            </w:r>
                            <w:r w:rsidR="001E399C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 einer Partnerin oder </w:t>
                            </w: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 xml:space="preserve">einem Partner vor. Ergänzen Sie gemeinsam weitere Eigenschaften. </w:t>
                            </w:r>
                          </w:p>
                          <w:p w14:paraId="4C77B60C" w14:textId="77777777" w:rsidR="006A0814" w:rsidRPr="004353C5" w:rsidRDefault="006A0814" w:rsidP="006A0814">
                            <w:pPr>
                              <w:pStyle w:val="TabelleKopflinks"/>
                              <w:numPr>
                                <w:ilvl w:val="0"/>
                                <w:numId w:val="36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4353C5">
                              <w:rPr>
                                <w:b w:val="0"/>
                                <w:sz w:val="24"/>
                                <w:szCs w:val="26"/>
                              </w:rPr>
                              <w:t>Hängen Sie das Lernplakat im Klassenzimmer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73D98" id="Abgerundetes Rechteck 455" o:spid="_x0000_s1061" style="position:absolute;left:0;text-align:left;margin-left:-7.95pt;margin-top:2.25pt;width:378pt;height:1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FFD9F65" w14:textId="77777777" w:rsidR="006A0814" w:rsidRPr="004353C5" w:rsidRDefault="006A0814" w:rsidP="004353C5">
                      <w:pPr>
                        <w:pStyle w:val="TabelleKopflinks"/>
                        <w:rPr>
                          <w:sz w:val="24"/>
                          <w:szCs w:val="26"/>
                        </w:rPr>
                      </w:pPr>
                      <w:r w:rsidRPr="004353C5">
                        <w:rPr>
                          <w:sz w:val="24"/>
                          <w:szCs w:val="26"/>
                        </w:rPr>
                        <w:t>Arbeitsauftrag:</w:t>
                      </w:r>
                    </w:p>
                    <w:p w14:paraId="4FD8CA2B" w14:textId="77777777" w:rsidR="006A0814" w:rsidRPr="004353C5" w:rsidRDefault="006A0814" w:rsidP="006442FE">
                      <w:pPr>
                        <w:pStyle w:val="TabelleKopflinks"/>
                        <w:numPr>
                          <w:ilvl w:val="0"/>
                          <w:numId w:val="36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Erstellen Sie ein Lernplakat zum Thema Flächen.</w:t>
                      </w:r>
                    </w:p>
                    <w:p w14:paraId="4AD0C3B7" w14:textId="77777777" w:rsidR="006A0814" w:rsidRPr="004353C5" w:rsidRDefault="006A0814" w:rsidP="006A0814">
                      <w:pPr>
                        <w:pStyle w:val="TabelleKopflinks"/>
                        <w:ind w:left="360"/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 xml:space="preserve">Sie können dazu die Vorlage (auf der nächsten Seite) benutzen oder ein eigenes Plakat erstellen. </w:t>
                      </w:r>
                    </w:p>
                    <w:p w14:paraId="45F11321" w14:textId="19F13E00" w:rsidR="006A0814" w:rsidRPr="004353C5" w:rsidRDefault="006A0814" w:rsidP="006442FE">
                      <w:pPr>
                        <w:pStyle w:val="TabelleKopflinks"/>
                        <w:numPr>
                          <w:ilvl w:val="0"/>
                          <w:numId w:val="36"/>
                        </w:numPr>
                        <w:rPr>
                          <w:b w:val="0"/>
                          <w:sz w:val="24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Stellen Sie Ihr Lernplakat</w:t>
                      </w:r>
                      <w:r w:rsidR="001E399C">
                        <w:rPr>
                          <w:b w:val="0"/>
                          <w:sz w:val="24"/>
                          <w:szCs w:val="26"/>
                        </w:rPr>
                        <w:t xml:space="preserve"> einer Partnerin oder </w:t>
                      </w: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 xml:space="preserve">einem Partner vor. Ergänzen Sie gemeinsam weitere Eigenschaften. </w:t>
                      </w:r>
                    </w:p>
                    <w:p w14:paraId="4C77B60C" w14:textId="77777777" w:rsidR="006A0814" w:rsidRPr="004353C5" w:rsidRDefault="006A0814" w:rsidP="006A0814">
                      <w:pPr>
                        <w:pStyle w:val="TabelleKopflinks"/>
                        <w:numPr>
                          <w:ilvl w:val="0"/>
                          <w:numId w:val="36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4353C5">
                        <w:rPr>
                          <w:b w:val="0"/>
                          <w:sz w:val="24"/>
                          <w:szCs w:val="26"/>
                        </w:rPr>
                        <w:t>Hängen Sie das Lernplakat im Klassenzimmer auf.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D9B5C2" w14:textId="77777777" w:rsidR="008A1E38" w:rsidRPr="00381D37" w:rsidRDefault="006A0814" w:rsidP="00E4202E">
      <w:pPr>
        <w:pStyle w:val="Textkrper"/>
        <w:rPr>
          <w:color w:val="C00000"/>
        </w:rPr>
      </w:pPr>
      <w:r w:rsidRPr="006A0814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B88D9" wp14:editId="046DC806">
                <wp:simplePos x="0" y="0"/>
                <wp:positionH relativeFrom="margin">
                  <wp:posOffset>2418017</wp:posOffset>
                </wp:positionH>
                <wp:positionV relativeFrom="paragraph">
                  <wp:posOffset>3360810</wp:posOffset>
                </wp:positionV>
                <wp:extent cx="2160000" cy="2160000"/>
                <wp:effectExtent l="0" t="0" r="0" b="0"/>
                <wp:wrapNone/>
                <wp:docPr id="465" name="Ellips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4D642A0" w14:textId="77777777" w:rsidR="006A0814" w:rsidRPr="008914CB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3"/>
                              </w:numPr>
                              <w:ind w:left="28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6A0814" w:rsidRPr="008914CB">
                              <w:rPr>
                                <w:sz w:val="26"/>
                                <w:szCs w:val="26"/>
                              </w:rPr>
                              <w:t>ndlose Randlinie</w:t>
                            </w:r>
                          </w:p>
                          <w:p w14:paraId="3AC6D276" w14:textId="77777777" w:rsidR="006A0814" w:rsidRPr="008914CB" w:rsidRDefault="006A0814" w:rsidP="006A0814">
                            <w:pPr>
                              <w:pStyle w:val="Fuzeile"/>
                              <w:numPr>
                                <w:ilvl w:val="0"/>
                                <w:numId w:val="23"/>
                              </w:numPr>
                              <w:ind w:left="14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914CB">
                              <w:rPr>
                                <w:sz w:val="26"/>
                                <w:szCs w:val="26"/>
                              </w:rPr>
                              <w:t>Rand hat imm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er den gleichen Abstand von der </w:t>
                            </w:r>
                            <w:r w:rsidRPr="008914CB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B88D9" id="Ellipse 465" o:spid="_x0000_s1062" style="position:absolute;left:0;text-align:left;margin-left:190.4pt;margin-top:264.65pt;width:170.1pt;height:17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" filled="f" stroked="f" strokeweight="2pt">
                <v:shadow on="t" color="black" opacity="26214f" origin="-.5,-.5" offset=".74836mm,.74836mm"/>
                <v:textbox>
                  <w:txbxContent>
                    <w:p w14:paraId="54D642A0" w14:textId="77777777" w:rsidR="006A0814" w:rsidRPr="008914CB" w:rsidRDefault="008F1944" w:rsidP="006A0814">
                      <w:pPr>
                        <w:pStyle w:val="Fuzeile"/>
                        <w:numPr>
                          <w:ilvl w:val="0"/>
                          <w:numId w:val="23"/>
                        </w:numPr>
                        <w:ind w:left="28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</w:t>
                      </w:r>
                      <w:r w:rsidR="006A0814" w:rsidRPr="008914CB">
                        <w:rPr>
                          <w:sz w:val="26"/>
                          <w:szCs w:val="26"/>
                        </w:rPr>
                        <w:t>ndlose Randlinie</w:t>
                      </w:r>
                    </w:p>
                    <w:p w14:paraId="3AC6D276" w14:textId="77777777" w:rsidR="006A0814" w:rsidRPr="008914CB" w:rsidRDefault="006A0814" w:rsidP="006A0814">
                      <w:pPr>
                        <w:pStyle w:val="Fuzeile"/>
                        <w:numPr>
                          <w:ilvl w:val="0"/>
                          <w:numId w:val="23"/>
                        </w:numPr>
                        <w:ind w:left="142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914CB">
                        <w:rPr>
                          <w:sz w:val="26"/>
                          <w:szCs w:val="26"/>
                        </w:rPr>
                        <w:t>Rand hat imm</w:t>
                      </w:r>
                      <w:r>
                        <w:rPr>
                          <w:sz w:val="26"/>
                          <w:szCs w:val="26"/>
                        </w:rPr>
                        <w:t xml:space="preserve">er den gleichen Abstand von der </w:t>
                      </w:r>
                      <w:r w:rsidRPr="008914CB">
                        <w:rPr>
                          <w:sz w:val="26"/>
                          <w:szCs w:val="26"/>
                        </w:rPr>
                        <w:t>Mitte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A081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F43D5" wp14:editId="32F9F7F4">
                <wp:simplePos x="0" y="0"/>
                <wp:positionH relativeFrom="margin">
                  <wp:posOffset>54188</wp:posOffset>
                </wp:positionH>
                <wp:positionV relativeFrom="paragraph">
                  <wp:posOffset>652968</wp:posOffset>
                </wp:positionV>
                <wp:extent cx="2362200" cy="1555115"/>
                <wp:effectExtent l="0" t="0" r="0" b="64135"/>
                <wp:wrapNone/>
                <wp:docPr id="464" name="Gleichschenkliges Dreieck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5511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8C57040" w14:textId="77777777" w:rsidR="006A0814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drei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697005AA" w14:textId="77777777" w:rsidR="006A0814" w:rsidRPr="00E27189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drei</w:t>
                            </w:r>
                            <w:r w:rsidR="006A0814" w:rsidRPr="00E27189">
                              <w:rPr>
                                <w:sz w:val="28"/>
                                <w:szCs w:val="28"/>
                              </w:rPr>
                              <w:t xml:space="preserve"> Seiten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43D5" id="Gleichschenkliges Dreieck 464" o:spid="_x0000_s1063" type="#_x0000_t5" style="position:absolute;left:0;text-align:left;margin-left:4.25pt;margin-top:51.4pt;width:186pt;height:1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" filled="f" stroked="f" strokeweight="2pt">
                <v:shadow on="t" color="black" opacity="26214f" origin="-.5,-.5" offset=".74836mm,.74836mm"/>
                <v:textbox>
                  <w:txbxContent>
                    <w:p w14:paraId="18C57040" w14:textId="77777777" w:rsidR="006A0814" w:rsidRDefault="008F1944" w:rsidP="006A0814">
                      <w:pPr>
                        <w:pStyle w:val="Fuzeile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drei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697005AA" w14:textId="77777777" w:rsidR="006A0814" w:rsidRPr="00E27189" w:rsidRDefault="008F1944" w:rsidP="006A0814">
                      <w:pPr>
                        <w:pStyle w:val="Fuzeile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drei</w:t>
                      </w:r>
                      <w:r w:rsidR="006A0814" w:rsidRPr="00E27189">
                        <w:rPr>
                          <w:sz w:val="28"/>
                          <w:szCs w:val="28"/>
                        </w:rPr>
                        <w:t xml:space="preserve"> Seiten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081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A209D" wp14:editId="2BB1F0C4">
                <wp:simplePos x="0" y="0"/>
                <wp:positionH relativeFrom="margin">
                  <wp:posOffset>2501692</wp:posOffset>
                </wp:positionH>
                <wp:positionV relativeFrom="paragraph">
                  <wp:posOffset>990053</wp:posOffset>
                </wp:positionV>
                <wp:extent cx="2070100" cy="1214120"/>
                <wp:effectExtent l="0" t="0" r="25400" b="62230"/>
                <wp:wrapNone/>
                <wp:docPr id="460" name="Rechteck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14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1CA1EF3" w14:textId="77777777" w:rsidR="006A0814" w:rsidRDefault="008F1944" w:rsidP="008F1944">
                            <w:pPr>
                              <w:pStyle w:val="Fuzeile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6A0814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22122ED7" w14:textId="77777777" w:rsidR="006A0814" w:rsidRPr="00ED2D69" w:rsidRDefault="006A0814" w:rsidP="008F1944">
                            <w:pPr>
                              <w:pStyle w:val="Fuzeile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F3028F">
                              <w:rPr>
                                <w:sz w:val="28"/>
                                <w:szCs w:val="28"/>
                              </w:rPr>
                              <w:t>egenüberliegende Seite sind gleich lang.</w:t>
                            </w:r>
                          </w:p>
                          <w:p w14:paraId="2E9BAA6D" w14:textId="77777777" w:rsidR="006A0814" w:rsidRDefault="006A0814" w:rsidP="006A0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A209D" id="Rechteck 460" o:spid="_x0000_s1064" style="position:absolute;left:0;text-align:left;margin-left:197pt;margin-top:77.95pt;width:163pt;height:95.6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" filled="f" stroked="f" strokeweight="2pt">
                <v:shadow on="t" color="black" opacity="26214f" origin="-.5,-.5" offset=".74836mm,.74836mm"/>
                <v:textbox>
                  <w:txbxContent>
                    <w:p w14:paraId="61CA1EF3" w14:textId="77777777" w:rsidR="006A0814" w:rsidRDefault="008F1944" w:rsidP="008F1944">
                      <w:pPr>
                        <w:pStyle w:val="Fuzeile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6A0814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22122ED7" w14:textId="77777777" w:rsidR="006A0814" w:rsidRPr="00ED2D69" w:rsidRDefault="006A0814" w:rsidP="008F1944">
                      <w:pPr>
                        <w:pStyle w:val="Fuzeile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F3028F">
                        <w:rPr>
                          <w:sz w:val="28"/>
                          <w:szCs w:val="28"/>
                        </w:rPr>
                        <w:t>egenüberliegende Seite sind gleich lang.</w:t>
                      </w:r>
                    </w:p>
                    <w:p w14:paraId="2E9BAA6D" w14:textId="77777777" w:rsidR="006A0814" w:rsidRDefault="006A0814" w:rsidP="006A0814"/>
                  </w:txbxContent>
                </v:textbox>
                <w10:wrap anchorx="margin"/>
              </v:rect>
            </w:pict>
          </mc:Fallback>
        </mc:AlternateContent>
      </w:r>
      <w:r w:rsidRPr="006A081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E5EDA" wp14:editId="7939AE41">
                <wp:simplePos x="0" y="0"/>
                <wp:positionH relativeFrom="column">
                  <wp:posOffset>216510</wp:posOffset>
                </wp:positionH>
                <wp:positionV relativeFrom="paragraph">
                  <wp:posOffset>3508187</wp:posOffset>
                </wp:positionV>
                <wp:extent cx="1691640" cy="1691640"/>
                <wp:effectExtent l="0" t="0" r="22860" b="60960"/>
                <wp:wrapNone/>
                <wp:docPr id="462" name="Rechteck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91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FF13AF6" w14:textId="77777777" w:rsidR="006A0814" w:rsidRPr="008914CB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046FC371" w14:textId="77777777" w:rsidR="006A0814" w:rsidRPr="008914CB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 xml:space="preserve"> gleich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>lange Seiten</w:t>
                            </w:r>
                          </w:p>
                          <w:p w14:paraId="4EA971E2" w14:textId="77777777" w:rsidR="006A0814" w:rsidRPr="008914CB" w:rsidRDefault="008F1944" w:rsidP="006A0814">
                            <w:pPr>
                              <w:pStyle w:val="Fuzeile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>egenüberlie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gende Seiten sind gleich lang</w:t>
                            </w:r>
                            <w:r w:rsidR="006A0814" w:rsidRPr="008914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E5EDA" id="Rechteck 462" o:spid="_x0000_s1065" style="position:absolute;left:0;text-align:left;margin-left:17.05pt;margin-top:276.25pt;width:133.2pt;height:1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" filled="f" stroked="f" strokeweight="2pt">
                <v:shadow on="t" color="black" opacity="26214f" origin="-.5,-.5" offset=".74836mm,.74836mm"/>
                <v:textbox>
                  <w:txbxContent>
                    <w:p w14:paraId="1FF13AF6" w14:textId="77777777" w:rsidR="006A0814" w:rsidRPr="008914CB" w:rsidRDefault="008F1944" w:rsidP="006A0814">
                      <w:pPr>
                        <w:pStyle w:val="Fuzeile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046FC371" w14:textId="77777777" w:rsidR="006A0814" w:rsidRPr="008914CB" w:rsidRDefault="008F1944" w:rsidP="006A0814">
                      <w:pPr>
                        <w:pStyle w:val="Fuzeile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 xml:space="preserve"> gleich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>lange Seiten</w:t>
                      </w:r>
                    </w:p>
                    <w:p w14:paraId="4EA971E2" w14:textId="77777777" w:rsidR="006A0814" w:rsidRPr="008914CB" w:rsidRDefault="008F1944" w:rsidP="006A0814">
                      <w:pPr>
                        <w:pStyle w:val="Fuzeile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>egenüberlie</w:t>
                      </w:r>
                      <w:r>
                        <w:rPr>
                          <w:sz w:val="28"/>
                          <w:szCs w:val="28"/>
                        </w:rPr>
                        <w:t>gende Seiten sind gleich lang</w:t>
                      </w:r>
                      <w:r w:rsidR="006A0814" w:rsidRPr="008914C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A1E38">
        <w:rPr>
          <w:noProof/>
        </w:rPr>
        <w:drawing>
          <wp:inline distT="0" distB="0" distL="0" distR="0" wp14:anchorId="34DEE462" wp14:editId="65EC4550">
            <wp:extent cx="4562475" cy="5400675"/>
            <wp:effectExtent l="0" t="0" r="952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BD05670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885" cy="54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E38" w:rsidRPr="00381D37" w:rsidSect="00BF021C">
      <w:headerReference w:type="default" r:id="rId47"/>
      <w:footerReference w:type="default" r:id="rId48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E0C53" w14:textId="77777777" w:rsidR="008F6718" w:rsidRDefault="008F6718" w:rsidP="001E03DE">
      <w:r>
        <w:separator/>
      </w:r>
    </w:p>
  </w:endnote>
  <w:endnote w:type="continuationSeparator" w:id="0">
    <w:p w14:paraId="29CFE17D" w14:textId="77777777" w:rsidR="008F6718" w:rsidRDefault="008F671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9A220" w14:textId="478ACCCE" w:rsidR="00DA68DC" w:rsidRPr="002E2050" w:rsidRDefault="00DA68DC" w:rsidP="002E2050">
    <w:pPr>
      <w:pStyle w:val="Fuzeile"/>
    </w:pPr>
    <w:r w:rsidRPr="00595C5A">
      <w:t xml:space="preserve">© </w:t>
    </w:r>
    <w:r w:rsidR="003C097D">
      <w:t>Zentrum für Schulqualität und Lehrerbildung 20</w:t>
    </w:r>
    <w:r w:rsidR="001E399C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EFE5E" w14:textId="77777777" w:rsidR="008F6718" w:rsidRDefault="008F6718" w:rsidP="001E03DE">
      <w:r>
        <w:separator/>
      </w:r>
    </w:p>
  </w:footnote>
  <w:footnote w:type="continuationSeparator" w:id="0">
    <w:p w14:paraId="5D4F814B" w14:textId="77777777" w:rsidR="008F6718" w:rsidRDefault="008F6718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D969D" w14:textId="77777777" w:rsidR="00DA68DC" w:rsidRPr="006A1C37" w:rsidRDefault="003C097D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342179C0" wp14:editId="03488DA0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17" name="Gruppieren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7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B20A1" w14:textId="77777777" w:rsidR="003C097D" w:rsidRDefault="003C097D" w:rsidP="003C097D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" name="Grafik 7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179C0" id="Gruppieren 17" o:spid="_x0000_s1066" style="position:absolute;margin-left:48.65pt;margin-top:23.3pt;width:489.35pt;height:34.4pt;z-index:251635712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<v:textbox>
                  <w:txbxContent>
                    <w:p w14:paraId="005B20A1" w14:textId="77777777" w:rsidR="003C097D" w:rsidRDefault="003C097D" w:rsidP="003C097D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9" o:spid="_x0000_s1068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">
                <v:imagedata r:id="rId2" o:title=""/>
              </v:shape>
              <v:line id="Gerade Verbindung 460" o:spid="_x0000_s1069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11-6 Smiley_unzufrieden_rot" style="width:30.85pt;height:30.85pt;visibility:visible;mso-wrap-style:square" o:bullet="t">
        <v:imagedata r:id="rId1" o:title="11-6 Smiley_unzufrieden_rot"/>
      </v:shape>
    </w:pict>
  </w:numPicBullet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D952B5"/>
    <w:multiLevelType w:val="hybridMultilevel"/>
    <w:tmpl w:val="268054EC"/>
    <w:lvl w:ilvl="0" w:tplc="4A88CAD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0281E"/>
    <w:multiLevelType w:val="hybridMultilevel"/>
    <w:tmpl w:val="75C4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B6145"/>
    <w:multiLevelType w:val="hybridMultilevel"/>
    <w:tmpl w:val="9DA2F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30284"/>
    <w:multiLevelType w:val="hybridMultilevel"/>
    <w:tmpl w:val="7EB8F4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E650875"/>
    <w:multiLevelType w:val="hybridMultilevel"/>
    <w:tmpl w:val="68B2CAF4"/>
    <w:lvl w:ilvl="0" w:tplc="34E456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481126"/>
    <w:multiLevelType w:val="hybridMultilevel"/>
    <w:tmpl w:val="74D8163C"/>
    <w:lvl w:ilvl="0" w:tplc="8C62EF9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1A035A"/>
    <w:multiLevelType w:val="hybridMultilevel"/>
    <w:tmpl w:val="510A6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421A1FE0"/>
    <w:multiLevelType w:val="hybridMultilevel"/>
    <w:tmpl w:val="3EEEA07A"/>
    <w:lvl w:ilvl="0" w:tplc="E7C8A2A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7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7A54BF1"/>
    <w:multiLevelType w:val="hybridMultilevel"/>
    <w:tmpl w:val="2364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87D0F"/>
    <w:multiLevelType w:val="hybridMultilevel"/>
    <w:tmpl w:val="66A8B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3E1910"/>
    <w:multiLevelType w:val="hybridMultilevel"/>
    <w:tmpl w:val="78666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6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54C7D"/>
    <w:multiLevelType w:val="hybridMultilevel"/>
    <w:tmpl w:val="74D8163C"/>
    <w:lvl w:ilvl="0" w:tplc="8C62EF9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FDF1ED1"/>
    <w:multiLevelType w:val="hybridMultilevel"/>
    <w:tmpl w:val="FE908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B0F40CC"/>
    <w:multiLevelType w:val="hybridMultilevel"/>
    <w:tmpl w:val="0D3AE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6"/>
  </w:num>
  <w:num w:numId="4">
    <w:abstractNumId w:val="29"/>
  </w:num>
  <w:num w:numId="5">
    <w:abstractNumId w:val="23"/>
  </w:num>
  <w:num w:numId="6">
    <w:abstractNumId w:val="36"/>
  </w:num>
  <w:num w:numId="7">
    <w:abstractNumId w:val="28"/>
  </w:num>
  <w:num w:numId="8">
    <w:abstractNumId w:val="1"/>
  </w:num>
  <w:num w:numId="9">
    <w:abstractNumId w:val="16"/>
  </w:num>
  <w:num w:numId="10">
    <w:abstractNumId w:val="10"/>
  </w:num>
  <w:num w:numId="11">
    <w:abstractNumId w:val="34"/>
  </w:num>
  <w:num w:numId="12">
    <w:abstractNumId w:val="17"/>
  </w:num>
  <w:num w:numId="13">
    <w:abstractNumId w:val="20"/>
  </w:num>
  <w:num w:numId="14">
    <w:abstractNumId w:val="8"/>
  </w:num>
  <w:num w:numId="15">
    <w:abstractNumId w:val="0"/>
  </w:num>
  <w:num w:numId="16">
    <w:abstractNumId w:val="9"/>
  </w:num>
  <w:num w:numId="17">
    <w:abstractNumId w:val="3"/>
  </w:num>
  <w:num w:numId="18">
    <w:abstractNumId w:val="27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33"/>
  </w:num>
  <w:num w:numId="22">
    <w:abstractNumId w:val="21"/>
  </w:num>
  <w:num w:numId="23">
    <w:abstractNumId w:val="4"/>
  </w:num>
  <w:num w:numId="24">
    <w:abstractNumId w:val="11"/>
  </w:num>
  <w:num w:numId="25">
    <w:abstractNumId w:val="13"/>
  </w:num>
  <w:num w:numId="26">
    <w:abstractNumId w:val="15"/>
  </w:num>
  <w:num w:numId="27">
    <w:abstractNumId w:val="31"/>
  </w:num>
  <w:num w:numId="28">
    <w:abstractNumId w:val="5"/>
  </w:num>
  <w:num w:numId="29">
    <w:abstractNumId w:val="7"/>
  </w:num>
  <w:num w:numId="30">
    <w:abstractNumId w:val="35"/>
  </w:num>
  <w:num w:numId="31">
    <w:abstractNumId w:val="19"/>
  </w:num>
  <w:num w:numId="32">
    <w:abstractNumId w:val="24"/>
  </w:num>
  <w:num w:numId="33">
    <w:abstractNumId w:val="6"/>
  </w:num>
  <w:num w:numId="34">
    <w:abstractNumId w:val="22"/>
  </w:num>
  <w:num w:numId="35">
    <w:abstractNumId w:val="12"/>
  </w:num>
  <w:num w:numId="36">
    <w:abstractNumId w:val="2"/>
  </w:num>
  <w:num w:numId="37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85AB3"/>
    <w:rsid w:val="00090EBE"/>
    <w:rsid w:val="00092DF1"/>
    <w:rsid w:val="000977FD"/>
    <w:rsid w:val="00097AAA"/>
    <w:rsid w:val="00097D38"/>
    <w:rsid w:val="000A764B"/>
    <w:rsid w:val="000A7A5C"/>
    <w:rsid w:val="000B1737"/>
    <w:rsid w:val="000B2BC9"/>
    <w:rsid w:val="000B2D18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2000E"/>
    <w:rsid w:val="0012679C"/>
    <w:rsid w:val="001332A4"/>
    <w:rsid w:val="001424B4"/>
    <w:rsid w:val="00143A8F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E399C"/>
    <w:rsid w:val="001F1C14"/>
    <w:rsid w:val="001F3112"/>
    <w:rsid w:val="0020278E"/>
    <w:rsid w:val="00203E01"/>
    <w:rsid w:val="00205B8E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43A63"/>
    <w:rsid w:val="00253AA4"/>
    <w:rsid w:val="00261083"/>
    <w:rsid w:val="002611F5"/>
    <w:rsid w:val="002660E4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E10B1"/>
    <w:rsid w:val="002E2050"/>
    <w:rsid w:val="002F17A1"/>
    <w:rsid w:val="002F2555"/>
    <w:rsid w:val="003079A7"/>
    <w:rsid w:val="0031398D"/>
    <w:rsid w:val="0032000F"/>
    <w:rsid w:val="00320BDD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1D37"/>
    <w:rsid w:val="00385D63"/>
    <w:rsid w:val="00387063"/>
    <w:rsid w:val="00391945"/>
    <w:rsid w:val="003A0130"/>
    <w:rsid w:val="003A17D4"/>
    <w:rsid w:val="003C097D"/>
    <w:rsid w:val="003C4B80"/>
    <w:rsid w:val="003C56C4"/>
    <w:rsid w:val="003C6830"/>
    <w:rsid w:val="003D0AD2"/>
    <w:rsid w:val="003D2E25"/>
    <w:rsid w:val="003D3FDA"/>
    <w:rsid w:val="003D4989"/>
    <w:rsid w:val="003D4ED1"/>
    <w:rsid w:val="003E07DC"/>
    <w:rsid w:val="003F5C78"/>
    <w:rsid w:val="003F75E9"/>
    <w:rsid w:val="0042086D"/>
    <w:rsid w:val="0042345D"/>
    <w:rsid w:val="0043494C"/>
    <w:rsid w:val="004353C5"/>
    <w:rsid w:val="00444F9C"/>
    <w:rsid w:val="0044650F"/>
    <w:rsid w:val="00451098"/>
    <w:rsid w:val="004524BD"/>
    <w:rsid w:val="004529FA"/>
    <w:rsid w:val="00453EC1"/>
    <w:rsid w:val="00453F06"/>
    <w:rsid w:val="004661AA"/>
    <w:rsid w:val="00472245"/>
    <w:rsid w:val="00472595"/>
    <w:rsid w:val="0047779F"/>
    <w:rsid w:val="00486468"/>
    <w:rsid w:val="00493E75"/>
    <w:rsid w:val="004A009B"/>
    <w:rsid w:val="004B658C"/>
    <w:rsid w:val="004C18F1"/>
    <w:rsid w:val="004C28F5"/>
    <w:rsid w:val="004D3EFB"/>
    <w:rsid w:val="004D7110"/>
    <w:rsid w:val="004D7A5D"/>
    <w:rsid w:val="004E7E4D"/>
    <w:rsid w:val="004F754E"/>
    <w:rsid w:val="0050312E"/>
    <w:rsid w:val="005039B8"/>
    <w:rsid w:val="0051078A"/>
    <w:rsid w:val="00516DF0"/>
    <w:rsid w:val="0051717F"/>
    <w:rsid w:val="00520BD0"/>
    <w:rsid w:val="00526D85"/>
    <w:rsid w:val="00527F23"/>
    <w:rsid w:val="00533164"/>
    <w:rsid w:val="0053570A"/>
    <w:rsid w:val="00535F4A"/>
    <w:rsid w:val="00536C25"/>
    <w:rsid w:val="00542D04"/>
    <w:rsid w:val="00545AB7"/>
    <w:rsid w:val="005530EE"/>
    <w:rsid w:val="0057193F"/>
    <w:rsid w:val="00573512"/>
    <w:rsid w:val="00581AF7"/>
    <w:rsid w:val="005825EB"/>
    <w:rsid w:val="00583BFC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2607"/>
    <w:rsid w:val="005E4A43"/>
    <w:rsid w:val="0061505A"/>
    <w:rsid w:val="00616040"/>
    <w:rsid w:val="00624F16"/>
    <w:rsid w:val="006308C3"/>
    <w:rsid w:val="00635328"/>
    <w:rsid w:val="006442FE"/>
    <w:rsid w:val="0065310F"/>
    <w:rsid w:val="006563C8"/>
    <w:rsid w:val="00665E61"/>
    <w:rsid w:val="0067020A"/>
    <w:rsid w:val="00674242"/>
    <w:rsid w:val="0069030C"/>
    <w:rsid w:val="006A0430"/>
    <w:rsid w:val="006A0814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2679"/>
    <w:rsid w:val="007051C8"/>
    <w:rsid w:val="00706AFE"/>
    <w:rsid w:val="00706E47"/>
    <w:rsid w:val="00710C99"/>
    <w:rsid w:val="00712924"/>
    <w:rsid w:val="00715FF1"/>
    <w:rsid w:val="00717A37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70F61"/>
    <w:rsid w:val="0077525E"/>
    <w:rsid w:val="00776DD0"/>
    <w:rsid w:val="007A239C"/>
    <w:rsid w:val="007A6DBF"/>
    <w:rsid w:val="007B3F33"/>
    <w:rsid w:val="007B7335"/>
    <w:rsid w:val="007C55F7"/>
    <w:rsid w:val="007D27B0"/>
    <w:rsid w:val="007D6F4B"/>
    <w:rsid w:val="007E1441"/>
    <w:rsid w:val="007E5B6A"/>
    <w:rsid w:val="007F67D3"/>
    <w:rsid w:val="007F7024"/>
    <w:rsid w:val="008169B8"/>
    <w:rsid w:val="00817843"/>
    <w:rsid w:val="00822445"/>
    <w:rsid w:val="00825057"/>
    <w:rsid w:val="00832068"/>
    <w:rsid w:val="00832BFD"/>
    <w:rsid w:val="00840DEE"/>
    <w:rsid w:val="00850A64"/>
    <w:rsid w:val="00861235"/>
    <w:rsid w:val="00862CBB"/>
    <w:rsid w:val="00873419"/>
    <w:rsid w:val="00874A59"/>
    <w:rsid w:val="00875C55"/>
    <w:rsid w:val="0087706A"/>
    <w:rsid w:val="00877B0B"/>
    <w:rsid w:val="008914CB"/>
    <w:rsid w:val="008955B4"/>
    <w:rsid w:val="008A1E38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8F1944"/>
    <w:rsid w:val="008F314C"/>
    <w:rsid w:val="008F6718"/>
    <w:rsid w:val="00900217"/>
    <w:rsid w:val="00900D7C"/>
    <w:rsid w:val="0091105E"/>
    <w:rsid w:val="00913F2D"/>
    <w:rsid w:val="009144D8"/>
    <w:rsid w:val="00916D0F"/>
    <w:rsid w:val="00917C6D"/>
    <w:rsid w:val="009334EC"/>
    <w:rsid w:val="00943640"/>
    <w:rsid w:val="009452CB"/>
    <w:rsid w:val="009458DA"/>
    <w:rsid w:val="00950F0A"/>
    <w:rsid w:val="009533B3"/>
    <w:rsid w:val="0096073B"/>
    <w:rsid w:val="009735C6"/>
    <w:rsid w:val="009804B7"/>
    <w:rsid w:val="00980E77"/>
    <w:rsid w:val="009839BE"/>
    <w:rsid w:val="009911FA"/>
    <w:rsid w:val="00992625"/>
    <w:rsid w:val="009935DA"/>
    <w:rsid w:val="00993F2E"/>
    <w:rsid w:val="009A5B5B"/>
    <w:rsid w:val="009C05F9"/>
    <w:rsid w:val="009C2229"/>
    <w:rsid w:val="009C2865"/>
    <w:rsid w:val="009C6AD3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4DDF"/>
    <w:rsid w:val="00A33C98"/>
    <w:rsid w:val="00A402FC"/>
    <w:rsid w:val="00A410C8"/>
    <w:rsid w:val="00A474EA"/>
    <w:rsid w:val="00A5009A"/>
    <w:rsid w:val="00A567D9"/>
    <w:rsid w:val="00A6606F"/>
    <w:rsid w:val="00A70829"/>
    <w:rsid w:val="00A73AEC"/>
    <w:rsid w:val="00A74C42"/>
    <w:rsid w:val="00A76E2C"/>
    <w:rsid w:val="00A7799F"/>
    <w:rsid w:val="00A8051B"/>
    <w:rsid w:val="00A87E14"/>
    <w:rsid w:val="00A90BD5"/>
    <w:rsid w:val="00A91AEE"/>
    <w:rsid w:val="00A9292C"/>
    <w:rsid w:val="00AB20C3"/>
    <w:rsid w:val="00AB373B"/>
    <w:rsid w:val="00AB5F36"/>
    <w:rsid w:val="00AC227B"/>
    <w:rsid w:val="00AC3742"/>
    <w:rsid w:val="00AC6E71"/>
    <w:rsid w:val="00AC7573"/>
    <w:rsid w:val="00AD3746"/>
    <w:rsid w:val="00AE0226"/>
    <w:rsid w:val="00AE418B"/>
    <w:rsid w:val="00AE47FF"/>
    <w:rsid w:val="00AE53C5"/>
    <w:rsid w:val="00AF11A2"/>
    <w:rsid w:val="00AF3341"/>
    <w:rsid w:val="00AF5B64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5982"/>
    <w:rsid w:val="00B761C6"/>
    <w:rsid w:val="00B815E2"/>
    <w:rsid w:val="00B911F3"/>
    <w:rsid w:val="00BA3365"/>
    <w:rsid w:val="00BA64CC"/>
    <w:rsid w:val="00BB37C9"/>
    <w:rsid w:val="00BB4334"/>
    <w:rsid w:val="00BC37CF"/>
    <w:rsid w:val="00BE21B0"/>
    <w:rsid w:val="00BE4DD2"/>
    <w:rsid w:val="00BE7018"/>
    <w:rsid w:val="00BF021C"/>
    <w:rsid w:val="00BF15E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701E5"/>
    <w:rsid w:val="00C70A6F"/>
    <w:rsid w:val="00C77F04"/>
    <w:rsid w:val="00C83212"/>
    <w:rsid w:val="00CA0F95"/>
    <w:rsid w:val="00CA699E"/>
    <w:rsid w:val="00CB0197"/>
    <w:rsid w:val="00CC3814"/>
    <w:rsid w:val="00CD1CB7"/>
    <w:rsid w:val="00CD6932"/>
    <w:rsid w:val="00CF0122"/>
    <w:rsid w:val="00CF0506"/>
    <w:rsid w:val="00D20D85"/>
    <w:rsid w:val="00D220AA"/>
    <w:rsid w:val="00D34A82"/>
    <w:rsid w:val="00D55E22"/>
    <w:rsid w:val="00D55E48"/>
    <w:rsid w:val="00D65102"/>
    <w:rsid w:val="00D7019F"/>
    <w:rsid w:val="00D71F3F"/>
    <w:rsid w:val="00D76BE8"/>
    <w:rsid w:val="00D76CA9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97D"/>
    <w:rsid w:val="00DD3F38"/>
    <w:rsid w:val="00DE1C87"/>
    <w:rsid w:val="00DE4890"/>
    <w:rsid w:val="00DF22A5"/>
    <w:rsid w:val="00DF4AC4"/>
    <w:rsid w:val="00DF60B9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2671"/>
    <w:rsid w:val="00E34088"/>
    <w:rsid w:val="00E343AC"/>
    <w:rsid w:val="00E4202E"/>
    <w:rsid w:val="00E45B19"/>
    <w:rsid w:val="00E52225"/>
    <w:rsid w:val="00E55A60"/>
    <w:rsid w:val="00E60E5A"/>
    <w:rsid w:val="00E6743C"/>
    <w:rsid w:val="00E74D14"/>
    <w:rsid w:val="00E879C1"/>
    <w:rsid w:val="00EA2105"/>
    <w:rsid w:val="00EA5107"/>
    <w:rsid w:val="00EA541A"/>
    <w:rsid w:val="00EB756D"/>
    <w:rsid w:val="00EC2400"/>
    <w:rsid w:val="00EC3F69"/>
    <w:rsid w:val="00EC4EC2"/>
    <w:rsid w:val="00ED2D69"/>
    <w:rsid w:val="00EE257A"/>
    <w:rsid w:val="00EE39DB"/>
    <w:rsid w:val="00EE6694"/>
    <w:rsid w:val="00EF4DCB"/>
    <w:rsid w:val="00EF73A2"/>
    <w:rsid w:val="00EF7CCE"/>
    <w:rsid w:val="00EF7FF8"/>
    <w:rsid w:val="00F0156F"/>
    <w:rsid w:val="00F01622"/>
    <w:rsid w:val="00F14895"/>
    <w:rsid w:val="00F14B6A"/>
    <w:rsid w:val="00F1713F"/>
    <w:rsid w:val="00F3028F"/>
    <w:rsid w:val="00F44A67"/>
    <w:rsid w:val="00F52C69"/>
    <w:rsid w:val="00F62D64"/>
    <w:rsid w:val="00F67B00"/>
    <w:rsid w:val="00F701F9"/>
    <w:rsid w:val="00F7220D"/>
    <w:rsid w:val="00F748DF"/>
    <w:rsid w:val="00F84125"/>
    <w:rsid w:val="00F8599A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22912"/>
  <w15:docId w15:val="{5D9F1685-662F-4B39-8E82-7E879AF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EF73A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6A0814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B37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37C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37C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37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37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hyperlink" Target="http://materials.lehrerweb.at/fileadmin/lehrerweb/materials/gs/mathe/mathe_aktiv/klasse4/geometrie/dreieck.ht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yperlink" Target="http://materials.lehrerweb.at/fileadmin/lehrerweb/materials/gs/mathe/mathe_aktiv/klasse4/geometrie/quadra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hyperlink" Target="http://materials.lehrerweb.at/fileadmin/lehrerweb/materials/gs/mathe/mathe_aktiv/klasse4/geometrie/rechteck.htm" TargetMode="External"/><Relationship Id="rId45" Type="http://schemas.openxmlformats.org/officeDocument/2006/relationships/hyperlink" Target="http://materials.lehrerweb.at/fileadmin/lehrerweb/materials/gs/mathe/mathe_aktiv/klasse4/geometrie/dreieck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tmp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4" Type="http://schemas.openxmlformats.org/officeDocument/2006/relationships/hyperlink" Target="http://materials.lehrerweb.at/fileadmin/lehrerweb/materials/gs/mathe/mathe_aktiv/klasse4/geometrie/quadrat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inst.uni-giessen.de/idm/primarwebquest/wq/wq_bruecken/Lernplakat.pdf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tmp"/><Relationship Id="rId35" Type="http://schemas.openxmlformats.org/officeDocument/2006/relationships/image" Target="media/image27.png"/><Relationship Id="rId43" Type="http://schemas.openxmlformats.org/officeDocument/2006/relationships/hyperlink" Target="http://materials.lehrerweb.at/fileadmin/lehrerweb/materials/gs/mathe/mathe_aktiv/klasse4/geometrie/rechteck.htm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E59A3-3F19-4CF8-B853-2473FA2DB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8</Pages>
  <Words>277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7</cp:revision>
  <cp:lastPrinted>2017-11-27T12:48:00Z</cp:lastPrinted>
  <dcterms:created xsi:type="dcterms:W3CDTF">2020-01-10T11:55:00Z</dcterms:created>
  <dcterms:modified xsi:type="dcterms:W3CDTF">2020-05-13T07:18:00Z</dcterms:modified>
</cp:coreProperties>
</file>