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:rsidTr="00D8157A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5107" w:rsidRPr="00453EC1" w:rsidRDefault="00EA5107" w:rsidP="00D8157A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:rsidR="00C62A26" w:rsidRPr="00145D46" w:rsidRDefault="00145D46" w:rsidP="00D8157A">
            <w:pPr>
              <w:rPr>
                <w:b/>
              </w:rPr>
            </w:pPr>
            <w:r w:rsidRPr="00940380">
              <w:rPr>
                <w:b/>
                <w:color w:val="000000" w:themeColor="text1"/>
                <w:szCs w:val="16"/>
              </w:rPr>
              <w:t>Mit Flächen umgehen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A5107" w:rsidRPr="00453EC1" w:rsidRDefault="00EA5107" w:rsidP="00D8157A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72364" w:rsidRPr="00453EC1" w:rsidRDefault="00C72364" w:rsidP="00C72364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:rsidR="00EA5107" w:rsidRDefault="0066682C" w:rsidP="00C72364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M05.01.03</w:t>
            </w:r>
          </w:p>
          <w:p w:rsidR="00C62A26" w:rsidRPr="00C62A26" w:rsidRDefault="0066682C" w:rsidP="00C62A26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M05.02.03</w:t>
            </w:r>
          </w:p>
        </w:tc>
      </w:tr>
      <w:tr w:rsidR="00EA5107" w:rsidRPr="00453EC1" w:rsidTr="00D8157A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:rsidR="00EA5107" w:rsidRPr="00453EC1" w:rsidRDefault="00EA5107" w:rsidP="00D8157A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:rsidR="00C72364" w:rsidRPr="004C28F5" w:rsidRDefault="00C72364" w:rsidP="00C72364">
            <w:pPr>
              <w:pStyle w:val="Kopf8ptafz"/>
            </w:pPr>
            <w:r>
              <w:t xml:space="preserve">Ich </w:t>
            </w:r>
            <w:r w:rsidRPr="004C28F5">
              <w:t xml:space="preserve">kann Flächen benennen. </w:t>
            </w:r>
          </w:p>
          <w:p w:rsidR="00C72364" w:rsidRDefault="00C72364" w:rsidP="00C72364">
            <w:pPr>
              <w:pStyle w:val="Kopf8ptafz"/>
            </w:pPr>
            <w:r>
              <w:t xml:space="preserve">Ich kann Flächen voneinander unterscheiden. </w:t>
            </w:r>
          </w:p>
          <w:p w:rsidR="00C72364" w:rsidRDefault="00C72364" w:rsidP="00C72364">
            <w:pPr>
              <w:pStyle w:val="Kopf8ptafz"/>
            </w:pPr>
            <w:r>
              <w:t xml:space="preserve">Ich kann geometrische Formen voneinander unterscheiden. </w:t>
            </w:r>
          </w:p>
          <w:p w:rsidR="00C72364" w:rsidRDefault="00C72364" w:rsidP="00C72364">
            <w:pPr>
              <w:pStyle w:val="Kopf8ptafz"/>
            </w:pPr>
            <w:r>
              <w:t xml:space="preserve">Ich kann Flächen zeichnen. </w:t>
            </w:r>
          </w:p>
          <w:p w:rsidR="00EA5107" w:rsidRDefault="00C72364" w:rsidP="00C72364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 w:rsidRPr="00453EC1">
              <w:rPr>
                <w:rFonts w:eastAsia="Times New Roman" w:cs="Times New Roman"/>
                <w:i/>
                <w:color w:val="000000"/>
                <w:lang w:eastAsia="de-DE"/>
              </w:rPr>
              <w:t>Ich kann</w:t>
            </w:r>
            <w:r>
              <w:rPr>
                <w:rFonts w:eastAsia="Times New Roman" w:cs="Times New Roman"/>
                <w:i/>
                <w:color w:val="000000"/>
                <w:lang w:eastAsia="de-DE"/>
              </w:rPr>
              <w:t xml:space="preserve"> mit Materialien zum Zeichnen ordentlich umgehen.</w:t>
            </w:r>
          </w:p>
          <w:p w:rsidR="00145D46" w:rsidRPr="00A402FC" w:rsidRDefault="00145D46" w:rsidP="00C72364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 xml:space="preserve">Ich kann ein Lernplakat erstellen. 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EA5107" w:rsidRPr="00453EC1" w:rsidRDefault="00EA5107" w:rsidP="00D8157A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A5107" w:rsidRPr="00453EC1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:rsidR="00EA5107" w:rsidRPr="00453EC1" w:rsidRDefault="00EA5107" w:rsidP="00AE12E6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proofErr w:type="spellStart"/>
                  <w:r w:rsidRPr="00453EC1"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EA5107" w:rsidRPr="00453EC1" w:rsidTr="00D8157A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:rsidR="00EA5107" w:rsidRPr="00453EC1" w:rsidRDefault="00EA5107" w:rsidP="00AE12E6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453EC1">
                    <w:rPr>
                      <w:b/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EA5107" w:rsidRPr="00453EC1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:rsidR="00EA5107" w:rsidRPr="00453EC1" w:rsidRDefault="00EA5107" w:rsidP="00AE12E6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proofErr w:type="spellStart"/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:rsidR="00EA5107" w:rsidRPr="00453EC1" w:rsidRDefault="00EA5107" w:rsidP="00D8157A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:rsidR="002D77A3" w:rsidRDefault="00FA4155" w:rsidP="00853223">
      <w:pPr>
        <w:rPr>
          <w:color w:val="FF0000"/>
          <w:sz w:val="24"/>
          <w:szCs w:val="24"/>
        </w:rPr>
      </w:pPr>
      <w:r w:rsidRPr="00860AAF">
        <w:rPr>
          <w:bCs/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3F5E364A" wp14:editId="1C558CB4">
            <wp:simplePos x="0" y="0"/>
            <wp:positionH relativeFrom="column">
              <wp:posOffset>4826000</wp:posOffset>
            </wp:positionH>
            <wp:positionV relativeFrom="paragraph">
              <wp:posOffset>1445895</wp:posOffset>
            </wp:positionV>
            <wp:extent cx="341630" cy="313055"/>
            <wp:effectExtent l="0" t="0" r="127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46"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5F9D6CA" wp14:editId="7CB1CF5B">
                <wp:simplePos x="0" y="0"/>
                <wp:positionH relativeFrom="column">
                  <wp:posOffset>99060</wp:posOffset>
                </wp:positionH>
                <wp:positionV relativeFrom="paragraph">
                  <wp:posOffset>1817370</wp:posOffset>
                </wp:positionV>
                <wp:extent cx="4470400" cy="3493770"/>
                <wp:effectExtent l="0" t="0" r="635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0" cy="3493770"/>
                          <a:chOff x="0" y="0"/>
                          <a:chExt cx="4470400" cy="3493770"/>
                        </a:xfrm>
                      </wpg:grpSpPr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0" cy="329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82750" y="2552700"/>
                            <a:ext cx="986155" cy="941070"/>
                          </a:xfrm>
                          <a:prstGeom prst="rect">
                            <a:avLst/>
                          </a:prstGeom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6F754" id="Gruppieren 9" o:spid="_x0000_s1026" style="position:absolute;margin-left:7.8pt;margin-top:143.1pt;width:352pt;height:275.1pt;z-index:251693056" coordsize="44704,349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width:44704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">
                  <v:imagedata r:id="rId11" o:title=""/>
                </v:shape>
                <v:shape id="Grafik 8" o:spid="_x0000_s1028" type="#_x0000_t75" style="position:absolute;left:16827;top:25527;width:9862;height:94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">
                  <v:imagedata r:id="rId12" o:title=""/>
                </v:shape>
              </v:group>
            </w:pict>
          </mc:Fallback>
        </mc:AlternateContent>
      </w:r>
      <w:r w:rsidR="00DB3EE9">
        <w:rPr>
          <w:color w:val="FF0000"/>
          <w:sz w:val="24"/>
          <w:szCs w:val="24"/>
        </w:rPr>
        <w:br/>
      </w:r>
      <w:r w:rsidR="00DB3EE9">
        <w:rPr>
          <w:color w:val="FF0000"/>
          <w:sz w:val="24"/>
          <w:szCs w:val="24"/>
        </w:rPr>
        <w:br/>
      </w:r>
      <w:r w:rsidR="00DB3EE9">
        <w:rPr>
          <w:color w:val="FF0000"/>
          <w:sz w:val="24"/>
          <w:szCs w:val="24"/>
        </w:rPr>
        <w:br/>
      </w:r>
      <w:r w:rsidR="00DB3EE9">
        <w:rPr>
          <w:color w:val="FF0000"/>
          <w:sz w:val="24"/>
          <w:szCs w:val="24"/>
        </w:rPr>
        <w:br/>
      </w:r>
    </w:p>
    <w:p w:rsidR="002D77A3" w:rsidRDefault="002D77A3" w:rsidP="00853223">
      <w:pPr>
        <w:rPr>
          <w:color w:val="FF0000"/>
          <w:sz w:val="24"/>
          <w:szCs w:val="24"/>
        </w:rPr>
      </w:pPr>
    </w:p>
    <w:p w:rsidR="002D77A3" w:rsidRDefault="002D77A3" w:rsidP="00853223">
      <w:pPr>
        <w:rPr>
          <w:color w:val="FF0000"/>
          <w:sz w:val="24"/>
          <w:szCs w:val="24"/>
        </w:rPr>
      </w:pPr>
    </w:p>
    <w:p w:rsidR="002D77A3" w:rsidRDefault="00940380" w:rsidP="00853223">
      <w:pPr>
        <w:rPr>
          <w:color w:val="FF0000"/>
          <w:sz w:val="24"/>
          <w:szCs w:val="24"/>
        </w:rPr>
      </w:pPr>
      <w:r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08E55C" wp14:editId="6A53BF47">
                <wp:simplePos x="0" y="0"/>
                <wp:positionH relativeFrom="column">
                  <wp:posOffset>4766310</wp:posOffset>
                </wp:positionH>
                <wp:positionV relativeFrom="paragraph">
                  <wp:posOffset>125730</wp:posOffset>
                </wp:positionV>
                <wp:extent cx="1803400" cy="4892675"/>
                <wp:effectExtent l="0" t="0" r="25400" b="317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4892675"/>
                          <a:chOff x="0" y="-150126"/>
                          <a:chExt cx="1803400" cy="4893576"/>
                        </a:xfrm>
                      </wpg:grpSpPr>
                      <pic:pic xmlns:pic="http://schemas.openxmlformats.org/drawingml/2006/picture">
                        <pic:nvPicPr>
                          <pic:cNvPr id="2" name="Bild 1" descr="Frage, Fragezeichen, Hilfe, Antwort, Symbol, Ico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4640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e Legende 3"/>
                        <wps:cNvSpPr/>
                        <wps:spPr>
                          <a:xfrm>
                            <a:off x="0" y="-150126"/>
                            <a:ext cx="1803400" cy="2886326"/>
                          </a:xfrm>
                          <a:prstGeom prst="wedgeEllipseCallout">
                            <a:avLst>
                              <a:gd name="adj1" fmla="val 14891"/>
                              <a:gd name="adj2" fmla="val 78816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1D37" w:rsidRPr="00381D37" w:rsidRDefault="00381D37" w:rsidP="00381D37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>Wissen Sie nicht, wie Sie den Arbeitsauftrag lösen sollen? Überhaupt kein Problem!</w:t>
                              </w:r>
                            </w:p>
                            <w:p w:rsidR="00381D37" w:rsidRPr="00381D37" w:rsidRDefault="00381D37" w:rsidP="006373AF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 xml:space="preserve">Bearbeiten Sie die Lernschritte:  </w:t>
                              </w:r>
                              <w:r w:rsidR="006373AF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M05.02.</w:t>
                              </w:r>
                              <w:r w:rsidR="007A0472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3</w:t>
                              </w:r>
                              <w:r w:rsidR="006373AF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 xml:space="preserve">.1 </w:t>
                              </w:r>
                              <w:r w:rsidR="006373AF" w:rsidRPr="007B3F33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Flächen erkennen und benennen</w:t>
                              </w:r>
                              <w:r w:rsidR="006373AF" w:rsidRPr="00381D37">
                                <w:rPr>
                                  <w:color w:val="1F497D" w:themeColor="text2"/>
                                </w:rPr>
                                <w:t xml:space="preserve"> und </w:t>
                              </w:r>
                              <w:r w:rsidR="006373AF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M05.0</w:t>
                              </w:r>
                              <w:r w:rsidR="00FF344D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1</w:t>
                              </w:r>
                              <w:r w:rsidR="006373AF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.</w:t>
                              </w:r>
                              <w:r w:rsidR="007A0472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3</w:t>
                              </w:r>
                              <w:r w:rsidR="006373AF" w:rsidRPr="00940380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.2</w:t>
                              </w:r>
                              <w:r w:rsidR="006373AF" w:rsidRPr="00940380">
                                <w:rPr>
                                  <w:b/>
                                  <w:i/>
                                </w:rPr>
                                <w:t xml:space="preserve">1   </w:t>
                              </w:r>
                              <w:r w:rsidR="006373AF" w:rsidRPr="007B3F33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Flächen zeichnen.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8E55C" id="Gruppieren 5" o:spid="_x0000_s1026" style="position:absolute;margin-left:375.3pt;margin-top:9.9pt;width:142pt;height:385.25pt;z-index:251670528;mso-height-relative:margin" coordorigin=",-1501" coordsize="18034,48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">
                <v:shape id="Bild 1" o:spid="_x0000_s1027" type="#_x0000_t75" alt="Frage, Fragezeichen, Hilfe, Antwort, Symbol, Icon" style="position:absolute;top:29464;width:17970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">
                  <v:imagedata r:id="rId14" o:title="Frage, Fragezeichen, Hilfe, Antwort, Symbol, Icon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3" o:spid="_x0000_s1028" type="#_x0000_t63" style="position:absolute;top:-1501;width:18034;height:28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" adj="14016,27824" filled="f" strokecolor="#243f60 [1604]" strokeweight="2pt">
                  <v:textbox>
                    <w:txbxContent>
                      <w:p w:rsidR="00381D37" w:rsidRPr="00381D37" w:rsidRDefault="00381D37" w:rsidP="00381D37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>Wissen Sie nicht, wie Sie den Arbeitsauftrag lösen sollen? Überhaupt kein Problem!</w:t>
                        </w:r>
                      </w:p>
                      <w:p w:rsidR="00381D37" w:rsidRPr="00381D37" w:rsidRDefault="00381D37" w:rsidP="006373AF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 xml:space="preserve">Bearbeiten Sie die Lernschritte:  </w:t>
                        </w:r>
                        <w:r w:rsidR="006373AF" w:rsidRPr="00940380">
                          <w:rPr>
                            <w:b/>
                            <w:i/>
                            <w:color w:val="1F497D" w:themeColor="text2"/>
                          </w:rPr>
                          <w:t>M05.02.</w:t>
                        </w:r>
                        <w:r w:rsidR="007A0472" w:rsidRPr="00940380">
                          <w:rPr>
                            <w:b/>
                            <w:i/>
                            <w:color w:val="1F497D" w:themeColor="text2"/>
                          </w:rPr>
                          <w:t>3</w:t>
                        </w:r>
                        <w:r w:rsidR="006373AF" w:rsidRPr="00940380">
                          <w:rPr>
                            <w:b/>
                            <w:i/>
                            <w:color w:val="1F497D" w:themeColor="text2"/>
                          </w:rPr>
                          <w:t xml:space="preserve">.1 </w:t>
                        </w:r>
                        <w:r w:rsidR="006373AF" w:rsidRPr="007B3F33">
                          <w:rPr>
                            <w:b/>
                            <w:i/>
                            <w:color w:val="1F497D" w:themeColor="text2"/>
                          </w:rPr>
                          <w:t>Flächen erkennen und benennen</w:t>
                        </w:r>
                        <w:r w:rsidR="006373AF" w:rsidRPr="00381D37">
                          <w:rPr>
                            <w:color w:val="1F497D" w:themeColor="text2"/>
                          </w:rPr>
                          <w:t xml:space="preserve"> und </w:t>
                        </w:r>
                        <w:r w:rsidR="006373AF" w:rsidRPr="00940380">
                          <w:rPr>
                            <w:b/>
                            <w:i/>
                            <w:color w:val="1F497D" w:themeColor="text2"/>
                          </w:rPr>
                          <w:t>M05.0</w:t>
                        </w:r>
                        <w:r w:rsidR="00FF344D" w:rsidRPr="00940380">
                          <w:rPr>
                            <w:b/>
                            <w:i/>
                            <w:color w:val="1F497D" w:themeColor="text2"/>
                          </w:rPr>
                          <w:t>1</w:t>
                        </w:r>
                        <w:r w:rsidR="006373AF" w:rsidRPr="00940380">
                          <w:rPr>
                            <w:b/>
                            <w:i/>
                            <w:color w:val="1F497D" w:themeColor="text2"/>
                          </w:rPr>
                          <w:t>.</w:t>
                        </w:r>
                        <w:r w:rsidR="007A0472" w:rsidRPr="00940380">
                          <w:rPr>
                            <w:b/>
                            <w:i/>
                            <w:color w:val="1F497D" w:themeColor="text2"/>
                          </w:rPr>
                          <w:t>3</w:t>
                        </w:r>
                        <w:r w:rsidR="006373AF" w:rsidRPr="00940380">
                          <w:rPr>
                            <w:b/>
                            <w:i/>
                            <w:color w:val="1F497D" w:themeColor="text2"/>
                          </w:rPr>
                          <w:t>.2</w:t>
                        </w:r>
                        <w:r w:rsidR="006373AF" w:rsidRPr="00940380">
                          <w:rPr>
                            <w:b/>
                            <w:i/>
                          </w:rPr>
                          <w:t xml:space="preserve">1   </w:t>
                        </w:r>
                        <w:r w:rsidR="006373AF" w:rsidRPr="007B3F33">
                          <w:rPr>
                            <w:b/>
                            <w:i/>
                            <w:color w:val="1F497D" w:themeColor="text2"/>
                          </w:rPr>
                          <w:t>Flächen zeichnen.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77A3" w:rsidRDefault="002D77A3" w:rsidP="00853223">
      <w:pPr>
        <w:rPr>
          <w:color w:val="FF0000"/>
          <w:sz w:val="24"/>
          <w:szCs w:val="24"/>
        </w:rPr>
      </w:pPr>
    </w:p>
    <w:p w:rsidR="002D77A3" w:rsidRDefault="002D77A3" w:rsidP="00853223">
      <w:pPr>
        <w:rPr>
          <w:color w:val="FF0000"/>
          <w:sz w:val="24"/>
          <w:szCs w:val="24"/>
        </w:rPr>
      </w:pPr>
    </w:p>
    <w:p w:rsidR="002D77A3" w:rsidRDefault="002D77A3" w:rsidP="00853223">
      <w:pPr>
        <w:rPr>
          <w:color w:val="FF0000"/>
          <w:sz w:val="24"/>
          <w:szCs w:val="24"/>
        </w:rPr>
      </w:pPr>
    </w:p>
    <w:p w:rsidR="002D77A3" w:rsidRDefault="002D77A3" w:rsidP="00853223">
      <w:pPr>
        <w:rPr>
          <w:color w:val="FF0000"/>
          <w:sz w:val="24"/>
          <w:szCs w:val="24"/>
        </w:rPr>
      </w:pPr>
    </w:p>
    <w:p w:rsidR="002D77A3" w:rsidRDefault="002D77A3" w:rsidP="00853223">
      <w:pPr>
        <w:rPr>
          <w:color w:val="FF0000"/>
          <w:sz w:val="24"/>
          <w:szCs w:val="24"/>
        </w:rPr>
      </w:pPr>
    </w:p>
    <w:p w:rsidR="00145D46" w:rsidRDefault="00DB3EE9" w:rsidP="0085322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/>
      </w:r>
    </w:p>
    <w:p w:rsidR="00145D46" w:rsidRDefault="00145D46" w:rsidP="00853223">
      <w:pPr>
        <w:rPr>
          <w:color w:val="FF0000"/>
          <w:sz w:val="24"/>
          <w:szCs w:val="24"/>
        </w:rPr>
      </w:pPr>
    </w:p>
    <w:p w:rsidR="00145D46" w:rsidRDefault="00145D46" w:rsidP="00853223">
      <w:pPr>
        <w:rPr>
          <w:color w:val="FF0000"/>
          <w:sz w:val="24"/>
          <w:szCs w:val="24"/>
        </w:rPr>
      </w:pP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940380" w:rsidP="00145D46">
      <w:pPr>
        <w:pStyle w:val="Textkrper"/>
        <w:rPr>
          <w:color w:val="C00000"/>
        </w:rPr>
      </w:pPr>
      <w:r w:rsidRPr="00AA18D1">
        <w:rPr>
          <w:noProof/>
        </w:rPr>
        <w:drawing>
          <wp:anchor distT="0" distB="0" distL="114300" distR="114300" simplePos="0" relativeHeight="251740160" behindDoc="0" locked="0" layoutInCell="1" allowOverlap="1" wp14:anchorId="00A584A0" wp14:editId="68DD9F47">
            <wp:simplePos x="0" y="0"/>
            <wp:positionH relativeFrom="column">
              <wp:posOffset>4766310</wp:posOffset>
            </wp:positionH>
            <wp:positionV relativeFrom="paragraph">
              <wp:posOffset>379730</wp:posOffset>
            </wp:positionV>
            <wp:extent cx="314325" cy="314325"/>
            <wp:effectExtent l="0" t="0" r="9525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46" w:rsidRPr="00381D37">
        <w:rPr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98F76E" wp14:editId="2B594015">
                <wp:simplePos x="0" y="0"/>
                <wp:positionH relativeFrom="margin">
                  <wp:posOffset>3810</wp:posOffset>
                </wp:positionH>
                <wp:positionV relativeFrom="paragraph">
                  <wp:posOffset>255905</wp:posOffset>
                </wp:positionV>
                <wp:extent cx="4629150" cy="1130300"/>
                <wp:effectExtent l="57150" t="57150" r="57150" b="50800"/>
                <wp:wrapTight wrapText="bothSides">
                  <wp:wrapPolygon edited="0">
                    <wp:start x="444" y="-1092"/>
                    <wp:lineTo x="-267" y="-364"/>
                    <wp:lineTo x="-267" y="19658"/>
                    <wp:lineTo x="533" y="22207"/>
                    <wp:lineTo x="21156" y="22207"/>
                    <wp:lineTo x="21244" y="21843"/>
                    <wp:lineTo x="21778" y="17474"/>
                    <wp:lineTo x="21778" y="4004"/>
                    <wp:lineTo x="21333" y="-364"/>
                    <wp:lineTo x="21156" y="-1092"/>
                    <wp:lineTo x="444" y="-1092"/>
                  </wp:wrapPolygon>
                </wp:wrapTight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1303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145D46" w:rsidRPr="00940380" w:rsidRDefault="00145D46" w:rsidP="00145D46">
                            <w:pPr>
                              <w:pStyle w:val="TabelleKopflinks"/>
                            </w:pPr>
                            <w:r w:rsidRPr="00940380">
                              <w:t>Arbeitsauftrag:</w:t>
                            </w:r>
                          </w:p>
                          <w:p w:rsidR="00145D46" w:rsidRPr="00940380" w:rsidRDefault="00145D46" w:rsidP="00145D46">
                            <w:pPr>
                              <w:pStyle w:val="TabelleKopflinks"/>
                              <w:numPr>
                                <w:ilvl w:val="0"/>
                                <w:numId w:val="32"/>
                              </w:numPr>
                              <w:rPr>
                                <w:b w:val="0"/>
                              </w:rPr>
                            </w:pPr>
                            <w:r w:rsidRPr="00940380">
                              <w:rPr>
                                <w:b w:val="0"/>
                              </w:rPr>
                              <w:t>Schreiben Sie alle Flächen</w:t>
                            </w:r>
                            <w:r w:rsidR="0024086D">
                              <w:rPr>
                                <w:b w:val="0"/>
                              </w:rPr>
                              <w:t>,</w:t>
                            </w:r>
                            <w:r w:rsidRPr="00940380">
                              <w:rPr>
                                <w:b w:val="0"/>
                              </w:rPr>
                              <w:t xml:space="preserve"> die Sie auf dem Bild sehen</w:t>
                            </w:r>
                            <w:r w:rsidR="0024086D">
                              <w:rPr>
                                <w:b w:val="0"/>
                              </w:rPr>
                              <w:t>,</w:t>
                            </w:r>
                            <w:r w:rsidRPr="00940380">
                              <w:rPr>
                                <w:b w:val="0"/>
                              </w:rPr>
                              <w:t xml:space="preserve"> auf. </w:t>
                            </w:r>
                          </w:p>
                          <w:p w:rsidR="00E31E92" w:rsidRPr="00940380" w:rsidRDefault="00145D46" w:rsidP="00E31E92">
                            <w:pPr>
                              <w:pStyle w:val="TabelleKopflinks"/>
                              <w:numPr>
                                <w:ilvl w:val="0"/>
                                <w:numId w:val="32"/>
                              </w:numPr>
                              <w:rPr>
                                <w:b w:val="0"/>
                              </w:rPr>
                            </w:pPr>
                            <w:r w:rsidRPr="00940380">
                              <w:rPr>
                                <w:b w:val="0"/>
                              </w:rPr>
                              <w:t xml:space="preserve">Beschreiben Sie die Eigenschaften der einzelnen Flächen. </w:t>
                            </w:r>
                          </w:p>
                          <w:p w:rsidR="00145D46" w:rsidRPr="00940380" w:rsidRDefault="00E31E92" w:rsidP="00145D46">
                            <w:pPr>
                              <w:pStyle w:val="TabelleKopflinks"/>
                              <w:numPr>
                                <w:ilvl w:val="0"/>
                                <w:numId w:val="32"/>
                              </w:numPr>
                              <w:rPr>
                                <w:b w:val="0"/>
                              </w:rPr>
                            </w:pPr>
                            <w:r w:rsidRPr="00940380">
                              <w:rPr>
                                <w:b w:val="0"/>
                              </w:rPr>
                              <w:t>Zeichnen Sie weitere passende Flächen in das 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8F76E" id="Abgerundetes Rechteck 16" o:spid="_x0000_s1029" style="position:absolute;left:0;text-align:left;margin-left:.3pt;margin-top:20.15pt;width:364.5pt;height:8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" fillcolor="#dce6f2" strokecolor="#4bacc6" strokeweight="1pt">
                <v:textbox>
                  <w:txbxContent>
                    <w:p w:rsidR="00145D46" w:rsidRPr="00940380" w:rsidRDefault="00145D46" w:rsidP="00145D46">
                      <w:pPr>
                        <w:pStyle w:val="TabelleKopflinks"/>
                      </w:pPr>
                      <w:r w:rsidRPr="00940380">
                        <w:t>Arbeitsauftrag:</w:t>
                      </w:r>
                    </w:p>
                    <w:p w:rsidR="00145D46" w:rsidRPr="00940380" w:rsidRDefault="00145D46" w:rsidP="00145D46">
                      <w:pPr>
                        <w:pStyle w:val="TabelleKopflinks"/>
                        <w:numPr>
                          <w:ilvl w:val="0"/>
                          <w:numId w:val="32"/>
                        </w:numPr>
                        <w:rPr>
                          <w:b w:val="0"/>
                        </w:rPr>
                      </w:pPr>
                      <w:r w:rsidRPr="00940380">
                        <w:rPr>
                          <w:b w:val="0"/>
                        </w:rPr>
                        <w:t>Schreiben Sie alle Flächen</w:t>
                      </w:r>
                      <w:r w:rsidR="0024086D">
                        <w:rPr>
                          <w:b w:val="0"/>
                        </w:rPr>
                        <w:t>,</w:t>
                      </w:r>
                      <w:r w:rsidRPr="00940380">
                        <w:rPr>
                          <w:b w:val="0"/>
                        </w:rPr>
                        <w:t xml:space="preserve"> die Sie auf dem Bild sehen</w:t>
                      </w:r>
                      <w:r w:rsidR="0024086D">
                        <w:rPr>
                          <w:b w:val="0"/>
                        </w:rPr>
                        <w:t>,</w:t>
                      </w:r>
                      <w:r w:rsidRPr="00940380">
                        <w:rPr>
                          <w:b w:val="0"/>
                        </w:rPr>
                        <w:t xml:space="preserve"> auf. </w:t>
                      </w:r>
                    </w:p>
                    <w:p w:rsidR="00E31E92" w:rsidRPr="00940380" w:rsidRDefault="00145D46" w:rsidP="00E31E92">
                      <w:pPr>
                        <w:pStyle w:val="TabelleKopflinks"/>
                        <w:numPr>
                          <w:ilvl w:val="0"/>
                          <w:numId w:val="32"/>
                        </w:numPr>
                        <w:rPr>
                          <w:b w:val="0"/>
                        </w:rPr>
                      </w:pPr>
                      <w:r w:rsidRPr="00940380">
                        <w:rPr>
                          <w:b w:val="0"/>
                        </w:rPr>
                        <w:t xml:space="preserve">Beschreiben Sie die Eigenschaften der einzelnen Flächen. </w:t>
                      </w:r>
                    </w:p>
                    <w:p w:rsidR="00145D46" w:rsidRPr="00940380" w:rsidRDefault="00E31E92" w:rsidP="00145D46">
                      <w:pPr>
                        <w:pStyle w:val="TabelleKopflinks"/>
                        <w:numPr>
                          <w:ilvl w:val="0"/>
                          <w:numId w:val="32"/>
                        </w:numPr>
                        <w:rPr>
                          <w:b w:val="0"/>
                        </w:rPr>
                      </w:pPr>
                      <w:r w:rsidRPr="00940380">
                        <w:rPr>
                          <w:b w:val="0"/>
                        </w:rPr>
                        <w:t>Zeichnen Sie weitere passende Flächen in das Bild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287FC0" w:rsidRDefault="00287FC0">
      <w:pPr>
        <w:spacing w:line="240" w:lineRule="exact"/>
        <w:rPr>
          <w:color w:val="C00000"/>
          <w:lang w:eastAsia="de-DE"/>
        </w:rPr>
      </w:pPr>
      <w:r>
        <w:rPr>
          <w:color w:val="C00000"/>
        </w:rPr>
        <w:br w:type="page"/>
      </w: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145D46">
      <w:pPr>
        <w:pStyle w:val="Textkrper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376E79" wp14:editId="6F95F41E">
                <wp:simplePos x="0" y="0"/>
                <wp:positionH relativeFrom="margin">
                  <wp:posOffset>2461260</wp:posOffset>
                </wp:positionH>
                <wp:positionV relativeFrom="paragraph">
                  <wp:posOffset>10160</wp:posOffset>
                </wp:positionV>
                <wp:extent cx="2336800" cy="217805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17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5D46" w:rsidRPr="00D55E48" w:rsidRDefault="00145D46" w:rsidP="00145D46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Für die Erstellung des Brettspiels ist es wichtig, dass Sie verschiedene Flächen kennen und diese auch zeichnen können. </w:t>
                            </w:r>
                          </w:p>
                          <w:p w:rsidR="00145D46" w:rsidRPr="00D55E48" w:rsidRDefault="00145D46" w:rsidP="00145D46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 diesem Lernthema können Sie Ihr Vorwissen überprüfen und in den Lernschritten die einzelnen Bereiche wiederholen. </w:t>
                            </w:r>
                          </w:p>
                          <w:p w:rsidR="00145D46" w:rsidRDefault="00145D46" w:rsidP="00145D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76E79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30" type="#_x0000_t202" style="position:absolute;left:0;text-align:left;margin-left:193.8pt;margin-top:.8pt;width:184pt;height:171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" filled="f" stroked="f" strokeweight=".5pt">
                <v:textbox>
                  <w:txbxContent>
                    <w:p w:rsidR="00145D46" w:rsidRPr="00D55E48" w:rsidRDefault="00145D46" w:rsidP="00145D46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Für die Erstellung des Brettspiels ist es wichtig, dass Sie verschiedene Flächen kennen und diese auch zeichnen können. </w:t>
                      </w:r>
                    </w:p>
                    <w:p w:rsidR="00145D46" w:rsidRPr="00D55E48" w:rsidRDefault="00145D46" w:rsidP="00145D46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In diesem Lernthema können Sie Ihr Vorwissen überprüfen und in den Lernschritten die einzelnen Bereiche wiederholen. </w:t>
                      </w:r>
                    </w:p>
                    <w:p w:rsidR="00145D46" w:rsidRDefault="00145D46" w:rsidP="00145D4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C30CC5" wp14:editId="63CDD4BB">
            <wp:extent cx="4652992" cy="2184400"/>
            <wp:effectExtent l="0" t="0" r="0" b="6350"/>
            <wp:docPr id="21" name="Bild 1" descr="Glühbirne, Konzept, Kork, Bulletin, Bereit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ühbirne, Konzept, Kork, Bulletin, Bereitstell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5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50" cy="22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145D46" w:rsidP="00D9713B">
      <w:pPr>
        <w:pStyle w:val="berschrift3"/>
      </w:pPr>
      <w:r w:rsidRPr="00940380">
        <w:t>Informationen strukturieren</w:t>
      </w:r>
    </w:p>
    <w:p w:rsidR="00D9713B" w:rsidRPr="00D9713B" w:rsidRDefault="00D9713B" w:rsidP="00D9713B">
      <w:pPr>
        <w:pStyle w:val="Textkrper"/>
        <w:rPr>
          <w:b/>
          <w:sz w:val="14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5D46" w:rsidRDefault="00D9713B" w:rsidP="00145D46">
      <w:pPr>
        <w:pStyle w:val="Textkrper"/>
        <w:rPr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B61ADE" wp14:editId="7231B3ED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4641850" cy="1155700"/>
                <wp:effectExtent l="57150" t="38100" r="101600" b="120650"/>
                <wp:wrapTight wrapText="bothSides">
                  <wp:wrapPolygon edited="0">
                    <wp:start x="443" y="-712"/>
                    <wp:lineTo x="-266" y="0"/>
                    <wp:lineTo x="-266" y="20651"/>
                    <wp:lineTo x="355" y="22787"/>
                    <wp:lineTo x="621" y="23499"/>
                    <wp:lineTo x="21098" y="23499"/>
                    <wp:lineTo x="21364" y="22787"/>
                    <wp:lineTo x="21984" y="17446"/>
                    <wp:lineTo x="21984" y="5341"/>
                    <wp:lineTo x="21541" y="1424"/>
                    <wp:lineTo x="21275" y="-712"/>
                    <wp:lineTo x="443" y="-712"/>
                  </wp:wrapPolygon>
                </wp:wrapTight>
                <wp:docPr id="42" name="Abgerundetes 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0" cy="1155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145D46" w:rsidRPr="00940380" w:rsidRDefault="00145D46" w:rsidP="00940380">
                            <w:pPr>
                              <w:pStyle w:val="TabelleKopflinks"/>
                              <w:rPr>
                                <w:szCs w:val="24"/>
                              </w:rPr>
                            </w:pPr>
                            <w:r w:rsidRPr="00940380">
                              <w:rPr>
                                <w:szCs w:val="24"/>
                              </w:rPr>
                              <w:t>Arbeitsauftrag:</w:t>
                            </w:r>
                          </w:p>
                          <w:p w:rsidR="00145D46" w:rsidRPr="00940380" w:rsidRDefault="00145D46" w:rsidP="00F63617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 xml:space="preserve">Vervollständigen Sie die Tabelle. </w:t>
                            </w:r>
                          </w:p>
                          <w:p w:rsidR="00145D46" w:rsidRPr="00940380" w:rsidRDefault="00F63617" w:rsidP="00145D46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 xml:space="preserve">Notieren Sie den Namen </w:t>
                            </w:r>
                            <w:r w:rsidR="00302BE0">
                              <w:rPr>
                                <w:b w:val="0"/>
                                <w:szCs w:val="24"/>
                              </w:rPr>
                              <w:t xml:space="preserve">der jeweiligen Fläche </w:t>
                            </w:r>
                            <w:r w:rsidRPr="00940380">
                              <w:rPr>
                                <w:b w:val="0"/>
                                <w:szCs w:val="24"/>
                              </w:rPr>
                              <w:t xml:space="preserve">in der </w:t>
                            </w:r>
                            <w:r w:rsidR="00145D46" w:rsidRPr="00940380">
                              <w:rPr>
                                <w:b w:val="0"/>
                                <w:szCs w:val="24"/>
                              </w:rPr>
                              <w:t>Tabelle.</w:t>
                            </w:r>
                          </w:p>
                          <w:p w:rsidR="00145D46" w:rsidRPr="00940380" w:rsidRDefault="00145D46" w:rsidP="00145D46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>Zeichnen Sie die Fläche.</w:t>
                            </w:r>
                          </w:p>
                          <w:p w:rsidR="00145D46" w:rsidRPr="00940380" w:rsidRDefault="00F63617" w:rsidP="00145D46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>Nennen Si</w:t>
                            </w:r>
                            <w:r w:rsidR="00940380">
                              <w:rPr>
                                <w:b w:val="0"/>
                                <w:szCs w:val="24"/>
                              </w:rPr>
                              <w:t>e die Eigenschaften der Fläche.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B61ADE" id="Abgerundetes Rechteck 42" o:spid="_x0000_s1031" style="position:absolute;left:0;text-align:left;margin-left:.75pt;margin-top:1.45pt;width:365.5pt;height:9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45D46" w:rsidRPr="00940380" w:rsidRDefault="00145D46" w:rsidP="00940380">
                      <w:pPr>
                        <w:pStyle w:val="TabelleKopflinks"/>
                        <w:rPr>
                          <w:szCs w:val="24"/>
                        </w:rPr>
                      </w:pPr>
                      <w:r w:rsidRPr="00940380">
                        <w:rPr>
                          <w:szCs w:val="24"/>
                        </w:rPr>
                        <w:t>Arbeitsauftrag:</w:t>
                      </w:r>
                    </w:p>
                    <w:p w:rsidR="00145D46" w:rsidRPr="00940380" w:rsidRDefault="00145D46" w:rsidP="00F63617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Cs w:val="24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 xml:space="preserve">Vervollständigen Sie die Tabelle. </w:t>
                      </w:r>
                    </w:p>
                    <w:p w:rsidR="00145D46" w:rsidRPr="00940380" w:rsidRDefault="00F63617" w:rsidP="00145D46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Cs w:val="24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 xml:space="preserve">Notieren Sie den Namen </w:t>
                      </w:r>
                      <w:r w:rsidR="00302BE0">
                        <w:rPr>
                          <w:b w:val="0"/>
                          <w:szCs w:val="24"/>
                        </w:rPr>
                        <w:t xml:space="preserve">der jeweiligen Fläche </w:t>
                      </w:r>
                      <w:r w:rsidRPr="00940380">
                        <w:rPr>
                          <w:b w:val="0"/>
                          <w:szCs w:val="24"/>
                        </w:rPr>
                        <w:t xml:space="preserve">in der </w:t>
                      </w:r>
                      <w:r w:rsidR="00145D46" w:rsidRPr="00940380">
                        <w:rPr>
                          <w:b w:val="0"/>
                          <w:szCs w:val="24"/>
                        </w:rPr>
                        <w:t>Tabelle.</w:t>
                      </w:r>
                    </w:p>
                    <w:p w:rsidR="00145D46" w:rsidRPr="00940380" w:rsidRDefault="00145D46" w:rsidP="00145D46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Cs w:val="24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>Zeichnen Sie die Fläche.</w:t>
                      </w:r>
                    </w:p>
                    <w:p w:rsidR="00145D46" w:rsidRPr="00940380" w:rsidRDefault="00F63617" w:rsidP="00145D46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Cs w:val="24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>Nennen Si</w:t>
                      </w:r>
                      <w:r w:rsidR="00940380">
                        <w:rPr>
                          <w:b w:val="0"/>
                          <w:szCs w:val="24"/>
                        </w:rPr>
                        <w:t>e die Eigenschaften der Fläche.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5"/>
        <w:gridCol w:w="2126"/>
        <w:gridCol w:w="3940"/>
      </w:tblGrid>
      <w:tr w:rsidR="00145D46" w:rsidRPr="008F03EF" w:rsidTr="009D5EF4">
        <w:tc>
          <w:tcPr>
            <w:tcW w:w="1305" w:type="dxa"/>
            <w:shd w:val="clear" w:color="auto" w:fill="auto"/>
            <w:vAlign w:val="center"/>
          </w:tcPr>
          <w:p w:rsidR="00145D46" w:rsidRPr="008F03EF" w:rsidRDefault="00145D46" w:rsidP="009D5EF4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Name</w:t>
            </w:r>
          </w:p>
        </w:tc>
        <w:tc>
          <w:tcPr>
            <w:tcW w:w="2126" w:type="dxa"/>
            <w:vAlign w:val="center"/>
          </w:tcPr>
          <w:p w:rsidR="00145D46" w:rsidRPr="008F03EF" w:rsidRDefault="00AE12E6" w:rsidP="009D5EF4">
            <w:pPr>
              <w:pStyle w:val="Textkrper"/>
              <w:jc w:val="left"/>
              <w:rPr>
                <w:b/>
              </w:rPr>
            </w:pPr>
            <w:r>
              <w:rPr>
                <w:b/>
              </w:rPr>
              <w:t>Zeichnung</w:t>
            </w:r>
            <w:r>
              <w:rPr>
                <w:b/>
              </w:rPr>
              <w:t xml:space="preserve"> </w:t>
            </w:r>
            <w:r w:rsidR="00145D46">
              <w:rPr>
                <w:b/>
              </w:rPr>
              <w:t>der Fläche</w:t>
            </w:r>
          </w:p>
        </w:tc>
        <w:tc>
          <w:tcPr>
            <w:tcW w:w="3940" w:type="dxa"/>
            <w:vAlign w:val="center"/>
          </w:tcPr>
          <w:p w:rsidR="00145D46" w:rsidRPr="008F03EF" w:rsidRDefault="00145D46" w:rsidP="009D5EF4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Eigenschaften</w:t>
            </w:r>
          </w:p>
        </w:tc>
      </w:tr>
      <w:tr w:rsidR="00145D46" w:rsidRPr="00A410C8" w:rsidTr="009D5EF4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:rsidR="00145D46" w:rsidRPr="008F03EF" w:rsidRDefault="00145D46" w:rsidP="009D5EF4">
            <w:pPr>
              <w:pStyle w:val="Textkrper"/>
              <w:jc w:val="left"/>
              <w:rPr>
                <w:i/>
              </w:rPr>
            </w:pPr>
            <w:r w:rsidRPr="008F03EF">
              <w:rPr>
                <w:i/>
              </w:rPr>
              <w:t>Quadrat</w:t>
            </w:r>
          </w:p>
        </w:tc>
        <w:tc>
          <w:tcPr>
            <w:tcW w:w="2126" w:type="dxa"/>
            <w:vAlign w:val="center"/>
          </w:tcPr>
          <w:p w:rsidR="00145D46" w:rsidRPr="00A410C8" w:rsidRDefault="00145D46" w:rsidP="009D5EF4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77D07FE8" wp14:editId="14C7EE61">
                  <wp:extent cx="743585" cy="74358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:rsidR="00145D46" w:rsidRDefault="0024086D" w:rsidP="00145D46">
            <w:pPr>
              <w:pStyle w:val="Textkrper"/>
              <w:numPr>
                <w:ilvl w:val="0"/>
                <w:numId w:val="37"/>
              </w:numPr>
              <w:jc w:val="left"/>
            </w:pPr>
            <w:r>
              <w:t>v</w:t>
            </w:r>
            <w:r w:rsidR="00145D46">
              <w:t xml:space="preserve">ier Ecken. </w:t>
            </w:r>
          </w:p>
          <w:p w:rsidR="00145D46" w:rsidRDefault="0024086D" w:rsidP="00145D46">
            <w:pPr>
              <w:pStyle w:val="Textkrper"/>
              <w:numPr>
                <w:ilvl w:val="0"/>
                <w:numId w:val="37"/>
              </w:numPr>
              <w:jc w:val="left"/>
            </w:pPr>
            <w:r>
              <w:t>v</w:t>
            </w:r>
            <w:r w:rsidR="00145D46">
              <w:t xml:space="preserve">ier gleichlange Seiten. </w:t>
            </w:r>
          </w:p>
          <w:p w:rsidR="00145D46" w:rsidRDefault="0024086D" w:rsidP="00145D46">
            <w:pPr>
              <w:pStyle w:val="Textkrper"/>
              <w:numPr>
                <w:ilvl w:val="0"/>
                <w:numId w:val="37"/>
              </w:numPr>
              <w:jc w:val="left"/>
            </w:pPr>
            <w:r>
              <w:t>v</w:t>
            </w:r>
            <w:r w:rsidR="00145D46">
              <w:t>ier rechte Winkel</w:t>
            </w:r>
          </w:p>
          <w:p w:rsidR="00145D46" w:rsidRPr="00A410C8" w:rsidRDefault="00145D46" w:rsidP="00145D46">
            <w:pPr>
              <w:pStyle w:val="Textkrper"/>
              <w:numPr>
                <w:ilvl w:val="0"/>
                <w:numId w:val="37"/>
              </w:numPr>
              <w:jc w:val="left"/>
            </w:pPr>
          </w:p>
        </w:tc>
      </w:tr>
      <w:tr w:rsidR="00145D46" w:rsidRPr="00A410C8" w:rsidTr="009D5EF4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</w:tr>
      <w:tr w:rsidR="00145D46" w:rsidRPr="00A410C8" w:rsidTr="009D5EF4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</w:tr>
      <w:tr w:rsidR="00145D46" w:rsidRPr="00A410C8" w:rsidTr="009D5EF4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</w:tr>
      <w:tr w:rsidR="00145D46" w:rsidRPr="00A410C8" w:rsidTr="009D5EF4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</w:tr>
      <w:tr w:rsidR="00145D46" w:rsidRPr="00A410C8" w:rsidTr="009D5EF4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:rsidR="00145D46" w:rsidRPr="00A410C8" w:rsidRDefault="00145D46" w:rsidP="009D5EF4">
            <w:pPr>
              <w:pStyle w:val="Textkrper"/>
              <w:jc w:val="left"/>
            </w:pPr>
          </w:p>
        </w:tc>
      </w:tr>
    </w:tbl>
    <w:p w:rsidR="00145D46" w:rsidRPr="00940380" w:rsidRDefault="00145D46" w:rsidP="00145D46">
      <w:pPr>
        <w:pStyle w:val="Textkrper"/>
      </w:pPr>
    </w:p>
    <w:p w:rsidR="00145D46" w:rsidRPr="00940380" w:rsidRDefault="00145D46" w:rsidP="00D9713B">
      <w:pPr>
        <w:pStyle w:val="berschrift3"/>
      </w:pPr>
      <w:r w:rsidRPr="00940380">
        <w:t>Lernplakat erstellen</w:t>
      </w:r>
    </w:p>
    <w:p w:rsidR="00145D46" w:rsidRDefault="00D9713B" w:rsidP="00145D46">
      <w:pPr>
        <w:pStyle w:val="Textkrper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37A9F1" wp14:editId="377F2CE3">
                <wp:simplePos x="0" y="0"/>
                <wp:positionH relativeFrom="column">
                  <wp:posOffset>-6350</wp:posOffset>
                </wp:positionH>
                <wp:positionV relativeFrom="paragraph">
                  <wp:posOffset>36195</wp:posOffset>
                </wp:positionV>
                <wp:extent cx="4704080" cy="1590675"/>
                <wp:effectExtent l="57150" t="38100" r="96520" b="123825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080" cy="1590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145D46" w:rsidRPr="00940380" w:rsidRDefault="00145D46" w:rsidP="00940380">
                            <w:pPr>
                              <w:pStyle w:val="TabelleKopflinks"/>
                              <w:rPr>
                                <w:szCs w:val="24"/>
                              </w:rPr>
                            </w:pPr>
                            <w:r w:rsidRPr="00940380">
                              <w:rPr>
                                <w:szCs w:val="24"/>
                              </w:rPr>
                              <w:t>Arbeitsauftrag:</w:t>
                            </w:r>
                          </w:p>
                          <w:p w:rsidR="00145D46" w:rsidRPr="00940380" w:rsidRDefault="00145D46" w:rsidP="00145D46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>Erstellen Sie e</w:t>
                            </w:r>
                            <w:r w:rsidR="00F63617" w:rsidRPr="00940380">
                              <w:rPr>
                                <w:b w:val="0"/>
                                <w:szCs w:val="24"/>
                              </w:rPr>
                              <w:t xml:space="preserve">in Lernplakat zum Thema Flächen und ihre Eigenschaften. </w:t>
                            </w:r>
                          </w:p>
                          <w:p w:rsidR="00145D46" w:rsidRPr="00940380" w:rsidRDefault="00145D46" w:rsidP="00145D46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Cs w:val="24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 xml:space="preserve">Sie können dazu die Vorlage (auf der nächsten Seite) benutzen oder ein eigenes Plakat erstellen. </w:t>
                            </w:r>
                          </w:p>
                          <w:p w:rsidR="00F63617" w:rsidRPr="00940380" w:rsidRDefault="00F63617" w:rsidP="00F63617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 xml:space="preserve">Stellen Sie Ihr Lernplakat </w:t>
                            </w:r>
                            <w:r w:rsidR="00AE12E6">
                              <w:rPr>
                                <w:b w:val="0"/>
                                <w:szCs w:val="24"/>
                              </w:rPr>
                              <w:t xml:space="preserve">einer Partnerin oder </w:t>
                            </w:r>
                            <w:r w:rsidRPr="00940380">
                              <w:rPr>
                                <w:b w:val="0"/>
                                <w:szCs w:val="24"/>
                              </w:rPr>
                              <w:t xml:space="preserve">einem Partner vor. Ergänzen Sie gemeinsam weitere Eigenschaften. </w:t>
                            </w:r>
                          </w:p>
                          <w:p w:rsidR="00145D46" w:rsidRPr="00940380" w:rsidRDefault="00EC1971" w:rsidP="00145D46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940380">
                              <w:rPr>
                                <w:b w:val="0"/>
                                <w:szCs w:val="24"/>
                              </w:rPr>
                              <w:t>Hängen Sie das Lernplakat im Klassenzimmer auf.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7A9F1" id="Abgerundetes Rechteck 19" o:spid="_x0000_s1032" style="position:absolute;left:0;text-align:left;margin-left:-.5pt;margin-top:2.85pt;width:370.4pt;height:125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45D46" w:rsidRPr="00940380" w:rsidRDefault="00145D46" w:rsidP="00940380">
                      <w:pPr>
                        <w:pStyle w:val="TabelleKopflinks"/>
                        <w:rPr>
                          <w:szCs w:val="24"/>
                        </w:rPr>
                      </w:pPr>
                      <w:r w:rsidRPr="00940380">
                        <w:rPr>
                          <w:szCs w:val="24"/>
                        </w:rPr>
                        <w:t>Arbeitsauftrag:</w:t>
                      </w:r>
                    </w:p>
                    <w:p w:rsidR="00145D46" w:rsidRPr="00940380" w:rsidRDefault="00145D46" w:rsidP="00145D46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Cs w:val="24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>Erstellen Sie e</w:t>
                      </w:r>
                      <w:r w:rsidR="00F63617" w:rsidRPr="00940380">
                        <w:rPr>
                          <w:b w:val="0"/>
                          <w:szCs w:val="24"/>
                        </w:rPr>
                        <w:t xml:space="preserve">in Lernplakat zum Thema Flächen und ihre Eigenschaften. </w:t>
                      </w:r>
                    </w:p>
                    <w:p w:rsidR="00145D46" w:rsidRPr="00940380" w:rsidRDefault="00145D46" w:rsidP="00145D46">
                      <w:pPr>
                        <w:pStyle w:val="TabelleKopflinks"/>
                        <w:ind w:left="360"/>
                        <w:rPr>
                          <w:b w:val="0"/>
                          <w:szCs w:val="24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 xml:space="preserve">Sie können dazu die Vorlage (auf der nächsten Seite) benutzen oder ein eigenes Plakat erstellen. </w:t>
                      </w:r>
                    </w:p>
                    <w:p w:rsidR="00F63617" w:rsidRPr="00940380" w:rsidRDefault="00F63617" w:rsidP="00F63617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Cs w:val="24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 xml:space="preserve">Stellen Sie Ihr Lernplakat </w:t>
                      </w:r>
                      <w:r w:rsidR="00AE12E6">
                        <w:rPr>
                          <w:b w:val="0"/>
                          <w:szCs w:val="24"/>
                        </w:rPr>
                        <w:t xml:space="preserve">einer Partnerin oder </w:t>
                      </w:r>
                      <w:r w:rsidRPr="00940380">
                        <w:rPr>
                          <w:b w:val="0"/>
                          <w:szCs w:val="24"/>
                        </w:rPr>
                        <w:t xml:space="preserve">einem Partner vor. Ergänzen Sie gemeinsam weitere Eigenschaften. </w:t>
                      </w:r>
                    </w:p>
                    <w:p w:rsidR="00145D46" w:rsidRPr="00940380" w:rsidRDefault="00EC1971" w:rsidP="00145D46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940380">
                        <w:rPr>
                          <w:b w:val="0"/>
                          <w:szCs w:val="24"/>
                        </w:rPr>
                        <w:t>Hängen Sie das Lernplakat im Klassenzimmer auf.</w:t>
                      </w:r>
                    </w:p>
                  </w:txbxContent>
                </v:textbox>
              </v:roundrect>
            </w:pict>
          </mc:Fallback>
        </mc:AlternateContent>
      </w:r>
      <w:r w:rsidR="00940380" w:rsidRPr="00940380">
        <w:rPr>
          <w:b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4E9CBFF" wp14:editId="3843ACB6">
                <wp:simplePos x="0" y="0"/>
                <wp:positionH relativeFrom="column">
                  <wp:posOffset>527685</wp:posOffset>
                </wp:positionH>
                <wp:positionV relativeFrom="paragraph">
                  <wp:posOffset>1839595</wp:posOffset>
                </wp:positionV>
                <wp:extent cx="2921000" cy="3111500"/>
                <wp:effectExtent l="0" t="0" r="0" b="0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3111500"/>
                          <a:chOff x="0" y="0"/>
                          <a:chExt cx="3378200" cy="3378200"/>
                        </a:xfrm>
                      </wpg:grpSpPr>
                      <pic:pic xmlns:pic="http://schemas.openxmlformats.org/drawingml/2006/picture">
                        <pic:nvPicPr>
                          <pic:cNvPr id="36" name="Bild 1" descr="Business Frau, Dahinter Stehen, Plakat, Werbu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Rechteck 37"/>
                        <wps:cNvSpPr/>
                        <wps:spPr>
                          <a:xfrm>
                            <a:off x="349250" y="309669"/>
                            <a:ext cx="196850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5D46" w:rsidRPr="00F63617" w:rsidRDefault="00145D46" w:rsidP="00145D46">
                              <w:pPr>
                                <w:pStyle w:val="Textkrper"/>
                                <w:rPr>
                                  <w:color w:val="000000" w:themeColor="text1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63617">
                                <w:rPr>
                                  <w:color w:val="000000" w:themeColor="text1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Sie wissen nicht wie sie ein Lernplakat gestalte sollen?</w:t>
                              </w:r>
                            </w:p>
                            <w:p w:rsidR="00145D46" w:rsidRPr="006D6361" w:rsidRDefault="00145D46" w:rsidP="00145D46">
                              <w:pPr>
                                <w:pStyle w:val="Textkrper"/>
                                <w:rPr>
                                  <w:color w:val="000000" w:themeColor="text1"/>
                                  <w:szCs w:val="24"/>
                                </w:rPr>
                              </w:pPr>
                              <w:r w:rsidRPr="006D6361">
                                <w:rPr>
                                  <w:color w:val="000000" w:themeColor="text1"/>
                                  <w:szCs w:val="24"/>
                                </w:rPr>
                                <w:t xml:space="preserve">Recherchieren Sie im Internet über die Methode. </w:t>
                              </w:r>
                            </w:p>
                            <w:p w:rsidR="00145D46" w:rsidRPr="006D6361" w:rsidRDefault="00145D46" w:rsidP="00145D46">
                              <w:pPr>
                                <w:pStyle w:val="Textkrper"/>
                                <w:rPr>
                                  <w:color w:val="000000" w:themeColor="text1"/>
                                  <w:szCs w:val="24"/>
                                </w:rPr>
                              </w:pPr>
                              <w:r w:rsidRPr="006D6361">
                                <w:rPr>
                                  <w:color w:val="000000" w:themeColor="text1"/>
                                  <w:szCs w:val="24"/>
                                </w:rPr>
                                <w:t xml:space="preserve">Finden Sie selber nichts, können Sie diesen QR-Code benutzen. </w:t>
                              </w:r>
                            </w:p>
                            <w:p w:rsidR="00145D46" w:rsidRDefault="00145D46" w:rsidP="00145D46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940380" w:rsidRDefault="00940380" w:rsidP="00145D46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940380" w:rsidRDefault="00940380" w:rsidP="00145D46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940380" w:rsidRPr="00AF3341" w:rsidRDefault="00940380" w:rsidP="00145D46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9CBFF" id="Gruppieren 38" o:spid="_x0000_s1033" style="position:absolute;left:0;text-align:left;margin-left:41.55pt;margin-top:144.85pt;width:230pt;height:245pt;z-index:251699200;mso-width-relative:margin;mso-height-relative:margin" coordsize="33782,33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">
                <v:shape id="Bild 1" o:spid="_x0000_s1034" type="#_x0000_t75" alt="Business Frau, Dahinter Stehen, Plakat, Werbung" style="position:absolute;width:33782;height:3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">
                  <v:imagedata r:id="rId20" o:title="Business Frau, Dahinter Stehen, Plakat, Werbung" recolortarget="#203957 [1444]"/>
                </v:shape>
                <v:rect id="Rechteck 37" o:spid="_x0000_s1035" style="position:absolute;left:3492;top:3096;width:19685;height:29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" filled="f" stroked="f" strokeweight="2pt">
                  <v:textbox>
                    <w:txbxContent>
                      <w:p w:rsidR="00145D46" w:rsidRPr="00F63617" w:rsidRDefault="00145D46" w:rsidP="00145D46">
                        <w:pPr>
                          <w:pStyle w:val="Textkrper"/>
                          <w:rPr>
                            <w:color w:val="000000" w:themeColor="text1"/>
                            <w:sz w:val="24"/>
                            <w:szCs w:val="2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63617">
                          <w:rPr>
                            <w:color w:val="000000" w:themeColor="text1"/>
                            <w:sz w:val="24"/>
                            <w:szCs w:val="2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Sie wissen nicht wie sie ein Lernplakat gestalte sollen?</w:t>
                        </w:r>
                      </w:p>
                      <w:p w:rsidR="00145D46" w:rsidRPr="006D6361" w:rsidRDefault="00145D46" w:rsidP="00145D46">
                        <w:pPr>
                          <w:pStyle w:val="Textkrper"/>
                          <w:rPr>
                            <w:color w:val="000000" w:themeColor="text1"/>
                            <w:szCs w:val="24"/>
                          </w:rPr>
                        </w:pPr>
                        <w:r w:rsidRPr="006D6361">
                          <w:rPr>
                            <w:color w:val="000000" w:themeColor="text1"/>
                            <w:szCs w:val="24"/>
                          </w:rPr>
                          <w:t xml:space="preserve">Recherchieren Sie im Internet über die Methode. </w:t>
                        </w:r>
                      </w:p>
                      <w:p w:rsidR="00145D46" w:rsidRPr="006D6361" w:rsidRDefault="00145D46" w:rsidP="00145D46">
                        <w:pPr>
                          <w:pStyle w:val="Textkrper"/>
                          <w:rPr>
                            <w:color w:val="000000" w:themeColor="text1"/>
                            <w:szCs w:val="24"/>
                          </w:rPr>
                        </w:pPr>
                        <w:r w:rsidRPr="006D6361">
                          <w:rPr>
                            <w:color w:val="000000" w:themeColor="text1"/>
                            <w:szCs w:val="24"/>
                          </w:rPr>
                          <w:t xml:space="preserve">Finden Sie selber nichts, können Sie diesen QR-Code benutzen. </w:t>
                        </w:r>
                      </w:p>
                      <w:p w:rsidR="00145D46" w:rsidRDefault="00145D46" w:rsidP="00145D46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940380" w:rsidRDefault="00940380" w:rsidP="00145D46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940380" w:rsidRDefault="00940380" w:rsidP="00145D46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940380" w:rsidRPr="00AF3341" w:rsidRDefault="00940380" w:rsidP="00145D46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F30386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7458901" wp14:editId="61A59865">
                <wp:simplePos x="0" y="0"/>
                <wp:positionH relativeFrom="column">
                  <wp:posOffset>3606800</wp:posOffset>
                </wp:positionH>
                <wp:positionV relativeFrom="paragraph">
                  <wp:posOffset>2319655</wp:posOffset>
                </wp:positionV>
                <wp:extent cx="2856865" cy="1803400"/>
                <wp:effectExtent l="0" t="0" r="635" b="635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865" cy="1803400"/>
                          <a:chOff x="0" y="0"/>
                          <a:chExt cx="2856865" cy="1803400"/>
                        </a:xfrm>
                      </wpg:grpSpPr>
                      <pic:pic xmlns:pic="http://schemas.openxmlformats.org/drawingml/2006/picture">
                        <pic:nvPicPr>
                          <pic:cNvPr id="7" name="Bild 1" descr="Raum, Galerie, Bild, Ausstellung, Kunst, Kunsthall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hteck 10"/>
                        <wps:cNvSpPr/>
                        <wps:spPr>
                          <a:xfrm>
                            <a:off x="1289050" y="946150"/>
                            <a:ext cx="800100" cy="5016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F30386" w:rsidRPr="002645BE" w:rsidRDefault="00F30386" w:rsidP="00F30386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645BE">
                                <w:rPr>
                                  <w:b/>
                                  <w:color w:val="1F497D" w:themeColor="text2"/>
                                </w:rPr>
                                <w:t xml:space="preserve">Museumsrundgang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Grafik 4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31850"/>
                            <a:ext cx="29019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duotone>
                              <a:srgbClr val="C0504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150" y="831850"/>
                            <a:ext cx="31750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458901" id="Gruppieren 48" o:spid="_x0000_s1036" style="position:absolute;left:0;text-align:left;margin-left:284pt;margin-top:182.65pt;width:224.95pt;height:142pt;z-index:251711488" coordsize="28568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">
                <v:shape id="Bild 1" o:spid="_x0000_s1037" type="#_x0000_t75" alt="Raum, Galerie, Bild, Ausstellung, Kunst, Kunsthalle" style="position:absolute;width:28568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">
                  <v:imagedata r:id="rId24" o:title="Raum, Galerie, Bild, Ausstellung, Kunst, Kunsthalle"/>
                </v:shape>
                <v:rect id="Rechteck 10" o:spid="_x0000_s1038" style="position:absolute;left:12890;top:9461;width:8001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" fillcolor="#9ab5e4" strokecolor="#385d8a">
                  <v:fill color2="#e1e8f5" rotate="t" colors="0 #9ab5e4;.5 #c2d1ed;1 #e1e8f5" focus="100%" type="gradient"/>
                  <v:stroke dashstyle="1 1"/>
                  <v:textbox>
                    <w:txbxContent>
                      <w:p w:rsidR="00F30386" w:rsidRPr="002645BE" w:rsidRDefault="00F30386" w:rsidP="00F30386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2645BE">
                          <w:rPr>
                            <w:b/>
                            <w:color w:val="1F497D" w:themeColor="text2"/>
                          </w:rPr>
                          <w:t xml:space="preserve">Museumsrundgang </w:t>
                        </w:r>
                      </w:p>
                    </w:txbxContent>
                  </v:textbox>
                </v:rect>
                <v:shape id="Grafik 46" o:spid="_x0000_s1039" type="#_x0000_t75" style="position:absolute;left:1270;top:8318;width:290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">
                  <v:imagedata r:id="rId25" o:title=""/>
                </v:shape>
                <v:shape id="Grafik 47" o:spid="_x0000_s1040" type="#_x0000_t75" style="position:absolute;left:5651;top:8318;width:3175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">
                  <v:imagedata r:id="rId26" o:title="" recolortarget="#942825"/>
                </v:shape>
              </v:group>
            </w:pict>
          </mc:Fallback>
        </mc:AlternateContent>
      </w:r>
    </w:p>
    <w:p w:rsidR="00145D46" w:rsidRDefault="00145D46" w:rsidP="00145D46">
      <w:pPr>
        <w:pStyle w:val="Textkrper"/>
        <w:rPr>
          <w:color w:val="C00000"/>
        </w:rPr>
      </w:pPr>
    </w:p>
    <w:p w:rsidR="00F63617" w:rsidRDefault="00D9713B" w:rsidP="00145D46">
      <w:pPr>
        <w:pStyle w:val="Textkrper"/>
        <w:rPr>
          <w:noProof/>
          <w:sz w:val="24"/>
        </w:rPr>
      </w:pPr>
      <w:r w:rsidRPr="00940380">
        <w:rPr>
          <w:noProof/>
          <w:sz w:val="24"/>
        </w:rPr>
        <w:drawing>
          <wp:anchor distT="0" distB="0" distL="114300" distR="114300" simplePos="0" relativeHeight="251707392" behindDoc="0" locked="0" layoutInCell="0" allowOverlap="1" wp14:anchorId="011D7B61" wp14:editId="6312F348">
            <wp:simplePos x="0" y="0"/>
            <wp:positionH relativeFrom="rightMargin">
              <wp:posOffset>198755</wp:posOffset>
            </wp:positionH>
            <wp:positionV relativeFrom="paragraph">
              <wp:posOffset>-3810</wp:posOffset>
            </wp:positionV>
            <wp:extent cx="323850" cy="323850"/>
            <wp:effectExtent l="0" t="0" r="0" b="0"/>
            <wp:wrapNone/>
            <wp:docPr id="32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9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D46" w:rsidRDefault="00145D46" w:rsidP="00145D46">
      <w:pPr>
        <w:pStyle w:val="Textkrper"/>
        <w:rPr>
          <w:color w:val="C00000"/>
        </w:rPr>
      </w:pPr>
    </w:p>
    <w:p w:rsidR="00145D46" w:rsidRDefault="00D9713B" w:rsidP="00145D46">
      <w:pPr>
        <w:pStyle w:val="Textkrper"/>
        <w:rPr>
          <w:color w:val="C00000"/>
        </w:rPr>
      </w:pPr>
      <w:r w:rsidRPr="00AF334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41184" behindDoc="0" locked="0" layoutInCell="1" allowOverlap="1" wp14:anchorId="76567C36" wp14:editId="6EE822EB">
            <wp:simplePos x="0" y="0"/>
            <wp:positionH relativeFrom="column">
              <wp:posOffset>1308100</wp:posOffset>
            </wp:positionH>
            <wp:positionV relativeFrom="paragraph">
              <wp:posOffset>3120390</wp:posOffset>
            </wp:positionV>
            <wp:extent cx="912495" cy="930275"/>
            <wp:effectExtent l="0" t="0" r="1905" b="3175"/>
            <wp:wrapNone/>
            <wp:docPr id="40" name="Grafik 4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602C87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380">
        <w:rPr>
          <w:noProof/>
          <w:sz w:val="24"/>
        </w:rPr>
        <w:drawing>
          <wp:anchor distT="0" distB="0" distL="114300" distR="114300" simplePos="0" relativeHeight="251705344" behindDoc="0" locked="0" layoutInCell="0" allowOverlap="1" wp14:anchorId="79F2DAC5" wp14:editId="74BF9F7D">
            <wp:simplePos x="0" y="0"/>
            <wp:positionH relativeFrom="rightMargin">
              <wp:posOffset>202565</wp:posOffset>
            </wp:positionH>
            <wp:positionV relativeFrom="paragraph">
              <wp:posOffset>295275</wp:posOffset>
            </wp:positionV>
            <wp:extent cx="658495" cy="323850"/>
            <wp:effectExtent l="0" t="0" r="8255" b="0"/>
            <wp:wrapNone/>
            <wp:docPr id="12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D46" w:rsidRDefault="00145D46" w:rsidP="00853223">
      <w:pPr>
        <w:rPr>
          <w:color w:val="FF0000"/>
          <w:sz w:val="24"/>
          <w:szCs w:val="24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DD6E0C2" wp14:editId="677965B7">
                <wp:simplePos x="0" y="0"/>
                <wp:positionH relativeFrom="column">
                  <wp:posOffset>4334354</wp:posOffset>
                </wp:positionH>
                <wp:positionV relativeFrom="paragraph">
                  <wp:posOffset>-8469</wp:posOffset>
                </wp:positionV>
                <wp:extent cx="1530350" cy="2070022"/>
                <wp:effectExtent l="0" t="0" r="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2070022"/>
                          <a:chOff x="0" y="0"/>
                          <a:chExt cx="1225550" cy="1225550"/>
                        </a:xfrm>
                      </wpg:grpSpPr>
                      <pic:pic xmlns:pic="http://schemas.openxmlformats.org/drawingml/2006/picture">
                        <pic:nvPicPr>
                          <pic:cNvPr id="462" name="Grafik 46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Rechteck 485"/>
                        <wps:cNvSpPr/>
                        <wps:spPr>
                          <a:xfrm>
                            <a:off x="285293" y="87782"/>
                            <a:ext cx="660400" cy="9091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5D46" w:rsidRPr="00E226C5" w:rsidRDefault="00145D46" w:rsidP="00145D4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26C5">
                                <w:rPr>
                                  <w:sz w:val="18"/>
                                  <w:szCs w:val="18"/>
                                </w:rPr>
                                <w:t xml:space="preserve">Sie können dieses Lernplakat auch mit einer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App erstellen. Fragen Sie bei Ihrer Lehrerkraft nach.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6E0C2" id="Gruppieren 14" o:spid="_x0000_s1041" style="position:absolute;margin-left:341.3pt;margin-top:-.65pt;width:120.5pt;height:163pt;z-index:251701248;mso-width-relative:margin;mso-height-relative:margin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">
                <v:shape id="Grafik 462" o:spid="_x0000_s1042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">
                  <v:imagedata r:id="rId31" o:title=""/>
                </v:shape>
                <v:rect id="Rechteck 485" o:spid="_x0000_s1043" style="position:absolute;left:2852;top:877;width:6604;height:9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" fillcolor="window" stroked="f" strokeweight="2pt">
                  <v:textbox>
                    <w:txbxContent>
                      <w:p w:rsidR="00145D46" w:rsidRPr="00E226C5" w:rsidRDefault="00145D46" w:rsidP="00145D4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226C5">
                          <w:rPr>
                            <w:sz w:val="18"/>
                            <w:szCs w:val="18"/>
                          </w:rPr>
                          <w:t xml:space="preserve">Sie können dieses Lernplakat auch mit einer </w:t>
                        </w:r>
                        <w:r>
                          <w:rPr>
                            <w:sz w:val="18"/>
                            <w:szCs w:val="18"/>
                          </w:rPr>
                          <w:t>App erstellen. Fragen Sie bei Ihrer Lehrerkraft nach.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9A8474C" wp14:editId="57C3FBDC">
            <wp:extent cx="4170947" cy="4876800"/>
            <wp:effectExtent l="0" t="0" r="127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Lernplakat B neu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947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D46" w:rsidRPr="00940380" w:rsidRDefault="00145D46" w:rsidP="00D9713B">
      <w:pPr>
        <w:pStyle w:val="berschrift3"/>
      </w:pPr>
      <w:r w:rsidRPr="00940380"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145D46" w:rsidRPr="00940380" w:rsidTr="009D5EF4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5D46" w:rsidRPr="00940380" w:rsidRDefault="00145D46" w:rsidP="009D5EF4">
            <w:pPr>
              <w:pStyle w:val="AufgabeText"/>
              <w:ind w:left="0"/>
              <w:jc w:val="left"/>
            </w:pPr>
            <w:r w:rsidRPr="00940380"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145D46" w:rsidRPr="00940380" w:rsidRDefault="0024086D" w:rsidP="009D5EF4">
            <w:pPr>
              <w:pStyle w:val="AufgabeText"/>
              <w:ind w:left="113" w:right="113"/>
              <w:jc w:val="left"/>
              <w:rPr>
                <w:b/>
              </w:rPr>
            </w:pPr>
            <w:r w:rsidRPr="00940380">
              <w:rPr>
                <w:noProof/>
              </w:rPr>
              <w:drawing>
                <wp:inline distT="0" distB="0" distL="0" distR="0" wp14:anchorId="420AC391" wp14:editId="31FD61ED">
                  <wp:extent cx="180000" cy="180000"/>
                  <wp:effectExtent l="0" t="0" r="0" b="0"/>
                  <wp:docPr id="31" name="Grafik 31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145D46" w:rsidRPr="00940380" w:rsidRDefault="00145D46" w:rsidP="009D5EF4">
            <w:pPr>
              <w:pStyle w:val="AufgabeText"/>
              <w:ind w:left="113" w:right="113"/>
              <w:rPr>
                <w:b/>
              </w:rPr>
            </w:pPr>
            <w:r w:rsidRPr="00940380">
              <w:rPr>
                <w:noProof/>
              </w:rPr>
              <w:drawing>
                <wp:inline distT="0" distB="0" distL="0" distR="0" wp14:anchorId="3F3CC087" wp14:editId="18B2CCB8">
                  <wp:extent cx="180000" cy="180000"/>
                  <wp:effectExtent l="0" t="0" r="0" b="0"/>
                  <wp:docPr id="29" name="Grafik 2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145D46" w:rsidRPr="00940380" w:rsidRDefault="0024086D" w:rsidP="009D5EF4">
            <w:pPr>
              <w:pStyle w:val="AufgabeText"/>
              <w:ind w:left="113" w:right="113"/>
              <w:rPr>
                <w:b/>
              </w:rPr>
            </w:pPr>
            <w:r w:rsidRPr="00940380">
              <w:rPr>
                <w:noProof/>
              </w:rPr>
              <w:drawing>
                <wp:inline distT="0" distB="0" distL="0" distR="0" wp14:anchorId="651DC08D" wp14:editId="4170C627">
                  <wp:extent cx="180000" cy="180000"/>
                  <wp:effectExtent l="0" t="0" r="0" b="0"/>
                  <wp:docPr id="28" name="Grafik 2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46" w:rsidRPr="00940380" w:rsidTr="009D5EF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46" w:rsidRPr="00940380" w:rsidRDefault="00A71F20" w:rsidP="00A71F20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0"/>
              </w:rPr>
            </w:pPr>
            <w:r w:rsidRPr="00940380">
              <w:rPr>
                <w:sz w:val="20"/>
              </w:rPr>
              <w:t xml:space="preserve">Ich kann Flächen benennen.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</w:tr>
      <w:tr w:rsidR="00145D46" w:rsidRPr="00940380" w:rsidTr="009D5EF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46" w:rsidRPr="00940380" w:rsidRDefault="00A71F20" w:rsidP="00A71F20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0"/>
              </w:rPr>
            </w:pPr>
            <w:r w:rsidRPr="00940380">
              <w:rPr>
                <w:sz w:val="20"/>
              </w:rPr>
              <w:t xml:space="preserve">Ich kann Flächen voneinander unterscheiden.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</w:tr>
      <w:tr w:rsidR="00145D46" w:rsidRPr="00940380" w:rsidTr="009D5EF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46" w:rsidRPr="00940380" w:rsidRDefault="00A71F20" w:rsidP="00A71F20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0"/>
              </w:rPr>
            </w:pPr>
            <w:r w:rsidRPr="00940380">
              <w:rPr>
                <w:sz w:val="20"/>
              </w:rPr>
              <w:t xml:space="preserve">Ich kann geometrische Formen voneinander unterscheiden.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</w:tr>
      <w:tr w:rsidR="00145D46" w:rsidRPr="00940380" w:rsidTr="009D5EF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46" w:rsidRPr="00940380" w:rsidRDefault="00A71F20" w:rsidP="00A71F20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0"/>
              </w:rPr>
            </w:pPr>
            <w:r w:rsidRPr="00940380">
              <w:rPr>
                <w:sz w:val="20"/>
              </w:rPr>
              <w:t xml:space="preserve">Ich kann Flächen zeichnen.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</w:tr>
      <w:tr w:rsidR="00145D46" w:rsidRPr="00940380" w:rsidTr="009D5EF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46" w:rsidRPr="00940380" w:rsidRDefault="00A71F20" w:rsidP="00A71F20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rFonts w:eastAsia="Times New Roman" w:cs="Times New Roman"/>
                <w:i/>
                <w:color w:val="000000"/>
                <w:sz w:val="20"/>
              </w:rPr>
            </w:pPr>
            <w:r w:rsidRPr="00940380">
              <w:rPr>
                <w:rFonts w:eastAsia="Times New Roman" w:cs="Times New Roman"/>
                <w:i/>
                <w:color w:val="000000"/>
                <w:sz w:val="20"/>
              </w:rPr>
              <w:t>Ich kann mit Materialien zum Zeichnen ordentlich umgehen.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D46" w:rsidRPr="00940380" w:rsidRDefault="00145D46" w:rsidP="009D5EF4">
            <w:pPr>
              <w:pStyle w:val="AufgabeText"/>
              <w:ind w:left="0"/>
            </w:pPr>
          </w:p>
        </w:tc>
      </w:tr>
      <w:tr w:rsidR="00A71F20" w:rsidRPr="00940380" w:rsidTr="009D5EF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F20" w:rsidRPr="00940380" w:rsidRDefault="00A71F20" w:rsidP="00A71F20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i/>
                <w:sz w:val="20"/>
              </w:rPr>
            </w:pPr>
            <w:r w:rsidRPr="00940380">
              <w:rPr>
                <w:rFonts w:eastAsia="Times New Roman" w:cs="Times New Roman"/>
                <w:i/>
                <w:color w:val="000000"/>
                <w:sz w:val="20"/>
              </w:rPr>
              <w:t>Ich kann ein Lernplakat erstellen.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20" w:rsidRPr="00940380" w:rsidRDefault="00A71F20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20" w:rsidRPr="00940380" w:rsidRDefault="00A71F20" w:rsidP="009D5EF4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20" w:rsidRPr="00940380" w:rsidRDefault="00A71F20" w:rsidP="009D5EF4">
            <w:pPr>
              <w:pStyle w:val="AufgabeText"/>
              <w:ind w:left="0"/>
            </w:pPr>
          </w:p>
        </w:tc>
      </w:tr>
    </w:tbl>
    <w:p w:rsidR="00145D46" w:rsidRPr="00940380" w:rsidRDefault="00145D46" w:rsidP="00145D46">
      <w:pPr>
        <w:spacing w:line="240" w:lineRule="exact"/>
      </w:pPr>
    </w:p>
    <w:p w:rsidR="00145D46" w:rsidRPr="00940380" w:rsidRDefault="00145D46" w:rsidP="00145D46">
      <w:pPr>
        <w:spacing w:line="240" w:lineRule="exact"/>
      </w:pPr>
      <w:r w:rsidRPr="00940380">
        <w:t>Wie zufrieden bin ich mit meiner Arbeit an der Lernaufgabe?</w:t>
      </w:r>
    </w:p>
    <w:p w:rsidR="00145D46" w:rsidRPr="00940380" w:rsidRDefault="00145D46" w:rsidP="00145D46">
      <w:pPr>
        <w:spacing w:line="240" w:lineRule="exact"/>
      </w:pPr>
      <w:r w:rsidRPr="00940380">
        <w:t xml:space="preserve"> (1 – nicht zufrieden und 10 – sehr zufrieden) </w:t>
      </w:r>
    </w:p>
    <w:p w:rsidR="00145D46" w:rsidRPr="00940380" w:rsidRDefault="00145D46" w:rsidP="00145D46">
      <w:pPr>
        <w:spacing w:line="240" w:lineRule="exact"/>
      </w:pPr>
      <w:r w:rsidRPr="0094038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C3CDEA" wp14:editId="28BF55FD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D46" w:rsidRPr="005825EB" w:rsidRDefault="00145D46" w:rsidP="00145D46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3CDEA" id="Textfeld 2" o:spid="_x0000_s1044" type="#_x0000_t202" style="position:absolute;margin-left:-.6pt;margin-top:7.85pt;width:376.75pt;height:2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" stroked="f">
                <v:textbox>
                  <w:txbxContent>
                    <w:p w:rsidR="00145D46" w:rsidRPr="005825EB" w:rsidRDefault="00145D46" w:rsidP="00145D46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145D46" w:rsidRPr="00940380" w:rsidRDefault="00145D46" w:rsidP="00145D46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:rsidR="00145D46" w:rsidRPr="00940380" w:rsidRDefault="00145D46" w:rsidP="00145D46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145D46" w:rsidRPr="00940380" w:rsidTr="009D5EF4">
        <w:tc>
          <w:tcPr>
            <w:tcW w:w="1276" w:type="dxa"/>
            <w:gridSpan w:val="2"/>
          </w:tcPr>
          <w:p w:rsidR="00145D46" w:rsidRPr="00940380" w:rsidRDefault="00145D46" w:rsidP="009D5EF4">
            <w:pPr>
              <w:spacing w:line="240" w:lineRule="exact"/>
              <w:rPr>
                <w:b/>
              </w:rPr>
            </w:pPr>
            <w:r w:rsidRPr="00940380">
              <w:rPr>
                <w:b/>
              </w:rPr>
              <w:t>Ich habe …</w:t>
            </w:r>
          </w:p>
        </w:tc>
        <w:tc>
          <w:tcPr>
            <w:tcW w:w="5986" w:type="dxa"/>
          </w:tcPr>
          <w:p w:rsidR="00145D46" w:rsidRPr="00940380" w:rsidRDefault="00145D46" w:rsidP="009D5EF4">
            <w:pPr>
              <w:spacing w:line="240" w:lineRule="exact"/>
            </w:pPr>
          </w:p>
        </w:tc>
      </w:tr>
      <w:tr w:rsidR="00145D46" w:rsidRPr="00940380" w:rsidTr="009D5EF4">
        <w:trPr>
          <w:trHeight w:val="449"/>
        </w:trPr>
        <w:sdt>
          <w:sdtPr>
            <w:id w:val="4163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:rsidR="00145D46" w:rsidRPr="00940380" w:rsidRDefault="00145D46" w:rsidP="009D5EF4">
                <w:pPr>
                  <w:spacing w:line="240" w:lineRule="exact"/>
                  <w:jc w:val="center"/>
                </w:pPr>
                <w:r w:rsidRPr="0094038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:rsidR="00145D46" w:rsidRPr="00940380" w:rsidRDefault="00145D46" w:rsidP="009D5EF4">
            <w:pPr>
              <w:spacing w:line="240" w:lineRule="exact"/>
            </w:pPr>
            <w:r w:rsidRPr="00940380">
              <w:t>meinen Lernschritt im Ordner eingeheftet.</w:t>
            </w:r>
          </w:p>
        </w:tc>
      </w:tr>
      <w:tr w:rsidR="00145D46" w:rsidRPr="00940380" w:rsidTr="00E31E92">
        <w:trPr>
          <w:trHeight w:val="77"/>
        </w:trPr>
        <w:sdt>
          <w:sdtPr>
            <w:id w:val="-135695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:rsidR="00145D46" w:rsidRPr="00940380" w:rsidRDefault="00145D46" w:rsidP="009D5EF4">
                <w:pPr>
                  <w:spacing w:line="240" w:lineRule="exact"/>
                  <w:jc w:val="center"/>
                </w:pPr>
                <w:r w:rsidRPr="0094038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:rsidR="00145D46" w:rsidRPr="00940380" w:rsidRDefault="00D9713B" w:rsidP="009D5EF4">
            <w:pPr>
              <w:spacing w:line="240" w:lineRule="exact"/>
              <w:rPr>
                <w:noProof/>
              </w:rPr>
            </w:pPr>
            <w:r w:rsidRPr="00344159">
              <w:rPr>
                <w:noProof/>
              </w:rPr>
              <w:t>den Arbeitsauftrag erledigt und das entsprechende Feld in der Lernwegeliste markiert.</w:t>
            </w:r>
          </w:p>
        </w:tc>
      </w:tr>
    </w:tbl>
    <w:p w:rsidR="005728F2" w:rsidRDefault="005728F2">
      <w:pPr>
        <w:spacing w:line="240" w:lineRule="exact"/>
      </w:pPr>
      <w:r>
        <w:br w:type="page"/>
      </w:r>
    </w:p>
    <w:p w:rsidR="005728F2" w:rsidRDefault="005728F2">
      <w:r w:rsidRPr="00860AAF">
        <w:rPr>
          <w:bCs/>
          <w:noProof/>
          <w:lang w:eastAsia="de-DE"/>
        </w:rPr>
        <w:lastRenderedPageBreak/>
        <w:drawing>
          <wp:anchor distT="0" distB="0" distL="114300" distR="114300" simplePos="0" relativeHeight="251657216" behindDoc="0" locked="0" layoutInCell="1" allowOverlap="1" wp14:anchorId="6F9180B6" wp14:editId="3C03C007">
            <wp:simplePos x="0" y="0"/>
            <wp:positionH relativeFrom="column">
              <wp:posOffset>4821555</wp:posOffset>
            </wp:positionH>
            <wp:positionV relativeFrom="paragraph">
              <wp:posOffset>1003935</wp:posOffset>
            </wp:positionV>
            <wp:extent cx="341630" cy="313055"/>
            <wp:effectExtent l="0" t="0" r="1270" b="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EA9465" wp14:editId="204BEE50">
                <wp:simplePos x="0" y="0"/>
                <wp:positionH relativeFrom="column">
                  <wp:posOffset>-5906</wp:posOffset>
                </wp:positionH>
                <wp:positionV relativeFrom="paragraph">
                  <wp:posOffset>838200</wp:posOffset>
                </wp:positionV>
                <wp:extent cx="4829175" cy="3665220"/>
                <wp:effectExtent l="0" t="0" r="0" b="0"/>
                <wp:wrapNone/>
                <wp:docPr id="468" name="Gruppieren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3665220"/>
                          <a:chOff x="0" y="0"/>
                          <a:chExt cx="4565354" cy="3493770"/>
                        </a:xfrm>
                      </wpg:grpSpPr>
                      <wpg:grpSp>
                        <wpg:cNvPr id="1" name="Gruppieren 1"/>
                        <wpg:cNvGrpSpPr/>
                        <wpg:grpSpPr>
                          <a:xfrm>
                            <a:off x="0" y="0"/>
                            <a:ext cx="4470400" cy="3493770"/>
                            <a:chOff x="0" y="0"/>
                            <a:chExt cx="4470400" cy="3493770"/>
                          </a:xfrm>
                        </wpg:grpSpPr>
                        <pic:pic xmlns:pic="http://schemas.openxmlformats.org/drawingml/2006/picture">
                          <pic:nvPicPr>
                            <pic:cNvPr id="4" name="Grafik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70400" cy="3290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Grafik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682750" y="2552700"/>
                              <a:ext cx="986155" cy="941070"/>
                            </a:xfrm>
                            <a:prstGeom prst="rect">
                              <a:avLst/>
                            </a:prstGeom>
                            <a:scene3d>
                              <a:camera prst="isometricOffAxis2Top"/>
                              <a:lightRig rig="threePt" dir="t"/>
                            </a:scene3d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6" name="Bild 1" descr="Hocker, Sitz, Sitzmöbel, Rot, Möbel, Runde, Grau, Stahl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049" y="2381061"/>
                            <a:ext cx="117030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7" name="Bild 1" descr="Ipad, Tablette, Wohnung, Transparent, Technologie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168" y="1511929"/>
                            <a:ext cx="36957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B77B6" id="Gruppieren 468" o:spid="_x0000_s1026" style="position:absolute;margin-left:-.45pt;margin-top:66pt;width:380.25pt;height:288.6pt;z-index:251660288;mso-width-relative:margin;mso-height-relative:margin" coordsize="45653,349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">
                <v:group id="Gruppieren 1" o:spid="_x0000_s1027" style="position:absolute;width:44704;height:34937" coordsize="44704,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Grafik 4" o:spid="_x0000_s1028" type="#_x0000_t75" style="position:absolute;width:44704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">
                    <v:imagedata r:id="rId11" o:title=""/>
                  </v:shape>
                  <v:shape id="Grafik 6" o:spid="_x0000_s1029" type="#_x0000_t75" style="position:absolute;left:16827;top:25527;width:9862;height:94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">
                    <v:imagedata r:id="rId12" o:title=""/>
                  </v:shape>
                </v:group>
                <v:shape id="Bild 1" o:spid="_x0000_s1030" type="#_x0000_t75" alt="Hocker, Sitz, Sitzmöbel, Rot, Möbel, Runde, Grau, Stahl" style="position:absolute;left:33950;top:23810;width:11703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">
                  <v:imagedata r:id="rId38" o:title="Hocker, Sitz, Sitzmöbel, Rot, Möbel, Runde, Grau, Stahl"/>
                </v:shape>
                <v:shape id="Bild 1" o:spid="_x0000_s1031" type="#_x0000_t75" alt="Ipad, Tablette, Wohnung, Transparent, Technologie" style="position:absolute;left:23991;top:15119;width:369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">
                  <v:imagedata r:id="rId39" o:title="Ipad, Tablette, Wohnung, Transparent, Technologie"/>
                </v:shape>
              </v:group>
            </w:pict>
          </mc:Fallback>
        </mc:AlternateContent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31E92" w:rsidRPr="00743C43" w:rsidTr="00E83B9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1E92" w:rsidRPr="00453EC1" w:rsidRDefault="00E31E92" w:rsidP="00E83B9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:rsidR="00E31E92" w:rsidRPr="00AE1A6D" w:rsidRDefault="00E31E92" w:rsidP="00E83B96">
            <w:pPr>
              <w:rPr>
                <w:b/>
              </w:rPr>
            </w:pPr>
            <w:r w:rsidRPr="000B2D18">
              <w:rPr>
                <w:b/>
                <w:color w:val="000000" w:themeColor="text1"/>
                <w:sz w:val="16"/>
                <w:szCs w:val="16"/>
              </w:rPr>
              <w:t>Mit Flächen umgehen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1E92" w:rsidRPr="00453EC1" w:rsidRDefault="00E31E92" w:rsidP="00E83B9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1E92" w:rsidRPr="00453EC1" w:rsidRDefault="00E31E92" w:rsidP="00E83B96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:rsidR="00E31E92" w:rsidRDefault="00E31E92" w:rsidP="00E83B96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M05.01.</w:t>
            </w:r>
            <w:r w:rsidR="00940380">
              <w:rPr>
                <w:rFonts w:eastAsia="Times New Roman"/>
                <w:b/>
                <w:lang w:val="en-GB"/>
              </w:rPr>
              <w:t>0</w:t>
            </w:r>
            <w:r>
              <w:rPr>
                <w:rFonts w:eastAsia="Times New Roman"/>
                <w:b/>
                <w:lang w:val="en-GB"/>
              </w:rPr>
              <w:t>3</w:t>
            </w:r>
          </w:p>
          <w:p w:rsidR="00E31E92" w:rsidRPr="00743C43" w:rsidRDefault="00E31E92" w:rsidP="00E83B9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M05.02.</w:t>
            </w:r>
            <w:r w:rsidR="00940380">
              <w:rPr>
                <w:rFonts w:eastAsia="Times New Roman"/>
                <w:b/>
                <w:lang w:val="en-GB"/>
              </w:rPr>
              <w:t>0</w:t>
            </w:r>
            <w:r>
              <w:rPr>
                <w:rFonts w:eastAsia="Times New Roman"/>
                <w:b/>
                <w:lang w:val="en-GB"/>
              </w:rPr>
              <w:t>3</w:t>
            </w:r>
          </w:p>
        </w:tc>
      </w:tr>
      <w:tr w:rsidR="00E31E92" w:rsidRPr="00453EC1" w:rsidTr="00E83B9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:rsidR="00E31E92" w:rsidRPr="00A402FC" w:rsidRDefault="00E31E92" w:rsidP="00E83B96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31E92" w:rsidRPr="00453EC1" w:rsidRDefault="00E31E92" w:rsidP="00E83B9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31E92" w:rsidRPr="00453EC1" w:rsidTr="00E83B9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E31E92" w:rsidRPr="00122340" w:rsidRDefault="00E31E92" w:rsidP="00AE12E6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:rsidR="00E31E92" w:rsidRPr="00453EC1" w:rsidRDefault="00E31E92" w:rsidP="00E83B9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/>
      </w: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rPr>
          <w:color w:val="FF0000"/>
          <w:sz w:val="24"/>
          <w:szCs w:val="24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940380" w:rsidRDefault="00E31E92" w:rsidP="00E31E92">
      <w:pPr>
        <w:pStyle w:val="Textkrper"/>
        <w:rPr>
          <w:color w:val="C00000"/>
        </w:rPr>
      </w:pPr>
      <w:r>
        <w:rPr>
          <w:color w:val="C00000"/>
        </w:rPr>
        <w:br/>
      </w:r>
    </w:p>
    <w:p w:rsidR="00940380" w:rsidRDefault="00940380" w:rsidP="00E31E92">
      <w:pPr>
        <w:pStyle w:val="Textkrper"/>
        <w:rPr>
          <w:color w:val="C00000"/>
        </w:rPr>
      </w:pPr>
      <w:r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BD153EB" wp14:editId="388D367D">
                <wp:simplePos x="0" y="0"/>
                <wp:positionH relativeFrom="column">
                  <wp:posOffset>-281940</wp:posOffset>
                </wp:positionH>
                <wp:positionV relativeFrom="paragraph">
                  <wp:posOffset>144780</wp:posOffset>
                </wp:positionV>
                <wp:extent cx="6699250" cy="4352925"/>
                <wp:effectExtent l="57150" t="38100" r="82550" b="104775"/>
                <wp:wrapNone/>
                <wp:docPr id="458" name="Gruppieren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4352925"/>
                          <a:chOff x="0" y="0"/>
                          <a:chExt cx="6699250" cy="4353252"/>
                        </a:xfrm>
                      </wpg:grpSpPr>
                      <wps:wsp>
                        <wps:cNvPr id="459" name="Abgerundetes Rechteck 459"/>
                        <wps:cNvSpPr/>
                        <wps:spPr>
                          <a:xfrm>
                            <a:off x="0" y="0"/>
                            <a:ext cx="6699250" cy="435325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31E92" w:rsidRPr="00940380" w:rsidRDefault="00E31E92" w:rsidP="00E31E92">
                              <w:pPr>
                                <w:pStyle w:val="TabelleKopflinks"/>
                              </w:pPr>
                              <w:r w:rsidRPr="00940380">
                                <w:t>Arbeitsauftrag:</w:t>
                              </w: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numPr>
                                  <w:ilvl w:val="0"/>
                                  <w:numId w:val="41"/>
                                </w:numPr>
                                <w:rPr>
                                  <w:b w:val="0"/>
                                </w:rPr>
                              </w:pPr>
                              <w:r w:rsidRPr="00940380">
                                <w:rPr>
                                  <w:b w:val="0"/>
                                </w:rPr>
                                <w:t>Schreiben Sie alle Flächen</w:t>
                              </w:r>
                              <w:r w:rsidR="0024086D">
                                <w:rPr>
                                  <w:b w:val="0"/>
                                </w:rPr>
                                <w:t>,</w:t>
                              </w:r>
                              <w:r w:rsidRPr="00940380">
                                <w:rPr>
                                  <w:b w:val="0"/>
                                </w:rPr>
                                <w:t xml:space="preserve"> die Sie auf dem Bild sehen</w:t>
                              </w:r>
                              <w:r w:rsidR="0024086D">
                                <w:rPr>
                                  <w:b w:val="0"/>
                                </w:rPr>
                                <w:t>,</w:t>
                              </w:r>
                              <w:r w:rsidRPr="00940380">
                                <w:rPr>
                                  <w:b w:val="0"/>
                                </w:rPr>
                                <w:t xml:space="preserve"> auf. </w:t>
                              </w: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color w:val="C00000"/>
                                </w:rPr>
                              </w:pPr>
                              <w:r w:rsidRPr="00940380">
                                <w:rPr>
                                  <w:b w:val="0"/>
                                  <w:color w:val="C00000"/>
                                </w:rPr>
                                <w:t>Rechteck, Dreieck, Kreis, Kreisausschnitt und Quadrat</w:t>
                              </w: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numPr>
                                  <w:ilvl w:val="0"/>
                                  <w:numId w:val="41"/>
                                </w:numPr>
                                <w:rPr>
                                  <w:b w:val="0"/>
                                </w:rPr>
                              </w:pPr>
                              <w:r w:rsidRPr="00940380">
                                <w:rPr>
                                  <w:b w:val="0"/>
                                </w:rPr>
                                <w:t xml:space="preserve">Beschreiben Sie die Eigenschaften der einzelnen Flächen. </w:t>
                              </w: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940380" w:rsidRDefault="00940380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940380" w:rsidRDefault="00940380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940380" w:rsidRDefault="00940380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940380" w:rsidRDefault="00940380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940380" w:rsidRDefault="00940380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940380" w:rsidRPr="00940380" w:rsidRDefault="00940380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Default="00E31E92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940380" w:rsidRPr="00940380" w:rsidRDefault="00940380" w:rsidP="00E31E92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:rsidR="00E31E92" w:rsidRPr="00940380" w:rsidRDefault="00E31E92" w:rsidP="00E31E92">
                              <w:pPr>
                                <w:pStyle w:val="TabelleKopflinks"/>
                                <w:numPr>
                                  <w:ilvl w:val="0"/>
                                  <w:numId w:val="41"/>
                                </w:numPr>
                                <w:rPr>
                                  <w:b w:val="0"/>
                                </w:rPr>
                              </w:pPr>
                              <w:r w:rsidRPr="00940380">
                                <w:rPr>
                                  <w:b w:val="0"/>
                                </w:rPr>
                                <w:t>Zeichnen Sie weitere passende Flächen ins das Bild.</w:t>
                              </w:r>
                            </w:p>
                            <w:p w:rsidR="00E31E92" w:rsidRPr="00A04C3A" w:rsidRDefault="00E31E92" w:rsidP="00940380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940380">
                                <w:rPr>
                                  <w:b w:val="0"/>
                                  <w:color w:val="C00000"/>
                                </w:rPr>
                                <w:t xml:space="preserve">Individuelle Lösungsmöglichkeiten – Beispiele im Bild. </w:t>
                              </w:r>
                            </w:p>
                            <w:p w:rsidR="00E31E92" w:rsidRPr="00875C55" w:rsidRDefault="00E31E92" w:rsidP="00E31E92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Rechteck 460"/>
                        <wps:cNvSpPr/>
                        <wps:spPr>
                          <a:xfrm>
                            <a:off x="276034" y="2620023"/>
                            <a:ext cx="2634558" cy="8962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E31E92" w:rsidRPr="006D6361" w:rsidRDefault="00AE12E6" w:rsidP="00E31E9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hyperlink r:id="rId40" w:history="1">
                                <w:r w:rsidR="00E31E92" w:rsidRPr="006D6361">
                                  <w:rPr>
                                    <w:rStyle w:val="Hyperlink"/>
                                    <w:b/>
                                  </w:rPr>
                                  <w:t>Rechteck:</w:t>
                                </w:r>
                              </w:hyperlink>
                              <w:r w:rsidR="00E31E92" w:rsidRPr="006D6361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E31E92" w:rsidRPr="006D6361" w:rsidRDefault="0024086D" w:rsidP="00E31E92">
                              <w:pPr>
                                <w:pStyle w:val="Fuzeile"/>
                                <w:numPr>
                                  <w:ilvl w:val="0"/>
                                  <w:numId w:val="20"/>
                                </w:num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vier</w:t>
                              </w:r>
                              <w:r w:rsidR="00E31E92" w:rsidRPr="006D6361">
                                <w:rPr>
                                  <w:sz w:val="20"/>
                                </w:rPr>
                                <w:t xml:space="preserve"> Ecken</w:t>
                              </w:r>
                            </w:p>
                            <w:p w:rsidR="00E31E92" w:rsidRPr="006D6361" w:rsidRDefault="00E31E92" w:rsidP="00E31E92">
                              <w:pPr>
                                <w:pStyle w:val="Fuzeile"/>
                                <w:numPr>
                                  <w:ilvl w:val="0"/>
                                  <w:numId w:val="20"/>
                                </w:numPr>
                                <w:rPr>
                                  <w:sz w:val="20"/>
                                </w:rPr>
                              </w:pPr>
                              <w:r w:rsidRPr="006D6361">
                                <w:rPr>
                                  <w:sz w:val="20"/>
                                </w:rPr>
                                <w:t>gegenüberliegende Seite</w:t>
                              </w:r>
                              <w:r w:rsidR="0007420F" w:rsidRPr="006D6361">
                                <w:rPr>
                                  <w:sz w:val="20"/>
                                </w:rPr>
                                <w:t>n</w:t>
                              </w:r>
                              <w:r w:rsidRPr="006D6361">
                                <w:rPr>
                                  <w:sz w:val="20"/>
                                </w:rPr>
                                <w:t xml:space="preserve"> sind gleich lang.</w:t>
                              </w:r>
                            </w:p>
                            <w:p w:rsidR="00E31E92" w:rsidRDefault="00E31E92" w:rsidP="00E31E9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Rechteck 461"/>
                        <wps:cNvSpPr/>
                        <wps:spPr>
                          <a:xfrm>
                            <a:off x="276034" y="1023123"/>
                            <a:ext cx="1440000" cy="144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E31E92" w:rsidRPr="006D6361" w:rsidRDefault="00AE12E6" w:rsidP="00E31E9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hyperlink r:id="rId41" w:history="1">
                                <w:r w:rsidR="00E31E92" w:rsidRPr="006D6361">
                                  <w:rPr>
                                    <w:rStyle w:val="Hyperlink"/>
                                    <w:b/>
                                  </w:rPr>
                                  <w:t>Quadrat</w:t>
                                </w:r>
                              </w:hyperlink>
                            </w:p>
                            <w:p w:rsidR="00E31E92" w:rsidRPr="006D6361" w:rsidRDefault="0024086D" w:rsidP="00E31E92">
                              <w:pPr>
                                <w:pStyle w:val="Fuzeile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vier</w:t>
                              </w:r>
                              <w:r w:rsidR="00E31E92" w:rsidRPr="006D6361">
                                <w:rPr>
                                  <w:sz w:val="20"/>
                                </w:rPr>
                                <w:t xml:space="preserve"> Ecken</w:t>
                              </w:r>
                            </w:p>
                            <w:p w:rsidR="00E31E92" w:rsidRPr="006D6361" w:rsidRDefault="0024086D" w:rsidP="00E31E92">
                              <w:pPr>
                                <w:pStyle w:val="Fuzeile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vier</w:t>
                              </w:r>
                              <w:r w:rsidR="00E31E92" w:rsidRPr="006D6361">
                                <w:rPr>
                                  <w:sz w:val="20"/>
                                </w:rPr>
                                <w:t xml:space="preserve"> gleich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E31E92" w:rsidRPr="006D6361">
                                <w:rPr>
                                  <w:sz w:val="20"/>
                                </w:rPr>
                                <w:t>lange Seiten</w:t>
                              </w:r>
                            </w:p>
                            <w:p w:rsidR="00E31E92" w:rsidRPr="0024086D" w:rsidRDefault="0024086D" w:rsidP="00E31E92">
                              <w:pPr>
                                <w:pStyle w:val="Fuzeile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</w:t>
                              </w:r>
                              <w:r w:rsidR="00E31E92" w:rsidRPr="006D6361">
                                <w:rPr>
                                  <w:sz w:val="20"/>
                                </w:rPr>
                                <w:t>egenüberliegende Seiten sind gleich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4086D">
                                <w:rPr>
                                  <w:sz w:val="20"/>
                                </w:rPr>
                                <w:t>lang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leichschenkliges Dreieck 463"/>
                        <wps:cNvSpPr/>
                        <wps:spPr>
                          <a:xfrm>
                            <a:off x="1809595" y="1023123"/>
                            <a:ext cx="2362200" cy="1466165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E31E92" w:rsidRPr="006D6361" w:rsidRDefault="00AE12E6" w:rsidP="00E31E9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hyperlink r:id="rId42" w:history="1">
                                <w:r w:rsidR="00E31E92" w:rsidRPr="006D6361">
                                  <w:rPr>
                                    <w:rStyle w:val="Hyperlink"/>
                                    <w:b/>
                                  </w:rPr>
                                  <w:t xml:space="preserve">Dreieck: </w:t>
                                </w:r>
                              </w:hyperlink>
                            </w:p>
                            <w:p w:rsidR="00E31E92" w:rsidRPr="006D6361" w:rsidRDefault="0024086D" w:rsidP="00E31E92">
                              <w:pPr>
                                <w:pStyle w:val="Fuzeile"/>
                                <w:numPr>
                                  <w:ilvl w:val="0"/>
                                  <w:numId w:val="22"/>
                                </w:numPr>
                                <w:ind w:left="-284" w:hanging="28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drei</w:t>
                              </w:r>
                              <w:r w:rsidR="00E31E92" w:rsidRPr="006D6361">
                                <w:rPr>
                                  <w:sz w:val="20"/>
                                </w:rPr>
                                <w:t xml:space="preserve"> Ecken</w:t>
                              </w:r>
                            </w:p>
                            <w:p w:rsidR="00E31E92" w:rsidRPr="006D6361" w:rsidRDefault="0024086D" w:rsidP="00E31E92">
                              <w:pPr>
                                <w:pStyle w:val="Fuzeile"/>
                                <w:numPr>
                                  <w:ilvl w:val="0"/>
                                  <w:numId w:val="22"/>
                                </w:numPr>
                                <w:ind w:left="-284" w:hanging="28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drei</w:t>
                              </w:r>
                              <w:r w:rsidR="00E31E92" w:rsidRPr="006D6361">
                                <w:rPr>
                                  <w:sz w:val="20"/>
                                </w:rPr>
                                <w:t xml:space="preserve"> Seiten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Ellipse 464"/>
                        <wps:cNvSpPr/>
                        <wps:spPr>
                          <a:xfrm>
                            <a:off x="4171795" y="813557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E31E92" w:rsidRPr="006D6361" w:rsidRDefault="00E31E92" w:rsidP="00E31E92">
                              <w:pPr>
                                <w:jc w:val="center"/>
                                <w:rPr>
                                  <w:b/>
                                  <w:szCs w:val="22"/>
                                </w:rPr>
                              </w:pPr>
                              <w:r w:rsidRPr="006D6361">
                                <w:rPr>
                                  <w:b/>
                                  <w:szCs w:val="22"/>
                                </w:rPr>
                                <w:t>Kreis:</w:t>
                              </w:r>
                              <w:r w:rsidR="0056412F" w:rsidRPr="006D6361">
                                <w:rPr>
                                  <w:b/>
                                  <w:szCs w:val="22"/>
                                </w:rPr>
                                <w:t xml:space="preserve"> und Kreisausschnitt</w:t>
                              </w:r>
                            </w:p>
                            <w:p w:rsidR="00E31E92" w:rsidRPr="006D6361" w:rsidRDefault="0024086D" w:rsidP="00E31E92">
                              <w:pPr>
                                <w:pStyle w:val="Fuzeile"/>
                                <w:numPr>
                                  <w:ilvl w:val="0"/>
                                  <w:numId w:val="23"/>
                                </w:numPr>
                                <w:ind w:left="284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e</w:t>
                              </w:r>
                              <w:r w:rsidR="00E31E92" w:rsidRPr="006D6361">
                                <w:rPr>
                                  <w:sz w:val="20"/>
                                  <w:szCs w:val="22"/>
                                </w:rPr>
                                <w:t>ndlose Randlinie</w:t>
                              </w:r>
                            </w:p>
                            <w:p w:rsidR="00E31E92" w:rsidRPr="006D6361" w:rsidRDefault="00E31E92" w:rsidP="00E31E92">
                              <w:pPr>
                                <w:pStyle w:val="Fuzeile"/>
                                <w:numPr>
                                  <w:ilvl w:val="0"/>
                                  <w:numId w:val="23"/>
                                </w:numPr>
                                <w:ind w:left="142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6D6361">
                                <w:rPr>
                                  <w:sz w:val="20"/>
                                  <w:szCs w:val="22"/>
                                </w:rPr>
                                <w:t>Rand hat immer den gleichen Abstand von der Mitte</w:t>
                              </w:r>
                            </w:p>
                            <w:p w:rsidR="0056412F" w:rsidRPr="006D6361" w:rsidRDefault="0056412F" w:rsidP="00E31E92">
                              <w:pPr>
                                <w:pStyle w:val="Fuzeile"/>
                                <w:numPr>
                                  <w:ilvl w:val="0"/>
                                  <w:numId w:val="23"/>
                                </w:numPr>
                                <w:ind w:left="142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6D6361">
                                <w:rPr>
                                  <w:sz w:val="20"/>
                                  <w:szCs w:val="22"/>
                                </w:rPr>
                                <w:t xml:space="preserve">Kreisausschnitt: Teil eines Kreises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153EB" id="Gruppieren 458" o:spid="_x0000_s1045" style="position:absolute;left:0;text-align:left;margin-left:-22.2pt;margin-top:11.4pt;width:527.5pt;height:342.75pt;z-index:251727872;mso-height-relative:margin" coordsize="66992,43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">
                <v:roundrect id="Abgerundetes Rechteck 459" o:spid="_x0000_s1046" style="position:absolute;width:66992;height:435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E31E92" w:rsidRPr="00940380" w:rsidRDefault="00E31E92" w:rsidP="00E31E92">
                        <w:pPr>
                          <w:pStyle w:val="TabelleKopflinks"/>
                        </w:pPr>
                        <w:r w:rsidRPr="00940380">
                          <w:t>Arbeitsauftrag:</w:t>
                        </w:r>
                      </w:p>
                      <w:p w:rsidR="00E31E92" w:rsidRPr="00940380" w:rsidRDefault="00E31E92" w:rsidP="00E31E92">
                        <w:pPr>
                          <w:pStyle w:val="TabelleKopflinks"/>
                          <w:numPr>
                            <w:ilvl w:val="0"/>
                            <w:numId w:val="41"/>
                          </w:numPr>
                          <w:rPr>
                            <w:b w:val="0"/>
                          </w:rPr>
                        </w:pPr>
                        <w:r w:rsidRPr="00940380">
                          <w:rPr>
                            <w:b w:val="0"/>
                          </w:rPr>
                          <w:t>Schreiben Sie alle Flächen</w:t>
                        </w:r>
                        <w:r w:rsidR="0024086D">
                          <w:rPr>
                            <w:b w:val="0"/>
                          </w:rPr>
                          <w:t>,</w:t>
                        </w:r>
                        <w:r w:rsidRPr="00940380">
                          <w:rPr>
                            <w:b w:val="0"/>
                          </w:rPr>
                          <w:t xml:space="preserve"> die Sie auf dem Bild sehen</w:t>
                        </w:r>
                        <w:r w:rsidR="0024086D">
                          <w:rPr>
                            <w:b w:val="0"/>
                          </w:rPr>
                          <w:t>,</w:t>
                        </w:r>
                        <w:r w:rsidRPr="00940380">
                          <w:rPr>
                            <w:b w:val="0"/>
                          </w:rPr>
                          <w:t xml:space="preserve"> auf. </w:t>
                        </w:r>
                      </w:p>
                      <w:p w:rsidR="00E31E92" w:rsidRPr="00940380" w:rsidRDefault="00E31E92" w:rsidP="00E31E92">
                        <w:pPr>
                          <w:pStyle w:val="TabelleKopflinks"/>
                          <w:ind w:firstLine="360"/>
                          <w:rPr>
                            <w:b w:val="0"/>
                            <w:color w:val="C00000"/>
                          </w:rPr>
                        </w:pPr>
                        <w:r w:rsidRPr="00940380">
                          <w:rPr>
                            <w:b w:val="0"/>
                            <w:color w:val="C00000"/>
                          </w:rPr>
                          <w:t>Rechteck, Dreieck, Kreis, Kreisausschnitt und Quadrat</w:t>
                        </w:r>
                      </w:p>
                      <w:p w:rsidR="00E31E92" w:rsidRPr="00940380" w:rsidRDefault="00E31E92" w:rsidP="00E31E92">
                        <w:pPr>
                          <w:pStyle w:val="TabelleKopflinks"/>
                          <w:numPr>
                            <w:ilvl w:val="0"/>
                            <w:numId w:val="41"/>
                          </w:numPr>
                          <w:rPr>
                            <w:b w:val="0"/>
                          </w:rPr>
                        </w:pPr>
                        <w:r w:rsidRPr="00940380">
                          <w:rPr>
                            <w:b w:val="0"/>
                          </w:rPr>
                          <w:t xml:space="preserve">Beschreiben Sie die Eigenschaften der einzelnen Flächen. </w:t>
                        </w: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940380" w:rsidRDefault="00940380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940380" w:rsidRDefault="00940380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940380" w:rsidRDefault="00940380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940380" w:rsidRDefault="00940380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940380" w:rsidRDefault="00940380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940380" w:rsidRPr="00940380" w:rsidRDefault="00940380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Default="00E31E92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940380" w:rsidRPr="00940380" w:rsidRDefault="00940380" w:rsidP="00E31E92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:rsidR="00E31E92" w:rsidRPr="00940380" w:rsidRDefault="00E31E92" w:rsidP="00E31E92">
                        <w:pPr>
                          <w:pStyle w:val="TabelleKopflinks"/>
                          <w:numPr>
                            <w:ilvl w:val="0"/>
                            <w:numId w:val="41"/>
                          </w:numPr>
                          <w:rPr>
                            <w:b w:val="0"/>
                          </w:rPr>
                        </w:pPr>
                        <w:r w:rsidRPr="00940380">
                          <w:rPr>
                            <w:b w:val="0"/>
                          </w:rPr>
                          <w:t>Zeichnen Sie weitere passende Flächen ins das Bild.</w:t>
                        </w:r>
                      </w:p>
                      <w:p w:rsidR="00E31E92" w:rsidRPr="00A04C3A" w:rsidRDefault="00E31E92" w:rsidP="00940380">
                        <w:pPr>
                          <w:pStyle w:val="TabelleKopflinks"/>
                          <w:ind w:left="36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940380">
                          <w:rPr>
                            <w:b w:val="0"/>
                            <w:color w:val="C00000"/>
                          </w:rPr>
                          <w:t xml:space="preserve">Individuelle Lösungsmöglichkeiten – Beispiele im Bild. </w:t>
                        </w:r>
                      </w:p>
                      <w:p w:rsidR="00E31E92" w:rsidRPr="00875C55" w:rsidRDefault="00E31E92" w:rsidP="00E31E92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ect id="Rechteck 460" o:spid="_x0000_s1047" style="position:absolute;left:2760;top:26200;width:26345;height:8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" fillcolor="window" strokecolor="#4f81bd" strokeweight="2pt">
                  <v:shadow on="t" color="black" opacity="26214f" origin="-.5,-.5" offset=".74836mm,.74836mm"/>
                  <v:textbox>
                    <w:txbxContent>
                      <w:p w:rsidR="00E31E92" w:rsidRPr="006D6361" w:rsidRDefault="00AE12E6" w:rsidP="00E31E92">
                        <w:pPr>
                          <w:jc w:val="center"/>
                          <w:rPr>
                            <w:b/>
                          </w:rPr>
                        </w:pPr>
                        <w:hyperlink r:id="rId43" w:history="1">
                          <w:r w:rsidR="00E31E92" w:rsidRPr="006D6361">
                            <w:rPr>
                              <w:rStyle w:val="Hyperlink"/>
                              <w:b/>
                            </w:rPr>
                            <w:t>Rechteck:</w:t>
                          </w:r>
                        </w:hyperlink>
                        <w:r w:rsidR="00E31E92" w:rsidRPr="006D6361">
                          <w:rPr>
                            <w:b/>
                          </w:rPr>
                          <w:t xml:space="preserve"> </w:t>
                        </w:r>
                      </w:p>
                      <w:p w:rsidR="00E31E92" w:rsidRPr="006D6361" w:rsidRDefault="0024086D" w:rsidP="00E31E92">
                        <w:pPr>
                          <w:pStyle w:val="Fuzeile"/>
                          <w:numPr>
                            <w:ilvl w:val="0"/>
                            <w:numId w:val="20"/>
                          </w:num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vier</w:t>
                        </w:r>
                        <w:r w:rsidR="00E31E92" w:rsidRPr="006D6361">
                          <w:rPr>
                            <w:sz w:val="20"/>
                          </w:rPr>
                          <w:t xml:space="preserve"> Ecken</w:t>
                        </w:r>
                      </w:p>
                      <w:p w:rsidR="00E31E92" w:rsidRPr="006D6361" w:rsidRDefault="00E31E92" w:rsidP="00E31E92">
                        <w:pPr>
                          <w:pStyle w:val="Fuzeile"/>
                          <w:numPr>
                            <w:ilvl w:val="0"/>
                            <w:numId w:val="20"/>
                          </w:numPr>
                          <w:rPr>
                            <w:sz w:val="20"/>
                          </w:rPr>
                        </w:pPr>
                        <w:r w:rsidRPr="006D6361">
                          <w:rPr>
                            <w:sz w:val="20"/>
                          </w:rPr>
                          <w:t>gegenüberliegende Seite</w:t>
                        </w:r>
                        <w:r w:rsidR="0007420F" w:rsidRPr="006D6361">
                          <w:rPr>
                            <w:sz w:val="20"/>
                          </w:rPr>
                          <w:t>n</w:t>
                        </w:r>
                        <w:r w:rsidRPr="006D6361">
                          <w:rPr>
                            <w:sz w:val="20"/>
                          </w:rPr>
                          <w:t xml:space="preserve"> sind gleich lang.</w:t>
                        </w:r>
                      </w:p>
                      <w:p w:rsidR="00E31E92" w:rsidRDefault="00E31E92" w:rsidP="00E31E92"/>
                    </w:txbxContent>
                  </v:textbox>
                </v:rect>
                <v:rect id="Rechteck 461" o:spid="_x0000_s1048" style="position:absolute;left:2760;top:10231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" fillcolor="window" strokecolor="#c0504d" strokeweight="2pt">
                  <v:shadow on="t" color="black" opacity="26214f" origin="-.5,-.5" offset=".74836mm,.74836mm"/>
                  <v:textbox>
                    <w:txbxContent>
                      <w:p w:rsidR="00E31E92" w:rsidRPr="006D6361" w:rsidRDefault="00AE12E6" w:rsidP="00E31E92">
                        <w:pPr>
                          <w:jc w:val="center"/>
                          <w:rPr>
                            <w:b/>
                          </w:rPr>
                        </w:pPr>
                        <w:hyperlink r:id="rId44" w:history="1">
                          <w:r w:rsidR="00E31E92" w:rsidRPr="006D6361">
                            <w:rPr>
                              <w:rStyle w:val="Hyperlink"/>
                              <w:b/>
                            </w:rPr>
                            <w:t>Quadrat</w:t>
                          </w:r>
                        </w:hyperlink>
                      </w:p>
                      <w:p w:rsidR="00E31E92" w:rsidRPr="006D6361" w:rsidRDefault="0024086D" w:rsidP="00E31E92">
                        <w:pPr>
                          <w:pStyle w:val="Fuzeile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vier</w:t>
                        </w:r>
                        <w:r w:rsidR="00E31E92" w:rsidRPr="006D6361">
                          <w:rPr>
                            <w:sz w:val="20"/>
                          </w:rPr>
                          <w:t xml:space="preserve"> Ecken</w:t>
                        </w:r>
                      </w:p>
                      <w:p w:rsidR="00E31E92" w:rsidRPr="006D6361" w:rsidRDefault="0024086D" w:rsidP="00E31E92">
                        <w:pPr>
                          <w:pStyle w:val="Fuzeile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vier</w:t>
                        </w:r>
                        <w:r w:rsidR="00E31E92" w:rsidRPr="006D6361">
                          <w:rPr>
                            <w:sz w:val="20"/>
                          </w:rPr>
                          <w:t xml:space="preserve"> gleich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="00E31E92" w:rsidRPr="006D6361">
                          <w:rPr>
                            <w:sz w:val="20"/>
                          </w:rPr>
                          <w:t>lange Seiten</w:t>
                        </w:r>
                      </w:p>
                      <w:p w:rsidR="00E31E92" w:rsidRPr="0024086D" w:rsidRDefault="0024086D" w:rsidP="00E31E92">
                        <w:pPr>
                          <w:pStyle w:val="Fuzeile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</w:t>
                        </w:r>
                        <w:r w:rsidR="00E31E92" w:rsidRPr="006D6361">
                          <w:rPr>
                            <w:sz w:val="20"/>
                          </w:rPr>
                          <w:t>egenüberliegende Seiten sind gleich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4086D">
                          <w:rPr>
                            <w:sz w:val="20"/>
                          </w:rPr>
                          <w:t>lang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463" o:spid="_x0000_s1049" type="#_x0000_t5" style="position:absolute;left:18095;top:10231;width:23622;height:14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" fillcolor="window" strokecolor="#8064a2" strokeweight="2pt">
                  <v:shadow on="t" color="black" opacity="26214f" origin="-.5,-.5" offset=".74836mm,.74836mm"/>
                  <v:textbox>
                    <w:txbxContent>
                      <w:p w:rsidR="00E31E92" w:rsidRPr="006D6361" w:rsidRDefault="00AE12E6" w:rsidP="00E31E92">
                        <w:pPr>
                          <w:jc w:val="center"/>
                          <w:rPr>
                            <w:b/>
                          </w:rPr>
                        </w:pPr>
                        <w:hyperlink r:id="rId45" w:history="1">
                          <w:r w:rsidR="00E31E92" w:rsidRPr="006D6361">
                            <w:rPr>
                              <w:rStyle w:val="Hyperlink"/>
                              <w:b/>
                            </w:rPr>
                            <w:t xml:space="preserve">Dreieck: </w:t>
                          </w:r>
                        </w:hyperlink>
                      </w:p>
                      <w:p w:rsidR="00E31E92" w:rsidRPr="006D6361" w:rsidRDefault="0024086D" w:rsidP="00E31E92">
                        <w:pPr>
                          <w:pStyle w:val="Fuzeile"/>
                          <w:numPr>
                            <w:ilvl w:val="0"/>
                            <w:numId w:val="22"/>
                          </w:numPr>
                          <w:ind w:left="-284" w:hanging="2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drei</w:t>
                        </w:r>
                        <w:r w:rsidR="00E31E92" w:rsidRPr="006D6361">
                          <w:rPr>
                            <w:sz w:val="20"/>
                          </w:rPr>
                          <w:t xml:space="preserve"> Ecken</w:t>
                        </w:r>
                      </w:p>
                      <w:p w:rsidR="00E31E92" w:rsidRPr="006D6361" w:rsidRDefault="0024086D" w:rsidP="00E31E92">
                        <w:pPr>
                          <w:pStyle w:val="Fuzeile"/>
                          <w:numPr>
                            <w:ilvl w:val="0"/>
                            <w:numId w:val="22"/>
                          </w:numPr>
                          <w:ind w:left="-284" w:hanging="2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drei</w:t>
                        </w:r>
                        <w:r w:rsidR="00E31E92" w:rsidRPr="006D6361">
                          <w:rPr>
                            <w:sz w:val="20"/>
                          </w:rPr>
                          <w:t xml:space="preserve"> Seiten</w:t>
                        </w:r>
                      </w:p>
                    </w:txbxContent>
                  </v:textbox>
                </v:shape>
                <v:oval id="Ellipse 464" o:spid="_x0000_s1050" style="position:absolute;left:41717;top:8135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" fillcolor="window" strokecolor="#9bbb59" strokeweight="2pt">
                  <v:shadow on="t" color="black" opacity="26214f" origin="-.5,-.5" offset=".74836mm,.74836mm"/>
                  <v:textbox>
                    <w:txbxContent>
                      <w:p w:rsidR="00E31E92" w:rsidRPr="006D6361" w:rsidRDefault="00E31E92" w:rsidP="00E31E92">
                        <w:pPr>
                          <w:jc w:val="center"/>
                          <w:rPr>
                            <w:b/>
                            <w:szCs w:val="22"/>
                          </w:rPr>
                        </w:pPr>
                        <w:r w:rsidRPr="006D6361">
                          <w:rPr>
                            <w:b/>
                            <w:szCs w:val="22"/>
                          </w:rPr>
                          <w:t>Kreis:</w:t>
                        </w:r>
                        <w:r w:rsidR="0056412F" w:rsidRPr="006D6361">
                          <w:rPr>
                            <w:b/>
                            <w:szCs w:val="22"/>
                          </w:rPr>
                          <w:t xml:space="preserve"> und Kreisausschnitt</w:t>
                        </w:r>
                      </w:p>
                      <w:p w:rsidR="00E31E92" w:rsidRPr="006D6361" w:rsidRDefault="0024086D" w:rsidP="00E31E92">
                        <w:pPr>
                          <w:pStyle w:val="Fuzeile"/>
                          <w:numPr>
                            <w:ilvl w:val="0"/>
                            <w:numId w:val="23"/>
                          </w:numPr>
                          <w:ind w:left="284"/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e</w:t>
                        </w:r>
                        <w:r w:rsidR="00E31E92" w:rsidRPr="006D6361">
                          <w:rPr>
                            <w:sz w:val="20"/>
                            <w:szCs w:val="22"/>
                          </w:rPr>
                          <w:t>ndlose Randlinie</w:t>
                        </w:r>
                      </w:p>
                      <w:p w:rsidR="00E31E92" w:rsidRPr="006D6361" w:rsidRDefault="00E31E92" w:rsidP="00E31E92">
                        <w:pPr>
                          <w:pStyle w:val="Fuzeile"/>
                          <w:numPr>
                            <w:ilvl w:val="0"/>
                            <w:numId w:val="23"/>
                          </w:numPr>
                          <w:ind w:left="142"/>
                          <w:jc w:val="center"/>
                          <w:rPr>
                            <w:sz w:val="20"/>
                            <w:szCs w:val="22"/>
                          </w:rPr>
                        </w:pPr>
                        <w:r w:rsidRPr="006D6361">
                          <w:rPr>
                            <w:sz w:val="20"/>
                            <w:szCs w:val="22"/>
                          </w:rPr>
                          <w:t>Rand hat immer den gleichen Abstand von der Mitte</w:t>
                        </w:r>
                      </w:p>
                      <w:p w:rsidR="0056412F" w:rsidRPr="006D6361" w:rsidRDefault="0056412F" w:rsidP="00E31E92">
                        <w:pPr>
                          <w:pStyle w:val="Fuzeile"/>
                          <w:numPr>
                            <w:ilvl w:val="0"/>
                            <w:numId w:val="23"/>
                          </w:numPr>
                          <w:ind w:left="142"/>
                          <w:jc w:val="center"/>
                          <w:rPr>
                            <w:sz w:val="20"/>
                            <w:szCs w:val="22"/>
                          </w:rPr>
                        </w:pPr>
                        <w:r w:rsidRPr="006D6361">
                          <w:rPr>
                            <w:sz w:val="20"/>
                            <w:szCs w:val="22"/>
                          </w:rPr>
                          <w:t xml:space="preserve">Kreisausschnitt: Teil eines Kreises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40380" w:rsidRDefault="00940380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  <w:r>
        <w:rPr>
          <w:color w:val="C00000"/>
        </w:rPr>
        <w:br/>
      </w:r>
      <w:r>
        <w:rPr>
          <w:color w:val="C00000"/>
        </w:rPr>
        <w:br/>
      </w:r>
      <w:r>
        <w:rPr>
          <w:color w:val="C00000"/>
        </w:rPr>
        <w:br/>
      </w:r>
      <w:r>
        <w:rPr>
          <w:color w:val="C00000"/>
        </w:rPr>
        <w:br/>
      </w:r>
      <w:r>
        <w:rPr>
          <w:color w:val="C00000"/>
        </w:rPr>
        <w:br/>
      </w:r>
      <w:r>
        <w:rPr>
          <w:color w:val="C00000"/>
        </w:rPr>
        <w:br/>
      </w: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5728F2" w:rsidRDefault="005728F2">
      <w:pPr>
        <w:spacing w:line="240" w:lineRule="exact"/>
        <w:rPr>
          <w:color w:val="C00000"/>
          <w:lang w:eastAsia="de-DE"/>
        </w:rPr>
      </w:pPr>
      <w:r>
        <w:rPr>
          <w:color w:val="C00000"/>
        </w:rPr>
        <w:br w:type="page"/>
      </w:r>
    </w:p>
    <w:p w:rsidR="00E31E92" w:rsidRDefault="00E31E92" w:rsidP="00E31E92">
      <w:pPr>
        <w:pStyle w:val="Textkrper"/>
        <w:rPr>
          <w:color w:val="C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327637" wp14:editId="3BEDF12D">
                <wp:simplePos x="0" y="0"/>
                <wp:positionH relativeFrom="margin">
                  <wp:posOffset>2461260</wp:posOffset>
                </wp:positionH>
                <wp:positionV relativeFrom="paragraph">
                  <wp:posOffset>10160</wp:posOffset>
                </wp:positionV>
                <wp:extent cx="2336800" cy="217805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17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1E92" w:rsidRPr="00D55E48" w:rsidRDefault="00E31E92" w:rsidP="00E31E92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Für die Erstellung des Brettspiels ist es wichtig, dass Sie verschiedene Flächen kennen und diese auch zeichnen können. </w:t>
                            </w:r>
                          </w:p>
                          <w:p w:rsidR="00E31E92" w:rsidRPr="00D55E48" w:rsidRDefault="00E31E92" w:rsidP="00E31E92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 diesem Lernthema können Sie Ihr Vorwissen überprüfen und in den Lernschritten die einzelnen Bereiche wiederholen. </w:t>
                            </w:r>
                          </w:p>
                          <w:p w:rsidR="00E31E92" w:rsidRDefault="00E31E92" w:rsidP="00E3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7637" id="Textfeld 34" o:spid="_x0000_s1051" type="#_x0000_t202" style="position:absolute;left:0;text-align:left;margin-left:193.8pt;margin-top:.8pt;width:184pt;height:171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" filled="f" stroked="f" strokeweight=".5pt">
                <v:textbox>
                  <w:txbxContent>
                    <w:p w:rsidR="00E31E92" w:rsidRPr="00D55E48" w:rsidRDefault="00E31E92" w:rsidP="00E31E92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Für die Erstellung des Brettspiels ist es wichtig, dass Sie verschiedene Flächen kennen und diese auch zeichnen können. </w:t>
                      </w:r>
                    </w:p>
                    <w:p w:rsidR="00E31E92" w:rsidRPr="00D55E48" w:rsidRDefault="00E31E92" w:rsidP="00E31E92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In diesem Lernthema können Sie Ihr Vorwissen überprüfen und in den Lernschritten die einzelnen Bereiche wiederholen. </w:t>
                      </w:r>
                    </w:p>
                    <w:p w:rsidR="00E31E92" w:rsidRDefault="00E31E92" w:rsidP="00E31E9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4A12FB" wp14:editId="5EC6F389">
            <wp:extent cx="4652992" cy="2184400"/>
            <wp:effectExtent l="0" t="0" r="0" b="6350"/>
            <wp:docPr id="448" name="Bild 1" descr="Glühbirne, Konzept, Kork, Bulletin, Bereit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ühbirne, Konzept, Kork, Bulletin, Bereitstell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5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50" cy="22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92" w:rsidRPr="0088011C" w:rsidRDefault="00E31E92" w:rsidP="00E31E92">
      <w:pPr>
        <w:pStyle w:val="Textkrper"/>
        <w:rPr>
          <w:sz w:val="26"/>
          <w:szCs w:val="26"/>
        </w:rPr>
      </w:pPr>
    </w:p>
    <w:p w:rsidR="00E31E92" w:rsidRPr="0088011C" w:rsidRDefault="00E31E92" w:rsidP="00D9713B">
      <w:pPr>
        <w:pStyle w:val="berschrift3"/>
      </w:pPr>
      <w:r w:rsidRPr="0088011C">
        <w:t>Informationen strukturieren</w:t>
      </w:r>
    </w:p>
    <w:p w:rsidR="00E31E92" w:rsidRDefault="00D9713B" w:rsidP="00E31E92">
      <w:pPr>
        <w:pStyle w:val="Textkrper"/>
        <w:rPr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B6BB68" wp14:editId="1E403D81">
                <wp:simplePos x="0" y="0"/>
                <wp:positionH relativeFrom="column">
                  <wp:posOffset>156210</wp:posOffset>
                </wp:positionH>
                <wp:positionV relativeFrom="paragraph">
                  <wp:posOffset>5080</wp:posOffset>
                </wp:positionV>
                <wp:extent cx="4704080" cy="1155700"/>
                <wp:effectExtent l="57150" t="38100" r="96520" b="120650"/>
                <wp:wrapNone/>
                <wp:docPr id="39" name="Abgerundetes 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080" cy="1155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E31E92" w:rsidRPr="0088011C" w:rsidRDefault="00E31E92" w:rsidP="0088011C">
                            <w:pPr>
                              <w:pStyle w:val="TabelleKopflinks"/>
                              <w:jc w:val="both"/>
                              <w:rPr>
                                <w:szCs w:val="24"/>
                              </w:rPr>
                            </w:pPr>
                            <w:r w:rsidRPr="0088011C">
                              <w:rPr>
                                <w:szCs w:val="24"/>
                              </w:rPr>
                              <w:t>Arbeitsauftrag:</w:t>
                            </w:r>
                          </w:p>
                          <w:p w:rsidR="00E31E92" w:rsidRPr="0088011C" w:rsidRDefault="00E31E92" w:rsidP="0088011C">
                            <w:pPr>
                              <w:pStyle w:val="TabelleKopflinks"/>
                              <w:numPr>
                                <w:ilvl w:val="0"/>
                                <w:numId w:val="48"/>
                              </w:numPr>
                              <w:jc w:val="both"/>
                              <w:rPr>
                                <w:b w:val="0"/>
                                <w:szCs w:val="24"/>
                              </w:rPr>
                            </w:pPr>
                            <w:r w:rsidRPr="0088011C">
                              <w:rPr>
                                <w:b w:val="0"/>
                                <w:szCs w:val="24"/>
                              </w:rPr>
                              <w:t xml:space="preserve">Vervollständigen Sie die Tabelle. </w:t>
                            </w:r>
                          </w:p>
                          <w:p w:rsidR="00E31E92" w:rsidRPr="0088011C" w:rsidRDefault="00E31E92" w:rsidP="0088011C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b w:val="0"/>
                                <w:szCs w:val="24"/>
                              </w:rPr>
                            </w:pPr>
                            <w:r w:rsidRPr="0088011C">
                              <w:rPr>
                                <w:b w:val="0"/>
                                <w:szCs w:val="24"/>
                              </w:rPr>
                              <w:t>Notieren Sie den Namen in der Tabelle.</w:t>
                            </w:r>
                          </w:p>
                          <w:p w:rsidR="00E31E92" w:rsidRPr="0088011C" w:rsidRDefault="00E31E92" w:rsidP="0088011C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b w:val="0"/>
                                <w:szCs w:val="24"/>
                              </w:rPr>
                            </w:pPr>
                            <w:r w:rsidRPr="0088011C">
                              <w:rPr>
                                <w:b w:val="0"/>
                                <w:szCs w:val="24"/>
                              </w:rPr>
                              <w:t>Zeichnen Sie die Fläche.</w:t>
                            </w:r>
                          </w:p>
                          <w:p w:rsidR="00E31E92" w:rsidRPr="0088011C" w:rsidRDefault="00E31E92" w:rsidP="0088011C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b w:val="0"/>
                                <w:szCs w:val="24"/>
                              </w:rPr>
                            </w:pPr>
                            <w:r w:rsidRPr="0088011C">
                              <w:rPr>
                                <w:b w:val="0"/>
                                <w:szCs w:val="24"/>
                              </w:rPr>
                              <w:t xml:space="preserve">Nennen Sie die Eigenschaften der Fläche.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6BB68" id="Abgerundetes Rechteck 39" o:spid="_x0000_s1052" style="position:absolute;left:0;text-align:left;margin-left:12.3pt;margin-top:.4pt;width:370.4pt;height:9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31E92" w:rsidRPr="0088011C" w:rsidRDefault="00E31E92" w:rsidP="0088011C">
                      <w:pPr>
                        <w:pStyle w:val="TabelleKopflinks"/>
                        <w:jc w:val="both"/>
                        <w:rPr>
                          <w:szCs w:val="24"/>
                        </w:rPr>
                      </w:pPr>
                      <w:r w:rsidRPr="0088011C">
                        <w:rPr>
                          <w:szCs w:val="24"/>
                        </w:rPr>
                        <w:t>Arbeitsauftrag:</w:t>
                      </w:r>
                    </w:p>
                    <w:p w:rsidR="00E31E92" w:rsidRPr="0088011C" w:rsidRDefault="00E31E92" w:rsidP="0088011C">
                      <w:pPr>
                        <w:pStyle w:val="TabelleKopflinks"/>
                        <w:numPr>
                          <w:ilvl w:val="0"/>
                          <w:numId w:val="48"/>
                        </w:numPr>
                        <w:jc w:val="both"/>
                        <w:rPr>
                          <w:b w:val="0"/>
                          <w:szCs w:val="24"/>
                        </w:rPr>
                      </w:pPr>
                      <w:r w:rsidRPr="0088011C">
                        <w:rPr>
                          <w:b w:val="0"/>
                          <w:szCs w:val="24"/>
                        </w:rPr>
                        <w:t xml:space="preserve">Vervollständigen Sie die Tabelle. </w:t>
                      </w:r>
                    </w:p>
                    <w:p w:rsidR="00E31E92" w:rsidRPr="0088011C" w:rsidRDefault="00E31E92" w:rsidP="0088011C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jc w:val="both"/>
                        <w:rPr>
                          <w:b w:val="0"/>
                          <w:szCs w:val="24"/>
                        </w:rPr>
                      </w:pPr>
                      <w:r w:rsidRPr="0088011C">
                        <w:rPr>
                          <w:b w:val="0"/>
                          <w:szCs w:val="24"/>
                        </w:rPr>
                        <w:t>Notieren Sie den Namen in der Tabelle.</w:t>
                      </w:r>
                    </w:p>
                    <w:p w:rsidR="00E31E92" w:rsidRPr="0088011C" w:rsidRDefault="00E31E92" w:rsidP="0088011C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jc w:val="both"/>
                        <w:rPr>
                          <w:b w:val="0"/>
                          <w:szCs w:val="24"/>
                        </w:rPr>
                      </w:pPr>
                      <w:r w:rsidRPr="0088011C">
                        <w:rPr>
                          <w:b w:val="0"/>
                          <w:szCs w:val="24"/>
                        </w:rPr>
                        <w:t>Zeichnen Sie die Fläche.</w:t>
                      </w:r>
                    </w:p>
                    <w:p w:rsidR="00E31E92" w:rsidRPr="0088011C" w:rsidRDefault="00E31E92" w:rsidP="0088011C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jc w:val="both"/>
                        <w:rPr>
                          <w:b w:val="0"/>
                          <w:szCs w:val="24"/>
                        </w:rPr>
                      </w:pPr>
                      <w:r w:rsidRPr="0088011C">
                        <w:rPr>
                          <w:b w:val="0"/>
                          <w:szCs w:val="24"/>
                        </w:rPr>
                        <w:t xml:space="preserve">Nennen Sie die Eigenschaften der Fläche.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713B" w:rsidRDefault="00D9713B" w:rsidP="00E31E92">
      <w:pPr>
        <w:pStyle w:val="Textkrper"/>
        <w:rPr>
          <w:color w:val="000000" w:themeColor="text1"/>
          <w:sz w:val="26"/>
          <w:szCs w:val="26"/>
        </w:rPr>
      </w:pPr>
    </w:p>
    <w:p w:rsidR="00D9713B" w:rsidRDefault="00D9713B" w:rsidP="00E31E92">
      <w:pPr>
        <w:pStyle w:val="Textkrper"/>
        <w:rPr>
          <w:color w:val="000000" w:themeColor="text1"/>
          <w:sz w:val="26"/>
          <w:szCs w:val="26"/>
        </w:rPr>
      </w:pPr>
    </w:p>
    <w:p w:rsidR="00D9713B" w:rsidRDefault="00D9713B" w:rsidP="00E31E92">
      <w:pPr>
        <w:pStyle w:val="Textkrper"/>
        <w:rPr>
          <w:color w:val="000000" w:themeColor="text1"/>
          <w:sz w:val="26"/>
          <w:szCs w:val="26"/>
        </w:rPr>
      </w:pPr>
    </w:p>
    <w:p w:rsidR="00D9713B" w:rsidRDefault="00D9713B" w:rsidP="00E31E92">
      <w:pPr>
        <w:pStyle w:val="Textkrper"/>
        <w:rPr>
          <w:color w:val="000000" w:themeColor="text1"/>
          <w:sz w:val="26"/>
          <w:szCs w:val="26"/>
        </w:rPr>
      </w:pPr>
    </w:p>
    <w:p w:rsidR="00D9713B" w:rsidRDefault="00D9713B" w:rsidP="00E31E92">
      <w:pPr>
        <w:pStyle w:val="Textkrper"/>
        <w:rPr>
          <w:color w:val="000000" w:themeColor="text1"/>
          <w:sz w:val="26"/>
          <w:szCs w:val="26"/>
        </w:rPr>
      </w:pPr>
    </w:p>
    <w:p w:rsidR="00D9713B" w:rsidRDefault="00D9713B" w:rsidP="00E31E92">
      <w:pPr>
        <w:pStyle w:val="Textkrper"/>
        <w:rPr>
          <w:color w:val="000000" w:themeColor="text1"/>
          <w:sz w:val="26"/>
          <w:szCs w:val="26"/>
        </w:rPr>
      </w:pPr>
    </w:p>
    <w:tbl>
      <w:tblPr>
        <w:tblStyle w:val="Tabellenraster13"/>
        <w:tblW w:w="7763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7"/>
        <w:gridCol w:w="2126"/>
        <w:gridCol w:w="4360"/>
      </w:tblGrid>
      <w:tr w:rsidR="00E31E92" w:rsidRPr="006A0814" w:rsidTr="0088011C">
        <w:tc>
          <w:tcPr>
            <w:tcW w:w="1277" w:type="dxa"/>
            <w:shd w:val="clear" w:color="auto" w:fill="auto"/>
            <w:vAlign w:val="center"/>
          </w:tcPr>
          <w:p w:rsidR="00E31E92" w:rsidRPr="0088011C" w:rsidRDefault="00E31E92" w:rsidP="00E83B96">
            <w:pPr>
              <w:rPr>
                <w:b/>
              </w:rPr>
            </w:pPr>
            <w:r w:rsidRPr="0088011C">
              <w:rPr>
                <w:b/>
              </w:rPr>
              <w:t>Name</w:t>
            </w:r>
          </w:p>
        </w:tc>
        <w:tc>
          <w:tcPr>
            <w:tcW w:w="2126" w:type="dxa"/>
            <w:vAlign w:val="center"/>
          </w:tcPr>
          <w:p w:rsidR="00E31E92" w:rsidRPr="0088011C" w:rsidRDefault="00AE12E6" w:rsidP="00E83B96">
            <w:p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Zeichnung</w:t>
            </w:r>
          </w:p>
        </w:tc>
        <w:tc>
          <w:tcPr>
            <w:tcW w:w="4360" w:type="dxa"/>
            <w:vAlign w:val="center"/>
          </w:tcPr>
          <w:p w:rsidR="00E31E92" w:rsidRPr="0088011C" w:rsidRDefault="00E31E92" w:rsidP="00E83B96">
            <w:pPr>
              <w:rPr>
                <w:b/>
                <w:sz w:val="22"/>
                <w:szCs w:val="24"/>
              </w:rPr>
            </w:pPr>
            <w:r w:rsidRPr="0088011C">
              <w:rPr>
                <w:b/>
                <w:sz w:val="22"/>
                <w:szCs w:val="24"/>
              </w:rPr>
              <w:t>Eigenschaften</w:t>
            </w:r>
          </w:p>
        </w:tc>
      </w:tr>
      <w:tr w:rsidR="00E31E92" w:rsidRPr="006A0814" w:rsidTr="0088011C">
        <w:trPr>
          <w:trHeight w:val="1077"/>
        </w:trPr>
        <w:tc>
          <w:tcPr>
            <w:tcW w:w="1277" w:type="dxa"/>
            <w:shd w:val="clear" w:color="auto" w:fill="auto"/>
            <w:vAlign w:val="center"/>
          </w:tcPr>
          <w:p w:rsidR="00E31E92" w:rsidRPr="0088011C" w:rsidRDefault="00E31E92" w:rsidP="00E83B96">
            <w:pPr>
              <w:rPr>
                <w:i/>
                <w:color w:val="C00000"/>
              </w:rPr>
            </w:pPr>
            <w:r w:rsidRPr="0088011C">
              <w:rPr>
                <w:i/>
                <w:color w:val="C00000"/>
              </w:rPr>
              <w:t>Quadrat</w:t>
            </w:r>
          </w:p>
        </w:tc>
        <w:tc>
          <w:tcPr>
            <w:tcW w:w="2126" w:type="dxa"/>
            <w:vAlign w:val="center"/>
          </w:tcPr>
          <w:p w:rsidR="00E31E92" w:rsidRPr="006A0814" w:rsidRDefault="00E31E92" w:rsidP="00E83B96">
            <w:pPr>
              <w:jc w:val="center"/>
              <w:rPr>
                <w:sz w:val="24"/>
                <w:szCs w:val="24"/>
              </w:rPr>
            </w:pPr>
            <w:r w:rsidRPr="006A0814">
              <w:rPr>
                <w:noProof/>
                <w:sz w:val="24"/>
                <w:szCs w:val="24"/>
              </w:rPr>
              <w:drawing>
                <wp:inline distT="0" distB="0" distL="0" distR="0" wp14:anchorId="677EE3B1" wp14:editId="09F1FD6F">
                  <wp:extent cx="743585" cy="743585"/>
                  <wp:effectExtent l="19050" t="19050" r="18415" b="18415"/>
                  <wp:docPr id="470" name="Grafik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vAlign w:val="center"/>
          </w:tcPr>
          <w:p w:rsidR="00E31E92" w:rsidRPr="0088011C" w:rsidRDefault="0024086D" w:rsidP="00E31E92">
            <w:pPr>
              <w:numPr>
                <w:ilvl w:val="0"/>
                <w:numId w:val="37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vier Ecken</w:t>
            </w:r>
          </w:p>
          <w:p w:rsidR="00E31E92" w:rsidRPr="0088011C" w:rsidRDefault="0024086D" w:rsidP="00E31E92">
            <w:pPr>
              <w:numPr>
                <w:ilvl w:val="0"/>
                <w:numId w:val="37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v</w:t>
            </w:r>
            <w:r w:rsidR="00E31E92" w:rsidRPr="0088011C">
              <w:rPr>
                <w:color w:val="C00000"/>
                <w:sz w:val="22"/>
                <w:szCs w:val="24"/>
              </w:rPr>
              <w:t>ier gleich</w:t>
            </w:r>
            <w:r>
              <w:rPr>
                <w:color w:val="C00000"/>
                <w:sz w:val="22"/>
                <w:szCs w:val="24"/>
              </w:rPr>
              <w:t xml:space="preserve"> lange Seiten</w:t>
            </w:r>
          </w:p>
          <w:p w:rsidR="00E31E92" w:rsidRPr="0088011C" w:rsidRDefault="0024086D" w:rsidP="00E31E92">
            <w:pPr>
              <w:numPr>
                <w:ilvl w:val="0"/>
                <w:numId w:val="37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v</w:t>
            </w:r>
            <w:r w:rsidR="00E31E92" w:rsidRPr="0088011C">
              <w:rPr>
                <w:color w:val="C00000"/>
                <w:sz w:val="22"/>
                <w:szCs w:val="24"/>
              </w:rPr>
              <w:t>ier rechte Winkel</w:t>
            </w:r>
          </w:p>
          <w:p w:rsidR="00E31E92" w:rsidRPr="0088011C" w:rsidRDefault="0024086D" w:rsidP="00E31E92">
            <w:pPr>
              <w:numPr>
                <w:ilvl w:val="0"/>
                <w:numId w:val="37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…</w:t>
            </w:r>
          </w:p>
        </w:tc>
      </w:tr>
      <w:tr w:rsidR="00E31E92" w:rsidRPr="006A0814" w:rsidTr="0088011C">
        <w:trPr>
          <w:trHeight w:val="869"/>
        </w:trPr>
        <w:tc>
          <w:tcPr>
            <w:tcW w:w="1277" w:type="dxa"/>
            <w:shd w:val="clear" w:color="auto" w:fill="auto"/>
            <w:vAlign w:val="center"/>
          </w:tcPr>
          <w:p w:rsidR="00E31E92" w:rsidRPr="0088011C" w:rsidRDefault="00E31E92" w:rsidP="00E83B96">
            <w:pPr>
              <w:rPr>
                <w:color w:val="C00000"/>
              </w:rPr>
            </w:pPr>
            <w:r w:rsidRPr="0088011C">
              <w:rPr>
                <w:color w:val="C00000"/>
              </w:rPr>
              <w:t>Rechteck</w:t>
            </w:r>
          </w:p>
        </w:tc>
        <w:tc>
          <w:tcPr>
            <w:tcW w:w="2126" w:type="dxa"/>
            <w:vAlign w:val="center"/>
          </w:tcPr>
          <w:p w:rsidR="00E31E92" w:rsidRPr="006A0814" w:rsidRDefault="00E31E92" w:rsidP="00E83B96">
            <w:pPr>
              <w:rPr>
                <w:sz w:val="24"/>
                <w:szCs w:val="24"/>
              </w:rPr>
            </w:pPr>
            <w:r w:rsidRPr="006A081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6751B10" wp14:editId="059C24C2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45720</wp:posOffset>
                      </wp:positionV>
                      <wp:extent cx="1003935" cy="469900"/>
                      <wp:effectExtent l="0" t="0" r="24765" b="25400"/>
                      <wp:wrapNone/>
                      <wp:docPr id="502" name="Rechteck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935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A3118" id="Rechteck 502" o:spid="_x0000_s1026" style="position:absolute;margin-left:6.9pt;margin-top:3.6pt;width:79.05pt;height:3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" fillcolor="#9bbb59" strokecolor="#71893f" strokeweight="2pt"/>
                  </w:pict>
                </mc:Fallback>
              </mc:AlternateContent>
            </w:r>
          </w:p>
        </w:tc>
        <w:tc>
          <w:tcPr>
            <w:tcW w:w="4360" w:type="dxa"/>
            <w:vAlign w:val="center"/>
          </w:tcPr>
          <w:p w:rsidR="00E31E92" w:rsidRPr="0088011C" w:rsidRDefault="00E31E92" w:rsidP="00E31E92">
            <w:pPr>
              <w:pStyle w:val="Listenabsatz"/>
              <w:numPr>
                <w:ilvl w:val="0"/>
                <w:numId w:val="46"/>
              </w:numPr>
              <w:rPr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>vier Ecken</w:t>
            </w:r>
          </w:p>
          <w:p w:rsidR="00E31E92" w:rsidRPr="0088011C" w:rsidRDefault="00E31E92" w:rsidP="00E31E92">
            <w:pPr>
              <w:pStyle w:val="Listenabsatz"/>
              <w:numPr>
                <w:ilvl w:val="0"/>
                <w:numId w:val="46"/>
              </w:numPr>
              <w:rPr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>vier rechte Winkel</w:t>
            </w:r>
          </w:p>
          <w:p w:rsidR="00E31E92" w:rsidRDefault="0024086D" w:rsidP="00E31E92">
            <w:pPr>
              <w:pStyle w:val="Listenabsatz"/>
              <w:numPr>
                <w:ilvl w:val="0"/>
                <w:numId w:val="46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g</w:t>
            </w:r>
            <w:r w:rsidR="00E31E92" w:rsidRPr="0088011C">
              <w:rPr>
                <w:color w:val="C00000"/>
                <w:sz w:val="22"/>
                <w:szCs w:val="24"/>
              </w:rPr>
              <w:t>egenüberliegende Seite</w:t>
            </w:r>
            <w:r w:rsidR="0007420F">
              <w:rPr>
                <w:color w:val="C00000"/>
                <w:sz w:val="22"/>
                <w:szCs w:val="24"/>
              </w:rPr>
              <w:t>n</w:t>
            </w:r>
            <w:r>
              <w:rPr>
                <w:color w:val="C00000"/>
                <w:sz w:val="22"/>
                <w:szCs w:val="24"/>
              </w:rPr>
              <w:t xml:space="preserve"> sind gleich lang</w:t>
            </w:r>
          </w:p>
          <w:p w:rsidR="0024086D" w:rsidRPr="0088011C" w:rsidRDefault="0024086D" w:rsidP="00E31E92">
            <w:pPr>
              <w:pStyle w:val="Listenabsatz"/>
              <w:numPr>
                <w:ilvl w:val="0"/>
                <w:numId w:val="46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…</w:t>
            </w:r>
          </w:p>
        </w:tc>
      </w:tr>
      <w:tr w:rsidR="00E31E92" w:rsidRPr="006A0814" w:rsidTr="0088011C">
        <w:trPr>
          <w:trHeight w:val="1284"/>
        </w:trPr>
        <w:tc>
          <w:tcPr>
            <w:tcW w:w="1277" w:type="dxa"/>
            <w:shd w:val="clear" w:color="auto" w:fill="auto"/>
            <w:vAlign w:val="center"/>
          </w:tcPr>
          <w:p w:rsidR="00E31E92" w:rsidRPr="0088011C" w:rsidRDefault="00E31E92" w:rsidP="00E83B96">
            <w:pPr>
              <w:rPr>
                <w:color w:val="C00000"/>
              </w:rPr>
            </w:pPr>
            <w:r w:rsidRPr="0088011C">
              <w:rPr>
                <w:color w:val="C00000"/>
              </w:rPr>
              <w:t>Dreieck</w:t>
            </w:r>
          </w:p>
        </w:tc>
        <w:tc>
          <w:tcPr>
            <w:tcW w:w="2126" w:type="dxa"/>
            <w:vAlign w:val="center"/>
          </w:tcPr>
          <w:p w:rsidR="00E31E92" w:rsidRPr="006A0814" w:rsidRDefault="00E31E92" w:rsidP="00E83B96">
            <w:pPr>
              <w:rPr>
                <w:sz w:val="24"/>
                <w:szCs w:val="24"/>
              </w:rPr>
            </w:pPr>
            <w:r w:rsidRPr="006A0814">
              <w:rPr>
                <w:b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46576D9" wp14:editId="738D486F">
                      <wp:simplePos x="0" y="0"/>
                      <wp:positionH relativeFrom="margin">
                        <wp:posOffset>76835</wp:posOffset>
                      </wp:positionH>
                      <wp:positionV relativeFrom="paragraph">
                        <wp:posOffset>25400</wp:posOffset>
                      </wp:positionV>
                      <wp:extent cx="1016000" cy="831850"/>
                      <wp:effectExtent l="57150" t="76200" r="127000" b="158750"/>
                      <wp:wrapNone/>
                      <wp:docPr id="469" name="Gleichschenkliges Dreieck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8318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E31E92" w:rsidRDefault="00E31E92" w:rsidP="00E31E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576D9" id="Gleichschenkliges Dreieck 469" o:spid="_x0000_s1053" type="#_x0000_t5" style="position:absolute;margin-left:6.05pt;margin-top:2pt;width:80pt;height:6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" fillcolor="window" strokecolor="#8064a2" strokeweight="2pt">
                      <v:shadow on="t" color="black" opacity="26214f" origin="-.5,-.5" offset=".74836mm,.74836mm"/>
                      <v:textbox>
                        <w:txbxContent>
                          <w:p w:rsidR="00E31E92" w:rsidRDefault="00E31E92" w:rsidP="00E31E9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60" w:type="dxa"/>
            <w:vAlign w:val="center"/>
          </w:tcPr>
          <w:p w:rsidR="00E31E92" w:rsidRPr="0088011C" w:rsidRDefault="00E31E92" w:rsidP="00E31E92">
            <w:pPr>
              <w:numPr>
                <w:ilvl w:val="0"/>
                <w:numId w:val="42"/>
              </w:numPr>
              <w:contextualSpacing/>
              <w:jc w:val="both"/>
              <w:rPr>
                <w:b/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>drei Ecken</w:t>
            </w:r>
          </w:p>
          <w:p w:rsidR="00E31E92" w:rsidRPr="0088011C" w:rsidRDefault="00E31E92" w:rsidP="00E31E92">
            <w:pPr>
              <w:numPr>
                <w:ilvl w:val="0"/>
                <w:numId w:val="42"/>
              </w:numPr>
              <w:contextualSpacing/>
              <w:jc w:val="both"/>
              <w:rPr>
                <w:b/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>drei Seiten</w:t>
            </w:r>
          </w:p>
          <w:p w:rsidR="00E31E92" w:rsidRPr="0088011C" w:rsidRDefault="00E31E92" w:rsidP="00E31E92">
            <w:pPr>
              <w:numPr>
                <w:ilvl w:val="0"/>
                <w:numId w:val="42"/>
              </w:numPr>
              <w:contextualSpacing/>
              <w:jc w:val="both"/>
              <w:rPr>
                <w:b/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>drei Winkel</w:t>
            </w:r>
          </w:p>
          <w:p w:rsidR="00E31E92" w:rsidRPr="0088011C" w:rsidRDefault="00E31E92" w:rsidP="00E31E92">
            <w:pPr>
              <w:numPr>
                <w:ilvl w:val="0"/>
                <w:numId w:val="42"/>
              </w:numPr>
              <w:contextualSpacing/>
              <w:jc w:val="both"/>
              <w:rPr>
                <w:b/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>Höhe</w:t>
            </w:r>
          </w:p>
          <w:p w:rsidR="00E31E92" w:rsidRPr="0088011C" w:rsidRDefault="0024086D" w:rsidP="00E31E92">
            <w:pPr>
              <w:numPr>
                <w:ilvl w:val="0"/>
                <w:numId w:val="42"/>
              </w:numPr>
              <w:contextualSpacing/>
              <w:jc w:val="both"/>
              <w:rPr>
                <w:b/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v</w:t>
            </w:r>
            <w:r w:rsidR="00E31E92" w:rsidRPr="0088011C">
              <w:rPr>
                <w:color w:val="C00000"/>
                <w:sz w:val="22"/>
                <w:szCs w:val="24"/>
              </w:rPr>
              <w:t>erschiedene Dreiecksarten</w:t>
            </w:r>
          </w:p>
          <w:p w:rsidR="00E31E92" w:rsidRPr="0088011C" w:rsidRDefault="00E31E92" w:rsidP="00E31E92">
            <w:pPr>
              <w:numPr>
                <w:ilvl w:val="0"/>
                <w:numId w:val="42"/>
              </w:numPr>
              <w:contextualSpacing/>
              <w:jc w:val="both"/>
              <w:rPr>
                <w:b/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 xml:space="preserve">… </w:t>
            </w:r>
          </w:p>
        </w:tc>
      </w:tr>
      <w:tr w:rsidR="00E31E92" w:rsidRPr="006A0814" w:rsidTr="0088011C">
        <w:trPr>
          <w:trHeight w:val="1191"/>
        </w:trPr>
        <w:tc>
          <w:tcPr>
            <w:tcW w:w="1277" w:type="dxa"/>
            <w:shd w:val="clear" w:color="auto" w:fill="auto"/>
            <w:vAlign w:val="center"/>
          </w:tcPr>
          <w:p w:rsidR="00E31E92" w:rsidRPr="0088011C" w:rsidRDefault="00E31E92" w:rsidP="00E83B96">
            <w:pPr>
              <w:rPr>
                <w:color w:val="C00000"/>
              </w:rPr>
            </w:pPr>
            <w:r w:rsidRPr="0088011C">
              <w:rPr>
                <w:color w:val="C00000"/>
              </w:rPr>
              <w:t>Trapez</w:t>
            </w:r>
          </w:p>
        </w:tc>
        <w:tc>
          <w:tcPr>
            <w:tcW w:w="2126" w:type="dxa"/>
            <w:vAlign w:val="center"/>
          </w:tcPr>
          <w:p w:rsidR="00E31E92" w:rsidRPr="006A0814" w:rsidRDefault="00E31E92" w:rsidP="00E83B96">
            <w:pPr>
              <w:rPr>
                <w:sz w:val="24"/>
                <w:szCs w:val="24"/>
              </w:rPr>
            </w:pPr>
            <w:r w:rsidRPr="006A081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CE8BB03" wp14:editId="275B2839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92710</wp:posOffset>
                      </wp:positionV>
                      <wp:extent cx="882650" cy="495300"/>
                      <wp:effectExtent l="0" t="0" r="12700" b="19050"/>
                      <wp:wrapNone/>
                      <wp:docPr id="496" name="Trapezoid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4953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96495" id="Trapezoid 496" o:spid="_x0000_s1026" style="position:absolute;margin-left:12.85pt;margin-top:7.3pt;width:69.5pt;height:3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26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" path="m,495300l123825,,758825,,882650,495300,,495300xe" fillcolor="window" strokecolor="#4f81bd" strokeweight="2pt">
                      <v:path arrowok="t" o:connecttype="custom" o:connectlocs="0,495300;123825,0;758825,0;882650,495300;0,495300" o:connectangles="0,0,0,0,0"/>
                    </v:shape>
                  </w:pict>
                </mc:Fallback>
              </mc:AlternateContent>
            </w:r>
          </w:p>
        </w:tc>
        <w:tc>
          <w:tcPr>
            <w:tcW w:w="4360" w:type="dxa"/>
            <w:vAlign w:val="center"/>
          </w:tcPr>
          <w:p w:rsidR="00E31E92" w:rsidRPr="0088011C" w:rsidRDefault="0024086D" w:rsidP="00E31E92">
            <w:pPr>
              <w:numPr>
                <w:ilvl w:val="0"/>
                <w:numId w:val="45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z</w:t>
            </w:r>
            <w:r w:rsidR="00E31E92" w:rsidRPr="0088011C">
              <w:rPr>
                <w:color w:val="C00000"/>
                <w:sz w:val="22"/>
                <w:szCs w:val="24"/>
              </w:rPr>
              <w:t>wei Seiten sind parallel (Grundseiten)</w:t>
            </w:r>
          </w:p>
          <w:p w:rsidR="00E31E92" w:rsidRPr="0088011C" w:rsidRDefault="0024086D" w:rsidP="00E31E92">
            <w:pPr>
              <w:numPr>
                <w:ilvl w:val="0"/>
                <w:numId w:val="45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d</w:t>
            </w:r>
            <w:r w:rsidR="00E31E92" w:rsidRPr="0088011C">
              <w:rPr>
                <w:color w:val="C00000"/>
                <w:sz w:val="22"/>
                <w:szCs w:val="24"/>
              </w:rPr>
              <w:t>ie anderen</w:t>
            </w:r>
            <w:r>
              <w:rPr>
                <w:color w:val="C00000"/>
                <w:sz w:val="22"/>
                <w:szCs w:val="24"/>
              </w:rPr>
              <w:t xml:space="preserve"> zwei Seiten nennt man Schenkel</w:t>
            </w:r>
          </w:p>
          <w:p w:rsidR="00E31E92" w:rsidRPr="0088011C" w:rsidRDefault="0024086D" w:rsidP="00E31E92">
            <w:pPr>
              <w:numPr>
                <w:ilvl w:val="0"/>
                <w:numId w:val="45"/>
              </w:numPr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v</w:t>
            </w:r>
            <w:r w:rsidR="00E31E92" w:rsidRPr="0088011C">
              <w:rPr>
                <w:color w:val="C00000"/>
                <w:sz w:val="22"/>
                <w:szCs w:val="24"/>
              </w:rPr>
              <w:t>erschiedene Arten von Trapezen</w:t>
            </w:r>
          </w:p>
          <w:p w:rsidR="00E31E92" w:rsidRPr="0088011C" w:rsidRDefault="00E31E92" w:rsidP="00E31E92">
            <w:pPr>
              <w:numPr>
                <w:ilvl w:val="0"/>
                <w:numId w:val="45"/>
              </w:numPr>
              <w:rPr>
                <w:color w:val="C00000"/>
                <w:sz w:val="22"/>
                <w:szCs w:val="24"/>
              </w:rPr>
            </w:pPr>
            <w:r w:rsidRPr="0088011C">
              <w:rPr>
                <w:color w:val="C00000"/>
                <w:sz w:val="22"/>
                <w:szCs w:val="24"/>
              </w:rPr>
              <w:t>…</w:t>
            </w:r>
          </w:p>
        </w:tc>
      </w:tr>
      <w:tr w:rsidR="00E31E92" w:rsidRPr="006A0814" w:rsidTr="0088011C">
        <w:trPr>
          <w:trHeight w:val="1082"/>
        </w:trPr>
        <w:tc>
          <w:tcPr>
            <w:tcW w:w="1277" w:type="dxa"/>
            <w:shd w:val="clear" w:color="auto" w:fill="auto"/>
            <w:vAlign w:val="center"/>
          </w:tcPr>
          <w:p w:rsidR="00E31E92" w:rsidRPr="0088011C" w:rsidRDefault="00E31E92" w:rsidP="00E83B96">
            <w:pPr>
              <w:rPr>
                <w:color w:val="C00000"/>
              </w:rPr>
            </w:pPr>
            <w:r w:rsidRPr="0088011C">
              <w:rPr>
                <w:color w:val="C00000"/>
              </w:rPr>
              <w:lastRenderedPageBreak/>
              <w:t>Parallelogramm</w:t>
            </w:r>
          </w:p>
        </w:tc>
        <w:tc>
          <w:tcPr>
            <w:tcW w:w="2126" w:type="dxa"/>
            <w:vAlign w:val="center"/>
          </w:tcPr>
          <w:p w:rsidR="00E31E92" w:rsidRPr="006A0814" w:rsidRDefault="00E31E92" w:rsidP="00E83B96">
            <w:pPr>
              <w:rPr>
                <w:sz w:val="24"/>
                <w:szCs w:val="24"/>
              </w:rPr>
            </w:pPr>
            <w:r w:rsidRPr="006A0814">
              <w:rPr>
                <w:b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3223036" wp14:editId="21A03F37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60325</wp:posOffset>
                      </wp:positionV>
                      <wp:extent cx="972185" cy="482600"/>
                      <wp:effectExtent l="57150" t="57150" r="75565" b="69850"/>
                      <wp:wrapNone/>
                      <wp:docPr id="495" name="Parallelogram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185" cy="482600"/>
                              </a:xfrm>
                              <a:prstGeom prst="parallelogram">
                                <a:avLst>
                                  <a:gd name="adj" fmla="val 4083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E31E92" w:rsidRDefault="00E31E92" w:rsidP="00E31E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2303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m 495" o:spid="_x0000_s1054" type="#_x0000_t7" style="position:absolute;margin-left:5.65pt;margin-top:4.75pt;width:76.55pt;height:3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" adj="4378" fillcolor="window" strokecolor="#f79646" strokeweight="2pt">
                      <v:textbox>
                        <w:txbxContent>
                          <w:p w:rsidR="00E31E92" w:rsidRDefault="00E31E92" w:rsidP="00E31E9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60" w:type="dxa"/>
            <w:vAlign w:val="center"/>
          </w:tcPr>
          <w:p w:rsidR="00E31E92" w:rsidRPr="006D6361" w:rsidRDefault="0024086D" w:rsidP="00E31E92">
            <w:pPr>
              <w:numPr>
                <w:ilvl w:val="0"/>
                <w:numId w:val="44"/>
              </w:numPr>
              <w:contextualSpacing/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v</w:t>
            </w:r>
            <w:r w:rsidR="00E31E92" w:rsidRPr="006D6361">
              <w:rPr>
                <w:color w:val="C00000"/>
                <w:sz w:val="22"/>
                <w:szCs w:val="24"/>
              </w:rPr>
              <w:t>ier Seiten</w:t>
            </w:r>
          </w:p>
          <w:p w:rsidR="00E31E92" w:rsidRPr="006D6361" w:rsidRDefault="0024086D" w:rsidP="00E31E92">
            <w:pPr>
              <w:numPr>
                <w:ilvl w:val="0"/>
                <w:numId w:val="44"/>
              </w:numPr>
              <w:contextualSpacing/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g</w:t>
            </w:r>
            <w:r w:rsidR="00E31E92" w:rsidRPr="006D6361">
              <w:rPr>
                <w:color w:val="C00000"/>
                <w:sz w:val="22"/>
                <w:szCs w:val="24"/>
              </w:rPr>
              <w:t>egenüberl</w:t>
            </w:r>
            <w:r>
              <w:rPr>
                <w:color w:val="C00000"/>
                <w:sz w:val="22"/>
                <w:szCs w:val="24"/>
              </w:rPr>
              <w:t>iegende Seiten sind gleich lang</w:t>
            </w:r>
          </w:p>
          <w:p w:rsidR="00E31E92" w:rsidRPr="006D6361" w:rsidRDefault="0024086D" w:rsidP="00E31E92">
            <w:pPr>
              <w:numPr>
                <w:ilvl w:val="0"/>
                <w:numId w:val="44"/>
              </w:numPr>
              <w:contextualSpacing/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g</w:t>
            </w:r>
            <w:r w:rsidR="00E31E92" w:rsidRPr="006D6361">
              <w:rPr>
                <w:color w:val="C00000"/>
                <w:sz w:val="22"/>
                <w:szCs w:val="24"/>
              </w:rPr>
              <w:t>egenüberliegende Seiten sind parallel</w:t>
            </w:r>
          </w:p>
          <w:p w:rsidR="00E31E92" w:rsidRPr="006D6361" w:rsidRDefault="00E31E92" w:rsidP="00E31E92">
            <w:pPr>
              <w:numPr>
                <w:ilvl w:val="0"/>
                <w:numId w:val="44"/>
              </w:numPr>
              <w:contextualSpacing/>
              <w:rPr>
                <w:color w:val="C00000"/>
                <w:sz w:val="22"/>
                <w:szCs w:val="24"/>
              </w:rPr>
            </w:pPr>
            <w:r w:rsidRPr="006D6361">
              <w:rPr>
                <w:color w:val="C00000"/>
                <w:sz w:val="22"/>
                <w:szCs w:val="24"/>
              </w:rPr>
              <w:t>…</w:t>
            </w:r>
          </w:p>
        </w:tc>
      </w:tr>
      <w:tr w:rsidR="00E31E92" w:rsidRPr="006A0814" w:rsidTr="0088011C">
        <w:trPr>
          <w:trHeight w:val="1701"/>
        </w:trPr>
        <w:tc>
          <w:tcPr>
            <w:tcW w:w="1277" w:type="dxa"/>
            <w:shd w:val="clear" w:color="auto" w:fill="auto"/>
            <w:vAlign w:val="center"/>
          </w:tcPr>
          <w:p w:rsidR="00E31E92" w:rsidRPr="0088011C" w:rsidRDefault="00E31E92" w:rsidP="00E83B96">
            <w:pPr>
              <w:rPr>
                <w:color w:val="C00000"/>
              </w:rPr>
            </w:pPr>
            <w:r w:rsidRPr="0088011C">
              <w:rPr>
                <w:color w:val="C00000"/>
              </w:rPr>
              <w:t>Kreis</w:t>
            </w:r>
          </w:p>
        </w:tc>
        <w:tc>
          <w:tcPr>
            <w:tcW w:w="2126" w:type="dxa"/>
            <w:vAlign w:val="center"/>
          </w:tcPr>
          <w:p w:rsidR="00E31E92" w:rsidRPr="006A0814" w:rsidRDefault="00E31E92" w:rsidP="00E83B96">
            <w:pPr>
              <w:rPr>
                <w:sz w:val="24"/>
                <w:szCs w:val="24"/>
              </w:rPr>
            </w:pPr>
            <w:r w:rsidRPr="006A0814">
              <w:rPr>
                <w:b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D85CF8B" wp14:editId="4177EBD3">
                      <wp:simplePos x="0" y="0"/>
                      <wp:positionH relativeFrom="margin">
                        <wp:posOffset>8890</wp:posOffset>
                      </wp:positionH>
                      <wp:positionV relativeFrom="paragraph">
                        <wp:posOffset>-12065</wp:posOffset>
                      </wp:positionV>
                      <wp:extent cx="1079500" cy="1079500"/>
                      <wp:effectExtent l="76200" t="76200" r="139700" b="139700"/>
                      <wp:wrapNone/>
                      <wp:docPr id="494" name="Ellips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1079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E31E92" w:rsidRDefault="00E31E92" w:rsidP="00E31E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85CF8B" id="Ellipse 494" o:spid="_x0000_s1055" style="position:absolute;margin-left:.7pt;margin-top:-.95pt;width:85pt;height:8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" fillcolor="window" strokecolor="#9bbb59" strokeweight="2pt">
                      <v:shadow on="t" color="black" opacity="26214f" origin="-.5,-.5" offset=".74836mm,.74836mm"/>
                      <v:textbox>
                        <w:txbxContent>
                          <w:p w:rsidR="00E31E92" w:rsidRDefault="00E31E92" w:rsidP="00E31E92"/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360" w:type="dxa"/>
            <w:vAlign w:val="center"/>
          </w:tcPr>
          <w:p w:rsidR="00E31E92" w:rsidRPr="006D6361" w:rsidRDefault="0024086D" w:rsidP="00E31E92">
            <w:pPr>
              <w:numPr>
                <w:ilvl w:val="0"/>
                <w:numId w:val="43"/>
              </w:numPr>
              <w:contextualSpacing/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endlose Randlinie</w:t>
            </w:r>
          </w:p>
          <w:p w:rsidR="00E31E92" w:rsidRPr="006D6361" w:rsidRDefault="0024086D" w:rsidP="00E31E92">
            <w:pPr>
              <w:numPr>
                <w:ilvl w:val="0"/>
                <w:numId w:val="43"/>
              </w:numPr>
              <w:contextualSpacing/>
              <w:rPr>
                <w:color w:val="C00000"/>
                <w:sz w:val="22"/>
                <w:szCs w:val="24"/>
              </w:rPr>
            </w:pPr>
            <w:r>
              <w:rPr>
                <w:color w:val="C00000"/>
                <w:sz w:val="22"/>
                <w:szCs w:val="24"/>
              </w:rPr>
              <w:t>j</w:t>
            </w:r>
            <w:r w:rsidR="00E31E92" w:rsidRPr="006D6361">
              <w:rPr>
                <w:color w:val="C00000"/>
                <w:sz w:val="22"/>
                <w:szCs w:val="24"/>
              </w:rPr>
              <w:t>eder Punkt auf der Kreislinie hat immer den gleichen Abstand vom Mittelpunkt (Radius)</w:t>
            </w:r>
          </w:p>
          <w:p w:rsidR="00E31E92" w:rsidRPr="006D6361" w:rsidRDefault="00E31E92" w:rsidP="00E31E92">
            <w:pPr>
              <w:numPr>
                <w:ilvl w:val="0"/>
                <w:numId w:val="43"/>
              </w:numPr>
              <w:contextualSpacing/>
              <w:rPr>
                <w:color w:val="C00000"/>
                <w:sz w:val="22"/>
                <w:szCs w:val="24"/>
              </w:rPr>
            </w:pPr>
            <w:r w:rsidRPr="006D6361">
              <w:rPr>
                <w:color w:val="C00000"/>
                <w:sz w:val="22"/>
                <w:szCs w:val="24"/>
              </w:rPr>
              <w:t xml:space="preserve">Kreiszahl </w:t>
            </w:r>
            <m:oMath>
              <m:r>
                <w:rPr>
                  <w:rFonts w:ascii="Cambria Math" w:hAnsi="Cambria Math"/>
                  <w:color w:val="C00000"/>
                  <w:sz w:val="22"/>
                  <w:szCs w:val="24"/>
                </w:rPr>
                <m:t>π</m:t>
              </m:r>
            </m:oMath>
          </w:p>
          <w:p w:rsidR="00E31E92" w:rsidRPr="006D6361" w:rsidRDefault="00E31E92" w:rsidP="00E31E92">
            <w:pPr>
              <w:numPr>
                <w:ilvl w:val="0"/>
                <w:numId w:val="43"/>
              </w:numPr>
              <w:contextualSpacing/>
              <w:rPr>
                <w:color w:val="C00000"/>
                <w:sz w:val="22"/>
                <w:szCs w:val="24"/>
              </w:rPr>
            </w:pPr>
            <w:r w:rsidRPr="006D6361">
              <w:rPr>
                <w:color w:val="C00000"/>
                <w:sz w:val="22"/>
                <w:szCs w:val="24"/>
              </w:rPr>
              <w:t>…</w:t>
            </w:r>
          </w:p>
        </w:tc>
      </w:tr>
    </w:tbl>
    <w:p w:rsidR="00E31E92" w:rsidRDefault="00E31E92" w:rsidP="00E31E92">
      <w:pPr>
        <w:pStyle w:val="Textkrper"/>
        <w:rPr>
          <w:sz w:val="26"/>
          <w:szCs w:val="26"/>
        </w:rPr>
      </w:pPr>
    </w:p>
    <w:p w:rsidR="00D9713B" w:rsidRDefault="00D9713B" w:rsidP="00E31E92">
      <w:pPr>
        <w:pStyle w:val="Textkrper"/>
        <w:rPr>
          <w:sz w:val="26"/>
          <w:szCs w:val="26"/>
        </w:rPr>
      </w:pPr>
    </w:p>
    <w:p w:rsidR="00D9713B" w:rsidRPr="006D6361" w:rsidRDefault="00D9713B" w:rsidP="00E31E92">
      <w:pPr>
        <w:pStyle w:val="Textkrper"/>
        <w:rPr>
          <w:sz w:val="26"/>
          <w:szCs w:val="26"/>
        </w:rPr>
      </w:pPr>
    </w:p>
    <w:p w:rsidR="00E31E92" w:rsidRPr="006D6361" w:rsidRDefault="00E31E92" w:rsidP="00E31E92">
      <w:pPr>
        <w:pStyle w:val="Textkrper"/>
      </w:pPr>
    </w:p>
    <w:p w:rsidR="00E31E92" w:rsidRPr="006D6361" w:rsidRDefault="00E31E92" w:rsidP="00D9713B">
      <w:pPr>
        <w:pStyle w:val="berschrift3"/>
      </w:pPr>
      <w:r w:rsidRPr="006D6361">
        <w:t>Lernplakat erstellen</w:t>
      </w:r>
    </w:p>
    <w:p w:rsidR="00D9713B" w:rsidRDefault="00D9713B" w:rsidP="00E31E92">
      <w:pPr>
        <w:pStyle w:val="Textkrper"/>
        <w:rPr>
          <w:color w:val="C00000"/>
        </w:rPr>
      </w:pPr>
    </w:p>
    <w:p w:rsidR="00D9713B" w:rsidRDefault="00D9713B" w:rsidP="00E31E92">
      <w:pPr>
        <w:pStyle w:val="Textkrper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247201" wp14:editId="1E3679CA">
                <wp:simplePos x="0" y="0"/>
                <wp:positionH relativeFrom="column">
                  <wp:posOffset>-6350</wp:posOffset>
                </wp:positionH>
                <wp:positionV relativeFrom="paragraph">
                  <wp:posOffset>16510</wp:posOffset>
                </wp:positionV>
                <wp:extent cx="4937125" cy="1666875"/>
                <wp:effectExtent l="57150" t="38100" r="92075" b="123825"/>
                <wp:wrapNone/>
                <wp:docPr id="51" name="Abgerundetes 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125" cy="1666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E31E92" w:rsidRPr="006D6361" w:rsidRDefault="00E31E92" w:rsidP="006D6361">
                            <w:pPr>
                              <w:pStyle w:val="TabelleKopflinks"/>
                              <w:rPr>
                                <w:szCs w:val="24"/>
                              </w:rPr>
                            </w:pPr>
                            <w:r w:rsidRPr="006D6361">
                              <w:rPr>
                                <w:szCs w:val="24"/>
                              </w:rPr>
                              <w:t>Arbeitsauftrag:</w:t>
                            </w:r>
                          </w:p>
                          <w:p w:rsidR="00E31E92" w:rsidRPr="006D6361" w:rsidRDefault="00E31E92" w:rsidP="00E31E92">
                            <w:pPr>
                              <w:pStyle w:val="TabelleKopflinks"/>
                              <w:numPr>
                                <w:ilvl w:val="0"/>
                                <w:numId w:val="48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6D6361">
                              <w:rPr>
                                <w:b w:val="0"/>
                                <w:szCs w:val="24"/>
                              </w:rPr>
                              <w:t xml:space="preserve">Erstellen Sie ein Lernplakat zum Thema Flächen und ihre Eigenschaften. </w:t>
                            </w:r>
                          </w:p>
                          <w:p w:rsidR="00E31E92" w:rsidRPr="006D6361" w:rsidRDefault="00E31E92" w:rsidP="00E31E92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Cs w:val="24"/>
                              </w:rPr>
                            </w:pPr>
                            <w:r w:rsidRPr="006D6361">
                              <w:rPr>
                                <w:b w:val="0"/>
                                <w:szCs w:val="24"/>
                              </w:rPr>
                              <w:t xml:space="preserve">Sie können dazu die Vorlage (auf der nächsten Seite) benutzen oder ein eigenes Plakat erstellen. </w:t>
                            </w:r>
                          </w:p>
                          <w:p w:rsidR="00E31E92" w:rsidRPr="006D6361" w:rsidRDefault="00E31E92" w:rsidP="00E31E92">
                            <w:pPr>
                              <w:pStyle w:val="TabelleKopflinks"/>
                              <w:numPr>
                                <w:ilvl w:val="0"/>
                                <w:numId w:val="48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6D6361">
                              <w:rPr>
                                <w:b w:val="0"/>
                                <w:szCs w:val="24"/>
                              </w:rPr>
                              <w:t xml:space="preserve">Stellen Sie Ihr Lernplakat </w:t>
                            </w:r>
                            <w:r w:rsidR="00AE12E6">
                              <w:rPr>
                                <w:b w:val="0"/>
                                <w:szCs w:val="24"/>
                              </w:rPr>
                              <w:t xml:space="preserve">einer Partnerin oder </w:t>
                            </w:r>
                            <w:r w:rsidRPr="006D6361">
                              <w:rPr>
                                <w:b w:val="0"/>
                                <w:szCs w:val="24"/>
                              </w:rPr>
                              <w:t xml:space="preserve">einem Partner vor. Ergänzen Sie gemeinsam weitere Eigenschaften. </w:t>
                            </w:r>
                          </w:p>
                          <w:p w:rsidR="00E31E92" w:rsidRPr="006D6361" w:rsidRDefault="00E31E92" w:rsidP="006D6361">
                            <w:pPr>
                              <w:pStyle w:val="TabelleKopflinks"/>
                              <w:numPr>
                                <w:ilvl w:val="0"/>
                                <w:numId w:val="48"/>
                              </w:numPr>
                              <w:rPr>
                                <w:b w:val="0"/>
                                <w:szCs w:val="24"/>
                              </w:rPr>
                            </w:pPr>
                            <w:r w:rsidRPr="006D6361">
                              <w:rPr>
                                <w:b w:val="0"/>
                                <w:szCs w:val="24"/>
                              </w:rPr>
                              <w:t>Hängen Sie das Lernplakat im Klassenzimmer auf.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47201" id="Abgerundetes Rechteck 51" o:spid="_x0000_s1056" style="position:absolute;left:0;text-align:left;margin-left:-.5pt;margin-top:1.3pt;width:388.75pt;height:13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31E92" w:rsidRPr="006D6361" w:rsidRDefault="00E31E92" w:rsidP="006D6361">
                      <w:pPr>
                        <w:pStyle w:val="TabelleKopflinks"/>
                        <w:rPr>
                          <w:szCs w:val="24"/>
                        </w:rPr>
                      </w:pPr>
                      <w:r w:rsidRPr="006D6361">
                        <w:rPr>
                          <w:szCs w:val="24"/>
                        </w:rPr>
                        <w:t>Arbeitsauftrag:</w:t>
                      </w:r>
                    </w:p>
                    <w:p w:rsidR="00E31E92" w:rsidRPr="006D6361" w:rsidRDefault="00E31E92" w:rsidP="00E31E92">
                      <w:pPr>
                        <w:pStyle w:val="TabelleKopflinks"/>
                        <w:numPr>
                          <w:ilvl w:val="0"/>
                          <w:numId w:val="48"/>
                        </w:numPr>
                        <w:rPr>
                          <w:b w:val="0"/>
                          <w:szCs w:val="24"/>
                        </w:rPr>
                      </w:pPr>
                      <w:r w:rsidRPr="006D6361">
                        <w:rPr>
                          <w:b w:val="0"/>
                          <w:szCs w:val="24"/>
                        </w:rPr>
                        <w:t xml:space="preserve">Erstellen Sie ein Lernplakat zum Thema Flächen und ihre Eigenschaften. </w:t>
                      </w:r>
                    </w:p>
                    <w:p w:rsidR="00E31E92" w:rsidRPr="006D6361" w:rsidRDefault="00E31E92" w:rsidP="00E31E92">
                      <w:pPr>
                        <w:pStyle w:val="TabelleKopflinks"/>
                        <w:ind w:left="360"/>
                        <w:rPr>
                          <w:b w:val="0"/>
                          <w:szCs w:val="24"/>
                        </w:rPr>
                      </w:pPr>
                      <w:r w:rsidRPr="006D6361">
                        <w:rPr>
                          <w:b w:val="0"/>
                          <w:szCs w:val="24"/>
                        </w:rPr>
                        <w:t xml:space="preserve">Sie können dazu die Vorlage (auf der nächsten Seite) benutzen oder ein eigenes Plakat erstellen. </w:t>
                      </w:r>
                    </w:p>
                    <w:p w:rsidR="00E31E92" w:rsidRPr="006D6361" w:rsidRDefault="00E31E92" w:rsidP="00E31E92">
                      <w:pPr>
                        <w:pStyle w:val="TabelleKopflinks"/>
                        <w:numPr>
                          <w:ilvl w:val="0"/>
                          <w:numId w:val="48"/>
                        </w:numPr>
                        <w:rPr>
                          <w:b w:val="0"/>
                          <w:szCs w:val="24"/>
                        </w:rPr>
                      </w:pPr>
                      <w:r w:rsidRPr="006D6361">
                        <w:rPr>
                          <w:b w:val="0"/>
                          <w:szCs w:val="24"/>
                        </w:rPr>
                        <w:t xml:space="preserve">Stellen Sie Ihr Lernplakat </w:t>
                      </w:r>
                      <w:r w:rsidR="00AE12E6">
                        <w:rPr>
                          <w:b w:val="0"/>
                          <w:szCs w:val="24"/>
                        </w:rPr>
                        <w:t xml:space="preserve">einer Partnerin oder </w:t>
                      </w:r>
                      <w:r w:rsidRPr="006D6361">
                        <w:rPr>
                          <w:b w:val="0"/>
                          <w:szCs w:val="24"/>
                        </w:rPr>
                        <w:t xml:space="preserve">einem Partner vor. Ergänzen Sie gemeinsam weitere Eigenschaften. </w:t>
                      </w:r>
                    </w:p>
                    <w:p w:rsidR="00E31E92" w:rsidRPr="006D6361" w:rsidRDefault="00E31E92" w:rsidP="006D6361">
                      <w:pPr>
                        <w:pStyle w:val="TabelleKopflinks"/>
                        <w:numPr>
                          <w:ilvl w:val="0"/>
                          <w:numId w:val="48"/>
                        </w:numPr>
                        <w:rPr>
                          <w:b w:val="0"/>
                          <w:szCs w:val="24"/>
                        </w:rPr>
                      </w:pPr>
                      <w:r w:rsidRPr="006D6361">
                        <w:rPr>
                          <w:b w:val="0"/>
                          <w:szCs w:val="24"/>
                        </w:rPr>
                        <w:t>Hängen Sie das Lernplakat im Klassenzimmer auf.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713B" w:rsidRDefault="00D9713B" w:rsidP="00E31E92">
      <w:pPr>
        <w:pStyle w:val="Textkrper"/>
        <w:rPr>
          <w:color w:val="C00000"/>
        </w:rPr>
      </w:pPr>
    </w:p>
    <w:p w:rsidR="00D9713B" w:rsidRDefault="00D9713B" w:rsidP="00E31E92">
      <w:pPr>
        <w:pStyle w:val="Textkrper"/>
        <w:rPr>
          <w:color w:val="C00000"/>
        </w:rPr>
      </w:pPr>
      <w:r w:rsidRPr="006D6361">
        <w:rPr>
          <w:noProof/>
          <w:sz w:val="24"/>
        </w:rPr>
        <w:drawing>
          <wp:anchor distT="0" distB="0" distL="114300" distR="114300" simplePos="0" relativeHeight="251723776" behindDoc="0" locked="0" layoutInCell="0" allowOverlap="1" wp14:anchorId="08C9AB0F" wp14:editId="3BB40A5C">
            <wp:simplePos x="0" y="0"/>
            <wp:positionH relativeFrom="rightMargin">
              <wp:posOffset>346075</wp:posOffset>
            </wp:positionH>
            <wp:positionV relativeFrom="paragraph">
              <wp:posOffset>595630</wp:posOffset>
            </wp:positionV>
            <wp:extent cx="658495" cy="323850"/>
            <wp:effectExtent l="0" t="0" r="8255" b="0"/>
            <wp:wrapNone/>
            <wp:docPr id="45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361">
        <w:rPr>
          <w:noProof/>
          <w:sz w:val="24"/>
        </w:rPr>
        <w:drawing>
          <wp:anchor distT="0" distB="0" distL="114300" distR="114300" simplePos="0" relativeHeight="251724800" behindDoc="0" locked="0" layoutInCell="0" allowOverlap="1" wp14:anchorId="15F54EC5" wp14:editId="7EDB9495">
            <wp:simplePos x="0" y="0"/>
            <wp:positionH relativeFrom="rightMargin">
              <wp:posOffset>351155</wp:posOffset>
            </wp:positionH>
            <wp:positionV relativeFrom="paragraph">
              <wp:posOffset>43815</wp:posOffset>
            </wp:positionV>
            <wp:extent cx="323850" cy="323850"/>
            <wp:effectExtent l="0" t="0" r="0" b="0"/>
            <wp:wrapNone/>
            <wp:docPr id="45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9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3B" w:rsidRDefault="00D9713B" w:rsidP="00E31E92">
      <w:pPr>
        <w:pStyle w:val="Textkrper"/>
        <w:rPr>
          <w:color w:val="C00000"/>
        </w:rPr>
      </w:pPr>
    </w:p>
    <w:p w:rsidR="00D9713B" w:rsidRDefault="00D9713B" w:rsidP="00E31E92">
      <w:pPr>
        <w:pStyle w:val="Textkrper"/>
        <w:rPr>
          <w:color w:val="C00000"/>
        </w:rPr>
      </w:pPr>
    </w:p>
    <w:p w:rsidR="00D9713B" w:rsidRDefault="00D9713B" w:rsidP="00E31E92">
      <w:pPr>
        <w:pStyle w:val="Textkrper"/>
        <w:rPr>
          <w:color w:val="C00000"/>
        </w:rPr>
      </w:pPr>
    </w:p>
    <w:p w:rsidR="00D9713B" w:rsidRDefault="00D9713B" w:rsidP="00E31E92">
      <w:pPr>
        <w:pStyle w:val="Textkrper"/>
        <w:rPr>
          <w:color w:val="C00000"/>
        </w:rPr>
      </w:pPr>
    </w:p>
    <w:p w:rsidR="00D9713B" w:rsidRDefault="00D9713B" w:rsidP="00E31E92">
      <w:pPr>
        <w:pStyle w:val="Textkrper"/>
        <w:rPr>
          <w:color w:val="C00000"/>
        </w:rPr>
      </w:pPr>
    </w:p>
    <w:p w:rsidR="00D9713B" w:rsidRDefault="00D9713B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E31E92" w:rsidP="00E31E92">
      <w:pPr>
        <w:pStyle w:val="Textkrper"/>
        <w:rPr>
          <w:noProof/>
          <w:sz w:val="24"/>
        </w:rPr>
      </w:pPr>
    </w:p>
    <w:p w:rsidR="00E31E92" w:rsidRDefault="00E31E92" w:rsidP="00E31E92">
      <w:pPr>
        <w:pStyle w:val="Textkrper"/>
        <w:rPr>
          <w:color w:val="C00000"/>
        </w:rPr>
      </w:pPr>
    </w:p>
    <w:p w:rsidR="00E31E92" w:rsidRDefault="00D9713B" w:rsidP="00E31E92">
      <w:pPr>
        <w:pStyle w:val="Textkrper"/>
        <w:rPr>
          <w:color w:val="C00000"/>
        </w:rPr>
      </w:pPr>
      <w:r w:rsidRPr="006D6361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EBDA394" wp14:editId="3C392FB2">
                <wp:simplePos x="0" y="0"/>
                <wp:positionH relativeFrom="column">
                  <wp:posOffset>375285</wp:posOffset>
                </wp:positionH>
                <wp:positionV relativeFrom="paragraph">
                  <wp:posOffset>12065</wp:posOffset>
                </wp:positionV>
                <wp:extent cx="2921000" cy="3111500"/>
                <wp:effectExtent l="0" t="0" r="0" b="0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3111500"/>
                          <a:chOff x="0" y="0"/>
                          <a:chExt cx="3378200" cy="3378200"/>
                        </a:xfrm>
                      </wpg:grpSpPr>
                      <pic:pic xmlns:pic="http://schemas.openxmlformats.org/drawingml/2006/picture">
                        <pic:nvPicPr>
                          <pic:cNvPr id="44" name="Bild 1" descr="Business Frau, Dahinter Stehen, Plakat, Werbu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Rechteck 45"/>
                        <wps:cNvSpPr/>
                        <wps:spPr>
                          <a:xfrm>
                            <a:off x="349250" y="309669"/>
                            <a:ext cx="196850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31E92" w:rsidRPr="00F63617" w:rsidRDefault="00E31E92" w:rsidP="00E31E92">
                              <w:pPr>
                                <w:pStyle w:val="Textkrper"/>
                                <w:rPr>
                                  <w:color w:val="000000" w:themeColor="text1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63617">
                                <w:rPr>
                                  <w:color w:val="000000" w:themeColor="text1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Sie wissen nicht wie sie ein Lernplakat gestalte sollen?</w:t>
                              </w:r>
                            </w:p>
                            <w:p w:rsidR="00E31E92" w:rsidRPr="006D6361" w:rsidRDefault="00E31E92" w:rsidP="00E31E92">
                              <w:pPr>
                                <w:pStyle w:val="Textkrper"/>
                                <w:rPr>
                                  <w:color w:val="000000" w:themeColor="text1"/>
                                  <w:szCs w:val="24"/>
                                </w:rPr>
                              </w:pPr>
                              <w:r w:rsidRPr="006D6361">
                                <w:rPr>
                                  <w:color w:val="000000" w:themeColor="text1"/>
                                  <w:szCs w:val="24"/>
                                </w:rPr>
                                <w:t xml:space="preserve">Recherchieren Sie im Internet über die Methode. </w:t>
                              </w:r>
                            </w:p>
                            <w:p w:rsidR="00E31E92" w:rsidRPr="006D6361" w:rsidRDefault="00E31E92" w:rsidP="00E31E92">
                              <w:pPr>
                                <w:pStyle w:val="Textkrper"/>
                                <w:rPr>
                                  <w:color w:val="000000" w:themeColor="text1"/>
                                  <w:szCs w:val="24"/>
                                </w:rPr>
                              </w:pPr>
                              <w:r w:rsidRPr="006D6361">
                                <w:rPr>
                                  <w:color w:val="000000" w:themeColor="text1"/>
                                  <w:szCs w:val="24"/>
                                </w:rPr>
                                <w:t xml:space="preserve">Finden Sie selber nichts, können Sie diesen QR-Code benutzen. </w:t>
                              </w:r>
                            </w:p>
                            <w:p w:rsidR="00E31E92" w:rsidRDefault="00E31E92" w:rsidP="00E31E92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6D6361" w:rsidRDefault="006D6361" w:rsidP="00E31E92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6D6361" w:rsidRDefault="006D6361" w:rsidP="00E31E92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6D6361" w:rsidRPr="00AF3341" w:rsidRDefault="006D6361" w:rsidP="00E31E92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DA394" id="Gruppieren 43" o:spid="_x0000_s1057" style="position:absolute;left:0;text-align:left;margin-left:29.55pt;margin-top:.95pt;width:230pt;height:245pt;z-index:251720704;mso-width-relative:margin;mso-height-relative:margin" coordsize="33782,33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">
                <v:shape id="Bild 1" o:spid="_x0000_s1058" type="#_x0000_t75" alt="Business Frau, Dahinter Stehen, Plakat, Werbung" style="position:absolute;width:33782;height:3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">
                  <v:imagedata r:id="rId20" o:title="Business Frau, Dahinter Stehen, Plakat, Werbung" recolortarget="#203957 [1444]"/>
                </v:shape>
                <v:rect id="Rechteck 45" o:spid="_x0000_s1059" style="position:absolute;left:3492;top:3096;width:19685;height:29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:rsidR="00E31E92" w:rsidRPr="00F63617" w:rsidRDefault="00E31E92" w:rsidP="00E31E92">
                        <w:pPr>
                          <w:pStyle w:val="Textkrper"/>
                          <w:rPr>
                            <w:color w:val="000000" w:themeColor="text1"/>
                            <w:sz w:val="24"/>
                            <w:szCs w:val="2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63617">
                          <w:rPr>
                            <w:color w:val="000000" w:themeColor="text1"/>
                            <w:sz w:val="24"/>
                            <w:szCs w:val="2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Sie wissen nicht wie sie ein Lernplakat gestalte sollen?</w:t>
                        </w:r>
                      </w:p>
                      <w:p w:rsidR="00E31E92" w:rsidRPr="006D6361" w:rsidRDefault="00E31E92" w:rsidP="00E31E92">
                        <w:pPr>
                          <w:pStyle w:val="Textkrper"/>
                          <w:rPr>
                            <w:color w:val="000000" w:themeColor="text1"/>
                            <w:szCs w:val="24"/>
                          </w:rPr>
                        </w:pPr>
                        <w:r w:rsidRPr="006D6361">
                          <w:rPr>
                            <w:color w:val="000000" w:themeColor="text1"/>
                            <w:szCs w:val="24"/>
                          </w:rPr>
                          <w:t xml:space="preserve">Recherchieren Sie im Internet über die Methode. </w:t>
                        </w:r>
                      </w:p>
                      <w:p w:rsidR="00E31E92" w:rsidRPr="006D6361" w:rsidRDefault="00E31E92" w:rsidP="00E31E92">
                        <w:pPr>
                          <w:pStyle w:val="Textkrper"/>
                          <w:rPr>
                            <w:color w:val="000000" w:themeColor="text1"/>
                            <w:szCs w:val="24"/>
                          </w:rPr>
                        </w:pPr>
                        <w:r w:rsidRPr="006D6361">
                          <w:rPr>
                            <w:color w:val="000000" w:themeColor="text1"/>
                            <w:szCs w:val="24"/>
                          </w:rPr>
                          <w:t xml:space="preserve">Finden Sie selber nichts, können Sie diesen QR-Code benutzen. </w:t>
                        </w:r>
                      </w:p>
                      <w:p w:rsidR="00E31E92" w:rsidRDefault="00E31E92" w:rsidP="00E31E92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6D6361" w:rsidRDefault="006D6361" w:rsidP="00E31E92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6D6361" w:rsidRDefault="006D6361" w:rsidP="00E31E92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6D6361" w:rsidRPr="00AF3341" w:rsidRDefault="006D6361" w:rsidP="00E31E92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45D46" w:rsidRDefault="00145D46" w:rsidP="00E31E92">
      <w:pPr>
        <w:rPr>
          <w:color w:val="FF0000"/>
          <w:sz w:val="24"/>
          <w:szCs w:val="24"/>
        </w:rPr>
      </w:pPr>
    </w:p>
    <w:p w:rsidR="002D77A3" w:rsidRDefault="00DB3EE9" w:rsidP="0085322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/>
      </w:r>
    </w:p>
    <w:p w:rsidR="00DB3EE9" w:rsidRPr="00853223" w:rsidRDefault="00D9713B" w:rsidP="00853223">
      <w:pPr>
        <w:rPr>
          <w:color w:val="FF0000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A75C314" wp14:editId="12C9E203">
                <wp:simplePos x="0" y="0"/>
                <wp:positionH relativeFrom="column">
                  <wp:posOffset>3676650</wp:posOffset>
                </wp:positionH>
                <wp:positionV relativeFrom="paragraph">
                  <wp:posOffset>206375</wp:posOffset>
                </wp:positionV>
                <wp:extent cx="2856865" cy="1803400"/>
                <wp:effectExtent l="0" t="0" r="635" b="6350"/>
                <wp:wrapNone/>
                <wp:docPr id="53" name="Gruppieren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865" cy="1803400"/>
                          <a:chOff x="0" y="0"/>
                          <a:chExt cx="2856865" cy="1803400"/>
                        </a:xfrm>
                      </wpg:grpSpPr>
                      <pic:pic xmlns:pic="http://schemas.openxmlformats.org/drawingml/2006/picture">
                        <pic:nvPicPr>
                          <pic:cNvPr id="54" name="Bild 1" descr="Raum, Galerie, Bild, Ausstellung, Kunst, Kunsthall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Rechteck 55"/>
                        <wps:cNvSpPr/>
                        <wps:spPr>
                          <a:xfrm>
                            <a:off x="1289050" y="946150"/>
                            <a:ext cx="800100" cy="5016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E31E92" w:rsidRPr="002645BE" w:rsidRDefault="00E31E92" w:rsidP="00E31E92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645BE">
                                <w:rPr>
                                  <w:b/>
                                  <w:color w:val="1F497D" w:themeColor="text2"/>
                                </w:rPr>
                                <w:t xml:space="preserve">Museumsrundgang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31850"/>
                            <a:ext cx="29019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duotone>
                              <a:srgbClr val="C0504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150" y="831850"/>
                            <a:ext cx="31750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5C314" id="Gruppieren 53" o:spid="_x0000_s1060" style="position:absolute;margin-left:289.5pt;margin-top:16.25pt;width:224.95pt;height:142pt;z-index:251725824" coordsize="28568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">
                <v:shape id="Bild 1" o:spid="_x0000_s1061" type="#_x0000_t75" alt="Raum, Galerie, Bild, Ausstellung, Kunst, Kunsthalle" style="position:absolute;width:28568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">
                  <v:imagedata r:id="rId24" o:title="Raum, Galerie, Bild, Ausstellung, Kunst, Kunsthalle"/>
                </v:shape>
                <v:rect id="Rechteck 55" o:spid="_x0000_s1062" style="position:absolute;left:12890;top:9461;width:8001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" fillcolor="#9ab5e4" strokecolor="#385d8a">
                  <v:fill color2="#e1e8f5" rotate="t" colors="0 #9ab5e4;.5 #c2d1ed;1 #e1e8f5" focus="100%" type="gradient"/>
                  <v:stroke dashstyle="1 1"/>
                  <v:textbox>
                    <w:txbxContent>
                      <w:p w:rsidR="00E31E92" w:rsidRPr="002645BE" w:rsidRDefault="00E31E92" w:rsidP="00E31E92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2645BE">
                          <w:rPr>
                            <w:b/>
                            <w:color w:val="1F497D" w:themeColor="text2"/>
                          </w:rPr>
                          <w:t xml:space="preserve">Museumsrundgang </w:t>
                        </w:r>
                      </w:p>
                    </w:txbxContent>
                  </v:textbox>
                </v:rect>
                <v:shape id="Grafik 57" o:spid="_x0000_s1063" type="#_x0000_t75" style="position:absolute;left:1270;top:8318;width:290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">
                  <v:imagedata r:id="rId25" o:title=""/>
                </v:shape>
                <v:shape id="Grafik 58" o:spid="_x0000_s1064" type="#_x0000_t75" style="position:absolute;left:5651;top:8318;width:3175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">
                  <v:imagedata r:id="rId26" o:title="" recolortarget="#942825"/>
                </v:shape>
              </v:group>
            </w:pict>
          </mc:Fallback>
        </mc:AlternateContent>
      </w:r>
      <w:r w:rsidR="002D77A3" w:rsidRPr="002D77A3">
        <w:rPr>
          <w:noProof/>
          <w:lang w:eastAsia="de-DE"/>
        </w:rPr>
        <w:t xml:space="preserve"> </w:t>
      </w:r>
      <w:r w:rsidR="00DB3EE9">
        <w:rPr>
          <w:color w:val="FF0000"/>
          <w:sz w:val="24"/>
          <w:szCs w:val="24"/>
        </w:rPr>
        <w:br/>
      </w:r>
      <w:r w:rsidR="00DB3EE9">
        <w:rPr>
          <w:color w:val="FF0000"/>
          <w:sz w:val="24"/>
          <w:szCs w:val="24"/>
        </w:rPr>
        <w:br/>
      </w:r>
      <w:r w:rsidR="00DB3EE9">
        <w:rPr>
          <w:color w:val="FF0000"/>
          <w:sz w:val="24"/>
          <w:szCs w:val="24"/>
        </w:rPr>
        <w:br/>
      </w:r>
    </w:p>
    <w:p w:rsidR="00DB3EE9" w:rsidRDefault="00DB3EE9" w:rsidP="00DB3EE9">
      <w:pPr>
        <w:pStyle w:val="Textkrper"/>
      </w:pPr>
    </w:p>
    <w:p w:rsidR="00DB3EE9" w:rsidRDefault="00DB3EE9" w:rsidP="00DB3EE9">
      <w:pPr>
        <w:pStyle w:val="Textkrper"/>
      </w:pPr>
    </w:p>
    <w:p w:rsidR="00DB3EE9" w:rsidRDefault="00DB3EE9" w:rsidP="00DB3EE9">
      <w:pPr>
        <w:pStyle w:val="Textkrper"/>
      </w:pPr>
    </w:p>
    <w:p w:rsidR="00DB3EE9" w:rsidRDefault="00D9713B" w:rsidP="00DB3EE9">
      <w:pPr>
        <w:pStyle w:val="Textkrper"/>
      </w:pPr>
      <w:r w:rsidRPr="00AF334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42208" behindDoc="0" locked="0" layoutInCell="1" allowOverlap="1" wp14:anchorId="057D365B" wp14:editId="2F9AF536">
            <wp:simplePos x="0" y="0"/>
            <wp:positionH relativeFrom="column">
              <wp:posOffset>1108710</wp:posOffset>
            </wp:positionH>
            <wp:positionV relativeFrom="paragraph">
              <wp:posOffset>10795</wp:posOffset>
            </wp:positionV>
            <wp:extent cx="914400" cy="932180"/>
            <wp:effectExtent l="0" t="0" r="0" b="1270"/>
            <wp:wrapNone/>
            <wp:docPr id="457" name="Grafik 45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602C87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EE9" w:rsidRDefault="00DB3EE9" w:rsidP="00DB3EE9">
      <w:pPr>
        <w:pStyle w:val="Textkrper"/>
      </w:pPr>
    </w:p>
    <w:p w:rsidR="00DB3EE9" w:rsidRDefault="00DB3EE9" w:rsidP="00DB3EE9">
      <w:pPr>
        <w:pStyle w:val="Textkrper"/>
      </w:pPr>
    </w:p>
    <w:p w:rsidR="002F25F7" w:rsidRDefault="0024086D" w:rsidP="002F25F7">
      <w:pPr>
        <w:pStyle w:val="Textkrp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62A41E" wp14:editId="683EE145">
                <wp:simplePos x="0" y="0"/>
                <wp:positionH relativeFrom="column">
                  <wp:posOffset>499110</wp:posOffset>
                </wp:positionH>
                <wp:positionV relativeFrom="paragraph">
                  <wp:posOffset>223520</wp:posOffset>
                </wp:positionV>
                <wp:extent cx="762000" cy="609600"/>
                <wp:effectExtent l="0" t="0" r="0" b="0"/>
                <wp:wrapNone/>
                <wp:docPr id="1877" name="Rechteck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5F7" w:rsidRPr="00EF08C7" w:rsidRDefault="002F25F7" w:rsidP="002F25F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F08C7">
                              <w:rPr>
                                <w:b/>
                                <w:sz w:val="24"/>
                                <w:szCs w:val="24"/>
                              </w:rPr>
                              <w:t>Quadrat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2A41E" id="Rechteck 1877" o:spid="_x0000_s1065" style="position:absolute;left:0;text-align:left;margin-left:39.3pt;margin-top:17.6pt;width:60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" filled="f" stroked="f" strokeweight="2pt">
                <v:textbox>
                  <w:txbxContent>
                    <w:p w:rsidR="002F25F7" w:rsidRPr="00EF08C7" w:rsidRDefault="002F25F7" w:rsidP="002F25F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F08C7">
                        <w:rPr>
                          <w:b/>
                          <w:sz w:val="24"/>
                          <w:szCs w:val="24"/>
                        </w:rPr>
                        <w:t>Quadrat</w:t>
                      </w:r>
                    </w:p>
                  </w:txbxContent>
                </v:textbox>
              </v:rect>
            </w:pict>
          </mc:Fallback>
        </mc:AlternateContent>
      </w:r>
      <w:r w:rsidR="002F25F7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13F0ED7" wp14:editId="3B291849">
                <wp:simplePos x="0" y="0"/>
                <wp:positionH relativeFrom="column">
                  <wp:posOffset>1426210</wp:posOffset>
                </wp:positionH>
                <wp:positionV relativeFrom="paragraph">
                  <wp:posOffset>290830</wp:posOffset>
                </wp:positionV>
                <wp:extent cx="3778250" cy="5435600"/>
                <wp:effectExtent l="0" t="0" r="0" b="0"/>
                <wp:wrapNone/>
                <wp:docPr id="1889" name="Gruppieren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5435600"/>
                          <a:chOff x="0" y="0"/>
                          <a:chExt cx="3778250" cy="5435600"/>
                        </a:xfrm>
                      </wpg:grpSpPr>
                      <wps:wsp>
                        <wps:cNvPr id="1883" name="Rechteck 1883"/>
                        <wps:cNvSpPr/>
                        <wps:spPr>
                          <a:xfrm>
                            <a:off x="660400" y="0"/>
                            <a:ext cx="1861185" cy="7937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2F25F7" w:rsidRPr="001D74EB" w:rsidRDefault="002F25F7" w:rsidP="002F25F7">
                              <w:pPr>
                                <w:pStyle w:val="Listenabsatz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D74E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vier Ecken</w:t>
                              </w:r>
                            </w:p>
                            <w:p w:rsidR="002F25F7" w:rsidRPr="001D74EB" w:rsidRDefault="002F25F7" w:rsidP="002F25F7">
                              <w:pPr>
                                <w:pStyle w:val="Listenabsatz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D74E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vier gleich</w:t>
                              </w:r>
                              <w:r w:rsidR="0024086D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D74E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lange Seiten</w:t>
                              </w:r>
                            </w:p>
                            <w:p w:rsidR="002F25F7" w:rsidRPr="001D74EB" w:rsidRDefault="002F25F7" w:rsidP="002F25F7">
                              <w:pPr>
                                <w:pStyle w:val="Listenabsatz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D74E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vier rechte Winkel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Rechteck 1884"/>
                        <wps:cNvSpPr/>
                        <wps:spPr>
                          <a:xfrm>
                            <a:off x="660400" y="1143000"/>
                            <a:ext cx="2070100" cy="8191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2F25F7" w:rsidRPr="00A367A7" w:rsidRDefault="002F25F7" w:rsidP="002F25F7">
                              <w:pPr>
                                <w:pStyle w:val="Fuzeile"/>
                                <w:numPr>
                                  <w:ilvl w:val="0"/>
                                  <w:numId w:val="20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367A7">
                                <w:rPr>
                                  <w:sz w:val="22"/>
                                  <w:szCs w:val="22"/>
                                </w:rPr>
                                <w:t>vier Ecken</w:t>
                              </w:r>
                            </w:p>
                            <w:p w:rsidR="002F25F7" w:rsidRPr="00A367A7" w:rsidRDefault="002F25F7" w:rsidP="002F25F7">
                              <w:pPr>
                                <w:pStyle w:val="Fuzeile"/>
                                <w:numPr>
                                  <w:ilvl w:val="0"/>
                                  <w:numId w:val="20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367A7">
                                <w:rPr>
                                  <w:sz w:val="22"/>
                                  <w:szCs w:val="22"/>
                                </w:rPr>
                                <w:t>vier rechte Winkel</w:t>
                              </w:r>
                            </w:p>
                            <w:p w:rsidR="002F25F7" w:rsidRPr="00A367A7" w:rsidRDefault="0024086D" w:rsidP="002F25F7">
                              <w:pPr>
                                <w:pStyle w:val="Fuzeile"/>
                                <w:numPr>
                                  <w:ilvl w:val="0"/>
                                  <w:numId w:val="20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g</w:t>
                              </w:r>
                              <w:r w:rsidR="002F25F7" w:rsidRPr="00A367A7">
                                <w:rPr>
                                  <w:sz w:val="22"/>
                                  <w:szCs w:val="22"/>
                                </w:rPr>
                                <w:t>egenüberliegende Seite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n</w:t>
                              </w:r>
                              <w:r w:rsidR="002F25F7" w:rsidRPr="00A367A7">
                                <w:rPr>
                                  <w:sz w:val="22"/>
                                  <w:szCs w:val="22"/>
                                </w:rPr>
                                <w:t xml:space="preserve"> sind gleich lang.</w:t>
                              </w:r>
                            </w:p>
                            <w:p w:rsidR="002F25F7" w:rsidRDefault="002F25F7" w:rsidP="002F25F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leichschenkliges Dreieck 1885"/>
                        <wps:cNvSpPr/>
                        <wps:spPr>
                          <a:xfrm>
                            <a:off x="76200" y="1479550"/>
                            <a:ext cx="2444750" cy="1720850"/>
                          </a:xfrm>
                          <a:prstGeom prst="triangl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2F25F7" w:rsidRPr="001D74EB" w:rsidRDefault="002F25F7" w:rsidP="002F25F7">
                              <w:pPr>
                                <w:pStyle w:val="Fuzeile"/>
                                <w:numPr>
                                  <w:ilvl w:val="0"/>
                                  <w:numId w:val="22"/>
                                </w:numPr>
                                <w:ind w:left="360"/>
                                <w:jc w:val="both"/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D74E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drei Ecken</w:t>
                              </w:r>
                            </w:p>
                            <w:p w:rsidR="002F25F7" w:rsidRPr="001D74EB" w:rsidRDefault="002F25F7" w:rsidP="002F25F7">
                              <w:pPr>
                                <w:pStyle w:val="Fuzeile"/>
                                <w:numPr>
                                  <w:ilvl w:val="0"/>
                                  <w:numId w:val="22"/>
                                </w:numPr>
                                <w:ind w:left="360"/>
                                <w:jc w:val="both"/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D74E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drei Seiten</w:t>
                              </w:r>
                            </w:p>
                            <w:p w:rsidR="002F25F7" w:rsidRPr="001D74EB" w:rsidRDefault="002F25F7" w:rsidP="002F25F7">
                              <w:pPr>
                                <w:pStyle w:val="Fuzeile"/>
                                <w:numPr>
                                  <w:ilvl w:val="0"/>
                                  <w:numId w:val="22"/>
                                </w:numPr>
                                <w:ind w:left="360"/>
                                <w:jc w:val="both"/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D74E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drei Winkel</w:t>
                              </w:r>
                            </w:p>
                            <w:p w:rsidR="002F25F7" w:rsidRDefault="002F25F7" w:rsidP="002F25F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Ellipse 1886"/>
                        <wps:cNvSpPr/>
                        <wps:spPr>
                          <a:xfrm>
                            <a:off x="349250" y="2914650"/>
                            <a:ext cx="2762250" cy="19812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2F25F7" w:rsidRPr="00E3050B" w:rsidRDefault="0024086D" w:rsidP="002F25F7">
                              <w:pPr>
                                <w:pStyle w:val="Fuzeile"/>
                                <w:numPr>
                                  <w:ilvl w:val="0"/>
                                  <w:numId w:val="23"/>
                                </w:numPr>
                                <w:ind w:left="284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endlose Randlinie</w:t>
                              </w:r>
                            </w:p>
                            <w:p w:rsidR="002F25F7" w:rsidRPr="00E3050B" w:rsidRDefault="0024086D" w:rsidP="002F25F7">
                              <w:pPr>
                                <w:pStyle w:val="Fuzeile"/>
                                <w:numPr>
                                  <w:ilvl w:val="0"/>
                                  <w:numId w:val="23"/>
                                </w:numPr>
                                <w:ind w:left="284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j</w:t>
                              </w:r>
                              <w:r w:rsidR="002F25F7" w:rsidRPr="00E3050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eder Punkt auf der Kreislinie hat immer den gleichen Abstand vom Mittelpunkt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Parallelogramm 1888"/>
                        <wps:cNvSpPr/>
                        <wps:spPr>
                          <a:xfrm>
                            <a:off x="0" y="4470400"/>
                            <a:ext cx="3778250" cy="965200"/>
                          </a:xfrm>
                          <a:prstGeom prst="parallelogram">
                            <a:avLst>
                              <a:gd name="adj" fmla="val 40831"/>
                            </a:avLst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2F25F7" w:rsidRDefault="0024086D" w:rsidP="002F25F7">
                              <w:pPr>
                                <w:pStyle w:val="Listenabsatz"/>
                                <w:numPr>
                                  <w:ilvl w:val="0"/>
                                  <w:numId w:val="35"/>
                                </w:numPr>
                              </w:pPr>
                              <w:r>
                                <w:t>v</w:t>
                              </w:r>
                              <w:r w:rsidR="002F25F7">
                                <w:t>ier Seiten</w:t>
                              </w:r>
                            </w:p>
                            <w:p w:rsidR="002F25F7" w:rsidRDefault="0024086D" w:rsidP="002F25F7">
                              <w:pPr>
                                <w:pStyle w:val="Listenabsatz"/>
                                <w:numPr>
                                  <w:ilvl w:val="0"/>
                                  <w:numId w:val="35"/>
                                </w:numPr>
                              </w:pPr>
                              <w:r>
                                <w:t>g</w:t>
                              </w:r>
                              <w:r w:rsidR="002F25F7">
                                <w:t>egenüberliegende Seiten sind gleich lang.</w:t>
                              </w:r>
                            </w:p>
                            <w:p w:rsidR="002F25F7" w:rsidRDefault="0024086D" w:rsidP="002F25F7">
                              <w:pPr>
                                <w:pStyle w:val="Listenabsatz"/>
                                <w:numPr>
                                  <w:ilvl w:val="0"/>
                                  <w:numId w:val="35"/>
                                </w:numPr>
                              </w:pPr>
                              <w:r>
                                <w:t>g</w:t>
                              </w:r>
                              <w:r w:rsidR="002F25F7">
                                <w:t>egenüb</w:t>
                              </w:r>
                              <w:r>
                                <w:t>erliegende Seiten sind parallel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F0ED7" id="Gruppieren 1889" o:spid="_x0000_s1066" style="position:absolute;left:0;text-align:left;margin-left:112.3pt;margin-top:22.9pt;width:297.5pt;height:428pt;z-index:251689984" coordsize="37782,5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">
                <v:rect id="Rechteck 1883" o:spid="_x0000_s1067" style="position:absolute;left:6604;width:18611;height:7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" filled="f" stroked="f" strokeweight="2pt">
                  <v:shadow on="t" color="black" opacity="26214f" origin="-.5,-.5" offset=".74836mm,.74836mm"/>
                  <v:textbox>
                    <w:txbxContent>
                      <w:p w:rsidR="002F25F7" w:rsidRPr="001D74EB" w:rsidRDefault="002F25F7" w:rsidP="002F25F7">
                        <w:pPr>
                          <w:pStyle w:val="Listenabsatz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D74E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vier Ecken</w:t>
                        </w:r>
                      </w:p>
                      <w:p w:rsidR="002F25F7" w:rsidRPr="001D74EB" w:rsidRDefault="002F25F7" w:rsidP="002F25F7">
                        <w:pPr>
                          <w:pStyle w:val="Listenabsatz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D74E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vier gleich</w:t>
                        </w:r>
                        <w:r w:rsidR="0024086D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1D74E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lange Seiten</w:t>
                        </w:r>
                      </w:p>
                      <w:p w:rsidR="002F25F7" w:rsidRPr="001D74EB" w:rsidRDefault="002F25F7" w:rsidP="002F25F7">
                        <w:pPr>
                          <w:pStyle w:val="Listenabsatz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D74E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vier rechte Winkel</w:t>
                        </w:r>
                      </w:p>
                    </w:txbxContent>
                  </v:textbox>
                </v:rect>
                <v:rect id="Rechteck 1884" o:spid="_x0000_s1068" style="position:absolute;left:6604;top:11430;width:20701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" filled="f" stroked="f" strokeweight="2pt">
                  <v:shadow on="t" color="black" opacity="26214f" origin="-.5,-.5" offset=".74836mm,.74836mm"/>
                  <v:textbox>
                    <w:txbxContent>
                      <w:p w:rsidR="002F25F7" w:rsidRPr="00A367A7" w:rsidRDefault="002F25F7" w:rsidP="002F25F7">
                        <w:pPr>
                          <w:pStyle w:val="Fuzeile"/>
                          <w:numPr>
                            <w:ilvl w:val="0"/>
                            <w:numId w:val="20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A367A7">
                          <w:rPr>
                            <w:sz w:val="22"/>
                            <w:szCs w:val="22"/>
                          </w:rPr>
                          <w:t>vier Ecken</w:t>
                        </w:r>
                      </w:p>
                      <w:p w:rsidR="002F25F7" w:rsidRPr="00A367A7" w:rsidRDefault="002F25F7" w:rsidP="002F25F7">
                        <w:pPr>
                          <w:pStyle w:val="Fuzeile"/>
                          <w:numPr>
                            <w:ilvl w:val="0"/>
                            <w:numId w:val="20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A367A7">
                          <w:rPr>
                            <w:sz w:val="22"/>
                            <w:szCs w:val="22"/>
                          </w:rPr>
                          <w:t>vier rechte Winkel</w:t>
                        </w:r>
                      </w:p>
                      <w:p w:rsidR="002F25F7" w:rsidRPr="00A367A7" w:rsidRDefault="0024086D" w:rsidP="002F25F7">
                        <w:pPr>
                          <w:pStyle w:val="Fuzeile"/>
                          <w:numPr>
                            <w:ilvl w:val="0"/>
                            <w:numId w:val="20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g</w:t>
                        </w:r>
                        <w:r w:rsidR="002F25F7" w:rsidRPr="00A367A7">
                          <w:rPr>
                            <w:sz w:val="22"/>
                            <w:szCs w:val="22"/>
                          </w:rPr>
                          <w:t>egenüberliegende Seite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 w:rsidR="002F25F7" w:rsidRPr="00A367A7">
                          <w:rPr>
                            <w:sz w:val="22"/>
                            <w:szCs w:val="22"/>
                          </w:rPr>
                          <w:t xml:space="preserve"> sind gleich lang.</w:t>
                        </w:r>
                      </w:p>
                      <w:p w:rsidR="002F25F7" w:rsidRDefault="002F25F7" w:rsidP="002F25F7"/>
                    </w:txbxContent>
                  </v:textbox>
                </v:rect>
                <v:shape id="Gleichschenkliges Dreieck 1885" o:spid="_x0000_s1069" type="#_x0000_t5" style="position:absolute;left:762;top:14795;width:24447;height:17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" filled="f" stroked="f" strokeweight="2pt">
                  <v:shadow on="t" color="black" opacity="26214f" origin="-.5,-.5" offset=".74836mm,.74836mm"/>
                  <v:textbox>
                    <w:txbxContent>
                      <w:p w:rsidR="002F25F7" w:rsidRPr="001D74EB" w:rsidRDefault="002F25F7" w:rsidP="002F25F7">
                        <w:pPr>
                          <w:pStyle w:val="Fuzeile"/>
                          <w:numPr>
                            <w:ilvl w:val="0"/>
                            <w:numId w:val="22"/>
                          </w:numPr>
                          <w:ind w:left="360"/>
                          <w:jc w:val="both"/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D74E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drei Ecken</w:t>
                        </w:r>
                      </w:p>
                      <w:p w:rsidR="002F25F7" w:rsidRPr="001D74EB" w:rsidRDefault="002F25F7" w:rsidP="002F25F7">
                        <w:pPr>
                          <w:pStyle w:val="Fuzeile"/>
                          <w:numPr>
                            <w:ilvl w:val="0"/>
                            <w:numId w:val="22"/>
                          </w:numPr>
                          <w:ind w:left="360"/>
                          <w:jc w:val="both"/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D74E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drei Seiten</w:t>
                        </w:r>
                      </w:p>
                      <w:p w:rsidR="002F25F7" w:rsidRPr="001D74EB" w:rsidRDefault="002F25F7" w:rsidP="002F25F7">
                        <w:pPr>
                          <w:pStyle w:val="Fuzeile"/>
                          <w:numPr>
                            <w:ilvl w:val="0"/>
                            <w:numId w:val="22"/>
                          </w:numPr>
                          <w:ind w:left="360"/>
                          <w:jc w:val="both"/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D74E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drei Winkel</w:t>
                        </w:r>
                      </w:p>
                      <w:p w:rsidR="002F25F7" w:rsidRDefault="002F25F7" w:rsidP="002F25F7"/>
                    </w:txbxContent>
                  </v:textbox>
                </v:shape>
                <v:oval id="Ellipse 1886" o:spid="_x0000_s1070" style="position:absolute;left:3492;top:29146;width:27623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" filled="f" stroked="f" strokeweight="2pt">
                  <v:shadow on="t" color="black" opacity="26214f" origin="-.5,-.5" offset=".74836mm,.74836mm"/>
                  <v:textbox>
                    <w:txbxContent>
                      <w:p w:rsidR="002F25F7" w:rsidRPr="00E3050B" w:rsidRDefault="0024086D" w:rsidP="002F25F7">
                        <w:pPr>
                          <w:pStyle w:val="Fuzeile"/>
                          <w:numPr>
                            <w:ilvl w:val="0"/>
                            <w:numId w:val="23"/>
                          </w:numPr>
                          <w:ind w:left="284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endlose Randlinie</w:t>
                        </w:r>
                      </w:p>
                      <w:p w:rsidR="002F25F7" w:rsidRPr="00E3050B" w:rsidRDefault="0024086D" w:rsidP="002F25F7">
                        <w:pPr>
                          <w:pStyle w:val="Fuzeile"/>
                          <w:numPr>
                            <w:ilvl w:val="0"/>
                            <w:numId w:val="23"/>
                          </w:numPr>
                          <w:ind w:left="284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j</w:t>
                        </w:r>
                        <w:r w:rsidR="002F25F7" w:rsidRPr="00E3050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eder Punkt auf der Kreislinie hat immer den gleichen Abstand vom Mittelpunkt</w:t>
                        </w:r>
                      </w:p>
                    </w:txbxContent>
                  </v:textbox>
                </v:oval>
                <v:shape id="Parallelogramm 1888" o:spid="_x0000_s1071" type="#_x0000_t7" style="position:absolute;top:44704;width:3778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" adj="2253" filled="f" stroked="f" strokeweight="2pt">
                  <v:textbox>
                    <w:txbxContent>
                      <w:p w:rsidR="002F25F7" w:rsidRDefault="0024086D" w:rsidP="002F25F7">
                        <w:pPr>
                          <w:pStyle w:val="Listenabsatz"/>
                          <w:numPr>
                            <w:ilvl w:val="0"/>
                            <w:numId w:val="35"/>
                          </w:numPr>
                        </w:pPr>
                        <w:r>
                          <w:t>v</w:t>
                        </w:r>
                        <w:r w:rsidR="002F25F7">
                          <w:t>ier Seiten</w:t>
                        </w:r>
                      </w:p>
                      <w:p w:rsidR="002F25F7" w:rsidRDefault="0024086D" w:rsidP="002F25F7">
                        <w:pPr>
                          <w:pStyle w:val="Listenabsatz"/>
                          <w:numPr>
                            <w:ilvl w:val="0"/>
                            <w:numId w:val="35"/>
                          </w:numPr>
                        </w:pPr>
                        <w:r>
                          <w:t>g</w:t>
                        </w:r>
                        <w:r w:rsidR="002F25F7">
                          <w:t>egenüberliegende Seiten sind gleich lang.</w:t>
                        </w:r>
                      </w:p>
                      <w:p w:rsidR="002F25F7" w:rsidRDefault="0024086D" w:rsidP="002F25F7">
                        <w:pPr>
                          <w:pStyle w:val="Listenabsatz"/>
                          <w:numPr>
                            <w:ilvl w:val="0"/>
                            <w:numId w:val="35"/>
                          </w:numPr>
                        </w:pPr>
                        <w:r>
                          <w:t>g</w:t>
                        </w:r>
                        <w:r w:rsidR="002F25F7">
                          <w:t>egenüb</w:t>
                        </w:r>
                        <w:r>
                          <w:t>erliegende Seiten sind parallel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25F7" w:rsidRPr="00EF08C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957B9E" wp14:editId="2BB420BC">
                <wp:simplePos x="0" y="0"/>
                <wp:positionH relativeFrom="column">
                  <wp:posOffset>600710</wp:posOffset>
                </wp:positionH>
                <wp:positionV relativeFrom="paragraph">
                  <wp:posOffset>4862830</wp:posOffset>
                </wp:positionV>
                <wp:extent cx="1060450" cy="501650"/>
                <wp:effectExtent l="0" t="0" r="0" b="0"/>
                <wp:wrapNone/>
                <wp:docPr id="1881" name="Rechteck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501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F25F7" w:rsidRPr="00EF08C7" w:rsidRDefault="002F25F7" w:rsidP="002F25F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Parallelogramm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57B9E" id="Rechteck 1881" o:spid="_x0000_s1072" style="position:absolute;left:0;text-align:left;margin-left:47.3pt;margin-top:382.9pt;width:83.5pt;height:3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" filled="f" stroked="f" strokeweight="2pt">
                <v:textbox>
                  <w:txbxContent>
                    <w:p w:rsidR="002F25F7" w:rsidRPr="00EF08C7" w:rsidRDefault="002F25F7" w:rsidP="002F25F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Parallelogramm</w:t>
                      </w:r>
                    </w:p>
                  </w:txbxContent>
                </v:textbox>
              </v:rect>
            </w:pict>
          </mc:Fallback>
        </mc:AlternateContent>
      </w:r>
      <w:r w:rsidR="002F25F7" w:rsidRPr="00EF08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5898F3" wp14:editId="39F07526">
                <wp:simplePos x="0" y="0"/>
                <wp:positionH relativeFrom="column">
                  <wp:posOffset>741680</wp:posOffset>
                </wp:positionH>
                <wp:positionV relativeFrom="paragraph">
                  <wp:posOffset>3783330</wp:posOffset>
                </wp:positionV>
                <wp:extent cx="762000" cy="501650"/>
                <wp:effectExtent l="0" t="0" r="0" b="0"/>
                <wp:wrapNone/>
                <wp:docPr id="1880" name="Rechteck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01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F25F7" w:rsidRPr="00EF08C7" w:rsidRDefault="002F25F7" w:rsidP="002F25F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F08C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898F3" id="Rechteck 1880" o:spid="_x0000_s1073" style="position:absolute;left:0;text-align:left;margin-left:58.4pt;margin-top:297.9pt;width:60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" filled="f" stroked="f" strokeweight="2pt">
                <v:textbox>
                  <w:txbxContent>
                    <w:p w:rsidR="002F25F7" w:rsidRPr="00EF08C7" w:rsidRDefault="002F25F7" w:rsidP="002F25F7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F08C7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Kreis</w:t>
                      </w:r>
                    </w:p>
                  </w:txbxContent>
                </v:textbox>
              </v:rect>
            </w:pict>
          </mc:Fallback>
        </mc:AlternateContent>
      </w:r>
      <w:r w:rsidR="002F25F7" w:rsidRPr="00EF08C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CB0899" wp14:editId="0015AE9A">
                <wp:simplePos x="0" y="0"/>
                <wp:positionH relativeFrom="column">
                  <wp:posOffset>664210</wp:posOffset>
                </wp:positionH>
                <wp:positionV relativeFrom="paragraph">
                  <wp:posOffset>2856230</wp:posOffset>
                </wp:positionV>
                <wp:extent cx="762000" cy="501650"/>
                <wp:effectExtent l="0" t="0" r="0" b="0"/>
                <wp:wrapNone/>
                <wp:docPr id="1879" name="Rechteck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01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F25F7" w:rsidRPr="00EF08C7" w:rsidRDefault="002F25F7" w:rsidP="002F25F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B0899" id="Rechteck 1879" o:spid="_x0000_s1074" style="position:absolute;left:0;text-align:left;margin-left:52.3pt;margin-top:224.9pt;width:60pt;height:3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" filled="f" stroked="f" strokeweight="2pt">
                <v:textbox>
                  <w:txbxContent>
                    <w:p w:rsidR="002F25F7" w:rsidRPr="00EF08C7" w:rsidRDefault="002F25F7" w:rsidP="002F25F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Dreieck</w:t>
                      </w:r>
                    </w:p>
                  </w:txbxContent>
                </v:textbox>
              </v:rect>
            </w:pict>
          </mc:Fallback>
        </mc:AlternateContent>
      </w:r>
      <w:r w:rsidR="002F25F7" w:rsidRPr="00EF08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D7F554" wp14:editId="29EB77E0">
                <wp:simplePos x="0" y="0"/>
                <wp:positionH relativeFrom="column">
                  <wp:posOffset>346710</wp:posOffset>
                </wp:positionH>
                <wp:positionV relativeFrom="paragraph">
                  <wp:posOffset>1319530</wp:posOffset>
                </wp:positionV>
                <wp:extent cx="1346200" cy="825500"/>
                <wp:effectExtent l="0" t="0" r="0" b="0"/>
                <wp:wrapNone/>
                <wp:docPr id="1878" name="Rechteck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825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F25F7" w:rsidRPr="00EF08C7" w:rsidRDefault="002F25F7" w:rsidP="002F25F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Rechteck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7F554" id="Rechteck 1878" o:spid="_x0000_s1075" style="position:absolute;left:0;text-align:left;margin-left:27.3pt;margin-top:103.9pt;width:106pt;height: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" filled="f" stroked="f" strokeweight="2pt">
                <v:textbox>
                  <w:txbxContent>
                    <w:p w:rsidR="002F25F7" w:rsidRPr="00EF08C7" w:rsidRDefault="002F25F7" w:rsidP="002F25F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Rechteck</w:t>
                      </w:r>
                    </w:p>
                  </w:txbxContent>
                </v:textbox>
              </v:rect>
            </w:pict>
          </mc:Fallback>
        </mc:AlternateContent>
      </w:r>
      <w:r w:rsidR="002F25F7">
        <w:rPr>
          <w:noProof/>
        </w:rPr>
        <w:drawing>
          <wp:inline distT="0" distB="0" distL="0" distR="0" wp14:anchorId="3C479402" wp14:editId="2105F775">
            <wp:extent cx="4679950" cy="5601970"/>
            <wp:effectExtent l="0" t="0" r="6350" b="0"/>
            <wp:docPr id="1858" name="Grafik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Lernplakat B neu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7" w:rsidRDefault="002F25F7" w:rsidP="002F25F7">
      <w:pPr>
        <w:pStyle w:val="Textkrper"/>
      </w:pPr>
      <w:bookmarkStart w:id="0" w:name="_GoBack"/>
      <w:bookmarkEnd w:id="0"/>
    </w:p>
    <w:sectPr w:rsidR="002F25F7" w:rsidSect="00BF021C">
      <w:headerReference w:type="default" r:id="rId47"/>
      <w:footerReference w:type="default" r:id="rId48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6F5" w:rsidRDefault="006D26F5" w:rsidP="001E03DE">
      <w:r>
        <w:separator/>
      </w:r>
    </w:p>
  </w:endnote>
  <w:endnote w:type="continuationSeparator" w:id="0">
    <w:p w:rsidR="006D26F5" w:rsidRDefault="006D26F5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8DC" w:rsidRPr="002E2050" w:rsidRDefault="00DA68DC" w:rsidP="002E2050">
    <w:pPr>
      <w:pStyle w:val="Fuzeile"/>
    </w:pPr>
    <w:r w:rsidRPr="00595C5A">
      <w:t xml:space="preserve">© </w:t>
    </w:r>
    <w:r w:rsidR="0070735D">
      <w:t>Zentrum für Schulqualität und Lehrerbildung 20</w:t>
    </w:r>
    <w:r w:rsidR="00AE12E6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6F5" w:rsidRDefault="006D26F5" w:rsidP="001E03DE">
      <w:r>
        <w:separator/>
      </w:r>
    </w:p>
  </w:footnote>
  <w:footnote w:type="continuationSeparator" w:id="0">
    <w:p w:rsidR="006D26F5" w:rsidRDefault="006D26F5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8DC" w:rsidRPr="006A1C37" w:rsidRDefault="0070735D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13" name="Gruppieren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8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35D" w:rsidRDefault="0070735D" w:rsidP="0070735D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" name="Grafik 86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7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3" o:spid="_x0000_s1076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<v:textbox>
                  <w:txbxContent>
                    <w:p w:rsidR="0070735D" w:rsidRDefault="0070735D" w:rsidP="0070735D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6" o:spid="_x0000_s1078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">
                <v:imagedata r:id="rId2" o:title=""/>
              </v:shape>
              <v:line id="Gerade Verbindung 460" o:spid="_x0000_s1079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A38"/>
    <w:multiLevelType w:val="hybridMultilevel"/>
    <w:tmpl w:val="A0324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46A64"/>
    <w:multiLevelType w:val="hybridMultilevel"/>
    <w:tmpl w:val="C3AEA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F4514"/>
    <w:multiLevelType w:val="hybridMultilevel"/>
    <w:tmpl w:val="8A9288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C3942"/>
    <w:multiLevelType w:val="hybridMultilevel"/>
    <w:tmpl w:val="989871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0281E"/>
    <w:multiLevelType w:val="hybridMultilevel"/>
    <w:tmpl w:val="75C4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B6145"/>
    <w:multiLevelType w:val="hybridMultilevel"/>
    <w:tmpl w:val="9DA2F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B1893"/>
    <w:multiLevelType w:val="hybridMultilevel"/>
    <w:tmpl w:val="0688E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30284"/>
    <w:multiLevelType w:val="hybridMultilevel"/>
    <w:tmpl w:val="7EB8F4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43D8A"/>
    <w:multiLevelType w:val="hybridMultilevel"/>
    <w:tmpl w:val="B80416AC"/>
    <w:lvl w:ilvl="0" w:tplc="9CB8B07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E650875"/>
    <w:multiLevelType w:val="hybridMultilevel"/>
    <w:tmpl w:val="B80416AC"/>
    <w:lvl w:ilvl="0" w:tplc="9CB8B07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1A035A"/>
    <w:multiLevelType w:val="hybridMultilevel"/>
    <w:tmpl w:val="510A67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0" w15:restartNumberingAfterBreak="0">
    <w:nsid w:val="421A1FE0"/>
    <w:multiLevelType w:val="hybridMultilevel"/>
    <w:tmpl w:val="6DAA80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06068A"/>
    <w:multiLevelType w:val="hybridMultilevel"/>
    <w:tmpl w:val="A40E3D48"/>
    <w:lvl w:ilvl="0" w:tplc="D89A13CA">
      <w:start w:val="1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3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7A54BF1"/>
    <w:multiLevelType w:val="hybridMultilevel"/>
    <w:tmpl w:val="2364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48DC759A"/>
    <w:multiLevelType w:val="hybridMultilevel"/>
    <w:tmpl w:val="709EE6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487D0F"/>
    <w:multiLevelType w:val="hybridMultilevel"/>
    <w:tmpl w:val="66A8B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4FBF26F7"/>
    <w:multiLevelType w:val="hybridMultilevel"/>
    <w:tmpl w:val="32BE2E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3E1910"/>
    <w:multiLevelType w:val="hybridMultilevel"/>
    <w:tmpl w:val="78666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4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707105"/>
    <w:multiLevelType w:val="hybridMultilevel"/>
    <w:tmpl w:val="510A67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8E1E2D"/>
    <w:multiLevelType w:val="hybridMultilevel"/>
    <w:tmpl w:val="6DAA80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FDF1ED1"/>
    <w:multiLevelType w:val="hybridMultilevel"/>
    <w:tmpl w:val="FE908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4C5261"/>
    <w:multiLevelType w:val="hybridMultilevel"/>
    <w:tmpl w:val="FA0AF29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B17D3"/>
    <w:multiLevelType w:val="hybridMultilevel"/>
    <w:tmpl w:val="3A4026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B0F40CC"/>
    <w:multiLevelType w:val="hybridMultilevel"/>
    <w:tmpl w:val="0D3AE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34"/>
  </w:num>
  <w:num w:numId="4">
    <w:abstractNumId w:val="37"/>
  </w:num>
  <w:num w:numId="5">
    <w:abstractNumId w:val="30"/>
  </w:num>
  <w:num w:numId="6">
    <w:abstractNumId w:val="47"/>
  </w:num>
  <w:num w:numId="7">
    <w:abstractNumId w:val="36"/>
  </w:num>
  <w:num w:numId="8">
    <w:abstractNumId w:val="1"/>
  </w:num>
  <w:num w:numId="9">
    <w:abstractNumId w:val="22"/>
  </w:num>
  <w:num w:numId="10">
    <w:abstractNumId w:val="15"/>
  </w:num>
  <w:num w:numId="11">
    <w:abstractNumId w:val="45"/>
  </w:num>
  <w:num w:numId="12">
    <w:abstractNumId w:val="23"/>
  </w:num>
  <w:num w:numId="13">
    <w:abstractNumId w:val="26"/>
  </w:num>
  <w:num w:numId="14">
    <w:abstractNumId w:val="12"/>
  </w:num>
  <w:num w:numId="15">
    <w:abstractNumId w:val="0"/>
  </w:num>
  <w:num w:numId="16">
    <w:abstractNumId w:val="13"/>
  </w:num>
  <w:num w:numId="17">
    <w:abstractNumId w:val="2"/>
  </w:num>
  <w:num w:numId="18">
    <w:abstractNumId w:val="35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</w:num>
  <w:num w:numId="21">
    <w:abstractNumId w:val="42"/>
  </w:num>
  <w:num w:numId="22">
    <w:abstractNumId w:val="28"/>
  </w:num>
  <w:num w:numId="23">
    <w:abstractNumId w:val="6"/>
  </w:num>
  <w:num w:numId="24">
    <w:abstractNumId w:val="16"/>
  </w:num>
  <w:num w:numId="25">
    <w:abstractNumId w:val="3"/>
  </w:num>
  <w:num w:numId="26">
    <w:abstractNumId w:val="17"/>
  </w:num>
  <w:num w:numId="27">
    <w:abstractNumId w:val="27"/>
  </w:num>
  <w:num w:numId="28">
    <w:abstractNumId w:val="44"/>
  </w:num>
  <w:num w:numId="29">
    <w:abstractNumId w:val="5"/>
  </w:num>
  <w:num w:numId="30">
    <w:abstractNumId w:val="4"/>
  </w:num>
  <w:num w:numId="31">
    <w:abstractNumId w:val="7"/>
  </w:num>
  <w:num w:numId="32">
    <w:abstractNumId w:val="18"/>
  </w:num>
  <w:num w:numId="33">
    <w:abstractNumId w:val="43"/>
  </w:num>
  <w:num w:numId="34">
    <w:abstractNumId w:val="31"/>
  </w:num>
  <w:num w:numId="35">
    <w:abstractNumId w:val="21"/>
  </w:num>
  <w:num w:numId="36">
    <w:abstractNumId w:val="20"/>
  </w:num>
  <w:num w:numId="37">
    <w:abstractNumId w:val="40"/>
  </w:num>
  <w:num w:numId="38">
    <w:abstractNumId w:val="8"/>
  </w:num>
  <w:num w:numId="39">
    <w:abstractNumId w:val="10"/>
  </w:num>
  <w:num w:numId="40">
    <w:abstractNumId w:val="38"/>
  </w:num>
  <w:num w:numId="41">
    <w:abstractNumId w:val="11"/>
  </w:num>
  <w:num w:numId="42">
    <w:abstractNumId w:val="46"/>
  </w:num>
  <w:num w:numId="43">
    <w:abstractNumId w:val="25"/>
  </w:num>
  <w:num w:numId="44">
    <w:abstractNumId w:val="32"/>
  </w:num>
  <w:num w:numId="45">
    <w:abstractNumId w:val="9"/>
  </w:num>
  <w:num w:numId="46">
    <w:abstractNumId w:val="29"/>
  </w:num>
  <w:num w:numId="47">
    <w:abstractNumId w:val="39"/>
  </w:num>
  <w:num w:numId="48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24E63"/>
    <w:rsid w:val="000337BE"/>
    <w:rsid w:val="000343DC"/>
    <w:rsid w:val="00036A4D"/>
    <w:rsid w:val="000411A8"/>
    <w:rsid w:val="00044BAA"/>
    <w:rsid w:val="0005288C"/>
    <w:rsid w:val="0005400D"/>
    <w:rsid w:val="00057390"/>
    <w:rsid w:val="00057B3D"/>
    <w:rsid w:val="00064582"/>
    <w:rsid w:val="0007420F"/>
    <w:rsid w:val="00085AB3"/>
    <w:rsid w:val="00092DF1"/>
    <w:rsid w:val="000977FD"/>
    <w:rsid w:val="00097AAA"/>
    <w:rsid w:val="00097D38"/>
    <w:rsid w:val="000A764B"/>
    <w:rsid w:val="000A7A5C"/>
    <w:rsid w:val="000B1737"/>
    <w:rsid w:val="000B2BC9"/>
    <w:rsid w:val="000C5FC9"/>
    <w:rsid w:val="000D5446"/>
    <w:rsid w:val="000D7D55"/>
    <w:rsid w:val="000E33F4"/>
    <w:rsid w:val="000E763B"/>
    <w:rsid w:val="00101F6F"/>
    <w:rsid w:val="001021F6"/>
    <w:rsid w:val="00102A7B"/>
    <w:rsid w:val="001066AF"/>
    <w:rsid w:val="00106FF1"/>
    <w:rsid w:val="00111E6A"/>
    <w:rsid w:val="0012000E"/>
    <w:rsid w:val="001332A4"/>
    <w:rsid w:val="001424B4"/>
    <w:rsid w:val="00145D46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6C11"/>
    <w:rsid w:val="00177093"/>
    <w:rsid w:val="00185446"/>
    <w:rsid w:val="00186B1D"/>
    <w:rsid w:val="00186B3F"/>
    <w:rsid w:val="00191FDA"/>
    <w:rsid w:val="001979E7"/>
    <w:rsid w:val="001A1E3C"/>
    <w:rsid w:val="001A2103"/>
    <w:rsid w:val="001B4C23"/>
    <w:rsid w:val="001C241E"/>
    <w:rsid w:val="001C721C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086D"/>
    <w:rsid w:val="00241372"/>
    <w:rsid w:val="00253AA4"/>
    <w:rsid w:val="002611F5"/>
    <w:rsid w:val="002660E4"/>
    <w:rsid w:val="00281CB1"/>
    <w:rsid w:val="0028793B"/>
    <w:rsid w:val="00287FC0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D77A3"/>
    <w:rsid w:val="002E10B1"/>
    <w:rsid w:val="002E2050"/>
    <w:rsid w:val="002F2555"/>
    <w:rsid w:val="002F25F7"/>
    <w:rsid w:val="00302BE0"/>
    <w:rsid w:val="003079A7"/>
    <w:rsid w:val="0032000F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A92"/>
    <w:rsid w:val="00366215"/>
    <w:rsid w:val="0037039B"/>
    <w:rsid w:val="003754CF"/>
    <w:rsid w:val="00381D37"/>
    <w:rsid w:val="00385D63"/>
    <w:rsid w:val="00387063"/>
    <w:rsid w:val="00391945"/>
    <w:rsid w:val="003A0130"/>
    <w:rsid w:val="003A17D4"/>
    <w:rsid w:val="003C4B80"/>
    <w:rsid w:val="003C56C4"/>
    <w:rsid w:val="003C6830"/>
    <w:rsid w:val="003D0AD2"/>
    <w:rsid w:val="003D2E25"/>
    <w:rsid w:val="003D4989"/>
    <w:rsid w:val="003D4ED1"/>
    <w:rsid w:val="003E07DC"/>
    <w:rsid w:val="003F5C78"/>
    <w:rsid w:val="003F75E9"/>
    <w:rsid w:val="0042086D"/>
    <w:rsid w:val="0042345D"/>
    <w:rsid w:val="0043494C"/>
    <w:rsid w:val="00444F9C"/>
    <w:rsid w:val="0044650F"/>
    <w:rsid w:val="004524BD"/>
    <w:rsid w:val="004529FA"/>
    <w:rsid w:val="00453EC1"/>
    <w:rsid w:val="00453F06"/>
    <w:rsid w:val="004613D3"/>
    <w:rsid w:val="004661AA"/>
    <w:rsid w:val="00472595"/>
    <w:rsid w:val="0047779F"/>
    <w:rsid w:val="00486468"/>
    <w:rsid w:val="00493E75"/>
    <w:rsid w:val="004A009B"/>
    <w:rsid w:val="004B4D0F"/>
    <w:rsid w:val="004B658C"/>
    <w:rsid w:val="004C18F1"/>
    <w:rsid w:val="004D3EFB"/>
    <w:rsid w:val="004D7110"/>
    <w:rsid w:val="004E7E4D"/>
    <w:rsid w:val="004F754E"/>
    <w:rsid w:val="0050312E"/>
    <w:rsid w:val="005039B8"/>
    <w:rsid w:val="0051078A"/>
    <w:rsid w:val="00516DF0"/>
    <w:rsid w:val="0051717F"/>
    <w:rsid w:val="00520BD0"/>
    <w:rsid w:val="00531B61"/>
    <w:rsid w:val="0053570A"/>
    <w:rsid w:val="00535F4A"/>
    <w:rsid w:val="00536C25"/>
    <w:rsid w:val="00542D04"/>
    <w:rsid w:val="00545AB7"/>
    <w:rsid w:val="005530EE"/>
    <w:rsid w:val="0056412F"/>
    <w:rsid w:val="005728F2"/>
    <w:rsid w:val="00573512"/>
    <w:rsid w:val="00581AF7"/>
    <w:rsid w:val="005825EB"/>
    <w:rsid w:val="00583BFC"/>
    <w:rsid w:val="00597140"/>
    <w:rsid w:val="005A0448"/>
    <w:rsid w:val="005A6708"/>
    <w:rsid w:val="005B6550"/>
    <w:rsid w:val="005C19AC"/>
    <w:rsid w:val="005C4141"/>
    <w:rsid w:val="005C589B"/>
    <w:rsid w:val="005D451F"/>
    <w:rsid w:val="005D5850"/>
    <w:rsid w:val="005E1B23"/>
    <w:rsid w:val="005E4A43"/>
    <w:rsid w:val="005E5C92"/>
    <w:rsid w:val="0061505A"/>
    <w:rsid w:val="00616040"/>
    <w:rsid w:val="00624F16"/>
    <w:rsid w:val="006308C3"/>
    <w:rsid w:val="00635328"/>
    <w:rsid w:val="006373AF"/>
    <w:rsid w:val="0065310F"/>
    <w:rsid w:val="00653D7E"/>
    <w:rsid w:val="006563C8"/>
    <w:rsid w:val="00665E61"/>
    <w:rsid w:val="0066682C"/>
    <w:rsid w:val="0067020A"/>
    <w:rsid w:val="00674242"/>
    <w:rsid w:val="0069030C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26F5"/>
    <w:rsid w:val="006D3107"/>
    <w:rsid w:val="006D6361"/>
    <w:rsid w:val="006D75BC"/>
    <w:rsid w:val="006E1EF4"/>
    <w:rsid w:val="006E4825"/>
    <w:rsid w:val="006E682C"/>
    <w:rsid w:val="006E684F"/>
    <w:rsid w:val="006F661D"/>
    <w:rsid w:val="006F6E2E"/>
    <w:rsid w:val="00700A77"/>
    <w:rsid w:val="007051C8"/>
    <w:rsid w:val="00706E47"/>
    <w:rsid w:val="0070735D"/>
    <w:rsid w:val="00710C99"/>
    <w:rsid w:val="00712924"/>
    <w:rsid w:val="00715FF1"/>
    <w:rsid w:val="00717A37"/>
    <w:rsid w:val="0072380A"/>
    <w:rsid w:val="00733323"/>
    <w:rsid w:val="00740ADF"/>
    <w:rsid w:val="0074339F"/>
    <w:rsid w:val="00744124"/>
    <w:rsid w:val="007510E6"/>
    <w:rsid w:val="0075476A"/>
    <w:rsid w:val="00760104"/>
    <w:rsid w:val="00764360"/>
    <w:rsid w:val="007665EC"/>
    <w:rsid w:val="00770F61"/>
    <w:rsid w:val="00776DD0"/>
    <w:rsid w:val="007A0472"/>
    <w:rsid w:val="007A239C"/>
    <w:rsid w:val="007B7335"/>
    <w:rsid w:val="007C55F7"/>
    <w:rsid w:val="007E1441"/>
    <w:rsid w:val="007E5B6A"/>
    <w:rsid w:val="007F67D3"/>
    <w:rsid w:val="007F7024"/>
    <w:rsid w:val="00822445"/>
    <w:rsid w:val="00825057"/>
    <w:rsid w:val="00832068"/>
    <w:rsid w:val="00832BFD"/>
    <w:rsid w:val="00840DEE"/>
    <w:rsid w:val="00850A64"/>
    <w:rsid w:val="00853223"/>
    <w:rsid w:val="00862CBB"/>
    <w:rsid w:val="00873419"/>
    <w:rsid w:val="00874A59"/>
    <w:rsid w:val="00875C55"/>
    <w:rsid w:val="0087706A"/>
    <w:rsid w:val="00877B0B"/>
    <w:rsid w:val="0088011C"/>
    <w:rsid w:val="008914CB"/>
    <w:rsid w:val="008955B4"/>
    <w:rsid w:val="008A7911"/>
    <w:rsid w:val="008A7B06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900217"/>
    <w:rsid w:val="00900D7C"/>
    <w:rsid w:val="0091105E"/>
    <w:rsid w:val="00913F2D"/>
    <w:rsid w:val="009144D8"/>
    <w:rsid w:val="00916D0F"/>
    <w:rsid w:val="00917C6D"/>
    <w:rsid w:val="009334EC"/>
    <w:rsid w:val="00940380"/>
    <w:rsid w:val="00943640"/>
    <w:rsid w:val="009452CB"/>
    <w:rsid w:val="009458DA"/>
    <w:rsid w:val="00950F0A"/>
    <w:rsid w:val="009533B3"/>
    <w:rsid w:val="0096073B"/>
    <w:rsid w:val="009735C6"/>
    <w:rsid w:val="00980E77"/>
    <w:rsid w:val="009839BE"/>
    <w:rsid w:val="009911FA"/>
    <w:rsid w:val="00992625"/>
    <w:rsid w:val="009935DA"/>
    <w:rsid w:val="00993F2E"/>
    <w:rsid w:val="009B7590"/>
    <w:rsid w:val="009C05F9"/>
    <w:rsid w:val="009C2229"/>
    <w:rsid w:val="009C2865"/>
    <w:rsid w:val="009C6AD3"/>
    <w:rsid w:val="009D07DA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6D65"/>
    <w:rsid w:val="00A20659"/>
    <w:rsid w:val="00A24DDF"/>
    <w:rsid w:val="00A33C98"/>
    <w:rsid w:val="00A402FC"/>
    <w:rsid w:val="00A410C8"/>
    <w:rsid w:val="00A474EA"/>
    <w:rsid w:val="00A5009A"/>
    <w:rsid w:val="00A567D9"/>
    <w:rsid w:val="00A71F20"/>
    <w:rsid w:val="00A73AEC"/>
    <w:rsid w:val="00A74C42"/>
    <w:rsid w:val="00A76E2C"/>
    <w:rsid w:val="00A77250"/>
    <w:rsid w:val="00A8051B"/>
    <w:rsid w:val="00A90BD5"/>
    <w:rsid w:val="00A91AEE"/>
    <w:rsid w:val="00A9292C"/>
    <w:rsid w:val="00A97182"/>
    <w:rsid w:val="00AB373B"/>
    <w:rsid w:val="00AB5F36"/>
    <w:rsid w:val="00AC227B"/>
    <w:rsid w:val="00AC3742"/>
    <w:rsid w:val="00AC5688"/>
    <w:rsid w:val="00AD3746"/>
    <w:rsid w:val="00AE0226"/>
    <w:rsid w:val="00AE12E6"/>
    <w:rsid w:val="00AE418B"/>
    <w:rsid w:val="00AE47FF"/>
    <w:rsid w:val="00AE53C5"/>
    <w:rsid w:val="00AF11A2"/>
    <w:rsid w:val="00AF5B64"/>
    <w:rsid w:val="00B139F3"/>
    <w:rsid w:val="00B2315B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0A87"/>
    <w:rsid w:val="00B75982"/>
    <w:rsid w:val="00B761C6"/>
    <w:rsid w:val="00B815E2"/>
    <w:rsid w:val="00B911F3"/>
    <w:rsid w:val="00B956B0"/>
    <w:rsid w:val="00BA3365"/>
    <w:rsid w:val="00BA64CC"/>
    <w:rsid w:val="00BB4334"/>
    <w:rsid w:val="00BC37CF"/>
    <w:rsid w:val="00BE21B0"/>
    <w:rsid w:val="00BE4DD2"/>
    <w:rsid w:val="00BE7018"/>
    <w:rsid w:val="00BF021C"/>
    <w:rsid w:val="00BF15E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62390"/>
    <w:rsid w:val="00C62A26"/>
    <w:rsid w:val="00C701E5"/>
    <w:rsid w:val="00C72364"/>
    <w:rsid w:val="00C83212"/>
    <w:rsid w:val="00CA0F95"/>
    <w:rsid w:val="00CB0197"/>
    <w:rsid w:val="00CC3814"/>
    <w:rsid w:val="00CD1CB7"/>
    <w:rsid w:val="00CD6932"/>
    <w:rsid w:val="00CF0506"/>
    <w:rsid w:val="00D20D85"/>
    <w:rsid w:val="00D220AA"/>
    <w:rsid w:val="00D22824"/>
    <w:rsid w:val="00D34A82"/>
    <w:rsid w:val="00D55E22"/>
    <w:rsid w:val="00D55E48"/>
    <w:rsid w:val="00D65102"/>
    <w:rsid w:val="00D7019F"/>
    <w:rsid w:val="00D71F3F"/>
    <w:rsid w:val="00D76151"/>
    <w:rsid w:val="00D76BE8"/>
    <w:rsid w:val="00D77352"/>
    <w:rsid w:val="00D8157A"/>
    <w:rsid w:val="00D94AA3"/>
    <w:rsid w:val="00D9713B"/>
    <w:rsid w:val="00DA15C8"/>
    <w:rsid w:val="00DA26E0"/>
    <w:rsid w:val="00DA68DC"/>
    <w:rsid w:val="00DB3EE9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60B9"/>
    <w:rsid w:val="00DF78A1"/>
    <w:rsid w:val="00E00B95"/>
    <w:rsid w:val="00E0229A"/>
    <w:rsid w:val="00E05EC7"/>
    <w:rsid w:val="00E12D0E"/>
    <w:rsid w:val="00E20E9E"/>
    <w:rsid w:val="00E24864"/>
    <w:rsid w:val="00E25D0C"/>
    <w:rsid w:val="00E27189"/>
    <w:rsid w:val="00E30E50"/>
    <w:rsid w:val="00E31E92"/>
    <w:rsid w:val="00E34088"/>
    <w:rsid w:val="00E4202E"/>
    <w:rsid w:val="00E45B19"/>
    <w:rsid w:val="00E52225"/>
    <w:rsid w:val="00E55A60"/>
    <w:rsid w:val="00E60E5A"/>
    <w:rsid w:val="00E74D14"/>
    <w:rsid w:val="00E879C1"/>
    <w:rsid w:val="00EA2105"/>
    <w:rsid w:val="00EA5107"/>
    <w:rsid w:val="00EA541A"/>
    <w:rsid w:val="00EB756D"/>
    <w:rsid w:val="00EC1971"/>
    <w:rsid w:val="00EC2400"/>
    <w:rsid w:val="00EC3F69"/>
    <w:rsid w:val="00EC4EC2"/>
    <w:rsid w:val="00ED2D69"/>
    <w:rsid w:val="00EE257A"/>
    <w:rsid w:val="00EE39DB"/>
    <w:rsid w:val="00EE6694"/>
    <w:rsid w:val="00EF4DCB"/>
    <w:rsid w:val="00EF7FF8"/>
    <w:rsid w:val="00F0156F"/>
    <w:rsid w:val="00F01622"/>
    <w:rsid w:val="00F14895"/>
    <w:rsid w:val="00F14B6A"/>
    <w:rsid w:val="00F1713F"/>
    <w:rsid w:val="00F3028F"/>
    <w:rsid w:val="00F30386"/>
    <w:rsid w:val="00F44A67"/>
    <w:rsid w:val="00F52C69"/>
    <w:rsid w:val="00F62D64"/>
    <w:rsid w:val="00F63617"/>
    <w:rsid w:val="00F67B00"/>
    <w:rsid w:val="00F701F9"/>
    <w:rsid w:val="00F7220D"/>
    <w:rsid w:val="00F748DF"/>
    <w:rsid w:val="00F84125"/>
    <w:rsid w:val="00F8599A"/>
    <w:rsid w:val="00F85DF3"/>
    <w:rsid w:val="00F92799"/>
    <w:rsid w:val="00F9695E"/>
    <w:rsid w:val="00F96BE1"/>
    <w:rsid w:val="00F97152"/>
    <w:rsid w:val="00FA019B"/>
    <w:rsid w:val="00FA4123"/>
    <w:rsid w:val="00FA4155"/>
    <w:rsid w:val="00FA43B6"/>
    <w:rsid w:val="00FC0F56"/>
    <w:rsid w:val="00FD6985"/>
    <w:rsid w:val="00FE1190"/>
    <w:rsid w:val="00FF09D2"/>
    <w:rsid w:val="00FF0B68"/>
    <w:rsid w:val="00FF344D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E33536"/>
  <w15:docId w15:val="{D8BBFDC9-752A-4701-8E78-EBD5C531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3">
    <w:name w:val="Tabellenraster13"/>
    <w:basedOn w:val="NormaleTabelle"/>
    <w:next w:val="Tabellenraster"/>
    <w:uiPriority w:val="59"/>
    <w:rsid w:val="00E31E9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emf"/><Relationship Id="rId42" Type="http://schemas.openxmlformats.org/officeDocument/2006/relationships/hyperlink" Target="http://materials.lehrerweb.at/fileadmin/lehrerweb/materials/gs/mathe/mathe_aktiv/klasse4/geometrie/dreieck.htm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tmp"/><Relationship Id="rId41" Type="http://schemas.openxmlformats.org/officeDocument/2006/relationships/hyperlink" Target="http://materials.lehrerweb.at/fileadmin/lehrerweb/materials/gs/mathe/mathe_aktiv/klasse4/geometrie/quadrat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http://materials.lehrerweb.at/fileadmin/lehrerweb/materials/gs/mathe/mathe_aktiv/klasse4/geometrie/rechteck.htm" TargetMode="External"/><Relationship Id="rId45" Type="http://schemas.openxmlformats.org/officeDocument/2006/relationships/hyperlink" Target="http://materials.lehrerweb.at/fileadmin/lehrerweb/materials/gs/mathe/mathe_aktiv/klasse4/geometrie/dreieck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s://www.inst.uni-giessen.de/idm/primarwebquest/wq/wq_bruecken/Lernplakat.pdf" TargetMode="External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hyperlink" Target="http://materials.lehrerweb.at/fileadmin/lehrerweb/materials/gs/mathe/mathe_aktiv/klasse4/geometrie/quadrat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hyperlink" Target="http://materials.lehrerweb.at/fileadmin/lehrerweb/materials/gs/mathe/mathe_aktiv/klasse4/geometrie/rechteck.htm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AppData\Local\Temp\Formatvorlage%20Mantelbogen%20Lernthemen%20und%20Lernschritte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379D-1F08-4C25-830A-9BEF70BF4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</Template>
  <TotalTime>0</TotalTime>
  <Pages>8</Pages>
  <Words>283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5</cp:revision>
  <cp:lastPrinted>2019-05-07T12:30:00Z</cp:lastPrinted>
  <dcterms:created xsi:type="dcterms:W3CDTF">2019-12-06T10:51:00Z</dcterms:created>
  <dcterms:modified xsi:type="dcterms:W3CDTF">2020-05-13T07:21:00Z</dcterms:modified>
</cp:coreProperties>
</file>