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A5107" w:rsidRPr="00453EC1" w14:paraId="72807737" w14:textId="77777777" w:rsidTr="00D8157A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FB7E96" w14:textId="77777777" w:rsidR="00EA5107" w:rsidRPr="00453EC1" w:rsidRDefault="00EA5107" w:rsidP="00D8157A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7034287D" w14:textId="77777777" w:rsidR="00FE56F2" w:rsidRPr="006107DE" w:rsidRDefault="006107DE" w:rsidP="00D8157A">
            <w:pPr>
              <w:rPr>
                <w:b/>
              </w:rPr>
            </w:pPr>
            <w:r w:rsidRPr="00763018">
              <w:rPr>
                <w:b/>
                <w:color w:val="000000" w:themeColor="text1"/>
                <w:szCs w:val="16"/>
              </w:rPr>
              <w:t>Mit Flächen umgehen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02481C" w14:textId="77777777" w:rsidR="00EA5107" w:rsidRPr="00453EC1" w:rsidRDefault="00EA5107" w:rsidP="00D8157A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E952806" w14:textId="77777777" w:rsidR="00B920F8" w:rsidRPr="00B920F8" w:rsidRDefault="00B920F8" w:rsidP="00B920F8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 w:rsidRPr="00B920F8"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5B2D3D74" w14:textId="77777777" w:rsidR="00EA5107" w:rsidRDefault="006107DE" w:rsidP="00B920F8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M05.01.03</w:t>
            </w:r>
          </w:p>
          <w:p w14:paraId="719B6BB8" w14:textId="77777777" w:rsidR="00FE56F2" w:rsidRPr="00453EC1" w:rsidRDefault="006107DE" w:rsidP="00B920F8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M05.02.03</w:t>
            </w:r>
          </w:p>
        </w:tc>
      </w:tr>
      <w:tr w:rsidR="00EA5107" w:rsidRPr="00453EC1" w14:paraId="4FB0772C" w14:textId="77777777" w:rsidTr="00D8157A">
        <w:trPr>
          <w:trHeight w:val="873"/>
        </w:trPr>
        <w:tc>
          <w:tcPr>
            <w:tcW w:w="7348" w:type="dxa"/>
            <w:tcBorders>
              <w:left w:val="single" w:sz="4" w:space="0" w:color="auto"/>
              <w:right w:val="single" w:sz="4" w:space="0" w:color="auto"/>
            </w:tcBorders>
          </w:tcPr>
          <w:p w14:paraId="456A5F1C" w14:textId="77777777" w:rsidR="00EA5107" w:rsidRPr="00453EC1" w:rsidRDefault="00EA5107" w:rsidP="00D8157A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1CCF7ED4" w14:textId="77777777" w:rsidR="00815A82" w:rsidRPr="004C28F5" w:rsidRDefault="00815A82" w:rsidP="00815A82">
            <w:pPr>
              <w:pStyle w:val="Kopf8ptafz"/>
            </w:pPr>
            <w:r>
              <w:t xml:space="preserve">Ich </w:t>
            </w:r>
            <w:r w:rsidRPr="004C28F5">
              <w:t xml:space="preserve">kann Flächen benennen. </w:t>
            </w:r>
          </w:p>
          <w:p w14:paraId="5F4153B2" w14:textId="77777777" w:rsidR="00815A82" w:rsidRDefault="00815A82" w:rsidP="00815A82">
            <w:pPr>
              <w:pStyle w:val="Kopf8ptafz"/>
            </w:pPr>
            <w:r>
              <w:t xml:space="preserve">Ich kann Flächen voneinander unterscheiden. </w:t>
            </w:r>
          </w:p>
          <w:p w14:paraId="6834B4D8" w14:textId="77777777" w:rsidR="00815A82" w:rsidRDefault="00815A82" w:rsidP="00815A82">
            <w:pPr>
              <w:pStyle w:val="Kopf8ptafz"/>
            </w:pPr>
            <w:r>
              <w:t xml:space="preserve">Ich kann geometrische Formen voneinander unterscheiden. </w:t>
            </w:r>
          </w:p>
          <w:p w14:paraId="490AB2DC" w14:textId="77777777" w:rsidR="00815A82" w:rsidRDefault="00815A82" w:rsidP="00815A82">
            <w:pPr>
              <w:pStyle w:val="Kopf8ptafz"/>
            </w:pPr>
            <w:r>
              <w:t xml:space="preserve">Ich kann Flächen zeichnen. </w:t>
            </w:r>
          </w:p>
          <w:p w14:paraId="3A7C8D72" w14:textId="77777777" w:rsidR="00EA5107" w:rsidRDefault="00815A82" w:rsidP="00815A82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 w:rsidRPr="00453EC1">
              <w:rPr>
                <w:rFonts w:eastAsia="Times New Roman" w:cs="Times New Roman"/>
                <w:i/>
                <w:color w:val="000000"/>
                <w:lang w:eastAsia="de-DE"/>
              </w:rPr>
              <w:t>Ich kann</w:t>
            </w:r>
            <w:r>
              <w:rPr>
                <w:rFonts w:eastAsia="Times New Roman" w:cs="Times New Roman"/>
                <w:i/>
                <w:color w:val="000000"/>
                <w:lang w:eastAsia="de-DE"/>
              </w:rPr>
              <w:t xml:space="preserve"> mit Materialien zum Zeichnen ordentlich umgehen.</w:t>
            </w:r>
          </w:p>
          <w:p w14:paraId="574B1AFD" w14:textId="77777777" w:rsidR="006107DE" w:rsidRPr="00A402FC" w:rsidRDefault="006107DE" w:rsidP="00815A82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 xml:space="preserve">Ich kann ein Lernplakat erstellen. </w:t>
            </w:r>
          </w:p>
        </w:tc>
        <w:tc>
          <w:tcPr>
            <w:tcW w:w="188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77574E2C" w14:textId="77777777" w:rsidR="00EA5107" w:rsidRPr="00453EC1" w:rsidRDefault="00EA5107" w:rsidP="00D8157A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EA5107" w:rsidRPr="00453EC1" w14:paraId="33E758FB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6B5EEE42" w14:textId="77777777" w:rsidR="00EA5107" w:rsidRPr="00453EC1" w:rsidRDefault="00EA5107" w:rsidP="00E76E58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proofErr w:type="spellStart"/>
                  <w:r w:rsidRPr="00453EC1"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EA5107" w:rsidRPr="00453EC1" w14:paraId="2DFC929D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D9D9D9" w:themeFill="background1" w:themeFillShade="D9"/>
                </w:tcPr>
                <w:p w14:paraId="4D4D6A87" w14:textId="77777777" w:rsidR="00EA5107" w:rsidRPr="00453EC1" w:rsidRDefault="00EA5107" w:rsidP="00E76E58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453EC1">
                    <w:rPr>
                      <w:b/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EA5107" w:rsidRPr="00453EC1" w14:paraId="5B7C4A8D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4D915525" w14:textId="77777777" w:rsidR="00EA5107" w:rsidRPr="00453EC1" w:rsidRDefault="00EA5107" w:rsidP="00E76E58">
                  <w:pPr>
                    <w:framePr w:hSpace="141" w:wrap="around" w:vAnchor="text" w:hAnchor="text" w:y="-81"/>
                    <w:jc w:val="center"/>
                    <w:rPr>
                      <w:rFonts w:eastAsia="Times New Roman"/>
                      <w:lang w:val="en-GB"/>
                    </w:rPr>
                  </w:pPr>
                  <w:proofErr w:type="spellStart"/>
                  <w:r w:rsidRPr="00453EC1">
                    <w:rPr>
                      <w:rFonts w:eastAsia="Times New Roman"/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4A44E275" w14:textId="77777777" w:rsidR="00EA5107" w:rsidRPr="00453EC1" w:rsidRDefault="00EA5107" w:rsidP="00D8157A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3FD8B690" w14:textId="77777777" w:rsidR="00A474EA" w:rsidRDefault="00763018" w:rsidP="00853223">
      <w:pPr>
        <w:rPr>
          <w:color w:val="FF0000"/>
          <w:sz w:val="24"/>
          <w:szCs w:val="24"/>
        </w:rPr>
      </w:pPr>
      <w:r w:rsidRPr="00CD4B2A">
        <w:rPr>
          <w:bCs/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5643A32A" wp14:editId="7BD7666F">
            <wp:simplePos x="0" y="0"/>
            <wp:positionH relativeFrom="column">
              <wp:posOffset>4780915</wp:posOffset>
            </wp:positionH>
            <wp:positionV relativeFrom="paragraph">
              <wp:posOffset>1422400</wp:posOffset>
            </wp:positionV>
            <wp:extent cx="341630" cy="313055"/>
            <wp:effectExtent l="0" t="0" r="1270" b="0"/>
            <wp:wrapNone/>
            <wp:docPr id="934" name="Grafik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8BE"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81AAE9" wp14:editId="3686666A">
                <wp:simplePos x="0" y="0"/>
                <wp:positionH relativeFrom="column">
                  <wp:posOffset>4766310</wp:posOffset>
                </wp:positionH>
                <wp:positionV relativeFrom="paragraph">
                  <wp:posOffset>2811145</wp:posOffset>
                </wp:positionV>
                <wp:extent cx="1803400" cy="4961255"/>
                <wp:effectExtent l="0" t="0" r="2540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4961255"/>
                          <a:chOff x="0" y="-218364"/>
                          <a:chExt cx="1803400" cy="4961814"/>
                        </a:xfrm>
                      </wpg:grpSpPr>
                      <pic:pic xmlns:pic="http://schemas.openxmlformats.org/drawingml/2006/picture">
                        <pic:nvPicPr>
                          <pic:cNvPr id="2" name="Bild 1" descr="Frage, Fragezeichen, Hilfe, Antwort, Symbol, Ico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4640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e Legende 3"/>
                        <wps:cNvSpPr/>
                        <wps:spPr>
                          <a:xfrm>
                            <a:off x="0" y="-218364"/>
                            <a:ext cx="1803400" cy="2847264"/>
                          </a:xfrm>
                          <a:prstGeom prst="wedgeEllipseCallout">
                            <a:avLst>
                              <a:gd name="adj1" fmla="val 14891"/>
                              <a:gd name="adj2" fmla="val 78816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DA0F7" w14:textId="77777777" w:rsidR="00381D37" w:rsidRPr="00381D37" w:rsidRDefault="00381D37" w:rsidP="00381D37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381D37">
                                <w:rPr>
                                  <w:color w:val="1F497D" w:themeColor="text2"/>
                                </w:rPr>
                                <w:t>Wissen Sie nicht, wie Sie den Arbeitsauftrag lösen sollen? Überhaupt kein Problem!</w:t>
                              </w:r>
                            </w:p>
                            <w:p w14:paraId="6544E2AB" w14:textId="77777777" w:rsidR="00381D37" w:rsidRPr="00381D37" w:rsidRDefault="00381D37" w:rsidP="002638BE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381D37">
                                <w:rPr>
                                  <w:color w:val="1F497D" w:themeColor="text2"/>
                                </w:rPr>
                                <w:t xml:space="preserve">Bearbeiten Sie die Lernschritte: </w:t>
                              </w:r>
                              <w:r w:rsidR="00FA65D2" w:rsidRPr="00763018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M05.02.3</w:t>
                              </w:r>
                              <w:r w:rsidR="002638BE" w:rsidRPr="00763018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 xml:space="preserve">.1 </w:t>
                              </w:r>
                              <w:r w:rsidR="002638BE" w:rsidRPr="007B3F33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Flächen erkennen und benennen</w:t>
                              </w:r>
                              <w:r w:rsidR="002638BE" w:rsidRPr="00381D37">
                                <w:rPr>
                                  <w:color w:val="1F497D" w:themeColor="text2"/>
                                </w:rPr>
                                <w:t xml:space="preserve"> und </w:t>
                              </w:r>
                              <w:r w:rsidR="002638BE" w:rsidRPr="00763018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M05.0</w:t>
                              </w:r>
                              <w:r w:rsidR="007F20B3" w:rsidRPr="00763018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1</w:t>
                              </w:r>
                              <w:r w:rsidR="00FA65D2" w:rsidRPr="00763018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.3</w:t>
                              </w:r>
                              <w:r w:rsidR="002638BE" w:rsidRPr="00763018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.2</w:t>
                              </w:r>
                              <w:r w:rsidR="002638BE" w:rsidRPr="00763018">
                                <w:rPr>
                                  <w:b/>
                                  <w:i/>
                                </w:rPr>
                                <w:t xml:space="preserve">1   </w:t>
                              </w:r>
                              <w:r w:rsidR="002638BE" w:rsidRPr="007B3F33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Flächen zeichnen.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1AAE9" id="Gruppieren 5" o:spid="_x0000_s1026" style="position:absolute;margin-left:375.3pt;margin-top:221.35pt;width:142pt;height:390.65pt;z-index:251660288;mso-height-relative:margin" coordorigin=",-2183" coordsize="18034,49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alt="Frage, Fragezeichen, Hilfe, Antwort, Symbol, Icon" style="position:absolute;top:29464;width:17970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">
                  <v:imagedata r:id="rId10" o:title="Frage, Fragezeichen, Hilfe, Antwort, Symbol, Icon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3" o:spid="_x0000_s1028" type="#_x0000_t63" style="position:absolute;top:-2183;width:18034;height:28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" adj="14016,27824" filled="f" strokecolor="#243f60 [1604]" strokeweight="2pt">
                  <v:textbox>
                    <w:txbxContent>
                      <w:p w14:paraId="06EDA0F7" w14:textId="77777777" w:rsidR="00381D37" w:rsidRPr="00381D37" w:rsidRDefault="00381D37" w:rsidP="00381D37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381D37">
                          <w:rPr>
                            <w:color w:val="1F497D" w:themeColor="text2"/>
                          </w:rPr>
                          <w:t>Wissen Sie nicht, wie Sie den Arbeitsauftrag lösen sollen? Überhaupt kein Problem!</w:t>
                        </w:r>
                      </w:p>
                      <w:p w14:paraId="6544E2AB" w14:textId="77777777" w:rsidR="00381D37" w:rsidRPr="00381D37" w:rsidRDefault="00381D37" w:rsidP="002638BE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381D37">
                          <w:rPr>
                            <w:color w:val="1F497D" w:themeColor="text2"/>
                          </w:rPr>
                          <w:t xml:space="preserve">Bearbeiten Sie die Lernschritte: </w:t>
                        </w:r>
                        <w:r w:rsidR="00FA65D2" w:rsidRPr="00763018">
                          <w:rPr>
                            <w:b/>
                            <w:i/>
                            <w:color w:val="1F497D" w:themeColor="text2"/>
                          </w:rPr>
                          <w:t>M05.02.3</w:t>
                        </w:r>
                        <w:r w:rsidR="002638BE" w:rsidRPr="00763018">
                          <w:rPr>
                            <w:b/>
                            <w:i/>
                            <w:color w:val="1F497D" w:themeColor="text2"/>
                          </w:rPr>
                          <w:t xml:space="preserve">.1 </w:t>
                        </w:r>
                        <w:r w:rsidR="002638BE" w:rsidRPr="007B3F33">
                          <w:rPr>
                            <w:b/>
                            <w:i/>
                            <w:color w:val="1F497D" w:themeColor="text2"/>
                          </w:rPr>
                          <w:t>Flächen erkennen und benennen</w:t>
                        </w:r>
                        <w:r w:rsidR="002638BE" w:rsidRPr="00381D37">
                          <w:rPr>
                            <w:color w:val="1F497D" w:themeColor="text2"/>
                          </w:rPr>
                          <w:t xml:space="preserve"> und </w:t>
                        </w:r>
                        <w:r w:rsidR="002638BE" w:rsidRPr="00763018">
                          <w:rPr>
                            <w:b/>
                            <w:i/>
                            <w:color w:val="1F497D" w:themeColor="text2"/>
                          </w:rPr>
                          <w:t>M05.0</w:t>
                        </w:r>
                        <w:r w:rsidR="007F20B3" w:rsidRPr="00763018">
                          <w:rPr>
                            <w:b/>
                            <w:i/>
                            <w:color w:val="1F497D" w:themeColor="text2"/>
                          </w:rPr>
                          <w:t>1</w:t>
                        </w:r>
                        <w:r w:rsidR="00FA65D2" w:rsidRPr="00763018">
                          <w:rPr>
                            <w:b/>
                            <w:i/>
                            <w:color w:val="1F497D" w:themeColor="text2"/>
                          </w:rPr>
                          <w:t>.3</w:t>
                        </w:r>
                        <w:r w:rsidR="002638BE" w:rsidRPr="00763018">
                          <w:rPr>
                            <w:b/>
                            <w:i/>
                            <w:color w:val="1F497D" w:themeColor="text2"/>
                          </w:rPr>
                          <w:t>.2</w:t>
                        </w:r>
                        <w:r w:rsidR="002638BE" w:rsidRPr="00763018">
                          <w:rPr>
                            <w:b/>
                            <w:i/>
                          </w:rPr>
                          <w:t xml:space="preserve">1   </w:t>
                        </w:r>
                        <w:r w:rsidR="002638BE" w:rsidRPr="007B3F33">
                          <w:rPr>
                            <w:b/>
                            <w:i/>
                            <w:color w:val="1F497D" w:themeColor="text2"/>
                          </w:rPr>
                          <w:t>Flächen zeichnen.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E09B82" w14:textId="77777777" w:rsidR="00F90E77" w:rsidRDefault="002E389E" w:rsidP="00853223">
      <w:pPr>
        <w:rPr>
          <w:color w:val="FF0000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14560" behindDoc="0" locked="0" layoutInCell="1" allowOverlap="1" wp14:anchorId="5D13CC12" wp14:editId="5B88A707">
            <wp:simplePos x="0" y="0"/>
            <wp:positionH relativeFrom="column">
              <wp:posOffset>3365500</wp:posOffset>
            </wp:positionH>
            <wp:positionV relativeFrom="paragraph">
              <wp:posOffset>-846455</wp:posOffset>
            </wp:positionV>
            <wp:extent cx="885825" cy="830580"/>
            <wp:effectExtent l="133350" t="0" r="0" b="0"/>
            <wp:wrapNone/>
            <wp:docPr id="491" name="Grafik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Grafik 49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5825" cy="830580"/>
                    </a:xfrm>
                    <a:prstGeom prst="rect">
                      <a:avLst/>
                    </a:prstGeom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018" w:rsidRPr="00AA18D1">
        <w:rPr>
          <w:noProof/>
          <w:lang w:eastAsia="de-DE"/>
        </w:rPr>
        <w:drawing>
          <wp:anchor distT="0" distB="0" distL="114300" distR="114300" simplePos="0" relativeHeight="251761664" behindDoc="0" locked="0" layoutInCell="1" allowOverlap="1" wp14:anchorId="247CA53D" wp14:editId="5CDBEC00">
            <wp:simplePos x="0" y="0"/>
            <wp:positionH relativeFrom="column">
              <wp:posOffset>4780915</wp:posOffset>
            </wp:positionH>
            <wp:positionV relativeFrom="paragraph">
              <wp:posOffset>521970</wp:posOffset>
            </wp:positionV>
            <wp:extent cx="314325" cy="314325"/>
            <wp:effectExtent l="0" t="0" r="9525" b="9525"/>
            <wp:wrapNone/>
            <wp:docPr id="1520" name="Grafik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018" w:rsidRPr="00381D37">
        <w:rPr>
          <w:bCs/>
          <w:noProof/>
          <w:color w:val="C00000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F9A9D7" wp14:editId="33F5A840">
                <wp:simplePos x="0" y="0"/>
                <wp:positionH relativeFrom="margin">
                  <wp:posOffset>-24765</wp:posOffset>
                </wp:positionH>
                <wp:positionV relativeFrom="paragraph">
                  <wp:posOffset>4037965</wp:posOffset>
                </wp:positionV>
                <wp:extent cx="4667250" cy="1019175"/>
                <wp:effectExtent l="57150" t="57150" r="57150" b="47625"/>
                <wp:wrapTight wrapText="bothSides">
                  <wp:wrapPolygon edited="0">
                    <wp:start x="353" y="-1211"/>
                    <wp:lineTo x="-264" y="-404"/>
                    <wp:lineTo x="-264" y="18976"/>
                    <wp:lineTo x="441" y="22206"/>
                    <wp:lineTo x="21247" y="22206"/>
                    <wp:lineTo x="21336" y="21802"/>
                    <wp:lineTo x="21776" y="19379"/>
                    <wp:lineTo x="21776" y="4845"/>
                    <wp:lineTo x="21424" y="404"/>
                    <wp:lineTo x="21247" y="-1211"/>
                    <wp:lineTo x="353" y="-1211"/>
                  </wp:wrapPolygon>
                </wp:wrapTight>
                <wp:docPr id="16" name="Abgerundetes 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01917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D63EFC3" w14:textId="77777777" w:rsidR="006107DE" w:rsidRPr="00763018" w:rsidRDefault="006107DE" w:rsidP="006107DE">
                            <w:pPr>
                              <w:pStyle w:val="TabelleKopflinks"/>
                            </w:pPr>
                            <w:r w:rsidRPr="00763018">
                              <w:t>Arbeitsauftrag:</w:t>
                            </w:r>
                          </w:p>
                          <w:p w14:paraId="6DF1C6A8" w14:textId="77777777" w:rsidR="006107DE" w:rsidRPr="00763018" w:rsidRDefault="006107DE" w:rsidP="00F5701F">
                            <w:pPr>
                              <w:pStyle w:val="TabelleKopflinks"/>
                              <w:numPr>
                                <w:ilvl w:val="0"/>
                                <w:numId w:val="25"/>
                              </w:numPr>
                              <w:rPr>
                                <w:b w:val="0"/>
                              </w:rPr>
                            </w:pPr>
                            <w:r w:rsidRPr="00763018">
                              <w:rPr>
                                <w:b w:val="0"/>
                              </w:rPr>
                              <w:t>Schreiben Sie alle Flächen</w:t>
                            </w:r>
                            <w:r w:rsidR="004261D7">
                              <w:rPr>
                                <w:b w:val="0"/>
                              </w:rPr>
                              <w:t>,</w:t>
                            </w:r>
                            <w:r w:rsidRPr="00763018">
                              <w:rPr>
                                <w:b w:val="0"/>
                              </w:rPr>
                              <w:t xml:space="preserve"> die Sie auf dem Bild sehen</w:t>
                            </w:r>
                            <w:r w:rsidR="004261D7">
                              <w:rPr>
                                <w:b w:val="0"/>
                              </w:rPr>
                              <w:t>,</w:t>
                            </w:r>
                            <w:r w:rsidRPr="00763018">
                              <w:rPr>
                                <w:b w:val="0"/>
                              </w:rPr>
                              <w:t xml:space="preserve"> auf. </w:t>
                            </w:r>
                          </w:p>
                          <w:p w14:paraId="6F5F0B6C" w14:textId="77777777" w:rsidR="006107DE" w:rsidRPr="00763018" w:rsidRDefault="006107DE" w:rsidP="00F5701F">
                            <w:pPr>
                              <w:pStyle w:val="TabelleKopflinks"/>
                              <w:numPr>
                                <w:ilvl w:val="0"/>
                                <w:numId w:val="25"/>
                              </w:numPr>
                              <w:rPr>
                                <w:b w:val="0"/>
                              </w:rPr>
                            </w:pPr>
                            <w:r w:rsidRPr="00763018">
                              <w:rPr>
                                <w:b w:val="0"/>
                              </w:rPr>
                              <w:t xml:space="preserve">Beschreiben Sie die Eigenschaften der einzelnen Flächen. </w:t>
                            </w:r>
                          </w:p>
                          <w:p w14:paraId="2C4619C2" w14:textId="77777777" w:rsidR="006107DE" w:rsidRPr="00763018" w:rsidRDefault="006107DE" w:rsidP="006107DE">
                            <w:pPr>
                              <w:pStyle w:val="TabelleKopflinks"/>
                              <w:numPr>
                                <w:ilvl w:val="0"/>
                                <w:numId w:val="25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763018">
                              <w:rPr>
                                <w:b w:val="0"/>
                              </w:rPr>
                              <w:t>Zeichnen Sie weitere Gegenstände ins das Bild.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9A9D7" id="Abgerundetes Rechteck 16" o:spid="_x0000_s1029" style="position:absolute;margin-left:-1.95pt;margin-top:317.95pt;width:367.5pt;height:80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" fillcolor="#dce6f2" strokecolor="#4bacc6" strokeweight="1pt">
                <v:textbox>
                  <w:txbxContent>
                    <w:p w14:paraId="2D63EFC3" w14:textId="77777777" w:rsidR="006107DE" w:rsidRPr="00763018" w:rsidRDefault="006107DE" w:rsidP="006107DE">
                      <w:pPr>
                        <w:pStyle w:val="TabelleKopflinks"/>
                      </w:pPr>
                      <w:r w:rsidRPr="00763018">
                        <w:t>Arbeitsauftrag:</w:t>
                      </w:r>
                    </w:p>
                    <w:p w14:paraId="6DF1C6A8" w14:textId="77777777" w:rsidR="006107DE" w:rsidRPr="00763018" w:rsidRDefault="006107DE" w:rsidP="00F5701F">
                      <w:pPr>
                        <w:pStyle w:val="TabelleKopflinks"/>
                        <w:numPr>
                          <w:ilvl w:val="0"/>
                          <w:numId w:val="25"/>
                        </w:numPr>
                        <w:rPr>
                          <w:b w:val="0"/>
                        </w:rPr>
                      </w:pPr>
                      <w:r w:rsidRPr="00763018">
                        <w:rPr>
                          <w:b w:val="0"/>
                        </w:rPr>
                        <w:t>Schreiben Sie alle Flächen</w:t>
                      </w:r>
                      <w:r w:rsidR="004261D7">
                        <w:rPr>
                          <w:b w:val="0"/>
                        </w:rPr>
                        <w:t>,</w:t>
                      </w:r>
                      <w:r w:rsidRPr="00763018">
                        <w:rPr>
                          <w:b w:val="0"/>
                        </w:rPr>
                        <w:t xml:space="preserve"> die Sie auf dem Bild sehen</w:t>
                      </w:r>
                      <w:r w:rsidR="004261D7">
                        <w:rPr>
                          <w:b w:val="0"/>
                        </w:rPr>
                        <w:t>,</w:t>
                      </w:r>
                      <w:r w:rsidRPr="00763018">
                        <w:rPr>
                          <w:b w:val="0"/>
                        </w:rPr>
                        <w:t xml:space="preserve"> auf. </w:t>
                      </w:r>
                    </w:p>
                    <w:p w14:paraId="6F5F0B6C" w14:textId="77777777" w:rsidR="006107DE" w:rsidRPr="00763018" w:rsidRDefault="006107DE" w:rsidP="00F5701F">
                      <w:pPr>
                        <w:pStyle w:val="TabelleKopflinks"/>
                        <w:numPr>
                          <w:ilvl w:val="0"/>
                          <w:numId w:val="25"/>
                        </w:numPr>
                        <w:rPr>
                          <w:b w:val="0"/>
                        </w:rPr>
                      </w:pPr>
                      <w:r w:rsidRPr="00763018">
                        <w:rPr>
                          <w:b w:val="0"/>
                        </w:rPr>
                        <w:t xml:space="preserve">Beschreiben Sie die Eigenschaften der einzelnen Flächen. </w:t>
                      </w:r>
                    </w:p>
                    <w:p w14:paraId="2C4619C2" w14:textId="77777777" w:rsidR="006107DE" w:rsidRPr="00763018" w:rsidRDefault="006107DE" w:rsidP="006107DE">
                      <w:pPr>
                        <w:pStyle w:val="TabelleKopflinks"/>
                        <w:numPr>
                          <w:ilvl w:val="0"/>
                          <w:numId w:val="25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763018">
                        <w:rPr>
                          <w:b w:val="0"/>
                        </w:rPr>
                        <w:t>Zeichnen Sie weitere Gegenstände ins das Bild.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763018">
        <w:rPr>
          <w:bCs/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72445E90" wp14:editId="43ECA6CF">
            <wp:simplePos x="0" y="0"/>
            <wp:positionH relativeFrom="margin">
              <wp:posOffset>32385</wp:posOffset>
            </wp:positionH>
            <wp:positionV relativeFrom="paragraph">
              <wp:posOffset>158750</wp:posOffset>
            </wp:positionV>
            <wp:extent cx="457200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10" y="21539"/>
                <wp:lineTo x="21510" y="0"/>
                <wp:lineTo x="0" y="0"/>
              </wp:wrapPolygon>
            </wp:wrapTight>
            <wp:docPr id="449" name="Grafi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Geometrische Formen 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ACB53" w14:textId="77777777" w:rsidR="006107DE" w:rsidRDefault="006107DE" w:rsidP="00763018">
      <w:pPr>
        <w:rPr>
          <w:color w:val="FF0000"/>
          <w:sz w:val="24"/>
          <w:szCs w:val="24"/>
        </w:rPr>
      </w:pPr>
    </w:p>
    <w:p w14:paraId="5F172E27" w14:textId="77777777" w:rsidR="00763018" w:rsidRDefault="00763018" w:rsidP="00763018">
      <w:pPr>
        <w:rPr>
          <w:color w:val="FF0000"/>
          <w:sz w:val="24"/>
          <w:szCs w:val="24"/>
        </w:rPr>
      </w:pPr>
    </w:p>
    <w:p w14:paraId="175289E1" w14:textId="77777777" w:rsidR="006107DE" w:rsidRDefault="006107DE" w:rsidP="00853223">
      <w:pPr>
        <w:rPr>
          <w:color w:val="FF0000"/>
          <w:sz w:val="24"/>
          <w:szCs w:val="24"/>
        </w:rPr>
      </w:pPr>
    </w:p>
    <w:p w14:paraId="54802BF1" w14:textId="77777777" w:rsidR="006107DE" w:rsidRDefault="006107DE" w:rsidP="00853223">
      <w:pPr>
        <w:rPr>
          <w:color w:val="FF0000"/>
          <w:sz w:val="24"/>
          <w:szCs w:val="24"/>
        </w:rPr>
      </w:pPr>
    </w:p>
    <w:p w14:paraId="5422A706" w14:textId="77777777" w:rsidR="006107DE" w:rsidRDefault="006107DE" w:rsidP="00853223">
      <w:pPr>
        <w:rPr>
          <w:color w:val="FF0000"/>
          <w:sz w:val="24"/>
          <w:szCs w:val="24"/>
        </w:rPr>
      </w:pPr>
    </w:p>
    <w:p w14:paraId="506E6F4A" w14:textId="77777777" w:rsidR="006107DE" w:rsidRDefault="006107DE" w:rsidP="00853223">
      <w:pPr>
        <w:rPr>
          <w:color w:val="FF0000"/>
          <w:sz w:val="24"/>
          <w:szCs w:val="24"/>
        </w:rPr>
      </w:pPr>
    </w:p>
    <w:p w14:paraId="37B0491E" w14:textId="77777777" w:rsidR="006107DE" w:rsidRDefault="006107DE" w:rsidP="00853223">
      <w:pPr>
        <w:rPr>
          <w:color w:val="FF0000"/>
          <w:sz w:val="24"/>
          <w:szCs w:val="24"/>
        </w:rPr>
      </w:pPr>
      <w:bookmarkStart w:id="0" w:name="_GoBack"/>
      <w:bookmarkEnd w:id="0"/>
    </w:p>
    <w:p w14:paraId="00F1D892" w14:textId="77777777" w:rsidR="006107DE" w:rsidRDefault="006107DE" w:rsidP="00853223">
      <w:pPr>
        <w:rPr>
          <w:color w:val="FF0000"/>
          <w:sz w:val="24"/>
          <w:szCs w:val="24"/>
        </w:rPr>
      </w:pPr>
    </w:p>
    <w:p w14:paraId="590E1641" w14:textId="369B0971" w:rsidR="005F1809" w:rsidRDefault="005F1809">
      <w:pPr>
        <w:spacing w:line="240" w:lineRule="exac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3C7F20C0" w14:textId="77777777" w:rsidR="006107DE" w:rsidRDefault="006107DE" w:rsidP="00853223">
      <w:pPr>
        <w:rPr>
          <w:color w:val="FF0000"/>
          <w:sz w:val="24"/>
          <w:szCs w:val="24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C82DA3" wp14:editId="628BA945">
                <wp:simplePos x="0" y="0"/>
                <wp:positionH relativeFrom="margin">
                  <wp:posOffset>2524760</wp:posOffset>
                </wp:positionH>
                <wp:positionV relativeFrom="paragraph">
                  <wp:posOffset>29210</wp:posOffset>
                </wp:positionV>
                <wp:extent cx="2336800" cy="217805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17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E068DC" w14:textId="77777777" w:rsidR="006107DE" w:rsidRPr="00D55E48" w:rsidRDefault="006107DE" w:rsidP="006107DE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5E4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Für die Erstellung des Brettspiels ist es wichtig, dass Sie verschiedene Flächen kennen und diese auch zeichnen können. </w:t>
                            </w:r>
                          </w:p>
                          <w:p w14:paraId="6E2395B6" w14:textId="77777777" w:rsidR="006107DE" w:rsidRPr="00D55E48" w:rsidRDefault="006107DE" w:rsidP="006107DE">
                            <w:pP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5E4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In diesem Lernthema können Sie Ihr Vorwissen überprüfen und in den Lernschritten die einzelnen Bereiche wiederholen. </w:t>
                            </w:r>
                          </w:p>
                          <w:p w14:paraId="6633667E" w14:textId="77777777" w:rsidR="006107DE" w:rsidRDefault="006107DE" w:rsidP="006107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82DA3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30" type="#_x0000_t202" style="position:absolute;margin-left:198.8pt;margin-top:2.3pt;width:184pt;height:17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" filled="f" stroked="f" strokeweight=".5pt">
                <v:textbox>
                  <w:txbxContent>
                    <w:p w14:paraId="5AE068DC" w14:textId="77777777" w:rsidR="006107DE" w:rsidRPr="00D55E48" w:rsidRDefault="006107DE" w:rsidP="006107DE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5E4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Für die Erstellung des Brettspiels ist es wichtig, dass Sie verschiedene Flächen kennen und diese auch zeichnen können. </w:t>
                      </w:r>
                    </w:p>
                    <w:p w14:paraId="6E2395B6" w14:textId="77777777" w:rsidR="006107DE" w:rsidRPr="00D55E48" w:rsidRDefault="006107DE" w:rsidP="006107DE">
                      <w:pP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5E4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In diesem Lernthema können Sie Ihr Vorwissen überprüfen und in den Lernschritten die einzelnen Bereiche wiederholen. </w:t>
                      </w:r>
                    </w:p>
                    <w:p w14:paraId="6633667E" w14:textId="77777777" w:rsidR="006107DE" w:rsidRDefault="006107DE" w:rsidP="006107D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2E99ADA" wp14:editId="76E66E6A">
            <wp:extent cx="4652992" cy="2184400"/>
            <wp:effectExtent l="0" t="0" r="0" b="6350"/>
            <wp:docPr id="13" name="Bild 1" descr="Glühbirne, Konzept, Kork, Bulletin, Bereit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ühbirne, Konzept, Kork, Bulletin, Bereitstell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5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50" cy="22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49B4" w14:textId="77777777" w:rsidR="006107DE" w:rsidRPr="00344159" w:rsidRDefault="006107DE" w:rsidP="00853223">
      <w:pPr>
        <w:rPr>
          <w:sz w:val="24"/>
          <w:szCs w:val="24"/>
        </w:rPr>
      </w:pPr>
    </w:p>
    <w:p w14:paraId="6F9BCCBF" w14:textId="77777777" w:rsidR="00344159" w:rsidRPr="00344159" w:rsidRDefault="006107DE" w:rsidP="009B66FB">
      <w:pPr>
        <w:pStyle w:val="berschrift3"/>
      </w:pPr>
      <w:r w:rsidRPr="00344159">
        <w:t>Informationen strukturieren</w:t>
      </w:r>
    </w:p>
    <w:p w14:paraId="470A9CCB" w14:textId="77777777" w:rsidR="00344159" w:rsidRDefault="009B66FB" w:rsidP="00344159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26D4D1" wp14:editId="49BF1697">
                <wp:simplePos x="0" y="0"/>
                <wp:positionH relativeFrom="column">
                  <wp:posOffset>3810</wp:posOffset>
                </wp:positionH>
                <wp:positionV relativeFrom="paragraph">
                  <wp:posOffset>64770</wp:posOffset>
                </wp:positionV>
                <wp:extent cx="4704080" cy="787400"/>
                <wp:effectExtent l="57150" t="38100" r="96520" b="107950"/>
                <wp:wrapNone/>
                <wp:docPr id="42" name="Abgerundetes 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080" cy="7874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A9FA975" w14:textId="77777777" w:rsidR="006107DE" w:rsidRPr="00344159" w:rsidRDefault="006107DE" w:rsidP="00344159">
                            <w:pPr>
                              <w:pStyle w:val="TabelleKopflinks"/>
                              <w:rPr>
                                <w:szCs w:val="22"/>
                              </w:rPr>
                            </w:pPr>
                            <w:r w:rsidRPr="00344159">
                              <w:rPr>
                                <w:szCs w:val="22"/>
                              </w:rPr>
                              <w:t>Arbeitsauftrag:</w:t>
                            </w:r>
                          </w:p>
                          <w:p w14:paraId="5A34DDF8" w14:textId="77777777" w:rsidR="006107DE" w:rsidRPr="00344159" w:rsidRDefault="006107DE" w:rsidP="00D42D5A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  <w:szCs w:val="22"/>
                              </w:rPr>
                            </w:pPr>
                            <w:r w:rsidRPr="00344159">
                              <w:rPr>
                                <w:b w:val="0"/>
                                <w:szCs w:val="22"/>
                              </w:rPr>
                              <w:t xml:space="preserve">Vervollständigen Sie die Tabelle. </w:t>
                            </w:r>
                            <w:r w:rsidR="00D42D5A" w:rsidRPr="00344159">
                              <w:rPr>
                                <w:b w:val="0"/>
                                <w:szCs w:val="22"/>
                              </w:rPr>
                              <w:t xml:space="preserve">Notieren </w:t>
                            </w:r>
                            <w:r w:rsidRPr="00344159">
                              <w:rPr>
                                <w:b w:val="0"/>
                                <w:szCs w:val="22"/>
                              </w:rPr>
                              <w:t>Si</w:t>
                            </w:r>
                            <w:r w:rsidR="00D42D5A" w:rsidRPr="00344159">
                              <w:rPr>
                                <w:b w:val="0"/>
                                <w:szCs w:val="22"/>
                              </w:rPr>
                              <w:t>e dazu den Namen in die Tabelle, z</w:t>
                            </w:r>
                            <w:r w:rsidRPr="00344159">
                              <w:rPr>
                                <w:b w:val="0"/>
                                <w:szCs w:val="22"/>
                              </w:rPr>
                              <w:t xml:space="preserve">eichnen Sie </w:t>
                            </w:r>
                            <w:r w:rsidR="00D42D5A" w:rsidRPr="00344159">
                              <w:rPr>
                                <w:b w:val="0"/>
                                <w:szCs w:val="22"/>
                              </w:rPr>
                              <w:t>die Fläche und beschreiben</w:t>
                            </w:r>
                            <w:r w:rsidRPr="00344159">
                              <w:rPr>
                                <w:b w:val="0"/>
                                <w:szCs w:val="22"/>
                              </w:rPr>
                              <w:t xml:space="preserve"> Sie die</w:t>
                            </w:r>
                            <w:r w:rsidR="00D42D5A" w:rsidRPr="00344159">
                              <w:rPr>
                                <w:b w:val="0"/>
                                <w:szCs w:val="22"/>
                              </w:rPr>
                              <w:t xml:space="preserve"> Eigenschaften.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6D4D1" id="Abgerundetes Rechteck 42" o:spid="_x0000_s1031" style="position:absolute;left:0;text-align:left;margin-left:.3pt;margin-top:5.1pt;width:370.4pt;height:6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A9FA975" w14:textId="77777777" w:rsidR="006107DE" w:rsidRPr="00344159" w:rsidRDefault="006107DE" w:rsidP="00344159">
                      <w:pPr>
                        <w:pStyle w:val="TabelleKopflinks"/>
                        <w:rPr>
                          <w:szCs w:val="22"/>
                        </w:rPr>
                      </w:pPr>
                      <w:r w:rsidRPr="00344159">
                        <w:rPr>
                          <w:szCs w:val="22"/>
                        </w:rPr>
                        <w:t>Arbeitsauftrag:</w:t>
                      </w:r>
                    </w:p>
                    <w:p w14:paraId="5A34DDF8" w14:textId="77777777" w:rsidR="006107DE" w:rsidRPr="00344159" w:rsidRDefault="006107DE" w:rsidP="00D42D5A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  <w:szCs w:val="22"/>
                        </w:rPr>
                      </w:pPr>
                      <w:r w:rsidRPr="00344159">
                        <w:rPr>
                          <w:b w:val="0"/>
                          <w:szCs w:val="22"/>
                        </w:rPr>
                        <w:t xml:space="preserve">Vervollständigen Sie die Tabelle. </w:t>
                      </w:r>
                      <w:r w:rsidR="00D42D5A" w:rsidRPr="00344159">
                        <w:rPr>
                          <w:b w:val="0"/>
                          <w:szCs w:val="22"/>
                        </w:rPr>
                        <w:t xml:space="preserve">Notieren </w:t>
                      </w:r>
                      <w:r w:rsidRPr="00344159">
                        <w:rPr>
                          <w:b w:val="0"/>
                          <w:szCs w:val="22"/>
                        </w:rPr>
                        <w:t>Si</w:t>
                      </w:r>
                      <w:r w:rsidR="00D42D5A" w:rsidRPr="00344159">
                        <w:rPr>
                          <w:b w:val="0"/>
                          <w:szCs w:val="22"/>
                        </w:rPr>
                        <w:t>e dazu den Namen in die Tabelle, z</w:t>
                      </w:r>
                      <w:r w:rsidRPr="00344159">
                        <w:rPr>
                          <w:b w:val="0"/>
                          <w:szCs w:val="22"/>
                        </w:rPr>
                        <w:t xml:space="preserve">eichnen Sie </w:t>
                      </w:r>
                      <w:r w:rsidR="00D42D5A" w:rsidRPr="00344159">
                        <w:rPr>
                          <w:b w:val="0"/>
                          <w:szCs w:val="22"/>
                        </w:rPr>
                        <w:t>die Fläche und beschreiben</w:t>
                      </w:r>
                      <w:r w:rsidRPr="00344159">
                        <w:rPr>
                          <w:b w:val="0"/>
                          <w:szCs w:val="22"/>
                        </w:rPr>
                        <w:t xml:space="preserve"> Sie die</w:t>
                      </w:r>
                      <w:r w:rsidR="00D42D5A" w:rsidRPr="00344159">
                        <w:rPr>
                          <w:b w:val="0"/>
                          <w:szCs w:val="22"/>
                        </w:rPr>
                        <w:t xml:space="preserve"> Eigenschaften.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2DF6AD" w14:textId="77777777" w:rsidR="009B66FB" w:rsidRDefault="009B66FB" w:rsidP="00344159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5D505E" w14:textId="77777777" w:rsidR="009B66FB" w:rsidRDefault="009B66FB" w:rsidP="00344159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E11A5E" w14:textId="77777777" w:rsidR="009B66FB" w:rsidRDefault="009B66FB" w:rsidP="00344159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0FED08" w14:textId="77777777" w:rsidR="009B66FB" w:rsidRPr="00344159" w:rsidRDefault="009B66FB" w:rsidP="00344159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7371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05"/>
        <w:gridCol w:w="2126"/>
        <w:gridCol w:w="3940"/>
      </w:tblGrid>
      <w:tr w:rsidR="006107DE" w:rsidRPr="008F03EF" w14:paraId="648D6676" w14:textId="77777777" w:rsidTr="00476EB8">
        <w:tc>
          <w:tcPr>
            <w:tcW w:w="1305" w:type="dxa"/>
            <w:shd w:val="clear" w:color="auto" w:fill="auto"/>
            <w:vAlign w:val="center"/>
          </w:tcPr>
          <w:p w14:paraId="0A0541EC" w14:textId="77777777" w:rsidR="006107DE" w:rsidRPr="008F03EF" w:rsidRDefault="006107DE" w:rsidP="00476EB8">
            <w:pPr>
              <w:pStyle w:val="Textkrper"/>
              <w:jc w:val="left"/>
              <w:rPr>
                <w:b/>
              </w:rPr>
            </w:pPr>
            <w:r w:rsidRPr="008F03EF">
              <w:rPr>
                <w:b/>
              </w:rPr>
              <w:t>Name</w:t>
            </w:r>
          </w:p>
        </w:tc>
        <w:tc>
          <w:tcPr>
            <w:tcW w:w="2126" w:type="dxa"/>
            <w:vAlign w:val="center"/>
          </w:tcPr>
          <w:p w14:paraId="06BEB183" w14:textId="3535C3D9" w:rsidR="006107DE" w:rsidRPr="008F03EF" w:rsidRDefault="00E76E58" w:rsidP="00476EB8">
            <w:pPr>
              <w:pStyle w:val="Textkrper"/>
              <w:jc w:val="left"/>
              <w:rPr>
                <w:b/>
              </w:rPr>
            </w:pPr>
            <w:r>
              <w:rPr>
                <w:b/>
              </w:rPr>
              <w:t>Zeichnung</w:t>
            </w:r>
            <w:r>
              <w:rPr>
                <w:b/>
              </w:rPr>
              <w:t xml:space="preserve"> </w:t>
            </w:r>
            <w:r w:rsidR="006107DE">
              <w:rPr>
                <w:b/>
              </w:rPr>
              <w:t>der Fläche</w:t>
            </w:r>
          </w:p>
        </w:tc>
        <w:tc>
          <w:tcPr>
            <w:tcW w:w="3940" w:type="dxa"/>
            <w:vAlign w:val="center"/>
          </w:tcPr>
          <w:p w14:paraId="5CAC9999" w14:textId="77777777" w:rsidR="006107DE" w:rsidRPr="008F03EF" w:rsidRDefault="006107DE" w:rsidP="00476EB8">
            <w:pPr>
              <w:pStyle w:val="Textkrper"/>
              <w:jc w:val="left"/>
              <w:rPr>
                <w:b/>
              </w:rPr>
            </w:pPr>
            <w:r w:rsidRPr="008F03EF">
              <w:rPr>
                <w:b/>
              </w:rPr>
              <w:t>Eigenschaften</w:t>
            </w:r>
          </w:p>
        </w:tc>
      </w:tr>
      <w:tr w:rsidR="006107DE" w:rsidRPr="00A410C8" w14:paraId="0BE0FA1D" w14:textId="77777777" w:rsidTr="00476EB8">
        <w:trPr>
          <w:trHeight w:val="1701"/>
        </w:trPr>
        <w:tc>
          <w:tcPr>
            <w:tcW w:w="1305" w:type="dxa"/>
            <w:shd w:val="clear" w:color="auto" w:fill="auto"/>
            <w:vAlign w:val="center"/>
          </w:tcPr>
          <w:p w14:paraId="1FA09B94" w14:textId="77777777" w:rsidR="006107DE" w:rsidRPr="008F03EF" w:rsidRDefault="006107DE" w:rsidP="00476EB8">
            <w:pPr>
              <w:pStyle w:val="Textkrper"/>
              <w:jc w:val="left"/>
              <w:rPr>
                <w:i/>
              </w:rPr>
            </w:pPr>
            <w:r w:rsidRPr="008F03EF">
              <w:rPr>
                <w:i/>
              </w:rPr>
              <w:t>Quadrat</w:t>
            </w:r>
          </w:p>
        </w:tc>
        <w:tc>
          <w:tcPr>
            <w:tcW w:w="2126" w:type="dxa"/>
            <w:vAlign w:val="center"/>
          </w:tcPr>
          <w:p w14:paraId="6F7D4704" w14:textId="77777777" w:rsidR="006107DE" w:rsidRPr="00A410C8" w:rsidRDefault="006107DE" w:rsidP="00476EB8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42D26F54" wp14:editId="1E05D1F8">
                  <wp:extent cx="743585" cy="74358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341A64E2" w14:textId="77777777" w:rsidR="006107DE" w:rsidRDefault="004261D7" w:rsidP="00F5701F">
            <w:pPr>
              <w:pStyle w:val="Textkrper"/>
              <w:numPr>
                <w:ilvl w:val="0"/>
                <w:numId w:val="29"/>
              </w:numPr>
              <w:jc w:val="left"/>
            </w:pPr>
            <w:r>
              <w:t>vier Ecken</w:t>
            </w:r>
          </w:p>
          <w:p w14:paraId="739CF276" w14:textId="77777777" w:rsidR="006107DE" w:rsidRDefault="004261D7" w:rsidP="00F5701F">
            <w:pPr>
              <w:pStyle w:val="Textkrper"/>
              <w:numPr>
                <w:ilvl w:val="0"/>
                <w:numId w:val="29"/>
              </w:numPr>
              <w:jc w:val="left"/>
            </w:pPr>
            <w:r>
              <w:t>vier gleichlange Seiten</w:t>
            </w:r>
          </w:p>
          <w:p w14:paraId="670E9A31" w14:textId="77777777" w:rsidR="006107DE" w:rsidRDefault="004261D7" w:rsidP="00F5701F">
            <w:pPr>
              <w:pStyle w:val="Textkrper"/>
              <w:numPr>
                <w:ilvl w:val="0"/>
                <w:numId w:val="29"/>
              </w:numPr>
              <w:jc w:val="left"/>
            </w:pPr>
            <w:r>
              <w:t>v</w:t>
            </w:r>
            <w:r w:rsidR="006107DE">
              <w:t>ier rechte Winkel</w:t>
            </w:r>
          </w:p>
          <w:p w14:paraId="363E376C" w14:textId="77777777" w:rsidR="006107DE" w:rsidRPr="00A410C8" w:rsidRDefault="006107DE" w:rsidP="00F5701F">
            <w:pPr>
              <w:pStyle w:val="Textkrper"/>
              <w:numPr>
                <w:ilvl w:val="0"/>
                <w:numId w:val="29"/>
              </w:numPr>
              <w:jc w:val="left"/>
            </w:pPr>
          </w:p>
        </w:tc>
      </w:tr>
      <w:tr w:rsidR="006107DE" w:rsidRPr="00A410C8" w14:paraId="3DFC6322" w14:textId="77777777" w:rsidTr="00EF3EAE">
        <w:trPr>
          <w:trHeight w:val="1614"/>
        </w:trPr>
        <w:tc>
          <w:tcPr>
            <w:tcW w:w="1305" w:type="dxa"/>
            <w:shd w:val="clear" w:color="auto" w:fill="auto"/>
            <w:vAlign w:val="center"/>
          </w:tcPr>
          <w:p w14:paraId="50E7CFC6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681AC355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65C47D00" w14:textId="77777777" w:rsidR="006107DE" w:rsidRPr="00A410C8" w:rsidRDefault="006107DE" w:rsidP="00476EB8">
            <w:pPr>
              <w:pStyle w:val="Textkrper"/>
              <w:jc w:val="left"/>
            </w:pPr>
          </w:p>
        </w:tc>
      </w:tr>
      <w:tr w:rsidR="006107DE" w:rsidRPr="00A410C8" w14:paraId="5155F956" w14:textId="77777777" w:rsidTr="00EF3EAE">
        <w:trPr>
          <w:trHeight w:val="1582"/>
        </w:trPr>
        <w:tc>
          <w:tcPr>
            <w:tcW w:w="1305" w:type="dxa"/>
            <w:shd w:val="clear" w:color="auto" w:fill="auto"/>
            <w:vAlign w:val="center"/>
          </w:tcPr>
          <w:p w14:paraId="1673EC0A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7833098E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59028931" w14:textId="77777777" w:rsidR="006107DE" w:rsidRPr="00A410C8" w:rsidRDefault="006107DE" w:rsidP="00476EB8">
            <w:pPr>
              <w:pStyle w:val="Textkrper"/>
              <w:jc w:val="left"/>
            </w:pPr>
          </w:p>
        </w:tc>
      </w:tr>
      <w:tr w:rsidR="006107DE" w:rsidRPr="00A410C8" w14:paraId="12DCEFE0" w14:textId="77777777" w:rsidTr="00EF3EAE">
        <w:trPr>
          <w:trHeight w:val="1564"/>
        </w:trPr>
        <w:tc>
          <w:tcPr>
            <w:tcW w:w="1305" w:type="dxa"/>
            <w:shd w:val="clear" w:color="auto" w:fill="auto"/>
            <w:vAlign w:val="center"/>
          </w:tcPr>
          <w:p w14:paraId="6A4B3E98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63AD2BB4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0572741B" w14:textId="77777777" w:rsidR="006107DE" w:rsidRPr="00A410C8" w:rsidRDefault="006107DE" w:rsidP="00476EB8">
            <w:pPr>
              <w:pStyle w:val="Textkrper"/>
              <w:jc w:val="left"/>
            </w:pPr>
          </w:p>
        </w:tc>
      </w:tr>
      <w:tr w:rsidR="006107DE" w:rsidRPr="00A410C8" w14:paraId="2549924A" w14:textId="77777777" w:rsidTr="00EF3EAE">
        <w:trPr>
          <w:trHeight w:val="1582"/>
        </w:trPr>
        <w:tc>
          <w:tcPr>
            <w:tcW w:w="1305" w:type="dxa"/>
            <w:shd w:val="clear" w:color="auto" w:fill="auto"/>
            <w:vAlign w:val="center"/>
          </w:tcPr>
          <w:p w14:paraId="40EB2377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17BC63D3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314E5618" w14:textId="77777777" w:rsidR="006107DE" w:rsidRPr="00A410C8" w:rsidRDefault="006107DE" w:rsidP="00476EB8">
            <w:pPr>
              <w:pStyle w:val="Textkrper"/>
              <w:jc w:val="left"/>
            </w:pPr>
          </w:p>
        </w:tc>
      </w:tr>
      <w:tr w:rsidR="006107DE" w:rsidRPr="00A410C8" w14:paraId="03131B60" w14:textId="77777777" w:rsidTr="00EF3EAE">
        <w:trPr>
          <w:trHeight w:val="1577"/>
        </w:trPr>
        <w:tc>
          <w:tcPr>
            <w:tcW w:w="1305" w:type="dxa"/>
            <w:shd w:val="clear" w:color="auto" w:fill="auto"/>
            <w:vAlign w:val="center"/>
          </w:tcPr>
          <w:p w14:paraId="127DE3DF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029BA454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27FBD47A" w14:textId="77777777" w:rsidR="006107DE" w:rsidRPr="00A410C8" w:rsidRDefault="006107DE" w:rsidP="00476EB8">
            <w:pPr>
              <w:pStyle w:val="Textkrper"/>
              <w:jc w:val="left"/>
            </w:pPr>
          </w:p>
        </w:tc>
      </w:tr>
      <w:tr w:rsidR="006107DE" w:rsidRPr="00A410C8" w14:paraId="466E7695" w14:textId="77777777" w:rsidTr="00EF3EAE">
        <w:trPr>
          <w:trHeight w:val="1536"/>
        </w:trPr>
        <w:tc>
          <w:tcPr>
            <w:tcW w:w="1305" w:type="dxa"/>
            <w:shd w:val="clear" w:color="auto" w:fill="auto"/>
            <w:vAlign w:val="center"/>
          </w:tcPr>
          <w:p w14:paraId="0F0DEE32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2126" w:type="dxa"/>
            <w:vAlign w:val="center"/>
          </w:tcPr>
          <w:p w14:paraId="2477B01C" w14:textId="77777777" w:rsidR="006107DE" w:rsidRPr="00A410C8" w:rsidRDefault="006107DE" w:rsidP="00476EB8">
            <w:pPr>
              <w:pStyle w:val="Textkrper"/>
              <w:jc w:val="left"/>
            </w:pPr>
          </w:p>
        </w:tc>
        <w:tc>
          <w:tcPr>
            <w:tcW w:w="3940" w:type="dxa"/>
            <w:vAlign w:val="center"/>
          </w:tcPr>
          <w:p w14:paraId="1EABF8A4" w14:textId="77777777" w:rsidR="006107DE" w:rsidRPr="00A410C8" w:rsidRDefault="006107DE" w:rsidP="00476EB8">
            <w:pPr>
              <w:pStyle w:val="Textkrper"/>
              <w:jc w:val="left"/>
            </w:pPr>
          </w:p>
        </w:tc>
      </w:tr>
    </w:tbl>
    <w:p w14:paraId="16C80527" w14:textId="77777777" w:rsidR="00EF3EAE" w:rsidRPr="00EF3EAE" w:rsidRDefault="00EF3EAE" w:rsidP="00EF3EAE">
      <w:pPr>
        <w:pStyle w:val="KeinLeerraum"/>
        <w:rPr>
          <w:rFonts w:ascii="Source Sans Pro" w:hAnsi="Source Sans Pro"/>
          <w:sz w:val="20"/>
          <w:szCs w:val="20"/>
        </w:rPr>
      </w:pPr>
    </w:p>
    <w:p w14:paraId="127A668A" w14:textId="77777777" w:rsidR="006107DE" w:rsidRPr="00344159" w:rsidRDefault="006107DE" w:rsidP="009B66FB">
      <w:pPr>
        <w:pStyle w:val="berschrift3"/>
      </w:pPr>
      <w:r w:rsidRPr="00344159">
        <w:t>Lernplakat erstellen</w:t>
      </w:r>
    </w:p>
    <w:p w14:paraId="7CBC668A" w14:textId="77777777" w:rsidR="006107DE" w:rsidRPr="00344159" w:rsidRDefault="006107DE" w:rsidP="006107DE">
      <w:pPr>
        <w:pStyle w:val="Textkrper"/>
      </w:pPr>
    </w:p>
    <w:p w14:paraId="62B6B4FE" w14:textId="77777777" w:rsidR="006107DE" w:rsidRPr="00344159" w:rsidRDefault="00EF3EAE" w:rsidP="006107DE">
      <w:pPr>
        <w:pStyle w:val="Textkrp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54D283" wp14:editId="311CC701">
                <wp:simplePos x="0" y="0"/>
                <wp:positionH relativeFrom="column">
                  <wp:posOffset>32385</wp:posOffset>
                </wp:positionH>
                <wp:positionV relativeFrom="paragraph">
                  <wp:posOffset>102870</wp:posOffset>
                </wp:positionV>
                <wp:extent cx="4733925" cy="1609725"/>
                <wp:effectExtent l="57150" t="38100" r="104775" b="123825"/>
                <wp:wrapNone/>
                <wp:docPr id="19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6097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A2CD3D2" w14:textId="77777777" w:rsidR="006107DE" w:rsidRPr="00344159" w:rsidRDefault="006107DE" w:rsidP="00344159">
                            <w:pPr>
                              <w:pStyle w:val="TabelleKopflinks"/>
                            </w:pPr>
                            <w:r w:rsidRPr="00344159">
                              <w:t>Arbeitsauftrag:</w:t>
                            </w:r>
                          </w:p>
                          <w:p w14:paraId="14C6E773" w14:textId="77777777" w:rsidR="006107DE" w:rsidRPr="00344159" w:rsidRDefault="006107DE" w:rsidP="006107DE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</w:rPr>
                            </w:pPr>
                            <w:r w:rsidRPr="00344159">
                              <w:rPr>
                                <w:b w:val="0"/>
                              </w:rPr>
                              <w:t>Erstellen Sie ein Lernplakat zum Thema Flächen.</w:t>
                            </w:r>
                          </w:p>
                          <w:p w14:paraId="2DA9D72F" w14:textId="77777777" w:rsidR="006107DE" w:rsidRPr="00344159" w:rsidRDefault="006107DE" w:rsidP="006107DE">
                            <w:pPr>
                              <w:pStyle w:val="TabelleKopflinks"/>
                              <w:ind w:left="360"/>
                              <w:rPr>
                                <w:b w:val="0"/>
                              </w:rPr>
                            </w:pPr>
                            <w:r w:rsidRPr="00344159">
                              <w:rPr>
                                <w:b w:val="0"/>
                              </w:rPr>
                              <w:t xml:space="preserve">Benötigen Sie eine Vorlage, kommen Sie auf Ihre Lehrkraft zu. </w:t>
                            </w:r>
                          </w:p>
                          <w:p w14:paraId="67B0E696" w14:textId="77777777" w:rsidR="00A17316" w:rsidRPr="00344159" w:rsidRDefault="00A17316" w:rsidP="00A17316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</w:rPr>
                            </w:pPr>
                            <w:r w:rsidRPr="00344159">
                              <w:rPr>
                                <w:b w:val="0"/>
                              </w:rPr>
                              <w:t xml:space="preserve">Stellen Sie Ihr Lernplakat </w:t>
                            </w:r>
                            <w:r w:rsidR="00732992">
                              <w:rPr>
                                <w:b w:val="0"/>
                              </w:rPr>
                              <w:t xml:space="preserve">einer Partnerin oder </w:t>
                            </w:r>
                            <w:r w:rsidRPr="00344159">
                              <w:rPr>
                                <w:b w:val="0"/>
                              </w:rPr>
                              <w:t xml:space="preserve">einem Partner vor. Ergänzen Sie gemeinsam weitere Eigenschaften. </w:t>
                            </w:r>
                          </w:p>
                          <w:p w14:paraId="088AF165" w14:textId="77777777" w:rsidR="006107DE" w:rsidRPr="00344159" w:rsidRDefault="00A17316" w:rsidP="00344159">
                            <w:pPr>
                              <w:pStyle w:val="TabelleKopflinks"/>
                              <w:numPr>
                                <w:ilvl w:val="0"/>
                                <w:numId w:val="24"/>
                              </w:numPr>
                              <w:rPr>
                                <w:b w:val="0"/>
                              </w:rPr>
                            </w:pPr>
                            <w:r w:rsidRPr="00344159">
                              <w:rPr>
                                <w:b w:val="0"/>
                              </w:rPr>
                              <w:t>Hängen Sie das Lernplakat im Klassenzimmer auf.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4D283" id="Abgerundetes Rechteck 19" o:spid="_x0000_s1032" style="position:absolute;left:0;text-align:left;margin-left:2.55pt;margin-top:8.1pt;width:372.75pt;height:12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A2CD3D2" w14:textId="77777777" w:rsidR="006107DE" w:rsidRPr="00344159" w:rsidRDefault="006107DE" w:rsidP="00344159">
                      <w:pPr>
                        <w:pStyle w:val="TabelleKopflinks"/>
                      </w:pPr>
                      <w:r w:rsidRPr="00344159">
                        <w:t>Arbeitsauftrag:</w:t>
                      </w:r>
                    </w:p>
                    <w:p w14:paraId="14C6E773" w14:textId="77777777" w:rsidR="006107DE" w:rsidRPr="00344159" w:rsidRDefault="006107DE" w:rsidP="006107DE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</w:rPr>
                      </w:pPr>
                      <w:r w:rsidRPr="00344159">
                        <w:rPr>
                          <w:b w:val="0"/>
                        </w:rPr>
                        <w:t>Erstellen Sie ein Lernplakat zum Thema Flächen.</w:t>
                      </w:r>
                    </w:p>
                    <w:p w14:paraId="2DA9D72F" w14:textId="77777777" w:rsidR="006107DE" w:rsidRPr="00344159" w:rsidRDefault="006107DE" w:rsidP="006107DE">
                      <w:pPr>
                        <w:pStyle w:val="TabelleKopflinks"/>
                        <w:ind w:left="360"/>
                        <w:rPr>
                          <w:b w:val="0"/>
                        </w:rPr>
                      </w:pPr>
                      <w:r w:rsidRPr="00344159">
                        <w:rPr>
                          <w:b w:val="0"/>
                        </w:rPr>
                        <w:t xml:space="preserve">Benötigen Sie eine Vorlage, kommen Sie auf Ihre Lehrkraft zu. </w:t>
                      </w:r>
                    </w:p>
                    <w:p w14:paraId="67B0E696" w14:textId="77777777" w:rsidR="00A17316" w:rsidRPr="00344159" w:rsidRDefault="00A17316" w:rsidP="00A17316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</w:rPr>
                      </w:pPr>
                      <w:r w:rsidRPr="00344159">
                        <w:rPr>
                          <w:b w:val="0"/>
                        </w:rPr>
                        <w:t xml:space="preserve">Stellen Sie Ihr Lernplakat </w:t>
                      </w:r>
                      <w:r w:rsidR="00732992">
                        <w:rPr>
                          <w:b w:val="0"/>
                        </w:rPr>
                        <w:t xml:space="preserve">einer Partnerin oder </w:t>
                      </w:r>
                      <w:r w:rsidRPr="00344159">
                        <w:rPr>
                          <w:b w:val="0"/>
                        </w:rPr>
                        <w:t xml:space="preserve">einem Partner vor. Ergänzen Sie gemeinsam weitere Eigenschaften. </w:t>
                      </w:r>
                    </w:p>
                    <w:p w14:paraId="088AF165" w14:textId="77777777" w:rsidR="006107DE" w:rsidRPr="00344159" w:rsidRDefault="00A17316" w:rsidP="00344159">
                      <w:pPr>
                        <w:pStyle w:val="TabelleKopflinks"/>
                        <w:numPr>
                          <w:ilvl w:val="0"/>
                          <w:numId w:val="24"/>
                        </w:numPr>
                        <w:rPr>
                          <w:b w:val="0"/>
                        </w:rPr>
                      </w:pPr>
                      <w:r w:rsidRPr="00344159">
                        <w:rPr>
                          <w:b w:val="0"/>
                        </w:rPr>
                        <w:t>Hängen Sie das Lernplakat im Klassenzimmer auf.</w:t>
                      </w:r>
                    </w:p>
                  </w:txbxContent>
                </v:textbox>
              </v:roundrect>
            </w:pict>
          </mc:Fallback>
        </mc:AlternateContent>
      </w:r>
      <w:r w:rsidRPr="00344159">
        <w:rPr>
          <w:noProof/>
          <w:sz w:val="24"/>
        </w:rPr>
        <w:drawing>
          <wp:anchor distT="0" distB="0" distL="114300" distR="114300" simplePos="0" relativeHeight="251700224" behindDoc="0" locked="0" layoutInCell="0" allowOverlap="1" wp14:anchorId="380B3BEB" wp14:editId="220675F2">
            <wp:simplePos x="0" y="0"/>
            <wp:positionH relativeFrom="rightMargin">
              <wp:posOffset>251460</wp:posOffset>
            </wp:positionH>
            <wp:positionV relativeFrom="paragraph">
              <wp:posOffset>467360</wp:posOffset>
            </wp:positionV>
            <wp:extent cx="511810" cy="251460"/>
            <wp:effectExtent l="0" t="0" r="2540" b="0"/>
            <wp:wrapNone/>
            <wp:docPr id="51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159">
        <w:rPr>
          <w:noProof/>
          <w:sz w:val="24"/>
        </w:rPr>
        <w:drawing>
          <wp:anchor distT="0" distB="0" distL="114300" distR="114300" simplePos="0" relativeHeight="251698176" behindDoc="0" locked="0" layoutInCell="0" allowOverlap="1" wp14:anchorId="6CE79B01" wp14:editId="0C326A41">
            <wp:simplePos x="0" y="0"/>
            <wp:positionH relativeFrom="rightMargin">
              <wp:posOffset>248285</wp:posOffset>
            </wp:positionH>
            <wp:positionV relativeFrom="paragraph">
              <wp:posOffset>100965</wp:posOffset>
            </wp:positionV>
            <wp:extent cx="251460" cy="251460"/>
            <wp:effectExtent l="0" t="0" r="0" b="0"/>
            <wp:wrapNone/>
            <wp:docPr id="50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19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A4DAA" w14:textId="77777777" w:rsidR="006107DE" w:rsidRPr="00344159" w:rsidRDefault="006107DE" w:rsidP="006107DE">
      <w:pPr>
        <w:pStyle w:val="Textkrper"/>
      </w:pPr>
    </w:p>
    <w:p w14:paraId="3B9240FC" w14:textId="77777777" w:rsidR="00F90E77" w:rsidRPr="00344159" w:rsidRDefault="006107DE" w:rsidP="00853223">
      <w:pPr>
        <w:rPr>
          <w:sz w:val="24"/>
          <w:szCs w:val="24"/>
        </w:rPr>
      </w:pPr>
      <w:r w:rsidRPr="00344159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052300E1" wp14:editId="2AE5733C">
            <wp:simplePos x="0" y="0"/>
            <wp:positionH relativeFrom="column">
              <wp:posOffset>2975610</wp:posOffset>
            </wp:positionH>
            <wp:positionV relativeFrom="paragraph">
              <wp:posOffset>5866130</wp:posOffset>
            </wp:positionV>
            <wp:extent cx="986628" cy="941576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Grafik 48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6628" cy="941576"/>
                    </a:xfrm>
                    <a:prstGeom prst="rect">
                      <a:avLst/>
                    </a:prstGeom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14:paraId="74D3CF4C" w14:textId="77777777" w:rsidR="00EB66B6" w:rsidRPr="00344159" w:rsidRDefault="00EB66B6" w:rsidP="00853223">
      <w:pPr>
        <w:rPr>
          <w:sz w:val="24"/>
          <w:szCs w:val="24"/>
        </w:rPr>
      </w:pPr>
    </w:p>
    <w:p w14:paraId="7CC488F2" w14:textId="77777777" w:rsidR="006107DE" w:rsidRPr="00344159" w:rsidRDefault="006107DE" w:rsidP="00853223">
      <w:pPr>
        <w:rPr>
          <w:sz w:val="24"/>
          <w:szCs w:val="24"/>
        </w:rPr>
      </w:pPr>
    </w:p>
    <w:p w14:paraId="1AC6B350" w14:textId="77777777" w:rsidR="006107DE" w:rsidRPr="00344159" w:rsidRDefault="006107DE" w:rsidP="00853223">
      <w:pPr>
        <w:rPr>
          <w:sz w:val="24"/>
          <w:szCs w:val="24"/>
        </w:rPr>
      </w:pPr>
    </w:p>
    <w:p w14:paraId="53D9C03B" w14:textId="77777777" w:rsidR="006107DE" w:rsidRPr="00344159" w:rsidRDefault="006107DE" w:rsidP="00853223">
      <w:pPr>
        <w:rPr>
          <w:sz w:val="24"/>
          <w:szCs w:val="24"/>
        </w:rPr>
      </w:pPr>
    </w:p>
    <w:p w14:paraId="63B06BCD" w14:textId="77777777" w:rsidR="006107DE" w:rsidRPr="00344159" w:rsidRDefault="006107DE" w:rsidP="00853223">
      <w:pPr>
        <w:rPr>
          <w:sz w:val="24"/>
          <w:szCs w:val="24"/>
        </w:rPr>
      </w:pPr>
    </w:p>
    <w:p w14:paraId="0224858C" w14:textId="77777777" w:rsidR="006107DE" w:rsidRDefault="006107DE" w:rsidP="00853223">
      <w:pPr>
        <w:rPr>
          <w:color w:val="FF0000"/>
          <w:sz w:val="24"/>
          <w:szCs w:val="24"/>
        </w:rPr>
      </w:pPr>
    </w:p>
    <w:p w14:paraId="4E23F8D1" w14:textId="77777777" w:rsidR="006107DE" w:rsidRDefault="006107DE" w:rsidP="00853223">
      <w:pPr>
        <w:rPr>
          <w:color w:val="FF0000"/>
          <w:sz w:val="24"/>
          <w:szCs w:val="24"/>
        </w:rPr>
      </w:pPr>
    </w:p>
    <w:p w14:paraId="550D432B" w14:textId="77777777" w:rsidR="006107DE" w:rsidRDefault="00EF3EAE" w:rsidP="00853223">
      <w:pPr>
        <w:rPr>
          <w:color w:val="FF0000"/>
          <w:sz w:val="24"/>
          <w:szCs w:val="24"/>
        </w:rPr>
      </w:pPr>
      <w:r w:rsidRPr="00344159"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F8280D1" wp14:editId="0C94985D">
                <wp:simplePos x="0" y="0"/>
                <wp:positionH relativeFrom="column">
                  <wp:posOffset>127000</wp:posOffset>
                </wp:positionH>
                <wp:positionV relativeFrom="paragraph">
                  <wp:posOffset>53975</wp:posOffset>
                </wp:positionV>
                <wp:extent cx="2914650" cy="3225800"/>
                <wp:effectExtent l="0" t="0" r="0" b="0"/>
                <wp:wrapNone/>
                <wp:docPr id="38" name="Gruppieren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225800"/>
                          <a:chOff x="0" y="0"/>
                          <a:chExt cx="3378200" cy="3378200"/>
                        </a:xfrm>
                      </wpg:grpSpPr>
                      <pic:pic xmlns:pic="http://schemas.openxmlformats.org/drawingml/2006/picture">
                        <pic:nvPicPr>
                          <pic:cNvPr id="36" name="Bild 1" descr="Business Frau, Dahinter Stehen, Plakat, Werbu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Rechteck 37"/>
                        <wps:cNvSpPr/>
                        <wps:spPr>
                          <a:xfrm>
                            <a:off x="349250" y="469900"/>
                            <a:ext cx="1968500" cy="29083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FAD26A3" w14:textId="77777777" w:rsidR="006107DE" w:rsidRPr="002645BE" w:rsidRDefault="006107DE" w:rsidP="006107DE">
                              <w:pPr>
                                <w:pStyle w:val="Textkrper"/>
                                <w:rPr>
                                  <w:color w:val="000000" w:themeColor="text1"/>
                                  <w:sz w:val="22"/>
                                  <w:szCs w:val="2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645BE">
                                <w:rPr>
                                  <w:color w:val="000000" w:themeColor="text1"/>
                                  <w:sz w:val="22"/>
                                  <w:szCs w:val="2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Sie wissen nicht wie sie ein Lernplakat gestalte sollen?</w:t>
                              </w:r>
                            </w:p>
                            <w:p w14:paraId="20B00805" w14:textId="77777777" w:rsidR="006107DE" w:rsidRPr="00344159" w:rsidRDefault="006107DE" w:rsidP="006107DE">
                              <w:pPr>
                                <w:pStyle w:val="Textkrper"/>
                                <w:rPr>
                                  <w:color w:val="000000" w:themeColor="text1"/>
                                  <w:szCs w:val="22"/>
                                </w:rPr>
                              </w:pPr>
                              <w:r w:rsidRPr="00344159">
                                <w:rPr>
                                  <w:color w:val="000000" w:themeColor="text1"/>
                                  <w:szCs w:val="22"/>
                                </w:rPr>
                                <w:t xml:space="preserve">Recherchieren Sie im Internet über die Methode. </w:t>
                              </w:r>
                            </w:p>
                            <w:p w14:paraId="1C306243" w14:textId="77777777" w:rsidR="006107DE" w:rsidRPr="00344159" w:rsidRDefault="006107DE" w:rsidP="006107DE">
                              <w:pPr>
                                <w:pStyle w:val="Textkrper"/>
                                <w:rPr>
                                  <w:color w:val="000000" w:themeColor="text1"/>
                                  <w:szCs w:val="22"/>
                                </w:rPr>
                              </w:pPr>
                              <w:r w:rsidRPr="00344159">
                                <w:rPr>
                                  <w:color w:val="000000" w:themeColor="text1"/>
                                  <w:szCs w:val="22"/>
                                </w:rPr>
                                <w:t xml:space="preserve">Finden Sie selber nichts, können Sie diesen QR-Code benutzen. </w:t>
                              </w:r>
                            </w:p>
                            <w:p w14:paraId="073671E5" w14:textId="77777777" w:rsidR="006107DE" w:rsidRDefault="006107DE" w:rsidP="006107DE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4EBC1197" w14:textId="77777777" w:rsidR="00344159" w:rsidRDefault="00344159" w:rsidP="006107DE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1FFBBEED" w14:textId="77777777" w:rsidR="00344159" w:rsidRDefault="00344159" w:rsidP="006107DE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17D8413F" w14:textId="77777777" w:rsidR="00344159" w:rsidRDefault="00344159" w:rsidP="006107DE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14:paraId="5E4BDBBC" w14:textId="77777777" w:rsidR="00344159" w:rsidRPr="00AF3341" w:rsidRDefault="00344159" w:rsidP="006107DE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8280D1" id="Gruppieren 38" o:spid="_x0000_s1033" style="position:absolute;margin-left:10pt;margin-top:4.25pt;width:229.5pt;height:254pt;z-index:251684864;mso-width-relative:margin;mso-height-relative:margin" coordsize="33782,33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">
                <v:shape id="Bild 1" o:spid="_x0000_s1034" type="#_x0000_t75" alt="Business Frau, Dahinter Stehen, Plakat, Werbung" style="position:absolute;width:33782;height:3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">
                  <v:imagedata r:id="rId19" o:title="Business Frau, Dahinter Stehen, Plakat, Werbung" recolortarget="#275791"/>
                </v:shape>
                <v:rect id="Rechteck 37" o:spid="_x0000_s1035" style="position:absolute;left:3492;top:4699;width:19685;height:29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" filled="f" stroked="f" strokeweight="2pt">
                  <v:textbox>
                    <w:txbxContent>
                      <w:p w14:paraId="2FAD26A3" w14:textId="77777777" w:rsidR="006107DE" w:rsidRPr="002645BE" w:rsidRDefault="006107DE" w:rsidP="006107DE">
                        <w:pPr>
                          <w:pStyle w:val="Textkrper"/>
                          <w:rPr>
                            <w:color w:val="000000" w:themeColor="text1"/>
                            <w:sz w:val="22"/>
                            <w:szCs w:val="2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645BE">
                          <w:rPr>
                            <w:color w:val="000000" w:themeColor="text1"/>
                            <w:sz w:val="22"/>
                            <w:szCs w:val="2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Sie wissen nicht wie sie ein Lernplakat gestalte sollen?</w:t>
                        </w:r>
                      </w:p>
                      <w:p w14:paraId="20B00805" w14:textId="77777777" w:rsidR="006107DE" w:rsidRPr="00344159" w:rsidRDefault="006107DE" w:rsidP="006107DE">
                        <w:pPr>
                          <w:pStyle w:val="Textkrper"/>
                          <w:rPr>
                            <w:color w:val="000000" w:themeColor="text1"/>
                            <w:szCs w:val="22"/>
                          </w:rPr>
                        </w:pPr>
                        <w:r w:rsidRPr="00344159">
                          <w:rPr>
                            <w:color w:val="000000" w:themeColor="text1"/>
                            <w:szCs w:val="22"/>
                          </w:rPr>
                          <w:t xml:space="preserve">Recherchieren Sie im Internet über die Methode. </w:t>
                        </w:r>
                      </w:p>
                      <w:p w14:paraId="1C306243" w14:textId="77777777" w:rsidR="006107DE" w:rsidRPr="00344159" w:rsidRDefault="006107DE" w:rsidP="006107DE">
                        <w:pPr>
                          <w:pStyle w:val="Textkrper"/>
                          <w:rPr>
                            <w:color w:val="000000" w:themeColor="text1"/>
                            <w:szCs w:val="22"/>
                          </w:rPr>
                        </w:pPr>
                        <w:r w:rsidRPr="00344159">
                          <w:rPr>
                            <w:color w:val="000000" w:themeColor="text1"/>
                            <w:szCs w:val="22"/>
                          </w:rPr>
                          <w:t xml:space="preserve">Finden Sie selber nichts, können Sie diesen QR-Code benutzen. </w:t>
                        </w:r>
                      </w:p>
                      <w:p w14:paraId="073671E5" w14:textId="77777777" w:rsidR="006107DE" w:rsidRDefault="006107DE" w:rsidP="006107DE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4EBC1197" w14:textId="77777777" w:rsidR="00344159" w:rsidRDefault="00344159" w:rsidP="006107DE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1FFBBEED" w14:textId="77777777" w:rsidR="00344159" w:rsidRDefault="00344159" w:rsidP="006107DE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17D8413F" w14:textId="77777777" w:rsidR="00344159" w:rsidRDefault="00344159" w:rsidP="006107DE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14:paraId="5E4BDBBC" w14:textId="77777777" w:rsidR="00344159" w:rsidRPr="00AF3341" w:rsidRDefault="00344159" w:rsidP="006107DE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34415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BA5D15F" wp14:editId="635DFC15">
                <wp:simplePos x="0" y="0"/>
                <wp:positionH relativeFrom="column">
                  <wp:posOffset>3315335</wp:posOffset>
                </wp:positionH>
                <wp:positionV relativeFrom="paragraph">
                  <wp:posOffset>50800</wp:posOffset>
                </wp:positionV>
                <wp:extent cx="2856865" cy="1803400"/>
                <wp:effectExtent l="0" t="0" r="635" b="6350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865" cy="1803400"/>
                          <a:chOff x="0" y="0"/>
                          <a:chExt cx="2856865" cy="1803400"/>
                        </a:xfrm>
                      </wpg:grpSpPr>
                      <pic:pic xmlns:pic="http://schemas.openxmlformats.org/drawingml/2006/picture">
                        <pic:nvPicPr>
                          <pic:cNvPr id="7" name="Bild 1" descr="Raum, Galerie, Bild, Ausstellung, Kunst, Kunsthall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Rechteck 10"/>
                        <wps:cNvSpPr/>
                        <wps:spPr>
                          <a:xfrm>
                            <a:off x="1289050" y="946150"/>
                            <a:ext cx="800100" cy="5016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ot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0345A169" w14:textId="77777777" w:rsidR="00A17316" w:rsidRPr="002645BE" w:rsidRDefault="00A17316" w:rsidP="00A17316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 w:rsidRPr="002645BE">
                                <w:rPr>
                                  <w:b/>
                                  <w:color w:val="1F497D" w:themeColor="text2"/>
                                </w:rPr>
                                <w:t xml:space="preserve">Museumsrundgang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Grafik 4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31850"/>
                            <a:ext cx="290195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Grafik 4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150" y="831850"/>
                            <a:ext cx="317500" cy="36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5D15F" id="Gruppieren 48" o:spid="_x0000_s1036" style="position:absolute;margin-left:261.05pt;margin-top:4pt;width:224.95pt;height:142pt;z-index:251696128" coordsize="28568,18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">
                <v:shape id="Bild 1" o:spid="_x0000_s1037" type="#_x0000_t75" alt="Raum, Galerie, Bild, Ausstellung, Kunst, Kunsthalle" style="position:absolute;width:28568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">
                  <v:imagedata r:id="rId23" o:title="Raum, Galerie, Bild, Ausstellung, Kunst, Kunsthalle"/>
                </v:shape>
                <v:rect id="Rechteck 10" o:spid="_x0000_s1038" style="position:absolute;left:12890;top:9461;width:8001;height:5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" fillcolor="#9ab5e4" strokecolor="#385d8a">
                  <v:fill color2="#e1e8f5" rotate="t" colors="0 #9ab5e4;.5 #c2d1ed;1 #e1e8f5" focus="100%" type="gradient"/>
                  <v:stroke dashstyle="1 1"/>
                  <v:textbox>
                    <w:txbxContent>
                      <w:p w14:paraId="0345A169" w14:textId="77777777" w:rsidR="00A17316" w:rsidRPr="002645BE" w:rsidRDefault="00A17316" w:rsidP="00A17316">
                        <w:pPr>
                          <w:rPr>
                            <w:b/>
                            <w:color w:val="1F497D" w:themeColor="text2"/>
                          </w:rPr>
                        </w:pPr>
                        <w:r w:rsidRPr="002645BE">
                          <w:rPr>
                            <w:b/>
                            <w:color w:val="1F497D" w:themeColor="text2"/>
                          </w:rPr>
                          <w:t xml:space="preserve">Museumsrundgang </w:t>
                        </w:r>
                      </w:p>
                    </w:txbxContent>
                  </v:textbox>
                </v:rect>
                <v:shape id="Grafik 46" o:spid="_x0000_s1039" type="#_x0000_t75" style="position:absolute;left:1270;top:8318;width:2901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">
                  <v:imagedata r:id="rId24" o:title=""/>
                </v:shape>
                <v:shape id="Grafik 47" o:spid="_x0000_s1040" type="#_x0000_t75" style="position:absolute;left:5651;top:8318;width:3175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">
                  <v:imagedata r:id="rId25" o:title="" recolortarget="#58201f [1445]"/>
                </v:shape>
              </v:group>
            </w:pict>
          </mc:Fallback>
        </mc:AlternateContent>
      </w:r>
    </w:p>
    <w:p w14:paraId="78D69FE9" w14:textId="77777777" w:rsidR="00EB66B6" w:rsidRDefault="00EB66B6" w:rsidP="00853223">
      <w:pPr>
        <w:rPr>
          <w:color w:val="FF0000"/>
          <w:sz w:val="24"/>
          <w:szCs w:val="24"/>
        </w:rPr>
      </w:pPr>
    </w:p>
    <w:p w14:paraId="5CC19EEF" w14:textId="77777777" w:rsidR="00EB66B6" w:rsidRDefault="00EB66B6" w:rsidP="00EB66B6">
      <w:pPr>
        <w:pStyle w:val="Textkrper"/>
      </w:pPr>
    </w:p>
    <w:p w14:paraId="0AFB293E" w14:textId="77777777" w:rsidR="00D42D5A" w:rsidRDefault="00D42D5A" w:rsidP="00EB66B6">
      <w:pPr>
        <w:pStyle w:val="Textkrper"/>
      </w:pPr>
    </w:p>
    <w:p w14:paraId="6069F102" w14:textId="77777777" w:rsidR="00D42D5A" w:rsidRDefault="00D42D5A" w:rsidP="00EB66B6">
      <w:pPr>
        <w:pStyle w:val="Textkrper"/>
      </w:pPr>
    </w:p>
    <w:p w14:paraId="5B4FD07D" w14:textId="77777777" w:rsidR="00D42D5A" w:rsidRDefault="00D42D5A" w:rsidP="00EB66B6">
      <w:pPr>
        <w:pStyle w:val="Textkrper"/>
      </w:pPr>
    </w:p>
    <w:p w14:paraId="1FFE216E" w14:textId="77777777" w:rsidR="00D42D5A" w:rsidRDefault="00D42D5A" w:rsidP="00EB66B6">
      <w:pPr>
        <w:pStyle w:val="Textkrper"/>
      </w:pPr>
    </w:p>
    <w:p w14:paraId="73554084" w14:textId="77777777" w:rsidR="00D42D5A" w:rsidRDefault="00D42D5A" w:rsidP="00EB66B6">
      <w:pPr>
        <w:pStyle w:val="Textkrper"/>
      </w:pPr>
    </w:p>
    <w:p w14:paraId="2898F3B4" w14:textId="77777777" w:rsidR="00D42D5A" w:rsidRDefault="00D42D5A" w:rsidP="00EB66B6">
      <w:pPr>
        <w:pStyle w:val="Textkrper"/>
      </w:pPr>
    </w:p>
    <w:p w14:paraId="0EC9FBAA" w14:textId="77777777" w:rsidR="00EB66B6" w:rsidRDefault="00EB66B6" w:rsidP="00EB66B6">
      <w:pPr>
        <w:pStyle w:val="Textkrper"/>
      </w:pPr>
    </w:p>
    <w:p w14:paraId="75C84FDE" w14:textId="77777777" w:rsidR="00EB66B6" w:rsidRDefault="00EB66B6" w:rsidP="00EB66B6">
      <w:pPr>
        <w:pStyle w:val="Textkrper"/>
      </w:pPr>
    </w:p>
    <w:p w14:paraId="20ACF0CF" w14:textId="77777777" w:rsidR="006107DE" w:rsidRDefault="006107DE" w:rsidP="00EB66B6">
      <w:pPr>
        <w:pStyle w:val="Textkrper"/>
      </w:pPr>
    </w:p>
    <w:p w14:paraId="259F041A" w14:textId="77777777" w:rsidR="006107DE" w:rsidRDefault="00EF3EAE" w:rsidP="00EB66B6">
      <w:pPr>
        <w:pStyle w:val="Textkrper"/>
      </w:pPr>
      <w:r w:rsidRPr="00AF334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62688" behindDoc="0" locked="0" layoutInCell="1" allowOverlap="1" wp14:anchorId="279C91EA" wp14:editId="3C968125">
            <wp:simplePos x="0" y="0"/>
            <wp:positionH relativeFrom="column">
              <wp:posOffset>870585</wp:posOffset>
            </wp:positionH>
            <wp:positionV relativeFrom="paragraph">
              <wp:posOffset>145415</wp:posOffset>
            </wp:positionV>
            <wp:extent cx="914400" cy="932180"/>
            <wp:effectExtent l="0" t="0" r="0" b="1270"/>
            <wp:wrapNone/>
            <wp:docPr id="486" name="Grafik 48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602C87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D172F" w14:textId="77777777" w:rsidR="00A17316" w:rsidRDefault="00A17316" w:rsidP="00A17316">
      <w:pPr>
        <w:pStyle w:val="Textkrper"/>
      </w:pPr>
    </w:p>
    <w:p w14:paraId="541F59B0" w14:textId="77777777" w:rsidR="00A17316" w:rsidRDefault="00A17316" w:rsidP="00A17316">
      <w:pPr>
        <w:pStyle w:val="Textkrper"/>
      </w:pPr>
    </w:p>
    <w:p w14:paraId="51C09931" w14:textId="77777777" w:rsidR="00A17316" w:rsidRDefault="00A17316" w:rsidP="00A17316">
      <w:pPr>
        <w:pStyle w:val="Textkrper"/>
      </w:pPr>
    </w:p>
    <w:p w14:paraId="64C1C7FD" w14:textId="77777777" w:rsidR="00344159" w:rsidRDefault="00344159">
      <w:pPr>
        <w:spacing w:line="240" w:lineRule="exact"/>
        <w:rPr>
          <w:lang w:eastAsia="de-DE"/>
        </w:rPr>
      </w:pPr>
      <w:r>
        <w:br w:type="page"/>
      </w:r>
    </w:p>
    <w:p w14:paraId="792210EB" w14:textId="77777777" w:rsidR="006107DE" w:rsidRPr="00344159" w:rsidRDefault="008D1103" w:rsidP="00093ADD">
      <w:pPr>
        <w:pStyle w:val="berschrift3"/>
      </w:pPr>
      <w:r w:rsidRPr="00344159">
        <w:lastRenderedPageBreak/>
        <w:t>Strukturlegen</w:t>
      </w:r>
    </w:p>
    <w:p w14:paraId="2AF009AC" w14:textId="77777777" w:rsidR="008C49A6" w:rsidRPr="008C49A6" w:rsidRDefault="00344159" w:rsidP="008C49A6">
      <w:pPr>
        <w:pStyle w:val="Textkrper"/>
        <w:ind w:left="720"/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E538B0" wp14:editId="18BCA662">
                <wp:simplePos x="0" y="0"/>
                <wp:positionH relativeFrom="column">
                  <wp:posOffset>-5715</wp:posOffset>
                </wp:positionH>
                <wp:positionV relativeFrom="paragraph">
                  <wp:posOffset>82550</wp:posOffset>
                </wp:positionV>
                <wp:extent cx="4724400" cy="1752600"/>
                <wp:effectExtent l="57150" t="38100" r="95250" b="114300"/>
                <wp:wrapNone/>
                <wp:docPr id="5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7526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641B883" w14:textId="77777777" w:rsidR="008D1103" w:rsidRPr="00344159" w:rsidRDefault="008D1103" w:rsidP="00344159">
                            <w:pPr>
                              <w:pStyle w:val="TabelleKopflinks"/>
                            </w:pPr>
                            <w:r w:rsidRPr="00344159">
                              <w:t>Arbeitsauftrag:</w:t>
                            </w:r>
                          </w:p>
                          <w:p w14:paraId="62505A2C" w14:textId="77777777" w:rsidR="008D1103" w:rsidRPr="00344159" w:rsidRDefault="008B4067" w:rsidP="00F5701F">
                            <w:pPr>
                              <w:pStyle w:val="Textkrper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</w:pPr>
                            <w:r w:rsidRPr="00344159">
                              <w:t xml:space="preserve">Sammeln Sie mit </w:t>
                            </w:r>
                            <w:r w:rsidR="00732992">
                              <w:t xml:space="preserve">einer Partnerin oder </w:t>
                            </w:r>
                            <w:r w:rsidRPr="00344159">
                              <w:t xml:space="preserve">einem Partner mindestens 20 Begriffe, die mit den Flächen, </w:t>
                            </w:r>
                            <w:r w:rsidR="008D1103" w:rsidRPr="00344159">
                              <w:t>ihren Eigenschaften und dem Zeichnen von Flächen zu</w:t>
                            </w:r>
                            <w:r w:rsidR="004261D7">
                              <w:t xml:space="preserve"> tun</w:t>
                            </w:r>
                            <w:r w:rsidR="008D1103" w:rsidRPr="00344159">
                              <w:t xml:space="preserve"> haben.</w:t>
                            </w:r>
                          </w:p>
                          <w:p w14:paraId="3FA028FE" w14:textId="77777777" w:rsidR="008D1103" w:rsidRPr="00344159" w:rsidRDefault="008B4067" w:rsidP="00F5701F">
                            <w:pPr>
                              <w:pStyle w:val="Textkrper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</w:pPr>
                            <w:r w:rsidRPr="00344159">
                              <w:t xml:space="preserve">Notieren </w:t>
                            </w:r>
                            <w:r w:rsidR="008D1103" w:rsidRPr="00344159">
                              <w:t xml:space="preserve">Sie </w:t>
                            </w:r>
                            <w:r w:rsidRPr="00344159">
                              <w:t xml:space="preserve">jeweils </w:t>
                            </w:r>
                            <w:r w:rsidR="008D1103" w:rsidRPr="00344159">
                              <w:t xml:space="preserve">jeden Begriff auf extra Kärtchen. </w:t>
                            </w:r>
                          </w:p>
                          <w:p w14:paraId="7E517E66" w14:textId="77777777" w:rsidR="008D1103" w:rsidRPr="00344159" w:rsidRDefault="008D1103" w:rsidP="00F5701F">
                            <w:pPr>
                              <w:pStyle w:val="Textkrper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</w:pPr>
                            <w:r w:rsidRPr="00344159">
                              <w:t xml:space="preserve">Bringen Sie die Begriffe in eine für Sie sinnvolle Struktur. </w:t>
                            </w:r>
                          </w:p>
                          <w:p w14:paraId="176AFF00" w14:textId="1473CE2D" w:rsidR="008B4067" w:rsidRPr="00344159" w:rsidRDefault="008B4067" w:rsidP="00F5701F">
                            <w:pPr>
                              <w:pStyle w:val="Textkrper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</w:pPr>
                            <w:r w:rsidRPr="00344159">
                              <w:t>Erklären Sie</w:t>
                            </w:r>
                            <w:r w:rsidR="00E76E58">
                              <w:t xml:space="preserve"> Ihrer Partnerin oder</w:t>
                            </w:r>
                            <w:r w:rsidRPr="00344159">
                              <w:t xml:space="preserve"> Ihrem Partner die gelegte Struktur. </w:t>
                            </w:r>
                          </w:p>
                          <w:p w14:paraId="7EC564DC" w14:textId="77777777" w:rsidR="008D1103" w:rsidRPr="00344159" w:rsidRDefault="008B4067" w:rsidP="00344159">
                            <w:pPr>
                              <w:pStyle w:val="Textkrper"/>
                              <w:numPr>
                                <w:ilvl w:val="0"/>
                                <w:numId w:val="30"/>
                              </w:numPr>
                            </w:pPr>
                            <w:r w:rsidRPr="00344159">
                              <w:t xml:space="preserve">Sicheren Sie Ihre Struktur mit einem Foto.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538B0" id="Abgerundetes Rechteck 53" o:spid="_x0000_s1041" style="position:absolute;left:0;text-align:left;margin-left:-.45pt;margin-top:6.5pt;width:372pt;height:13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641B883" w14:textId="77777777" w:rsidR="008D1103" w:rsidRPr="00344159" w:rsidRDefault="008D1103" w:rsidP="00344159">
                      <w:pPr>
                        <w:pStyle w:val="TabelleKopflinks"/>
                      </w:pPr>
                      <w:r w:rsidRPr="00344159">
                        <w:t>Arbeitsauftrag:</w:t>
                      </w:r>
                    </w:p>
                    <w:p w14:paraId="62505A2C" w14:textId="77777777" w:rsidR="008D1103" w:rsidRPr="00344159" w:rsidRDefault="008B4067" w:rsidP="00F5701F">
                      <w:pPr>
                        <w:pStyle w:val="Textkrper"/>
                        <w:numPr>
                          <w:ilvl w:val="0"/>
                          <w:numId w:val="30"/>
                        </w:numPr>
                        <w:spacing w:line="276" w:lineRule="auto"/>
                      </w:pPr>
                      <w:r w:rsidRPr="00344159">
                        <w:t xml:space="preserve">Sammeln Sie mit </w:t>
                      </w:r>
                      <w:r w:rsidR="00732992">
                        <w:t xml:space="preserve">einer Partnerin oder </w:t>
                      </w:r>
                      <w:r w:rsidRPr="00344159">
                        <w:t xml:space="preserve">einem Partner mindestens 20 Begriffe, die mit den Flächen, </w:t>
                      </w:r>
                      <w:r w:rsidR="008D1103" w:rsidRPr="00344159">
                        <w:t>ihren Eigenschaften und dem Zeichnen von Flächen zu</w:t>
                      </w:r>
                      <w:r w:rsidR="004261D7">
                        <w:t xml:space="preserve"> tun</w:t>
                      </w:r>
                      <w:r w:rsidR="008D1103" w:rsidRPr="00344159">
                        <w:t xml:space="preserve"> haben.</w:t>
                      </w:r>
                    </w:p>
                    <w:p w14:paraId="3FA028FE" w14:textId="77777777" w:rsidR="008D1103" w:rsidRPr="00344159" w:rsidRDefault="008B4067" w:rsidP="00F5701F">
                      <w:pPr>
                        <w:pStyle w:val="Textkrper"/>
                        <w:numPr>
                          <w:ilvl w:val="0"/>
                          <w:numId w:val="30"/>
                        </w:numPr>
                        <w:spacing w:line="276" w:lineRule="auto"/>
                      </w:pPr>
                      <w:r w:rsidRPr="00344159">
                        <w:t xml:space="preserve">Notieren </w:t>
                      </w:r>
                      <w:r w:rsidR="008D1103" w:rsidRPr="00344159">
                        <w:t xml:space="preserve">Sie </w:t>
                      </w:r>
                      <w:r w:rsidRPr="00344159">
                        <w:t xml:space="preserve">jeweils </w:t>
                      </w:r>
                      <w:r w:rsidR="008D1103" w:rsidRPr="00344159">
                        <w:t xml:space="preserve">jeden Begriff auf extra Kärtchen. </w:t>
                      </w:r>
                    </w:p>
                    <w:p w14:paraId="7E517E66" w14:textId="77777777" w:rsidR="008D1103" w:rsidRPr="00344159" w:rsidRDefault="008D1103" w:rsidP="00F5701F">
                      <w:pPr>
                        <w:pStyle w:val="Textkrper"/>
                        <w:numPr>
                          <w:ilvl w:val="0"/>
                          <w:numId w:val="30"/>
                        </w:numPr>
                        <w:spacing w:line="276" w:lineRule="auto"/>
                      </w:pPr>
                      <w:r w:rsidRPr="00344159">
                        <w:t xml:space="preserve">Bringen Sie die Begriffe in eine für Sie sinnvolle Struktur. </w:t>
                      </w:r>
                    </w:p>
                    <w:p w14:paraId="176AFF00" w14:textId="1473CE2D" w:rsidR="008B4067" w:rsidRPr="00344159" w:rsidRDefault="008B4067" w:rsidP="00F5701F">
                      <w:pPr>
                        <w:pStyle w:val="Textkrper"/>
                        <w:numPr>
                          <w:ilvl w:val="0"/>
                          <w:numId w:val="30"/>
                        </w:numPr>
                        <w:spacing w:line="276" w:lineRule="auto"/>
                      </w:pPr>
                      <w:r w:rsidRPr="00344159">
                        <w:t>Erklären Sie</w:t>
                      </w:r>
                      <w:r w:rsidR="00E76E58">
                        <w:t xml:space="preserve"> Ihrer Partnerin oder</w:t>
                      </w:r>
                      <w:r w:rsidRPr="00344159">
                        <w:t xml:space="preserve"> Ihrem Partner die gelegte Struktur. </w:t>
                      </w:r>
                    </w:p>
                    <w:p w14:paraId="7EC564DC" w14:textId="77777777" w:rsidR="008D1103" w:rsidRPr="00344159" w:rsidRDefault="008B4067" w:rsidP="00344159">
                      <w:pPr>
                        <w:pStyle w:val="Textkrper"/>
                        <w:numPr>
                          <w:ilvl w:val="0"/>
                          <w:numId w:val="30"/>
                        </w:numPr>
                      </w:pPr>
                      <w:r w:rsidRPr="00344159">
                        <w:t xml:space="preserve">Sicheren Sie Ihre Struktur mit einem Foto.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AFE087" w14:textId="77777777" w:rsidR="006107DE" w:rsidRDefault="006107DE" w:rsidP="006107DE">
      <w:pPr>
        <w:pStyle w:val="Textkrper"/>
      </w:pPr>
    </w:p>
    <w:p w14:paraId="57457B1A" w14:textId="77777777" w:rsidR="006107DE" w:rsidRDefault="00093ADD" w:rsidP="006107DE">
      <w:pPr>
        <w:pStyle w:val="Textkrper"/>
      </w:pPr>
      <w:r>
        <w:rPr>
          <w:noProof/>
          <w:color w:val="C00000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847CD8E" wp14:editId="15A56CCC">
                <wp:simplePos x="0" y="0"/>
                <wp:positionH relativeFrom="column">
                  <wp:posOffset>5217160</wp:posOffset>
                </wp:positionH>
                <wp:positionV relativeFrom="paragraph">
                  <wp:posOffset>17780</wp:posOffset>
                </wp:positionV>
                <wp:extent cx="1593850" cy="1593850"/>
                <wp:effectExtent l="0" t="0" r="0" b="0"/>
                <wp:wrapNone/>
                <wp:docPr id="57" name="Gruppieren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50" cy="1593850"/>
                          <a:chOff x="0" y="0"/>
                          <a:chExt cx="1593850" cy="1593850"/>
                        </a:xfrm>
                      </wpg:grpSpPr>
                      <pic:pic xmlns:pic="http://schemas.openxmlformats.org/drawingml/2006/picture">
                        <pic:nvPicPr>
                          <pic:cNvPr id="55" name="Grafik 5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59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feld 56"/>
                        <wps:cNvSpPr txBox="1"/>
                        <wps:spPr>
                          <a:xfrm>
                            <a:off x="355600" y="171450"/>
                            <a:ext cx="860425" cy="1098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72EFD2" w14:textId="77777777" w:rsidR="008D1103" w:rsidRPr="008D1103" w:rsidRDefault="008D11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D1103">
                                <w:rPr>
                                  <w:sz w:val="18"/>
                                  <w:szCs w:val="18"/>
                                </w:rPr>
                                <w:t>Diese Aufgabe können Sie auch mit einer App lösen. Fragen Sie Ihre Lehrkraft.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7CD8E" id="Gruppieren 57" o:spid="_x0000_s1042" style="position:absolute;left:0;text-align:left;margin-left:410.8pt;margin-top:1.4pt;width:125.5pt;height:125.5pt;z-index:251706368" coordsize="15938,15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">
                <v:shape id="Grafik 55" o:spid="_x0000_s1043" type="#_x0000_t75" style="position:absolute;width:15938;height:1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">
                  <v:imagedata r:id="rId29" o:title=""/>
                </v:shape>
                <v:shape id="Textfeld 56" o:spid="_x0000_s1044" type="#_x0000_t202" style="position:absolute;left:3556;top:1714;width:8604;height:10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<v:textbox>
                    <w:txbxContent>
                      <w:p w14:paraId="2B72EFD2" w14:textId="77777777" w:rsidR="008D1103" w:rsidRPr="008D1103" w:rsidRDefault="008D1103">
                        <w:pPr>
                          <w:rPr>
                            <w:sz w:val="18"/>
                            <w:szCs w:val="18"/>
                          </w:rPr>
                        </w:pPr>
                        <w:r w:rsidRPr="008D1103">
                          <w:rPr>
                            <w:sz w:val="18"/>
                            <w:szCs w:val="18"/>
                          </w:rPr>
                          <w:t>Diese Aufgabe können Sie auch mit einer App lösen. Fragen Sie Ihre Lehrkraft.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4159" w:rsidRPr="00767487">
        <w:rPr>
          <w:noProof/>
          <w:sz w:val="24"/>
        </w:rPr>
        <w:drawing>
          <wp:anchor distT="0" distB="0" distL="114300" distR="114300" simplePos="0" relativeHeight="251710464" behindDoc="0" locked="0" layoutInCell="0" allowOverlap="1" wp14:anchorId="064B8808" wp14:editId="1AAE5E0B">
            <wp:simplePos x="0" y="0"/>
            <wp:positionH relativeFrom="rightMargin">
              <wp:posOffset>162560</wp:posOffset>
            </wp:positionH>
            <wp:positionV relativeFrom="paragraph">
              <wp:posOffset>79375</wp:posOffset>
            </wp:positionV>
            <wp:extent cx="511810" cy="251460"/>
            <wp:effectExtent l="0" t="0" r="2540" b="0"/>
            <wp:wrapNone/>
            <wp:docPr id="59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0690B" w14:textId="77777777" w:rsidR="006107DE" w:rsidRDefault="006107DE" w:rsidP="006107DE">
      <w:pPr>
        <w:pStyle w:val="Textkrper"/>
      </w:pPr>
    </w:p>
    <w:p w14:paraId="021A8140" w14:textId="77777777" w:rsidR="006107DE" w:rsidRDefault="00344159" w:rsidP="006107DE">
      <w:pPr>
        <w:pStyle w:val="Textkrper"/>
      </w:pPr>
      <w:r w:rsidRPr="00767487">
        <w:rPr>
          <w:noProof/>
          <w:sz w:val="24"/>
        </w:rPr>
        <w:drawing>
          <wp:anchor distT="0" distB="0" distL="114300" distR="114300" simplePos="0" relativeHeight="251708416" behindDoc="0" locked="0" layoutInCell="0" allowOverlap="1" wp14:anchorId="2E5A9C3F" wp14:editId="6528E4F7">
            <wp:simplePos x="0" y="0"/>
            <wp:positionH relativeFrom="rightMargin">
              <wp:posOffset>183515</wp:posOffset>
            </wp:positionH>
            <wp:positionV relativeFrom="paragraph">
              <wp:posOffset>76200</wp:posOffset>
            </wp:positionV>
            <wp:extent cx="251460" cy="251460"/>
            <wp:effectExtent l="0" t="0" r="0" b="0"/>
            <wp:wrapThrough wrapText="bothSides">
              <wp:wrapPolygon edited="0">
                <wp:start x="1636" y="0"/>
                <wp:lineTo x="0" y="14727"/>
                <wp:lineTo x="0" y="19636"/>
                <wp:lineTo x="19636" y="19636"/>
                <wp:lineTo x="19636" y="18000"/>
                <wp:lineTo x="16364" y="0"/>
                <wp:lineTo x="1636" y="0"/>
              </wp:wrapPolygon>
            </wp:wrapThrough>
            <wp:docPr id="58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19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D14D8" w14:textId="77777777" w:rsidR="008D1103" w:rsidRDefault="008D1103" w:rsidP="006107DE">
      <w:pPr>
        <w:pStyle w:val="Textkrper"/>
      </w:pPr>
    </w:p>
    <w:p w14:paraId="35757CD6" w14:textId="77777777" w:rsidR="008D1103" w:rsidRDefault="008D1103" w:rsidP="006107DE">
      <w:pPr>
        <w:pStyle w:val="Textkrper"/>
      </w:pPr>
    </w:p>
    <w:p w14:paraId="7742EA77" w14:textId="77777777" w:rsidR="008D1103" w:rsidRDefault="00344159" w:rsidP="006107DE">
      <w:pPr>
        <w:pStyle w:val="Textkrper"/>
      </w:pPr>
      <w:r w:rsidRPr="00767487">
        <w:rPr>
          <w:noProof/>
          <w:sz w:val="24"/>
        </w:rPr>
        <w:drawing>
          <wp:anchor distT="0" distB="0" distL="114300" distR="114300" simplePos="0" relativeHeight="251712512" behindDoc="0" locked="0" layoutInCell="0" allowOverlap="1" wp14:anchorId="6CE4CDE4" wp14:editId="20BB8ED4">
            <wp:simplePos x="0" y="0"/>
            <wp:positionH relativeFrom="rightMargin">
              <wp:posOffset>190500</wp:posOffset>
            </wp:positionH>
            <wp:positionV relativeFrom="paragraph">
              <wp:posOffset>89535</wp:posOffset>
            </wp:positionV>
            <wp:extent cx="511810" cy="251460"/>
            <wp:effectExtent l="0" t="0" r="2540" b="0"/>
            <wp:wrapNone/>
            <wp:docPr id="60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9D76E" w14:textId="77777777" w:rsidR="008D1103" w:rsidRDefault="008D1103" w:rsidP="006107DE">
      <w:pPr>
        <w:pStyle w:val="Textkrper"/>
      </w:pPr>
    </w:p>
    <w:p w14:paraId="293A8F13" w14:textId="77777777" w:rsidR="008D1103" w:rsidRDefault="008D1103" w:rsidP="006107DE">
      <w:pPr>
        <w:pStyle w:val="Textkrper"/>
      </w:pPr>
    </w:p>
    <w:p w14:paraId="468F85E6" w14:textId="77777777" w:rsidR="008D1103" w:rsidRDefault="008D1103" w:rsidP="006107DE">
      <w:pPr>
        <w:pStyle w:val="Textkrper"/>
      </w:pPr>
    </w:p>
    <w:p w14:paraId="0B1092AA" w14:textId="77777777" w:rsidR="008D1103" w:rsidRDefault="008D1103" w:rsidP="006107DE">
      <w:pPr>
        <w:pStyle w:val="Textkrper"/>
      </w:pPr>
    </w:p>
    <w:p w14:paraId="15D72986" w14:textId="77777777" w:rsidR="008B4067" w:rsidRDefault="008B4067" w:rsidP="006107DE">
      <w:pPr>
        <w:pStyle w:val="Textkrper"/>
      </w:pPr>
    </w:p>
    <w:p w14:paraId="7A60C222" w14:textId="77777777" w:rsidR="008B4067" w:rsidRDefault="008B4067" w:rsidP="008B4067">
      <w:pPr>
        <w:pStyle w:val="Textkrper"/>
        <w:jc w:val="center"/>
      </w:pPr>
      <w:r>
        <w:rPr>
          <w:noProof/>
        </w:rPr>
        <w:drawing>
          <wp:inline distT="0" distB="0" distL="0" distR="0" wp14:anchorId="56631D2D" wp14:editId="33633019">
            <wp:extent cx="2052740" cy="2832100"/>
            <wp:effectExtent l="0" t="889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789BAA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5968" cy="283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84FD" w14:textId="77777777" w:rsidR="008B4067" w:rsidRDefault="008B4067" w:rsidP="006107DE">
      <w:pPr>
        <w:pStyle w:val="Textkrper"/>
      </w:pPr>
    </w:p>
    <w:p w14:paraId="74CD55F8" w14:textId="77777777" w:rsidR="00093ADD" w:rsidRDefault="00093ADD" w:rsidP="006107DE">
      <w:pPr>
        <w:pStyle w:val="Textkrper"/>
      </w:pPr>
    </w:p>
    <w:p w14:paraId="04680754" w14:textId="77777777" w:rsidR="00093ADD" w:rsidRPr="00344159" w:rsidRDefault="00093ADD" w:rsidP="006107DE">
      <w:pPr>
        <w:pStyle w:val="Textkrper"/>
      </w:pPr>
    </w:p>
    <w:p w14:paraId="25EDDB4A" w14:textId="77777777" w:rsidR="008D1103" w:rsidRPr="00344159" w:rsidRDefault="008B4067" w:rsidP="00344159">
      <w:pPr>
        <w:pStyle w:val="berschrift3"/>
      </w:pPr>
      <w:r w:rsidRPr="00344159">
        <w:t>Selbstreflexion</w:t>
      </w:r>
    </w:p>
    <w:tbl>
      <w:tblPr>
        <w:tblStyle w:val="Tabellenraster12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31"/>
        <w:gridCol w:w="532"/>
        <w:gridCol w:w="532"/>
        <w:gridCol w:w="532"/>
      </w:tblGrid>
      <w:tr w:rsidR="006107DE" w:rsidRPr="00344159" w14:paraId="0FE321E6" w14:textId="77777777" w:rsidTr="00476EB8">
        <w:trPr>
          <w:cantSplit/>
          <w:trHeight w:val="1670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31025B15" w14:textId="77777777" w:rsidR="006107DE" w:rsidRPr="00344159" w:rsidRDefault="006107DE" w:rsidP="006107DE">
            <w:r w:rsidRPr="00344159">
              <w:rPr>
                <w:b/>
                <w:bCs/>
                <w:color w:val="000000"/>
              </w:rPr>
              <w:t>Reflexionsfragen</w:t>
            </w:r>
          </w:p>
        </w:tc>
        <w:tc>
          <w:tcPr>
            <w:tcW w:w="531" w:type="dxa"/>
            <w:shd w:val="clear" w:color="auto" w:fill="D9D9D9" w:themeFill="background1" w:themeFillShade="D9"/>
            <w:textDirection w:val="btLr"/>
            <w:vAlign w:val="center"/>
          </w:tcPr>
          <w:p w14:paraId="426D0D1F" w14:textId="77777777" w:rsidR="006107DE" w:rsidRPr="00344159" w:rsidRDefault="006107DE" w:rsidP="006107DE">
            <w:pPr>
              <w:jc w:val="center"/>
            </w:pPr>
            <w:r w:rsidRPr="00344159">
              <w:t xml:space="preserve">trifft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  <w:vAlign w:val="center"/>
          </w:tcPr>
          <w:p w14:paraId="6C9D2597" w14:textId="77777777" w:rsidR="006107DE" w:rsidRPr="00344159" w:rsidRDefault="006107DE" w:rsidP="006107DE">
            <w:pPr>
              <w:jc w:val="center"/>
            </w:pPr>
            <w:r w:rsidRPr="00344159">
              <w:t xml:space="preserve">trifft eher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  <w:vAlign w:val="center"/>
          </w:tcPr>
          <w:p w14:paraId="63B80F0F" w14:textId="77777777" w:rsidR="006107DE" w:rsidRPr="00344159" w:rsidRDefault="006107DE" w:rsidP="006107DE">
            <w:pPr>
              <w:jc w:val="center"/>
            </w:pPr>
            <w:r w:rsidRPr="00344159">
              <w:t xml:space="preserve">trifft eher nicht zu </w:t>
            </w:r>
          </w:p>
        </w:tc>
        <w:tc>
          <w:tcPr>
            <w:tcW w:w="532" w:type="dxa"/>
            <w:shd w:val="clear" w:color="auto" w:fill="D9D9D9" w:themeFill="background1" w:themeFillShade="D9"/>
            <w:textDirection w:val="btLr"/>
          </w:tcPr>
          <w:p w14:paraId="2726A05F" w14:textId="77777777" w:rsidR="006107DE" w:rsidRPr="00344159" w:rsidRDefault="006107DE" w:rsidP="006107DE">
            <w:pPr>
              <w:jc w:val="center"/>
            </w:pPr>
            <w:r w:rsidRPr="00344159">
              <w:t xml:space="preserve">trifft nicht zu </w:t>
            </w:r>
          </w:p>
        </w:tc>
      </w:tr>
      <w:tr w:rsidR="006107DE" w:rsidRPr="00344159" w14:paraId="08CD8CDF" w14:textId="77777777" w:rsidTr="00476EB8">
        <w:tc>
          <w:tcPr>
            <w:tcW w:w="5103" w:type="dxa"/>
            <w:vAlign w:val="center"/>
          </w:tcPr>
          <w:p w14:paraId="17982FAD" w14:textId="77777777" w:rsidR="006107DE" w:rsidRPr="00344159" w:rsidRDefault="006107DE" w:rsidP="006107DE">
            <w:pPr>
              <w:spacing w:before="60" w:after="60"/>
              <w:jc w:val="both"/>
            </w:pPr>
            <w:r w:rsidRPr="00344159">
              <w:t xml:space="preserve">Ich kann Flächen erkennen. </w:t>
            </w:r>
            <w:r w:rsidRPr="00344159">
              <w:tab/>
            </w:r>
          </w:p>
        </w:tc>
        <w:tc>
          <w:tcPr>
            <w:tcW w:w="531" w:type="dxa"/>
          </w:tcPr>
          <w:p w14:paraId="4469BF63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27E01401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5A6C3870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04BE04DF" w14:textId="77777777" w:rsidR="006107DE" w:rsidRPr="00344159" w:rsidRDefault="006107DE" w:rsidP="006107DE">
            <w:pPr>
              <w:jc w:val="both"/>
            </w:pPr>
          </w:p>
        </w:tc>
      </w:tr>
      <w:tr w:rsidR="006107DE" w:rsidRPr="00344159" w14:paraId="250F04C3" w14:textId="77777777" w:rsidTr="00476EB8">
        <w:tc>
          <w:tcPr>
            <w:tcW w:w="5103" w:type="dxa"/>
            <w:vAlign w:val="center"/>
          </w:tcPr>
          <w:p w14:paraId="50A200C8" w14:textId="77777777" w:rsidR="006107DE" w:rsidRPr="00344159" w:rsidRDefault="006107DE" w:rsidP="006107DE">
            <w:pPr>
              <w:spacing w:before="60" w:after="60"/>
            </w:pPr>
            <w:r w:rsidRPr="00344159">
              <w:t>Ich kann Flächen benennen.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7204D437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3E4E40D6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5B1A1926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1343A49E" w14:textId="77777777" w:rsidR="006107DE" w:rsidRPr="00344159" w:rsidRDefault="006107DE" w:rsidP="006107DE">
            <w:pPr>
              <w:jc w:val="both"/>
            </w:pPr>
          </w:p>
        </w:tc>
      </w:tr>
      <w:tr w:rsidR="006107DE" w:rsidRPr="00344159" w14:paraId="16CE1305" w14:textId="77777777" w:rsidTr="00476EB8">
        <w:tc>
          <w:tcPr>
            <w:tcW w:w="5103" w:type="dxa"/>
            <w:vAlign w:val="center"/>
          </w:tcPr>
          <w:p w14:paraId="4C366BA1" w14:textId="77777777" w:rsidR="006107DE" w:rsidRPr="00344159" w:rsidRDefault="006107DE" w:rsidP="006107DE">
            <w:pPr>
              <w:spacing w:before="60" w:after="60"/>
            </w:pPr>
            <w:r w:rsidRPr="00344159">
              <w:t>Ich kann die Eigenschaften von Flächen beschreiben.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5ECBE191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4E996EF6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6F42B3CC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6CF8908B" w14:textId="77777777" w:rsidR="006107DE" w:rsidRPr="00344159" w:rsidRDefault="006107DE" w:rsidP="006107DE">
            <w:pPr>
              <w:jc w:val="both"/>
            </w:pPr>
          </w:p>
        </w:tc>
      </w:tr>
      <w:tr w:rsidR="006107DE" w:rsidRPr="00344159" w14:paraId="70A2CC95" w14:textId="77777777" w:rsidTr="00476EB8">
        <w:tc>
          <w:tcPr>
            <w:tcW w:w="5103" w:type="dxa"/>
            <w:vAlign w:val="center"/>
          </w:tcPr>
          <w:p w14:paraId="7ABC574B" w14:textId="77777777" w:rsidR="006107DE" w:rsidRPr="00344159" w:rsidRDefault="006107DE" w:rsidP="006107DE">
            <w:pPr>
              <w:spacing w:before="60" w:after="60"/>
              <w:rPr>
                <w:i/>
              </w:rPr>
            </w:pPr>
            <w:r w:rsidRPr="00344159">
              <w:rPr>
                <w:i/>
              </w:rPr>
              <w:t>Ich kann ein Lernplakat erstellen.</w:t>
            </w: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14:paraId="266DC618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5C554548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4E4FCEB2" w14:textId="77777777" w:rsidR="006107DE" w:rsidRPr="00344159" w:rsidRDefault="006107DE" w:rsidP="006107DE">
            <w:pPr>
              <w:jc w:val="both"/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14:paraId="66B95FF3" w14:textId="77777777" w:rsidR="006107DE" w:rsidRPr="00344159" w:rsidRDefault="006107DE" w:rsidP="006107DE">
            <w:pPr>
              <w:jc w:val="both"/>
            </w:pPr>
          </w:p>
        </w:tc>
      </w:tr>
      <w:tr w:rsidR="006107DE" w:rsidRPr="00344159" w14:paraId="2B6A4DDC" w14:textId="77777777" w:rsidTr="00476EB8">
        <w:tc>
          <w:tcPr>
            <w:tcW w:w="5103" w:type="dxa"/>
            <w:vAlign w:val="center"/>
          </w:tcPr>
          <w:p w14:paraId="308F7221" w14:textId="77777777" w:rsidR="006107DE" w:rsidRPr="00344159" w:rsidRDefault="006107DE" w:rsidP="006107DE">
            <w:pPr>
              <w:spacing w:before="60" w:after="60"/>
            </w:pPr>
            <w:r w:rsidRPr="00344159">
              <w:t>Wie zufrieden bin ich auf einer Skala von 1 (gar nicht) bis 10 (sehr) mit meiner neuen Kompetenz? Kreisen Sie ein.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1A3B87" w14:textId="77777777" w:rsidR="006107DE" w:rsidRPr="00344159" w:rsidRDefault="006107DE" w:rsidP="006107DE">
            <w:pPr>
              <w:jc w:val="center"/>
            </w:pPr>
            <w:r w:rsidRPr="00344159">
              <w:t>1  2  3  4  5  6  7  8  9  10</w:t>
            </w:r>
          </w:p>
        </w:tc>
      </w:tr>
    </w:tbl>
    <w:p w14:paraId="2839C405" w14:textId="77777777" w:rsidR="006107DE" w:rsidRPr="00344159" w:rsidRDefault="006107DE" w:rsidP="006107DE">
      <w:pPr>
        <w:spacing w:line="240" w:lineRule="exact"/>
      </w:pPr>
    </w:p>
    <w:tbl>
      <w:tblPr>
        <w:tblStyle w:val="Tabellenraster1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6107DE" w:rsidRPr="00344159" w14:paraId="5F9B5728" w14:textId="77777777" w:rsidTr="00476EB8">
        <w:tc>
          <w:tcPr>
            <w:tcW w:w="1276" w:type="dxa"/>
            <w:gridSpan w:val="2"/>
          </w:tcPr>
          <w:p w14:paraId="4B21B827" w14:textId="77777777" w:rsidR="006107DE" w:rsidRPr="00344159" w:rsidRDefault="006107DE" w:rsidP="006107DE">
            <w:pPr>
              <w:spacing w:line="240" w:lineRule="exact"/>
              <w:rPr>
                <w:b/>
              </w:rPr>
            </w:pPr>
            <w:r w:rsidRPr="00344159">
              <w:rPr>
                <w:b/>
              </w:rPr>
              <w:t>Ich habe …</w:t>
            </w:r>
          </w:p>
        </w:tc>
        <w:tc>
          <w:tcPr>
            <w:tcW w:w="5986" w:type="dxa"/>
          </w:tcPr>
          <w:p w14:paraId="67A27CD1" w14:textId="77777777" w:rsidR="006107DE" w:rsidRPr="00344159" w:rsidRDefault="006107DE" w:rsidP="006107DE">
            <w:pPr>
              <w:spacing w:line="240" w:lineRule="exact"/>
            </w:pPr>
          </w:p>
        </w:tc>
      </w:tr>
      <w:tr w:rsidR="006107DE" w:rsidRPr="00344159" w14:paraId="0439B764" w14:textId="77777777" w:rsidTr="00476EB8">
        <w:trPr>
          <w:trHeight w:val="449"/>
        </w:trPr>
        <w:sdt>
          <w:sdtPr>
            <w:id w:val="158479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656B95AF" w14:textId="77777777" w:rsidR="006107DE" w:rsidRPr="00344159" w:rsidRDefault="006107DE" w:rsidP="006107DE">
                <w:pPr>
                  <w:spacing w:line="240" w:lineRule="exact"/>
                  <w:jc w:val="center"/>
                </w:pPr>
                <w:r w:rsidRPr="00344159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6B5A59F3" w14:textId="77777777" w:rsidR="006107DE" w:rsidRPr="00344159" w:rsidRDefault="006107DE" w:rsidP="006107DE">
            <w:pPr>
              <w:spacing w:line="240" w:lineRule="exact"/>
            </w:pPr>
            <w:r w:rsidRPr="00344159">
              <w:t>meinen Lernschritt im Ordner eingeheftet.</w:t>
            </w:r>
          </w:p>
        </w:tc>
      </w:tr>
      <w:tr w:rsidR="006107DE" w:rsidRPr="00344159" w14:paraId="295BA4FF" w14:textId="77777777" w:rsidTr="00476EB8">
        <w:trPr>
          <w:trHeight w:val="413"/>
        </w:trPr>
        <w:sdt>
          <w:sdtPr>
            <w:id w:val="-190845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353D3166" w14:textId="77777777" w:rsidR="006107DE" w:rsidRPr="00344159" w:rsidRDefault="006107DE" w:rsidP="006107DE">
                <w:pPr>
                  <w:spacing w:line="240" w:lineRule="exact"/>
                  <w:jc w:val="center"/>
                </w:pPr>
                <w:r w:rsidRPr="00344159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079CE722" w14:textId="77777777" w:rsidR="006107DE" w:rsidRPr="00344159" w:rsidRDefault="006107DE" w:rsidP="006107DE">
            <w:pPr>
              <w:spacing w:line="240" w:lineRule="exact"/>
              <w:rPr>
                <w:noProof/>
              </w:rPr>
            </w:pPr>
            <w:r w:rsidRPr="00344159"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3BD59378" w14:textId="77777777" w:rsidR="00344159" w:rsidRDefault="00344159" w:rsidP="006107DE">
      <w:pPr>
        <w:pStyle w:val="Textkrper"/>
      </w:pPr>
    </w:p>
    <w:p w14:paraId="0B872B5A" w14:textId="77777777" w:rsidR="00344159" w:rsidRDefault="00344159">
      <w:pPr>
        <w:spacing w:line="240" w:lineRule="exact"/>
        <w:rPr>
          <w:lang w:eastAsia="de-DE"/>
        </w:rPr>
      </w:pPr>
      <w:r>
        <w:br w:type="page"/>
      </w:r>
    </w:p>
    <w:p w14:paraId="5B96DD7B" w14:textId="77777777" w:rsidR="006107DE" w:rsidRDefault="00D56211" w:rsidP="006107DE">
      <w:pPr>
        <w:pStyle w:val="Textkrper"/>
      </w:pPr>
      <w:r w:rsidRPr="00CD4B2A">
        <w:rPr>
          <w:bCs/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7F39065F" wp14:editId="49B65BCE">
            <wp:simplePos x="0" y="0"/>
            <wp:positionH relativeFrom="column">
              <wp:posOffset>4780280</wp:posOffset>
            </wp:positionH>
            <wp:positionV relativeFrom="paragraph">
              <wp:posOffset>925830</wp:posOffset>
            </wp:positionV>
            <wp:extent cx="341630" cy="313055"/>
            <wp:effectExtent l="0" t="0" r="1270" b="0"/>
            <wp:wrapNone/>
            <wp:docPr id="465" name="Grafi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6568CA" w:rsidRPr="00743C43" w14:paraId="09EFC455" w14:textId="77777777" w:rsidTr="00E83B9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BBA3F4" w14:textId="77777777" w:rsidR="006568CA" w:rsidRPr="00453EC1" w:rsidRDefault="006568CA" w:rsidP="00E83B96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4A8DB389" w14:textId="77777777" w:rsidR="006568CA" w:rsidRPr="00AE1A6D" w:rsidRDefault="006568CA" w:rsidP="00E83B96">
            <w:pPr>
              <w:rPr>
                <w:b/>
              </w:rPr>
            </w:pPr>
            <w:r w:rsidRPr="00373747">
              <w:rPr>
                <w:b/>
                <w:color w:val="000000" w:themeColor="text1"/>
                <w:szCs w:val="16"/>
              </w:rPr>
              <w:t>Mit Flächen umgehen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2D7E30" w14:textId="77777777" w:rsidR="006568CA" w:rsidRPr="00453EC1" w:rsidRDefault="006568CA" w:rsidP="00E83B9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14ED51A" w14:textId="77777777" w:rsidR="006568CA" w:rsidRPr="00453EC1" w:rsidRDefault="006568CA" w:rsidP="00E83B96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6851FBDE" w14:textId="77777777" w:rsidR="006568CA" w:rsidRDefault="006568CA" w:rsidP="00E83B96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M05.01.</w:t>
            </w:r>
            <w:r w:rsidR="00373747">
              <w:rPr>
                <w:rFonts w:eastAsia="Times New Roman"/>
                <w:b/>
                <w:lang w:val="en-GB"/>
              </w:rPr>
              <w:t>0</w:t>
            </w:r>
            <w:r>
              <w:rPr>
                <w:rFonts w:eastAsia="Times New Roman"/>
                <w:b/>
                <w:lang w:val="en-GB"/>
              </w:rPr>
              <w:t>3</w:t>
            </w:r>
          </w:p>
          <w:p w14:paraId="2C38610C" w14:textId="77777777" w:rsidR="006568CA" w:rsidRPr="00743C43" w:rsidRDefault="006568CA" w:rsidP="00E83B96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M05.02.</w:t>
            </w:r>
            <w:r w:rsidR="00373747">
              <w:rPr>
                <w:rFonts w:eastAsia="Times New Roman"/>
                <w:b/>
                <w:lang w:val="en-GB"/>
              </w:rPr>
              <w:t>0</w:t>
            </w:r>
            <w:r>
              <w:rPr>
                <w:rFonts w:eastAsia="Times New Roman"/>
                <w:b/>
                <w:lang w:val="en-GB"/>
              </w:rPr>
              <w:t>3</w:t>
            </w:r>
          </w:p>
        </w:tc>
      </w:tr>
      <w:tr w:rsidR="006568CA" w:rsidRPr="00453EC1" w14:paraId="24F36897" w14:textId="77777777" w:rsidTr="00E83B96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4E4BA27B" w14:textId="77777777" w:rsidR="006568CA" w:rsidRPr="00A402FC" w:rsidRDefault="006568CA" w:rsidP="00E83B96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6A52BF7" w14:textId="77777777" w:rsidR="006568CA" w:rsidRPr="00453EC1" w:rsidRDefault="006568CA" w:rsidP="00E83B96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6568CA" w:rsidRPr="00453EC1" w14:paraId="5E9BB44F" w14:textId="77777777" w:rsidTr="00E83B96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994700E" w14:textId="77777777" w:rsidR="006568CA" w:rsidRPr="00122340" w:rsidRDefault="00373747" w:rsidP="00E76E58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>
                    <w:rPr>
                      <w:b/>
                      <w:lang w:val="en-GB"/>
                    </w:rPr>
                    <w:t>Lösung</w:t>
                  </w:r>
                  <w:proofErr w:type="spellEnd"/>
                </w:p>
              </w:tc>
            </w:tr>
          </w:tbl>
          <w:p w14:paraId="166111C5" w14:textId="77777777" w:rsidR="006568CA" w:rsidRPr="00453EC1" w:rsidRDefault="006568CA" w:rsidP="00E83B96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29004146" w14:textId="77777777" w:rsidR="006568CA" w:rsidRDefault="00D56211" w:rsidP="006568CA">
      <w:pPr>
        <w:rPr>
          <w:color w:val="FF0000"/>
          <w:sz w:val="24"/>
          <w:szCs w:val="24"/>
        </w:rPr>
      </w:pPr>
      <w:r>
        <w:rPr>
          <w:bCs/>
          <w:noProof/>
          <w:lang w:eastAsia="de-DE"/>
        </w:rPr>
        <w:drawing>
          <wp:anchor distT="0" distB="0" distL="114300" distR="114300" simplePos="0" relativeHeight="251717632" behindDoc="0" locked="0" layoutInCell="1" allowOverlap="1" wp14:anchorId="73ECB9E3" wp14:editId="5BA42150">
            <wp:simplePos x="0" y="0"/>
            <wp:positionH relativeFrom="margin">
              <wp:posOffset>-34925</wp:posOffset>
            </wp:positionH>
            <wp:positionV relativeFrom="paragraph">
              <wp:posOffset>63500</wp:posOffset>
            </wp:positionV>
            <wp:extent cx="4657725" cy="3425190"/>
            <wp:effectExtent l="0" t="0" r="9525" b="3810"/>
            <wp:wrapNone/>
            <wp:docPr id="453" name="Grafik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Geometrische Formen 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4DACC" w14:textId="77777777" w:rsidR="006568CA" w:rsidRDefault="006568CA" w:rsidP="006568CA">
      <w:pPr>
        <w:rPr>
          <w:color w:val="FF0000"/>
          <w:sz w:val="24"/>
          <w:szCs w:val="24"/>
        </w:rPr>
      </w:pPr>
    </w:p>
    <w:p w14:paraId="45DA78B6" w14:textId="77777777" w:rsidR="00D56211" w:rsidRDefault="00D56211" w:rsidP="006568CA">
      <w:pPr>
        <w:rPr>
          <w:color w:val="FF0000"/>
          <w:sz w:val="24"/>
          <w:szCs w:val="24"/>
        </w:rPr>
      </w:pPr>
    </w:p>
    <w:p w14:paraId="6955A539" w14:textId="77777777" w:rsidR="00D56211" w:rsidRDefault="00D56211" w:rsidP="006568CA">
      <w:pPr>
        <w:rPr>
          <w:color w:val="FF0000"/>
          <w:sz w:val="24"/>
          <w:szCs w:val="24"/>
        </w:rPr>
      </w:pPr>
    </w:p>
    <w:p w14:paraId="15B06403" w14:textId="77777777" w:rsidR="00D56211" w:rsidRDefault="00D56211" w:rsidP="006568CA">
      <w:pPr>
        <w:rPr>
          <w:color w:val="FF0000"/>
          <w:sz w:val="24"/>
          <w:szCs w:val="24"/>
        </w:rPr>
      </w:pPr>
    </w:p>
    <w:p w14:paraId="2AF97493" w14:textId="77777777" w:rsidR="00D56211" w:rsidRDefault="00D56211" w:rsidP="006568CA">
      <w:pPr>
        <w:rPr>
          <w:color w:val="FF0000"/>
          <w:sz w:val="24"/>
          <w:szCs w:val="24"/>
        </w:rPr>
      </w:pPr>
    </w:p>
    <w:p w14:paraId="3EF9E8B2" w14:textId="77777777" w:rsidR="00D56211" w:rsidRDefault="00D56211" w:rsidP="006568CA">
      <w:pPr>
        <w:rPr>
          <w:color w:val="FF0000"/>
          <w:sz w:val="24"/>
          <w:szCs w:val="24"/>
        </w:rPr>
      </w:pPr>
    </w:p>
    <w:p w14:paraId="1460BE79" w14:textId="77777777" w:rsidR="00D56211" w:rsidRDefault="00D56211" w:rsidP="006568CA">
      <w:pPr>
        <w:rPr>
          <w:color w:val="FF0000"/>
          <w:sz w:val="24"/>
          <w:szCs w:val="24"/>
        </w:rPr>
      </w:pPr>
    </w:p>
    <w:p w14:paraId="5E77D836" w14:textId="77777777" w:rsidR="00D56211" w:rsidRDefault="00D56211" w:rsidP="006568CA">
      <w:pPr>
        <w:rPr>
          <w:color w:val="FF0000"/>
          <w:sz w:val="24"/>
          <w:szCs w:val="24"/>
        </w:rPr>
      </w:pPr>
    </w:p>
    <w:p w14:paraId="36AE688F" w14:textId="77777777" w:rsidR="00D56211" w:rsidRDefault="00D56211" w:rsidP="006568CA">
      <w:pPr>
        <w:rPr>
          <w:color w:val="FF0000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55520" behindDoc="0" locked="0" layoutInCell="1" allowOverlap="1" wp14:anchorId="429EF0F9" wp14:editId="668F6469">
            <wp:simplePos x="0" y="0"/>
            <wp:positionH relativeFrom="column">
              <wp:posOffset>1267460</wp:posOffset>
            </wp:positionH>
            <wp:positionV relativeFrom="paragraph">
              <wp:posOffset>36195</wp:posOffset>
            </wp:positionV>
            <wp:extent cx="369570" cy="551815"/>
            <wp:effectExtent l="133350" t="0" r="0" b="0"/>
            <wp:wrapNone/>
            <wp:docPr id="480" name="Bild 1" descr="Ipad, Tablette, Wohnung, Transparent, Techn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 1" descr="Ipad, Tablette, Wohnung, Transparent, Technologie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14:paraId="5BEE00BA" w14:textId="77777777" w:rsidR="00D56211" w:rsidRDefault="00D56211" w:rsidP="006568CA">
      <w:pPr>
        <w:rPr>
          <w:color w:val="FF0000"/>
          <w:sz w:val="24"/>
          <w:szCs w:val="24"/>
        </w:rPr>
      </w:pPr>
    </w:p>
    <w:p w14:paraId="549EC40C" w14:textId="77777777" w:rsidR="00D56211" w:rsidRDefault="00D56211" w:rsidP="006568CA">
      <w:pPr>
        <w:rPr>
          <w:color w:val="FF0000"/>
          <w:sz w:val="24"/>
          <w:szCs w:val="24"/>
        </w:rPr>
      </w:pPr>
    </w:p>
    <w:p w14:paraId="69D3F073" w14:textId="77777777" w:rsidR="00D56211" w:rsidRDefault="00D56211" w:rsidP="006568CA">
      <w:pPr>
        <w:rPr>
          <w:color w:val="FF0000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53472" behindDoc="0" locked="0" layoutInCell="1" allowOverlap="1" wp14:anchorId="260BF5D3" wp14:editId="33E265C9">
            <wp:simplePos x="0" y="0"/>
            <wp:positionH relativeFrom="column">
              <wp:posOffset>1076325</wp:posOffset>
            </wp:positionH>
            <wp:positionV relativeFrom="paragraph">
              <wp:posOffset>177165</wp:posOffset>
            </wp:positionV>
            <wp:extent cx="1170305" cy="904875"/>
            <wp:effectExtent l="0" t="0" r="0" b="9525"/>
            <wp:wrapNone/>
            <wp:docPr id="479" name="Bild 1" descr="Hocker, Sitz, Sitzmöbel, Rot, Möbel, Runde, Grau, St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 1" descr="Hocker, Sitz, Sitzmöbel, Rot, Möbel, Runde, Grau, Stahl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C61CB" w14:textId="77777777" w:rsidR="00D56211" w:rsidRDefault="00D56211" w:rsidP="006568CA">
      <w:pPr>
        <w:rPr>
          <w:color w:val="FF0000"/>
          <w:sz w:val="24"/>
          <w:szCs w:val="24"/>
        </w:rPr>
      </w:pPr>
    </w:p>
    <w:p w14:paraId="10005F72" w14:textId="77777777" w:rsidR="00D56211" w:rsidRDefault="00D56211" w:rsidP="006568CA">
      <w:pPr>
        <w:rPr>
          <w:color w:val="FF0000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35040" behindDoc="0" locked="0" layoutInCell="1" allowOverlap="1" wp14:anchorId="0F67AA76" wp14:editId="17032D90">
            <wp:simplePos x="0" y="0"/>
            <wp:positionH relativeFrom="column">
              <wp:posOffset>3184525</wp:posOffset>
            </wp:positionH>
            <wp:positionV relativeFrom="paragraph">
              <wp:posOffset>114300</wp:posOffset>
            </wp:positionV>
            <wp:extent cx="974725" cy="914400"/>
            <wp:effectExtent l="95250" t="0" r="0" b="0"/>
            <wp:wrapNone/>
            <wp:docPr id="452" name="Grafi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Grafik 49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4725" cy="914400"/>
                    </a:xfrm>
                    <a:prstGeom prst="rect">
                      <a:avLst/>
                    </a:prstGeom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14:paraId="795A62D1" w14:textId="77777777" w:rsidR="00D56211" w:rsidRDefault="00D56211" w:rsidP="006568CA">
      <w:pPr>
        <w:rPr>
          <w:color w:val="FF0000"/>
          <w:sz w:val="24"/>
          <w:szCs w:val="24"/>
        </w:rPr>
      </w:pPr>
    </w:p>
    <w:p w14:paraId="1B8DEAEF" w14:textId="77777777" w:rsidR="00D56211" w:rsidRDefault="00D56211" w:rsidP="006568CA">
      <w:pPr>
        <w:rPr>
          <w:color w:val="FF0000"/>
          <w:sz w:val="24"/>
          <w:szCs w:val="24"/>
        </w:rPr>
      </w:pPr>
    </w:p>
    <w:p w14:paraId="2E7A81CE" w14:textId="77777777" w:rsidR="00D56211" w:rsidRDefault="00D56211" w:rsidP="006568CA">
      <w:pPr>
        <w:rPr>
          <w:color w:val="FF0000"/>
          <w:sz w:val="24"/>
          <w:szCs w:val="24"/>
        </w:rPr>
      </w:pPr>
    </w:p>
    <w:p w14:paraId="2CD29168" w14:textId="77777777" w:rsidR="006568CA" w:rsidRDefault="006568CA" w:rsidP="006568CA">
      <w:pPr>
        <w:rPr>
          <w:color w:val="FF0000"/>
          <w:sz w:val="24"/>
          <w:szCs w:val="24"/>
        </w:rPr>
      </w:pPr>
    </w:p>
    <w:p w14:paraId="252106E5" w14:textId="77777777" w:rsidR="006568CA" w:rsidRDefault="006568CA" w:rsidP="006568CA">
      <w:pPr>
        <w:rPr>
          <w:color w:val="FF0000"/>
          <w:sz w:val="24"/>
          <w:szCs w:val="24"/>
        </w:rPr>
      </w:pPr>
    </w:p>
    <w:p w14:paraId="7F1236EF" w14:textId="6F07784B" w:rsidR="006568CA" w:rsidRDefault="00D56211" w:rsidP="006568CA">
      <w:pPr>
        <w:rPr>
          <w:color w:val="FF0000"/>
          <w:sz w:val="24"/>
          <w:szCs w:val="24"/>
        </w:rPr>
      </w:pPr>
      <w:r>
        <w:rPr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F7A5BB" wp14:editId="40FA165B">
                <wp:simplePos x="0" y="0"/>
                <wp:positionH relativeFrom="column">
                  <wp:posOffset>-6350</wp:posOffset>
                </wp:positionH>
                <wp:positionV relativeFrom="paragraph">
                  <wp:posOffset>113030</wp:posOffset>
                </wp:positionV>
                <wp:extent cx="4714875" cy="1733550"/>
                <wp:effectExtent l="57150" t="38100" r="85725" b="95250"/>
                <wp:wrapNone/>
                <wp:docPr id="467" name="Abgerundetes Rechteck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7335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AC38CC" w14:textId="77777777" w:rsidR="006568CA" w:rsidRPr="00D56211" w:rsidRDefault="006568CA" w:rsidP="006568CA">
                            <w:pPr>
                              <w:pStyle w:val="TabelleKopflinks"/>
                            </w:pPr>
                            <w:r w:rsidRPr="00D56211">
                              <w:t>Arbeitsauftrag:</w:t>
                            </w:r>
                          </w:p>
                          <w:p w14:paraId="280BD46F" w14:textId="77777777" w:rsidR="006568CA" w:rsidRPr="00D56211" w:rsidRDefault="006568CA" w:rsidP="00F5701F">
                            <w:pPr>
                              <w:pStyle w:val="TabelleKopflinks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</w:rPr>
                            </w:pPr>
                            <w:r w:rsidRPr="00D56211">
                              <w:rPr>
                                <w:b w:val="0"/>
                              </w:rPr>
                              <w:t>Schreiben Sie alle Flächen</w:t>
                            </w:r>
                            <w:r w:rsidR="004261D7">
                              <w:rPr>
                                <w:b w:val="0"/>
                              </w:rPr>
                              <w:t>,</w:t>
                            </w:r>
                            <w:r w:rsidRPr="00D56211">
                              <w:rPr>
                                <w:b w:val="0"/>
                              </w:rPr>
                              <w:t xml:space="preserve"> die Sie auf dem Bild sehen</w:t>
                            </w:r>
                            <w:r w:rsidR="004261D7">
                              <w:rPr>
                                <w:b w:val="0"/>
                              </w:rPr>
                              <w:t>,</w:t>
                            </w:r>
                            <w:r w:rsidRPr="00D56211">
                              <w:rPr>
                                <w:b w:val="0"/>
                              </w:rPr>
                              <w:t xml:space="preserve"> auf. </w:t>
                            </w:r>
                          </w:p>
                          <w:p w14:paraId="68E1767F" w14:textId="77777777" w:rsidR="006568CA" w:rsidRPr="00D56211" w:rsidRDefault="006568CA" w:rsidP="006568CA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color w:val="C00000"/>
                              </w:rPr>
                            </w:pPr>
                            <w:r w:rsidRPr="00D56211">
                              <w:rPr>
                                <w:b w:val="0"/>
                                <w:color w:val="C00000"/>
                              </w:rPr>
                              <w:t>Trapez</w:t>
                            </w:r>
                            <w:r w:rsidR="004261D7">
                              <w:rPr>
                                <w:b w:val="0"/>
                                <w:color w:val="C00000"/>
                              </w:rPr>
                              <w:t>, Kreis, Rechteck, Dreieck, Drachen, Sechseck, Quadrat</w:t>
                            </w:r>
                          </w:p>
                          <w:p w14:paraId="2C8BCD9D" w14:textId="77777777" w:rsidR="006568CA" w:rsidRPr="00D56211" w:rsidRDefault="006568CA" w:rsidP="00F5701F">
                            <w:pPr>
                              <w:pStyle w:val="TabelleKopflinks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</w:rPr>
                            </w:pPr>
                            <w:r w:rsidRPr="00D56211">
                              <w:rPr>
                                <w:b w:val="0"/>
                              </w:rPr>
                              <w:t xml:space="preserve">Beschreiben Sie die Eigenschaften der einzelnen Flächen. </w:t>
                            </w:r>
                          </w:p>
                          <w:p w14:paraId="0A5BD3F5" w14:textId="77777777" w:rsidR="006568CA" w:rsidRPr="00D56211" w:rsidRDefault="006568CA" w:rsidP="006568CA">
                            <w:pPr>
                              <w:pStyle w:val="TabelleKopflinks"/>
                              <w:ind w:firstLine="360"/>
                              <w:rPr>
                                <w:b w:val="0"/>
                                <w:color w:val="C00000"/>
                              </w:rPr>
                            </w:pPr>
                            <w:r w:rsidRPr="00D56211">
                              <w:rPr>
                                <w:b w:val="0"/>
                                <w:color w:val="C00000"/>
                              </w:rPr>
                              <w:t>Siehe Lösung Aufgabe 4</w:t>
                            </w:r>
                          </w:p>
                          <w:p w14:paraId="7FDF2243" w14:textId="77777777" w:rsidR="006568CA" w:rsidRPr="00D56211" w:rsidRDefault="006568CA" w:rsidP="00F5701F">
                            <w:pPr>
                              <w:pStyle w:val="TabelleKopflinks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</w:rPr>
                            </w:pPr>
                            <w:r w:rsidRPr="00D56211">
                              <w:rPr>
                                <w:b w:val="0"/>
                              </w:rPr>
                              <w:t>Zeichnen Sie weitere passende Flächen ins das Bild.</w:t>
                            </w:r>
                          </w:p>
                          <w:p w14:paraId="2E325063" w14:textId="77777777" w:rsidR="006568CA" w:rsidRPr="00D56211" w:rsidRDefault="006568CA" w:rsidP="00D56211">
                            <w:pPr>
                              <w:pStyle w:val="TabelleKopflinks"/>
                              <w:ind w:left="360"/>
                              <w:rPr>
                                <w:b w:val="0"/>
                                <w:color w:val="C00000"/>
                              </w:rPr>
                            </w:pPr>
                            <w:r w:rsidRPr="00D56211">
                              <w:rPr>
                                <w:b w:val="0"/>
                                <w:color w:val="C00000"/>
                              </w:rPr>
                              <w:t xml:space="preserve">Individuelle Lösungsmöglichkeiten – Beispiele im Bild.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7A5BB" id="Abgerundetes Rechteck 467" o:spid="_x0000_s1045" style="position:absolute;margin-left:-.5pt;margin-top:8.9pt;width:371.25pt;height:13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6AC38CC" w14:textId="77777777" w:rsidR="006568CA" w:rsidRPr="00D56211" w:rsidRDefault="006568CA" w:rsidP="006568CA">
                      <w:pPr>
                        <w:pStyle w:val="TabelleKopflinks"/>
                      </w:pPr>
                      <w:r w:rsidRPr="00D56211">
                        <w:t>Arbeitsauftrag:</w:t>
                      </w:r>
                    </w:p>
                    <w:p w14:paraId="280BD46F" w14:textId="77777777" w:rsidR="006568CA" w:rsidRPr="00D56211" w:rsidRDefault="006568CA" w:rsidP="00F5701F">
                      <w:pPr>
                        <w:pStyle w:val="TabelleKopflinks"/>
                        <w:numPr>
                          <w:ilvl w:val="0"/>
                          <w:numId w:val="31"/>
                        </w:numPr>
                        <w:rPr>
                          <w:b w:val="0"/>
                        </w:rPr>
                      </w:pPr>
                      <w:r w:rsidRPr="00D56211">
                        <w:rPr>
                          <w:b w:val="0"/>
                        </w:rPr>
                        <w:t>Schreiben Sie alle Flächen</w:t>
                      </w:r>
                      <w:r w:rsidR="004261D7">
                        <w:rPr>
                          <w:b w:val="0"/>
                        </w:rPr>
                        <w:t>,</w:t>
                      </w:r>
                      <w:r w:rsidRPr="00D56211">
                        <w:rPr>
                          <w:b w:val="0"/>
                        </w:rPr>
                        <w:t xml:space="preserve"> die Sie auf dem Bild sehen</w:t>
                      </w:r>
                      <w:r w:rsidR="004261D7">
                        <w:rPr>
                          <w:b w:val="0"/>
                        </w:rPr>
                        <w:t>,</w:t>
                      </w:r>
                      <w:r w:rsidRPr="00D56211">
                        <w:rPr>
                          <w:b w:val="0"/>
                        </w:rPr>
                        <w:t xml:space="preserve"> auf. </w:t>
                      </w:r>
                    </w:p>
                    <w:p w14:paraId="68E1767F" w14:textId="77777777" w:rsidR="006568CA" w:rsidRPr="00D56211" w:rsidRDefault="006568CA" w:rsidP="006568CA">
                      <w:pPr>
                        <w:pStyle w:val="TabelleKopflinks"/>
                        <w:ind w:left="360"/>
                        <w:rPr>
                          <w:b w:val="0"/>
                          <w:color w:val="C00000"/>
                        </w:rPr>
                      </w:pPr>
                      <w:r w:rsidRPr="00D56211">
                        <w:rPr>
                          <w:b w:val="0"/>
                          <w:color w:val="C00000"/>
                        </w:rPr>
                        <w:t>Trapez</w:t>
                      </w:r>
                      <w:r w:rsidR="004261D7">
                        <w:rPr>
                          <w:b w:val="0"/>
                          <w:color w:val="C00000"/>
                        </w:rPr>
                        <w:t>, Kreis, Rechteck, Dreieck, Drachen, Sechseck, Quadrat</w:t>
                      </w:r>
                    </w:p>
                    <w:p w14:paraId="2C8BCD9D" w14:textId="77777777" w:rsidR="006568CA" w:rsidRPr="00D56211" w:rsidRDefault="006568CA" w:rsidP="00F5701F">
                      <w:pPr>
                        <w:pStyle w:val="TabelleKopflinks"/>
                        <w:numPr>
                          <w:ilvl w:val="0"/>
                          <w:numId w:val="31"/>
                        </w:numPr>
                        <w:rPr>
                          <w:b w:val="0"/>
                        </w:rPr>
                      </w:pPr>
                      <w:r w:rsidRPr="00D56211">
                        <w:rPr>
                          <w:b w:val="0"/>
                        </w:rPr>
                        <w:t xml:space="preserve">Beschreiben Sie die Eigenschaften der einzelnen Flächen. </w:t>
                      </w:r>
                    </w:p>
                    <w:p w14:paraId="0A5BD3F5" w14:textId="77777777" w:rsidR="006568CA" w:rsidRPr="00D56211" w:rsidRDefault="006568CA" w:rsidP="006568CA">
                      <w:pPr>
                        <w:pStyle w:val="TabelleKopflinks"/>
                        <w:ind w:firstLine="360"/>
                        <w:rPr>
                          <w:b w:val="0"/>
                          <w:color w:val="C00000"/>
                        </w:rPr>
                      </w:pPr>
                      <w:r w:rsidRPr="00D56211">
                        <w:rPr>
                          <w:b w:val="0"/>
                          <w:color w:val="C00000"/>
                        </w:rPr>
                        <w:t>Siehe Lösung Aufgabe 4</w:t>
                      </w:r>
                    </w:p>
                    <w:p w14:paraId="7FDF2243" w14:textId="77777777" w:rsidR="006568CA" w:rsidRPr="00D56211" w:rsidRDefault="006568CA" w:rsidP="00F5701F">
                      <w:pPr>
                        <w:pStyle w:val="TabelleKopflinks"/>
                        <w:numPr>
                          <w:ilvl w:val="0"/>
                          <w:numId w:val="31"/>
                        </w:numPr>
                        <w:rPr>
                          <w:b w:val="0"/>
                        </w:rPr>
                      </w:pPr>
                      <w:r w:rsidRPr="00D56211">
                        <w:rPr>
                          <w:b w:val="0"/>
                        </w:rPr>
                        <w:t>Zeichnen Sie weitere passende Flächen ins das Bild.</w:t>
                      </w:r>
                    </w:p>
                    <w:p w14:paraId="2E325063" w14:textId="77777777" w:rsidR="006568CA" w:rsidRPr="00D56211" w:rsidRDefault="006568CA" w:rsidP="00D56211">
                      <w:pPr>
                        <w:pStyle w:val="TabelleKopflinks"/>
                        <w:ind w:left="360"/>
                        <w:rPr>
                          <w:b w:val="0"/>
                          <w:color w:val="C00000"/>
                        </w:rPr>
                      </w:pPr>
                      <w:r w:rsidRPr="00D56211">
                        <w:rPr>
                          <w:b w:val="0"/>
                          <w:color w:val="C00000"/>
                        </w:rPr>
                        <w:t xml:space="preserve">Individuelle Lösungsmöglichkeiten – Beispiele im Bild.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D2746B" w14:textId="17DF5D35" w:rsidR="00D56211" w:rsidRDefault="00D56211" w:rsidP="006568CA">
      <w:pPr>
        <w:rPr>
          <w:color w:val="FF0000"/>
          <w:sz w:val="24"/>
          <w:szCs w:val="24"/>
        </w:rPr>
      </w:pPr>
    </w:p>
    <w:p w14:paraId="3CC927FB" w14:textId="77777777" w:rsidR="00D56211" w:rsidRDefault="00D56211" w:rsidP="006568CA">
      <w:pPr>
        <w:rPr>
          <w:color w:val="FF0000"/>
          <w:sz w:val="24"/>
          <w:szCs w:val="24"/>
        </w:rPr>
      </w:pPr>
    </w:p>
    <w:p w14:paraId="0C0F8C72" w14:textId="77777777" w:rsidR="006568CA" w:rsidRDefault="006568CA" w:rsidP="006568CA">
      <w:pPr>
        <w:rPr>
          <w:color w:val="FF0000"/>
          <w:sz w:val="24"/>
          <w:szCs w:val="24"/>
        </w:rPr>
      </w:pPr>
    </w:p>
    <w:p w14:paraId="4B8BB719" w14:textId="594613DB" w:rsidR="006568CA" w:rsidRDefault="006568CA" w:rsidP="006568CA">
      <w:pPr>
        <w:rPr>
          <w:color w:val="FF0000"/>
          <w:sz w:val="24"/>
          <w:szCs w:val="24"/>
        </w:rPr>
      </w:pPr>
    </w:p>
    <w:p w14:paraId="49FC1113" w14:textId="77777777" w:rsidR="006568CA" w:rsidRDefault="006568CA" w:rsidP="006568CA">
      <w:pPr>
        <w:rPr>
          <w:color w:val="FF0000"/>
          <w:sz w:val="24"/>
          <w:szCs w:val="24"/>
        </w:rPr>
      </w:pPr>
    </w:p>
    <w:p w14:paraId="6627DB52" w14:textId="77777777" w:rsidR="006568CA" w:rsidRDefault="006568CA" w:rsidP="006568CA">
      <w:pPr>
        <w:rPr>
          <w:color w:val="FF0000"/>
          <w:sz w:val="24"/>
          <w:szCs w:val="24"/>
        </w:rPr>
      </w:pPr>
    </w:p>
    <w:p w14:paraId="2215B554" w14:textId="77777777" w:rsidR="006568CA" w:rsidRDefault="006568CA" w:rsidP="006568CA">
      <w:pPr>
        <w:rPr>
          <w:color w:val="FF0000"/>
          <w:sz w:val="24"/>
          <w:szCs w:val="24"/>
        </w:rPr>
      </w:pPr>
    </w:p>
    <w:p w14:paraId="35DA1781" w14:textId="2EFC211E" w:rsidR="006568CA" w:rsidRDefault="006568CA" w:rsidP="006568CA">
      <w:pPr>
        <w:rPr>
          <w:color w:val="FF0000"/>
          <w:sz w:val="24"/>
          <w:szCs w:val="24"/>
        </w:rPr>
      </w:pPr>
    </w:p>
    <w:p w14:paraId="0AC48E5A" w14:textId="77777777" w:rsidR="006568CA" w:rsidRDefault="006568CA" w:rsidP="006568CA">
      <w:pPr>
        <w:rPr>
          <w:color w:val="FF0000"/>
          <w:sz w:val="24"/>
          <w:szCs w:val="24"/>
        </w:rPr>
      </w:pPr>
    </w:p>
    <w:p w14:paraId="3195C80C" w14:textId="4E27971E" w:rsidR="006568CA" w:rsidRDefault="006568CA" w:rsidP="006568CA">
      <w:pPr>
        <w:rPr>
          <w:color w:val="FF0000"/>
          <w:sz w:val="24"/>
          <w:szCs w:val="24"/>
        </w:rPr>
      </w:pPr>
    </w:p>
    <w:p w14:paraId="0F8B0924" w14:textId="63EA5CA7" w:rsidR="006568CA" w:rsidRDefault="005F597C" w:rsidP="00E76E58">
      <w:pPr>
        <w:spacing w:line="240" w:lineRule="exac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536FF8B0" w14:textId="77777777" w:rsidR="006568CA" w:rsidRDefault="006568CA" w:rsidP="006568CA">
      <w:pPr>
        <w:rPr>
          <w:color w:val="FF0000"/>
          <w:sz w:val="24"/>
          <w:szCs w:val="24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D43A42" wp14:editId="53CBDCED">
                <wp:simplePos x="0" y="0"/>
                <wp:positionH relativeFrom="margin">
                  <wp:posOffset>2527935</wp:posOffset>
                </wp:positionH>
                <wp:positionV relativeFrom="paragraph">
                  <wp:posOffset>33020</wp:posOffset>
                </wp:positionV>
                <wp:extent cx="2124075" cy="2105025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5D982A" w14:textId="77777777" w:rsidR="006568CA" w:rsidRPr="00A158FA" w:rsidRDefault="006568CA" w:rsidP="006568CA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158F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Für die Erstellung des Brettspiels ist es wichtig, dass Sie verschiedene Flächen kennen und diese auch zeichnen können. </w:t>
                            </w:r>
                          </w:p>
                          <w:p w14:paraId="63A3578D" w14:textId="77777777" w:rsidR="006568CA" w:rsidRPr="00A158FA" w:rsidRDefault="006568CA" w:rsidP="006568CA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158F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 diesem Lernthema können Sie Ihr Vorwissen überprüfen und in den Lernschritten die einzelnen Bereiche wiederholen.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3A42" id="Textfeld 25" o:spid="_x0000_s1046" type="#_x0000_t202" style="position:absolute;margin-left:199.05pt;margin-top:2.6pt;width:167.25pt;height:165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" filled="f" stroked="f" strokeweight=".5pt">
                <v:textbox>
                  <w:txbxContent>
                    <w:p w14:paraId="2A5D982A" w14:textId="77777777" w:rsidR="006568CA" w:rsidRPr="00A158FA" w:rsidRDefault="006568CA" w:rsidP="006568CA">
                      <w:pP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158F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Für die Erstellung des Brettspiels ist es wichtig, dass Sie verschiedene Flächen kennen und diese auch zeichnen können. </w:t>
                      </w:r>
                    </w:p>
                    <w:p w14:paraId="63A3578D" w14:textId="77777777" w:rsidR="006568CA" w:rsidRPr="00A158FA" w:rsidRDefault="006568CA" w:rsidP="006568CA">
                      <w:pP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158F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In diesem Lernthema können Sie Ihr Vorwissen überprüfen und in den Lernschritten die einzelnen Bereiche wiederholen.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EE75FF7" wp14:editId="1D5967D7">
            <wp:extent cx="4652992" cy="2184400"/>
            <wp:effectExtent l="0" t="0" r="0" b="6350"/>
            <wp:docPr id="454" name="Bild 1" descr="Glühbirne, Konzept, Kork, Bulletin, Bereit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ühbirne, Konzept, Kork, Bulletin, Bereitstell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5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50" cy="22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4F88" w14:textId="77777777" w:rsidR="00D56211" w:rsidRDefault="00D56211" w:rsidP="006568CA">
      <w:pPr>
        <w:rPr>
          <w:color w:val="FF0000"/>
          <w:sz w:val="24"/>
          <w:szCs w:val="24"/>
        </w:rPr>
      </w:pPr>
    </w:p>
    <w:p w14:paraId="7F8BD4D7" w14:textId="77777777" w:rsidR="006568CA" w:rsidRPr="00A158FA" w:rsidRDefault="006568CA" w:rsidP="00A158FA">
      <w:pPr>
        <w:pStyle w:val="berschrift3"/>
      </w:pPr>
      <w:r w:rsidRPr="00A158FA">
        <w:t>Informationen strukturieren</w:t>
      </w:r>
    </w:p>
    <w:p w14:paraId="32714467" w14:textId="77777777" w:rsidR="00D56211" w:rsidRPr="00A158FA" w:rsidRDefault="00A158FA" w:rsidP="00D56211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F1662B" wp14:editId="0CE948E8">
                <wp:simplePos x="0" y="0"/>
                <wp:positionH relativeFrom="column">
                  <wp:posOffset>-43196</wp:posOffset>
                </wp:positionH>
                <wp:positionV relativeFrom="paragraph">
                  <wp:posOffset>40772</wp:posOffset>
                </wp:positionV>
                <wp:extent cx="4704080" cy="914400"/>
                <wp:effectExtent l="57150" t="57150" r="96520" b="114300"/>
                <wp:wrapNone/>
                <wp:docPr id="27" name="Abgerundetes 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080" cy="9144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F207E98" w14:textId="77777777" w:rsidR="006568CA" w:rsidRPr="00D42D5A" w:rsidRDefault="006568CA" w:rsidP="00A158FA">
                            <w:pPr>
                              <w:pStyle w:val="TabelleKopflinks"/>
                              <w:rPr>
                                <w:sz w:val="22"/>
                                <w:szCs w:val="22"/>
                              </w:rPr>
                            </w:pPr>
                            <w:r w:rsidRPr="00D42D5A">
                              <w:rPr>
                                <w:sz w:val="22"/>
                                <w:szCs w:val="22"/>
                              </w:rPr>
                              <w:t>Arbeitsauftrag:</w:t>
                            </w:r>
                          </w:p>
                          <w:p w14:paraId="5CA56615" w14:textId="77777777" w:rsidR="006568CA" w:rsidRPr="00D42D5A" w:rsidRDefault="006568CA" w:rsidP="00F5701F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D42D5A">
                              <w:rPr>
                                <w:b w:val="0"/>
                                <w:sz w:val="22"/>
                                <w:szCs w:val="22"/>
                              </w:rPr>
                              <w:t>Vervollständigen Sie die Tabelle. Notieren Sie dazu den Namen in die Tabelle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, z</w:t>
                            </w:r>
                            <w:r w:rsidRPr="00D42D5A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eichnen Sie 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die Fläche und beschreiben</w:t>
                            </w:r>
                            <w:r w:rsidRPr="00D42D5A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Sie die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Eigenschaften.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1662B" id="Abgerundetes Rechteck 27" o:spid="_x0000_s1047" style="position:absolute;left:0;text-align:left;margin-left:-3.4pt;margin-top:3.2pt;width:370.4pt;height:1in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F207E98" w14:textId="77777777" w:rsidR="006568CA" w:rsidRPr="00D42D5A" w:rsidRDefault="006568CA" w:rsidP="00A158FA">
                      <w:pPr>
                        <w:pStyle w:val="TabelleKopflinks"/>
                        <w:rPr>
                          <w:sz w:val="22"/>
                          <w:szCs w:val="22"/>
                        </w:rPr>
                      </w:pPr>
                      <w:r w:rsidRPr="00D42D5A">
                        <w:rPr>
                          <w:sz w:val="22"/>
                          <w:szCs w:val="22"/>
                        </w:rPr>
                        <w:t>Arbeitsauftrag:</w:t>
                      </w:r>
                    </w:p>
                    <w:p w14:paraId="5CA56615" w14:textId="77777777" w:rsidR="006568CA" w:rsidRPr="00D42D5A" w:rsidRDefault="006568CA" w:rsidP="00F5701F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D42D5A">
                        <w:rPr>
                          <w:b w:val="0"/>
                          <w:sz w:val="22"/>
                          <w:szCs w:val="22"/>
                        </w:rPr>
                        <w:t>Vervollständigen Sie die Tabelle. Notieren Sie dazu den Namen in die Tabelle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>, z</w:t>
                      </w:r>
                      <w:r w:rsidRPr="00D42D5A">
                        <w:rPr>
                          <w:b w:val="0"/>
                          <w:sz w:val="22"/>
                          <w:szCs w:val="22"/>
                        </w:rPr>
                        <w:t xml:space="preserve">eichnen Sie 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>die Fläche und beschreiben</w:t>
                      </w:r>
                      <w:r w:rsidRPr="00D42D5A">
                        <w:rPr>
                          <w:b w:val="0"/>
                          <w:sz w:val="22"/>
                          <w:szCs w:val="22"/>
                        </w:rPr>
                        <w:t xml:space="preserve"> Sie die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 Eigenschaften.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59E67B" w14:textId="77777777" w:rsidR="00D56211" w:rsidRPr="00A158FA" w:rsidRDefault="00D56211" w:rsidP="00D56211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BC5F7" w14:textId="77777777" w:rsidR="00D56211" w:rsidRPr="00A158FA" w:rsidRDefault="00D56211" w:rsidP="00D56211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1660F0" w14:textId="77777777" w:rsidR="00D56211" w:rsidRPr="00A158FA" w:rsidRDefault="00D56211" w:rsidP="00D56211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918040" w14:textId="77777777" w:rsidR="00D56211" w:rsidRPr="00A158FA" w:rsidRDefault="00D56211" w:rsidP="00D56211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762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7"/>
        <w:gridCol w:w="2126"/>
        <w:gridCol w:w="4218"/>
      </w:tblGrid>
      <w:tr w:rsidR="006568CA" w:rsidRPr="008F03EF" w14:paraId="4CDBF932" w14:textId="77777777" w:rsidTr="00A158FA">
        <w:tc>
          <w:tcPr>
            <w:tcW w:w="1277" w:type="dxa"/>
            <w:shd w:val="clear" w:color="auto" w:fill="auto"/>
            <w:vAlign w:val="center"/>
          </w:tcPr>
          <w:p w14:paraId="56F1DF68" w14:textId="77777777" w:rsidR="006568CA" w:rsidRPr="00132FA5" w:rsidRDefault="006568CA" w:rsidP="00E83B9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132FA5"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2126" w:type="dxa"/>
            <w:vAlign w:val="center"/>
          </w:tcPr>
          <w:p w14:paraId="18146F8D" w14:textId="00122510" w:rsidR="006568CA" w:rsidRPr="00132FA5" w:rsidRDefault="00E76E58" w:rsidP="00E83B9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Zeichnung</w:t>
            </w:r>
          </w:p>
        </w:tc>
        <w:tc>
          <w:tcPr>
            <w:tcW w:w="4218" w:type="dxa"/>
            <w:vAlign w:val="center"/>
          </w:tcPr>
          <w:p w14:paraId="630834BC" w14:textId="77777777" w:rsidR="006568CA" w:rsidRPr="00132FA5" w:rsidRDefault="006568CA" w:rsidP="00E83B96">
            <w:pPr>
              <w:pStyle w:val="Textkrper"/>
              <w:jc w:val="left"/>
              <w:rPr>
                <w:b/>
                <w:sz w:val="22"/>
                <w:szCs w:val="22"/>
              </w:rPr>
            </w:pPr>
            <w:r w:rsidRPr="00132FA5">
              <w:rPr>
                <w:b/>
                <w:sz w:val="22"/>
                <w:szCs w:val="22"/>
              </w:rPr>
              <w:t>Eigenschaften</w:t>
            </w:r>
          </w:p>
        </w:tc>
      </w:tr>
      <w:tr w:rsidR="006568CA" w:rsidRPr="008B7A23" w14:paraId="24564507" w14:textId="77777777" w:rsidTr="00A158FA">
        <w:trPr>
          <w:trHeight w:val="1077"/>
        </w:trPr>
        <w:tc>
          <w:tcPr>
            <w:tcW w:w="1277" w:type="dxa"/>
            <w:shd w:val="clear" w:color="auto" w:fill="auto"/>
            <w:vAlign w:val="center"/>
          </w:tcPr>
          <w:p w14:paraId="2DF3D865" w14:textId="77777777" w:rsidR="006568CA" w:rsidRPr="00132FA5" w:rsidRDefault="006568CA" w:rsidP="00E83B96">
            <w:pPr>
              <w:pStyle w:val="Textkrper"/>
              <w:jc w:val="left"/>
              <w:rPr>
                <w:i/>
                <w:color w:val="C00000"/>
                <w:sz w:val="22"/>
                <w:szCs w:val="22"/>
              </w:rPr>
            </w:pPr>
            <w:r w:rsidRPr="00132FA5">
              <w:rPr>
                <w:i/>
                <w:color w:val="C00000"/>
                <w:sz w:val="22"/>
                <w:szCs w:val="22"/>
              </w:rPr>
              <w:t>Quadrat</w:t>
            </w:r>
          </w:p>
        </w:tc>
        <w:tc>
          <w:tcPr>
            <w:tcW w:w="2126" w:type="dxa"/>
            <w:vAlign w:val="center"/>
          </w:tcPr>
          <w:p w14:paraId="7EC15D60" w14:textId="77777777" w:rsidR="006568CA" w:rsidRPr="00132FA5" w:rsidRDefault="006568CA" w:rsidP="00E83B96">
            <w:pPr>
              <w:pStyle w:val="Textkrper"/>
              <w:jc w:val="center"/>
              <w:rPr>
                <w:sz w:val="22"/>
                <w:szCs w:val="22"/>
              </w:rPr>
            </w:pPr>
            <w:r w:rsidRPr="00132FA5">
              <w:rPr>
                <w:noProof/>
                <w:sz w:val="22"/>
                <w:szCs w:val="22"/>
              </w:rPr>
              <w:drawing>
                <wp:inline distT="0" distB="0" distL="0" distR="0" wp14:anchorId="6C9E921E" wp14:editId="1A587EB0">
                  <wp:extent cx="743585" cy="743585"/>
                  <wp:effectExtent l="19050" t="19050" r="18415" b="18415"/>
                  <wp:docPr id="474" name="Grafik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5B281F0A" w14:textId="77777777" w:rsidR="006568CA" w:rsidRPr="00132FA5" w:rsidRDefault="004261D7" w:rsidP="00F5701F">
            <w:pPr>
              <w:pStyle w:val="Textkrper"/>
              <w:numPr>
                <w:ilvl w:val="0"/>
                <w:numId w:val="29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vier Ecken</w:t>
            </w:r>
          </w:p>
          <w:p w14:paraId="2D3BA384" w14:textId="77777777" w:rsidR="006568CA" w:rsidRPr="00132FA5" w:rsidRDefault="004261D7" w:rsidP="00F5701F">
            <w:pPr>
              <w:pStyle w:val="Textkrper"/>
              <w:numPr>
                <w:ilvl w:val="0"/>
                <w:numId w:val="29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v</w:t>
            </w:r>
            <w:r w:rsidR="006568CA" w:rsidRPr="00132FA5">
              <w:rPr>
                <w:color w:val="C00000"/>
                <w:sz w:val="22"/>
                <w:szCs w:val="22"/>
              </w:rPr>
              <w:t>ier gleich</w:t>
            </w:r>
            <w:r>
              <w:rPr>
                <w:color w:val="C00000"/>
                <w:sz w:val="22"/>
                <w:szCs w:val="22"/>
              </w:rPr>
              <w:t xml:space="preserve"> lange Seiten</w:t>
            </w:r>
          </w:p>
          <w:p w14:paraId="63FCD378" w14:textId="77777777" w:rsidR="006568CA" w:rsidRPr="00132FA5" w:rsidRDefault="004261D7" w:rsidP="00F5701F">
            <w:pPr>
              <w:pStyle w:val="Textkrper"/>
              <w:numPr>
                <w:ilvl w:val="0"/>
                <w:numId w:val="29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v</w:t>
            </w:r>
            <w:r w:rsidR="006568CA" w:rsidRPr="00132FA5">
              <w:rPr>
                <w:color w:val="C00000"/>
                <w:sz w:val="22"/>
                <w:szCs w:val="22"/>
              </w:rPr>
              <w:t>ier rechte Winkel</w:t>
            </w:r>
          </w:p>
          <w:p w14:paraId="75499E99" w14:textId="77777777" w:rsidR="006568CA" w:rsidRPr="00132FA5" w:rsidRDefault="004261D7" w:rsidP="00F5701F">
            <w:pPr>
              <w:pStyle w:val="Textkrper"/>
              <w:numPr>
                <w:ilvl w:val="0"/>
                <w:numId w:val="29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…</w:t>
            </w:r>
          </w:p>
        </w:tc>
      </w:tr>
      <w:tr w:rsidR="006568CA" w:rsidRPr="008B7A23" w14:paraId="4179825A" w14:textId="77777777" w:rsidTr="00A158FA">
        <w:trPr>
          <w:trHeight w:val="869"/>
        </w:trPr>
        <w:tc>
          <w:tcPr>
            <w:tcW w:w="1277" w:type="dxa"/>
            <w:shd w:val="clear" w:color="auto" w:fill="auto"/>
            <w:vAlign w:val="center"/>
          </w:tcPr>
          <w:p w14:paraId="1CA2D152" w14:textId="77777777" w:rsidR="006568CA" w:rsidRPr="00132FA5" w:rsidRDefault="006568CA" w:rsidP="00E83B96">
            <w:pPr>
              <w:pStyle w:val="Textkrper"/>
              <w:jc w:val="left"/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Rechteck</w:t>
            </w:r>
          </w:p>
        </w:tc>
        <w:tc>
          <w:tcPr>
            <w:tcW w:w="2126" w:type="dxa"/>
            <w:vAlign w:val="center"/>
          </w:tcPr>
          <w:p w14:paraId="2D44FDF9" w14:textId="77777777" w:rsidR="006568CA" w:rsidRPr="00132FA5" w:rsidRDefault="006568CA" w:rsidP="00E83B96">
            <w:pPr>
              <w:pStyle w:val="Textkrper"/>
              <w:jc w:val="left"/>
              <w:rPr>
                <w:sz w:val="22"/>
                <w:szCs w:val="22"/>
              </w:rPr>
            </w:pPr>
            <w:r w:rsidRPr="00132FA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000EE18" wp14:editId="4EBAE57C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45720</wp:posOffset>
                      </wp:positionV>
                      <wp:extent cx="1003935" cy="469900"/>
                      <wp:effectExtent l="0" t="0" r="24765" b="25400"/>
                      <wp:wrapNone/>
                      <wp:docPr id="502" name="Rechteck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935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4F1B8" id="Rechteck 502" o:spid="_x0000_s1026" style="position:absolute;margin-left:6.9pt;margin-top:3.6pt;width:79.05pt;height:3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" fillcolor="#9bbb59" strokecolor="#71893f" strokeweight="2pt"/>
                  </w:pict>
                </mc:Fallback>
              </mc:AlternateContent>
            </w:r>
          </w:p>
        </w:tc>
        <w:tc>
          <w:tcPr>
            <w:tcW w:w="4218" w:type="dxa"/>
            <w:vAlign w:val="center"/>
          </w:tcPr>
          <w:p w14:paraId="4AD0025D" w14:textId="77777777" w:rsidR="006568CA" w:rsidRPr="004261D7" w:rsidRDefault="006568CA" w:rsidP="004261D7">
            <w:pPr>
              <w:pStyle w:val="Listenabsatz"/>
              <w:numPr>
                <w:ilvl w:val="0"/>
                <w:numId w:val="40"/>
              </w:numPr>
              <w:rPr>
                <w:color w:val="C00000"/>
                <w:sz w:val="22"/>
                <w:szCs w:val="22"/>
              </w:rPr>
            </w:pPr>
            <w:r w:rsidRPr="004261D7">
              <w:rPr>
                <w:color w:val="C00000"/>
                <w:sz w:val="22"/>
                <w:szCs w:val="22"/>
              </w:rPr>
              <w:t>vier Ecken</w:t>
            </w:r>
          </w:p>
          <w:p w14:paraId="28F77983" w14:textId="77777777" w:rsidR="006568CA" w:rsidRPr="00132FA5" w:rsidRDefault="006568CA" w:rsidP="004261D7">
            <w:pPr>
              <w:pStyle w:val="Listenabsatz"/>
              <w:numPr>
                <w:ilvl w:val="0"/>
                <w:numId w:val="40"/>
              </w:numPr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vier rechte Winkel</w:t>
            </w:r>
          </w:p>
          <w:p w14:paraId="38FD5442" w14:textId="77777777" w:rsidR="006568CA" w:rsidRDefault="004261D7" w:rsidP="004261D7">
            <w:pPr>
              <w:pStyle w:val="Listenabsatz"/>
              <w:numPr>
                <w:ilvl w:val="0"/>
                <w:numId w:val="40"/>
              </w:numPr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g</w:t>
            </w:r>
            <w:r w:rsidR="006568CA" w:rsidRPr="00132FA5">
              <w:rPr>
                <w:color w:val="C00000"/>
                <w:sz w:val="22"/>
                <w:szCs w:val="22"/>
              </w:rPr>
              <w:t>egenüber</w:t>
            </w:r>
            <w:r>
              <w:rPr>
                <w:color w:val="C00000"/>
                <w:sz w:val="22"/>
                <w:szCs w:val="22"/>
              </w:rPr>
              <w:t>liegende Seite</w:t>
            </w:r>
            <w:r w:rsidR="00732992">
              <w:rPr>
                <w:color w:val="C00000"/>
                <w:sz w:val="22"/>
                <w:szCs w:val="22"/>
              </w:rPr>
              <w:t>n</w:t>
            </w:r>
            <w:r>
              <w:rPr>
                <w:color w:val="C00000"/>
                <w:sz w:val="22"/>
                <w:szCs w:val="22"/>
              </w:rPr>
              <w:t xml:space="preserve"> sind gleich lang</w:t>
            </w:r>
          </w:p>
          <w:p w14:paraId="69962E42" w14:textId="77777777" w:rsidR="004261D7" w:rsidRPr="00132FA5" w:rsidRDefault="004261D7" w:rsidP="004261D7">
            <w:pPr>
              <w:pStyle w:val="Listenabsatz"/>
              <w:numPr>
                <w:ilvl w:val="0"/>
                <w:numId w:val="40"/>
              </w:numPr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…</w:t>
            </w:r>
          </w:p>
        </w:tc>
      </w:tr>
      <w:tr w:rsidR="006568CA" w:rsidRPr="008B7A23" w14:paraId="198F916D" w14:textId="77777777" w:rsidTr="00A158FA">
        <w:trPr>
          <w:trHeight w:val="1284"/>
        </w:trPr>
        <w:tc>
          <w:tcPr>
            <w:tcW w:w="1277" w:type="dxa"/>
            <w:shd w:val="clear" w:color="auto" w:fill="auto"/>
            <w:vAlign w:val="center"/>
          </w:tcPr>
          <w:p w14:paraId="6D8A9182" w14:textId="77777777" w:rsidR="006568CA" w:rsidRPr="00132FA5" w:rsidRDefault="006568CA" w:rsidP="00E83B96">
            <w:pPr>
              <w:pStyle w:val="Textkrper"/>
              <w:jc w:val="left"/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Dreieck</w:t>
            </w:r>
          </w:p>
        </w:tc>
        <w:tc>
          <w:tcPr>
            <w:tcW w:w="2126" w:type="dxa"/>
            <w:vAlign w:val="center"/>
          </w:tcPr>
          <w:p w14:paraId="77FD07C2" w14:textId="77777777" w:rsidR="006568CA" w:rsidRPr="00132FA5" w:rsidRDefault="006568CA" w:rsidP="00E83B96">
            <w:pPr>
              <w:pStyle w:val="Textkrper"/>
              <w:jc w:val="left"/>
              <w:rPr>
                <w:sz w:val="22"/>
                <w:szCs w:val="22"/>
              </w:rPr>
            </w:pPr>
            <w:r w:rsidRPr="00132FA5">
              <w:rPr>
                <w:b/>
                <w:i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302ACEC" wp14:editId="48B0C2A2">
                      <wp:simplePos x="0" y="0"/>
                      <wp:positionH relativeFrom="margin">
                        <wp:posOffset>76835</wp:posOffset>
                      </wp:positionH>
                      <wp:positionV relativeFrom="paragraph">
                        <wp:posOffset>25400</wp:posOffset>
                      </wp:positionV>
                      <wp:extent cx="1016000" cy="831850"/>
                      <wp:effectExtent l="57150" t="76200" r="127000" b="158750"/>
                      <wp:wrapNone/>
                      <wp:docPr id="473" name="Gleichschenkliges Dreieck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0" cy="8318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46662A13" w14:textId="77777777" w:rsidR="006568CA" w:rsidRDefault="006568CA" w:rsidP="006568C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02ACE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473" o:spid="_x0000_s1048" type="#_x0000_t5" style="position:absolute;margin-left:6.05pt;margin-top:2pt;width:80pt;height:65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" fillcolor="window" strokecolor="#8064a2" strokeweight="2pt">
                      <v:shadow on="t" color="black" opacity="26214f" origin="-.5,-.5" offset=".74836mm,.74836mm"/>
                      <v:textbox>
                        <w:txbxContent>
                          <w:p w14:paraId="46662A13" w14:textId="77777777" w:rsidR="006568CA" w:rsidRDefault="006568CA" w:rsidP="006568CA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218" w:type="dxa"/>
            <w:vAlign w:val="center"/>
          </w:tcPr>
          <w:p w14:paraId="411F8E18" w14:textId="77777777" w:rsidR="006568CA" w:rsidRPr="00132FA5" w:rsidRDefault="006568CA" w:rsidP="00F5701F">
            <w:pPr>
              <w:pStyle w:val="Listenabsatz"/>
              <w:numPr>
                <w:ilvl w:val="0"/>
                <w:numId w:val="32"/>
              </w:numPr>
              <w:jc w:val="both"/>
              <w:rPr>
                <w:b/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drei Ecken</w:t>
            </w:r>
          </w:p>
          <w:p w14:paraId="729B08DB" w14:textId="77777777" w:rsidR="006568CA" w:rsidRPr="00132FA5" w:rsidRDefault="006568CA" w:rsidP="00F5701F">
            <w:pPr>
              <w:pStyle w:val="Listenabsatz"/>
              <w:numPr>
                <w:ilvl w:val="0"/>
                <w:numId w:val="32"/>
              </w:numPr>
              <w:jc w:val="both"/>
              <w:rPr>
                <w:b/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drei Seiten</w:t>
            </w:r>
          </w:p>
          <w:p w14:paraId="40AFA71B" w14:textId="77777777" w:rsidR="006568CA" w:rsidRPr="00132FA5" w:rsidRDefault="006568CA" w:rsidP="00F5701F">
            <w:pPr>
              <w:pStyle w:val="Listenabsatz"/>
              <w:numPr>
                <w:ilvl w:val="0"/>
                <w:numId w:val="32"/>
              </w:numPr>
              <w:jc w:val="both"/>
              <w:rPr>
                <w:b/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drei Winkel</w:t>
            </w:r>
          </w:p>
          <w:p w14:paraId="2DAA7FDD" w14:textId="77777777" w:rsidR="006568CA" w:rsidRPr="00132FA5" w:rsidRDefault="006568CA" w:rsidP="00F5701F">
            <w:pPr>
              <w:pStyle w:val="Listenabsatz"/>
              <w:numPr>
                <w:ilvl w:val="0"/>
                <w:numId w:val="32"/>
              </w:numPr>
              <w:jc w:val="both"/>
              <w:rPr>
                <w:b/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Höhe</w:t>
            </w:r>
          </w:p>
          <w:p w14:paraId="00F81EF3" w14:textId="77777777" w:rsidR="006568CA" w:rsidRPr="00132FA5" w:rsidRDefault="004261D7" w:rsidP="00F5701F">
            <w:pPr>
              <w:pStyle w:val="Listenabsatz"/>
              <w:numPr>
                <w:ilvl w:val="0"/>
                <w:numId w:val="32"/>
              </w:numPr>
              <w:jc w:val="both"/>
              <w:rPr>
                <w:b/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v</w:t>
            </w:r>
            <w:r w:rsidR="006568CA" w:rsidRPr="00132FA5">
              <w:rPr>
                <w:color w:val="C00000"/>
                <w:sz w:val="22"/>
                <w:szCs w:val="22"/>
              </w:rPr>
              <w:t>erschiedene Dreiecksarten</w:t>
            </w:r>
          </w:p>
          <w:p w14:paraId="49C805B3" w14:textId="77777777" w:rsidR="006568CA" w:rsidRPr="00132FA5" w:rsidRDefault="006568CA" w:rsidP="00F5701F">
            <w:pPr>
              <w:pStyle w:val="Listenabsatz"/>
              <w:numPr>
                <w:ilvl w:val="0"/>
                <w:numId w:val="32"/>
              </w:numPr>
              <w:jc w:val="both"/>
              <w:rPr>
                <w:b/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 xml:space="preserve">… </w:t>
            </w:r>
          </w:p>
        </w:tc>
      </w:tr>
      <w:tr w:rsidR="006568CA" w:rsidRPr="008B7A23" w14:paraId="6ABEDF82" w14:textId="77777777" w:rsidTr="00A158FA">
        <w:trPr>
          <w:trHeight w:val="1191"/>
        </w:trPr>
        <w:tc>
          <w:tcPr>
            <w:tcW w:w="1277" w:type="dxa"/>
            <w:shd w:val="clear" w:color="auto" w:fill="auto"/>
            <w:vAlign w:val="center"/>
          </w:tcPr>
          <w:p w14:paraId="33CAC908" w14:textId="77777777" w:rsidR="006568CA" w:rsidRPr="00132FA5" w:rsidRDefault="006568CA" w:rsidP="00E83B96">
            <w:pPr>
              <w:pStyle w:val="Textkrper"/>
              <w:jc w:val="left"/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Trapez</w:t>
            </w:r>
          </w:p>
        </w:tc>
        <w:tc>
          <w:tcPr>
            <w:tcW w:w="2126" w:type="dxa"/>
            <w:vAlign w:val="center"/>
          </w:tcPr>
          <w:p w14:paraId="058F07DC" w14:textId="77777777" w:rsidR="006568CA" w:rsidRPr="00132FA5" w:rsidRDefault="006568CA" w:rsidP="00E83B96">
            <w:pPr>
              <w:pStyle w:val="Textkrper"/>
              <w:jc w:val="left"/>
              <w:rPr>
                <w:sz w:val="22"/>
                <w:szCs w:val="22"/>
              </w:rPr>
            </w:pPr>
            <w:r w:rsidRPr="00132FA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027A614" wp14:editId="4C1B365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92710</wp:posOffset>
                      </wp:positionV>
                      <wp:extent cx="882650" cy="495300"/>
                      <wp:effectExtent l="0" t="0" r="12700" b="19050"/>
                      <wp:wrapNone/>
                      <wp:docPr id="496" name="Trapezoid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4953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78DAA" id="Trapezoid 496" o:spid="_x0000_s1026" style="position:absolute;margin-left:12.85pt;margin-top:7.3pt;width:69.5pt;height:3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26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" path="m,495300l123825,,758825,,882650,495300,,495300xe" fillcolor="window" strokecolor="#4f81bd" strokeweight="2pt">
                      <v:path arrowok="t" o:connecttype="custom" o:connectlocs="0,495300;123825,0;758825,0;882650,495300;0,495300" o:connectangles="0,0,0,0,0"/>
                    </v:shape>
                  </w:pict>
                </mc:Fallback>
              </mc:AlternateContent>
            </w:r>
          </w:p>
        </w:tc>
        <w:tc>
          <w:tcPr>
            <w:tcW w:w="4218" w:type="dxa"/>
            <w:vAlign w:val="center"/>
          </w:tcPr>
          <w:p w14:paraId="5B2D2F21" w14:textId="77777777" w:rsidR="006568CA" w:rsidRDefault="004261D7" w:rsidP="004261D7">
            <w:pPr>
              <w:pStyle w:val="Textkrper"/>
              <w:numPr>
                <w:ilvl w:val="0"/>
                <w:numId w:val="41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z</w:t>
            </w:r>
            <w:r w:rsidR="006568CA" w:rsidRPr="00132FA5">
              <w:rPr>
                <w:color w:val="C00000"/>
                <w:sz w:val="22"/>
                <w:szCs w:val="22"/>
              </w:rPr>
              <w:t>wei Seiten sind parallel (Grundseiten)</w:t>
            </w:r>
          </w:p>
          <w:p w14:paraId="6F75E545" w14:textId="77777777" w:rsidR="006568CA" w:rsidRPr="00132FA5" w:rsidRDefault="004261D7" w:rsidP="004261D7">
            <w:pPr>
              <w:pStyle w:val="Textkrper"/>
              <w:numPr>
                <w:ilvl w:val="0"/>
                <w:numId w:val="41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d</w:t>
            </w:r>
            <w:r w:rsidR="006568CA" w:rsidRPr="00132FA5">
              <w:rPr>
                <w:color w:val="C00000"/>
                <w:sz w:val="22"/>
                <w:szCs w:val="22"/>
              </w:rPr>
              <w:t>ie anderen</w:t>
            </w:r>
            <w:r>
              <w:rPr>
                <w:color w:val="C00000"/>
                <w:sz w:val="22"/>
                <w:szCs w:val="22"/>
              </w:rPr>
              <w:t xml:space="preserve"> zwei Seiten nennt man Schenkel</w:t>
            </w:r>
          </w:p>
          <w:p w14:paraId="18E97191" w14:textId="77777777" w:rsidR="006568CA" w:rsidRDefault="004261D7" w:rsidP="004261D7">
            <w:pPr>
              <w:pStyle w:val="Textkrper"/>
              <w:numPr>
                <w:ilvl w:val="0"/>
                <w:numId w:val="41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v</w:t>
            </w:r>
            <w:r w:rsidR="006568CA" w:rsidRPr="00132FA5">
              <w:rPr>
                <w:color w:val="C00000"/>
                <w:sz w:val="22"/>
                <w:szCs w:val="22"/>
              </w:rPr>
              <w:t>erschiedene Arten von Trapezen</w:t>
            </w:r>
          </w:p>
          <w:p w14:paraId="4EB697EC" w14:textId="77777777" w:rsidR="004261D7" w:rsidRPr="00132FA5" w:rsidRDefault="004261D7" w:rsidP="004261D7">
            <w:pPr>
              <w:pStyle w:val="Textkrper"/>
              <w:numPr>
                <w:ilvl w:val="0"/>
                <w:numId w:val="41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…</w:t>
            </w:r>
          </w:p>
          <w:p w14:paraId="4DEF272E" w14:textId="77777777" w:rsidR="006568CA" w:rsidRPr="00132FA5" w:rsidRDefault="006568CA" w:rsidP="004261D7">
            <w:pPr>
              <w:pStyle w:val="Textkrper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6568CA" w:rsidRPr="008B7A23" w14:paraId="053DBF2C" w14:textId="77777777" w:rsidTr="00A158FA">
        <w:trPr>
          <w:trHeight w:val="1082"/>
        </w:trPr>
        <w:tc>
          <w:tcPr>
            <w:tcW w:w="1277" w:type="dxa"/>
            <w:shd w:val="clear" w:color="auto" w:fill="auto"/>
            <w:vAlign w:val="center"/>
          </w:tcPr>
          <w:p w14:paraId="3791693A" w14:textId="77777777" w:rsidR="006568CA" w:rsidRPr="00132FA5" w:rsidRDefault="006568CA" w:rsidP="00E83B96">
            <w:pPr>
              <w:pStyle w:val="Textkrper"/>
              <w:jc w:val="left"/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lastRenderedPageBreak/>
              <w:t>Parallelogramm</w:t>
            </w:r>
          </w:p>
        </w:tc>
        <w:tc>
          <w:tcPr>
            <w:tcW w:w="2126" w:type="dxa"/>
            <w:vAlign w:val="center"/>
          </w:tcPr>
          <w:p w14:paraId="607E983B" w14:textId="77777777" w:rsidR="006568CA" w:rsidRPr="00132FA5" w:rsidRDefault="006568CA" w:rsidP="00E83B96">
            <w:pPr>
              <w:pStyle w:val="Textkrper"/>
              <w:jc w:val="left"/>
              <w:rPr>
                <w:sz w:val="22"/>
                <w:szCs w:val="22"/>
              </w:rPr>
            </w:pPr>
            <w:r w:rsidRPr="00132FA5">
              <w:rPr>
                <w:b/>
                <w:i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AFF8E3A" wp14:editId="490027E1">
                      <wp:simplePos x="0" y="0"/>
                      <wp:positionH relativeFrom="margin">
                        <wp:posOffset>71755</wp:posOffset>
                      </wp:positionH>
                      <wp:positionV relativeFrom="paragraph">
                        <wp:posOffset>60325</wp:posOffset>
                      </wp:positionV>
                      <wp:extent cx="972185" cy="482600"/>
                      <wp:effectExtent l="57150" t="57150" r="75565" b="69850"/>
                      <wp:wrapNone/>
                      <wp:docPr id="495" name="Parallelogram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2185" cy="482600"/>
                              </a:xfrm>
                              <a:prstGeom prst="parallelogram">
                                <a:avLst>
                                  <a:gd name="adj" fmla="val 4083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4B098B26" w14:textId="77777777" w:rsidR="006568CA" w:rsidRDefault="006568CA" w:rsidP="006568C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FF8E3A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m 495" o:spid="_x0000_s1049" type="#_x0000_t7" style="position:absolute;margin-left:5.65pt;margin-top:4.75pt;width:76.55pt;height:38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" adj="4378" fillcolor="window" strokecolor="#f79646" strokeweight="2pt">
                      <v:textbox>
                        <w:txbxContent>
                          <w:p w14:paraId="4B098B26" w14:textId="77777777" w:rsidR="006568CA" w:rsidRDefault="006568CA" w:rsidP="006568CA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218" w:type="dxa"/>
            <w:vAlign w:val="center"/>
          </w:tcPr>
          <w:p w14:paraId="73A2F82E" w14:textId="77777777" w:rsidR="006568CA" w:rsidRPr="00132FA5" w:rsidRDefault="004261D7" w:rsidP="00F5701F">
            <w:pPr>
              <w:pStyle w:val="Listenabsatz"/>
              <w:numPr>
                <w:ilvl w:val="0"/>
                <w:numId w:val="34"/>
              </w:numPr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v</w:t>
            </w:r>
            <w:r w:rsidR="006568CA" w:rsidRPr="00132FA5">
              <w:rPr>
                <w:color w:val="C00000"/>
                <w:sz w:val="22"/>
                <w:szCs w:val="22"/>
              </w:rPr>
              <w:t>ier Seiten</w:t>
            </w:r>
          </w:p>
          <w:p w14:paraId="4E17FA5D" w14:textId="77777777" w:rsidR="006568CA" w:rsidRPr="00132FA5" w:rsidRDefault="004261D7" w:rsidP="00F5701F">
            <w:pPr>
              <w:pStyle w:val="Listenabsatz"/>
              <w:numPr>
                <w:ilvl w:val="0"/>
                <w:numId w:val="34"/>
              </w:numPr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g</w:t>
            </w:r>
            <w:r w:rsidR="006568CA" w:rsidRPr="00132FA5">
              <w:rPr>
                <w:color w:val="C00000"/>
                <w:sz w:val="22"/>
                <w:szCs w:val="22"/>
              </w:rPr>
              <w:t>egenüberl</w:t>
            </w:r>
            <w:r>
              <w:rPr>
                <w:color w:val="C00000"/>
                <w:sz w:val="22"/>
                <w:szCs w:val="22"/>
              </w:rPr>
              <w:t>iegende Seiten sind gleich lang</w:t>
            </w:r>
          </w:p>
          <w:p w14:paraId="08ECB328" w14:textId="77777777" w:rsidR="006568CA" w:rsidRPr="00132FA5" w:rsidRDefault="004261D7" w:rsidP="00F5701F">
            <w:pPr>
              <w:pStyle w:val="Listenabsatz"/>
              <w:numPr>
                <w:ilvl w:val="0"/>
                <w:numId w:val="34"/>
              </w:numPr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g</w:t>
            </w:r>
            <w:r w:rsidR="006568CA" w:rsidRPr="00132FA5">
              <w:rPr>
                <w:color w:val="C00000"/>
                <w:sz w:val="22"/>
                <w:szCs w:val="22"/>
              </w:rPr>
              <w:t>egenüberliegende Seiten sind parallel</w:t>
            </w:r>
          </w:p>
          <w:p w14:paraId="7BA1B22F" w14:textId="77777777" w:rsidR="006568CA" w:rsidRPr="00132FA5" w:rsidRDefault="006568CA" w:rsidP="00F5701F">
            <w:pPr>
              <w:pStyle w:val="Listenabsatz"/>
              <w:numPr>
                <w:ilvl w:val="0"/>
                <w:numId w:val="34"/>
              </w:numPr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…</w:t>
            </w:r>
          </w:p>
        </w:tc>
      </w:tr>
      <w:tr w:rsidR="006568CA" w:rsidRPr="008B7A23" w14:paraId="01D2F69D" w14:textId="77777777" w:rsidTr="00A158FA">
        <w:trPr>
          <w:trHeight w:val="1701"/>
        </w:trPr>
        <w:tc>
          <w:tcPr>
            <w:tcW w:w="1277" w:type="dxa"/>
            <w:shd w:val="clear" w:color="auto" w:fill="auto"/>
            <w:vAlign w:val="center"/>
          </w:tcPr>
          <w:p w14:paraId="2CDBA578" w14:textId="77777777" w:rsidR="006568CA" w:rsidRPr="00132FA5" w:rsidRDefault="006568CA" w:rsidP="00E83B96">
            <w:pPr>
              <w:pStyle w:val="Textkrper"/>
              <w:jc w:val="left"/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Kreis</w:t>
            </w:r>
          </w:p>
        </w:tc>
        <w:tc>
          <w:tcPr>
            <w:tcW w:w="2126" w:type="dxa"/>
            <w:vAlign w:val="center"/>
          </w:tcPr>
          <w:p w14:paraId="0167C610" w14:textId="77777777" w:rsidR="006568CA" w:rsidRPr="00132FA5" w:rsidRDefault="006568CA" w:rsidP="00E83B96">
            <w:pPr>
              <w:pStyle w:val="Textkrper"/>
              <w:jc w:val="left"/>
              <w:rPr>
                <w:sz w:val="22"/>
                <w:szCs w:val="22"/>
              </w:rPr>
            </w:pPr>
            <w:r w:rsidRPr="00132FA5">
              <w:rPr>
                <w:b/>
                <w:i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606B04A" wp14:editId="69A5E0A5">
                      <wp:simplePos x="0" y="0"/>
                      <wp:positionH relativeFrom="margin">
                        <wp:posOffset>8890</wp:posOffset>
                      </wp:positionH>
                      <wp:positionV relativeFrom="paragraph">
                        <wp:posOffset>-12065</wp:posOffset>
                      </wp:positionV>
                      <wp:extent cx="1079500" cy="1079500"/>
                      <wp:effectExtent l="76200" t="76200" r="139700" b="139700"/>
                      <wp:wrapNone/>
                      <wp:docPr id="494" name="Ellips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1079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A7386B4" w14:textId="77777777" w:rsidR="006568CA" w:rsidRDefault="006568CA" w:rsidP="006568C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06B04A" id="Ellipse 494" o:spid="_x0000_s1050" style="position:absolute;margin-left:.7pt;margin-top:-.95pt;width:85pt;height:8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" fillcolor="window" strokecolor="#9bbb59" strokeweight="2pt">
                      <v:shadow on="t" color="black" opacity="26214f" origin="-.5,-.5" offset=".74836mm,.74836mm"/>
                      <v:textbox>
                        <w:txbxContent>
                          <w:p w14:paraId="5A7386B4" w14:textId="77777777" w:rsidR="006568CA" w:rsidRDefault="006568CA" w:rsidP="006568CA"/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4218" w:type="dxa"/>
            <w:vAlign w:val="center"/>
          </w:tcPr>
          <w:p w14:paraId="052602A6" w14:textId="77777777" w:rsidR="006568CA" w:rsidRPr="00132FA5" w:rsidRDefault="004261D7" w:rsidP="00F5701F">
            <w:pPr>
              <w:pStyle w:val="Listenabsatz"/>
              <w:numPr>
                <w:ilvl w:val="0"/>
                <w:numId w:val="33"/>
              </w:numPr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endlose Randlinie</w:t>
            </w:r>
          </w:p>
          <w:p w14:paraId="1E403B94" w14:textId="77777777" w:rsidR="006568CA" w:rsidRPr="00132FA5" w:rsidRDefault="004261D7" w:rsidP="00F5701F">
            <w:pPr>
              <w:pStyle w:val="Listenabsatz"/>
              <w:numPr>
                <w:ilvl w:val="0"/>
                <w:numId w:val="33"/>
              </w:numPr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j</w:t>
            </w:r>
            <w:r w:rsidR="006568CA" w:rsidRPr="00132FA5">
              <w:rPr>
                <w:color w:val="C00000"/>
                <w:sz w:val="22"/>
                <w:szCs w:val="22"/>
              </w:rPr>
              <w:t>eder Punkt auf der Kreislinie hat immer den gleichen Abstand vom Mittelpunkt (Radius)</w:t>
            </w:r>
          </w:p>
          <w:p w14:paraId="213A4E41" w14:textId="77777777" w:rsidR="006568CA" w:rsidRPr="00132FA5" w:rsidRDefault="006568CA" w:rsidP="00F5701F">
            <w:pPr>
              <w:pStyle w:val="Listenabsatz"/>
              <w:numPr>
                <w:ilvl w:val="0"/>
                <w:numId w:val="33"/>
              </w:numPr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 xml:space="preserve">Durchmesser =  </w:t>
            </w:r>
            <m:oMath>
              <m:r>
                <w:rPr>
                  <w:rFonts w:ascii="Cambria Math" w:hAnsi="Cambria Math"/>
                  <w:color w:val="C00000"/>
                  <w:sz w:val="22"/>
                  <w:szCs w:val="22"/>
                </w:rPr>
                <m:t>2⋅r</m:t>
              </m:r>
            </m:oMath>
          </w:p>
          <w:p w14:paraId="54D8D19E" w14:textId="77777777" w:rsidR="006568CA" w:rsidRPr="00132FA5" w:rsidRDefault="006568CA" w:rsidP="00F5701F">
            <w:pPr>
              <w:pStyle w:val="Listenabsatz"/>
              <w:numPr>
                <w:ilvl w:val="0"/>
                <w:numId w:val="33"/>
              </w:numPr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 xml:space="preserve">Kreiszahl </w:t>
            </w:r>
            <m:oMath>
              <m:r>
                <w:rPr>
                  <w:rFonts w:ascii="Cambria Math" w:hAnsi="Cambria Math"/>
                  <w:color w:val="C00000"/>
                  <w:sz w:val="22"/>
                  <w:szCs w:val="22"/>
                </w:rPr>
                <m:t>π</m:t>
              </m:r>
            </m:oMath>
          </w:p>
          <w:p w14:paraId="1CEE6CDC" w14:textId="77777777" w:rsidR="006568CA" w:rsidRPr="00132FA5" w:rsidRDefault="006568CA" w:rsidP="00F5701F">
            <w:pPr>
              <w:pStyle w:val="Listenabsatz"/>
              <w:numPr>
                <w:ilvl w:val="0"/>
                <w:numId w:val="33"/>
              </w:numPr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…</w:t>
            </w:r>
          </w:p>
        </w:tc>
      </w:tr>
      <w:tr w:rsidR="006568CA" w:rsidRPr="008B7A23" w14:paraId="77AED0CE" w14:textId="77777777" w:rsidTr="00A158FA">
        <w:trPr>
          <w:trHeight w:val="1701"/>
        </w:trPr>
        <w:tc>
          <w:tcPr>
            <w:tcW w:w="1277" w:type="dxa"/>
            <w:shd w:val="clear" w:color="auto" w:fill="auto"/>
            <w:vAlign w:val="center"/>
          </w:tcPr>
          <w:p w14:paraId="154B8B7A" w14:textId="77777777" w:rsidR="006568CA" w:rsidRPr="00132FA5" w:rsidRDefault="006568CA" w:rsidP="00E83B96">
            <w:pPr>
              <w:pStyle w:val="Textkrper"/>
              <w:jc w:val="left"/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Drache</w:t>
            </w:r>
          </w:p>
        </w:tc>
        <w:tc>
          <w:tcPr>
            <w:tcW w:w="2126" w:type="dxa"/>
            <w:vAlign w:val="center"/>
          </w:tcPr>
          <w:p w14:paraId="0E3281C5" w14:textId="77777777" w:rsidR="006568CA" w:rsidRPr="00132FA5" w:rsidRDefault="006568CA" w:rsidP="00E83B96">
            <w:pPr>
              <w:pStyle w:val="Textkrper"/>
              <w:jc w:val="left"/>
              <w:rPr>
                <w:sz w:val="22"/>
                <w:szCs w:val="22"/>
              </w:rPr>
            </w:pPr>
            <w:r w:rsidRPr="00132FA5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1BA80B03" wp14:editId="18BB293D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34925</wp:posOffset>
                      </wp:positionV>
                      <wp:extent cx="603250" cy="736600"/>
                      <wp:effectExtent l="0" t="0" r="25400" b="25400"/>
                      <wp:wrapNone/>
                      <wp:docPr id="501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250" cy="736600"/>
                                <a:chOff x="0" y="0"/>
                                <a:chExt cx="603250" cy="736600"/>
                              </a:xfrm>
                            </wpg:grpSpPr>
                            <wps:wsp>
                              <wps:cNvPr id="499" name="Gleichschenkliges Dreieck 499"/>
                              <wps:cNvSpPr/>
                              <wps:spPr>
                                <a:xfrm>
                                  <a:off x="6350" y="0"/>
                                  <a:ext cx="596900" cy="254000"/>
                                </a:xfrm>
                                <a:prstGeom prst="triangle">
                                  <a:avLst>
                                    <a:gd name="adj" fmla="val 47872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Gleichschenkliges Dreieck 500"/>
                              <wps:cNvSpPr/>
                              <wps:spPr>
                                <a:xfrm rot="10800000">
                                  <a:off x="0" y="266700"/>
                                  <a:ext cx="596900" cy="4699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A450FE" id="Gruppieren 501" o:spid="_x0000_s1026" style="position:absolute;margin-left:16.8pt;margin-top:2.75pt;width:47.5pt;height:58pt;z-index:251750400;mso-width-relative:margin;mso-height-relative:margin" coordsize="6032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">
                      <v:shape id="Gleichschenkliges Dreieck 499" o:spid="_x0000_s1027" type="#_x0000_t5" style="position:absolute;left:63;width:5969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" adj="10340" fillcolor="#4f81bd" strokecolor="#385d8a" strokeweight="2pt"/>
                      <v:shape id="Gleichschenkliges Dreieck 500" o:spid="_x0000_s1028" type="#_x0000_t5" style="position:absolute;top:2667;width:5969;height:4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" fillcolor="#4f81bd" strokecolor="#385d8a" strokeweight="2pt"/>
                    </v:group>
                  </w:pict>
                </mc:Fallback>
              </mc:AlternateContent>
            </w:r>
          </w:p>
        </w:tc>
        <w:tc>
          <w:tcPr>
            <w:tcW w:w="4218" w:type="dxa"/>
            <w:vAlign w:val="center"/>
          </w:tcPr>
          <w:p w14:paraId="42A920C2" w14:textId="77777777" w:rsidR="006568CA" w:rsidRPr="00132FA5" w:rsidRDefault="004261D7" w:rsidP="00F5701F">
            <w:pPr>
              <w:pStyle w:val="Textkrper"/>
              <w:numPr>
                <w:ilvl w:val="0"/>
                <w:numId w:val="35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 xml:space="preserve">die </w:t>
            </w:r>
            <w:r w:rsidR="006568CA" w:rsidRPr="00132FA5">
              <w:rPr>
                <w:color w:val="C00000"/>
                <w:sz w:val="22"/>
                <w:szCs w:val="22"/>
              </w:rPr>
              <w:t>Diagonalen stehen senkrecht auf</w:t>
            </w:r>
            <w:r>
              <w:rPr>
                <w:color w:val="C00000"/>
                <w:sz w:val="22"/>
                <w:szCs w:val="22"/>
              </w:rPr>
              <w:t>einander</w:t>
            </w:r>
          </w:p>
          <w:p w14:paraId="6D5A832C" w14:textId="77777777" w:rsidR="006568CA" w:rsidRPr="00132FA5" w:rsidRDefault="004261D7" w:rsidP="00F5701F">
            <w:pPr>
              <w:pStyle w:val="Textkrper"/>
              <w:numPr>
                <w:ilvl w:val="0"/>
                <w:numId w:val="35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vier Ecken</w:t>
            </w:r>
            <w:r w:rsidR="006568CA" w:rsidRPr="00132FA5">
              <w:rPr>
                <w:color w:val="C00000"/>
                <w:sz w:val="22"/>
                <w:szCs w:val="22"/>
              </w:rPr>
              <w:t xml:space="preserve"> </w:t>
            </w:r>
          </w:p>
          <w:p w14:paraId="446720E0" w14:textId="532475AF" w:rsidR="006568CA" w:rsidRPr="00132FA5" w:rsidRDefault="00732992" w:rsidP="00F5701F">
            <w:pPr>
              <w:pStyle w:val="Textkrper"/>
              <w:numPr>
                <w:ilvl w:val="0"/>
                <w:numId w:val="35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 xml:space="preserve">je </w:t>
            </w:r>
            <w:r w:rsidR="004261D7">
              <w:rPr>
                <w:color w:val="C00000"/>
                <w:sz w:val="22"/>
                <w:szCs w:val="22"/>
              </w:rPr>
              <w:t>z</w:t>
            </w:r>
            <w:r w:rsidR="006568CA" w:rsidRPr="00132FA5">
              <w:rPr>
                <w:color w:val="C00000"/>
                <w:sz w:val="22"/>
                <w:szCs w:val="22"/>
              </w:rPr>
              <w:t>wei gleich</w:t>
            </w:r>
            <w:r w:rsidR="004261D7">
              <w:rPr>
                <w:color w:val="C00000"/>
                <w:sz w:val="22"/>
                <w:szCs w:val="22"/>
              </w:rPr>
              <w:t xml:space="preserve"> lange Seiten</w:t>
            </w:r>
          </w:p>
          <w:p w14:paraId="43650ED0" w14:textId="77777777" w:rsidR="006568CA" w:rsidRPr="00132FA5" w:rsidRDefault="004261D7" w:rsidP="00F5701F">
            <w:pPr>
              <w:pStyle w:val="Textkrper"/>
              <w:numPr>
                <w:ilvl w:val="0"/>
                <w:numId w:val="35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g</w:t>
            </w:r>
            <w:r w:rsidR="006568CA" w:rsidRPr="00132FA5">
              <w:rPr>
                <w:color w:val="C00000"/>
                <w:sz w:val="22"/>
                <w:szCs w:val="22"/>
              </w:rPr>
              <w:t>leich</w:t>
            </w:r>
            <w:r>
              <w:rPr>
                <w:color w:val="C00000"/>
                <w:sz w:val="22"/>
                <w:szCs w:val="22"/>
              </w:rPr>
              <w:t xml:space="preserve"> </w:t>
            </w:r>
            <w:r w:rsidR="006568CA" w:rsidRPr="00132FA5">
              <w:rPr>
                <w:color w:val="C00000"/>
                <w:sz w:val="22"/>
                <w:szCs w:val="22"/>
              </w:rPr>
              <w:t>lange Seiten liegen nicht gegenüber</w:t>
            </w:r>
          </w:p>
          <w:p w14:paraId="16F60873" w14:textId="77777777" w:rsidR="006568CA" w:rsidRPr="00132FA5" w:rsidRDefault="006568CA" w:rsidP="00F5701F">
            <w:pPr>
              <w:pStyle w:val="Textkrper"/>
              <w:numPr>
                <w:ilvl w:val="0"/>
                <w:numId w:val="35"/>
              </w:numPr>
              <w:jc w:val="left"/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…</w:t>
            </w:r>
          </w:p>
        </w:tc>
      </w:tr>
      <w:tr w:rsidR="006568CA" w:rsidRPr="008B7A23" w14:paraId="3E02C9B1" w14:textId="77777777" w:rsidTr="00A158FA">
        <w:trPr>
          <w:trHeight w:val="1701"/>
        </w:trPr>
        <w:tc>
          <w:tcPr>
            <w:tcW w:w="1277" w:type="dxa"/>
            <w:shd w:val="clear" w:color="auto" w:fill="auto"/>
            <w:vAlign w:val="center"/>
          </w:tcPr>
          <w:p w14:paraId="088D7569" w14:textId="77777777" w:rsidR="006568CA" w:rsidRPr="00132FA5" w:rsidRDefault="006568CA" w:rsidP="00E83B96">
            <w:pPr>
              <w:pStyle w:val="Textkrper"/>
              <w:jc w:val="left"/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Raute</w:t>
            </w:r>
          </w:p>
        </w:tc>
        <w:tc>
          <w:tcPr>
            <w:tcW w:w="2126" w:type="dxa"/>
            <w:vAlign w:val="center"/>
          </w:tcPr>
          <w:p w14:paraId="35DDF950" w14:textId="77777777" w:rsidR="006568CA" w:rsidRPr="00132FA5" w:rsidRDefault="006568CA" w:rsidP="00E83B96">
            <w:pPr>
              <w:pStyle w:val="Textkrper"/>
              <w:jc w:val="left"/>
              <w:rPr>
                <w:sz w:val="22"/>
                <w:szCs w:val="22"/>
              </w:rPr>
            </w:pPr>
            <w:r w:rsidRPr="00132FA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F29D702" wp14:editId="632A5D5D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5080</wp:posOffset>
                      </wp:positionV>
                      <wp:extent cx="533400" cy="742950"/>
                      <wp:effectExtent l="0" t="0" r="19050" b="19050"/>
                      <wp:wrapNone/>
                      <wp:docPr id="497" name="Raut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742950"/>
                              </a:xfrm>
                              <a:prstGeom prst="diamon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774B97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aute 497" o:spid="_x0000_s1026" type="#_x0000_t4" style="position:absolute;margin-left:27.15pt;margin-top:.4pt;width:42pt;height:5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18" w:type="dxa"/>
            <w:vAlign w:val="center"/>
          </w:tcPr>
          <w:p w14:paraId="1FB2466F" w14:textId="77777777" w:rsidR="006568CA" w:rsidRPr="00132FA5" w:rsidRDefault="004261D7" w:rsidP="00F5701F">
            <w:pPr>
              <w:pStyle w:val="Textkrper"/>
              <w:numPr>
                <w:ilvl w:val="0"/>
                <w:numId w:val="36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v</w:t>
            </w:r>
            <w:r w:rsidR="006568CA" w:rsidRPr="00132FA5">
              <w:rPr>
                <w:color w:val="C00000"/>
                <w:sz w:val="22"/>
                <w:szCs w:val="22"/>
              </w:rPr>
              <w:t>ier Ecken</w:t>
            </w:r>
          </w:p>
          <w:p w14:paraId="1544D809" w14:textId="77777777" w:rsidR="006568CA" w:rsidRPr="00132FA5" w:rsidRDefault="004261D7" w:rsidP="00F5701F">
            <w:pPr>
              <w:pStyle w:val="Textkrper"/>
              <w:numPr>
                <w:ilvl w:val="0"/>
                <w:numId w:val="36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a</w:t>
            </w:r>
            <w:r w:rsidR="006568CA" w:rsidRPr="00132FA5">
              <w:rPr>
                <w:color w:val="C00000"/>
                <w:sz w:val="22"/>
                <w:szCs w:val="22"/>
              </w:rPr>
              <w:t>lle Seiten sind gleich lang</w:t>
            </w:r>
          </w:p>
          <w:p w14:paraId="0D207E3B" w14:textId="77777777" w:rsidR="006568CA" w:rsidRPr="00132FA5" w:rsidRDefault="004261D7" w:rsidP="00F5701F">
            <w:pPr>
              <w:pStyle w:val="Textkrper"/>
              <w:numPr>
                <w:ilvl w:val="0"/>
                <w:numId w:val="36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g</w:t>
            </w:r>
            <w:r w:rsidR="006568CA" w:rsidRPr="00132FA5">
              <w:rPr>
                <w:color w:val="C00000"/>
                <w:sz w:val="22"/>
                <w:szCs w:val="22"/>
              </w:rPr>
              <w:t>egenüberliegende Seiten sind parallel</w:t>
            </w:r>
          </w:p>
          <w:p w14:paraId="32975050" w14:textId="77777777" w:rsidR="006568CA" w:rsidRPr="00132FA5" w:rsidRDefault="004261D7" w:rsidP="00F5701F">
            <w:pPr>
              <w:pStyle w:val="Textkrper"/>
              <w:numPr>
                <w:ilvl w:val="0"/>
                <w:numId w:val="36"/>
              </w:numPr>
              <w:jc w:val="left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 xml:space="preserve">die </w:t>
            </w:r>
            <w:r w:rsidR="006568CA" w:rsidRPr="00132FA5">
              <w:rPr>
                <w:color w:val="C00000"/>
                <w:sz w:val="22"/>
                <w:szCs w:val="22"/>
              </w:rPr>
              <w:t>Diagonalen stehen senkrecht aufeinander</w:t>
            </w:r>
          </w:p>
          <w:p w14:paraId="71F0CD59" w14:textId="77777777" w:rsidR="006568CA" w:rsidRPr="00132FA5" w:rsidRDefault="006568CA" w:rsidP="00F5701F">
            <w:pPr>
              <w:pStyle w:val="Textkrper"/>
              <w:numPr>
                <w:ilvl w:val="0"/>
                <w:numId w:val="36"/>
              </w:numPr>
              <w:jc w:val="left"/>
              <w:rPr>
                <w:color w:val="C00000"/>
                <w:sz w:val="22"/>
                <w:szCs w:val="22"/>
              </w:rPr>
            </w:pPr>
            <w:r w:rsidRPr="00132FA5">
              <w:rPr>
                <w:color w:val="C00000"/>
                <w:sz w:val="22"/>
                <w:szCs w:val="22"/>
              </w:rPr>
              <w:t>…</w:t>
            </w:r>
          </w:p>
        </w:tc>
      </w:tr>
    </w:tbl>
    <w:p w14:paraId="0C00569B" w14:textId="7F4E3CF0" w:rsidR="005F597C" w:rsidRDefault="005F597C" w:rsidP="002E389E">
      <w:pPr>
        <w:pStyle w:val="Textkrper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8EE0AE" w14:textId="39473621" w:rsidR="00132FA5" w:rsidRPr="002E389E" w:rsidRDefault="005F597C" w:rsidP="00E76E58">
      <w:pPr>
        <w:spacing w:line="240" w:lineRule="exact"/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40740D8" w14:textId="77777777" w:rsidR="006568CA" w:rsidRPr="002E389E" w:rsidRDefault="006568CA" w:rsidP="002E389E">
      <w:pPr>
        <w:pStyle w:val="berschrift3"/>
      </w:pPr>
      <w:r w:rsidRPr="002E389E">
        <w:lastRenderedPageBreak/>
        <w:t>Lernplakat erstellen</w:t>
      </w:r>
    </w:p>
    <w:p w14:paraId="254F4B5A" w14:textId="77777777" w:rsidR="00EB66B6" w:rsidRDefault="00EB66B6" w:rsidP="00EB66B6">
      <w:pPr>
        <w:pStyle w:val="Textkrp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B4C995E" wp14:editId="74A48A28">
                <wp:simplePos x="0" y="0"/>
                <wp:positionH relativeFrom="column">
                  <wp:posOffset>35560</wp:posOffset>
                </wp:positionH>
                <wp:positionV relativeFrom="paragraph">
                  <wp:posOffset>148590</wp:posOffset>
                </wp:positionV>
                <wp:extent cx="4686300" cy="5175250"/>
                <wp:effectExtent l="0" t="0" r="0" b="0"/>
                <wp:wrapNone/>
                <wp:docPr id="911" name="Gruppieren 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5175250"/>
                          <a:chOff x="0" y="0"/>
                          <a:chExt cx="4686300" cy="5175250"/>
                        </a:xfrm>
                      </wpg:grpSpPr>
                      <wpg:grpSp>
                        <wpg:cNvPr id="906" name="Gruppieren 906"/>
                        <wpg:cNvGrpSpPr/>
                        <wpg:grpSpPr>
                          <a:xfrm>
                            <a:off x="177800" y="0"/>
                            <a:ext cx="4083050" cy="3632200"/>
                            <a:chOff x="0" y="0"/>
                            <a:chExt cx="4083050" cy="3632200"/>
                          </a:xfrm>
                        </wpg:grpSpPr>
                        <wps:wsp>
                          <wps:cNvPr id="897" name="Textfeld 897"/>
                          <wps:cNvSpPr txBox="1"/>
                          <wps:spPr>
                            <a:xfrm>
                              <a:off x="304800" y="2730500"/>
                              <a:ext cx="1377950" cy="901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84917D" w14:textId="77777777" w:rsidR="00EB66B6" w:rsidRPr="002144FD" w:rsidRDefault="00EB66B6" w:rsidP="00EB66B6">
                                <w:pPr>
                                  <w:pStyle w:val="Fuzeile"/>
                                  <w:numPr>
                                    <w:ilvl w:val="0"/>
                                    <w:numId w:val="22"/>
                                  </w:numPr>
                                  <w:ind w:left="360"/>
                                  <w:jc w:val="both"/>
                                  <w:rPr>
                                    <w:rFonts w:ascii="Arial Narrow" w:hAnsi="Arial Narrow"/>
                                    <w:b/>
                                    <w:color w:val="215868" w:themeColor="accent5" w:themeShade="80"/>
                                    <w:sz w:val="22"/>
                                    <w:szCs w:val="22"/>
                                  </w:rPr>
                                </w:pPr>
                                <w:r w:rsidRPr="002144FD">
                                  <w:rPr>
                                    <w:rFonts w:ascii="Arial Narrow" w:hAnsi="Arial Narrow"/>
                                    <w:color w:val="215868" w:themeColor="accent5" w:themeShade="80"/>
                                    <w:sz w:val="22"/>
                                    <w:szCs w:val="22"/>
                                  </w:rPr>
                                  <w:t>drei Ecken</w:t>
                                </w:r>
                              </w:p>
                              <w:p w14:paraId="5DCE2CD1" w14:textId="77777777" w:rsidR="00EB66B6" w:rsidRPr="002144FD" w:rsidRDefault="00EB66B6" w:rsidP="00EB66B6">
                                <w:pPr>
                                  <w:pStyle w:val="Fuzeile"/>
                                  <w:numPr>
                                    <w:ilvl w:val="0"/>
                                    <w:numId w:val="22"/>
                                  </w:numPr>
                                  <w:ind w:left="360"/>
                                  <w:jc w:val="both"/>
                                  <w:rPr>
                                    <w:rFonts w:ascii="Arial Narrow" w:hAnsi="Arial Narrow"/>
                                    <w:b/>
                                    <w:color w:val="215868" w:themeColor="accent5" w:themeShade="80"/>
                                    <w:sz w:val="22"/>
                                    <w:szCs w:val="22"/>
                                  </w:rPr>
                                </w:pPr>
                                <w:r w:rsidRPr="002144FD">
                                  <w:rPr>
                                    <w:rFonts w:ascii="Arial Narrow" w:hAnsi="Arial Narrow"/>
                                    <w:color w:val="215868" w:themeColor="accent5" w:themeShade="80"/>
                                    <w:sz w:val="22"/>
                                    <w:szCs w:val="22"/>
                                  </w:rPr>
                                  <w:t>drei Seiten</w:t>
                                </w:r>
                              </w:p>
                              <w:p w14:paraId="499A47E9" w14:textId="77777777" w:rsidR="00EB66B6" w:rsidRPr="002144FD" w:rsidRDefault="00EB66B6" w:rsidP="00EB66B6">
                                <w:pPr>
                                  <w:pStyle w:val="Fuzeile"/>
                                  <w:numPr>
                                    <w:ilvl w:val="0"/>
                                    <w:numId w:val="22"/>
                                  </w:numPr>
                                  <w:ind w:left="360"/>
                                  <w:jc w:val="both"/>
                                  <w:rPr>
                                    <w:rFonts w:ascii="Arial Narrow" w:hAnsi="Arial Narrow"/>
                                    <w:b/>
                                    <w:color w:val="215868" w:themeColor="accent5" w:themeShade="80"/>
                                    <w:sz w:val="22"/>
                                    <w:szCs w:val="22"/>
                                  </w:rPr>
                                </w:pPr>
                                <w:r w:rsidRPr="002144FD">
                                  <w:rPr>
                                    <w:rFonts w:ascii="Arial Narrow" w:hAnsi="Arial Narrow"/>
                                    <w:color w:val="215868" w:themeColor="accent5" w:themeShade="80"/>
                                    <w:sz w:val="22"/>
                                    <w:szCs w:val="22"/>
                                  </w:rPr>
                                  <w:t>drei Winkel</w:t>
                                </w:r>
                              </w:p>
                              <w:p w14:paraId="3EC58465" w14:textId="77777777" w:rsidR="00EB66B6" w:rsidRDefault="00EB66B6" w:rsidP="00EB66B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05" name="Gruppieren 905"/>
                          <wpg:cNvGrpSpPr/>
                          <wpg:grpSpPr>
                            <a:xfrm>
                              <a:off x="0" y="0"/>
                              <a:ext cx="4083050" cy="2063750"/>
                              <a:chOff x="0" y="0"/>
                              <a:chExt cx="4083050" cy="2063750"/>
                            </a:xfrm>
                          </wpg:grpSpPr>
                          <wps:wsp>
                            <wps:cNvPr id="511" name="Rechteck 511"/>
                            <wps:cNvSpPr/>
                            <wps:spPr>
                              <a:xfrm>
                                <a:off x="0" y="107950"/>
                                <a:ext cx="1822450" cy="11303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AF896B" w14:textId="77777777" w:rsidR="00EB66B6" w:rsidRPr="00856B42" w:rsidRDefault="00EB66B6" w:rsidP="00EB66B6">
                                  <w:pPr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</w:pPr>
                                  <w:r w:rsidRPr="00856B42"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  <w:t>Rechteck</w:t>
                                  </w:r>
                                </w:p>
                                <w:p w14:paraId="13378B04" w14:textId="77777777" w:rsidR="00EB66B6" w:rsidRPr="00856B42" w:rsidRDefault="00EB66B6" w:rsidP="00EB66B6">
                                  <w:pPr>
                                    <w:pStyle w:val="Fuzeile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</w:pPr>
                                  <w:r w:rsidRPr="00856B42"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  <w:t>vier Ecken</w:t>
                                  </w:r>
                                </w:p>
                                <w:p w14:paraId="54DCD452" w14:textId="77777777" w:rsidR="00EB66B6" w:rsidRPr="00856B42" w:rsidRDefault="00EB66B6" w:rsidP="00EB66B6">
                                  <w:pPr>
                                    <w:pStyle w:val="Fuzeile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</w:pPr>
                                  <w:r w:rsidRPr="00856B42"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  <w:t>vier rechte Winkel</w:t>
                                  </w:r>
                                </w:p>
                                <w:p w14:paraId="36CA2CA6" w14:textId="77777777" w:rsidR="00EB66B6" w:rsidRPr="00856B42" w:rsidRDefault="004261D7" w:rsidP="00EB66B6">
                                  <w:pPr>
                                    <w:pStyle w:val="Fuzeile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 w:rsidR="00EB66B6" w:rsidRPr="00856B42"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  <w:t>egenüberliegende Seite</w:t>
                                  </w:r>
                                  <w:r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EB66B6" w:rsidRPr="00856B42"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  <w:t xml:space="preserve"> sind gleich lang</w:t>
                                  </w:r>
                                </w:p>
                                <w:p w14:paraId="051FB480" w14:textId="77777777" w:rsidR="00EB66B6" w:rsidRDefault="00EB66B6" w:rsidP="00EB66B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6" name="Rechteck 896"/>
                            <wps:cNvSpPr/>
                            <wps:spPr>
                              <a:xfrm>
                                <a:off x="2552700" y="0"/>
                                <a:ext cx="1358900" cy="1371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9C1C754" w14:textId="77777777" w:rsidR="00EB66B6" w:rsidRPr="00856B42" w:rsidRDefault="00EB66B6" w:rsidP="00EB66B6">
                                  <w:pPr>
                                    <w:pStyle w:val="Fuzeile"/>
                                    <w:rPr>
                                      <w:rFonts w:ascii="Gill Sans Nova Cond XBd" w:hAnsi="Gill Sans Nova Cond XBd"/>
                                      <w:color w:val="DAEEF3" w:themeColor="accent5" w:themeTint="33"/>
                                      <w:sz w:val="22"/>
                                      <w:szCs w:val="22"/>
                                    </w:rPr>
                                  </w:pPr>
                                  <w:r w:rsidRPr="00856B42">
                                    <w:rPr>
                                      <w:rFonts w:ascii="Gill Sans Nova Cond XBd" w:hAnsi="Gill Sans Nova Cond XBd"/>
                                      <w:color w:val="DAEEF3" w:themeColor="accent5" w:themeTint="33"/>
                                      <w:sz w:val="22"/>
                                      <w:szCs w:val="22"/>
                                    </w:rPr>
                                    <w:t>Quadrat</w:t>
                                  </w:r>
                                </w:p>
                                <w:p w14:paraId="4A08CDDD" w14:textId="77777777" w:rsidR="00EB66B6" w:rsidRPr="00856B42" w:rsidRDefault="00EB66B6" w:rsidP="00EB66B6">
                                  <w:pPr>
                                    <w:pStyle w:val="Listenabsatz"/>
                                    <w:numPr>
                                      <w:ilvl w:val="0"/>
                                      <w:numId w:val="21"/>
                                    </w:numPr>
                                    <w:ind w:left="360"/>
                                    <w:rPr>
                                      <w:rFonts w:ascii="Gill Sans Nova Cond XBd" w:hAnsi="Gill Sans Nova Cond XBd"/>
                                      <w:color w:val="DAEEF3" w:themeColor="accent5" w:themeTint="33"/>
                                      <w:sz w:val="22"/>
                                      <w:szCs w:val="22"/>
                                    </w:rPr>
                                  </w:pPr>
                                  <w:r w:rsidRPr="00856B42">
                                    <w:rPr>
                                      <w:rFonts w:ascii="Gill Sans Nova Cond XBd" w:hAnsi="Gill Sans Nova Cond XBd"/>
                                      <w:color w:val="DAEEF3" w:themeColor="accent5" w:themeTint="33"/>
                                      <w:sz w:val="22"/>
                                      <w:szCs w:val="22"/>
                                    </w:rPr>
                                    <w:t>vier Ecken</w:t>
                                  </w:r>
                                </w:p>
                                <w:p w14:paraId="4ECE63C9" w14:textId="77777777" w:rsidR="00EB66B6" w:rsidRPr="00856B42" w:rsidRDefault="00EB66B6" w:rsidP="00EB66B6">
                                  <w:pPr>
                                    <w:pStyle w:val="Listenabsatz"/>
                                    <w:numPr>
                                      <w:ilvl w:val="0"/>
                                      <w:numId w:val="21"/>
                                    </w:numPr>
                                    <w:ind w:left="360"/>
                                    <w:rPr>
                                      <w:rFonts w:ascii="Gill Sans Nova Cond XBd" w:hAnsi="Gill Sans Nova Cond XBd"/>
                                      <w:color w:val="DAEEF3" w:themeColor="accent5" w:themeTint="33"/>
                                      <w:sz w:val="22"/>
                                      <w:szCs w:val="22"/>
                                    </w:rPr>
                                  </w:pPr>
                                  <w:r w:rsidRPr="00856B42">
                                    <w:rPr>
                                      <w:rFonts w:ascii="Gill Sans Nova Cond XBd" w:hAnsi="Gill Sans Nova Cond XBd"/>
                                      <w:color w:val="DAEEF3" w:themeColor="accent5" w:themeTint="33"/>
                                      <w:sz w:val="22"/>
                                      <w:szCs w:val="22"/>
                                    </w:rPr>
                                    <w:t>vier gleich</w:t>
                                  </w:r>
                                  <w:r w:rsidR="004261D7">
                                    <w:rPr>
                                      <w:rFonts w:ascii="Gill Sans Nova Cond XBd" w:hAnsi="Gill Sans Nova Cond XBd"/>
                                      <w:color w:val="DAEEF3" w:themeColor="accent5" w:themeTint="3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856B42">
                                    <w:rPr>
                                      <w:rFonts w:ascii="Gill Sans Nova Cond XBd" w:hAnsi="Gill Sans Nova Cond XBd"/>
                                      <w:color w:val="DAEEF3" w:themeColor="accent5" w:themeTint="33"/>
                                      <w:sz w:val="22"/>
                                      <w:szCs w:val="22"/>
                                    </w:rPr>
                                    <w:t>lange Seiten</w:t>
                                  </w:r>
                                </w:p>
                                <w:p w14:paraId="5ED70151" w14:textId="77777777" w:rsidR="00EB66B6" w:rsidRPr="00856B42" w:rsidRDefault="00EB66B6" w:rsidP="00EB66B6">
                                  <w:pPr>
                                    <w:pStyle w:val="Listenabsatz"/>
                                    <w:numPr>
                                      <w:ilvl w:val="0"/>
                                      <w:numId w:val="21"/>
                                    </w:numPr>
                                    <w:ind w:left="360"/>
                                    <w:rPr>
                                      <w:rFonts w:ascii="Gill Sans Nova Cond XBd" w:hAnsi="Gill Sans Nova Cond XBd"/>
                                      <w:color w:val="DAEEF3" w:themeColor="accent5" w:themeTint="33"/>
                                      <w:sz w:val="22"/>
                                      <w:szCs w:val="22"/>
                                    </w:rPr>
                                  </w:pPr>
                                  <w:r w:rsidRPr="00856B42">
                                    <w:rPr>
                                      <w:rFonts w:ascii="Gill Sans Nova Cond XBd" w:hAnsi="Gill Sans Nova Cond XBd"/>
                                      <w:color w:val="DAEEF3" w:themeColor="accent5" w:themeTint="33"/>
                                      <w:sz w:val="22"/>
                                      <w:szCs w:val="22"/>
                                    </w:rPr>
                                    <w:t>vier rechte Winkel</w:t>
                                  </w:r>
                                </w:p>
                                <w:p w14:paraId="795A5E75" w14:textId="77777777" w:rsidR="00EB66B6" w:rsidRPr="00856B42" w:rsidRDefault="00EB66B6" w:rsidP="00EB66B6">
                                  <w:pPr>
                                    <w:pStyle w:val="Fuzeile"/>
                                    <w:rPr>
                                      <w:rFonts w:ascii="Brush Script MT" w:hAnsi="Brush Script MT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AE6AD23" w14:textId="77777777" w:rsidR="00EB66B6" w:rsidRDefault="00EB66B6" w:rsidP="00EB66B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8" name="Textfeld 898"/>
                            <wps:cNvSpPr txBox="1"/>
                            <wps:spPr>
                              <a:xfrm>
                                <a:off x="457200" y="1638300"/>
                                <a:ext cx="800100" cy="425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396A07" w14:textId="77777777" w:rsidR="00EB66B6" w:rsidRPr="002144FD" w:rsidRDefault="00EB66B6" w:rsidP="00EB66B6">
                                  <w:pPr>
                                    <w:pStyle w:val="Fuzeile"/>
                                    <w:jc w:val="both"/>
                                    <w:rPr>
                                      <w:rFonts w:ascii="Arial Narrow" w:hAnsi="Arial Narrow"/>
                                      <w:color w:val="4BACC6" w:themeColor="accent5"/>
                                      <w:sz w:val="28"/>
                                      <w:szCs w:val="28"/>
      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2144FD">
                                    <w:rPr>
                                      <w:rFonts w:ascii="Arial Narrow" w:hAnsi="Arial Narrow"/>
                                      <w:color w:val="4BACC6" w:themeColor="accent5"/>
                                      <w:sz w:val="28"/>
                                      <w:szCs w:val="28"/>
      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Dreieck</w:t>
                                  </w:r>
                                </w:p>
                                <w:p w14:paraId="27A54CA9" w14:textId="77777777" w:rsidR="00EB66B6" w:rsidRDefault="00EB66B6" w:rsidP="00EB66B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0" name="Textfeld 900"/>
                            <wps:cNvSpPr txBox="1"/>
                            <wps:spPr>
                              <a:xfrm>
                                <a:off x="2660650" y="1638300"/>
                                <a:ext cx="1422400" cy="425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1CD045" w14:textId="77777777" w:rsidR="00EB66B6" w:rsidRPr="002144FD" w:rsidRDefault="00EB66B6" w:rsidP="00EB66B6">
                                  <w:pPr>
                                    <w:pStyle w:val="Fuzeile"/>
                                    <w:jc w:val="both"/>
                                    <w:rPr>
                                      <w:rFonts w:ascii="Arial Narrow" w:hAnsi="Arial Narrow"/>
                                      <w:color w:val="4BACC6" w:themeColor="accent5"/>
                                      <w:sz w:val="28"/>
                                      <w:szCs w:val="28"/>
      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4BACC6" w:themeColor="accent5"/>
                                      <w:sz w:val="28"/>
                                      <w:szCs w:val="28"/>
      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Parallelogramm</w:t>
                                  </w:r>
                                </w:p>
                                <w:p w14:paraId="326EEA7E" w14:textId="77777777" w:rsidR="00EB66B6" w:rsidRDefault="00EB66B6" w:rsidP="00EB66B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10" name="Gruppieren 910"/>
                        <wpg:cNvGrpSpPr/>
                        <wpg:grpSpPr>
                          <a:xfrm>
                            <a:off x="0" y="1924050"/>
                            <a:ext cx="4686300" cy="3251200"/>
                            <a:chOff x="0" y="0"/>
                            <a:chExt cx="4686300" cy="3251200"/>
                          </a:xfrm>
                        </wpg:grpSpPr>
                        <wpg:grpSp>
                          <wpg:cNvPr id="909" name="Gruppieren 909"/>
                          <wpg:cNvGrpSpPr/>
                          <wpg:grpSpPr>
                            <a:xfrm>
                              <a:off x="0" y="1651000"/>
                              <a:ext cx="1778000" cy="1517650"/>
                              <a:chOff x="0" y="0"/>
                              <a:chExt cx="1778000" cy="1517650"/>
                            </a:xfrm>
                          </wpg:grpSpPr>
                          <wps:wsp>
                            <wps:cNvPr id="901" name="Rechteck 901"/>
                            <wps:cNvSpPr/>
                            <wps:spPr>
                              <a:xfrm>
                                <a:off x="361950" y="101600"/>
                                <a:ext cx="1416050" cy="14160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FA9C17" w14:textId="77777777" w:rsidR="00EB66B6" w:rsidRPr="008501B8" w:rsidRDefault="007845DE" w:rsidP="00EB66B6">
                                  <w:pPr>
                                    <w:pStyle w:val="Fuzeile"/>
                                    <w:ind w:left="284"/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- e</w:t>
                                  </w:r>
                                  <w:r w:rsidR="00EB66B6" w:rsidRPr="008501B8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ndlose Randlinie.</w:t>
                                  </w:r>
                                </w:p>
                                <w:p w14:paraId="3B42F473" w14:textId="77777777" w:rsidR="00EB66B6" w:rsidRPr="008501B8" w:rsidRDefault="007845DE" w:rsidP="00EB66B6">
                                  <w:pPr>
                                    <w:pStyle w:val="Fuzeile"/>
                                    <w:numPr>
                                      <w:ilvl w:val="0"/>
                                      <w:numId w:val="23"/>
                                    </w:numPr>
                                    <w:ind w:left="284"/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j</w:t>
                                  </w:r>
                                  <w:r w:rsidR="00EB66B6" w:rsidRPr="008501B8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eder Punkt auf der Kreislinie hat immer den gleichen Abstand vom Mittelpunkt</w:t>
                                  </w:r>
                                </w:p>
                                <w:p w14:paraId="12A8AE4E" w14:textId="77777777" w:rsidR="00EB66B6" w:rsidRDefault="00EB66B6" w:rsidP="00EB66B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2" name="Rechteck 902"/>
                            <wps:cNvSpPr/>
                            <wps:spPr>
                              <a:xfrm>
                                <a:off x="0" y="0"/>
                                <a:ext cx="247650" cy="12636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B17A71" w14:textId="77777777" w:rsidR="00EB66B6" w:rsidRPr="008501B8" w:rsidRDefault="00EB66B6" w:rsidP="00EB66B6">
                                  <w:pPr>
                                    <w:jc w:val="center"/>
                                    <w:rPr>
                                      <w:b/>
                                      <w:color w:val="70AD47"/>
                                      <w:spacing w:val="10"/>
                                      <w:sz w:val="28"/>
                                      <w:szCs w:val="2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8501B8">
                                    <w:rPr>
                                      <w:b/>
                                      <w:color w:val="70AD47"/>
                                      <w:spacing w:val="10"/>
                                      <w:sz w:val="28"/>
                                      <w:szCs w:val="2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KREIS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08" name="Gruppieren 908"/>
                          <wpg:cNvGrpSpPr/>
                          <wpg:grpSpPr>
                            <a:xfrm>
                              <a:off x="2647950" y="0"/>
                              <a:ext cx="2038350" cy="3251200"/>
                              <a:chOff x="0" y="0"/>
                              <a:chExt cx="2038350" cy="3251200"/>
                            </a:xfrm>
                          </wpg:grpSpPr>
                          <wps:wsp>
                            <wps:cNvPr id="903" name="Rechteck 903"/>
                            <wps:cNvSpPr/>
                            <wps:spPr>
                              <a:xfrm>
                                <a:off x="0" y="2063750"/>
                                <a:ext cx="1441450" cy="11874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A921B7" w14:textId="77777777" w:rsidR="00EB66B6" w:rsidRPr="002763D8" w:rsidRDefault="007845DE" w:rsidP="00F5701F">
                                  <w:pPr>
                                    <w:pStyle w:val="Textkrper"/>
                                    <w:numPr>
                                      <w:ilvl w:val="0"/>
                                      <w:numId w:val="27"/>
                                    </w:numPr>
                                    <w:jc w:val="left"/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>z</w:t>
                                  </w:r>
                                  <w:r w:rsidR="00EB66B6" w:rsidRPr="002763D8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>wei Seiten sind parallel (Grundseiten)</w:t>
                                  </w:r>
                                </w:p>
                                <w:p w14:paraId="7B7F3155" w14:textId="77777777" w:rsidR="00EB66B6" w:rsidRPr="002763D8" w:rsidRDefault="007845DE" w:rsidP="00F5701F">
                                  <w:pPr>
                                    <w:pStyle w:val="Textkrper"/>
                                    <w:numPr>
                                      <w:ilvl w:val="0"/>
                                      <w:numId w:val="27"/>
                                    </w:numPr>
                                    <w:jc w:val="left"/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>die</w:t>
                                  </w:r>
                                  <w:r w:rsidR="00EB66B6" w:rsidRPr="002763D8"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 xml:space="preserve"> anderen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215868" w:themeColor="accent5" w:themeShade="80"/>
                                    </w:rPr>
                                    <w:t xml:space="preserve"> zwei Seiten nennt man Schenkel</w:t>
                                  </w:r>
                                </w:p>
                                <w:p w14:paraId="5994917F" w14:textId="77777777" w:rsidR="00EB66B6" w:rsidRDefault="00EB66B6" w:rsidP="00EB66B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7" name="Gruppieren 907"/>
                            <wpg:cNvGrpSpPr/>
                            <wpg:grpSpPr>
                              <a:xfrm>
                                <a:off x="190500" y="0"/>
                                <a:ext cx="1847850" cy="1911350"/>
                                <a:chOff x="0" y="0"/>
                                <a:chExt cx="1847850" cy="1911350"/>
                              </a:xfrm>
                            </wpg:grpSpPr>
                            <wps:wsp>
                              <wps:cNvPr id="899" name="Rechteck 899"/>
                              <wps:cNvSpPr/>
                              <wps:spPr>
                                <a:xfrm>
                                  <a:off x="0" y="0"/>
                                  <a:ext cx="1492250" cy="139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9522B47" w14:textId="77777777" w:rsidR="00EB66B6" w:rsidRPr="00132FA5" w:rsidRDefault="007845DE" w:rsidP="00F5701F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6"/>
                                      </w:numPr>
                                      <w:rPr>
                                        <w:color w:val="EEECE1" w:themeColor="background2"/>
                                      </w:rPr>
                                    </w:pPr>
                                    <w:r>
                                      <w:rPr>
                                        <w:color w:val="EEECE1" w:themeColor="background2"/>
                                      </w:rPr>
                                      <w:t>v</w:t>
                                    </w:r>
                                    <w:r w:rsidR="00EB66B6" w:rsidRPr="00132FA5">
                                      <w:rPr>
                                        <w:color w:val="EEECE1" w:themeColor="background2"/>
                                      </w:rPr>
                                      <w:t>ier Seiten</w:t>
                                    </w:r>
                                  </w:p>
                                  <w:p w14:paraId="10532DDE" w14:textId="77777777" w:rsidR="00EB66B6" w:rsidRPr="00132FA5" w:rsidRDefault="007845DE" w:rsidP="00F5701F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6"/>
                                      </w:numPr>
                                      <w:rPr>
                                        <w:color w:val="EEECE1" w:themeColor="background2"/>
                                      </w:rPr>
                                    </w:pPr>
                                    <w:r>
                                      <w:rPr>
                                        <w:color w:val="EEECE1" w:themeColor="background2"/>
                                      </w:rPr>
                                      <w:t>g</w:t>
                                    </w:r>
                                    <w:r w:rsidR="00EB66B6" w:rsidRPr="00132FA5">
                                      <w:rPr>
                                        <w:color w:val="EEECE1" w:themeColor="background2"/>
                                      </w:rPr>
                                      <w:t>egenüberl</w:t>
                                    </w:r>
                                    <w:r>
                                      <w:rPr>
                                        <w:color w:val="EEECE1" w:themeColor="background2"/>
                                      </w:rPr>
                                      <w:t>iegende Seiten sind gleich lang</w:t>
                                    </w:r>
                                  </w:p>
                                  <w:p w14:paraId="621366C7" w14:textId="77777777" w:rsidR="00EB66B6" w:rsidRPr="00132FA5" w:rsidRDefault="007845DE" w:rsidP="00F5701F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6"/>
                                      </w:numPr>
                                      <w:rPr>
                                        <w:color w:val="EEECE1" w:themeColor="background2"/>
                                      </w:rPr>
                                    </w:pPr>
                                    <w:r>
                                      <w:rPr>
                                        <w:color w:val="EEECE1" w:themeColor="background2"/>
                                      </w:rPr>
                                      <w:t>g</w:t>
                                    </w:r>
                                    <w:r w:rsidR="00EB66B6" w:rsidRPr="00132FA5">
                                      <w:rPr>
                                        <w:color w:val="EEECE1" w:themeColor="background2"/>
                                      </w:rPr>
                                      <w:t xml:space="preserve">egenüberliegende </w:t>
                                    </w:r>
                                    <w:r>
                                      <w:rPr>
                                        <w:color w:val="EEECE1" w:themeColor="background2"/>
                                      </w:rPr>
                                      <w:t>Seiten sind parallel</w:t>
                                    </w:r>
                                  </w:p>
                                  <w:p w14:paraId="1D5AC4ED" w14:textId="77777777" w:rsidR="00EB66B6" w:rsidRDefault="00EB66B6" w:rsidP="00EB66B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4" name="Textfeld 904"/>
                              <wps:cNvSpPr txBox="1"/>
                              <wps:spPr>
                                <a:xfrm>
                                  <a:off x="69850" y="1536700"/>
                                  <a:ext cx="1778000" cy="37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755BD2" w14:textId="77777777" w:rsidR="00EB66B6" w:rsidRPr="002763D8" w:rsidRDefault="00EB66B6" w:rsidP="00EB66B6">
                                    <w:pPr>
                                      <w:rPr>
                                        <w:b/>
                                        <w:color w:val="70AD47"/>
                                        <w:spacing w:val="10"/>
                                        <w:sz w:val="28"/>
                                        <w:szCs w:val="28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chemeClr w14:val="accent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  <w14:ligatures w14:val="historicalDiscretional"/>
                                      </w:rPr>
                                    </w:pPr>
                                    <w:r w:rsidRPr="002763D8">
                                      <w:rPr>
                                        <w:b/>
                                        <w:color w:val="70AD47"/>
                                        <w:spacing w:val="10"/>
                                        <w:sz w:val="28"/>
                                        <w:szCs w:val="28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chemeClr w14:val="accent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  <w14:ligatures w14:val="historicalDiscretional"/>
                                      </w:rPr>
                                      <w:t>Trapez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4C995E" id="Gruppieren 911" o:spid="_x0000_s1051" style="position:absolute;left:0;text-align:left;margin-left:2.8pt;margin-top:11.7pt;width:369pt;height:407.5pt;z-index:251673600" coordsize="46863,5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">
                <v:group id="Gruppieren 906" o:spid="_x0000_s1052" style="position:absolute;left:1778;width:40830;height:36322" coordsize="40830,3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Textfeld 897" o:spid="_x0000_s1053" type="#_x0000_t202" style="position:absolute;left:3048;top:27305;width:1377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" filled="f" stroked="f" strokeweight=".5pt">
                    <v:textbox>
                      <w:txbxContent>
                        <w:p w14:paraId="2984917D" w14:textId="77777777" w:rsidR="00EB66B6" w:rsidRPr="002144FD" w:rsidRDefault="00EB66B6" w:rsidP="00EB66B6">
                          <w:pPr>
                            <w:pStyle w:val="Fuzeile"/>
                            <w:numPr>
                              <w:ilvl w:val="0"/>
                              <w:numId w:val="22"/>
                            </w:numPr>
                            <w:ind w:left="360"/>
                            <w:jc w:val="both"/>
                            <w:rPr>
                              <w:rFonts w:ascii="Arial Narrow" w:hAnsi="Arial Narrow"/>
                              <w:b/>
                              <w:color w:val="215868" w:themeColor="accent5" w:themeShade="80"/>
                              <w:sz w:val="22"/>
                              <w:szCs w:val="22"/>
                            </w:rPr>
                          </w:pPr>
                          <w:r w:rsidRPr="002144FD">
                            <w:rPr>
                              <w:rFonts w:ascii="Arial Narrow" w:hAnsi="Arial Narrow"/>
                              <w:color w:val="215868" w:themeColor="accent5" w:themeShade="80"/>
                              <w:sz w:val="22"/>
                              <w:szCs w:val="22"/>
                            </w:rPr>
                            <w:t>drei Ecken</w:t>
                          </w:r>
                        </w:p>
                        <w:p w14:paraId="5DCE2CD1" w14:textId="77777777" w:rsidR="00EB66B6" w:rsidRPr="002144FD" w:rsidRDefault="00EB66B6" w:rsidP="00EB66B6">
                          <w:pPr>
                            <w:pStyle w:val="Fuzeile"/>
                            <w:numPr>
                              <w:ilvl w:val="0"/>
                              <w:numId w:val="22"/>
                            </w:numPr>
                            <w:ind w:left="360"/>
                            <w:jc w:val="both"/>
                            <w:rPr>
                              <w:rFonts w:ascii="Arial Narrow" w:hAnsi="Arial Narrow"/>
                              <w:b/>
                              <w:color w:val="215868" w:themeColor="accent5" w:themeShade="80"/>
                              <w:sz w:val="22"/>
                              <w:szCs w:val="22"/>
                            </w:rPr>
                          </w:pPr>
                          <w:r w:rsidRPr="002144FD">
                            <w:rPr>
                              <w:rFonts w:ascii="Arial Narrow" w:hAnsi="Arial Narrow"/>
                              <w:color w:val="215868" w:themeColor="accent5" w:themeShade="80"/>
                              <w:sz w:val="22"/>
                              <w:szCs w:val="22"/>
                            </w:rPr>
                            <w:t>drei Seiten</w:t>
                          </w:r>
                        </w:p>
                        <w:p w14:paraId="499A47E9" w14:textId="77777777" w:rsidR="00EB66B6" w:rsidRPr="002144FD" w:rsidRDefault="00EB66B6" w:rsidP="00EB66B6">
                          <w:pPr>
                            <w:pStyle w:val="Fuzeile"/>
                            <w:numPr>
                              <w:ilvl w:val="0"/>
                              <w:numId w:val="22"/>
                            </w:numPr>
                            <w:ind w:left="360"/>
                            <w:jc w:val="both"/>
                            <w:rPr>
                              <w:rFonts w:ascii="Arial Narrow" w:hAnsi="Arial Narrow"/>
                              <w:b/>
                              <w:color w:val="215868" w:themeColor="accent5" w:themeShade="80"/>
                              <w:sz w:val="22"/>
                              <w:szCs w:val="22"/>
                            </w:rPr>
                          </w:pPr>
                          <w:r w:rsidRPr="002144FD">
                            <w:rPr>
                              <w:rFonts w:ascii="Arial Narrow" w:hAnsi="Arial Narrow"/>
                              <w:color w:val="215868" w:themeColor="accent5" w:themeShade="80"/>
                              <w:sz w:val="22"/>
                              <w:szCs w:val="22"/>
                            </w:rPr>
                            <w:t>drei Winkel</w:t>
                          </w:r>
                        </w:p>
                        <w:p w14:paraId="3EC58465" w14:textId="77777777" w:rsidR="00EB66B6" w:rsidRDefault="00EB66B6" w:rsidP="00EB66B6"/>
                      </w:txbxContent>
                    </v:textbox>
                  </v:shape>
                  <v:group id="Gruppieren 905" o:spid="_x0000_s1054" style="position:absolute;width:40830;height:20637" coordsize="40830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<v:rect id="Rechteck 511" o:spid="_x0000_s1055" style="position:absolute;top:1079;width:18224;height:11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" filled="f" stroked="f" strokeweight="2pt">
                      <v:textbox>
                        <w:txbxContent>
                          <w:p w14:paraId="32AF896B" w14:textId="77777777" w:rsidR="00EB66B6" w:rsidRPr="00856B42" w:rsidRDefault="00EB66B6" w:rsidP="00EB66B6">
                            <w:pPr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</w:pPr>
                            <w:r w:rsidRPr="00856B42"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  <w:t>Rechteck</w:t>
                            </w:r>
                          </w:p>
                          <w:p w14:paraId="13378B04" w14:textId="77777777" w:rsidR="00EB66B6" w:rsidRPr="00856B42" w:rsidRDefault="00EB66B6" w:rsidP="00EB66B6">
                            <w:pPr>
                              <w:pStyle w:val="Fuzeile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</w:pPr>
                            <w:r w:rsidRPr="00856B42"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  <w:t>vier Ecken</w:t>
                            </w:r>
                          </w:p>
                          <w:p w14:paraId="54DCD452" w14:textId="77777777" w:rsidR="00EB66B6" w:rsidRPr="00856B42" w:rsidRDefault="00EB66B6" w:rsidP="00EB66B6">
                            <w:pPr>
                              <w:pStyle w:val="Fuzeile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</w:pPr>
                            <w:r w:rsidRPr="00856B42"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  <w:t>vier rechte Winkel</w:t>
                            </w:r>
                          </w:p>
                          <w:p w14:paraId="36CA2CA6" w14:textId="77777777" w:rsidR="00EB66B6" w:rsidRPr="00856B42" w:rsidRDefault="004261D7" w:rsidP="00EB66B6">
                            <w:pPr>
                              <w:pStyle w:val="Fuzeile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  <w:t>g</w:t>
                            </w:r>
                            <w:r w:rsidR="00EB66B6" w:rsidRPr="00856B42"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  <w:t>egenüberliegende Seite</w:t>
                            </w:r>
                            <w:r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  <w:t>n</w:t>
                            </w:r>
                            <w:r w:rsidR="00EB66B6" w:rsidRPr="00856B42"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  <w:t xml:space="preserve"> sind gleich lang</w:t>
                            </w:r>
                          </w:p>
                          <w:p w14:paraId="051FB480" w14:textId="77777777" w:rsidR="00EB66B6" w:rsidRDefault="00EB66B6" w:rsidP="00EB66B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hteck 896" o:spid="_x0000_s1056" style="position:absolute;left:25527;width:13589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" filled="f" stroked="f" strokeweight="2pt">
                      <v:textbox>
                        <w:txbxContent>
                          <w:p w14:paraId="69C1C754" w14:textId="77777777" w:rsidR="00EB66B6" w:rsidRPr="00856B42" w:rsidRDefault="00EB66B6" w:rsidP="00EB66B6">
                            <w:pPr>
                              <w:pStyle w:val="Fuzeile"/>
                              <w:rPr>
                                <w:rFonts w:ascii="Gill Sans Nova Cond XBd" w:hAnsi="Gill Sans Nova Cond XBd"/>
                                <w:color w:val="DAEEF3" w:themeColor="accent5" w:themeTint="33"/>
                                <w:sz w:val="22"/>
                                <w:szCs w:val="22"/>
                              </w:rPr>
                            </w:pPr>
                            <w:r w:rsidRPr="00856B42">
                              <w:rPr>
                                <w:rFonts w:ascii="Gill Sans Nova Cond XBd" w:hAnsi="Gill Sans Nova Cond XBd"/>
                                <w:color w:val="DAEEF3" w:themeColor="accent5" w:themeTint="33"/>
                                <w:sz w:val="22"/>
                                <w:szCs w:val="22"/>
                              </w:rPr>
                              <w:t>Quadrat</w:t>
                            </w:r>
                          </w:p>
                          <w:p w14:paraId="4A08CDDD" w14:textId="77777777" w:rsidR="00EB66B6" w:rsidRPr="00856B42" w:rsidRDefault="00EB66B6" w:rsidP="00EB66B6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rFonts w:ascii="Gill Sans Nova Cond XBd" w:hAnsi="Gill Sans Nova Cond XBd"/>
                                <w:color w:val="DAEEF3" w:themeColor="accent5" w:themeTint="33"/>
                                <w:sz w:val="22"/>
                                <w:szCs w:val="22"/>
                              </w:rPr>
                            </w:pPr>
                            <w:r w:rsidRPr="00856B42">
                              <w:rPr>
                                <w:rFonts w:ascii="Gill Sans Nova Cond XBd" w:hAnsi="Gill Sans Nova Cond XBd"/>
                                <w:color w:val="DAEEF3" w:themeColor="accent5" w:themeTint="33"/>
                                <w:sz w:val="22"/>
                                <w:szCs w:val="22"/>
                              </w:rPr>
                              <w:t>vier Ecken</w:t>
                            </w:r>
                          </w:p>
                          <w:p w14:paraId="4ECE63C9" w14:textId="77777777" w:rsidR="00EB66B6" w:rsidRPr="00856B42" w:rsidRDefault="00EB66B6" w:rsidP="00EB66B6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rFonts w:ascii="Gill Sans Nova Cond XBd" w:hAnsi="Gill Sans Nova Cond XBd"/>
                                <w:color w:val="DAEEF3" w:themeColor="accent5" w:themeTint="33"/>
                                <w:sz w:val="22"/>
                                <w:szCs w:val="22"/>
                              </w:rPr>
                            </w:pPr>
                            <w:r w:rsidRPr="00856B42">
                              <w:rPr>
                                <w:rFonts w:ascii="Gill Sans Nova Cond XBd" w:hAnsi="Gill Sans Nova Cond XBd"/>
                                <w:color w:val="DAEEF3" w:themeColor="accent5" w:themeTint="33"/>
                                <w:sz w:val="22"/>
                                <w:szCs w:val="22"/>
                              </w:rPr>
                              <w:t>vier gleich</w:t>
                            </w:r>
                            <w:r w:rsidR="004261D7">
                              <w:rPr>
                                <w:rFonts w:ascii="Gill Sans Nova Cond XBd" w:hAnsi="Gill Sans Nova Cond XBd"/>
                                <w:color w:val="DAEEF3" w:themeColor="accent5" w:themeTint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56B42">
                              <w:rPr>
                                <w:rFonts w:ascii="Gill Sans Nova Cond XBd" w:hAnsi="Gill Sans Nova Cond XBd"/>
                                <w:color w:val="DAEEF3" w:themeColor="accent5" w:themeTint="33"/>
                                <w:sz w:val="22"/>
                                <w:szCs w:val="22"/>
                              </w:rPr>
                              <w:t>lange Seiten</w:t>
                            </w:r>
                          </w:p>
                          <w:p w14:paraId="5ED70151" w14:textId="77777777" w:rsidR="00EB66B6" w:rsidRPr="00856B42" w:rsidRDefault="00EB66B6" w:rsidP="00EB66B6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rFonts w:ascii="Gill Sans Nova Cond XBd" w:hAnsi="Gill Sans Nova Cond XBd"/>
                                <w:color w:val="DAEEF3" w:themeColor="accent5" w:themeTint="33"/>
                                <w:sz w:val="22"/>
                                <w:szCs w:val="22"/>
                              </w:rPr>
                            </w:pPr>
                            <w:r w:rsidRPr="00856B42">
                              <w:rPr>
                                <w:rFonts w:ascii="Gill Sans Nova Cond XBd" w:hAnsi="Gill Sans Nova Cond XBd"/>
                                <w:color w:val="DAEEF3" w:themeColor="accent5" w:themeTint="33"/>
                                <w:sz w:val="22"/>
                                <w:szCs w:val="22"/>
                              </w:rPr>
                              <w:t>vier rechte Winkel</w:t>
                            </w:r>
                          </w:p>
                          <w:p w14:paraId="795A5E75" w14:textId="77777777" w:rsidR="00EB66B6" w:rsidRPr="00856B42" w:rsidRDefault="00EB66B6" w:rsidP="00EB66B6">
                            <w:pPr>
                              <w:pStyle w:val="Fuzeile"/>
                              <w:rPr>
                                <w:rFonts w:ascii="Brush Script MT" w:hAnsi="Brush Script MT"/>
                                <w:sz w:val="22"/>
                                <w:szCs w:val="22"/>
                              </w:rPr>
                            </w:pPr>
                          </w:p>
                          <w:p w14:paraId="1AE6AD23" w14:textId="77777777" w:rsidR="00EB66B6" w:rsidRDefault="00EB66B6" w:rsidP="00EB66B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Textfeld 898" o:spid="_x0000_s1057" type="#_x0000_t202" style="position:absolute;left:4572;top:16383;width:8001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" filled="f" stroked="f" strokeweight=".5pt">
                      <v:textbox>
                        <w:txbxContent>
                          <w:p w14:paraId="1A396A07" w14:textId="77777777" w:rsidR="00EB66B6" w:rsidRPr="002144FD" w:rsidRDefault="00EB66B6" w:rsidP="00EB66B6">
                            <w:pPr>
                              <w:pStyle w:val="Fuzeile"/>
                              <w:jc w:val="both"/>
                              <w:rPr>
                                <w:rFonts w:ascii="Arial Narrow" w:hAnsi="Arial Narrow"/>
                                <w:color w:val="4BACC6" w:themeColor="accent5"/>
                                <w:sz w:val="28"/>
                                <w:szCs w:val="28"/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44FD">
                              <w:rPr>
                                <w:rFonts w:ascii="Arial Narrow" w:hAnsi="Arial Narrow"/>
                                <w:color w:val="4BACC6" w:themeColor="accent5"/>
                                <w:sz w:val="28"/>
                                <w:szCs w:val="28"/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Dreieck</w:t>
                            </w:r>
                          </w:p>
                          <w:p w14:paraId="27A54CA9" w14:textId="77777777" w:rsidR="00EB66B6" w:rsidRDefault="00EB66B6" w:rsidP="00EB66B6"/>
                        </w:txbxContent>
                      </v:textbox>
                    </v:shape>
                    <v:shape id="Textfeld 900" o:spid="_x0000_s1058" type="#_x0000_t202" style="position:absolute;left:26606;top:16383;width:14224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" filled="f" stroked="f" strokeweight=".5pt">
                      <v:textbox>
                        <w:txbxContent>
                          <w:p w14:paraId="7E1CD045" w14:textId="77777777" w:rsidR="00EB66B6" w:rsidRPr="002144FD" w:rsidRDefault="00EB66B6" w:rsidP="00EB66B6">
                            <w:pPr>
                              <w:pStyle w:val="Fuzeile"/>
                              <w:jc w:val="both"/>
                              <w:rPr>
                                <w:rFonts w:ascii="Arial Narrow" w:hAnsi="Arial Narrow"/>
                                <w:color w:val="4BACC6" w:themeColor="accent5"/>
                                <w:sz w:val="28"/>
                                <w:szCs w:val="28"/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4BACC6" w:themeColor="accent5"/>
                                <w:sz w:val="28"/>
                                <w:szCs w:val="28"/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Parallelogramm</w:t>
                            </w:r>
                          </w:p>
                          <w:p w14:paraId="326EEA7E" w14:textId="77777777" w:rsidR="00EB66B6" w:rsidRDefault="00EB66B6" w:rsidP="00EB66B6"/>
                        </w:txbxContent>
                      </v:textbox>
                    </v:shape>
                  </v:group>
                </v:group>
                <v:group id="Gruppieren 910" o:spid="_x0000_s1059" style="position:absolute;top:19240;width:46863;height:32512" coordsize="46863,3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group id="Gruppieren 909" o:spid="_x0000_s1060" style="position:absolute;top:16510;width:17780;height:15176" coordsize="17780,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  <v:rect id="Rechteck 901" o:spid="_x0000_s1061" style="position:absolute;left:3619;top:1016;width:14161;height:14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" filled="f" stroked="f" strokeweight="2pt">
                      <v:textbox>
                        <w:txbxContent>
                          <w:p w14:paraId="3AFA9C17" w14:textId="77777777" w:rsidR="00EB66B6" w:rsidRPr="008501B8" w:rsidRDefault="007845DE" w:rsidP="00EB66B6">
                            <w:pPr>
                              <w:pStyle w:val="Fuzeile"/>
                              <w:ind w:left="284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- e</w:t>
                            </w:r>
                            <w:r w:rsidR="00EB66B6" w:rsidRPr="008501B8">
                              <w:rPr>
                                <w:color w:val="FFFFFF" w:themeColor="background1"/>
                                <w:sz w:val="20"/>
                              </w:rPr>
                              <w:t>ndlose Randlinie.</w:t>
                            </w:r>
                          </w:p>
                          <w:p w14:paraId="3B42F473" w14:textId="77777777" w:rsidR="00EB66B6" w:rsidRPr="008501B8" w:rsidRDefault="007845DE" w:rsidP="00EB66B6">
                            <w:pPr>
                              <w:pStyle w:val="Fuzeile"/>
                              <w:numPr>
                                <w:ilvl w:val="0"/>
                                <w:numId w:val="23"/>
                              </w:numPr>
                              <w:ind w:left="284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j</w:t>
                            </w:r>
                            <w:r w:rsidR="00EB66B6" w:rsidRPr="008501B8">
                              <w:rPr>
                                <w:color w:val="FFFFFF" w:themeColor="background1"/>
                                <w:sz w:val="20"/>
                              </w:rPr>
                              <w:t>eder Punkt auf der Kreislinie hat immer den gleichen Abstand vom Mittelpunkt</w:t>
                            </w:r>
                          </w:p>
                          <w:p w14:paraId="12A8AE4E" w14:textId="77777777" w:rsidR="00EB66B6" w:rsidRDefault="00EB66B6" w:rsidP="00EB66B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hteck 902" o:spid="_x0000_s1062" style="position:absolute;width:2476;height:12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" filled="f" stroked="f" strokeweight="2pt">
                      <v:textbox>
                        <w:txbxContent>
                          <w:p w14:paraId="14B17A71" w14:textId="77777777" w:rsidR="00EB66B6" w:rsidRPr="008501B8" w:rsidRDefault="00EB66B6" w:rsidP="00EB66B6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501B8">
                              <w:rPr>
                                <w:b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KREIS</w:t>
                            </w:r>
                          </w:p>
                        </w:txbxContent>
                      </v:textbox>
                    </v:rect>
                  </v:group>
                  <v:group id="Gruppieren 908" o:spid="_x0000_s1063" style="position:absolute;left:26479;width:20384;height:32512" coordsize="20383,3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  <v:rect id="Rechteck 903" o:spid="_x0000_s1064" style="position:absolute;top:20637;width:14414;height:11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" filled="f" stroked="f" strokeweight="2pt">
                      <v:textbox>
                        <w:txbxContent>
                          <w:p w14:paraId="28A921B7" w14:textId="77777777" w:rsidR="00EB66B6" w:rsidRPr="002763D8" w:rsidRDefault="007845DE" w:rsidP="00F5701F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jc w:val="left"/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>z</w:t>
                            </w:r>
                            <w:r w:rsidR="00EB66B6" w:rsidRPr="002763D8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>wei Seiten sind parallel (Grundseiten)</w:t>
                            </w:r>
                          </w:p>
                          <w:p w14:paraId="7B7F3155" w14:textId="77777777" w:rsidR="00EB66B6" w:rsidRPr="002763D8" w:rsidRDefault="007845DE" w:rsidP="00F5701F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jc w:val="left"/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>die</w:t>
                            </w:r>
                            <w:r w:rsidR="00EB66B6" w:rsidRPr="002763D8"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 xml:space="preserve"> anderen</w:t>
                            </w:r>
                            <w:r>
                              <w:rPr>
                                <w:rFonts w:ascii="Arial Narrow" w:hAnsi="Arial Narrow"/>
                                <w:color w:val="215868" w:themeColor="accent5" w:themeShade="80"/>
                              </w:rPr>
                              <w:t xml:space="preserve"> zwei Seiten nennt man Schenkel</w:t>
                            </w:r>
                          </w:p>
                          <w:p w14:paraId="5994917F" w14:textId="77777777" w:rsidR="00EB66B6" w:rsidRDefault="00EB66B6" w:rsidP="00EB66B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group id="Gruppieren 907" o:spid="_x0000_s1065" style="position:absolute;left:1905;width:18478;height:19113" coordsize="18478,1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    <v:rect id="Rechteck 899" o:spid="_x0000_s1066" style="position:absolute;width:14922;height:13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" filled="f" stroked="f" strokeweight="2pt">
                        <v:textbox>
                          <w:txbxContent>
                            <w:p w14:paraId="69522B47" w14:textId="77777777" w:rsidR="00EB66B6" w:rsidRPr="00132FA5" w:rsidRDefault="007845DE" w:rsidP="00F5701F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rPr>
                                  <w:color w:val="EEECE1" w:themeColor="background2"/>
                                </w:rPr>
                              </w:pPr>
                              <w:r>
                                <w:rPr>
                                  <w:color w:val="EEECE1" w:themeColor="background2"/>
                                </w:rPr>
                                <w:t>v</w:t>
                              </w:r>
                              <w:r w:rsidR="00EB66B6" w:rsidRPr="00132FA5">
                                <w:rPr>
                                  <w:color w:val="EEECE1" w:themeColor="background2"/>
                                </w:rPr>
                                <w:t>ier Seiten</w:t>
                              </w:r>
                            </w:p>
                            <w:p w14:paraId="10532DDE" w14:textId="77777777" w:rsidR="00EB66B6" w:rsidRPr="00132FA5" w:rsidRDefault="007845DE" w:rsidP="00F5701F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rPr>
                                  <w:color w:val="EEECE1" w:themeColor="background2"/>
                                </w:rPr>
                              </w:pPr>
                              <w:r>
                                <w:rPr>
                                  <w:color w:val="EEECE1" w:themeColor="background2"/>
                                </w:rPr>
                                <w:t>g</w:t>
                              </w:r>
                              <w:r w:rsidR="00EB66B6" w:rsidRPr="00132FA5">
                                <w:rPr>
                                  <w:color w:val="EEECE1" w:themeColor="background2"/>
                                </w:rPr>
                                <w:t>egenüberl</w:t>
                              </w:r>
                              <w:r>
                                <w:rPr>
                                  <w:color w:val="EEECE1" w:themeColor="background2"/>
                                </w:rPr>
                                <w:t>iegende Seiten sind gleich lang</w:t>
                              </w:r>
                            </w:p>
                            <w:p w14:paraId="621366C7" w14:textId="77777777" w:rsidR="00EB66B6" w:rsidRPr="00132FA5" w:rsidRDefault="007845DE" w:rsidP="00F5701F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rPr>
                                  <w:color w:val="EEECE1" w:themeColor="background2"/>
                                </w:rPr>
                              </w:pPr>
                              <w:r>
                                <w:rPr>
                                  <w:color w:val="EEECE1" w:themeColor="background2"/>
                                </w:rPr>
                                <w:t>g</w:t>
                              </w:r>
                              <w:r w:rsidR="00EB66B6" w:rsidRPr="00132FA5">
                                <w:rPr>
                                  <w:color w:val="EEECE1" w:themeColor="background2"/>
                                </w:rPr>
                                <w:t xml:space="preserve">egenüberliegende </w:t>
                              </w:r>
                              <w:r>
                                <w:rPr>
                                  <w:color w:val="EEECE1" w:themeColor="background2"/>
                                </w:rPr>
                                <w:t>Seiten sind parallel</w:t>
                              </w:r>
                            </w:p>
                            <w:p w14:paraId="1D5AC4ED" w14:textId="77777777" w:rsidR="00EB66B6" w:rsidRDefault="00EB66B6" w:rsidP="00EB66B6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Textfeld 904" o:spid="_x0000_s1067" type="#_x0000_t202" style="position:absolute;left:698;top:15367;width:1778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UzxwAAANw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CCxVTPHAAAA3AAA&#10;AA8AAAAAAAAAAAAAAAAABwIAAGRycy9kb3ducmV2LnhtbFBLBQYAAAAAAwADALcAAAD7AgAAAAA=&#10;" filled="f" stroked="f" strokeweight=".5pt">
                        <v:textbox>
                          <w:txbxContent>
                            <w:p w14:paraId="6E755BD2" w14:textId="77777777" w:rsidR="00EB66B6" w:rsidRPr="002763D8" w:rsidRDefault="00EB66B6" w:rsidP="00EB66B6">
                              <w:pPr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  <w14:ligatures w14:val="historicalDiscretional"/>
                                </w:rPr>
                              </w:pPr>
                              <w:r w:rsidRPr="002763D8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  <w14:ligatures w14:val="historicalDiscretional"/>
                                </w:rPr>
                                <w:t>Trapez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75506A8" wp14:editId="43ED4B0D">
            <wp:extent cx="4495800" cy="52133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rnplakat 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8DF7" w14:textId="77777777" w:rsidR="00EB66B6" w:rsidRDefault="00EB66B6" w:rsidP="00EB66B6">
      <w:pPr>
        <w:pStyle w:val="Textkrper"/>
      </w:pPr>
    </w:p>
    <w:p w14:paraId="25F52781" w14:textId="77777777" w:rsidR="00EB66B6" w:rsidRDefault="00EB66B6" w:rsidP="00EB66B6">
      <w:pPr>
        <w:pStyle w:val="Textkrper"/>
      </w:pPr>
    </w:p>
    <w:p w14:paraId="48F9538F" w14:textId="77777777" w:rsidR="00EB66B6" w:rsidRDefault="00EB66B6" w:rsidP="00EB66B6">
      <w:pPr>
        <w:pStyle w:val="Textkrper"/>
      </w:pPr>
    </w:p>
    <w:p w14:paraId="20076AAB" w14:textId="77777777" w:rsidR="00132FA5" w:rsidRPr="002E389E" w:rsidRDefault="00132FA5" w:rsidP="002E389E">
      <w:pPr>
        <w:pStyle w:val="berschrift3"/>
      </w:pPr>
      <w:r w:rsidRPr="002E389E">
        <w:t>Strukturlegen</w:t>
      </w:r>
    </w:p>
    <w:p w14:paraId="5793F42B" w14:textId="77777777" w:rsidR="00132FA5" w:rsidRPr="002E389E" w:rsidRDefault="00132FA5" w:rsidP="00132FA5">
      <w:pPr>
        <w:pStyle w:val="Textkrper"/>
        <w:ind w:left="720"/>
        <w:rPr>
          <w:b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389E"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164FA68" wp14:editId="19E7229A">
                <wp:simplePos x="0" y="0"/>
                <wp:positionH relativeFrom="column">
                  <wp:posOffset>137160</wp:posOffset>
                </wp:positionH>
                <wp:positionV relativeFrom="paragraph">
                  <wp:posOffset>13336</wp:posOffset>
                </wp:positionV>
                <wp:extent cx="5860987" cy="2076450"/>
                <wp:effectExtent l="57150" t="38100" r="26035" b="95250"/>
                <wp:wrapNone/>
                <wp:docPr id="507" name="Gruppieren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987" cy="2076450"/>
                          <a:chOff x="0" y="0"/>
                          <a:chExt cx="5860987" cy="2372008"/>
                        </a:xfrm>
                      </wpg:grpSpPr>
                      <wps:wsp>
                        <wps:cNvPr id="488" name="Abgerundetes Rechteck 488"/>
                        <wps:cNvSpPr/>
                        <wps:spPr>
                          <a:xfrm>
                            <a:off x="0" y="0"/>
                            <a:ext cx="4457700" cy="2372008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031797" w14:textId="77777777" w:rsidR="00132FA5" w:rsidRPr="002E389E" w:rsidRDefault="00132FA5" w:rsidP="002E389E">
                              <w:pPr>
                                <w:pStyle w:val="TabelleKopflinks"/>
                              </w:pPr>
                              <w:r w:rsidRPr="002E389E">
                                <w:t>Arbeitsauftrag:</w:t>
                              </w:r>
                            </w:p>
                            <w:p w14:paraId="09ACE103" w14:textId="74CAC7ED" w:rsidR="00132FA5" w:rsidRPr="002E389E" w:rsidRDefault="00132FA5" w:rsidP="00F5701F">
                              <w:pPr>
                                <w:pStyle w:val="Textkrper"/>
                                <w:numPr>
                                  <w:ilvl w:val="0"/>
                                  <w:numId w:val="39"/>
                                </w:numPr>
                                <w:spacing w:line="276" w:lineRule="auto"/>
                              </w:pPr>
                              <w:r w:rsidRPr="002E389E">
                                <w:t>Sammeln Sie mit</w:t>
                              </w:r>
                              <w:r w:rsidR="00E76E58">
                                <w:t xml:space="preserve"> einer Partnerin oder</w:t>
                              </w:r>
                              <w:r w:rsidRPr="002E389E">
                                <w:t xml:space="preserve"> einem Partner mindestens 20 Begriffe, die mit den Flächen, ihren Eigenschaften und dem Zeichnen von Flächen zu</w:t>
                              </w:r>
                              <w:r w:rsidR="007845DE">
                                <w:t xml:space="preserve"> tun</w:t>
                              </w:r>
                              <w:r w:rsidRPr="002E389E">
                                <w:t xml:space="preserve"> haben.</w:t>
                              </w:r>
                            </w:p>
                            <w:p w14:paraId="4840EBCF" w14:textId="77777777" w:rsidR="00132FA5" w:rsidRPr="002E389E" w:rsidRDefault="00132FA5" w:rsidP="00F5701F">
                              <w:pPr>
                                <w:pStyle w:val="Textkrper"/>
                                <w:numPr>
                                  <w:ilvl w:val="0"/>
                                  <w:numId w:val="39"/>
                                </w:numPr>
                                <w:spacing w:line="276" w:lineRule="auto"/>
                              </w:pPr>
                              <w:r w:rsidRPr="002E389E">
                                <w:t xml:space="preserve">Notieren Sie jeweils jeden Begriff auf extra Kärtchen. </w:t>
                              </w:r>
                            </w:p>
                            <w:p w14:paraId="7DA3351E" w14:textId="77777777" w:rsidR="00132FA5" w:rsidRPr="002E389E" w:rsidRDefault="00132FA5" w:rsidP="00F5701F">
                              <w:pPr>
                                <w:pStyle w:val="Textkrper"/>
                                <w:numPr>
                                  <w:ilvl w:val="0"/>
                                  <w:numId w:val="39"/>
                                </w:numPr>
                                <w:spacing w:line="276" w:lineRule="auto"/>
                              </w:pPr>
                              <w:r w:rsidRPr="002E389E">
                                <w:t xml:space="preserve">Bringen Sie die Begriffe in eine für Sie sinnvolle Struktur. </w:t>
                              </w:r>
                            </w:p>
                            <w:p w14:paraId="7939C6B1" w14:textId="3B66D19F" w:rsidR="00132FA5" w:rsidRPr="002E389E" w:rsidRDefault="00132FA5" w:rsidP="00F5701F">
                              <w:pPr>
                                <w:pStyle w:val="Textkrper"/>
                                <w:numPr>
                                  <w:ilvl w:val="0"/>
                                  <w:numId w:val="39"/>
                                </w:numPr>
                                <w:spacing w:line="276" w:lineRule="auto"/>
                              </w:pPr>
                              <w:r w:rsidRPr="002E389E">
                                <w:t xml:space="preserve">Erklären Sie </w:t>
                              </w:r>
                              <w:r w:rsidR="00E76E58">
                                <w:t xml:space="preserve">Ihrer Partnerin oder </w:t>
                              </w:r>
                              <w:r w:rsidRPr="002E389E">
                                <w:t xml:space="preserve">Ihrem Partner die gelegte Struktur. </w:t>
                              </w:r>
                            </w:p>
                            <w:p w14:paraId="38886BD0" w14:textId="77777777" w:rsidR="00132FA5" w:rsidRPr="002E389E" w:rsidRDefault="00132FA5" w:rsidP="002E389E">
                              <w:pPr>
                                <w:pStyle w:val="Textkrper"/>
                                <w:numPr>
                                  <w:ilvl w:val="0"/>
                                  <w:numId w:val="39"/>
                                </w:numPr>
                                <w:spacing w:line="276" w:lineRule="auto"/>
                              </w:pPr>
                              <w:r w:rsidRPr="002E389E">
                                <w:t xml:space="preserve">Sicheren Sie Ihre Struktur mit einem Foto.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eschweifte Klammer rechts 505"/>
                        <wps:cNvSpPr/>
                        <wps:spPr>
                          <a:xfrm>
                            <a:off x="4454305" y="253497"/>
                            <a:ext cx="331583" cy="1919335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Textfeld 506"/>
                        <wps:cNvSpPr txBox="1"/>
                        <wps:spPr>
                          <a:xfrm>
                            <a:off x="4843604" y="642796"/>
                            <a:ext cx="1017383" cy="1176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5527B6" w14:textId="77777777" w:rsidR="00132FA5" w:rsidRPr="002E389E" w:rsidRDefault="00132FA5" w:rsidP="00132FA5">
                              <w:pPr>
                                <w:pStyle w:val="Textkrper"/>
                                <w:rPr>
                                  <w:color w:val="C00000"/>
                                </w:rPr>
                              </w:pPr>
                              <w:r w:rsidRPr="002E389E">
                                <w:rPr>
                                  <w:color w:val="C00000"/>
                                </w:rPr>
                                <w:t xml:space="preserve">Individuelle Lösungsmöglichkeiten – zeigen Sie Ihre Lösungen Ihrer Lehrkraft. </w:t>
                              </w:r>
                            </w:p>
                            <w:p w14:paraId="0DE15C7E" w14:textId="77777777" w:rsidR="00132FA5" w:rsidRDefault="00132FA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4FA68" id="Gruppieren 507" o:spid="_x0000_s1068" style="position:absolute;left:0;text-align:left;margin-left:10.8pt;margin-top:1.05pt;width:461.5pt;height:163.5pt;z-index:251760640;mso-height-relative:margin" coordsize="58609,2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">
                <v:roundrect id="Abgerundetes Rechteck 488" o:spid="_x0000_s1069" style="position:absolute;width:44577;height:237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58031797" w14:textId="77777777" w:rsidR="00132FA5" w:rsidRPr="002E389E" w:rsidRDefault="00132FA5" w:rsidP="002E389E">
                        <w:pPr>
                          <w:pStyle w:val="TabelleKopflinks"/>
                        </w:pPr>
                        <w:r w:rsidRPr="002E389E">
                          <w:t>Arbeitsauftrag:</w:t>
                        </w:r>
                      </w:p>
                      <w:p w14:paraId="09ACE103" w14:textId="74CAC7ED" w:rsidR="00132FA5" w:rsidRPr="002E389E" w:rsidRDefault="00132FA5" w:rsidP="00F5701F">
                        <w:pPr>
                          <w:pStyle w:val="Textkrper"/>
                          <w:numPr>
                            <w:ilvl w:val="0"/>
                            <w:numId w:val="39"/>
                          </w:numPr>
                          <w:spacing w:line="276" w:lineRule="auto"/>
                        </w:pPr>
                        <w:r w:rsidRPr="002E389E">
                          <w:t>Sammeln Sie mit</w:t>
                        </w:r>
                        <w:r w:rsidR="00E76E58">
                          <w:t xml:space="preserve"> einer Partnerin oder</w:t>
                        </w:r>
                        <w:r w:rsidRPr="002E389E">
                          <w:t xml:space="preserve"> einem Partner mindestens 20 Begriffe, die mit den Flächen, ihren Eigenschaften und dem Zeichnen von Flächen zu</w:t>
                        </w:r>
                        <w:r w:rsidR="007845DE">
                          <w:t xml:space="preserve"> tun</w:t>
                        </w:r>
                        <w:r w:rsidRPr="002E389E">
                          <w:t xml:space="preserve"> haben.</w:t>
                        </w:r>
                      </w:p>
                      <w:p w14:paraId="4840EBCF" w14:textId="77777777" w:rsidR="00132FA5" w:rsidRPr="002E389E" w:rsidRDefault="00132FA5" w:rsidP="00F5701F">
                        <w:pPr>
                          <w:pStyle w:val="Textkrper"/>
                          <w:numPr>
                            <w:ilvl w:val="0"/>
                            <w:numId w:val="39"/>
                          </w:numPr>
                          <w:spacing w:line="276" w:lineRule="auto"/>
                        </w:pPr>
                        <w:r w:rsidRPr="002E389E">
                          <w:t xml:space="preserve">Notieren Sie jeweils jeden Begriff auf extra Kärtchen. </w:t>
                        </w:r>
                      </w:p>
                      <w:p w14:paraId="7DA3351E" w14:textId="77777777" w:rsidR="00132FA5" w:rsidRPr="002E389E" w:rsidRDefault="00132FA5" w:rsidP="00F5701F">
                        <w:pPr>
                          <w:pStyle w:val="Textkrper"/>
                          <w:numPr>
                            <w:ilvl w:val="0"/>
                            <w:numId w:val="39"/>
                          </w:numPr>
                          <w:spacing w:line="276" w:lineRule="auto"/>
                        </w:pPr>
                        <w:r w:rsidRPr="002E389E">
                          <w:t xml:space="preserve">Bringen Sie die Begriffe in eine für Sie sinnvolle Struktur. </w:t>
                        </w:r>
                      </w:p>
                      <w:p w14:paraId="7939C6B1" w14:textId="3B66D19F" w:rsidR="00132FA5" w:rsidRPr="002E389E" w:rsidRDefault="00132FA5" w:rsidP="00F5701F">
                        <w:pPr>
                          <w:pStyle w:val="Textkrper"/>
                          <w:numPr>
                            <w:ilvl w:val="0"/>
                            <w:numId w:val="39"/>
                          </w:numPr>
                          <w:spacing w:line="276" w:lineRule="auto"/>
                        </w:pPr>
                        <w:r w:rsidRPr="002E389E">
                          <w:t xml:space="preserve">Erklären Sie </w:t>
                        </w:r>
                        <w:r w:rsidR="00E76E58">
                          <w:t xml:space="preserve">Ihrer Partnerin oder </w:t>
                        </w:r>
                        <w:r w:rsidRPr="002E389E">
                          <w:t xml:space="preserve">Ihrem Partner die gelegte Struktur. </w:t>
                        </w:r>
                      </w:p>
                      <w:p w14:paraId="38886BD0" w14:textId="77777777" w:rsidR="00132FA5" w:rsidRPr="002E389E" w:rsidRDefault="00132FA5" w:rsidP="002E389E">
                        <w:pPr>
                          <w:pStyle w:val="Textkrper"/>
                          <w:numPr>
                            <w:ilvl w:val="0"/>
                            <w:numId w:val="39"/>
                          </w:numPr>
                          <w:spacing w:line="276" w:lineRule="auto"/>
                        </w:pPr>
                        <w:r w:rsidRPr="002E389E">
                          <w:t xml:space="preserve">Sicheren Sie Ihre Struktur mit einem Foto. </w:t>
                        </w:r>
                      </w:p>
                    </w:txbxContent>
                  </v:textbox>
                </v:roundre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505" o:spid="_x0000_s1070" type="#_x0000_t88" style="position:absolute;left:44543;top:2534;width:3315;height:19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" adj="311" strokecolor="#bc4542 [3045]"/>
                <v:shape id="Textfeld 506" o:spid="_x0000_s1071" type="#_x0000_t202" style="position:absolute;left:48436;top:6427;width:10173;height:1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" fillcolor="white [3201]" strokeweight=".5pt">
                  <v:textbox>
                    <w:txbxContent>
                      <w:p w14:paraId="705527B6" w14:textId="77777777" w:rsidR="00132FA5" w:rsidRPr="002E389E" w:rsidRDefault="00132FA5" w:rsidP="00132FA5">
                        <w:pPr>
                          <w:pStyle w:val="Textkrper"/>
                          <w:rPr>
                            <w:color w:val="C00000"/>
                          </w:rPr>
                        </w:pPr>
                        <w:r w:rsidRPr="002E389E">
                          <w:rPr>
                            <w:color w:val="C00000"/>
                          </w:rPr>
                          <w:t xml:space="preserve">Individuelle Lösungsmöglichkeiten – zeigen Sie Ihre Lösungen Ihrer Lehrkraft. </w:t>
                        </w:r>
                      </w:p>
                      <w:p w14:paraId="0DE15C7E" w14:textId="77777777" w:rsidR="00132FA5" w:rsidRDefault="00132FA5"/>
                    </w:txbxContent>
                  </v:textbox>
                </v:shape>
              </v:group>
            </w:pict>
          </mc:Fallback>
        </mc:AlternateContent>
      </w:r>
    </w:p>
    <w:p w14:paraId="620AEB7D" w14:textId="77777777" w:rsidR="00132FA5" w:rsidRDefault="00132FA5" w:rsidP="00132FA5">
      <w:pPr>
        <w:pStyle w:val="Textkrper"/>
      </w:pPr>
    </w:p>
    <w:p w14:paraId="57F8FA64" w14:textId="77777777" w:rsidR="00132FA5" w:rsidRDefault="00132FA5" w:rsidP="00132FA5">
      <w:pPr>
        <w:pStyle w:val="Textkrper"/>
      </w:pPr>
    </w:p>
    <w:p w14:paraId="05AAC252" w14:textId="77777777" w:rsidR="00132FA5" w:rsidRDefault="00132FA5" w:rsidP="00132FA5">
      <w:pPr>
        <w:pStyle w:val="Textkrper"/>
      </w:pPr>
    </w:p>
    <w:p w14:paraId="02ED7E2A" w14:textId="77777777" w:rsidR="00132FA5" w:rsidRDefault="00132FA5" w:rsidP="00132FA5">
      <w:pPr>
        <w:pStyle w:val="Textkrper"/>
      </w:pPr>
    </w:p>
    <w:p w14:paraId="6C0DB17A" w14:textId="77777777" w:rsidR="00132FA5" w:rsidRDefault="00132FA5" w:rsidP="00132FA5">
      <w:pPr>
        <w:pStyle w:val="Textkrper"/>
      </w:pPr>
    </w:p>
    <w:p w14:paraId="645E7335" w14:textId="77777777" w:rsidR="00132FA5" w:rsidRDefault="00132FA5" w:rsidP="00132FA5">
      <w:pPr>
        <w:pStyle w:val="Textkrper"/>
      </w:pPr>
    </w:p>
    <w:p w14:paraId="16769997" w14:textId="77777777" w:rsidR="00132FA5" w:rsidRDefault="00132FA5" w:rsidP="00132FA5">
      <w:pPr>
        <w:pStyle w:val="Textkrper"/>
      </w:pPr>
    </w:p>
    <w:p w14:paraId="5EEEE775" w14:textId="77777777" w:rsidR="00132FA5" w:rsidRDefault="00132FA5" w:rsidP="00132FA5">
      <w:pPr>
        <w:pStyle w:val="Textkrper"/>
      </w:pPr>
    </w:p>
    <w:p w14:paraId="0E3256CA" w14:textId="77777777" w:rsidR="00132FA5" w:rsidRDefault="00132FA5" w:rsidP="00132FA5">
      <w:pPr>
        <w:pStyle w:val="Textkrper"/>
      </w:pPr>
    </w:p>
    <w:p w14:paraId="3C382A59" w14:textId="77777777" w:rsidR="00132FA5" w:rsidRDefault="00132FA5" w:rsidP="00132FA5">
      <w:pPr>
        <w:pStyle w:val="Textkrper"/>
      </w:pPr>
    </w:p>
    <w:p w14:paraId="51BD5D31" w14:textId="77777777" w:rsidR="00132FA5" w:rsidRDefault="00132FA5" w:rsidP="00132FA5">
      <w:pPr>
        <w:pStyle w:val="Textkrper"/>
      </w:pPr>
    </w:p>
    <w:p w14:paraId="68ACF7DE" w14:textId="77777777" w:rsidR="00132FA5" w:rsidRDefault="00132FA5" w:rsidP="00132FA5">
      <w:pPr>
        <w:pStyle w:val="Textkrper"/>
      </w:pPr>
    </w:p>
    <w:p w14:paraId="4EADDC09" w14:textId="77777777" w:rsidR="00132FA5" w:rsidRDefault="00132FA5" w:rsidP="00132FA5">
      <w:pPr>
        <w:pStyle w:val="Textkrper"/>
      </w:pPr>
    </w:p>
    <w:p w14:paraId="7EDF1DAE" w14:textId="77777777" w:rsidR="00EB66B6" w:rsidRPr="00FE653E" w:rsidRDefault="00EB66B6" w:rsidP="00EB66B6">
      <w:pPr>
        <w:pStyle w:val="Textkrper"/>
      </w:pPr>
    </w:p>
    <w:p w14:paraId="5082A94D" w14:textId="77777777" w:rsidR="00EB66B6" w:rsidRPr="00FE653E" w:rsidRDefault="00EB66B6" w:rsidP="00EB66B6">
      <w:pPr>
        <w:pStyle w:val="Textkrper"/>
      </w:pPr>
    </w:p>
    <w:p w14:paraId="3FA5CA03" w14:textId="77777777" w:rsidR="00F90E77" w:rsidRPr="00FE653E" w:rsidRDefault="00F90E77" w:rsidP="00853223"/>
    <w:sectPr w:rsidR="00F90E77" w:rsidRPr="00FE653E" w:rsidSect="00BF021C">
      <w:headerReference w:type="default" r:id="rId34"/>
      <w:footerReference w:type="default" r:id="rId35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A2CE8" w14:textId="77777777" w:rsidR="00700A8D" w:rsidRDefault="00700A8D" w:rsidP="001E03DE">
      <w:r>
        <w:separator/>
      </w:r>
    </w:p>
  </w:endnote>
  <w:endnote w:type="continuationSeparator" w:id="0">
    <w:p w14:paraId="25217E9B" w14:textId="77777777" w:rsidR="00700A8D" w:rsidRDefault="00700A8D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orbe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orbel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ill Sans Nova Cond XBd">
    <w:altName w:val="Franklin Gothic Demi Cond"/>
    <w:panose1 w:val="020B0A06020104020203"/>
    <w:charset w:val="00"/>
    <w:family w:val="swiss"/>
    <w:pitch w:val="variable"/>
    <w:sig w:usb0="8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20AD7" w14:textId="6EFD3ED1" w:rsidR="00DA68DC" w:rsidRPr="002E2050" w:rsidRDefault="00DA68DC" w:rsidP="002E2050">
    <w:pPr>
      <w:pStyle w:val="Fuzeile"/>
    </w:pPr>
    <w:r w:rsidRPr="00595C5A">
      <w:t xml:space="preserve">© </w:t>
    </w:r>
    <w:r w:rsidR="005534C6">
      <w:t>Zentrum für Schulqualität und Lehrerbildung 20</w:t>
    </w:r>
    <w:r w:rsidR="00153FEA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4EDCD" w14:textId="77777777" w:rsidR="00700A8D" w:rsidRDefault="00700A8D" w:rsidP="001E03DE">
      <w:r>
        <w:separator/>
      </w:r>
    </w:p>
  </w:footnote>
  <w:footnote w:type="continuationSeparator" w:id="0">
    <w:p w14:paraId="0D1457B3" w14:textId="77777777" w:rsidR="00700A8D" w:rsidRDefault="00700A8D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0B5EA" w14:textId="77777777" w:rsidR="00DA68DC" w:rsidRPr="006A1C37" w:rsidRDefault="005534C6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60F8A6" wp14:editId="562FE83F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8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9D3B9" w14:textId="77777777" w:rsidR="005534C6" w:rsidRDefault="005534C6" w:rsidP="005534C6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" name="Grafik 8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2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0F8A6" id="Gruppieren 457" o:spid="_x0000_s1072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73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<v:textbox>
                  <w:txbxContent>
                    <w:p w14:paraId="5419D3B9" w14:textId="77777777" w:rsidR="005534C6" w:rsidRDefault="005534C6" w:rsidP="005534C6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81" o:spid="_x0000_s1074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">
                <v:imagedata r:id="rId2" o:title=""/>
              </v:shape>
              <v:line id="Gerade Verbindung 460" o:spid="_x0000_s1075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C7587"/>
    <w:multiLevelType w:val="hybridMultilevel"/>
    <w:tmpl w:val="E482E328"/>
    <w:lvl w:ilvl="0" w:tplc="B1B2677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927D7"/>
    <w:multiLevelType w:val="hybridMultilevel"/>
    <w:tmpl w:val="3E84A91E"/>
    <w:lvl w:ilvl="0" w:tplc="3B70A20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0B6145"/>
    <w:multiLevelType w:val="hybridMultilevel"/>
    <w:tmpl w:val="9DA2F0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6C7C6B"/>
    <w:multiLevelType w:val="hybridMultilevel"/>
    <w:tmpl w:val="E7BEE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30284"/>
    <w:multiLevelType w:val="hybridMultilevel"/>
    <w:tmpl w:val="7EB8F4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E650875"/>
    <w:multiLevelType w:val="hybridMultilevel"/>
    <w:tmpl w:val="3E84A91E"/>
    <w:lvl w:ilvl="0" w:tplc="3B70A20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1A035A"/>
    <w:multiLevelType w:val="hybridMultilevel"/>
    <w:tmpl w:val="EB189A3C"/>
    <w:lvl w:ilvl="0" w:tplc="72FA6C9A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C61FE1"/>
    <w:multiLevelType w:val="hybridMultilevel"/>
    <w:tmpl w:val="E482E328"/>
    <w:lvl w:ilvl="0" w:tplc="B1B2677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6" w15:restartNumberingAfterBreak="0">
    <w:nsid w:val="421A1FE0"/>
    <w:multiLevelType w:val="hybridMultilevel"/>
    <w:tmpl w:val="A40AA1B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06068A"/>
    <w:multiLevelType w:val="hybridMultilevel"/>
    <w:tmpl w:val="A40E3D48"/>
    <w:lvl w:ilvl="0" w:tplc="D89A13CA">
      <w:start w:val="1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9" w15:restartNumberingAfterBreak="0">
    <w:nsid w:val="44C1505C"/>
    <w:multiLevelType w:val="hybridMultilevel"/>
    <w:tmpl w:val="3A203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7A54BF1"/>
    <w:multiLevelType w:val="hybridMultilevel"/>
    <w:tmpl w:val="23642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03E1910"/>
    <w:multiLevelType w:val="hybridMultilevel"/>
    <w:tmpl w:val="78666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E757E8"/>
    <w:multiLevelType w:val="hybridMultilevel"/>
    <w:tmpl w:val="569C24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9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453875"/>
    <w:multiLevelType w:val="hybridMultilevel"/>
    <w:tmpl w:val="C464A4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DF1ED1"/>
    <w:multiLevelType w:val="hybridMultilevel"/>
    <w:tmpl w:val="FE908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3149D"/>
    <w:multiLevelType w:val="hybridMultilevel"/>
    <w:tmpl w:val="E7880218"/>
    <w:lvl w:ilvl="0" w:tplc="E4FE9CB2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B0F40CC"/>
    <w:multiLevelType w:val="hybridMultilevel"/>
    <w:tmpl w:val="0D3AE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20139"/>
    <w:multiLevelType w:val="hybridMultilevel"/>
    <w:tmpl w:val="32241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9"/>
  </w:num>
  <w:num w:numId="4">
    <w:abstractNumId w:val="32"/>
  </w:num>
  <w:num w:numId="5">
    <w:abstractNumId w:val="25"/>
  </w:num>
  <w:num w:numId="6">
    <w:abstractNumId w:val="40"/>
  </w:num>
  <w:num w:numId="7">
    <w:abstractNumId w:val="31"/>
  </w:num>
  <w:num w:numId="8">
    <w:abstractNumId w:val="1"/>
  </w:num>
  <w:num w:numId="9">
    <w:abstractNumId w:val="18"/>
  </w:num>
  <w:num w:numId="10">
    <w:abstractNumId w:val="11"/>
  </w:num>
  <w:num w:numId="11">
    <w:abstractNumId w:val="37"/>
  </w:num>
  <w:num w:numId="12">
    <w:abstractNumId w:val="20"/>
  </w:num>
  <w:num w:numId="13">
    <w:abstractNumId w:val="23"/>
  </w:num>
  <w:num w:numId="14">
    <w:abstractNumId w:val="9"/>
  </w:num>
  <w:num w:numId="15">
    <w:abstractNumId w:val="0"/>
  </w:num>
  <w:num w:numId="16">
    <w:abstractNumId w:val="10"/>
  </w:num>
  <w:num w:numId="17">
    <w:abstractNumId w:val="2"/>
  </w:num>
  <w:num w:numId="18">
    <w:abstractNumId w:val="30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</w:num>
  <w:num w:numId="21">
    <w:abstractNumId w:val="36"/>
  </w:num>
  <w:num w:numId="22">
    <w:abstractNumId w:val="24"/>
  </w:num>
  <w:num w:numId="23">
    <w:abstractNumId w:val="4"/>
  </w:num>
  <w:num w:numId="24">
    <w:abstractNumId w:val="12"/>
  </w:num>
  <w:num w:numId="25">
    <w:abstractNumId w:val="13"/>
  </w:num>
  <w:num w:numId="26">
    <w:abstractNumId w:val="17"/>
  </w:num>
  <w:num w:numId="27">
    <w:abstractNumId w:val="6"/>
  </w:num>
  <w:num w:numId="28">
    <w:abstractNumId w:val="16"/>
  </w:num>
  <w:num w:numId="29">
    <w:abstractNumId w:val="34"/>
  </w:num>
  <w:num w:numId="30">
    <w:abstractNumId w:val="14"/>
  </w:num>
  <w:num w:numId="31">
    <w:abstractNumId w:val="8"/>
  </w:num>
  <w:num w:numId="32">
    <w:abstractNumId w:val="38"/>
  </w:num>
  <w:num w:numId="33">
    <w:abstractNumId w:val="22"/>
  </w:num>
  <w:num w:numId="34">
    <w:abstractNumId w:val="26"/>
  </w:num>
  <w:num w:numId="35">
    <w:abstractNumId w:val="7"/>
  </w:num>
  <w:num w:numId="36">
    <w:abstractNumId w:val="27"/>
  </w:num>
  <w:num w:numId="37">
    <w:abstractNumId w:val="33"/>
  </w:num>
  <w:num w:numId="38">
    <w:abstractNumId w:val="5"/>
  </w:num>
  <w:num w:numId="39">
    <w:abstractNumId w:val="3"/>
  </w:num>
  <w:num w:numId="40">
    <w:abstractNumId w:val="19"/>
  </w:num>
  <w:num w:numId="41">
    <w:abstractNumId w:val="3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24E63"/>
    <w:rsid w:val="000337BE"/>
    <w:rsid w:val="000343DC"/>
    <w:rsid w:val="00036A4D"/>
    <w:rsid w:val="000411A8"/>
    <w:rsid w:val="00044BAA"/>
    <w:rsid w:val="0005288C"/>
    <w:rsid w:val="0005400D"/>
    <w:rsid w:val="00057390"/>
    <w:rsid w:val="00057B3D"/>
    <w:rsid w:val="00064582"/>
    <w:rsid w:val="000720E2"/>
    <w:rsid w:val="00085AB3"/>
    <w:rsid w:val="00092DF1"/>
    <w:rsid w:val="00093ADD"/>
    <w:rsid w:val="000977FD"/>
    <w:rsid w:val="00097AAA"/>
    <w:rsid w:val="00097D38"/>
    <w:rsid w:val="000A764B"/>
    <w:rsid w:val="000A7A5C"/>
    <w:rsid w:val="000B1737"/>
    <w:rsid w:val="000B2BC9"/>
    <w:rsid w:val="000C5FC9"/>
    <w:rsid w:val="000D5446"/>
    <w:rsid w:val="000D7D55"/>
    <w:rsid w:val="000E33F4"/>
    <w:rsid w:val="000E763B"/>
    <w:rsid w:val="00101F6F"/>
    <w:rsid w:val="001021F6"/>
    <w:rsid w:val="00102A7B"/>
    <w:rsid w:val="00105DFC"/>
    <w:rsid w:val="001066AF"/>
    <w:rsid w:val="00111E6A"/>
    <w:rsid w:val="0012000E"/>
    <w:rsid w:val="00132FA5"/>
    <w:rsid w:val="001332A4"/>
    <w:rsid w:val="001424B4"/>
    <w:rsid w:val="001467A4"/>
    <w:rsid w:val="00147AB4"/>
    <w:rsid w:val="00153EE8"/>
    <w:rsid w:val="00153FEA"/>
    <w:rsid w:val="00157EBB"/>
    <w:rsid w:val="001619F5"/>
    <w:rsid w:val="001633C8"/>
    <w:rsid w:val="00164BB7"/>
    <w:rsid w:val="00173367"/>
    <w:rsid w:val="00174C08"/>
    <w:rsid w:val="00177093"/>
    <w:rsid w:val="00185446"/>
    <w:rsid w:val="00186B1D"/>
    <w:rsid w:val="00186B3F"/>
    <w:rsid w:val="00191FDA"/>
    <w:rsid w:val="001979E7"/>
    <w:rsid w:val="001A1E3C"/>
    <w:rsid w:val="001A2103"/>
    <w:rsid w:val="001B4C23"/>
    <w:rsid w:val="001C241E"/>
    <w:rsid w:val="001C721C"/>
    <w:rsid w:val="001D2F90"/>
    <w:rsid w:val="001E03DE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33EB7"/>
    <w:rsid w:val="00234B66"/>
    <w:rsid w:val="00241372"/>
    <w:rsid w:val="00253AA4"/>
    <w:rsid w:val="002611F5"/>
    <w:rsid w:val="002638BE"/>
    <w:rsid w:val="002645BE"/>
    <w:rsid w:val="002660E4"/>
    <w:rsid w:val="00271A9B"/>
    <w:rsid w:val="00281CB1"/>
    <w:rsid w:val="002915B8"/>
    <w:rsid w:val="00296589"/>
    <w:rsid w:val="002979DC"/>
    <w:rsid w:val="002A1D90"/>
    <w:rsid w:val="002A2D21"/>
    <w:rsid w:val="002A725A"/>
    <w:rsid w:val="002A79B5"/>
    <w:rsid w:val="002B1CA9"/>
    <w:rsid w:val="002B5C8D"/>
    <w:rsid w:val="002E10B1"/>
    <w:rsid w:val="002E2050"/>
    <w:rsid w:val="002E389E"/>
    <w:rsid w:val="002F2555"/>
    <w:rsid w:val="003079A7"/>
    <w:rsid w:val="0032000F"/>
    <w:rsid w:val="00327A81"/>
    <w:rsid w:val="00334277"/>
    <w:rsid w:val="003346C3"/>
    <w:rsid w:val="003421A1"/>
    <w:rsid w:val="00343618"/>
    <w:rsid w:val="00344159"/>
    <w:rsid w:val="003457A0"/>
    <w:rsid w:val="00351422"/>
    <w:rsid w:val="003552C0"/>
    <w:rsid w:val="00357C55"/>
    <w:rsid w:val="00361E5E"/>
    <w:rsid w:val="00362A92"/>
    <w:rsid w:val="00366215"/>
    <w:rsid w:val="0037039B"/>
    <w:rsid w:val="00373747"/>
    <w:rsid w:val="003754CF"/>
    <w:rsid w:val="00381D37"/>
    <w:rsid w:val="00385D63"/>
    <w:rsid w:val="00387063"/>
    <w:rsid w:val="00391945"/>
    <w:rsid w:val="003A0130"/>
    <w:rsid w:val="003A17D4"/>
    <w:rsid w:val="003C4B80"/>
    <w:rsid w:val="003C56C4"/>
    <w:rsid w:val="003C6830"/>
    <w:rsid w:val="003D0AD2"/>
    <w:rsid w:val="003D2E25"/>
    <w:rsid w:val="003D4989"/>
    <w:rsid w:val="003D4ED1"/>
    <w:rsid w:val="003E07DC"/>
    <w:rsid w:val="003F5C78"/>
    <w:rsid w:val="003F75E9"/>
    <w:rsid w:val="0042086D"/>
    <w:rsid w:val="0042345D"/>
    <w:rsid w:val="004261D7"/>
    <w:rsid w:val="0043494C"/>
    <w:rsid w:val="00444F9C"/>
    <w:rsid w:val="0044650F"/>
    <w:rsid w:val="004524BD"/>
    <w:rsid w:val="004529FA"/>
    <w:rsid w:val="00453EC1"/>
    <w:rsid w:val="00453F06"/>
    <w:rsid w:val="004661AA"/>
    <w:rsid w:val="00472595"/>
    <w:rsid w:val="0047779F"/>
    <w:rsid w:val="00486468"/>
    <w:rsid w:val="00493E75"/>
    <w:rsid w:val="004A009B"/>
    <w:rsid w:val="004B658C"/>
    <w:rsid w:val="004C18F1"/>
    <w:rsid w:val="004D2A11"/>
    <w:rsid w:val="004D3EFB"/>
    <w:rsid w:val="004D7110"/>
    <w:rsid w:val="004E7E4D"/>
    <w:rsid w:val="004F754E"/>
    <w:rsid w:val="0050312E"/>
    <w:rsid w:val="005039B8"/>
    <w:rsid w:val="0051078A"/>
    <w:rsid w:val="00516DF0"/>
    <w:rsid w:val="0051717F"/>
    <w:rsid w:val="00520BD0"/>
    <w:rsid w:val="0053570A"/>
    <w:rsid w:val="00535F4A"/>
    <w:rsid w:val="00536C25"/>
    <w:rsid w:val="00542D04"/>
    <w:rsid w:val="00545AB7"/>
    <w:rsid w:val="005530EE"/>
    <w:rsid w:val="005534C6"/>
    <w:rsid w:val="00573512"/>
    <w:rsid w:val="00581AF7"/>
    <w:rsid w:val="005825EB"/>
    <w:rsid w:val="00583BFC"/>
    <w:rsid w:val="00597140"/>
    <w:rsid w:val="005A0448"/>
    <w:rsid w:val="005A6708"/>
    <w:rsid w:val="005B6550"/>
    <w:rsid w:val="005C19AC"/>
    <w:rsid w:val="005C4141"/>
    <w:rsid w:val="005C589B"/>
    <w:rsid w:val="005D451F"/>
    <w:rsid w:val="005D5850"/>
    <w:rsid w:val="005E1B23"/>
    <w:rsid w:val="005E4A43"/>
    <w:rsid w:val="005F1809"/>
    <w:rsid w:val="005F597C"/>
    <w:rsid w:val="006107DE"/>
    <w:rsid w:val="0061505A"/>
    <w:rsid w:val="00616040"/>
    <w:rsid w:val="00624F16"/>
    <w:rsid w:val="006308C3"/>
    <w:rsid w:val="00635328"/>
    <w:rsid w:val="0065310F"/>
    <w:rsid w:val="006563C8"/>
    <w:rsid w:val="006568CA"/>
    <w:rsid w:val="00665E61"/>
    <w:rsid w:val="0067020A"/>
    <w:rsid w:val="00674242"/>
    <w:rsid w:val="0069030C"/>
    <w:rsid w:val="006A16B5"/>
    <w:rsid w:val="006A2B3A"/>
    <w:rsid w:val="006A4AEC"/>
    <w:rsid w:val="006A51AE"/>
    <w:rsid w:val="006A5BF4"/>
    <w:rsid w:val="006A64CA"/>
    <w:rsid w:val="006C4859"/>
    <w:rsid w:val="006C4D0A"/>
    <w:rsid w:val="006C7249"/>
    <w:rsid w:val="006D3107"/>
    <w:rsid w:val="006D75BC"/>
    <w:rsid w:val="006E1EF4"/>
    <w:rsid w:val="006E4825"/>
    <w:rsid w:val="006E682C"/>
    <w:rsid w:val="006E684F"/>
    <w:rsid w:val="006F661D"/>
    <w:rsid w:val="006F6E2E"/>
    <w:rsid w:val="00700A77"/>
    <w:rsid w:val="00700A8D"/>
    <w:rsid w:val="007051C8"/>
    <w:rsid w:val="00706E47"/>
    <w:rsid w:val="00710C99"/>
    <w:rsid w:val="00712924"/>
    <w:rsid w:val="00715FF1"/>
    <w:rsid w:val="00717A37"/>
    <w:rsid w:val="0072380A"/>
    <w:rsid w:val="00732992"/>
    <w:rsid w:val="00733323"/>
    <w:rsid w:val="00740ADF"/>
    <w:rsid w:val="0074339F"/>
    <w:rsid w:val="00744124"/>
    <w:rsid w:val="007510E6"/>
    <w:rsid w:val="0075476A"/>
    <w:rsid w:val="00755E99"/>
    <w:rsid w:val="00760104"/>
    <w:rsid w:val="00763018"/>
    <w:rsid w:val="00764360"/>
    <w:rsid w:val="007665EC"/>
    <w:rsid w:val="00770F61"/>
    <w:rsid w:val="00776DD0"/>
    <w:rsid w:val="007845DE"/>
    <w:rsid w:val="007A239C"/>
    <w:rsid w:val="007B7335"/>
    <w:rsid w:val="007C55F7"/>
    <w:rsid w:val="007E1441"/>
    <w:rsid w:val="007E5B6A"/>
    <w:rsid w:val="007F20B3"/>
    <w:rsid w:val="007F67D3"/>
    <w:rsid w:val="007F7024"/>
    <w:rsid w:val="00815A82"/>
    <w:rsid w:val="00822445"/>
    <w:rsid w:val="00825057"/>
    <w:rsid w:val="00832068"/>
    <w:rsid w:val="00832BFD"/>
    <w:rsid w:val="00840DEE"/>
    <w:rsid w:val="00850A64"/>
    <w:rsid w:val="00853223"/>
    <w:rsid w:val="00862CBB"/>
    <w:rsid w:val="00873419"/>
    <w:rsid w:val="00874A59"/>
    <w:rsid w:val="00875C55"/>
    <w:rsid w:val="0087706A"/>
    <w:rsid w:val="00877B0B"/>
    <w:rsid w:val="008914CB"/>
    <w:rsid w:val="008955B4"/>
    <w:rsid w:val="008A7911"/>
    <w:rsid w:val="008A7B06"/>
    <w:rsid w:val="008B103F"/>
    <w:rsid w:val="008B4067"/>
    <w:rsid w:val="008B49F7"/>
    <w:rsid w:val="008B6EE3"/>
    <w:rsid w:val="008C10F2"/>
    <w:rsid w:val="008C2856"/>
    <w:rsid w:val="008C49A6"/>
    <w:rsid w:val="008C74E5"/>
    <w:rsid w:val="008D1103"/>
    <w:rsid w:val="008D17C4"/>
    <w:rsid w:val="008D5EDB"/>
    <w:rsid w:val="008E2D1B"/>
    <w:rsid w:val="00900217"/>
    <w:rsid w:val="00900D7C"/>
    <w:rsid w:val="0091105E"/>
    <w:rsid w:val="00913F2D"/>
    <w:rsid w:val="009144D8"/>
    <w:rsid w:val="00916D0F"/>
    <w:rsid w:val="00917C6D"/>
    <w:rsid w:val="009334EC"/>
    <w:rsid w:val="00943640"/>
    <w:rsid w:val="009452CB"/>
    <w:rsid w:val="009458DA"/>
    <w:rsid w:val="00950F0A"/>
    <w:rsid w:val="009533B3"/>
    <w:rsid w:val="0096073B"/>
    <w:rsid w:val="009735C6"/>
    <w:rsid w:val="00980E77"/>
    <w:rsid w:val="009839BE"/>
    <w:rsid w:val="009911FA"/>
    <w:rsid w:val="00992625"/>
    <w:rsid w:val="009935DA"/>
    <w:rsid w:val="00993F2E"/>
    <w:rsid w:val="009B66FB"/>
    <w:rsid w:val="009C05F9"/>
    <w:rsid w:val="009C2229"/>
    <w:rsid w:val="009C2865"/>
    <w:rsid w:val="009C6AD3"/>
    <w:rsid w:val="009D56E0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58FA"/>
    <w:rsid w:val="00A16D65"/>
    <w:rsid w:val="00A17316"/>
    <w:rsid w:val="00A20659"/>
    <w:rsid w:val="00A24DDF"/>
    <w:rsid w:val="00A306B3"/>
    <w:rsid w:val="00A33C98"/>
    <w:rsid w:val="00A402FC"/>
    <w:rsid w:val="00A410C8"/>
    <w:rsid w:val="00A474EA"/>
    <w:rsid w:val="00A5009A"/>
    <w:rsid w:val="00A567D9"/>
    <w:rsid w:val="00A73AEC"/>
    <w:rsid w:val="00A74C42"/>
    <w:rsid w:val="00A76E2C"/>
    <w:rsid w:val="00A8051B"/>
    <w:rsid w:val="00A90BD5"/>
    <w:rsid w:val="00A91AEE"/>
    <w:rsid w:val="00A9292C"/>
    <w:rsid w:val="00AB373B"/>
    <w:rsid w:val="00AB5F36"/>
    <w:rsid w:val="00AC227B"/>
    <w:rsid w:val="00AC297C"/>
    <w:rsid w:val="00AC3742"/>
    <w:rsid w:val="00AD3746"/>
    <w:rsid w:val="00AE0226"/>
    <w:rsid w:val="00AE418B"/>
    <w:rsid w:val="00AE47FF"/>
    <w:rsid w:val="00AE53C5"/>
    <w:rsid w:val="00AF05E7"/>
    <w:rsid w:val="00AF11A2"/>
    <w:rsid w:val="00AF5B64"/>
    <w:rsid w:val="00B10DF5"/>
    <w:rsid w:val="00B139F3"/>
    <w:rsid w:val="00B2315B"/>
    <w:rsid w:val="00B43592"/>
    <w:rsid w:val="00B4780D"/>
    <w:rsid w:val="00B51DE9"/>
    <w:rsid w:val="00B53BAF"/>
    <w:rsid w:val="00B553BF"/>
    <w:rsid w:val="00B55577"/>
    <w:rsid w:val="00B56F9E"/>
    <w:rsid w:val="00B57685"/>
    <w:rsid w:val="00B619C2"/>
    <w:rsid w:val="00B66B61"/>
    <w:rsid w:val="00B70A87"/>
    <w:rsid w:val="00B73559"/>
    <w:rsid w:val="00B75982"/>
    <w:rsid w:val="00B761C6"/>
    <w:rsid w:val="00B815E2"/>
    <w:rsid w:val="00B911F3"/>
    <w:rsid w:val="00B920F8"/>
    <w:rsid w:val="00BA3365"/>
    <w:rsid w:val="00BA64CC"/>
    <w:rsid w:val="00BB4334"/>
    <w:rsid w:val="00BC37CF"/>
    <w:rsid w:val="00BD02E0"/>
    <w:rsid w:val="00BE21B0"/>
    <w:rsid w:val="00BE4DD2"/>
    <w:rsid w:val="00BE7018"/>
    <w:rsid w:val="00BF021C"/>
    <w:rsid w:val="00BF15EC"/>
    <w:rsid w:val="00BF35AC"/>
    <w:rsid w:val="00BF5E7A"/>
    <w:rsid w:val="00BF7272"/>
    <w:rsid w:val="00C036FE"/>
    <w:rsid w:val="00C0462A"/>
    <w:rsid w:val="00C074DE"/>
    <w:rsid w:val="00C07653"/>
    <w:rsid w:val="00C224C8"/>
    <w:rsid w:val="00C22DA6"/>
    <w:rsid w:val="00C258F2"/>
    <w:rsid w:val="00C26657"/>
    <w:rsid w:val="00C31109"/>
    <w:rsid w:val="00C35E6E"/>
    <w:rsid w:val="00C37F08"/>
    <w:rsid w:val="00C4772F"/>
    <w:rsid w:val="00C62390"/>
    <w:rsid w:val="00C701E5"/>
    <w:rsid w:val="00C83212"/>
    <w:rsid w:val="00CA0F95"/>
    <w:rsid w:val="00CB0197"/>
    <w:rsid w:val="00CC3814"/>
    <w:rsid w:val="00CD1CB7"/>
    <w:rsid w:val="00CD6932"/>
    <w:rsid w:val="00CE2C76"/>
    <w:rsid w:val="00CF0506"/>
    <w:rsid w:val="00D20D85"/>
    <w:rsid w:val="00D220AA"/>
    <w:rsid w:val="00D24D8D"/>
    <w:rsid w:val="00D34A82"/>
    <w:rsid w:val="00D42D5A"/>
    <w:rsid w:val="00D55E22"/>
    <w:rsid w:val="00D55E48"/>
    <w:rsid w:val="00D56211"/>
    <w:rsid w:val="00D65102"/>
    <w:rsid w:val="00D7019F"/>
    <w:rsid w:val="00D71F3F"/>
    <w:rsid w:val="00D76BE8"/>
    <w:rsid w:val="00D77352"/>
    <w:rsid w:val="00D8157A"/>
    <w:rsid w:val="00D94AA3"/>
    <w:rsid w:val="00DA15C8"/>
    <w:rsid w:val="00DA26E0"/>
    <w:rsid w:val="00DA68DC"/>
    <w:rsid w:val="00DB4A0B"/>
    <w:rsid w:val="00DB5F77"/>
    <w:rsid w:val="00DC0942"/>
    <w:rsid w:val="00DC2A31"/>
    <w:rsid w:val="00DD1147"/>
    <w:rsid w:val="00DD220C"/>
    <w:rsid w:val="00DD3F38"/>
    <w:rsid w:val="00DE1C87"/>
    <w:rsid w:val="00DE4890"/>
    <w:rsid w:val="00DF22A5"/>
    <w:rsid w:val="00DF4AC4"/>
    <w:rsid w:val="00DF60B9"/>
    <w:rsid w:val="00DF78A1"/>
    <w:rsid w:val="00E00B95"/>
    <w:rsid w:val="00E0229A"/>
    <w:rsid w:val="00E05EC7"/>
    <w:rsid w:val="00E12D0E"/>
    <w:rsid w:val="00E20E9E"/>
    <w:rsid w:val="00E24864"/>
    <w:rsid w:val="00E25D0C"/>
    <w:rsid w:val="00E27189"/>
    <w:rsid w:val="00E30E50"/>
    <w:rsid w:val="00E34088"/>
    <w:rsid w:val="00E4202E"/>
    <w:rsid w:val="00E45B19"/>
    <w:rsid w:val="00E52225"/>
    <w:rsid w:val="00E55A60"/>
    <w:rsid w:val="00E60E5A"/>
    <w:rsid w:val="00E74D14"/>
    <w:rsid w:val="00E76E58"/>
    <w:rsid w:val="00E879C1"/>
    <w:rsid w:val="00EA2105"/>
    <w:rsid w:val="00EA5107"/>
    <w:rsid w:val="00EA541A"/>
    <w:rsid w:val="00EB66B6"/>
    <w:rsid w:val="00EB756D"/>
    <w:rsid w:val="00EC2400"/>
    <w:rsid w:val="00EC3F69"/>
    <w:rsid w:val="00EC4EC2"/>
    <w:rsid w:val="00ED2D69"/>
    <w:rsid w:val="00EE257A"/>
    <w:rsid w:val="00EE39DB"/>
    <w:rsid w:val="00EE6694"/>
    <w:rsid w:val="00EF3EAE"/>
    <w:rsid w:val="00EF4DCB"/>
    <w:rsid w:val="00EF7FF8"/>
    <w:rsid w:val="00F0156F"/>
    <w:rsid w:val="00F01622"/>
    <w:rsid w:val="00F14895"/>
    <w:rsid w:val="00F14B6A"/>
    <w:rsid w:val="00F1713F"/>
    <w:rsid w:val="00F3028F"/>
    <w:rsid w:val="00F44A67"/>
    <w:rsid w:val="00F52C69"/>
    <w:rsid w:val="00F5701F"/>
    <w:rsid w:val="00F62D64"/>
    <w:rsid w:val="00F65636"/>
    <w:rsid w:val="00F67B00"/>
    <w:rsid w:val="00F701F9"/>
    <w:rsid w:val="00F7220D"/>
    <w:rsid w:val="00F748DF"/>
    <w:rsid w:val="00F84125"/>
    <w:rsid w:val="00F8599A"/>
    <w:rsid w:val="00F85DF3"/>
    <w:rsid w:val="00F90E77"/>
    <w:rsid w:val="00F92799"/>
    <w:rsid w:val="00F9695E"/>
    <w:rsid w:val="00F96BE1"/>
    <w:rsid w:val="00F97152"/>
    <w:rsid w:val="00FA019B"/>
    <w:rsid w:val="00FA4123"/>
    <w:rsid w:val="00FA43B6"/>
    <w:rsid w:val="00FA65D2"/>
    <w:rsid w:val="00FC0F56"/>
    <w:rsid w:val="00FD6985"/>
    <w:rsid w:val="00FE1190"/>
    <w:rsid w:val="00FE56F2"/>
    <w:rsid w:val="00FE653E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789E89"/>
  <w15:docId w15:val="{31B2F6B8-AC7A-42BB-B310-524F461D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table" w:customStyle="1" w:styleId="Tabellenraster12">
    <w:name w:val="Tabellenraster12"/>
    <w:basedOn w:val="NormaleTabelle"/>
    <w:next w:val="Tabellenraster"/>
    <w:uiPriority w:val="59"/>
    <w:rsid w:val="006107DE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329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299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299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29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29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inst.uni-giessen.de/idm/primarwebquest/wq/wq_bruecken/Lernplakat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AppData\Local\Temp\Formatvorlage%20Mantelbogen%20Lernthemen%20und%20Lernschritte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AD510-FC8F-4328-A8B8-58ADCF0C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Lernthemen und Lernschritte 2018</Template>
  <TotalTime>0</TotalTime>
  <Pages>8</Pages>
  <Words>326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6</cp:revision>
  <cp:lastPrinted>2017-11-27T12:48:00Z</cp:lastPrinted>
  <dcterms:created xsi:type="dcterms:W3CDTF">2019-12-06T10:57:00Z</dcterms:created>
  <dcterms:modified xsi:type="dcterms:W3CDTF">2020-05-13T07:25:00Z</dcterms:modified>
</cp:coreProperties>
</file>