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3735D" w14:textId="7D7645C2" w:rsidR="00422739" w:rsidRDefault="00A354DC" w:rsidP="00422739">
      <w:pPr>
        <w:jc w:val="both"/>
        <w:rPr>
          <w:szCs w:val="20"/>
          <w:lang w:eastAsia="de-DE"/>
        </w:rPr>
      </w:pPr>
      <w:r>
        <w:rPr>
          <w:noProof/>
        </w:rPr>
        <w:drawing>
          <wp:anchor distT="0" distB="0" distL="114300" distR="114300" simplePos="0" relativeHeight="251675136" behindDoc="1" locked="0" layoutInCell="1" allowOverlap="1" wp14:anchorId="26EB4014" wp14:editId="29F030C6">
            <wp:simplePos x="0" y="0"/>
            <wp:positionH relativeFrom="column">
              <wp:posOffset>-2053590</wp:posOffset>
            </wp:positionH>
            <wp:positionV relativeFrom="paragraph">
              <wp:posOffset>-1871980</wp:posOffset>
            </wp:positionV>
            <wp:extent cx="8881745" cy="11707755"/>
            <wp:effectExtent l="0" t="0" r="0"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81745" cy="1170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F9E" w:rsidRPr="00D62972">
        <w:rPr>
          <w:noProof/>
          <w:szCs w:val="20"/>
          <w:lang w:eastAsia="de-DE"/>
        </w:rPr>
        <mc:AlternateContent>
          <mc:Choice Requires="wps">
            <w:drawing>
              <wp:anchor distT="0" distB="0" distL="114300" distR="114300" simplePos="0" relativeHeight="251673088" behindDoc="0" locked="0" layoutInCell="1" allowOverlap="1" wp14:anchorId="3A87BCC5" wp14:editId="7BB825C2">
                <wp:simplePos x="0" y="0"/>
                <wp:positionH relativeFrom="column">
                  <wp:posOffset>-527685</wp:posOffset>
                </wp:positionH>
                <wp:positionV relativeFrom="paragraph">
                  <wp:posOffset>7108663</wp:posOffset>
                </wp:positionV>
                <wp:extent cx="7197547" cy="2479853"/>
                <wp:effectExtent l="0" t="0" r="3810" b="0"/>
                <wp:wrapNone/>
                <wp:docPr id="24" name="Rechteck 24"/>
                <wp:cNvGraphicFramePr/>
                <a:graphic xmlns:a="http://schemas.openxmlformats.org/drawingml/2006/main">
                  <a:graphicData uri="http://schemas.microsoft.com/office/word/2010/wordprocessingShape">
                    <wps:wsp>
                      <wps:cNvSpPr/>
                      <wps:spPr>
                        <a:xfrm>
                          <a:off x="0" y="0"/>
                          <a:ext cx="7197547" cy="2479853"/>
                        </a:xfrm>
                        <a:prstGeom prst="rect">
                          <a:avLst/>
                        </a:prstGeom>
                        <a:solidFill>
                          <a:srgbClr val="FEF7CE"/>
                        </a:solidFill>
                        <a:ln>
                          <a:noFill/>
                        </a:ln>
                      </wps:spPr>
                      <wps:style>
                        <a:lnRef idx="0">
                          <a:scrgbClr r="0" g="0" b="0"/>
                        </a:lnRef>
                        <a:fillRef idx="0">
                          <a:scrgbClr r="0" g="0" b="0"/>
                        </a:fillRef>
                        <a:effectRef idx="0">
                          <a:scrgbClr r="0" g="0" b="0"/>
                        </a:effectRef>
                        <a:fontRef idx="minor">
                          <a:schemeClr val="lt1"/>
                        </a:fontRef>
                      </wps:style>
                      <wps:txbx>
                        <w:txbxContent>
                          <w:p w14:paraId="6CAC9727" w14:textId="5CE23823" w:rsidR="00D62972" w:rsidRPr="00BA4B80" w:rsidRDefault="00D62972" w:rsidP="00D62972">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sidR="00C7461B">
                              <w:rPr>
                                <w:rFonts w:ascii="Garamond" w:hAnsi="Garamond"/>
                                <w:b/>
                                <w:color w:val="000000" w:themeColor="text1"/>
                                <w:sz w:val="40"/>
                                <w:szCs w:val="48"/>
                              </w:rPr>
                              <w:t>Holztechnik</w:t>
                            </w:r>
                            <w:r w:rsidR="00C7461B" w:rsidRPr="00C7461B">
                              <w:rPr>
                                <w:rFonts w:ascii="Garamond" w:hAnsi="Garamond"/>
                                <w:b/>
                                <w:color w:val="000000" w:themeColor="text1"/>
                                <w:sz w:val="40"/>
                                <w:szCs w:val="48"/>
                              </w:rPr>
                              <w:br/>
                            </w:r>
                            <w:r w:rsidRPr="00C7461B">
                              <w:rPr>
                                <w:rFonts w:ascii="Garamond" w:hAnsi="Garamond"/>
                                <w:color w:val="000000" w:themeColor="text1"/>
                                <w:sz w:val="40"/>
                                <w:szCs w:val="48"/>
                              </w:rPr>
                              <w:t>Kompetenzraster</w:t>
                            </w:r>
                            <w:r w:rsidR="00C7461B" w:rsidRPr="00C7461B">
                              <w:rPr>
                                <w:rFonts w:ascii="Garamond" w:hAnsi="Garamond"/>
                                <w:color w:val="000000" w:themeColor="text1"/>
                                <w:sz w:val="40"/>
                                <w:szCs w:val="48"/>
                              </w:rPr>
                              <w:t xml:space="preserve">, </w:t>
                            </w:r>
                            <w:r w:rsidRPr="00C7461B">
                              <w:rPr>
                                <w:rFonts w:ascii="Garamond" w:hAnsi="Garamond"/>
                                <w:color w:val="000000" w:themeColor="text1"/>
                                <w:sz w:val="40"/>
                                <w:szCs w:val="48"/>
                              </w:rPr>
                              <w:t>Lernwegelisten und exemplarische Lernmaterialien</w:t>
                            </w:r>
                            <w:r w:rsidR="008E2D09">
                              <w:rPr>
                                <w:noProof/>
                              </w:rPr>
                              <w:drawing>
                                <wp:inline distT="0" distB="0" distL="0" distR="0" wp14:anchorId="2E6C16C4" wp14:editId="15DE42CB">
                                  <wp:extent cx="6266180" cy="977265"/>
                                  <wp:effectExtent l="0" t="0" r="127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BCC5" id="Rechteck 24" o:spid="_x0000_s1026" style="position:absolute;left:0;text-align:left;margin-left:-41.55pt;margin-top:559.75pt;width:566.75pt;height:19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" fillcolor="#fef7ce" stroked="f">
                <v:textbox>
                  <w:txbxContent>
                    <w:p w14:paraId="6CAC9727" w14:textId="5CE23823" w:rsidR="00D62972" w:rsidRPr="00BA4B80" w:rsidRDefault="00D62972" w:rsidP="00D62972">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sidR="00C7461B">
                        <w:rPr>
                          <w:rFonts w:ascii="Garamond" w:hAnsi="Garamond"/>
                          <w:b/>
                          <w:color w:val="000000" w:themeColor="text1"/>
                          <w:sz w:val="40"/>
                          <w:szCs w:val="48"/>
                        </w:rPr>
                        <w:t>Holztechnik</w:t>
                      </w:r>
                      <w:r w:rsidR="00C7461B" w:rsidRPr="00C7461B">
                        <w:rPr>
                          <w:rFonts w:ascii="Garamond" w:hAnsi="Garamond"/>
                          <w:b/>
                          <w:color w:val="000000" w:themeColor="text1"/>
                          <w:sz w:val="40"/>
                          <w:szCs w:val="48"/>
                        </w:rPr>
                        <w:br/>
                      </w:r>
                      <w:r w:rsidRPr="00C7461B">
                        <w:rPr>
                          <w:rFonts w:ascii="Garamond" w:hAnsi="Garamond"/>
                          <w:color w:val="000000" w:themeColor="text1"/>
                          <w:sz w:val="40"/>
                          <w:szCs w:val="48"/>
                        </w:rPr>
                        <w:t>Kompetenzraster</w:t>
                      </w:r>
                      <w:r w:rsidR="00C7461B" w:rsidRPr="00C7461B">
                        <w:rPr>
                          <w:rFonts w:ascii="Garamond" w:hAnsi="Garamond"/>
                          <w:color w:val="000000" w:themeColor="text1"/>
                          <w:sz w:val="40"/>
                          <w:szCs w:val="48"/>
                        </w:rPr>
                        <w:t xml:space="preserve">, </w:t>
                      </w:r>
                      <w:r w:rsidRPr="00C7461B">
                        <w:rPr>
                          <w:rFonts w:ascii="Garamond" w:hAnsi="Garamond"/>
                          <w:color w:val="000000" w:themeColor="text1"/>
                          <w:sz w:val="40"/>
                          <w:szCs w:val="48"/>
                        </w:rPr>
                        <w:t>Lernwegelisten und exemplarische Lernmaterialien</w:t>
                      </w:r>
                      <w:r w:rsidR="008E2D09">
                        <w:rPr>
                          <w:noProof/>
                        </w:rPr>
                        <w:drawing>
                          <wp:inline distT="0" distB="0" distL="0" distR="0" wp14:anchorId="2E6C16C4" wp14:editId="15DE42CB">
                            <wp:extent cx="6266180" cy="977265"/>
                            <wp:effectExtent l="0" t="0" r="1270" b="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v:textbox>
              </v:rect>
            </w:pict>
          </mc:Fallback>
        </mc:AlternateContent>
      </w:r>
      <w:r w:rsidR="007D0F9E" w:rsidRPr="00D62972">
        <w:rPr>
          <w:noProof/>
          <w:szCs w:val="20"/>
          <w:lang w:eastAsia="de-DE"/>
        </w:rPr>
        <mc:AlternateContent>
          <mc:Choice Requires="wps">
            <w:drawing>
              <wp:anchor distT="0" distB="0" distL="114300" distR="114300" simplePos="0" relativeHeight="251674112" behindDoc="0" locked="0" layoutInCell="1" allowOverlap="1" wp14:anchorId="3197CADA" wp14:editId="0E68BD49">
                <wp:simplePos x="0" y="0"/>
                <wp:positionH relativeFrom="column">
                  <wp:posOffset>4640034</wp:posOffset>
                </wp:positionH>
                <wp:positionV relativeFrom="paragraph">
                  <wp:posOffset>5053851</wp:posOffset>
                </wp:positionV>
                <wp:extent cx="360000" cy="3676573"/>
                <wp:effectExtent l="0" t="953" r="1588" b="1587"/>
                <wp:wrapNone/>
                <wp:docPr id="26" name="Flussdiagramm: Verbinder zu einer anderen Seite 26"/>
                <wp:cNvGraphicFramePr/>
                <a:graphic xmlns:a="http://schemas.openxmlformats.org/drawingml/2006/main">
                  <a:graphicData uri="http://schemas.microsoft.com/office/word/2010/wordprocessingShape">
                    <wps:wsp>
                      <wps:cNvSpPr/>
                      <wps:spPr>
                        <a:xfrm rot="5400000">
                          <a:off x="0" y="0"/>
                          <a:ext cx="360000" cy="3676573"/>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10000 w 10000"/>
                            <a:gd name="connsiteY3" fmla="*/ 10000 h 10000"/>
                            <a:gd name="connsiteX4" fmla="*/ 0 w 10000"/>
                            <a:gd name="connsiteY4" fmla="*/ 8000 h 10000"/>
                            <a:gd name="connsiteX5" fmla="*/ 0 w 10000"/>
                            <a:gd name="connsiteY5" fmla="*/ 0 h 10000"/>
                            <a:gd name="connsiteX0" fmla="*/ 0 w 10000"/>
                            <a:gd name="connsiteY0" fmla="*/ 0 h 9401"/>
                            <a:gd name="connsiteX1" fmla="*/ 10000 w 10000"/>
                            <a:gd name="connsiteY1" fmla="*/ 0 h 9401"/>
                            <a:gd name="connsiteX2" fmla="*/ 10000 w 10000"/>
                            <a:gd name="connsiteY2" fmla="*/ 8000 h 9401"/>
                            <a:gd name="connsiteX3" fmla="*/ 10000 w 10000"/>
                            <a:gd name="connsiteY3" fmla="*/ 9401 h 9401"/>
                            <a:gd name="connsiteX4" fmla="*/ 0 w 10000"/>
                            <a:gd name="connsiteY4" fmla="*/ 8000 h 9401"/>
                            <a:gd name="connsiteX5" fmla="*/ 0 w 10000"/>
                            <a:gd name="connsiteY5" fmla="*/ 0 h 9401"/>
                            <a:gd name="connsiteX0" fmla="*/ 0 w 10000"/>
                            <a:gd name="connsiteY0" fmla="*/ 0 h 9567"/>
                            <a:gd name="connsiteX1" fmla="*/ 10000 w 10000"/>
                            <a:gd name="connsiteY1" fmla="*/ 0 h 9567"/>
                            <a:gd name="connsiteX2" fmla="*/ 10000 w 10000"/>
                            <a:gd name="connsiteY2" fmla="*/ 8510 h 9567"/>
                            <a:gd name="connsiteX3" fmla="*/ 10000 w 10000"/>
                            <a:gd name="connsiteY3" fmla="*/ 9567 h 9567"/>
                            <a:gd name="connsiteX4" fmla="*/ 0 w 10000"/>
                            <a:gd name="connsiteY4" fmla="*/ 8510 h 9567"/>
                            <a:gd name="connsiteX5" fmla="*/ 0 w 10000"/>
                            <a:gd name="connsiteY5" fmla="*/ 0 h 9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9567">
                              <a:moveTo>
                                <a:pt x="0" y="0"/>
                              </a:moveTo>
                              <a:lnTo>
                                <a:pt x="10000" y="0"/>
                              </a:lnTo>
                              <a:lnTo>
                                <a:pt x="10000" y="8510"/>
                              </a:lnTo>
                              <a:lnTo>
                                <a:pt x="10000" y="9567"/>
                              </a:lnTo>
                              <a:lnTo>
                                <a:pt x="0" y="8510"/>
                              </a:lnTo>
                              <a:lnTo>
                                <a:pt x="0" y="0"/>
                              </a:lnTo>
                              <a:close/>
                            </a:path>
                          </a:pathLst>
                        </a:custGeom>
                        <a:solidFill>
                          <a:srgbClr val="B4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C0DE3" w14:textId="77777777" w:rsidR="00D62972" w:rsidRDefault="00D62972" w:rsidP="008E2D09">
                            <w:pPr>
                              <w:spacing w:line="312" w:lineRule="auto"/>
                              <w:jc w:val="center"/>
                              <w:rPr>
                                <w:sz w:val="22"/>
                              </w:rPr>
                            </w:pPr>
                            <w:r w:rsidRPr="00DB2595">
                              <w:rPr>
                                <w:rFonts w:ascii="Univers 45 Light" w:hAnsi="Univers 45 Light"/>
                                <w:b/>
                                <w:bCs/>
                                <w:sz w:val="23"/>
                                <w:szCs w:val="23"/>
                              </w:rPr>
                              <w:t>FÜR LEHRKRÄFTE DER BERUFSFACHSCHULEN</w:t>
                            </w:r>
                          </w:p>
                          <w:p w14:paraId="6F0D8458" w14:textId="77777777" w:rsidR="00D62972" w:rsidRDefault="00D62972" w:rsidP="00D62972">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CADA" id="Flussdiagramm: Verbinder zu einer anderen Seite 26" o:spid="_x0000_s1027" style="position:absolute;left:0;text-align:left;margin-left:365.35pt;margin-top:397.95pt;width:28.35pt;height:289.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95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" adj="-11796480,,5400" path="m,l10000,r,8510l10000,9567,,8510,,xe" fillcolor="#b40000" stroked="f" strokeweight="2pt">
                <v:stroke joinstyle="miter"/>
                <v:formulas/>
                <v:path arrowok="t" o:connecttype="custom" o:connectlocs="0,0;360000,0;360000,3270371;360000,3676573;0,3270371;0,0" o:connectangles="0,0,0,0,0,0" textboxrect="0,0,10000,9567"/>
                <v:textbox style="layout-flow:vertical;mso-layout-flow-alt:bottom-to-top">
                  <w:txbxContent>
                    <w:p w14:paraId="22DC0DE3" w14:textId="77777777" w:rsidR="00D62972" w:rsidRDefault="00D62972" w:rsidP="008E2D09">
                      <w:pPr>
                        <w:spacing w:line="312" w:lineRule="auto"/>
                        <w:jc w:val="center"/>
                        <w:rPr>
                          <w:sz w:val="22"/>
                        </w:rPr>
                      </w:pPr>
                      <w:r w:rsidRPr="00DB2595">
                        <w:rPr>
                          <w:rFonts w:ascii="Univers 45 Light" w:hAnsi="Univers 45 Light"/>
                          <w:b/>
                          <w:bCs/>
                          <w:sz w:val="23"/>
                          <w:szCs w:val="23"/>
                        </w:rPr>
                        <w:t>FÜR LEHRKRÄFTE DER BERUFSFACHSCHULEN</w:t>
                      </w:r>
                    </w:p>
                    <w:p w14:paraId="6F0D8458" w14:textId="77777777" w:rsidR="00D62972" w:rsidRDefault="00D62972" w:rsidP="00D62972">
                      <w:pPr>
                        <w:jc w:val="center"/>
                      </w:pPr>
                    </w:p>
                  </w:txbxContent>
                </v:textbox>
              </v:shape>
            </w:pict>
          </mc:Fallback>
        </mc:AlternateContent>
      </w:r>
      <w:r w:rsidR="00422739">
        <w:rPr>
          <w:szCs w:val="20"/>
          <w:lang w:eastAsia="de-DE"/>
        </w:rPr>
        <w:t xml:space="preserve"> </w:t>
      </w:r>
      <w:r w:rsidR="00422739">
        <w:rPr>
          <w:szCs w:val="20"/>
          <w:lang w:eastAsia="de-DE"/>
        </w:rPr>
        <w:br w:type="page"/>
      </w:r>
    </w:p>
    <w:tbl>
      <w:tblPr>
        <w:tblpPr w:leftFromText="142" w:rightFromText="142" w:vertAnchor="page" w:horzAnchor="margin" w:tblpY="7961"/>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57663C" w:rsidRPr="004E0429" w14:paraId="6984C819" w14:textId="77777777" w:rsidTr="0057663C">
        <w:tc>
          <w:tcPr>
            <w:tcW w:w="9322" w:type="dxa"/>
            <w:gridSpan w:val="2"/>
            <w:shd w:val="clear" w:color="auto" w:fill="auto"/>
          </w:tcPr>
          <w:p w14:paraId="4AACFD78" w14:textId="77777777" w:rsidR="0057663C" w:rsidRPr="004E0429" w:rsidRDefault="0057663C" w:rsidP="0057663C">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Impressum</w:t>
            </w:r>
          </w:p>
        </w:tc>
      </w:tr>
      <w:tr w:rsidR="0057663C" w:rsidRPr="004E0429" w14:paraId="2B22C2C9" w14:textId="77777777" w:rsidTr="0057663C">
        <w:tc>
          <w:tcPr>
            <w:tcW w:w="1815" w:type="dxa"/>
            <w:shd w:val="clear" w:color="auto" w:fill="auto"/>
          </w:tcPr>
          <w:p w14:paraId="25FD4951" w14:textId="77777777" w:rsidR="0057663C" w:rsidRDefault="0057663C" w:rsidP="0057663C">
            <w:pPr>
              <w:pStyle w:val="NL-Impressum"/>
            </w:pPr>
          </w:p>
          <w:p w14:paraId="00F260ED" w14:textId="77777777" w:rsidR="0057663C" w:rsidRDefault="0057663C" w:rsidP="0057663C">
            <w:pPr>
              <w:pStyle w:val="NL-Impressum"/>
            </w:pPr>
          </w:p>
          <w:p w14:paraId="6D7D15EC" w14:textId="77777777" w:rsidR="0057663C" w:rsidRPr="00B6497F" w:rsidRDefault="0057663C" w:rsidP="0057663C">
            <w:pPr>
              <w:pStyle w:val="NL-Impressum"/>
            </w:pPr>
            <w:r w:rsidRPr="007D17FA">
              <w:t>Herausgeber</w:t>
            </w:r>
          </w:p>
        </w:tc>
        <w:tc>
          <w:tcPr>
            <w:tcW w:w="7507" w:type="dxa"/>
            <w:shd w:val="clear" w:color="auto" w:fill="auto"/>
          </w:tcPr>
          <w:p w14:paraId="72BEF6EB" w14:textId="77777777" w:rsidR="0057663C" w:rsidRDefault="0057663C" w:rsidP="0057663C">
            <w:pPr>
              <w:pStyle w:val="NL-Impressum"/>
            </w:pPr>
          </w:p>
          <w:p w14:paraId="2313883D" w14:textId="77777777" w:rsidR="0057663C" w:rsidRDefault="0057663C" w:rsidP="0057663C">
            <w:pPr>
              <w:pStyle w:val="NL-Impressum"/>
            </w:pPr>
          </w:p>
          <w:p w14:paraId="3F5E512B" w14:textId="77777777" w:rsidR="0057663C" w:rsidRPr="00A65C15" w:rsidRDefault="0057663C" w:rsidP="0057663C">
            <w:r w:rsidRPr="00A65C15">
              <w:t>Land Baden-Württemberg</w:t>
            </w:r>
          </w:p>
          <w:p w14:paraId="205CC3A0" w14:textId="77777777" w:rsidR="0057663C" w:rsidRPr="00A65C15" w:rsidRDefault="0057663C" w:rsidP="0057663C">
            <w:r w:rsidRPr="00A65C15">
              <w:t>vertreten durch das Zentrum für Schulqualität und Lehrerbildung (ZSL)</w:t>
            </w:r>
          </w:p>
          <w:p w14:paraId="21C9A546" w14:textId="77777777" w:rsidR="0057663C" w:rsidRPr="00A65C15" w:rsidRDefault="0057663C" w:rsidP="0057663C">
            <w:r w:rsidRPr="00A65C15">
              <w:t>Fasanenweg 11, 70771 Leinfelden-Echterdingen</w:t>
            </w:r>
          </w:p>
          <w:p w14:paraId="4FD6213B" w14:textId="77777777" w:rsidR="0057663C" w:rsidRPr="00A65C15" w:rsidRDefault="0057663C" w:rsidP="0057663C">
            <w:r w:rsidRPr="00A65C15">
              <w:t>Telefon: 0711 279-2555</w:t>
            </w:r>
          </w:p>
          <w:p w14:paraId="64C5B41D" w14:textId="77777777" w:rsidR="0057663C" w:rsidRPr="00A65C15" w:rsidRDefault="00A354DC" w:rsidP="0057663C">
            <w:hyperlink r:id="rId11" w:history="1">
              <w:r w:rsidR="0057663C" w:rsidRPr="00A65C15">
                <w:t>www.zsl.kultus-bw.de</w:t>
              </w:r>
            </w:hyperlink>
          </w:p>
          <w:p w14:paraId="0F9BBB04" w14:textId="77777777" w:rsidR="0057663C" w:rsidRPr="00A65C15" w:rsidRDefault="00A354DC" w:rsidP="0057663C">
            <w:hyperlink r:id="rId12" w:history="1">
              <w:r w:rsidR="0057663C" w:rsidRPr="00A65C15">
                <w:t>poststelle@zsl.kv.bwl.de</w:t>
              </w:r>
            </w:hyperlink>
          </w:p>
          <w:p w14:paraId="6462534E" w14:textId="77777777" w:rsidR="0057663C" w:rsidRPr="00C35CA2" w:rsidRDefault="0057663C" w:rsidP="0057663C">
            <w:pPr>
              <w:pStyle w:val="NL-Impressum"/>
            </w:pPr>
          </w:p>
        </w:tc>
      </w:tr>
      <w:tr w:rsidR="0057663C" w:rsidRPr="004E0429" w14:paraId="52F9D1FA" w14:textId="77777777" w:rsidTr="0057663C">
        <w:tc>
          <w:tcPr>
            <w:tcW w:w="1815" w:type="dxa"/>
            <w:shd w:val="clear" w:color="auto" w:fill="auto"/>
          </w:tcPr>
          <w:p w14:paraId="6F975EA0" w14:textId="77777777" w:rsidR="0057663C" w:rsidRPr="00B6497F" w:rsidRDefault="0057663C" w:rsidP="0057663C">
            <w:pPr>
              <w:pStyle w:val="NL-Impressum"/>
            </w:pPr>
            <w:r w:rsidRPr="00C35CA2">
              <w:t xml:space="preserve">Druck und </w:t>
            </w:r>
            <w:r w:rsidRPr="00B6497F">
              <w:br/>
              <w:t>Vertrieb</w:t>
            </w:r>
          </w:p>
        </w:tc>
        <w:tc>
          <w:tcPr>
            <w:tcW w:w="7507" w:type="dxa"/>
            <w:shd w:val="clear" w:color="auto" w:fill="auto"/>
          </w:tcPr>
          <w:p w14:paraId="638BFD87" w14:textId="77777777" w:rsidR="00850DA0" w:rsidRDefault="00850DA0" w:rsidP="00850DA0">
            <w:pPr>
              <w:pStyle w:val="NL-Impressum"/>
            </w:pPr>
            <w:r>
              <w:t>Zentrum für Schulqualität und Lehrerbildung (ZSL)</w:t>
            </w:r>
          </w:p>
          <w:p w14:paraId="0C8A006F" w14:textId="77777777" w:rsidR="00850DA0" w:rsidRDefault="00850DA0" w:rsidP="00850DA0">
            <w:pPr>
              <w:pStyle w:val="NL-Impressum"/>
            </w:pPr>
            <w:r>
              <w:t>Interimsadresse: Neckarstr. 207, 70190 Stuttgart</w:t>
            </w:r>
          </w:p>
          <w:p w14:paraId="253F5461" w14:textId="77777777" w:rsidR="00850DA0" w:rsidRPr="002E208C" w:rsidRDefault="00850DA0" w:rsidP="00850DA0">
            <w:pPr>
              <w:pStyle w:val="NL-Impressum"/>
            </w:pPr>
            <w:r w:rsidRPr="002E208C">
              <w:t>Telefon: 0711 6642-0</w:t>
            </w:r>
          </w:p>
          <w:p w14:paraId="2CA067E9" w14:textId="36BE2204" w:rsidR="00850DA0" w:rsidRDefault="00850DA0" w:rsidP="00850DA0">
            <w:pPr>
              <w:pStyle w:val="NL-Impressum"/>
            </w:pPr>
            <w:r w:rsidRPr="002E208C">
              <w:t>poststelle@</w:t>
            </w:r>
            <w:r>
              <w:t>zsl</w:t>
            </w:r>
            <w:r w:rsidRPr="002E208C">
              <w:t xml:space="preserve">.kv.bwl.de </w:t>
            </w:r>
          </w:p>
          <w:p w14:paraId="20BF1CC1" w14:textId="77777777" w:rsidR="00850DA0" w:rsidRPr="00B6497F" w:rsidRDefault="00850DA0" w:rsidP="00850DA0">
            <w:pPr>
              <w:pStyle w:val="NL-Impressum"/>
            </w:pPr>
            <w:r>
              <w:t>Telefon:</w:t>
            </w:r>
            <w:r>
              <w:tab/>
              <w:t xml:space="preserve"> </w:t>
            </w:r>
            <w:r w:rsidRPr="001C78EF">
              <w:t>0711 21859-0</w:t>
            </w:r>
          </w:p>
          <w:p w14:paraId="43DEBCB2" w14:textId="5EBEDA0C" w:rsidR="0057663C" w:rsidRPr="00B6497F" w:rsidRDefault="00850DA0" w:rsidP="00850DA0">
            <w:pPr>
              <w:pStyle w:val="NL-Impressum"/>
            </w:pPr>
            <w:r>
              <w:t xml:space="preserve">Internet: </w:t>
            </w:r>
            <w:r w:rsidRPr="00B6497F">
              <w:t>www.</w:t>
            </w:r>
            <w:r>
              <w:t xml:space="preserve"> </w:t>
            </w:r>
            <w:r w:rsidRPr="001C78EF">
              <w:t>zsl.kultus-bw.de</w:t>
            </w:r>
          </w:p>
        </w:tc>
      </w:tr>
      <w:tr w:rsidR="0057663C" w:rsidRPr="004E0429" w14:paraId="7AFB8FA6" w14:textId="77777777" w:rsidTr="0057663C">
        <w:tc>
          <w:tcPr>
            <w:tcW w:w="1815" w:type="dxa"/>
            <w:shd w:val="clear" w:color="auto" w:fill="auto"/>
          </w:tcPr>
          <w:p w14:paraId="54F95170" w14:textId="77777777" w:rsidR="0057663C" w:rsidRDefault="0057663C" w:rsidP="0057663C">
            <w:pPr>
              <w:pStyle w:val="NL-Impressum"/>
            </w:pPr>
          </w:p>
          <w:p w14:paraId="7BB62BEC" w14:textId="77777777" w:rsidR="0057663C" w:rsidRPr="00B6497F" w:rsidRDefault="0057663C" w:rsidP="0057663C">
            <w:pPr>
              <w:pStyle w:val="NL-Impressum"/>
            </w:pPr>
            <w:r w:rsidRPr="007D17FA">
              <w:t>Urheberrecht</w:t>
            </w:r>
          </w:p>
        </w:tc>
        <w:tc>
          <w:tcPr>
            <w:tcW w:w="7507" w:type="dxa"/>
            <w:shd w:val="clear" w:color="auto" w:fill="auto"/>
            <w:tcMar>
              <w:bottom w:w="170" w:type="dxa"/>
            </w:tcMar>
          </w:tcPr>
          <w:p w14:paraId="16BFEEB4" w14:textId="77777777" w:rsidR="0057663C" w:rsidRPr="00B6497F" w:rsidRDefault="0057663C" w:rsidP="0057663C"/>
          <w:p w14:paraId="527EDC8C" w14:textId="77777777" w:rsidR="00850DA0" w:rsidRPr="002E208C" w:rsidRDefault="00850DA0" w:rsidP="00850DA0">
            <w:pPr>
              <w:pStyle w:val="NL-Impressum"/>
            </w:pPr>
            <w:r w:rsidRPr="002E208C">
              <w:t>Inhalte dieses Heftes dürfen für unterrichtliche</w:t>
            </w:r>
            <w:r>
              <w:t xml:space="preserve"> Zwecke in den Schulen und Hoch</w:t>
            </w:r>
            <w:r w:rsidRPr="002E208C">
              <w:t>schulen des Landes Baden-Württemberg vervielf</w:t>
            </w:r>
            <w:r>
              <w:t xml:space="preserve">ältigt werden. Jede </w:t>
            </w:r>
            <w:proofErr w:type="gramStart"/>
            <w:r>
              <w:t>darüber hin</w:t>
            </w:r>
            <w:r w:rsidRPr="002E208C">
              <w:t>ausgehende</w:t>
            </w:r>
            <w:proofErr w:type="gramEnd"/>
            <w:r w:rsidRPr="002E208C">
              <w:t xml:space="preserve"> fotomechanische oder anderweitig technisch mögliche Reproduktion ist nur mit Genehmigung des Herausgebers möglich. </w:t>
            </w:r>
          </w:p>
          <w:p w14:paraId="7F1F9DF4" w14:textId="67DFB8E7" w:rsidR="0057663C" w:rsidRPr="00B6497F" w:rsidRDefault="00850DA0" w:rsidP="00850DA0">
            <w:pPr>
              <w:pStyle w:val="NL-Impressum"/>
            </w:pPr>
            <w:r w:rsidRPr="002E208C">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weiteren Vervielfältigungen müssen die Rechte der Urheber beachtet bzw. deren Genehmigung eingeholt werden.</w:t>
            </w:r>
          </w:p>
        </w:tc>
      </w:tr>
    </w:tbl>
    <w:p w14:paraId="38DD76C6" w14:textId="77777777" w:rsidR="004E0429" w:rsidRPr="004E0429" w:rsidRDefault="004E0429" w:rsidP="00422739">
      <w:pPr>
        <w:jc w:val="both"/>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4E0429" w14:paraId="27A58319" w14:textId="77777777" w:rsidTr="004E0429">
        <w:tc>
          <w:tcPr>
            <w:tcW w:w="2065" w:type="dxa"/>
          </w:tcPr>
          <w:p w14:paraId="2322686B" w14:textId="77777777" w:rsidR="004E0429" w:rsidRPr="004E0429" w:rsidRDefault="004E0429" w:rsidP="004E0429">
            <w:pPr>
              <w:spacing w:after="240"/>
              <w:contextualSpacing/>
              <w:rPr>
                <w:szCs w:val="20"/>
              </w:rPr>
            </w:pPr>
            <w:r w:rsidRPr="004E0429">
              <w:rPr>
                <w:szCs w:val="20"/>
              </w:rPr>
              <w:t>Redaktion</w:t>
            </w:r>
          </w:p>
        </w:tc>
        <w:tc>
          <w:tcPr>
            <w:tcW w:w="7291" w:type="dxa"/>
          </w:tcPr>
          <w:p w14:paraId="7A0C8638" w14:textId="77777777" w:rsidR="004E0429" w:rsidRPr="004E0429" w:rsidRDefault="004E0429" w:rsidP="004E0429">
            <w:pPr>
              <w:spacing w:after="240"/>
              <w:contextualSpacing/>
              <w:rPr>
                <w:szCs w:val="20"/>
              </w:rPr>
            </w:pPr>
            <w:r w:rsidRPr="004E0429">
              <w:rPr>
                <w:szCs w:val="20"/>
              </w:rPr>
              <w:t xml:space="preserve">Tanja Rieger, Ministerium für </w:t>
            </w:r>
            <w:proofErr w:type="spellStart"/>
            <w:r w:rsidRPr="004E0429">
              <w:rPr>
                <w:szCs w:val="20"/>
              </w:rPr>
              <w:t>Kultus</w:t>
            </w:r>
            <w:proofErr w:type="spellEnd"/>
            <w:r w:rsidRPr="004E0429">
              <w:rPr>
                <w:szCs w:val="20"/>
              </w:rPr>
              <w:t>, Jugend und Sport</w:t>
            </w:r>
          </w:p>
          <w:p w14:paraId="4D85F8C5" w14:textId="40DD0042" w:rsidR="004E0429" w:rsidRPr="004E0429" w:rsidRDefault="00A95A6F" w:rsidP="004E0429">
            <w:pPr>
              <w:spacing w:after="240"/>
              <w:contextualSpacing/>
              <w:rPr>
                <w:szCs w:val="20"/>
              </w:rPr>
            </w:pPr>
            <w:r>
              <w:rPr>
                <w:szCs w:val="20"/>
              </w:rPr>
              <w:t>Tina Sarhan, Zentrum für Schulqualität und Lehrerbildung, Leinfelden-Echterdingen</w:t>
            </w:r>
          </w:p>
        </w:tc>
      </w:tr>
      <w:tr w:rsidR="004E0429" w:rsidRPr="004E0429" w14:paraId="65AD49A5" w14:textId="77777777" w:rsidTr="004E0429">
        <w:tc>
          <w:tcPr>
            <w:tcW w:w="2065" w:type="dxa"/>
          </w:tcPr>
          <w:p w14:paraId="13A30E48" w14:textId="77777777" w:rsidR="004E0429" w:rsidRPr="004E0429" w:rsidRDefault="004E0429" w:rsidP="004E0429">
            <w:pPr>
              <w:spacing w:after="240"/>
              <w:contextualSpacing/>
              <w:rPr>
                <w:szCs w:val="20"/>
              </w:rPr>
            </w:pPr>
            <w:r w:rsidRPr="004E0429">
              <w:rPr>
                <w:szCs w:val="20"/>
              </w:rPr>
              <w:t>Autor/in</w:t>
            </w:r>
          </w:p>
        </w:tc>
        <w:tc>
          <w:tcPr>
            <w:tcW w:w="7291" w:type="dxa"/>
            <w:shd w:val="clear" w:color="auto" w:fill="auto"/>
          </w:tcPr>
          <w:p w14:paraId="71679C79" w14:textId="77777777" w:rsidR="004E0429" w:rsidRPr="004E0429" w:rsidRDefault="00551838" w:rsidP="004E0429">
            <w:pPr>
              <w:spacing w:after="240"/>
              <w:contextualSpacing/>
              <w:rPr>
                <w:szCs w:val="20"/>
              </w:rPr>
            </w:pPr>
            <w:r>
              <w:rPr>
                <w:szCs w:val="20"/>
              </w:rPr>
              <w:t xml:space="preserve">Katrina </w:t>
            </w:r>
            <w:proofErr w:type="spellStart"/>
            <w:r>
              <w:rPr>
                <w:szCs w:val="20"/>
              </w:rPr>
              <w:t>Bounin</w:t>
            </w:r>
            <w:proofErr w:type="spellEnd"/>
            <w:r w:rsidR="004E0429">
              <w:rPr>
                <w:szCs w:val="20"/>
              </w:rPr>
              <w:t xml:space="preserve">, </w:t>
            </w:r>
            <w:r w:rsidR="005C11E7">
              <w:rPr>
                <w:szCs w:val="20"/>
              </w:rPr>
              <w:t xml:space="preserve"> Gewerbliche Schule </w:t>
            </w:r>
            <w:r>
              <w:rPr>
                <w:szCs w:val="20"/>
              </w:rPr>
              <w:t>für Holztechnik</w:t>
            </w:r>
            <w:r w:rsidR="004E0429">
              <w:rPr>
                <w:szCs w:val="20"/>
              </w:rPr>
              <w:t xml:space="preserve">, </w:t>
            </w:r>
            <w:r>
              <w:rPr>
                <w:szCs w:val="20"/>
              </w:rPr>
              <w:t xml:space="preserve">Stuttgart </w:t>
            </w:r>
          </w:p>
          <w:p w14:paraId="2EEAB044" w14:textId="77777777" w:rsidR="004E0429" w:rsidRDefault="00551838" w:rsidP="004E0429">
            <w:pPr>
              <w:spacing w:after="240"/>
              <w:contextualSpacing/>
              <w:rPr>
                <w:szCs w:val="20"/>
              </w:rPr>
            </w:pPr>
            <w:r>
              <w:rPr>
                <w:szCs w:val="20"/>
              </w:rPr>
              <w:t>Isabel Rieger</w:t>
            </w:r>
            <w:r w:rsidR="004E0429">
              <w:rPr>
                <w:szCs w:val="20"/>
              </w:rPr>
              <w:t xml:space="preserve">, </w:t>
            </w:r>
            <w:r>
              <w:rPr>
                <w:szCs w:val="20"/>
              </w:rPr>
              <w:t>Oscar-</w:t>
            </w:r>
            <w:proofErr w:type="spellStart"/>
            <w:r>
              <w:rPr>
                <w:szCs w:val="20"/>
              </w:rPr>
              <w:t>Wal</w:t>
            </w:r>
            <w:r w:rsidR="00580D6F">
              <w:rPr>
                <w:szCs w:val="20"/>
              </w:rPr>
              <w:t>c</w:t>
            </w:r>
            <w:r>
              <w:rPr>
                <w:szCs w:val="20"/>
              </w:rPr>
              <w:t>ker</w:t>
            </w:r>
            <w:proofErr w:type="spellEnd"/>
            <w:r>
              <w:rPr>
                <w:szCs w:val="20"/>
              </w:rPr>
              <w:t>-Schule</w:t>
            </w:r>
            <w:r w:rsidR="004E0429">
              <w:rPr>
                <w:szCs w:val="20"/>
              </w:rPr>
              <w:t xml:space="preserve">, </w:t>
            </w:r>
            <w:r>
              <w:rPr>
                <w:szCs w:val="20"/>
              </w:rPr>
              <w:t>Ludwigsburg</w:t>
            </w:r>
          </w:p>
          <w:p w14:paraId="7C78E02A" w14:textId="77777777" w:rsidR="00711F86" w:rsidRDefault="00711F86" w:rsidP="004E0429">
            <w:pPr>
              <w:spacing w:after="240"/>
              <w:contextualSpacing/>
              <w:rPr>
                <w:szCs w:val="20"/>
              </w:rPr>
            </w:pPr>
            <w:r>
              <w:rPr>
                <w:szCs w:val="20"/>
              </w:rPr>
              <w:t>Bernd Petersen, Gewerbliche Schule für Holztechnik, Stuttgart</w:t>
            </w:r>
          </w:p>
          <w:p w14:paraId="443CA5B1" w14:textId="77777777" w:rsidR="00A0447C" w:rsidRPr="004E0429" w:rsidRDefault="005C11E7" w:rsidP="004E0429">
            <w:pPr>
              <w:spacing w:after="240"/>
              <w:contextualSpacing/>
              <w:rPr>
                <w:szCs w:val="20"/>
              </w:rPr>
            </w:pPr>
            <w:r>
              <w:rPr>
                <w:szCs w:val="20"/>
              </w:rPr>
              <w:t xml:space="preserve">Ralf </w:t>
            </w:r>
            <w:proofErr w:type="spellStart"/>
            <w:r>
              <w:rPr>
                <w:szCs w:val="20"/>
              </w:rPr>
              <w:t>Sprekelmeyer</w:t>
            </w:r>
            <w:proofErr w:type="spellEnd"/>
            <w:r>
              <w:rPr>
                <w:szCs w:val="20"/>
              </w:rPr>
              <w:t>, Gewerbliche S</w:t>
            </w:r>
            <w:r w:rsidR="00A0447C">
              <w:rPr>
                <w:szCs w:val="20"/>
              </w:rPr>
              <w:t>chule für Holztechnik, Stuttgart</w:t>
            </w:r>
          </w:p>
        </w:tc>
      </w:tr>
      <w:tr w:rsidR="004E0429" w:rsidRPr="004E0429" w14:paraId="00D09D08" w14:textId="77777777" w:rsidTr="004E0429">
        <w:tc>
          <w:tcPr>
            <w:tcW w:w="2065" w:type="dxa"/>
          </w:tcPr>
          <w:p w14:paraId="43EF30AF" w14:textId="77777777" w:rsidR="004E0429" w:rsidRPr="004E0429" w:rsidRDefault="004E0429" w:rsidP="004E0429">
            <w:pPr>
              <w:spacing w:after="240"/>
              <w:contextualSpacing/>
              <w:rPr>
                <w:szCs w:val="20"/>
              </w:rPr>
            </w:pPr>
            <w:r w:rsidRPr="004E0429">
              <w:rPr>
                <w:szCs w:val="20"/>
              </w:rPr>
              <w:t>Stand</w:t>
            </w:r>
          </w:p>
        </w:tc>
        <w:tc>
          <w:tcPr>
            <w:tcW w:w="7291" w:type="dxa"/>
          </w:tcPr>
          <w:p w14:paraId="4A2B7913" w14:textId="50030B7D" w:rsidR="004E0429" w:rsidRPr="004E0429" w:rsidRDefault="00D62972" w:rsidP="00325769">
            <w:pPr>
              <w:spacing w:after="240"/>
              <w:contextualSpacing/>
              <w:rPr>
                <w:szCs w:val="20"/>
              </w:rPr>
            </w:pPr>
            <w:r>
              <w:rPr>
                <w:szCs w:val="20"/>
              </w:rPr>
              <w:t>Juli</w:t>
            </w:r>
            <w:r w:rsidR="002213D4">
              <w:rPr>
                <w:szCs w:val="20"/>
              </w:rPr>
              <w:t xml:space="preserve"> </w:t>
            </w:r>
            <w:r w:rsidR="00A95A6F">
              <w:rPr>
                <w:szCs w:val="20"/>
              </w:rPr>
              <w:t>2020</w:t>
            </w:r>
            <w:bookmarkStart w:id="0" w:name="_GoBack"/>
            <w:bookmarkEnd w:id="0"/>
          </w:p>
        </w:tc>
      </w:tr>
    </w:tbl>
    <w:p w14:paraId="246F6441" w14:textId="77777777" w:rsidR="000F71C5" w:rsidRDefault="000F71C5" w:rsidP="004E0429">
      <w:pPr>
        <w:jc w:val="both"/>
        <w:rPr>
          <w:szCs w:val="20"/>
          <w:lang w:eastAsia="de-DE"/>
        </w:rPr>
        <w:sectPr w:rsidR="000F71C5" w:rsidSect="000B2E8E">
          <w:headerReference w:type="default" r:id="rId13"/>
          <w:pgSz w:w="11906" w:h="16838" w:code="9"/>
          <w:pgMar w:top="1418" w:right="3402" w:bottom="1134" w:left="1134" w:header="709" w:footer="709" w:gutter="0"/>
          <w:cols w:space="708"/>
          <w:docGrid w:linePitch="360"/>
        </w:sectPr>
      </w:pPr>
    </w:p>
    <w:p w14:paraId="7C03A366" w14:textId="77777777" w:rsidR="006F0988" w:rsidRDefault="006F0988" w:rsidP="006F0988">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32A087AD" w14:textId="77777777" w:rsidR="006F0988" w:rsidRDefault="006F0988" w:rsidP="006F0988">
      <w:pPr>
        <w:tabs>
          <w:tab w:val="left" w:pos="7797"/>
        </w:tabs>
        <w:spacing w:line="264" w:lineRule="auto"/>
        <w:jc w:val="both"/>
      </w:pPr>
    </w:p>
    <w:p w14:paraId="5381C8FE" w14:textId="77777777" w:rsidR="006F0988" w:rsidRDefault="006F0988" w:rsidP="006F0988">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 im Mittelpunkt eines Lern(</w:t>
      </w:r>
      <w:proofErr w:type="spellStart"/>
      <w:r w:rsidRPr="001C4E01">
        <w:t>feld</w:t>
      </w:r>
      <w:proofErr w:type="spellEnd"/>
      <w:r w:rsidRPr="001C4E01">
        <w:t>)</w:t>
      </w:r>
      <w:proofErr w:type="spellStart"/>
      <w:r>
        <w:t>projektes</w:t>
      </w:r>
      <w:proofErr w:type="spellEnd"/>
      <w:r>
        <w:t>, wie</w:t>
      </w:r>
      <w:r w:rsidRPr="001C4E01">
        <w:t xml:space="preserve"> z.</w:t>
      </w:r>
      <w:r>
        <w:t xml:space="preserve"> </w:t>
      </w:r>
      <w:r w:rsidRPr="001C4E01">
        <w:t>B. „</w:t>
      </w:r>
      <w:r>
        <w:t xml:space="preserve">Mein </w:t>
      </w:r>
      <w:r w:rsidRPr="001C4E01">
        <w:t xml:space="preserve">Auto </w:t>
      </w:r>
      <w:r>
        <w:t xml:space="preserve">selbst </w:t>
      </w:r>
      <w:r w:rsidRPr="001C4E01">
        <w:t>finanzieren“</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werden in der Lernlandschaft verknüpft und methodisch angepasst umgesetzt.</w:t>
      </w:r>
      <w:r w:rsidRPr="001C4E01">
        <w:t xml:space="preserve"> </w:t>
      </w:r>
    </w:p>
    <w:p w14:paraId="3508AD9D" w14:textId="77777777" w:rsidR="006F0988" w:rsidRDefault="006F0988" w:rsidP="006F0988">
      <w:pPr>
        <w:tabs>
          <w:tab w:val="left" w:pos="7797"/>
        </w:tabs>
        <w:spacing w:line="264" w:lineRule="auto"/>
        <w:jc w:val="both"/>
      </w:pPr>
      <w:r>
        <w:rPr>
          <w:noProof/>
          <w:lang w:eastAsia="de-DE"/>
        </w:rPr>
        <w:drawing>
          <wp:inline distT="0" distB="0" distL="0" distR="0" wp14:anchorId="059885E7" wp14:editId="4755AB63">
            <wp:extent cx="5760720" cy="3085693"/>
            <wp:effectExtent l="0" t="0" r="0" b="635"/>
            <wp:docPr id="9" name="Grafik 9"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14:paraId="28F924BF" w14:textId="77777777" w:rsidR="006F0988" w:rsidRPr="00B01CC4" w:rsidRDefault="006F0988" w:rsidP="006F0988">
      <w:pPr>
        <w:tabs>
          <w:tab w:val="left" w:pos="7797"/>
        </w:tabs>
        <w:spacing w:before="120" w:line="264" w:lineRule="auto"/>
        <w:jc w:val="both"/>
      </w:pPr>
      <w:r>
        <w:t>Ein Lern(</w:t>
      </w:r>
      <w:proofErr w:type="spellStart"/>
      <w:r>
        <w:t>feld</w:t>
      </w:r>
      <w:proofErr w:type="spellEnd"/>
      <w:r>
        <w:t>)</w:t>
      </w:r>
      <w:proofErr w:type="spellStart"/>
      <w:r w:rsidRPr="00B01CC4">
        <w:t>projekt</w:t>
      </w:r>
      <w:proofErr w:type="spellEnd"/>
      <w:r w:rsidRPr="00B01CC4">
        <w:t xml:space="preserve"> ist die Basis einer Lernlandschaft. Jedes </w:t>
      </w:r>
      <w:r w:rsidRPr="00B01CC4">
        <w:rPr>
          <w:b/>
        </w:rPr>
        <w:t>Lern(</w:t>
      </w:r>
      <w:proofErr w:type="spellStart"/>
      <w:r w:rsidRPr="00B01CC4">
        <w:rPr>
          <w:b/>
        </w:rPr>
        <w:t>feld</w:t>
      </w:r>
      <w:proofErr w:type="spellEnd"/>
      <w:r w:rsidRPr="00B01CC4">
        <w:rPr>
          <w:b/>
        </w:rPr>
        <w:t>)</w:t>
      </w:r>
      <w:proofErr w:type="spellStart"/>
      <w:r w:rsidRPr="00B01CC4">
        <w:rPr>
          <w:b/>
        </w:rPr>
        <w:t>projekt</w:t>
      </w:r>
      <w:proofErr w:type="spellEnd"/>
      <w:r w:rsidRPr="00B01CC4">
        <w:t xml:space="preserve"> wird durch einen Advance Organizer (AO) visualisiert, der die Lernthemen u</w:t>
      </w:r>
      <w:r>
        <w:t>nd deren Zusammenhänge aufzeigt</w:t>
      </w:r>
      <w:r w:rsidRPr="00B01CC4">
        <w:t xml:space="preserve"> so</w:t>
      </w:r>
      <w:r>
        <w:t xml:space="preserve">wie an das Vorwissen anknüpft. </w:t>
      </w:r>
      <w:r w:rsidRPr="00B01CC4">
        <w:t xml:space="preserve">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671040" behindDoc="1" locked="0" layoutInCell="1" allowOverlap="1" wp14:anchorId="3C9CBED8" wp14:editId="6452420D">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14:paraId="79037C83" w14:textId="77777777" w:rsidR="006F0988" w:rsidRPr="00B01CC4" w:rsidRDefault="006F0988" w:rsidP="006F0988">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15CCB896" w14:textId="77777777" w:rsidR="006F0988" w:rsidRPr="00B01CC4" w:rsidRDefault="006F0988" w:rsidP="006F0988">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69D203DE" w14:textId="77777777" w:rsidR="006F0988" w:rsidRDefault="006F0988" w:rsidP="006F0988">
      <w:pPr>
        <w:tabs>
          <w:tab w:val="left" w:pos="7797"/>
        </w:tabs>
        <w:spacing w:before="120" w:line="264" w:lineRule="auto"/>
        <w:jc w:val="both"/>
        <w:rPr>
          <w:b/>
        </w:rPr>
      </w:pPr>
      <w:r>
        <w:rPr>
          <w:b/>
        </w:rPr>
        <w:t xml:space="preserve">Niveaudifferenziertes Lernen – Lern- </w:t>
      </w:r>
      <w:r w:rsidRPr="00AA200A">
        <w:rPr>
          <w:b/>
        </w:rPr>
        <w:t>vs. Prüfungsniveau</w:t>
      </w:r>
    </w:p>
    <w:p w14:paraId="38EB5063" w14:textId="77777777" w:rsidR="006F0988" w:rsidRPr="00870DFF" w:rsidRDefault="006F0988" w:rsidP="006F0988">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 xml:space="preserve">der Jugendlichen in Bezug auf eine gelingende Eingliederung in die Berufs- und Arbeitswelt zu verbessern. Ausgehend von einer Kompetenzanalyse </w:t>
      </w:r>
      <w:r>
        <w:rPr>
          <w:szCs w:val="20"/>
        </w:rPr>
        <w:t xml:space="preserve">(im Sinne einer </w:t>
      </w:r>
      <w:proofErr w:type="spellStart"/>
      <w:r>
        <w:rPr>
          <w:szCs w:val="20"/>
        </w:rPr>
        <w:t>Lernstandsdiagnose</w:t>
      </w:r>
      <w:proofErr w:type="spellEnd"/>
      <w:r>
        <w:rPr>
          <w:szCs w:val="20"/>
        </w:rPr>
        <w:t xml:space="preserve">) </w:t>
      </w:r>
      <w:r w:rsidRPr="00870DFF">
        <w:rPr>
          <w:szCs w:val="20"/>
        </w:rPr>
        <w:t xml:space="preserve">arbeiten die Lernenden in niveaudifferenzierten Lernangeboten auf dem für sie passenden </w:t>
      </w:r>
      <w:r w:rsidRPr="00870DFF">
        <w:rPr>
          <w:b/>
          <w:szCs w:val="20"/>
        </w:rPr>
        <w:t>Lernniveau</w:t>
      </w:r>
      <w:r w:rsidRPr="00870DFF">
        <w:rPr>
          <w:szCs w:val="20"/>
        </w:rPr>
        <w:t>. Hierbei stellt die Empfehlung des Lehrkräfteteams eine Orientierung für d</w:t>
      </w:r>
      <w:r>
        <w:rPr>
          <w:szCs w:val="20"/>
        </w:rPr>
        <w:t>ie Lernenden dar, keine Vorgabe.</w:t>
      </w:r>
      <w:r w:rsidRPr="00677924">
        <w:rPr>
          <w:noProof/>
          <w:lang w:eastAsia="de-DE"/>
        </w:rPr>
        <w:t xml:space="preserve"> </w:t>
      </w:r>
    </w:p>
    <w:p w14:paraId="3677BFA8" w14:textId="2DA299BB" w:rsidR="006F0988" w:rsidRDefault="006F0988" w:rsidP="006F0988">
      <w:pPr>
        <w:jc w:val="both"/>
      </w:pPr>
      <w:r w:rsidRPr="00870DFF">
        <w:rPr>
          <w:szCs w:val="20"/>
        </w:rPr>
        <w:lastRenderedPageBreak/>
        <w:t>Nach einem pädagogischen Diagnoseprozess</w:t>
      </w:r>
      <w:r w:rsidRPr="00870DFF">
        <w:rPr>
          <w:sz w:val="24"/>
        </w:rPr>
        <w:t xml:space="preserve"> </w:t>
      </w:r>
      <w:r w:rsidRPr="00FC7E90">
        <w:t xml:space="preserve">in den ersten </w:t>
      </w:r>
      <w:r>
        <w:t>zwei bis vier Schulwochen (Orientierungswochen</w:t>
      </w:r>
      <w:r w:rsidRPr="00FC7E90">
        <w:t>) ermittelt das Klassenteam in einer Konferenz eine Empfehlung</w:t>
      </w:r>
      <w:r>
        <w:t xml:space="preserve"> für das Lernniveau der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w:t>
      </w:r>
      <w:r w:rsidR="00C157CA">
        <w:t>,</w:t>
      </w:r>
      <w:r>
        <w:t xml:space="preserve"> und hat somit später das </w:t>
      </w:r>
      <w:r w:rsidRPr="00870DFF">
        <w:rPr>
          <w:b/>
        </w:rPr>
        <w:t xml:space="preserve">Prüfungsniveau </w:t>
      </w:r>
      <w:r>
        <w:t xml:space="preserve">A zu bewältigen, heißt dies nicht, dass sie oder er in allen Fächern auf diesem </w:t>
      </w:r>
      <w:r w:rsidRPr="00870DFF">
        <w:rPr>
          <w:b/>
        </w:rPr>
        <w:t>Lernniveau</w:t>
      </w:r>
      <w:r>
        <w:t xml:space="preserve"> arbeitet. In ihren stärker ausgeprägten Fächern und deren Kompetenzbereichen können die Lernenden die Anforderung anheben und Aufgaben auf Niveau B wählen. Dies gilt im umgekehrten Fall </w:t>
      </w:r>
      <w:proofErr w:type="gramStart"/>
      <w:r>
        <w:t>natürlich ebenso</w:t>
      </w:r>
      <w:proofErr w:type="gramEnd"/>
      <w:r>
        <w:t>.</w:t>
      </w:r>
      <w:r w:rsidRPr="00FF73C4">
        <w:rPr>
          <w:b/>
          <w:noProof/>
          <w:lang w:eastAsia="de-DE"/>
        </w:rPr>
        <w:t xml:space="preserve"> </w:t>
      </w:r>
    </w:p>
    <w:p w14:paraId="2B0053C5" w14:textId="77777777" w:rsidR="006F0988" w:rsidRPr="00831E7D" w:rsidRDefault="006F0988" w:rsidP="006F0988">
      <w:r>
        <w:t>Die Lern- und Prüfungsniveaus</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6F0988" w:rsidRPr="006428D0" w14:paraId="69C21923" w14:textId="77777777" w:rsidTr="0067252F">
        <w:trPr>
          <w:trHeight w:val="161"/>
        </w:trPr>
        <w:tc>
          <w:tcPr>
            <w:tcW w:w="250" w:type="dxa"/>
            <w:shd w:val="clear" w:color="auto" w:fill="A6A6A6" w:themeFill="background1" w:themeFillShade="A6"/>
          </w:tcPr>
          <w:p w14:paraId="469A67D6" w14:textId="77777777" w:rsidR="006F0988" w:rsidRPr="006428D0" w:rsidRDefault="006F0988" w:rsidP="0067252F">
            <w:pPr>
              <w:rPr>
                <w:b/>
              </w:rPr>
            </w:pPr>
            <w:r w:rsidRPr="006428D0">
              <w:rPr>
                <w:b/>
              </w:rPr>
              <w:t>A</w:t>
            </w:r>
          </w:p>
        </w:tc>
        <w:tc>
          <w:tcPr>
            <w:tcW w:w="8930" w:type="dxa"/>
            <w:shd w:val="clear" w:color="auto" w:fill="A6A6A6" w:themeFill="background1" w:themeFillShade="A6"/>
          </w:tcPr>
          <w:p w14:paraId="2C8E4A38" w14:textId="77777777" w:rsidR="006F0988" w:rsidRPr="006428D0" w:rsidRDefault="006F0988" w:rsidP="0067252F">
            <w:pPr>
              <w:rPr>
                <w:b/>
              </w:rPr>
            </w:pPr>
            <w:r w:rsidRPr="006428D0">
              <w:rPr>
                <w:b/>
              </w:rPr>
              <w:t>Grundlegendes Niveau an beruflicher Handlungskompetenz</w:t>
            </w:r>
          </w:p>
        </w:tc>
      </w:tr>
      <w:tr w:rsidR="006F0988" w:rsidRPr="006428D0" w14:paraId="34BACE51" w14:textId="77777777" w:rsidTr="0067252F">
        <w:trPr>
          <w:trHeight w:val="2348"/>
        </w:trPr>
        <w:tc>
          <w:tcPr>
            <w:tcW w:w="250" w:type="dxa"/>
            <w:tcBorders>
              <w:bottom w:val="single" w:sz="4" w:space="0" w:color="A6A6A6" w:themeColor="background1" w:themeShade="A6"/>
            </w:tcBorders>
            <w:shd w:val="clear" w:color="auto" w:fill="A6A6A6" w:themeFill="background1" w:themeFillShade="A6"/>
          </w:tcPr>
          <w:p w14:paraId="564B48E7" w14:textId="77777777" w:rsidR="006F0988" w:rsidRPr="006428D0" w:rsidRDefault="006F0988" w:rsidP="0067252F"/>
        </w:tc>
        <w:tc>
          <w:tcPr>
            <w:tcW w:w="8930" w:type="dxa"/>
            <w:tcBorders>
              <w:bottom w:val="single" w:sz="4" w:space="0" w:color="A6A6A6" w:themeColor="background1" w:themeShade="A6"/>
            </w:tcBorders>
          </w:tcPr>
          <w:p w14:paraId="2138A30E" w14:textId="77777777" w:rsidR="006F0988" w:rsidRPr="006428D0" w:rsidRDefault="006F0988" w:rsidP="0067252F">
            <w:r w:rsidRPr="006428D0">
              <w:t>Lernende</w:t>
            </w:r>
            <w:r>
              <w:t>, die</w:t>
            </w:r>
            <w:r w:rsidRPr="006428D0">
              <w:t xml:space="preserve"> kontinuierlich Aufgaben im </w:t>
            </w:r>
            <w:r>
              <w:t>Lernniveau</w:t>
            </w:r>
            <w:r w:rsidRPr="006428D0">
              <w:t xml:space="preserve"> A erledig</w:t>
            </w:r>
            <w:r>
              <w:t>t haben</w:t>
            </w:r>
            <w:r w:rsidRPr="006428D0">
              <w:t xml:space="preserve">, </w:t>
            </w:r>
          </w:p>
          <w:p w14:paraId="14D42176" w14:textId="77777777" w:rsidR="006F0988" w:rsidRPr="006428D0" w:rsidRDefault="006F0988" w:rsidP="0067252F">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jedoch zahlreiche Lernhilfen oder Unterstützungsmöglichkeiten von außen.</w:t>
            </w:r>
          </w:p>
          <w:p w14:paraId="29146963" w14:textId="77777777" w:rsidR="006F0988" w:rsidRPr="006428D0" w:rsidRDefault="006F0988" w:rsidP="0067252F">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Rechenkompetenzen </w:t>
            </w:r>
            <w:r w:rsidRPr="000769C9">
              <w:t>weiterentwickelt</w:t>
            </w:r>
            <w:r w:rsidRPr="006428D0">
              <w:t>.</w:t>
            </w:r>
          </w:p>
          <w:p w14:paraId="0F1BB350" w14:textId="77777777" w:rsidR="006F0988" w:rsidRPr="00AE3D9F" w:rsidRDefault="006F0988" w:rsidP="0067252F">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Kompetenzbereichen die definierte Mindestanforderung</w:t>
            </w:r>
            <w:r>
              <w:t>,</w:t>
            </w:r>
            <w:r w:rsidRPr="006428D0">
              <w:t xml:space="preserve"> ist dies in der Lernberatung (auch mit den Erziehungsverantwortlichen) zu thematisieren. </w:t>
            </w:r>
          </w:p>
        </w:tc>
      </w:tr>
      <w:tr w:rsidR="006F0988" w:rsidRPr="006428D0" w14:paraId="6693DF02" w14:textId="77777777" w:rsidTr="0067252F">
        <w:trPr>
          <w:trHeight w:val="171"/>
        </w:trPr>
        <w:tc>
          <w:tcPr>
            <w:tcW w:w="250" w:type="dxa"/>
            <w:shd w:val="clear" w:color="auto" w:fill="A6A6A6" w:themeFill="background1" w:themeFillShade="A6"/>
          </w:tcPr>
          <w:p w14:paraId="7D89D37C" w14:textId="77777777" w:rsidR="006F0988" w:rsidRPr="006428D0" w:rsidRDefault="006F0988" w:rsidP="0067252F">
            <w:pPr>
              <w:rPr>
                <w:b/>
              </w:rPr>
            </w:pPr>
            <w:r w:rsidRPr="006428D0">
              <w:rPr>
                <w:b/>
              </w:rPr>
              <w:t>B</w:t>
            </w:r>
          </w:p>
        </w:tc>
        <w:tc>
          <w:tcPr>
            <w:tcW w:w="8930" w:type="dxa"/>
            <w:shd w:val="clear" w:color="auto" w:fill="A6A6A6" w:themeFill="background1" w:themeFillShade="A6"/>
          </w:tcPr>
          <w:p w14:paraId="2B8348FD" w14:textId="77777777" w:rsidR="006F0988" w:rsidRPr="006428D0" w:rsidRDefault="006F0988" w:rsidP="0067252F">
            <w:pPr>
              <w:rPr>
                <w:b/>
              </w:rPr>
            </w:pPr>
            <w:r w:rsidRPr="006428D0">
              <w:rPr>
                <w:b/>
              </w:rPr>
              <w:t>Mittleres Niveau an beruflicher Handlungskompetenz</w:t>
            </w:r>
          </w:p>
        </w:tc>
      </w:tr>
      <w:tr w:rsidR="006F0988" w:rsidRPr="006428D0" w14:paraId="5E0B8766" w14:textId="77777777" w:rsidTr="0067252F">
        <w:trPr>
          <w:trHeight w:val="1206"/>
        </w:trPr>
        <w:tc>
          <w:tcPr>
            <w:tcW w:w="250" w:type="dxa"/>
            <w:tcBorders>
              <w:bottom w:val="single" w:sz="4" w:space="0" w:color="A6A6A6" w:themeColor="background1" w:themeShade="A6"/>
            </w:tcBorders>
            <w:shd w:val="clear" w:color="auto" w:fill="A6A6A6" w:themeFill="background1" w:themeFillShade="A6"/>
          </w:tcPr>
          <w:p w14:paraId="51DF4C68" w14:textId="77777777" w:rsidR="006F0988" w:rsidRPr="006428D0" w:rsidRDefault="006F0988" w:rsidP="0067252F"/>
        </w:tc>
        <w:tc>
          <w:tcPr>
            <w:tcW w:w="8930" w:type="dxa"/>
            <w:tcBorders>
              <w:bottom w:val="single" w:sz="4" w:space="0" w:color="A6A6A6" w:themeColor="background1" w:themeShade="A6"/>
            </w:tcBorders>
          </w:tcPr>
          <w:p w14:paraId="7E831535" w14:textId="77777777" w:rsidR="006F0988" w:rsidRPr="006428D0" w:rsidRDefault="006F0988" w:rsidP="0067252F">
            <w:r w:rsidRPr="006428D0">
              <w:t>Lernende</w:t>
            </w:r>
            <w:r>
              <w:t>, di</w:t>
            </w:r>
            <w:r w:rsidRPr="006428D0">
              <w:t xml:space="preserve">e kontinuierlich Aufgaben im </w:t>
            </w:r>
            <w:r>
              <w:t xml:space="preserve">Lernniveau </w:t>
            </w:r>
            <w:r w:rsidRPr="006428D0">
              <w:t>B erledigt ha</w:t>
            </w:r>
            <w:r>
              <w:t>ben</w:t>
            </w:r>
            <w:r w:rsidRPr="006428D0">
              <w:t xml:space="preserve">, </w:t>
            </w:r>
          </w:p>
          <w:p w14:paraId="05D193E2" w14:textId="77777777" w:rsidR="006F0988" w:rsidRPr="006428D0" w:rsidRDefault="006F0988" w:rsidP="0067252F">
            <w:pPr>
              <w:numPr>
                <w:ilvl w:val="0"/>
                <w:numId w:val="22"/>
              </w:numPr>
            </w:pPr>
            <w:r w:rsidRPr="006428D0">
              <w:t>erreich</w:t>
            </w:r>
            <w:r>
              <w:t>en</w:t>
            </w:r>
            <w:r w:rsidRPr="006428D0">
              <w:t xml:space="preserve"> Kompetenzen, die im „Durchschnitt“ oder „in der Regel“ von eine</w:t>
            </w:r>
            <w:r>
              <w:t>m oder einer</w:t>
            </w:r>
            <w:r w:rsidRPr="006428D0">
              <w:t xml:space="preserve"> Auszubildenden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14:paraId="542301DE" w14:textId="77777777" w:rsidR="006F0988" w:rsidRPr="00AE3D9F" w:rsidRDefault="006F0988" w:rsidP="0067252F">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 xml:space="preserve">überfachlichen, </w:t>
            </w:r>
            <w:r w:rsidRPr="006428D0">
              <w:t>sprachlichen und mathematischen Kompetenzen mit dem Ziel einer gelingenden Eingliederung in die Berufs- und Arbeitswelt.</w:t>
            </w:r>
          </w:p>
        </w:tc>
      </w:tr>
      <w:tr w:rsidR="006F0988" w:rsidRPr="006428D0" w14:paraId="554D1D48" w14:textId="77777777" w:rsidTr="0067252F">
        <w:trPr>
          <w:trHeight w:val="42"/>
        </w:trPr>
        <w:tc>
          <w:tcPr>
            <w:tcW w:w="250" w:type="dxa"/>
            <w:shd w:val="clear" w:color="auto" w:fill="A6A6A6" w:themeFill="background1" w:themeFillShade="A6"/>
          </w:tcPr>
          <w:p w14:paraId="7B564784" w14:textId="77777777" w:rsidR="006F0988" w:rsidRPr="006428D0" w:rsidRDefault="006F0988" w:rsidP="0067252F">
            <w:pPr>
              <w:rPr>
                <w:b/>
              </w:rPr>
            </w:pPr>
            <w:r w:rsidRPr="006428D0">
              <w:rPr>
                <w:b/>
              </w:rPr>
              <w:t>C</w:t>
            </w:r>
          </w:p>
        </w:tc>
        <w:tc>
          <w:tcPr>
            <w:tcW w:w="8930" w:type="dxa"/>
            <w:shd w:val="clear" w:color="auto" w:fill="A6A6A6" w:themeFill="background1" w:themeFillShade="A6"/>
          </w:tcPr>
          <w:p w14:paraId="38028FA2" w14:textId="77777777" w:rsidR="006F0988" w:rsidRPr="006428D0" w:rsidRDefault="006F0988" w:rsidP="0067252F">
            <w:pPr>
              <w:rPr>
                <w:b/>
              </w:rPr>
            </w:pPr>
            <w:r w:rsidRPr="006428D0">
              <w:rPr>
                <w:b/>
              </w:rPr>
              <w:t>Erweitertes Niveau an beruflicher Handlungskompetenz</w:t>
            </w:r>
          </w:p>
        </w:tc>
      </w:tr>
      <w:tr w:rsidR="006F0988" w:rsidRPr="006428D0" w14:paraId="769CAE47" w14:textId="77777777" w:rsidTr="0067252F">
        <w:trPr>
          <w:trHeight w:val="563"/>
        </w:trPr>
        <w:tc>
          <w:tcPr>
            <w:tcW w:w="250" w:type="dxa"/>
            <w:shd w:val="clear" w:color="auto" w:fill="A6A6A6" w:themeFill="background1" w:themeFillShade="A6"/>
          </w:tcPr>
          <w:p w14:paraId="0A692E6C" w14:textId="77777777" w:rsidR="006F0988" w:rsidRPr="006428D0" w:rsidRDefault="006F0988" w:rsidP="0067252F"/>
        </w:tc>
        <w:tc>
          <w:tcPr>
            <w:tcW w:w="8930" w:type="dxa"/>
          </w:tcPr>
          <w:p w14:paraId="0026A1DB" w14:textId="77777777" w:rsidR="006F0988" w:rsidRPr="006428D0" w:rsidRDefault="006F0988" w:rsidP="0067252F">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14:paraId="651C0002" w14:textId="77777777" w:rsidR="006F0988" w:rsidRPr="006428D0" w:rsidRDefault="006F0988" w:rsidP="0067252F">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arbeite</w:t>
            </w:r>
            <w:r>
              <w:t>n</w:t>
            </w:r>
            <w:r w:rsidRPr="006428D0">
              <w:t xml:space="preserve"> nach Vorgaben zielstrebig und </w:t>
            </w:r>
            <w:r>
              <w:t>kö</w:t>
            </w:r>
            <w:r w:rsidRPr="006428D0">
              <w:t>nn</w:t>
            </w:r>
            <w:r>
              <w:t>en</w:t>
            </w:r>
            <w:r w:rsidRPr="006428D0">
              <w:t xml:space="preserve"> dabei die aufzuwendende Zeit gut einschätzen und umsetz</w:t>
            </w:r>
            <w:r>
              <w:t>en. Bei Schwierigkeiten finden s</w:t>
            </w:r>
            <w:r w:rsidRPr="006428D0">
              <w:t>ie Lösungen oder Hilfsmöglichkeiten.</w:t>
            </w:r>
          </w:p>
          <w:p w14:paraId="7E39486E" w14:textId="77777777" w:rsidR="006F0988" w:rsidRPr="00AE3D9F" w:rsidRDefault="006F0988" w:rsidP="0067252F">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14:paraId="73D6BF9E" w14:textId="77777777" w:rsidR="006F0988" w:rsidRDefault="006F0988" w:rsidP="006F0988">
      <w:pPr>
        <w:tabs>
          <w:tab w:val="left" w:pos="7797"/>
        </w:tabs>
        <w:spacing w:before="120" w:line="264" w:lineRule="auto"/>
        <w:jc w:val="both"/>
      </w:pPr>
      <w:r>
        <w:t xml:space="preserve">Beispiel: </w:t>
      </w:r>
    </w:p>
    <w:p w14:paraId="10820AE9" w14:textId="77777777" w:rsidR="006F0988" w:rsidRPr="00F2290F" w:rsidRDefault="006F0988" w:rsidP="006F0988">
      <w:pPr>
        <w:tabs>
          <w:tab w:val="left" w:pos="7797"/>
        </w:tabs>
        <w:spacing w:before="120" w:line="264" w:lineRule="auto"/>
        <w:jc w:val="both"/>
      </w:pPr>
      <w:r w:rsidRPr="00F2290F">
        <w:t xml:space="preserve">Ein aus Syrien stammender Jugendlicher beginnt das Schuljahr ohne Hauptschulabschluss. In Deutsch sind seine mündlichen Sprachkenntnisse bereits recht ordentlich, in der schriftlichen Aufgabenbearbeitung hat er noch große Probleme. In Mathematik bringt er gute Grundkenntnisse mit, das Verstehen der Textaufgaben </w:t>
      </w:r>
      <w:r w:rsidRPr="00F2290F">
        <w:lastRenderedPageBreak/>
        <w:t>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14:paraId="67E93F85" w14:textId="77777777" w:rsidR="006F0988" w:rsidRPr="00F2290F" w:rsidRDefault="006F0988" w:rsidP="006F0988">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 xml:space="preserve">Daher empfiehlt die Klassenkonferenz vor dem dritten Zielvereinbarungsgespräch nach dem Erreichen des </w:t>
      </w:r>
      <w:r>
        <w:t xml:space="preserve">dem </w:t>
      </w:r>
      <w:r w:rsidRPr="00F2290F">
        <w:t xml:space="preserve">Hauptschulabschluss gleichwertigen Bildungsstandes die Versetzung in das zweite Jahr </w:t>
      </w:r>
      <w:r>
        <w:t>des Bildungsganges</w:t>
      </w:r>
      <w:r w:rsidRPr="00F2290F">
        <w:t xml:space="preserve"> 2BFS.</w:t>
      </w:r>
    </w:p>
    <w:p w14:paraId="7A36B7F7" w14:textId="77777777" w:rsidR="006F0988" w:rsidRDefault="006F0988" w:rsidP="006F0988">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14:paraId="203C7917" w14:textId="77777777" w:rsidR="006F0988" w:rsidRPr="00F2290F" w:rsidRDefault="006F0988" w:rsidP="006F0988">
      <w:pPr>
        <w:tabs>
          <w:tab w:val="left" w:pos="7797"/>
        </w:tabs>
        <w:spacing w:before="120" w:line="264" w:lineRule="auto"/>
        <w:jc w:val="both"/>
      </w:pPr>
    </w:p>
    <w:p w14:paraId="4AFE32A8" w14:textId="77777777" w:rsidR="006F0988" w:rsidRDefault="006F0988" w:rsidP="006F0988">
      <w:pPr>
        <w:rPr>
          <w:b/>
        </w:rPr>
      </w:pPr>
      <w:r>
        <w:rPr>
          <w:b/>
        </w:rPr>
        <w:t>Kompetenzraster –</w:t>
      </w:r>
      <w:r w:rsidRPr="00AA200A">
        <w:rPr>
          <w:b/>
        </w:rPr>
        <w:t xml:space="preserve"> Was ist das? Und wer braucht es wofür?</w:t>
      </w:r>
    </w:p>
    <w:p w14:paraId="14EA45EE" w14:textId="77777777" w:rsidR="006F0988" w:rsidRPr="00E90B30" w:rsidRDefault="006F0988" w:rsidP="006F0988">
      <w:r w:rsidRPr="00E90B30">
        <w:t xml:space="preserve">Kompetenzraster sind tabellarische </w:t>
      </w:r>
      <w:r>
        <w:t>Übersichts</w:t>
      </w:r>
      <w:r w:rsidRPr="00E90B30">
        <w:t>raster aus Schülersicht, mit denen Lernende und Lehrende gemeinsam arbeiten. Sie fixieren verbindliche Zielstandards für individuelle Lernprozesse</w:t>
      </w:r>
      <w:r>
        <w:t xml:space="preserve"> in tabellarischer Form</w:t>
      </w:r>
      <w:r w:rsidRPr="00E90B30">
        <w:t>, indem in differenzierter Art und Weise der Weg von einfachen Grundkenntnissen bis hin zu komplexen Fähigkeits- und Fertigkeitsstufen beschrieben wird.</w:t>
      </w:r>
    </w:p>
    <w:p w14:paraId="7A896857" w14:textId="77777777" w:rsidR="006F0988" w:rsidRPr="00E90B30" w:rsidRDefault="006F0988" w:rsidP="006F0988">
      <w:pPr>
        <w:jc w:val="center"/>
      </w:pPr>
      <w:r>
        <w:rPr>
          <w:noProof/>
          <w:lang w:eastAsia="de-DE"/>
        </w:rPr>
        <w:drawing>
          <wp:inline distT="0" distB="0" distL="0" distR="0" wp14:anchorId="42BCE7E8" wp14:editId="64197A6F">
            <wp:extent cx="5760720" cy="4206318"/>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206318"/>
                    </a:xfrm>
                    <a:prstGeom prst="rect">
                      <a:avLst/>
                    </a:prstGeom>
                  </pic:spPr>
                </pic:pic>
              </a:graphicData>
            </a:graphic>
          </wp:inline>
        </w:drawing>
      </w:r>
    </w:p>
    <w:p w14:paraId="0474CA3E" w14:textId="77777777" w:rsidR="006F0988" w:rsidRDefault="006F0988" w:rsidP="006F0988"/>
    <w:p w14:paraId="0F7F7116" w14:textId="77777777" w:rsidR="006F0988" w:rsidRDefault="006F0988" w:rsidP="006F0988"/>
    <w:p w14:paraId="27221430" w14:textId="77777777" w:rsidR="006F0988" w:rsidRPr="00E90B30" w:rsidRDefault="006F0988" w:rsidP="006F0988">
      <w:r w:rsidRPr="00E90B30">
        <w:t>Ein K</w:t>
      </w:r>
      <w:r>
        <w:t>ompetenzraster ist für Lernende</w:t>
      </w:r>
    </w:p>
    <w:p w14:paraId="616D3BF1" w14:textId="77777777" w:rsidR="006F0988" w:rsidRPr="00E90B30" w:rsidRDefault="006F0988" w:rsidP="006F0988">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14:paraId="36A189D5" w14:textId="77777777" w:rsidR="006F0988" w:rsidRPr="00E90B30" w:rsidRDefault="006F0988" w:rsidP="006F0988">
      <w:pPr>
        <w:pStyle w:val="Listenabsatz"/>
        <w:numPr>
          <w:ilvl w:val="0"/>
          <w:numId w:val="20"/>
        </w:numPr>
      </w:pPr>
      <w:r w:rsidRPr="00E90B30">
        <w:t>ein Instrument der Selbsteinschätzung und -kontrolle (auch mit Hilfe der Lernberatung oder Fachlehrkraft)</w:t>
      </w:r>
      <w:r>
        <w:t>,</w:t>
      </w:r>
    </w:p>
    <w:p w14:paraId="6E317ED4" w14:textId="77777777" w:rsidR="006F0988" w:rsidRPr="00E90B30" w:rsidRDefault="006F0988" w:rsidP="006F0988">
      <w:pPr>
        <w:pStyle w:val="Listenabsatz"/>
        <w:numPr>
          <w:ilvl w:val="0"/>
          <w:numId w:val="20"/>
        </w:numPr>
      </w:pPr>
      <w:r w:rsidRPr="00E90B30">
        <w:t>ein Planungsinstrument (auch mit Hilfe der Lernberatung oder Fachlehrkraft),</w:t>
      </w:r>
    </w:p>
    <w:p w14:paraId="7BDB6BAB" w14:textId="77777777" w:rsidR="006F0988" w:rsidRPr="00E90B30" w:rsidRDefault="006F0988" w:rsidP="006F0988">
      <w:pPr>
        <w:pStyle w:val="Listenabsatz"/>
        <w:numPr>
          <w:ilvl w:val="0"/>
          <w:numId w:val="20"/>
        </w:numPr>
      </w:pPr>
      <w:r w:rsidRPr="00E90B30">
        <w:t>(ein Diagnoseinstrument für Start und Lernfortschritt).</w:t>
      </w:r>
    </w:p>
    <w:p w14:paraId="2BBE8B9D" w14:textId="77777777" w:rsidR="006F0988" w:rsidRPr="00E90B30" w:rsidRDefault="006F0988" w:rsidP="006F0988"/>
    <w:p w14:paraId="47FECFB1" w14:textId="77777777" w:rsidR="006F0988" w:rsidRPr="00E90B30" w:rsidRDefault="006F0988" w:rsidP="006F0988">
      <w:r w:rsidRPr="00E90B30">
        <w:lastRenderedPageBreak/>
        <w:t>Ein Kom</w:t>
      </w:r>
      <w:r>
        <w:t>petenzraster ist für Lehrkräfte</w:t>
      </w:r>
    </w:p>
    <w:p w14:paraId="157281FC" w14:textId="77777777" w:rsidR="006F0988" w:rsidRPr="00E90B30" w:rsidRDefault="006F0988" w:rsidP="006F0988">
      <w:pPr>
        <w:pStyle w:val="Listenabsatz"/>
        <w:numPr>
          <w:ilvl w:val="0"/>
          <w:numId w:val="20"/>
        </w:numPr>
      </w:pPr>
      <w:r w:rsidRPr="00E90B30">
        <w:t>die Abbildung der Bildungspläne aus Sicht der Lernenden,</w:t>
      </w:r>
    </w:p>
    <w:p w14:paraId="64F15B5D" w14:textId="77777777" w:rsidR="006F0988" w:rsidRPr="00E90B30" w:rsidRDefault="006F0988" w:rsidP="006F0988">
      <w:pPr>
        <w:pStyle w:val="Listenabsatz"/>
        <w:numPr>
          <w:ilvl w:val="0"/>
          <w:numId w:val="20"/>
        </w:numPr>
      </w:pPr>
      <w:r w:rsidRPr="00E90B30">
        <w:t>die Operationalisierung der Kompetenzen,</w:t>
      </w:r>
    </w:p>
    <w:p w14:paraId="1A4AEF2E" w14:textId="77777777" w:rsidR="006F0988" w:rsidRPr="00E90B30" w:rsidRDefault="006F0988" w:rsidP="006F0988">
      <w:pPr>
        <w:pStyle w:val="Listenabsatz"/>
        <w:numPr>
          <w:ilvl w:val="0"/>
          <w:numId w:val="20"/>
        </w:numPr>
      </w:pPr>
      <w:r w:rsidRPr="00E90B30">
        <w:t>die Grundlage der Teilkompetenzen,</w:t>
      </w:r>
    </w:p>
    <w:p w14:paraId="47C67CDF" w14:textId="77777777" w:rsidR="006F0988" w:rsidRPr="00E90B30" w:rsidRDefault="006F0988" w:rsidP="006F0988">
      <w:pPr>
        <w:pStyle w:val="Listenabsatz"/>
        <w:numPr>
          <w:ilvl w:val="0"/>
          <w:numId w:val="20"/>
        </w:numPr>
      </w:pPr>
      <w:r w:rsidRPr="00E90B30">
        <w:t>geeignet, um das (Selbst</w:t>
      </w:r>
      <w:r>
        <w:t>-</w:t>
      </w:r>
      <w:r w:rsidRPr="00E90B30">
        <w:t>)Lernmaterial zu hinterlegen,</w:t>
      </w:r>
    </w:p>
    <w:p w14:paraId="24B14397" w14:textId="77777777" w:rsidR="006F0988" w:rsidRPr="00E90B30" w:rsidRDefault="006F0988" w:rsidP="006F0988">
      <w:pPr>
        <w:pStyle w:val="Listenabsatz"/>
        <w:numPr>
          <w:ilvl w:val="0"/>
          <w:numId w:val="20"/>
        </w:numPr>
      </w:pPr>
      <w:r w:rsidRPr="00E90B30">
        <w:t>ein Diagnoseinstrument für Start und Lernfortschritt,</w:t>
      </w:r>
    </w:p>
    <w:p w14:paraId="3F7AC3C2" w14:textId="77777777" w:rsidR="006F0988" w:rsidRPr="00E90B30" w:rsidRDefault="006F0988" w:rsidP="006F0988">
      <w:pPr>
        <w:pStyle w:val="Listenabsatz"/>
        <w:numPr>
          <w:ilvl w:val="0"/>
          <w:numId w:val="20"/>
        </w:numPr>
      </w:pPr>
      <w:r w:rsidRPr="00E90B30">
        <w:t>eine Grundlage für die Lernberatung,</w:t>
      </w:r>
    </w:p>
    <w:p w14:paraId="63B4C363" w14:textId="77777777" w:rsidR="006F0988" w:rsidRPr="00E90B30" w:rsidRDefault="006F0988" w:rsidP="006F0988">
      <w:pPr>
        <w:pStyle w:val="Listenabsatz"/>
        <w:numPr>
          <w:ilvl w:val="0"/>
          <w:numId w:val="20"/>
        </w:numPr>
      </w:pPr>
      <w:r w:rsidRPr="00E90B30">
        <w:t>eine Grundlage für die Zielvereinbarungsgespräche,</w:t>
      </w:r>
    </w:p>
    <w:p w14:paraId="28B8ABF8" w14:textId="77777777" w:rsidR="006F0988" w:rsidRPr="00E90B30" w:rsidRDefault="006F0988" w:rsidP="006F0988">
      <w:pPr>
        <w:pStyle w:val="Listenabsatz"/>
        <w:numPr>
          <w:ilvl w:val="0"/>
          <w:numId w:val="20"/>
        </w:numPr>
      </w:pPr>
      <w:r w:rsidRPr="00E90B30">
        <w:t>eine Möglichkeit, die Anschlussfähigkeit sichtbar zu machen (auch für die Eltern).</w:t>
      </w:r>
    </w:p>
    <w:p w14:paraId="4FAA1E5D" w14:textId="77777777" w:rsidR="006F0988" w:rsidRPr="00E90B30" w:rsidRDefault="006F0988" w:rsidP="006F0988"/>
    <w:p w14:paraId="4C5BA462" w14:textId="51F07778" w:rsidR="006F0988" w:rsidRPr="00E90B30" w:rsidRDefault="006F0988" w:rsidP="006F0988">
      <w:r w:rsidRPr="00E90B30">
        <w:t>Es ist nicht zu erwarten, dass alle Formulierungen im Kompetenzraster vo</w:t>
      </w:r>
      <w:r>
        <w:t>n</w:t>
      </w:r>
      <w:r w:rsidR="00C157CA">
        <w:t xml:space="preserve"> </w:t>
      </w:r>
      <w:r w:rsidRPr="00E90B30">
        <w:t>Lernenden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 xml:space="preserve">B. durch Bearbeitung des Lernmaterials, sollten die Kompetenzen und ihre Begrifflichkeiten verstanden werden. </w:t>
      </w:r>
    </w:p>
    <w:p w14:paraId="72BE3231" w14:textId="77777777" w:rsidR="006F0988" w:rsidRDefault="006F0988" w:rsidP="006F0988">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14:paraId="65289929" w14:textId="77777777" w:rsidR="00466C63" w:rsidRDefault="00466C63" w:rsidP="00466C63">
      <w:pPr>
        <w:spacing w:line="240" w:lineRule="exact"/>
      </w:pPr>
    </w:p>
    <w:p w14:paraId="6188AEB5" w14:textId="77777777" w:rsidR="00466C63" w:rsidRDefault="00466C63" w:rsidP="00466C63">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p w14:paraId="53A33669" w14:textId="77777777" w:rsidR="004E0429" w:rsidRPr="004E0429" w:rsidRDefault="004E0429" w:rsidP="004E0429">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AA18D1" w14:paraId="500C6D5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B401F" w14:textId="77777777" w:rsidR="00C23A73" w:rsidRPr="00AA18D1" w:rsidRDefault="00C23A73" w:rsidP="00943F69">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7C745" w14:textId="77777777" w:rsidR="00C23A73" w:rsidRPr="00AA18D1" w:rsidRDefault="00C23A73" w:rsidP="00943F69">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46C04" w14:textId="77777777" w:rsidR="00C23A73" w:rsidRPr="00AA18D1" w:rsidRDefault="00C23A73" w:rsidP="00943F69">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0E05E" w14:textId="77777777" w:rsidR="00C23A73" w:rsidRPr="00AA18D1" w:rsidRDefault="00C23A73" w:rsidP="00943F69">
            <w:pPr>
              <w:pStyle w:val="TabelleKopfmitte"/>
            </w:pPr>
            <w:r w:rsidRPr="00AA18D1">
              <w:t>Beschreibung</w:t>
            </w:r>
          </w:p>
        </w:tc>
      </w:tr>
      <w:tr w:rsidR="00C23A73" w:rsidRPr="00AA18D1" w14:paraId="01AD18E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07CC3BF7" w14:textId="77777777" w:rsidR="00C23A73" w:rsidRPr="00AA18D1" w:rsidRDefault="00C23A73" w:rsidP="00943F69">
            <w:pPr>
              <w:pStyle w:val="Textkrpermitte"/>
            </w:pPr>
            <w:r w:rsidRPr="00AA18D1">
              <w:rPr>
                <w:noProof/>
              </w:rPr>
              <w:drawing>
                <wp:inline distT="0" distB="0" distL="0" distR="0" wp14:anchorId="6B84D08B" wp14:editId="61414F91">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41252887" w14:textId="77777777" w:rsidR="00C23A73" w:rsidRPr="00AA18D1" w:rsidRDefault="00C23A73" w:rsidP="00943F69">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990ACEB" w14:textId="77777777" w:rsidR="00C23A73" w:rsidRPr="00AA18D1" w:rsidRDefault="00C23A73" w:rsidP="00943F69">
            <w:pPr>
              <w:pStyle w:val="Textkrpermitte"/>
            </w:pPr>
            <w:r w:rsidRPr="00AA18D1">
              <w:rPr>
                <w:noProof/>
              </w:rPr>
              <w:drawing>
                <wp:inline distT="0" distB="0" distL="0" distR="0" wp14:anchorId="21965D3F" wp14:editId="2083FF1F">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4E468019" w14:textId="77777777" w:rsidR="00C23A73" w:rsidRPr="00AA18D1" w:rsidRDefault="00C23A73" w:rsidP="00943F69">
            <w:pPr>
              <w:pStyle w:val="Textkrper"/>
            </w:pPr>
            <w:r>
              <w:t>Tipp/</w:t>
            </w:r>
            <w:r w:rsidRPr="00AA18D1">
              <w:t>Hinweis, der zum Bearbeiten hilfreich ist</w:t>
            </w:r>
          </w:p>
        </w:tc>
      </w:tr>
      <w:tr w:rsidR="00C23A73" w:rsidRPr="00AA18D1" w14:paraId="23C253E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68A1E767" w14:textId="77777777" w:rsidR="00C23A73" w:rsidRPr="00AA18D1" w:rsidRDefault="00C23A73" w:rsidP="00943F69">
            <w:pPr>
              <w:pStyle w:val="Textkrpermitte"/>
            </w:pPr>
            <w:r w:rsidRPr="00AA18D1">
              <w:rPr>
                <w:noProof/>
              </w:rPr>
              <w:drawing>
                <wp:inline distT="0" distB="0" distL="0" distR="0" wp14:anchorId="02DF1BD0" wp14:editId="443A9BFB">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6375A2D" w14:textId="77777777" w:rsidR="00C23A73" w:rsidRPr="00AA18D1" w:rsidRDefault="00C23A73" w:rsidP="00943F69">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48B2F37" w14:textId="77777777" w:rsidR="00C23A73" w:rsidRPr="00AA18D1" w:rsidRDefault="00C23A73" w:rsidP="00943F69">
            <w:pPr>
              <w:pStyle w:val="Textkrpermitte"/>
            </w:pPr>
            <w:r w:rsidRPr="00AA18D1">
              <w:rPr>
                <w:noProof/>
              </w:rPr>
              <w:drawing>
                <wp:inline distT="0" distB="0" distL="0" distR="0" wp14:anchorId="177EC67A" wp14:editId="7590FC13">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5A9F13AA" w14:textId="77777777" w:rsidR="00C23A73" w:rsidRPr="00AA18D1" w:rsidRDefault="00C23A73" w:rsidP="00943F69">
            <w:pPr>
              <w:pStyle w:val="Textkrper"/>
            </w:pPr>
            <w:r>
              <w:t>Vorsicht/</w:t>
            </w:r>
            <w:r w:rsidRPr="00AA18D1">
              <w:t>Achtung: wichtige Informa</w:t>
            </w:r>
            <w:r>
              <w:t>tion/</w:t>
            </w:r>
            <w:r w:rsidRPr="00AA18D1">
              <w:t>Hinweis. Genau lesen!</w:t>
            </w:r>
          </w:p>
        </w:tc>
      </w:tr>
      <w:tr w:rsidR="00C23A73" w:rsidRPr="00AA18D1" w14:paraId="4D7D50EB"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711A658A" w14:textId="77777777" w:rsidR="00C23A73" w:rsidRPr="00AA18D1" w:rsidRDefault="00C23A73" w:rsidP="00943F69">
            <w:pPr>
              <w:pStyle w:val="Textkrpermitte"/>
            </w:pPr>
            <w:r w:rsidRPr="00AA18D1">
              <w:rPr>
                <w:noProof/>
              </w:rPr>
              <w:drawing>
                <wp:inline distT="0" distB="0" distL="0" distR="0" wp14:anchorId="5623693A" wp14:editId="2788A785">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1CB6530D" w14:textId="77777777" w:rsidR="00C23A73" w:rsidRPr="00AA18D1" w:rsidRDefault="00C23A73" w:rsidP="00943F69">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14:paraId="199CCD33" w14:textId="77777777" w:rsidR="00C23A73" w:rsidRPr="00AA18D1" w:rsidRDefault="00C23A73" w:rsidP="00943F69">
            <w:pPr>
              <w:pStyle w:val="Textkrpermitte"/>
            </w:pPr>
            <w:r w:rsidRPr="00AA18D1">
              <w:rPr>
                <w:noProof/>
              </w:rPr>
              <w:drawing>
                <wp:inline distT="0" distB="0" distL="0" distR="0" wp14:anchorId="408F5DCD" wp14:editId="570E5C0F">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F78EF33" w14:textId="77777777" w:rsidR="00C23A73" w:rsidRPr="00AA18D1" w:rsidRDefault="00C23A73" w:rsidP="00943F69">
            <w:pPr>
              <w:pStyle w:val="Textkrper"/>
            </w:pPr>
            <w:r w:rsidRPr="00AA18D1">
              <w:t>Zeitvorgabe beachten</w:t>
            </w:r>
          </w:p>
        </w:tc>
      </w:tr>
      <w:tr w:rsidR="00C23A73" w:rsidRPr="00AA18D1" w14:paraId="1B9FBF9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5B961598" w14:textId="77777777" w:rsidR="00C23A73" w:rsidRPr="00AA18D1" w:rsidRDefault="00C23A73" w:rsidP="00943F69">
            <w:pPr>
              <w:pStyle w:val="Textkrpermitte"/>
            </w:pPr>
            <w:r w:rsidRPr="00AA18D1">
              <w:rPr>
                <w:noProof/>
              </w:rPr>
              <w:drawing>
                <wp:inline distT="0" distB="0" distL="0" distR="0" wp14:anchorId="5CEE9C71" wp14:editId="48F47198">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7C75A56" w14:textId="77777777" w:rsidR="00C23A73" w:rsidRPr="00AA18D1" w:rsidRDefault="00C23A73" w:rsidP="00943F69">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E16139" w14:textId="77777777" w:rsidR="00C23A73" w:rsidRPr="00AA18D1" w:rsidRDefault="00C23A73" w:rsidP="00943F69">
            <w:pPr>
              <w:pStyle w:val="Textkrpermitte"/>
            </w:pPr>
            <w:r w:rsidRPr="00AA18D1">
              <w:rPr>
                <w:noProof/>
              </w:rPr>
              <w:drawing>
                <wp:inline distT="0" distB="0" distL="0" distR="0" wp14:anchorId="64B6A630" wp14:editId="4E1274B3">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525B823A" w14:textId="77777777" w:rsidR="00C23A73" w:rsidRPr="00AA18D1" w:rsidRDefault="00C23A73" w:rsidP="00943F69">
            <w:pPr>
              <w:pStyle w:val="Textkrper"/>
            </w:pPr>
            <w:r>
              <w:t xml:space="preserve">Blätter/Materialien </w:t>
            </w:r>
            <w:r w:rsidRPr="00AA18D1">
              <w:t>ablegen</w:t>
            </w:r>
          </w:p>
        </w:tc>
      </w:tr>
      <w:tr w:rsidR="00C23A73" w:rsidRPr="00AA18D1" w14:paraId="2FE1CE5B"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5A85D97F" w14:textId="77777777" w:rsidR="00C23A73" w:rsidRPr="00AA18D1" w:rsidRDefault="00C23A73" w:rsidP="00943F69">
            <w:pPr>
              <w:pStyle w:val="Textkrpermitte"/>
            </w:pPr>
            <w:r w:rsidRPr="00AA18D1">
              <w:rPr>
                <w:noProof/>
              </w:rPr>
              <w:drawing>
                <wp:inline distT="0" distB="0" distL="0" distR="0" wp14:anchorId="3513DB22" wp14:editId="55CA749A">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5BF5CE94" w14:textId="77777777" w:rsidR="00C23A73" w:rsidRPr="00AA18D1" w:rsidRDefault="00C23A73" w:rsidP="00943F69">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002DDC2" w14:textId="77777777" w:rsidR="00C23A73" w:rsidRPr="00AA18D1" w:rsidRDefault="00C23A73" w:rsidP="00943F69">
            <w:pPr>
              <w:pStyle w:val="Textkrpermitte"/>
            </w:pPr>
            <w:r>
              <w:rPr>
                <w:noProof/>
              </w:rPr>
              <w:drawing>
                <wp:inline distT="0" distB="0" distL="0" distR="0" wp14:anchorId="52E81C33" wp14:editId="2D8EABB7">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090214BA" w14:textId="77777777" w:rsidR="00C23A73" w:rsidRPr="00AA18D1" w:rsidRDefault="00C23A73" w:rsidP="00943F69">
            <w:pPr>
              <w:pStyle w:val="Textkrper"/>
            </w:pPr>
            <w:r>
              <w:t>Blätter/Materialien holen</w:t>
            </w:r>
          </w:p>
        </w:tc>
      </w:tr>
      <w:tr w:rsidR="00C23A73" w:rsidRPr="00AA18D1" w14:paraId="4A845271"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4B655DF" w14:textId="77777777" w:rsidR="00C23A73" w:rsidRPr="00AA18D1" w:rsidRDefault="00C23A73" w:rsidP="00943F69">
            <w:pPr>
              <w:pStyle w:val="Textkrpermitte"/>
            </w:pPr>
            <w:r w:rsidRPr="00AA18D1">
              <w:rPr>
                <w:noProof/>
              </w:rPr>
              <w:drawing>
                <wp:inline distT="0" distB="0" distL="0" distR="0" wp14:anchorId="555E677E" wp14:editId="21B528B6">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208FA17" w14:textId="77777777" w:rsidR="00C23A73" w:rsidRPr="00AA18D1" w:rsidRDefault="00C23A73" w:rsidP="00943F69">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14:paraId="0D6F3966" w14:textId="77777777" w:rsidR="00C23A73" w:rsidRPr="00AA18D1" w:rsidRDefault="00C23A73" w:rsidP="00943F69">
            <w:pPr>
              <w:pStyle w:val="Textkrpermitte"/>
            </w:pPr>
            <w:r w:rsidRPr="00AA18D1">
              <w:rPr>
                <w:noProof/>
              </w:rPr>
              <w:drawing>
                <wp:inline distT="0" distB="0" distL="0" distR="0" wp14:anchorId="3DE7A316" wp14:editId="7A685C14">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EF9A6E3" w14:textId="77777777" w:rsidR="00C23A73" w:rsidRPr="00AA18D1" w:rsidRDefault="00C23A73" w:rsidP="00943F69">
            <w:pPr>
              <w:pStyle w:val="Textkrper"/>
            </w:pPr>
            <w:r w:rsidRPr="00AA18D1">
              <w:t>Lesen/Hilfsmittel/Quellenangabe</w:t>
            </w:r>
            <w:r>
              <w:t xml:space="preserve">: </w:t>
            </w:r>
            <w:r w:rsidRPr="00AA18D1">
              <w:t xml:space="preserve">Buch oder eigene </w:t>
            </w:r>
            <w:proofErr w:type="gramStart"/>
            <w:r w:rsidRPr="00AA18D1">
              <w:t>Aufschriebe</w:t>
            </w:r>
            <w:proofErr w:type="gramEnd"/>
          </w:p>
        </w:tc>
      </w:tr>
      <w:tr w:rsidR="00C23A73" w:rsidRPr="00AA18D1" w14:paraId="4899489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15B9C2E" w14:textId="77777777" w:rsidR="00C23A73" w:rsidRPr="00AA18D1" w:rsidRDefault="00C23A73" w:rsidP="00943F69">
            <w:pPr>
              <w:pStyle w:val="Textkrpermitte"/>
            </w:pPr>
            <w:r w:rsidRPr="00AA18D1">
              <w:rPr>
                <w:noProof/>
              </w:rPr>
              <w:drawing>
                <wp:inline distT="0" distB="0" distL="0" distR="0" wp14:anchorId="10A16A59" wp14:editId="1B798E35">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42837677" w14:textId="77777777" w:rsidR="00C23A73" w:rsidRPr="00AA18D1" w:rsidRDefault="00C23A73" w:rsidP="00943F69">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14:paraId="48648055" w14:textId="77777777" w:rsidR="00C23A73" w:rsidRPr="00AA18D1" w:rsidRDefault="00C23A73" w:rsidP="00943F69">
            <w:pPr>
              <w:pStyle w:val="Textkrpermitte"/>
            </w:pPr>
            <w:r>
              <w:rPr>
                <w:noProof/>
              </w:rPr>
              <w:drawing>
                <wp:inline distT="0" distB="0" distL="0" distR="0" wp14:anchorId="215151BC" wp14:editId="47B961E7">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29C1332" w14:textId="77777777" w:rsidR="00C23A73" w:rsidRPr="00AA18D1" w:rsidRDefault="00C23A73" w:rsidP="00943F69">
            <w:pPr>
              <w:pStyle w:val="Textkrper"/>
            </w:pPr>
            <w:r>
              <w:t>Internet/Recherche</w:t>
            </w:r>
          </w:p>
        </w:tc>
      </w:tr>
      <w:tr w:rsidR="00C23A73" w:rsidRPr="00AA18D1" w14:paraId="57E0131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B82CA7B" w14:textId="77777777" w:rsidR="00C23A73" w:rsidRPr="00AA18D1" w:rsidRDefault="00C23A73" w:rsidP="00943F69">
            <w:pPr>
              <w:pStyle w:val="Textkrpermitte"/>
            </w:pPr>
            <w:r w:rsidRPr="00AA18D1">
              <w:rPr>
                <w:noProof/>
              </w:rPr>
              <w:drawing>
                <wp:inline distT="0" distB="0" distL="0" distR="0" wp14:anchorId="2DEDB522" wp14:editId="134AA781">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39EB3AA" w14:textId="4CAFC44D" w:rsidR="00C23A73" w:rsidRPr="00AA18D1" w:rsidRDefault="00C23A73" w:rsidP="00943F69">
            <w:pPr>
              <w:pStyle w:val="Textkrper"/>
            </w:pPr>
            <w:r>
              <w:t>Lehrer</w:t>
            </w:r>
            <w:r w:rsidR="00AA69A1">
              <w:t>/in</w:t>
            </w:r>
            <w:r>
              <w:t xml:space="preserve"> </w:t>
            </w:r>
            <w:proofErr w:type="spellStart"/>
            <w:r>
              <w:t>fragen</w:t>
            </w:r>
            <w:proofErr w:type="spellEnd"/>
            <w:r>
              <w:t>/</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14:paraId="1A5F5894" w14:textId="77777777" w:rsidR="00C23A73" w:rsidRPr="00AA18D1" w:rsidRDefault="00C23A73" w:rsidP="00943F69">
            <w:pPr>
              <w:pStyle w:val="Textkrpermitte"/>
            </w:pPr>
            <w:r w:rsidRPr="00AA18D1">
              <w:rPr>
                <w:noProof/>
              </w:rPr>
              <w:drawing>
                <wp:inline distT="0" distB="0" distL="0" distR="0" wp14:anchorId="3208C4A6" wp14:editId="156CE468">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6D5D4BF" w14:textId="77777777" w:rsidR="00C23A73" w:rsidRDefault="00C23A73" w:rsidP="00943F69">
            <w:pPr>
              <w:pStyle w:val="Textkrper"/>
            </w:pPr>
            <w:r>
              <w:t xml:space="preserve">Schreiben/Zeichnen/Malen/ </w:t>
            </w:r>
          </w:p>
          <w:p w14:paraId="644F78F4" w14:textId="77777777" w:rsidR="00C23A73" w:rsidRPr="00AA18D1" w:rsidRDefault="00C23A73" w:rsidP="00943F69">
            <w:pPr>
              <w:pStyle w:val="Textkrper"/>
            </w:pPr>
            <w:r>
              <w:t>Skizzieren</w:t>
            </w:r>
          </w:p>
        </w:tc>
      </w:tr>
      <w:tr w:rsidR="00C23A73" w:rsidRPr="00AA18D1" w14:paraId="4C9CD88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A4A1DA5" w14:textId="77777777" w:rsidR="00C23A73" w:rsidRPr="00AA18D1" w:rsidRDefault="00C23A73" w:rsidP="00943F69">
            <w:pPr>
              <w:pStyle w:val="Textkrpermitte"/>
            </w:pPr>
            <w:r w:rsidRPr="00AA18D1">
              <w:rPr>
                <w:noProof/>
              </w:rPr>
              <w:drawing>
                <wp:inline distT="0" distB="0" distL="0" distR="0" wp14:anchorId="0D8323EE" wp14:editId="7B061323">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860222E" w14:textId="77777777" w:rsidR="00C23A73" w:rsidRPr="00AA18D1" w:rsidRDefault="00C23A73" w:rsidP="00943F69">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14:paraId="3B0BED04" w14:textId="77777777" w:rsidR="00C23A73" w:rsidRPr="00AA18D1" w:rsidRDefault="00C23A73" w:rsidP="00943F69">
            <w:pPr>
              <w:pStyle w:val="Textkrpermitte"/>
            </w:pPr>
            <w:r w:rsidRPr="00AA18D1">
              <w:rPr>
                <w:noProof/>
              </w:rPr>
              <w:drawing>
                <wp:inline distT="0" distB="0" distL="0" distR="0" wp14:anchorId="33190FF7" wp14:editId="63864015">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3909608" w14:textId="77777777" w:rsidR="00C23A73" w:rsidRDefault="00C23A73" w:rsidP="00943F69">
            <w:pPr>
              <w:pStyle w:val="Textkrper"/>
            </w:pPr>
            <w:r>
              <w:t xml:space="preserve">Rechnen/ </w:t>
            </w:r>
          </w:p>
          <w:p w14:paraId="6CD89A1A" w14:textId="77777777" w:rsidR="00C23A73" w:rsidRPr="00AA18D1" w:rsidRDefault="00C23A73" w:rsidP="00943F69">
            <w:pPr>
              <w:pStyle w:val="Textkrper"/>
            </w:pPr>
            <w:r w:rsidRPr="00AA18D1">
              <w:t>Taschenrechner erlaubt</w:t>
            </w:r>
          </w:p>
        </w:tc>
      </w:tr>
      <w:tr w:rsidR="00C23A73" w:rsidRPr="00AA18D1" w14:paraId="74F83C4A"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82C4B80" w14:textId="77777777" w:rsidR="00C23A73" w:rsidRPr="00AA18D1" w:rsidRDefault="00C23A73" w:rsidP="00943F69">
            <w:pPr>
              <w:pStyle w:val="Textkrpermitte"/>
            </w:pPr>
            <w:r w:rsidRPr="00AA18D1">
              <w:rPr>
                <w:noProof/>
              </w:rPr>
              <w:drawing>
                <wp:inline distT="0" distB="0" distL="0" distR="0" wp14:anchorId="30555F2A" wp14:editId="5630998F">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65942C5" w14:textId="77777777" w:rsidR="00C23A73" w:rsidRPr="00AA18D1" w:rsidRDefault="00C23A73" w:rsidP="00943F69">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79634E2A" w14:textId="77777777" w:rsidR="00C23A73" w:rsidRPr="00AA18D1" w:rsidRDefault="00C23A73" w:rsidP="00943F69">
            <w:pPr>
              <w:pStyle w:val="Textkrpermitte"/>
            </w:pPr>
            <w:r w:rsidRPr="00AA18D1">
              <w:rPr>
                <w:noProof/>
              </w:rPr>
              <w:drawing>
                <wp:inline distT="0" distB="0" distL="0" distR="0" wp14:anchorId="217FF1D8" wp14:editId="446DBEB7">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1BA8FD9" w14:textId="77777777" w:rsidR="00C23A73" w:rsidRDefault="00C23A73" w:rsidP="00943F69">
            <w:pPr>
              <w:pStyle w:val="Textkrper"/>
            </w:pPr>
            <w:r>
              <w:t xml:space="preserve">Zeichnen/ </w:t>
            </w:r>
          </w:p>
          <w:p w14:paraId="1D2D7BEF" w14:textId="77777777" w:rsidR="00C23A73" w:rsidRPr="00AA18D1" w:rsidRDefault="00C23A73" w:rsidP="00943F69">
            <w:pPr>
              <w:pStyle w:val="Textkrper"/>
            </w:pPr>
            <w:r w:rsidRPr="00AA18D1">
              <w:t>Zeichenmaterial erforderlich</w:t>
            </w:r>
          </w:p>
        </w:tc>
      </w:tr>
      <w:tr w:rsidR="00C23A73" w:rsidRPr="00AA18D1" w14:paraId="3CF4668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722DD31F" w14:textId="77777777" w:rsidR="00C23A73" w:rsidRPr="00AA18D1" w:rsidRDefault="00C23A73" w:rsidP="00943F69">
            <w:pPr>
              <w:pStyle w:val="Textkrpermitte"/>
            </w:pPr>
            <w:r w:rsidRPr="00AA18D1">
              <w:rPr>
                <w:noProof/>
              </w:rPr>
              <w:drawing>
                <wp:inline distT="0" distB="0" distL="0" distR="0" wp14:anchorId="413A44C1" wp14:editId="736C6485">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309505C" w14:textId="77777777" w:rsidR="00C23A73" w:rsidRPr="00AA18D1" w:rsidRDefault="00C23A73" w:rsidP="00943F69">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775CBC40" w14:textId="77777777" w:rsidR="00C23A73" w:rsidRPr="00AA18D1" w:rsidRDefault="00C23A73" w:rsidP="00943F69">
            <w:pPr>
              <w:pStyle w:val="Textkrpermitte"/>
            </w:pPr>
            <w:r w:rsidRPr="00AA18D1">
              <w:rPr>
                <w:noProof/>
              </w:rPr>
              <w:drawing>
                <wp:inline distT="0" distB="0" distL="0" distR="0" wp14:anchorId="20593C4D" wp14:editId="1A6B24BA">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BAED37E" w14:textId="77777777" w:rsidR="00C23A73" w:rsidRPr="00AA18D1" w:rsidRDefault="00C23A73" w:rsidP="00943F69">
            <w:pPr>
              <w:pStyle w:val="Textkrper"/>
            </w:pPr>
            <w:r w:rsidRPr="00AA18D1">
              <w:t>Versuch</w:t>
            </w:r>
          </w:p>
        </w:tc>
      </w:tr>
      <w:tr w:rsidR="00C23A73" w:rsidRPr="00AA18D1" w14:paraId="5C82237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70D6BFC" w14:textId="77777777" w:rsidR="00C23A73" w:rsidRPr="00AA18D1" w:rsidRDefault="00C23A73" w:rsidP="00943F69">
            <w:pPr>
              <w:pStyle w:val="Textkrpermitte"/>
            </w:pPr>
            <w:r w:rsidRPr="00AA18D1">
              <w:rPr>
                <w:noProof/>
              </w:rPr>
              <w:drawing>
                <wp:inline distT="0" distB="0" distL="0" distR="0" wp14:anchorId="1B6CA361" wp14:editId="31C46F5F">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8F46576" w14:textId="77777777" w:rsidR="00C23A73" w:rsidRPr="00AA18D1" w:rsidRDefault="00C23A73" w:rsidP="00943F69">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42E51B36" w14:textId="77777777" w:rsidR="00C23A73" w:rsidRPr="00AA18D1" w:rsidRDefault="00C23A73" w:rsidP="00943F69">
            <w:pPr>
              <w:pStyle w:val="Textkrpermitte"/>
            </w:pPr>
            <w:r>
              <w:rPr>
                <w:noProof/>
              </w:rPr>
              <w:drawing>
                <wp:inline distT="0" distB="0" distL="0" distR="0" wp14:anchorId="57F14CA7" wp14:editId="5F1684E6">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40">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A51BB0F" w14:textId="77777777" w:rsidR="00C23A73" w:rsidRPr="00AA18D1" w:rsidRDefault="00C23A73" w:rsidP="00943F69">
            <w:pPr>
              <w:pStyle w:val="Textkrper"/>
            </w:pPr>
            <w:r>
              <w:t>Werkstatt</w:t>
            </w:r>
          </w:p>
        </w:tc>
      </w:tr>
      <w:tr w:rsidR="00C23A73" w:rsidRPr="00AA18D1" w14:paraId="1523B86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798419D" w14:textId="77777777" w:rsidR="00C23A73" w:rsidRPr="00AA18D1" w:rsidRDefault="00C23A73" w:rsidP="00943F69">
            <w:pPr>
              <w:pStyle w:val="Textkrpermitte"/>
            </w:pPr>
            <w:r w:rsidRPr="00AA18D1">
              <w:rPr>
                <w:noProof/>
              </w:rPr>
              <w:drawing>
                <wp:inline distT="0" distB="0" distL="0" distR="0" wp14:anchorId="7DF54A69" wp14:editId="46349CB3">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719D748" w14:textId="77777777" w:rsidR="00C23A73" w:rsidRPr="00AA18D1" w:rsidRDefault="00C23A73" w:rsidP="00943F69">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3564EEA7" w14:textId="77777777" w:rsidR="00C23A73" w:rsidRPr="00AA18D1" w:rsidRDefault="00C23A73" w:rsidP="00943F69">
            <w:pPr>
              <w:pStyle w:val="Textkrpermitte"/>
            </w:pPr>
            <w:r w:rsidRPr="00AA18D1">
              <w:rPr>
                <w:noProof/>
              </w:rPr>
              <w:drawing>
                <wp:inline distT="0" distB="0" distL="0" distR="0" wp14:anchorId="6B6C50EC" wp14:editId="35695C08">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C243C21" w14:textId="77777777" w:rsidR="00C23A73" w:rsidRPr="00AA18D1" w:rsidRDefault="00C23A73" w:rsidP="00943F69">
            <w:pPr>
              <w:pStyle w:val="Textkrper"/>
            </w:pPr>
            <w:r w:rsidRPr="00AA18D1">
              <w:t>Beispiel/Vokabelhilfen</w:t>
            </w:r>
          </w:p>
        </w:tc>
      </w:tr>
      <w:tr w:rsidR="00C23A73" w:rsidRPr="00AA18D1" w14:paraId="2BECAA51"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666D995" w14:textId="77777777" w:rsidR="00C23A73" w:rsidRPr="00AA18D1" w:rsidRDefault="00C23A73" w:rsidP="00943F69">
            <w:pPr>
              <w:pStyle w:val="Textkrpermitte"/>
            </w:pPr>
            <w:r w:rsidRPr="00AA18D1">
              <w:rPr>
                <w:noProof/>
              </w:rPr>
              <w:drawing>
                <wp:inline distT="0" distB="0" distL="0" distR="0" wp14:anchorId="25FC60C5" wp14:editId="5E193271">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02B5F483" w14:textId="77777777" w:rsidR="00C23A73" w:rsidRPr="00AA18D1" w:rsidRDefault="00C23A73" w:rsidP="00943F69">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14:paraId="1971EEBA" w14:textId="77777777" w:rsidR="00C23A73" w:rsidRPr="00AA18D1" w:rsidRDefault="00C23A73" w:rsidP="00943F69">
            <w:pPr>
              <w:pStyle w:val="Textkrpermitte"/>
            </w:pPr>
            <w:r w:rsidRPr="00AA18D1">
              <w:rPr>
                <w:noProof/>
              </w:rPr>
              <w:drawing>
                <wp:inline distT="0" distB="0" distL="0" distR="0" wp14:anchorId="07B100D5" wp14:editId="2C798E72">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2E024B2" w14:textId="77777777" w:rsidR="00C23A73" w:rsidRPr="00AA18D1" w:rsidRDefault="00C23A73" w:rsidP="00943F69">
            <w:pPr>
              <w:pStyle w:val="Textkrper"/>
            </w:pPr>
            <w:r w:rsidRPr="00AA18D1">
              <w:t>Hören</w:t>
            </w:r>
            <w:r>
              <w:t>/Kopfhörer verwenden</w:t>
            </w:r>
          </w:p>
        </w:tc>
      </w:tr>
      <w:tr w:rsidR="00C23A73" w:rsidRPr="00AA18D1" w14:paraId="39D4DFB1"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14E9D40" w14:textId="77777777" w:rsidR="00C23A73" w:rsidRPr="00AA18D1" w:rsidRDefault="00C23A73" w:rsidP="00943F69">
            <w:pPr>
              <w:pStyle w:val="Textkrpermitte"/>
            </w:pPr>
            <w:r w:rsidRPr="00AA18D1">
              <w:rPr>
                <w:noProof/>
              </w:rPr>
              <w:drawing>
                <wp:inline distT="0" distB="0" distL="0" distR="0" wp14:anchorId="4E5A858D" wp14:editId="01C25FC6">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2FF36017" w14:textId="77777777" w:rsidR="00C23A73" w:rsidRPr="00AA18D1" w:rsidRDefault="00C23A73" w:rsidP="00943F69">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14:paraId="26BA22E8" w14:textId="77777777" w:rsidR="00C23A73" w:rsidRPr="00AA18D1" w:rsidRDefault="00C23A73" w:rsidP="00943F69">
            <w:pPr>
              <w:pStyle w:val="Textkrpermitte"/>
            </w:pPr>
            <w:r w:rsidRPr="00AA18D1">
              <w:rPr>
                <w:noProof/>
              </w:rPr>
              <w:drawing>
                <wp:inline distT="0" distB="0" distL="0" distR="0" wp14:anchorId="18E0D179" wp14:editId="03D0DEB0">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DD9DBDF" w14:textId="77777777" w:rsidR="00C23A73" w:rsidRPr="00AA18D1" w:rsidRDefault="00C23A73" w:rsidP="00943F69">
            <w:pPr>
              <w:pStyle w:val="Textkrper"/>
            </w:pPr>
            <w:r w:rsidRPr="00AA18D1">
              <w:t>Deutsch =&gt; Englisch</w:t>
            </w:r>
          </w:p>
        </w:tc>
      </w:tr>
      <w:tr w:rsidR="00C23A73" w:rsidRPr="00AA18D1" w14:paraId="3A41790B"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6964F6F" w14:textId="77777777" w:rsidR="00C23A73" w:rsidRPr="00F0156F" w:rsidRDefault="00C23A73" w:rsidP="00943F69">
            <w:pPr>
              <w:pStyle w:val="Textkrpermitte"/>
            </w:pPr>
            <w:r w:rsidRPr="00F0156F">
              <w:rPr>
                <w:noProof/>
              </w:rPr>
              <w:drawing>
                <wp:inline distT="0" distB="0" distL="0" distR="0" wp14:anchorId="7EFBB43D" wp14:editId="193E921B">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3F722FC3" w14:textId="77777777" w:rsidR="00C23A73" w:rsidRPr="00DE4890" w:rsidRDefault="00C23A73" w:rsidP="00943F69">
            <w:pPr>
              <w:pStyle w:val="Textkrper"/>
            </w:pPr>
            <w:r w:rsidRPr="00DE4890">
              <w:t>zufrieden</w:t>
            </w:r>
          </w:p>
        </w:tc>
        <w:tc>
          <w:tcPr>
            <w:tcW w:w="1564" w:type="dxa"/>
            <w:tcBorders>
              <w:top w:val="single" w:sz="4" w:space="0" w:color="auto"/>
              <w:left w:val="single" w:sz="4" w:space="0" w:color="auto"/>
              <w:bottom w:val="single" w:sz="4" w:space="0" w:color="auto"/>
              <w:right w:val="single" w:sz="4" w:space="0" w:color="auto"/>
            </w:tcBorders>
            <w:vAlign w:val="center"/>
          </w:tcPr>
          <w:p w14:paraId="1A9F2EE6" w14:textId="77777777" w:rsidR="00C23A73" w:rsidRPr="00DE4890" w:rsidRDefault="00C23A73" w:rsidP="00943F69">
            <w:pPr>
              <w:pStyle w:val="Textkrpermitte"/>
              <w:rPr>
                <w:noProof/>
              </w:rPr>
            </w:pPr>
            <w:r w:rsidRPr="00DE4890">
              <w:rPr>
                <w:noProof/>
              </w:rPr>
              <w:drawing>
                <wp:inline distT="0" distB="0" distL="0" distR="0" wp14:anchorId="1077D8B9" wp14:editId="60C1EC8C">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7D6E5F9" w14:textId="77777777" w:rsidR="00C23A73" w:rsidRPr="00DE4890" w:rsidRDefault="00C23A73" w:rsidP="00943F69">
            <w:pPr>
              <w:pStyle w:val="Textkrper"/>
            </w:pPr>
            <w:r w:rsidRPr="00DE4890">
              <w:t>Englisch =&gt; Deutsch</w:t>
            </w:r>
          </w:p>
        </w:tc>
      </w:tr>
      <w:tr w:rsidR="00C23A73" w:rsidRPr="00AA18D1" w14:paraId="47B6BFF3"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7CCD70EF" w14:textId="77777777" w:rsidR="00C23A73" w:rsidRPr="00F0156F" w:rsidRDefault="00C23A73" w:rsidP="00943F69">
            <w:pPr>
              <w:pStyle w:val="Textkrpermitte"/>
            </w:pPr>
            <w:r w:rsidRPr="00F0156F">
              <w:rPr>
                <w:noProof/>
              </w:rPr>
              <w:drawing>
                <wp:inline distT="0" distB="0" distL="0" distR="0" wp14:anchorId="0A9CB1AC" wp14:editId="3858BBCC">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0728E23" w14:textId="77777777" w:rsidR="00C23A73" w:rsidRPr="00DE4890" w:rsidRDefault="00C23A73" w:rsidP="00943F69">
            <w:pPr>
              <w:pStyle w:val="Textkrper"/>
            </w:pPr>
            <w:r>
              <w:t>teils-teils</w:t>
            </w:r>
          </w:p>
        </w:tc>
        <w:tc>
          <w:tcPr>
            <w:tcW w:w="1564" w:type="dxa"/>
            <w:tcBorders>
              <w:top w:val="single" w:sz="4" w:space="0" w:color="auto"/>
              <w:left w:val="single" w:sz="4" w:space="0" w:color="auto"/>
              <w:bottom w:val="single" w:sz="4" w:space="0" w:color="auto"/>
              <w:right w:val="single" w:sz="4" w:space="0" w:color="auto"/>
            </w:tcBorders>
            <w:vAlign w:val="center"/>
          </w:tcPr>
          <w:p w14:paraId="75C3C4BB" w14:textId="77777777" w:rsidR="00C23A73" w:rsidRPr="00AA18D1" w:rsidRDefault="00C23A73" w:rsidP="00943F69">
            <w:pPr>
              <w:pStyle w:val="Textkrpermitte"/>
            </w:pPr>
            <w:r w:rsidRPr="00AA18D1">
              <w:rPr>
                <w:noProof/>
              </w:rPr>
              <w:drawing>
                <wp:inline distT="0" distB="0" distL="0" distR="0" wp14:anchorId="3F29504F" wp14:editId="2EFAC051">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64B0A031" wp14:editId="66FE5D8D">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25F290D" w14:textId="77777777" w:rsidR="00C23A73" w:rsidRPr="00AA18D1" w:rsidRDefault="00C23A73" w:rsidP="00943F69">
            <w:pPr>
              <w:pStyle w:val="Textkrper"/>
            </w:pPr>
            <w:r w:rsidRPr="00AA18D1">
              <w:t>Gruppennummer,</w:t>
            </w:r>
            <w:r w:rsidRPr="00AA18D1">
              <w:br/>
              <w:t>Teilthemen 1, 2 …</w:t>
            </w:r>
          </w:p>
        </w:tc>
      </w:tr>
      <w:tr w:rsidR="00C23A73" w:rsidRPr="00AA18D1" w14:paraId="7F171CB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8EE9A3A" w14:textId="77777777" w:rsidR="00C23A73" w:rsidRPr="00F0156F" w:rsidRDefault="00C23A73" w:rsidP="00943F69">
            <w:pPr>
              <w:pStyle w:val="Textkrpermitte"/>
            </w:pPr>
            <w:r w:rsidRPr="00F0156F">
              <w:rPr>
                <w:noProof/>
              </w:rPr>
              <w:drawing>
                <wp:inline distT="0" distB="0" distL="0" distR="0" wp14:anchorId="4757DDB0" wp14:editId="10E07F42">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49F91D1" w14:textId="77777777" w:rsidR="00C23A73" w:rsidRPr="00DE4890" w:rsidRDefault="00C23A73" w:rsidP="00943F69">
            <w:pPr>
              <w:pStyle w:val="Textkrper"/>
            </w:pPr>
            <w:r w:rsidRPr="00DE4890">
              <w:t>unzufrieden</w:t>
            </w:r>
          </w:p>
        </w:tc>
        <w:tc>
          <w:tcPr>
            <w:tcW w:w="1564" w:type="dxa"/>
            <w:tcBorders>
              <w:top w:val="single" w:sz="4" w:space="0" w:color="auto"/>
              <w:left w:val="single" w:sz="4" w:space="0" w:color="auto"/>
              <w:bottom w:val="single" w:sz="4" w:space="0" w:color="auto"/>
              <w:right w:val="single" w:sz="4" w:space="0" w:color="auto"/>
            </w:tcBorders>
            <w:vAlign w:val="center"/>
          </w:tcPr>
          <w:p w14:paraId="78A9C43B" w14:textId="77777777" w:rsidR="00C23A73" w:rsidRPr="00AA18D1" w:rsidRDefault="00C23A73" w:rsidP="00943F69">
            <w:pPr>
              <w:pStyle w:val="Textkrpermitte"/>
            </w:pPr>
            <w:r w:rsidRPr="00AA18D1">
              <w:rPr>
                <w:noProof/>
              </w:rPr>
              <w:drawing>
                <wp:inline distT="0" distB="0" distL="0" distR="0" wp14:anchorId="0F7EC40C" wp14:editId="0D33B543">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13BD87F6" wp14:editId="691599D1">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3DA0C50" w14:textId="77777777" w:rsidR="00C23A73" w:rsidRPr="00AA18D1" w:rsidRDefault="00C23A73" w:rsidP="00943F69">
            <w:pPr>
              <w:pStyle w:val="Textkrper"/>
            </w:pPr>
            <w:r w:rsidRPr="00AA18D1">
              <w:t>Gruppennummer,</w:t>
            </w:r>
            <w:r w:rsidRPr="00AA18D1">
              <w:br/>
              <w:t>Teilthemen 3, 4 …</w:t>
            </w:r>
          </w:p>
        </w:tc>
      </w:tr>
    </w:tbl>
    <w:p w14:paraId="34B5BFDF" w14:textId="77777777" w:rsidR="000755E7" w:rsidRDefault="00422739" w:rsidP="00422739">
      <w:pPr>
        <w:jc w:val="both"/>
        <w:rPr>
          <w:szCs w:val="20"/>
          <w:lang w:eastAsia="de-DE"/>
        </w:rPr>
      </w:pPr>
      <w:r>
        <w:rPr>
          <w:szCs w:val="20"/>
          <w:lang w:eastAsia="de-DE"/>
        </w:rPr>
        <w:t xml:space="preserve"> </w:t>
      </w:r>
      <w:r>
        <w:rPr>
          <w:szCs w:val="20"/>
          <w:lang w:eastAsia="de-DE"/>
        </w:rPr>
        <w:br w:type="page"/>
      </w:r>
    </w:p>
    <w:p w14:paraId="3B8E9FC2" w14:textId="77777777" w:rsidR="00422739" w:rsidRPr="00422739" w:rsidRDefault="00422739" w:rsidP="00422739">
      <w:pPr>
        <w:jc w:val="both"/>
        <w:rPr>
          <w:szCs w:val="20"/>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0755E7" w:rsidRPr="00DE4890" w14:paraId="31B931D3" w14:textId="77777777" w:rsidTr="00E0679B">
        <w:trPr>
          <w:trHeight w:val="544"/>
        </w:trPr>
        <w:tc>
          <w:tcPr>
            <w:tcW w:w="7513" w:type="dxa"/>
            <w:shd w:val="clear" w:color="auto" w:fill="D9D9D9" w:themeFill="background1" w:themeFillShade="D9"/>
            <w:vAlign w:val="center"/>
          </w:tcPr>
          <w:p w14:paraId="6993B5D5" w14:textId="77777777" w:rsidR="000755E7" w:rsidRPr="00DE4890" w:rsidRDefault="00DD5E39" w:rsidP="00E0679B">
            <w:pPr>
              <w:pStyle w:val="TabelleKopflinks"/>
            </w:pPr>
            <w:r>
              <w:t>Inhaltsverzeichnis mit Druckhinweis</w:t>
            </w:r>
          </w:p>
        </w:tc>
        <w:tc>
          <w:tcPr>
            <w:tcW w:w="2126" w:type="dxa"/>
            <w:shd w:val="clear" w:color="auto" w:fill="D9D9D9" w:themeFill="background1" w:themeFillShade="D9"/>
          </w:tcPr>
          <w:p w14:paraId="62B39CD8" w14:textId="77777777" w:rsidR="000755E7" w:rsidRDefault="00580D6F" w:rsidP="00943F69">
            <w:pPr>
              <w:pStyle w:val="TabelleKopflinks"/>
              <w:jc w:val="center"/>
            </w:pPr>
            <w:r>
              <w:t>Holztechnik</w:t>
            </w:r>
          </w:p>
          <w:p w14:paraId="1F94FCF6" w14:textId="77777777" w:rsidR="000755E7" w:rsidRPr="00DE4890" w:rsidRDefault="00551838" w:rsidP="00943F69">
            <w:pPr>
              <w:pStyle w:val="TabelleKopflinks"/>
              <w:jc w:val="center"/>
            </w:pPr>
            <w:r>
              <w:t>Z.</w:t>
            </w:r>
            <w:r w:rsidR="000755E7">
              <w:t>01.0</w:t>
            </w:r>
            <w:r w:rsidR="00A0447C">
              <w:t>2</w:t>
            </w:r>
          </w:p>
        </w:tc>
      </w:tr>
    </w:tbl>
    <w:p w14:paraId="28B937EE" w14:textId="77777777" w:rsidR="000755E7" w:rsidRDefault="000755E7" w:rsidP="000755E7">
      <w:pPr>
        <w:pStyle w:val="Textkrper"/>
        <w:rPr>
          <w:rFonts w:ascii="Source Sans Pro SemiBold" w:eastAsia="Times New Roman" w:hAnsi="Source Sans Pro SemiBold" w:cs="Times New Roman"/>
          <w:bCs/>
          <w:sz w:val="26"/>
          <w:szCs w:val="26"/>
        </w:rPr>
      </w:pPr>
    </w:p>
    <w:tbl>
      <w:tblPr>
        <w:tblW w:w="9639" w:type="dxa"/>
        <w:tblInd w:w="108" w:type="dxa"/>
        <w:tblLook w:val="04A0" w:firstRow="1" w:lastRow="0" w:firstColumn="1" w:lastColumn="0" w:noHBand="0" w:noVBand="1"/>
      </w:tblPr>
      <w:tblGrid>
        <w:gridCol w:w="1560"/>
        <w:gridCol w:w="5683"/>
        <w:gridCol w:w="706"/>
        <w:gridCol w:w="1690"/>
      </w:tblGrid>
      <w:tr w:rsidR="00DD5E39" w:rsidRPr="00DE4890" w14:paraId="29436476" w14:textId="77777777" w:rsidTr="00853C00">
        <w:trPr>
          <w:trHeight w:val="226"/>
        </w:trPr>
        <w:tc>
          <w:tcPr>
            <w:tcW w:w="1560" w:type="dxa"/>
            <w:shd w:val="clear" w:color="auto" w:fill="D9D9D9" w:themeFill="background1" w:themeFillShade="D9"/>
          </w:tcPr>
          <w:p w14:paraId="64A37BDA" w14:textId="77777777" w:rsidR="00DD5E39" w:rsidRPr="00DE4890" w:rsidRDefault="00BD5460" w:rsidP="008B4842">
            <w:pPr>
              <w:pStyle w:val="Textkrper"/>
              <w:rPr>
                <w:rStyle w:val="Fett"/>
              </w:rPr>
            </w:pPr>
            <w:r>
              <w:rPr>
                <w:rStyle w:val="Fett"/>
              </w:rPr>
              <w:t>Lernprojekt</w:t>
            </w:r>
          </w:p>
        </w:tc>
        <w:tc>
          <w:tcPr>
            <w:tcW w:w="5683" w:type="dxa"/>
            <w:shd w:val="clear" w:color="auto" w:fill="D9D9D9" w:themeFill="background1" w:themeFillShade="D9"/>
          </w:tcPr>
          <w:p w14:paraId="6ED34497" w14:textId="77777777" w:rsidR="00DD5E39" w:rsidRPr="00A57EE5" w:rsidRDefault="00A0447C" w:rsidP="008B4842">
            <w:pPr>
              <w:pStyle w:val="Textkrper"/>
              <w:rPr>
                <w:rStyle w:val="Fett"/>
                <w:b w:val="0"/>
                <w:i/>
              </w:rPr>
            </w:pPr>
            <w:r>
              <w:rPr>
                <w:rStyle w:val="Fett"/>
                <w:color w:val="auto"/>
              </w:rPr>
              <w:t>Klappstuhl</w:t>
            </w:r>
          </w:p>
        </w:tc>
        <w:tc>
          <w:tcPr>
            <w:tcW w:w="706" w:type="dxa"/>
            <w:shd w:val="clear" w:color="auto" w:fill="D9D9D9" w:themeFill="background1" w:themeFillShade="D9"/>
          </w:tcPr>
          <w:p w14:paraId="39FB525C" w14:textId="77777777" w:rsidR="00DD5E39" w:rsidRDefault="00BD5460" w:rsidP="008B4842">
            <w:pPr>
              <w:pStyle w:val="Textkrper"/>
              <w:jc w:val="right"/>
              <w:rPr>
                <w:rStyle w:val="Fett"/>
              </w:rPr>
            </w:pPr>
            <w:r>
              <w:rPr>
                <w:rStyle w:val="Fett"/>
              </w:rPr>
              <w:t>Seite</w:t>
            </w:r>
          </w:p>
        </w:tc>
        <w:tc>
          <w:tcPr>
            <w:tcW w:w="1690" w:type="dxa"/>
            <w:shd w:val="clear" w:color="auto" w:fill="D9D9D9" w:themeFill="background1" w:themeFillShade="D9"/>
          </w:tcPr>
          <w:p w14:paraId="799376D9" w14:textId="77777777" w:rsidR="00DD5E39" w:rsidRDefault="00BD5460" w:rsidP="008B4842">
            <w:pPr>
              <w:pStyle w:val="Textkrper"/>
              <w:rPr>
                <w:rStyle w:val="Fett"/>
              </w:rPr>
            </w:pPr>
            <w:r>
              <w:rPr>
                <w:rStyle w:val="Fett"/>
              </w:rPr>
              <w:t>Druckform</w:t>
            </w:r>
          </w:p>
        </w:tc>
      </w:tr>
      <w:tr w:rsidR="00DD5E39" w:rsidRPr="00DE4890" w14:paraId="136FE64D" w14:textId="77777777" w:rsidTr="00853C00">
        <w:trPr>
          <w:trHeight w:val="265"/>
        </w:trPr>
        <w:tc>
          <w:tcPr>
            <w:tcW w:w="1560" w:type="dxa"/>
            <w:shd w:val="clear" w:color="auto" w:fill="auto"/>
          </w:tcPr>
          <w:p w14:paraId="1971BFA3" w14:textId="77777777" w:rsidR="00DD5E39" w:rsidRPr="00125C2D" w:rsidRDefault="00DD5E39" w:rsidP="008B4842"/>
        </w:tc>
        <w:tc>
          <w:tcPr>
            <w:tcW w:w="5683" w:type="dxa"/>
            <w:shd w:val="clear" w:color="auto" w:fill="auto"/>
          </w:tcPr>
          <w:p w14:paraId="3BD18F9B" w14:textId="77777777" w:rsidR="00DD5E39" w:rsidRPr="00125C2D" w:rsidRDefault="00BD5460" w:rsidP="008B4842">
            <w:r>
              <w:t>Umschlag – Nur für Lehrkräfte</w:t>
            </w:r>
          </w:p>
        </w:tc>
        <w:tc>
          <w:tcPr>
            <w:tcW w:w="706" w:type="dxa"/>
          </w:tcPr>
          <w:p w14:paraId="717EFA68" w14:textId="77777777" w:rsidR="00DD5E39" w:rsidRPr="00125C2D" w:rsidRDefault="00BD5460" w:rsidP="00BD5460">
            <w:pPr>
              <w:jc w:val="right"/>
            </w:pPr>
            <w:r>
              <w:t>1-2</w:t>
            </w:r>
          </w:p>
        </w:tc>
        <w:tc>
          <w:tcPr>
            <w:tcW w:w="1690" w:type="dxa"/>
          </w:tcPr>
          <w:p w14:paraId="2F596477" w14:textId="77777777" w:rsidR="00DD5E39" w:rsidRPr="00125C2D" w:rsidRDefault="00BD5460" w:rsidP="00BD5460">
            <w:r>
              <w:t xml:space="preserve">Einzelseiten </w:t>
            </w:r>
          </w:p>
        </w:tc>
      </w:tr>
      <w:tr w:rsidR="00DD5E39" w:rsidRPr="00DE4890" w14:paraId="2D27A899" w14:textId="77777777" w:rsidTr="00853C00">
        <w:trPr>
          <w:trHeight w:val="265"/>
        </w:trPr>
        <w:tc>
          <w:tcPr>
            <w:tcW w:w="1560" w:type="dxa"/>
            <w:shd w:val="clear" w:color="auto" w:fill="auto"/>
          </w:tcPr>
          <w:p w14:paraId="46E2CCDF" w14:textId="77777777" w:rsidR="00DD5E39" w:rsidRPr="00361775" w:rsidRDefault="00DD5E39" w:rsidP="008B4842">
            <w:pPr>
              <w:pStyle w:val="Textkrper"/>
              <w:rPr>
                <w:rStyle w:val="Fett"/>
              </w:rPr>
            </w:pPr>
          </w:p>
        </w:tc>
        <w:tc>
          <w:tcPr>
            <w:tcW w:w="5683" w:type="dxa"/>
            <w:shd w:val="clear" w:color="auto" w:fill="auto"/>
          </w:tcPr>
          <w:p w14:paraId="05DA69FF" w14:textId="77777777" w:rsidR="00DD5E39" w:rsidRPr="00BD5460" w:rsidRDefault="00BD5460" w:rsidP="008B4842">
            <w:pPr>
              <w:pStyle w:val="Textkrper"/>
              <w:rPr>
                <w:rStyle w:val="Fett"/>
                <w:b w:val="0"/>
              </w:rPr>
            </w:pPr>
            <w:r>
              <w:rPr>
                <w:rStyle w:val="Fett"/>
                <w:b w:val="0"/>
              </w:rPr>
              <w:t>Inf</w:t>
            </w:r>
            <w:r w:rsidRPr="00BD5460">
              <w:rPr>
                <w:rStyle w:val="Fett"/>
                <w:b w:val="0"/>
              </w:rPr>
              <w:t>o</w:t>
            </w:r>
            <w:r>
              <w:rPr>
                <w:rStyle w:val="Fett"/>
                <w:b w:val="0"/>
              </w:rPr>
              <w:t>r</w:t>
            </w:r>
            <w:r w:rsidR="00BB0F8D">
              <w:rPr>
                <w:rStyle w:val="Fett"/>
                <w:b w:val="0"/>
              </w:rPr>
              <w:t>mation „</w:t>
            </w:r>
            <w:r w:rsidRPr="00BD5460">
              <w:rPr>
                <w:rStyle w:val="Fett"/>
                <w:b w:val="0"/>
              </w:rPr>
              <w:t>Lernlandschaft</w:t>
            </w:r>
            <w:r>
              <w:rPr>
                <w:rStyle w:val="Fett"/>
                <w:b w:val="0"/>
              </w:rPr>
              <w:t>“ – Nur für Lehrkräfte</w:t>
            </w:r>
          </w:p>
        </w:tc>
        <w:tc>
          <w:tcPr>
            <w:tcW w:w="706" w:type="dxa"/>
          </w:tcPr>
          <w:p w14:paraId="27210D17" w14:textId="77777777" w:rsidR="00DD5E39" w:rsidRPr="00BD5460" w:rsidRDefault="00BD5460" w:rsidP="00BD5460">
            <w:pPr>
              <w:pStyle w:val="Textkrper"/>
              <w:jc w:val="right"/>
              <w:rPr>
                <w:rStyle w:val="Fett"/>
                <w:b w:val="0"/>
              </w:rPr>
            </w:pPr>
            <w:r w:rsidRPr="00BD5460">
              <w:rPr>
                <w:rStyle w:val="Fett"/>
                <w:b w:val="0"/>
              </w:rPr>
              <w:t>3-6</w:t>
            </w:r>
          </w:p>
        </w:tc>
        <w:tc>
          <w:tcPr>
            <w:tcW w:w="1690" w:type="dxa"/>
          </w:tcPr>
          <w:p w14:paraId="3A0000B3" w14:textId="77777777" w:rsidR="00DD5E39" w:rsidRPr="00BD5460" w:rsidRDefault="00BD5460" w:rsidP="008B4842">
            <w:pPr>
              <w:pStyle w:val="Textkrper"/>
              <w:rPr>
                <w:rStyle w:val="Fett"/>
                <w:b w:val="0"/>
              </w:rPr>
            </w:pPr>
            <w:r w:rsidRPr="00BD5460">
              <w:rPr>
                <w:rStyle w:val="Fett"/>
                <w:b w:val="0"/>
              </w:rPr>
              <w:t>Mantelbogen</w:t>
            </w:r>
          </w:p>
        </w:tc>
      </w:tr>
      <w:tr w:rsidR="00BD5460" w:rsidRPr="00DE4890" w14:paraId="0C2920DD" w14:textId="77777777" w:rsidTr="00853C00">
        <w:trPr>
          <w:trHeight w:val="265"/>
        </w:trPr>
        <w:tc>
          <w:tcPr>
            <w:tcW w:w="1560" w:type="dxa"/>
            <w:shd w:val="clear" w:color="auto" w:fill="auto"/>
          </w:tcPr>
          <w:p w14:paraId="657BB9B1" w14:textId="77777777" w:rsidR="00BD5460" w:rsidRPr="00361775" w:rsidRDefault="00BD5460" w:rsidP="008B4842">
            <w:pPr>
              <w:pStyle w:val="Textkrper"/>
              <w:rPr>
                <w:rStyle w:val="Fett"/>
              </w:rPr>
            </w:pPr>
          </w:p>
        </w:tc>
        <w:tc>
          <w:tcPr>
            <w:tcW w:w="5683" w:type="dxa"/>
            <w:shd w:val="clear" w:color="auto" w:fill="auto"/>
          </w:tcPr>
          <w:p w14:paraId="568F9969" w14:textId="77777777" w:rsidR="00BD5460" w:rsidRDefault="00BD5460" w:rsidP="008B4842">
            <w:pPr>
              <w:pStyle w:val="Textkrper"/>
              <w:rPr>
                <w:rStyle w:val="Fett"/>
                <w:b w:val="0"/>
              </w:rPr>
            </w:pPr>
            <w:r>
              <w:rPr>
                <w:rStyle w:val="Fett"/>
                <w:b w:val="0"/>
              </w:rPr>
              <w:t>Bedeutung der Icons</w:t>
            </w:r>
          </w:p>
        </w:tc>
        <w:tc>
          <w:tcPr>
            <w:tcW w:w="706" w:type="dxa"/>
          </w:tcPr>
          <w:p w14:paraId="5DFD3060" w14:textId="77777777" w:rsidR="00BD5460" w:rsidRPr="00BD5460" w:rsidRDefault="00BD5460" w:rsidP="00BD5460">
            <w:pPr>
              <w:pStyle w:val="Textkrper"/>
              <w:jc w:val="right"/>
              <w:rPr>
                <w:rStyle w:val="Fett"/>
                <w:b w:val="0"/>
              </w:rPr>
            </w:pPr>
            <w:r>
              <w:rPr>
                <w:rStyle w:val="Fett"/>
                <w:b w:val="0"/>
              </w:rPr>
              <w:t>7</w:t>
            </w:r>
          </w:p>
        </w:tc>
        <w:tc>
          <w:tcPr>
            <w:tcW w:w="1690" w:type="dxa"/>
          </w:tcPr>
          <w:p w14:paraId="5535CDE8" w14:textId="77777777" w:rsidR="00BD5460" w:rsidRPr="00BD5460" w:rsidRDefault="00BD5460" w:rsidP="00BD5460">
            <w:pPr>
              <w:pStyle w:val="Textkrper"/>
              <w:rPr>
                <w:rStyle w:val="Fett"/>
                <w:b w:val="0"/>
              </w:rPr>
            </w:pPr>
            <w:r>
              <w:rPr>
                <w:rStyle w:val="Fett"/>
                <w:b w:val="0"/>
              </w:rPr>
              <w:t>Einzelseite</w:t>
            </w:r>
          </w:p>
        </w:tc>
      </w:tr>
      <w:tr w:rsidR="00BD5460" w:rsidRPr="00DE4890" w14:paraId="26611A8B" w14:textId="77777777" w:rsidTr="00853C00">
        <w:trPr>
          <w:trHeight w:val="265"/>
        </w:trPr>
        <w:tc>
          <w:tcPr>
            <w:tcW w:w="1560" w:type="dxa"/>
            <w:shd w:val="clear" w:color="auto" w:fill="auto"/>
          </w:tcPr>
          <w:p w14:paraId="20DE8120" w14:textId="77777777" w:rsidR="00BD5460" w:rsidRPr="00361775" w:rsidRDefault="00BD5460" w:rsidP="008B4842">
            <w:pPr>
              <w:pStyle w:val="Textkrper"/>
              <w:rPr>
                <w:rStyle w:val="Fett"/>
              </w:rPr>
            </w:pPr>
          </w:p>
        </w:tc>
        <w:tc>
          <w:tcPr>
            <w:tcW w:w="5683" w:type="dxa"/>
            <w:shd w:val="clear" w:color="auto" w:fill="auto"/>
          </w:tcPr>
          <w:p w14:paraId="130C5D01" w14:textId="77777777" w:rsidR="00BD5460" w:rsidRDefault="00BD5460" w:rsidP="008B4842">
            <w:pPr>
              <w:pStyle w:val="Textkrper"/>
              <w:rPr>
                <w:rStyle w:val="Fett"/>
                <w:b w:val="0"/>
              </w:rPr>
            </w:pPr>
            <w:r>
              <w:rPr>
                <w:rStyle w:val="Fett"/>
                <w:b w:val="0"/>
              </w:rPr>
              <w:t>Inhaltsverzeichnis mit Druckhinweis</w:t>
            </w:r>
          </w:p>
        </w:tc>
        <w:tc>
          <w:tcPr>
            <w:tcW w:w="706" w:type="dxa"/>
          </w:tcPr>
          <w:p w14:paraId="5C58A190" w14:textId="77777777" w:rsidR="00BD5460" w:rsidRDefault="00BD5460" w:rsidP="00BD5460">
            <w:pPr>
              <w:pStyle w:val="Textkrper"/>
              <w:jc w:val="right"/>
              <w:rPr>
                <w:rStyle w:val="Fett"/>
                <w:b w:val="0"/>
              </w:rPr>
            </w:pPr>
            <w:r>
              <w:rPr>
                <w:rStyle w:val="Fett"/>
                <w:b w:val="0"/>
              </w:rPr>
              <w:t>8</w:t>
            </w:r>
          </w:p>
        </w:tc>
        <w:tc>
          <w:tcPr>
            <w:tcW w:w="1690" w:type="dxa"/>
          </w:tcPr>
          <w:p w14:paraId="4F3B05FA" w14:textId="77777777" w:rsidR="00BD5460" w:rsidRDefault="00BD5460" w:rsidP="008B4842">
            <w:pPr>
              <w:pStyle w:val="Textkrper"/>
              <w:rPr>
                <w:rStyle w:val="Fett"/>
                <w:b w:val="0"/>
              </w:rPr>
            </w:pPr>
            <w:r>
              <w:rPr>
                <w:rStyle w:val="Fett"/>
                <w:b w:val="0"/>
              </w:rPr>
              <w:t>Einzelseite</w:t>
            </w:r>
          </w:p>
        </w:tc>
      </w:tr>
      <w:tr w:rsidR="00BD5460" w:rsidRPr="00DE4890" w14:paraId="02783A23" w14:textId="77777777" w:rsidTr="00853C00">
        <w:trPr>
          <w:trHeight w:val="265"/>
        </w:trPr>
        <w:tc>
          <w:tcPr>
            <w:tcW w:w="1560" w:type="dxa"/>
            <w:shd w:val="clear" w:color="auto" w:fill="auto"/>
          </w:tcPr>
          <w:p w14:paraId="76440E59" w14:textId="77777777" w:rsidR="00BD5460" w:rsidRPr="00361775" w:rsidRDefault="00BD5460" w:rsidP="008B4842">
            <w:pPr>
              <w:pStyle w:val="Textkrper"/>
              <w:rPr>
                <w:rStyle w:val="Fett"/>
              </w:rPr>
            </w:pPr>
          </w:p>
        </w:tc>
        <w:tc>
          <w:tcPr>
            <w:tcW w:w="5683" w:type="dxa"/>
            <w:shd w:val="clear" w:color="auto" w:fill="auto"/>
          </w:tcPr>
          <w:p w14:paraId="2BE773F4" w14:textId="77777777" w:rsidR="00BD5460" w:rsidRDefault="00BD5460" w:rsidP="008B4842">
            <w:pPr>
              <w:pStyle w:val="Textkrper"/>
              <w:rPr>
                <w:rStyle w:val="Fett"/>
                <w:b w:val="0"/>
              </w:rPr>
            </w:pPr>
            <w:r>
              <w:rPr>
                <w:rStyle w:val="Fett"/>
                <w:b w:val="0"/>
              </w:rPr>
              <w:t>Didakti</w:t>
            </w:r>
            <w:r w:rsidR="00BB0F8D">
              <w:rPr>
                <w:rStyle w:val="Fett"/>
                <w:b w:val="0"/>
              </w:rPr>
              <w:t>sche Hinweise - Nur für Lehrkrä</w:t>
            </w:r>
            <w:r>
              <w:rPr>
                <w:rStyle w:val="Fett"/>
                <w:b w:val="0"/>
              </w:rPr>
              <w:t>fte</w:t>
            </w:r>
          </w:p>
        </w:tc>
        <w:tc>
          <w:tcPr>
            <w:tcW w:w="706" w:type="dxa"/>
          </w:tcPr>
          <w:p w14:paraId="695828C9" w14:textId="77777777" w:rsidR="00BD5460" w:rsidRDefault="00BD5460" w:rsidP="00BD5460">
            <w:pPr>
              <w:pStyle w:val="Textkrper"/>
              <w:jc w:val="right"/>
              <w:rPr>
                <w:rStyle w:val="Fett"/>
                <w:b w:val="0"/>
              </w:rPr>
            </w:pPr>
            <w:r>
              <w:rPr>
                <w:rStyle w:val="Fett"/>
                <w:b w:val="0"/>
              </w:rPr>
              <w:t>9</w:t>
            </w:r>
          </w:p>
        </w:tc>
        <w:tc>
          <w:tcPr>
            <w:tcW w:w="1690" w:type="dxa"/>
          </w:tcPr>
          <w:p w14:paraId="76219C5B" w14:textId="77777777" w:rsidR="00BD5460" w:rsidRDefault="00BD5460" w:rsidP="008B4842">
            <w:pPr>
              <w:pStyle w:val="Textkrper"/>
              <w:rPr>
                <w:rStyle w:val="Fett"/>
                <w:b w:val="0"/>
              </w:rPr>
            </w:pPr>
            <w:r>
              <w:rPr>
                <w:rStyle w:val="Fett"/>
                <w:b w:val="0"/>
              </w:rPr>
              <w:t>Einzelseite</w:t>
            </w:r>
          </w:p>
        </w:tc>
      </w:tr>
      <w:tr w:rsidR="00DD5E39" w:rsidRPr="00DE4890" w14:paraId="67E8AA37" w14:textId="77777777" w:rsidTr="00853C00">
        <w:tc>
          <w:tcPr>
            <w:tcW w:w="1560" w:type="dxa"/>
            <w:shd w:val="clear" w:color="auto" w:fill="auto"/>
          </w:tcPr>
          <w:p w14:paraId="595AF38E" w14:textId="77777777" w:rsidR="00DD5E39" w:rsidRDefault="00DD5E39" w:rsidP="008B4842">
            <w:pPr>
              <w:pStyle w:val="Textkrper"/>
              <w:rPr>
                <w:rStyle w:val="Fett"/>
              </w:rPr>
            </w:pPr>
          </w:p>
        </w:tc>
        <w:tc>
          <w:tcPr>
            <w:tcW w:w="5683" w:type="dxa"/>
            <w:shd w:val="clear" w:color="auto" w:fill="auto"/>
          </w:tcPr>
          <w:p w14:paraId="113E7A30" w14:textId="77777777" w:rsidR="00DD5E39" w:rsidRPr="00BD5460" w:rsidRDefault="00BB0F8D" w:rsidP="00BB0F8D">
            <w:pPr>
              <w:pStyle w:val="Textkrper"/>
              <w:rPr>
                <w:rStyle w:val="Fett"/>
                <w:sz w:val="22"/>
              </w:rPr>
            </w:pPr>
            <w:r>
              <w:t xml:space="preserve">Kompetenzraster </w:t>
            </w:r>
            <w:r w:rsidR="00BD5460">
              <w:t xml:space="preserve">Handlungskompetenz </w:t>
            </w:r>
          </w:p>
        </w:tc>
        <w:tc>
          <w:tcPr>
            <w:tcW w:w="706" w:type="dxa"/>
          </w:tcPr>
          <w:p w14:paraId="24E247A0" w14:textId="77777777" w:rsidR="00DD5E39" w:rsidRPr="00BD5460" w:rsidRDefault="00BB0F8D" w:rsidP="008B4842">
            <w:pPr>
              <w:pStyle w:val="Textkrper"/>
              <w:jc w:val="right"/>
              <w:rPr>
                <w:rStyle w:val="Fett"/>
                <w:b w:val="0"/>
              </w:rPr>
            </w:pPr>
            <w:r>
              <w:rPr>
                <w:rStyle w:val="Fett"/>
                <w:b w:val="0"/>
              </w:rPr>
              <w:t>10</w:t>
            </w:r>
          </w:p>
        </w:tc>
        <w:tc>
          <w:tcPr>
            <w:tcW w:w="1690" w:type="dxa"/>
          </w:tcPr>
          <w:p w14:paraId="17E283D8" w14:textId="77777777" w:rsidR="00DD5E39" w:rsidRPr="00BD5460" w:rsidRDefault="00BB0F8D" w:rsidP="008B4842">
            <w:pPr>
              <w:pStyle w:val="Textkrper"/>
              <w:rPr>
                <w:rStyle w:val="Fett"/>
                <w:b w:val="0"/>
              </w:rPr>
            </w:pPr>
            <w:r>
              <w:rPr>
                <w:rStyle w:val="Fett"/>
                <w:b w:val="0"/>
              </w:rPr>
              <w:t>Einzelseite in A3</w:t>
            </w:r>
          </w:p>
        </w:tc>
      </w:tr>
      <w:tr w:rsidR="00BB0F8D" w:rsidRPr="00DE4890" w14:paraId="01188675" w14:textId="77777777" w:rsidTr="00853C00">
        <w:tc>
          <w:tcPr>
            <w:tcW w:w="1560" w:type="dxa"/>
            <w:shd w:val="clear" w:color="auto" w:fill="auto"/>
          </w:tcPr>
          <w:p w14:paraId="63D6FB63" w14:textId="77777777" w:rsidR="00BB0F8D" w:rsidRDefault="00BB0F8D" w:rsidP="008B4842">
            <w:pPr>
              <w:pStyle w:val="Textkrper"/>
              <w:rPr>
                <w:rStyle w:val="Fett"/>
              </w:rPr>
            </w:pPr>
          </w:p>
        </w:tc>
        <w:tc>
          <w:tcPr>
            <w:tcW w:w="5683" w:type="dxa"/>
            <w:shd w:val="clear" w:color="auto" w:fill="auto"/>
          </w:tcPr>
          <w:p w14:paraId="4976E506" w14:textId="77777777" w:rsidR="00BB0F8D" w:rsidRDefault="00BB0F8D" w:rsidP="008B4842">
            <w:pPr>
              <w:pStyle w:val="Textkrper"/>
            </w:pPr>
            <w:r>
              <w:t>Kompetenzraster Fachkompetenz</w:t>
            </w:r>
          </w:p>
        </w:tc>
        <w:tc>
          <w:tcPr>
            <w:tcW w:w="706" w:type="dxa"/>
          </w:tcPr>
          <w:p w14:paraId="713CEBC5" w14:textId="77777777" w:rsidR="00BB0F8D" w:rsidRPr="00BD5460" w:rsidRDefault="00BB0F8D" w:rsidP="008B4842">
            <w:pPr>
              <w:pStyle w:val="Textkrper"/>
              <w:jc w:val="right"/>
              <w:rPr>
                <w:rStyle w:val="Fett"/>
                <w:b w:val="0"/>
              </w:rPr>
            </w:pPr>
            <w:r>
              <w:rPr>
                <w:rStyle w:val="Fett"/>
                <w:b w:val="0"/>
              </w:rPr>
              <w:t>11</w:t>
            </w:r>
          </w:p>
        </w:tc>
        <w:tc>
          <w:tcPr>
            <w:tcW w:w="1690" w:type="dxa"/>
          </w:tcPr>
          <w:p w14:paraId="492DE78A" w14:textId="77777777" w:rsidR="00BB0F8D" w:rsidRPr="00BD5460" w:rsidRDefault="00BB0F8D" w:rsidP="008B4842">
            <w:pPr>
              <w:pStyle w:val="Textkrper"/>
              <w:rPr>
                <w:rStyle w:val="Fett"/>
                <w:b w:val="0"/>
              </w:rPr>
            </w:pPr>
            <w:r>
              <w:rPr>
                <w:rStyle w:val="Fett"/>
                <w:b w:val="0"/>
              </w:rPr>
              <w:t>Einzelseite</w:t>
            </w:r>
          </w:p>
        </w:tc>
      </w:tr>
      <w:tr w:rsidR="00DD5E39" w:rsidRPr="00DE4890" w14:paraId="5ABE437B" w14:textId="77777777" w:rsidTr="00853C00">
        <w:trPr>
          <w:trHeight w:val="265"/>
        </w:trPr>
        <w:tc>
          <w:tcPr>
            <w:tcW w:w="1560" w:type="dxa"/>
            <w:shd w:val="clear" w:color="auto" w:fill="auto"/>
          </w:tcPr>
          <w:p w14:paraId="24EAEA82" w14:textId="77777777" w:rsidR="00DD5E39" w:rsidRDefault="005C11E7" w:rsidP="008B4842">
            <w:pPr>
              <w:pStyle w:val="Aufzhlungszeichen"/>
              <w:numPr>
                <w:ilvl w:val="0"/>
                <w:numId w:val="0"/>
              </w:numPr>
              <w:ind w:left="360" w:hanging="360"/>
              <w:rPr>
                <w:rStyle w:val="Fett"/>
                <w:b w:val="0"/>
              </w:rPr>
            </w:pPr>
            <w:r>
              <w:t xml:space="preserve">Z </w:t>
            </w:r>
            <w:r w:rsidR="00DD5E39">
              <w:t>01.0</w:t>
            </w:r>
            <w:r w:rsidR="00A0447C">
              <w:t>2</w:t>
            </w:r>
          </w:p>
        </w:tc>
        <w:tc>
          <w:tcPr>
            <w:tcW w:w="5683" w:type="dxa"/>
            <w:shd w:val="clear" w:color="auto" w:fill="auto"/>
          </w:tcPr>
          <w:p w14:paraId="633332F3" w14:textId="77777777" w:rsidR="00DD5E39" w:rsidRDefault="00DD5E39" w:rsidP="008B4842">
            <w:pPr>
              <w:pStyle w:val="Textkrper"/>
              <w:spacing w:before="100" w:beforeAutospacing="1" w:after="100" w:afterAutospacing="1"/>
              <w:contextualSpacing/>
            </w:pPr>
            <w:r>
              <w:t>Lernprojekt, Lernwegeliste und Advance Organizer</w:t>
            </w:r>
          </w:p>
        </w:tc>
        <w:tc>
          <w:tcPr>
            <w:tcW w:w="706" w:type="dxa"/>
          </w:tcPr>
          <w:p w14:paraId="3E3682AF" w14:textId="77777777" w:rsidR="00DD5E39" w:rsidRPr="00BD5460" w:rsidRDefault="00BB0F8D" w:rsidP="008B4842">
            <w:pPr>
              <w:pStyle w:val="Textkrper"/>
              <w:spacing w:before="100" w:beforeAutospacing="1" w:after="100" w:afterAutospacing="1"/>
              <w:jc w:val="right"/>
            </w:pPr>
            <w:r>
              <w:t>12-15</w:t>
            </w:r>
          </w:p>
        </w:tc>
        <w:tc>
          <w:tcPr>
            <w:tcW w:w="1690" w:type="dxa"/>
          </w:tcPr>
          <w:p w14:paraId="4C405308" w14:textId="77777777" w:rsidR="00DD5E39" w:rsidRPr="00BD5460" w:rsidRDefault="00DD5E39" w:rsidP="008B4842">
            <w:pPr>
              <w:pStyle w:val="Textkrper"/>
              <w:spacing w:before="100" w:beforeAutospacing="1" w:after="100" w:afterAutospacing="1"/>
              <w:jc w:val="left"/>
            </w:pPr>
            <w:r w:rsidRPr="00BD5460">
              <w:t>Mantelbogen</w:t>
            </w:r>
          </w:p>
        </w:tc>
      </w:tr>
      <w:tr w:rsidR="00C730E2" w:rsidRPr="00DE4890" w14:paraId="1C27032F" w14:textId="77777777" w:rsidTr="00853C00">
        <w:trPr>
          <w:trHeight w:val="265"/>
        </w:trPr>
        <w:tc>
          <w:tcPr>
            <w:tcW w:w="1560" w:type="dxa"/>
            <w:shd w:val="clear" w:color="auto" w:fill="auto"/>
          </w:tcPr>
          <w:p w14:paraId="502F9CE6" w14:textId="77777777" w:rsidR="00C730E2" w:rsidRDefault="00C730E2" w:rsidP="008B4842">
            <w:pPr>
              <w:pStyle w:val="Aufzhlungszeichen"/>
              <w:numPr>
                <w:ilvl w:val="0"/>
                <w:numId w:val="0"/>
              </w:numPr>
              <w:ind w:left="360" w:hanging="360"/>
            </w:pPr>
            <w:r>
              <w:t>Z 01.02</w:t>
            </w:r>
          </w:p>
        </w:tc>
        <w:tc>
          <w:tcPr>
            <w:tcW w:w="5683" w:type="dxa"/>
            <w:shd w:val="clear" w:color="auto" w:fill="auto"/>
          </w:tcPr>
          <w:p w14:paraId="4DA30DE1" w14:textId="77777777" w:rsidR="00C730E2" w:rsidRDefault="00C730E2" w:rsidP="008B4842">
            <w:pPr>
              <w:pStyle w:val="Textkrper"/>
              <w:spacing w:before="100" w:beforeAutospacing="1" w:after="100" w:afterAutospacing="1"/>
              <w:contextualSpacing/>
            </w:pPr>
            <w:r>
              <w:t>Bauanleitung</w:t>
            </w:r>
          </w:p>
        </w:tc>
        <w:tc>
          <w:tcPr>
            <w:tcW w:w="706" w:type="dxa"/>
          </w:tcPr>
          <w:p w14:paraId="035840EA" w14:textId="77777777" w:rsidR="00C730E2" w:rsidRDefault="00C730E2" w:rsidP="008B4842">
            <w:pPr>
              <w:pStyle w:val="Textkrper"/>
              <w:spacing w:before="100" w:beforeAutospacing="1" w:after="100" w:afterAutospacing="1"/>
              <w:jc w:val="right"/>
            </w:pPr>
          </w:p>
        </w:tc>
        <w:tc>
          <w:tcPr>
            <w:tcW w:w="1690" w:type="dxa"/>
          </w:tcPr>
          <w:p w14:paraId="6BBF121E" w14:textId="77777777" w:rsidR="00C730E2" w:rsidRPr="00BD5460" w:rsidRDefault="00D76DD5" w:rsidP="008B4842">
            <w:pPr>
              <w:pStyle w:val="Textkrper"/>
              <w:spacing w:before="100" w:beforeAutospacing="1" w:after="100" w:afterAutospacing="1"/>
              <w:jc w:val="left"/>
            </w:pPr>
            <w:r>
              <w:t>Einzelseiten</w:t>
            </w:r>
          </w:p>
        </w:tc>
      </w:tr>
      <w:tr w:rsidR="00DD5E39" w:rsidRPr="00DE4890" w14:paraId="0A4BD478" w14:textId="77777777" w:rsidTr="00853C00">
        <w:trPr>
          <w:trHeight w:val="321"/>
        </w:trPr>
        <w:tc>
          <w:tcPr>
            <w:tcW w:w="1560" w:type="dxa"/>
            <w:shd w:val="clear" w:color="auto" w:fill="auto"/>
          </w:tcPr>
          <w:p w14:paraId="1FB1E656" w14:textId="77777777" w:rsidR="00DD5E39" w:rsidRPr="00DE4890" w:rsidRDefault="00DD5E39" w:rsidP="008B4842">
            <w:pPr>
              <w:pStyle w:val="Textkrper"/>
            </w:pPr>
          </w:p>
        </w:tc>
        <w:tc>
          <w:tcPr>
            <w:tcW w:w="5683" w:type="dxa"/>
            <w:shd w:val="clear" w:color="auto" w:fill="auto"/>
          </w:tcPr>
          <w:p w14:paraId="06DE36EE" w14:textId="77777777" w:rsidR="00DD5E39" w:rsidRDefault="00DD5E39" w:rsidP="008B4842">
            <w:pPr>
              <w:pStyle w:val="Textkrper"/>
              <w:spacing w:before="100" w:beforeAutospacing="1" w:after="100" w:afterAutospacing="1"/>
            </w:pPr>
          </w:p>
        </w:tc>
        <w:tc>
          <w:tcPr>
            <w:tcW w:w="706" w:type="dxa"/>
          </w:tcPr>
          <w:p w14:paraId="15EDF918" w14:textId="77777777" w:rsidR="00DD5E39" w:rsidRPr="00A9219B" w:rsidRDefault="00DD5E39" w:rsidP="008B4842">
            <w:pPr>
              <w:pStyle w:val="Textkrper"/>
              <w:spacing w:before="100" w:beforeAutospacing="1" w:after="100" w:afterAutospacing="1"/>
              <w:jc w:val="right"/>
            </w:pPr>
          </w:p>
        </w:tc>
        <w:tc>
          <w:tcPr>
            <w:tcW w:w="1690" w:type="dxa"/>
          </w:tcPr>
          <w:p w14:paraId="6579BCC6" w14:textId="77777777" w:rsidR="00DD5E39" w:rsidRPr="00A9219B" w:rsidRDefault="00DD5E39" w:rsidP="008B4842">
            <w:pPr>
              <w:pStyle w:val="Textkrper"/>
              <w:spacing w:before="100" w:beforeAutospacing="1" w:after="100" w:afterAutospacing="1"/>
              <w:jc w:val="left"/>
            </w:pPr>
          </w:p>
        </w:tc>
      </w:tr>
      <w:tr w:rsidR="00853C00" w:rsidRPr="00DE4890" w14:paraId="5AE13D04" w14:textId="77777777" w:rsidTr="00853C00">
        <w:tc>
          <w:tcPr>
            <w:tcW w:w="1560" w:type="dxa"/>
            <w:shd w:val="clear" w:color="auto" w:fill="D9D9D9" w:themeFill="background1" w:themeFillShade="D9"/>
          </w:tcPr>
          <w:p w14:paraId="1A22BF96" w14:textId="77777777" w:rsidR="00853C00" w:rsidRPr="00DE4890" w:rsidRDefault="00853C00" w:rsidP="00853C00">
            <w:pPr>
              <w:pStyle w:val="Textkrper"/>
              <w:rPr>
                <w:rStyle w:val="Fett"/>
              </w:rPr>
            </w:pPr>
            <w:proofErr w:type="spellStart"/>
            <w:r>
              <w:rPr>
                <w:b/>
              </w:rPr>
              <w:t>LernTHEMA</w:t>
            </w:r>
            <w:proofErr w:type="spellEnd"/>
            <w:r w:rsidR="00A15D9F">
              <w:rPr>
                <w:b/>
              </w:rPr>
              <w:t xml:space="preserve"> 1</w:t>
            </w:r>
          </w:p>
        </w:tc>
        <w:tc>
          <w:tcPr>
            <w:tcW w:w="5683" w:type="dxa"/>
            <w:shd w:val="clear" w:color="auto" w:fill="D9D9D9" w:themeFill="background1" w:themeFillShade="D9"/>
          </w:tcPr>
          <w:p w14:paraId="421C959D" w14:textId="77777777" w:rsidR="00853C00" w:rsidRPr="00721990" w:rsidRDefault="00853C00" w:rsidP="00853C00">
            <w:pPr>
              <w:pStyle w:val="Textkrper"/>
              <w:rPr>
                <w:rStyle w:val="Fett"/>
              </w:rPr>
            </w:pPr>
            <w:r>
              <w:rPr>
                <w:rStyle w:val="Fett"/>
              </w:rPr>
              <w:t>Gegenstandsbeschreibung</w:t>
            </w:r>
          </w:p>
        </w:tc>
        <w:tc>
          <w:tcPr>
            <w:tcW w:w="706" w:type="dxa"/>
            <w:shd w:val="clear" w:color="auto" w:fill="D9D9D9" w:themeFill="background1" w:themeFillShade="D9"/>
          </w:tcPr>
          <w:p w14:paraId="5DA483BF" w14:textId="5AC56278" w:rsidR="00853C00" w:rsidRDefault="0067252F" w:rsidP="00853C00">
            <w:pPr>
              <w:pStyle w:val="Textkrper"/>
              <w:jc w:val="right"/>
              <w:rPr>
                <w:rStyle w:val="Fett"/>
              </w:rPr>
            </w:pPr>
            <w:r>
              <w:rPr>
                <w:rStyle w:val="Fett"/>
              </w:rPr>
              <w:t>1</w:t>
            </w:r>
          </w:p>
        </w:tc>
        <w:tc>
          <w:tcPr>
            <w:tcW w:w="1690" w:type="dxa"/>
            <w:shd w:val="clear" w:color="auto" w:fill="D9D9D9" w:themeFill="background1" w:themeFillShade="D9"/>
          </w:tcPr>
          <w:p w14:paraId="0B5F1CD1" w14:textId="77777777" w:rsidR="00853C00" w:rsidRDefault="00853C00" w:rsidP="00853C00">
            <w:pPr>
              <w:pStyle w:val="Textkrper"/>
              <w:rPr>
                <w:rStyle w:val="Fett"/>
              </w:rPr>
            </w:pPr>
          </w:p>
        </w:tc>
      </w:tr>
      <w:tr w:rsidR="00853C00" w:rsidRPr="00DE4890" w14:paraId="710AD7DB" w14:textId="77777777" w:rsidTr="00853C00">
        <w:tc>
          <w:tcPr>
            <w:tcW w:w="1560" w:type="dxa"/>
            <w:shd w:val="clear" w:color="auto" w:fill="auto"/>
          </w:tcPr>
          <w:p w14:paraId="0DEE9A0C" w14:textId="77777777" w:rsidR="00853C00" w:rsidRPr="00361775" w:rsidRDefault="00853C00" w:rsidP="00853C00">
            <w:pPr>
              <w:pStyle w:val="Textkrper"/>
              <w:rPr>
                <w:rStyle w:val="Fett"/>
              </w:rPr>
            </w:pPr>
          </w:p>
        </w:tc>
        <w:tc>
          <w:tcPr>
            <w:tcW w:w="5683" w:type="dxa"/>
            <w:shd w:val="clear" w:color="auto" w:fill="auto"/>
          </w:tcPr>
          <w:p w14:paraId="15987ECD" w14:textId="77777777" w:rsidR="00853C00" w:rsidRPr="00721990" w:rsidRDefault="00853C00" w:rsidP="00853C00">
            <w:pPr>
              <w:pStyle w:val="Textkrper"/>
              <w:rPr>
                <w:rStyle w:val="Fett"/>
              </w:rPr>
            </w:pPr>
          </w:p>
        </w:tc>
        <w:tc>
          <w:tcPr>
            <w:tcW w:w="706" w:type="dxa"/>
          </w:tcPr>
          <w:p w14:paraId="16453A0B" w14:textId="77777777" w:rsidR="00853C00" w:rsidRPr="00721990" w:rsidRDefault="00853C00" w:rsidP="00853C00">
            <w:pPr>
              <w:pStyle w:val="Textkrper"/>
              <w:jc w:val="right"/>
              <w:rPr>
                <w:rStyle w:val="Fett"/>
                <w:b w:val="0"/>
              </w:rPr>
            </w:pPr>
          </w:p>
        </w:tc>
        <w:tc>
          <w:tcPr>
            <w:tcW w:w="1690" w:type="dxa"/>
          </w:tcPr>
          <w:p w14:paraId="78D07AFB" w14:textId="77777777" w:rsidR="00853C00" w:rsidRPr="00721990" w:rsidRDefault="00853C00" w:rsidP="00853C00">
            <w:pPr>
              <w:pStyle w:val="Textkrper"/>
              <w:rPr>
                <w:rStyle w:val="Fett"/>
                <w:b w:val="0"/>
              </w:rPr>
            </w:pPr>
          </w:p>
        </w:tc>
      </w:tr>
      <w:tr w:rsidR="00853C00" w:rsidRPr="00DE4890" w14:paraId="21115EAF" w14:textId="77777777" w:rsidTr="00853C00">
        <w:tc>
          <w:tcPr>
            <w:tcW w:w="1560" w:type="dxa"/>
            <w:shd w:val="clear" w:color="auto" w:fill="auto"/>
          </w:tcPr>
          <w:p w14:paraId="4807E352" w14:textId="77777777" w:rsidR="00853C00" w:rsidRPr="00DE4890" w:rsidRDefault="00853C00" w:rsidP="00853C00">
            <w:pPr>
              <w:pStyle w:val="Textkrper"/>
            </w:pPr>
            <w:r>
              <w:t>D 03.02.01</w:t>
            </w:r>
          </w:p>
        </w:tc>
        <w:tc>
          <w:tcPr>
            <w:tcW w:w="5683" w:type="dxa"/>
            <w:shd w:val="clear" w:color="auto" w:fill="auto"/>
          </w:tcPr>
          <w:p w14:paraId="71A896E1" w14:textId="77777777" w:rsidR="00853C00" w:rsidRDefault="00853C00" w:rsidP="00853C00">
            <w:pPr>
              <w:pStyle w:val="Textkrper"/>
              <w:spacing w:before="100" w:beforeAutospacing="1" w:after="100" w:afterAutospacing="1"/>
            </w:pPr>
            <w:r w:rsidRPr="00A15D9F">
              <w:rPr>
                <w:b/>
              </w:rPr>
              <w:t>Einen Gegenstand beschreiben</w:t>
            </w:r>
            <w:r>
              <w:t xml:space="preserve"> - Niveau A</w:t>
            </w:r>
          </w:p>
        </w:tc>
        <w:tc>
          <w:tcPr>
            <w:tcW w:w="706" w:type="dxa"/>
          </w:tcPr>
          <w:p w14:paraId="6BB12AA0" w14:textId="72207F2B" w:rsidR="00853C00" w:rsidRPr="00A15D9F" w:rsidRDefault="0067252F" w:rsidP="00853C00">
            <w:pPr>
              <w:pStyle w:val="Textkrper"/>
              <w:spacing w:before="100" w:beforeAutospacing="1" w:after="100" w:afterAutospacing="1"/>
              <w:jc w:val="right"/>
            </w:pPr>
            <w:r>
              <w:t>2-5</w:t>
            </w:r>
          </w:p>
        </w:tc>
        <w:tc>
          <w:tcPr>
            <w:tcW w:w="1690" w:type="dxa"/>
          </w:tcPr>
          <w:p w14:paraId="06BD23C1" w14:textId="77777777" w:rsidR="00853C00" w:rsidRPr="00A15D9F" w:rsidRDefault="00106BF4" w:rsidP="00853C00">
            <w:pPr>
              <w:pStyle w:val="Textkrper"/>
              <w:spacing w:before="100" w:beforeAutospacing="1" w:after="100" w:afterAutospacing="1"/>
              <w:jc w:val="left"/>
            </w:pPr>
            <w:r w:rsidRPr="00BD5460">
              <w:rPr>
                <w:rStyle w:val="Fett"/>
                <w:b w:val="0"/>
              </w:rPr>
              <w:t>Mantelbogen</w:t>
            </w:r>
          </w:p>
        </w:tc>
      </w:tr>
      <w:tr w:rsidR="00853C00" w:rsidRPr="00DE4890" w14:paraId="72C63CB1" w14:textId="77777777" w:rsidTr="00853C00">
        <w:tc>
          <w:tcPr>
            <w:tcW w:w="1560" w:type="dxa"/>
            <w:shd w:val="clear" w:color="auto" w:fill="auto"/>
          </w:tcPr>
          <w:p w14:paraId="326A2290" w14:textId="77777777" w:rsidR="00853C00" w:rsidRDefault="00A15D9F" w:rsidP="00853C00">
            <w:pPr>
              <w:pStyle w:val="Textkrper"/>
            </w:pPr>
            <w:r>
              <w:t>D 03.02.0</w:t>
            </w:r>
            <w:r w:rsidR="00083B56">
              <w:t>1</w:t>
            </w:r>
          </w:p>
        </w:tc>
        <w:tc>
          <w:tcPr>
            <w:tcW w:w="5683" w:type="dxa"/>
            <w:shd w:val="clear" w:color="auto" w:fill="auto"/>
          </w:tcPr>
          <w:p w14:paraId="2CBCB0A0" w14:textId="77777777" w:rsidR="00853C00" w:rsidRDefault="00853C00" w:rsidP="00853C00">
            <w:pPr>
              <w:pStyle w:val="Textkrper"/>
              <w:spacing w:before="100" w:beforeAutospacing="1" w:after="100" w:afterAutospacing="1"/>
            </w:pPr>
            <w:r>
              <w:t>Einen Gegenstand beschreiben - Niveau B</w:t>
            </w:r>
          </w:p>
        </w:tc>
        <w:tc>
          <w:tcPr>
            <w:tcW w:w="706" w:type="dxa"/>
          </w:tcPr>
          <w:p w14:paraId="5DD0BA72" w14:textId="6D5BAE0E" w:rsidR="00853C00" w:rsidRPr="00A15D9F" w:rsidRDefault="0067252F" w:rsidP="00853C00">
            <w:pPr>
              <w:pStyle w:val="Textkrper"/>
              <w:spacing w:before="100" w:beforeAutospacing="1" w:after="100" w:afterAutospacing="1"/>
              <w:jc w:val="right"/>
            </w:pPr>
            <w:r>
              <w:t>6-9</w:t>
            </w:r>
          </w:p>
        </w:tc>
        <w:tc>
          <w:tcPr>
            <w:tcW w:w="1690" w:type="dxa"/>
          </w:tcPr>
          <w:p w14:paraId="2B8D9CD4" w14:textId="77777777" w:rsidR="00853C00" w:rsidRPr="00A15D9F" w:rsidRDefault="00106BF4" w:rsidP="00853C00">
            <w:pPr>
              <w:pStyle w:val="Textkrper"/>
              <w:spacing w:before="100" w:beforeAutospacing="1" w:after="100" w:afterAutospacing="1"/>
              <w:jc w:val="left"/>
            </w:pPr>
            <w:r w:rsidRPr="00BD5460">
              <w:rPr>
                <w:rStyle w:val="Fett"/>
                <w:b w:val="0"/>
              </w:rPr>
              <w:t>Mantelbogen</w:t>
            </w:r>
          </w:p>
        </w:tc>
      </w:tr>
      <w:tr w:rsidR="00853C00" w:rsidRPr="00DE4890" w14:paraId="498F00A3" w14:textId="77777777" w:rsidTr="00853C00">
        <w:tc>
          <w:tcPr>
            <w:tcW w:w="1560" w:type="dxa"/>
            <w:shd w:val="clear" w:color="auto" w:fill="auto"/>
          </w:tcPr>
          <w:p w14:paraId="3A133DAC" w14:textId="77777777" w:rsidR="00853C00" w:rsidRDefault="00A15D9F" w:rsidP="00853C00">
            <w:pPr>
              <w:pStyle w:val="Textkrper"/>
            </w:pPr>
            <w:r>
              <w:t>D 03.02.01</w:t>
            </w:r>
          </w:p>
        </w:tc>
        <w:tc>
          <w:tcPr>
            <w:tcW w:w="5683" w:type="dxa"/>
            <w:shd w:val="clear" w:color="auto" w:fill="auto"/>
          </w:tcPr>
          <w:p w14:paraId="0F31D491" w14:textId="77777777" w:rsidR="00853C00" w:rsidRDefault="00853C00" w:rsidP="00853C00">
            <w:pPr>
              <w:pStyle w:val="Textkrper"/>
              <w:spacing w:before="100" w:beforeAutospacing="1" w:after="100" w:afterAutospacing="1"/>
            </w:pPr>
            <w:r>
              <w:t>Einen Gegenstand beschreiben - Niveau C</w:t>
            </w:r>
          </w:p>
        </w:tc>
        <w:tc>
          <w:tcPr>
            <w:tcW w:w="706" w:type="dxa"/>
          </w:tcPr>
          <w:p w14:paraId="05B4736E" w14:textId="3A5D001C" w:rsidR="00853C00" w:rsidRPr="00A15D9F" w:rsidRDefault="0067252F" w:rsidP="00853C00">
            <w:pPr>
              <w:pStyle w:val="Textkrper"/>
              <w:spacing w:before="100" w:beforeAutospacing="1" w:after="100" w:afterAutospacing="1"/>
              <w:jc w:val="right"/>
            </w:pPr>
            <w:r>
              <w:t>10-13</w:t>
            </w:r>
          </w:p>
        </w:tc>
        <w:tc>
          <w:tcPr>
            <w:tcW w:w="1690" w:type="dxa"/>
          </w:tcPr>
          <w:p w14:paraId="76BCF1A3" w14:textId="77777777" w:rsidR="00853C00" w:rsidRPr="00A15D9F" w:rsidRDefault="00106BF4" w:rsidP="00853C00">
            <w:pPr>
              <w:pStyle w:val="Textkrper"/>
              <w:spacing w:before="100" w:beforeAutospacing="1" w:after="100" w:afterAutospacing="1"/>
              <w:jc w:val="left"/>
            </w:pPr>
            <w:r w:rsidRPr="00BD5460">
              <w:rPr>
                <w:rStyle w:val="Fett"/>
                <w:b w:val="0"/>
              </w:rPr>
              <w:t>Mantelbogen</w:t>
            </w:r>
          </w:p>
        </w:tc>
      </w:tr>
      <w:tr w:rsidR="00853C00" w:rsidRPr="00DE4890" w14:paraId="5CC3BE09" w14:textId="77777777" w:rsidTr="00853C00">
        <w:tc>
          <w:tcPr>
            <w:tcW w:w="1560" w:type="dxa"/>
            <w:shd w:val="clear" w:color="auto" w:fill="auto"/>
          </w:tcPr>
          <w:p w14:paraId="0E1841F6" w14:textId="77777777" w:rsidR="00853C00" w:rsidRDefault="00A15D9F" w:rsidP="00853C00">
            <w:pPr>
              <w:pStyle w:val="Textkrper"/>
            </w:pPr>
            <w:r>
              <w:t>D 03.02.0</w:t>
            </w:r>
            <w:r w:rsidR="00083B56">
              <w:t>1</w:t>
            </w:r>
          </w:p>
        </w:tc>
        <w:tc>
          <w:tcPr>
            <w:tcW w:w="5683" w:type="dxa"/>
            <w:shd w:val="clear" w:color="auto" w:fill="auto"/>
          </w:tcPr>
          <w:p w14:paraId="53A73E8D" w14:textId="77777777" w:rsidR="00853C00" w:rsidRPr="00850CF6" w:rsidRDefault="00853C00" w:rsidP="00853C00">
            <w:pPr>
              <w:pStyle w:val="Textkrper"/>
              <w:spacing w:before="100" w:beforeAutospacing="1" w:after="100" w:afterAutospacing="1"/>
              <w:rPr>
                <w:rStyle w:val="Fett"/>
                <w:b w:val="0"/>
              </w:rPr>
            </w:pPr>
            <w:r>
              <w:rPr>
                <w:rStyle w:val="Fett"/>
                <w:b w:val="0"/>
              </w:rPr>
              <w:t>L</w:t>
            </w:r>
            <w:r w:rsidRPr="00853C00">
              <w:rPr>
                <w:rStyle w:val="Fett"/>
                <w:b w:val="0"/>
              </w:rPr>
              <w:t xml:space="preserve">ösung </w:t>
            </w:r>
            <w:r>
              <w:t>Einen Gegenstand beschreiben - Niveau A</w:t>
            </w:r>
            <w:r w:rsidR="00083B56">
              <w:t xml:space="preserve"> + B</w:t>
            </w:r>
          </w:p>
        </w:tc>
        <w:tc>
          <w:tcPr>
            <w:tcW w:w="706" w:type="dxa"/>
          </w:tcPr>
          <w:p w14:paraId="52178C4D" w14:textId="594151F7" w:rsidR="00853C00" w:rsidRPr="00A15D9F" w:rsidRDefault="00E80BA0" w:rsidP="00853C00">
            <w:pPr>
              <w:pStyle w:val="Textkrper"/>
              <w:spacing w:before="100" w:beforeAutospacing="1" w:after="100" w:afterAutospacing="1"/>
              <w:jc w:val="right"/>
            </w:pPr>
            <w:r>
              <w:t>14-16</w:t>
            </w:r>
          </w:p>
        </w:tc>
        <w:tc>
          <w:tcPr>
            <w:tcW w:w="1690" w:type="dxa"/>
          </w:tcPr>
          <w:p w14:paraId="6C6E4115" w14:textId="77777777" w:rsidR="00853C00" w:rsidRPr="00A15D9F" w:rsidRDefault="00106BF4" w:rsidP="00853C00">
            <w:pPr>
              <w:pStyle w:val="Textkrper"/>
              <w:spacing w:before="100" w:beforeAutospacing="1" w:after="100" w:afterAutospacing="1"/>
              <w:jc w:val="left"/>
            </w:pPr>
            <w:r>
              <w:t>Einzelseiten</w:t>
            </w:r>
          </w:p>
        </w:tc>
      </w:tr>
      <w:tr w:rsidR="006B54BA" w:rsidRPr="00DE4890" w14:paraId="7081DD8D" w14:textId="77777777" w:rsidTr="00853C00">
        <w:tc>
          <w:tcPr>
            <w:tcW w:w="1560" w:type="dxa"/>
            <w:shd w:val="clear" w:color="auto" w:fill="auto"/>
          </w:tcPr>
          <w:p w14:paraId="5C5E3F67" w14:textId="77777777" w:rsidR="006B54BA" w:rsidRDefault="00A15D9F" w:rsidP="006B54BA">
            <w:pPr>
              <w:pStyle w:val="Textkrper"/>
            </w:pPr>
            <w:r>
              <w:t>D 03.02.01</w:t>
            </w:r>
          </w:p>
        </w:tc>
        <w:tc>
          <w:tcPr>
            <w:tcW w:w="5683" w:type="dxa"/>
            <w:shd w:val="clear" w:color="auto" w:fill="auto"/>
          </w:tcPr>
          <w:p w14:paraId="26B32DFB" w14:textId="77777777" w:rsidR="006B54BA" w:rsidRPr="00850CF6" w:rsidRDefault="006B54BA" w:rsidP="006B54BA">
            <w:pPr>
              <w:pStyle w:val="Textkrper"/>
              <w:spacing w:before="100" w:beforeAutospacing="1" w:after="100" w:afterAutospacing="1"/>
              <w:rPr>
                <w:rStyle w:val="Fett"/>
                <w:b w:val="0"/>
              </w:rPr>
            </w:pPr>
            <w:r>
              <w:rPr>
                <w:rStyle w:val="Fett"/>
                <w:b w:val="0"/>
              </w:rPr>
              <w:t>L</w:t>
            </w:r>
            <w:r w:rsidRPr="00853C00">
              <w:rPr>
                <w:rStyle w:val="Fett"/>
                <w:b w:val="0"/>
              </w:rPr>
              <w:t xml:space="preserve">ösung </w:t>
            </w:r>
            <w:r>
              <w:t>Einen Gegenstand beschreiben - Niveau C</w:t>
            </w:r>
          </w:p>
        </w:tc>
        <w:tc>
          <w:tcPr>
            <w:tcW w:w="706" w:type="dxa"/>
          </w:tcPr>
          <w:p w14:paraId="42F7CEAD" w14:textId="3F8594A7" w:rsidR="006B54BA" w:rsidRPr="00A15D9F" w:rsidRDefault="00E80BA0" w:rsidP="006B54BA">
            <w:pPr>
              <w:pStyle w:val="Textkrper"/>
              <w:spacing w:before="100" w:beforeAutospacing="1" w:after="100" w:afterAutospacing="1"/>
              <w:jc w:val="right"/>
            </w:pPr>
            <w:r>
              <w:t>17-19</w:t>
            </w:r>
          </w:p>
        </w:tc>
        <w:tc>
          <w:tcPr>
            <w:tcW w:w="1690" w:type="dxa"/>
          </w:tcPr>
          <w:p w14:paraId="37C08A2E" w14:textId="77777777" w:rsidR="006B54BA" w:rsidRPr="00A15D9F" w:rsidRDefault="00106BF4" w:rsidP="006B54BA">
            <w:pPr>
              <w:pStyle w:val="Textkrper"/>
              <w:spacing w:before="100" w:beforeAutospacing="1" w:after="100" w:afterAutospacing="1"/>
              <w:jc w:val="left"/>
            </w:pPr>
            <w:r>
              <w:t>Einzelseiten</w:t>
            </w:r>
          </w:p>
        </w:tc>
      </w:tr>
      <w:tr w:rsidR="004031EF" w:rsidRPr="00DE4890" w14:paraId="09F48FB1" w14:textId="77777777" w:rsidTr="006B54BA">
        <w:tc>
          <w:tcPr>
            <w:tcW w:w="1560" w:type="dxa"/>
            <w:shd w:val="clear" w:color="auto" w:fill="auto"/>
          </w:tcPr>
          <w:p w14:paraId="411D5811" w14:textId="77777777" w:rsidR="004031EF" w:rsidRDefault="004031EF" w:rsidP="006B54BA">
            <w:pPr>
              <w:pStyle w:val="Textkrper"/>
            </w:pPr>
            <w:proofErr w:type="spellStart"/>
            <w:r>
              <w:rPr>
                <w:rStyle w:val="Fett"/>
              </w:rPr>
              <w:t>LernSCHRITT</w:t>
            </w:r>
            <w:proofErr w:type="spellEnd"/>
            <w:r>
              <w:rPr>
                <w:rStyle w:val="Fett"/>
              </w:rPr>
              <w:t xml:space="preserve"> </w:t>
            </w:r>
            <w:r w:rsidR="00083B56">
              <w:rPr>
                <w:rStyle w:val="Fett"/>
              </w:rPr>
              <w:t>1</w:t>
            </w:r>
          </w:p>
        </w:tc>
        <w:tc>
          <w:tcPr>
            <w:tcW w:w="5683" w:type="dxa"/>
            <w:shd w:val="clear" w:color="auto" w:fill="auto"/>
            <w:vAlign w:val="center"/>
          </w:tcPr>
          <w:p w14:paraId="1DC8691B" w14:textId="77777777" w:rsidR="004031EF" w:rsidRPr="00A15D9F" w:rsidRDefault="004031EF" w:rsidP="006B54BA">
            <w:pPr>
              <w:pStyle w:val="Textkrper"/>
              <w:spacing w:before="100" w:beforeAutospacing="1" w:after="100" w:afterAutospacing="1"/>
              <w:jc w:val="left"/>
              <w:rPr>
                <w:b/>
              </w:rPr>
            </w:pPr>
          </w:p>
        </w:tc>
        <w:tc>
          <w:tcPr>
            <w:tcW w:w="706" w:type="dxa"/>
          </w:tcPr>
          <w:p w14:paraId="2C74FDFC" w14:textId="77777777" w:rsidR="004031EF" w:rsidRPr="00A15D9F" w:rsidRDefault="004031EF" w:rsidP="006B54BA">
            <w:pPr>
              <w:pStyle w:val="Textkrper"/>
              <w:spacing w:before="100" w:beforeAutospacing="1" w:after="100" w:afterAutospacing="1"/>
              <w:jc w:val="right"/>
            </w:pPr>
          </w:p>
        </w:tc>
        <w:tc>
          <w:tcPr>
            <w:tcW w:w="1690" w:type="dxa"/>
          </w:tcPr>
          <w:p w14:paraId="1F4089D6" w14:textId="77777777" w:rsidR="004031EF" w:rsidRPr="00A15D9F" w:rsidRDefault="004031EF" w:rsidP="006B54BA">
            <w:pPr>
              <w:pStyle w:val="Textkrper"/>
              <w:spacing w:before="100" w:beforeAutospacing="1" w:after="100" w:afterAutospacing="1"/>
              <w:jc w:val="left"/>
            </w:pPr>
          </w:p>
        </w:tc>
      </w:tr>
      <w:tr w:rsidR="006B54BA" w:rsidRPr="00DE4890" w14:paraId="797A1F04" w14:textId="77777777" w:rsidTr="006B54BA">
        <w:tc>
          <w:tcPr>
            <w:tcW w:w="1560" w:type="dxa"/>
            <w:shd w:val="clear" w:color="auto" w:fill="auto"/>
          </w:tcPr>
          <w:p w14:paraId="06392E94" w14:textId="77777777" w:rsidR="006B54BA" w:rsidRPr="00DE4890" w:rsidRDefault="006B54BA" w:rsidP="006B54BA">
            <w:pPr>
              <w:pStyle w:val="Textkrper"/>
            </w:pPr>
            <w:r>
              <w:t>D 03.02.01</w:t>
            </w:r>
            <w:r w:rsidR="004031EF">
              <w:t>.0</w:t>
            </w:r>
            <w:r w:rsidR="00083B56">
              <w:t>1</w:t>
            </w:r>
          </w:p>
        </w:tc>
        <w:tc>
          <w:tcPr>
            <w:tcW w:w="5683" w:type="dxa"/>
            <w:shd w:val="clear" w:color="auto" w:fill="auto"/>
            <w:vAlign w:val="center"/>
          </w:tcPr>
          <w:p w14:paraId="5ABC9CDC" w14:textId="77777777" w:rsidR="006B54BA" w:rsidRDefault="006B54BA" w:rsidP="006B54BA">
            <w:pPr>
              <w:pStyle w:val="Textkrper"/>
              <w:spacing w:before="100" w:beforeAutospacing="1" w:after="100" w:afterAutospacing="1"/>
              <w:jc w:val="left"/>
            </w:pPr>
            <w:r w:rsidRPr="00A15D9F">
              <w:rPr>
                <w:b/>
              </w:rPr>
              <w:t>Eine Gegenstandsbeschreibung strukturieren</w:t>
            </w:r>
            <w:r>
              <w:t xml:space="preserve"> - Niveau A</w:t>
            </w:r>
          </w:p>
        </w:tc>
        <w:tc>
          <w:tcPr>
            <w:tcW w:w="706" w:type="dxa"/>
          </w:tcPr>
          <w:p w14:paraId="10DA8D80" w14:textId="1743AB46" w:rsidR="006B54BA" w:rsidRPr="00A15D9F" w:rsidRDefault="00E80BA0" w:rsidP="006B54BA">
            <w:pPr>
              <w:pStyle w:val="Textkrper"/>
              <w:spacing w:before="100" w:beforeAutospacing="1" w:after="100" w:afterAutospacing="1"/>
              <w:jc w:val="right"/>
            </w:pPr>
            <w:r>
              <w:t>20-23</w:t>
            </w:r>
          </w:p>
        </w:tc>
        <w:tc>
          <w:tcPr>
            <w:tcW w:w="1690" w:type="dxa"/>
          </w:tcPr>
          <w:p w14:paraId="2B73185B" w14:textId="77777777" w:rsidR="006B54BA" w:rsidRPr="00A15D9F" w:rsidRDefault="00106BF4" w:rsidP="006B54BA">
            <w:pPr>
              <w:pStyle w:val="Textkrper"/>
              <w:spacing w:before="100" w:beforeAutospacing="1" w:after="100" w:afterAutospacing="1"/>
              <w:jc w:val="left"/>
            </w:pPr>
            <w:r w:rsidRPr="00BD5460">
              <w:rPr>
                <w:rStyle w:val="Fett"/>
                <w:b w:val="0"/>
              </w:rPr>
              <w:t>Mantelbogen</w:t>
            </w:r>
          </w:p>
        </w:tc>
      </w:tr>
      <w:tr w:rsidR="006B54BA" w:rsidRPr="00DE4890" w14:paraId="5EA025A8" w14:textId="77777777" w:rsidTr="006B54BA">
        <w:tc>
          <w:tcPr>
            <w:tcW w:w="1560" w:type="dxa"/>
            <w:shd w:val="clear" w:color="auto" w:fill="auto"/>
          </w:tcPr>
          <w:p w14:paraId="5D04D2FD" w14:textId="77777777" w:rsidR="006B54BA" w:rsidRDefault="00A15D9F" w:rsidP="006B54BA">
            <w:pPr>
              <w:pStyle w:val="Textkrper"/>
            </w:pPr>
            <w:r>
              <w:t>D 03.02.01</w:t>
            </w:r>
            <w:r w:rsidR="004031EF">
              <w:t>.0</w:t>
            </w:r>
            <w:r w:rsidR="00083B56">
              <w:t>1</w:t>
            </w:r>
          </w:p>
        </w:tc>
        <w:tc>
          <w:tcPr>
            <w:tcW w:w="5683" w:type="dxa"/>
            <w:shd w:val="clear" w:color="auto" w:fill="auto"/>
            <w:vAlign w:val="center"/>
          </w:tcPr>
          <w:p w14:paraId="1D1F1B8A" w14:textId="77777777" w:rsidR="006B54BA" w:rsidRPr="00850CF6" w:rsidRDefault="006B54BA" w:rsidP="006B54BA">
            <w:pPr>
              <w:pStyle w:val="Textkrper"/>
              <w:spacing w:before="100" w:beforeAutospacing="1" w:after="100" w:afterAutospacing="1"/>
              <w:jc w:val="left"/>
              <w:rPr>
                <w:rStyle w:val="Fett"/>
                <w:b w:val="0"/>
              </w:rPr>
            </w:pPr>
            <w:r>
              <w:t>Eine Gegenstandsbeschreibung strukturieren - Niveau B</w:t>
            </w:r>
          </w:p>
        </w:tc>
        <w:tc>
          <w:tcPr>
            <w:tcW w:w="706" w:type="dxa"/>
          </w:tcPr>
          <w:p w14:paraId="4D7038A0" w14:textId="24B7E893" w:rsidR="006B54BA" w:rsidRPr="00A15D9F" w:rsidRDefault="00E80BA0" w:rsidP="006B54BA">
            <w:pPr>
              <w:pStyle w:val="Textkrper"/>
              <w:spacing w:before="100" w:beforeAutospacing="1" w:after="100" w:afterAutospacing="1"/>
              <w:jc w:val="right"/>
            </w:pPr>
            <w:r>
              <w:t>24-27</w:t>
            </w:r>
          </w:p>
        </w:tc>
        <w:tc>
          <w:tcPr>
            <w:tcW w:w="1690" w:type="dxa"/>
          </w:tcPr>
          <w:p w14:paraId="65393481" w14:textId="77777777" w:rsidR="006B54BA" w:rsidRPr="00A15D9F" w:rsidRDefault="00106BF4" w:rsidP="006B54BA">
            <w:pPr>
              <w:pStyle w:val="Textkrper"/>
              <w:spacing w:before="100" w:beforeAutospacing="1" w:after="100" w:afterAutospacing="1"/>
              <w:jc w:val="left"/>
            </w:pPr>
            <w:r w:rsidRPr="00BD5460">
              <w:rPr>
                <w:rStyle w:val="Fett"/>
                <w:b w:val="0"/>
              </w:rPr>
              <w:t>Mantelbogen</w:t>
            </w:r>
          </w:p>
        </w:tc>
      </w:tr>
      <w:tr w:rsidR="006B54BA" w:rsidRPr="00DE4890" w14:paraId="7CB194F9" w14:textId="77777777" w:rsidTr="006B54BA">
        <w:tc>
          <w:tcPr>
            <w:tcW w:w="1560" w:type="dxa"/>
            <w:shd w:val="clear" w:color="auto" w:fill="auto"/>
          </w:tcPr>
          <w:p w14:paraId="40D19458" w14:textId="77777777" w:rsidR="006B54BA" w:rsidRDefault="00A15D9F" w:rsidP="006B54BA">
            <w:pPr>
              <w:pStyle w:val="Textkrper"/>
            </w:pPr>
            <w:r>
              <w:t>D 03.02.01</w:t>
            </w:r>
            <w:r w:rsidR="004031EF">
              <w:t>.0</w:t>
            </w:r>
            <w:r w:rsidR="00083B56">
              <w:t>1</w:t>
            </w:r>
          </w:p>
        </w:tc>
        <w:tc>
          <w:tcPr>
            <w:tcW w:w="5683" w:type="dxa"/>
            <w:shd w:val="clear" w:color="auto" w:fill="auto"/>
            <w:vAlign w:val="center"/>
          </w:tcPr>
          <w:p w14:paraId="4334C68A" w14:textId="77777777" w:rsidR="006B54BA" w:rsidRPr="00850CF6" w:rsidRDefault="006B54BA" w:rsidP="006B54BA">
            <w:pPr>
              <w:pStyle w:val="Textkrper"/>
              <w:spacing w:before="100" w:beforeAutospacing="1" w:after="100" w:afterAutospacing="1"/>
              <w:jc w:val="left"/>
              <w:rPr>
                <w:rStyle w:val="Fett"/>
                <w:b w:val="0"/>
              </w:rPr>
            </w:pPr>
            <w:r>
              <w:t>Eine Gegenstandsbeschreibung strukturieren - Niveau C</w:t>
            </w:r>
          </w:p>
        </w:tc>
        <w:tc>
          <w:tcPr>
            <w:tcW w:w="706" w:type="dxa"/>
          </w:tcPr>
          <w:p w14:paraId="5AB17C6A" w14:textId="34C0D7A1" w:rsidR="006B54BA" w:rsidRPr="00A15D9F" w:rsidRDefault="00E80BA0" w:rsidP="006B54BA">
            <w:pPr>
              <w:pStyle w:val="Textkrper"/>
              <w:spacing w:before="100" w:beforeAutospacing="1" w:after="100" w:afterAutospacing="1"/>
              <w:jc w:val="right"/>
            </w:pPr>
            <w:r>
              <w:t>28-31</w:t>
            </w:r>
          </w:p>
        </w:tc>
        <w:tc>
          <w:tcPr>
            <w:tcW w:w="1690" w:type="dxa"/>
          </w:tcPr>
          <w:p w14:paraId="65FED801" w14:textId="77777777" w:rsidR="006B54BA" w:rsidRPr="00A15D9F" w:rsidRDefault="00083B56" w:rsidP="006B54BA">
            <w:pPr>
              <w:pStyle w:val="Textkrper"/>
              <w:spacing w:before="100" w:beforeAutospacing="1" w:after="100" w:afterAutospacing="1"/>
              <w:jc w:val="left"/>
            </w:pPr>
            <w:r w:rsidRPr="00BD5460">
              <w:rPr>
                <w:rStyle w:val="Fett"/>
                <w:b w:val="0"/>
              </w:rPr>
              <w:t>Mantelbogen</w:t>
            </w:r>
          </w:p>
        </w:tc>
      </w:tr>
      <w:tr w:rsidR="00083B56" w:rsidRPr="00DE4890" w14:paraId="294369A0" w14:textId="77777777" w:rsidTr="006B54BA">
        <w:tc>
          <w:tcPr>
            <w:tcW w:w="1560" w:type="dxa"/>
            <w:shd w:val="clear" w:color="auto" w:fill="auto"/>
          </w:tcPr>
          <w:p w14:paraId="43AD02E7" w14:textId="77777777" w:rsidR="00083B56" w:rsidRDefault="00083B56" w:rsidP="00083B56">
            <w:pPr>
              <w:pStyle w:val="Textkrper"/>
            </w:pPr>
            <w:r>
              <w:t>D 03.02.01.01</w:t>
            </w:r>
          </w:p>
        </w:tc>
        <w:tc>
          <w:tcPr>
            <w:tcW w:w="5683" w:type="dxa"/>
            <w:shd w:val="clear" w:color="auto" w:fill="auto"/>
            <w:vAlign w:val="center"/>
          </w:tcPr>
          <w:p w14:paraId="5F5527DD" w14:textId="77777777" w:rsidR="00083B56" w:rsidRDefault="00083B56" w:rsidP="00083B56">
            <w:pPr>
              <w:pStyle w:val="Textkrper"/>
              <w:spacing w:before="100" w:beforeAutospacing="1" w:after="100" w:afterAutospacing="1"/>
              <w:jc w:val="left"/>
            </w:pPr>
            <w:r>
              <w:t>Einlieger zur Gegenstandsbeschreibung – Niveau C</w:t>
            </w:r>
          </w:p>
        </w:tc>
        <w:tc>
          <w:tcPr>
            <w:tcW w:w="706" w:type="dxa"/>
          </w:tcPr>
          <w:p w14:paraId="60E74238" w14:textId="2885C0A7" w:rsidR="00083B56" w:rsidRPr="00A15D9F" w:rsidRDefault="00E80BA0" w:rsidP="00083B56">
            <w:pPr>
              <w:pStyle w:val="Textkrper"/>
              <w:spacing w:before="100" w:beforeAutospacing="1" w:after="100" w:afterAutospacing="1"/>
              <w:jc w:val="right"/>
            </w:pPr>
            <w:r>
              <w:t>32</w:t>
            </w:r>
          </w:p>
        </w:tc>
        <w:tc>
          <w:tcPr>
            <w:tcW w:w="1690" w:type="dxa"/>
          </w:tcPr>
          <w:p w14:paraId="22E43EA1" w14:textId="77777777" w:rsidR="00083B56" w:rsidRPr="00A15D9F" w:rsidRDefault="00083B56" w:rsidP="00083B56">
            <w:pPr>
              <w:pStyle w:val="Textkrper"/>
              <w:spacing w:before="100" w:beforeAutospacing="1" w:after="100" w:afterAutospacing="1"/>
              <w:jc w:val="left"/>
            </w:pPr>
            <w:r>
              <w:t>Einzelseiten</w:t>
            </w:r>
          </w:p>
        </w:tc>
      </w:tr>
      <w:tr w:rsidR="00083B56" w:rsidRPr="00DE4890" w14:paraId="7F2921FC" w14:textId="77777777" w:rsidTr="006B54BA">
        <w:tc>
          <w:tcPr>
            <w:tcW w:w="1560" w:type="dxa"/>
            <w:shd w:val="clear" w:color="auto" w:fill="auto"/>
          </w:tcPr>
          <w:p w14:paraId="1A37EF60" w14:textId="77777777" w:rsidR="00083B56" w:rsidRDefault="00083B56" w:rsidP="00083B56">
            <w:pPr>
              <w:pStyle w:val="Textkrper"/>
            </w:pPr>
            <w:r>
              <w:t>D 03.02.01.01</w:t>
            </w:r>
          </w:p>
        </w:tc>
        <w:tc>
          <w:tcPr>
            <w:tcW w:w="5683" w:type="dxa"/>
            <w:shd w:val="clear" w:color="auto" w:fill="auto"/>
            <w:vAlign w:val="center"/>
          </w:tcPr>
          <w:p w14:paraId="6EE6FDF4" w14:textId="77777777" w:rsidR="00083B56" w:rsidRPr="00850CF6" w:rsidRDefault="00083B56" w:rsidP="00083B56">
            <w:pPr>
              <w:pStyle w:val="Textkrper"/>
              <w:spacing w:before="100" w:beforeAutospacing="1" w:after="100" w:afterAutospacing="1"/>
              <w:jc w:val="left"/>
              <w:rPr>
                <w:rStyle w:val="Fett"/>
                <w:b w:val="0"/>
              </w:rPr>
            </w:pPr>
            <w:r>
              <w:rPr>
                <w:rStyle w:val="Fett"/>
                <w:b w:val="0"/>
              </w:rPr>
              <w:t>L</w:t>
            </w:r>
            <w:r w:rsidRPr="006B54BA">
              <w:rPr>
                <w:rStyle w:val="Fett"/>
                <w:b w:val="0"/>
              </w:rPr>
              <w:t xml:space="preserve">ösung </w:t>
            </w:r>
            <w:r>
              <w:t>Eine Gegenstandsbeschreibung strukturieren - Niveau B + C</w:t>
            </w:r>
          </w:p>
        </w:tc>
        <w:tc>
          <w:tcPr>
            <w:tcW w:w="706" w:type="dxa"/>
          </w:tcPr>
          <w:p w14:paraId="2EA96FCE" w14:textId="6CFBE7A4" w:rsidR="00083B56" w:rsidRPr="00A15D9F" w:rsidRDefault="00E80BA0" w:rsidP="00083B56">
            <w:pPr>
              <w:pStyle w:val="Textkrper"/>
              <w:spacing w:before="100" w:beforeAutospacing="1" w:after="100" w:afterAutospacing="1"/>
              <w:jc w:val="right"/>
            </w:pPr>
            <w:r>
              <w:t>33-35</w:t>
            </w:r>
          </w:p>
        </w:tc>
        <w:tc>
          <w:tcPr>
            <w:tcW w:w="1690" w:type="dxa"/>
          </w:tcPr>
          <w:p w14:paraId="3532F68C" w14:textId="77777777" w:rsidR="00083B56" w:rsidRPr="00A15D9F" w:rsidRDefault="00083B56" w:rsidP="00083B56">
            <w:pPr>
              <w:pStyle w:val="Textkrper"/>
              <w:spacing w:before="100" w:beforeAutospacing="1" w:after="100" w:afterAutospacing="1"/>
              <w:jc w:val="left"/>
            </w:pPr>
            <w:r>
              <w:t>Einzelseiten</w:t>
            </w:r>
          </w:p>
        </w:tc>
      </w:tr>
      <w:tr w:rsidR="00083B56" w:rsidRPr="00A57EE5" w14:paraId="329D60C9" w14:textId="77777777" w:rsidTr="00853C00">
        <w:trPr>
          <w:trHeight w:val="284"/>
        </w:trPr>
        <w:tc>
          <w:tcPr>
            <w:tcW w:w="1560" w:type="dxa"/>
            <w:shd w:val="clear" w:color="auto" w:fill="auto"/>
          </w:tcPr>
          <w:p w14:paraId="6809CB89" w14:textId="77777777" w:rsidR="00083B56" w:rsidRDefault="00083B56" w:rsidP="00083B56">
            <w:pPr>
              <w:pStyle w:val="Textkrper"/>
              <w:rPr>
                <w:rStyle w:val="Fett"/>
              </w:rPr>
            </w:pPr>
            <w:proofErr w:type="spellStart"/>
            <w:r>
              <w:rPr>
                <w:rStyle w:val="Fett"/>
              </w:rPr>
              <w:t>LernSCHRITT</w:t>
            </w:r>
            <w:proofErr w:type="spellEnd"/>
            <w:r>
              <w:rPr>
                <w:rStyle w:val="Fett"/>
              </w:rPr>
              <w:t xml:space="preserve"> 2</w:t>
            </w:r>
          </w:p>
        </w:tc>
        <w:tc>
          <w:tcPr>
            <w:tcW w:w="5683" w:type="dxa"/>
            <w:shd w:val="clear" w:color="auto" w:fill="auto"/>
          </w:tcPr>
          <w:p w14:paraId="5AD244DF" w14:textId="77777777" w:rsidR="00083B56" w:rsidRPr="00A57EE5" w:rsidRDefault="00083B56" w:rsidP="00083B56">
            <w:pPr>
              <w:pStyle w:val="Textkrper"/>
              <w:spacing w:before="100" w:beforeAutospacing="1" w:after="100" w:afterAutospacing="1"/>
              <w:rPr>
                <w:b/>
              </w:rPr>
            </w:pPr>
          </w:p>
        </w:tc>
        <w:tc>
          <w:tcPr>
            <w:tcW w:w="706" w:type="dxa"/>
          </w:tcPr>
          <w:p w14:paraId="4FA913C0" w14:textId="77777777" w:rsidR="00083B56" w:rsidRPr="00A15D9F" w:rsidRDefault="00083B56" w:rsidP="00083B56">
            <w:pPr>
              <w:pStyle w:val="Textkrper"/>
              <w:spacing w:before="100" w:beforeAutospacing="1" w:after="100" w:afterAutospacing="1"/>
              <w:jc w:val="right"/>
              <w:rPr>
                <w:b/>
              </w:rPr>
            </w:pPr>
          </w:p>
        </w:tc>
        <w:tc>
          <w:tcPr>
            <w:tcW w:w="1690" w:type="dxa"/>
          </w:tcPr>
          <w:p w14:paraId="24678671" w14:textId="77777777" w:rsidR="00083B56" w:rsidRPr="00A15D9F" w:rsidRDefault="00083B56" w:rsidP="00083B56">
            <w:pPr>
              <w:pStyle w:val="Textkrper"/>
              <w:spacing w:before="100" w:beforeAutospacing="1" w:after="100" w:afterAutospacing="1"/>
              <w:jc w:val="left"/>
              <w:rPr>
                <w:b/>
              </w:rPr>
            </w:pPr>
          </w:p>
        </w:tc>
      </w:tr>
      <w:tr w:rsidR="00083B56" w:rsidRPr="00DE4890" w14:paraId="21935CAF" w14:textId="77777777" w:rsidTr="008E04DD">
        <w:trPr>
          <w:trHeight w:val="20"/>
        </w:trPr>
        <w:tc>
          <w:tcPr>
            <w:tcW w:w="1560" w:type="dxa"/>
            <w:shd w:val="clear" w:color="auto" w:fill="auto"/>
          </w:tcPr>
          <w:p w14:paraId="5A96E0A6" w14:textId="77777777" w:rsidR="00083B56" w:rsidRPr="00DE4890" w:rsidRDefault="00083B56" w:rsidP="00083B56">
            <w:pPr>
              <w:pStyle w:val="Textkrper"/>
            </w:pPr>
            <w:r>
              <w:t>D 03.02.01.02</w:t>
            </w:r>
          </w:p>
        </w:tc>
        <w:tc>
          <w:tcPr>
            <w:tcW w:w="5683" w:type="dxa"/>
            <w:shd w:val="clear" w:color="auto" w:fill="auto"/>
          </w:tcPr>
          <w:p w14:paraId="69353424" w14:textId="77777777" w:rsidR="00083B56" w:rsidRDefault="00083B56" w:rsidP="00083B56">
            <w:pPr>
              <w:pStyle w:val="Textkrper"/>
              <w:spacing w:before="100" w:beforeAutospacing="1" w:after="100" w:afterAutospacing="1"/>
            </w:pPr>
            <w:r w:rsidRPr="00A15D9F">
              <w:rPr>
                <w:b/>
              </w:rPr>
              <w:t>Adjektive machen bunt</w:t>
            </w:r>
            <w:r w:rsidRPr="00352C45">
              <w:t xml:space="preserve"> - </w:t>
            </w:r>
            <w:r>
              <w:t>Niveau A</w:t>
            </w:r>
          </w:p>
        </w:tc>
        <w:tc>
          <w:tcPr>
            <w:tcW w:w="706" w:type="dxa"/>
          </w:tcPr>
          <w:p w14:paraId="391E423D" w14:textId="04E72DDD" w:rsidR="00083B56" w:rsidRPr="00A15D9F" w:rsidRDefault="00E80BA0" w:rsidP="00083B56">
            <w:pPr>
              <w:pStyle w:val="Textkrper"/>
              <w:spacing w:before="100" w:beforeAutospacing="1" w:after="100" w:afterAutospacing="1"/>
              <w:jc w:val="right"/>
            </w:pPr>
            <w:r>
              <w:t>36-40</w:t>
            </w:r>
          </w:p>
        </w:tc>
        <w:tc>
          <w:tcPr>
            <w:tcW w:w="1690" w:type="dxa"/>
          </w:tcPr>
          <w:p w14:paraId="58DFECFC" w14:textId="77777777" w:rsidR="00083B56" w:rsidRPr="00A15D9F"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7E47E99D" w14:textId="77777777" w:rsidTr="008E04DD">
        <w:trPr>
          <w:trHeight w:val="20"/>
        </w:trPr>
        <w:tc>
          <w:tcPr>
            <w:tcW w:w="1560" w:type="dxa"/>
            <w:shd w:val="clear" w:color="auto" w:fill="auto"/>
          </w:tcPr>
          <w:p w14:paraId="2D5776F3" w14:textId="77777777" w:rsidR="00083B56" w:rsidRPr="00DE4890" w:rsidRDefault="00083B56" w:rsidP="00083B56">
            <w:pPr>
              <w:pStyle w:val="Textkrper"/>
            </w:pPr>
            <w:r>
              <w:t>D 03.02.01.02</w:t>
            </w:r>
          </w:p>
        </w:tc>
        <w:tc>
          <w:tcPr>
            <w:tcW w:w="5683" w:type="dxa"/>
            <w:shd w:val="clear" w:color="auto" w:fill="auto"/>
          </w:tcPr>
          <w:p w14:paraId="0F7B05CC" w14:textId="77777777" w:rsidR="00083B56" w:rsidRDefault="00083B56" w:rsidP="00083B56">
            <w:pPr>
              <w:pStyle w:val="Textkrper"/>
              <w:spacing w:before="100" w:beforeAutospacing="1" w:after="100" w:afterAutospacing="1"/>
            </w:pPr>
            <w:r w:rsidRPr="00352C45">
              <w:t xml:space="preserve">Adjektive machen bunt - </w:t>
            </w:r>
            <w:r>
              <w:t>Niveau B</w:t>
            </w:r>
          </w:p>
        </w:tc>
        <w:tc>
          <w:tcPr>
            <w:tcW w:w="706" w:type="dxa"/>
          </w:tcPr>
          <w:p w14:paraId="7D9A1B74" w14:textId="52ED88BF" w:rsidR="00083B56" w:rsidRPr="00A15D9F" w:rsidRDefault="00E80BA0" w:rsidP="00083B56">
            <w:pPr>
              <w:pStyle w:val="Textkrper"/>
              <w:spacing w:before="100" w:beforeAutospacing="1" w:after="100" w:afterAutospacing="1"/>
              <w:jc w:val="right"/>
            </w:pPr>
            <w:r>
              <w:t>41-45</w:t>
            </w:r>
          </w:p>
        </w:tc>
        <w:tc>
          <w:tcPr>
            <w:tcW w:w="1690" w:type="dxa"/>
          </w:tcPr>
          <w:p w14:paraId="1C1C21C3" w14:textId="77777777" w:rsidR="00083B56" w:rsidRPr="00A15D9F"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638BDCC4" w14:textId="77777777" w:rsidTr="008E04DD">
        <w:trPr>
          <w:trHeight w:val="20"/>
        </w:trPr>
        <w:tc>
          <w:tcPr>
            <w:tcW w:w="1560" w:type="dxa"/>
            <w:shd w:val="clear" w:color="auto" w:fill="auto"/>
          </w:tcPr>
          <w:p w14:paraId="27DA1995" w14:textId="77777777" w:rsidR="00083B56" w:rsidRDefault="00083B56" w:rsidP="00083B56">
            <w:pPr>
              <w:pStyle w:val="Textkrper"/>
            </w:pPr>
            <w:r>
              <w:t>D 03.02.01.02</w:t>
            </w:r>
          </w:p>
        </w:tc>
        <w:tc>
          <w:tcPr>
            <w:tcW w:w="5683" w:type="dxa"/>
            <w:shd w:val="clear" w:color="auto" w:fill="auto"/>
          </w:tcPr>
          <w:p w14:paraId="7514322E" w14:textId="77777777" w:rsidR="00083B56" w:rsidRDefault="00083B56" w:rsidP="00083B56">
            <w:pPr>
              <w:pStyle w:val="Textkrper"/>
              <w:spacing w:before="100" w:beforeAutospacing="1" w:after="100" w:afterAutospacing="1"/>
            </w:pPr>
            <w:r>
              <w:t xml:space="preserve">Lösung </w:t>
            </w:r>
            <w:r w:rsidRPr="00A15D9F">
              <w:t>Adjektive machen bunt</w:t>
            </w:r>
            <w:r w:rsidRPr="00352C45">
              <w:t xml:space="preserve"> - </w:t>
            </w:r>
            <w:r>
              <w:t>Niveau A</w:t>
            </w:r>
            <w:r w:rsidR="00C60688">
              <w:t xml:space="preserve"> + B</w:t>
            </w:r>
          </w:p>
        </w:tc>
        <w:tc>
          <w:tcPr>
            <w:tcW w:w="706" w:type="dxa"/>
          </w:tcPr>
          <w:p w14:paraId="22D612BD" w14:textId="2233AB21" w:rsidR="00083B56" w:rsidRPr="00A15D9F" w:rsidRDefault="00E80BA0" w:rsidP="00083B56">
            <w:pPr>
              <w:pStyle w:val="Textkrper"/>
              <w:spacing w:before="100" w:beforeAutospacing="1" w:after="100" w:afterAutospacing="1"/>
              <w:jc w:val="right"/>
            </w:pPr>
            <w:r>
              <w:t>46-47</w:t>
            </w:r>
          </w:p>
        </w:tc>
        <w:tc>
          <w:tcPr>
            <w:tcW w:w="1690" w:type="dxa"/>
          </w:tcPr>
          <w:p w14:paraId="0999923D" w14:textId="77777777" w:rsidR="00083B56" w:rsidRPr="00A15D9F" w:rsidRDefault="00083B56" w:rsidP="00083B56">
            <w:pPr>
              <w:pStyle w:val="Textkrper"/>
              <w:spacing w:before="100" w:beforeAutospacing="1" w:after="100" w:afterAutospacing="1"/>
              <w:jc w:val="left"/>
            </w:pPr>
            <w:r>
              <w:t>Einzelseiten</w:t>
            </w:r>
          </w:p>
        </w:tc>
      </w:tr>
      <w:tr w:rsidR="00083B56" w:rsidRPr="00DE4890" w14:paraId="1D628FFE" w14:textId="77777777" w:rsidTr="008E04DD">
        <w:trPr>
          <w:trHeight w:val="20"/>
        </w:trPr>
        <w:tc>
          <w:tcPr>
            <w:tcW w:w="1560" w:type="dxa"/>
            <w:shd w:val="clear" w:color="auto" w:fill="auto"/>
          </w:tcPr>
          <w:p w14:paraId="07A1244C" w14:textId="77777777" w:rsidR="00083B56" w:rsidRDefault="00083B56" w:rsidP="00083B56">
            <w:pPr>
              <w:pStyle w:val="Textkrper"/>
            </w:pPr>
          </w:p>
        </w:tc>
        <w:tc>
          <w:tcPr>
            <w:tcW w:w="5683" w:type="dxa"/>
            <w:shd w:val="clear" w:color="auto" w:fill="auto"/>
          </w:tcPr>
          <w:p w14:paraId="4BFA29F6" w14:textId="77777777" w:rsidR="00083B56" w:rsidRDefault="00083B56" w:rsidP="00083B56">
            <w:pPr>
              <w:pStyle w:val="Textkrper"/>
              <w:spacing w:before="100" w:beforeAutospacing="1" w:after="100" w:afterAutospacing="1"/>
            </w:pPr>
          </w:p>
        </w:tc>
        <w:tc>
          <w:tcPr>
            <w:tcW w:w="706" w:type="dxa"/>
          </w:tcPr>
          <w:p w14:paraId="57289E9A" w14:textId="77777777" w:rsidR="00083B56" w:rsidRDefault="00083B56" w:rsidP="00083B56">
            <w:pPr>
              <w:pStyle w:val="Textkrper"/>
              <w:spacing w:before="100" w:beforeAutospacing="1" w:after="100" w:afterAutospacing="1"/>
              <w:jc w:val="right"/>
            </w:pPr>
          </w:p>
        </w:tc>
        <w:tc>
          <w:tcPr>
            <w:tcW w:w="1690" w:type="dxa"/>
          </w:tcPr>
          <w:p w14:paraId="4C596AC9" w14:textId="77777777" w:rsidR="00083B56" w:rsidRDefault="00083B56" w:rsidP="00083B56">
            <w:pPr>
              <w:pStyle w:val="Textkrper"/>
              <w:spacing w:before="100" w:beforeAutospacing="1" w:after="100" w:afterAutospacing="1"/>
              <w:jc w:val="left"/>
            </w:pPr>
          </w:p>
        </w:tc>
      </w:tr>
      <w:tr w:rsidR="00083B56" w:rsidRPr="00DE4890" w14:paraId="01EEF64C" w14:textId="77777777" w:rsidTr="00A15D9F">
        <w:tc>
          <w:tcPr>
            <w:tcW w:w="1560" w:type="dxa"/>
            <w:shd w:val="clear" w:color="auto" w:fill="D9D9D9" w:themeFill="background1" w:themeFillShade="D9"/>
          </w:tcPr>
          <w:p w14:paraId="693AB71F" w14:textId="77777777" w:rsidR="00083B56" w:rsidRPr="00DE4890" w:rsidRDefault="00083B56" w:rsidP="00083B56">
            <w:pPr>
              <w:pStyle w:val="Textkrper"/>
              <w:rPr>
                <w:rStyle w:val="Fett"/>
              </w:rPr>
            </w:pPr>
            <w:proofErr w:type="spellStart"/>
            <w:r>
              <w:rPr>
                <w:rStyle w:val="Fett"/>
              </w:rPr>
              <w:t>LernTHEMA</w:t>
            </w:r>
            <w:proofErr w:type="spellEnd"/>
            <w:r>
              <w:rPr>
                <w:rStyle w:val="Fett"/>
              </w:rPr>
              <w:t xml:space="preserve"> 2</w:t>
            </w:r>
          </w:p>
        </w:tc>
        <w:tc>
          <w:tcPr>
            <w:tcW w:w="5683" w:type="dxa"/>
            <w:shd w:val="clear" w:color="auto" w:fill="D9D9D9" w:themeFill="background1" w:themeFillShade="D9"/>
          </w:tcPr>
          <w:p w14:paraId="0C9014C7" w14:textId="77777777" w:rsidR="00083B56" w:rsidRPr="00DE4890" w:rsidRDefault="00083B56" w:rsidP="00083B56">
            <w:pPr>
              <w:pStyle w:val="Textkrper"/>
              <w:rPr>
                <w:rStyle w:val="Fett"/>
              </w:rPr>
            </w:pPr>
            <w:r>
              <w:rPr>
                <w:b/>
              </w:rPr>
              <w:t>Material- und Werkzeug-Check</w:t>
            </w:r>
          </w:p>
        </w:tc>
        <w:tc>
          <w:tcPr>
            <w:tcW w:w="706" w:type="dxa"/>
            <w:shd w:val="clear" w:color="auto" w:fill="D9D9D9" w:themeFill="background1" w:themeFillShade="D9"/>
          </w:tcPr>
          <w:p w14:paraId="0E79DB15" w14:textId="77777777" w:rsidR="00083B56" w:rsidRDefault="00083B56" w:rsidP="00083B56">
            <w:pPr>
              <w:pStyle w:val="Textkrper"/>
              <w:jc w:val="right"/>
              <w:rPr>
                <w:rStyle w:val="Fett"/>
              </w:rPr>
            </w:pPr>
          </w:p>
        </w:tc>
        <w:tc>
          <w:tcPr>
            <w:tcW w:w="1690" w:type="dxa"/>
            <w:shd w:val="clear" w:color="auto" w:fill="D9D9D9" w:themeFill="background1" w:themeFillShade="D9"/>
          </w:tcPr>
          <w:p w14:paraId="73D65E5C" w14:textId="77777777" w:rsidR="00083B56" w:rsidRDefault="00083B56" w:rsidP="00083B56">
            <w:pPr>
              <w:pStyle w:val="Textkrper"/>
              <w:rPr>
                <w:rStyle w:val="Fett"/>
              </w:rPr>
            </w:pPr>
          </w:p>
        </w:tc>
      </w:tr>
      <w:tr w:rsidR="00083B56" w:rsidRPr="00DE4890" w14:paraId="084799A0" w14:textId="77777777" w:rsidTr="00853C00">
        <w:trPr>
          <w:trHeight w:val="193"/>
        </w:trPr>
        <w:tc>
          <w:tcPr>
            <w:tcW w:w="1560" w:type="dxa"/>
            <w:shd w:val="clear" w:color="auto" w:fill="auto"/>
          </w:tcPr>
          <w:p w14:paraId="476B7349" w14:textId="77777777" w:rsidR="00083B56" w:rsidRPr="0060656F" w:rsidRDefault="00083B56" w:rsidP="00083B56">
            <w:pPr>
              <w:pStyle w:val="Textkrper"/>
              <w:rPr>
                <w:rStyle w:val="Fett"/>
              </w:rPr>
            </w:pPr>
            <w:r>
              <w:t>Z.01.02.02</w:t>
            </w:r>
          </w:p>
        </w:tc>
        <w:tc>
          <w:tcPr>
            <w:tcW w:w="5683" w:type="dxa"/>
            <w:shd w:val="clear" w:color="auto" w:fill="auto"/>
          </w:tcPr>
          <w:p w14:paraId="0032A1C6" w14:textId="77777777" w:rsidR="00083B56" w:rsidRPr="000D7EBF" w:rsidRDefault="00083B56" w:rsidP="00083B56">
            <w:pPr>
              <w:pStyle w:val="Textkrper"/>
              <w:rPr>
                <w:rStyle w:val="Fett"/>
                <w:b w:val="0"/>
              </w:rPr>
            </w:pPr>
          </w:p>
        </w:tc>
        <w:tc>
          <w:tcPr>
            <w:tcW w:w="706" w:type="dxa"/>
          </w:tcPr>
          <w:p w14:paraId="3174E2C7" w14:textId="1F0FFE3C" w:rsidR="00083B56" w:rsidRPr="00721990" w:rsidRDefault="00E80BA0" w:rsidP="00083B56">
            <w:pPr>
              <w:pStyle w:val="Textkrper"/>
              <w:jc w:val="right"/>
              <w:rPr>
                <w:rStyle w:val="Fett"/>
                <w:b w:val="0"/>
              </w:rPr>
            </w:pPr>
            <w:r>
              <w:rPr>
                <w:rStyle w:val="Fett"/>
                <w:b w:val="0"/>
              </w:rPr>
              <w:t>1</w:t>
            </w:r>
            <w:r>
              <w:rPr>
                <w:rStyle w:val="Fett"/>
              </w:rPr>
              <w:t>-4</w:t>
            </w:r>
          </w:p>
        </w:tc>
        <w:tc>
          <w:tcPr>
            <w:tcW w:w="1690" w:type="dxa"/>
          </w:tcPr>
          <w:p w14:paraId="6C2CA876" w14:textId="77777777" w:rsidR="00083B56" w:rsidRPr="00721990" w:rsidRDefault="00083B56" w:rsidP="00083B56">
            <w:pPr>
              <w:pStyle w:val="Textkrper"/>
              <w:rPr>
                <w:rStyle w:val="Fett"/>
                <w:b w:val="0"/>
              </w:rPr>
            </w:pPr>
            <w:r w:rsidRPr="00BD5460">
              <w:rPr>
                <w:rStyle w:val="Fett"/>
                <w:b w:val="0"/>
              </w:rPr>
              <w:t>Mantelbogen</w:t>
            </w:r>
          </w:p>
        </w:tc>
      </w:tr>
      <w:tr w:rsidR="00083B56" w:rsidRPr="00DE4890" w14:paraId="1AB5810C" w14:textId="77777777" w:rsidTr="00853C00">
        <w:tc>
          <w:tcPr>
            <w:tcW w:w="1560" w:type="dxa"/>
            <w:shd w:val="clear" w:color="auto" w:fill="auto"/>
          </w:tcPr>
          <w:p w14:paraId="3DDD5230" w14:textId="77777777" w:rsidR="00083B56" w:rsidRDefault="00083B56" w:rsidP="00083B56">
            <w:pPr>
              <w:pStyle w:val="Textkrper"/>
              <w:rPr>
                <w:rStyle w:val="Fett"/>
              </w:rPr>
            </w:pPr>
            <w:proofErr w:type="spellStart"/>
            <w:r>
              <w:rPr>
                <w:rStyle w:val="Fett"/>
              </w:rPr>
              <w:t>LernSCHRITT</w:t>
            </w:r>
            <w:proofErr w:type="spellEnd"/>
            <w:r>
              <w:rPr>
                <w:rStyle w:val="Fett"/>
              </w:rPr>
              <w:t xml:space="preserve"> 1</w:t>
            </w:r>
          </w:p>
        </w:tc>
        <w:tc>
          <w:tcPr>
            <w:tcW w:w="5683" w:type="dxa"/>
            <w:shd w:val="clear" w:color="auto" w:fill="auto"/>
          </w:tcPr>
          <w:p w14:paraId="6EA6C4B7" w14:textId="77777777" w:rsidR="00083B56" w:rsidRDefault="00083B56" w:rsidP="00083B56">
            <w:pPr>
              <w:pStyle w:val="Textkrper"/>
              <w:rPr>
                <w:rStyle w:val="Fett"/>
              </w:rPr>
            </w:pPr>
          </w:p>
        </w:tc>
        <w:tc>
          <w:tcPr>
            <w:tcW w:w="706" w:type="dxa"/>
          </w:tcPr>
          <w:p w14:paraId="0ED5930D" w14:textId="77777777" w:rsidR="00083B56" w:rsidRDefault="00083B56" w:rsidP="00083B56">
            <w:pPr>
              <w:pStyle w:val="Textkrper"/>
              <w:jc w:val="right"/>
              <w:rPr>
                <w:rStyle w:val="Fett"/>
              </w:rPr>
            </w:pPr>
          </w:p>
        </w:tc>
        <w:tc>
          <w:tcPr>
            <w:tcW w:w="1690" w:type="dxa"/>
          </w:tcPr>
          <w:p w14:paraId="327702DC" w14:textId="77777777" w:rsidR="00083B56" w:rsidRDefault="00083B56" w:rsidP="00083B56">
            <w:pPr>
              <w:pStyle w:val="Textkrper"/>
              <w:rPr>
                <w:rStyle w:val="Fett"/>
              </w:rPr>
            </w:pPr>
          </w:p>
        </w:tc>
      </w:tr>
      <w:tr w:rsidR="00083B56" w:rsidRPr="00DE4890" w14:paraId="7A7C2CE8" w14:textId="77777777" w:rsidTr="00853C00">
        <w:tc>
          <w:tcPr>
            <w:tcW w:w="1560" w:type="dxa"/>
            <w:shd w:val="clear" w:color="auto" w:fill="auto"/>
          </w:tcPr>
          <w:p w14:paraId="40247C01" w14:textId="77777777" w:rsidR="00083B56" w:rsidRDefault="00083B56" w:rsidP="00083B56">
            <w:pPr>
              <w:pStyle w:val="Textkrper"/>
            </w:pPr>
            <w:r>
              <w:t>Z.01.02.02.01</w:t>
            </w:r>
          </w:p>
        </w:tc>
        <w:tc>
          <w:tcPr>
            <w:tcW w:w="5683" w:type="dxa"/>
            <w:shd w:val="clear" w:color="auto" w:fill="auto"/>
          </w:tcPr>
          <w:p w14:paraId="52B6199D" w14:textId="77777777" w:rsidR="00083B56" w:rsidRDefault="00083B56" w:rsidP="00083B56">
            <w:pPr>
              <w:pStyle w:val="Textkrper"/>
              <w:spacing w:before="100" w:beforeAutospacing="1" w:after="100" w:afterAutospacing="1"/>
            </w:pPr>
            <w:r>
              <w:rPr>
                <w:b/>
              </w:rPr>
              <w:t>Materialcheck</w:t>
            </w:r>
            <w:r>
              <w:t xml:space="preserve"> - Niveau A</w:t>
            </w:r>
          </w:p>
        </w:tc>
        <w:tc>
          <w:tcPr>
            <w:tcW w:w="706" w:type="dxa"/>
          </w:tcPr>
          <w:p w14:paraId="2F01816A" w14:textId="323AEC69" w:rsidR="00083B56" w:rsidRDefault="00E80BA0" w:rsidP="00083B56">
            <w:pPr>
              <w:pStyle w:val="Textkrper"/>
              <w:spacing w:before="100" w:beforeAutospacing="1" w:after="100" w:afterAutospacing="1"/>
              <w:jc w:val="right"/>
            </w:pPr>
            <w:r>
              <w:t>5-8</w:t>
            </w:r>
          </w:p>
        </w:tc>
        <w:tc>
          <w:tcPr>
            <w:tcW w:w="1690" w:type="dxa"/>
          </w:tcPr>
          <w:p w14:paraId="67CE9021"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26759F59" w14:textId="77777777" w:rsidTr="00853C00">
        <w:tc>
          <w:tcPr>
            <w:tcW w:w="1560" w:type="dxa"/>
            <w:shd w:val="clear" w:color="auto" w:fill="auto"/>
          </w:tcPr>
          <w:p w14:paraId="08D3C834" w14:textId="77777777" w:rsidR="00083B56" w:rsidRDefault="00083B56" w:rsidP="00083B56">
            <w:pPr>
              <w:pStyle w:val="Textkrper"/>
            </w:pPr>
            <w:r>
              <w:t>Z.01.02.02.01</w:t>
            </w:r>
          </w:p>
        </w:tc>
        <w:tc>
          <w:tcPr>
            <w:tcW w:w="5683" w:type="dxa"/>
            <w:shd w:val="clear" w:color="auto" w:fill="auto"/>
          </w:tcPr>
          <w:p w14:paraId="3FB4398C" w14:textId="77777777" w:rsidR="00083B56" w:rsidRPr="004031EF" w:rsidRDefault="00083B56" w:rsidP="00083B56">
            <w:pPr>
              <w:pStyle w:val="Textkrper"/>
              <w:spacing w:before="100" w:beforeAutospacing="1" w:after="100" w:afterAutospacing="1"/>
            </w:pPr>
            <w:r w:rsidRPr="004031EF">
              <w:t>Lösung Materialcheck</w:t>
            </w:r>
            <w:r>
              <w:t xml:space="preserve"> -</w:t>
            </w:r>
            <w:r w:rsidRPr="004031EF">
              <w:t xml:space="preserve"> Niveau A</w:t>
            </w:r>
          </w:p>
        </w:tc>
        <w:tc>
          <w:tcPr>
            <w:tcW w:w="706" w:type="dxa"/>
          </w:tcPr>
          <w:p w14:paraId="001094B8" w14:textId="4F1D363D" w:rsidR="00083B56" w:rsidRDefault="00E80BA0" w:rsidP="00083B56">
            <w:pPr>
              <w:pStyle w:val="Textkrper"/>
              <w:spacing w:before="100" w:beforeAutospacing="1" w:after="100" w:afterAutospacing="1"/>
              <w:jc w:val="right"/>
            </w:pPr>
            <w:r>
              <w:t>9-11</w:t>
            </w:r>
          </w:p>
        </w:tc>
        <w:tc>
          <w:tcPr>
            <w:tcW w:w="1690" w:type="dxa"/>
          </w:tcPr>
          <w:p w14:paraId="1725F6B1" w14:textId="77777777" w:rsidR="00083B56" w:rsidRDefault="00083B56" w:rsidP="00083B56">
            <w:pPr>
              <w:pStyle w:val="Textkrper"/>
              <w:spacing w:before="100" w:beforeAutospacing="1" w:after="100" w:afterAutospacing="1"/>
              <w:jc w:val="left"/>
            </w:pPr>
            <w:r>
              <w:t>Einzelseiten</w:t>
            </w:r>
          </w:p>
        </w:tc>
      </w:tr>
      <w:tr w:rsidR="00083B56" w:rsidRPr="00DE4890" w14:paraId="6B7E0079" w14:textId="77777777" w:rsidTr="00853C00">
        <w:tc>
          <w:tcPr>
            <w:tcW w:w="1560" w:type="dxa"/>
            <w:shd w:val="clear" w:color="auto" w:fill="auto"/>
          </w:tcPr>
          <w:p w14:paraId="096EDF90" w14:textId="77777777" w:rsidR="00083B56" w:rsidRDefault="00083B56" w:rsidP="00083B56">
            <w:pPr>
              <w:pStyle w:val="Textkrper"/>
            </w:pPr>
            <w:r>
              <w:t>Z.01.02.02.01</w:t>
            </w:r>
          </w:p>
        </w:tc>
        <w:tc>
          <w:tcPr>
            <w:tcW w:w="5683" w:type="dxa"/>
            <w:shd w:val="clear" w:color="auto" w:fill="auto"/>
          </w:tcPr>
          <w:p w14:paraId="7D834A7C" w14:textId="77777777" w:rsidR="00083B56" w:rsidRDefault="00083B56" w:rsidP="00083B56">
            <w:pPr>
              <w:pStyle w:val="Textkrper"/>
              <w:spacing w:before="100" w:beforeAutospacing="1" w:after="100" w:afterAutospacing="1"/>
            </w:pPr>
            <w:r w:rsidRPr="004031EF">
              <w:t>Material</w:t>
            </w:r>
            <w:r>
              <w:t>check - Niveau B</w:t>
            </w:r>
          </w:p>
        </w:tc>
        <w:tc>
          <w:tcPr>
            <w:tcW w:w="706" w:type="dxa"/>
          </w:tcPr>
          <w:p w14:paraId="30CD7993" w14:textId="332FF8F5" w:rsidR="00083B56" w:rsidRDefault="00E80BA0" w:rsidP="00083B56">
            <w:pPr>
              <w:pStyle w:val="Textkrper"/>
              <w:spacing w:before="100" w:beforeAutospacing="1" w:after="100" w:afterAutospacing="1"/>
              <w:jc w:val="right"/>
            </w:pPr>
            <w:r>
              <w:t>12-16</w:t>
            </w:r>
          </w:p>
        </w:tc>
        <w:tc>
          <w:tcPr>
            <w:tcW w:w="1690" w:type="dxa"/>
          </w:tcPr>
          <w:p w14:paraId="55BDC010"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32F376C9" w14:textId="77777777" w:rsidTr="00853C00">
        <w:tc>
          <w:tcPr>
            <w:tcW w:w="1560" w:type="dxa"/>
            <w:shd w:val="clear" w:color="auto" w:fill="auto"/>
          </w:tcPr>
          <w:p w14:paraId="5BE519EA" w14:textId="77777777" w:rsidR="00083B56" w:rsidRDefault="00083B56" w:rsidP="00083B56">
            <w:pPr>
              <w:pStyle w:val="Textkrper"/>
            </w:pPr>
            <w:r>
              <w:t>Z.01.02.02.01</w:t>
            </w:r>
          </w:p>
        </w:tc>
        <w:tc>
          <w:tcPr>
            <w:tcW w:w="5683" w:type="dxa"/>
            <w:shd w:val="clear" w:color="auto" w:fill="auto"/>
          </w:tcPr>
          <w:p w14:paraId="7F201EDD" w14:textId="77777777" w:rsidR="00083B56" w:rsidRPr="004031EF" w:rsidRDefault="00083B56" w:rsidP="00083B56">
            <w:pPr>
              <w:pStyle w:val="Textkrper"/>
              <w:spacing w:before="100" w:beforeAutospacing="1" w:after="100" w:afterAutospacing="1"/>
            </w:pPr>
            <w:r w:rsidRPr="004031EF">
              <w:t>Lösung Materialcheck</w:t>
            </w:r>
            <w:r>
              <w:t xml:space="preserve"> -</w:t>
            </w:r>
            <w:r w:rsidRPr="004031EF">
              <w:t xml:space="preserve"> Niveau </w:t>
            </w:r>
            <w:r>
              <w:t>B</w:t>
            </w:r>
          </w:p>
        </w:tc>
        <w:tc>
          <w:tcPr>
            <w:tcW w:w="706" w:type="dxa"/>
          </w:tcPr>
          <w:p w14:paraId="0E4D03F7" w14:textId="4BE13C6E" w:rsidR="00083B56" w:rsidRDefault="00E80BA0" w:rsidP="00083B56">
            <w:pPr>
              <w:pStyle w:val="Textkrper"/>
              <w:spacing w:before="100" w:beforeAutospacing="1" w:after="100" w:afterAutospacing="1"/>
              <w:jc w:val="right"/>
            </w:pPr>
            <w:r>
              <w:t>17-20</w:t>
            </w:r>
          </w:p>
        </w:tc>
        <w:tc>
          <w:tcPr>
            <w:tcW w:w="1690" w:type="dxa"/>
          </w:tcPr>
          <w:p w14:paraId="3B9DE1FD" w14:textId="77777777" w:rsidR="00083B56" w:rsidRDefault="00083B56" w:rsidP="00083B56">
            <w:pPr>
              <w:pStyle w:val="Textkrper"/>
              <w:spacing w:before="100" w:beforeAutospacing="1" w:after="100" w:afterAutospacing="1"/>
              <w:jc w:val="left"/>
            </w:pPr>
            <w:r>
              <w:t>Einzelseiten</w:t>
            </w:r>
          </w:p>
        </w:tc>
      </w:tr>
      <w:tr w:rsidR="00083B56" w:rsidRPr="00DE4890" w14:paraId="00B6645A" w14:textId="77777777" w:rsidTr="00853C00">
        <w:tc>
          <w:tcPr>
            <w:tcW w:w="1560" w:type="dxa"/>
            <w:shd w:val="clear" w:color="auto" w:fill="auto"/>
          </w:tcPr>
          <w:p w14:paraId="4120C89F" w14:textId="77777777" w:rsidR="00083B56" w:rsidRDefault="00083B56" w:rsidP="00083B56">
            <w:pPr>
              <w:pStyle w:val="Textkrper"/>
            </w:pPr>
            <w:r>
              <w:t>Z.01.02.02.01</w:t>
            </w:r>
          </w:p>
        </w:tc>
        <w:tc>
          <w:tcPr>
            <w:tcW w:w="5683" w:type="dxa"/>
            <w:shd w:val="clear" w:color="auto" w:fill="auto"/>
          </w:tcPr>
          <w:p w14:paraId="21BD602B" w14:textId="77777777" w:rsidR="00083B56" w:rsidRDefault="00083B56" w:rsidP="00083B56">
            <w:pPr>
              <w:pStyle w:val="Textkrper"/>
              <w:spacing w:before="100" w:beforeAutospacing="1" w:after="100" w:afterAutospacing="1"/>
            </w:pPr>
            <w:r w:rsidRPr="004031EF">
              <w:t>Materia</w:t>
            </w:r>
            <w:r>
              <w:t>lch</w:t>
            </w:r>
            <w:r w:rsidRPr="004031EF">
              <w:t>eck</w:t>
            </w:r>
            <w:r>
              <w:t xml:space="preserve"> - Niveau C</w:t>
            </w:r>
          </w:p>
        </w:tc>
        <w:tc>
          <w:tcPr>
            <w:tcW w:w="706" w:type="dxa"/>
          </w:tcPr>
          <w:p w14:paraId="791F1461" w14:textId="4D768C34" w:rsidR="00083B56" w:rsidRDefault="00E80BA0" w:rsidP="00083B56">
            <w:pPr>
              <w:pStyle w:val="Textkrper"/>
              <w:spacing w:before="100" w:beforeAutospacing="1" w:after="100" w:afterAutospacing="1"/>
              <w:jc w:val="right"/>
            </w:pPr>
            <w:r>
              <w:t>21-25</w:t>
            </w:r>
          </w:p>
        </w:tc>
        <w:tc>
          <w:tcPr>
            <w:tcW w:w="1690" w:type="dxa"/>
          </w:tcPr>
          <w:p w14:paraId="385DC75F"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0F7ABEA3" w14:textId="77777777" w:rsidTr="00853C00">
        <w:tc>
          <w:tcPr>
            <w:tcW w:w="1560" w:type="dxa"/>
            <w:shd w:val="clear" w:color="auto" w:fill="auto"/>
          </w:tcPr>
          <w:p w14:paraId="70348631" w14:textId="77777777" w:rsidR="00083B56" w:rsidRDefault="00083B56" w:rsidP="00083B56">
            <w:pPr>
              <w:pStyle w:val="Textkrper"/>
            </w:pPr>
            <w:r>
              <w:t>Z.01.02.02.01</w:t>
            </w:r>
          </w:p>
        </w:tc>
        <w:tc>
          <w:tcPr>
            <w:tcW w:w="5683" w:type="dxa"/>
            <w:shd w:val="clear" w:color="auto" w:fill="auto"/>
          </w:tcPr>
          <w:p w14:paraId="2A0CFA2B" w14:textId="77777777" w:rsidR="00083B56" w:rsidRDefault="00083B56" w:rsidP="00083B56">
            <w:pPr>
              <w:pStyle w:val="Textkrper"/>
              <w:spacing w:before="100" w:beforeAutospacing="1" w:after="100" w:afterAutospacing="1"/>
            </w:pPr>
            <w:r w:rsidRPr="004031EF">
              <w:t>Lösung Materialcheck</w:t>
            </w:r>
            <w:r>
              <w:t xml:space="preserve"> -</w:t>
            </w:r>
            <w:r w:rsidRPr="004031EF">
              <w:t xml:space="preserve"> Niveau </w:t>
            </w:r>
            <w:r>
              <w:t>C</w:t>
            </w:r>
          </w:p>
        </w:tc>
        <w:tc>
          <w:tcPr>
            <w:tcW w:w="706" w:type="dxa"/>
          </w:tcPr>
          <w:p w14:paraId="4EE60615" w14:textId="62A256D8" w:rsidR="00083B56" w:rsidRDefault="00E80BA0" w:rsidP="00083B56">
            <w:pPr>
              <w:pStyle w:val="Textkrper"/>
              <w:spacing w:before="100" w:beforeAutospacing="1" w:after="100" w:afterAutospacing="1"/>
              <w:jc w:val="right"/>
            </w:pPr>
            <w:r>
              <w:t>26-29</w:t>
            </w:r>
          </w:p>
        </w:tc>
        <w:tc>
          <w:tcPr>
            <w:tcW w:w="1690" w:type="dxa"/>
          </w:tcPr>
          <w:p w14:paraId="698431E3" w14:textId="77777777" w:rsidR="00083B56" w:rsidRDefault="00083B56" w:rsidP="00083B56">
            <w:pPr>
              <w:pStyle w:val="Textkrper"/>
              <w:spacing w:before="100" w:beforeAutospacing="1" w:after="100" w:afterAutospacing="1"/>
              <w:jc w:val="left"/>
            </w:pPr>
            <w:r>
              <w:t>Einzelseiten</w:t>
            </w:r>
          </w:p>
        </w:tc>
      </w:tr>
      <w:tr w:rsidR="00083B56" w:rsidRPr="00DE4890" w14:paraId="6A13ABF7" w14:textId="77777777" w:rsidTr="00853C00">
        <w:tc>
          <w:tcPr>
            <w:tcW w:w="1560" w:type="dxa"/>
            <w:shd w:val="clear" w:color="auto" w:fill="auto"/>
          </w:tcPr>
          <w:p w14:paraId="72F03FA4" w14:textId="77777777" w:rsidR="00083B56" w:rsidRDefault="00083B56" w:rsidP="00083B56">
            <w:pPr>
              <w:pStyle w:val="Textkrper"/>
            </w:pPr>
            <w:proofErr w:type="spellStart"/>
            <w:r>
              <w:rPr>
                <w:rStyle w:val="Fett"/>
              </w:rPr>
              <w:t>LernSCHRITT</w:t>
            </w:r>
            <w:proofErr w:type="spellEnd"/>
            <w:r>
              <w:rPr>
                <w:rStyle w:val="Fett"/>
              </w:rPr>
              <w:t xml:space="preserve"> 2</w:t>
            </w:r>
          </w:p>
        </w:tc>
        <w:tc>
          <w:tcPr>
            <w:tcW w:w="5683" w:type="dxa"/>
            <w:shd w:val="clear" w:color="auto" w:fill="auto"/>
          </w:tcPr>
          <w:p w14:paraId="05C65AE9" w14:textId="77777777" w:rsidR="00083B56" w:rsidRDefault="00083B56" w:rsidP="00083B56">
            <w:pPr>
              <w:pStyle w:val="Textkrper"/>
              <w:spacing w:before="100" w:beforeAutospacing="1" w:after="100" w:afterAutospacing="1"/>
            </w:pPr>
          </w:p>
        </w:tc>
        <w:tc>
          <w:tcPr>
            <w:tcW w:w="706" w:type="dxa"/>
          </w:tcPr>
          <w:p w14:paraId="259A5884" w14:textId="77777777" w:rsidR="00083B56" w:rsidRDefault="00083B56" w:rsidP="00083B56">
            <w:pPr>
              <w:pStyle w:val="Textkrper"/>
              <w:spacing w:before="100" w:beforeAutospacing="1" w:after="100" w:afterAutospacing="1"/>
              <w:jc w:val="right"/>
            </w:pPr>
          </w:p>
        </w:tc>
        <w:tc>
          <w:tcPr>
            <w:tcW w:w="1690" w:type="dxa"/>
          </w:tcPr>
          <w:p w14:paraId="2D427873" w14:textId="77777777" w:rsidR="00083B56" w:rsidRDefault="00083B56" w:rsidP="00083B56">
            <w:pPr>
              <w:pStyle w:val="Textkrper"/>
              <w:spacing w:before="100" w:beforeAutospacing="1" w:after="100" w:afterAutospacing="1"/>
              <w:jc w:val="left"/>
            </w:pPr>
          </w:p>
        </w:tc>
      </w:tr>
      <w:tr w:rsidR="00083B56" w:rsidRPr="00DE4890" w14:paraId="6BADF856" w14:textId="77777777" w:rsidTr="00853C00">
        <w:tc>
          <w:tcPr>
            <w:tcW w:w="1560" w:type="dxa"/>
            <w:shd w:val="clear" w:color="auto" w:fill="auto"/>
          </w:tcPr>
          <w:p w14:paraId="0FB91AEB" w14:textId="77777777" w:rsidR="00083B56" w:rsidRDefault="00083B56" w:rsidP="00083B56">
            <w:pPr>
              <w:pStyle w:val="Textkrper"/>
            </w:pPr>
            <w:r>
              <w:t>Z.01.02.02.02</w:t>
            </w:r>
          </w:p>
        </w:tc>
        <w:tc>
          <w:tcPr>
            <w:tcW w:w="5683" w:type="dxa"/>
            <w:shd w:val="clear" w:color="auto" w:fill="auto"/>
          </w:tcPr>
          <w:p w14:paraId="4B4A6A55" w14:textId="77777777" w:rsidR="00083B56" w:rsidRDefault="00083B56" w:rsidP="00083B56">
            <w:pPr>
              <w:pStyle w:val="Textkrper"/>
              <w:spacing w:before="100" w:beforeAutospacing="1" w:after="100" w:afterAutospacing="1"/>
            </w:pPr>
            <w:r>
              <w:rPr>
                <w:b/>
              </w:rPr>
              <w:t>Werkzeugcheck</w:t>
            </w:r>
            <w:r>
              <w:t xml:space="preserve"> - Niveau A</w:t>
            </w:r>
          </w:p>
        </w:tc>
        <w:tc>
          <w:tcPr>
            <w:tcW w:w="706" w:type="dxa"/>
          </w:tcPr>
          <w:p w14:paraId="00DE2B3B" w14:textId="2ABF2952" w:rsidR="00083B56" w:rsidRDefault="00E80BA0" w:rsidP="00083B56">
            <w:pPr>
              <w:pStyle w:val="Textkrper"/>
              <w:spacing w:before="100" w:beforeAutospacing="1" w:after="100" w:afterAutospacing="1"/>
              <w:jc w:val="right"/>
            </w:pPr>
            <w:r>
              <w:t>30-31</w:t>
            </w:r>
          </w:p>
        </w:tc>
        <w:tc>
          <w:tcPr>
            <w:tcW w:w="1690" w:type="dxa"/>
          </w:tcPr>
          <w:p w14:paraId="662D1C92"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2C098BF7" w14:textId="77777777" w:rsidTr="00853C00">
        <w:tc>
          <w:tcPr>
            <w:tcW w:w="1560" w:type="dxa"/>
            <w:shd w:val="clear" w:color="auto" w:fill="auto"/>
          </w:tcPr>
          <w:p w14:paraId="0C1CE4BF" w14:textId="77777777" w:rsidR="00083B56" w:rsidRDefault="00083B56" w:rsidP="00083B56">
            <w:pPr>
              <w:pStyle w:val="Textkrper"/>
            </w:pPr>
            <w:r>
              <w:t>Z.01.02.02.02</w:t>
            </w:r>
          </w:p>
        </w:tc>
        <w:tc>
          <w:tcPr>
            <w:tcW w:w="5683" w:type="dxa"/>
            <w:shd w:val="clear" w:color="auto" w:fill="auto"/>
          </w:tcPr>
          <w:p w14:paraId="4B801D45" w14:textId="77777777" w:rsidR="00083B56" w:rsidRPr="004031EF" w:rsidRDefault="00083B56" w:rsidP="00083B56">
            <w:pPr>
              <w:pStyle w:val="Textkrper"/>
              <w:spacing w:before="100" w:beforeAutospacing="1" w:after="100" w:afterAutospacing="1"/>
            </w:pPr>
            <w:r w:rsidRPr="004031EF">
              <w:t xml:space="preserve">Lösung </w:t>
            </w:r>
            <w:r w:rsidRPr="008E04DD">
              <w:t>Werkzeugcheck</w:t>
            </w:r>
            <w:r>
              <w:t xml:space="preserve"> -</w:t>
            </w:r>
            <w:r w:rsidRPr="008E04DD">
              <w:t xml:space="preserve"> </w:t>
            </w:r>
            <w:r w:rsidRPr="004031EF">
              <w:t>Niveau A</w:t>
            </w:r>
          </w:p>
        </w:tc>
        <w:tc>
          <w:tcPr>
            <w:tcW w:w="706" w:type="dxa"/>
          </w:tcPr>
          <w:p w14:paraId="0CEFCE84" w14:textId="6472853E" w:rsidR="00083B56" w:rsidRDefault="00E80BA0" w:rsidP="00083B56">
            <w:pPr>
              <w:pStyle w:val="Textkrper"/>
              <w:spacing w:before="100" w:beforeAutospacing="1" w:after="100" w:afterAutospacing="1"/>
              <w:jc w:val="right"/>
            </w:pPr>
            <w:r>
              <w:t>32-33</w:t>
            </w:r>
          </w:p>
        </w:tc>
        <w:tc>
          <w:tcPr>
            <w:tcW w:w="1690" w:type="dxa"/>
          </w:tcPr>
          <w:p w14:paraId="66D24763" w14:textId="77777777" w:rsidR="00083B56" w:rsidRDefault="00083B56" w:rsidP="00083B56">
            <w:pPr>
              <w:pStyle w:val="Textkrper"/>
              <w:spacing w:before="100" w:beforeAutospacing="1" w:after="100" w:afterAutospacing="1"/>
              <w:jc w:val="left"/>
            </w:pPr>
            <w:r>
              <w:t>Einzelseiten</w:t>
            </w:r>
          </w:p>
        </w:tc>
      </w:tr>
      <w:tr w:rsidR="00083B56" w:rsidRPr="00DE4890" w14:paraId="21CFC74B" w14:textId="77777777" w:rsidTr="00853C00">
        <w:tc>
          <w:tcPr>
            <w:tcW w:w="1560" w:type="dxa"/>
            <w:shd w:val="clear" w:color="auto" w:fill="auto"/>
          </w:tcPr>
          <w:p w14:paraId="054B44E5" w14:textId="77777777" w:rsidR="00083B56" w:rsidRDefault="00083B56" w:rsidP="00083B56">
            <w:pPr>
              <w:pStyle w:val="Textkrper"/>
            </w:pPr>
            <w:r>
              <w:t>Z.01.02.02.02</w:t>
            </w:r>
          </w:p>
        </w:tc>
        <w:tc>
          <w:tcPr>
            <w:tcW w:w="5683" w:type="dxa"/>
            <w:shd w:val="clear" w:color="auto" w:fill="auto"/>
          </w:tcPr>
          <w:p w14:paraId="339EC794" w14:textId="77777777" w:rsidR="00083B56" w:rsidRDefault="00083B56" w:rsidP="00083B56">
            <w:pPr>
              <w:pStyle w:val="Textkrper"/>
              <w:spacing w:before="100" w:beforeAutospacing="1" w:after="100" w:afterAutospacing="1"/>
            </w:pPr>
            <w:r w:rsidRPr="008E04DD">
              <w:t xml:space="preserve">Werkzeugcheck </w:t>
            </w:r>
            <w:r>
              <w:t>- Niveau B</w:t>
            </w:r>
          </w:p>
        </w:tc>
        <w:tc>
          <w:tcPr>
            <w:tcW w:w="706" w:type="dxa"/>
          </w:tcPr>
          <w:p w14:paraId="6D5B500E" w14:textId="59E621EB" w:rsidR="00083B56" w:rsidRDefault="00E80BA0" w:rsidP="00083B56">
            <w:pPr>
              <w:pStyle w:val="Textkrper"/>
              <w:spacing w:before="100" w:beforeAutospacing="1" w:after="100" w:afterAutospacing="1"/>
              <w:jc w:val="right"/>
            </w:pPr>
            <w:r>
              <w:t>34-37</w:t>
            </w:r>
          </w:p>
        </w:tc>
        <w:tc>
          <w:tcPr>
            <w:tcW w:w="1690" w:type="dxa"/>
          </w:tcPr>
          <w:p w14:paraId="631B1A60"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083B56" w:rsidRPr="00DE4890" w14:paraId="2956D1BD" w14:textId="77777777" w:rsidTr="00853C00">
        <w:tc>
          <w:tcPr>
            <w:tcW w:w="1560" w:type="dxa"/>
            <w:shd w:val="clear" w:color="auto" w:fill="auto"/>
          </w:tcPr>
          <w:p w14:paraId="3B1D49BC" w14:textId="77777777" w:rsidR="00083B56" w:rsidRDefault="00083B56" w:rsidP="00083B56">
            <w:pPr>
              <w:pStyle w:val="Textkrper"/>
            </w:pPr>
            <w:r>
              <w:t>Z.01.02.02.02</w:t>
            </w:r>
          </w:p>
        </w:tc>
        <w:tc>
          <w:tcPr>
            <w:tcW w:w="5683" w:type="dxa"/>
            <w:shd w:val="clear" w:color="auto" w:fill="auto"/>
          </w:tcPr>
          <w:p w14:paraId="6DA281B1" w14:textId="77777777" w:rsidR="00083B56" w:rsidRPr="004031EF" w:rsidRDefault="00083B56" w:rsidP="00083B56">
            <w:pPr>
              <w:pStyle w:val="Textkrper"/>
              <w:spacing w:before="100" w:beforeAutospacing="1" w:after="100" w:afterAutospacing="1"/>
            </w:pPr>
            <w:r w:rsidRPr="004031EF">
              <w:t xml:space="preserve">Lösung </w:t>
            </w:r>
            <w:r w:rsidRPr="008E04DD">
              <w:t xml:space="preserve">Werkzeugcheck </w:t>
            </w:r>
            <w:r>
              <w:t xml:space="preserve">- </w:t>
            </w:r>
            <w:r w:rsidRPr="004031EF">
              <w:t xml:space="preserve">Niveau </w:t>
            </w:r>
            <w:r>
              <w:t>B</w:t>
            </w:r>
          </w:p>
        </w:tc>
        <w:tc>
          <w:tcPr>
            <w:tcW w:w="706" w:type="dxa"/>
          </w:tcPr>
          <w:p w14:paraId="0E565FAF" w14:textId="4B89902D" w:rsidR="00083B56" w:rsidRDefault="00E80BA0" w:rsidP="00083B56">
            <w:pPr>
              <w:pStyle w:val="Textkrper"/>
              <w:spacing w:before="100" w:beforeAutospacing="1" w:after="100" w:afterAutospacing="1"/>
              <w:jc w:val="right"/>
            </w:pPr>
            <w:r>
              <w:t>38-39</w:t>
            </w:r>
          </w:p>
        </w:tc>
        <w:tc>
          <w:tcPr>
            <w:tcW w:w="1690" w:type="dxa"/>
          </w:tcPr>
          <w:p w14:paraId="22A18422" w14:textId="77777777" w:rsidR="00083B56" w:rsidRDefault="00083B56" w:rsidP="00083B56">
            <w:pPr>
              <w:pStyle w:val="Textkrper"/>
              <w:spacing w:before="100" w:beforeAutospacing="1" w:after="100" w:afterAutospacing="1"/>
              <w:jc w:val="left"/>
            </w:pPr>
            <w:r>
              <w:t>Einzelseiten</w:t>
            </w:r>
          </w:p>
        </w:tc>
      </w:tr>
      <w:tr w:rsidR="00083B56" w:rsidRPr="00DE4890" w14:paraId="288E2B35" w14:textId="77777777" w:rsidTr="00853C00">
        <w:tc>
          <w:tcPr>
            <w:tcW w:w="1560" w:type="dxa"/>
            <w:shd w:val="clear" w:color="auto" w:fill="auto"/>
          </w:tcPr>
          <w:p w14:paraId="02B8FAC8" w14:textId="77777777" w:rsidR="00083B56" w:rsidRDefault="00083B56" w:rsidP="00083B56">
            <w:pPr>
              <w:pStyle w:val="Textkrper"/>
            </w:pPr>
            <w:r>
              <w:t>Z.01.02.02.02</w:t>
            </w:r>
          </w:p>
        </w:tc>
        <w:tc>
          <w:tcPr>
            <w:tcW w:w="5683" w:type="dxa"/>
            <w:shd w:val="clear" w:color="auto" w:fill="auto"/>
          </w:tcPr>
          <w:p w14:paraId="0D798A33" w14:textId="77777777" w:rsidR="00083B56" w:rsidRDefault="00083B56" w:rsidP="00083B56">
            <w:pPr>
              <w:pStyle w:val="Textkrper"/>
              <w:spacing w:before="100" w:beforeAutospacing="1" w:after="100" w:afterAutospacing="1"/>
            </w:pPr>
            <w:r w:rsidRPr="008E04DD">
              <w:t xml:space="preserve">Werkzeugcheck </w:t>
            </w:r>
            <w:r>
              <w:t>- Niveau C</w:t>
            </w:r>
          </w:p>
        </w:tc>
        <w:tc>
          <w:tcPr>
            <w:tcW w:w="706" w:type="dxa"/>
          </w:tcPr>
          <w:p w14:paraId="0AB77B35" w14:textId="11D21DE3" w:rsidR="00083B56" w:rsidRDefault="00E80BA0" w:rsidP="00083B56">
            <w:pPr>
              <w:pStyle w:val="Textkrper"/>
              <w:spacing w:before="100" w:beforeAutospacing="1" w:after="100" w:afterAutospacing="1"/>
              <w:jc w:val="right"/>
            </w:pPr>
            <w:r>
              <w:t>40-43</w:t>
            </w:r>
          </w:p>
        </w:tc>
        <w:tc>
          <w:tcPr>
            <w:tcW w:w="1690" w:type="dxa"/>
          </w:tcPr>
          <w:p w14:paraId="3BFE5EF8" w14:textId="77777777" w:rsidR="00083B56" w:rsidRDefault="00083B56" w:rsidP="00083B56">
            <w:pPr>
              <w:pStyle w:val="Textkrper"/>
              <w:spacing w:before="100" w:beforeAutospacing="1" w:after="100" w:afterAutospacing="1"/>
              <w:jc w:val="left"/>
            </w:pPr>
            <w:r w:rsidRPr="00BD5460">
              <w:rPr>
                <w:rStyle w:val="Fett"/>
                <w:b w:val="0"/>
              </w:rPr>
              <w:t>Mantelbogen</w:t>
            </w:r>
          </w:p>
        </w:tc>
      </w:tr>
      <w:tr w:rsidR="00E74C56" w:rsidRPr="00DE4890" w14:paraId="2A8D9075" w14:textId="77777777" w:rsidTr="00853C00">
        <w:tc>
          <w:tcPr>
            <w:tcW w:w="1560" w:type="dxa"/>
            <w:shd w:val="clear" w:color="auto" w:fill="auto"/>
          </w:tcPr>
          <w:p w14:paraId="711C654B" w14:textId="77777777" w:rsidR="00E74C56" w:rsidRDefault="00E74C56" w:rsidP="00E74C56">
            <w:pPr>
              <w:pStyle w:val="Textkrper"/>
            </w:pPr>
            <w:r>
              <w:t>Z.01.02.02.02</w:t>
            </w:r>
          </w:p>
        </w:tc>
        <w:tc>
          <w:tcPr>
            <w:tcW w:w="5683" w:type="dxa"/>
            <w:shd w:val="clear" w:color="auto" w:fill="auto"/>
          </w:tcPr>
          <w:p w14:paraId="6966F4AA" w14:textId="77777777" w:rsidR="00E74C56" w:rsidRPr="004031EF" w:rsidRDefault="00E74C56" w:rsidP="00E74C56">
            <w:pPr>
              <w:pStyle w:val="Textkrper"/>
              <w:spacing w:before="100" w:beforeAutospacing="1" w:after="100" w:afterAutospacing="1"/>
            </w:pPr>
            <w:r>
              <w:t xml:space="preserve">Einlegeblatt Werkzeugliste </w:t>
            </w:r>
          </w:p>
        </w:tc>
        <w:tc>
          <w:tcPr>
            <w:tcW w:w="706" w:type="dxa"/>
          </w:tcPr>
          <w:p w14:paraId="2DC518DE" w14:textId="2AEBCCC4" w:rsidR="00E74C56" w:rsidRDefault="00E80BA0" w:rsidP="00E74C56">
            <w:pPr>
              <w:pStyle w:val="Textkrper"/>
              <w:spacing w:before="100" w:beforeAutospacing="1" w:after="100" w:afterAutospacing="1"/>
              <w:jc w:val="right"/>
            </w:pPr>
            <w:r>
              <w:t>44</w:t>
            </w:r>
          </w:p>
        </w:tc>
        <w:tc>
          <w:tcPr>
            <w:tcW w:w="1690" w:type="dxa"/>
          </w:tcPr>
          <w:p w14:paraId="7D57C0D4" w14:textId="77777777" w:rsidR="00E74C56" w:rsidRDefault="00E74C56" w:rsidP="00E74C56">
            <w:pPr>
              <w:pStyle w:val="Textkrper"/>
              <w:spacing w:before="100" w:beforeAutospacing="1" w:after="100" w:afterAutospacing="1"/>
              <w:jc w:val="left"/>
            </w:pPr>
            <w:r>
              <w:t>Einzelseiten</w:t>
            </w:r>
          </w:p>
        </w:tc>
      </w:tr>
      <w:tr w:rsidR="00E74C56" w:rsidRPr="00DE4890" w14:paraId="66D1752E" w14:textId="77777777" w:rsidTr="00853C00">
        <w:tc>
          <w:tcPr>
            <w:tcW w:w="1560" w:type="dxa"/>
            <w:shd w:val="clear" w:color="auto" w:fill="auto"/>
          </w:tcPr>
          <w:p w14:paraId="13EBB3B2" w14:textId="77777777" w:rsidR="00E74C56" w:rsidRDefault="00E74C56" w:rsidP="00E74C56">
            <w:pPr>
              <w:pStyle w:val="Textkrper"/>
            </w:pPr>
            <w:r>
              <w:t>Z.01.02.02.02</w:t>
            </w:r>
          </w:p>
        </w:tc>
        <w:tc>
          <w:tcPr>
            <w:tcW w:w="5683" w:type="dxa"/>
            <w:shd w:val="clear" w:color="auto" w:fill="auto"/>
          </w:tcPr>
          <w:p w14:paraId="54596950" w14:textId="77777777" w:rsidR="00E74C56" w:rsidRDefault="00E74C56" w:rsidP="00E74C56">
            <w:pPr>
              <w:pStyle w:val="Textkrper"/>
              <w:spacing w:before="100" w:beforeAutospacing="1" w:after="100" w:afterAutospacing="1"/>
            </w:pPr>
            <w:r>
              <w:t>Einlegeblatt zur Ständerbohrmaschine – Niveau C</w:t>
            </w:r>
          </w:p>
        </w:tc>
        <w:tc>
          <w:tcPr>
            <w:tcW w:w="706" w:type="dxa"/>
          </w:tcPr>
          <w:p w14:paraId="0529FE01" w14:textId="3A4CBC29" w:rsidR="00E74C56" w:rsidRDefault="00E80BA0" w:rsidP="00E74C56">
            <w:pPr>
              <w:pStyle w:val="Textkrper"/>
              <w:spacing w:before="100" w:beforeAutospacing="1" w:after="100" w:afterAutospacing="1"/>
              <w:jc w:val="right"/>
            </w:pPr>
            <w:r>
              <w:t>45</w:t>
            </w:r>
          </w:p>
        </w:tc>
        <w:tc>
          <w:tcPr>
            <w:tcW w:w="1690" w:type="dxa"/>
          </w:tcPr>
          <w:p w14:paraId="37021AF8" w14:textId="77777777" w:rsidR="00E74C56" w:rsidRDefault="00E74C56" w:rsidP="00E74C56">
            <w:pPr>
              <w:pStyle w:val="Textkrper"/>
              <w:spacing w:before="100" w:beforeAutospacing="1" w:after="100" w:afterAutospacing="1"/>
              <w:jc w:val="left"/>
            </w:pPr>
            <w:r>
              <w:t>Einzelseiten</w:t>
            </w:r>
          </w:p>
        </w:tc>
      </w:tr>
      <w:tr w:rsidR="00E74C56" w:rsidRPr="00DE4890" w14:paraId="63550A33" w14:textId="77777777" w:rsidTr="00853C00">
        <w:tc>
          <w:tcPr>
            <w:tcW w:w="1560" w:type="dxa"/>
            <w:shd w:val="clear" w:color="auto" w:fill="auto"/>
          </w:tcPr>
          <w:p w14:paraId="0C8964CB" w14:textId="77777777" w:rsidR="00E74C56" w:rsidRDefault="00E74C56" w:rsidP="00E74C56">
            <w:pPr>
              <w:pStyle w:val="Textkrper"/>
            </w:pPr>
            <w:r>
              <w:t>Z.01.02.02.02</w:t>
            </w:r>
          </w:p>
        </w:tc>
        <w:tc>
          <w:tcPr>
            <w:tcW w:w="5683" w:type="dxa"/>
            <w:shd w:val="clear" w:color="auto" w:fill="auto"/>
          </w:tcPr>
          <w:p w14:paraId="0DEC759F" w14:textId="77777777" w:rsidR="00E74C56" w:rsidRDefault="00E74C56" w:rsidP="00E74C56">
            <w:pPr>
              <w:pStyle w:val="Textkrper"/>
              <w:spacing w:before="100" w:beforeAutospacing="1" w:after="100" w:afterAutospacing="1"/>
            </w:pPr>
            <w:r w:rsidRPr="004031EF">
              <w:t xml:space="preserve">Lösung </w:t>
            </w:r>
            <w:r>
              <w:t>Werkzeugcheck</w:t>
            </w:r>
            <w:r w:rsidRPr="004031EF">
              <w:t xml:space="preserve"> </w:t>
            </w:r>
            <w:r>
              <w:t xml:space="preserve">- </w:t>
            </w:r>
            <w:r w:rsidRPr="004031EF">
              <w:t xml:space="preserve">Niveau </w:t>
            </w:r>
            <w:r>
              <w:t>C</w:t>
            </w:r>
          </w:p>
        </w:tc>
        <w:tc>
          <w:tcPr>
            <w:tcW w:w="706" w:type="dxa"/>
          </w:tcPr>
          <w:p w14:paraId="43691F3E" w14:textId="561E0226" w:rsidR="00E74C56" w:rsidRDefault="00E80BA0" w:rsidP="00E74C56">
            <w:pPr>
              <w:pStyle w:val="Textkrper"/>
              <w:spacing w:before="100" w:beforeAutospacing="1" w:after="100" w:afterAutospacing="1"/>
              <w:jc w:val="right"/>
            </w:pPr>
            <w:r>
              <w:t>46-50</w:t>
            </w:r>
          </w:p>
        </w:tc>
        <w:tc>
          <w:tcPr>
            <w:tcW w:w="1690" w:type="dxa"/>
          </w:tcPr>
          <w:p w14:paraId="32E05621" w14:textId="77777777" w:rsidR="00E74C56" w:rsidRDefault="00E74C56" w:rsidP="00E74C56">
            <w:pPr>
              <w:pStyle w:val="Textkrper"/>
              <w:spacing w:before="100" w:beforeAutospacing="1" w:after="100" w:afterAutospacing="1"/>
              <w:jc w:val="left"/>
            </w:pPr>
            <w:r>
              <w:t>Einzelseiten</w:t>
            </w:r>
          </w:p>
        </w:tc>
      </w:tr>
      <w:tr w:rsidR="00E74C56" w:rsidRPr="00DE4890" w14:paraId="32650CCE" w14:textId="77777777" w:rsidTr="00853C00">
        <w:tc>
          <w:tcPr>
            <w:tcW w:w="1560" w:type="dxa"/>
            <w:shd w:val="clear" w:color="auto" w:fill="auto"/>
          </w:tcPr>
          <w:p w14:paraId="50753B0A" w14:textId="77777777" w:rsidR="00E74C56" w:rsidRDefault="00E74C56" w:rsidP="00E74C56">
            <w:pPr>
              <w:pStyle w:val="Textkrper"/>
            </w:pPr>
          </w:p>
        </w:tc>
        <w:tc>
          <w:tcPr>
            <w:tcW w:w="5683" w:type="dxa"/>
            <w:shd w:val="clear" w:color="auto" w:fill="auto"/>
          </w:tcPr>
          <w:p w14:paraId="3C66D9C8" w14:textId="77777777" w:rsidR="00E74C56" w:rsidRPr="004031EF" w:rsidRDefault="00E74C56" w:rsidP="00E74C56">
            <w:pPr>
              <w:pStyle w:val="Textkrper"/>
              <w:spacing w:before="100" w:beforeAutospacing="1" w:after="100" w:afterAutospacing="1"/>
            </w:pPr>
          </w:p>
        </w:tc>
        <w:tc>
          <w:tcPr>
            <w:tcW w:w="706" w:type="dxa"/>
          </w:tcPr>
          <w:p w14:paraId="50BD9DC1" w14:textId="77777777" w:rsidR="00E74C56" w:rsidRDefault="00E74C56" w:rsidP="00E74C56">
            <w:pPr>
              <w:pStyle w:val="Textkrper"/>
              <w:spacing w:before="100" w:beforeAutospacing="1" w:after="100" w:afterAutospacing="1"/>
              <w:jc w:val="right"/>
            </w:pPr>
          </w:p>
        </w:tc>
        <w:tc>
          <w:tcPr>
            <w:tcW w:w="1690" w:type="dxa"/>
          </w:tcPr>
          <w:p w14:paraId="1559D5A0" w14:textId="77777777" w:rsidR="00E74C56" w:rsidRDefault="00E74C56" w:rsidP="00E74C56">
            <w:pPr>
              <w:pStyle w:val="Textkrper"/>
              <w:spacing w:before="100" w:beforeAutospacing="1" w:after="100" w:afterAutospacing="1"/>
              <w:jc w:val="left"/>
            </w:pPr>
          </w:p>
        </w:tc>
      </w:tr>
      <w:tr w:rsidR="00E74C56" w:rsidRPr="00DE4890" w14:paraId="78B94BD1" w14:textId="77777777" w:rsidTr="00106BF4">
        <w:tc>
          <w:tcPr>
            <w:tcW w:w="1560" w:type="dxa"/>
            <w:shd w:val="clear" w:color="auto" w:fill="D9D9D9" w:themeFill="background1" w:themeFillShade="D9"/>
          </w:tcPr>
          <w:p w14:paraId="69A8FEB8" w14:textId="77777777" w:rsidR="00E74C56" w:rsidRPr="00DE4890" w:rsidRDefault="00E74C56" w:rsidP="00E74C56">
            <w:pPr>
              <w:pStyle w:val="Textkrper"/>
              <w:rPr>
                <w:rStyle w:val="Fett"/>
              </w:rPr>
            </w:pPr>
            <w:proofErr w:type="spellStart"/>
            <w:r>
              <w:rPr>
                <w:rStyle w:val="Fett"/>
              </w:rPr>
              <w:t>LernTHEMA</w:t>
            </w:r>
            <w:proofErr w:type="spellEnd"/>
            <w:r>
              <w:rPr>
                <w:rStyle w:val="Fett"/>
              </w:rPr>
              <w:t xml:space="preserve"> 3</w:t>
            </w:r>
          </w:p>
        </w:tc>
        <w:tc>
          <w:tcPr>
            <w:tcW w:w="5683" w:type="dxa"/>
            <w:shd w:val="clear" w:color="auto" w:fill="D9D9D9" w:themeFill="background1" w:themeFillShade="D9"/>
          </w:tcPr>
          <w:p w14:paraId="1340C86A" w14:textId="77777777" w:rsidR="00E74C56" w:rsidRPr="00DE4890" w:rsidRDefault="00E74C56" w:rsidP="00E74C56">
            <w:pPr>
              <w:pStyle w:val="Textkrper"/>
              <w:rPr>
                <w:rStyle w:val="Fett"/>
              </w:rPr>
            </w:pPr>
            <w:r>
              <w:rPr>
                <w:rStyle w:val="Fett"/>
              </w:rPr>
              <w:t>Bauanleitung umsetzen</w:t>
            </w:r>
          </w:p>
        </w:tc>
        <w:tc>
          <w:tcPr>
            <w:tcW w:w="706" w:type="dxa"/>
            <w:shd w:val="clear" w:color="auto" w:fill="D9D9D9" w:themeFill="background1" w:themeFillShade="D9"/>
          </w:tcPr>
          <w:p w14:paraId="37554FBE" w14:textId="77777777" w:rsidR="00E74C56" w:rsidRDefault="00E74C56" w:rsidP="00E74C56">
            <w:pPr>
              <w:pStyle w:val="Textkrper"/>
              <w:spacing w:before="100" w:beforeAutospacing="1" w:after="100" w:afterAutospacing="1"/>
              <w:jc w:val="right"/>
            </w:pPr>
          </w:p>
        </w:tc>
        <w:tc>
          <w:tcPr>
            <w:tcW w:w="1690" w:type="dxa"/>
            <w:shd w:val="clear" w:color="auto" w:fill="D9D9D9" w:themeFill="background1" w:themeFillShade="D9"/>
          </w:tcPr>
          <w:p w14:paraId="5EE0FF91" w14:textId="77777777" w:rsidR="00E74C56" w:rsidRDefault="00E74C56" w:rsidP="00E74C56">
            <w:pPr>
              <w:pStyle w:val="Textkrper"/>
              <w:spacing w:before="100" w:beforeAutospacing="1" w:after="100" w:afterAutospacing="1"/>
              <w:jc w:val="left"/>
            </w:pPr>
          </w:p>
        </w:tc>
      </w:tr>
      <w:tr w:rsidR="00E74C56" w:rsidRPr="00DE4890" w14:paraId="7B24D7F1" w14:textId="77777777" w:rsidTr="00853C00">
        <w:tc>
          <w:tcPr>
            <w:tcW w:w="1560" w:type="dxa"/>
            <w:shd w:val="clear" w:color="auto" w:fill="auto"/>
          </w:tcPr>
          <w:p w14:paraId="779E9193" w14:textId="77777777" w:rsidR="00E74C56" w:rsidRDefault="00E74C56" w:rsidP="00E74C56">
            <w:pPr>
              <w:pStyle w:val="Textkrper"/>
            </w:pPr>
            <w:r>
              <w:t>Z.01.02.03</w:t>
            </w:r>
          </w:p>
        </w:tc>
        <w:tc>
          <w:tcPr>
            <w:tcW w:w="5683" w:type="dxa"/>
            <w:shd w:val="clear" w:color="auto" w:fill="auto"/>
          </w:tcPr>
          <w:p w14:paraId="1943AFF6" w14:textId="77777777" w:rsidR="00E74C56" w:rsidRDefault="00E74C56" w:rsidP="00E74C56">
            <w:pPr>
              <w:pStyle w:val="Textkrper"/>
              <w:spacing w:before="100" w:beforeAutospacing="1" w:after="100" w:afterAutospacing="1"/>
            </w:pPr>
          </w:p>
        </w:tc>
        <w:tc>
          <w:tcPr>
            <w:tcW w:w="706" w:type="dxa"/>
          </w:tcPr>
          <w:p w14:paraId="54C23813" w14:textId="777FD235" w:rsidR="00E74C56" w:rsidRDefault="00E80BA0" w:rsidP="00E74C56">
            <w:pPr>
              <w:pStyle w:val="Textkrper"/>
              <w:spacing w:before="100" w:beforeAutospacing="1" w:after="100" w:afterAutospacing="1"/>
              <w:jc w:val="right"/>
            </w:pPr>
            <w:r>
              <w:t>1-4</w:t>
            </w:r>
          </w:p>
        </w:tc>
        <w:tc>
          <w:tcPr>
            <w:tcW w:w="1690" w:type="dxa"/>
          </w:tcPr>
          <w:p w14:paraId="39EE0439"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6C0DC7D7" w14:textId="77777777" w:rsidTr="00853C00">
        <w:tc>
          <w:tcPr>
            <w:tcW w:w="1560" w:type="dxa"/>
            <w:shd w:val="clear" w:color="auto" w:fill="auto"/>
          </w:tcPr>
          <w:p w14:paraId="4F7D4591" w14:textId="77777777" w:rsidR="00E74C56" w:rsidRDefault="00E74C56" w:rsidP="00E74C56">
            <w:pPr>
              <w:pStyle w:val="Textkrper"/>
            </w:pPr>
            <w:proofErr w:type="spellStart"/>
            <w:r>
              <w:rPr>
                <w:rStyle w:val="Fett"/>
              </w:rPr>
              <w:lastRenderedPageBreak/>
              <w:t>LernSCHRITT</w:t>
            </w:r>
            <w:proofErr w:type="spellEnd"/>
            <w:r>
              <w:rPr>
                <w:rStyle w:val="Fett"/>
              </w:rPr>
              <w:t xml:space="preserve"> 1</w:t>
            </w:r>
          </w:p>
        </w:tc>
        <w:tc>
          <w:tcPr>
            <w:tcW w:w="5683" w:type="dxa"/>
            <w:shd w:val="clear" w:color="auto" w:fill="auto"/>
          </w:tcPr>
          <w:p w14:paraId="13E29FD3" w14:textId="77777777" w:rsidR="00E74C56" w:rsidRDefault="00E74C56" w:rsidP="00E74C56">
            <w:pPr>
              <w:pStyle w:val="Textkrper"/>
              <w:spacing w:before="100" w:beforeAutospacing="1" w:after="100" w:afterAutospacing="1"/>
            </w:pPr>
          </w:p>
        </w:tc>
        <w:tc>
          <w:tcPr>
            <w:tcW w:w="706" w:type="dxa"/>
          </w:tcPr>
          <w:p w14:paraId="781A1473" w14:textId="77777777" w:rsidR="00E74C56" w:rsidRDefault="00E74C56" w:rsidP="00E74C56">
            <w:pPr>
              <w:pStyle w:val="Textkrper"/>
              <w:spacing w:before="100" w:beforeAutospacing="1" w:after="100" w:afterAutospacing="1"/>
              <w:jc w:val="right"/>
            </w:pPr>
          </w:p>
        </w:tc>
        <w:tc>
          <w:tcPr>
            <w:tcW w:w="1690" w:type="dxa"/>
          </w:tcPr>
          <w:p w14:paraId="1B8F85D4" w14:textId="77777777" w:rsidR="00E74C56" w:rsidRDefault="00E74C56" w:rsidP="00E74C56">
            <w:pPr>
              <w:pStyle w:val="Textkrper"/>
              <w:spacing w:before="100" w:beforeAutospacing="1" w:after="100" w:afterAutospacing="1"/>
              <w:jc w:val="left"/>
            </w:pPr>
          </w:p>
        </w:tc>
      </w:tr>
      <w:tr w:rsidR="00E74C56" w:rsidRPr="00DE4890" w14:paraId="3EF246B6" w14:textId="77777777" w:rsidTr="00853C00">
        <w:tc>
          <w:tcPr>
            <w:tcW w:w="1560" w:type="dxa"/>
            <w:shd w:val="clear" w:color="auto" w:fill="auto"/>
          </w:tcPr>
          <w:p w14:paraId="67B87B4A" w14:textId="77777777" w:rsidR="00E74C56" w:rsidRDefault="00E74C56" w:rsidP="00E74C56">
            <w:pPr>
              <w:pStyle w:val="Textkrper"/>
            </w:pPr>
            <w:r>
              <w:t>Z.01.02.03.01</w:t>
            </w:r>
          </w:p>
        </w:tc>
        <w:tc>
          <w:tcPr>
            <w:tcW w:w="5683" w:type="dxa"/>
            <w:shd w:val="clear" w:color="auto" w:fill="auto"/>
          </w:tcPr>
          <w:p w14:paraId="2B5EAD36" w14:textId="77777777" w:rsidR="00E74C56" w:rsidRDefault="00E74C56" w:rsidP="00E74C56">
            <w:pPr>
              <w:pStyle w:val="Textkrper"/>
              <w:spacing w:before="100" w:beforeAutospacing="1" w:after="100" w:afterAutospacing="1"/>
            </w:pPr>
            <w:r>
              <w:t>Bauanleitung umsetzen – Niveau A</w:t>
            </w:r>
          </w:p>
        </w:tc>
        <w:tc>
          <w:tcPr>
            <w:tcW w:w="706" w:type="dxa"/>
          </w:tcPr>
          <w:p w14:paraId="6A27B699" w14:textId="61FFDE6E" w:rsidR="00E74C56" w:rsidRDefault="00E80BA0" w:rsidP="00E74C56">
            <w:pPr>
              <w:pStyle w:val="Textkrper"/>
              <w:spacing w:before="100" w:beforeAutospacing="1" w:after="100" w:afterAutospacing="1"/>
              <w:jc w:val="right"/>
            </w:pPr>
            <w:r>
              <w:t>5-8</w:t>
            </w:r>
          </w:p>
        </w:tc>
        <w:tc>
          <w:tcPr>
            <w:tcW w:w="1690" w:type="dxa"/>
          </w:tcPr>
          <w:p w14:paraId="1094FE73"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77839708" w14:textId="77777777" w:rsidTr="00853C00">
        <w:tc>
          <w:tcPr>
            <w:tcW w:w="1560" w:type="dxa"/>
            <w:shd w:val="clear" w:color="auto" w:fill="auto"/>
          </w:tcPr>
          <w:p w14:paraId="6F8F9226" w14:textId="77777777" w:rsidR="00E74C56" w:rsidRDefault="00E74C56" w:rsidP="00E74C56">
            <w:pPr>
              <w:pStyle w:val="Textkrper"/>
            </w:pPr>
            <w:r>
              <w:t>Z.01.02.03.01</w:t>
            </w:r>
          </w:p>
        </w:tc>
        <w:tc>
          <w:tcPr>
            <w:tcW w:w="5683" w:type="dxa"/>
            <w:shd w:val="clear" w:color="auto" w:fill="auto"/>
          </w:tcPr>
          <w:p w14:paraId="71E6BA6E" w14:textId="77777777" w:rsidR="00E74C56" w:rsidRDefault="00E74C56" w:rsidP="00E74C56">
            <w:pPr>
              <w:pStyle w:val="Textkrper"/>
              <w:spacing w:before="100" w:beforeAutospacing="1" w:after="100" w:afterAutospacing="1"/>
            </w:pPr>
            <w:r>
              <w:t>Einleger zum Arbeitsablaufplan – Niveau A</w:t>
            </w:r>
          </w:p>
        </w:tc>
        <w:tc>
          <w:tcPr>
            <w:tcW w:w="706" w:type="dxa"/>
          </w:tcPr>
          <w:p w14:paraId="3B8B0D44" w14:textId="420F3135" w:rsidR="00E74C56" w:rsidRDefault="00E44F5C" w:rsidP="00E74C56">
            <w:pPr>
              <w:pStyle w:val="Textkrper"/>
              <w:spacing w:before="100" w:beforeAutospacing="1" w:after="100" w:afterAutospacing="1"/>
              <w:jc w:val="right"/>
            </w:pPr>
            <w:r>
              <w:t>9</w:t>
            </w:r>
          </w:p>
        </w:tc>
        <w:tc>
          <w:tcPr>
            <w:tcW w:w="1690" w:type="dxa"/>
          </w:tcPr>
          <w:p w14:paraId="6088B48E" w14:textId="77777777" w:rsidR="00E74C56" w:rsidRDefault="00E74C56" w:rsidP="00E74C56">
            <w:pPr>
              <w:pStyle w:val="Textkrper"/>
              <w:spacing w:before="100" w:beforeAutospacing="1" w:after="100" w:afterAutospacing="1"/>
              <w:jc w:val="left"/>
            </w:pPr>
            <w:r>
              <w:t>Einzelseiten</w:t>
            </w:r>
          </w:p>
        </w:tc>
      </w:tr>
      <w:tr w:rsidR="00E74C56" w:rsidRPr="00DE4890" w14:paraId="6E5C4221" w14:textId="77777777" w:rsidTr="00853C00">
        <w:tc>
          <w:tcPr>
            <w:tcW w:w="1560" w:type="dxa"/>
            <w:shd w:val="clear" w:color="auto" w:fill="auto"/>
          </w:tcPr>
          <w:p w14:paraId="0E45F9E2" w14:textId="77777777" w:rsidR="00E74C56" w:rsidRDefault="00E74C56" w:rsidP="00E74C56">
            <w:pPr>
              <w:pStyle w:val="Textkrper"/>
            </w:pPr>
            <w:r>
              <w:t>Z.01.02.03.01</w:t>
            </w:r>
          </w:p>
        </w:tc>
        <w:tc>
          <w:tcPr>
            <w:tcW w:w="5683" w:type="dxa"/>
            <w:shd w:val="clear" w:color="auto" w:fill="auto"/>
          </w:tcPr>
          <w:p w14:paraId="2D8FFCD7" w14:textId="77777777" w:rsidR="00E74C56" w:rsidRDefault="00E74C56" w:rsidP="00E74C56">
            <w:pPr>
              <w:pStyle w:val="Textkrper"/>
              <w:spacing w:before="100" w:beforeAutospacing="1" w:after="100" w:afterAutospacing="1"/>
            </w:pPr>
            <w:r>
              <w:t>Lösung Bauanleitung umsetzen. Arbeitsablaufplan Erstellen – Niveau A</w:t>
            </w:r>
          </w:p>
        </w:tc>
        <w:tc>
          <w:tcPr>
            <w:tcW w:w="706" w:type="dxa"/>
          </w:tcPr>
          <w:p w14:paraId="07E37E41" w14:textId="62F11A50" w:rsidR="00E74C56" w:rsidRDefault="00E44F5C" w:rsidP="00E74C56">
            <w:pPr>
              <w:pStyle w:val="Textkrper"/>
              <w:spacing w:before="100" w:beforeAutospacing="1" w:after="100" w:afterAutospacing="1"/>
              <w:jc w:val="right"/>
            </w:pPr>
            <w:r>
              <w:t>10-11</w:t>
            </w:r>
          </w:p>
        </w:tc>
        <w:tc>
          <w:tcPr>
            <w:tcW w:w="1690" w:type="dxa"/>
          </w:tcPr>
          <w:p w14:paraId="3D6F354B" w14:textId="77777777" w:rsidR="00E74C56" w:rsidRDefault="00E74C56" w:rsidP="00E74C56">
            <w:pPr>
              <w:pStyle w:val="Textkrper"/>
              <w:spacing w:before="100" w:beforeAutospacing="1" w:after="100" w:afterAutospacing="1"/>
              <w:jc w:val="left"/>
            </w:pPr>
            <w:r>
              <w:t>Einzelseiten</w:t>
            </w:r>
          </w:p>
        </w:tc>
      </w:tr>
      <w:tr w:rsidR="00E74C56" w:rsidRPr="00DE4890" w14:paraId="74BF660F" w14:textId="77777777" w:rsidTr="00853C00">
        <w:tc>
          <w:tcPr>
            <w:tcW w:w="1560" w:type="dxa"/>
            <w:shd w:val="clear" w:color="auto" w:fill="auto"/>
          </w:tcPr>
          <w:p w14:paraId="6461DB8E" w14:textId="77777777" w:rsidR="00E74C56" w:rsidRPr="00DE4890" w:rsidRDefault="00E74C56" w:rsidP="00E74C56">
            <w:pPr>
              <w:pStyle w:val="Textkrper"/>
            </w:pPr>
            <w:r>
              <w:t>Z.01.02.03.01</w:t>
            </w:r>
          </w:p>
        </w:tc>
        <w:tc>
          <w:tcPr>
            <w:tcW w:w="5683" w:type="dxa"/>
            <w:shd w:val="clear" w:color="auto" w:fill="auto"/>
          </w:tcPr>
          <w:p w14:paraId="1930C243" w14:textId="77777777" w:rsidR="00E74C56" w:rsidRDefault="00E74C56" w:rsidP="00E74C56">
            <w:pPr>
              <w:pStyle w:val="Textkrper"/>
              <w:spacing w:before="100" w:beforeAutospacing="1" w:after="100" w:afterAutospacing="1"/>
            </w:pPr>
            <w:r>
              <w:t>Bauanleitung umsetzen – Niveau B</w:t>
            </w:r>
          </w:p>
        </w:tc>
        <w:tc>
          <w:tcPr>
            <w:tcW w:w="706" w:type="dxa"/>
          </w:tcPr>
          <w:p w14:paraId="7E99387D" w14:textId="1242328A" w:rsidR="00E74C56" w:rsidRDefault="00E44F5C" w:rsidP="00E74C56">
            <w:pPr>
              <w:pStyle w:val="Textkrper"/>
              <w:spacing w:before="100" w:beforeAutospacing="1" w:after="100" w:afterAutospacing="1"/>
              <w:jc w:val="right"/>
            </w:pPr>
            <w:r>
              <w:t>12-15</w:t>
            </w:r>
          </w:p>
        </w:tc>
        <w:tc>
          <w:tcPr>
            <w:tcW w:w="1690" w:type="dxa"/>
          </w:tcPr>
          <w:p w14:paraId="5718FD6F"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470DA210" w14:textId="77777777" w:rsidTr="00853C00">
        <w:tc>
          <w:tcPr>
            <w:tcW w:w="1560" w:type="dxa"/>
            <w:shd w:val="clear" w:color="auto" w:fill="auto"/>
          </w:tcPr>
          <w:p w14:paraId="6DBB4C60" w14:textId="77777777" w:rsidR="00E74C56" w:rsidRDefault="00E74C56" w:rsidP="00E74C56">
            <w:pPr>
              <w:pStyle w:val="Textkrper"/>
            </w:pPr>
            <w:r>
              <w:t>Z.01.02.03.01</w:t>
            </w:r>
          </w:p>
        </w:tc>
        <w:tc>
          <w:tcPr>
            <w:tcW w:w="5683" w:type="dxa"/>
            <w:shd w:val="clear" w:color="auto" w:fill="auto"/>
          </w:tcPr>
          <w:p w14:paraId="456DF3B0" w14:textId="77777777" w:rsidR="00E74C56" w:rsidRDefault="00E74C56" w:rsidP="00E74C56">
            <w:pPr>
              <w:pStyle w:val="Textkrper"/>
              <w:spacing w:before="100" w:beforeAutospacing="1" w:after="100" w:afterAutospacing="1"/>
            </w:pPr>
            <w:r>
              <w:t>Einleger zum Arbeitsablaufplan – Niveau B</w:t>
            </w:r>
          </w:p>
        </w:tc>
        <w:tc>
          <w:tcPr>
            <w:tcW w:w="706" w:type="dxa"/>
          </w:tcPr>
          <w:p w14:paraId="262A87AC" w14:textId="6D6E12C4" w:rsidR="00E74C56" w:rsidRDefault="00E44F5C" w:rsidP="00E74C56">
            <w:pPr>
              <w:pStyle w:val="Textkrper"/>
              <w:spacing w:before="100" w:beforeAutospacing="1" w:after="100" w:afterAutospacing="1"/>
              <w:jc w:val="right"/>
            </w:pPr>
            <w:r>
              <w:t>16</w:t>
            </w:r>
          </w:p>
        </w:tc>
        <w:tc>
          <w:tcPr>
            <w:tcW w:w="1690" w:type="dxa"/>
          </w:tcPr>
          <w:p w14:paraId="48A39811" w14:textId="77777777" w:rsidR="00E74C56" w:rsidRDefault="00E74C56" w:rsidP="00E74C56">
            <w:pPr>
              <w:pStyle w:val="Textkrper"/>
              <w:spacing w:before="100" w:beforeAutospacing="1" w:after="100" w:afterAutospacing="1"/>
              <w:jc w:val="left"/>
            </w:pPr>
            <w:r>
              <w:t>Einzelseiten</w:t>
            </w:r>
          </w:p>
        </w:tc>
      </w:tr>
      <w:tr w:rsidR="00E74C56" w:rsidRPr="00DE4890" w14:paraId="4392B5B2" w14:textId="77777777" w:rsidTr="00853C00">
        <w:tc>
          <w:tcPr>
            <w:tcW w:w="1560" w:type="dxa"/>
            <w:shd w:val="clear" w:color="auto" w:fill="auto"/>
          </w:tcPr>
          <w:p w14:paraId="710F0A24" w14:textId="77777777" w:rsidR="00E74C56" w:rsidRDefault="00E74C56" w:rsidP="00E74C56">
            <w:pPr>
              <w:pStyle w:val="Textkrper"/>
            </w:pPr>
            <w:r>
              <w:t>Z.01.02.03.01</w:t>
            </w:r>
          </w:p>
        </w:tc>
        <w:tc>
          <w:tcPr>
            <w:tcW w:w="5683" w:type="dxa"/>
            <w:shd w:val="clear" w:color="auto" w:fill="auto"/>
          </w:tcPr>
          <w:p w14:paraId="6904E81C" w14:textId="77777777" w:rsidR="00E74C56" w:rsidRDefault="00E74C56" w:rsidP="00E74C56">
            <w:pPr>
              <w:pStyle w:val="Textkrper"/>
              <w:spacing w:before="100" w:beforeAutospacing="1" w:after="100" w:afterAutospacing="1"/>
            </w:pPr>
            <w:r>
              <w:t>Lösung Bauanleitung umsetzen. Arbeitsablaufplan Erstellen – Niveau B</w:t>
            </w:r>
          </w:p>
        </w:tc>
        <w:tc>
          <w:tcPr>
            <w:tcW w:w="706" w:type="dxa"/>
          </w:tcPr>
          <w:p w14:paraId="7C495CB3" w14:textId="5E71D792" w:rsidR="00E74C56" w:rsidRDefault="00E44F5C" w:rsidP="00E74C56">
            <w:pPr>
              <w:pStyle w:val="Textkrper"/>
              <w:spacing w:before="100" w:beforeAutospacing="1" w:after="100" w:afterAutospacing="1"/>
              <w:jc w:val="right"/>
            </w:pPr>
            <w:r>
              <w:t>17-18</w:t>
            </w:r>
          </w:p>
        </w:tc>
        <w:tc>
          <w:tcPr>
            <w:tcW w:w="1690" w:type="dxa"/>
          </w:tcPr>
          <w:p w14:paraId="257639C3" w14:textId="77777777" w:rsidR="00E74C56" w:rsidRDefault="00E74C56" w:rsidP="00E74C56">
            <w:pPr>
              <w:pStyle w:val="Textkrper"/>
              <w:spacing w:before="100" w:beforeAutospacing="1" w:after="100" w:afterAutospacing="1"/>
              <w:jc w:val="left"/>
            </w:pPr>
            <w:r>
              <w:t>Einzelseiten</w:t>
            </w:r>
          </w:p>
        </w:tc>
      </w:tr>
      <w:tr w:rsidR="00E74C56" w:rsidRPr="00DE4890" w14:paraId="2B8E4970" w14:textId="77777777" w:rsidTr="00853C00">
        <w:tc>
          <w:tcPr>
            <w:tcW w:w="1560" w:type="dxa"/>
            <w:shd w:val="clear" w:color="auto" w:fill="auto"/>
          </w:tcPr>
          <w:p w14:paraId="6E514EEB" w14:textId="77777777" w:rsidR="00E74C56" w:rsidRDefault="00E74C56" w:rsidP="00E74C56">
            <w:pPr>
              <w:pStyle w:val="Textkrper"/>
            </w:pPr>
            <w:r>
              <w:t>Z.01.02.03.01</w:t>
            </w:r>
          </w:p>
        </w:tc>
        <w:tc>
          <w:tcPr>
            <w:tcW w:w="5683" w:type="dxa"/>
            <w:shd w:val="clear" w:color="auto" w:fill="auto"/>
          </w:tcPr>
          <w:p w14:paraId="404D84BB" w14:textId="77777777" w:rsidR="00E74C56" w:rsidRDefault="00E74C56" w:rsidP="00E74C56">
            <w:pPr>
              <w:pStyle w:val="Textkrper"/>
              <w:spacing w:before="100" w:beforeAutospacing="1" w:after="100" w:afterAutospacing="1"/>
            </w:pPr>
            <w:r>
              <w:t>Bauanleitung umsetzen – Niveau C</w:t>
            </w:r>
          </w:p>
        </w:tc>
        <w:tc>
          <w:tcPr>
            <w:tcW w:w="706" w:type="dxa"/>
          </w:tcPr>
          <w:p w14:paraId="78E9E168" w14:textId="2D93398E" w:rsidR="00E74C56" w:rsidRDefault="00E44F5C" w:rsidP="00E74C56">
            <w:pPr>
              <w:pStyle w:val="Textkrper"/>
              <w:spacing w:before="100" w:beforeAutospacing="1" w:after="100" w:afterAutospacing="1"/>
              <w:jc w:val="right"/>
            </w:pPr>
            <w:r>
              <w:t>19-22</w:t>
            </w:r>
          </w:p>
        </w:tc>
        <w:tc>
          <w:tcPr>
            <w:tcW w:w="1690" w:type="dxa"/>
          </w:tcPr>
          <w:p w14:paraId="3F794D11"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639D96A7" w14:textId="77777777" w:rsidTr="00853C00">
        <w:tc>
          <w:tcPr>
            <w:tcW w:w="1560" w:type="dxa"/>
            <w:shd w:val="clear" w:color="auto" w:fill="auto"/>
          </w:tcPr>
          <w:p w14:paraId="0CA41360" w14:textId="77777777" w:rsidR="00E74C56" w:rsidRDefault="00E74C56" w:rsidP="00E74C56">
            <w:pPr>
              <w:pStyle w:val="Textkrper"/>
            </w:pPr>
            <w:r>
              <w:t>Z.01.02.03.01</w:t>
            </w:r>
          </w:p>
        </w:tc>
        <w:tc>
          <w:tcPr>
            <w:tcW w:w="5683" w:type="dxa"/>
            <w:shd w:val="clear" w:color="auto" w:fill="auto"/>
          </w:tcPr>
          <w:p w14:paraId="0D87FA82" w14:textId="77777777" w:rsidR="00E74C56" w:rsidRDefault="00E74C56" w:rsidP="00E74C56">
            <w:pPr>
              <w:pStyle w:val="Textkrper"/>
              <w:spacing w:before="100" w:beforeAutospacing="1" w:after="100" w:afterAutospacing="1"/>
            </w:pPr>
            <w:r>
              <w:t>Einleger zum Arbeitsablaufplan – Niveau C</w:t>
            </w:r>
          </w:p>
        </w:tc>
        <w:tc>
          <w:tcPr>
            <w:tcW w:w="706" w:type="dxa"/>
          </w:tcPr>
          <w:p w14:paraId="34A1FC48" w14:textId="08C53D62" w:rsidR="00E74C56" w:rsidRDefault="00E44F5C" w:rsidP="00E74C56">
            <w:pPr>
              <w:pStyle w:val="Textkrper"/>
              <w:spacing w:before="100" w:beforeAutospacing="1" w:after="100" w:afterAutospacing="1"/>
              <w:jc w:val="right"/>
            </w:pPr>
            <w:r>
              <w:t>23</w:t>
            </w:r>
          </w:p>
        </w:tc>
        <w:tc>
          <w:tcPr>
            <w:tcW w:w="1690" w:type="dxa"/>
          </w:tcPr>
          <w:p w14:paraId="455832B1" w14:textId="77777777" w:rsidR="00E74C56" w:rsidRDefault="00E74C56" w:rsidP="00E74C56">
            <w:pPr>
              <w:pStyle w:val="Textkrper"/>
              <w:spacing w:before="100" w:beforeAutospacing="1" w:after="100" w:afterAutospacing="1"/>
              <w:jc w:val="left"/>
            </w:pPr>
            <w:r>
              <w:t>Einzelseiten</w:t>
            </w:r>
          </w:p>
        </w:tc>
      </w:tr>
      <w:tr w:rsidR="00E74C56" w:rsidRPr="00DE4890" w14:paraId="0AD4EDB6" w14:textId="77777777" w:rsidTr="00853C00">
        <w:tc>
          <w:tcPr>
            <w:tcW w:w="1560" w:type="dxa"/>
            <w:shd w:val="clear" w:color="auto" w:fill="auto"/>
          </w:tcPr>
          <w:p w14:paraId="2FA96327" w14:textId="77777777" w:rsidR="00E74C56" w:rsidRDefault="00E74C56" w:rsidP="00E74C56">
            <w:pPr>
              <w:pStyle w:val="Textkrper"/>
            </w:pPr>
            <w:r>
              <w:t>Z.01.02.03.01</w:t>
            </w:r>
          </w:p>
        </w:tc>
        <w:tc>
          <w:tcPr>
            <w:tcW w:w="5683" w:type="dxa"/>
            <w:shd w:val="clear" w:color="auto" w:fill="auto"/>
          </w:tcPr>
          <w:p w14:paraId="104DAAE2" w14:textId="77777777" w:rsidR="00E74C56" w:rsidRDefault="00E74C56" w:rsidP="00E74C56">
            <w:pPr>
              <w:pStyle w:val="Textkrper"/>
              <w:spacing w:before="100" w:beforeAutospacing="1" w:after="100" w:afterAutospacing="1"/>
            </w:pPr>
            <w:r>
              <w:t>Lösung Bauanleitung umsetzen. Arbeitsablaufplan Erstellen – Niveau C</w:t>
            </w:r>
          </w:p>
        </w:tc>
        <w:tc>
          <w:tcPr>
            <w:tcW w:w="706" w:type="dxa"/>
          </w:tcPr>
          <w:p w14:paraId="0EA1602B" w14:textId="0B1BB01A" w:rsidR="00E74C56" w:rsidRDefault="00E44F5C" w:rsidP="00E74C56">
            <w:pPr>
              <w:pStyle w:val="Textkrper"/>
              <w:spacing w:before="100" w:beforeAutospacing="1" w:after="100" w:afterAutospacing="1"/>
              <w:jc w:val="right"/>
            </w:pPr>
            <w:r>
              <w:t>24</w:t>
            </w:r>
          </w:p>
        </w:tc>
        <w:tc>
          <w:tcPr>
            <w:tcW w:w="1690" w:type="dxa"/>
          </w:tcPr>
          <w:p w14:paraId="5FF310B6" w14:textId="77777777" w:rsidR="00E74C56" w:rsidRDefault="00E74C56" w:rsidP="00E74C56">
            <w:pPr>
              <w:pStyle w:val="Textkrper"/>
              <w:spacing w:before="100" w:beforeAutospacing="1" w:after="100" w:afterAutospacing="1"/>
              <w:jc w:val="left"/>
            </w:pPr>
            <w:r>
              <w:t>Einzelseiten</w:t>
            </w:r>
          </w:p>
        </w:tc>
      </w:tr>
      <w:tr w:rsidR="00E74C56" w:rsidRPr="00DE4890" w14:paraId="1645EF5F" w14:textId="77777777" w:rsidTr="00853C00">
        <w:tc>
          <w:tcPr>
            <w:tcW w:w="1560" w:type="dxa"/>
            <w:shd w:val="clear" w:color="auto" w:fill="auto"/>
          </w:tcPr>
          <w:p w14:paraId="25B01F8F" w14:textId="77777777" w:rsidR="00E74C56" w:rsidRDefault="00E74C56" w:rsidP="00E74C56">
            <w:pPr>
              <w:pStyle w:val="Textkrper"/>
            </w:pPr>
            <w:proofErr w:type="spellStart"/>
            <w:r>
              <w:rPr>
                <w:rStyle w:val="Fett"/>
              </w:rPr>
              <w:t>LernSCHRITT</w:t>
            </w:r>
            <w:proofErr w:type="spellEnd"/>
            <w:r>
              <w:rPr>
                <w:rStyle w:val="Fett"/>
              </w:rPr>
              <w:t xml:space="preserve"> 2</w:t>
            </w:r>
          </w:p>
        </w:tc>
        <w:tc>
          <w:tcPr>
            <w:tcW w:w="5683" w:type="dxa"/>
            <w:shd w:val="clear" w:color="auto" w:fill="auto"/>
          </w:tcPr>
          <w:p w14:paraId="70B76C84" w14:textId="77777777" w:rsidR="00E74C56" w:rsidRDefault="00E74C56" w:rsidP="00E74C56">
            <w:pPr>
              <w:pStyle w:val="Textkrper"/>
              <w:spacing w:before="100" w:beforeAutospacing="1" w:after="100" w:afterAutospacing="1"/>
            </w:pPr>
          </w:p>
        </w:tc>
        <w:tc>
          <w:tcPr>
            <w:tcW w:w="706" w:type="dxa"/>
          </w:tcPr>
          <w:p w14:paraId="47CAED4D" w14:textId="77777777" w:rsidR="00E74C56" w:rsidRDefault="00E74C56" w:rsidP="00E74C56">
            <w:pPr>
              <w:pStyle w:val="Textkrper"/>
              <w:spacing w:before="100" w:beforeAutospacing="1" w:after="100" w:afterAutospacing="1"/>
              <w:jc w:val="right"/>
            </w:pPr>
          </w:p>
        </w:tc>
        <w:tc>
          <w:tcPr>
            <w:tcW w:w="1690" w:type="dxa"/>
          </w:tcPr>
          <w:p w14:paraId="4EFE8BCC" w14:textId="77777777" w:rsidR="00E74C56" w:rsidRDefault="00E74C56" w:rsidP="00E74C56">
            <w:pPr>
              <w:pStyle w:val="Textkrper"/>
              <w:spacing w:before="100" w:beforeAutospacing="1" w:after="100" w:afterAutospacing="1"/>
              <w:jc w:val="left"/>
            </w:pPr>
          </w:p>
        </w:tc>
      </w:tr>
      <w:tr w:rsidR="00E74C56" w:rsidRPr="00DE4890" w14:paraId="685C5773" w14:textId="77777777" w:rsidTr="00853C00">
        <w:tc>
          <w:tcPr>
            <w:tcW w:w="1560" w:type="dxa"/>
            <w:shd w:val="clear" w:color="auto" w:fill="auto"/>
          </w:tcPr>
          <w:p w14:paraId="13FCD652" w14:textId="77777777" w:rsidR="00E74C56" w:rsidRDefault="00E74C56" w:rsidP="00E74C56">
            <w:pPr>
              <w:pStyle w:val="Textkrper"/>
            </w:pPr>
            <w:r>
              <w:t>Z.01.02.03.02</w:t>
            </w:r>
          </w:p>
        </w:tc>
        <w:tc>
          <w:tcPr>
            <w:tcW w:w="5683" w:type="dxa"/>
            <w:shd w:val="clear" w:color="auto" w:fill="auto"/>
          </w:tcPr>
          <w:p w14:paraId="65B6D437" w14:textId="77777777" w:rsidR="00E74C56" w:rsidRDefault="00E74C56" w:rsidP="00E74C56">
            <w:pPr>
              <w:pStyle w:val="Textkrper"/>
              <w:spacing w:before="100" w:beforeAutospacing="1" w:after="100" w:afterAutospacing="1"/>
            </w:pPr>
            <w:r>
              <w:t>Bauanleitung umsetzen – Niveau A</w:t>
            </w:r>
          </w:p>
        </w:tc>
        <w:tc>
          <w:tcPr>
            <w:tcW w:w="706" w:type="dxa"/>
          </w:tcPr>
          <w:p w14:paraId="31F82650" w14:textId="487858A4" w:rsidR="00E74C56" w:rsidRDefault="00E44F5C" w:rsidP="00E74C56">
            <w:pPr>
              <w:pStyle w:val="Textkrper"/>
              <w:spacing w:before="100" w:beforeAutospacing="1" w:after="100" w:afterAutospacing="1"/>
              <w:jc w:val="right"/>
            </w:pPr>
            <w:r>
              <w:t>25-28</w:t>
            </w:r>
          </w:p>
        </w:tc>
        <w:tc>
          <w:tcPr>
            <w:tcW w:w="1690" w:type="dxa"/>
          </w:tcPr>
          <w:p w14:paraId="17E286DC"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1B78949C" w14:textId="77777777" w:rsidTr="00853C00">
        <w:tc>
          <w:tcPr>
            <w:tcW w:w="1560" w:type="dxa"/>
            <w:shd w:val="clear" w:color="auto" w:fill="auto"/>
          </w:tcPr>
          <w:p w14:paraId="3993B317" w14:textId="77777777" w:rsidR="00E74C56" w:rsidRDefault="00E74C56" w:rsidP="00E74C56">
            <w:pPr>
              <w:pStyle w:val="Textkrper"/>
            </w:pPr>
            <w:r>
              <w:t>Z.01.02.03.02</w:t>
            </w:r>
          </w:p>
        </w:tc>
        <w:tc>
          <w:tcPr>
            <w:tcW w:w="5683" w:type="dxa"/>
            <w:shd w:val="clear" w:color="auto" w:fill="auto"/>
          </w:tcPr>
          <w:p w14:paraId="724A4ACD" w14:textId="77777777" w:rsidR="00E74C56" w:rsidRDefault="00E74C56" w:rsidP="00E74C56">
            <w:pPr>
              <w:pStyle w:val="Textkrper"/>
              <w:spacing w:before="100" w:beforeAutospacing="1" w:after="100" w:afterAutospacing="1"/>
            </w:pPr>
            <w:r>
              <w:t>Einleger zu Bauanleitung umsetzen – Niveau A</w:t>
            </w:r>
          </w:p>
        </w:tc>
        <w:tc>
          <w:tcPr>
            <w:tcW w:w="706" w:type="dxa"/>
          </w:tcPr>
          <w:p w14:paraId="27248552" w14:textId="472FC3F0" w:rsidR="00E74C56" w:rsidRDefault="00E44F5C" w:rsidP="00E74C56">
            <w:pPr>
              <w:pStyle w:val="Textkrper"/>
              <w:spacing w:before="100" w:beforeAutospacing="1" w:after="100" w:afterAutospacing="1"/>
              <w:jc w:val="right"/>
            </w:pPr>
            <w:r>
              <w:t>29-30</w:t>
            </w:r>
          </w:p>
        </w:tc>
        <w:tc>
          <w:tcPr>
            <w:tcW w:w="1690" w:type="dxa"/>
          </w:tcPr>
          <w:p w14:paraId="3F1B7587" w14:textId="77777777" w:rsidR="00E74C56" w:rsidRDefault="00E74C56" w:rsidP="00E74C56">
            <w:pPr>
              <w:pStyle w:val="Textkrper"/>
              <w:spacing w:before="100" w:beforeAutospacing="1" w:after="100" w:afterAutospacing="1"/>
              <w:jc w:val="left"/>
            </w:pPr>
            <w:r>
              <w:t>Einzelseiten</w:t>
            </w:r>
          </w:p>
        </w:tc>
      </w:tr>
      <w:tr w:rsidR="00E74C56" w:rsidRPr="00DE4890" w14:paraId="4CE23DF9" w14:textId="77777777" w:rsidTr="00853C00">
        <w:tc>
          <w:tcPr>
            <w:tcW w:w="1560" w:type="dxa"/>
            <w:shd w:val="clear" w:color="auto" w:fill="auto"/>
          </w:tcPr>
          <w:p w14:paraId="7BE9F2F8" w14:textId="77777777" w:rsidR="00E74C56" w:rsidRDefault="00E74C56" w:rsidP="00E74C56">
            <w:pPr>
              <w:pStyle w:val="Textkrper"/>
            </w:pPr>
            <w:r>
              <w:t>Z.01.02.03.02</w:t>
            </w:r>
          </w:p>
        </w:tc>
        <w:tc>
          <w:tcPr>
            <w:tcW w:w="5683" w:type="dxa"/>
            <w:shd w:val="clear" w:color="auto" w:fill="auto"/>
          </w:tcPr>
          <w:p w14:paraId="591B0D2D" w14:textId="77777777" w:rsidR="00E74C56" w:rsidRDefault="00E74C56" w:rsidP="00E74C56">
            <w:pPr>
              <w:pStyle w:val="Textkrper"/>
              <w:spacing w:before="100" w:beforeAutospacing="1" w:after="100" w:afterAutospacing="1"/>
            </w:pPr>
            <w:r>
              <w:t>Lösung Bauanleitung umsetzen. Arbeitsablaufplan Erstellen – Niveau A</w:t>
            </w:r>
          </w:p>
        </w:tc>
        <w:tc>
          <w:tcPr>
            <w:tcW w:w="706" w:type="dxa"/>
          </w:tcPr>
          <w:p w14:paraId="7DD56590" w14:textId="6F1E1410" w:rsidR="00E74C56" w:rsidRDefault="00E44F5C" w:rsidP="00E74C56">
            <w:pPr>
              <w:pStyle w:val="Textkrper"/>
              <w:spacing w:before="100" w:beforeAutospacing="1" w:after="100" w:afterAutospacing="1"/>
              <w:jc w:val="right"/>
            </w:pPr>
            <w:r>
              <w:t>31</w:t>
            </w:r>
          </w:p>
        </w:tc>
        <w:tc>
          <w:tcPr>
            <w:tcW w:w="1690" w:type="dxa"/>
          </w:tcPr>
          <w:p w14:paraId="7EA64CEE" w14:textId="77777777" w:rsidR="00E74C56" w:rsidRDefault="00E74C56" w:rsidP="00E74C56">
            <w:pPr>
              <w:pStyle w:val="Textkrper"/>
              <w:spacing w:before="100" w:beforeAutospacing="1" w:after="100" w:afterAutospacing="1"/>
              <w:jc w:val="left"/>
            </w:pPr>
            <w:r>
              <w:t>Einzelseiten</w:t>
            </w:r>
          </w:p>
        </w:tc>
      </w:tr>
      <w:tr w:rsidR="00E74C56" w:rsidRPr="00DE4890" w14:paraId="2092BE9D" w14:textId="77777777" w:rsidTr="00853C00">
        <w:tc>
          <w:tcPr>
            <w:tcW w:w="1560" w:type="dxa"/>
            <w:shd w:val="clear" w:color="auto" w:fill="auto"/>
          </w:tcPr>
          <w:p w14:paraId="1E704882" w14:textId="77777777" w:rsidR="00E74C56" w:rsidRDefault="00E74C56" w:rsidP="00E74C56">
            <w:pPr>
              <w:pStyle w:val="Textkrper"/>
            </w:pPr>
            <w:r>
              <w:t>Z.01.02.03.02</w:t>
            </w:r>
          </w:p>
        </w:tc>
        <w:tc>
          <w:tcPr>
            <w:tcW w:w="5683" w:type="dxa"/>
            <w:shd w:val="clear" w:color="auto" w:fill="auto"/>
          </w:tcPr>
          <w:p w14:paraId="549A6EE7" w14:textId="77777777" w:rsidR="00E74C56" w:rsidRDefault="00E74C56" w:rsidP="00E74C56">
            <w:pPr>
              <w:pStyle w:val="Textkrper"/>
              <w:spacing w:before="100" w:beforeAutospacing="1" w:after="100" w:afterAutospacing="1"/>
            </w:pPr>
            <w:r>
              <w:t>Einleger zu Bauanleitung umsetzen – Niveau A</w:t>
            </w:r>
          </w:p>
        </w:tc>
        <w:tc>
          <w:tcPr>
            <w:tcW w:w="706" w:type="dxa"/>
          </w:tcPr>
          <w:p w14:paraId="439D7F4A" w14:textId="236F1513" w:rsidR="00E74C56" w:rsidRDefault="00E44F5C" w:rsidP="00E74C56">
            <w:pPr>
              <w:pStyle w:val="Textkrper"/>
              <w:spacing w:before="100" w:beforeAutospacing="1" w:after="100" w:afterAutospacing="1"/>
              <w:jc w:val="right"/>
            </w:pPr>
            <w:r>
              <w:t>32-3</w:t>
            </w:r>
            <w:r w:rsidR="0064716C">
              <w:t>5</w:t>
            </w:r>
          </w:p>
        </w:tc>
        <w:tc>
          <w:tcPr>
            <w:tcW w:w="1690" w:type="dxa"/>
          </w:tcPr>
          <w:p w14:paraId="0C291EE4" w14:textId="77777777" w:rsidR="00E74C56" w:rsidRDefault="00E74C56" w:rsidP="00E74C56">
            <w:pPr>
              <w:pStyle w:val="Textkrper"/>
              <w:spacing w:before="100" w:beforeAutospacing="1" w:after="100" w:afterAutospacing="1"/>
              <w:jc w:val="left"/>
            </w:pPr>
            <w:r>
              <w:t>Einzelseiten</w:t>
            </w:r>
          </w:p>
        </w:tc>
      </w:tr>
      <w:tr w:rsidR="00E74C56" w:rsidRPr="00DE4890" w14:paraId="0A0D3355" w14:textId="77777777" w:rsidTr="00853C00">
        <w:tc>
          <w:tcPr>
            <w:tcW w:w="1560" w:type="dxa"/>
            <w:shd w:val="clear" w:color="auto" w:fill="auto"/>
          </w:tcPr>
          <w:p w14:paraId="38A73FD6" w14:textId="77777777" w:rsidR="00E74C56" w:rsidRPr="00DE4890" w:rsidRDefault="00E74C56" w:rsidP="00E74C56">
            <w:pPr>
              <w:pStyle w:val="Textkrper"/>
            </w:pPr>
            <w:r>
              <w:t>Z.01.02.03.02</w:t>
            </w:r>
          </w:p>
        </w:tc>
        <w:tc>
          <w:tcPr>
            <w:tcW w:w="5683" w:type="dxa"/>
            <w:shd w:val="clear" w:color="auto" w:fill="auto"/>
          </w:tcPr>
          <w:p w14:paraId="0348D46E" w14:textId="77777777" w:rsidR="00E74C56" w:rsidRDefault="00E74C56" w:rsidP="00E74C56">
            <w:pPr>
              <w:pStyle w:val="Textkrper"/>
              <w:spacing w:before="100" w:beforeAutospacing="1" w:after="100" w:afterAutospacing="1"/>
            </w:pPr>
            <w:r>
              <w:t>Bauanleitung umsetzen – Niveau B</w:t>
            </w:r>
          </w:p>
        </w:tc>
        <w:tc>
          <w:tcPr>
            <w:tcW w:w="706" w:type="dxa"/>
          </w:tcPr>
          <w:p w14:paraId="1C0A31B7" w14:textId="74ABC4A9" w:rsidR="00E74C56" w:rsidRDefault="00E44F5C" w:rsidP="00E74C56">
            <w:pPr>
              <w:pStyle w:val="Textkrper"/>
              <w:spacing w:before="100" w:beforeAutospacing="1" w:after="100" w:afterAutospacing="1"/>
              <w:jc w:val="right"/>
            </w:pPr>
            <w:r>
              <w:t>36-39</w:t>
            </w:r>
          </w:p>
        </w:tc>
        <w:tc>
          <w:tcPr>
            <w:tcW w:w="1690" w:type="dxa"/>
          </w:tcPr>
          <w:p w14:paraId="4E220456"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08E56862" w14:textId="77777777" w:rsidTr="00853C00">
        <w:tc>
          <w:tcPr>
            <w:tcW w:w="1560" w:type="dxa"/>
            <w:shd w:val="clear" w:color="auto" w:fill="auto"/>
          </w:tcPr>
          <w:p w14:paraId="3777006C" w14:textId="77777777" w:rsidR="00E74C56" w:rsidRDefault="00E74C56" w:rsidP="00E74C56">
            <w:pPr>
              <w:pStyle w:val="Textkrper"/>
            </w:pPr>
            <w:r>
              <w:t>Z.01.02.03.02</w:t>
            </w:r>
          </w:p>
        </w:tc>
        <w:tc>
          <w:tcPr>
            <w:tcW w:w="5683" w:type="dxa"/>
            <w:shd w:val="clear" w:color="auto" w:fill="auto"/>
          </w:tcPr>
          <w:p w14:paraId="6B580014" w14:textId="77777777" w:rsidR="00E74C56" w:rsidRDefault="00E74C56" w:rsidP="00E74C56">
            <w:pPr>
              <w:pStyle w:val="Textkrper"/>
              <w:spacing w:before="100" w:beforeAutospacing="1" w:after="100" w:afterAutospacing="1"/>
            </w:pPr>
            <w:r>
              <w:t>Einleger zum Arbeitsablaufplan – Niveau B</w:t>
            </w:r>
          </w:p>
        </w:tc>
        <w:tc>
          <w:tcPr>
            <w:tcW w:w="706" w:type="dxa"/>
          </w:tcPr>
          <w:p w14:paraId="2A07FF18" w14:textId="622BF8F5" w:rsidR="00E74C56" w:rsidRDefault="00E44F5C" w:rsidP="00E74C56">
            <w:pPr>
              <w:pStyle w:val="Textkrper"/>
              <w:spacing w:before="100" w:beforeAutospacing="1" w:after="100" w:afterAutospacing="1"/>
              <w:jc w:val="right"/>
            </w:pPr>
            <w:r>
              <w:t>40-41</w:t>
            </w:r>
          </w:p>
        </w:tc>
        <w:tc>
          <w:tcPr>
            <w:tcW w:w="1690" w:type="dxa"/>
          </w:tcPr>
          <w:p w14:paraId="0FD21111" w14:textId="77777777" w:rsidR="00E74C56" w:rsidRDefault="00E74C56" w:rsidP="00E74C56">
            <w:pPr>
              <w:pStyle w:val="Textkrper"/>
              <w:spacing w:before="100" w:beforeAutospacing="1" w:after="100" w:afterAutospacing="1"/>
              <w:jc w:val="left"/>
            </w:pPr>
            <w:r>
              <w:t>Einzelseiten</w:t>
            </w:r>
          </w:p>
        </w:tc>
      </w:tr>
      <w:tr w:rsidR="00E74C56" w:rsidRPr="00DE4890" w14:paraId="374C29D1" w14:textId="77777777" w:rsidTr="00853C00">
        <w:tc>
          <w:tcPr>
            <w:tcW w:w="1560" w:type="dxa"/>
            <w:shd w:val="clear" w:color="auto" w:fill="auto"/>
          </w:tcPr>
          <w:p w14:paraId="63E23BB6" w14:textId="77777777" w:rsidR="00E74C56" w:rsidRDefault="00E74C56" w:rsidP="00E74C56">
            <w:pPr>
              <w:pStyle w:val="Textkrper"/>
            </w:pPr>
            <w:r>
              <w:t>Z.01.02.03.02</w:t>
            </w:r>
          </w:p>
        </w:tc>
        <w:tc>
          <w:tcPr>
            <w:tcW w:w="5683" w:type="dxa"/>
            <w:shd w:val="clear" w:color="auto" w:fill="auto"/>
          </w:tcPr>
          <w:p w14:paraId="79199339" w14:textId="77777777" w:rsidR="00E74C56" w:rsidRDefault="00E74C56" w:rsidP="00E74C56">
            <w:pPr>
              <w:pStyle w:val="Textkrper"/>
              <w:spacing w:before="100" w:beforeAutospacing="1" w:after="100" w:afterAutospacing="1"/>
            </w:pPr>
            <w:r>
              <w:t>Lösung Bauanleitung umsetzen. Arbeitsablaufplan Erstellen – Niveau B</w:t>
            </w:r>
          </w:p>
        </w:tc>
        <w:tc>
          <w:tcPr>
            <w:tcW w:w="706" w:type="dxa"/>
          </w:tcPr>
          <w:p w14:paraId="6531F74D" w14:textId="3C3BE711" w:rsidR="00E74C56" w:rsidRDefault="0064716C" w:rsidP="00E74C56">
            <w:pPr>
              <w:pStyle w:val="Textkrper"/>
              <w:spacing w:before="100" w:beforeAutospacing="1" w:after="100" w:afterAutospacing="1"/>
              <w:jc w:val="right"/>
            </w:pPr>
            <w:r>
              <w:t>42</w:t>
            </w:r>
          </w:p>
        </w:tc>
        <w:tc>
          <w:tcPr>
            <w:tcW w:w="1690" w:type="dxa"/>
          </w:tcPr>
          <w:p w14:paraId="48E94014" w14:textId="77777777" w:rsidR="00E74C56" w:rsidRDefault="00E74C56" w:rsidP="00E74C56">
            <w:pPr>
              <w:pStyle w:val="Textkrper"/>
              <w:spacing w:before="100" w:beforeAutospacing="1" w:after="100" w:afterAutospacing="1"/>
              <w:jc w:val="left"/>
            </w:pPr>
            <w:r>
              <w:t>Einzelseiten</w:t>
            </w:r>
          </w:p>
        </w:tc>
      </w:tr>
      <w:tr w:rsidR="00E74C56" w:rsidRPr="00DE4890" w14:paraId="6DAD4F22" w14:textId="77777777" w:rsidTr="00853C00">
        <w:tc>
          <w:tcPr>
            <w:tcW w:w="1560" w:type="dxa"/>
            <w:shd w:val="clear" w:color="auto" w:fill="auto"/>
          </w:tcPr>
          <w:p w14:paraId="7FECF5A3" w14:textId="77777777" w:rsidR="00E74C56" w:rsidRDefault="00E74C56" w:rsidP="00E74C56">
            <w:pPr>
              <w:pStyle w:val="Textkrper"/>
            </w:pPr>
            <w:r>
              <w:t>Z.01.02.03.02</w:t>
            </w:r>
          </w:p>
        </w:tc>
        <w:tc>
          <w:tcPr>
            <w:tcW w:w="5683" w:type="dxa"/>
            <w:shd w:val="clear" w:color="auto" w:fill="auto"/>
          </w:tcPr>
          <w:p w14:paraId="40986FB1" w14:textId="77777777" w:rsidR="00E74C56" w:rsidRDefault="00E74C56" w:rsidP="00E74C56">
            <w:pPr>
              <w:pStyle w:val="Textkrper"/>
              <w:spacing w:before="100" w:beforeAutospacing="1" w:after="100" w:afterAutospacing="1"/>
            </w:pPr>
            <w:r>
              <w:t>Einleger zum Arbeitsablaufplan – Niveau B</w:t>
            </w:r>
          </w:p>
        </w:tc>
        <w:tc>
          <w:tcPr>
            <w:tcW w:w="706" w:type="dxa"/>
          </w:tcPr>
          <w:p w14:paraId="3301AE58" w14:textId="6BADA506" w:rsidR="00E74C56" w:rsidRDefault="00E44F5C" w:rsidP="00E74C56">
            <w:pPr>
              <w:pStyle w:val="Textkrper"/>
              <w:spacing w:before="100" w:beforeAutospacing="1" w:after="100" w:afterAutospacing="1"/>
              <w:jc w:val="right"/>
            </w:pPr>
            <w:r>
              <w:t>4</w:t>
            </w:r>
            <w:r w:rsidR="0064716C">
              <w:t>3-46</w:t>
            </w:r>
          </w:p>
        </w:tc>
        <w:tc>
          <w:tcPr>
            <w:tcW w:w="1690" w:type="dxa"/>
          </w:tcPr>
          <w:p w14:paraId="628A4606" w14:textId="77777777" w:rsidR="00E74C56" w:rsidRDefault="00E74C56" w:rsidP="00E74C56">
            <w:pPr>
              <w:pStyle w:val="Textkrper"/>
              <w:spacing w:before="100" w:beforeAutospacing="1" w:after="100" w:afterAutospacing="1"/>
              <w:jc w:val="left"/>
            </w:pPr>
            <w:r>
              <w:t>Einzelseiten</w:t>
            </w:r>
          </w:p>
        </w:tc>
      </w:tr>
      <w:tr w:rsidR="00E74C56" w:rsidRPr="00DE4890" w14:paraId="2170C048" w14:textId="77777777" w:rsidTr="00853C00">
        <w:tc>
          <w:tcPr>
            <w:tcW w:w="1560" w:type="dxa"/>
            <w:shd w:val="clear" w:color="auto" w:fill="auto"/>
          </w:tcPr>
          <w:p w14:paraId="2CC1CE54" w14:textId="77777777" w:rsidR="00E74C56" w:rsidRDefault="00E74C56" w:rsidP="00E74C56">
            <w:pPr>
              <w:pStyle w:val="Textkrper"/>
            </w:pPr>
            <w:r>
              <w:t>Z.01.02.03.02</w:t>
            </w:r>
          </w:p>
        </w:tc>
        <w:tc>
          <w:tcPr>
            <w:tcW w:w="5683" w:type="dxa"/>
            <w:shd w:val="clear" w:color="auto" w:fill="auto"/>
          </w:tcPr>
          <w:p w14:paraId="2215337A" w14:textId="77777777" w:rsidR="00E74C56" w:rsidRDefault="00E74C56" w:rsidP="00E74C56">
            <w:pPr>
              <w:pStyle w:val="Textkrper"/>
              <w:spacing w:before="100" w:beforeAutospacing="1" w:after="100" w:afterAutospacing="1"/>
            </w:pPr>
            <w:r>
              <w:t>Bauanleitung umsetzen – Niveau C</w:t>
            </w:r>
          </w:p>
        </w:tc>
        <w:tc>
          <w:tcPr>
            <w:tcW w:w="706" w:type="dxa"/>
          </w:tcPr>
          <w:p w14:paraId="22648353" w14:textId="5793666F" w:rsidR="00E74C56" w:rsidRDefault="00E44F5C" w:rsidP="00E74C56">
            <w:pPr>
              <w:pStyle w:val="Textkrper"/>
              <w:spacing w:before="100" w:beforeAutospacing="1" w:after="100" w:afterAutospacing="1"/>
              <w:jc w:val="right"/>
            </w:pPr>
            <w:r>
              <w:t>47-</w:t>
            </w:r>
            <w:r w:rsidR="0064716C">
              <w:t>50</w:t>
            </w:r>
          </w:p>
        </w:tc>
        <w:tc>
          <w:tcPr>
            <w:tcW w:w="1690" w:type="dxa"/>
          </w:tcPr>
          <w:p w14:paraId="050EBCE1" w14:textId="77777777" w:rsidR="00E74C56" w:rsidRDefault="00E74C56" w:rsidP="00E74C56">
            <w:pPr>
              <w:pStyle w:val="Textkrper"/>
              <w:spacing w:before="100" w:beforeAutospacing="1" w:after="100" w:afterAutospacing="1"/>
            </w:pPr>
            <w:r w:rsidRPr="00BD5460">
              <w:rPr>
                <w:rStyle w:val="Fett"/>
                <w:b w:val="0"/>
              </w:rPr>
              <w:t>Mantelbogen</w:t>
            </w:r>
          </w:p>
        </w:tc>
      </w:tr>
      <w:tr w:rsidR="00E74C56" w:rsidRPr="00DE4890" w14:paraId="2C866A63" w14:textId="77777777" w:rsidTr="00853C00">
        <w:tc>
          <w:tcPr>
            <w:tcW w:w="1560" w:type="dxa"/>
            <w:shd w:val="clear" w:color="auto" w:fill="auto"/>
          </w:tcPr>
          <w:p w14:paraId="7D8D5B00" w14:textId="77777777" w:rsidR="00E74C56" w:rsidRDefault="00E74C56" w:rsidP="00E74C56">
            <w:pPr>
              <w:pStyle w:val="Textkrper"/>
            </w:pPr>
            <w:r>
              <w:t>Z.01.02.03.02</w:t>
            </w:r>
          </w:p>
        </w:tc>
        <w:tc>
          <w:tcPr>
            <w:tcW w:w="5683" w:type="dxa"/>
            <w:shd w:val="clear" w:color="auto" w:fill="auto"/>
          </w:tcPr>
          <w:p w14:paraId="32E90ED4" w14:textId="77777777" w:rsidR="00E74C56" w:rsidRDefault="00E74C56" w:rsidP="00E74C56">
            <w:pPr>
              <w:pStyle w:val="Textkrper"/>
              <w:spacing w:before="100" w:beforeAutospacing="1" w:after="100" w:afterAutospacing="1"/>
            </w:pPr>
            <w:r>
              <w:t>Einleger zum Arbeitsablaufplan – Niveau C</w:t>
            </w:r>
          </w:p>
        </w:tc>
        <w:tc>
          <w:tcPr>
            <w:tcW w:w="706" w:type="dxa"/>
          </w:tcPr>
          <w:p w14:paraId="31EAB05C" w14:textId="1E263F0C" w:rsidR="00E74C56" w:rsidRDefault="0064716C" w:rsidP="00E74C56">
            <w:pPr>
              <w:pStyle w:val="Textkrper"/>
              <w:spacing w:before="100" w:beforeAutospacing="1" w:after="100" w:afterAutospacing="1"/>
              <w:jc w:val="right"/>
            </w:pPr>
            <w:r>
              <w:t>51-52</w:t>
            </w:r>
          </w:p>
        </w:tc>
        <w:tc>
          <w:tcPr>
            <w:tcW w:w="1690" w:type="dxa"/>
          </w:tcPr>
          <w:p w14:paraId="137C8EFE" w14:textId="77777777" w:rsidR="00E74C56" w:rsidRDefault="00E74C56" w:rsidP="00E74C56">
            <w:pPr>
              <w:pStyle w:val="Textkrper"/>
              <w:spacing w:before="100" w:beforeAutospacing="1" w:after="100" w:afterAutospacing="1"/>
              <w:jc w:val="left"/>
            </w:pPr>
            <w:r>
              <w:t>Einzelseiten</w:t>
            </w:r>
          </w:p>
        </w:tc>
      </w:tr>
      <w:tr w:rsidR="00E74C56" w:rsidRPr="00DE4890" w14:paraId="48D410FC" w14:textId="77777777" w:rsidTr="00853C00">
        <w:tc>
          <w:tcPr>
            <w:tcW w:w="1560" w:type="dxa"/>
            <w:shd w:val="clear" w:color="auto" w:fill="auto"/>
          </w:tcPr>
          <w:p w14:paraId="3BAC0FB6" w14:textId="77777777" w:rsidR="00E74C56" w:rsidRDefault="00E74C56" w:rsidP="00E74C56">
            <w:pPr>
              <w:pStyle w:val="Textkrper"/>
            </w:pPr>
            <w:r>
              <w:t>Z.01.02.03.02</w:t>
            </w:r>
          </w:p>
        </w:tc>
        <w:tc>
          <w:tcPr>
            <w:tcW w:w="5683" w:type="dxa"/>
            <w:shd w:val="clear" w:color="auto" w:fill="auto"/>
          </w:tcPr>
          <w:p w14:paraId="52E3985A" w14:textId="77777777" w:rsidR="00E74C56" w:rsidRDefault="00E74C56" w:rsidP="00E74C56">
            <w:pPr>
              <w:pStyle w:val="Textkrper"/>
              <w:spacing w:before="100" w:beforeAutospacing="1" w:after="100" w:afterAutospacing="1"/>
            </w:pPr>
            <w:r>
              <w:t>Lösung Bauanleitung umsetzen. Arbeitsablaufplan Erstellen – Niveau C</w:t>
            </w:r>
          </w:p>
        </w:tc>
        <w:tc>
          <w:tcPr>
            <w:tcW w:w="706" w:type="dxa"/>
          </w:tcPr>
          <w:p w14:paraId="0058895E" w14:textId="00D551E9" w:rsidR="00E74C56" w:rsidRDefault="0064716C" w:rsidP="00E74C56">
            <w:pPr>
              <w:pStyle w:val="Textkrper"/>
              <w:spacing w:before="100" w:beforeAutospacing="1" w:after="100" w:afterAutospacing="1"/>
              <w:jc w:val="right"/>
            </w:pPr>
            <w:r>
              <w:t>53</w:t>
            </w:r>
          </w:p>
        </w:tc>
        <w:tc>
          <w:tcPr>
            <w:tcW w:w="1690" w:type="dxa"/>
          </w:tcPr>
          <w:p w14:paraId="5F9A985D" w14:textId="77777777" w:rsidR="00E74C56" w:rsidRDefault="00E74C56" w:rsidP="00E74C56">
            <w:pPr>
              <w:pStyle w:val="Textkrper"/>
              <w:spacing w:before="100" w:beforeAutospacing="1" w:after="100" w:afterAutospacing="1"/>
              <w:jc w:val="left"/>
            </w:pPr>
            <w:r>
              <w:t>Einzelseiten</w:t>
            </w:r>
          </w:p>
        </w:tc>
      </w:tr>
      <w:tr w:rsidR="00E74C56" w:rsidRPr="00DE4890" w14:paraId="281810CD" w14:textId="77777777" w:rsidTr="00853C00">
        <w:tc>
          <w:tcPr>
            <w:tcW w:w="1560" w:type="dxa"/>
            <w:shd w:val="clear" w:color="auto" w:fill="auto"/>
          </w:tcPr>
          <w:p w14:paraId="0A9C7CAD" w14:textId="77777777" w:rsidR="00E74C56" w:rsidRDefault="00E74C56" w:rsidP="00E74C56">
            <w:pPr>
              <w:pStyle w:val="Textkrper"/>
            </w:pPr>
            <w:r>
              <w:t>Z.01.02.03.02</w:t>
            </w:r>
          </w:p>
        </w:tc>
        <w:tc>
          <w:tcPr>
            <w:tcW w:w="5683" w:type="dxa"/>
            <w:shd w:val="clear" w:color="auto" w:fill="auto"/>
          </w:tcPr>
          <w:p w14:paraId="3067A641" w14:textId="77777777" w:rsidR="00E74C56" w:rsidRDefault="00E74C56" w:rsidP="00E74C56">
            <w:pPr>
              <w:pStyle w:val="Textkrper"/>
              <w:spacing w:before="100" w:beforeAutospacing="1" w:after="100" w:afterAutospacing="1"/>
            </w:pPr>
            <w:r>
              <w:t>Einleger zum Arbeitsablaufplan – Niveau C</w:t>
            </w:r>
          </w:p>
        </w:tc>
        <w:tc>
          <w:tcPr>
            <w:tcW w:w="706" w:type="dxa"/>
          </w:tcPr>
          <w:p w14:paraId="1361E84D" w14:textId="5E3C1439" w:rsidR="00E74C56" w:rsidRDefault="0064716C" w:rsidP="00E74C56">
            <w:pPr>
              <w:pStyle w:val="Textkrper"/>
              <w:spacing w:before="100" w:beforeAutospacing="1" w:after="100" w:afterAutospacing="1"/>
              <w:jc w:val="right"/>
            </w:pPr>
            <w:r>
              <w:t>54-57</w:t>
            </w:r>
          </w:p>
        </w:tc>
        <w:tc>
          <w:tcPr>
            <w:tcW w:w="1690" w:type="dxa"/>
          </w:tcPr>
          <w:p w14:paraId="2E199FE6" w14:textId="77777777" w:rsidR="00E74C56" w:rsidRDefault="00E74C56" w:rsidP="00E74C56">
            <w:pPr>
              <w:pStyle w:val="Textkrper"/>
              <w:spacing w:before="100" w:beforeAutospacing="1" w:after="100" w:afterAutospacing="1"/>
              <w:jc w:val="left"/>
            </w:pPr>
            <w:r>
              <w:t>Einzelseiten</w:t>
            </w:r>
          </w:p>
        </w:tc>
      </w:tr>
      <w:tr w:rsidR="00E74C56" w:rsidRPr="00DE4890" w14:paraId="191A7701" w14:textId="77777777" w:rsidTr="00853C00">
        <w:tc>
          <w:tcPr>
            <w:tcW w:w="1560" w:type="dxa"/>
            <w:shd w:val="clear" w:color="auto" w:fill="auto"/>
          </w:tcPr>
          <w:p w14:paraId="3E493E92" w14:textId="77777777" w:rsidR="00E74C56" w:rsidRDefault="00E74C56" w:rsidP="00E74C56">
            <w:pPr>
              <w:pStyle w:val="Textkrper"/>
              <w:rPr>
                <w:rStyle w:val="Fett"/>
              </w:rPr>
            </w:pPr>
          </w:p>
        </w:tc>
        <w:tc>
          <w:tcPr>
            <w:tcW w:w="5683" w:type="dxa"/>
            <w:shd w:val="clear" w:color="auto" w:fill="auto"/>
          </w:tcPr>
          <w:p w14:paraId="1AF2466D" w14:textId="77777777" w:rsidR="00E74C56" w:rsidRDefault="00E74C56" w:rsidP="00E74C56">
            <w:pPr>
              <w:pStyle w:val="Textkrper"/>
              <w:spacing w:before="100" w:beforeAutospacing="1" w:after="100" w:afterAutospacing="1"/>
            </w:pPr>
          </w:p>
        </w:tc>
        <w:tc>
          <w:tcPr>
            <w:tcW w:w="706" w:type="dxa"/>
          </w:tcPr>
          <w:p w14:paraId="5B847FD7" w14:textId="77777777" w:rsidR="00E74C56" w:rsidRDefault="00E74C56" w:rsidP="00E74C56">
            <w:pPr>
              <w:pStyle w:val="Textkrper"/>
              <w:spacing w:before="100" w:beforeAutospacing="1" w:after="100" w:afterAutospacing="1"/>
              <w:jc w:val="right"/>
            </w:pPr>
          </w:p>
        </w:tc>
        <w:tc>
          <w:tcPr>
            <w:tcW w:w="1690" w:type="dxa"/>
          </w:tcPr>
          <w:p w14:paraId="05293672" w14:textId="77777777" w:rsidR="00E74C56" w:rsidRDefault="00E74C56" w:rsidP="00E74C56">
            <w:pPr>
              <w:pStyle w:val="Textkrper"/>
              <w:spacing w:before="100" w:beforeAutospacing="1" w:after="100" w:afterAutospacing="1"/>
              <w:jc w:val="left"/>
            </w:pPr>
          </w:p>
        </w:tc>
      </w:tr>
      <w:tr w:rsidR="00E74C56" w:rsidRPr="00DE4890" w14:paraId="1F36D6F8" w14:textId="77777777" w:rsidTr="00106BF4">
        <w:tc>
          <w:tcPr>
            <w:tcW w:w="1560" w:type="dxa"/>
            <w:shd w:val="clear" w:color="auto" w:fill="D9D9D9" w:themeFill="background1" w:themeFillShade="D9"/>
          </w:tcPr>
          <w:p w14:paraId="27540EB2" w14:textId="77777777" w:rsidR="00E74C56" w:rsidRPr="00DE4890" w:rsidRDefault="00E74C56" w:rsidP="00E74C56">
            <w:pPr>
              <w:pStyle w:val="Textkrper"/>
              <w:rPr>
                <w:rStyle w:val="Fett"/>
              </w:rPr>
            </w:pPr>
            <w:proofErr w:type="spellStart"/>
            <w:r>
              <w:rPr>
                <w:rStyle w:val="Fett"/>
              </w:rPr>
              <w:t>LernTHEMA</w:t>
            </w:r>
            <w:proofErr w:type="spellEnd"/>
            <w:r>
              <w:rPr>
                <w:rStyle w:val="Fett"/>
              </w:rPr>
              <w:t xml:space="preserve"> 4</w:t>
            </w:r>
          </w:p>
        </w:tc>
        <w:tc>
          <w:tcPr>
            <w:tcW w:w="5683" w:type="dxa"/>
            <w:shd w:val="clear" w:color="auto" w:fill="D9D9D9" w:themeFill="background1" w:themeFillShade="D9"/>
          </w:tcPr>
          <w:p w14:paraId="5EC49861" w14:textId="77777777" w:rsidR="00E74C56" w:rsidRPr="00DE4890" w:rsidRDefault="00E74C56" w:rsidP="00E74C56">
            <w:pPr>
              <w:pStyle w:val="Textkrper"/>
              <w:rPr>
                <w:rStyle w:val="Fett"/>
              </w:rPr>
            </w:pPr>
            <w:r>
              <w:rPr>
                <w:rStyle w:val="Fett"/>
              </w:rPr>
              <w:t>Qualitätscheck</w:t>
            </w:r>
          </w:p>
        </w:tc>
        <w:tc>
          <w:tcPr>
            <w:tcW w:w="706" w:type="dxa"/>
            <w:shd w:val="clear" w:color="auto" w:fill="D9D9D9" w:themeFill="background1" w:themeFillShade="D9"/>
          </w:tcPr>
          <w:p w14:paraId="3716B9A6" w14:textId="77777777" w:rsidR="00E74C56" w:rsidRDefault="00E74C56" w:rsidP="00E74C56">
            <w:pPr>
              <w:pStyle w:val="Textkrper"/>
              <w:spacing w:before="100" w:beforeAutospacing="1" w:after="100" w:afterAutospacing="1"/>
              <w:jc w:val="right"/>
            </w:pPr>
          </w:p>
        </w:tc>
        <w:tc>
          <w:tcPr>
            <w:tcW w:w="1690" w:type="dxa"/>
            <w:shd w:val="clear" w:color="auto" w:fill="D9D9D9" w:themeFill="background1" w:themeFillShade="D9"/>
          </w:tcPr>
          <w:p w14:paraId="7DDCEB2B" w14:textId="77777777" w:rsidR="00E74C56" w:rsidRDefault="00E74C56" w:rsidP="00E74C56">
            <w:pPr>
              <w:pStyle w:val="Textkrper"/>
              <w:spacing w:before="100" w:beforeAutospacing="1" w:after="100" w:afterAutospacing="1"/>
              <w:jc w:val="left"/>
            </w:pPr>
          </w:p>
        </w:tc>
      </w:tr>
      <w:tr w:rsidR="00E74C56" w:rsidRPr="00DE4890" w14:paraId="3E42820B" w14:textId="77777777" w:rsidTr="00853C00">
        <w:tc>
          <w:tcPr>
            <w:tcW w:w="1560" w:type="dxa"/>
            <w:shd w:val="clear" w:color="auto" w:fill="auto"/>
          </w:tcPr>
          <w:p w14:paraId="15E1B5CC" w14:textId="77777777" w:rsidR="00E74C56" w:rsidRDefault="00E74C56" w:rsidP="00E74C56">
            <w:pPr>
              <w:pStyle w:val="Textkrper"/>
              <w:rPr>
                <w:rStyle w:val="Fett"/>
              </w:rPr>
            </w:pPr>
            <w:r>
              <w:t>Z.01.02.04</w:t>
            </w:r>
          </w:p>
        </w:tc>
        <w:tc>
          <w:tcPr>
            <w:tcW w:w="5683" w:type="dxa"/>
            <w:shd w:val="clear" w:color="auto" w:fill="auto"/>
          </w:tcPr>
          <w:p w14:paraId="0F081473" w14:textId="77777777" w:rsidR="00E74C56" w:rsidRDefault="00E74C56" w:rsidP="00E74C56">
            <w:pPr>
              <w:pStyle w:val="Textkrper"/>
              <w:spacing w:before="100" w:beforeAutospacing="1" w:after="100" w:afterAutospacing="1"/>
            </w:pPr>
          </w:p>
        </w:tc>
        <w:tc>
          <w:tcPr>
            <w:tcW w:w="706" w:type="dxa"/>
          </w:tcPr>
          <w:p w14:paraId="4405423D" w14:textId="231374EC" w:rsidR="00E74C56" w:rsidRDefault="0064716C" w:rsidP="00E74C56">
            <w:pPr>
              <w:pStyle w:val="Textkrper"/>
              <w:spacing w:before="100" w:beforeAutospacing="1" w:after="100" w:afterAutospacing="1"/>
              <w:jc w:val="right"/>
            </w:pPr>
            <w:r>
              <w:t>1-2</w:t>
            </w:r>
          </w:p>
        </w:tc>
        <w:tc>
          <w:tcPr>
            <w:tcW w:w="1690" w:type="dxa"/>
          </w:tcPr>
          <w:p w14:paraId="18CAFC6C"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36ED895C" w14:textId="77777777" w:rsidTr="00853C00">
        <w:tc>
          <w:tcPr>
            <w:tcW w:w="1560" w:type="dxa"/>
            <w:shd w:val="clear" w:color="auto" w:fill="auto"/>
          </w:tcPr>
          <w:p w14:paraId="1883AC6D" w14:textId="77777777" w:rsidR="00E74C56" w:rsidRDefault="00E74C56" w:rsidP="00E74C56">
            <w:pPr>
              <w:pStyle w:val="Textkrper"/>
            </w:pPr>
            <w:proofErr w:type="spellStart"/>
            <w:r>
              <w:rPr>
                <w:rStyle w:val="Fett"/>
              </w:rPr>
              <w:t>LernSCHRITT</w:t>
            </w:r>
            <w:proofErr w:type="spellEnd"/>
            <w:r>
              <w:rPr>
                <w:rStyle w:val="Fett"/>
              </w:rPr>
              <w:t xml:space="preserve"> 1</w:t>
            </w:r>
          </w:p>
        </w:tc>
        <w:tc>
          <w:tcPr>
            <w:tcW w:w="5683" w:type="dxa"/>
            <w:shd w:val="clear" w:color="auto" w:fill="auto"/>
          </w:tcPr>
          <w:p w14:paraId="0E7A8F91" w14:textId="77777777" w:rsidR="00E74C56" w:rsidRDefault="00E74C56" w:rsidP="00E74C56">
            <w:pPr>
              <w:pStyle w:val="Textkrper"/>
              <w:spacing w:before="100" w:beforeAutospacing="1" w:after="100" w:afterAutospacing="1"/>
            </w:pPr>
          </w:p>
        </w:tc>
        <w:tc>
          <w:tcPr>
            <w:tcW w:w="706" w:type="dxa"/>
          </w:tcPr>
          <w:p w14:paraId="0EE26979" w14:textId="77777777" w:rsidR="00E74C56" w:rsidRDefault="00E74C56" w:rsidP="00E74C56">
            <w:pPr>
              <w:pStyle w:val="Textkrper"/>
              <w:spacing w:before="100" w:beforeAutospacing="1" w:after="100" w:afterAutospacing="1"/>
              <w:jc w:val="right"/>
            </w:pPr>
          </w:p>
        </w:tc>
        <w:tc>
          <w:tcPr>
            <w:tcW w:w="1690" w:type="dxa"/>
          </w:tcPr>
          <w:p w14:paraId="1EF4F87D" w14:textId="77777777" w:rsidR="00E74C56" w:rsidRDefault="00E74C56" w:rsidP="00E74C56">
            <w:pPr>
              <w:pStyle w:val="Textkrper"/>
              <w:spacing w:before="100" w:beforeAutospacing="1" w:after="100" w:afterAutospacing="1"/>
              <w:jc w:val="left"/>
            </w:pPr>
          </w:p>
        </w:tc>
      </w:tr>
      <w:tr w:rsidR="00E74C56" w:rsidRPr="00DE4890" w14:paraId="4CC92912" w14:textId="77777777" w:rsidTr="00853C00">
        <w:tc>
          <w:tcPr>
            <w:tcW w:w="1560" w:type="dxa"/>
            <w:shd w:val="clear" w:color="auto" w:fill="auto"/>
          </w:tcPr>
          <w:p w14:paraId="51BB5FDE" w14:textId="77777777" w:rsidR="00E74C56" w:rsidRDefault="00E74C56" w:rsidP="00E74C56">
            <w:pPr>
              <w:pStyle w:val="Textkrper"/>
              <w:rPr>
                <w:rStyle w:val="Fett"/>
              </w:rPr>
            </w:pPr>
            <w:r>
              <w:t>Z.01.02.04.01</w:t>
            </w:r>
          </w:p>
        </w:tc>
        <w:tc>
          <w:tcPr>
            <w:tcW w:w="5683" w:type="dxa"/>
            <w:shd w:val="clear" w:color="auto" w:fill="auto"/>
          </w:tcPr>
          <w:p w14:paraId="1C59B280" w14:textId="77777777" w:rsidR="00E74C56" w:rsidRDefault="00E74C56" w:rsidP="00E74C56">
            <w:pPr>
              <w:pStyle w:val="Textkrper"/>
              <w:spacing w:before="100" w:beforeAutospacing="1" w:after="100" w:afterAutospacing="1"/>
            </w:pPr>
            <w:r>
              <w:t>Qualitätscheck – Niveau A</w:t>
            </w:r>
          </w:p>
        </w:tc>
        <w:tc>
          <w:tcPr>
            <w:tcW w:w="706" w:type="dxa"/>
          </w:tcPr>
          <w:p w14:paraId="38218CBA" w14:textId="0029EFDE" w:rsidR="00E74C56" w:rsidRDefault="0064716C" w:rsidP="00E74C56">
            <w:pPr>
              <w:pStyle w:val="Textkrper"/>
              <w:spacing w:before="100" w:beforeAutospacing="1" w:after="100" w:afterAutospacing="1"/>
              <w:jc w:val="right"/>
            </w:pPr>
            <w:r>
              <w:t>3-6</w:t>
            </w:r>
          </w:p>
        </w:tc>
        <w:tc>
          <w:tcPr>
            <w:tcW w:w="1690" w:type="dxa"/>
          </w:tcPr>
          <w:p w14:paraId="7A208632"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4B206783" w14:textId="77777777" w:rsidTr="00853C00">
        <w:tc>
          <w:tcPr>
            <w:tcW w:w="1560" w:type="dxa"/>
            <w:shd w:val="clear" w:color="auto" w:fill="auto"/>
          </w:tcPr>
          <w:p w14:paraId="5C396996" w14:textId="77777777" w:rsidR="00E74C56" w:rsidRDefault="00E74C56" w:rsidP="00E74C56">
            <w:pPr>
              <w:pStyle w:val="Textkrper"/>
              <w:rPr>
                <w:rStyle w:val="Fett"/>
              </w:rPr>
            </w:pPr>
            <w:r>
              <w:t>Z.01.02.04.01</w:t>
            </w:r>
          </w:p>
        </w:tc>
        <w:tc>
          <w:tcPr>
            <w:tcW w:w="5683" w:type="dxa"/>
            <w:shd w:val="clear" w:color="auto" w:fill="auto"/>
          </w:tcPr>
          <w:p w14:paraId="2194755D" w14:textId="77777777" w:rsidR="00E74C56" w:rsidRDefault="00E74C56" w:rsidP="00E74C56">
            <w:pPr>
              <w:pStyle w:val="Textkrper"/>
              <w:spacing w:before="100" w:beforeAutospacing="1" w:after="100" w:afterAutospacing="1"/>
            </w:pPr>
            <w:r>
              <w:t>Einleger zu den Prüfberichten– Niveau A</w:t>
            </w:r>
          </w:p>
        </w:tc>
        <w:tc>
          <w:tcPr>
            <w:tcW w:w="706" w:type="dxa"/>
          </w:tcPr>
          <w:p w14:paraId="57672A67" w14:textId="6A5EF63A" w:rsidR="00E74C56" w:rsidRDefault="0064716C" w:rsidP="00E74C56">
            <w:pPr>
              <w:pStyle w:val="Textkrper"/>
              <w:spacing w:before="100" w:beforeAutospacing="1" w:after="100" w:afterAutospacing="1"/>
              <w:jc w:val="right"/>
            </w:pPr>
            <w:r>
              <w:t>7-9</w:t>
            </w:r>
          </w:p>
        </w:tc>
        <w:tc>
          <w:tcPr>
            <w:tcW w:w="1690" w:type="dxa"/>
          </w:tcPr>
          <w:p w14:paraId="2BD2A569" w14:textId="77777777" w:rsidR="00E74C56" w:rsidRDefault="00E74C56" w:rsidP="00E74C56">
            <w:pPr>
              <w:pStyle w:val="Textkrper"/>
              <w:spacing w:before="100" w:beforeAutospacing="1" w:after="100" w:afterAutospacing="1"/>
              <w:jc w:val="left"/>
            </w:pPr>
            <w:r>
              <w:t>Einzelseiten</w:t>
            </w:r>
          </w:p>
        </w:tc>
      </w:tr>
      <w:tr w:rsidR="00E74C56" w:rsidRPr="00DE4890" w14:paraId="411C3799" w14:textId="77777777" w:rsidTr="00853C00">
        <w:tc>
          <w:tcPr>
            <w:tcW w:w="1560" w:type="dxa"/>
            <w:shd w:val="clear" w:color="auto" w:fill="auto"/>
          </w:tcPr>
          <w:p w14:paraId="352FF989" w14:textId="77777777" w:rsidR="00E74C56" w:rsidRDefault="00E74C56" w:rsidP="00E74C56">
            <w:pPr>
              <w:pStyle w:val="Textkrper"/>
              <w:rPr>
                <w:rStyle w:val="Fett"/>
              </w:rPr>
            </w:pPr>
            <w:r>
              <w:t>Z.01.02.04.01</w:t>
            </w:r>
          </w:p>
        </w:tc>
        <w:tc>
          <w:tcPr>
            <w:tcW w:w="5683" w:type="dxa"/>
            <w:shd w:val="clear" w:color="auto" w:fill="auto"/>
          </w:tcPr>
          <w:p w14:paraId="0C84DAA8" w14:textId="77777777" w:rsidR="00E74C56" w:rsidRDefault="00E74C56" w:rsidP="00E74C56">
            <w:pPr>
              <w:pStyle w:val="Textkrper"/>
              <w:spacing w:before="100" w:beforeAutospacing="1" w:after="100" w:afterAutospacing="1"/>
            </w:pPr>
            <w:r>
              <w:t>Qualitätscheck – Niveau B</w:t>
            </w:r>
          </w:p>
        </w:tc>
        <w:tc>
          <w:tcPr>
            <w:tcW w:w="706" w:type="dxa"/>
          </w:tcPr>
          <w:p w14:paraId="5FC5295C" w14:textId="12A84754" w:rsidR="00E74C56" w:rsidRDefault="001F1CC7" w:rsidP="00E74C56">
            <w:pPr>
              <w:pStyle w:val="Textkrper"/>
              <w:spacing w:before="100" w:beforeAutospacing="1" w:after="100" w:afterAutospacing="1"/>
              <w:jc w:val="right"/>
            </w:pPr>
            <w:r>
              <w:t>10-13</w:t>
            </w:r>
          </w:p>
        </w:tc>
        <w:tc>
          <w:tcPr>
            <w:tcW w:w="1690" w:type="dxa"/>
          </w:tcPr>
          <w:p w14:paraId="29D08F75"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067DD59F" w14:textId="77777777" w:rsidTr="00853C00">
        <w:tc>
          <w:tcPr>
            <w:tcW w:w="1560" w:type="dxa"/>
            <w:shd w:val="clear" w:color="auto" w:fill="auto"/>
          </w:tcPr>
          <w:p w14:paraId="728DB5FB" w14:textId="77777777" w:rsidR="00E74C56" w:rsidRDefault="00E74C56" w:rsidP="00E74C56">
            <w:pPr>
              <w:pStyle w:val="Textkrper"/>
              <w:rPr>
                <w:rStyle w:val="Fett"/>
              </w:rPr>
            </w:pPr>
            <w:r>
              <w:t>Z.01.02.04.01</w:t>
            </w:r>
          </w:p>
        </w:tc>
        <w:tc>
          <w:tcPr>
            <w:tcW w:w="5683" w:type="dxa"/>
            <w:shd w:val="clear" w:color="auto" w:fill="auto"/>
          </w:tcPr>
          <w:p w14:paraId="418B5060" w14:textId="77777777" w:rsidR="00E74C56" w:rsidRDefault="00E74C56" w:rsidP="00E74C56">
            <w:pPr>
              <w:pStyle w:val="Textkrper"/>
              <w:spacing w:before="100" w:beforeAutospacing="1" w:after="100" w:afterAutospacing="1"/>
            </w:pPr>
            <w:r>
              <w:t>Einleger zu den Prüfberichten– Niveau B</w:t>
            </w:r>
          </w:p>
        </w:tc>
        <w:tc>
          <w:tcPr>
            <w:tcW w:w="706" w:type="dxa"/>
          </w:tcPr>
          <w:p w14:paraId="189745D3" w14:textId="2208ED54" w:rsidR="00E74C56" w:rsidRDefault="001F1CC7" w:rsidP="00E74C56">
            <w:pPr>
              <w:pStyle w:val="Textkrper"/>
              <w:spacing w:before="100" w:beforeAutospacing="1" w:after="100" w:afterAutospacing="1"/>
              <w:jc w:val="right"/>
            </w:pPr>
            <w:r>
              <w:t>14-16</w:t>
            </w:r>
          </w:p>
        </w:tc>
        <w:tc>
          <w:tcPr>
            <w:tcW w:w="1690" w:type="dxa"/>
          </w:tcPr>
          <w:p w14:paraId="7E5E660C" w14:textId="77777777" w:rsidR="00E74C56" w:rsidRDefault="00E74C56" w:rsidP="00E74C56">
            <w:pPr>
              <w:pStyle w:val="Textkrper"/>
              <w:spacing w:before="100" w:beforeAutospacing="1" w:after="100" w:afterAutospacing="1"/>
              <w:jc w:val="left"/>
            </w:pPr>
            <w:r>
              <w:t>Einzelseiten</w:t>
            </w:r>
          </w:p>
        </w:tc>
      </w:tr>
      <w:tr w:rsidR="00E74C56" w:rsidRPr="00DE4890" w14:paraId="4684A3DC" w14:textId="77777777" w:rsidTr="00853C00">
        <w:tc>
          <w:tcPr>
            <w:tcW w:w="1560" w:type="dxa"/>
            <w:shd w:val="clear" w:color="auto" w:fill="auto"/>
          </w:tcPr>
          <w:p w14:paraId="2478E099" w14:textId="77777777" w:rsidR="00E74C56" w:rsidRDefault="00E74C56" w:rsidP="00E74C56">
            <w:pPr>
              <w:pStyle w:val="Textkrper"/>
              <w:rPr>
                <w:rStyle w:val="Fett"/>
              </w:rPr>
            </w:pPr>
            <w:r>
              <w:t>Z.01.02.04.01</w:t>
            </w:r>
          </w:p>
        </w:tc>
        <w:tc>
          <w:tcPr>
            <w:tcW w:w="5683" w:type="dxa"/>
            <w:shd w:val="clear" w:color="auto" w:fill="auto"/>
          </w:tcPr>
          <w:p w14:paraId="4C4D0B06" w14:textId="77777777" w:rsidR="00E74C56" w:rsidRDefault="00E74C56" w:rsidP="00E74C56">
            <w:pPr>
              <w:pStyle w:val="Textkrper"/>
              <w:spacing w:before="100" w:beforeAutospacing="1" w:after="100" w:afterAutospacing="1"/>
            </w:pPr>
            <w:r>
              <w:t>Qualitätscheck – Niveau C</w:t>
            </w:r>
          </w:p>
        </w:tc>
        <w:tc>
          <w:tcPr>
            <w:tcW w:w="706" w:type="dxa"/>
          </w:tcPr>
          <w:p w14:paraId="42ACBCEC" w14:textId="608B7432" w:rsidR="00E74C56" w:rsidRDefault="001F1CC7" w:rsidP="00E74C56">
            <w:pPr>
              <w:pStyle w:val="Textkrper"/>
              <w:spacing w:before="100" w:beforeAutospacing="1" w:after="100" w:afterAutospacing="1"/>
              <w:jc w:val="right"/>
            </w:pPr>
            <w:r>
              <w:t>17-20</w:t>
            </w:r>
          </w:p>
        </w:tc>
        <w:tc>
          <w:tcPr>
            <w:tcW w:w="1690" w:type="dxa"/>
          </w:tcPr>
          <w:p w14:paraId="77D8781B" w14:textId="77777777" w:rsidR="00E74C56" w:rsidRDefault="00E74C56" w:rsidP="00E74C56">
            <w:pPr>
              <w:pStyle w:val="Textkrper"/>
              <w:spacing w:before="100" w:beforeAutospacing="1" w:after="100" w:afterAutospacing="1"/>
              <w:jc w:val="left"/>
            </w:pPr>
            <w:r w:rsidRPr="00BD5460">
              <w:rPr>
                <w:rStyle w:val="Fett"/>
                <w:b w:val="0"/>
              </w:rPr>
              <w:t>Mantelbogen</w:t>
            </w:r>
          </w:p>
        </w:tc>
      </w:tr>
      <w:tr w:rsidR="00E74C56" w:rsidRPr="00DE4890" w14:paraId="41785157" w14:textId="77777777" w:rsidTr="00853C00">
        <w:tc>
          <w:tcPr>
            <w:tcW w:w="1560" w:type="dxa"/>
            <w:shd w:val="clear" w:color="auto" w:fill="auto"/>
          </w:tcPr>
          <w:p w14:paraId="698F1918" w14:textId="77777777" w:rsidR="00E74C56" w:rsidRDefault="00E74C56" w:rsidP="00E74C56">
            <w:pPr>
              <w:pStyle w:val="Textkrper"/>
              <w:rPr>
                <w:rStyle w:val="Fett"/>
              </w:rPr>
            </w:pPr>
            <w:r>
              <w:t>Z.01.02.04.01</w:t>
            </w:r>
          </w:p>
        </w:tc>
        <w:tc>
          <w:tcPr>
            <w:tcW w:w="5683" w:type="dxa"/>
            <w:shd w:val="clear" w:color="auto" w:fill="auto"/>
          </w:tcPr>
          <w:p w14:paraId="31C29652" w14:textId="77777777" w:rsidR="00E74C56" w:rsidRDefault="00E74C56" w:rsidP="00E74C56">
            <w:pPr>
              <w:pStyle w:val="Textkrper"/>
              <w:spacing w:before="100" w:beforeAutospacing="1" w:after="100" w:afterAutospacing="1"/>
            </w:pPr>
            <w:r>
              <w:t>Einleger zu den Prüfberichten– Niveau C</w:t>
            </w:r>
          </w:p>
        </w:tc>
        <w:tc>
          <w:tcPr>
            <w:tcW w:w="706" w:type="dxa"/>
          </w:tcPr>
          <w:p w14:paraId="110D9126" w14:textId="6FC0F3FE" w:rsidR="00E74C56" w:rsidRDefault="001F1CC7" w:rsidP="00E74C56">
            <w:pPr>
              <w:pStyle w:val="Textkrper"/>
              <w:spacing w:before="100" w:beforeAutospacing="1" w:after="100" w:afterAutospacing="1"/>
              <w:jc w:val="right"/>
            </w:pPr>
            <w:r>
              <w:t>21-24</w:t>
            </w:r>
          </w:p>
        </w:tc>
        <w:tc>
          <w:tcPr>
            <w:tcW w:w="1690" w:type="dxa"/>
          </w:tcPr>
          <w:p w14:paraId="50860B9C" w14:textId="77777777" w:rsidR="00E74C56" w:rsidRDefault="00E74C56" w:rsidP="00E74C56">
            <w:pPr>
              <w:pStyle w:val="Textkrper"/>
              <w:spacing w:before="100" w:beforeAutospacing="1" w:after="100" w:afterAutospacing="1"/>
              <w:jc w:val="left"/>
            </w:pPr>
            <w:r>
              <w:t>Einzelseiten</w:t>
            </w:r>
          </w:p>
        </w:tc>
      </w:tr>
      <w:tr w:rsidR="00E74C56" w:rsidRPr="00DE4890" w14:paraId="0CFC4346" w14:textId="77777777" w:rsidTr="00853C00">
        <w:tc>
          <w:tcPr>
            <w:tcW w:w="1560" w:type="dxa"/>
            <w:shd w:val="clear" w:color="auto" w:fill="auto"/>
          </w:tcPr>
          <w:p w14:paraId="3FD53F23" w14:textId="77777777" w:rsidR="00E74C56" w:rsidRDefault="00E74C56" w:rsidP="00E74C56">
            <w:pPr>
              <w:pStyle w:val="Textkrper"/>
              <w:rPr>
                <w:rStyle w:val="Fett"/>
              </w:rPr>
            </w:pPr>
            <w:r>
              <w:t>Z.01.02.04.01</w:t>
            </w:r>
          </w:p>
        </w:tc>
        <w:tc>
          <w:tcPr>
            <w:tcW w:w="5683" w:type="dxa"/>
            <w:shd w:val="clear" w:color="auto" w:fill="auto"/>
          </w:tcPr>
          <w:p w14:paraId="72E3F4F5" w14:textId="77777777" w:rsidR="00E74C56" w:rsidRDefault="00E74C56" w:rsidP="00E74C56">
            <w:pPr>
              <w:pStyle w:val="Textkrper"/>
              <w:spacing w:before="100" w:beforeAutospacing="1" w:after="100" w:afterAutospacing="1"/>
            </w:pPr>
            <w:r>
              <w:t>Lösung Qualitätscheck – Niveau A</w:t>
            </w:r>
          </w:p>
        </w:tc>
        <w:tc>
          <w:tcPr>
            <w:tcW w:w="706" w:type="dxa"/>
          </w:tcPr>
          <w:p w14:paraId="2E3953A4" w14:textId="47F364DE" w:rsidR="00E74C56" w:rsidRDefault="001F1CC7" w:rsidP="00E74C56">
            <w:pPr>
              <w:pStyle w:val="Textkrper"/>
              <w:spacing w:before="100" w:beforeAutospacing="1" w:after="100" w:afterAutospacing="1"/>
              <w:jc w:val="right"/>
            </w:pPr>
            <w:r>
              <w:t>25-29</w:t>
            </w:r>
          </w:p>
        </w:tc>
        <w:tc>
          <w:tcPr>
            <w:tcW w:w="1690" w:type="dxa"/>
          </w:tcPr>
          <w:p w14:paraId="684A7F23" w14:textId="77777777" w:rsidR="00E74C56" w:rsidRDefault="00E74C56" w:rsidP="00E74C56">
            <w:pPr>
              <w:pStyle w:val="Textkrper"/>
              <w:spacing w:before="100" w:beforeAutospacing="1" w:after="100" w:afterAutospacing="1"/>
              <w:jc w:val="left"/>
            </w:pPr>
            <w:r>
              <w:t>Einzelseiten</w:t>
            </w:r>
          </w:p>
        </w:tc>
      </w:tr>
      <w:tr w:rsidR="00E74C56" w:rsidRPr="00DE4890" w14:paraId="48444AD4" w14:textId="77777777" w:rsidTr="00853C00">
        <w:tc>
          <w:tcPr>
            <w:tcW w:w="1560" w:type="dxa"/>
            <w:shd w:val="clear" w:color="auto" w:fill="auto"/>
          </w:tcPr>
          <w:p w14:paraId="44AD9AF0" w14:textId="77777777" w:rsidR="00E74C56" w:rsidRDefault="00E74C56" w:rsidP="00E74C56">
            <w:pPr>
              <w:pStyle w:val="Textkrper"/>
              <w:rPr>
                <w:rStyle w:val="Fett"/>
              </w:rPr>
            </w:pPr>
            <w:r>
              <w:t>Z.01.02.04.01</w:t>
            </w:r>
          </w:p>
        </w:tc>
        <w:tc>
          <w:tcPr>
            <w:tcW w:w="5683" w:type="dxa"/>
            <w:shd w:val="clear" w:color="auto" w:fill="auto"/>
          </w:tcPr>
          <w:p w14:paraId="531DC01A" w14:textId="77777777" w:rsidR="00E74C56" w:rsidRDefault="00E74C56" w:rsidP="00E74C56">
            <w:pPr>
              <w:pStyle w:val="Textkrper"/>
              <w:spacing w:before="100" w:beforeAutospacing="1" w:after="100" w:afterAutospacing="1"/>
            </w:pPr>
            <w:r>
              <w:t>Lösung Qualitätscheck – Niveau B</w:t>
            </w:r>
          </w:p>
        </w:tc>
        <w:tc>
          <w:tcPr>
            <w:tcW w:w="706" w:type="dxa"/>
          </w:tcPr>
          <w:p w14:paraId="375F9A42" w14:textId="678488A3" w:rsidR="00E74C56" w:rsidRDefault="001F1CC7" w:rsidP="00E74C56">
            <w:pPr>
              <w:pStyle w:val="Textkrper"/>
              <w:spacing w:before="100" w:beforeAutospacing="1" w:after="100" w:afterAutospacing="1"/>
              <w:jc w:val="right"/>
            </w:pPr>
            <w:r>
              <w:t>30-34</w:t>
            </w:r>
          </w:p>
        </w:tc>
        <w:tc>
          <w:tcPr>
            <w:tcW w:w="1690" w:type="dxa"/>
          </w:tcPr>
          <w:p w14:paraId="69ADB6A2" w14:textId="77777777" w:rsidR="00E74C56" w:rsidRDefault="00E74C56" w:rsidP="00E74C56">
            <w:pPr>
              <w:pStyle w:val="Textkrper"/>
              <w:spacing w:before="100" w:beforeAutospacing="1" w:after="100" w:afterAutospacing="1"/>
              <w:jc w:val="left"/>
            </w:pPr>
            <w:r>
              <w:t>Einzelseiten</w:t>
            </w:r>
          </w:p>
        </w:tc>
      </w:tr>
      <w:tr w:rsidR="00E74C56" w:rsidRPr="00DE4890" w14:paraId="2EE19B79" w14:textId="77777777" w:rsidTr="00853C00">
        <w:tc>
          <w:tcPr>
            <w:tcW w:w="1560" w:type="dxa"/>
            <w:shd w:val="clear" w:color="auto" w:fill="auto"/>
          </w:tcPr>
          <w:p w14:paraId="7EF78905" w14:textId="77777777" w:rsidR="00E74C56" w:rsidRDefault="00E74C56" w:rsidP="00E74C56">
            <w:pPr>
              <w:pStyle w:val="Textkrper"/>
              <w:rPr>
                <w:rStyle w:val="Fett"/>
              </w:rPr>
            </w:pPr>
            <w:r>
              <w:t>Z.01.02.04.01</w:t>
            </w:r>
          </w:p>
        </w:tc>
        <w:tc>
          <w:tcPr>
            <w:tcW w:w="5683" w:type="dxa"/>
            <w:shd w:val="clear" w:color="auto" w:fill="auto"/>
          </w:tcPr>
          <w:p w14:paraId="79507521" w14:textId="77777777" w:rsidR="00E74C56" w:rsidRDefault="00E74C56" w:rsidP="00E74C56">
            <w:pPr>
              <w:pStyle w:val="Textkrper"/>
              <w:spacing w:before="100" w:beforeAutospacing="1" w:after="100" w:afterAutospacing="1"/>
            </w:pPr>
            <w:r>
              <w:t>Lösung Qualitätscheck – Niveau C</w:t>
            </w:r>
          </w:p>
        </w:tc>
        <w:tc>
          <w:tcPr>
            <w:tcW w:w="706" w:type="dxa"/>
          </w:tcPr>
          <w:p w14:paraId="1EAA7DFC" w14:textId="413AB15F" w:rsidR="00E74C56" w:rsidRDefault="001F1CC7" w:rsidP="00E74C56">
            <w:pPr>
              <w:pStyle w:val="Textkrper"/>
              <w:spacing w:before="100" w:beforeAutospacing="1" w:after="100" w:afterAutospacing="1"/>
              <w:jc w:val="right"/>
            </w:pPr>
            <w:r>
              <w:t>35-40</w:t>
            </w:r>
          </w:p>
        </w:tc>
        <w:tc>
          <w:tcPr>
            <w:tcW w:w="1690" w:type="dxa"/>
          </w:tcPr>
          <w:p w14:paraId="0DAFDDEE" w14:textId="77777777" w:rsidR="00E74C56" w:rsidRDefault="00E74C56" w:rsidP="00E74C56">
            <w:pPr>
              <w:pStyle w:val="Textkrper"/>
              <w:spacing w:before="100" w:beforeAutospacing="1" w:after="100" w:afterAutospacing="1"/>
              <w:jc w:val="left"/>
            </w:pPr>
            <w:r>
              <w:t>Einzelseiten</w:t>
            </w:r>
          </w:p>
        </w:tc>
      </w:tr>
    </w:tbl>
    <w:p w14:paraId="20164AA6" w14:textId="77777777" w:rsidR="00DD5E39" w:rsidRPr="007857BC" w:rsidRDefault="00DD5E39" w:rsidP="000755E7">
      <w:pPr>
        <w:pStyle w:val="Textkrper"/>
        <w:rPr>
          <w:rFonts w:ascii="Source Sans Pro SemiBold" w:eastAsia="Times New Roman" w:hAnsi="Source Sans Pro SemiBold" w:cs="Times New Roman"/>
          <w:bCs/>
          <w:sz w:val="24"/>
          <w:szCs w:val="24"/>
        </w:rPr>
      </w:pPr>
    </w:p>
    <w:p w14:paraId="123A860B" w14:textId="77777777" w:rsidR="00721990" w:rsidRDefault="00721990">
      <w:pPr>
        <w:spacing w:line="240" w:lineRule="exact"/>
        <w:rPr>
          <w:rFonts w:ascii="Source Sans Pro SemiBold" w:eastAsia="Times New Roman" w:hAnsi="Source Sans Pro SemiBold" w:cs="Times New Roman"/>
          <w:bCs/>
          <w:sz w:val="26"/>
          <w:szCs w:val="26"/>
          <w:lang w:eastAsia="de-DE"/>
        </w:rPr>
      </w:pPr>
      <w:r>
        <w:rPr>
          <w:rFonts w:ascii="Source Sans Pro SemiBold" w:eastAsia="Times New Roman" w:hAnsi="Source Sans Pro SemiBold" w:cs="Times New Roman"/>
          <w:bCs/>
          <w:sz w:val="26"/>
          <w:szCs w:val="2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14:paraId="02C87E0E" w14:textId="77777777" w:rsidTr="00BD5460">
        <w:trPr>
          <w:trHeight w:val="544"/>
        </w:trPr>
        <w:tc>
          <w:tcPr>
            <w:tcW w:w="7513" w:type="dxa"/>
            <w:shd w:val="clear" w:color="auto" w:fill="D9D9D9" w:themeFill="background1" w:themeFillShade="D9"/>
            <w:vAlign w:val="center"/>
          </w:tcPr>
          <w:p w14:paraId="6A350F43" w14:textId="77777777" w:rsidR="00BD5460" w:rsidRPr="00DE4890" w:rsidRDefault="00BD5460" w:rsidP="00BD5460">
            <w:pPr>
              <w:pStyle w:val="TabelleKopflinks"/>
            </w:pPr>
            <w:r>
              <w:lastRenderedPageBreak/>
              <w:t>Didaktische Hinweise</w:t>
            </w:r>
          </w:p>
        </w:tc>
        <w:tc>
          <w:tcPr>
            <w:tcW w:w="2126" w:type="dxa"/>
            <w:shd w:val="clear" w:color="auto" w:fill="D9D9D9" w:themeFill="background1" w:themeFillShade="D9"/>
          </w:tcPr>
          <w:p w14:paraId="1097712F" w14:textId="77777777" w:rsidR="00BD5460" w:rsidRDefault="00C91EE6" w:rsidP="008B4842">
            <w:pPr>
              <w:pStyle w:val="TabelleKopflinks"/>
              <w:jc w:val="center"/>
            </w:pPr>
            <w:r>
              <w:t>Holztechnik</w:t>
            </w:r>
          </w:p>
          <w:p w14:paraId="1CDDC482" w14:textId="77777777" w:rsidR="00BD5460" w:rsidRPr="00DE4890" w:rsidRDefault="00F3325F" w:rsidP="008B4842">
            <w:pPr>
              <w:pStyle w:val="TabelleKopflinks"/>
              <w:jc w:val="center"/>
            </w:pPr>
            <w:r>
              <w:t>Z.</w:t>
            </w:r>
            <w:r w:rsidR="00BD5460">
              <w:t>01.0</w:t>
            </w:r>
            <w:r w:rsidR="00A0447C">
              <w:t>2</w:t>
            </w:r>
          </w:p>
        </w:tc>
      </w:tr>
    </w:tbl>
    <w:p w14:paraId="609895DB" w14:textId="77777777" w:rsidR="007857BC" w:rsidRDefault="007857BC" w:rsidP="000755E7">
      <w:pPr>
        <w:pStyle w:val="Textkrper"/>
        <w:rPr>
          <w:rFonts w:ascii="Source Sans Pro SemiBold" w:eastAsia="Times New Roman" w:hAnsi="Source Sans Pro SemiBold" w:cs="Times New Roman"/>
          <w:bCs/>
          <w:sz w:val="26"/>
          <w:szCs w:val="26"/>
        </w:rPr>
      </w:pPr>
    </w:p>
    <w:p w14:paraId="58B9EA4C" w14:textId="77777777" w:rsidR="00745230" w:rsidRDefault="00887011" w:rsidP="00A1267A">
      <w:pPr>
        <w:pStyle w:val="Aufzhlung"/>
      </w:pPr>
      <w:r>
        <w:t xml:space="preserve">Den Aufbau des Lernfeldprojektes entnehmen Sie der Projektbeschreibung. Die "bis wann"-Spalte des Projektplanes füllen Sie je nach Selbstlernkompetenz der Lerngruppe mit einzelnen </w:t>
      </w:r>
      <w:r w:rsidR="0078333D">
        <w:t xml:space="preserve">Schülerinnen und </w:t>
      </w:r>
      <w:r>
        <w:t>Schülern gemeinsam, im Plenum, … Ziel sollte es sein, dass die Lernenden den Sinn eines planvollen Vorgehens nachvollziehen können.</w:t>
      </w:r>
    </w:p>
    <w:p w14:paraId="6F5E3A20" w14:textId="4DEF9CD6" w:rsidR="00C12938" w:rsidRDefault="0078333D" w:rsidP="005C11E7">
      <w:pPr>
        <w:pStyle w:val="Aufzhlung"/>
      </w:pPr>
      <w:r>
        <w:t>Z</w:t>
      </w:r>
      <w:r w:rsidR="005C11E7">
        <w:t xml:space="preserve">ur Durchführung: </w:t>
      </w:r>
      <w:r w:rsidR="00745230">
        <w:t xml:space="preserve">Die </w:t>
      </w:r>
      <w:r w:rsidR="00745230" w:rsidRPr="005C11E7">
        <w:rPr>
          <w:b/>
        </w:rPr>
        <w:t xml:space="preserve">Differenzierung </w:t>
      </w:r>
      <w:r w:rsidR="00745230">
        <w:t>des zu fertigenden Stückes besteht in der Hilfestellung und dem Grad der Komplexität:</w:t>
      </w:r>
    </w:p>
    <w:tbl>
      <w:tblPr>
        <w:tblStyle w:val="Tabellenraster"/>
        <w:tblpPr w:leftFromText="141" w:rightFromText="141" w:vertAnchor="text" w:horzAnchor="margin" w:tblpXSpec="center"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7852"/>
      </w:tblGrid>
      <w:tr w:rsidR="008D0211" w14:paraId="704EE850" w14:textId="77777777" w:rsidTr="008D0211">
        <w:tc>
          <w:tcPr>
            <w:tcW w:w="869" w:type="dxa"/>
          </w:tcPr>
          <w:p w14:paraId="0CE8D9A3"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pPr>
            <w:r w:rsidRPr="00AA18D1">
              <w:rPr>
                <w:noProof/>
              </w:rPr>
              <w:drawing>
                <wp:inline distT="0" distB="0" distL="0" distR="0" wp14:anchorId="7CBAE2A1" wp14:editId="2895366C">
                  <wp:extent cx="341630" cy="313055"/>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inline>
              </w:drawing>
            </w:r>
          </w:p>
        </w:tc>
        <w:tc>
          <w:tcPr>
            <w:tcW w:w="7852" w:type="dxa"/>
            <w:vAlign w:val="center"/>
          </w:tcPr>
          <w:p w14:paraId="5BF1E701"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jc w:val="left"/>
            </w:pPr>
            <w:r>
              <w:t>Erhält vorgerichtete Einzelleisten</w:t>
            </w:r>
            <w:r w:rsidR="00763271">
              <w:t xml:space="preserve"> (</w:t>
            </w:r>
            <w:r w:rsidR="00D754EF">
              <w:t>Pos. 2</w:t>
            </w:r>
            <w:r w:rsidR="00763271">
              <w:t>)</w:t>
            </w:r>
            <w:r>
              <w:t xml:space="preserve">, die einseitig </w:t>
            </w:r>
            <w:proofErr w:type="spellStart"/>
            <w:r>
              <w:t>abzulängen</w:t>
            </w:r>
            <w:proofErr w:type="spellEnd"/>
            <w:r>
              <w:t xml:space="preserve"> sind und </w:t>
            </w:r>
            <w:r w:rsidR="00763271">
              <w:t>kann aus</w:t>
            </w:r>
            <w:r>
              <w:t xml:space="preserve"> </w:t>
            </w:r>
            <w:r w:rsidR="005905B9">
              <w:t>drei</w:t>
            </w:r>
            <w:r>
              <w:t xml:space="preserve"> Holzarten auszuwählen.</w:t>
            </w:r>
          </w:p>
          <w:p w14:paraId="6A37F251" w14:textId="77777777" w:rsidR="00763271" w:rsidRDefault="00763271" w:rsidP="008D0211">
            <w:pPr>
              <w:pStyle w:val="Aufzhlung"/>
              <w:numPr>
                <w:ilvl w:val="0"/>
                <w:numId w:val="0"/>
              </w:numPr>
              <w:pBdr>
                <w:top w:val="none" w:sz="0" w:space="0" w:color="auto"/>
                <w:left w:val="none" w:sz="0" w:space="0" w:color="auto"/>
                <w:bottom w:val="none" w:sz="0" w:space="0" w:color="auto"/>
                <w:right w:val="none" w:sz="0" w:space="0" w:color="auto"/>
              </w:pBdr>
              <w:jc w:val="left"/>
            </w:pPr>
            <w:r>
              <w:t>Die Schrägen an den Längshölzern sind fertig angeschnitten. (Pos. 1 und 3)</w:t>
            </w:r>
          </w:p>
          <w:p w14:paraId="7F580F46" w14:textId="77777777" w:rsidR="009673EB" w:rsidRDefault="009673EB" w:rsidP="008D0211">
            <w:pPr>
              <w:pStyle w:val="Aufzhlung"/>
              <w:numPr>
                <w:ilvl w:val="0"/>
                <w:numId w:val="0"/>
              </w:numPr>
              <w:pBdr>
                <w:top w:val="none" w:sz="0" w:space="0" w:color="auto"/>
                <w:left w:val="none" w:sz="0" w:space="0" w:color="auto"/>
                <w:bottom w:val="none" w:sz="0" w:space="0" w:color="auto"/>
                <w:right w:val="none" w:sz="0" w:space="0" w:color="auto"/>
              </w:pBdr>
              <w:jc w:val="left"/>
            </w:pPr>
          </w:p>
        </w:tc>
      </w:tr>
      <w:tr w:rsidR="008D0211" w14:paraId="1E390092" w14:textId="77777777" w:rsidTr="008D0211">
        <w:tc>
          <w:tcPr>
            <w:tcW w:w="869" w:type="dxa"/>
          </w:tcPr>
          <w:p w14:paraId="1E3336E2"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pPr>
            <w:r w:rsidRPr="00AA18D1">
              <w:rPr>
                <w:noProof/>
              </w:rPr>
              <w:drawing>
                <wp:inline distT="0" distB="0" distL="0" distR="0" wp14:anchorId="7F55917E" wp14:editId="10BB7AD3">
                  <wp:extent cx="341630" cy="313055"/>
                  <wp:effectExtent l="0" t="0" r="1270" b="0"/>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inline>
              </w:drawing>
            </w:r>
          </w:p>
        </w:tc>
        <w:tc>
          <w:tcPr>
            <w:tcW w:w="7852" w:type="dxa"/>
            <w:vAlign w:val="center"/>
          </w:tcPr>
          <w:p w14:paraId="2DCD2C48"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jc w:val="left"/>
            </w:pPr>
            <w:r>
              <w:t>Erhält Einzelleisten</w:t>
            </w:r>
            <w:r w:rsidR="00763271">
              <w:t xml:space="preserve"> ( </w:t>
            </w:r>
            <w:r w:rsidR="00D754EF">
              <w:t>Pos. 2</w:t>
            </w:r>
            <w:r w:rsidR="00763271">
              <w:t>)</w:t>
            </w:r>
            <w:r>
              <w:t xml:space="preserve">, die beidseitig </w:t>
            </w:r>
            <w:proofErr w:type="spellStart"/>
            <w:r>
              <w:t>abzulängen</w:t>
            </w:r>
            <w:proofErr w:type="spellEnd"/>
            <w:r>
              <w:t xml:space="preserve"> sind und wählt aus </w:t>
            </w:r>
            <w:r w:rsidR="005905B9">
              <w:t>vier</w:t>
            </w:r>
            <w:r>
              <w:t xml:space="preserve"> Holzarten aus.</w:t>
            </w:r>
          </w:p>
          <w:p w14:paraId="33289821" w14:textId="77777777" w:rsidR="00763271" w:rsidRDefault="00763271" w:rsidP="008D0211">
            <w:pPr>
              <w:pStyle w:val="Aufzhlung"/>
              <w:numPr>
                <w:ilvl w:val="0"/>
                <w:numId w:val="0"/>
              </w:numPr>
              <w:pBdr>
                <w:top w:val="none" w:sz="0" w:space="0" w:color="auto"/>
                <w:left w:val="none" w:sz="0" w:space="0" w:color="auto"/>
                <w:bottom w:val="none" w:sz="0" w:space="0" w:color="auto"/>
                <w:right w:val="none" w:sz="0" w:space="0" w:color="auto"/>
              </w:pBdr>
              <w:jc w:val="left"/>
            </w:pPr>
            <w:r>
              <w:t>Die Schrägen an den Längshölzern sind fertig angeschnitten. (Pos. 1 und 3)</w:t>
            </w:r>
          </w:p>
          <w:p w14:paraId="3760F8E3" w14:textId="77777777" w:rsidR="009673EB" w:rsidRPr="00763271" w:rsidRDefault="009673EB" w:rsidP="008D0211">
            <w:pPr>
              <w:pStyle w:val="Aufzhlung"/>
              <w:numPr>
                <w:ilvl w:val="0"/>
                <w:numId w:val="0"/>
              </w:numPr>
              <w:pBdr>
                <w:top w:val="none" w:sz="0" w:space="0" w:color="auto"/>
                <w:left w:val="none" w:sz="0" w:space="0" w:color="auto"/>
                <w:bottom w:val="none" w:sz="0" w:space="0" w:color="auto"/>
                <w:right w:val="none" w:sz="0" w:space="0" w:color="auto"/>
              </w:pBdr>
              <w:jc w:val="left"/>
            </w:pPr>
          </w:p>
        </w:tc>
      </w:tr>
      <w:tr w:rsidR="008D0211" w14:paraId="04C20802" w14:textId="77777777" w:rsidTr="008D0211">
        <w:tc>
          <w:tcPr>
            <w:tcW w:w="869" w:type="dxa"/>
          </w:tcPr>
          <w:p w14:paraId="0BD7AE4B"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pPr>
            <w:r w:rsidRPr="00AA18D1">
              <w:rPr>
                <w:noProof/>
              </w:rPr>
              <w:drawing>
                <wp:inline distT="0" distB="0" distL="0" distR="0" wp14:anchorId="0363A16F" wp14:editId="2034DC51">
                  <wp:extent cx="341630" cy="313055"/>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inline>
              </w:drawing>
            </w:r>
          </w:p>
        </w:tc>
        <w:tc>
          <w:tcPr>
            <w:tcW w:w="7852" w:type="dxa"/>
            <w:vAlign w:val="center"/>
          </w:tcPr>
          <w:p w14:paraId="6C463122" w14:textId="77777777" w:rsidR="008D0211" w:rsidRDefault="008D0211" w:rsidP="008D0211">
            <w:pPr>
              <w:pStyle w:val="Aufzhlung"/>
              <w:numPr>
                <w:ilvl w:val="0"/>
                <w:numId w:val="0"/>
              </w:numPr>
              <w:pBdr>
                <w:top w:val="none" w:sz="0" w:space="0" w:color="auto"/>
                <w:left w:val="none" w:sz="0" w:space="0" w:color="auto"/>
                <w:bottom w:val="none" w:sz="0" w:space="0" w:color="auto"/>
                <w:right w:val="none" w:sz="0" w:space="0" w:color="auto"/>
              </w:pBdr>
              <w:jc w:val="left"/>
            </w:pPr>
            <w:r>
              <w:t>Erhält Leisten</w:t>
            </w:r>
            <w:r w:rsidR="00D754EF">
              <w:t xml:space="preserve"> (Pos. 2</w:t>
            </w:r>
            <w:r w:rsidR="00D754EF">
              <w:rPr>
                <w:sz w:val="22"/>
              </w:rPr>
              <w:t>)</w:t>
            </w:r>
            <w:r>
              <w:t xml:space="preserve">, die einzuteilen und dann </w:t>
            </w:r>
            <w:proofErr w:type="spellStart"/>
            <w:r>
              <w:t>abzulängen</w:t>
            </w:r>
            <w:proofErr w:type="spellEnd"/>
            <w:r>
              <w:t xml:space="preserve"> sind und wählt aus </w:t>
            </w:r>
            <w:r w:rsidR="005905B9">
              <w:t>fünf</w:t>
            </w:r>
            <w:r>
              <w:t xml:space="preserve"> Holzarten aus.</w:t>
            </w:r>
          </w:p>
          <w:p w14:paraId="5BD7E6E7" w14:textId="77777777" w:rsidR="00763271" w:rsidRDefault="00763271" w:rsidP="008D0211">
            <w:pPr>
              <w:pStyle w:val="Aufzhlung"/>
              <w:numPr>
                <w:ilvl w:val="0"/>
                <w:numId w:val="0"/>
              </w:numPr>
              <w:pBdr>
                <w:top w:val="none" w:sz="0" w:space="0" w:color="auto"/>
                <w:left w:val="none" w:sz="0" w:space="0" w:color="auto"/>
                <w:bottom w:val="none" w:sz="0" w:space="0" w:color="auto"/>
                <w:right w:val="none" w:sz="0" w:space="0" w:color="auto"/>
              </w:pBdr>
              <w:jc w:val="left"/>
            </w:pPr>
            <w:r>
              <w:t>Die Schrägen an den Längshölzern reißen die Lernenden selbst an und längen Sie selbst von Hand ab. (Pos. 1 und 3)</w:t>
            </w:r>
          </w:p>
        </w:tc>
      </w:tr>
    </w:tbl>
    <w:p w14:paraId="22B9F145" w14:textId="77777777" w:rsidR="00763271" w:rsidRDefault="00763271" w:rsidP="00CE37A1">
      <w:pPr>
        <w:pStyle w:val="Aufzhlung"/>
        <w:numPr>
          <w:ilvl w:val="0"/>
          <w:numId w:val="0"/>
        </w:numPr>
        <w:ind w:left="567"/>
      </w:pPr>
    </w:p>
    <w:tbl>
      <w:tblPr>
        <w:tblStyle w:val="Gitternetztabelle4Akzent11"/>
        <w:tblW w:w="8283" w:type="dxa"/>
        <w:tblInd w:w="221" w:type="dxa"/>
        <w:tblLayout w:type="fixed"/>
        <w:tblLook w:val="04A0" w:firstRow="1" w:lastRow="0" w:firstColumn="1" w:lastColumn="0" w:noHBand="0" w:noVBand="1"/>
      </w:tblPr>
      <w:tblGrid>
        <w:gridCol w:w="675"/>
        <w:gridCol w:w="2410"/>
        <w:gridCol w:w="1275"/>
        <w:gridCol w:w="993"/>
        <w:gridCol w:w="976"/>
        <w:gridCol w:w="977"/>
        <w:gridCol w:w="977"/>
      </w:tblGrid>
      <w:tr w:rsidR="00763271" w:rsidRPr="00EA43D0" w14:paraId="1970DFD0" w14:textId="77777777" w:rsidTr="0076327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Pr>
          <w:p w14:paraId="5269B4EA" w14:textId="77777777" w:rsidR="00763271" w:rsidRDefault="00763271" w:rsidP="00763271">
            <w:pPr>
              <w:rPr>
                <w:b w:val="0"/>
                <w:bCs w:val="0"/>
              </w:rPr>
            </w:pPr>
            <w:r>
              <w:t>Position</w:t>
            </w:r>
          </w:p>
          <w:p w14:paraId="3C4E4E79" w14:textId="77777777" w:rsidR="00763271" w:rsidRDefault="00763271" w:rsidP="00763271">
            <w:r>
              <w:t>Nr.</w:t>
            </w:r>
          </w:p>
        </w:tc>
        <w:tc>
          <w:tcPr>
            <w:tcW w:w="2410" w:type="dxa"/>
          </w:tcPr>
          <w:p w14:paraId="23254D27"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Bezeichnung</w:t>
            </w:r>
          </w:p>
        </w:tc>
        <w:tc>
          <w:tcPr>
            <w:tcW w:w="1275" w:type="dxa"/>
          </w:tcPr>
          <w:p w14:paraId="690D98CC"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Material</w:t>
            </w:r>
          </w:p>
        </w:tc>
        <w:tc>
          <w:tcPr>
            <w:tcW w:w="993" w:type="dxa"/>
          </w:tcPr>
          <w:p w14:paraId="49ABBCD3"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Anzahl/ Stück</w:t>
            </w:r>
          </w:p>
        </w:tc>
        <w:tc>
          <w:tcPr>
            <w:tcW w:w="976" w:type="dxa"/>
          </w:tcPr>
          <w:p w14:paraId="5C77C803" w14:textId="77777777" w:rsidR="00763271" w:rsidRDefault="00763271" w:rsidP="00763271">
            <w:pPr>
              <w:cnfStyle w:val="100000000000" w:firstRow="1" w:lastRow="0" w:firstColumn="0" w:lastColumn="0" w:oddVBand="0" w:evenVBand="0" w:oddHBand="0" w:evenHBand="0" w:firstRowFirstColumn="0" w:firstRowLastColumn="0" w:lastRowFirstColumn="0" w:lastRowLastColumn="0"/>
              <w:rPr>
                <w:b w:val="0"/>
                <w:bCs w:val="0"/>
              </w:rPr>
            </w:pPr>
            <w:r>
              <w:t>Länge</w:t>
            </w:r>
          </w:p>
          <w:p w14:paraId="7A41015D"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in mm</w:t>
            </w:r>
          </w:p>
        </w:tc>
        <w:tc>
          <w:tcPr>
            <w:tcW w:w="977" w:type="dxa"/>
          </w:tcPr>
          <w:p w14:paraId="2ADE4AAB" w14:textId="77777777" w:rsidR="00763271" w:rsidRDefault="00763271" w:rsidP="00763271">
            <w:pPr>
              <w:cnfStyle w:val="100000000000" w:firstRow="1" w:lastRow="0" w:firstColumn="0" w:lastColumn="0" w:oddVBand="0" w:evenVBand="0" w:oddHBand="0" w:evenHBand="0" w:firstRowFirstColumn="0" w:firstRowLastColumn="0" w:lastRowFirstColumn="0" w:lastRowLastColumn="0"/>
              <w:rPr>
                <w:b w:val="0"/>
                <w:bCs w:val="0"/>
              </w:rPr>
            </w:pPr>
            <w:r>
              <w:t>Breite</w:t>
            </w:r>
          </w:p>
          <w:p w14:paraId="2CE33B98"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in mm</w:t>
            </w:r>
          </w:p>
        </w:tc>
        <w:tc>
          <w:tcPr>
            <w:tcW w:w="977" w:type="dxa"/>
          </w:tcPr>
          <w:p w14:paraId="2471F5E9" w14:textId="77777777" w:rsidR="00763271" w:rsidRDefault="00763271" w:rsidP="00763271">
            <w:pPr>
              <w:cnfStyle w:val="100000000000" w:firstRow="1" w:lastRow="0" w:firstColumn="0" w:lastColumn="0" w:oddVBand="0" w:evenVBand="0" w:oddHBand="0" w:evenHBand="0" w:firstRowFirstColumn="0" w:firstRowLastColumn="0" w:lastRowFirstColumn="0" w:lastRowLastColumn="0"/>
              <w:rPr>
                <w:b w:val="0"/>
                <w:bCs w:val="0"/>
              </w:rPr>
            </w:pPr>
            <w:r>
              <w:t>Dicke</w:t>
            </w:r>
          </w:p>
          <w:p w14:paraId="42F3AE42" w14:textId="77777777" w:rsidR="00763271" w:rsidRPr="00EA43D0" w:rsidRDefault="00763271" w:rsidP="00763271">
            <w:pPr>
              <w:cnfStyle w:val="100000000000" w:firstRow="1" w:lastRow="0" w:firstColumn="0" w:lastColumn="0" w:oddVBand="0" w:evenVBand="0" w:oddHBand="0" w:evenHBand="0" w:firstRowFirstColumn="0" w:firstRowLastColumn="0" w:lastRowFirstColumn="0" w:lastRowLastColumn="0"/>
            </w:pPr>
            <w:r>
              <w:t>in mm</w:t>
            </w:r>
          </w:p>
        </w:tc>
      </w:tr>
      <w:tr w:rsidR="00763271" w:rsidRPr="00EA43D0" w14:paraId="6591C6D8" w14:textId="77777777" w:rsidTr="0076327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A46ED21" w14:textId="77777777" w:rsidR="00763271" w:rsidRPr="00E22B96" w:rsidRDefault="00763271" w:rsidP="00763271">
            <w:r w:rsidRPr="00E22B96">
              <w:rPr>
                <w:rFonts w:ascii="Cambria" w:hAnsi="Cambria"/>
                <w:sz w:val="36"/>
              </w:rPr>
              <w:sym w:font="Wingdings" w:char="F081"/>
            </w:r>
          </w:p>
        </w:tc>
        <w:tc>
          <w:tcPr>
            <w:tcW w:w="2410" w:type="dxa"/>
            <w:vAlign w:val="center"/>
          </w:tcPr>
          <w:p w14:paraId="2E03D82A"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b/>
                <w:bCs/>
                <w:sz w:val="24"/>
              </w:rPr>
            </w:pPr>
            <w:r w:rsidRPr="00D754EF">
              <w:rPr>
                <w:sz w:val="24"/>
              </w:rPr>
              <w:t>Sitz Längsleisten</w:t>
            </w:r>
          </w:p>
        </w:tc>
        <w:tc>
          <w:tcPr>
            <w:tcW w:w="1275" w:type="dxa"/>
            <w:vAlign w:val="center"/>
          </w:tcPr>
          <w:p w14:paraId="6488A08B"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Holz</w:t>
            </w:r>
          </w:p>
        </w:tc>
        <w:tc>
          <w:tcPr>
            <w:tcW w:w="993" w:type="dxa"/>
            <w:vAlign w:val="center"/>
          </w:tcPr>
          <w:p w14:paraId="6883D3CD"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2</w:t>
            </w:r>
          </w:p>
        </w:tc>
        <w:tc>
          <w:tcPr>
            <w:tcW w:w="976" w:type="dxa"/>
            <w:vAlign w:val="center"/>
          </w:tcPr>
          <w:p w14:paraId="2461617A"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500</w:t>
            </w:r>
          </w:p>
        </w:tc>
        <w:tc>
          <w:tcPr>
            <w:tcW w:w="977" w:type="dxa"/>
            <w:vAlign w:val="center"/>
          </w:tcPr>
          <w:p w14:paraId="46E53E6A"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40</w:t>
            </w:r>
          </w:p>
        </w:tc>
        <w:tc>
          <w:tcPr>
            <w:tcW w:w="977" w:type="dxa"/>
            <w:vAlign w:val="center"/>
          </w:tcPr>
          <w:p w14:paraId="63985214"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20</w:t>
            </w:r>
          </w:p>
        </w:tc>
      </w:tr>
      <w:tr w:rsidR="00763271" w:rsidRPr="00EA43D0" w14:paraId="7D0597BB" w14:textId="77777777" w:rsidTr="00763271">
        <w:trPr>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48636CB" w14:textId="77777777" w:rsidR="00763271" w:rsidRPr="00E22B96" w:rsidRDefault="00763271" w:rsidP="00763271">
            <w:pPr>
              <w:rPr>
                <w:rFonts w:ascii="Cambria" w:hAnsi="Cambria"/>
                <w:sz w:val="24"/>
              </w:rPr>
            </w:pPr>
            <w:r w:rsidRPr="00E22B96">
              <w:rPr>
                <w:rFonts w:ascii="Cambria" w:hAnsi="Cambria"/>
                <w:sz w:val="36"/>
              </w:rPr>
              <w:sym w:font="Wingdings" w:char="F082"/>
            </w:r>
          </w:p>
        </w:tc>
        <w:tc>
          <w:tcPr>
            <w:tcW w:w="2410" w:type="dxa"/>
            <w:vAlign w:val="center"/>
          </w:tcPr>
          <w:p w14:paraId="4BF0D9EB"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Sitzfläche</w:t>
            </w:r>
          </w:p>
        </w:tc>
        <w:tc>
          <w:tcPr>
            <w:tcW w:w="1275" w:type="dxa"/>
            <w:vAlign w:val="center"/>
          </w:tcPr>
          <w:p w14:paraId="71E4F3D8"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p>
        </w:tc>
        <w:tc>
          <w:tcPr>
            <w:tcW w:w="993" w:type="dxa"/>
            <w:vAlign w:val="center"/>
          </w:tcPr>
          <w:p w14:paraId="776B9FC0"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5</w:t>
            </w:r>
          </w:p>
        </w:tc>
        <w:tc>
          <w:tcPr>
            <w:tcW w:w="976" w:type="dxa"/>
            <w:vAlign w:val="center"/>
          </w:tcPr>
          <w:p w14:paraId="76DC735F"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350</w:t>
            </w:r>
          </w:p>
        </w:tc>
        <w:tc>
          <w:tcPr>
            <w:tcW w:w="977" w:type="dxa"/>
            <w:vAlign w:val="center"/>
          </w:tcPr>
          <w:p w14:paraId="0242EFA3"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40</w:t>
            </w:r>
          </w:p>
        </w:tc>
        <w:tc>
          <w:tcPr>
            <w:tcW w:w="977" w:type="dxa"/>
            <w:vAlign w:val="center"/>
          </w:tcPr>
          <w:p w14:paraId="5CEFF7E3"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15</w:t>
            </w:r>
          </w:p>
        </w:tc>
      </w:tr>
      <w:tr w:rsidR="00763271" w:rsidRPr="00EA43D0" w14:paraId="0371AB34" w14:textId="77777777" w:rsidTr="0076327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A9AD0BA" w14:textId="77777777" w:rsidR="00763271" w:rsidRPr="00E22B96" w:rsidRDefault="00763271" w:rsidP="00763271">
            <w:pPr>
              <w:rPr>
                <w:rFonts w:ascii="Cambria" w:hAnsi="Cambria"/>
                <w:sz w:val="24"/>
              </w:rPr>
            </w:pPr>
            <w:r w:rsidRPr="00E22B96">
              <w:rPr>
                <w:rFonts w:ascii="Cambria" w:hAnsi="Cambria"/>
                <w:sz w:val="36"/>
              </w:rPr>
              <w:sym w:font="Wingdings" w:char="F083"/>
            </w:r>
          </w:p>
        </w:tc>
        <w:tc>
          <w:tcPr>
            <w:tcW w:w="2410" w:type="dxa"/>
            <w:vAlign w:val="center"/>
          </w:tcPr>
          <w:p w14:paraId="004649B7"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Lehne Längsleisten</w:t>
            </w:r>
          </w:p>
        </w:tc>
        <w:tc>
          <w:tcPr>
            <w:tcW w:w="1275" w:type="dxa"/>
            <w:vAlign w:val="center"/>
          </w:tcPr>
          <w:p w14:paraId="2386924D"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p>
        </w:tc>
        <w:tc>
          <w:tcPr>
            <w:tcW w:w="993" w:type="dxa"/>
            <w:vAlign w:val="center"/>
          </w:tcPr>
          <w:p w14:paraId="7CA75CE0"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2</w:t>
            </w:r>
          </w:p>
        </w:tc>
        <w:tc>
          <w:tcPr>
            <w:tcW w:w="976" w:type="dxa"/>
            <w:vAlign w:val="center"/>
          </w:tcPr>
          <w:p w14:paraId="3BA301D9"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700</w:t>
            </w:r>
          </w:p>
        </w:tc>
        <w:tc>
          <w:tcPr>
            <w:tcW w:w="977" w:type="dxa"/>
            <w:vAlign w:val="center"/>
          </w:tcPr>
          <w:p w14:paraId="778AC110"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40</w:t>
            </w:r>
          </w:p>
        </w:tc>
        <w:tc>
          <w:tcPr>
            <w:tcW w:w="977" w:type="dxa"/>
            <w:vAlign w:val="center"/>
          </w:tcPr>
          <w:p w14:paraId="211D7DD9"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20</w:t>
            </w:r>
          </w:p>
        </w:tc>
      </w:tr>
      <w:tr w:rsidR="00763271" w:rsidRPr="00EA43D0" w14:paraId="2DF95C6C" w14:textId="77777777" w:rsidTr="00763271">
        <w:trPr>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AC1944D" w14:textId="77777777" w:rsidR="00763271" w:rsidRPr="00E22B96" w:rsidRDefault="00763271" w:rsidP="00763271">
            <w:pPr>
              <w:rPr>
                <w:rFonts w:ascii="Cambria" w:hAnsi="Cambria"/>
                <w:sz w:val="24"/>
              </w:rPr>
            </w:pPr>
            <w:r w:rsidRPr="00E22B96">
              <w:rPr>
                <w:rFonts w:ascii="Cambria" w:hAnsi="Cambria"/>
                <w:sz w:val="36"/>
              </w:rPr>
              <w:sym w:font="Wingdings" w:char="F084"/>
            </w:r>
          </w:p>
        </w:tc>
        <w:tc>
          <w:tcPr>
            <w:tcW w:w="2410" w:type="dxa"/>
            <w:vAlign w:val="center"/>
          </w:tcPr>
          <w:p w14:paraId="2F632078"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Lehne Querleisten</w:t>
            </w:r>
          </w:p>
        </w:tc>
        <w:tc>
          <w:tcPr>
            <w:tcW w:w="1275" w:type="dxa"/>
            <w:vAlign w:val="center"/>
          </w:tcPr>
          <w:p w14:paraId="08E174E9"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p>
        </w:tc>
        <w:tc>
          <w:tcPr>
            <w:tcW w:w="993" w:type="dxa"/>
            <w:vAlign w:val="center"/>
          </w:tcPr>
          <w:p w14:paraId="4C4ED5E7"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3</w:t>
            </w:r>
          </w:p>
        </w:tc>
        <w:tc>
          <w:tcPr>
            <w:tcW w:w="976" w:type="dxa"/>
            <w:vAlign w:val="center"/>
          </w:tcPr>
          <w:p w14:paraId="0770CECC"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350</w:t>
            </w:r>
          </w:p>
        </w:tc>
        <w:tc>
          <w:tcPr>
            <w:tcW w:w="977" w:type="dxa"/>
            <w:vAlign w:val="center"/>
          </w:tcPr>
          <w:p w14:paraId="0DBA0D5A"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40</w:t>
            </w:r>
          </w:p>
        </w:tc>
        <w:tc>
          <w:tcPr>
            <w:tcW w:w="977" w:type="dxa"/>
            <w:vAlign w:val="center"/>
          </w:tcPr>
          <w:p w14:paraId="359EF3BD"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15</w:t>
            </w:r>
          </w:p>
        </w:tc>
      </w:tr>
      <w:tr w:rsidR="00763271" w:rsidRPr="00EA43D0" w14:paraId="291BEE32" w14:textId="77777777" w:rsidTr="0076327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25B6F01" w14:textId="77777777" w:rsidR="00763271" w:rsidRPr="00EA43D0" w:rsidRDefault="00763271" w:rsidP="00763271">
            <w:r>
              <w:t>5</w:t>
            </w:r>
          </w:p>
        </w:tc>
        <w:tc>
          <w:tcPr>
            <w:tcW w:w="2410" w:type="dxa"/>
            <w:vAlign w:val="center"/>
          </w:tcPr>
          <w:p w14:paraId="18BE560D"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Stoff für die Lehne</w:t>
            </w:r>
          </w:p>
        </w:tc>
        <w:tc>
          <w:tcPr>
            <w:tcW w:w="1275" w:type="dxa"/>
            <w:vAlign w:val="center"/>
          </w:tcPr>
          <w:p w14:paraId="58F7FEA6"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Stoff</w:t>
            </w:r>
          </w:p>
        </w:tc>
        <w:tc>
          <w:tcPr>
            <w:tcW w:w="993" w:type="dxa"/>
            <w:vAlign w:val="center"/>
          </w:tcPr>
          <w:p w14:paraId="3CF0FC8C"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1</w:t>
            </w:r>
          </w:p>
        </w:tc>
        <w:tc>
          <w:tcPr>
            <w:tcW w:w="976" w:type="dxa"/>
            <w:vAlign w:val="center"/>
          </w:tcPr>
          <w:p w14:paraId="04156353"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450</w:t>
            </w:r>
          </w:p>
        </w:tc>
        <w:tc>
          <w:tcPr>
            <w:tcW w:w="977" w:type="dxa"/>
            <w:vAlign w:val="center"/>
          </w:tcPr>
          <w:p w14:paraId="4390202C"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550</w:t>
            </w:r>
          </w:p>
        </w:tc>
        <w:tc>
          <w:tcPr>
            <w:tcW w:w="977" w:type="dxa"/>
            <w:vAlign w:val="center"/>
          </w:tcPr>
          <w:p w14:paraId="0B2F1A98" w14:textId="77777777" w:rsidR="00763271" w:rsidRPr="00D754EF" w:rsidRDefault="00D754EF" w:rsidP="00763271">
            <w:pPr>
              <w:cnfStyle w:val="000000100000" w:firstRow="0" w:lastRow="0" w:firstColumn="0" w:lastColumn="0" w:oddVBand="0" w:evenVBand="0" w:oddHBand="1" w:evenHBand="0" w:firstRowFirstColumn="0" w:firstRowLastColumn="0" w:lastRowFirstColumn="0" w:lastRowLastColumn="0"/>
              <w:rPr>
                <w:sz w:val="24"/>
              </w:rPr>
            </w:pPr>
            <w:r>
              <w:rPr>
                <w:sz w:val="24"/>
              </w:rPr>
              <w:t>-</w:t>
            </w:r>
          </w:p>
        </w:tc>
      </w:tr>
      <w:tr w:rsidR="00763271" w:rsidRPr="00EA43D0" w14:paraId="1774C454" w14:textId="77777777" w:rsidTr="00763271">
        <w:trPr>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2F8DB7C0" w14:textId="77777777" w:rsidR="00763271" w:rsidRDefault="00763271" w:rsidP="00763271">
            <w:r>
              <w:t>6</w:t>
            </w:r>
          </w:p>
        </w:tc>
        <w:tc>
          <w:tcPr>
            <w:tcW w:w="2410" w:type="dxa"/>
            <w:vAlign w:val="center"/>
          </w:tcPr>
          <w:p w14:paraId="6ACF1471"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Schrauben</w:t>
            </w:r>
          </w:p>
        </w:tc>
        <w:tc>
          <w:tcPr>
            <w:tcW w:w="1275" w:type="dxa"/>
            <w:vAlign w:val="center"/>
          </w:tcPr>
          <w:p w14:paraId="25502F22"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Metall</w:t>
            </w:r>
          </w:p>
        </w:tc>
        <w:tc>
          <w:tcPr>
            <w:tcW w:w="993" w:type="dxa"/>
            <w:vAlign w:val="center"/>
          </w:tcPr>
          <w:p w14:paraId="102CFD67"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16</w:t>
            </w:r>
          </w:p>
        </w:tc>
        <w:tc>
          <w:tcPr>
            <w:tcW w:w="976" w:type="dxa"/>
            <w:vAlign w:val="center"/>
          </w:tcPr>
          <w:p w14:paraId="290207ED"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40</w:t>
            </w:r>
          </w:p>
        </w:tc>
        <w:tc>
          <w:tcPr>
            <w:tcW w:w="977" w:type="dxa"/>
            <w:vAlign w:val="center"/>
          </w:tcPr>
          <w:p w14:paraId="4DF6C8B8"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x</w:t>
            </w:r>
          </w:p>
        </w:tc>
        <w:tc>
          <w:tcPr>
            <w:tcW w:w="977" w:type="dxa"/>
            <w:vAlign w:val="center"/>
          </w:tcPr>
          <w:p w14:paraId="0F7F0879" w14:textId="77777777" w:rsidR="00763271" w:rsidRPr="00D754EF" w:rsidRDefault="00763271" w:rsidP="00763271">
            <w:pPr>
              <w:cnfStyle w:val="000000000000" w:firstRow="0" w:lastRow="0" w:firstColumn="0" w:lastColumn="0" w:oddVBand="0" w:evenVBand="0" w:oddHBand="0" w:evenHBand="0" w:firstRowFirstColumn="0" w:firstRowLastColumn="0" w:lastRowFirstColumn="0" w:lastRowLastColumn="0"/>
              <w:rPr>
                <w:sz w:val="24"/>
              </w:rPr>
            </w:pPr>
            <w:r w:rsidRPr="00D754EF">
              <w:rPr>
                <w:sz w:val="24"/>
              </w:rPr>
              <w:t>4,5</w:t>
            </w:r>
          </w:p>
        </w:tc>
      </w:tr>
      <w:tr w:rsidR="00763271" w:rsidRPr="00EA43D0" w14:paraId="72F1D194" w14:textId="77777777" w:rsidTr="0076327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759C9118" w14:textId="77777777" w:rsidR="00763271" w:rsidRDefault="00763271" w:rsidP="00763271">
            <w:r>
              <w:t>7</w:t>
            </w:r>
          </w:p>
        </w:tc>
        <w:tc>
          <w:tcPr>
            <w:tcW w:w="2410" w:type="dxa"/>
            <w:vAlign w:val="center"/>
          </w:tcPr>
          <w:p w14:paraId="127749F8"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Klammern</w:t>
            </w:r>
          </w:p>
        </w:tc>
        <w:tc>
          <w:tcPr>
            <w:tcW w:w="1275" w:type="dxa"/>
            <w:vAlign w:val="center"/>
          </w:tcPr>
          <w:p w14:paraId="055D7980"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Metall</w:t>
            </w:r>
          </w:p>
        </w:tc>
        <w:tc>
          <w:tcPr>
            <w:tcW w:w="993" w:type="dxa"/>
            <w:vAlign w:val="center"/>
          </w:tcPr>
          <w:p w14:paraId="6E0AE522" w14:textId="77777777" w:rsidR="00763271" w:rsidRPr="00D754EF" w:rsidRDefault="00763271" w:rsidP="00763271">
            <w:pPr>
              <w:cnfStyle w:val="000000100000" w:firstRow="0" w:lastRow="0" w:firstColumn="0" w:lastColumn="0" w:oddVBand="0" w:evenVBand="0" w:oddHBand="1" w:evenHBand="0" w:firstRowFirstColumn="0" w:firstRowLastColumn="0" w:lastRowFirstColumn="0" w:lastRowLastColumn="0"/>
              <w:rPr>
                <w:sz w:val="24"/>
              </w:rPr>
            </w:pPr>
            <w:r w:rsidRPr="00D754EF">
              <w:rPr>
                <w:sz w:val="24"/>
              </w:rPr>
              <w:t>20</w:t>
            </w:r>
          </w:p>
        </w:tc>
        <w:tc>
          <w:tcPr>
            <w:tcW w:w="976" w:type="dxa"/>
            <w:vAlign w:val="center"/>
          </w:tcPr>
          <w:p w14:paraId="33054E0D" w14:textId="77777777" w:rsidR="00763271" w:rsidRPr="00D754EF" w:rsidRDefault="00D754EF" w:rsidP="00763271">
            <w:pP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977" w:type="dxa"/>
            <w:vAlign w:val="center"/>
          </w:tcPr>
          <w:p w14:paraId="6D901692" w14:textId="77777777" w:rsidR="00763271" w:rsidRPr="00D754EF" w:rsidRDefault="00D754EF" w:rsidP="00763271">
            <w:pPr>
              <w:cnfStyle w:val="000000100000" w:firstRow="0" w:lastRow="0" w:firstColumn="0" w:lastColumn="0" w:oddVBand="0" w:evenVBand="0" w:oddHBand="1" w:evenHBand="0" w:firstRowFirstColumn="0" w:firstRowLastColumn="0" w:lastRowFirstColumn="0" w:lastRowLastColumn="0"/>
              <w:rPr>
                <w:sz w:val="24"/>
              </w:rPr>
            </w:pPr>
            <w:r>
              <w:rPr>
                <w:sz w:val="24"/>
              </w:rPr>
              <w:t>-</w:t>
            </w:r>
          </w:p>
        </w:tc>
        <w:tc>
          <w:tcPr>
            <w:tcW w:w="977" w:type="dxa"/>
            <w:vAlign w:val="center"/>
          </w:tcPr>
          <w:p w14:paraId="4BBED4AD" w14:textId="77777777" w:rsidR="00763271" w:rsidRPr="00D754EF" w:rsidRDefault="00D754EF" w:rsidP="00763271">
            <w:pPr>
              <w:cnfStyle w:val="000000100000" w:firstRow="0" w:lastRow="0" w:firstColumn="0" w:lastColumn="0" w:oddVBand="0" w:evenVBand="0" w:oddHBand="1" w:evenHBand="0" w:firstRowFirstColumn="0" w:firstRowLastColumn="0" w:lastRowFirstColumn="0" w:lastRowLastColumn="0"/>
              <w:rPr>
                <w:sz w:val="24"/>
              </w:rPr>
            </w:pPr>
            <w:r>
              <w:rPr>
                <w:sz w:val="24"/>
              </w:rPr>
              <w:t>-</w:t>
            </w:r>
          </w:p>
        </w:tc>
      </w:tr>
    </w:tbl>
    <w:p w14:paraId="420207B6" w14:textId="77777777" w:rsidR="00583282" w:rsidRPr="00583282" w:rsidRDefault="009673EB" w:rsidP="00583282">
      <w:pPr>
        <w:spacing w:line="240" w:lineRule="exact"/>
        <w:rPr>
          <w:rFonts w:ascii="Source Sans Pro Light" w:eastAsia="Times New Roman" w:hAnsi="Source Sans Pro Light" w:cs="Times New Roman"/>
          <w:color w:val="000000"/>
          <w:szCs w:val="24"/>
          <w:lang w:eastAsia="de-DE"/>
        </w:rPr>
      </w:pPr>
      <w:r>
        <w:br w:type="page"/>
      </w:r>
    </w:p>
    <w:p w14:paraId="62EEAF26" w14:textId="31774E66" w:rsidR="0051749E" w:rsidRPr="006114F9" w:rsidRDefault="00583282" w:rsidP="00C204BC">
      <w:pPr>
        <w:pStyle w:val="Aufzhlung"/>
        <w:spacing w:after="0" w:line="240" w:lineRule="auto"/>
        <w:contextualSpacing/>
        <w:jc w:val="left"/>
      </w:pPr>
      <w:r>
        <w:rPr>
          <w:noProof/>
        </w:rPr>
        <w:lastRenderedPageBreak/>
        <w:drawing>
          <wp:anchor distT="0" distB="0" distL="114300" distR="114300" simplePos="0" relativeHeight="251650048" behindDoc="0" locked="0" layoutInCell="1" allowOverlap="1" wp14:anchorId="26F4E3B9" wp14:editId="1BD0F0F3">
            <wp:simplePos x="0" y="0"/>
            <wp:positionH relativeFrom="column">
              <wp:posOffset>5109921</wp:posOffset>
            </wp:positionH>
            <wp:positionV relativeFrom="paragraph">
              <wp:posOffset>57430</wp:posOffset>
            </wp:positionV>
            <wp:extent cx="313055" cy="313055"/>
            <wp:effectExtent l="0" t="0" r="0" b="0"/>
            <wp:wrapSquare wrapText="bothSides"/>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40">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anchor>
        </w:drawing>
      </w:r>
      <w:r w:rsidR="0051749E">
        <w:t xml:space="preserve">Das Werkstück wird in der Werkstatt gefertigt. Die Unfallverhütungsvorschriften </w:t>
      </w:r>
      <w:r w:rsidR="0078333D">
        <w:t>(</w:t>
      </w:r>
      <w:r w:rsidR="0051749E">
        <w:t>UVV</w:t>
      </w:r>
      <w:r w:rsidR="0078333D">
        <w:t>)</w:t>
      </w:r>
      <w:r w:rsidR="0051749E">
        <w:t xml:space="preserve"> sind in diesem Projekt kein ausgewiesener Lerninhalt, </w:t>
      </w:r>
      <w:r w:rsidR="009673EB">
        <w:t>natürlich</w:t>
      </w:r>
      <w:r w:rsidR="0051749E">
        <w:t xml:space="preserve"> sind sie einzuhalten. </w:t>
      </w:r>
      <w:r>
        <w:t>Die Lernenden haben den Arbeitsplatz Hobelbank und die allgemeinen UVV anhand eines ersten LFP (z.</w:t>
      </w:r>
      <w:r w:rsidR="0078333D">
        <w:t xml:space="preserve"> </w:t>
      </w:r>
      <w:r>
        <w:t>B. Handschmeichler, Schlüsselanhänge</w:t>
      </w:r>
      <w:r w:rsidR="005C11E7">
        <w:t>r</w:t>
      </w:r>
      <w:r>
        <w:t>) bereits erarbeitet .</w:t>
      </w:r>
      <w:r w:rsidR="009673EB">
        <w:br/>
      </w:r>
      <w:r w:rsidR="0051749E">
        <w:t xml:space="preserve">Bei der Herstellung des Klappstuhls sind die Arbeitsvorgänge </w:t>
      </w:r>
      <w:r w:rsidR="0051749E" w:rsidRPr="006114F9">
        <w:rPr>
          <w:i/>
        </w:rPr>
        <w:t>Anreißen</w:t>
      </w:r>
      <w:r w:rsidR="0051749E">
        <w:t xml:space="preserve">, </w:t>
      </w:r>
      <w:r w:rsidR="0051749E" w:rsidRPr="006114F9">
        <w:rPr>
          <w:i/>
        </w:rPr>
        <w:t>Sägen</w:t>
      </w:r>
      <w:r w:rsidR="0051749E">
        <w:t xml:space="preserve"> und </w:t>
      </w:r>
      <w:r w:rsidR="0051749E" w:rsidRPr="006114F9">
        <w:rPr>
          <w:i/>
        </w:rPr>
        <w:t>Bohren</w:t>
      </w:r>
      <w:r w:rsidR="0051749E">
        <w:t xml:space="preserve"> an der Ständerbohrmaschine durchzuführen. Die Lernenden, die das noch nicht fachgerecht durchführen können, brauchen vorher (gerne in </w:t>
      </w:r>
      <w:proofErr w:type="spellStart"/>
      <w:r w:rsidR="0051749E">
        <w:t>Kleingrupppen</w:t>
      </w:r>
      <w:proofErr w:type="spellEnd"/>
      <w:r w:rsidR="0051749E">
        <w:t>) einen max. 10</w:t>
      </w:r>
      <w:r w:rsidR="00C157CA">
        <w:t>-</w:t>
      </w:r>
      <w:r w:rsidR="0051749E">
        <w:t>minütigen Kurzinput zum jeweiligen Vorgang. Dieser Input sollte wenn möglich zeitnah zur jeweiligen Durchführung liegen.</w:t>
      </w:r>
      <w:r w:rsidR="0051749E">
        <w:br/>
        <w:t xml:space="preserve">Es macht Sinn, einer Kleingruppe das </w:t>
      </w:r>
      <w:r w:rsidR="009673EB" w:rsidRPr="006114F9">
        <w:rPr>
          <w:i/>
        </w:rPr>
        <w:t>Anreißen</w:t>
      </w:r>
      <w:r w:rsidR="009673EB">
        <w:t xml:space="preserve">, </w:t>
      </w:r>
      <w:r w:rsidR="009673EB" w:rsidRPr="006114F9">
        <w:rPr>
          <w:i/>
        </w:rPr>
        <w:t>Sägen</w:t>
      </w:r>
      <w:r w:rsidR="009673EB">
        <w:t xml:space="preserve"> und </w:t>
      </w:r>
      <w:r w:rsidR="009673EB" w:rsidRPr="006114F9">
        <w:rPr>
          <w:i/>
        </w:rPr>
        <w:t>Bohren</w:t>
      </w:r>
      <w:r w:rsidR="009673EB">
        <w:t xml:space="preserve"> </w:t>
      </w:r>
      <w:r w:rsidR="0051749E">
        <w:t xml:space="preserve">an der Ständerbohrmaschine erst dann zu erklären, wenn sie danach fragen oder ersichtlich ist, dass sie es am </w:t>
      </w:r>
      <w:r w:rsidR="009673EB">
        <w:t>selben</w:t>
      </w:r>
      <w:r w:rsidR="0051749E">
        <w:t xml:space="preserve"> Tage </w:t>
      </w:r>
      <w:r w:rsidR="009673EB">
        <w:t>durchführen w</w:t>
      </w:r>
      <w:r w:rsidR="0051749E" w:rsidRPr="006114F9">
        <w:t xml:space="preserve">erden. </w:t>
      </w:r>
    </w:p>
    <w:p w14:paraId="79C2436E" w14:textId="23AEFDC1" w:rsidR="0051749E" w:rsidRPr="00F21A21" w:rsidRDefault="00583282" w:rsidP="00C204BC">
      <w:pPr>
        <w:pStyle w:val="Aufzhlung"/>
        <w:spacing w:after="0" w:line="240" w:lineRule="auto"/>
        <w:contextualSpacing/>
        <w:jc w:val="left"/>
      </w:pPr>
      <w:r w:rsidRPr="00AA18D1">
        <w:rPr>
          <w:noProof/>
        </w:rPr>
        <w:drawing>
          <wp:anchor distT="0" distB="0" distL="114300" distR="114300" simplePos="0" relativeHeight="251649024" behindDoc="0" locked="0" layoutInCell="1" allowOverlap="1" wp14:anchorId="39B84B5B" wp14:editId="6E2FBAEC">
            <wp:simplePos x="0" y="0"/>
            <wp:positionH relativeFrom="column">
              <wp:posOffset>5080863</wp:posOffset>
            </wp:positionH>
            <wp:positionV relativeFrom="paragraph">
              <wp:posOffset>712826</wp:posOffset>
            </wp:positionV>
            <wp:extent cx="314325" cy="314325"/>
            <wp:effectExtent l="0" t="0" r="9525" b="9525"/>
            <wp:wrapNone/>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51749E" w:rsidRPr="00F21A21">
        <w:t xml:space="preserve">Bei der </w:t>
      </w:r>
      <w:r w:rsidR="0051749E" w:rsidRPr="00745230">
        <w:rPr>
          <w:b/>
        </w:rPr>
        <w:t>begründeten Holzauswahl</w:t>
      </w:r>
      <w:r w:rsidR="0051749E" w:rsidRPr="00F21A21">
        <w:t xml:space="preserve"> </w:t>
      </w:r>
      <w:r w:rsidR="0078333D" w:rsidRPr="00F21A21">
        <w:t>trifft</w:t>
      </w:r>
      <w:r w:rsidR="0078333D">
        <w:t xml:space="preserve"> die oder </w:t>
      </w:r>
      <w:r w:rsidR="0051749E" w:rsidRPr="00F21A21">
        <w:t xml:space="preserve">der Lernende die begründete Entscheidung, aus welchem Material </w:t>
      </w:r>
      <w:r w:rsidR="0078333D">
        <w:t xml:space="preserve">ihr oder </w:t>
      </w:r>
      <w:r w:rsidR="0051749E" w:rsidRPr="00F21A21">
        <w:t xml:space="preserve">sein Werkstück hergestellt werden soll. Es ist lernförderlich, wenn das Material auch tatsächlich in der gewählten Holzart (Kiefer, Buche, Esche oder Douglasie) vorbereitet werden kann. Sollte dies nicht möglich sein, teilen Sie </w:t>
      </w:r>
      <w:r w:rsidR="0078333D" w:rsidRPr="00F21A21">
        <w:t xml:space="preserve">bitte </w:t>
      </w:r>
      <w:r w:rsidR="0051749E" w:rsidRPr="00F21A21">
        <w:t xml:space="preserve">den Lernenden mit, aus welchem Beweggrund </w:t>
      </w:r>
      <w:r w:rsidR="0078333D">
        <w:t xml:space="preserve">ihre oder </w:t>
      </w:r>
      <w:r w:rsidR="0051749E" w:rsidRPr="00F21A21">
        <w:t>seine Entscheidung nicht berücksichtigt werden kann.</w:t>
      </w:r>
    </w:p>
    <w:p w14:paraId="2CA1D21E" w14:textId="77777777" w:rsidR="00A1267A" w:rsidRDefault="00A1267A" w:rsidP="00AF17E8">
      <w:pPr>
        <w:pStyle w:val="Aufzhlung"/>
        <w:spacing w:after="0" w:line="240" w:lineRule="auto"/>
        <w:jc w:val="left"/>
      </w:pPr>
      <w:r>
        <w:t xml:space="preserve">Aufgaben zur Bearbeitung sind </w:t>
      </w:r>
      <w:r w:rsidR="00A20D99">
        <w:t>durchgehend mit dem</w:t>
      </w:r>
      <w:r>
        <w:t xml:space="preserve"> Icon STIFT </w:t>
      </w:r>
      <w:r w:rsidR="00A20D99">
        <w:t xml:space="preserve"> </w:t>
      </w:r>
      <w:r>
        <w:t>gekennzeichnet</w:t>
      </w:r>
      <w:r w:rsidR="00A20D99">
        <w:t>.</w:t>
      </w:r>
      <w:r w:rsidR="00583282" w:rsidRPr="00583282">
        <w:rPr>
          <w:noProof/>
        </w:rPr>
        <w:t xml:space="preserve"> </w:t>
      </w:r>
    </w:p>
    <w:p w14:paraId="570685D0" w14:textId="77777777" w:rsidR="0051749E" w:rsidRDefault="00A20D99" w:rsidP="00AF17E8">
      <w:pPr>
        <w:pStyle w:val="Aufzhlung"/>
        <w:spacing w:after="0" w:line="240" w:lineRule="auto"/>
        <w:jc w:val="left"/>
      </w:pPr>
      <w:r>
        <w:t>In jedem</w:t>
      </w:r>
      <w:r w:rsidR="00A1267A">
        <w:t xml:space="preserve"> </w:t>
      </w:r>
      <w:proofErr w:type="spellStart"/>
      <w:r w:rsidR="00A1267A">
        <w:t>LernTHEMA</w:t>
      </w:r>
      <w:proofErr w:type="spellEnd"/>
      <w:r w:rsidR="00A1267A">
        <w:t xml:space="preserve"> sind Abläufe zu finden. Sie </w:t>
      </w:r>
      <w:r>
        <w:t xml:space="preserve">sollen von den </w:t>
      </w:r>
      <w:r w:rsidR="00A1267A">
        <w:t xml:space="preserve">Lernenden zur </w:t>
      </w:r>
      <w:r>
        <w:t xml:space="preserve">eigenen zeitlichen </w:t>
      </w:r>
      <w:r w:rsidR="00A1267A">
        <w:t>Orientierung</w:t>
      </w:r>
      <w:r>
        <w:t xml:space="preserve"> vor Beginn der Aufgabe ausgefüllt werden. Die Arbeitsschritte sind vorgegeben, die benötigte Zeit wird selbst eingeschätzt und eingetragen.</w:t>
      </w:r>
      <w:r w:rsidR="0051749E" w:rsidRPr="0051749E">
        <w:t xml:space="preserve"> </w:t>
      </w:r>
    </w:p>
    <w:p w14:paraId="30487041" w14:textId="77777777" w:rsidR="00850CF6" w:rsidRPr="00F21A21" w:rsidRDefault="0051749E" w:rsidP="00850CF6">
      <w:pPr>
        <w:pStyle w:val="Aufzhlung"/>
        <w:spacing w:after="120" w:line="240" w:lineRule="auto"/>
        <w:jc w:val="left"/>
      </w:pPr>
      <w:r w:rsidRPr="00F21A21">
        <w:t xml:space="preserve">Entstehende </w:t>
      </w:r>
      <w:r w:rsidRPr="00F21A21">
        <w:rPr>
          <w:b/>
        </w:rPr>
        <w:t>Materialkosten</w:t>
      </w:r>
      <w:r w:rsidRPr="00F21A21">
        <w:t xml:space="preserve"> können über einen Verkauf der Produkte gedeckt werden, zum Beispiel auf einem Schulfest oder einer Schulveranstaltung. Auch die Lernenden sind erfahrungsgemäß bereit einen Beitrag zu den Materialkosten zu übernehmen, falls es vom Budget der Schule nicht voll bestritten werden kann.</w:t>
      </w:r>
    </w:p>
    <w:p w14:paraId="66073278" w14:textId="77777777" w:rsidR="00E82CA9" w:rsidRDefault="00E82CA9" w:rsidP="00850CF6">
      <w:pPr>
        <w:pStyle w:val="Aufzhlung"/>
        <w:spacing w:before="0" w:after="0" w:line="240" w:lineRule="auto"/>
        <w:jc w:val="left"/>
      </w:pPr>
      <w:r>
        <w:t xml:space="preserve">Weitere fächerübergreifende Themen für dieses Lernfeldprojekt wären beispielsweise in </w:t>
      </w:r>
    </w:p>
    <w:p w14:paraId="3D282306" w14:textId="77777777" w:rsidR="00A1267A" w:rsidRDefault="00E82CA9" w:rsidP="00AF17E8">
      <w:pPr>
        <w:pStyle w:val="Aufzhlung"/>
        <w:numPr>
          <w:ilvl w:val="0"/>
          <w:numId w:val="0"/>
        </w:numPr>
        <w:pBdr>
          <w:top w:val="single" w:sz="4" w:space="4" w:color="FFFFFF"/>
        </w:pBdr>
        <w:spacing w:before="0" w:after="0" w:line="240" w:lineRule="auto"/>
        <w:ind w:left="567"/>
        <w:jc w:val="left"/>
      </w:pPr>
      <w:r w:rsidRPr="009673EB">
        <w:rPr>
          <w:b/>
        </w:rPr>
        <w:t>Mathematik</w:t>
      </w:r>
      <w:r>
        <w:t xml:space="preserve">: Streckenteilung mit </w:t>
      </w:r>
      <w:r w:rsidR="009673EB">
        <w:t xml:space="preserve">Übungen zu den </w:t>
      </w:r>
      <w:r>
        <w:t>Grundrechenarten oder Masse-/ Dichteberechnungen</w:t>
      </w:r>
      <w:r w:rsidR="009673EB">
        <w:t xml:space="preserve"> zur Überprüfung des Kriteriums „leicht zu tragen“… etc.</w:t>
      </w:r>
    </w:p>
    <w:p w14:paraId="47D47991" w14:textId="77777777" w:rsidR="009673EB" w:rsidRDefault="00E82CA9" w:rsidP="00AF17E8">
      <w:pPr>
        <w:pStyle w:val="Aufzhlung"/>
        <w:numPr>
          <w:ilvl w:val="0"/>
          <w:numId w:val="0"/>
        </w:numPr>
        <w:pBdr>
          <w:top w:val="single" w:sz="4" w:space="4" w:color="FFFFFF"/>
        </w:pBdr>
        <w:spacing w:before="0" w:after="0" w:line="240" w:lineRule="auto"/>
        <w:ind w:left="567"/>
      </w:pPr>
      <w:r w:rsidRPr="009673EB">
        <w:rPr>
          <w:b/>
        </w:rPr>
        <w:t>Deutsch</w:t>
      </w:r>
      <w:r>
        <w:t xml:space="preserve">: privater Geschäftsbrief (Anfrage für Stoffsponsoring), Erzählung, kreatives Schreiben zu den Einsatzmöglichkeiten des Stuhles </w:t>
      </w:r>
    </w:p>
    <w:p w14:paraId="3D488817" w14:textId="77777777" w:rsidR="00090A90" w:rsidRDefault="009673EB" w:rsidP="00C204BC">
      <w:pPr>
        <w:pStyle w:val="AufzhlungAnfang"/>
        <w:spacing w:before="120" w:after="0" w:line="240" w:lineRule="auto"/>
        <w:rPr>
          <w:rFonts w:ascii="Source Sans Pro Light" w:hAnsi="Source Sans Pro Light"/>
        </w:rPr>
      </w:pPr>
      <w:r>
        <w:rPr>
          <w:rFonts w:ascii="Source Sans Pro Light" w:hAnsi="Source Sans Pro Light"/>
        </w:rPr>
        <w:t xml:space="preserve">Der Advance Organizer zeigt in der Mitte das Lernprodukt „Klappstuhl“. An diesem Lernprodukt werden alle Inhalte angeknüpft. </w:t>
      </w:r>
      <w:r w:rsidR="00090A90">
        <w:rPr>
          <w:rFonts w:ascii="Source Sans Pro Light" w:hAnsi="Source Sans Pro Light"/>
        </w:rPr>
        <w:t xml:space="preserve">Die anstehende Herstellung des Klappstuhls führt zu Handlungsproblematiken, die die angeknüpften Inhalte begründen und die sogar nur dadurch ihre Berechtigung haben. Alle Lernsituationen finden am und durch den Klappstuhl statt. </w:t>
      </w:r>
    </w:p>
    <w:p w14:paraId="2299C116" w14:textId="77777777" w:rsidR="00090A90" w:rsidRPr="0038730B" w:rsidRDefault="00A856EB" w:rsidP="00AF17E8">
      <w:pPr>
        <w:pStyle w:val="AufzhlungFortsetzung"/>
        <w:numPr>
          <w:ilvl w:val="0"/>
          <w:numId w:val="0"/>
        </w:numPr>
        <w:spacing w:before="120" w:after="0" w:line="240" w:lineRule="auto"/>
        <w:ind w:left="454" w:hanging="454"/>
        <w:rPr>
          <w:rFonts w:ascii="Source Sans Pro Light" w:hAnsi="Source Sans Pro Light"/>
        </w:rPr>
      </w:pPr>
      <w:r>
        <w:rPr>
          <w:noProof/>
        </w:rPr>
        <w:drawing>
          <wp:anchor distT="0" distB="0" distL="114300" distR="114300" simplePos="0" relativeHeight="251651072" behindDoc="1" locked="0" layoutInCell="1" allowOverlap="1" wp14:anchorId="3822D9E9" wp14:editId="2C0E81F5">
            <wp:simplePos x="0" y="0"/>
            <wp:positionH relativeFrom="column">
              <wp:posOffset>327660</wp:posOffset>
            </wp:positionH>
            <wp:positionV relativeFrom="paragraph">
              <wp:posOffset>76835</wp:posOffset>
            </wp:positionV>
            <wp:extent cx="2795905" cy="2095500"/>
            <wp:effectExtent l="0" t="0" r="444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O_ohn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95905" cy="2095500"/>
                    </a:xfrm>
                    <a:prstGeom prst="rect">
                      <a:avLst/>
                    </a:prstGeom>
                  </pic:spPr>
                </pic:pic>
              </a:graphicData>
            </a:graphic>
            <wp14:sizeRelH relativeFrom="margin">
              <wp14:pctWidth>0</wp14:pctWidth>
            </wp14:sizeRelH>
            <wp14:sizeRelV relativeFrom="margin">
              <wp14:pctHeight>0</wp14:pctHeight>
            </wp14:sizeRelV>
          </wp:anchor>
        </w:drawing>
      </w:r>
      <w:r w:rsidR="00090A90" w:rsidRPr="0038730B">
        <w:rPr>
          <w:rFonts w:ascii="Source Sans Pro Light" w:hAnsi="Source Sans Pro Light"/>
        </w:rPr>
        <w:t>Die vier Bereiche können sinnvollerweise chronologisch abgearbeitet werden, sie zeigen die vollständige Handlung mit informieren und planen (schau genau), entscheiden (wähle schlau), durchführen (bau genau)</w:t>
      </w:r>
      <w:r w:rsidR="00C204BC" w:rsidRPr="0038730B">
        <w:rPr>
          <w:rFonts w:ascii="Source Sans Pro Light" w:hAnsi="Source Sans Pro Light"/>
        </w:rPr>
        <w:t>,</w:t>
      </w:r>
      <w:r w:rsidR="00090A90" w:rsidRPr="0038730B">
        <w:rPr>
          <w:rFonts w:ascii="Source Sans Pro Light" w:hAnsi="Source Sans Pro Light"/>
        </w:rPr>
        <w:t xml:space="preserve"> kontrollieren und bewerten</w:t>
      </w:r>
      <w:r w:rsidR="00C204BC" w:rsidRPr="0038730B">
        <w:rPr>
          <w:rFonts w:ascii="Source Sans Pro Light" w:hAnsi="Source Sans Pro Light"/>
        </w:rPr>
        <w:t xml:space="preserve"> (…und? zufrieden?).</w:t>
      </w:r>
    </w:p>
    <w:p w14:paraId="7F911D97" w14:textId="77777777" w:rsidR="00C204BC" w:rsidRDefault="00C204BC" w:rsidP="00AF17E8">
      <w:pPr>
        <w:pStyle w:val="AufzhlungFortsetzung"/>
        <w:numPr>
          <w:ilvl w:val="0"/>
          <w:numId w:val="0"/>
        </w:numPr>
        <w:spacing w:before="120" w:after="0" w:line="240" w:lineRule="auto"/>
        <w:ind w:left="113"/>
        <w:rPr>
          <w:rFonts w:ascii="Source Sans Pro Light" w:hAnsi="Source Sans Pro Light"/>
        </w:rPr>
      </w:pPr>
      <w:r w:rsidRPr="0038730B">
        <w:rPr>
          <w:rFonts w:ascii="Source Sans Pro Light" w:hAnsi="Source Sans Pro Light"/>
        </w:rPr>
        <w:t xml:space="preserve">Text- und Bildverständnis für eine </w:t>
      </w:r>
      <w:r w:rsidR="00583282" w:rsidRPr="0038730B">
        <w:rPr>
          <w:rFonts w:ascii="Source Sans Pro Light" w:hAnsi="Source Sans Pro Light"/>
        </w:rPr>
        <w:t>Gegenstandsbeschreibung</w:t>
      </w:r>
      <w:r w:rsidRPr="0038730B">
        <w:rPr>
          <w:rFonts w:ascii="Source Sans Pro Light" w:hAnsi="Source Sans Pro Light"/>
        </w:rPr>
        <w:t xml:space="preserve"> sind Inhalte, sowie Holz- und Werkzeugauswahl, Arbeitsablaufplanung und eine Einführung in den Qualitätskreislauf.</w:t>
      </w:r>
      <w:r w:rsidR="00583282" w:rsidRPr="0038730B">
        <w:rPr>
          <w:rFonts w:ascii="Source Sans Pro Light" w:hAnsi="Source Sans Pro Light"/>
        </w:rPr>
        <w:t xml:space="preserve"> Es wird ein Grundstein für die Einführung der vollständigen beruflichen Handlung gelegt, ohne sie </w:t>
      </w:r>
      <w:proofErr w:type="spellStart"/>
      <w:r w:rsidR="00583282" w:rsidRPr="0038730B">
        <w:rPr>
          <w:rFonts w:ascii="Source Sans Pro Light" w:hAnsi="Source Sans Pro Light"/>
        </w:rPr>
        <w:t>explzit</w:t>
      </w:r>
      <w:proofErr w:type="spellEnd"/>
      <w:r w:rsidR="00583282" w:rsidRPr="0038730B">
        <w:rPr>
          <w:rFonts w:ascii="Source Sans Pro Light" w:hAnsi="Source Sans Pro Light"/>
        </w:rPr>
        <w:t xml:space="preserve"> einzuführen</w:t>
      </w:r>
    </w:p>
    <w:p w14:paraId="2C70B387" w14:textId="77777777" w:rsidR="002B3034" w:rsidRDefault="0051749E" w:rsidP="0051749E">
      <w:pPr>
        <w:pStyle w:val="AufzhlungAnfang"/>
        <w:rPr>
          <w:rFonts w:ascii="Source Sans Pro Light" w:hAnsi="Source Sans Pro Light"/>
        </w:rPr>
      </w:pPr>
      <w:r>
        <w:rPr>
          <w:rFonts w:ascii="Source Sans Pro Light" w:hAnsi="Source Sans Pro Light"/>
        </w:rPr>
        <w:t xml:space="preserve">Die </w:t>
      </w:r>
      <w:r w:rsidRPr="00C12938">
        <w:rPr>
          <w:rFonts w:ascii="Source Sans Pro Light" w:hAnsi="Source Sans Pro Light"/>
        </w:rPr>
        <w:t>Lernende</w:t>
      </w:r>
      <w:r>
        <w:rPr>
          <w:rFonts w:ascii="Source Sans Pro Light" w:hAnsi="Source Sans Pro Light"/>
        </w:rPr>
        <w:t>n</w:t>
      </w:r>
      <w:r w:rsidRPr="00C12938">
        <w:rPr>
          <w:rFonts w:ascii="Source Sans Pro Light" w:hAnsi="Source Sans Pro Light"/>
        </w:rPr>
        <w:t xml:space="preserve"> </w:t>
      </w:r>
      <w:r>
        <w:rPr>
          <w:rFonts w:ascii="Source Sans Pro Light" w:hAnsi="Source Sans Pro Light"/>
        </w:rPr>
        <w:t xml:space="preserve">erhalten das </w:t>
      </w:r>
      <w:proofErr w:type="spellStart"/>
      <w:r>
        <w:rPr>
          <w:rFonts w:ascii="Source Sans Pro Light" w:hAnsi="Source Sans Pro Light"/>
        </w:rPr>
        <w:t>LernPROJEKT</w:t>
      </w:r>
      <w:proofErr w:type="spellEnd"/>
      <w:r>
        <w:rPr>
          <w:rFonts w:ascii="Source Sans Pro Light" w:hAnsi="Source Sans Pro Light"/>
        </w:rPr>
        <w:t xml:space="preserve"> mit Meilensteinen zur zeitlichen Einteilung, mit Lernwegeliste</w:t>
      </w:r>
      <w:r w:rsidRPr="00C12938">
        <w:rPr>
          <w:rFonts w:ascii="Source Sans Pro Light" w:hAnsi="Source Sans Pro Light"/>
        </w:rPr>
        <w:t xml:space="preserve"> </w:t>
      </w:r>
      <w:r>
        <w:rPr>
          <w:rFonts w:ascii="Source Sans Pro Light" w:hAnsi="Source Sans Pro Light"/>
        </w:rPr>
        <w:t>zur Orientierung, was sie wo finden und lernen können und mit dem AO, der gemeinsam im Plenum für einen Gesamtüberblick sor</w:t>
      </w:r>
      <w:r w:rsidR="0038730B">
        <w:rPr>
          <w:rFonts w:ascii="Source Sans Pro Light" w:hAnsi="Source Sans Pro Light"/>
        </w:rPr>
        <w:t>g</w:t>
      </w:r>
      <w:r>
        <w:rPr>
          <w:rFonts w:ascii="Source Sans Pro Light" w:hAnsi="Source Sans Pro Light"/>
        </w:rPr>
        <w:t>t. Danach bekommen alle</w:t>
      </w:r>
      <w:r w:rsidRPr="00C12938">
        <w:rPr>
          <w:rFonts w:ascii="Source Sans Pro Light" w:hAnsi="Source Sans Pro Light"/>
        </w:rPr>
        <w:t xml:space="preserve"> die Bauanleitung und bearbeiten </w:t>
      </w:r>
      <w:r>
        <w:rPr>
          <w:rFonts w:ascii="Source Sans Pro Light" w:hAnsi="Source Sans Pro Light"/>
        </w:rPr>
        <w:t xml:space="preserve">erst dann die </w:t>
      </w:r>
      <w:proofErr w:type="spellStart"/>
      <w:r>
        <w:rPr>
          <w:rFonts w:ascii="Source Sans Pro Light" w:hAnsi="Source Sans Pro Light"/>
        </w:rPr>
        <w:t>LernTHEMEN</w:t>
      </w:r>
      <w:proofErr w:type="spellEnd"/>
      <w:r>
        <w:rPr>
          <w:rFonts w:ascii="Source Sans Pro Light" w:hAnsi="Source Sans Pro Light"/>
        </w:rPr>
        <w:t xml:space="preserve">/ und </w:t>
      </w:r>
      <w:proofErr w:type="spellStart"/>
      <w:r>
        <w:rPr>
          <w:rFonts w:ascii="Source Sans Pro Light" w:hAnsi="Source Sans Pro Light"/>
        </w:rPr>
        <w:t>LernSCHRITTE</w:t>
      </w:r>
      <w:proofErr w:type="spellEnd"/>
      <w:r w:rsidRPr="00C12938">
        <w:rPr>
          <w:rFonts w:ascii="Source Sans Pro Light" w:hAnsi="Source Sans Pro Light"/>
        </w:rPr>
        <w:t>.</w:t>
      </w:r>
      <w:r w:rsidR="00850CF6" w:rsidRPr="00850CF6">
        <w:rPr>
          <w:rFonts w:ascii="Source Sans Pro Light" w:hAnsi="Source Sans Pro Light"/>
        </w:rPr>
        <w:t xml:space="preserve"> </w:t>
      </w:r>
      <w:r w:rsidR="00850CF6">
        <w:rPr>
          <w:rFonts w:ascii="Source Sans Pro Light" w:hAnsi="Source Sans Pro Light"/>
        </w:rPr>
        <w:br w:type="page"/>
      </w:r>
    </w:p>
    <w:p w14:paraId="7AA41CED" w14:textId="77777777" w:rsidR="00D754EF" w:rsidRPr="00583282" w:rsidRDefault="009673EB" w:rsidP="00583282">
      <w:pPr>
        <w:pStyle w:val="berschrift3"/>
        <w:rPr>
          <w:rFonts w:ascii="Source Sans Pro Light" w:hAnsi="Source Sans Pro Light"/>
        </w:rPr>
      </w:pPr>
      <w:r w:rsidRPr="00583282">
        <w:lastRenderedPageBreak/>
        <w:t>Für den Überblick kann diese tabellarische Übersicht sorgen:</w:t>
      </w:r>
    </w:p>
    <w:tbl>
      <w:tblPr>
        <w:tblStyle w:val="Tabellenraster"/>
        <w:tblW w:w="9980" w:type="dxa"/>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668"/>
        <w:gridCol w:w="3104"/>
        <w:gridCol w:w="3104"/>
        <w:gridCol w:w="3104"/>
      </w:tblGrid>
      <w:tr w:rsidR="00D754EF" w14:paraId="36F765EC" w14:textId="77777777" w:rsidTr="00A856EB">
        <w:trPr>
          <w:trHeight w:val="169"/>
        </w:trPr>
        <w:tc>
          <w:tcPr>
            <w:tcW w:w="668" w:type="dxa"/>
            <w:shd w:val="clear" w:color="auto" w:fill="DBE5F1" w:themeFill="accent1" w:themeFillTint="33"/>
          </w:tcPr>
          <w:p w14:paraId="04F6BCF7" w14:textId="77777777" w:rsidR="00D754EF"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pPr>
            <w:r>
              <w:t>Nr.</w:t>
            </w:r>
          </w:p>
        </w:tc>
        <w:tc>
          <w:tcPr>
            <w:tcW w:w="3104" w:type="dxa"/>
            <w:shd w:val="clear" w:color="auto" w:fill="DBE5F1" w:themeFill="accent1" w:themeFillTint="33"/>
            <w:vAlign w:val="center"/>
          </w:tcPr>
          <w:p w14:paraId="08BC15CB" w14:textId="77777777" w:rsidR="00D754EF" w:rsidRPr="00ED3466"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jc w:val="center"/>
              <w:rPr>
                <w:b/>
              </w:rPr>
            </w:pPr>
            <w:r w:rsidRPr="00ED3466">
              <w:rPr>
                <w:b/>
              </w:rPr>
              <w:t>A</w:t>
            </w:r>
          </w:p>
        </w:tc>
        <w:tc>
          <w:tcPr>
            <w:tcW w:w="3104" w:type="dxa"/>
            <w:shd w:val="clear" w:color="auto" w:fill="DBE5F1" w:themeFill="accent1" w:themeFillTint="33"/>
            <w:vAlign w:val="center"/>
          </w:tcPr>
          <w:p w14:paraId="329CB9DB" w14:textId="77777777" w:rsidR="00D754EF" w:rsidRPr="00ED3466"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jc w:val="center"/>
              <w:rPr>
                <w:b/>
              </w:rPr>
            </w:pPr>
            <w:r w:rsidRPr="00ED3466">
              <w:rPr>
                <w:b/>
              </w:rPr>
              <w:t>B</w:t>
            </w:r>
          </w:p>
        </w:tc>
        <w:tc>
          <w:tcPr>
            <w:tcW w:w="3104" w:type="dxa"/>
            <w:shd w:val="clear" w:color="auto" w:fill="DBE5F1" w:themeFill="accent1" w:themeFillTint="33"/>
            <w:vAlign w:val="center"/>
          </w:tcPr>
          <w:p w14:paraId="4192C75F" w14:textId="77777777" w:rsidR="00D754EF" w:rsidRPr="00ED3466"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jc w:val="center"/>
              <w:rPr>
                <w:b/>
              </w:rPr>
            </w:pPr>
            <w:r w:rsidRPr="00ED3466">
              <w:rPr>
                <w:b/>
              </w:rPr>
              <w:t>C</w:t>
            </w:r>
          </w:p>
        </w:tc>
      </w:tr>
      <w:tr w:rsidR="00D754EF" w14:paraId="28C87375" w14:textId="77777777" w:rsidTr="00715361">
        <w:trPr>
          <w:trHeight w:val="998"/>
        </w:trPr>
        <w:tc>
          <w:tcPr>
            <w:tcW w:w="668" w:type="dxa"/>
          </w:tcPr>
          <w:p w14:paraId="4C0DE37A" w14:textId="77777777" w:rsidR="00D754EF" w:rsidRDefault="00D754EF" w:rsidP="0051749E">
            <w:pPr>
              <w:pStyle w:val="Aufzhlung"/>
              <w:numPr>
                <w:ilvl w:val="0"/>
                <w:numId w:val="0"/>
              </w:numPr>
              <w:pBdr>
                <w:top w:val="none" w:sz="0" w:space="0" w:color="auto"/>
                <w:left w:val="none" w:sz="0" w:space="0" w:color="auto"/>
                <w:bottom w:val="none" w:sz="0" w:space="0" w:color="auto"/>
                <w:right w:val="none" w:sz="0" w:space="0" w:color="auto"/>
              </w:pBdr>
            </w:pPr>
            <w:r>
              <w:t>1</w:t>
            </w:r>
          </w:p>
        </w:tc>
        <w:tc>
          <w:tcPr>
            <w:tcW w:w="9312" w:type="dxa"/>
            <w:gridSpan w:val="3"/>
          </w:tcPr>
          <w:p w14:paraId="4BDCA9DE" w14:textId="77777777" w:rsidR="00D754EF" w:rsidRDefault="00D754EF" w:rsidP="00EC787B">
            <w:pPr>
              <w:pStyle w:val="Aufzhlung"/>
              <w:numPr>
                <w:ilvl w:val="0"/>
                <w:numId w:val="0"/>
              </w:numPr>
              <w:pBdr>
                <w:top w:val="none" w:sz="0" w:space="0" w:color="auto"/>
                <w:left w:val="none" w:sz="0" w:space="0" w:color="auto"/>
                <w:bottom w:val="none" w:sz="0" w:space="0" w:color="auto"/>
                <w:right w:val="none" w:sz="0" w:space="0" w:color="auto"/>
              </w:pBdr>
              <w:spacing w:before="0" w:after="0"/>
            </w:pPr>
            <w:proofErr w:type="spellStart"/>
            <w:r w:rsidRPr="00D77F60">
              <w:rPr>
                <w:b/>
              </w:rPr>
              <w:t>LernPROJEKT</w:t>
            </w:r>
            <w:proofErr w:type="spellEnd"/>
            <w:r>
              <w:t xml:space="preserve"> </w:t>
            </w:r>
            <w:r w:rsidR="00D77F60">
              <w:t xml:space="preserve">Klappstuhl </w:t>
            </w:r>
            <w:r>
              <w:t>austeilen, gemeinsam AO erarbeiten</w:t>
            </w:r>
          </w:p>
          <w:p w14:paraId="6B6D8EB9" w14:textId="77777777" w:rsidR="00D754EF" w:rsidRDefault="00D754EF" w:rsidP="00EC787B">
            <w:pPr>
              <w:pStyle w:val="Aufzhlung"/>
              <w:numPr>
                <w:ilvl w:val="0"/>
                <w:numId w:val="30"/>
              </w:numPr>
              <w:pBdr>
                <w:top w:val="none" w:sz="0" w:space="0" w:color="auto"/>
                <w:left w:val="none" w:sz="0" w:space="0" w:color="auto"/>
                <w:bottom w:val="none" w:sz="0" w:space="0" w:color="auto"/>
                <w:right w:val="none" w:sz="0" w:space="0" w:color="auto"/>
              </w:pBdr>
              <w:spacing w:before="0" w:after="0"/>
            </w:pPr>
            <w:r>
              <w:t>Meilensteine</w:t>
            </w:r>
          </w:p>
          <w:p w14:paraId="650950AE" w14:textId="77777777" w:rsidR="00D754EF" w:rsidRDefault="00D754EF" w:rsidP="00EC787B">
            <w:pPr>
              <w:pStyle w:val="Aufzhlung"/>
              <w:numPr>
                <w:ilvl w:val="0"/>
                <w:numId w:val="30"/>
              </w:numPr>
              <w:pBdr>
                <w:top w:val="none" w:sz="0" w:space="0" w:color="auto"/>
                <w:left w:val="none" w:sz="0" w:space="0" w:color="auto"/>
                <w:bottom w:val="none" w:sz="0" w:space="0" w:color="auto"/>
                <w:right w:val="none" w:sz="0" w:space="0" w:color="auto"/>
              </w:pBdr>
              <w:spacing w:before="0" w:after="0"/>
            </w:pPr>
            <w:r>
              <w:t>AO erarbeiten</w:t>
            </w:r>
          </w:p>
          <w:p w14:paraId="31691E9E" w14:textId="77777777" w:rsidR="00D754EF" w:rsidRDefault="00D754EF" w:rsidP="00EC787B">
            <w:pPr>
              <w:pStyle w:val="Aufzhlung"/>
              <w:numPr>
                <w:ilvl w:val="0"/>
                <w:numId w:val="30"/>
              </w:numPr>
              <w:pBdr>
                <w:top w:val="none" w:sz="0" w:space="0" w:color="auto"/>
                <w:left w:val="none" w:sz="0" w:space="0" w:color="auto"/>
                <w:bottom w:val="none" w:sz="0" w:space="0" w:color="auto"/>
                <w:right w:val="none" w:sz="0" w:space="0" w:color="auto"/>
              </w:pBdr>
              <w:spacing w:before="0" w:after="0"/>
            </w:pPr>
            <w:r>
              <w:t>Gesamtüberblick verschaffen</w:t>
            </w:r>
          </w:p>
        </w:tc>
      </w:tr>
      <w:tr w:rsidR="00D754EF" w14:paraId="2E74069F" w14:textId="77777777" w:rsidTr="00715361">
        <w:trPr>
          <w:trHeight w:val="190"/>
        </w:trPr>
        <w:tc>
          <w:tcPr>
            <w:tcW w:w="668" w:type="dxa"/>
          </w:tcPr>
          <w:p w14:paraId="2D022419" w14:textId="77777777" w:rsidR="00D754EF"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pPr>
            <w:r>
              <w:t>2</w:t>
            </w:r>
          </w:p>
        </w:tc>
        <w:tc>
          <w:tcPr>
            <w:tcW w:w="9312" w:type="dxa"/>
            <w:gridSpan w:val="3"/>
          </w:tcPr>
          <w:p w14:paraId="462FAFB1" w14:textId="77777777" w:rsidR="00D754EF" w:rsidRDefault="00D754EF" w:rsidP="00A55F60">
            <w:pPr>
              <w:pStyle w:val="Aufzhlung"/>
              <w:numPr>
                <w:ilvl w:val="0"/>
                <w:numId w:val="0"/>
              </w:numPr>
              <w:pBdr>
                <w:top w:val="none" w:sz="0" w:space="0" w:color="auto"/>
                <w:left w:val="none" w:sz="0" w:space="0" w:color="auto"/>
                <w:bottom w:val="none" w:sz="0" w:space="0" w:color="auto"/>
                <w:right w:val="none" w:sz="0" w:space="0" w:color="auto"/>
              </w:pBdr>
              <w:spacing w:before="0" w:after="0"/>
            </w:pPr>
            <w:r>
              <w:t>Bauanleitung austeilen</w:t>
            </w:r>
          </w:p>
        </w:tc>
      </w:tr>
      <w:tr w:rsidR="00D754EF" w14:paraId="7FA24862" w14:textId="77777777" w:rsidTr="00A856EB">
        <w:trPr>
          <w:trHeight w:val="2697"/>
        </w:trPr>
        <w:tc>
          <w:tcPr>
            <w:tcW w:w="668" w:type="dxa"/>
          </w:tcPr>
          <w:p w14:paraId="342EDC20" w14:textId="77777777" w:rsidR="00D754EF" w:rsidRDefault="00D754EF" w:rsidP="0051749E">
            <w:pPr>
              <w:pStyle w:val="Aufzhlung"/>
              <w:numPr>
                <w:ilvl w:val="0"/>
                <w:numId w:val="0"/>
              </w:numPr>
              <w:pBdr>
                <w:top w:val="none" w:sz="0" w:space="0" w:color="auto"/>
                <w:left w:val="none" w:sz="0" w:space="0" w:color="auto"/>
                <w:bottom w:val="none" w:sz="0" w:space="0" w:color="auto"/>
                <w:right w:val="none" w:sz="0" w:space="0" w:color="auto"/>
              </w:pBdr>
            </w:pPr>
            <w:r>
              <w:t>3</w:t>
            </w:r>
          </w:p>
        </w:tc>
        <w:tc>
          <w:tcPr>
            <w:tcW w:w="3104" w:type="dxa"/>
          </w:tcPr>
          <w:p w14:paraId="04BF93B7" w14:textId="77777777" w:rsidR="00D77F60" w:rsidRP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Gegenstand beschreiben</w:t>
            </w:r>
          </w:p>
          <w:p w14:paraId="44929006"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t xml:space="preserve">Konstruktionsbeschreibung erstellen </w:t>
            </w:r>
          </w:p>
          <w:p w14:paraId="45AC0707" w14:textId="77777777" w:rsidR="000F144F"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w:t>
            </w:r>
            <w:r w:rsidRPr="00D77F60">
              <w:rPr>
                <w:b/>
              </w:rPr>
              <w:t xml:space="preserve"> 1</w:t>
            </w:r>
            <w:r w:rsidR="000F144F">
              <w:t xml:space="preserve"> und Inhalt:</w:t>
            </w:r>
          </w:p>
          <w:p w14:paraId="73967101" w14:textId="77777777" w:rsidR="00D77F60" w:rsidRDefault="00D77F60"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Übung zu Adjektiven</w:t>
            </w:r>
          </w:p>
          <w:p w14:paraId="6D7A2EEB"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 2</w:t>
            </w:r>
            <w:r>
              <w:t xml:space="preserve">  und Inhalt:</w:t>
            </w:r>
          </w:p>
          <w:p w14:paraId="0366DB72" w14:textId="77777777" w:rsidR="000F144F" w:rsidRDefault="000F144F"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Infos zur Beschreibung</w:t>
            </w:r>
            <w:r w:rsidR="00D77F60">
              <w:t xml:space="preserve"> erfassen</w:t>
            </w:r>
          </w:p>
          <w:p w14:paraId="1BFD5173" w14:textId="77777777" w:rsidR="008A14B9" w:rsidRDefault="008A14B9"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Stichworte</w:t>
            </w:r>
            <w:r w:rsidR="00D77F60">
              <w:t xml:space="preserve"> notieren</w:t>
            </w:r>
            <w:r>
              <w:t>, Sätze vervollständigen</w:t>
            </w:r>
          </w:p>
        </w:tc>
        <w:tc>
          <w:tcPr>
            <w:tcW w:w="3104" w:type="dxa"/>
          </w:tcPr>
          <w:p w14:paraId="602A629F"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Gegenstand beschreiben</w:t>
            </w:r>
          </w:p>
          <w:p w14:paraId="5516504B"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t xml:space="preserve">Konstruktionsbeschreibung erstellen </w:t>
            </w:r>
          </w:p>
          <w:p w14:paraId="5413219D" w14:textId="77777777" w:rsidR="000F144F"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w:t>
            </w:r>
            <w:r w:rsidRPr="00D77F60">
              <w:rPr>
                <w:b/>
              </w:rPr>
              <w:t xml:space="preserve"> 1</w:t>
            </w:r>
            <w:r>
              <w:t xml:space="preserve"> </w:t>
            </w:r>
            <w:r w:rsidR="000F144F">
              <w:t xml:space="preserve"> und Inhalt:</w:t>
            </w:r>
          </w:p>
          <w:p w14:paraId="7CFD721A" w14:textId="77777777" w:rsidR="00D77F60" w:rsidRDefault="00D77F60"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Übung zu Adjektiven</w:t>
            </w:r>
          </w:p>
          <w:p w14:paraId="220F4922"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 2</w:t>
            </w:r>
            <w:r>
              <w:t xml:space="preserve">  und Inhalt:</w:t>
            </w:r>
          </w:p>
          <w:p w14:paraId="3F75503A" w14:textId="77777777" w:rsidR="000F144F" w:rsidRDefault="000F144F"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Infos zur Beschreibung</w:t>
            </w:r>
            <w:r w:rsidR="00D77F60">
              <w:t xml:space="preserve"> ergänzen</w:t>
            </w:r>
          </w:p>
          <w:p w14:paraId="1293A7BA" w14:textId="77777777" w:rsidR="008A14B9" w:rsidRDefault="008A14B9"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Stichworte formulieren</w:t>
            </w:r>
          </w:p>
        </w:tc>
        <w:tc>
          <w:tcPr>
            <w:tcW w:w="3104" w:type="dxa"/>
          </w:tcPr>
          <w:p w14:paraId="45963834"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Gegenstand beschreiben</w:t>
            </w:r>
          </w:p>
          <w:p w14:paraId="2EF6EE1F"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t xml:space="preserve">Konstruktionsbeschreibung erstellen </w:t>
            </w:r>
          </w:p>
          <w:p w14:paraId="5219DCD3" w14:textId="77777777" w:rsidR="000F144F"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w:t>
            </w:r>
            <w:r w:rsidRPr="00D77F60">
              <w:rPr>
                <w:b/>
              </w:rPr>
              <w:t xml:space="preserve"> 1</w:t>
            </w:r>
            <w:r>
              <w:t xml:space="preserve"> </w:t>
            </w:r>
            <w:r w:rsidR="000F144F">
              <w:t xml:space="preserve"> und Inhalt:</w:t>
            </w:r>
          </w:p>
          <w:p w14:paraId="45396205" w14:textId="77777777" w:rsidR="00D77F60" w:rsidRDefault="00D77F60"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Übung zu Adjektiven</w:t>
            </w:r>
          </w:p>
          <w:p w14:paraId="45722BB7"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Pr>
                <w:b/>
              </w:rPr>
              <w:t>SCHRITT 2</w:t>
            </w:r>
            <w:r>
              <w:t xml:space="preserve">  und Inhalt:</w:t>
            </w:r>
          </w:p>
          <w:p w14:paraId="4803D369" w14:textId="77777777" w:rsidR="00D77F60" w:rsidRDefault="000F144F"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Infos zur Beschreibung</w:t>
            </w:r>
            <w:r w:rsidR="00D77F60">
              <w:t xml:space="preserve"> erstellen</w:t>
            </w:r>
          </w:p>
          <w:p w14:paraId="55D24B5E" w14:textId="77777777" w:rsidR="00D77F60" w:rsidRDefault="00D77F60" w:rsidP="00D77F60">
            <w:pPr>
              <w:pStyle w:val="Aufzhlung"/>
              <w:numPr>
                <w:ilvl w:val="0"/>
                <w:numId w:val="31"/>
              </w:numPr>
              <w:pBdr>
                <w:top w:val="none" w:sz="0" w:space="0" w:color="auto"/>
                <w:left w:val="none" w:sz="0" w:space="0" w:color="auto"/>
                <w:bottom w:val="none" w:sz="0" w:space="0" w:color="auto"/>
                <w:right w:val="none" w:sz="0" w:space="0" w:color="auto"/>
              </w:pBdr>
              <w:spacing w:before="0" w:after="0"/>
              <w:jc w:val="left"/>
            </w:pPr>
            <w:r>
              <w:t>Sätze formulieren</w:t>
            </w:r>
          </w:p>
        </w:tc>
      </w:tr>
      <w:tr w:rsidR="00D754EF" w14:paraId="0E1EDB5D" w14:textId="77777777" w:rsidTr="00A856EB">
        <w:trPr>
          <w:trHeight w:val="3905"/>
        </w:trPr>
        <w:tc>
          <w:tcPr>
            <w:tcW w:w="668" w:type="dxa"/>
          </w:tcPr>
          <w:p w14:paraId="0FBFE5BE" w14:textId="77777777" w:rsidR="00D754EF" w:rsidRDefault="007409A4" w:rsidP="0051749E">
            <w:pPr>
              <w:pStyle w:val="Aufzhlung"/>
              <w:numPr>
                <w:ilvl w:val="0"/>
                <w:numId w:val="0"/>
              </w:numPr>
              <w:pBdr>
                <w:top w:val="none" w:sz="0" w:space="0" w:color="auto"/>
                <w:left w:val="none" w:sz="0" w:space="0" w:color="auto"/>
                <w:bottom w:val="none" w:sz="0" w:space="0" w:color="auto"/>
                <w:right w:val="none" w:sz="0" w:space="0" w:color="auto"/>
              </w:pBdr>
            </w:pPr>
            <w:r>
              <w:t>4</w:t>
            </w:r>
          </w:p>
        </w:tc>
        <w:tc>
          <w:tcPr>
            <w:tcW w:w="3104" w:type="dxa"/>
          </w:tcPr>
          <w:p w14:paraId="4FDD7387" w14:textId="77777777" w:rsidR="008A14B9" w:rsidRPr="00D77F60" w:rsidRDefault="008A14B9"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 xml:space="preserve">THEMA: </w:t>
            </w:r>
            <w:r w:rsidR="007A5580" w:rsidRPr="00D77F60">
              <w:rPr>
                <w:b/>
              </w:rPr>
              <w:t>Material- und Werkzeugcheck</w:t>
            </w:r>
          </w:p>
          <w:p w14:paraId="7DA5E326" w14:textId="77777777" w:rsidR="00D754EF" w:rsidRDefault="008A14B9"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48651E" w:rsidRPr="00EC787B">
              <w:rPr>
                <w:b/>
              </w:rPr>
              <w:t>1</w:t>
            </w:r>
            <w:r w:rsidRPr="00EC787B">
              <w:rPr>
                <w:b/>
              </w:rPr>
              <w:t xml:space="preserve"> </w:t>
            </w:r>
            <w:r>
              <w:t>und Inhalt:</w:t>
            </w:r>
          </w:p>
          <w:p w14:paraId="6008123A" w14:textId="77777777" w:rsidR="007A5580"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Materialliste ergänzen</w:t>
            </w:r>
          </w:p>
          <w:p w14:paraId="30B02ACA" w14:textId="77777777" w:rsidR="0048651E"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Anforderungen aus einer Liste auswählen</w:t>
            </w:r>
          </w:p>
          <w:p w14:paraId="71665A8D" w14:textId="0B49AA4F" w:rsidR="0048651E"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 xml:space="preserve">Infos über </w:t>
            </w:r>
            <w:r w:rsidR="0078333D">
              <w:t xml:space="preserve">drei </w:t>
            </w:r>
            <w:r>
              <w:t>Holzarten</w:t>
            </w:r>
          </w:p>
          <w:p w14:paraId="7EACC4E3" w14:textId="77777777" w:rsidR="0048651E" w:rsidRDefault="005905B9"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Holzauswahl begründen</w:t>
            </w:r>
          </w:p>
          <w:p w14:paraId="450A276F"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p>
          <w:p w14:paraId="3197A79D" w14:textId="77777777" w:rsidR="0048651E" w:rsidRDefault="0048651E"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78333D">
              <w:rPr>
                <w:b/>
              </w:rPr>
              <w:t xml:space="preserve"> </w:t>
            </w:r>
            <w:r w:rsidRPr="00EC787B">
              <w:rPr>
                <w:b/>
              </w:rPr>
              <w:t>2</w:t>
            </w:r>
            <w:r>
              <w:t xml:space="preserve"> und Inhalt:</w:t>
            </w:r>
          </w:p>
          <w:p w14:paraId="22060728" w14:textId="24176055" w:rsidR="00741D9A" w:rsidRDefault="00741D9A" w:rsidP="00D77F60">
            <w:pPr>
              <w:pStyle w:val="Listenabsatz"/>
              <w:numPr>
                <w:ilvl w:val="0"/>
                <w:numId w:val="36"/>
              </w:numPr>
              <w:contextualSpacing w:val="0"/>
            </w:pPr>
            <w:r>
              <w:t xml:space="preserve">Infos zu </w:t>
            </w:r>
            <w:r w:rsidR="0078333D">
              <w:t xml:space="preserve">drei </w:t>
            </w:r>
            <w:r>
              <w:t>Sägearten, Auswahl</w:t>
            </w:r>
          </w:p>
          <w:p w14:paraId="5C4D4A31" w14:textId="77777777" w:rsidR="00741D9A" w:rsidRDefault="0098359C" w:rsidP="00D77F60">
            <w:pPr>
              <w:pStyle w:val="Listenabsatz"/>
              <w:numPr>
                <w:ilvl w:val="0"/>
                <w:numId w:val="36"/>
              </w:numPr>
              <w:contextualSpacing w:val="0"/>
            </w:pPr>
            <w:r>
              <w:t>Werkzeugliste erstellen</w:t>
            </w:r>
          </w:p>
        </w:tc>
        <w:tc>
          <w:tcPr>
            <w:tcW w:w="3104" w:type="dxa"/>
          </w:tcPr>
          <w:p w14:paraId="1C2430A4" w14:textId="77777777" w:rsidR="007A5580" w:rsidRPr="00D77F60" w:rsidRDefault="007A558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Material- und Werkzeugcheck</w:t>
            </w:r>
          </w:p>
          <w:p w14:paraId="336ABA34" w14:textId="77777777" w:rsidR="00D754EF" w:rsidRDefault="007A558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48651E" w:rsidRPr="00EC787B">
              <w:rPr>
                <w:b/>
              </w:rPr>
              <w:t>1</w:t>
            </w:r>
            <w:r>
              <w:t xml:space="preserve"> und Inhalt:</w:t>
            </w:r>
          </w:p>
          <w:p w14:paraId="20762054" w14:textId="77777777" w:rsidR="007A5580"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Materialliste ergänzen</w:t>
            </w:r>
          </w:p>
          <w:p w14:paraId="6EC2FC45" w14:textId="77777777" w:rsidR="0048651E"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Anforderungen auswählen und ergänzen</w:t>
            </w:r>
          </w:p>
          <w:p w14:paraId="4954E764" w14:textId="2FD7693B" w:rsidR="0048651E" w:rsidRDefault="0048651E"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 xml:space="preserve">Infos über </w:t>
            </w:r>
            <w:r w:rsidR="0078333D">
              <w:t xml:space="preserve">vier </w:t>
            </w:r>
            <w:r>
              <w:t>Holzarten</w:t>
            </w:r>
          </w:p>
          <w:p w14:paraId="593DB8C6" w14:textId="77777777" w:rsidR="0048651E" w:rsidRPr="005905B9" w:rsidRDefault="005905B9" w:rsidP="00D77F60">
            <w:pPr>
              <w:pStyle w:val="Aufzhlung"/>
              <w:numPr>
                <w:ilvl w:val="0"/>
                <w:numId w:val="33"/>
              </w:numPr>
              <w:pBdr>
                <w:top w:val="none" w:sz="0" w:space="0" w:color="auto"/>
                <w:left w:val="none" w:sz="0" w:space="0" w:color="auto"/>
                <w:bottom w:val="none" w:sz="0" w:space="0" w:color="auto"/>
                <w:right w:val="none" w:sz="0" w:space="0" w:color="auto"/>
              </w:pBdr>
              <w:spacing w:before="0" w:after="0"/>
              <w:ind w:left="357" w:hanging="357"/>
              <w:jc w:val="left"/>
            </w:pPr>
            <w:r>
              <w:t>Holzauswahl begründen</w:t>
            </w:r>
          </w:p>
          <w:p w14:paraId="2FE66EC7" w14:textId="77777777" w:rsidR="00D77F60" w:rsidRDefault="00D77F6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p>
          <w:p w14:paraId="3634A2E2" w14:textId="77777777" w:rsidR="0048651E" w:rsidRDefault="0048651E"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78333D">
              <w:rPr>
                <w:b/>
              </w:rPr>
              <w:t xml:space="preserve"> </w:t>
            </w:r>
            <w:r w:rsidRPr="00EC787B">
              <w:rPr>
                <w:b/>
              </w:rPr>
              <w:t>2</w:t>
            </w:r>
            <w:r>
              <w:t xml:space="preserve"> und Inhalt:</w:t>
            </w:r>
          </w:p>
          <w:p w14:paraId="1C5982BC" w14:textId="1A6C2707" w:rsidR="00741D9A" w:rsidRDefault="00741D9A" w:rsidP="00D77F60">
            <w:pPr>
              <w:pStyle w:val="Listenabsatz"/>
              <w:numPr>
                <w:ilvl w:val="0"/>
                <w:numId w:val="36"/>
              </w:numPr>
              <w:ind w:left="357" w:hanging="357"/>
              <w:contextualSpacing w:val="0"/>
            </w:pPr>
            <w:r w:rsidRPr="00741D9A">
              <w:t xml:space="preserve">Infos zu </w:t>
            </w:r>
            <w:r w:rsidR="0078333D">
              <w:t>vier</w:t>
            </w:r>
            <w:r w:rsidR="0078333D" w:rsidRPr="00741D9A">
              <w:t xml:space="preserve"> </w:t>
            </w:r>
            <w:r w:rsidRPr="00741D9A">
              <w:t>Sägearten</w:t>
            </w:r>
            <w:r>
              <w:t>, Auswahl</w:t>
            </w:r>
          </w:p>
          <w:p w14:paraId="30F9167A" w14:textId="77777777" w:rsidR="00741D9A" w:rsidRDefault="00C1452D" w:rsidP="00D77F60">
            <w:pPr>
              <w:pStyle w:val="Listenabsatz"/>
              <w:numPr>
                <w:ilvl w:val="0"/>
                <w:numId w:val="36"/>
              </w:numPr>
              <w:contextualSpacing w:val="0"/>
            </w:pPr>
            <w:r>
              <w:t>Bezeichnungen am Sägeblatt</w:t>
            </w:r>
          </w:p>
          <w:p w14:paraId="5EE0184A" w14:textId="77777777" w:rsidR="00C1452D" w:rsidRDefault="00C1452D" w:rsidP="00D77F60">
            <w:pPr>
              <w:pStyle w:val="Listenabsatz"/>
              <w:numPr>
                <w:ilvl w:val="0"/>
                <w:numId w:val="36"/>
              </w:numPr>
              <w:contextualSpacing w:val="0"/>
            </w:pPr>
            <w:proofErr w:type="spellStart"/>
            <w:r>
              <w:t>Bezahnungsarten</w:t>
            </w:r>
            <w:proofErr w:type="spellEnd"/>
          </w:p>
          <w:p w14:paraId="5610C425" w14:textId="77777777" w:rsidR="0098359C" w:rsidRPr="00741D9A" w:rsidRDefault="0098359C" w:rsidP="00D77F60">
            <w:pPr>
              <w:pStyle w:val="Listenabsatz"/>
              <w:numPr>
                <w:ilvl w:val="0"/>
                <w:numId w:val="36"/>
              </w:numPr>
              <w:contextualSpacing w:val="0"/>
            </w:pPr>
            <w:r>
              <w:t>Werkzeugliste erstellen</w:t>
            </w:r>
          </w:p>
        </w:tc>
        <w:tc>
          <w:tcPr>
            <w:tcW w:w="3104" w:type="dxa"/>
          </w:tcPr>
          <w:p w14:paraId="5C41A38B" w14:textId="77777777" w:rsidR="007A5580" w:rsidRPr="00D77F60" w:rsidRDefault="007A558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Material- und Werkzeugcheck</w:t>
            </w:r>
          </w:p>
          <w:p w14:paraId="5D2BFF1C" w14:textId="77777777" w:rsidR="00D754EF" w:rsidRDefault="007A5580"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48651E" w:rsidRPr="00EC787B">
              <w:rPr>
                <w:b/>
              </w:rPr>
              <w:t>1</w:t>
            </w:r>
            <w:r>
              <w:t xml:space="preserve"> und Inhalt:</w:t>
            </w:r>
          </w:p>
          <w:p w14:paraId="7BE6B96C" w14:textId="77777777" w:rsidR="007A5580" w:rsidRDefault="0048651E" w:rsidP="00D77F60">
            <w:pPr>
              <w:pStyle w:val="Aufzhlung"/>
              <w:numPr>
                <w:ilvl w:val="0"/>
                <w:numId w:val="35"/>
              </w:numPr>
              <w:pBdr>
                <w:top w:val="none" w:sz="0" w:space="0" w:color="auto"/>
                <w:left w:val="none" w:sz="0" w:space="0" w:color="auto"/>
                <w:bottom w:val="none" w:sz="0" w:space="0" w:color="auto"/>
                <w:right w:val="none" w:sz="0" w:space="0" w:color="auto"/>
              </w:pBdr>
              <w:spacing w:before="0" w:after="0"/>
              <w:jc w:val="left"/>
            </w:pPr>
            <w:r>
              <w:t>Materialliste erstellen</w:t>
            </w:r>
          </w:p>
          <w:p w14:paraId="5D6465C9" w14:textId="77777777" w:rsidR="0048651E" w:rsidRDefault="0048651E" w:rsidP="00D77F60">
            <w:pPr>
              <w:pStyle w:val="Aufzhlung"/>
              <w:numPr>
                <w:ilvl w:val="0"/>
                <w:numId w:val="35"/>
              </w:numPr>
              <w:pBdr>
                <w:top w:val="none" w:sz="0" w:space="0" w:color="auto"/>
                <w:left w:val="none" w:sz="0" w:space="0" w:color="auto"/>
                <w:bottom w:val="none" w:sz="0" w:space="0" w:color="auto"/>
                <w:right w:val="none" w:sz="0" w:space="0" w:color="auto"/>
              </w:pBdr>
              <w:spacing w:before="0" w:after="0"/>
              <w:jc w:val="left"/>
            </w:pPr>
            <w:r>
              <w:t>Anforderungen frei nennen</w:t>
            </w:r>
          </w:p>
          <w:p w14:paraId="6FA1AC1B" w14:textId="4221E8C5" w:rsidR="0048651E" w:rsidRDefault="0048651E" w:rsidP="00D77F60">
            <w:pPr>
              <w:pStyle w:val="Aufzhlung"/>
              <w:numPr>
                <w:ilvl w:val="0"/>
                <w:numId w:val="35"/>
              </w:numPr>
              <w:pBdr>
                <w:top w:val="none" w:sz="0" w:space="0" w:color="auto"/>
                <w:left w:val="none" w:sz="0" w:space="0" w:color="auto"/>
                <w:bottom w:val="none" w:sz="0" w:space="0" w:color="auto"/>
                <w:right w:val="none" w:sz="0" w:space="0" w:color="auto"/>
              </w:pBdr>
              <w:spacing w:before="0" w:after="0"/>
              <w:jc w:val="left"/>
            </w:pPr>
            <w:r>
              <w:t xml:space="preserve">Infos über </w:t>
            </w:r>
            <w:r w:rsidR="0078333D">
              <w:t xml:space="preserve">fünf </w:t>
            </w:r>
            <w:r>
              <w:t>Holzarten</w:t>
            </w:r>
          </w:p>
          <w:p w14:paraId="28546AB7" w14:textId="77777777" w:rsidR="0048651E" w:rsidRDefault="005905B9" w:rsidP="00D77F60">
            <w:pPr>
              <w:pStyle w:val="Aufzhlung"/>
              <w:numPr>
                <w:ilvl w:val="0"/>
                <w:numId w:val="35"/>
              </w:numPr>
              <w:pBdr>
                <w:top w:val="none" w:sz="0" w:space="0" w:color="auto"/>
                <w:left w:val="none" w:sz="0" w:space="0" w:color="auto"/>
                <w:bottom w:val="none" w:sz="0" w:space="0" w:color="auto"/>
                <w:right w:val="none" w:sz="0" w:space="0" w:color="auto"/>
              </w:pBdr>
              <w:spacing w:before="0" w:after="0"/>
              <w:jc w:val="left"/>
            </w:pPr>
            <w:r>
              <w:t>Holzauswahl begründen</w:t>
            </w:r>
          </w:p>
          <w:p w14:paraId="498EBF54" w14:textId="77777777" w:rsidR="00A856EB" w:rsidRPr="005905B9" w:rsidRDefault="00A856EB" w:rsidP="00A856EB">
            <w:pPr>
              <w:pStyle w:val="Aufzhlung"/>
              <w:numPr>
                <w:ilvl w:val="0"/>
                <w:numId w:val="0"/>
              </w:numPr>
              <w:pBdr>
                <w:top w:val="none" w:sz="0" w:space="0" w:color="auto"/>
                <w:left w:val="none" w:sz="0" w:space="0" w:color="auto"/>
                <w:bottom w:val="none" w:sz="0" w:space="0" w:color="auto"/>
                <w:right w:val="none" w:sz="0" w:space="0" w:color="auto"/>
              </w:pBdr>
              <w:spacing w:before="0" w:after="0"/>
              <w:ind w:left="360"/>
              <w:jc w:val="left"/>
            </w:pPr>
          </w:p>
          <w:p w14:paraId="044ED2FC" w14:textId="29EBB45F" w:rsidR="0048651E" w:rsidRDefault="0048651E" w:rsidP="00D77F60">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EC787B">
              <w:rPr>
                <w:b/>
              </w:rPr>
              <w:t>SCHRITT</w:t>
            </w:r>
            <w:r w:rsidR="0078333D">
              <w:rPr>
                <w:b/>
              </w:rPr>
              <w:t xml:space="preserve"> </w:t>
            </w:r>
            <w:r w:rsidRPr="00EC787B">
              <w:rPr>
                <w:b/>
              </w:rPr>
              <w:t>2</w:t>
            </w:r>
            <w:r>
              <w:t xml:space="preserve"> und Inhalt:</w:t>
            </w:r>
          </w:p>
          <w:p w14:paraId="5F00BC60" w14:textId="2EA0549E" w:rsidR="0048651E" w:rsidRDefault="00741D9A" w:rsidP="00D77F60">
            <w:pPr>
              <w:pStyle w:val="Listenabsatz"/>
              <w:numPr>
                <w:ilvl w:val="0"/>
                <w:numId w:val="35"/>
              </w:numPr>
              <w:contextualSpacing w:val="0"/>
            </w:pPr>
            <w:r w:rsidRPr="00741D9A">
              <w:t xml:space="preserve">Infos zu </w:t>
            </w:r>
            <w:r w:rsidR="0078333D">
              <w:t>fünf</w:t>
            </w:r>
            <w:r w:rsidR="0078333D" w:rsidRPr="00741D9A">
              <w:t xml:space="preserve"> </w:t>
            </w:r>
            <w:r w:rsidRPr="00741D9A">
              <w:t>Sägearten</w:t>
            </w:r>
            <w:r>
              <w:t>, Auswahl</w:t>
            </w:r>
          </w:p>
          <w:p w14:paraId="3A479CDF" w14:textId="77777777" w:rsidR="0098359C" w:rsidRDefault="0098359C" w:rsidP="00D77F60">
            <w:pPr>
              <w:pStyle w:val="Listenabsatz"/>
              <w:numPr>
                <w:ilvl w:val="0"/>
                <w:numId w:val="35"/>
              </w:numPr>
              <w:contextualSpacing w:val="0"/>
            </w:pPr>
            <w:r>
              <w:t>Bezeichnungen am Sägeblatt</w:t>
            </w:r>
          </w:p>
          <w:p w14:paraId="6859E35D" w14:textId="77777777" w:rsidR="0098359C" w:rsidRDefault="0098359C" w:rsidP="00D77F60">
            <w:pPr>
              <w:pStyle w:val="Listenabsatz"/>
              <w:numPr>
                <w:ilvl w:val="0"/>
                <w:numId w:val="35"/>
              </w:numPr>
              <w:contextualSpacing w:val="0"/>
            </w:pPr>
            <w:proofErr w:type="spellStart"/>
            <w:r>
              <w:t>Bezahnungsarten</w:t>
            </w:r>
            <w:proofErr w:type="spellEnd"/>
          </w:p>
          <w:p w14:paraId="5B744425" w14:textId="57DAF3B5" w:rsidR="0098359C" w:rsidRDefault="0098359C" w:rsidP="00D77F60">
            <w:pPr>
              <w:pStyle w:val="Listenabsatz"/>
              <w:numPr>
                <w:ilvl w:val="0"/>
                <w:numId w:val="35"/>
              </w:numPr>
              <w:contextualSpacing w:val="0"/>
            </w:pPr>
            <w:r>
              <w:t>Instandhalten/Schränken von Sägeblättern</w:t>
            </w:r>
          </w:p>
          <w:p w14:paraId="166725B9" w14:textId="77777777" w:rsidR="00741D9A" w:rsidRPr="00741D9A" w:rsidRDefault="0098359C" w:rsidP="00D77F60">
            <w:pPr>
              <w:pStyle w:val="Listenabsatz"/>
              <w:numPr>
                <w:ilvl w:val="0"/>
                <w:numId w:val="35"/>
              </w:numPr>
              <w:contextualSpacing w:val="0"/>
            </w:pPr>
            <w:r>
              <w:t>Werkzeugliste erstellen</w:t>
            </w:r>
          </w:p>
        </w:tc>
      </w:tr>
      <w:tr w:rsidR="004D5FC0" w14:paraId="29DA3277" w14:textId="77777777" w:rsidTr="00A856EB">
        <w:trPr>
          <w:trHeight w:val="2563"/>
        </w:trPr>
        <w:tc>
          <w:tcPr>
            <w:tcW w:w="668" w:type="dxa"/>
          </w:tcPr>
          <w:p w14:paraId="50D23841" w14:textId="77777777" w:rsidR="004D5FC0" w:rsidRDefault="007409A4" w:rsidP="004D5FC0">
            <w:pPr>
              <w:pStyle w:val="Aufzhlung"/>
              <w:numPr>
                <w:ilvl w:val="0"/>
                <w:numId w:val="0"/>
              </w:numPr>
              <w:pBdr>
                <w:top w:val="none" w:sz="0" w:space="0" w:color="auto"/>
                <w:left w:val="none" w:sz="0" w:space="0" w:color="auto"/>
                <w:bottom w:val="none" w:sz="0" w:space="0" w:color="auto"/>
                <w:right w:val="none" w:sz="0" w:space="0" w:color="auto"/>
              </w:pBdr>
            </w:pPr>
            <w:r>
              <w:t>5</w:t>
            </w:r>
          </w:p>
        </w:tc>
        <w:tc>
          <w:tcPr>
            <w:tcW w:w="3104" w:type="dxa"/>
          </w:tcPr>
          <w:p w14:paraId="2BC4FBAB" w14:textId="3EFD97A1" w:rsidR="004D5FC0" w:rsidRPr="00D77F6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Bauanleitung umsetzen</w:t>
            </w:r>
          </w:p>
          <w:p w14:paraId="3EF791BC" w14:textId="77777777" w:rsidR="004D5FC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325769">
              <w:rPr>
                <w:b/>
                <w:color w:val="auto"/>
              </w:rPr>
              <w:t>SCHRITT</w:t>
            </w:r>
            <w:r w:rsidR="00FA6A3C" w:rsidRPr="00325769">
              <w:rPr>
                <w:b/>
                <w:color w:val="auto"/>
              </w:rPr>
              <w:t xml:space="preserve"> 1</w:t>
            </w:r>
            <w:r w:rsidRPr="00325769">
              <w:rPr>
                <w:color w:val="auto"/>
              </w:rPr>
              <w:t xml:space="preserve"> </w:t>
            </w:r>
            <w:r>
              <w:t>und Inhalt:</w:t>
            </w:r>
          </w:p>
          <w:p w14:paraId="3A9E9F21" w14:textId="77777777" w:rsidR="004D5FC0" w:rsidRDefault="007409A4"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Arbeitsablauf sinnvoll planen, sortieren</w:t>
            </w:r>
          </w:p>
          <w:p w14:paraId="724B99EA" w14:textId="77777777" w:rsidR="007409A4" w:rsidRDefault="00B24727"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Mittelpunkte anreißen, mit Hilfestellungen</w:t>
            </w:r>
          </w:p>
          <w:p w14:paraId="595C998C" w14:textId="77777777" w:rsidR="00B24727" w:rsidRDefault="00B24727"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proofErr w:type="spellStart"/>
            <w:r>
              <w:t>Achsmaß</w:t>
            </w:r>
            <w:proofErr w:type="spellEnd"/>
            <w:r>
              <w:t xml:space="preserve"> ermitteln</w:t>
            </w:r>
          </w:p>
          <w:p w14:paraId="507B6D4B" w14:textId="77777777" w:rsidR="00583282" w:rsidRDefault="00583282"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 xml:space="preserve">Werkstück </w:t>
            </w:r>
            <w:r w:rsidR="00A55F60">
              <w:t xml:space="preserve">nach Plan </w:t>
            </w:r>
            <w:r>
              <w:t>herstellen</w:t>
            </w:r>
          </w:p>
        </w:tc>
        <w:tc>
          <w:tcPr>
            <w:tcW w:w="3104" w:type="dxa"/>
          </w:tcPr>
          <w:p w14:paraId="2A1CC37E" w14:textId="49077AC4" w:rsidR="004D5FC0" w:rsidRPr="00D77F6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Bauanleitung umsetzen</w:t>
            </w:r>
          </w:p>
          <w:p w14:paraId="2C848C2C" w14:textId="77777777" w:rsidR="004D5FC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325769">
              <w:rPr>
                <w:b/>
              </w:rPr>
              <w:t xml:space="preserve">SCHRITT </w:t>
            </w:r>
            <w:r w:rsidR="00FA6A3C" w:rsidRPr="00325769">
              <w:rPr>
                <w:b/>
              </w:rPr>
              <w:t>1</w:t>
            </w:r>
            <w:r w:rsidR="00FA6A3C">
              <w:t xml:space="preserve"> </w:t>
            </w:r>
            <w:r>
              <w:t>und Inhalt:</w:t>
            </w:r>
          </w:p>
          <w:p w14:paraId="74022DD3" w14:textId="77777777" w:rsidR="004D5FC0" w:rsidRDefault="007409A4"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Arbeitsablaufplan ergänzen</w:t>
            </w:r>
          </w:p>
          <w:p w14:paraId="12A5008D" w14:textId="77777777" w:rsidR="00B24727" w:rsidRDefault="00B24727"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Mittelpunkte anreißen</w:t>
            </w:r>
            <w:r w:rsidR="002B3034">
              <w:t>, mit Hilfestellungen</w:t>
            </w:r>
          </w:p>
          <w:p w14:paraId="5F12CF4D" w14:textId="77777777" w:rsidR="00B24727" w:rsidRDefault="00B24727"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proofErr w:type="spellStart"/>
            <w:r>
              <w:t>Achsmaß</w:t>
            </w:r>
            <w:proofErr w:type="spellEnd"/>
            <w:r>
              <w:t xml:space="preserve"> ermitteln</w:t>
            </w:r>
          </w:p>
          <w:p w14:paraId="6FA7B202" w14:textId="77777777" w:rsidR="00A55F60" w:rsidRDefault="00A55F60"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Werkstück nach Plan herstellen</w:t>
            </w:r>
          </w:p>
        </w:tc>
        <w:tc>
          <w:tcPr>
            <w:tcW w:w="3104" w:type="dxa"/>
          </w:tcPr>
          <w:p w14:paraId="0F64EC4B" w14:textId="21AEE0F2" w:rsidR="004D5FC0" w:rsidRPr="00D77F6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rPr>
                <w:b/>
              </w:rPr>
            </w:pPr>
            <w:r w:rsidRPr="00D77F60">
              <w:rPr>
                <w:b/>
              </w:rPr>
              <w:t>THEMA: Bauanleitung umsetzen</w:t>
            </w:r>
          </w:p>
          <w:p w14:paraId="2DC9AC93" w14:textId="77777777" w:rsidR="004D5FC0" w:rsidRDefault="004D5FC0" w:rsidP="00325769">
            <w:pPr>
              <w:pStyle w:val="Aufzhlung"/>
              <w:numPr>
                <w:ilvl w:val="0"/>
                <w:numId w:val="0"/>
              </w:numPr>
              <w:pBdr>
                <w:top w:val="none" w:sz="0" w:space="0" w:color="auto"/>
                <w:left w:val="none" w:sz="0" w:space="0" w:color="auto"/>
                <w:bottom w:val="none" w:sz="0" w:space="0" w:color="auto"/>
                <w:right w:val="none" w:sz="0" w:space="0" w:color="auto"/>
              </w:pBdr>
              <w:spacing w:before="0" w:after="0"/>
              <w:jc w:val="left"/>
            </w:pPr>
            <w:r w:rsidRPr="00325769">
              <w:rPr>
                <w:b/>
              </w:rPr>
              <w:t xml:space="preserve">SCHRITT </w:t>
            </w:r>
            <w:r w:rsidR="00FA6A3C" w:rsidRPr="00325769">
              <w:rPr>
                <w:b/>
              </w:rPr>
              <w:t>1</w:t>
            </w:r>
            <w:r w:rsidR="00FA6A3C">
              <w:t xml:space="preserve"> </w:t>
            </w:r>
            <w:r>
              <w:t>und Inhalt:</w:t>
            </w:r>
          </w:p>
          <w:p w14:paraId="2CEE4724" w14:textId="77777777" w:rsidR="004D5FC0" w:rsidRDefault="007409A4"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Arbeitsablaufplan erstellen</w:t>
            </w:r>
          </w:p>
          <w:p w14:paraId="4C2BEB59" w14:textId="77777777" w:rsidR="00B24727" w:rsidRDefault="002B3034"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 xml:space="preserve">Zeichnungen ergänzen, </w:t>
            </w:r>
            <w:r w:rsidR="00B24727">
              <w:t>Mittelpunkte anreißen</w:t>
            </w:r>
          </w:p>
          <w:p w14:paraId="4BF082CF" w14:textId="77777777" w:rsidR="00B24727" w:rsidRDefault="00B24727"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proofErr w:type="spellStart"/>
            <w:r>
              <w:t>Achsmaß</w:t>
            </w:r>
            <w:proofErr w:type="spellEnd"/>
            <w:r>
              <w:t xml:space="preserve"> ermitteln</w:t>
            </w:r>
          </w:p>
          <w:p w14:paraId="64D711FE" w14:textId="77777777" w:rsidR="00A55F60" w:rsidRDefault="00A55F60" w:rsidP="00325769">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Werkstück nach Plan herstellen</w:t>
            </w:r>
          </w:p>
        </w:tc>
      </w:tr>
      <w:tr w:rsidR="00CB4CC3" w14:paraId="51FE910E" w14:textId="77777777" w:rsidTr="00A856EB">
        <w:trPr>
          <w:trHeight w:val="2220"/>
        </w:trPr>
        <w:tc>
          <w:tcPr>
            <w:tcW w:w="668" w:type="dxa"/>
          </w:tcPr>
          <w:p w14:paraId="32CEB601" w14:textId="77777777" w:rsidR="00CB4CC3" w:rsidRDefault="007409A4" w:rsidP="00CB4CC3">
            <w:pPr>
              <w:pStyle w:val="Aufzhlung"/>
              <w:numPr>
                <w:ilvl w:val="0"/>
                <w:numId w:val="0"/>
              </w:numPr>
              <w:pBdr>
                <w:top w:val="none" w:sz="0" w:space="0" w:color="auto"/>
                <w:left w:val="none" w:sz="0" w:space="0" w:color="auto"/>
                <w:bottom w:val="none" w:sz="0" w:space="0" w:color="auto"/>
                <w:right w:val="none" w:sz="0" w:space="0" w:color="auto"/>
              </w:pBdr>
            </w:pPr>
            <w:r>
              <w:t>6+</w:t>
            </w:r>
          </w:p>
        </w:tc>
        <w:tc>
          <w:tcPr>
            <w:tcW w:w="3104" w:type="dxa"/>
          </w:tcPr>
          <w:p w14:paraId="3F2915BC" w14:textId="77777777" w:rsidR="00CB4CC3" w:rsidRDefault="00CB4CC3"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t>THEMA: Qualitätscheck</w:t>
            </w:r>
          </w:p>
          <w:p w14:paraId="2633B12E" w14:textId="77777777" w:rsidR="00CB4CC3" w:rsidRDefault="00CB4CC3"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rsidRPr="00A856EB">
              <w:rPr>
                <w:b/>
              </w:rPr>
              <w:t>SCHRITT</w:t>
            </w:r>
            <w:r w:rsidR="00FA6A3C">
              <w:rPr>
                <w:b/>
              </w:rPr>
              <w:t xml:space="preserve"> </w:t>
            </w:r>
            <w:r w:rsidR="00A856EB" w:rsidRPr="00A856EB">
              <w:rPr>
                <w:b/>
              </w:rPr>
              <w:t>1</w:t>
            </w:r>
            <w:r>
              <w:t xml:space="preserve"> und Inhalt:</w:t>
            </w:r>
          </w:p>
          <w:p w14:paraId="2820EA0F" w14:textId="6DE72CE1"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Prüfbericht</w:t>
            </w:r>
            <w:r w:rsidR="00C157CA">
              <w:t>e</w:t>
            </w:r>
            <w:r>
              <w:t xml:space="preserve"> für </w:t>
            </w:r>
            <w:r w:rsidR="00FA6A3C">
              <w:t xml:space="preserve">zwei </w:t>
            </w:r>
            <w:r>
              <w:t xml:space="preserve">Qualitätsmerkmale erstellen </w:t>
            </w:r>
          </w:p>
          <w:p w14:paraId="11C00BB5" w14:textId="77777777"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Verbesserungsvorschläge auswählen</w:t>
            </w:r>
          </w:p>
        </w:tc>
        <w:tc>
          <w:tcPr>
            <w:tcW w:w="3104" w:type="dxa"/>
          </w:tcPr>
          <w:p w14:paraId="0F8DD275" w14:textId="77777777" w:rsidR="00CB4CC3" w:rsidRDefault="00CB4CC3"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t>THEMA: Qualitätscheck</w:t>
            </w:r>
          </w:p>
          <w:p w14:paraId="4ECF92B8" w14:textId="41E8BC20" w:rsidR="00CB4CC3" w:rsidRDefault="00FA6A3C"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rsidRPr="00A856EB">
              <w:rPr>
                <w:b/>
              </w:rPr>
              <w:t>SCHRITT</w:t>
            </w:r>
            <w:r>
              <w:rPr>
                <w:b/>
              </w:rPr>
              <w:t xml:space="preserve"> 1</w:t>
            </w:r>
            <w:r>
              <w:t xml:space="preserve"> </w:t>
            </w:r>
            <w:r w:rsidR="00CB4CC3">
              <w:t>und Inhalt:</w:t>
            </w:r>
          </w:p>
          <w:p w14:paraId="0C3C69E0" w14:textId="1885DCA3"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 xml:space="preserve">Prüfberichte für </w:t>
            </w:r>
            <w:r w:rsidR="00FA6A3C">
              <w:t>drei</w:t>
            </w:r>
            <w:r>
              <w:t xml:space="preserve"> Qualitätsmerkmale erstellen</w:t>
            </w:r>
          </w:p>
          <w:p w14:paraId="04B65F5D" w14:textId="77777777"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Indikatoren für Merkmale nennen</w:t>
            </w:r>
          </w:p>
          <w:p w14:paraId="637533F9" w14:textId="77777777"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Verbesserungsvorschläge ableiten</w:t>
            </w:r>
          </w:p>
        </w:tc>
        <w:tc>
          <w:tcPr>
            <w:tcW w:w="3104" w:type="dxa"/>
          </w:tcPr>
          <w:p w14:paraId="2257B259" w14:textId="77777777" w:rsidR="00CB4CC3" w:rsidRDefault="00CB4CC3"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t>THEMA: Qualitätscheck</w:t>
            </w:r>
          </w:p>
          <w:p w14:paraId="1961C079" w14:textId="77777777" w:rsidR="00CB4CC3" w:rsidRDefault="00A856EB" w:rsidP="00CB4CC3">
            <w:pPr>
              <w:pStyle w:val="Aufzhlung"/>
              <w:numPr>
                <w:ilvl w:val="0"/>
                <w:numId w:val="0"/>
              </w:numPr>
              <w:pBdr>
                <w:top w:val="none" w:sz="0" w:space="0" w:color="auto"/>
                <w:left w:val="none" w:sz="0" w:space="0" w:color="auto"/>
                <w:bottom w:val="none" w:sz="0" w:space="0" w:color="auto"/>
                <w:right w:val="none" w:sz="0" w:space="0" w:color="auto"/>
              </w:pBdr>
              <w:spacing w:before="0" w:after="0"/>
            </w:pPr>
            <w:r w:rsidRPr="00A856EB">
              <w:rPr>
                <w:b/>
              </w:rPr>
              <w:t>SCHRITT</w:t>
            </w:r>
            <w:r w:rsidR="00FA6A3C">
              <w:rPr>
                <w:b/>
              </w:rPr>
              <w:t xml:space="preserve"> </w:t>
            </w:r>
            <w:r w:rsidRPr="00A856EB">
              <w:rPr>
                <w:b/>
              </w:rPr>
              <w:t>1</w:t>
            </w:r>
            <w:r>
              <w:t xml:space="preserve"> </w:t>
            </w:r>
            <w:r w:rsidR="00CB4CC3">
              <w:t>und Inhalt:</w:t>
            </w:r>
          </w:p>
          <w:p w14:paraId="5621A804" w14:textId="626E17DA"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 xml:space="preserve">Prüfberichte für </w:t>
            </w:r>
            <w:r w:rsidR="00FA6A3C">
              <w:t xml:space="preserve">vier </w:t>
            </w:r>
            <w:r>
              <w:t>Qualitätsmerkmale erstellen</w:t>
            </w:r>
          </w:p>
          <w:p w14:paraId="643774EC" w14:textId="77777777"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Indikatoren für Merkmale nennen</w:t>
            </w:r>
          </w:p>
          <w:p w14:paraId="3E8D68E9" w14:textId="77777777" w:rsidR="00CB4CC3" w:rsidRDefault="00CB4CC3" w:rsidP="00CB4CC3">
            <w:pPr>
              <w:pStyle w:val="Aufzhlung"/>
              <w:numPr>
                <w:ilvl w:val="0"/>
                <w:numId w:val="33"/>
              </w:numPr>
              <w:pBdr>
                <w:top w:val="none" w:sz="0" w:space="0" w:color="auto"/>
                <w:left w:val="none" w:sz="0" w:space="0" w:color="auto"/>
                <w:bottom w:val="none" w:sz="0" w:space="0" w:color="auto"/>
                <w:right w:val="none" w:sz="0" w:space="0" w:color="auto"/>
              </w:pBdr>
              <w:spacing w:before="0" w:after="0"/>
              <w:jc w:val="left"/>
            </w:pPr>
            <w:r>
              <w:t xml:space="preserve">fachliche und überfachliche </w:t>
            </w:r>
            <w:proofErr w:type="spellStart"/>
            <w:r>
              <w:t>Verbesserngsvorschläge</w:t>
            </w:r>
            <w:proofErr w:type="spellEnd"/>
            <w:r>
              <w:t xml:space="preserve"> </w:t>
            </w:r>
            <w:r w:rsidR="007409A4">
              <w:t>ableiten und formulieren</w:t>
            </w:r>
          </w:p>
        </w:tc>
      </w:tr>
    </w:tbl>
    <w:p w14:paraId="2E0F9AD5" w14:textId="77777777" w:rsidR="0051749E" w:rsidRPr="00F21A21" w:rsidRDefault="0051749E" w:rsidP="00D77F60">
      <w:pPr>
        <w:pStyle w:val="Aufzhlung"/>
        <w:numPr>
          <w:ilvl w:val="0"/>
          <w:numId w:val="0"/>
        </w:numPr>
      </w:pPr>
    </w:p>
    <w:p w14:paraId="27B3A191" w14:textId="77777777" w:rsidR="00422739" w:rsidRPr="00422739" w:rsidRDefault="00422739" w:rsidP="00422739">
      <w:pPr>
        <w:pStyle w:val="Textkrper"/>
        <w:rPr>
          <w:rFonts w:ascii="Source Sans Pro SemiBold" w:eastAsia="Times New Roman" w:hAnsi="Source Sans Pro SemiBold" w:cs="Times New Roman"/>
          <w:bCs/>
          <w:color w:val="FF0000"/>
          <w:szCs w:val="20"/>
        </w:rPr>
        <w:sectPr w:rsidR="00422739" w:rsidRPr="00422739" w:rsidSect="00DD5E39">
          <w:footerReference w:type="default" r:id="rId56"/>
          <w:pgSz w:w="11906" w:h="16838" w:code="9"/>
          <w:pgMar w:top="1418" w:right="1700" w:bottom="1134" w:left="1134" w:header="709" w:footer="709" w:gutter="0"/>
          <w:cols w:space="708"/>
          <w:docGrid w:linePitch="360"/>
        </w:sectPr>
      </w:pPr>
    </w:p>
    <w:p w14:paraId="1F6CAE7F" w14:textId="349600B4" w:rsidR="008A2010" w:rsidRDefault="00422739" w:rsidP="000755E7">
      <w:pPr>
        <w:pStyle w:val="Textkrper"/>
        <w:rPr>
          <w:b/>
          <w:sz w:val="28"/>
          <w:szCs w:val="28"/>
        </w:rPr>
      </w:pPr>
      <w:r w:rsidRPr="00A53096">
        <w:rPr>
          <w:b/>
          <w:sz w:val="28"/>
          <w:szCs w:val="28"/>
        </w:rPr>
        <w:lastRenderedPageBreak/>
        <w:t>Kompetenzraster Handlungskompetenz</w:t>
      </w:r>
    </w:p>
    <w:p w14:paraId="7D7E3570" w14:textId="0DE21082" w:rsidR="00E0679B" w:rsidRDefault="000677A3" w:rsidP="000755E7">
      <w:pPr>
        <w:pStyle w:val="Textkrper"/>
      </w:pPr>
      <w:r>
        <w:rPr>
          <w:noProof/>
        </w:rPr>
        <w:drawing>
          <wp:inline distT="0" distB="0" distL="0" distR="0" wp14:anchorId="728D6AFD" wp14:editId="364E648C">
            <wp:extent cx="8427085" cy="5478145"/>
            <wp:effectExtent l="0" t="0" r="0" b="8255"/>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7">
                      <a:extLst>
                        <a:ext uri="{28A0092B-C50C-407E-A947-70E740481C1C}">
                          <a14:useLocalDpi xmlns:a14="http://schemas.microsoft.com/office/drawing/2010/main" val="0"/>
                        </a:ext>
                      </a:extLst>
                    </a:blip>
                    <a:srcRect l="13411" t="7323" r="14448" b="9307"/>
                    <a:stretch/>
                  </pic:blipFill>
                  <pic:spPr bwMode="auto">
                    <a:xfrm>
                      <a:off x="0" y="0"/>
                      <a:ext cx="8427085" cy="5478145"/>
                    </a:xfrm>
                    <a:prstGeom prst="rect">
                      <a:avLst/>
                    </a:prstGeom>
                    <a:ln>
                      <a:noFill/>
                    </a:ln>
                    <a:extLst>
                      <a:ext uri="{53640926-AAD7-44D8-BBD7-CCE9431645EC}">
                        <a14:shadowObscured xmlns:a14="http://schemas.microsoft.com/office/drawing/2010/main"/>
                      </a:ext>
                    </a:extLst>
                  </pic:spPr>
                </pic:pic>
              </a:graphicData>
            </a:graphic>
          </wp:inline>
        </w:drawing>
      </w:r>
    </w:p>
    <w:p w14:paraId="203149DB" w14:textId="77777777" w:rsidR="00BB0F8D" w:rsidRDefault="00BB0F8D" w:rsidP="000755E7">
      <w:pPr>
        <w:pStyle w:val="Textkrper"/>
      </w:pPr>
      <w:r>
        <w:br w:type="page"/>
      </w:r>
    </w:p>
    <w:p w14:paraId="1DEB0BD6" w14:textId="77777777" w:rsidR="00862485" w:rsidRPr="00DE4890" w:rsidRDefault="00862485" w:rsidP="00862485">
      <w:pPr>
        <w:pStyle w:val="berschrift1"/>
        <w:rPr>
          <w:rStyle w:val="Hervorhebung"/>
          <w:i w:val="0"/>
          <w:iCs w:val="0"/>
        </w:rPr>
      </w:pPr>
      <w:r w:rsidRPr="00DE4890">
        <w:rPr>
          <w:rStyle w:val="Hervorhebung"/>
          <w:i w:val="0"/>
          <w:iCs w:val="0"/>
        </w:rPr>
        <w:lastRenderedPageBreak/>
        <w:t xml:space="preserve">Kompetenzraster </w:t>
      </w:r>
      <w:r>
        <w:rPr>
          <w:rStyle w:val="Hervorhebung"/>
          <w:i w:val="0"/>
          <w:iCs w:val="0"/>
        </w:rPr>
        <w:t>Holztechnik</w:t>
      </w:r>
    </w:p>
    <w:tbl>
      <w:tblPr>
        <w:tblW w:w="1373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746"/>
        <w:gridCol w:w="2746"/>
        <w:gridCol w:w="2746"/>
        <w:gridCol w:w="2746"/>
        <w:gridCol w:w="2746"/>
      </w:tblGrid>
      <w:tr w:rsidR="00862485" w:rsidRPr="00DE4890" w14:paraId="6C2A373B" w14:textId="77777777" w:rsidTr="008B4842">
        <w:trPr>
          <w:trHeight w:val="246"/>
        </w:trPr>
        <w:tc>
          <w:tcPr>
            <w:tcW w:w="2746" w:type="dxa"/>
            <w:shd w:val="clear" w:color="auto" w:fill="D9D9D9"/>
          </w:tcPr>
          <w:p w14:paraId="5D31C9D6" w14:textId="77777777" w:rsidR="00862485" w:rsidRPr="00005EAC" w:rsidRDefault="00862485" w:rsidP="008B4842">
            <w:pPr>
              <w:pStyle w:val="TabelleKopfmitte"/>
            </w:pPr>
            <w:r w:rsidRPr="00005EAC">
              <w:t>Kompetenzbereich</w:t>
            </w:r>
          </w:p>
        </w:tc>
        <w:tc>
          <w:tcPr>
            <w:tcW w:w="2746" w:type="dxa"/>
            <w:shd w:val="clear" w:color="auto" w:fill="D9D9D9"/>
          </w:tcPr>
          <w:p w14:paraId="5A190051" w14:textId="77777777" w:rsidR="00862485" w:rsidRPr="000C1980" w:rsidRDefault="00862485" w:rsidP="008B4842">
            <w:pPr>
              <w:pStyle w:val="TabelleKopfmitte"/>
              <w:rPr>
                <w:sz w:val="16"/>
              </w:rPr>
            </w:pPr>
            <w:r>
              <w:t>LF</w:t>
            </w:r>
            <w:r w:rsidRPr="00005EAC">
              <w:t xml:space="preserve"> 1</w:t>
            </w:r>
            <w:r>
              <w:br/>
            </w:r>
            <w:r w:rsidRPr="000C1980">
              <w:rPr>
                <w:sz w:val="16"/>
              </w:rPr>
              <w:t xml:space="preserve">Einfache Produkte </w:t>
            </w:r>
          </w:p>
          <w:p w14:paraId="0C2DFAA5" w14:textId="77777777" w:rsidR="00862485" w:rsidRPr="00005EAC" w:rsidRDefault="00862485" w:rsidP="008B4842">
            <w:pPr>
              <w:pStyle w:val="TabelleKopfmitte"/>
            </w:pPr>
            <w:r w:rsidRPr="000C1980">
              <w:rPr>
                <w:sz w:val="16"/>
              </w:rPr>
              <w:t>aus Holz herstellen</w:t>
            </w:r>
          </w:p>
        </w:tc>
        <w:tc>
          <w:tcPr>
            <w:tcW w:w="2746" w:type="dxa"/>
            <w:shd w:val="clear" w:color="auto" w:fill="D9D9D9"/>
          </w:tcPr>
          <w:p w14:paraId="5AF54FE6" w14:textId="77777777" w:rsidR="00862485" w:rsidRPr="00005EAC" w:rsidRDefault="00862485" w:rsidP="008B4842">
            <w:pPr>
              <w:pStyle w:val="TabelleKopfmitte"/>
            </w:pPr>
            <w:r>
              <w:t>LF</w:t>
            </w:r>
            <w:r w:rsidRPr="00005EAC">
              <w:t xml:space="preserve"> 2</w:t>
            </w:r>
            <w:r>
              <w:br/>
            </w:r>
            <w:r w:rsidRPr="000C1980">
              <w:rPr>
                <w:color w:val="000000"/>
                <w:spacing w:val="-2"/>
                <w:sz w:val="14"/>
                <w:szCs w:val="18"/>
              </w:rPr>
              <w:t xml:space="preserve">Zusammengesetzte Produkte </w:t>
            </w:r>
            <w:r w:rsidRPr="000C1980">
              <w:rPr>
                <w:color w:val="000000"/>
                <w:spacing w:val="-2"/>
                <w:sz w:val="14"/>
                <w:szCs w:val="18"/>
              </w:rPr>
              <w:br/>
              <w:t>aus Holz und Holzwerkstoffen herstellen</w:t>
            </w:r>
          </w:p>
        </w:tc>
        <w:tc>
          <w:tcPr>
            <w:tcW w:w="2746" w:type="dxa"/>
            <w:shd w:val="clear" w:color="auto" w:fill="D9D9D9"/>
          </w:tcPr>
          <w:p w14:paraId="10072118" w14:textId="77777777" w:rsidR="00862485" w:rsidRPr="00005EAC" w:rsidRDefault="00862485" w:rsidP="008B4842">
            <w:pPr>
              <w:pStyle w:val="TabelleKopfmitte"/>
            </w:pPr>
            <w:r>
              <w:t>LF</w:t>
            </w:r>
            <w:r w:rsidRPr="00005EAC">
              <w:t xml:space="preserve"> 3</w:t>
            </w:r>
            <w:r>
              <w:br/>
            </w:r>
            <w:r w:rsidRPr="000C1980">
              <w:rPr>
                <w:sz w:val="16"/>
              </w:rPr>
              <w:t xml:space="preserve">Produkte aus unterschiedlichen </w:t>
            </w:r>
            <w:r>
              <w:rPr>
                <w:sz w:val="16"/>
              </w:rPr>
              <w:br/>
            </w:r>
            <w:r w:rsidRPr="000C1980">
              <w:rPr>
                <w:sz w:val="16"/>
              </w:rPr>
              <w:t>Werkstoffen herstellen</w:t>
            </w:r>
          </w:p>
        </w:tc>
        <w:tc>
          <w:tcPr>
            <w:tcW w:w="2746" w:type="dxa"/>
            <w:shd w:val="clear" w:color="auto" w:fill="D9D9D9"/>
          </w:tcPr>
          <w:p w14:paraId="7C8D56D4" w14:textId="77777777" w:rsidR="00862485" w:rsidRPr="000C1980" w:rsidRDefault="00862485" w:rsidP="008B4842">
            <w:pPr>
              <w:pStyle w:val="TabelleKopfmitte"/>
              <w:rPr>
                <w:sz w:val="16"/>
              </w:rPr>
            </w:pPr>
            <w:r>
              <w:t>LF</w:t>
            </w:r>
            <w:r w:rsidRPr="00005EAC">
              <w:t xml:space="preserve"> 4</w:t>
            </w:r>
            <w:r>
              <w:br/>
            </w:r>
            <w:r w:rsidRPr="000C1980">
              <w:rPr>
                <w:sz w:val="16"/>
              </w:rPr>
              <w:t xml:space="preserve">Kleinmöbel </w:t>
            </w:r>
          </w:p>
          <w:p w14:paraId="5548FD4C" w14:textId="77777777" w:rsidR="00862485" w:rsidRPr="00005EAC" w:rsidRDefault="00862485" w:rsidP="008B4842">
            <w:pPr>
              <w:pStyle w:val="TabelleKopfmitte"/>
            </w:pPr>
            <w:r w:rsidRPr="000C1980">
              <w:rPr>
                <w:sz w:val="16"/>
              </w:rPr>
              <w:t>herstellen</w:t>
            </w:r>
          </w:p>
        </w:tc>
      </w:tr>
      <w:tr w:rsidR="00862485" w:rsidRPr="00DE4890" w14:paraId="142AA72B" w14:textId="77777777" w:rsidTr="008B4842">
        <w:trPr>
          <w:trHeight w:val="567"/>
        </w:trPr>
        <w:tc>
          <w:tcPr>
            <w:tcW w:w="2746" w:type="dxa"/>
            <w:shd w:val="clear" w:color="auto" w:fill="D9D9D9"/>
          </w:tcPr>
          <w:p w14:paraId="2A95BE7B" w14:textId="77777777" w:rsidR="00862485" w:rsidRPr="00E6538D" w:rsidRDefault="00862485" w:rsidP="008B4842">
            <w:pPr>
              <w:pStyle w:val="Kopf8ptlinksnr"/>
              <w:rPr>
                <w:b/>
              </w:rPr>
            </w:pPr>
            <w:r w:rsidRPr="00E6538D">
              <w:rPr>
                <w:b/>
              </w:rPr>
              <w:t>Arbeitsplatz einrichten und betriebliche Abläufe planen und organisieren</w:t>
            </w:r>
          </w:p>
        </w:tc>
        <w:tc>
          <w:tcPr>
            <w:tcW w:w="2746" w:type="dxa"/>
            <w:shd w:val="clear" w:color="auto" w:fill="auto"/>
          </w:tcPr>
          <w:p w14:paraId="4DB94BD3" w14:textId="77777777" w:rsidR="00862485" w:rsidRPr="002179F1" w:rsidRDefault="00862485" w:rsidP="008B4842">
            <w:pPr>
              <w:pStyle w:val="Kopf8pt"/>
            </w:pPr>
            <w:r w:rsidRPr="002179F1">
              <w:t>Ich kann Betriebsstrukturen und einfache Abläufe erkennen und betriebliche Räumlichkeiten beschreiben und dabei Fachbegriffe erklären. Ich kann mein Arbeitsergebnis nach vorgegebenen Qualitätskriterien beurteilen und bewerten.</w:t>
            </w:r>
          </w:p>
        </w:tc>
        <w:tc>
          <w:tcPr>
            <w:tcW w:w="2746" w:type="dxa"/>
            <w:shd w:val="clear" w:color="auto" w:fill="auto"/>
          </w:tcPr>
          <w:p w14:paraId="589EC102" w14:textId="77777777" w:rsidR="00862485" w:rsidRPr="002179F1" w:rsidRDefault="00862485" w:rsidP="008B4842">
            <w:pPr>
              <w:pStyle w:val="Kopf8pt"/>
            </w:pPr>
            <w:r w:rsidRPr="002179F1">
              <w:t>Ich kann umfangreiche Bedarfs- und Arbeitsablaufplanungen erstellen und dabei Fachbegriffe anwenden.</w:t>
            </w:r>
          </w:p>
          <w:p w14:paraId="5D5F3E05" w14:textId="77777777" w:rsidR="00862485" w:rsidRPr="002179F1" w:rsidRDefault="00862485" w:rsidP="008B4842">
            <w:pPr>
              <w:pStyle w:val="Kopf8pt"/>
            </w:pPr>
            <w:r w:rsidRPr="002179F1">
              <w:t>Ich kann meinen Arbeitsprozess hinsichtlich des Arbeitsergebnisses prüfen und reflektieren.</w:t>
            </w:r>
          </w:p>
        </w:tc>
        <w:tc>
          <w:tcPr>
            <w:tcW w:w="2746" w:type="dxa"/>
            <w:shd w:val="clear" w:color="auto" w:fill="auto"/>
          </w:tcPr>
          <w:p w14:paraId="29DB2CEB" w14:textId="77777777" w:rsidR="00862485" w:rsidRPr="002179F1" w:rsidRDefault="00862485" w:rsidP="008B4842">
            <w:pPr>
              <w:pStyle w:val="Kopf8pt"/>
            </w:pPr>
            <w:r w:rsidRPr="002179F1">
              <w:t xml:space="preserve">Ich kann komplexe Bedarfs- und Arbeitsablaufplanungen erstellen und Fachbegriffe sicher anwenden. </w:t>
            </w:r>
          </w:p>
          <w:p w14:paraId="58570AD0" w14:textId="77777777" w:rsidR="00862485" w:rsidRPr="002179F1" w:rsidRDefault="00862485" w:rsidP="008B4842">
            <w:pPr>
              <w:pStyle w:val="Kopf8pt"/>
            </w:pPr>
            <w:r w:rsidRPr="002179F1">
              <w:rPr>
                <w:spacing w:val="-2"/>
              </w:rPr>
              <w:t>Ich kann mein Arbeitsergebnis bewerten, meine Entscheidungen begründen und Planungs- und Herstellungsprozesse optimieren.</w:t>
            </w:r>
          </w:p>
        </w:tc>
        <w:tc>
          <w:tcPr>
            <w:tcW w:w="2746" w:type="dxa"/>
            <w:shd w:val="clear" w:color="auto" w:fill="auto"/>
          </w:tcPr>
          <w:p w14:paraId="1E46A66E" w14:textId="77777777" w:rsidR="00862485" w:rsidRPr="002179F1" w:rsidRDefault="00862485" w:rsidP="008B4842">
            <w:pPr>
              <w:pStyle w:val="Kopf8pt"/>
            </w:pPr>
            <w:r w:rsidRPr="002179F1">
              <w:t>Ich kann Bedarfs- und Arbeitsablaufplanung eigenständig gestalten.</w:t>
            </w:r>
          </w:p>
          <w:p w14:paraId="176B8DC6" w14:textId="77777777" w:rsidR="00862485" w:rsidRPr="002179F1" w:rsidRDefault="00862485" w:rsidP="008B4842">
            <w:pPr>
              <w:pStyle w:val="Kopf8pt"/>
            </w:pPr>
            <w:r w:rsidRPr="002179F1">
              <w:t>Ich kann Arbeitsergebnisse, Planungs- und  Herstellungsprozesse analysieren, um weitere Planungs- und Herstellungsprozesse zu verbessern.</w:t>
            </w:r>
          </w:p>
        </w:tc>
      </w:tr>
      <w:tr w:rsidR="00862485" w:rsidRPr="00DE4890" w14:paraId="6C04D91C" w14:textId="77777777" w:rsidTr="008B4842">
        <w:trPr>
          <w:trHeight w:val="567"/>
        </w:trPr>
        <w:tc>
          <w:tcPr>
            <w:tcW w:w="2746" w:type="dxa"/>
            <w:shd w:val="clear" w:color="auto" w:fill="D9D9D9"/>
          </w:tcPr>
          <w:p w14:paraId="435BE5FA" w14:textId="77777777" w:rsidR="00862485" w:rsidRPr="00DE4890" w:rsidRDefault="00862485" w:rsidP="008B4842">
            <w:pPr>
              <w:pStyle w:val="Kopf8ptlinksnr"/>
            </w:pPr>
            <w:r>
              <w:rPr>
                <w:b/>
              </w:rPr>
              <w:t>Werkstoffe produktbezogen auswählen und verarbeiten</w:t>
            </w:r>
          </w:p>
        </w:tc>
        <w:tc>
          <w:tcPr>
            <w:tcW w:w="2746" w:type="dxa"/>
            <w:shd w:val="clear" w:color="auto" w:fill="auto"/>
          </w:tcPr>
          <w:p w14:paraId="37927AFE" w14:textId="77777777" w:rsidR="00862485" w:rsidRPr="002179F1" w:rsidRDefault="00862485" w:rsidP="008B4842">
            <w:pPr>
              <w:pStyle w:val="Kopf8pt"/>
            </w:pPr>
            <w:r w:rsidRPr="002179F1">
              <w:t>Ich kann geeignete Holzarten entsprechend ihrer Eigenschaften und unter Berücksichtigung ästhetischer, ökonomischer und ökologischer Gesichtspunkte auswählen.</w:t>
            </w:r>
          </w:p>
          <w:p w14:paraId="09852D94" w14:textId="77777777" w:rsidR="00862485" w:rsidRPr="002179F1" w:rsidRDefault="00862485" w:rsidP="008B4842">
            <w:pPr>
              <w:pStyle w:val="Kopf8pt"/>
            </w:pPr>
            <w:r w:rsidRPr="002179F1">
              <w:t>Ich kann schonend mit Material, Werkzeugen und Hilfsmitteln umgehen.</w:t>
            </w:r>
          </w:p>
        </w:tc>
        <w:tc>
          <w:tcPr>
            <w:tcW w:w="2746" w:type="dxa"/>
            <w:shd w:val="clear" w:color="auto" w:fill="auto"/>
          </w:tcPr>
          <w:p w14:paraId="55324F4C" w14:textId="77777777" w:rsidR="00862485" w:rsidRPr="002179F1" w:rsidRDefault="00862485" w:rsidP="008B4842">
            <w:pPr>
              <w:pStyle w:val="Kopf8pt"/>
            </w:pPr>
            <w:r w:rsidRPr="002179F1">
              <w:t xml:space="preserve">Ich kann geeignete Holzwerkstoffe und Furniere entsprechend ihrer Eigenschaften und unter Berücksichtigung ästhetischer, ökonomischer und ökologischer Gesichtspunkte auswählen. Ich kann die Herstellung von Holzwerkstoffen und Furnieren beschreiben und sie nach ihrer Verwendung auswählen. </w:t>
            </w:r>
          </w:p>
        </w:tc>
        <w:tc>
          <w:tcPr>
            <w:tcW w:w="2746" w:type="dxa"/>
            <w:shd w:val="clear" w:color="auto" w:fill="auto"/>
          </w:tcPr>
          <w:p w14:paraId="0618E9DC" w14:textId="77777777" w:rsidR="00862485" w:rsidRPr="002179F1" w:rsidRDefault="00862485" w:rsidP="008B4842">
            <w:pPr>
              <w:pStyle w:val="TabelleLinks8PT"/>
            </w:pPr>
            <w:r w:rsidRPr="002179F1">
              <w:t>Ich kann unterschiedliche Werkstoffe, wie Metall, Glas, Kunststoffe, Klebstoffe und sonstige Werkstoffe unter Berücksichtigung ästhetischer, ökonomischer und ökologischer Gesichtspunkte auswählen und die jeweiligen Benutzungsrichtlinien berücksichtigen. Ich kann auf Fehlverhalten aufmerksam machen.</w:t>
            </w:r>
          </w:p>
          <w:p w14:paraId="04D048D5" w14:textId="77777777" w:rsidR="00862485" w:rsidRPr="002179F1" w:rsidRDefault="00862485" w:rsidP="008B4842">
            <w:pPr>
              <w:pStyle w:val="Kopf8pt"/>
            </w:pPr>
          </w:p>
        </w:tc>
        <w:tc>
          <w:tcPr>
            <w:tcW w:w="2746" w:type="dxa"/>
            <w:shd w:val="clear" w:color="auto" w:fill="auto"/>
          </w:tcPr>
          <w:p w14:paraId="4586D7CA" w14:textId="77777777" w:rsidR="00862485" w:rsidRPr="002179F1" w:rsidRDefault="00862485" w:rsidP="008B4842">
            <w:pPr>
              <w:pStyle w:val="TabelleLinks8PT"/>
            </w:pPr>
            <w:r w:rsidRPr="002179F1">
              <w:t xml:space="preserve">Ich kann unterschiedliche Werkstoffe, wie Metall, Glas, Kunststoffe sowie Holz und Holzwerkstoffe unter Berücksichtigung konstruktiver, ästhetischer, ökonomischer und ökologischer Gesichtspunkte miteinander kombinieren und unter Berücksichtigung des Gesundheitsschutzes verarbeiten. </w:t>
            </w:r>
          </w:p>
          <w:p w14:paraId="61113400" w14:textId="5368E41D" w:rsidR="00862485" w:rsidRPr="002179F1" w:rsidRDefault="00862485" w:rsidP="008B4842">
            <w:pPr>
              <w:pStyle w:val="Kopf8pt"/>
            </w:pPr>
            <w:r w:rsidRPr="002179F1">
              <w:t>Ich kann mit Material und den betriebstechnischen Einrichtungen verantwortungsbewusst umgehen.</w:t>
            </w:r>
          </w:p>
        </w:tc>
      </w:tr>
      <w:tr w:rsidR="00862485" w:rsidRPr="00DE4890" w14:paraId="527F7EF0" w14:textId="77777777" w:rsidTr="008B4842">
        <w:trPr>
          <w:trHeight w:val="567"/>
        </w:trPr>
        <w:tc>
          <w:tcPr>
            <w:tcW w:w="2746" w:type="dxa"/>
            <w:shd w:val="clear" w:color="auto" w:fill="D9D9D9"/>
          </w:tcPr>
          <w:p w14:paraId="110A03B5" w14:textId="77777777" w:rsidR="00862485" w:rsidRPr="00DE4890" w:rsidRDefault="00862485" w:rsidP="008B4842">
            <w:pPr>
              <w:pStyle w:val="Kopf8ptlinksnr"/>
            </w:pPr>
            <w:r>
              <w:rPr>
                <w:b/>
              </w:rPr>
              <w:t>Werkzeuge und Maschinen einsetzen</w:t>
            </w:r>
          </w:p>
        </w:tc>
        <w:tc>
          <w:tcPr>
            <w:tcW w:w="2746" w:type="dxa"/>
            <w:shd w:val="clear" w:color="auto" w:fill="auto"/>
          </w:tcPr>
          <w:p w14:paraId="483CE609" w14:textId="77777777" w:rsidR="00862485" w:rsidRPr="002179F1" w:rsidRDefault="00862485" w:rsidP="008B4842">
            <w:pPr>
              <w:pStyle w:val="Kopf8pt"/>
            </w:pPr>
            <w:r w:rsidRPr="002179F1">
              <w:t xml:space="preserve">Ich kann </w:t>
            </w:r>
            <w:r>
              <w:t>sorgfältig</w:t>
            </w:r>
            <w:r w:rsidRPr="002179F1">
              <w:t xml:space="preserve"> mit zerspanenden </w:t>
            </w:r>
            <w:r>
              <w:t>Werkzeugen</w:t>
            </w:r>
            <w:r w:rsidRPr="002179F1">
              <w:t xml:space="preserve"> umgehen, handgeführte Maschinen fachgerecht bedienen und nach Vorgaben pflegen und warten. Dabei kann ich mich an die grundlegenden Benutzungsrichtlinien und die BGV halten sowie den Unfallschutz am Arbeitsplatz beachten.</w:t>
            </w:r>
          </w:p>
        </w:tc>
        <w:tc>
          <w:tcPr>
            <w:tcW w:w="2746" w:type="dxa"/>
            <w:shd w:val="clear" w:color="auto" w:fill="auto"/>
          </w:tcPr>
          <w:p w14:paraId="6351B259" w14:textId="77777777" w:rsidR="00862485" w:rsidRPr="002179F1" w:rsidRDefault="00862485" w:rsidP="008B4842">
            <w:pPr>
              <w:pStyle w:val="Kopf8pt"/>
            </w:pPr>
            <w:r w:rsidRPr="002179F1">
              <w:t xml:space="preserve">Ich kann mit zerspanenden </w:t>
            </w:r>
            <w:r>
              <w:t>Werkzeugen</w:t>
            </w:r>
            <w:r w:rsidRPr="002179F1">
              <w:t xml:space="preserve"> umgehen, stationäre Maschinen fachgerecht bedienen und nach Vorgaben einstellen und warten. Ich kann mit elektrischen Anlagen und Material achtsam umgehen. </w:t>
            </w:r>
          </w:p>
          <w:p w14:paraId="5033DA52" w14:textId="77777777" w:rsidR="00862485" w:rsidRPr="002179F1" w:rsidRDefault="00862485" w:rsidP="008B4842">
            <w:pPr>
              <w:pStyle w:val="Kopf8pt"/>
            </w:pPr>
            <w:r w:rsidRPr="002179F1">
              <w:t>Ich kann die Arbeitssicherheit berücksichtigen und Gefahren erkennen.</w:t>
            </w:r>
          </w:p>
        </w:tc>
        <w:tc>
          <w:tcPr>
            <w:tcW w:w="2746" w:type="dxa"/>
            <w:shd w:val="clear" w:color="auto" w:fill="auto"/>
          </w:tcPr>
          <w:p w14:paraId="704B5B65" w14:textId="64552888" w:rsidR="00862485" w:rsidRPr="002179F1" w:rsidRDefault="00862485">
            <w:pPr>
              <w:pStyle w:val="TabelleLinks8PT"/>
            </w:pPr>
            <w:r w:rsidRPr="002179F1">
              <w:t>Ich kann erforderliche</w:t>
            </w:r>
            <w:r w:rsidR="008A2010">
              <w:t xml:space="preserve"> </w:t>
            </w:r>
            <w:r w:rsidRPr="002179F1">
              <w:t>Werkzeuge und Hilfsmittel für unterschiedliche Werkstoffe auswählen und unter Berücksichtigung der Arbeitssicherheit einsetzen. Ich kann Gefahren erkennen und auf Fehlverhalten aufmerksam machen.</w:t>
            </w:r>
          </w:p>
        </w:tc>
        <w:tc>
          <w:tcPr>
            <w:tcW w:w="2746" w:type="dxa"/>
            <w:shd w:val="clear" w:color="auto" w:fill="auto"/>
          </w:tcPr>
          <w:p w14:paraId="15FE2934" w14:textId="3200C3C5" w:rsidR="00862485" w:rsidRPr="002179F1" w:rsidRDefault="00862485" w:rsidP="008B4842">
            <w:pPr>
              <w:pStyle w:val="Kopf8pt"/>
            </w:pPr>
            <w:r w:rsidRPr="002179F1">
              <w:t>Ich kann erforderliche Werkzeuge, Hilfsmittel und Kleinmaschinen sel</w:t>
            </w:r>
            <w:r w:rsidR="008A2010">
              <w:t>bst</w:t>
            </w:r>
            <w:r w:rsidRPr="002179F1">
              <w:t>ständig auswählen und dabei alternative Möglichkeiten berücksichtigen.</w:t>
            </w:r>
          </w:p>
        </w:tc>
      </w:tr>
      <w:tr w:rsidR="00862485" w:rsidRPr="00DE4890" w14:paraId="2B83C690" w14:textId="77777777" w:rsidTr="008B4842">
        <w:trPr>
          <w:trHeight w:val="567"/>
        </w:trPr>
        <w:tc>
          <w:tcPr>
            <w:tcW w:w="2746" w:type="dxa"/>
            <w:shd w:val="clear" w:color="auto" w:fill="D9D9D9"/>
          </w:tcPr>
          <w:p w14:paraId="0035AF3C" w14:textId="77777777" w:rsidR="00862485" w:rsidRPr="00DE4890" w:rsidRDefault="00862485" w:rsidP="008B4842">
            <w:pPr>
              <w:pStyle w:val="Kopf8ptlinksnr"/>
            </w:pPr>
            <w:r>
              <w:rPr>
                <w:b/>
              </w:rPr>
              <w:t>Konstruktionen und Gestaltungskriterien auswählen und Fertigungsunterlagen erstellen</w:t>
            </w:r>
          </w:p>
        </w:tc>
        <w:tc>
          <w:tcPr>
            <w:tcW w:w="2746" w:type="dxa"/>
            <w:shd w:val="clear" w:color="auto" w:fill="auto"/>
          </w:tcPr>
          <w:p w14:paraId="26902F72" w14:textId="77777777" w:rsidR="00862485" w:rsidRDefault="0015226F" w:rsidP="008B4842">
            <w:pPr>
              <w:pStyle w:val="Kopf8pt"/>
            </w:pPr>
            <w:r>
              <w:t>Ich kann für die Herstellung erforderliche Informationen aus technischen Zeichnungen ableiten.</w:t>
            </w:r>
          </w:p>
          <w:p w14:paraId="0478E70F" w14:textId="77777777" w:rsidR="0015226F" w:rsidRPr="002179F1" w:rsidRDefault="0015226F" w:rsidP="008B4842">
            <w:pPr>
              <w:pStyle w:val="Kopf8pt"/>
            </w:pPr>
            <w:r>
              <w:t>Ich kann einfache Entwürfe auftragsbezogen und normgerecht erstellen.</w:t>
            </w:r>
          </w:p>
        </w:tc>
        <w:tc>
          <w:tcPr>
            <w:tcW w:w="2746" w:type="dxa"/>
            <w:shd w:val="clear" w:color="auto" w:fill="auto"/>
          </w:tcPr>
          <w:p w14:paraId="2D44E69E" w14:textId="77777777" w:rsidR="00862485" w:rsidRPr="002179F1" w:rsidRDefault="00862485" w:rsidP="008B4842">
            <w:pPr>
              <w:pStyle w:val="TabelleLinks8PT"/>
            </w:pPr>
            <w:r w:rsidRPr="002179F1">
              <w:t xml:space="preserve">Ich kann Skizzen und Zeichnungen unter Berücksichtigung von unterschiedlichen Materialien normgerecht erstellen. </w:t>
            </w:r>
          </w:p>
          <w:p w14:paraId="47500FC4" w14:textId="77777777" w:rsidR="00862485" w:rsidRPr="002179F1" w:rsidRDefault="00862485" w:rsidP="008B4842">
            <w:pPr>
              <w:pStyle w:val="Kopf8pt"/>
            </w:pPr>
            <w:r w:rsidRPr="002179F1">
              <w:t>Ich kann geeignete Verbindungen auswählen und vergleichen. Ich kann die geeigneten Mess- und Prüfverfahren zur Qualitätssicherung bestimmen und einsetzen.</w:t>
            </w:r>
          </w:p>
        </w:tc>
        <w:tc>
          <w:tcPr>
            <w:tcW w:w="2746" w:type="dxa"/>
            <w:shd w:val="clear" w:color="auto" w:fill="auto"/>
          </w:tcPr>
          <w:p w14:paraId="6579C045" w14:textId="77777777" w:rsidR="00862485" w:rsidRPr="002179F1" w:rsidRDefault="00862485" w:rsidP="008B4842">
            <w:pPr>
              <w:pStyle w:val="Kopf8pt"/>
            </w:pPr>
            <w:r w:rsidRPr="002179F1">
              <w:t>Ich kann komplexe Skizzen und Zeichnungen und Detailschnitte unter Berücksichtigung von unterschiedlichen Materialien normgerecht erstellen.</w:t>
            </w:r>
          </w:p>
        </w:tc>
        <w:tc>
          <w:tcPr>
            <w:tcW w:w="2746" w:type="dxa"/>
            <w:shd w:val="clear" w:color="auto" w:fill="auto"/>
          </w:tcPr>
          <w:p w14:paraId="0AD210C1" w14:textId="77777777" w:rsidR="00862485" w:rsidRPr="002179F1" w:rsidRDefault="00862485" w:rsidP="008B4842">
            <w:pPr>
              <w:pStyle w:val="Kopf8pt"/>
            </w:pPr>
            <w:r w:rsidRPr="002179F1">
              <w:t>Ich kann projektbezogene Skizzen und Zeichnungen unter Berücksichtigung von unterschiedlichen Materialien und Beschlägen normgerecht erstellen.</w:t>
            </w:r>
          </w:p>
          <w:p w14:paraId="37D96EFE" w14:textId="77777777" w:rsidR="00862485" w:rsidRPr="002179F1" w:rsidRDefault="00862485" w:rsidP="008B4842">
            <w:pPr>
              <w:pStyle w:val="Kopf8pt"/>
            </w:pPr>
            <w:r w:rsidRPr="002179F1">
              <w:t>Ich kann Verbesserungsvorschläge zur Arbeitsvorbereitung einbringen.</w:t>
            </w:r>
          </w:p>
        </w:tc>
      </w:tr>
    </w:tbl>
    <w:p w14:paraId="7965564E" w14:textId="77777777" w:rsidR="00A55F60" w:rsidRDefault="00A55F60" w:rsidP="000755E7">
      <w:pPr>
        <w:pStyle w:val="Textkrper"/>
      </w:pPr>
    </w:p>
    <w:p w14:paraId="3FACDFED" w14:textId="77777777" w:rsidR="00AA3278" w:rsidRDefault="00A55F60" w:rsidP="007544CF">
      <w:pPr>
        <w:jc w:val="both"/>
      </w:pPr>
      <w:r>
        <w:br w:type="page"/>
      </w:r>
    </w:p>
    <w:p w14:paraId="66176F05" w14:textId="77777777" w:rsidR="00A55F60" w:rsidRPr="006D1053" w:rsidRDefault="00A55F60" w:rsidP="006D1053">
      <w:pPr>
        <w:pStyle w:val="berschrift1"/>
        <w:spacing w:before="0" w:after="0"/>
        <w:rPr>
          <w:rStyle w:val="Hervorhebung"/>
          <w:i w:val="0"/>
        </w:rPr>
      </w:pPr>
      <w:r w:rsidRPr="00A55F60">
        <w:rPr>
          <w:rStyle w:val="Hervorhebung"/>
          <w:i w:val="0"/>
          <w:iCs w:val="0"/>
        </w:rPr>
        <w:lastRenderedPageBreak/>
        <w:t>Kompetenzraster Deutsch</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A0" w:firstRow="1" w:lastRow="0" w:firstColumn="1" w:lastColumn="0" w:noHBand="0" w:noVBand="1"/>
      </w:tblPr>
      <w:tblGrid>
        <w:gridCol w:w="1304"/>
        <w:gridCol w:w="1843"/>
        <w:gridCol w:w="1984"/>
        <w:gridCol w:w="2127"/>
        <w:gridCol w:w="2409"/>
        <w:gridCol w:w="2268"/>
        <w:gridCol w:w="2407"/>
      </w:tblGrid>
      <w:tr w:rsidR="006D1053" w:rsidRPr="00E47296" w14:paraId="0431FD5C" w14:textId="77777777" w:rsidTr="006D1053">
        <w:trPr>
          <w:trHeight w:val="275"/>
        </w:trPr>
        <w:tc>
          <w:tcPr>
            <w:tcW w:w="1304" w:type="dxa"/>
            <w:shd w:val="clear" w:color="auto" w:fill="D9D9D9" w:themeFill="background1" w:themeFillShade="D9"/>
            <w:vAlign w:val="center"/>
          </w:tcPr>
          <w:p w14:paraId="2C0B108C" w14:textId="2FC7AA8C" w:rsidR="00A55F60" w:rsidRPr="00C14A13" w:rsidRDefault="00A55F60" w:rsidP="005C11E7">
            <w:pPr>
              <w:pStyle w:val="TabellenkopfLS"/>
              <w:rPr>
                <w:sz w:val="18"/>
                <w:szCs w:val="18"/>
              </w:rPr>
            </w:pPr>
            <w:r w:rsidRPr="00C14A13">
              <w:rPr>
                <w:sz w:val="18"/>
                <w:szCs w:val="18"/>
              </w:rPr>
              <w:t>Kompetenzbereich</w:t>
            </w:r>
          </w:p>
        </w:tc>
        <w:tc>
          <w:tcPr>
            <w:tcW w:w="1843" w:type="dxa"/>
            <w:shd w:val="clear" w:color="auto" w:fill="D9D9D9" w:themeFill="background1" w:themeFillShade="D9"/>
            <w:vAlign w:val="center"/>
          </w:tcPr>
          <w:p w14:paraId="3F869CC2" w14:textId="77777777" w:rsidR="00A55F60" w:rsidRPr="00E47296" w:rsidRDefault="00A55F60" w:rsidP="005C11E7">
            <w:pPr>
              <w:pStyle w:val="TabellenkopfLS"/>
              <w:rPr>
                <w:sz w:val="18"/>
                <w:szCs w:val="18"/>
              </w:rPr>
            </w:pPr>
            <w:r w:rsidRPr="00E47296">
              <w:rPr>
                <w:sz w:val="18"/>
                <w:szCs w:val="18"/>
              </w:rPr>
              <w:t>LFS 1</w:t>
            </w:r>
          </w:p>
        </w:tc>
        <w:tc>
          <w:tcPr>
            <w:tcW w:w="1984" w:type="dxa"/>
            <w:shd w:val="clear" w:color="auto" w:fill="D9D9D9" w:themeFill="background1" w:themeFillShade="D9"/>
            <w:vAlign w:val="center"/>
          </w:tcPr>
          <w:p w14:paraId="2A388669" w14:textId="77777777" w:rsidR="00A55F60" w:rsidRPr="00E47296" w:rsidRDefault="00A55F60" w:rsidP="005C11E7">
            <w:pPr>
              <w:pStyle w:val="TabellenkopfLS"/>
              <w:rPr>
                <w:sz w:val="18"/>
                <w:szCs w:val="18"/>
              </w:rPr>
            </w:pPr>
            <w:r w:rsidRPr="00E47296">
              <w:rPr>
                <w:sz w:val="18"/>
                <w:szCs w:val="18"/>
              </w:rPr>
              <w:t>LFS 2</w:t>
            </w:r>
          </w:p>
        </w:tc>
        <w:tc>
          <w:tcPr>
            <w:tcW w:w="2127" w:type="dxa"/>
            <w:shd w:val="clear" w:color="auto" w:fill="D9D9D9" w:themeFill="background1" w:themeFillShade="D9"/>
            <w:vAlign w:val="center"/>
          </w:tcPr>
          <w:p w14:paraId="55892C01" w14:textId="77777777" w:rsidR="00A55F60" w:rsidRPr="00E47296" w:rsidRDefault="00A55F60" w:rsidP="005C11E7">
            <w:pPr>
              <w:pStyle w:val="TabellenkopfLS"/>
              <w:rPr>
                <w:sz w:val="18"/>
                <w:szCs w:val="18"/>
              </w:rPr>
            </w:pPr>
            <w:r w:rsidRPr="00E47296">
              <w:rPr>
                <w:sz w:val="18"/>
                <w:szCs w:val="18"/>
              </w:rPr>
              <w:t>LFS 3</w:t>
            </w:r>
          </w:p>
        </w:tc>
        <w:tc>
          <w:tcPr>
            <w:tcW w:w="2409" w:type="dxa"/>
            <w:shd w:val="clear" w:color="auto" w:fill="D9D9D9" w:themeFill="background1" w:themeFillShade="D9"/>
            <w:vAlign w:val="center"/>
          </w:tcPr>
          <w:p w14:paraId="0A6A159B" w14:textId="77777777" w:rsidR="00A55F60" w:rsidRPr="00E47296" w:rsidRDefault="00A55F60" w:rsidP="005C11E7">
            <w:pPr>
              <w:pStyle w:val="TabellenkopfLS"/>
              <w:rPr>
                <w:sz w:val="18"/>
                <w:szCs w:val="18"/>
              </w:rPr>
            </w:pPr>
            <w:r w:rsidRPr="00E47296">
              <w:rPr>
                <w:sz w:val="18"/>
                <w:szCs w:val="18"/>
              </w:rPr>
              <w:t>LFS 4</w:t>
            </w:r>
          </w:p>
        </w:tc>
        <w:tc>
          <w:tcPr>
            <w:tcW w:w="2268" w:type="dxa"/>
            <w:shd w:val="clear" w:color="auto" w:fill="D9D9D9" w:themeFill="background1" w:themeFillShade="D9"/>
            <w:vAlign w:val="center"/>
          </w:tcPr>
          <w:p w14:paraId="22CB9CB9" w14:textId="77777777" w:rsidR="00A55F60" w:rsidRPr="00E47296" w:rsidRDefault="00A55F60" w:rsidP="005C11E7">
            <w:pPr>
              <w:pStyle w:val="TabellenkopfLS"/>
              <w:rPr>
                <w:sz w:val="18"/>
                <w:szCs w:val="18"/>
              </w:rPr>
            </w:pPr>
            <w:r w:rsidRPr="00E47296">
              <w:rPr>
                <w:sz w:val="18"/>
                <w:szCs w:val="18"/>
              </w:rPr>
              <w:t>LFS 5</w:t>
            </w:r>
          </w:p>
        </w:tc>
        <w:tc>
          <w:tcPr>
            <w:tcW w:w="2407" w:type="dxa"/>
            <w:shd w:val="clear" w:color="auto" w:fill="D9D9D9" w:themeFill="background1" w:themeFillShade="D9"/>
            <w:vAlign w:val="center"/>
          </w:tcPr>
          <w:p w14:paraId="78482EA2" w14:textId="77777777" w:rsidR="00A55F60" w:rsidRPr="00E47296" w:rsidRDefault="00A55F60" w:rsidP="005C11E7">
            <w:pPr>
              <w:pStyle w:val="TabellenkopfLS"/>
              <w:rPr>
                <w:sz w:val="18"/>
                <w:szCs w:val="18"/>
              </w:rPr>
            </w:pPr>
            <w:r w:rsidRPr="00E47296">
              <w:rPr>
                <w:sz w:val="18"/>
                <w:szCs w:val="18"/>
              </w:rPr>
              <w:t>LFS 6</w:t>
            </w:r>
          </w:p>
        </w:tc>
      </w:tr>
      <w:tr w:rsidR="006D1053" w:rsidRPr="00E47296" w14:paraId="32548D8A" w14:textId="77777777" w:rsidTr="006D1053">
        <w:trPr>
          <w:trHeight w:val="250"/>
        </w:trPr>
        <w:tc>
          <w:tcPr>
            <w:tcW w:w="1304" w:type="dxa"/>
            <w:shd w:val="clear" w:color="auto" w:fill="D9D9D9" w:themeFill="background1" w:themeFillShade="D9"/>
          </w:tcPr>
          <w:p w14:paraId="0CD15352" w14:textId="77777777" w:rsidR="00A55F60" w:rsidRPr="00C14A13" w:rsidRDefault="00A55F60" w:rsidP="00A55F60">
            <w:pPr>
              <w:pStyle w:val="TabelleNummerierung"/>
              <w:numPr>
                <w:ilvl w:val="0"/>
                <w:numId w:val="38"/>
              </w:numPr>
              <w:spacing w:before="60" w:after="60" w:line="220" w:lineRule="exact"/>
              <w:ind w:left="324" w:right="57" w:hanging="284"/>
              <w:rPr>
                <w:b/>
                <w:color w:val="auto"/>
                <w:szCs w:val="18"/>
              </w:rPr>
            </w:pPr>
            <w:r w:rsidRPr="00044D14">
              <w:rPr>
                <w:b/>
                <w:bCs/>
              </w:rPr>
              <w:t>Ich kann sprechen und zuhören.</w:t>
            </w:r>
          </w:p>
        </w:tc>
        <w:tc>
          <w:tcPr>
            <w:tcW w:w="1843" w:type="dxa"/>
          </w:tcPr>
          <w:p w14:paraId="55761A4C" w14:textId="77777777" w:rsidR="00A55F60" w:rsidRPr="00FF121E" w:rsidRDefault="00A55F60" w:rsidP="005C11E7">
            <w:pPr>
              <w:pStyle w:val="TabelleLinks8PT"/>
              <w:spacing w:line="240" w:lineRule="auto"/>
              <w:rPr>
                <w:szCs w:val="16"/>
              </w:rPr>
            </w:pPr>
            <w:r w:rsidRPr="00FF121E">
              <w:rPr>
                <w:szCs w:val="16"/>
              </w:rPr>
              <w:t>Ich kann aufmerksam zuhören.</w:t>
            </w:r>
          </w:p>
          <w:p w14:paraId="2EDBC794" w14:textId="77777777" w:rsidR="00A55F60" w:rsidRPr="00FF121E" w:rsidRDefault="00A55F60" w:rsidP="005C11E7">
            <w:pPr>
              <w:pStyle w:val="TabelleLinks8PT"/>
              <w:spacing w:line="240" w:lineRule="auto"/>
              <w:rPr>
                <w:szCs w:val="16"/>
              </w:rPr>
            </w:pPr>
            <w:r w:rsidRPr="00FF121E">
              <w:rPr>
                <w:szCs w:val="16"/>
              </w:rPr>
              <w:t>Ich kann die wesentlichen Gesprächsregeln nennen.</w:t>
            </w:r>
            <w:r w:rsidRPr="00FF121E">
              <w:rPr>
                <w:szCs w:val="16"/>
              </w:rPr>
              <w:br/>
              <w:t>Ich kann Informationen aus einfachen Mitteilungen wiedergeben.</w:t>
            </w:r>
          </w:p>
          <w:p w14:paraId="408436CE"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mich in einfachen Sätzen zu vertrauten Themen äußern.</w:t>
            </w:r>
          </w:p>
        </w:tc>
        <w:tc>
          <w:tcPr>
            <w:tcW w:w="1984" w:type="dxa"/>
          </w:tcPr>
          <w:p w14:paraId="2B3765F6" w14:textId="77777777" w:rsidR="00A55F60" w:rsidRPr="00FF121E" w:rsidRDefault="00A55F60" w:rsidP="005C11E7">
            <w:pPr>
              <w:pStyle w:val="TabelleLinks8PT"/>
              <w:spacing w:line="240" w:lineRule="auto"/>
              <w:rPr>
                <w:szCs w:val="16"/>
              </w:rPr>
            </w:pPr>
            <w:r w:rsidRPr="00FF121E">
              <w:rPr>
                <w:szCs w:val="16"/>
              </w:rPr>
              <w:t>Ich kann Kommunikationsstörungen benennen.</w:t>
            </w:r>
          </w:p>
          <w:p w14:paraId="074F6224" w14:textId="77777777" w:rsidR="00A55F60" w:rsidRPr="00FF121E" w:rsidRDefault="00A55F60" w:rsidP="005C11E7">
            <w:pPr>
              <w:pStyle w:val="TabelleLinks8PT"/>
              <w:spacing w:line="240" w:lineRule="auto"/>
              <w:rPr>
                <w:szCs w:val="16"/>
              </w:rPr>
            </w:pPr>
            <w:r w:rsidRPr="00FF121E">
              <w:rPr>
                <w:szCs w:val="16"/>
              </w:rPr>
              <w:t>Ich kann Gesprächsregeln in einfachen Gesprächen anwenden.</w:t>
            </w:r>
          </w:p>
          <w:p w14:paraId="0B74B568" w14:textId="77777777" w:rsidR="00A55F60" w:rsidRPr="00FF121E" w:rsidRDefault="00A55F60" w:rsidP="005C11E7">
            <w:pPr>
              <w:pStyle w:val="TabelleLinks8PT"/>
              <w:spacing w:line="240" w:lineRule="auto"/>
              <w:rPr>
                <w:rStyle w:val="Hervorhebung"/>
                <w:i w:val="0"/>
                <w:iCs w:val="0"/>
                <w:szCs w:val="16"/>
              </w:rPr>
            </w:pPr>
            <w:r w:rsidRPr="00FF121E">
              <w:rPr>
                <w:szCs w:val="16"/>
              </w:rPr>
              <w:t>Ich kann mich in alltäglichen Situationen verständigen.</w:t>
            </w:r>
          </w:p>
          <w:p w14:paraId="175FFE59" w14:textId="77777777" w:rsidR="00A55F60" w:rsidRPr="00FF121E" w:rsidRDefault="00A55F60" w:rsidP="005C11E7">
            <w:pPr>
              <w:pStyle w:val="TabelleLinks"/>
              <w:spacing w:line="240" w:lineRule="auto"/>
              <w:rPr>
                <w:color w:val="000000" w:themeColor="text1"/>
                <w:sz w:val="16"/>
                <w:szCs w:val="16"/>
              </w:rPr>
            </w:pPr>
            <w:r w:rsidRPr="00FF121E">
              <w:rPr>
                <w:rStyle w:val="Hervorhebung"/>
                <w:sz w:val="16"/>
                <w:szCs w:val="16"/>
              </w:rPr>
              <w:t>Ich kann einen Redebeitrag vorbereiten und ins Unterrichtsgespräch einbringen.</w:t>
            </w:r>
          </w:p>
        </w:tc>
        <w:tc>
          <w:tcPr>
            <w:tcW w:w="2127" w:type="dxa"/>
          </w:tcPr>
          <w:p w14:paraId="58AD4C36" w14:textId="58B195AB" w:rsidR="00A55F60" w:rsidRPr="00FF121E" w:rsidRDefault="00A55F60" w:rsidP="005C11E7">
            <w:pPr>
              <w:pStyle w:val="TabelleLinks8PT"/>
              <w:spacing w:line="240" w:lineRule="auto"/>
              <w:rPr>
                <w:szCs w:val="16"/>
              </w:rPr>
            </w:pPr>
            <w:r w:rsidRPr="00FF121E">
              <w:rPr>
                <w:szCs w:val="16"/>
              </w:rPr>
              <w:t>Ich kann die Hauptaussage in Gesprächen über alltägliche Situationen wiedergeben.</w:t>
            </w:r>
            <w:r w:rsidRPr="00FF121E">
              <w:rPr>
                <w:szCs w:val="16"/>
              </w:rPr>
              <w:br/>
              <w:t>Ich kann mich in Gesprächen situationsangemessen ausdrücken.</w:t>
            </w:r>
            <w:r w:rsidRPr="00FF121E">
              <w:rPr>
                <w:szCs w:val="16"/>
              </w:rPr>
              <w:br/>
              <w:t>Ich kann meine Meinung formulieren.</w:t>
            </w:r>
          </w:p>
          <w:p w14:paraId="0B519015"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meine Redebeiträge klar strukturieren.</w:t>
            </w:r>
          </w:p>
        </w:tc>
        <w:tc>
          <w:tcPr>
            <w:tcW w:w="2409" w:type="dxa"/>
          </w:tcPr>
          <w:p w14:paraId="53112EA6" w14:textId="77777777" w:rsidR="00A55F60" w:rsidRPr="00FF121E" w:rsidRDefault="00A55F60" w:rsidP="005C11E7">
            <w:pPr>
              <w:pStyle w:val="TabelleLinks8PT"/>
              <w:spacing w:line="240" w:lineRule="auto"/>
              <w:rPr>
                <w:szCs w:val="16"/>
              </w:rPr>
            </w:pPr>
            <w:r w:rsidRPr="00FF121E">
              <w:rPr>
                <w:szCs w:val="16"/>
              </w:rPr>
              <w:t>Ich kann die Hauptaussagen in unbekannten Situationen wiedergeben.</w:t>
            </w:r>
          </w:p>
          <w:p w14:paraId="553778E9" w14:textId="77777777" w:rsidR="00A55F60" w:rsidRPr="00FF121E" w:rsidRDefault="00A55F60" w:rsidP="005C11E7">
            <w:pPr>
              <w:pStyle w:val="TabelleLinks8PT"/>
              <w:spacing w:line="240" w:lineRule="auto"/>
              <w:rPr>
                <w:szCs w:val="16"/>
              </w:rPr>
            </w:pPr>
            <w:r w:rsidRPr="00FF121E">
              <w:rPr>
                <w:szCs w:val="16"/>
              </w:rPr>
              <w:t>Ich kann Gründe für gelingende und misslingende Kommunikation nennen.</w:t>
            </w:r>
          </w:p>
          <w:p w14:paraId="4C265DFB"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meine Meinung begründen.</w:t>
            </w:r>
            <w:r w:rsidRPr="00FF121E">
              <w:rPr>
                <w:sz w:val="16"/>
                <w:szCs w:val="16"/>
              </w:rPr>
              <w:br/>
              <w:t>Ich kann ein Thema strukturiert vortragen.</w:t>
            </w:r>
          </w:p>
        </w:tc>
        <w:tc>
          <w:tcPr>
            <w:tcW w:w="2268" w:type="dxa"/>
          </w:tcPr>
          <w:p w14:paraId="76F05021" w14:textId="77777777" w:rsidR="00A55F60" w:rsidRPr="00FF121E" w:rsidRDefault="00A55F60" w:rsidP="005C11E7">
            <w:pPr>
              <w:pStyle w:val="TabelleLinks8PT"/>
              <w:spacing w:line="240" w:lineRule="auto"/>
              <w:rPr>
                <w:szCs w:val="16"/>
              </w:rPr>
            </w:pPr>
            <w:r w:rsidRPr="00FF121E">
              <w:rPr>
                <w:szCs w:val="16"/>
              </w:rPr>
              <w:t xml:space="preserve">Ich kann längere </w:t>
            </w:r>
            <w:r w:rsidRPr="00FF121E">
              <w:rPr>
                <w:bCs/>
                <w:szCs w:val="16"/>
              </w:rPr>
              <w:t xml:space="preserve">Diskussionsbeiträge, </w:t>
            </w:r>
            <w:r w:rsidRPr="00FF121E">
              <w:rPr>
                <w:szCs w:val="16"/>
              </w:rPr>
              <w:t>Redebeiträge und Vorträge zusammenfassen.</w:t>
            </w:r>
          </w:p>
          <w:p w14:paraId="7C3EFC0B"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zwischen gelingender und misslingender Kommunikation unterscheiden.</w:t>
            </w:r>
            <w:r w:rsidR="006D1053">
              <w:rPr>
                <w:sz w:val="16"/>
                <w:szCs w:val="16"/>
              </w:rPr>
              <w:t xml:space="preserve"> </w:t>
            </w:r>
            <w:r w:rsidRPr="00FF121E">
              <w:rPr>
                <w:sz w:val="16"/>
                <w:szCs w:val="16"/>
              </w:rPr>
              <w:t>Ich kann mich an einer Diskussion beteiligen.</w:t>
            </w:r>
            <w:r w:rsidR="006D1053">
              <w:rPr>
                <w:sz w:val="16"/>
                <w:szCs w:val="16"/>
              </w:rPr>
              <w:t xml:space="preserve"> </w:t>
            </w:r>
            <w:r w:rsidRPr="00FF121E">
              <w:rPr>
                <w:sz w:val="16"/>
                <w:szCs w:val="16"/>
              </w:rPr>
              <w:t>Ich kann meine Meinung adressaten- und situationsgerecht begründen und mit Beispielen belegen.</w:t>
            </w:r>
          </w:p>
        </w:tc>
        <w:tc>
          <w:tcPr>
            <w:tcW w:w="2407" w:type="dxa"/>
          </w:tcPr>
          <w:p w14:paraId="17582E28" w14:textId="626338A7" w:rsidR="00A55F60" w:rsidRPr="00FF121E" w:rsidRDefault="00A55F60" w:rsidP="005C11E7">
            <w:pPr>
              <w:pStyle w:val="TabelleLinks8PT"/>
              <w:spacing w:line="240" w:lineRule="auto"/>
              <w:rPr>
                <w:szCs w:val="16"/>
              </w:rPr>
            </w:pPr>
            <w:r w:rsidRPr="00FF121E">
              <w:rPr>
                <w:szCs w:val="16"/>
              </w:rPr>
              <w:t>Ich kann wiedergeben, was mir auf anspruchsvolle Weise erklärt wurde.</w:t>
            </w:r>
            <w:r w:rsidRPr="00FF121E">
              <w:rPr>
                <w:szCs w:val="16"/>
              </w:rPr>
              <w:br/>
              <w:t>Ich kann Kommunikationssituationen begründet beurteilen.</w:t>
            </w:r>
          </w:p>
          <w:p w14:paraId="2CEF6742" w14:textId="77777777" w:rsidR="00A55F60" w:rsidRPr="00FF121E" w:rsidRDefault="00A55F60" w:rsidP="005C11E7">
            <w:pPr>
              <w:pStyle w:val="TabelleLinks8PT"/>
              <w:spacing w:line="240" w:lineRule="auto"/>
              <w:rPr>
                <w:szCs w:val="16"/>
              </w:rPr>
            </w:pPr>
            <w:r w:rsidRPr="00FF121E">
              <w:rPr>
                <w:szCs w:val="16"/>
              </w:rPr>
              <w:t>Ich kann in einer Diskussion auf den Vorredner/die Vorrednerin gezielt eingehen.</w:t>
            </w:r>
          </w:p>
          <w:p w14:paraId="775927B0"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Arbeitsergebnisse adressaten- und situationsgerecht vortragen.</w:t>
            </w:r>
          </w:p>
        </w:tc>
      </w:tr>
      <w:tr w:rsidR="006D1053" w:rsidRPr="00E47296" w14:paraId="516245EF" w14:textId="77777777" w:rsidTr="006D1053">
        <w:trPr>
          <w:trHeight w:val="250"/>
        </w:trPr>
        <w:tc>
          <w:tcPr>
            <w:tcW w:w="1304" w:type="dxa"/>
            <w:shd w:val="clear" w:color="auto" w:fill="D9D9D9" w:themeFill="background1" w:themeFillShade="D9"/>
          </w:tcPr>
          <w:p w14:paraId="70C6B1AF" w14:textId="77777777" w:rsidR="00A55F60" w:rsidRPr="00C14A13" w:rsidRDefault="00A55F60" w:rsidP="00A55F60">
            <w:pPr>
              <w:pStyle w:val="TabelleNummerierung"/>
              <w:numPr>
                <w:ilvl w:val="0"/>
                <w:numId w:val="38"/>
              </w:numPr>
              <w:spacing w:before="60" w:after="60" w:line="220" w:lineRule="exact"/>
              <w:ind w:left="324" w:right="57" w:hanging="284"/>
              <w:rPr>
                <w:b/>
                <w:color w:val="auto"/>
                <w:szCs w:val="18"/>
              </w:rPr>
            </w:pPr>
            <w:r w:rsidRPr="00044D14">
              <w:rPr>
                <w:rStyle w:val="Fett"/>
              </w:rPr>
              <w:t>Ich kann Texte lesen und verstehen.</w:t>
            </w:r>
          </w:p>
        </w:tc>
        <w:tc>
          <w:tcPr>
            <w:tcW w:w="1843" w:type="dxa"/>
          </w:tcPr>
          <w:p w14:paraId="119B7C84" w14:textId="77777777" w:rsidR="00A55F60" w:rsidRPr="00FF121E" w:rsidRDefault="00A55F60" w:rsidP="005C11E7">
            <w:pPr>
              <w:pStyle w:val="TabelleLinks8PT"/>
              <w:spacing w:line="240" w:lineRule="auto"/>
              <w:rPr>
                <w:szCs w:val="16"/>
              </w:rPr>
            </w:pPr>
            <w:r w:rsidRPr="00FF121E">
              <w:rPr>
                <w:szCs w:val="16"/>
              </w:rPr>
              <w:t xml:space="preserve">Ich kann einfache Alltagstexte lesen. </w:t>
            </w:r>
            <w:r w:rsidRPr="00FF121E">
              <w:rPr>
                <w:szCs w:val="16"/>
              </w:rPr>
              <w:br/>
              <w:t>Ich kann wesentliche Informationen markieren.</w:t>
            </w:r>
          </w:p>
        </w:tc>
        <w:tc>
          <w:tcPr>
            <w:tcW w:w="1984" w:type="dxa"/>
          </w:tcPr>
          <w:p w14:paraId="150483D6" w14:textId="60BD7540" w:rsidR="00A55F60" w:rsidRPr="00FF121E" w:rsidRDefault="00A55F60" w:rsidP="005C11E7">
            <w:pPr>
              <w:pStyle w:val="TabelleLinks8PT"/>
              <w:spacing w:line="240" w:lineRule="auto"/>
              <w:rPr>
                <w:szCs w:val="16"/>
              </w:rPr>
            </w:pPr>
            <w:r w:rsidRPr="00FF121E">
              <w:rPr>
                <w:szCs w:val="16"/>
              </w:rPr>
              <w:t xml:space="preserve">Ich kann vor </w:t>
            </w:r>
            <w:r w:rsidR="00325769">
              <w:rPr>
                <w:szCs w:val="16"/>
              </w:rPr>
              <w:t>a</w:t>
            </w:r>
            <w:r w:rsidR="008A2010" w:rsidRPr="00FF121E">
              <w:rPr>
                <w:szCs w:val="16"/>
              </w:rPr>
              <w:t xml:space="preserve">nderen </w:t>
            </w:r>
            <w:r w:rsidRPr="00FF121E">
              <w:rPr>
                <w:szCs w:val="16"/>
              </w:rPr>
              <w:t xml:space="preserve">einen Text verständlich vorlesen. </w:t>
            </w:r>
            <w:r w:rsidRPr="00FF121E">
              <w:rPr>
                <w:szCs w:val="16"/>
              </w:rPr>
              <w:br/>
              <w:t xml:space="preserve">Ich kann Lesetechniken zum Textverstehen anwenden. </w:t>
            </w:r>
          </w:p>
          <w:p w14:paraId="69425ED7" w14:textId="77777777" w:rsidR="00A55F60" w:rsidRPr="00FF121E" w:rsidRDefault="00A55F60" w:rsidP="005C11E7">
            <w:pPr>
              <w:pStyle w:val="TabelleLinks"/>
              <w:spacing w:line="240" w:lineRule="auto"/>
              <w:rPr>
                <w:color w:val="000000" w:themeColor="text1"/>
                <w:sz w:val="16"/>
                <w:szCs w:val="16"/>
              </w:rPr>
            </w:pPr>
          </w:p>
        </w:tc>
        <w:tc>
          <w:tcPr>
            <w:tcW w:w="2127" w:type="dxa"/>
          </w:tcPr>
          <w:p w14:paraId="323D3D7E" w14:textId="6610CEAC" w:rsidR="00A55F60" w:rsidRPr="00FF121E" w:rsidRDefault="00A55F60" w:rsidP="00325769">
            <w:pPr>
              <w:pStyle w:val="TabelleLinks8PT"/>
              <w:spacing w:line="240" w:lineRule="auto"/>
              <w:rPr>
                <w:szCs w:val="16"/>
              </w:rPr>
            </w:pPr>
            <w:r w:rsidRPr="00FF121E">
              <w:rPr>
                <w:szCs w:val="16"/>
              </w:rPr>
              <w:t xml:space="preserve">Ich kann vor </w:t>
            </w:r>
            <w:r w:rsidR="00325769">
              <w:rPr>
                <w:szCs w:val="16"/>
              </w:rPr>
              <w:t>a</w:t>
            </w:r>
            <w:r w:rsidR="008A2010" w:rsidRPr="00FF121E">
              <w:rPr>
                <w:szCs w:val="16"/>
              </w:rPr>
              <w:t xml:space="preserve">nderen </w:t>
            </w:r>
            <w:r w:rsidRPr="00FF121E">
              <w:rPr>
                <w:szCs w:val="16"/>
              </w:rPr>
              <w:t>einen Text mit Betonung und verständlich vorlesen.</w:t>
            </w:r>
            <w:r w:rsidRPr="00FF121E">
              <w:rPr>
                <w:szCs w:val="16"/>
              </w:rPr>
              <w:br/>
              <w:t>Ich kann die Hauptaussagen aus Texten über alltägliche Situationen entnehmen.</w:t>
            </w:r>
          </w:p>
        </w:tc>
        <w:tc>
          <w:tcPr>
            <w:tcW w:w="2409" w:type="dxa"/>
          </w:tcPr>
          <w:p w14:paraId="726CC703" w14:textId="742E5D08" w:rsidR="00A55F60" w:rsidRPr="00FF121E" w:rsidRDefault="00A55F60" w:rsidP="005C11E7">
            <w:pPr>
              <w:pStyle w:val="TabelleLinks8PT"/>
              <w:spacing w:line="240" w:lineRule="auto"/>
              <w:rPr>
                <w:szCs w:val="16"/>
              </w:rPr>
            </w:pPr>
            <w:r w:rsidRPr="00FF121E">
              <w:rPr>
                <w:szCs w:val="16"/>
              </w:rPr>
              <w:t xml:space="preserve">Ich kann vor </w:t>
            </w:r>
            <w:r w:rsidR="00325769">
              <w:rPr>
                <w:szCs w:val="16"/>
              </w:rPr>
              <w:t>a</w:t>
            </w:r>
            <w:r w:rsidR="008A2010" w:rsidRPr="00FF121E">
              <w:rPr>
                <w:szCs w:val="16"/>
              </w:rPr>
              <w:t xml:space="preserve">nderen </w:t>
            </w:r>
            <w:r w:rsidRPr="00FF121E">
              <w:rPr>
                <w:szCs w:val="16"/>
              </w:rPr>
              <w:t xml:space="preserve">gestaltend, verständlich, sach- </w:t>
            </w:r>
            <w:r>
              <w:rPr>
                <w:szCs w:val="16"/>
              </w:rPr>
              <w:t>und situations</w:t>
            </w:r>
            <w:r w:rsidRPr="00FF121E">
              <w:rPr>
                <w:szCs w:val="16"/>
              </w:rPr>
              <w:t>angemessen vorlesen.</w:t>
            </w:r>
          </w:p>
          <w:p w14:paraId="521BBFCA" w14:textId="77777777" w:rsidR="00A55F60" w:rsidRPr="00FF121E" w:rsidRDefault="00A55F60" w:rsidP="005C11E7">
            <w:pPr>
              <w:pStyle w:val="TabelleLinks8PT"/>
              <w:spacing w:line="240" w:lineRule="auto"/>
              <w:rPr>
                <w:szCs w:val="16"/>
              </w:rPr>
            </w:pPr>
            <w:r w:rsidRPr="00FF121E">
              <w:rPr>
                <w:szCs w:val="16"/>
              </w:rPr>
              <w:t>Ich kann Sachtexte über alltägliche Situationen zusammenfassen.</w:t>
            </w:r>
          </w:p>
          <w:p w14:paraId="0D999269"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zwischen Sachtexten und fiktionalen Texten unterscheiden.</w:t>
            </w:r>
          </w:p>
        </w:tc>
        <w:tc>
          <w:tcPr>
            <w:tcW w:w="2268" w:type="dxa"/>
          </w:tcPr>
          <w:p w14:paraId="57927A72"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einfache literarische Texte zusammenfassen.</w:t>
            </w:r>
            <w:r w:rsidRPr="00FF121E">
              <w:rPr>
                <w:sz w:val="16"/>
                <w:szCs w:val="16"/>
              </w:rPr>
              <w:br/>
              <w:t>Ich kann längere Sachtexte inhaltlich zusammenfassen.</w:t>
            </w:r>
            <w:r w:rsidRPr="00FF121E">
              <w:rPr>
                <w:sz w:val="16"/>
                <w:szCs w:val="16"/>
              </w:rPr>
              <w:br/>
              <w:t>Ich kann Textarten anhand ihrer Merkmale unterscheiden.</w:t>
            </w:r>
          </w:p>
        </w:tc>
        <w:tc>
          <w:tcPr>
            <w:tcW w:w="2407" w:type="dxa"/>
          </w:tcPr>
          <w:p w14:paraId="29703903" w14:textId="77777777" w:rsidR="00A55F60" w:rsidRPr="00FF121E" w:rsidRDefault="00A55F60" w:rsidP="005C11E7">
            <w:pPr>
              <w:pStyle w:val="TabelleLinks8PT"/>
              <w:spacing w:line="240" w:lineRule="auto"/>
              <w:rPr>
                <w:szCs w:val="16"/>
              </w:rPr>
            </w:pPr>
            <w:r w:rsidRPr="00FF121E">
              <w:rPr>
                <w:szCs w:val="16"/>
              </w:rPr>
              <w:t>Ich kann wesentliche Merkmale eines literarischen Textes beschreiben und belegen.</w:t>
            </w:r>
          </w:p>
          <w:p w14:paraId="5147FA83"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die Wirkung eines längeren Sachtextes beschreiben und belegen.</w:t>
            </w:r>
            <w:r w:rsidRPr="00FF121E">
              <w:rPr>
                <w:sz w:val="16"/>
                <w:szCs w:val="16"/>
              </w:rPr>
              <w:br/>
              <w:t>Ich kann zwischen Information und Meinung unterscheiden.</w:t>
            </w:r>
          </w:p>
        </w:tc>
      </w:tr>
      <w:tr w:rsidR="006D1053" w:rsidRPr="00E47296" w14:paraId="4F67E4D8" w14:textId="77777777" w:rsidTr="006D1053">
        <w:trPr>
          <w:trHeight w:val="250"/>
        </w:trPr>
        <w:tc>
          <w:tcPr>
            <w:tcW w:w="1304" w:type="dxa"/>
            <w:shd w:val="clear" w:color="auto" w:fill="D9D9D9" w:themeFill="background1" w:themeFillShade="D9"/>
          </w:tcPr>
          <w:p w14:paraId="4221D391" w14:textId="77777777" w:rsidR="00A55F60" w:rsidRPr="003B5710" w:rsidRDefault="00A55F60" w:rsidP="00A55F60">
            <w:pPr>
              <w:pStyle w:val="TabelleNummerierung"/>
              <w:numPr>
                <w:ilvl w:val="0"/>
                <w:numId w:val="38"/>
              </w:numPr>
              <w:spacing w:before="60" w:after="60" w:line="220" w:lineRule="exact"/>
              <w:ind w:left="324" w:right="57" w:hanging="284"/>
              <w:rPr>
                <w:b/>
                <w:color w:val="auto"/>
                <w:szCs w:val="18"/>
              </w:rPr>
            </w:pPr>
            <w:r>
              <w:rPr>
                <w:b/>
                <w:color w:val="auto"/>
                <w:szCs w:val="18"/>
              </w:rPr>
              <w:t>Ich kann Texte schreiben.</w:t>
            </w:r>
          </w:p>
        </w:tc>
        <w:tc>
          <w:tcPr>
            <w:tcW w:w="1843" w:type="dxa"/>
          </w:tcPr>
          <w:p w14:paraId="26BE312D" w14:textId="77777777" w:rsidR="00A55F60" w:rsidRPr="00FF121E" w:rsidRDefault="00A55F60" w:rsidP="005C11E7">
            <w:pPr>
              <w:pStyle w:val="TabelleLinks8PT"/>
              <w:spacing w:line="240" w:lineRule="auto"/>
              <w:rPr>
                <w:szCs w:val="16"/>
              </w:rPr>
            </w:pPr>
            <w:r w:rsidRPr="00FF121E">
              <w:rPr>
                <w:szCs w:val="16"/>
              </w:rPr>
              <w:t>Ich kann einen Text fehlerlos mit der Hand oder dem Computer kopieren.</w:t>
            </w:r>
          </w:p>
          <w:p w14:paraId="69715A78" w14:textId="77777777" w:rsidR="00A55F60" w:rsidRPr="00FF121E" w:rsidRDefault="00A55F60" w:rsidP="005C11E7">
            <w:pPr>
              <w:pStyle w:val="TabelleLinks8PT"/>
              <w:spacing w:line="240" w:lineRule="auto"/>
              <w:rPr>
                <w:szCs w:val="16"/>
              </w:rPr>
            </w:pPr>
            <w:r w:rsidRPr="00FF121E">
              <w:rPr>
                <w:szCs w:val="16"/>
              </w:rPr>
              <w:t>Ich kann Inhalte für meine eigenen Texte recherchieren.</w:t>
            </w:r>
          </w:p>
          <w:p w14:paraId="3CA8A69A" w14:textId="77777777" w:rsidR="00A55F60" w:rsidRPr="00FF121E" w:rsidRDefault="00A55F60" w:rsidP="005C11E7">
            <w:pPr>
              <w:pStyle w:val="TabelleLinks8PT"/>
              <w:spacing w:line="240" w:lineRule="auto"/>
              <w:rPr>
                <w:szCs w:val="16"/>
              </w:rPr>
            </w:pPr>
            <w:r w:rsidRPr="00FF121E">
              <w:rPr>
                <w:szCs w:val="16"/>
              </w:rPr>
              <w:t>Ich kann einen Text mit einfachen Sätzen verfassen.</w:t>
            </w:r>
          </w:p>
          <w:p w14:paraId="2D0C4933"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kurze Texte fast fehlerfrei schreiben.</w:t>
            </w:r>
          </w:p>
        </w:tc>
        <w:tc>
          <w:tcPr>
            <w:tcW w:w="1984" w:type="dxa"/>
          </w:tcPr>
          <w:p w14:paraId="4B60E88B"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Alltagssituationen und meine Ideen in eigenen Worten darstellen.</w:t>
            </w:r>
          </w:p>
          <w:p w14:paraId="5FC5ED1E"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die Ergebnisse meiner Recherche ordnen.</w:t>
            </w:r>
          </w:p>
          <w:p w14:paraId="472682D2"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einen Text mit abwechslungsreichen Satzmustern verfassen.</w:t>
            </w:r>
          </w:p>
          <w:p w14:paraId="2B7593D9" w14:textId="77777777" w:rsidR="00A55F60" w:rsidRPr="0038730B" w:rsidRDefault="00A55F60" w:rsidP="005C11E7">
            <w:pPr>
              <w:pStyle w:val="TabelleLinks"/>
              <w:spacing w:line="240" w:lineRule="auto"/>
              <w:rPr>
                <w:i/>
                <w:color w:val="000000" w:themeColor="text1"/>
                <w:sz w:val="16"/>
                <w:szCs w:val="16"/>
              </w:rPr>
            </w:pPr>
            <w:r w:rsidRPr="0038730B">
              <w:rPr>
                <w:rStyle w:val="Hervorhebung"/>
                <w:i w:val="0"/>
                <w:sz w:val="16"/>
                <w:szCs w:val="16"/>
              </w:rPr>
              <w:t>Ich kann die Schreibweise schwieriger Wörter selbstständig überprüfen.</w:t>
            </w:r>
          </w:p>
        </w:tc>
        <w:tc>
          <w:tcPr>
            <w:tcW w:w="2127" w:type="dxa"/>
          </w:tcPr>
          <w:p w14:paraId="58B5B257"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zwischen gesprochener und Schriftsprache unterscheiden.</w:t>
            </w:r>
          </w:p>
          <w:p w14:paraId="4D878A86"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meinen Text durch Überschriften für die einzelnen Abschnitte planen.</w:t>
            </w:r>
          </w:p>
          <w:p w14:paraId="63DA0521"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die Merkmale verschiedener Textformen nennen und beachten.</w:t>
            </w:r>
          </w:p>
          <w:p w14:paraId="3E03A3A5" w14:textId="77777777" w:rsidR="00A55F60" w:rsidRPr="0038730B" w:rsidRDefault="00A55F60" w:rsidP="005C11E7">
            <w:pPr>
              <w:pStyle w:val="TabelleLinks"/>
              <w:spacing w:line="240" w:lineRule="auto"/>
              <w:rPr>
                <w:i/>
                <w:color w:val="000000" w:themeColor="text1"/>
                <w:sz w:val="16"/>
                <w:szCs w:val="16"/>
              </w:rPr>
            </w:pPr>
            <w:r w:rsidRPr="0038730B">
              <w:rPr>
                <w:rStyle w:val="Hervorhebung"/>
                <w:i w:val="0"/>
                <w:sz w:val="16"/>
                <w:szCs w:val="16"/>
              </w:rPr>
              <w:t>Ich kann die Rechtschreibhilfe eines Computerprogramms nutzen.</w:t>
            </w:r>
          </w:p>
        </w:tc>
        <w:tc>
          <w:tcPr>
            <w:tcW w:w="2409" w:type="dxa"/>
          </w:tcPr>
          <w:p w14:paraId="2CA9D6EC"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meine Beobachtungen und Ideen mit abwechslungsreichen und treffenden Wörtern darstellen.</w:t>
            </w:r>
          </w:p>
          <w:p w14:paraId="0AA6D762"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Ich kann eigene und fremde Texte mit Hilfe von Kriterien gegenlesen und ein Feedback formulieren.</w:t>
            </w:r>
          </w:p>
          <w:p w14:paraId="3DA16E31" w14:textId="77777777" w:rsidR="00A55F60" w:rsidRPr="0038730B" w:rsidRDefault="00A55F60" w:rsidP="005C11E7">
            <w:pPr>
              <w:pStyle w:val="TabelleLinks8PT"/>
              <w:spacing w:line="240" w:lineRule="auto"/>
              <w:rPr>
                <w:rStyle w:val="Hervorhebung"/>
                <w:i w:val="0"/>
                <w:szCs w:val="16"/>
              </w:rPr>
            </w:pPr>
            <w:r w:rsidRPr="0038730B">
              <w:rPr>
                <w:rStyle w:val="Hervorhebung"/>
                <w:i w:val="0"/>
                <w:szCs w:val="16"/>
              </w:rPr>
              <w:t xml:space="preserve">Ich kann meinen Text </w:t>
            </w:r>
            <w:proofErr w:type="spellStart"/>
            <w:r w:rsidRPr="0038730B">
              <w:rPr>
                <w:rStyle w:val="Hervorhebung"/>
                <w:i w:val="0"/>
                <w:szCs w:val="16"/>
              </w:rPr>
              <w:t>adressaten-und</w:t>
            </w:r>
            <w:proofErr w:type="spellEnd"/>
            <w:r w:rsidRPr="0038730B">
              <w:rPr>
                <w:rStyle w:val="Hervorhebung"/>
                <w:i w:val="0"/>
                <w:szCs w:val="16"/>
              </w:rPr>
              <w:t xml:space="preserve"> situationsgerecht formulieren.</w:t>
            </w:r>
          </w:p>
          <w:p w14:paraId="750D325A" w14:textId="77777777" w:rsidR="00A55F60" w:rsidRPr="0038730B" w:rsidRDefault="00A55F60" w:rsidP="005C11E7">
            <w:pPr>
              <w:pStyle w:val="TabelleLinks"/>
              <w:spacing w:line="240" w:lineRule="auto"/>
              <w:rPr>
                <w:i/>
                <w:color w:val="000000" w:themeColor="text1"/>
                <w:sz w:val="16"/>
                <w:szCs w:val="16"/>
              </w:rPr>
            </w:pPr>
            <w:r w:rsidRPr="0038730B">
              <w:rPr>
                <w:rStyle w:val="Hervorhebung"/>
                <w:i w:val="0"/>
                <w:sz w:val="16"/>
                <w:szCs w:val="16"/>
              </w:rPr>
              <w:t>Ich kann die Zeichensetzung überprüfen.</w:t>
            </w:r>
          </w:p>
        </w:tc>
        <w:tc>
          <w:tcPr>
            <w:tcW w:w="2268" w:type="dxa"/>
          </w:tcPr>
          <w:p w14:paraId="16519DC2" w14:textId="77777777" w:rsidR="00A55F60" w:rsidRPr="00FF121E" w:rsidRDefault="00A55F60" w:rsidP="005C11E7">
            <w:pPr>
              <w:pStyle w:val="TabelleLinks8PT"/>
              <w:spacing w:line="240" w:lineRule="auto"/>
              <w:rPr>
                <w:szCs w:val="16"/>
              </w:rPr>
            </w:pPr>
            <w:r w:rsidRPr="00FF121E">
              <w:rPr>
                <w:szCs w:val="16"/>
              </w:rPr>
              <w:t>Ich kann kreative Schreibübungen gestalten.</w:t>
            </w:r>
          </w:p>
          <w:p w14:paraId="541DE714" w14:textId="77777777" w:rsidR="00A55F60" w:rsidRPr="00FF121E" w:rsidRDefault="00A55F60" w:rsidP="005C11E7">
            <w:pPr>
              <w:pStyle w:val="TabelleLinks8PT"/>
              <w:spacing w:line="240" w:lineRule="auto"/>
              <w:rPr>
                <w:szCs w:val="16"/>
              </w:rPr>
            </w:pPr>
            <w:r w:rsidRPr="00FF121E">
              <w:rPr>
                <w:szCs w:val="16"/>
              </w:rPr>
              <w:t>Ich kann eigene und fremde Texte mit Hilfe des Feedbacks überarbeiten.</w:t>
            </w:r>
          </w:p>
          <w:p w14:paraId="1A36CEAC" w14:textId="77777777" w:rsidR="00A55F60" w:rsidRPr="00FF121E" w:rsidRDefault="00A55F60" w:rsidP="005C11E7">
            <w:pPr>
              <w:pStyle w:val="TabelleLinks8PT"/>
              <w:spacing w:line="240" w:lineRule="auto"/>
              <w:rPr>
                <w:szCs w:val="16"/>
              </w:rPr>
            </w:pPr>
            <w:r w:rsidRPr="00FF121E">
              <w:rPr>
                <w:szCs w:val="16"/>
              </w:rPr>
              <w:t>Ich kann meine Sätze sinnvoll miteinander verknüpfen.</w:t>
            </w:r>
          </w:p>
          <w:p w14:paraId="43A35F3F"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längere Texte fast fehlerfrei schreiben.</w:t>
            </w:r>
          </w:p>
        </w:tc>
        <w:tc>
          <w:tcPr>
            <w:tcW w:w="2407" w:type="dxa"/>
          </w:tcPr>
          <w:p w14:paraId="6D89C7A7" w14:textId="77777777" w:rsidR="00A55F60" w:rsidRPr="00FF121E" w:rsidRDefault="00A55F60" w:rsidP="005C11E7">
            <w:pPr>
              <w:pStyle w:val="TabelleLinks8PT"/>
              <w:spacing w:line="240" w:lineRule="auto"/>
              <w:rPr>
                <w:rStyle w:val="Hervorhebung"/>
                <w:i w:val="0"/>
                <w:iCs w:val="0"/>
                <w:szCs w:val="16"/>
              </w:rPr>
            </w:pPr>
            <w:r w:rsidRPr="00FF121E">
              <w:rPr>
                <w:rStyle w:val="Hervorhebung"/>
                <w:szCs w:val="16"/>
              </w:rPr>
              <w:t>Ich kann Inhalte von Sachtexten und literarischen Texten zusammenfassen.</w:t>
            </w:r>
          </w:p>
          <w:p w14:paraId="59BD54B7" w14:textId="77777777" w:rsidR="00A55F60" w:rsidRPr="00FF121E" w:rsidRDefault="00A55F60" w:rsidP="005C11E7">
            <w:pPr>
              <w:pStyle w:val="TabelleLinks"/>
              <w:spacing w:line="240" w:lineRule="auto"/>
              <w:rPr>
                <w:rFonts w:cs="Univers 55"/>
                <w:color w:val="000000" w:themeColor="text1"/>
                <w:sz w:val="16"/>
                <w:szCs w:val="16"/>
              </w:rPr>
            </w:pPr>
          </w:p>
        </w:tc>
      </w:tr>
      <w:tr w:rsidR="006D1053" w:rsidRPr="00E47296" w14:paraId="59D55941" w14:textId="77777777" w:rsidTr="006D1053">
        <w:trPr>
          <w:trHeight w:val="250"/>
        </w:trPr>
        <w:tc>
          <w:tcPr>
            <w:tcW w:w="1304" w:type="dxa"/>
            <w:shd w:val="clear" w:color="auto" w:fill="D9D9D9" w:themeFill="background1" w:themeFillShade="D9"/>
          </w:tcPr>
          <w:p w14:paraId="5FC30FAE" w14:textId="77777777" w:rsidR="00A55F60" w:rsidRPr="00C14A13" w:rsidRDefault="00A55F60" w:rsidP="00A55F60">
            <w:pPr>
              <w:pStyle w:val="TabelleNummerierung"/>
              <w:numPr>
                <w:ilvl w:val="0"/>
                <w:numId w:val="38"/>
              </w:numPr>
              <w:spacing w:before="60" w:after="60" w:line="220" w:lineRule="exact"/>
              <w:ind w:left="324" w:right="57" w:hanging="284"/>
              <w:rPr>
                <w:b/>
                <w:color w:val="auto"/>
                <w:szCs w:val="18"/>
              </w:rPr>
            </w:pPr>
            <w:r>
              <w:rPr>
                <w:b/>
                <w:color w:val="auto"/>
                <w:szCs w:val="18"/>
              </w:rPr>
              <w:t>Ich kann Medien nutzen.</w:t>
            </w:r>
          </w:p>
        </w:tc>
        <w:tc>
          <w:tcPr>
            <w:tcW w:w="1843" w:type="dxa"/>
          </w:tcPr>
          <w:p w14:paraId="593D5E8D" w14:textId="77777777" w:rsidR="00A55F60" w:rsidRPr="00FF121E" w:rsidRDefault="00A55F60" w:rsidP="005C11E7">
            <w:pPr>
              <w:pStyle w:val="TabelleLinks8PT"/>
              <w:spacing w:line="240" w:lineRule="auto"/>
              <w:rPr>
                <w:szCs w:val="16"/>
              </w:rPr>
            </w:pPr>
            <w:r w:rsidRPr="00FF121E">
              <w:rPr>
                <w:szCs w:val="16"/>
              </w:rPr>
              <w:t>Ich kann verschiedene Arten von Medien nennen.</w:t>
            </w:r>
          </w:p>
          <w:p w14:paraId="226126FC"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Print- und digitale Medien nutzen, um Informationen zu sammeln.</w:t>
            </w:r>
          </w:p>
        </w:tc>
        <w:tc>
          <w:tcPr>
            <w:tcW w:w="1984" w:type="dxa"/>
          </w:tcPr>
          <w:p w14:paraId="04214A46" w14:textId="77777777" w:rsidR="00A55F60" w:rsidRPr="00FF121E" w:rsidRDefault="00A55F60" w:rsidP="005C11E7">
            <w:pPr>
              <w:pStyle w:val="TabelleLinks8PT"/>
              <w:spacing w:line="240" w:lineRule="auto"/>
              <w:rPr>
                <w:szCs w:val="16"/>
              </w:rPr>
            </w:pPr>
            <w:r w:rsidRPr="00FF121E">
              <w:rPr>
                <w:szCs w:val="16"/>
              </w:rPr>
              <w:t>Ich kann grundlegende Funktionen von Medien unterscheiden.</w:t>
            </w:r>
          </w:p>
          <w:p w14:paraId="0C2AFFCD" w14:textId="77777777" w:rsidR="00A55F60" w:rsidRPr="00FF121E" w:rsidRDefault="00A55F60" w:rsidP="005C11E7">
            <w:pPr>
              <w:pStyle w:val="TabelleLinks8PT"/>
              <w:spacing w:line="240" w:lineRule="auto"/>
              <w:rPr>
                <w:szCs w:val="16"/>
              </w:rPr>
            </w:pPr>
            <w:r w:rsidRPr="00FF121E">
              <w:rPr>
                <w:szCs w:val="16"/>
              </w:rPr>
              <w:t>Ich kann Medien gezielt nutzen und meine Auswahl begründen.</w:t>
            </w:r>
          </w:p>
          <w:p w14:paraId="68A420EE" w14:textId="77777777" w:rsidR="00A55F60" w:rsidRPr="00FF121E" w:rsidRDefault="00A55F60" w:rsidP="005C11E7">
            <w:pPr>
              <w:pStyle w:val="TabelleLinks8PT"/>
              <w:spacing w:line="240" w:lineRule="auto"/>
              <w:rPr>
                <w:szCs w:val="16"/>
              </w:rPr>
            </w:pPr>
          </w:p>
          <w:p w14:paraId="7B9032E8" w14:textId="77777777" w:rsidR="00A55F60" w:rsidRPr="00FF121E" w:rsidRDefault="00A55F60" w:rsidP="005C11E7">
            <w:pPr>
              <w:pStyle w:val="TabelleLinks"/>
              <w:spacing w:line="240" w:lineRule="auto"/>
              <w:rPr>
                <w:sz w:val="16"/>
                <w:szCs w:val="16"/>
              </w:rPr>
            </w:pPr>
          </w:p>
        </w:tc>
        <w:tc>
          <w:tcPr>
            <w:tcW w:w="2127" w:type="dxa"/>
          </w:tcPr>
          <w:p w14:paraId="65FDF66D" w14:textId="77777777" w:rsidR="00A55F60" w:rsidRPr="00FF121E" w:rsidRDefault="00A55F60" w:rsidP="005C11E7">
            <w:pPr>
              <w:pStyle w:val="TabelleLinks8PT"/>
              <w:spacing w:line="240" w:lineRule="auto"/>
              <w:rPr>
                <w:szCs w:val="16"/>
              </w:rPr>
            </w:pPr>
            <w:r w:rsidRPr="00FF121E">
              <w:rPr>
                <w:szCs w:val="16"/>
              </w:rPr>
              <w:t>Ich kann meinen Mediengebrauch beschreiben.</w:t>
            </w:r>
          </w:p>
          <w:p w14:paraId="5AE38F15" w14:textId="31B3FFA2" w:rsidR="00A55F60" w:rsidRPr="006D1053" w:rsidRDefault="00A55F60" w:rsidP="006D1053">
            <w:pPr>
              <w:pStyle w:val="TabelleLinks8PT"/>
              <w:spacing w:line="240" w:lineRule="auto"/>
              <w:rPr>
                <w:szCs w:val="16"/>
              </w:rPr>
            </w:pPr>
            <w:r w:rsidRPr="00FF121E">
              <w:rPr>
                <w:szCs w:val="16"/>
              </w:rPr>
              <w:t>Ich kann Inhalte eines Films, eines Hörspiels wiedergeben.</w:t>
            </w:r>
            <w:r w:rsidR="006D1053">
              <w:rPr>
                <w:szCs w:val="16"/>
              </w:rPr>
              <w:t xml:space="preserve"> </w:t>
            </w:r>
            <w:r w:rsidRPr="00FF121E">
              <w:rPr>
                <w:szCs w:val="16"/>
              </w:rPr>
              <w:t>Ich kann Texte mit Hilfe geeigneter Medien oder Programme (z.</w:t>
            </w:r>
            <w:r w:rsidR="008A2010">
              <w:rPr>
                <w:szCs w:val="16"/>
              </w:rPr>
              <w:t xml:space="preserve"> </w:t>
            </w:r>
            <w:r w:rsidRPr="00FF121E">
              <w:rPr>
                <w:szCs w:val="16"/>
              </w:rPr>
              <w:t>B. Textverarbeitungsprogramme oder Präsentationssoftware) gestalten.</w:t>
            </w:r>
          </w:p>
        </w:tc>
        <w:tc>
          <w:tcPr>
            <w:tcW w:w="2409" w:type="dxa"/>
          </w:tcPr>
          <w:p w14:paraId="66F51083" w14:textId="24E69C95" w:rsidR="00A55F60" w:rsidRPr="00FF121E" w:rsidRDefault="00A55F60" w:rsidP="005C11E7">
            <w:pPr>
              <w:pStyle w:val="TabelleLinks"/>
              <w:spacing w:line="240" w:lineRule="auto"/>
              <w:rPr>
                <w:color w:val="000000" w:themeColor="text1"/>
                <w:sz w:val="16"/>
                <w:szCs w:val="16"/>
              </w:rPr>
            </w:pPr>
            <w:r w:rsidRPr="00FF121E">
              <w:rPr>
                <w:sz w:val="16"/>
                <w:szCs w:val="16"/>
              </w:rPr>
              <w:t>Ich kann meinen eigenen Medienkonsum beurteilen.</w:t>
            </w:r>
            <w:r w:rsidRPr="00FF121E">
              <w:rPr>
                <w:sz w:val="16"/>
                <w:szCs w:val="16"/>
              </w:rPr>
              <w:br/>
              <w:t>Ich kann die Handlungsstruktur eines Films mit Hilfe von Fachbegriffen erläutern.</w:t>
            </w:r>
            <w:r w:rsidRPr="00FF121E">
              <w:rPr>
                <w:sz w:val="16"/>
                <w:szCs w:val="16"/>
              </w:rPr>
              <w:br/>
              <w:t>Ich kann Texte mit Hilfe geeigneter Medien und Programme gestalten und meine Gestaltungsentscheidungen erläutern.</w:t>
            </w:r>
          </w:p>
        </w:tc>
        <w:tc>
          <w:tcPr>
            <w:tcW w:w="2268" w:type="dxa"/>
          </w:tcPr>
          <w:p w14:paraId="62876367" w14:textId="73C2838F" w:rsidR="00A55F60" w:rsidRPr="006D1053" w:rsidRDefault="00A55F60" w:rsidP="006D1053">
            <w:pPr>
              <w:pStyle w:val="TabelleLinks8PT"/>
              <w:spacing w:line="240" w:lineRule="auto"/>
              <w:rPr>
                <w:szCs w:val="16"/>
              </w:rPr>
            </w:pPr>
            <w:r w:rsidRPr="00FF121E">
              <w:rPr>
                <w:szCs w:val="16"/>
              </w:rPr>
              <w:t>Ich kann verantwortungsvoll mit Medien umgehen.</w:t>
            </w:r>
            <w:r w:rsidR="006D1053">
              <w:rPr>
                <w:szCs w:val="16"/>
              </w:rPr>
              <w:t xml:space="preserve"> </w:t>
            </w:r>
            <w:r w:rsidRPr="00FF121E">
              <w:rPr>
                <w:szCs w:val="16"/>
              </w:rPr>
              <w:t>Ich kann Medien hinsichtlich ihrer Zuverlässigkeit und Glaubwürdigkeit prüfen.</w:t>
            </w:r>
            <w:r w:rsidR="006D1053">
              <w:rPr>
                <w:szCs w:val="16"/>
              </w:rPr>
              <w:t xml:space="preserve"> </w:t>
            </w:r>
            <w:r w:rsidRPr="00FF121E">
              <w:rPr>
                <w:szCs w:val="16"/>
              </w:rPr>
              <w:t>Ich kann in medialen Kommunikationssituationen (z.</w:t>
            </w:r>
            <w:r w:rsidR="00EE1B2E">
              <w:rPr>
                <w:szCs w:val="16"/>
              </w:rPr>
              <w:t xml:space="preserve"> </w:t>
            </w:r>
            <w:r w:rsidRPr="00FF121E">
              <w:rPr>
                <w:szCs w:val="16"/>
              </w:rPr>
              <w:t>B. Blog, Chat, E-Mail) eigene Beiträge adressaten- und situationsbezogen formulieren.</w:t>
            </w:r>
          </w:p>
        </w:tc>
        <w:tc>
          <w:tcPr>
            <w:tcW w:w="2407" w:type="dxa"/>
          </w:tcPr>
          <w:p w14:paraId="7EFD633F" w14:textId="77777777" w:rsidR="00A55F60" w:rsidRPr="00FF121E" w:rsidRDefault="00A55F60" w:rsidP="005C11E7">
            <w:pPr>
              <w:pStyle w:val="TabelleLinks"/>
              <w:spacing w:line="240" w:lineRule="auto"/>
              <w:rPr>
                <w:color w:val="000000" w:themeColor="text1"/>
                <w:sz w:val="16"/>
                <w:szCs w:val="16"/>
              </w:rPr>
            </w:pPr>
            <w:r w:rsidRPr="00FF121E">
              <w:rPr>
                <w:sz w:val="16"/>
                <w:szCs w:val="16"/>
              </w:rPr>
              <w:t>Ich kann Vortrags- und Präsentationstechniken mit Hilfe von Kriterien beurteilen.</w:t>
            </w:r>
          </w:p>
        </w:tc>
      </w:tr>
    </w:tbl>
    <w:p w14:paraId="68CDE5B5" w14:textId="77777777" w:rsidR="00A55F60" w:rsidRDefault="00A55F60" w:rsidP="000755E7">
      <w:pPr>
        <w:pStyle w:val="Textkrper"/>
      </w:pPr>
    </w:p>
    <w:p w14:paraId="3DF23B74" w14:textId="77777777" w:rsidR="00422739" w:rsidRDefault="00422739" w:rsidP="000755E7">
      <w:pPr>
        <w:pStyle w:val="Textkrper"/>
        <w:sectPr w:rsidR="00422739" w:rsidSect="00C973EB">
          <w:headerReference w:type="default" r:id="rId58"/>
          <w:footerReference w:type="default" r:id="rId59"/>
          <w:pgSz w:w="16838" w:h="11906" w:orient="landscape" w:code="9"/>
          <w:pgMar w:top="1134" w:right="1418" w:bottom="1276" w:left="1134" w:header="709" w:footer="709" w:gutter="0"/>
          <w:cols w:space="708"/>
          <w:docGrid w:linePitch="360"/>
        </w:sectPr>
      </w:pPr>
    </w:p>
    <w:tbl>
      <w:tblPr>
        <w:tblpPr w:leftFromText="141" w:rightFromText="141" w:vertAnchor="text" w:tblpY="3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8051B" w:rsidRPr="00A8051B" w14:paraId="3B08B18B" w14:textId="77777777" w:rsidTr="006905BC">
        <w:trPr>
          <w:trHeight w:val="523"/>
        </w:trPr>
        <w:tc>
          <w:tcPr>
            <w:tcW w:w="7348" w:type="dxa"/>
            <w:tcBorders>
              <w:left w:val="single" w:sz="4" w:space="0" w:color="auto"/>
              <w:bottom w:val="single" w:sz="4" w:space="0" w:color="auto"/>
              <w:right w:val="single" w:sz="4" w:space="0" w:color="auto"/>
            </w:tcBorders>
            <w:shd w:val="clear" w:color="auto" w:fill="D9D9D9"/>
            <w:vAlign w:val="center"/>
          </w:tcPr>
          <w:p w14:paraId="10DF9DCC" w14:textId="77777777" w:rsidR="00A8051B" w:rsidRPr="005C6E5D" w:rsidRDefault="005C6E5D" w:rsidP="006905BC">
            <w:pPr>
              <w:pStyle w:val="berschrift2"/>
              <w:spacing w:before="100" w:beforeAutospacing="1" w:after="100" w:afterAutospacing="1"/>
              <w:rPr>
                <w:b/>
                <w:color w:val="000000" w:themeColor="text1"/>
                <w:sz w:val="24"/>
                <w:szCs w:val="24"/>
                <w:lang w:val="en-GB"/>
              </w:rPr>
            </w:pPr>
            <w:proofErr w:type="spellStart"/>
            <w:r w:rsidRPr="006905BC">
              <w:rPr>
                <w:b/>
                <w:color w:val="000000" w:themeColor="text1"/>
                <w:sz w:val="20"/>
                <w:szCs w:val="20"/>
                <w:lang w:val="en-GB"/>
              </w:rPr>
              <w:lastRenderedPageBreak/>
              <w:t>Einen</w:t>
            </w:r>
            <w:proofErr w:type="spellEnd"/>
            <w:r w:rsidRPr="006905BC">
              <w:rPr>
                <w:b/>
                <w:color w:val="000000" w:themeColor="text1"/>
                <w:sz w:val="20"/>
                <w:szCs w:val="20"/>
                <w:lang w:val="en-GB"/>
              </w:rPr>
              <w:t xml:space="preserve"> </w:t>
            </w:r>
            <w:proofErr w:type="spellStart"/>
            <w:r w:rsidR="007D50B5">
              <w:rPr>
                <w:b/>
                <w:color w:val="000000" w:themeColor="text1"/>
                <w:sz w:val="20"/>
                <w:szCs w:val="20"/>
                <w:lang w:val="en-GB"/>
              </w:rPr>
              <w:t>Klapp</w:t>
            </w:r>
            <w:r w:rsidRPr="006905BC">
              <w:rPr>
                <w:b/>
                <w:color w:val="000000" w:themeColor="text1"/>
                <w:sz w:val="20"/>
                <w:szCs w:val="20"/>
                <w:lang w:val="en-GB"/>
              </w:rPr>
              <w:t>stuhl</w:t>
            </w:r>
            <w:proofErr w:type="spellEnd"/>
            <w:r w:rsidRPr="006905BC">
              <w:rPr>
                <w:b/>
                <w:color w:val="000000" w:themeColor="text1"/>
                <w:sz w:val="20"/>
                <w:szCs w:val="20"/>
                <w:lang w:val="en-GB"/>
              </w:rPr>
              <w:t xml:space="preserve"> </w:t>
            </w:r>
            <w:proofErr w:type="spellStart"/>
            <w:r w:rsidRPr="006905BC">
              <w:rPr>
                <w:b/>
                <w:color w:val="000000" w:themeColor="text1"/>
                <w:sz w:val="20"/>
                <w:szCs w:val="20"/>
                <w:lang w:val="en-GB"/>
              </w:rPr>
              <w:t>herstellen</w:t>
            </w:r>
            <w:proofErr w:type="spellEnd"/>
          </w:p>
        </w:tc>
        <w:tc>
          <w:tcPr>
            <w:tcW w:w="188" w:type="dxa"/>
            <w:vMerge w:val="restart"/>
            <w:tcBorders>
              <w:top w:val="nil"/>
              <w:left w:val="single" w:sz="4" w:space="0" w:color="auto"/>
              <w:bottom w:val="nil"/>
              <w:right w:val="single" w:sz="4" w:space="0" w:color="auto"/>
            </w:tcBorders>
            <w:shd w:val="clear" w:color="auto" w:fill="FFFFFF"/>
          </w:tcPr>
          <w:p w14:paraId="6DB5479D" w14:textId="77777777" w:rsidR="00A8051B" w:rsidRPr="00A8051B" w:rsidRDefault="00A8051B" w:rsidP="00A8051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E894E31" w14:textId="77777777" w:rsidR="00A8051B" w:rsidRPr="003A77F0" w:rsidRDefault="00891739" w:rsidP="00A8051B">
            <w:pPr>
              <w:jc w:val="center"/>
              <w:rPr>
                <w:rFonts w:eastAsia="Times New Roman"/>
                <w:b/>
              </w:rPr>
            </w:pPr>
            <w:r>
              <w:rPr>
                <w:rFonts w:eastAsia="Times New Roman"/>
                <w:b/>
              </w:rPr>
              <w:t>Holztechnik</w:t>
            </w:r>
          </w:p>
          <w:p w14:paraId="548986E4" w14:textId="77777777" w:rsidR="00A8051B" w:rsidRPr="003A77F0" w:rsidRDefault="00891739" w:rsidP="00A8051B">
            <w:pPr>
              <w:jc w:val="center"/>
              <w:rPr>
                <w:rFonts w:eastAsia="Calibri"/>
                <w:b/>
              </w:rPr>
            </w:pPr>
            <w:r>
              <w:rPr>
                <w:rFonts w:eastAsia="Times New Roman"/>
                <w:b/>
              </w:rPr>
              <w:t>Z.</w:t>
            </w:r>
            <w:r w:rsidR="00A8051B" w:rsidRPr="003A77F0">
              <w:rPr>
                <w:rFonts w:eastAsia="Times New Roman"/>
                <w:b/>
              </w:rPr>
              <w:t>01.0</w:t>
            </w:r>
            <w:r w:rsidR="006D1053">
              <w:rPr>
                <w:rFonts w:eastAsia="Times New Roman"/>
                <w:b/>
              </w:rPr>
              <w:t>2</w:t>
            </w:r>
          </w:p>
        </w:tc>
      </w:tr>
      <w:tr w:rsidR="00A8051B" w:rsidRPr="00A8051B" w14:paraId="2D3598B2" w14:textId="77777777" w:rsidTr="00A8051B">
        <w:trPr>
          <w:trHeight w:val="873"/>
        </w:trPr>
        <w:tc>
          <w:tcPr>
            <w:tcW w:w="7348" w:type="dxa"/>
            <w:tcBorders>
              <w:left w:val="single" w:sz="4" w:space="0" w:color="auto"/>
              <w:right w:val="single" w:sz="4" w:space="0" w:color="auto"/>
            </w:tcBorders>
          </w:tcPr>
          <w:p w14:paraId="578FFDBB" w14:textId="77777777" w:rsidR="00A8051B" w:rsidRPr="00943F69" w:rsidRDefault="00943F69" w:rsidP="00A8051B">
            <w:pPr>
              <w:ind w:left="227" w:hanging="170"/>
              <w:rPr>
                <w:rFonts w:eastAsia="Times New Roman"/>
                <w:color w:val="000000"/>
                <w:sz w:val="12"/>
                <w:szCs w:val="12"/>
              </w:rPr>
            </w:pPr>
            <w:r w:rsidRPr="00943F69">
              <w:rPr>
                <w:rFonts w:eastAsia="Times New Roman"/>
                <w:color w:val="000000"/>
                <w:sz w:val="12"/>
                <w:szCs w:val="12"/>
              </w:rPr>
              <w:t>Kompetenzen</w:t>
            </w:r>
          </w:p>
          <w:p w14:paraId="4A05DFC6" w14:textId="77777777" w:rsidR="0038730B" w:rsidRPr="00D65514" w:rsidRDefault="0038730B" w:rsidP="0038730B">
            <w:pPr>
              <w:pStyle w:val="Listenabsatz"/>
              <w:numPr>
                <w:ilvl w:val="0"/>
                <w:numId w:val="25"/>
              </w:numPr>
              <w:rPr>
                <w:rFonts w:eastAsia="Times New Roman"/>
                <w:color w:val="000000"/>
                <w:sz w:val="18"/>
              </w:rPr>
            </w:pPr>
            <w:r w:rsidRPr="00D65514">
              <w:rPr>
                <w:rFonts w:eastAsia="Times New Roman"/>
                <w:color w:val="000000"/>
                <w:sz w:val="18"/>
              </w:rPr>
              <w:t xml:space="preserve">Ich kann für die Herstellung erforderliche Informationen aus technischen Zeichnungen ableiten.  </w:t>
            </w:r>
          </w:p>
          <w:p w14:paraId="5E669DE6" w14:textId="77777777" w:rsidR="0038730B" w:rsidRPr="00D65514" w:rsidRDefault="0038730B" w:rsidP="0038730B">
            <w:pPr>
              <w:pStyle w:val="Listenabsatz"/>
              <w:numPr>
                <w:ilvl w:val="0"/>
                <w:numId w:val="25"/>
              </w:numPr>
              <w:rPr>
                <w:rFonts w:eastAsia="Times New Roman"/>
                <w:color w:val="000000"/>
                <w:sz w:val="18"/>
              </w:rPr>
            </w:pPr>
            <w:r w:rsidRPr="00D65514">
              <w:rPr>
                <w:rFonts w:eastAsia="Times New Roman"/>
                <w:color w:val="000000"/>
                <w:sz w:val="18"/>
              </w:rPr>
              <w:t>Ich kann geeignete Holzarten entsprechend ihrer Eigenschaften und unter Berücksichtigung ästhetischer, ökonomischer und ökologischer Gesichtspunkte auswählen.</w:t>
            </w:r>
          </w:p>
          <w:p w14:paraId="21C45AC5" w14:textId="77777777" w:rsidR="0038730B" w:rsidRPr="00D65514" w:rsidRDefault="0038730B" w:rsidP="0038730B">
            <w:pPr>
              <w:pStyle w:val="Listenabsatz"/>
              <w:numPr>
                <w:ilvl w:val="0"/>
                <w:numId w:val="25"/>
              </w:numPr>
              <w:rPr>
                <w:rFonts w:eastAsia="Times New Roman"/>
                <w:color w:val="000000"/>
                <w:sz w:val="18"/>
              </w:rPr>
            </w:pPr>
            <w:r w:rsidRPr="00D65514">
              <w:rPr>
                <w:rFonts w:eastAsia="Times New Roman"/>
                <w:color w:val="000000"/>
                <w:sz w:val="18"/>
              </w:rPr>
              <w:t xml:space="preserve">Ich kann sorgfältig mit zerspanenden Werkzeugen umgehen, handgeführte Maschinen fachgerecht bedienen und nach Vorgaben pflegen und warten. </w:t>
            </w:r>
          </w:p>
          <w:p w14:paraId="04DB05B8" w14:textId="77777777" w:rsidR="0038730B" w:rsidRPr="00D65514" w:rsidRDefault="0038730B" w:rsidP="0038730B">
            <w:pPr>
              <w:pStyle w:val="Listenabsatz"/>
              <w:numPr>
                <w:ilvl w:val="0"/>
                <w:numId w:val="25"/>
              </w:numPr>
              <w:rPr>
                <w:rFonts w:eastAsia="Times New Roman"/>
                <w:color w:val="000000"/>
                <w:sz w:val="18"/>
              </w:rPr>
            </w:pPr>
            <w:r w:rsidRPr="00D65514">
              <w:rPr>
                <w:rFonts w:eastAsia="Times New Roman"/>
                <w:color w:val="000000"/>
                <w:sz w:val="18"/>
              </w:rPr>
              <w:t>Ich kann mein Arbeitsergebnis nach vorgegebenen Qualitätskriterien beurteilen und bewerten.</w:t>
            </w:r>
          </w:p>
          <w:p w14:paraId="617728A0" w14:textId="77777777" w:rsidR="0038730B" w:rsidRPr="00D65514" w:rsidRDefault="0038730B" w:rsidP="0038730B">
            <w:pPr>
              <w:pStyle w:val="Listenabsatz"/>
              <w:numPr>
                <w:ilvl w:val="0"/>
                <w:numId w:val="25"/>
              </w:numPr>
              <w:rPr>
                <w:rFonts w:eastAsia="Times New Roman"/>
                <w:i/>
                <w:color w:val="000000"/>
                <w:sz w:val="18"/>
              </w:rPr>
            </w:pPr>
            <w:r w:rsidRPr="00D65514">
              <w:rPr>
                <w:rFonts w:eastAsia="Times New Roman"/>
                <w:i/>
                <w:color w:val="000000"/>
                <w:sz w:val="18"/>
              </w:rPr>
              <w:t>Ich kann meine Lernfortschritte einschätzen.</w:t>
            </w:r>
          </w:p>
          <w:p w14:paraId="335E7896" w14:textId="77777777" w:rsidR="00A8051B" w:rsidRPr="00D65514" w:rsidRDefault="0038730B" w:rsidP="0038730B">
            <w:pPr>
              <w:pStyle w:val="Listenabsatz"/>
              <w:numPr>
                <w:ilvl w:val="0"/>
                <w:numId w:val="25"/>
              </w:numPr>
              <w:rPr>
                <w:rFonts w:eastAsia="Times New Roman"/>
                <w:color w:val="000000"/>
                <w:sz w:val="18"/>
              </w:rPr>
            </w:pPr>
            <w:r w:rsidRPr="00D65514">
              <w:rPr>
                <w:rFonts w:eastAsia="Times New Roman"/>
                <w:i/>
                <w:color w:val="000000"/>
                <w:sz w:val="18"/>
              </w:rPr>
              <w:t>Ich kann meine Fähigkeiten und Fertigkeiten im Rahmen der Vorgaben einschätzen.</w:t>
            </w:r>
          </w:p>
          <w:p w14:paraId="4A44F300" w14:textId="77777777" w:rsidR="00D65514" w:rsidRPr="00887011" w:rsidRDefault="00D65514" w:rsidP="0038730B">
            <w:pPr>
              <w:pStyle w:val="Listenabsatz"/>
              <w:numPr>
                <w:ilvl w:val="0"/>
                <w:numId w:val="25"/>
              </w:numPr>
              <w:rPr>
                <w:rFonts w:eastAsia="Times New Roman"/>
                <w:color w:val="000000"/>
              </w:rPr>
            </w:pPr>
            <w:r w:rsidRPr="00D65514">
              <w:rPr>
                <w:rFonts w:eastAsia="Times New Roman"/>
                <w:i/>
                <w:color w:val="000000"/>
                <w:sz w:val="18"/>
              </w:rPr>
              <w:t>Ich kann eine Aufgabe angehen und dranbleiben.</w:t>
            </w:r>
          </w:p>
        </w:tc>
        <w:tc>
          <w:tcPr>
            <w:tcW w:w="188" w:type="dxa"/>
            <w:vMerge/>
            <w:tcBorders>
              <w:left w:val="single" w:sz="4" w:space="0" w:color="auto"/>
              <w:bottom w:val="nil"/>
              <w:right w:val="nil"/>
            </w:tcBorders>
            <w:vAlign w:val="center"/>
          </w:tcPr>
          <w:p w14:paraId="522B1F0A" w14:textId="77777777" w:rsidR="00A8051B" w:rsidRPr="00A8051B" w:rsidRDefault="00A8051B" w:rsidP="00A8051B">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9"/>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8051B" w:rsidRPr="00A8051B" w14:paraId="0DBF234F" w14:textId="77777777" w:rsidTr="004E0429">
              <w:trPr>
                <w:trHeight w:val="284"/>
              </w:trPr>
              <w:tc>
                <w:tcPr>
                  <w:tcW w:w="2090" w:type="dxa"/>
                  <w:shd w:val="clear" w:color="auto" w:fill="D9D9D9" w:themeFill="background1" w:themeFillShade="D9"/>
                </w:tcPr>
                <w:p w14:paraId="5B52ACE1" w14:textId="77777777" w:rsidR="00A8051B" w:rsidRPr="003A77F0" w:rsidRDefault="00A8051B" w:rsidP="00A354DC">
                  <w:pPr>
                    <w:framePr w:hSpace="141" w:wrap="around" w:vAnchor="text" w:hAnchor="text" w:y="36"/>
                    <w:jc w:val="center"/>
                    <w:rPr>
                      <w:b/>
                    </w:rPr>
                  </w:pPr>
                  <w:proofErr w:type="spellStart"/>
                  <w:r w:rsidRPr="003A77F0">
                    <w:rPr>
                      <w:b/>
                    </w:rPr>
                    <w:t>LernPROJEKT</w:t>
                  </w:r>
                  <w:proofErr w:type="spellEnd"/>
                </w:p>
              </w:tc>
            </w:tr>
            <w:tr w:rsidR="00A8051B" w:rsidRPr="00A8051B" w14:paraId="1F0C6E5F" w14:textId="77777777" w:rsidTr="004E0429">
              <w:trPr>
                <w:trHeight w:val="284"/>
              </w:trPr>
              <w:tc>
                <w:tcPr>
                  <w:tcW w:w="2090" w:type="dxa"/>
                  <w:shd w:val="clear" w:color="auto" w:fill="auto"/>
                </w:tcPr>
                <w:p w14:paraId="78BA52EE" w14:textId="77777777" w:rsidR="00A8051B" w:rsidRPr="003A77F0" w:rsidRDefault="00A8051B" w:rsidP="00A354DC">
                  <w:pPr>
                    <w:framePr w:hSpace="141" w:wrap="around" w:vAnchor="text" w:hAnchor="text" w:y="36"/>
                    <w:jc w:val="center"/>
                  </w:pPr>
                  <w:proofErr w:type="spellStart"/>
                  <w:r w:rsidRPr="003A77F0">
                    <w:t>LernTHEMA</w:t>
                  </w:r>
                  <w:proofErr w:type="spellEnd"/>
                </w:p>
              </w:tc>
            </w:tr>
            <w:tr w:rsidR="00A8051B" w:rsidRPr="00A8051B" w14:paraId="167BC969" w14:textId="77777777" w:rsidTr="004E0429">
              <w:trPr>
                <w:trHeight w:val="284"/>
              </w:trPr>
              <w:tc>
                <w:tcPr>
                  <w:tcW w:w="2090" w:type="dxa"/>
                  <w:shd w:val="clear" w:color="auto" w:fill="auto"/>
                </w:tcPr>
                <w:p w14:paraId="3AF2FA5E" w14:textId="77777777" w:rsidR="00A8051B" w:rsidRPr="003A77F0" w:rsidRDefault="00A8051B" w:rsidP="00A354DC">
                  <w:pPr>
                    <w:framePr w:hSpace="141" w:wrap="around" w:vAnchor="text" w:hAnchor="text" w:y="36"/>
                    <w:jc w:val="center"/>
                    <w:rPr>
                      <w:rFonts w:eastAsia="Times New Roman"/>
                    </w:rPr>
                  </w:pPr>
                  <w:proofErr w:type="spellStart"/>
                  <w:r w:rsidRPr="003A77F0">
                    <w:rPr>
                      <w:rFonts w:eastAsia="Times New Roman"/>
                    </w:rPr>
                    <w:t>LernSCHRITT</w:t>
                  </w:r>
                  <w:proofErr w:type="spellEnd"/>
                </w:p>
              </w:tc>
            </w:tr>
          </w:tbl>
          <w:p w14:paraId="25EA6BC8" w14:textId="77777777" w:rsidR="00A8051B" w:rsidRPr="003A77F0" w:rsidRDefault="00A8051B" w:rsidP="00A8051B">
            <w:pPr>
              <w:jc w:val="center"/>
              <w:rPr>
                <w:rFonts w:eastAsia="Times New Roman"/>
                <w:b/>
              </w:rPr>
            </w:pPr>
          </w:p>
        </w:tc>
      </w:tr>
    </w:tbl>
    <w:p w14:paraId="7C2FB19D" w14:textId="77777777" w:rsidR="0015226F" w:rsidRDefault="001E4C04" w:rsidP="0015226F">
      <w:pPr>
        <w:pStyle w:val="Textkrper"/>
        <w:rPr>
          <w:lang w:val="en-GB"/>
        </w:rPr>
      </w:pPr>
      <w:r w:rsidRPr="00AA18D1">
        <w:rPr>
          <w:noProof/>
        </w:rPr>
        <w:drawing>
          <wp:anchor distT="0" distB="0" distL="114300" distR="114300" simplePos="0" relativeHeight="251667968" behindDoc="0" locked="0" layoutInCell="1" allowOverlap="1" wp14:anchorId="5FF8BB5A" wp14:editId="64385711">
            <wp:simplePos x="0" y="0"/>
            <wp:positionH relativeFrom="column">
              <wp:posOffset>5407660</wp:posOffset>
            </wp:positionH>
            <wp:positionV relativeFrom="paragraph">
              <wp:posOffset>2172335</wp:posOffset>
            </wp:positionV>
            <wp:extent cx="341630" cy="313055"/>
            <wp:effectExtent l="0" t="0" r="1270" b="0"/>
            <wp:wrapNone/>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62848" behindDoc="0" locked="0" layoutInCell="1" allowOverlap="1" wp14:anchorId="60710C2D" wp14:editId="6BED14DA">
            <wp:simplePos x="0" y="0"/>
            <wp:positionH relativeFrom="column">
              <wp:posOffset>5064760</wp:posOffset>
            </wp:positionH>
            <wp:positionV relativeFrom="paragraph">
              <wp:posOffset>2171700</wp:posOffset>
            </wp:positionV>
            <wp:extent cx="341630" cy="313055"/>
            <wp:effectExtent l="0" t="0" r="1270" b="0"/>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656704" behindDoc="0" locked="0" layoutInCell="1" allowOverlap="1" wp14:anchorId="0145EEBA" wp14:editId="72E40F0A">
            <wp:simplePos x="0" y="0"/>
            <wp:positionH relativeFrom="column">
              <wp:posOffset>4721860</wp:posOffset>
            </wp:positionH>
            <wp:positionV relativeFrom="paragraph">
              <wp:posOffset>2178685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DC2C7" w14:textId="77777777" w:rsidR="007D50B5" w:rsidRDefault="007D50B5" w:rsidP="00EA3C4F">
      <w:pPr>
        <w:pStyle w:val="Textkrper"/>
        <w:rPr>
          <w:b/>
        </w:rPr>
      </w:pPr>
      <w:r>
        <w:rPr>
          <w:noProof/>
        </w:rPr>
        <w:drawing>
          <wp:inline distT="0" distB="0" distL="0" distR="0" wp14:anchorId="3221D8B0" wp14:editId="5782A616">
            <wp:extent cx="4359585" cy="6539378"/>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ic_stehen.jpg"/>
                    <pic:cNvPicPr/>
                  </pic:nvPicPr>
                  <pic:blipFill>
                    <a:blip r:embed="rId60">
                      <a:extLst>
                        <a:ext uri="{28A0092B-C50C-407E-A947-70E740481C1C}">
                          <a14:useLocalDpi xmlns:a14="http://schemas.microsoft.com/office/drawing/2010/main" val="0"/>
                        </a:ext>
                      </a:extLst>
                    </a:blip>
                    <a:stretch>
                      <a:fillRect/>
                    </a:stretch>
                  </pic:blipFill>
                  <pic:spPr>
                    <a:xfrm>
                      <a:off x="0" y="0"/>
                      <a:ext cx="4362269" cy="6543404"/>
                    </a:xfrm>
                    <a:prstGeom prst="rect">
                      <a:avLst/>
                    </a:prstGeom>
                  </pic:spPr>
                </pic:pic>
              </a:graphicData>
            </a:graphic>
          </wp:inline>
        </w:drawing>
      </w:r>
      <w:r>
        <w:rPr>
          <w:b/>
        </w:rPr>
        <w:br w:type="page"/>
      </w:r>
    </w:p>
    <w:p w14:paraId="26E6381E" w14:textId="77777777" w:rsidR="00A83150" w:rsidRPr="00A83150" w:rsidRDefault="00A83150" w:rsidP="007D50B5">
      <w:pPr>
        <w:pStyle w:val="berschrift2"/>
      </w:pPr>
      <w:r w:rsidRPr="00A83150">
        <w:lastRenderedPageBreak/>
        <w:t xml:space="preserve">Seinen Platz finden … </w:t>
      </w:r>
    </w:p>
    <w:p w14:paraId="690398FC" w14:textId="77777777" w:rsidR="00A83150" w:rsidRDefault="009440DA" w:rsidP="005C6E5D">
      <w:pPr>
        <w:pStyle w:val="Textkrper"/>
      </w:pPr>
      <w:r>
        <w:t>Rund um den Schulalltag oder auch zu Hause gibt es viele Situationen, in denen eine bequeme Sitzgelegenheit super wäre. Dafür bauen Sie hier einen Klappstuhl</w:t>
      </w:r>
      <w:r w:rsidR="001C0642">
        <w:t>.</w:t>
      </w:r>
      <w:r w:rsidR="00A83150">
        <w:t xml:space="preserve"> Man kann ihn </w:t>
      </w:r>
      <w:proofErr w:type="gramStart"/>
      <w:r w:rsidR="00A83150">
        <w:t>auseinander nehmen</w:t>
      </w:r>
      <w:proofErr w:type="gramEnd"/>
      <w:r w:rsidR="001C0642">
        <w:t xml:space="preserve"> und flach zusammenklappen, </w:t>
      </w:r>
      <w:r w:rsidR="00A83150">
        <w:t xml:space="preserve">deshalb ist er </w:t>
      </w:r>
      <w:r w:rsidR="001C0642">
        <w:t>gut</w:t>
      </w:r>
      <w:r w:rsidR="00A83150">
        <w:t xml:space="preserve"> zu tragen. </w:t>
      </w:r>
      <w:r w:rsidR="008536B0">
        <w:t xml:space="preserve">Alle </w:t>
      </w:r>
      <w:r w:rsidR="001C0642">
        <w:t xml:space="preserve">weiteren </w:t>
      </w:r>
      <w:r w:rsidR="008536B0">
        <w:t>Informationen entnehmen Sie der Bauanleitung.</w:t>
      </w:r>
    </w:p>
    <w:p w14:paraId="4A10DD54" w14:textId="77777777" w:rsidR="00A83150" w:rsidRDefault="00A83150" w:rsidP="005C6E5D">
      <w:pPr>
        <w:pStyle w:val="Textkrper"/>
      </w:pPr>
    </w:p>
    <w:p w14:paraId="0407BAEF" w14:textId="77777777" w:rsidR="00887011" w:rsidRDefault="009D4CD5" w:rsidP="00887011">
      <w:pPr>
        <w:pStyle w:val="Textkrper"/>
      </w:pPr>
      <w:r w:rsidRPr="00767487">
        <w:rPr>
          <w:noProof/>
          <w:sz w:val="24"/>
        </w:rPr>
        <w:drawing>
          <wp:anchor distT="0" distB="0" distL="114300" distR="114300" simplePos="0" relativeHeight="251662336" behindDoc="0" locked="0" layoutInCell="0" allowOverlap="1" wp14:anchorId="4A2A8524" wp14:editId="5C42862D">
            <wp:simplePos x="0" y="0"/>
            <wp:positionH relativeFrom="rightMargin">
              <wp:posOffset>168275</wp:posOffset>
            </wp:positionH>
            <wp:positionV relativeFrom="paragraph">
              <wp:posOffset>286385</wp:posOffset>
            </wp:positionV>
            <wp:extent cx="323850" cy="323850"/>
            <wp:effectExtent l="0" t="0" r="0" b="0"/>
            <wp:wrapNone/>
            <wp:docPr id="1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50">
        <w:t xml:space="preserve">Sie </w:t>
      </w:r>
      <w:r w:rsidR="00887011">
        <w:t>bauen</w:t>
      </w:r>
      <w:r w:rsidR="00A83150">
        <w:t xml:space="preserve"> den Stuhl </w:t>
      </w:r>
      <w:proofErr w:type="gramStart"/>
      <w:r w:rsidR="00A83150">
        <w:t>alleine</w:t>
      </w:r>
      <w:proofErr w:type="gramEnd"/>
      <w:r w:rsidR="00A83150">
        <w:t xml:space="preserve">, bei der Vorbereitung </w:t>
      </w:r>
      <w:r w:rsidR="00887011">
        <w:t xml:space="preserve">und später bei der Reflexion arbeiten Sie auch in Teams. </w:t>
      </w:r>
      <w:r w:rsidR="00A83150">
        <w:t>Im Projekt gibt es Meilensteine, die es leichter machen, den Überblick zu behalten:</w:t>
      </w:r>
    </w:p>
    <w:p w14:paraId="379B0704" w14:textId="77777777" w:rsidR="009D4CD5" w:rsidRDefault="009D4CD5" w:rsidP="009D4CD5">
      <w:pPr>
        <w:pStyle w:val="Marginalie"/>
        <w:framePr w:wrap="notBeside" w:x="8726" w:y="210"/>
      </w:pPr>
      <w:r>
        <w:t xml:space="preserve">In den </w:t>
      </w:r>
      <w:proofErr w:type="spellStart"/>
      <w:r>
        <w:t>Lern</w:t>
      </w:r>
      <w:r w:rsidR="00C21144">
        <w:t>THEMEN</w:t>
      </w:r>
      <w:proofErr w:type="spellEnd"/>
      <w:r>
        <w:t xml:space="preserve"> des Projektes können Sie </w:t>
      </w:r>
      <w:r w:rsidR="00C21144">
        <w:t xml:space="preserve">sich </w:t>
      </w:r>
      <w:r>
        <w:t xml:space="preserve">die Meilensteine </w:t>
      </w:r>
      <w:r w:rsidR="00C21144">
        <w:t>erarbeiten.</w:t>
      </w:r>
    </w:p>
    <w:p w14:paraId="5168F407" w14:textId="77777777" w:rsidR="00887011" w:rsidRDefault="001C0642" w:rsidP="007D50B5">
      <w:pPr>
        <w:pStyle w:val="berschrift2"/>
      </w:pPr>
      <w:r>
        <w:t>Projekta</w:t>
      </w:r>
      <w:r w:rsidR="008536B0">
        <w:t>blauf</w:t>
      </w:r>
    </w:p>
    <w:p w14:paraId="426686A3" w14:textId="77777777" w:rsidR="00270790" w:rsidRDefault="00270790" w:rsidP="00270790">
      <w:pPr>
        <w:pStyle w:val="Textkrper"/>
        <w:jc w:val="left"/>
      </w:pPr>
      <w:r>
        <w:t>Erstellen und führen Sie einen Ordner für das Lernfeldprojekt.</w:t>
      </w:r>
    </w:p>
    <w:p w14:paraId="7247E9BD" w14:textId="77777777" w:rsidR="00901877" w:rsidRDefault="00901877" w:rsidP="00270790">
      <w:pPr>
        <w:pStyle w:val="Textkrper"/>
        <w:jc w:val="left"/>
      </w:pPr>
    </w:p>
    <w:p w14:paraId="4BDEDF49" w14:textId="77777777" w:rsidR="00270790" w:rsidRDefault="00901877" w:rsidP="00270790">
      <w:pPr>
        <w:pStyle w:val="Textkrper"/>
        <w:rPr>
          <w:b/>
        </w:rPr>
      </w:pPr>
      <w:r>
        <w:sym w:font="Wingdings" w:char="F0E0"/>
      </w:r>
      <w:r>
        <w:t xml:space="preserve"> </w:t>
      </w:r>
      <w:r w:rsidR="00270790">
        <w:t>Tragen Sie die Termine für die Meilensteine in den Kalender der Lernagenda.</w:t>
      </w:r>
    </w:p>
    <w:p w14:paraId="4028D573" w14:textId="77777777" w:rsidR="00270790" w:rsidRPr="00887011" w:rsidRDefault="00270790" w:rsidP="00887011">
      <w:pPr>
        <w:pStyle w:val="Textkrper"/>
        <w:rPr>
          <w:b/>
        </w:rPr>
      </w:pPr>
    </w:p>
    <w:tbl>
      <w:tblPr>
        <w:tblStyle w:val="Tabellenraster7"/>
        <w:tblW w:w="7371" w:type="dxa"/>
        <w:tblInd w:w="108" w:type="dxa"/>
        <w:tblLayout w:type="fixed"/>
        <w:tblLook w:val="04A0" w:firstRow="1" w:lastRow="0" w:firstColumn="1" w:lastColumn="0" w:noHBand="0" w:noVBand="1"/>
      </w:tblPr>
      <w:tblGrid>
        <w:gridCol w:w="567"/>
        <w:gridCol w:w="5103"/>
        <w:gridCol w:w="1701"/>
      </w:tblGrid>
      <w:tr w:rsidR="00887011" w:rsidRPr="00ED3466" w14:paraId="31A1B688" w14:textId="77777777" w:rsidTr="00B10A2D">
        <w:trPr>
          <w:cnfStyle w:val="100000000000" w:firstRow="1" w:lastRow="0" w:firstColumn="0" w:lastColumn="0" w:oddVBand="0" w:evenVBand="0" w:oddHBand="0" w:evenHBand="0" w:firstRowFirstColumn="0" w:firstRowLastColumn="0" w:lastRowFirstColumn="0" w:lastRowLastColumn="0"/>
          <w:trHeight w:val="567"/>
        </w:trPr>
        <w:tc>
          <w:tcPr>
            <w:tcW w:w="567" w:type="dxa"/>
            <w:vAlign w:val="center"/>
          </w:tcPr>
          <w:p w14:paraId="79918620" w14:textId="77777777" w:rsidR="00887011" w:rsidRPr="00B10A2D" w:rsidRDefault="00887011" w:rsidP="00B10A2D">
            <w:pPr>
              <w:pStyle w:val="TabelleKopflinks"/>
              <w:jc w:val="center"/>
              <w:rPr>
                <w:b/>
                <w:sz w:val="24"/>
              </w:rPr>
            </w:pPr>
            <w:r w:rsidRPr="00B10A2D">
              <w:rPr>
                <w:b/>
                <w:sz w:val="24"/>
              </w:rPr>
              <w:t>Nr.</w:t>
            </w:r>
          </w:p>
        </w:tc>
        <w:tc>
          <w:tcPr>
            <w:tcW w:w="5103" w:type="dxa"/>
            <w:vAlign w:val="center"/>
          </w:tcPr>
          <w:p w14:paraId="5ED3624C" w14:textId="77777777" w:rsidR="00887011" w:rsidRPr="00B10A2D" w:rsidRDefault="00270790" w:rsidP="00B10A2D">
            <w:pPr>
              <w:pStyle w:val="TabelleKopflinks"/>
              <w:jc w:val="center"/>
              <w:rPr>
                <w:b/>
                <w:sz w:val="24"/>
              </w:rPr>
            </w:pPr>
            <w:r w:rsidRPr="00B10A2D">
              <w:rPr>
                <w:b/>
                <w:sz w:val="24"/>
              </w:rPr>
              <w:t>Meilenstein</w:t>
            </w:r>
          </w:p>
        </w:tc>
        <w:tc>
          <w:tcPr>
            <w:tcW w:w="1701" w:type="dxa"/>
            <w:vAlign w:val="center"/>
          </w:tcPr>
          <w:p w14:paraId="6E6EF45E" w14:textId="77777777" w:rsidR="00887011" w:rsidRPr="00B10A2D" w:rsidRDefault="00887011" w:rsidP="00B10A2D">
            <w:pPr>
              <w:pStyle w:val="TabelleKopflinks"/>
              <w:jc w:val="center"/>
              <w:rPr>
                <w:b/>
                <w:sz w:val="24"/>
              </w:rPr>
            </w:pPr>
            <w:r w:rsidRPr="00B10A2D">
              <w:rPr>
                <w:b/>
                <w:sz w:val="24"/>
              </w:rPr>
              <w:t>Bis wann</w:t>
            </w:r>
          </w:p>
        </w:tc>
      </w:tr>
      <w:tr w:rsidR="00887011" w:rsidRPr="00ED3466" w14:paraId="2BBC3E19" w14:textId="77777777" w:rsidTr="00B10A2D">
        <w:tc>
          <w:tcPr>
            <w:tcW w:w="567" w:type="dxa"/>
          </w:tcPr>
          <w:p w14:paraId="23E446F7" w14:textId="77777777" w:rsidR="00887011" w:rsidRPr="00ED3466" w:rsidRDefault="00887011" w:rsidP="00A1267A">
            <w:pPr>
              <w:pStyle w:val="Textkrper"/>
              <w:jc w:val="left"/>
              <w:rPr>
                <w:sz w:val="24"/>
              </w:rPr>
            </w:pPr>
            <w:r w:rsidRPr="00ED3466">
              <w:rPr>
                <w:sz w:val="24"/>
              </w:rPr>
              <w:t>1</w:t>
            </w:r>
          </w:p>
        </w:tc>
        <w:tc>
          <w:tcPr>
            <w:tcW w:w="5103" w:type="dxa"/>
          </w:tcPr>
          <w:p w14:paraId="0783371E" w14:textId="77777777" w:rsidR="00485780" w:rsidRDefault="00887011" w:rsidP="00887011">
            <w:pPr>
              <w:pStyle w:val="Textkrper"/>
              <w:jc w:val="left"/>
              <w:rPr>
                <w:sz w:val="24"/>
              </w:rPr>
            </w:pPr>
            <w:r w:rsidRPr="00ED3466">
              <w:rPr>
                <w:sz w:val="24"/>
              </w:rPr>
              <w:t xml:space="preserve">Erstellen Sie einen Ordner für das </w:t>
            </w:r>
          </w:p>
          <w:p w14:paraId="4FE63504" w14:textId="77777777" w:rsidR="001C0642" w:rsidRPr="00ED3466" w:rsidRDefault="00887011" w:rsidP="00887011">
            <w:pPr>
              <w:pStyle w:val="Textkrper"/>
              <w:jc w:val="left"/>
              <w:rPr>
                <w:sz w:val="24"/>
              </w:rPr>
            </w:pPr>
            <w:r w:rsidRPr="00ED3466">
              <w:rPr>
                <w:sz w:val="24"/>
              </w:rPr>
              <w:t>Lernfeldprojekt</w:t>
            </w:r>
            <w:r w:rsidR="001C0642" w:rsidRPr="00ED3466">
              <w:rPr>
                <w:sz w:val="24"/>
              </w:rPr>
              <w:t>.</w:t>
            </w:r>
          </w:p>
        </w:tc>
        <w:tc>
          <w:tcPr>
            <w:tcW w:w="1701" w:type="dxa"/>
          </w:tcPr>
          <w:p w14:paraId="4D8CC05B" w14:textId="77777777" w:rsidR="00887011" w:rsidRPr="00ED3466" w:rsidRDefault="00270790" w:rsidP="00A1267A">
            <w:pPr>
              <w:pStyle w:val="Textkrper"/>
              <w:jc w:val="left"/>
              <w:rPr>
                <w:sz w:val="24"/>
              </w:rPr>
            </w:pPr>
            <w:r w:rsidRPr="00ED3466">
              <w:rPr>
                <w:sz w:val="24"/>
              </w:rPr>
              <w:t>morgen</w:t>
            </w:r>
          </w:p>
        </w:tc>
      </w:tr>
      <w:tr w:rsidR="000C4F10" w:rsidRPr="00ED3466" w14:paraId="1B52E653" w14:textId="77777777" w:rsidTr="00B10A2D">
        <w:tc>
          <w:tcPr>
            <w:tcW w:w="567" w:type="dxa"/>
          </w:tcPr>
          <w:p w14:paraId="6FA71328" w14:textId="77777777" w:rsidR="000C4F10" w:rsidRPr="00ED3466" w:rsidRDefault="000C4F10" w:rsidP="00A1267A">
            <w:pPr>
              <w:pStyle w:val="Textkrper"/>
              <w:jc w:val="left"/>
              <w:rPr>
                <w:sz w:val="24"/>
              </w:rPr>
            </w:pPr>
            <w:r>
              <w:rPr>
                <w:sz w:val="24"/>
              </w:rPr>
              <w:t>2</w:t>
            </w:r>
          </w:p>
        </w:tc>
        <w:tc>
          <w:tcPr>
            <w:tcW w:w="5103" w:type="dxa"/>
          </w:tcPr>
          <w:p w14:paraId="7796C9B5" w14:textId="77777777" w:rsidR="000C4F10" w:rsidRPr="00ED3466" w:rsidRDefault="00485780" w:rsidP="00887011">
            <w:pPr>
              <w:pStyle w:val="Textkrper"/>
              <w:jc w:val="left"/>
              <w:rPr>
                <w:sz w:val="24"/>
              </w:rPr>
            </w:pPr>
            <w:r>
              <w:rPr>
                <w:sz w:val="24"/>
              </w:rPr>
              <w:t>Beschreiben Sie die durchdachte Konstruktion des Klappstuhls</w:t>
            </w:r>
            <w:r w:rsidR="0038730B">
              <w:rPr>
                <w:sz w:val="24"/>
              </w:rPr>
              <w:t>.</w:t>
            </w:r>
          </w:p>
        </w:tc>
        <w:tc>
          <w:tcPr>
            <w:tcW w:w="1701" w:type="dxa"/>
          </w:tcPr>
          <w:p w14:paraId="6EC51F69" w14:textId="77777777" w:rsidR="000C4F10" w:rsidRPr="00ED3466" w:rsidRDefault="000C4F10" w:rsidP="00A1267A">
            <w:pPr>
              <w:pStyle w:val="Textkrper"/>
              <w:jc w:val="left"/>
              <w:rPr>
                <w:sz w:val="24"/>
              </w:rPr>
            </w:pPr>
          </w:p>
        </w:tc>
      </w:tr>
      <w:tr w:rsidR="00887011" w:rsidRPr="00ED3466" w14:paraId="203F74A4" w14:textId="77777777" w:rsidTr="00B10A2D">
        <w:tc>
          <w:tcPr>
            <w:tcW w:w="567" w:type="dxa"/>
          </w:tcPr>
          <w:p w14:paraId="565AB646" w14:textId="77777777" w:rsidR="00887011" w:rsidRPr="00ED3466" w:rsidRDefault="000C4F10" w:rsidP="00A1267A">
            <w:pPr>
              <w:pStyle w:val="Textkrper"/>
              <w:jc w:val="left"/>
              <w:rPr>
                <w:sz w:val="24"/>
              </w:rPr>
            </w:pPr>
            <w:r>
              <w:rPr>
                <w:sz w:val="24"/>
              </w:rPr>
              <w:t>3</w:t>
            </w:r>
          </w:p>
        </w:tc>
        <w:tc>
          <w:tcPr>
            <w:tcW w:w="5103" w:type="dxa"/>
          </w:tcPr>
          <w:p w14:paraId="710F7724" w14:textId="77777777" w:rsidR="00AC0D1D" w:rsidRPr="00ED3466" w:rsidRDefault="00137C83" w:rsidP="00A1267A">
            <w:pPr>
              <w:pStyle w:val="Textkrper"/>
              <w:jc w:val="left"/>
              <w:rPr>
                <w:sz w:val="24"/>
              </w:rPr>
            </w:pPr>
            <w:r w:rsidRPr="00ED3466">
              <w:rPr>
                <w:sz w:val="24"/>
              </w:rPr>
              <w:t xml:space="preserve">Planen Sie die </w:t>
            </w:r>
            <w:r w:rsidR="00AC0D1D" w:rsidRPr="00ED3466">
              <w:rPr>
                <w:sz w:val="24"/>
              </w:rPr>
              <w:t>Fertigung</w:t>
            </w:r>
            <w:r w:rsidRPr="00ED3466">
              <w:rPr>
                <w:sz w:val="24"/>
              </w:rPr>
              <w:t>, indem Sie:</w:t>
            </w:r>
          </w:p>
          <w:p w14:paraId="795A8680" w14:textId="77777777" w:rsidR="00137C83" w:rsidRPr="00ED3466" w:rsidRDefault="0038730B" w:rsidP="00270790">
            <w:pPr>
              <w:pStyle w:val="Textkrper"/>
              <w:numPr>
                <w:ilvl w:val="0"/>
                <w:numId w:val="26"/>
              </w:numPr>
              <w:jc w:val="left"/>
              <w:rPr>
                <w:sz w:val="24"/>
              </w:rPr>
            </w:pPr>
            <w:r>
              <w:rPr>
                <w:sz w:val="24"/>
              </w:rPr>
              <w:t>eine beg</w:t>
            </w:r>
            <w:r w:rsidR="00137C83" w:rsidRPr="00ED3466">
              <w:rPr>
                <w:sz w:val="24"/>
              </w:rPr>
              <w:t>ründete Holzauswahl treffen</w:t>
            </w:r>
          </w:p>
          <w:p w14:paraId="20E6E865" w14:textId="77777777" w:rsidR="00887011" w:rsidRPr="00ED3466" w:rsidRDefault="00137C83" w:rsidP="00270790">
            <w:pPr>
              <w:pStyle w:val="Textkrper"/>
              <w:numPr>
                <w:ilvl w:val="0"/>
                <w:numId w:val="26"/>
              </w:numPr>
              <w:jc w:val="left"/>
              <w:rPr>
                <w:sz w:val="24"/>
              </w:rPr>
            </w:pPr>
            <w:r w:rsidRPr="00ED3466">
              <w:rPr>
                <w:sz w:val="24"/>
              </w:rPr>
              <w:t>eine Materialliste</w:t>
            </w:r>
            <w:r w:rsidR="00270790" w:rsidRPr="00ED3466">
              <w:rPr>
                <w:sz w:val="24"/>
              </w:rPr>
              <w:t xml:space="preserve"> erstellen</w:t>
            </w:r>
          </w:p>
          <w:p w14:paraId="556E22F6" w14:textId="4BA0DA36" w:rsidR="00270790" w:rsidRPr="00ED3466" w:rsidRDefault="00137C83" w:rsidP="00270790">
            <w:pPr>
              <w:pStyle w:val="Textkrper"/>
              <w:numPr>
                <w:ilvl w:val="0"/>
                <w:numId w:val="26"/>
              </w:numPr>
              <w:jc w:val="left"/>
              <w:rPr>
                <w:sz w:val="24"/>
              </w:rPr>
            </w:pPr>
            <w:r w:rsidRPr="00ED3466">
              <w:rPr>
                <w:sz w:val="24"/>
              </w:rPr>
              <w:t xml:space="preserve">einen </w:t>
            </w:r>
            <w:r w:rsidR="00270790" w:rsidRPr="00ED3466">
              <w:rPr>
                <w:sz w:val="24"/>
              </w:rPr>
              <w:t>Arbeitsablaufplan schreiben</w:t>
            </w:r>
            <w:r w:rsidR="00EE1B2E">
              <w:rPr>
                <w:sz w:val="24"/>
              </w:rPr>
              <w:t>.</w:t>
            </w:r>
          </w:p>
        </w:tc>
        <w:tc>
          <w:tcPr>
            <w:tcW w:w="1701" w:type="dxa"/>
          </w:tcPr>
          <w:p w14:paraId="7D402103" w14:textId="77777777" w:rsidR="00887011" w:rsidRPr="00ED3466" w:rsidRDefault="00887011" w:rsidP="00A1267A">
            <w:pPr>
              <w:pStyle w:val="Textkrper"/>
              <w:jc w:val="left"/>
              <w:rPr>
                <w:sz w:val="24"/>
              </w:rPr>
            </w:pPr>
          </w:p>
        </w:tc>
      </w:tr>
      <w:tr w:rsidR="00887011" w:rsidRPr="00ED3466" w14:paraId="34EA4489" w14:textId="77777777" w:rsidTr="00B10A2D">
        <w:tc>
          <w:tcPr>
            <w:tcW w:w="567" w:type="dxa"/>
          </w:tcPr>
          <w:p w14:paraId="3D6A777E" w14:textId="77777777" w:rsidR="00887011" w:rsidRPr="00ED3466" w:rsidRDefault="000C4F10" w:rsidP="00A1267A">
            <w:pPr>
              <w:pStyle w:val="Textkrper"/>
              <w:jc w:val="left"/>
              <w:rPr>
                <w:sz w:val="24"/>
              </w:rPr>
            </w:pPr>
            <w:r>
              <w:rPr>
                <w:sz w:val="24"/>
              </w:rPr>
              <w:t>4</w:t>
            </w:r>
          </w:p>
        </w:tc>
        <w:tc>
          <w:tcPr>
            <w:tcW w:w="5103" w:type="dxa"/>
          </w:tcPr>
          <w:p w14:paraId="3876F44A" w14:textId="77777777" w:rsidR="008536B0" w:rsidRPr="00ED3466" w:rsidRDefault="009D4CD5" w:rsidP="00137C83">
            <w:pPr>
              <w:pStyle w:val="Textkrper"/>
              <w:jc w:val="left"/>
              <w:rPr>
                <w:i/>
                <w:sz w:val="24"/>
              </w:rPr>
            </w:pPr>
            <w:r w:rsidRPr="00ED3466">
              <w:rPr>
                <w:sz w:val="24"/>
              </w:rPr>
              <w:t xml:space="preserve">Fertigen Sie den </w:t>
            </w:r>
            <w:r w:rsidR="00715361">
              <w:rPr>
                <w:sz w:val="24"/>
              </w:rPr>
              <w:t>Klappstuhl</w:t>
            </w:r>
            <w:r w:rsidRPr="00ED3466">
              <w:rPr>
                <w:sz w:val="24"/>
              </w:rPr>
              <w:t xml:space="preserve"> mit Handwerkzeugen und handgeführten Maschinen.</w:t>
            </w:r>
            <w:r w:rsidR="008536B0" w:rsidRPr="00ED3466">
              <w:rPr>
                <w:sz w:val="24"/>
              </w:rPr>
              <w:t xml:space="preserve"> </w:t>
            </w:r>
          </w:p>
        </w:tc>
        <w:tc>
          <w:tcPr>
            <w:tcW w:w="1701" w:type="dxa"/>
          </w:tcPr>
          <w:p w14:paraId="46869AB7" w14:textId="77777777" w:rsidR="00887011" w:rsidRPr="00ED3466" w:rsidRDefault="00887011" w:rsidP="00A1267A">
            <w:pPr>
              <w:pStyle w:val="Textkrper"/>
              <w:jc w:val="left"/>
              <w:rPr>
                <w:sz w:val="24"/>
              </w:rPr>
            </w:pPr>
          </w:p>
        </w:tc>
      </w:tr>
      <w:tr w:rsidR="00887011" w:rsidRPr="00ED3466" w14:paraId="0E66EAAC" w14:textId="77777777" w:rsidTr="00B10A2D">
        <w:tc>
          <w:tcPr>
            <w:tcW w:w="567" w:type="dxa"/>
          </w:tcPr>
          <w:p w14:paraId="1A53FE62" w14:textId="77777777" w:rsidR="00887011" w:rsidRPr="00ED3466" w:rsidRDefault="000C4F10" w:rsidP="00A1267A">
            <w:pPr>
              <w:pStyle w:val="Textkrper"/>
              <w:jc w:val="left"/>
              <w:rPr>
                <w:sz w:val="24"/>
              </w:rPr>
            </w:pPr>
            <w:r>
              <w:rPr>
                <w:sz w:val="24"/>
              </w:rPr>
              <w:t>5</w:t>
            </w:r>
          </w:p>
        </w:tc>
        <w:tc>
          <w:tcPr>
            <w:tcW w:w="5103" w:type="dxa"/>
          </w:tcPr>
          <w:p w14:paraId="2352BB70" w14:textId="77777777" w:rsidR="00887011" w:rsidRDefault="0044575C" w:rsidP="00A1267A">
            <w:pPr>
              <w:pStyle w:val="Textkrper"/>
              <w:jc w:val="left"/>
              <w:rPr>
                <w:sz w:val="24"/>
              </w:rPr>
            </w:pPr>
            <w:r>
              <w:rPr>
                <w:sz w:val="24"/>
              </w:rPr>
              <w:t>Prüfen</w:t>
            </w:r>
            <w:r w:rsidR="009D4CD5" w:rsidRPr="00ED3466">
              <w:rPr>
                <w:sz w:val="24"/>
              </w:rPr>
              <w:t xml:space="preserve"> und bewerten Sie Ihr Arbeitsergebnis.</w:t>
            </w:r>
          </w:p>
          <w:p w14:paraId="37ED7641" w14:textId="77777777" w:rsidR="00ED3466" w:rsidRPr="00ED3466" w:rsidRDefault="00ED3466" w:rsidP="00A1267A">
            <w:pPr>
              <w:pStyle w:val="Textkrper"/>
              <w:jc w:val="left"/>
              <w:rPr>
                <w:sz w:val="24"/>
              </w:rPr>
            </w:pPr>
            <w:r>
              <w:rPr>
                <w:sz w:val="24"/>
              </w:rPr>
              <w:sym w:font="Wingdings" w:char="F04A"/>
            </w:r>
          </w:p>
        </w:tc>
        <w:tc>
          <w:tcPr>
            <w:tcW w:w="1701" w:type="dxa"/>
          </w:tcPr>
          <w:p w14:paraId="2BDE68CA" w14:textId="77777777" w:rsidR="00887011" w:rsidRPr="00ED3466" w:rsidRDefault="00887011" w:rsidP="00A1267A">
            <w:pPr>
              <w:pStyle w:val="Textkrper"/>
              <w:jc w:val="left"/>
              <w:rPr>
                <w:sz w:val="24"/>
              </w:rPr>
            </w:pPr>
          </w:p>
        </w:tc>
      </w:tr>
    </w:tbl>
    <w:p w14:paraId="1D45816F" w14:textId="77777777" w:rsidR="00485780" w:rsidRDefault="00485780"/>
    <w:p w14:paraId="0E83349A" w14:textId="77777777" w:rsidR="00485780" w:rsidRDefault="00485780"/>
    <w:p w14:paraId="5A85B10A" w14:textId="77777777" w:rsidR="00485780" w:rsidRDefault="00485780" w:rsidP="00485780">
      <w:pPr>
        <w:pStyle w:val="berschrift3"/>
      </w:pPr>
      <w:r>
        <w:t>Hinweise für Lernende</w:t>
      </w:r>
    </w:p>
    <w:p w14:paraId="55E5B635" w14:textId="77777777" w:rsidR="00485780" w:rsidRDefault="00485780" w:rsidP="00485780">
      <w:pPr>
        <w:pStyle w:val="Listenabsatz"/>
        <w:numPr>
          <w:ilvl w:val="0"/>
          <w:numId w:val="40"/>
        </w:numPr>
      </w:pPr>
      <w:r>
        <w:t>Sie schreiben mit Hilfe der Bauanleitung eine Gegenstandsbeschreibung. Das kann in der nächsten Klassenarbeit in Deutsch geprüft werden.</w:t>
      </w:r>
    </w:p>
    <w:p w14:paraId="688BE678" w14:textId="77777777" w:rsidR="00485780" w:rsidRDefault="00485780" w:rsidP="00485780">
      <w:pPr>
        <w:pStyle w:val="Listenabsatz"/>
        <w:numPr>
          <w:ilvl w:val="0"/>
          <w:numId w:val="40"/>
        </w:numPr>
      </w:pPr>
      <w:r>
        <w:t xml:space="preserve">Sie erstellen einen Arbeitsablaufplan. Das Planen von Arbeitsabläufen wird immer wieder geübt, weil es eine wichtige Fähigkeit für das Arbeitsleben ist. In Klassenarbeiten und in der Abschlussprüfung wird es </w:t>
      </w:r>
      <w:r w:rsidR="0038730B">
        <w:t>Gegenstand sein</w:t>
      </w:r>
      <w:r>
        <w:t>.</w:t>
      </w:r>
    </w:p>
    <w:p w14:paraId="5A1573EA" w14:textId="77777777" w:rsidR="00485780" w:rsidRDefault="00485780" w:rsidP="00485780">
      <w:pPr>
        <w:pStyle w:val="Listenabsatz"/>
        <w:numPr>
          <w:ilvl w:val="0"/>
          <w:numId w:val="40"/>
        </w:numPr>
      </w:pPr>
      <w:r>
        <w:t xml:space="preserve">Sie bauen einen Klappstuhl. Dieser wird von den Lehrerinnen und Lehrern benotet. Wir achten auf Maßgenauigkeit und Oberflächenqualität. Sie legen </w:t>
      </w:r>
      <w:r w:rsidR="0038730B">
        <w:t>zu Beginn</w:t>
      </w:r>
      <w:r>
        <w:t xml:space="preserve"> auch selbst Merkmale fest, nach denen Sie selbst prüfen und bewerten.</w:t>
      </w:r>
    </w:p>
    <w:p w14:paraId="040CCE8C" w14:textId="77777777" w:rsidR="00485780" w:rsidRDefault="00485780" w:rsidP="00485780"/>
    <w:p w14:paraId="7A5C91F8" w14:textId="77777777" w:rsidR="006905BC" w:rsidRDefault="006905BC" w:rsidP="00485780">
      <w: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840"/>
        <w:gridCol w:w="1673"/>
        <w:gridCol w:w="2132"/>
      </w:tblGrid>
      <w:tr w:rsidR="00A8051B" w:rsidRPr="00A8051B" w14:paraId="3B341011" w14:textId="77777777" w:rsidTr="006905BC">
        <w:trPr>
          <w:trHeight w:val="547"/>
        </w:trPr>
        <w:tc>
          <w:tcPr>
            <w:tcW w:w="7513" w:type="dxa"/>
            <w:gridSpan w:val="2"/>
            <w:shd w:val="clear" w:color="auto" w:fill="D9D9D9"/>
            <w:vAlign w:val="center"/>
            <w:hideMark/>
          </w:tcPr>
          <w:p w14:paraId="4C58D160" w14:textId="77777777" w:rsidR="00A8051B" w:rsidRPr="00A8051B" w:rsidRDefault="006905BC" w:rsidP="00715361">
            <w:pPr>
              <w:rPr>
                <w:b/>
              </w:rPr>
            </w:pPr>
            <w:r w:rsidRPr="008536B0">
              <w:rPr>
                <w:b/>
              </w:rPr>
              <w:lastRenderedPageBreak/>
              <w:t xml:space="preserve">Einen </w:t>
            </w:r>
            <w:r w:rsidR="00715361">
              <w:rPr>
                <w:b/>
              </w:rPr>
              <w:t>Klapp</w:t>
            </w:r>
            <w:r w:rsidRPr="008536B0">
              <w:rPr>
                <w:b/>
              </w:rPr>
              <w:t>stuhl herstellen</w:t>
            </w:r>
          </w:p>
        </w:tc>
        <w:tc>
          <w:tcPr>
            <w:tcW w:w="2132" w:type="dxa"/>
            <w:shd w:val="clear" w:color="auto" w:fill="D9D9D9"/>
            <w:hideMark/>
          </w:tcPr>
          <w:p w14:paraId="06653A80" w14:textId="77777777" w:rsidR="00A8051B" w:rsidRPr="00A8051B" w:rsidRDefault="00891739" w:rsidP="00A8051B">
            <w:pPr>
              <w:jc w:val="center"/>
              <w:rPr>
                <w:b/>
              </w:rPr>
            </w:pPr>
            <w:r>
              <w:rPr>
                <w:b/>
              </w:rPr>
              <w:t>Holztechnik</w:t>
            </w:r>
          </w:p>
          <w:p w14:paraId="7482062E" w14:textId="77777777" w:rsidR="00A8051B" w:rsidRPr="00A8051B" w:rsidRDefault="00891739" w:rsidP="00A8051B">
            <w:pPr>
              <w:jc w:val="center"/>
              <w:rPr>
                <w:b/>
              </w:rPr>
            </w:pPr>
            <w:r>
              <w:rPr>
                <w:b/>
              </w:rPr>
              <w:t>Z.</w:t>
            </w:r>
            <w:r w:rsidR="00352C45">
              <w:rPr>
                <w:b/>
              </w:rPr>
              <w:t>01.02</w:t>
            </w:r>
          </w:p>
        </w:tc>
      </w:tr>
      <w:tr w:rsidR="00A8051B" w:rsidRPr="00A8051B" w14:paraId="4796C187" w14:textId="77777777" w:rsidTr="0007355F">
        <w:tblPrEx>
          <w:shd w:val="clear" w:color="auto" w:fill="F2F2F2"/>
        </w:tblPrEx>
        <w:tc>
          <w:tcPr>
            <w:tcW w:w="5840" w:type="dxa"/>
            <w:vMerge w:val="restart"/>
            <w:tcBorders>
              <w:top w:val="single" w:sz="4" w:space="0" w:color="auto"/>
              <w:left w:val="single" w:sz="4" w:space="0" w:color="auto"/>
              <w:bottom w:val="single" w:sz="4" w:space="0" w:color="auto"/>
              <w:right w:val="single" w:sz="4" w:space="0" w:color="auto"/>
            </w:tcBorders>
            <w:shd w:val="clear" w:color="auto" w:fill="auto"/>
          </w:tcPr>
          <w:p w14:paraId="575931AB" w14:textId="77777777" w:rsidR="00A8051B" w:rsidRPr="00A8051B" w:rsidRDefault="00A8051B" w:rsidP="00A8051B">
            <w:pPr>
              <w:spacing w:before="40" w:after="60" w:line="160" w:lineRule="exact"/>
              <w:rPr>
                <w:sz w:val="12"/>
              </w:rPr>
            </w:pPr>
            <w:r w:rsidRPr="00A8051B">
              <w:rPr>
                <w:sz w:val="12"/>
              </w:rPr>
              <w:t>Kompetenz</w:t>
            </w:r>
          </w:p>
          <w:p w14:paraId="13D350A1" w14:textId="77777777" w:rsidR="00D65514" w:rsidRPr="00D65514" w:rsidRDefault="00D65514" w:rsidP="00D65514">
            <w:pPr>
              <w:pStyle w:val="Kopf8ptafz"/>
            </w:pPr>
            <w:r w:rsidRPr="00D65514">
              <w:t xml:space="preserve">Ich kann für die Herstellung erforderliche Informationen aus technischen Zeichnungen ableiten.  </w:t>
            </w:r>
          </w:p>
          <w:p w14:paraId="2CC8EC5C" w14:textId="77777777" w:rsidR="00D65514" w:rsidRPr="00D65514" w:rsidRDefault="00D65514" w:rsidP="00D65514">
            <w:pPr>
              <w:pStyle w:val="Kopf8ptafz"/>
            </w:pPr>
            <w:r w:rsidRPr="00D65514">
              <w:t>Ich kann geeignete Holzarten entsprechend ihrer Eigenschaften und unter Berücksichtigung ästhetischer, ökonomischer und ökologischer Gesichtspunkte auswählen.</w:t>
            </w:r>
          </w:p>
          <w:p w14:paraId="33203DEB" w14:textId="77777777" w:rsidR="00D65514" w:rsidRPr="00D65514" w:rsidRDefault="00D65514" w:rsidP="00D65514">
            <w:pPr>
              <w:pStyle w:val="Kopf8ptafz"/>
            </w:pPr>
            <w:r w:rsidRPr="00D65514">
              <w:t xml:space="preserve">Ich kann sorgfältig mit zerspanenden Werkzeugen umgehen, handgeführte Maschinen fachgerecht bedienen und nach Vorgaben pflegen und warten. </w:t>
            </w:r>
          </w:p>
          <w:p w14:paraId="76F4388F" w14:textId="77777777" w:rsidR="00D65514" w:rsidRPr="00715361" w:rsidRDefault="00D65514" w:rsidP="00D65514">
            <w:pPr>
              <w:pStyle w:val="Kopf8ptafz"/>
              <w:rPr>
                <w:i/>
              </w:rPr>
            </w:pPr>
            <w:r w:rsidRPr="00715361">
              <w:rPr>
                <w:i/>
              </w:rPr>
              <w:t>Ich kann mein Arbeitsergebnis nach vorgegebenen Qualitätskriterien beurteilen und bewerten.</w:t>
            </w:r>
          </w:p>
          <w:p w14:paraId="122ABE23" w14:textId="77777777" w:rsidR="00D65514" w:rsidRPr="00715361" w:rsidRDefault="00D65514" w:rsidP="00D65514">
            <w:pPr>
              <w:pStyle w:val="Kopf8ptafz"/>
              <w:rPr>
                <w:i/>
              </w:rPr>
            </w:pPr>
            <w:r w:rsidRPr="00715361">
              <w:rPr>
                <w:i/>
              </w:rPr>
              <w:t>Ich kann meine Lernfortschritte einschätzen.</w:t>
            </w:r>
          </w:p>
          <w:p w14:paraId="0CCD05AE" w14:textId="77777777" w:rsidR="00D65514" w:rsidRPr="00715361" w:rsidRDefault="00D65514" w:rsidP="00D65514">
            <w:pPr>
              <w:pStyle w:val="Kopf8ptafz"/>
              <w:rPr>
                <w:i/>
              </w:rPr>
            </w:pPr>
            <w:r w:rsidRPr="00715361">
              <w:rPr>
                <w:i/>
              </w:rPr>
              <w:t>Ich kann meine Fähigkeiten und Fertigkeiten im Rahmen der Vorgaben einschätzen.</w:t>
            </w:r>
          </w:p>
          <w:p w14:paraId="305FAA32" w14:textId="77777777" w:rsidR="00891739" w:rsidRPr="00891739" w:rsidRDefault="00D65514" w:rsidP="00D65514">
            <w:pPr>
              <w:pStyle w:val="Kopf8ptafz"/>
            </w:pPr>
            <w:r w:rsidRPr="00715361">
              <w:rPr>
                <w:i/>
              </w:rPr>
              <w:t>Ich kann eine Aufgabe angehen und dranbleiben.</w:t>
            </w:r>
          </w:p>
        </w:tc>
        <w:tc>
          <w:tcPr>
            <w:tcW w:w="380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110CAA" w14:textId="77777777" w:rsidR="00A8051B" w:rsidRPr="00A8051B" w:rsidRDefault="00A8051B" w:rsidP="00A8051B">
            <w:pPr>
              <w:spacing w:before="40" w:after="60" w:line="160" w:lineRule="exact"/>
              <w:rPr>
                <w:sz w:val="12"/>
              </w:rPr>
            </w:pPr>
            <w:r w:rsidRPr="00A8051B">
              <w:rPr>
                <w:sz w:val="12"/>
              </w:rPr>
              <w:t>Was Sie schon können sollten</w:t>
            </w:r>
          </w:p>
          <w:p w14:paraId="661FC10E" w14:textId="77777777" w:rsidR="005F19C6" w:rsidRDefault="00891739" w:rsidP="005F19C6">
            <w:pPr>
              <w:numPr>
                <w:ilvl w:val="0"/>
                <w:numId w:val="6"/>
              </w:numPr>
              <w:ind w:left="227" w:hanging="170"/>
              <w:rPr>
                <w:sz w:val="16"/>
              </w:rPr>
            </w:pPr>
            <w:r>
              <w:rPr>
                <w:sz w:val="16"/>
              </w:rPr>
              <w:t xml:space="preserve">Ich kann erkennen, was ich </w:t>
            </w:r>
            <w:proofErr w:type="gramStart"/>
            <w:r>
              <w:rPr>
                <w:sz w:val="16"/>
              </w:rPr>
              <w:t>brauche</w:t>
            </w:r>
            <w:proofErr w:type="gramEnd"/>
            <w:r>
              <w:rPr>
                <w:sz w:val="16"/>
              </w:rPr>
              <w:t xml:space="preserve"> um gut zu arbeiten.</w:t>
            </w:r>
          </w:p>
          <w:p w14:paraId="6B3E141E" w14:textId="77777777" w:rsidR="00352C45" w:rsidRPr="005F19C6" w:rsidRDefault="005F19C6" w:rsidP="005F19C6">
            <w:pPr>
              <w:numPr>
                <w:ilvl w:val="0"/>
                <w:numId w:val="6"/>
              </w:numPr>
              <w:ind w:left="227" w:hanging="170"/>
              <w:rPr>
                <w:sz w:val="16"/>
              </w:rPr>
            </w:pPr>
            <w:r>
              <w:rPr>
                <w:sz w:val="16"/>
              </w:rPr>
              <w:t>Ich kann die Unfallverhütungsvorschriften einhalten.</w:t>
            </w:r>
            <w:r w:rsidR="00352C45">
              <w:t xml:space="preserve"> </w:t>
            </w:r>
          </w:p>
        </w:tc>
      </w:tr>
      <w:tr w:rsidR="00A8051B" w:rsidRPr="00A8051B" w14:paraId="0A4CB190" w14:textId="77777777" w:rsidTr="0007355F">
        <w:tblPrEx>
          <w:shd w:val="clear" w:color="auto" w:fill="F2F2F2"/>
        </w:tblPrEx>
        <w:tc>
          <w:tcPr>
            <w:tcW w:w="5840" w:type="dxa"/>
            <w:vMerge/>
            <w:tcBorders>
              <w:top w:val="single" w:sz="4" w:space="0" w:color="auto"/>
              <w:left w:val="single" w:sz="4" w:space="0" w:color="auto"/>
              <w:bottom w:val="single" w:sz="4" w:space="0" w:color="auto"/>
              <w:right w:val="single" w:sz="4" w:space="0" w:color="auto"/>
            </w:tcBorders>
            <w:shd w:val="clear" w:color="auto" w:fill="auto"/>
          </w:tcPr>
          <w:p w14:paraId="7D8B30FB" w14:textId="77777777" w:rsidR="00A8051B" w:rsidRPr="00A8051B" w:rsidRDefault="00A8051B" w:rsidP="00A8051B"/>
        </w:tc>
        <w:tc>
          <w:tcPr>
            <w:tcW w:w="3805" w:type="dxa"/>
            <w:gridSpan w:val="2"/>
            <w:tcBorders>
              <w:top w:val="single" w:sz="4" w:space="0" w:color="auto"/>
              <w:left w:val="single" w:sz="4" w:space="0" w:color="auto"/>
              <w:bottom w:val="single" w:sz="4" w:space="0" w:color="auto"/>
              <w:right w:val="single" w:sz="4" w:space="0" w:color="auto"/>
            </w:tcBorders>
            <w:shd w:val="clear" w:color="auto" w:fill="auto"/>
          </w:tcPr>
          <w:p w14:paraId="5FE2FE53" w14:textId="77777777" w:rsidR="00A8051B" w:rsidRPr="00A8051B" w:rsidRDefault="00A8051B" w:rsidP="00A8051B">
            <w:pPr>
              <w:spacing w:before="40" w:after="60" w:line="160" w:lineRule="exact"/>
              <w:rPr>
                <w:sz w:val="12"/>
              </w:rPr>
            </w:pPr>
            <w:r w:rsidRPr="00A8051B">
              <w:rPr>
                <w:sz w:val="12"/>
              </w:rPr>
              <w:t>Wofür Sie das benötigen</w:t>
            </w:r>
          </w:p>
          <w:p w14:paraId="22439AC8" w14:textId="77777777" w:rsidR="00A8051B" w:rsidRDefault="00C91AAA" w:rsidP="00A8051B">
            <w:pPr>
              <w:numPr>
                <w:ilvl w:val="0"/>
                <w:numId w:val="6"/>
              </w:numPr>
              <w:ind w:left="227" w:hanging="170"/>
              <w:rPr>
                <w:sz w:val="16"/>
              </w:rPr>
            </w:pPr>
            <w:r>
              <w:rPr>
                <w:sz w:val="16"/>
              </w:rPr>
              <w:t>Ich kann nach Bauanleitung</w:t>
            </w:r>
            <w:r w:rsidR="00352C45">
              <w:rPr>
                <w:sz w:val="16"/>
              </w:rPr>
              <w:t>en</w:t>
            </w:r>
            <w:r>
              <w:rPr>
                <w:sz w:val="16"/>
              </w:rPr>
              <w:t xml:space="preserve"> arbeiten.</w:t>
            </w:r>
          </w:p>
          <w:p w14:paraId="1695C253" w14:textId="77777777" w:rsidR="00C91AAA" w:rsidRPr="00A8051B" w:rsidRDefault="00C91AAA" w:rsidP="00A8051B">
            <w:pPr>
              <w:numPr>
                <w:ilvl w:val="0"/>
                <w:numId w:val="6"/>
              </w:numPr>
              <w:ind w:left="227" w:hanging="170"/>
              <w:rPr>
                <w:sz w:val="16"/>
              </w:rPr>
            </w:pPr>
            <w:r>
              <w:rPr>
                <w:sz w:val="16"/>
              </w:rPr>
              <w:t>Ich kann ein Werkstück anfertigen.</w:t>
            </w:r>
          </w:p>
        </w:tc>
      </w:tr>
      <w:tr w:rsidR="00A8051B" w:rsidRPr="00A8051B" w14:paraId="5C0C8E4A" w14:textId="77777777" w:rsidTr="0007355F">
        <w:tblPrEx>
          <w:shd w:val="clear" w:color="auto" w:fill="F2F2F2"/>
        </w:tblPrEx>
        <w:tc>
          <w:tcPr>
            <w:tcW w:w="58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498C3" w14:textId="77777777" w:rsidR="00A8051B" w:rsidRPr="00A8051B" w:rsidRDefault="00A8051B" w:rsidP="00A8051B"/>
        </w:tc>
        <w:tc>
          <w:tcPr>
            <w:tcW w:w="380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A53433" w14:textId="77777777" w:rsidR="00A8051B" w:rsidRPr="00A8051B" w:rsidRDefault="00A8051B" w:rsidP="00A8051B">
            <w:pPr>
              <w:spacing w:before="40" w:after="60" w:line="160" w:lineRule="exact"/>
              <w:rPr>
                <w:sz w:val="12"/>
              </w:rPr>
            </w:pPr>
            <w:r w:rsidRPr="00A8051B">
              <w:rPr>
                <w:sz w:val="12"/>
              </w:rPr>
              <w:t>Wie Sie Ihr Können prüfen können</w:t>
            </w:r>
          </w:p>
          <w:p w14:paraId="49D06DAE" w14:textId="77777777" w:rsidR="00A8051B" w:rsidRPr="00A8051B" w:rsidRDefault="00C91AAA" w:rsidP="00A8051B">
            <w:pPr>
              <w:numPr>
                <w:ilvl w:val="0"/>
                <w:numId w:val="6"/>
              </w:numPr>
              <w:ind w:left="227" w:hanging="170"/>
              <w:rPr>
                <w:sz w:val="16"/>
              </w:rPr>
            </w:pPr>
            <w:r>
              <w:rPr>
                <w:sz w:val="16"/>
              </w:rPr>
              <w:t>Machen Sie den Qualitätscheck am Ende des Projektes!</w:t>
            </w:r>
          </w:p>
        </w:tc>
      </w:tr>
    </w:tbl>
    <w:p w14:paraId="68BBA42B" w14:textId="77777777" w:rsidR="00715361" w:rsidRDefault="00A8051B" w:rsidP="00A8051B">
      <w:pPr>
        <w:keepNext/>
        <w:suppressAutoHyphens/>
        <w:spacing w:before="240" w:after="160"/>
        <w:outlineLvl w:val="0"/>
        <w:rPr>
          <w:rFonts w:ascii="Source Sans Pro SemiBold" w:eastAsia="Times New Roman" w:hAnsi="Source Sans Pro SemiBold" w:cs="Times New Roman"/>
          <w:bCs/>
          <w:sz w:val="30"/>
          <w:szCs w:val="28"/>
          <w:lang w:eastAsia="de-DE"/>
        </w:rPr>
      </w:pPr>
      <w:r w:rsidRPr="00A8051B">
        <w:rPr>
          <w:rFonts w:ascii="Source Sans Pro SemiBold" w:eastAsia="Times New Roman" w:hAnsi="Source Sans Pro SemiBold" w:cs="Times New Roman"/>
          <w:bCs/>
          <w:sz w:val="30"/>
          <w:szCs w:val="28"/>
          <w:lang w:eastAsia="de-DE"/>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34"/>
        <w:gridCol w:w="3294"/>
        <w:gridCol w:w="414"/>
        <w:gridCol w:w="3271"/>
        <w:gridCol w:w="425"/>
        <w:gridCol w:w="1707"/>
      </w:tblGrid>
      <w:tr w:rsidR="00A8051B" w:rsidRPr="00A8051B" w14:paraId="3B5FCC76" w14:textId="77777777" w:rsidTr="004E0429">
        <w:tc>
          <w:tcPr>
            <w:tcW w:w="4242" w:type="dxa"/>
            <w:gridSpan w:val="3"/>
            <w:shd w:val="clear" w:color="auto" w:fill="D9D9D9" w:themeFill="background1" w:themeFillShade="D9"/>
          </w:tcPr>
          <w:p w14:paraId="0195E60F" w14:textId="77777777" w:rsidR="00A8051B" w:rsidRPr="00A8051B" w:rsidRDefault="00A8051B" w:rsidP="00A8051B">
            <w:pPr>
              <w:jc w:val="center"/>
              <w:rPr>
                <w:rFonts w:eastAsia="Times New Roman" w:cs="Times New Roman"/>
                <w:b/>
                <w:lang w:eastAsia="de-DE"/>
              </w:rPr>
            </w:pPr>
            <w:r w:rsidRPr="00A8051B">
              <w:rPr>
                <w:rFonts w:eastAsia="Times New Roman" w:cs="Times New Roman"/>
                <w:b/>
                <w:lang w:eastAsia="de-DE"/>
              </w:rPr>
              <w:t>Was Sie hier lernen können</w:t>
            </w:r>
          </w:p>
        </w:tc>
        <w:tc>
          <w:tcPr>
            <w:tcW w:w="3696" w:type="dxa"/>
            <w:gridSpan w:val="2"/>
            <w:shd w:val="clear" w:color="auto" w:fill="D9D9D9" w:themeFill="background1" w:themeFillShade="D9"/>
          </w:tcPr>
          <w:p w14:paraId="6EA77828" w14:textId="77777777" w:rsidR="00A8051B" w:rsidRPr="00A8051B" w:rsidRDefault="00A8051B" w:rsidP="00A8051B">
            <w:pPr>
              <w:jc w:val="center"/>
              <w:rPr>
                <w:rFonts w:eastAsia="Times New Roman" w:cs="Times New Roman"/>
                <w:b/>
                <w:lang w:eastAsia="de-DE"/>
              </w:rPr>
            </w:pPr>
            <w:r w:rsidRPr="00A8051B">
              <w:rPr>
                <w:rFonts w:eastAsia="Times New Roman" w:cs="Times New Roman"/>
                <w:b/>
                <w:lang w:eastAsia="de-DE"/>
              </w:rPr>
              <w:t>Lernmaterialien</w:t>
            </w:r>
          </w:p>
          <w:p w14:paraId="29B984E7" w14:textId="77777777" w:rsidR="00A8051B" w:rsidRPr="00A8051B" w:rsidRDefault="00A8051B" w:rsidP="00A8051B">
            <w:pPr>
              <w:jc w:val="center"/>
              <w:rPr>
                <w:sz w:val="12"/>
              </w:rPr>
            </w:pPr>
            <w:proofErr w:type="spellStart"/>
            <w:r w:rsidRPr="00A8051B">
              <w:rPr>
                <w:sz w:val="12"/>
              </w:rPr>
              <w:t>LernSCHRITTE</w:t>
            </w:r>
            <w:proofErr w:type="spellEnd"/>
            <w:r w:rsidRPr="00A8051B">
              <w:rPr>
                <w:sz w:val="12"/>
              </w:rPr>
              <w:t xml:space="preserve">, </w:t>
            </w:r>
            <w:proofErr w:type="spellStart"/>
            <w:r w:rsidRPr="00A8051B">
              <w:rPr>
                <w:sz w:val="12"/>
              </w:rPr>
              <w:t>LernTHEMEN</w:t>
            </w:r>
            <w:proofErr w:type="spellEnd"/>
            <w:r w:rsidRPr="00A8051B">
              <w:rPr>
                <w:sz w:val="12"/>
              </w:rPr>
              <w:t xml:space="preserve"> und </w:t>
            </w:r>
            <w:proofErr w:type="spellStart"/>
            <w:r w:rsidRPr="00A8051B">
              <w:rPr>
                <w:sz w:val="12"/>
              </w:rPr>
              <w:t>LernPROJEKTE</w:t>
            </w:r>
            <w:proofErr w:type="spellEnd"/>
          </w:p>
        </w:tc>
        <w:tc>
          <w:tcPr>
            <w:tcW w:w="1707" w:type="dxa"/>
            <w:shd w:val="clear" w:color="auto" w:fill="D9D9D9" w:themeFill="background1" w:themeFillShade="D9"/>
          </w:tcPr>
          <w:p w14:paraId="4D2C665D" w14:textId="77777777" w:rsidR="00A8051B" w:rsidRPr="00A8051B" w:rsidRDefault="00A8051B" w:rsidP="00A8051B">
            <w:pPr>
              <w:jc w:val="center"/>
              <w:rPr>
                <w:rFonts w:eastAsia="Times New Roman" w:cs="Times New Roman"/>
                <w:b/>
                <w:lang w:eastAsia="de-DE"/>
              </w:rPr>
            </w:pPr>
            <w:r w:rsidRPr="00A8051B">
              <w:rPr>
                <w:rFonts w:eastAsia="Times New Roman" w:cs="Times New Roman"/>
                <w:b/>
                <w:lang w:eastAsia="de-DE"/>
              </w:rPr>
              <w:t>Ergänzungen</w:t>
            </w:r>
          </w:p>
        </w:tc>
      </w:tr>
      <w:tr w:rsidR="005F19C6" w:rsidRPr="00A8051B" w14:paraId="54264934" w14:textId="77777777" w:rsidTr="00C157CA">
        <w:tc>
          <w:tcPr>
            <w:tcW w:w="534" w:type="dxa"/>
            <w:vMerge w:val="restart"/>
            <w:shd w:val="clear" w:color="auto" w:fill="auto"/>
            <w:textDirection w:val="btLr"/>
            <w:vAlign w:val="center"/>
          </w:tcPr>
          <w:p w14:paraId="65339A10" w14:textId="77777777" w:rsidR="005F19C6" w:rsidRPr="00A8051B" w:rsidRDefault="005F19C6" w:rsidP="000E4743">
            <w:pPr>
              <w:jc w:val="center"/>
              <w:rPr>
                <w:b/>
              </w:rPr>
            </w:pPr>
            <w:r>
              <w:rPr>
                <w:b/>
              </w:rPr>
              <w:t>informieren</w:t>
            </w:r>
          </w:p>
        </w:tc>
        <w:tc>
          <w:tcPr>
            <w:tcW w:w="3294" w:type="dxa"/>
            <w:shd w:val="clear" w:color="auto" w:fill="auto"/>
          </w:tcPr>
          <w:p w14:paraId="07AA57CB" w14:textId="77777777" w:rsidR="005F19C6" w:rsidRPr="00325769" w:rsidRDefault="005F19C6" w:rsidP="00325769">
            <w:pPr>
              <w:pStyle w:val="Kopf8ptafz"/>
              <w:numPr>
                <w:ilvl w:val="0"/>
                <w:numId w:val="0"/>
              </w:numPr>
              <w:ind w:left="57"/>
              <w:rPr>
                <w:sz w:val="20"/>
                <w:szCs w:val="20"/>
              </w:rPr>
            </w:pPr>
            <w:r w:rsidRPr="00325769">
              <w:rPr>
                <w:sz w:val="20"/>
                <w:szCs w:val="20"/>
              </w:rPr>
              <w:t>Ich kann einer technischen Zeichnung Maße entnehmen.</w:t>
            </w:r>
          </w:p>
          <w:p w14:paraId="2CF6C384" w14:textId="77777777" w:rsidR="005F19C6" w:rsidRPr="00325769" w:rsidRDefault="005F19C6" w:rsidP="00325769">
            <w:pPr>
              <w:rPr>
                <w:szCs w:val="20"/>
              </w:rPr>
            </w:pPr>
          </w:p>
        </w:tc>
        <w:tc>
          <w:tcPr>
            <w:tcW w:w="414" w:type="dxa"/>
            <w:shd w:val="clear" w:color="auto" w:fill="auto"/>
          </w:tcPr>
          <w:p w14:paraId="11B75E58" w14:textId="77777777" w:rsidR="005F19C6" w:rsidRPr="00325769" w:rsidRDefault="005F19C6" w:rsidP="00A8051B">
            <w:pPr>
              <w:jc w:val="center"/>
              <w:rPr>
                <w:rFonts w:eastAsia="Calibri"/>
                <w:szCs w:val="20"/>
                <w:lang w:eastAsia="de-DE"/>
              </w:rPr>
            </w:pPr>
          </w:p>
        </w:tc>
        <w:tc>
          <w:tcPr>
            <w:tcW w:w="3271" w:type="dxa"/>
            <w:shd w:val="clear" w:color="auto" w:fill="auto"/>
          </w:tcPr>
          <w:p w14:paraId="42AB2312" w14:textId="77777777" w:rsidR="005F19C6" w:rsidRPr="00325769" w:rsidRDefault="005F19C6" w:rsidP="00A8051B">
            <w:pPr>
              <w:jc w:val="both"/>
              <w:rPr>
                <w:szCs w:val="20"/>
              </w:rPr>
            </w:pPr>
            <w:r w:rsidRPr="00325769">
              <w:rPr>
                <w:szCs w:val="20"/>
                <w:lang w:eastAsia="de-DE"/>
              </w:rPr>
              <w:t xml:space="preserve">Z.01.02.02 </w:t>
            </w:r>
            <w:r w:rsidRPr="00325769">
              <w:rPr>
                <w:szCs w:val="20"/>
              </w:rPr>
              <w:t>Material- und Werkzeug-Check</w:t>
            </w:r>
          </w:p>
          <w:p w14:paraId="3A6D3FDB" w14:textId="77777777" w:rsidR="005F19C6" w:rsidRPr="00325769" w:rsidRDefault="005F19C6" w:rsidP="008F4380">
            <w:pPr>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0C3797FE" w14:textId="77777777" w:rsidR="005F19C6" w:rsidRDefault="005F19C6" w:rsidP="00A46CB6">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7F224CDA" wp14:editId="61EB4599">
                  <wp:extent cx="196430" cy="18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4BCEA02C" w14:textId="77777777" w:rsidR="005F19C6" w:rsidRDefault="005F19C6" w:rsidP="00A46CB6">
            <w:pPr>
              <w:jc w:val="center"/>
              <w:rPr>
                <w:rFonts w:eastAsia="Calibri"/>
                <w:lang w:eastAsia="de-DE"/>
              </w:rPr>
            </w:pPr>
            <w:r w:rsidRPr="00AA18D1">
              <w:rPr>
                <w:noProof/>
                <w:lang w:eastAsia="de-DE"/>
              </w:rPr>
              <w:drawing>
                <wp:inline distT="0" distB="0" distL="0" distR="0" wp14:anchorId="19D9E8E8" wp14:editId="57C8DC74">
                  <wp:extent cx="196430" cy="18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50E39AF7" w14:textId="77777777" w:rsidR="005F19C6" w:rsidRPr="00A8051B" w:rsidRDefault="005F19C6" w:rsidP="00A46CB6">
            <w:pPr>
              <w:jc w:val="center"/>
              <w:rPr>
                <w:rFonts w:eastAsia="Calibri"/>
                <w:lang w:eastAsia="de-DE"/>
              </w:rPr>
            </w:pPr>
            <w:r w:rsidRPr="00AA18D1">
              <w:rPr>
                <w:noProof/>
                <w:lang w:eastAsia="de-DE"/>
              </w:rPr>
              <w:drawing>
                <wp:inline distT="0" distB="0" distL="0" distR="0" wp14:anchorId="4FBE359E" wp14:editId="4F1BC251">
                  <wp:extent cx="196430" cy="18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46BCCD8C" w14:textId="77777777" w:rsidR="005F19C6" w:rsidRPr="00A8051B" w:rsidRDefault="005F19C6" w:rsidP="00A8051B">
            <w:pPr>
              <w:jc w:val="both"/>
              <w:rPr>
                <w:lang w:eastAsia="de-DE"/>
              </w:rPr>
            </w:pPr>
          </w:p>
        </w:tc>
      </w:tr>
      <w:tr w:rsidR="005F19C6" w:rsidRPr="00A8051B" w14:paraId="1EBB8214" w14:textId="77777777" w:rsidTr="00C157CA">
        <w:trPr>
          <w:trHeight w:val="874"/>
        </w:trPr>
        <w:tc>
          <w:tcPr>
            <w:tcW w:w="534" w:type="dxa"/>
            <w:vMerge/>
            <w:shd w:val="clear" w:color="auto" w:fill="auto"/>
          </w:tcPr>
          <w:p w14:paraId="5BD32575" w14:textId="77777777" w:rsidR="005F19C6" w:rsidRPr="00A8051B" w:rsidRDefault="005F19C6" w:rsidP="00A8051B">
            <w:pPr>
              <w:jc w:val="both"/>
              <w:rPr>
                <w:lang w:eastAsia="de-DE"/>
              </w:rPr>
            </w:pPr>
          </w:p>
        </w:tc>
        <w:tc>
          <w:tcPr>
            <w:tcW w:w="3294" w:type="dxa"/>
            <w:shd w:val="clear" w:color="auto" w:fill="auto"/>
          </w:tcPr>
          <w:p w14:paraId="4E50E3FA" w14:textId="77777777" w:rsidR="005F19C6" w:rsidRPr="00325769" w:rsidRDefault="005F19C6" w:rsidP="00325769">
            <w:pPr>
              <w:pStyle w:val="Kopf8ptafz"/>
              <w:numPr>
                <w:ilvl w:val="0"/>
                <w:numId w:val="0"/>
              </w:numPr>
              <w:ind w:left="57"/>
              <w:rPr>
                <w:sz w:val="20"/>
                <w:szCs w:val="20"/>
              </w:rPr>
            </w:pPr>
            <w:r w:rsidRPr="00325769">
              <w:rPr>
                <w:sz w:val="20"/>
                <w:szCs w:val="20"/>
              </w:rPr>
              <w:t>Ich kann einheimische Holzarten nach ihrer Farbe und Maserung unterscheiden.</w:t>
            </w:r>
          </w:p>
          <w:p w14:paraId="1046CBEF" w14:textId="77777777" w:rsidR="005F19C6" w:rsidRPr="00325769" w:rsidRDefault="005F19C6" w:rsidP="00325769">
            <w:pPr>
              <w:rPr>
                <w:szCs w:val="20"/>
              </w:rPr>
            </w:pPr>
          </w:p>
        </w:tc>
        <w:tc>
          <w:tcPr>
            <w:tcW w:w="414" w:type="dxa"/>
            <w:shd w:val="clear" w:color="auto" w:fill="auto"/>
          </w:tcPr>
          <w:p w14:paraId="070A48B3" w14:textId="77777777" w:rsidR="005F19C6" w:rsidRPr="00325769" w:rsidRDefault="005F19C6" w:rsidP="00A8051B">
            <w:pPr>
              <w:jc w:val="center"/>
              <w:rPr>
                <w:rFonts w:eastAsia="Calibri"/>
                <w:szCs w:val="20"/>
                <w:lang w:eastAsia="de-DE"/>
              </w:rPr>
            </w:pPr>
          </w:p>
        </w:tc>
        <w:tc>
          <w:tcPr>
            <w:tcW w:w="3271" w:type="dxa"/>
            <w:shd w:val="clear" w:color="auto" w:fill="auto"/>
          </w:tcPr>
          <w:p w14:paraId="3093A956" w14:textId="77777777" w:rsidR="005F19C6" w:rsidRPr="00325769" w:rsidRDefault="005F19C6" w:rsidP="008F4380">
            <w:pPr>
              <w:jc w:val="both"/>
              <w:rPr>
                <w:szCs w:val="20"/>
              </w:rPr>
            </w:pPr>
            <w:r w:rsidRPr="00325769">
              <w:rPr>
                <w:szCs w:val="20"/>
                <w:lang w:eastAsia="de-DE"/>
              </w:rPr>
              <w:t xml:space="preserve">Z.01.02.02 </w:t>
            </w:r>
            <w:r w:rsidRPr="00325769">
              <w:rPr>
                <w:szCs w:val="20"/>
              </w:rPr>
              <w:t>Material- und Werkzeug-Check</w:t>
            </w:r>
          </w:p>
          <w:p w14:paraId="2BD40576" w14:textId="77777777" w:rsidR="005F19C6" w:rsidRPr="00325769" w:rsidRDefault="005F19C6" w:rsidP="008F4380">
            <w:pPr>
              <w:ind w:left="708" w:hanging="708"/>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7FE242B3" w14:textId="77777777" w:rsidR="005F19C6" w:rsidRDefault="005F19C6" w:rsidP="00946604">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76FA880C" wp14:editId="04422069">
                  <wp:extent cx="196430" cy="18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625CE21" w14:textId="77777777" w:rsidR="005F19C6" w:rsidRDefault="005F19C6" w:rsidP="00946604">
            <w:pPr>
              <w:jc w:val="center"/>
              <w:rPr>
                <w:rFonts w:eastAsia="Calibri"/>
                <w:lang w:eastAsia="de-DE"/>
              </w:rPr>
            </w:pPr>
            <w:r w:rsidRPr="00AA18D1">
              <w:rPr>
                <w:noProof/>
                <w:lang w:eastAsia="de-DE"/>
              </w:rPr>
              <w:drawing>
                <wp:inline distT="0" distB="0" distL="0" distR="0" wp14:anchorId="77E20CEB" wp14:editId="36169D17">
                  <wp:extent cx="196430" cy="18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361A0A2" w14:textId="77777777" w:rsidR="005F19C6" w:rsidRPr="00A8051B" w:rsidRDefault="005F19C6" w:rsidP="00946604">
            <w:pPr>
              <w:jc w:val="center"/>
              <w:rPr>
                <w:rFonts w:eastAsia="Calibri"/>
                <w:lang w:eastAsia="de-DE"/>
              </w:rPr>
            </w:pPr>
            <w:r w:rsidRPr="00AA18D1">
              <w:rPr>
                <w:noProof/>
                <w:lang w:eastAsia="de-DE"/>
              </w:rPr>
              <w:drawing>
                <wp:inline distT="0" distB="0" distL="0" distR="0" wp14:anchorId="1C954FCD" wp14:editId="27233A26">
                  <wp:extent cx="196430" cy="1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235C15C2" w14:textId="77777777" w:rsidR="005F19C6" w:rsidRPr="00A8051B" w:rsidRDefault="005F19C6" w:rsidP="00946604">
            <w:pPr>
              <w:jc w:val="both"/>
              <w:rPr>
                <w:lang w:eastAsia="de-DE"/>
              </w:rPr>
            </w:pPr>
          </w:p>
        </w:tc>
      </w:tr>
      <w:tr w:rsidR="005F19C6" w:rsidRPr="00A8051B" w14:paraId="41BD0D78" w14:textId="77777777" w:rsidTr="00C157CA">
        <w:tc>
          <w:tcPr>
            <w:tcW w:w="534" w:type="dxa"/>
            <w:vMerge/>
            <w:shd w:val="clear" w:color="auto" w:fill="auto"/>
          </w:tcPr>
          <w:p w14:paraId="1A7A0180" w14:textId="77777777" w:rsidR="005F19C6" w:rsidRPr="00A8051B" w:rsidRDefault="005F19C6" w:rsidP="00C44A52">
            <w:pPr>
              <w:jc w:val="both"/>
              <w:rPr>
                <w:lang w:eastAsia="de-DE"/>
              </w:rPr>
            </w:pPr>
          </w:p>
        </w:tc>
        <w:tc>
          <w:tcPr>
            <w:tcW w:w="3294" w:type="dxa"/>
            <w:shd w:val="clear" w:color="auto" w:fill="auto"/>
          </w:tcPr>
          <w:p w14:paraId="559842DF" w14:textId="77777777" w:rsidR="005F19C6" w:rsidRPr="00325769" w:rsidRDefault="005F19C6" w:rsidP="00325769">
            <w:pPr>
              <w:pStyle w:val="Kopf8ptafz"/>
              <w:numPr>
                <w:ilvl w:val="0"/>
                <w:numId w:val="0"/>
              </w:numPr>
              <w:ind w:left="57"/>
              <w:rPr>
                <w:sz w:val="20"/>
                <w:szCs w:val="20"/>
              </w:rPr>
            </w:pPr>
            <w:r w:rsidRPr="00325769">
              <w:rPr>
                <w:sz w:val="20"/>
                <w:szCs w:val="20"/>
              </w:rPr>
              <w:t>Ich kann einheimische Holzarten nach ihren Eigenschaften unterscheiden.</w:t>
            </w:r>
          </w:p>
          <w:p w14:paraId="4D4A47C4" w14:textId="77777777" w:rsidR="005F19C6" w:rsidRPr="00325769" w:rsidRDefault="005F19C6" w:rsidP="00325769">
            <w:pPr>
              <w:rPr>
                <w:szCs w:val="20"/>
              </w:rPr>
            </w:pPr>
          </w:p>
        </w:tc>
        <w:tc>
          <w:tcPr>
            <w:tcW w:w="414" w:type="dxa"/>
            <w:shd w:val="clear" w:color="auto" w:fill="auto"/>
          </w:tcPr>
          <w:p w14:paraId="35B0137A" w14:textId="77777777" w:rsidR="005F19C6" w:rsidRPr="00325769" w:rsidRDefault="005F19C6" w:rsidP="00C44A52">
            <w:pPr>
              <w:jc w:val="center"/>
              <w:rPr>
                <w:rFonts w:eastAsia="Calibri"/>
                <w:szCs w:val="20"/>
                <w:lang w:eastAsia="de-DE"/>
              </w:rPr>
            </w:pPr>
          </w:p>
        </w:tc>
        <w:tc>
          <w:tcPr>
            <w:tcW w:w="3271" w:type="dxa"/>
            <w:shd w:val="clear" w:color="auto" w:fill="auto"/>
          </w:tcPr>
          <w:p w14:paraId="3EE81107" w14:textId="77777777" w:rsidR="005F19C6" w:rsidRPr="00325769" w:rsidRDefault="005F19C6" w:rsidP="008F4380">
            <w:pPr>
              <w:jc w:val="both"/>
              <w:rPr>
                <w:szCs w:val="20"/>
              </w:rPr>
            </w:pPr>
            <w:r w:rsidRPr="00325769">
              <w:rPr>
                <w:szCs w:val="20"/>
                <w:lang w:eastAsia="de-DE"/>
              </w:rPr>
              <w:t xml:space="preserve">Z.01.02.02 </w:t>
            </w:r>
            <w:r w:rsidRPr="00325769">
              <w:rPr>
                <w:szCs w:val="20"/>
              </w:rPr>
              <w:t>Material- und Werkzeug-Check</w:t>
            </w:r>
          </w:p>
          <w:p w14:paraId="67E20DFC" w14:textId="77777777" w:rsidR="005F19C6" w:rsidRPr="00325769" w:rsidRDefault="005F19C6" w:rsidP="008F4380">
            <w:pPr>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663F7195" w14:textId="77777777" w:rsidR="005F19C6" w:rsidRDefault="005F19C6" w:rsidP="00C44A52">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0D7A9302" wp14:editId="326666FB">
                  <wp:extent cx="196430" cy="18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AF556B1" w14:textId="77777777" w:rsidR="005F19C6" w:rsidRDefault="005F19C6" w:rsidP="00C44A52">
            <w:pPr>
              <w:jc w:val="center"/>
              <w:rPr>
                <w:rFonts w:eastAsia="Calibri"/>
                <w:lang w:eastAsia="de-DE"/>
              </w:rPr>
            </w:pPr>
            <w:r w:rsidRPr="00AA18D1">
              <w:rPr>
                <w:noProof/>
                <w:lang w:eastAsia="de-DE"/>
              </w:rPr>
              <w:drawing>
                <wp:inline distT="0" distB="0" distL="0" distR="0" wp14:anchorId="1D8967F4" wp14:editId="3B65BB08">
                  <wp:extent cx="196430" cy="18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10B9DEB" w14:textId="77777777" w:rsidR="005F19C6" w:rsidRPr="00A8051B" w:rsidRDefault="005F19C6" w:rsidP="00C44A52">
            <w:pPr>
              <w:jc w:val="center"/>
              <w:rPr>
                <w:rFonts w:eastAsia="Calibri"/>
                <w:lang w:eastAsia="de-DE"/>
              </w:rPr>
            </w:pPr>
            <w:r w:rsidRPr="00AA18D1">
              <w:rPr>
                <w:noProof/>
                <w:lang w:eastAsia="de-DE"/>
              </w:rPr>
              <w:drawing>
                <wp:inline distT="0" distB="0" distL="0" distR="0" wp14:anchorId="48C4EF02" wp14:editId="4611F60B">
                  <wp:extent cx="196430" cy="18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55B5FD23" w14:textId="77777777" w:rsidR="005F19C6" w:rsidRPr="00A8051B" w:rsidRDefault="005F19C6" w:rsidP="00C44A52">
            <w:pPr>
              <w:jc w:val="both"/>
              <w:rPr>
                <w:lang w:eastAsia="de-DE"/>
              </w:rPr>
            </w:pPr>
          </w:p>
        </w:tc>
      </w:tr>
      <w:tr w:rsidR="005F19C6" w:rsidRPr="00A8051B" w14:paraId="02D7000F" w14:textId="77777777" w:rsidTr="00C157CA">
        <w:tc>
          <w:tcPr>
            <w:tcW w:w="534" w:type="dxa"/>
            <w:vMerge/>
            <w:shd w:val="clear" w:color="auto" w:fill="auto"/>
          </w:tcPr>
          <w:p w14:paraId="0CBA81B3" w14:textId="77777777" w:rsidR="005F19C6" w:rsidRPr="00A8051B" w:rsidRDefault="005F19C6" w:rsidP="00B47A6F">
            <w:pPr>
              <w:jc w:val="both"/>
              <w:rPr>
                <w:lang w:eastAsia="de-DE"/>
              </w:rPr>
            </w:pPr>
          </w:p>
        </w:tc>
        <w:tc>
          <w:tcPr>
            <w:tcW w:w="3294" w:type="dxa"/>
            <w:shd w:val="clear" w:color="auto" w:fill="auto"/>
          </w:tcPr>
          <w:p w14:paraId="6A0E5FFB" w14:textId="77777777" w:rsidR="005F19C6" w:rsidRPr="00325769" w:rsidRDefault="005F19C6" w:rsidP="00325769">
            <w:pPr>
              <w:pStyle w:val="Kopf8ptafz"/>
              <w:numPr>
                <w:ilvl w:val="0"/>
                <w:numId w:val="0"/>
              </w:numPr>
              <w:ind w:left="227" w:hanging="170"/>
              <w:rPr>
                <w:sz w:val="20"/>
                <w:szCs w:val="20"/>
              </w:rPr>
            </w:pPr>
            <w:r w:rsidRPr="00325769">
              <w:rPr>
                <w:sz w:val="20"/>
                <w:szCs w:val="20"/>
              </w:rPr>
              <w:t>Ich kann Handsägen benennen.</w:t>
            </w:r>
          </w:p>
        </w:tc>
        <w:tc>
          <w:tcPr>
            <w:tcW w:w="414" w:type="dxa"/>
            <w:shd w:val="clear" w:color="auto" w:fill="auto"/>
          </w:tcPr>
          <w:p w14:paraId="4485039D" w14:textId="77777777" w:rsidR="005F19C6" w:rsidRPr="00325769" w:rsidRDefault="005F19C6" w:rsidP="00B47A6F">
            <w:pPr>
              <w:jc w:val="center"/>
              <w:rPr>
                <w:rFonts w:eastAsia="Calibri"/>
                <w:szCs w:val="20"/>
                <w:lang w:eastAsia="de-DE"/>
              </w:rPr>
            </w:pPr>
          </w:p>
        </w:tc>
        <w:tc>
          <w:tcPr>
            <w:tcW w:w="3271" w:type="dxa"/>
            <w:shd w:val="clear" w:color="auto" w:fill="auto"/>
          </w:tcPr>
          <w:p w14:paraId="3DE8794C" w14:textId="77777777" w:rsidR="005F19C6" w:rsidRPr="00325769" w:rsidRDefault="005F19C6" w:rsidP="008F4380">
            <w:pPr>
              <w:jc w:val="both"/>
              <w:rPr>
                <w:szCs w:val="20"/>
              </w:rPr>
            </w:pPr>
            <w:r w:rsidRPr="00325769">
              <w:rPr>
                <w:szCs w:val="20"/>
                <w:lang w:eastAsia="de-DE"/>
              </w:rPr>
              <w:t xml:space="preserve">Z.01.02.02 </w:t>
            </w:r>
            <w:r w:rsidRPr="00325769">
              <w:rPr>
                <w:szCs w:val="20"/>
              </w:rPr>
              <w:t>Material- und Werkzeug-Check</w:t>
            </w:r>
          </w:p>
          <w:p w14:paraId="1A823B98" w14:textId="77777777" w:rsidR="005F19C6" w:rsidRPr="00325769" w:rsidRDefault="005F19C6" w:rsidP="008F4380">
            <w:pPr>
              <w:jc w:val="both"/>
              <w:rPr>
                <w:szCs w:val="20"/>
                <w:lang w:eastAsia="de-DE"/>
              </w:rPr>
            </w:pPr>
            <w:r w:rsidRPr="00325769">
              <w:rPr>
                <w:szCs w:val="20"/>
                <w:lang w:eastAsia="de-DE"/>
              </w:rPr>
              <w:t xml:space="preserve">Z.01.02.02 </w:t>
            </w:r>
            <w:r w:rsidRPr="00325769">
              <w:rPr>
                <w:szCs w:val="20"/>
              </w:rPr>
              <w:t>Werkzeug-Check</w:t>
            </w:r>
          </w:p>
        </w:tc>
        <w:tc>
          <w:tcPr>
            <w:tcW w:w="425" w:type="dxa"/>
            <w:shd w:val="clear" w:color="auto" w:fill="auto"/>
          </w:tcPr>
          <w:p w14:paraId="1134E7AD" w14:textId="77777777" w:rsidR="005F19C6" w:rsidRDefault="005F19C6"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3A18E76D" wp14:editId="68731BDC">
                  <wp:extent cx="196430" cy="180000"/>
                  <wp:effectExtent l="0" t="0" r="0" b="0"/>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5A886D4" w14:textId="77777777" w:rsidR="005F19C6" w:rsidRDefault="005F19C6" w:rsidP="007544CF">
            <w:pPr>
              <w:jc w:val="center"/>
              <w:rPr>
                <w:rFonts w:eastAsia="Calibri"/>
                <w:lang w:eastAsia="de-DE"/>
              </w:rPr>
            </w:pPr>
            <w:r w:rsidRPr="00AA18D1">
              <w:rPr>
                <w:noProof/>
                <w:lang w:eastAsia="de-DE"/>
              </w:rPr>
              <w:drawing>
                <wp:inline distT="0" distB="0" distL="0" distR="0" wp14:anchorId="2300A9E7" wp14:editId="6B82DABB">
                  <wp:extent cx="196430" cy="180000"/>
                  <wp:effectExtent l="0" t="0" r="0" b="0"/>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D494896" w14:textId="77777777" w:rsidR="005F19C6" w:rsidRPr="00A8051B" w:rsidRDefault="005F19C6" w:rsidP="007544CF">
            <w:pPr>
              <w:jc w:val="center"/>
              <w:rPr>
                <w:rFonts w:eastAsia="Calibri"/>
                <w:lang w:eastAsia="de-DE"/>
              </w:rPr>
            </w:pPr>
            <w:r w:rsidRPr="00AA18D1">
              <w:rPr>
                <w:noProof/>
                <w:lang w:eastAsia="de-DE"/>
              </w:rPr>
              <w:drawing>
                <wp:inline distT="0" distB="0" distL="0" distR="0" wp14:anchorId="160E33A5" wp14:editId="39DFF039">
                  <wp:extent cx="196430" cy="180000"/>
                  <wp:effectExtent l="0" t="0" r="0" b="0"/>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1F72669B" w14:textId="77777777" w:rsidR="005F19C6" w:rsidRPr="00A8051B" w:rsidRDefault="005F19C6" w:rsidP="00B47A6F">
            <w:pPr>
              <w:jc w:val="both"/>
              <w:rPr>
                <w:lang w:eastAsia="de-DE"/>
              </w:rPr>
            </w:pPr>
          </w:p>
        </w:tc>
      </w:tr>
      <w:tr w:rsidR="005F19C6" w:rsidRPr="00A8051B" w14:paraId="58538FBC" w14:textId="77777777" w:rsidTr="00C157CA">
        <w:tc>
          <w:tcPr>
            <w:tcW w:w="534" w:type="dxa"/>
            <w:vMerge/>
            <w:shd w:val="clear" w:color="auto" w:fill="auto"/>
          </w:tcPr>
          <w:p w14:paraId="0D29F853" w14:textId="77777777" w:rsidR="005F19C6" w:rsidRPr="00A8051B" w:rsidRDefault="005F19C6" w:rsidP="00B47A6F">
            <w:pPr>
              <w:jc w:val="both"/>
              <w:rPr>
                <w:lang w:eastAsia="de-DE"/>
              </w:rPr>
            </w:pPr>
          </w:p>
        </w:tc>
        <w:tc>
          <w:tcPr>
            <w:tcW w:w="3294" w:type="dxa"/>
            <w:shd w:val="clear" w:color="auto" w:fill="auto"/>
          </w:tcPr>
          <w:p w14:paraId="1E283676" w14:textId="7E4A9574" w:rsidR="00EE1B2E" w:rsidRPr="00325769" w:rsidRDefault="005F19C6" w:rsidP="00325769">
            <w:pPr>
              <w:pStyle w:val="Kopf8ptafz"/>
              <w:numPr>
                <w:ilvl w:val="0"/>
                <w:numId w:val="0"/>
              </w:numPr>
              <w:ind w:left="56"/>
              <w:rPr>
                <w:sz w:val="20"/>
                <w:szCs w:val="20"/>
              </w:rPr>
            </w:pPr>
            <w:r w:rsidRPr="00325769">
              <w:rPr>
                <w:sz w:val="20"/>
                <w:szCs w:val="20"/>
              </w:rPr>
              <w:t>Ich kann die Wirkweise einer Säge e</w:t>
            </w:r>
            <w:r w:rsidR="00EE1B2E" w:rsidRPr="00325769">
              <w:rPr>
                <w:sz w:val="20"/>
                <w:szCs w:val="20"/>
              </w:rPr>
              <w:t>r</w:t>
            </w:r>
            <w:r w:rsidRPr="00325769">
              <w:rPr>
                <w:sz w:val="20"/>
                <w:szCs w:val="20"/>
              </w:rPr>
              <w:t>kl</w:t>
            </w:r>
            <w:r w:rsidR="00EE1B2E" w:rsidRPr="00325769">
              <w:rPr>
                <w:sz w:val="20"/>
                <w:szCs w:val="20"/>
              </w:rPr>
              <w:t>ä</w:t>
            </w:r>
            <w:r w:rsidRPr="00325769">
              <w:rPr>
                <w:sz w:val="20"/>
                <w:szCs w:val="20"/>
              </w:rPr>
              <w:t>ren.</w:t>
            </w:r>
          </w:p>
        </w:tc>
        <w:tc>
          <w:tcPr>
            <w:tcW w:w="414" w:type="dxa"/>
            <w:shd w:val="clear" w:color="auto" w:fill="auto"/>
          </w:tcPr>
          <w:p w14:paraId="07BE2115" w14:textId="77777777" w:rsidR="005F19C6" w:rsidRPr="00325769" w:rsidRDefault="005F19C6" w:rsidP="00B47A6F">
            <w:pPr>
              <w:jc w:val="center"/>
              <w:rPr>
                <w:rFonts w:eastAsia="Calibri"/>
                <w:szCs w:val="20"/>
                <w:lang w:eastAsia="de-DE"/>
              </w:rPr>
            </w:pPr>
          </w:p>
        </w:tc>
        <w:tc>
          <w:tcPr>
            <w:tcW w:w="3271" w:type="dxa"/>
            <w:shd w:val="clear" w:color="auto" w:fill="auto"/>
          </w:tcPr>
          <w:p w14:paraId="2407CD27" w14:textId="77777777" w:rsidR="005F19C6" w:rsidRPr="00325769" w:rsidRDefault="005F19C6" w:rsidP="008F4380">
            <w:pPr>
              <w:jc w:val="both"/>
              <w:rPr>
                <w:szCs w:val="20"/>
              </w:rPr>
            </w:pPr>
            <w:r w:rsidRPr="00325769">
              <w:rPr>
                <w:szCs w:val="20"/>
                <w:lang w:eastAsia="de-DE"/>
              </w:rPr>
              <w:t xml:space="preserve">Z.01.02.02 </w:t>
            </w:r>
            <w:r w:rsidRPr="00325769">
              <w:rPr>
                <w:szCs w:val="20"/>
              </w:rPr>
              <w:t>Material- und Werkzeug-Check</w:t>
            </w:r>
          </w:p>
          <w:p w14:paraId="5A561AEF" w14:textId="77777777" w:rsidR="005F19C6" w:rsidRPr="00325769" w:rsidRDefault="005F19C6" w:rsidP="008F4380">
            <w:pPr>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34542924" w14:textId="77777777" w:rsidR="005F19C6" w:rsidRDefault="005F19C6" w:rsidP="00B47A6F">
            <w:pPr>
              <w:jc w:val="center"/>
              <w:rPr>
                <w:rFonts w:eastAsia="Calibri"/>
                <w:lang w:eastAsia="de-DE"/>
              </w:rPr>
            </w:pPr>
            <w:r w:rsidRPr="00AA18D1">
              <w:rPr>
                <w:noProof/>
                <w:lang w:eastAsia="de-DE"/>
              </w:rPr>
              <w:drawing>
                <wp:inline distT="0" distB="0" distL="0" distR="0" wp14:anchorId="5F0F85C9" wp14:editId="718C4A01">
                  <wp:extent cx="196430" cy="18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BBB11DD" w14:textId="77777777" w:rsidR="005F19C6" w:rsidRPr="00A8051B" w:rsidRDefault="005F19C6" w:rsidP="00B47A6F">
            <w:pPr>
              <w:jc w:val="center"/>
              <w:rPr>
                <w:rFonts w:eastAsia="Calibri"/>
                <w:lang w:eastAsia="de-DE"/>
              </w:rPr>
            </w:pPr>
            <w:r w:rsidRPr="00AA18D1">
              <w:rPr>
                <w:noProof/>
                <w:lang w:eastAsia="de-DE"/>
              </w:rPr>
              <w:drawing>
                <wp:inline distT="0" distB="0" distL="0" distR="0" wp14:anchorId="2E000E56" wp14:editId="5332CA64">
                  <wp:extent cx="196430" cy="18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72A8FF35" w14:textId="77777777" w:rsidR="005F19C6" w:rsidRPr="00A8051B" w:rsidRDefault="005F19C6" w:rsidP="00B47A6F">
            <w:pPr>
              <w:jc w:val="both"/>
              <w:rPr>
                <w:lang w:eastAsia="de-DE"/>
              </w:rPr>
            </w:pPr>
          </w:p>
        </w:tc>
      </w:tr>
      <w:tr w:rsidR="005F19C6" w:rsidRPr="00A8051B" w14:paraId="164C2DCF" w14:textId="77777777" w:rsidTr="00C157CA">
        <w:tc>
          <w:tcPr>
            <w:tcW w:w="534" w:type="dxa"/>
            <w:vMerge/>
            <w:shd w:val="clear" w:color="auto" w:fill="auto"/>
          </w:tcPr>
          <w:p w14:paraId="18BE0653" w14:textId="77777777" w:rsidR="005F19C6" w:rsidRPr="00A8051B" w:rsidRDefault="005F19C6" w:rsidP="00B47A6F">
            <w:pPr>
              <w:jc w:val="both"/>
              <w:rPr>
                <w:lang w:eastAsia="de-DE"/>
              </w:rPr>
            </w:pPr>
          </w:p>
        </w:tc>
        <w:tc>
          <w:tcPr>
            <w:tcW w:w="3294" w:type="dxa"/>
            <w:shd w:val="clear" w:color="auto" w:fill="auto"/>
            <w:vAlign w:val="center"/>
          </w:tcPr>
          <w:p w14:paraId="4D056EA0" w14:textId="77777777" w:rsidR="005F19C6" w:rsidRPr="00325769" w:rsidRDefault="005F19C6" w:rsidP="00325769">
            <w:pPr>
              <w:pStyle w:val="Textkrperlinks"/>
              <w:rPr>
                <w:szCs w:val="20"/>
              </w:rPr>
            </w:pPr>
            <w:r w:rsidRPr="00325769">
              <w:rPr>
                <w:szCs w:val="20"/>
              </w:rPr>
              <w:t>Ich kann den Aufbau einer Gegenstandsbeschreibung erklären.</w:t>
            </w:r>
          </w:p>
        </w:tc>
        <w:tc>
          <w:tcPr>
            <w:tcW w:w="414" w:type="dxa"/>
            <w:shd w:val="clear" w:color="auto" w:fill="auto"/>
            <w:vAlign w:val="center"/>
          </w:tcPr>
          <w:p w14:paraId="6471CD1C" w14:textId="77777777" w:rsidR="005F19C6" w:rsidRPr="00325769" w:rsidRDefault="005F19C6" w:rsidP="007544CF">
            <w:pPr>
              <w:pStyle w:val="Textkrpermitte"/>
              <w:jc w:val="left"/>
              <w:rPr>
                <w:szCs w:val="20"/>
              </w:rPr>
            </w:pPr>
          </w:p>
        </w:tc>
        <w:tc>
          <w:tcPr>
            <w:tcW w:w="3271" w:type="dxa"/>
            <w:shd w:val="clear" w:color="auto" w:fill="auto"/>
            <w:vAlign w:val="center"/>
          </w:tcPr>
          <w:p w14:paraId="7CD694F8" w14:textId="77777777" w:rsidR="005F19C6" w:rsidRPr="00325769" w:rsidRDefault="005F19C6" w:rsidP="007544CF">
            <w:pPr>
              <w:pStyle w:val="Textkrper"/>
              <w:jc w:val="left"/>
              <w:rPr>
                <w:szCs w:val="20"/>
              </w:rPr>
            </w:pPr>
            <w:r w:rsidRPr="00325769">
              <w:rPr>
                <w:szCs w:val="20"/>
              </w:rPr>
              <w:t>D.03.02.01 Einen Gegenstand beschreiben</w:t>
            </w:r>
          </w:p>
          <w:p w14:paraId="4F1DDA37" w14:textId="77777777" w:rsidR="005F19C6" w:rsidRPr="00325769" w:rsidRDefault="005F19C6" w:rsidP="007544CF">
            <w:pPr>
              <w:pStyle w:val="Textkrper"/>
              <w:jc w:val="left"/>
              <w:rPr>
                <w:szCs w:val="20"/>
              </w:rPr>
            </w:pPr>
            <w:r w:rsidRPr="00325769">
              <w:rPr>
                <w:szCs w:val="20"/>
              </w:rPr>
              <w:t>D.03.02.01 Eine Gegenstandsbeschreibung strukturieren</w:t>
            </w:r>
          </w:p>
        </w:tc>
        <w:tc>
          <w:tcPr>
            <w:tcW w:w="425" w:type="dxa"/>
            <w:shd w:val="clear" w:color="auto" w:fill="auto"/>
          </w:tcPr>
          <w:p w14:paraId="47494E04" w14:textId="77777777" w:rsidR="005F19C6" w:rsidRDefault="005F19C6"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5E8B2D4D" wp14:editId="1C55CE0C">
                  <wp:extent cx="196430" cy="180000"/>
                  <wp:effectExtent l="0" t="0" r="0" b="0"/>
                  <wp:docPr id="1896" name="Grafik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6242C7B8" w14:textId="77777777" w:rsidR="005F19C6" w:rsidRDefault="005F19C6" w:rsidP="007544CF">
            <w:pPr>
              <w:jc w:val="center"/>
              <w:rPr>
                <w:rFonts w:eastAsia="Calibri"/>
                <w:lang w:eastAsia="de-DE"/>
              </w:rPr>
            </w:pPr>
            <w:r w:rsidRPr="00AA18D1">
              <w:rPr>
                <w:noProof/>
                <w:lang w:eastAsia="de-DE"/>
              </w:rPr>
              <w:drawing>
                <wp:inline distT="0" distB="0" distL="0" distR="0" wp14:anchorId="22CE6B7E" wp14:editId="63FE7F09">
                  <wp:extent cx="196430" cy="180000"/>
                  <wp:effectExtent l="0" t="0" r="0" b="0"/>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6F4B6A2" w14:textId="77777777" w:rsidR="005F19C6" w:rsidRPr="00A8051B" w:rsidRDefault="005F19C6" w:rsidP="007544CF">
            <w:pPr>
              <w:jc w:val="center"/>
              <w:rPr>
                <w:rFonts w:eastAsia="Calibri"/>
                <w:lang w:eastAsia="de-DE"/>
              </w:rPr>
            </w:pPr>
            <w:r w:rsidRPr="00AA18D1">
              <w:rPr>
                <w:noProof/>
                <w:lang w:eastAsia="de-DE"/>
              </w:rPr>
              <w:drawing>
                <wp:inline distT="0" distB="0" distL="0" distR="0" wp14:anchorId="355C7A4D" wp14:editId="37CCA361">
                  <wp:extent cx="196430" cy="180000"/>
                  <wp:effectExtent l="0" t="0" r="0" b="0"/>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650F480E" w14:textId="77777777" w:rsidR="005F19C6" w:rsidRPr="00A8051B" w:rsidRDefault="005F19C6" w:rsidP="00B47A6F">
            <w:pPr>
              <w:jc w:val="both"/>
              <w:rPr>
                <w:lang w:eastAsia="de-DE"/>
              </w:rPr>
            </w:pPr>
          </w:p>
        </w:tc>
      </w:tr>
      <w:tr w:rsidR="005F19C6" w:rsidRPr="00A8051B" w14:paraId="3DAFCA76" w14:textId="77777777" w:rsidTr="00C157CA">
        <w:tc>
          <w:tcPr>
            <w:tcW w:w="534" w:type="dxa"/>
            <w:vMerge/>
            <w:shd w:val="clear" w:color="auto" w:fill="auto"/>
          </w:tcPr>
          <w:p w14:paraId="0386272F" w14:textId="77777777" w:rsidR="005F19C6" w:rsidRPr="00A8051B" w:rsidRDefault="005F19C6" w:rsidP="00B47A6F">
            <w:pPr>
              <w:jc w:val="both"/>
              <w:rPr>
                <w:lang w:eastAsia="de-DE"/>
              </w:rPr>
            </w:pPr>
          </w:p>
        </w:tc>
        <w:tc>
          <w:tcPr>
            <w:tcW w:w="3294" w:type="dxa"/>
            <w:shd w:val="clear" w:color="auto" w:fill="auto"/>
            <w:vAlign w:val="center"/>
          </w:tcPr>
          <w:p w14:paraId="4C99E667" w14:textId="77777777" w:rsidR="005F19C6" w:rsidRPr="00325769" w:rsidRDefault="005F19C6" w:rsidP="00325769">
            <w:pPr>
              <w:pStyle w:val="Textkrperlinks"/>
              <w:rPr>
                <w:szCs w:val="20"/>
              </w:rPr>
            </w:pPr>
            <w:r w:rsidRPr="00325769">
              <w:rPr>
                <w:szCs w:val="20"/>
              </w:rPr>
              <w:t>Ich kann einen Gegenstand beschreiben.</w:t>
            </w:r>
          </w:p>
        </w:tc>
        <w:tc>
          <w:tcPr>
            <w:tcW w:w="414" w:type="dxa"/>
            <w:shd w:val="clear" w:color="auto" w:fill="auto"/>
            <w:vAlign w:val="center"/>
          </w:tcPr>
          <w:p w14:paraId="4728DD53" w14:textId="77777777" w:rsidR="005F19C6" w:rsidRPr="00325769" w:rsidRDefault="005F19C6" w:rsidP="007544CF">
            <w:pPr>
              <w:pStyle w:val="Textkrpermitte"/>
              <w:jc w:val="left"/>
              <w:rPr>
                <w:szCs w:val="20"/>
              </w:rPr>
            </w:pPr>
          </w:p>
        </w:tc>
        <w:tc>
          <w:tcPr>
            <w:tcW w:w="3271" w:type="dxa"/>
            <w:shd w:val="clear" w:color="auto" w:fill="auto"/>
            <w:vAlign w:val="center"/>
          </w:tcPr>
          <w:p w14:paraId="05BFA62D" w14:textId="77777777" w:rsidR="005F19C6" w:rsidRPr="00325769" w:rsidRDefault="005F19C6" w:rsidP="007544CF">
            <w:pPr>
              <w:pStyle w:val="Textkrper"/>
              <w:jc w:val="left"/>
              <w:rPr>
                <w:szCs w:val="20"/>
              </w:rPr>
            </w:pPr>
            <w:r w:rsidRPr="00325769">
              <w:rPr>
                <w:szCs w:val="20"/>
              </w:rPr>
              <w:t>D.03.02.01 Einen Gegenstand beschreiben</w:t>
            </w:r>
          </w:p>
          <w:p w14:paraId="2456CAD7" w14:textId="77777777" w:rsidR="005F19C6" w:rsidRPr="00325769" w:rsidRDefault="005F19C6" w:rsidP="007544CF">
            <w:pPr>
              <w:pStyle w:val="Textkrper"/>
              <w:jc w:val="left"/>
              <w:rPr>
                <w:szCs w:val="20"/>
              </w:rPr>
            </w:pPr>
            <w:r w:rsidRPr="00325769">
              <w:rPr>
                <w:szCs w:val="20"/>
              </w:rPr>
              <w:t>D.03.02.01 Eine Gegenstandsbeschreibung strukturieren</w:t>
            </w:r>
          </w:p>
        </w:tc>
        <w:tc>
          <w:tcPr>
            <w:tcW w:w="425" w:type="dxa"/>
            <w:shd w:val="clear" w:color="auto" w:fill="auto"/>
          </w:tcPr>
          <w:p w14:paraId="30B06051" w14:textId="77777777" w:rsidR="005F19C6" w:rsidRDefault="005F19C6"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40A49E0C" wp14:editId="06501C16">
                  <wp:extent cx="196430" cy="180000"/>
                  <wp:effectExtent l="0" t="0" r="0" b="0"/>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796BBE77" w14:textId="77777777" w:rsidR="005F19C6" w:rsidRDefault="005F19C6" w:rsidP="007544CF">
            <w:pPr>
              <w:jc w:val="center"/>
              <w:rPr>
                <w:rFonts w:eastAsia="Calibri"/>
                <w:lang w:eastAsia="de-DE"/>
              </w:rPr>
            </w:pPr>
            <w:r w:rsidRPr="00AA18D1">
              <w:rPr>
                <w:noProof/>
                <w:lang w:eastAsia="de-DE"/>
              </w:rPr>
              <w:drawing>
                <wp:inline distT="0" distB="0" distL="0" distR="0" wp14:anchorId="4A5236C8" wp14:editId="4F0C78BD">
                  <wp:extent cx="196430" cy="180000"/>
                  <wp:effectExtent l="0" t="0" r="0" b="0"/>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576E087" w14:textId="77777777" w:rsidR="005F19C6" w:rsidRPr="00A8051B" w:rsidRDefault="005F19C6" w:rsidP="007544CF">
            <w:pPr>
              <w:jc w:val="center"/>
              <w:rPr>
                <w:rFonts w:eastAsia="Calibri"/>
                <w:lang w:eastAsia="de-DE"/>
              </w:rPr>
            </w:pPr>
            <w:r w:rsidRPr="00AA18D1">
              <w:rPr>
                <w:noProof/>
                <w:lang w:eastAsia="de-DE"/>
              </w:rPr>
              <w:drawing>
                <wp:inline distT="0" distB="0" distL="0" distR="0" wp14:anchorId="2C80BB96" wp14:editId="61A9238F">
                  <wp:extent cx="196430" cy="180000"/>
                  <wp:effectExtent l="0" t="0" r="0" b="0"/>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2C907A47" w14:textId="77777777" w:rsidR="005F19C6" w:rsidRPr="00A8051B" w:rsidRDefault="005F19C6" w:rsidP="00B47A6F">
            <w:pPr>
              <w:jc w:val="both"/>
              <w:rPr>
                <w:lang w:eastAsia="de-DE"/>
              </w:rPr>
            </w:pPr>
          </w:p>
        </w:tc>
      </w:tr>
      <w:tr w:rsidR="00233411" w:rsidRPr="00A8051B" w14:paraId="274E3DCC" w14:textId="77777777" w:rsidTr="00C157CA">
        <w:tc>
          <w:tcPr>
            <w:tcW w:w="534" w:type="dxa"/>
            <w:vMerge w:val="restart"/>
            <w:shd w:val="clear" w:color="auto" w:fill="auto"/>
            <w:textDirection w:val="btLr"/>
          </w:tcPr>
          <w:p w14:paraId="1BF6F473" w14:textId="77777777" w:rsidR="00233411" w:rsidRPr="00A8051B" w:rsidRDefault="00233411" w:rsidP="00715361">
            <w:pPr>
              <w:ind w:left="113" w:right="113"/>
              <w:jc w:val="center"/>
              <w:rPr>
                <w:lang w:eastAsia="de-DE"/>
              </w:rPr>
            </w:pPr>
            <w:r>
              <w:rPr>
                <w:b/>
              </w:rPr>
              <w:t>planen und entscheiden</w:t>
            </w:r>
          </w:p>
        </w:tc>
        <w:tc>
          <w:tcPr>
            <w:tcW w:w="3294" w:type="dxa"/>
            <w:shd w:val="clear" w:color="auto" w:fill="auto"/>
          </w:tcPr>
          <w:p w14:paraId="6C0CA29C" w14:textId="77777777" w:rsidR="00233411" w:rsidRPr="00325769" w:rsidRDefault="00233411" w:rsidP="00325769">
            <w:pPr>
              <w:pStyle w:val="Kopf8ptafz"/>
              <w:numPr>
                <w:ilvl w:val="0"/>
                <w:numId w:val="0"/>
              </w:numPr>
              <w:ind w:left="227" w:hanging="170"/>
              <w:rPr>
                <w:sz w:val="20"/>
                <w:szCs w:val="20"/>
              </w:rPr>
            </w:pPr>
            <w:r w:rsidRPr="00325769">
              <w:rPr>
                <w:sz w:val="20"/>
                <w:szCs w:val="20"/>
              </w:rPr>
              <w:t>Ich kann eine Materialliste erstellen.</w:t>
            </w:r>
          </w:p>
          <w:p w14:paraId="3BC73BC6" w14:textId="77777777" w:rsidR="00233411" w:rsidRPr="00325769" w:rsidRDefault="00233411" w:rsidP="00325769">
            <w:pPr>
              <w:rPr>
                <w:szCs w:val="20"/>
              </w:rPr>
            </w:pPr>
          </w:p>
        </w:tc>
        <w:tc>
          <w:tcPr>
            <w:tcW w:w="414" w:type="dxa"/>
            <w:shd w:val="clear" w:color="auto" w:fill="auto"/>
          </w:tcPr>
          <w:p w14:paraId="654CF391" w14:textId="77777777" w:rsidR="00233411" w:rsidRPr="00325769" w:rsidRDefault="00233411" w:rsidP="00B47A6F">
            <w:pPr>
              <w:jc w:val="center"/>
              <w:rPr>
                <w:rFonts w:eastAsia="Calibri"/>
                <w:szCs w:val="20"/>
                <w:lang w:eastAsia="de-DE"/>
              </w:rPr>
            </w:pPr>
          </w:p>
        </w:tc>
        <w:tc>
          <w:tcPr>
            <w:tcW w:w="3271" w:type="dxa"/>
            <w:shd w:val="clear" w:color="auto" w:fill="auto"/>
          </w:tcPr>
          <w:p w14:paraId="5428FD4E" w14:textId="77777777" w:rsidR="00233411" w:rsidRPr="00325769" w:rsidRDefault="00233411" w:rsidP="008F4380">
            <w:pPr>
              <w:jc w:val="both"/>
              <w:rPr>
                <w:szCs w:val="20"/>
              </w:rPr>
            </w:pPr>
            <w:r w:rsidRPr="00325769">
              <w:rPr>
                <w:szCs w:val="20"/>
                <w:lang w:eastAsia="de-DE"/>
              </w:rPr>
              <w:t xml:space="preserve">Z.01.02.02 </w:t>
            </w:r>
            <w:r w:rsidRPr="00325769">
              <w:rPr>
                <w:szCs w:val="20"/>
              </w:rPr>
              <w:t>Material- und Werkzeug-Check</w:t>
            </w:r>
          </w:p>
          <w:p w14:paraId="438A8E4D" w14:textId="77777777" w:rsidR="00233411" w:rsidRPr="00325769" w:rsidRDefault="00233411" w:rsidP="008F4380">
            <w:pPr>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3581E834" w14:textId="77777777" w:rsidR="00233411" w:rsidRDefault="00233411" w:rsidP="00B47A6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30C61C63" wp14:editId="3B3BC9F9">
                  <wp:extent cx="196430" cy="180000"/>
                  <wp:effectExtent l="0" t="0" r="0"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53B5F0A0" w14:textId="77777777" w:rsidR="00233411" w:rsidRDefault="00233411" w:rsidP="00B47A6F">
            <w:pPr>
              <w:jc w:val="center"/>
              <w:rPr>
                <w:rFonts w:eastAsia="Calibri"/>
                <w:lang w:eastAsia="de-DE"/>
              </w:rPr>
            </w:pPr>
            <w:r w:rsidRPr="00AA18D1">
              <w:rPr>
                <w:noProof/>
                <w:lang w:eastAsia="de-DE"/>
              </w:rPr>
              <w:drawing>
                <wp:inline distT="0" distB="0" distL="0" distR="0" wp14:anchorId="7FC01E49" wp14:editId="0856C5A4">
                  <wp:extent cx="196430" cy="180000"/>
                  <wp:effectExtent l="0" t="0" r="0"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05DD0CE2" w14:textId="77777777" w:rsidR="00233411" w:rsidRPr="00A8051B" w:rsidRDefault="00233411" w:rsidP="00B47A6F">
            <w:pPr>
              <w:jc w:val="center"/>
              <w:rPr>
                <w:rFonts w:eastAsia="Calibri"/>
                <w:lang w:eastAsia="de-DE"/>
              </w:rPr>
            </w:pPr>
            <w:r w:rsidRPr="00AA18D1">
              <w:rPr>
                <w:noProof/>
                <w:lang w:eastAsia="de-DE"/>
              </w:rPr>
              <w:drawing>
                <wp:inline distT="0" distB="0" distL="0" distR="0" wp14:anchorId="03E8E672" wp14:editId="18DD49EE">
                  <wp:extent cx="196430" cy="180000"/>
                  <wp:effectExtent l="0" t="0" r="0" b="0"/>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0C43FD04" w14:textId="77777777" w:rsidR="00233411" w:rsidRPr="00A8051B" w:rsidRDefault="00233411" w:rsidP="00B47A6F">
            <w:pPr>
              <w:jc w:val="both"/>
              <w:rPr>
                <w:lang w:eastAsia="de-DE"/>
              </w:rPr>
            </w:pPr>
          </w:p>
        </w:tc>
      </w:tr>
      <w:tr w:rsidR="00233411" w:rsidRPr="00A8051B" w14:paraId="7BE71190" w14:textId="77777777" w:rsidTr="00C157CA">
        <w:tc>
          <w:tcPr>
            <w:tcW w:w="534" w:type="dxa"/>
            <w:vMerge/>
            <w:shd w:val="clear" w:color="auto" w:fill="auto"/>
          </w:tcPr>
          <w:p w14:paraId="7FA58F8D" w14:textId="77777777" w:rsidR="00233411" w:rsidRPr="00A8051B" w:rsidRDefault="00233411" w:rsidP="00B47A6F">
            <w:pPr>
              <w:ind w:left="113" w:right="113"/>
              <w:jc w:val="center"/>
              <w:rPr>
                <w:lang w:eastAsia="de-DE"/>
              </w:rPr>
            </w:pPr>
          </w:p>
        </w:tc>
        <w:tc>
          <w:tcPr>
            <w:tcW w:w="3294" w:type="dxa"/>
            <w:shd w:val="clear" w:color="auto" w:fill="auto"/>
          </w:tcPr>
          <w:p w14:paraId="2A4D1EB1" w14:textId="0E54904F" w:rsidR="00233411" w:rsidRPr="00325769" w:rsidRDefault="00233411" w:rsidP="00325769">
            <w:pPr>
              <w:rPr>
                <w:szCs w:val="20"/>
              </w:rPr>
            </w:pPr>
            <w:r w:rsidRPr="00325769">
              <w:rPr>
                <w:szCs w:val="20"/>
              </w:rPr>
              <w:t>Ich kann eine Holzart begründet auswählen.</w:t>
            </w:r>
          </w:p>
        </w:tc>
        <w:tc>
          <w:tcPr>
            <w:tcW w:w="414" w:type="dxa"/>
            <w:shd w:val="clear" w:color="auto" w:fill="auto"/>
          </w:tcPr>
          <w:p w14:paraId="6B9F2D7C" w14:textId="77777777" w:rsidR="00233411" w:rsidRPr="00325769" w:rsidRDefault="00233411" w:rsidP="00B47A6F">
            <w:pPr>
              <w:jc w:val="center"/>
              <w:rPr>
                <w:rFonts w:eastAsia="Calibri"/>
                <w:szCs w:val="20"/>
                <w:lang w:eastAsia="de-DE"/>
              </w:rPr>
            </w:pPr>
          </w:p>
        </w:tc>
        <w:tc>
          <w:tcPr>
            <w:tcW w:w="3271" w:type="dxa"/>
            <w:shd w:val="clear" w:color="auto" w:fill="auto"/>
          </w:tcPr>
          <w:p w14:paraId="54A0EF4C" w14:textId="77777777" w:rsidR="00233411" w:rsidRPr="00325769" w:rsidRDefault="00233411" w:rsidP="008F4380">
            <w:pPr>
              <w:jc w:val="both"/>
              <w:rPr>
                <w:szCs w:val="20"/>
              </w:rPr>
            </w:pPr>
            <w:r w:rsidRPr="00325769">
              <w:rPr>
                <w:szCs w:val="20"/>
                <w:lang w:eastAsia="de-DE"/>
              </w:rPr>
              <w:t xml:space="preserve">Z.01.02.02 </w:t>
            </w:r>
            <w:r w:rsidRPr="00325769">
              <w:rPr>
                <w:szCs w:val="20"/>
              </w:rPr>
              <w:t>Material- und Werkzeug-Check</w:t>
            </w:r>
          </w:p>
          <w:p w14:paraId="3D091D30" w14:textId="77777777" w:rsidR="00233411" w:rsidRPr="00325769" w:rsidRDefault="00233411" w:rsidP="008F4380">
            <w:pPr>
              <w:jc w:val="both"/>
              <w:rPr>
                <w:szCs w:val="20"/>
                <w:lang w:eastAsia="de-DE"/>
              </w:rPr>
            </w:pPr>
            <w:r w:rsidRPr="00325769">
              <w:rPr>
                <w:szCs w:val="20"/>
                <w:lang w:eastAsia="de-DE"/>
              </w:rPr>
              <w:t xml:space="preserve">Z.01.02.02 </w:t>
            </w:r>
            <w:r w:rsidRPr="00325769">
              <w:rPr>
                <w:szCs w:val="20"/>
              </w:rPr>
              <w:t>Material-Check</w:t>
            </w:r>
          </w:p>
        </w:tc>
        <w:tc>
          <w:tcPr>
            <w:tcW w:w="425" w:type="dxa"/>
            <w:shd w:val="clear" w:color="auto" w:fill="auto"/>
          </w:tcPr>
          <w:p w14:paraId="21B18777" w14:textId="77777777" w:rsidR="00233411" w:rsidRDefault="00233411" w:rsidP="00B47A6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7C69F0DF" wp14:editId="074A8ACF">
                  <wp:extent cx="196430" cy="18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2A6AF95" w14:textId="77777777" w:rsidR="00233411" w:rsidRDefault="00233411" w:rsidP="00B47A6F">
            <w:pPr>
              <w:jc w:val="center"/>
              <w:rPr>
                <w:rFonts w:eastAsia="Calibri"/>
                <w:lang w:eastAsia="de-DE"/>
              </w:rPr>
            </w:pPr>
            <w:r w:rsidRPr="00AA18D1">
              <w:rPr>
                <w:noProof/>
                <w:lang w:eastAsia="de-DE"/>
              </w:rPr>
              <w:drawing>
                <wp:inline distT="0" distB="0" distL="0" distR="0" wp14:anchorId="51BBDAF9" wp14:editId="2ECC7001">
                  <wp:extent cx="196430" cy="18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FAAA851" w14:textId="77777777" w:rsidR="00233411" w:rsidRPr="00A8051B" w:rsidRDefault="00233411" w:rsidP="00B47A6F">
            <w:pPr>
              <w:jc w:val="center"/>
              <w:rPr>
                <w:rFonts w:eastAsia="Calibri"/>
                <w:lang w:eastAsia="de-DE"/>
              </w:rPr>
            </w:pPr>
            <w:r w:rsidRPr="00AA18D1">
              <w:rPr>
                <w:noProof/>
                <w:lang w:eastAsia="de-DE"/>
              </w:rPr>
              <w:drawing>
                <wp:inline distT="0" distB="0" distL="0" distR="0" wp14:anchorId="73F19F44" wp14:editId="1777E9CB">
                  <wp:extent cx="196430" cy="180000"/>
                  <wp:effectExtent l="0" t="0" r="0" b="0"/>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11080651" w14:textId="77777777" w:rsidR="00233411" w:rsidRPr="00A8051B" w:rsidRDefault="00233411" w:rsidP="00B47A6F">
            <w:pPr>
              <w:jc w:val="both"/>
              <w:rPr>
                <w:lang w:eastAsia="de-DE"/>
              </w:rPr>
            </w:pPr>
          </w:p>
        </w:tc>
      </w:tr>
      <w:tr w:rsidR="00233411" w:rsidRPr="00A8051B" w14:paraId="7B763A6A" w14:textId="77777777" w:rsidTr="00C157CA">
        <w:tc>
          <w:tcPr>
            <w:tcW w:w="534" w:type="dxa"/>
            <w:vMerge/>
            <w:shd w:val="clear" w:color="auto" w:fill="auto"/>
            <w:textDirection w:val="btLr"/>
            <w:vAlign w:val="center"/>
          </w:tcPr>
          <w:p w14:paraId="6A99ADBB" w14:textId="77777777" w:rsidR="00233411" w:rsidRPr="0044575C" w:rsidRDefault="00233411" w:rsidP="00B47A6F">
            <w:pPr>
              <w:ind w:left="113" w:right="113"/>
              <w:jc w:val="center"/>
              <w:rPr>
                <w:b/>
                <w:lang w:eastAsia="de-DE"/>
              </w:rPr>
            </w:pPr>
          </w:p>
        </w:tc>
        <w:tc>
          <w:tcPr>
            <w:tcW w:w="3294" w:type="dxa"/>
            <w:shd w:val="clear" w:color="auto" w:fill="auto"/>
          </w:tcPr>
          <w:p w14:paraId="24AAD8D8" w14:textId="77777777" w:rsidR="00233411" w:rsidRPr="00325769" w:rsidRDefault="00233411" w:rsidP="00325769">
            <w:pPr>
              <w:rPr>
                <w:szCs w:val="20"/>
              </w:rPr>
            </w:pPr>
            <w:r w:rsidRPr="00325769">
              <w:rPr>
                <w:szCs w:val="20"/>
              </w:rPr>
              <w:t>Ich kann eine geeignete Handsäge für meine Sägearbeiten auswählen.</w:t>
            </w:r>
          </w:p>
        </w:tc>
        <w:tc>
          <w:tcPr>
            <w:tcW w:w="414" w:type="dxa"/>
            <w:shd w:val="clear" w:color="auto" w:fill="auto"/>
          </w:tcPr>
          <w:p w14:paraId="494D9E40" w14:textId="77777777" w:rsidR="00233411" w:rsidRPr="00325769" w:rsidRDefault="00233411" w:rsidP="00B47A6F">
            <w:pPr>
              <w:jc w:val="center"/>
              <w:rPr>
                <w:rFonts w:eastAsia="Calibri"/>
                <w:szCs w:val="20"/>
                <w:lang w:eastAsia="de-DE"/>
              </w:rPr>
            </w:pPr>
          </w:p>
        </w:tc>
        <w:tc>
          <w:tcPr>
            <w:tcW w:w="3271" w:type="dxa"/>
            <w:shd w:val="clear" w:color="auto" w:fill="auto"/>
          </w:tcPr>
          <w:p w14:paraId="41BCD78A" w14:textId="77777777" w:rsidR="00233411" w:rsidRPr="00325769" w:rsidRDefault="00233411" w:rsidP="008F4380">
            <w:pPr>
              <w:jc w:val="both"/>
              <w:rPr>
                <w:szCs w:val="20"/>
              </w:rPr>
            </w:pPr>
            <w:r w:rsidRPr="00325769">
              <w:rPr>
                <w:szCs w:val="20"/>
                <w:lang w:eastAsia="de-DE"/>
              </w:rPr>
              <w:t xml:space="preserve">Z.01.02.02 </w:t>
            </w:r>
            <w:r w:rsidRPr="00325769">
              <w:rPr>
                <w:szCs w:val="20"/>
              </w:rPr>
              <w:t>Material- und Werkzeug-Check</w:t>
            </w:r>
          </w:p>
          <w:p w14:paraId="04A59E41" w14:textId="77777777" w:rsidR="00233411" w:rsidRPr="00325769" w:rsidRDefault="00233411" w:rsidP="008F4380">
            <w:pPr>
              <w:jc w:val="both"/>
              <w:rPr>
                <w:szCs w:val="20"/>
                <w:lang w:eastAsia="de-DE"/>
              </w:rPr>
            </w:pPr>
            <w:r w:rsidRPr="00325769">
              <w:rPr>
                <w:szCs w:val="20"/>
                <w:lang w:eastAsia="de-DE"/>
              </w:rPr>
              <w:t xml:space="preserve">Z.01.02.02 </w:t>
            </w:r>
            <w:r w:rsidRPr="00325769">
              <w:rPr>
                <w:szCs w:val="20"/>
              </w:rPr>
              <w:t>Werkzeug-Check</w:t>
            </w:r>
          </w:p>
        </w:tc>
        <w:tc>
          <w:tcPr>
            <w:tcW w:w="425" w:type="dxa"/>
            <w:shd w:val="clear" w:color="auto" w:fill="auto"/>
          </w:tcPr>
          <w:p w14:paraId="60B4E446" w14:textId="77777777" w:rsidR="00233411" w:rsidRDefault="00233411" w:rsidP="00B47A6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6E50CE69" wp14:editId="2D0B7ECB">
                  <wp:extent cx="196430" cy="180000"/>
                  <wp:effectExtent l="0" t="0" r="0" b="0"/>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6A64845" w14:textId="77777777" w:rsidR="00233411" w:rsidRDefault="00233411" w:rsidP="00B47A6F">
            <w:pPr>
              <w:jc w:val="center"/>
              <w:rPr>
                <w:rFonts w:eastAsia="Calibri"/>
                <w:lang w:eastAsia="de-DE"/>
              </w:rPr>
            </w:pPr>
            <w:r w:rsidRPr="00AA18D1">
              <w:rPr>
                <w:noProof/>
                <w:lang w:eastAsia="de-DE"/>
              </w:rPr>
              <w:drawing>
                <wp:inline distT="0" distB="0" distL="0" distR="0" wp14:anchorId="2D0BF3E9" wp14:editId="3E98F408">
                  <wp:extent cx="196430" cy="180000"/>
                  <wp:effectExtent l="0" t="0" r="0" b="0"/>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042F35B1" w14:textId="77777777" w:rsidR="00233411" w:rsidRPr="00A8051B" w:rsidRDefault="00233411" w:rsidP="00B47A6F">
            <w:pPr>
              <w:jc w:val="center"/>
              <w:rPr>
                <w:rFonts w:eastAsia="Calibri"/>
                <w:lang w:eastAsia="de-DE"/>
              </w:rPr>
            </w:pPr>
            <w:r w:rsidRPr="00AA18D1">
              <w:rPr>
                <w:noProof/>
                <w:lang w:eastAsia="de-DE"/>
              </w:rPr>
              <w:drawing>
                <wp:inline distT="0" distB="0" distL="0" distR="0" wp14:anchorId="0CD6AE33" wp14:editId="22E5A575">
                  <wp:extent cx="196430" cy="180000"/>
                  <wp:effectExtent l="0" t="0" r="0" b="0"/>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222B8ABD" w14:textId="77777777" w:rsidR="00233411" w:rsidRPr="00A8051B" w:rsidRDefault="00233411" w:rsidP="00B47A6F">
            <w:pPr>
              <w:jc w:val="both"/>
              <w:rPr>
                <w:lang w:eastAsia="de-DE"/>
              </w:rPr>
            </w:pPr>
          </w:p>
        </w:tc>
      </w:tr>
      <w:tr w:rsidR="00DA69A1" w:rsidRPr="00A8051B" w14:paraId="55F1C972" w14:textId="77777777" w:rsidTr="00C157CA">
        <w:tc>
          <w:tcPr>
            <w:tcW w:w="534" w:type="dxa"/>
            <w:vMerge/>
            <w:shd w:val="clear" w:color="auto" w:fill="auto"/>
          </w:tcPr>
          <w:p w14:paraId="01ABF8D6" w14:textId="77777777" w:rsidR="00DA69A1" w:rsidRPr="00A8051B" w:rsidRDefault="00DA69A1" w:rsidP="00B47A6F">
            <w:pPr>
              <w:jc w:val="both"/>
              <w:rPr>
                <w:lang w:eastAsia="de-DE"/>
              </w:rPr>
            </w:pPr>
          </w:p>
        </w:tc>
        <w:tc>
          <w:tcPr>
            <w:tcW w:w="3294" w:type="dxa"/>
            <w:shd w:val="clear" w:color="auto" w:fill="auto"/>
          </w:tcPr>
          <w:p w14:paraId="3D75D4D4" w14:textId="77777777" w:rsidR="00DA69A1" w:rsidRPr="00325769" w:rsidRDefault="00DA69A1" w:rsidP="00325769">
            <w:pPr>
              <w:rPr>
                <w:szCs w:val="20"/>
              </w:rPr>
            </w:pPr>
            <w:r w:rsidRPr="00325769">
              <w:rPr>
                <w:szCs w:val="20"/>
              </w:rPr>
              <w:t>Ich kann meine Arbeitsschritte vorausplanen.</w:t>
            </w:r>
          </w:p>
        </w:tc>
        <w:tc>
          <w:tcPr>
            <w:tcW w:w="414" w:type="dxa"/>
            <w:shd w:val="clear" w:color="auto" w:fill="auto"/>
          </w:tcPr>
          <w:p w14:paraId="6C728D80" w14:textId="77777777" w:rsidR="00DA69A1" w:rsidRPr="00325769" w:rsidRDefault="00DA69A1" w:rsidP="007544CF">
            <w:pPr>
              <w:jc w:val="center"/>
              <w:rPr>
                <w:rFonts w:eastAsia="Calibri"/>
                <w:szCs w:val="20"/>
                <w:lang w:eastAsia="de-DE"/>
              </w:rPr>
            </w:pPr>
          </w:p>
        </w:tc>
        <w:tc>
          <w:tcPr>
            <w:tcW w:w="3271" w:type="dxa"/>
            <w:shd w:val="clear" w:color="auto" w:fill="auto"/>
          </w:tcPr>
          <w:p w14:paraId="01AB5918" w14:textId="77777777" w:rsidR="00DA69A1" w:rsidRPr="00325769" w:rsidRDefault="00DA69A1" w:rsidP="007544CF">
            <w:pPr>
              <w:jc w:val="both"/>
              <w:rPr>
                <w:szCs w:val="20"/>
                <w:lang w:eastAsia="de-DE"/>
              </w:rPr>
            </w:pPr>
            <w:r w:rsidRPr="00325769">
              <w:rPr>
                <w:szCs w:val="20"/>
                <w:lang w:eastAsia="de-DE"/>
              </w:rPr>
              <w:t>THEMA Bauanleitung umsetzen</w:t>
            </w:r>
          </w:p>
          <w:p w14:paraId="2585AF48" w14:textId="77777777" w:rsidR="00DA69A1" w:rsidRPr="00325769" w:rsidRDefault="00DA69A1" w:rsidP="007544CF">
            <w:pPr>
              <w:jc w:val="both"/>
              <w:rPr>
                <w:szCs w:val="20"/>
                <w:lang w:eastAsia="de-DE"/>
              </w:rPr>
            </w:pPr>
            <w:r w:rsidRPr="00325769">
              <w:rPr>
                <w:szCs w:val="20"/>
                <w:lang w:eastAsia="de-DE"/>
              </w:rPr>
              <w:t>SCHRITT 1</w:t>
            </w:r>
          </w:p>
          <w:p w14:paraId="14A23487" w14:textId="77777777" w:rsidR="00DA69A1" w:rsidRPr="00325769" w:rsidRDefault="00DA69A1" w:rsidP="007544CF">
            <w:pPr>
              <w:jc w:val="both"/>
              <w:rPr>
                <w:szCs w:val="20"/>
                <w:lang w:eastAsia="de-DE"/>
              </w:rPr>
            </w:pPr>
            <w:r w:rsidRPr="00325769">
              <w:rPr>
                <w:szCs w:val="20"/>
                <w:lang w:eastAsia="de-DE"/>
              </w:rPr>
              <w:t>SCHRITT 2</w:t>
            </w:r>
          </w:p>
        </w:tc>
        <w:tc>
          <w:tcPr>
            <w:tcW w:w="425" w:type="dxa"/>
            <w:shd w:val="clear" w:color="auto" w:fill="auto"/>
          </w:tcPr>
          <w:p w14:paraId="2DC5E195" w14:textId="77777777" w:rsidR="00DA69A1" w:rsidRDefault="00DA69A1"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5F09458E" wp14:editId="01BE4071">
                  <wp:extent cx="196430" cy="180000"/>
                  <wp:effectExtent l="0" t="0" r="0" b="0"/>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B6BCFFF" w14:textId="77777777" w:rsidR="00DA69A1" w:rsidRDefault="00DA69A1" w:rsidP="007544CF">
            <w:pPr>
              <w:jc w:val="center"/>
              <w:rPr>
                <w:rFonts w:eastAsia="Calibri"/>
                <w:lang w:eastAsia="de-DE"/>
              </w:rPr>
            </w:pPr>
            <w:r w:rsidRPr="00AA18D1">
              <w:rPr>
                <w:noProof/>
                <w:lang w:eastAsia="de-DE"/>
              </w:rPr>
              <w:drawing>
                <wp:inline distT="0" distB="0" distL="0" distR="0" wp14:anchorId="7ABAD915" wp14:editId="6D26F703">
                  <wp:extent cx="196430" cy="180000"/>
                  <wp:effectExtent l="0" t="0" r="0" b="0"/>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2172C53" w14:textId="77777777" w:rsidR="00DA69A1" w:rsidRPr="00A8051B" w:rsidRDefault="00DA69A1" w:rsidP="007544CF">
            <w:pPr>
              <w:jc w:val="center"/>
              <w:rPr>
                <w:rFonts w:eastAsia="Calibri"/>
                <w:lang w:eastAsia="de-DE"/>
              </w:rPr>
            </w:pPr>
            <w:r w:rsidRPr="00AA18D1">
              <w:rPr>
                <w:noProof/>
                <w:lang w:eastAsia="de-DE"/>
              </w:rPr>
              <w:drawing>
                <wp:inline distT="0" distB="0" distL="0" distR="0" wp14:anchorId="0ADF0CBA" wp14:editId="29F7FEEF">
                  <wp:extent cx="196430" cy="180000"/>
                  <wp:effectExtent l="0" t="0" r="0" b="0"/>
                  <wp:docPr id="1905" name="Grafik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1E0C38F5" w14:textId="77777777" w:rsidR="00DA69A1" w:rsidRPr="00A8051B" w:rsidRDefault="00DA69A1" w:rsidP="00B47A6F">
            <w:pPr>
              <w:jc w:val="both"/>
              <w:rPr>
                <w:lang w:eastAsia="de-DE"/>
              </w:rPr>
            </w:pPr>
          </w:p>
        </w:tc>
      </w:tr>
      <w:tr w:rsidR="00F3097E" w:rsidRPr="00A8051B" w14:paraId="38B72AA2" w14:textId="77777777" w:rsidTr="00C157CA">
        <w:tc>
          <w:tcPr>
            <w:tcW w:w="534" w:type="dxa"/>
            <w:vMerge w:val="restart"/>
            <w:shd w:val="clear" w:color="auto" w:fill="auto"/>
            <w:textDirection w:val="btLr"/>
            <w:vAlign w:val="center"/>
          </w:tcPr>
          <w:p w14:paraId="37CA0E54" w14:textId="77777777" w:rsidR="00F3097E" w:rsidRPr="00C44A52" w:rsidRDefault="00F3097E" w:rsidP="00B47A6F">
            <w:pPr>
              <w:ind w:left="113" w:right="113"/>
              <w:jc w:val="center"/>
              <w:rPr>
                <w:b/>
                <w:lang w:eastAsia="de-DE"/>
              </w:rPr>
            </w:pPr>
            <w:r w:rsidRPr="00C44A52">
              <w:rPr>
                <w:b/>
                <w:lang w:eastAsia="de-DE"/>
              </w:rPr>
              <w:t>durchführen</w:t>
            </w:r>
          </w:p>
        </w:tc>
        <w:tc>
          <w:tcPr>
            <w:tcW w:w="3294" w:type="dxa"/>
            <w:shd w:val="clear" w:color="auto" w:fill="auto"/>
          </w:tcPr>
          <w:p w14:paraId="5D948647" w14:textId="77777777" w:rsidR="00F3097E" w:rsidRPr="00325769" w:rsidRDefault="00F3097E" w:rsidP="00325769">
            <w:pPr>
              <w:rPr>
                <w:szCs w:val="20"/>
              </w:rPr>
            </w:pPr>
            <w:r w:rsidRPr="00325769">
              <w:rPr>
                <w:szCs w:val="20"/>
              </w:rPr>
              <w:t>Ich kann mich an meinen Arbeitsablaufplan halten.</w:t>
            </w:r>
          </w:p>
        </w:tc>
        <w:tc>
          <w:tcPr>
            <w:tcW w:w="414" w:type="dxa"/>
            <w:shd w:val="clear" w:color="auto" w:fill="auto"/>
          </w:tcPr>
          <w:p w14:paraId="25F042DD" w14:textId="77777777" w:rsidR="00F3097E" w:rsidRPr="00325769" w:rsidRDefault="00F3097E" w:rsidP="007544CF">
            <w:pPr>
              <w:jc w:val="center"/>
              <w:rPr>
                <w:rFonts w:eastAsia="Calibri"/>
                <w:szCs w:val="20"/>
                <w:lang w:eastAsia="de-DE"/>
              </w:rPr>
            </w:pPr>
          </w:p>
        </w:tc>
        <w:tc>
          <w:tcPr>
            <w:tcW w:w="3271" w:type="dxa"/>
            <w:shd w:val="clear" w:color="auto" w:fill="auto"/>
          </w:tcPr>
          <w:p w14:paraId="0D41CF70" w14:textId="77777777" w:rsidR="00F3097E" w:rsidRPr="00325769" w:rsidRDefault="00F3097E" w:rsidP="007544CF">
            <w:pPr>
              <w:jc w:val="both"/>
              <w:rPr>
                <w:szCs w:val="20"/>
                <w:lang w:eastAsia="de-DE"/>
              </w:rPr>
            </w:pPr>
            <w:r w:rsidRPr="00325769">
              <w:rPr>
                <w:szCs w:val="20"/>
                <w:lang w:eastAsia="de-DE"/>
              </w:rPr>
              <w:t>THEMA Bauanleitung umsetzen</w:t>
            </w:r>
          </w:p>
          <w:p w14:paraId="30BFA32D" w14:textId="77777777" w:rsidR="00F3097E" w:rsidRPr="00325769" w:rsidRDefault="00F3097E" w:rsidP="007544CF">
            <w:pPr>
              <w:jc w:val="both"/>
              <w:rPr>
                <w:szCs w:val="20"/>
                <w:lang w:eastAsia="de-DE"/>
              </w:rPr>
            </w:pPr>
            <w:r w:rsidRPr="00325769">
              <w:rPr>
                <w:szCs w:val="20"/>
                <w:lang w:eastAsia="de-DE"/>
              </w:rPr>
              <w:t>SCHRITT 1</w:t>
            </w:r>
          </w:p>
          <w:p w14:paraId="42E3C49F" w14:textId="77777777" w:rsidR="00F3097E" w:rsidRPr="00325769" w:rsidRDefault="00F3097E" w:rsidP="007544CF">
            <w:pPr>
              <w:jc w:val="both"/>
              <w:rPr>
                <w:szCs w:val="20"/>
                <w:lang w:eastAsia="de-DE"/>
              </w:rPr>
            </w:pPr>
            <w:r w:rsidRPr="00325769">
              <w:rPr>
                <w:szCs w:val="20"/>
                <w:lang w:eastAsia="de-DE"/>
              </w:rPr>
              <w:t>SCHRITT 2</w:t>
            </w:r>
          </w:p>
        </w:tc>
        <w:tc>
          <w:tcPr>
            <w:tcW w:w="425" w:type="dxa"/>
            <w:shd w:val="clear" w:color="auto" w:fill="auto"/>
          </w:tcPr>
          <w:p w14:paraId="36FAE858"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29FBD59E" wp14:editId="3D3ECA1E">
                  <wp:extent cx="196430" cy="180000"/>
                  <wp:effectExtent l="0" t="0" r="0"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52B056FA" w14:textId="77777777" w:rsidR="00F3097E" w:rsidRDefault="00F3097E" w:rsidP="007544CF">
            <w:pPr>
              <w:jc w:val="center"/>
              <w:rPr>
                <w:rFonts w:eastAsia="Calibri"/>
                <w:lang w:eastAsia="de-DE"/>
              </w:rPr>
            </w:pPr>
            <w:r w:rsidRPr="00AA18D1">
              <w:rPr>
                <w:noProof/>
                <w:lang w:eastAsia="de-DE"/>
              </w:rPr>
              <w:drawing>
                <wp:inline distT="0" distB="0" distL="0" distR="0" wp14:anchorId="2CDCB1D3" wp14:editId="299EA5B9">
                  <wp:extent cx="196430" cy="180000"/>
                  <wp:effectExtent l="0" t="0" r="0" b="0"/>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52059AF2"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46487B48" wp14:editId="65AE4129">
                  <wp:extent cx="196430" cy="180000"/>
                  <wp:effectExtent l="0" t="0" r="0" b="0"/>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3C1625DC" w14:textId="77777777" w:rsidR="00F3097E" w:rsidRPr="00A8051B" w:rsidRDefault="00F3097E" w:rsidP="00A46CB6">
            <w:pPr>
              <w:jc w:val="both"/>
              <w:rPr>
                <w:lang w:eastAsia="de-DE"/>
              </w:rPr>
            </w:pPr>
          </w:p>
        </w:tc>
      </w:tr>
      <w:tr w:rsidR="00F3097E" w:rsidRPr="00A8051B" w14:paraId="26A4FA73" w14:textId="77777777" w:rsidTr="00C157CA">
        <w:tc>
          <w:tcPr>
            <w:tcW w:w="534" w:type="dxa"/>
            <w:vMerge/>
            <w:shd w:val="clear" w:color="auto" w:fill="auto"/>
            <w:textDirection w:val="btLr"/>
            <w:vAlign w:val="center"/>
          </w:tcPr>
          <w:p w14:paraId="65EB6E27" w14:textId="77777777" w:rsidR="00F3097E" w:rsidRPr="00A8051B" w:rsidRDefault="00F3097E" w:rsidP="00B47A6F">
            <w:pPr>
              <w:ind w:left="113" w:right="113"/>
              <w:jc w:val="center"/>
              <w:rPr>
                <w:lang w:eastAsia="de-DE"/>
              </w:rPr>
            </w:pPr>
          </w:p>
        </w:tc>
        <w:tc>
          <w:tcPr>
            <w:tcW w:w="3294" w:type="dxa"/>
            <w:shd w:val="clear" w:color="auto" w:fill="auto"/>
          </w:tcPr>
          <w:p w14:paraId="13EDBE30" w14:textId="77777777" w:rsidR="00F3097E" w:rsidRPr="00325769" w:rsidRDefault="00F3097E" w:rsidP="00325769">
            <w:pPr>
              <w:rPr>
                <w:szCs w:val="20"/>
              </w:rPr>
            </w:pPr>
            <w:r w:rsidRPr="00325769">
              <w:rPr>
                <w:szCs w:val="20"/>
              </w:rPr>
              <w:t>Ich kann Bohrungen fachgerecht anreißen.</w:t>
            </w:r>
          </w:p>
        </w:tc>
        <w:tc>
          <w:tcPr>
            <w:tcW w:w="414" w:type="dxa"/>
            <w:shd w:val="clear" w:color="auto" w:fill="auto"/>
          </w:tcPr>
          <w:p w14:paraId="22A6001F" w14:textId="77777777" w:rsidR="00F3097E" w:rsidRPr="00325769" w:rsidRDefault="00F3097E" w:rsidP="007544CF">
            <w:pPr>
              <w:jc w:val="center"/>
              <w:rPr>
                <w:rFonts w:eastAsia="Calibri"/>
                <w:szCs w:val="20"/>
                <w:lang w:eastAsia="de-DE"/>
              </w:rPr>
            </w:pPr>
          </w:p>
        </w:tc>
        <w:tc>
          <w:tcPr>
            <w:tcW w:w="3271" w:type="dxa"/>
            <w:shd w:val="clear" w:color="auto" w:fill="auto"/>
          </w:tcPr>
          <w:p w14:paraId="555F6014" w14:textId="77777777" w:rsidR="00F3097E" w:rsidRPr="00325769" w:rsidRDefault="00F3097E" w:rsidP="007544CF">
            <w:pPr>
              <w:jc w:val="both"/>
              <w:rPr>
                <w:szCs w:val="20"/>
                <w:lang w:eastAsia="de-DE"/>
              </w:rPr>
            </w:pPr>
            <w:r w:rsidRPr="00325769">
              <w:rPr>
                <w:szCs w:val="20"/>
                <w:lang w:eastAsia="de-DE"/>
              </w:rPr>
              <w:t>THEMA Bauanleitung umsetzen</w:t>
            </w:r>
          </w:p>
          <w:p w14:paraId="46F5CFA8" w14:textId="77777777" w:rsidR="00F3097E" w:rsidRPr="00325769" w:rsidRDefault="00F3097E" w:rsidP="007544CF">
            <w:pPr>
              <w:jc w:val="both"/>
              <w:rPr>
                <w:szCs w:val="20"/>
                <w:lang w:eastAsia="de-DE"/>
              </w:rPr>
            </w:pPr>
            <w:r w:rsidRPr="00325769">
              <w:rPr>
                <w:szCs w:val="20"/>
                <w:lang w:eastAsia="de-DE"/>
              </w:rPr>
              <w:t>SCHRITT 1</w:t>
            </w:r>
          </w:p>
          <w:p w14:paraId="5F2C4B8D" w14:textId="77777777" w:rsidR="00F3097E" w:rsidRPr="00325769" w:rsidRDefault="00F3097E" w:rsidP="007544CF">
            <w:pPr>
              <w:jc w:val="both"/>
              <w:rPr>
                <w:szCs w:val="20"/>
                <w:lang w:eastAsia="de-DE"/>
              </w:rPr>
            </w:pPr>
            <w:r w:rsidRPr="00325769">
              <w:rPr>
                <w:szCs w:val="20"/>
                <w:lang w:eastAsia="de-DE"/>
              </w:rPr>
              <w:t>SCHRITT 2</w:t>
            </w:r>
          </w:p>
        </w:tc>
        <w:tc>
          <w:tcPr>
            <w:tcW w:w="425" w:type="dxa"/>
            <w:shd w:val="clear" w:color="auto" w:fill="auto"/>
          </w:tcPr>
          <w:p w14:paraId="415B532A"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6906B116" wp14:editId="40C4881C">
                  <wp:extent cx="196430" cy="180000"/>
                  <wp:effectExtent l="0" t="0" r="0" b="0"/>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67923E28" w14:textId="77777777" w:rsidR="00F3097E" w:rsidRDefault="00F3097E" w:rsidP="007544CF">
            <w:pPr>
              <w:jc w:val="center"/>
              <w:rPr>
                <w:rFonts w:eastAsia="Calibri"/>
                <w:lang w:eastAsia="de-DE"/>
              </w:rPr>
            </w:pPr>
            <w:r w:rsidRPr="00AA18D1">
              <w:rPr>
                <w:noProof/>
                <w:lang w:eastAsia="de-DE"/>
              </w:rPr>
              <w:drawing>
                <wp:inline distT="0" distB="0" distL="0" distR="0" wp14:anchorId="4EA68252" wp14:editId="64E2700F">
                  <wp:extent cx="196430" cy="180000"/>
                  <wp:effectExtent l="0" t="0" r="0" b="0"/>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706784CE"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5DF1DB58" wp14:editId="2278AE64">
                  <wp:extent cx="196430" cy="180000"/>
                  <wp:effectExtent l="0" t="0" r="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4E5ED1D7" w14:textId="77777777" w:rsidR="00F3097E" w:rsidRPr="00A8051B" w:rsidRDefault="00F3097E" w:rsidP="00A46CB6">
            <w:pPr>
              <w:jc w:val="both"/>
              <w:rPr>
                <w:lang w:eastAsia="de-DE"/>
              </w:rPr>
            </w:pPr>
          </w:p>
        </w:tc>
      </w:tr>
      <w:tr w:rsidR="00F3097E" w:rsidRPr="00A8051B" w14:paraId="70A6734A" w14:textId="77777777" w:rsidTr="00C157CA">
        <w:trPr>
          <w:trHeight w:val="420"/>
        </w:trPr>
        <w:tc>
          <w:tcPr>
            <w:tcW w:w="534" w:type="dxa"/>
            <w:vMerge/>
            <w:shd w:val="clear" w:color="auto" w:fill="auto"/>
          </w:tcPr>
          <w:p w14:paraId="2228E359" w14:textId="77777777" w:rsidR="00F3097E" w:rsidRPr="00A8051B" w:rsidRDefault="00F3097E" w:rsidP="00A46CB6">
            <w:pPr>
              <w:jc w:val="both"/>
              <w:rPr>
                <w:lang w:eastAsia="de-DE"/>
              </w:rPr>
            </w:pPr>
          </w:p>
        </w:tc>
        <w:tc>
          <w:tcPr>
            <w:tcW w:w="3294" w:type="dxa"/>
            <w:shd w:val="clear" w:color="auto" w:fill="auto"/>
          </w:tcPr>
          <w:p w14:paraId="15A69172" w14:textId="77777777" w:rsidR="00F3097E" w:rsidRPr="00325769" w:rsidRDefault="00F3097E" w:rsidP="00325769">
            <w:pPr>
              <w:rPr>
                <w:szCs w:val="20"/>
              </w:rPr>
            </w:pPr>
            <w:r w:rsidRPr="00325769">
              <w:rPr>
                <w:szCs w:val="20"/>
              </w:rPr>
              <w:t>Ich kann Maße aus einer Zeichnung ableiten.</w:t>
            </w:r>
          </w:p>
        </w:tc>
        <w:tc>
          <w:tcPr>
            <w:tcW w:w="414" w:type="dxa"/>
            <w:vMerge w:val="restart"/>
            <w:shd w:val="clear" w:color="auto" w:fill="auto"/>
          </w:tcPr>
          <w:p w14:paraId="32267A29" w14:textId="77777777" w:rsidR="00F3097E" w:rsidRPr="00325769" w:rsidRDefault="00F3097E" w:rsidP="007544CF">
            <w:pPr>
              <w:jc w:val="center"/>
              <w:rPr>
                <w:rFonts w:eastAsia="Calibri"/>
                <w:szCs w:val="20"/>
                <w:lang w:eastAsia="de-DE"/>
              </w:rPr>
            </w:pPr>
          </w:p>
          <w:p w14:paraId="09295622" w14:textId="77777777" w:rsidR="00F3097E" w:rsidRPr="00325769" w:rsidRDefault="00F3097E" w:rsidP="007544CF">
            <w:pPr>
              <w:jc w:val="center"/>
              <w:rPr>
                <w:rFonts w:eastAsia="Calibri"/>
                <w:szCs w:val="20"/>
                <w:lang w:eastAsia="de-DE"/>
              </w:rPr>
            </w:pPr>
          </w:p>
        </w:tc>
        <w:tc>
          <w:tcPr>
            <w:tcW w:w="3271" w:type="dxa"/>
            <w:vMerge w:val="restart"/>
            <w:shd w:val="clear" w:color="auto" w:fill="auto"/>
          </w:tcPr>
          <w:p w14:paraId="11DA04A9" w14:textId="77777777" w:rsidR="00F3097E" w:rsidRPr="00325769" w:rsidRDefault="00F3097E" w:rsidP="007544CF">
            <w:pPr>
              <w:jc w:val="both"/>
              <w:rPr>
                <w:szCs w:val="20"/>
                <w:lang w:eastAsia="de-DE"/>
              </w:rPr>
            </w:pPr>
          </w:p>
          <w:p w14:paraId="73F1849C" w14:textId="77777777" w:rsidR="00F3097E" w:rsidRPr="00325769" w:rsidRDefault="00F3097E" w:rsidP="007544CF">
            <w:pPr>
              <w:jc w:val="both"/>
              <w:rPr>
                <w:szCs w:val="20"/>
                <w:lang w:eastAsia="de-DE"/>
              </w:rPr>
            </w:pPr>
          </w:p>
        </w:tc>
        <w:tc>
          <w:tcPr>
            <w:tcW w:w="425" w:type="dxa"/>
            <w:vMerge w:val="restart"/>
            <w:shd w:val="clear" w:color="auto" w:fill="auto"/>
          </w:tcPr>
          <w:p w14:paraId="13793DE0"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0AC6E9A1" wp14:editId="0BFD7AEA">
                  <wp:extent cx="196430" cy="180000"/>
                  <wp:effectExtent l="0" t="0" r="0" b="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D476EC0" w14:textId="77777777" w:rsidR="00F3097E" w:rsidRDefault="00F3097E" w:rsidP="007544CF">
            <w:pPr>
              <w:jc w:val="center"/>
              <w:rPr>
                <w:rFonts w:eastAsia="Calibri"/>
                <w:lang w:eastAsia="de-DE"/>
              </w:rPr>
            </w:pPr>
            <w:r w:rsidRPr="00AA18D1">
              <w:rPr>
                <w:noProof/>
                <w:lang w:eastAsia="de-DE"/>
              </w:rPr>
              <w:drawing>
                <wp:inline distT="0" distB="0" distL="0" distR="0" wp14:anchorId="16612A0B" wp14:editId="2896A2F7">
                  <wp:extent cx="196430" cy="180000"/>
                  <wp:effectExtent l="0" t="0" r="0" b="0"/>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8709451" w14:textId="77777777" w:rsidR="00F3097E" w:rsidRPr="0081441F" w:rsidRDefault="00F3097E" w:rsidP="007544CF">
            <w:pPr>
              <w:jc w:val="center"/>
              <w:rPr>
                <w:rFonts w:ascii="Source Sans Pro SemiBold" w:eastAsia="Times New Roman" w:hAnsi="Source Sans Pro SemiBold" w:cs="Times New Roman"/>
                <w:bCs/>
                <w:noProof/>
                <w:sz w:val="30"/>
                <w:szCs w:val="28"/>
                <w:lang w:eastAsia="de-DE"/>
              </w:rPr>
            </w:pPr>
            <w:r w:rsidRPr="00AA18D1">
              <w:rPr>
                <w:noProof/>
                <w:lang w:eastAsia="de-DE"/>
              </w:rPr>
              <w:drawing>
                <wp:inline distT="0" distB="0" distL="0" distR="0" wp14:anchorId="35F6B5B2" wp14:editId="54A550F1">
                  <wp:extent cx="196430" cy="180000"/>
                  <wp:effectExtent l="0" t="0" r="0" b="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vMerge w:val="restart"/>
            <w:shd w:val="clear" w:color="auto" w:fill="auto"/>
          </w:tcPr>
          <w:p w14:paraId="01F6B5BB" w14:textId="77777777" w:rsidR="00F3097E" w:rsidRPr="00A8051B" w:rsidRDefault="00F3097E" w:rsidP="00A46CB6">
            <w:pPr>
              <w:jc w:val="both"/>
              <w:rPr>
                <w:lang w:eastAsia="de-DE"/>
              </w:rPr>
            </w:pPr>
          </w:p>
        </w:tc>
      </w:tr>
      <w:tr w:rsidR="00F3097E" w:rsidRPr="00A8051B" w14:paraId="74AFAF99" w14:textId="77777777" w:rsidTr="00C157CA">
        <w:trPr>
          <w:trHeight w:val="418"/>
        </w:trPr>
        <w:tc>
          <w:tcPr>
            <w:tcW w:w="534" w:type="dxa"/>
            <w:vMerge/>
            <w:shd w:val="clear" w:color="auto" w:fill="auto"/>
          </w:tcPr>
          <w:p w14:paraId="3CA1CC1B" w14:textId="77777777" w:rsidR="00F3097E" w:rsidRPr="00A8051B" w:rsidRDefault="00F3097E" w:rsidP="00A46CB6">
            <w:pPr>
              <w:jc w:val="both"/>
              <w:rPr>
                <w:lang w:eastAsia="de-DE"/>
              </w:rPr>
            </w:pPr>
          </w:p>
        </w:tc>
        <w:tc>
          <w:tcPr>
            <w:tcW w:w="3294" w:type="dxa"/>
            <w:shd w:val="clear" w:color="auto" w:fill="auto"/>
          </w:tcPr>
          <w:p w14:paraId="261FF9B5" w14:textId="77777777" w:rsidR="00F3097E" w:rsidRPr="00325769" w:rsidRDefault="00F3097E" w:rsidP="00325769">
            <w:pPr>
              <w:rPr>
                <w:szCs w:val="20"/>
              </w:rPr>
            </w:pPr>
            <w:r w:rsidRPr="00325769">
              <w:rPr>
                <w:szCs w:val="20"/>
              </w:rPr>
              <w:t>Ich kann Bemaßungen fachgerecht ergänzen.</w:t>
            </w:r>
          </w:p>
        </w:tc>
        <w:tc>
          <w:tcPr>
            <w:tcW w:w="414" w:type="dxa"/>
            <w:vMerge/>
            <w:shd w:val="clear" w:color="auto" w:fill="auto"/>
          </w:tcPr>
          <w:p w14:paraId="33BB5CB0" w14:textId="77777777" w:rsidR="00F3097E" w:rsidRPr="00325769" w:rsidRDefault="00F3097E" w:rsidP="00A46CB6">
            <w:pPr>
              <w:jc w:val="center"/>
              <w:rPr>
                <w:rFonts w:eastAsia="Calibri"/>
                <w:szCs w:val="20"/>
                <w:lang w:eastAsia="de-DE"/>
              </w:rPr>
            </w:pPr>
          </w:p>
        </w:tc>
        <w:tc>
          <w:tcPr>
            <w:tcW w:w="3271" w:type="dxa"/>
            <w:vMerge/>
            <w:shd w:val="clear" w:color="auto" w:fill="auto"/>
          </w:tcPr>
          <w:p w14:paraId="35DF8DCD" w14:textId="77777777" w:rsidR="00F3097E" w:rsidRPr="00325769" w:rsidRDefault="00F3097E" w:rsidP="00A46CB6">
            <w:pPr>
              <w:jc w:val="both"/>
              <w:rPr>
                <w:szCs w:val="20"/>
                <w:lang w:eastAsia="de-DE"/>
              </w:rPr>
            </w:pPr>
          </w:p>
        </w:tc>
        <w:tc>
          <w:tcPr>
            <w:tcW w:w="425" w:type="dxa"/>
            <w:vMerge/>
            <w:shd w:val="clear" w:color="auto" w:fill="auto"/>
          </w:tcPr>
          <w:p w14:paraId="5C4FBE59" w14:textId="77777777" w:rsidR="00F3097E" w:rsidRPr="0081441F" w:rsidRDefault="00F3097E" w:rsidP="00A46CB6">
            <w:pPr>
              <w:jc w:val="center"/>
              <w:rPr>
                <w:rFonts w:ascii="Source Sans Pro SemiBold" w:eastAsia="Times New Roman" w:hAnsi="Source Sans Pro SemiBold" w:cs="Times New Roman"/>
                <w:bCs/>
                <w:noProof/>
                <w:sz w:val="30"/>
                <w:szCs w:val="28"/>
                <w:lang w:eastAsia="de-DE"/>
              </w:rPr>
            </w:pPr>
          </w:p>
        </w:tc>
        <w:tc>
          <w:tcPr>
            <w:tcW w:w="1707" w:type="dxa"/>
            <w:vMerge/>
            <w:shd w:val="clear" w:color="auto" w:fill="auto"/>
          </w:tcPr>
          <w:p w14:paraId="7A46441B" w14:textId="77777777" w:rsidR="00F3097E" w:rsidRPr="00A8051B" w:rsidRDefault="00F3097E" w:rsidP="00A46CB6">
            <w:pPr>
              <w:jc w:val="both"/>
              <w:rPr>
                <w:lang w:eastAsia="de-DE"/>
              </w:rPr>
            </w:pPr>
          </w:p>
        </w:tc>
      </w:tr>
      <w:tr w:rsidR="00F3097E" w:rsidRPr="00A8051B" w14:paraId="4D9CD8EF" w14:textId="77777777" w:rsidTr="00C157CA">
        <w:tc>
          <w:tcPr>
            <w:tcW w:w="534" w:type="dxa"/>
            <w:vMerge/>
            <w:shd w:val="clear" w:color="auto" w:fill="auto"/>
          </w:tcPr>
          <w:p w14:paraId="12F08116" w14:textId="77777777" w:rsidR="00F3097E" w:rsidRPr="00A8051B" w:rsidRDefault="00F3097E" w:rsidP="00A46CB6">
            <w:pPr>
              <w:jc w:val="both"/>
              <w:rPr>
                <w:lang w:eastAsia="de-DE"/>
              </w:rPr>
            </w:pPr>
          </w:p>
        </w:tc>
        <w:tc>
          <w:tcPr>
            <w:tcW w:w="3294" w:type="dxa"/>
            <w:shd w:val="clear" w:color="auto" w:fill="auto"/>
          </w:tcPr>
          <w:p w14:paraId="2F94F040" w14:textId="77777777" w:rsidR="00F3097E" w:rsidRPr="00325769" w:rsidRDefault="00F3097E" w:rsidP="00325769">
            <w:pPr>
              <w:rPr>
                <w:szCs w:val="20"/>
              </w:rPr>
            </w:pPr>
            <w:r w:rsidRPr="00325769">
              <w:rPr>
                <w:szCs w:val="20"/>
              </w:rPr>
              <w:t>Ich kann mein Werkstück fertigen.</w:t>
            </w:r>
          </w:p>
        </w:tc>
        <w:tc>
          <w:tcPr>
            <w:tcW w:w="414" w:type="dxa"/>
            <w:shd w:val="clear" w:color="auto" w:fill="auto"/>
          </w:tcPr>
          <w:p w14:paraId="7FD1971F" w14:textId="77777777" w:rsidR="00F3097E" w:rsidRPr="00325769" w:rsidRDefault="00F3097E" w:rsidP="007544CF">
            <w:pPr>
              <w:jc w:val="center"/>
              <w:rPr>
                <w:rFonts w:eastAsia="Calibri"/>
                <w:szCs w:val="20"/>
                <w:lang w:eastAsia="de-DE"/>
              </w:rPr>
            </w:pPr>
          </w:p>
        </w:tc>
        <w:tc>
          <w:tcPr>
            <w:tcW w:w="3271" w:type="dxa"/>
            <w:shd w:val="clear" w:color="auto" w:fill="auto"/>
          </w:tcPr>
          <w:p w14:paraId="269F723B" w14:textId="77777777" w:rsidR="00F3097E" w:rsidRPr="00325769" w:rsidRDefault="00F3097E" w:rsidP="007544CF">
            <w:pPr>
              <w:jc w:val="both"/>
              <w:rPr>
                <w:szCs w:val="20"/>
                <w:lang w:eastAsia="de-DE"/>
              </w:rPr>
            </w:pPr>
            <w:r w:rsidRPr="00325769">
              <w:rPr>
                <w:szCs w:val="20"/>
                <w:lang w:eastAsia="de-DE"/>
              </w:rPr>
              <w:t>THEMA Bauanleitung umsetzen</w:t>
            </w:r>
          </w:p>
          <w:p w14:paraId="4DEDFF8C" w14:textId="77777777" w:rsidR="00F3097E" w:rsidRPr="00325769" w:rsidRDefault="00F3097E" w:rsidP="007544CF">
            <w:pPr>
              <w:jc w:val="both"/>
              <w:rPr>
                <w:szCs w:val="20"/>
                <w:lang w:eastAsia="de-DE"/>
              </w:rPr>
            </w:pPr>
            <w:r w:rsidRPr="00325769">
              <w:rPr>
                <w:szCs w:val="20"/>
                <w:lang w:eastAsia="de-DE"/>
              </w:rPr>
              <w:t>SCHRITT 1</w:t>
            </w:r>
          </w:p>
          <w:p w14:paraId="3E718DF4" w14:textId="77777777" w:rsidR="00F3097E" w:rsidRPr="00325769" w:rsidRDefault="00F3097E" w:rsidP="007544CF">
            <w:pPr>
              <w:jc w:val="both"/>
              <w:rPr>
                <w:szCs w:val="20"/>
                <w:lang w:eastAsia="de-DE"/>
              </w:rPr>
            </w:pPr>
          </w:p>
        </w:tc>
        <w:tc>
          <w:tcPr>
            <w:tcW w:w="425" w:type="dxa"/>
            <w:shd w:val="clear" w:color="auto" w:fill="auto"/>
          </w:tcPr>
          <w:p w14:paraId="255F994B"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651F213D" wp14:editId="764B0C61">
                  <wp:extent cx="196430" cy="180000"/>
                  <wp:effectExtent l="0" t="0" r="0" b="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5F8888F1" w14:textId="77777777" w:rsidR="00F3097E" w:rsidRDefault="00F3097E" w:rsidP="007544CF">
            <w:pPr>
              <w:jc w:val="center"/>
              <w:rPr>
                <w:rFonts w:eastAsia="Calibri"/>
                <w:lang w:eastAsia="de-DE"/>
              </w:rPr>
            </w:pPr>
            <w:r w:rsidRPr="00AA18D1">
              <w:rPr>
                <w:noProof/>
                <w:lang w:eastAsia="de-DE"/>
              </w:rPr>
              <w:drawing>
                <wp:inline distT="0" distB="0" distL="0" distR="0" wp14:anchorId="3826E2AB" wp14:editId="46D296A8">
                  <wp:extent cx="196430" cy="180000"/>
                  <wp:effectExtent l="0" t="0" r="0" b="0"/>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3FA7652"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17EA9163" wp14:editId="1CD83B17">
                  <wp:extent cx="196430" cy="180000"/>
                  <wp:effectExtent l="0" t="0" r="0" b="0"/>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0A99E96E" w14:textId="77777777" w:rsidR="00F3097E" w:rsidRPr="00A8051B" w:rsidRDefault="00F3097E" w:rsidP="00A46CB6">
            <w:pPr>
              <w:jc w:val="both"/>
              <w:rPr>
                <w:lang w:eastAsia="de-DE"/>
              </w:rPr>
            </w:pPr>
          </w:p>
        </w:tc>
      </w:tr>
      <w:tr w:rsidR="00F3097E" w:rsidRPr="00A8051B" w14:paraId="2285A6BB" w14:textId="77777777" w:rsidTr="00C157CA">
        <w:tc>
          <w:tcPr>
            <w:tcW w:w="534" w:type="dxa"/>
            <w:vMerge w:val="restart"/>
            <w:shd w:val="clear" w:color="auto" w:fill="auto"/>
            <w:textDirection w:val="btLr"/>
            <w:vAlign w:val="center"/>
          </w:tcPr>
          <w:p w14:paraId="153B169A" w14:textId="77777777" w:rsidR="00F3097E" w:rsidRPr="00C44A52" w:rsidRDefault="00F3097E" w:rsidP="00C44A52">
            <w:pPr>
              <w:ind w:left="113" w:right="113"/>
              <w:jc w:val="center"/>
              <w:rPr>
                <w:b/>
                <w:lang w:eastAsia="de-DE"/>
              </w:rPr>
            </w:pPr>
            <w:r w:rsidRPr="00C44A52">
              <w:rPr>
                <w:b/>
                <w:lang w:eastAsia="de-DE"/>
              </w:rPr>
              <w:t>bewerten</w:t>
            </w:r>
          </w:p>
        </w:tc>
        <w:tc>
          <w:tcPr>
            <w:tcW w:w="3294" w:type="dxa"/>
            <w:shd w:val="clear" w:color="auto" w:fill="auto"/>
          </w:tcPr>
          <w:p w14:paraId="16DEDA41" w14:textId="77777777" w:rsidR="00F3097E" w:rsidRPr="00325769" w:rsidRDefault="00F3097E" w:rsidP="00325769">
            <w:pPr>
              <w:pStyle w:val="Kopf8ptafz"/>
              <w:numPr>
                <w:ilvl w:val="0"/>
                <w:numId w:val="0"/>
              </w:numPr>
              <w:rPr>
                <w:sz w:val="20"/>
                <w:szCs w:val="20"/>
              </w:rPr>
            </w:pPr>
            <w:r w:rsidRPr="00325769">
              <w:rPr>
                <w:sz w:val="20"/>
                <w:szCs w:val="20"/>
              </w:rPr>
              <w:t>Ich kann mein Werkstück auf Funktionalität überprüfen.</w:t>
            </w:r>
          </w:p>
          <w:p w14:paraId="7E67ADF3" w14:textId="77777777" w:rsidR="00F3097E" w:rsidRPr="00325769" w:rsidRDefault="00F3097E" w:rsidP="00325769">
            <w:pPr>
              <w:rPr>
                <w:szCs w:val="20"/>
              </w:rPr>
            </w:pPr>
          </w:p>
        </w:tc>
        <w:tc>
          <w:tcPr>
            <w:tcW w:w="414" w:type="dxa"/>
            <w:shd w:val="clear" w:color="auto" w:fill="auto"/>
          </w:tcPr>
          <w:p w14:paraId="6A894846" w14:textId="77777777" w:rsidR="00F3097E" w:rsidRPr="00325769" w:rsidRDefault="00F3097E" w:rsidP="007544CF">
            <w:pPr>
              <w:jc w:val="center"/>
              <w:rPr>
                <w:rFonts w:eastAsia="Calibri"/>
                <w:szCs w:val="20"/>
                <w:lang w:eastAsia="de-DE"/>
              </w:rPr>
            </w:pPr>
          </w:p>
        </w:tc>
        <w:tc>
          <w:tcPr>
            <w:tcW w:w="3271" w:type="dxa"/>
            <w:shd w:val="clear" w:color="auto" w:fill="auto"/>
          </w:tcPr>
          <w:p w14:paraId="2FA68F28" w14:textId="77777777" w:rsidR="00F3097E" w:rsidRPr="00325769" w:rsidRDefault="00F3097E" w:rsidP="007544CF">
            <w:pPr>
              <w:jc w:val="both"/>
              <w:rPr>
                <w:szCs w:val="20"/>
                <w:lang w:eastAsia="de-DE"/>
              </w:rPr>
            </w:pPr>
            <w:r w:rsidRPr="00325769">
              <w:rPr>
                <w:szCs w:val="20"/>
                <w:lang w:eastAsia="de-DE"/>
              </w:rPr>
              <w:t>THEMA Qualitätscheck</w:t>
            </w:r>
          </w:p>
          <w:p w14:paraId="23CEB053" w14:textId="77777777" w:rsidR="00F3097E" w:rsidRPr="00325769" w:rsidRDefault="00F3097E" w:rsidP="007544CF">
            <w:pPr>
              <w:jc w:val="both"/>
              <w:rPr>
                <w:szCs w:val="20"/>
                <w:lang w:eastAsia="de-DE"/>
              </w:rPr>
            </w:pPr>
            <w:r w:rsidRPr="00325769">
              <w:rPr>
                <w:szCs w:val="20"/>
                <w:lang w:eastAsia="de-DE"/>
              </w:rPr>
              <w:t>SCHRITT 1</w:t>
            </w:r>
          </w:p>
        </w:tc>
        <w:tc>
          <w:tcPr>
            <w:tcW w:w="425" w:type="dxa"/>
            <w:shd w:val="clear" w:color="auto" w:fill="auto"/>
          </w:tcPr>
          <w:p w14:paraId="4B4F1BDF"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2E5F96B5" wp14:editId="24255DD2">
                  <wp:extent cx="196430" cy="180000"/>
                  <wp:effectExtent l="0" t="0" r="0" b="0"/>
                  <wp:docPr id="1906" name="Grafik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4ED0AEF" w14:textId="77777777" w:rsidR="00F3097E" w:rsidRDefault="00F3097E" w:rsidP="007544CF">
            <w:pPr>
              <w:jc w:val="center"/>
              <w:rPr>
                <w:rFonts w:eastAsia="Calibri"/>
                <w:lang w:eastAsia="de-DE"/>
              </w:rPr>
            </w:pPr>
            <w:r w:rsidRPr="00AA18D1">
              <w:rPr>
                <w:noProof/>
                <w:lang w:eastAsia="de-DE"/>
              </w:rPr>
              <w:drawing>
                <wp:inline distT="0" distB="0" distL="0" distR="0" wp14:anchorId="488D0061" wp14:editId="645460D4">
                  <wp:extent cx="196430" cy="180000"/>
                  <wp:effectExtent l="0" t="0" r="0" b="0"/>
                  <wp:docPr id="1907" name="Grafik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04C95343"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14138BD2" wp14:editId="4CE7B2DB">
                  <wp:extent cx="196430" cy="180000"/>
                  <wp:effectExtent l="0" t="0" r="0" b="0"/>
                  <wp:docPr id="1908" name="Grafik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3A8BDC0D" w14:textId="77777777" w:rsidR="00F3097E" w:rsidRPr="00A8051B" w:rsidRDefault="00F3097E" w:rsidP="00C44A52">
            <w:pPr>
              <w:jc w:val="both"/>
              <w:rPr>
                <w:lang w:eastAsia="de-DE"/>
              </w:rPr>
            </w:pPr>
          </w:p>
        </w:tc>
      </w:tr>
      <w:tr w:rsidR="00F3097E" w:rsidRPr="00A8051B" w14:paraId="0477FC75" w14:textId="77777777" w:rsidTr="00C157CA">
        <w:tc>
          <w:tcPr>
            <w:tcW w:w="534" w:type="dxa"/>
            <w:vMerge/>
            <w:shd w:val="clear" w:color="auto" w:fill="auto"/>
            <w:textDirection w:val="btLr"/>
            <w:vAlign w:val="center"/>
          </w:tcPr>
          <w:p w14:paraId="7C5A1CC3" w14:textId="77777777" w:rsidR="00F3097E" w:rsidRPr="00C44A52" w:rsidRDefault="00F3097E" w:rsidP="00C44A52">
            <w:pPr>
              <w:ind w:left="113" w:right="113"/>
              <w:jc w:val="center"/>
              <w:rPr>
                <w:b/>
                <w:lang w:eastAsia="de-DE"/>
              </w:rPr>
            </w:pPr>
          </w:p>
        </w:tc>
        <w:tc>
          <w:tcPr>
            <w:tcW w:w="3294" w:type="dxa"/>
            <w:shd w:val="clear" w:color="auto" w:fill="auto"/>
          </w:tcPr>
          <w:p w14:paraId="280E53F6" w14:textId="77777777" w:rsidR="00F3097E" w:rsidRPr="00325769" w:rsidRDefault="00F3097E" w:rsidP="00325769">
            <w:pPr>
              <w:pStyle w:val="Kopf8ptafz"/>
              <w:numPr>
                <w:ilvl w:val="0"/>
                <w:numId w:val="0"/>
              </w:numPr>
              <w:rPr>
                <w:sz w:val="20"/>
                <w:szCs w:val="20"/>
              </w:rPr>
            </w:pPr>
            <w:r w:rsidRPr="00325769">
              <w:rPr>
                <w:sz w:val="20"/>
                <w:szCs w:val="20"/>
              </w:rPr>
              <w:t>Ich kann mein Werkstück auf Maßhaltigkeit prüfen.</w:t>
            </w:r>
          </w:p>
          <w:p w14:paraId="48B7C63B" w14:textId="77777777" w:rsidR="00F3097E" w:rsidRPr="00325769" w:rsidRDefault="00F3097E" w:rsidP="00325769">
            <w:pPr>
              <w:rPr>
                <w:szCs w:val="20"/>
              </w:rPr>
            </w:pPr>
          </w:p>
        </w:tc>
        <w:tc>
          <w:tcPr>
            <w:tcW w:w="414" w:type="dxa"/>
            <w:shd w:val="clear" w:color="auto" w:fill="auto"/>
          </w:tcPr>
          <w:p w14:paraId="4D3C924F" w14:textId="77777777" w:rsidR="00F3097E" w:rsidRPr="00325769" w:rsidRDefault="00F3097E" w:rsidP="007544CF">
            <w:pPr>
              <w:jc w:val="center"/>
              <w:rPr>
                <w:rFonts w:eastAsia="Calibri"/>
                <w:szCs w:val="20"/>
                <w:lang w:eastAsia="de-DE"/>
              </w:rPr>
            </w:pPr>
          </w:p>
        </w:tc>
        <w:tc>
          <w:tcPr>
            <w:tcW w:w="3271" w:type="dxa"/>
            <w:shd w:val="clear" w:color="auto" w:fill="auto"/>
          </w:tcPr>
          <w:p w14:paraId="27C5C87A" w14:textId="77777777" w:rsidR="00F3097E" w:rsidRPr="00325769" w:rsidRDefault="00F3097E" w:rsidP="007544CF">
            <w:pPr>
              <w:jc w:val="both"/>
              <w:rPr>
                <w:szCs w:val="20"/>
                <w:lang w:eastAsia="de-DE"/>
              </w:rPr>
            </w:pPr>
            <w:r w:rsidRPr="00325769">
              <w:rPr>
                <w:szCs w:val="20"/>
                <w:lang w:eastAsia="de-DE"/>
              </w:rPr>
              <w:t>THEMA Qualitätscheck</w:t>
            </w:r>
          </w:p>
          <w:p w14:paraId="69A8B9BF" w14:textId="77777777" w:rsidR="00F3097E" w:rsidRPr="00325769" w:rsidRDefault="00F3097E" w:rsidP="007544CF">
            <w:pPr>
              <w:jc w:val="both"/>
              <w:rPr>
                <w:szCs w:val="20"/>
                <w:lang w:eastAsia="de-DE"/>
              </w:rPr>
            </w:pPr>
            <w:r w:rsidRPr="00325769">
              <w:rPr>
                <w:szCs w:val="20"/>
                <w:lang w:eastAsia="de-DE"/>
              </w:rPr>
              <w:t>SCHRITT 1</w:t>
            </w:r>
          </w:p>
        </w:tc>
        <w:tc>
          <w:tcPr>
            <w:tcW w:w="425" w:type="dxa"/>
            <w:shd w:val="clear" w:color="auto" w:fill="auto"/>
          </w:tcPr>
          <w:p w14:paraId="08EAD4E4"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6FC564E8" wp14:editId="02BD00F6">
                  <wp:extent cx="196430" cy="180000"/>
                  <wp:effectExtent l="0" t="0" r="0" b="0"/>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3F5F603" w14:textId="77777777" w:rsidR="00F3097E" w:rsidRDefault="00F3097E" w:rsidP="007544CF">
            <w:pPr>
              <w:jc w:val="center"/>
              <w:rPr>
                <w:rFonts w:eastAsia="Calibri"/>
                <w:lang w:eastAsia="de-DE"/>
              </w:rPr>
            </w:pPr>
            <w:r w:rsidRPr="00AA18D1">
              <w:rPr>
                <w:noProof/>
                <w:lang w:eastAsia="de-DE"/>
              </w:rPr>
              <w:drawing>
                <wp:inline distT="0" distB="0" distL="0" distR="0" wp14:anchorId="27DA8767" wp14:editId="05895071">
                  <wp:extent cx="196430" cy="180000"/>
                  <wp:effectExtent l="0" t="0" r="0" b="0"/>
                  <wp:docPr id="1910" name="Grafik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7DEB99FE"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7FDFB73E" wp14:editId="4485CE91">
                  <wp:extent cx="196430" cy="180000"/>
                  <wp:effectExtent l="0" t="0" r="0" b="0"/>
                  <wp:docPr id="1911" name="Grafik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527F9B5C" w14:textId="77777777" w:rsidR="00F3097E" w:rsidRPr="00A8051B" w:rsidRDefault="00F3097E" w:rsidP="00C44A52">
            <w:pPr>
              <w:jc w:val="both"/>
              <w:rPr>
                <w:lang w:eastAsia="de-DE"/>
              </w:rPr>
            </w:pPr>
          </w:p>
        </w:tc>
      </w:tr>
      <w:tr w:rsidR="00F3097E" w:rsidRPr="00A8051B" w14:paraId="75393D12" w14:textId="77777777" w:rsidTr="00C157CA">
        <w:tc>
          <w:tcPr>
            <w:tcW w:w="534" w:type="dxa"/>
            <w:vMerge/>
            <w:shd w:val="clear" w:color="auto" w:fill="auto"/>
          </w:tcPr>
          <w:p w14:paraId="0A1CB46D" w14:textId="77777777" w:rsidR="00F3097E" w:rsidRPr="00A8051B" w:rsidRDefault="00F3097E" w:rsidP="00C44A52">
            <w:pPr>
              <w:jc w:val="both"/>
              <w:rPr>
                <w:lang w:eastAsia="de-DE"/>
              </w:rPr>
            </w:pPr>
          </w:p>
        </w:tc>
        <w:tc>
          <w:tcPr>
            <w:tcW w:w="3294" w:type="dxa"/>
            <w:shd w:val="clear" w:color="auto" w:fill="auto"/>
          </w:tcPr>
          <w:p w14:paraId="0A427B9D" w14:textId="77777777" w:rsidR="00F3097E" w:rsidRPr="00325769" w:rsidRDefault="00F3097E" w:rsidP="00325769">
            <w:pPr>
              <w:pStyle w:val="Kopf8ptafz"/>
              <w:numPr>
                <w:ilvl w:val="0"/>
                <w:numId w:val="0"/>
              </w:numPr>
              <w:rPr>
                <w:sz w:val="20"/>
                <w:szCs w:val="20"/>
              </w:rPr>
            </w:pPr>
            <w:r w:rsidRPr="00325769">
              <w:rPr>
                <w:sz w:val="20"/>
                <w:szCs w:val="20"/>
              </w:rPr>
              <w:t>Ich kann die Oberflächenqualität vergleichen und einstufen.</w:t>
            </w:r>
          </w:p>
          <w:p w14:paraId="338CEA7C" w14:textId="77777777" w:rsidR="00F3097E" w:rsidRPr="00325769" w:rsidRDefault="00F3097E" w:rsidP="00325769">
            <w:pPr>
              <w:rPr>
                <w:szCs w:val="20"/>
              </w:rPr>
            </w:pPr>
          </w:p>
        </w:tc>
        <w:tc>
          <w:tcPr>
            <w:tcW w:w="414" w:type="dxa"/>
            <w:shd w:val="clear" w:color="auto" w:fill="auto"/>
          </w:tcPr>
          <w:p w14:paraId="400C7695" w14:textId="77777777" w:rsidR="00F3097E" w:rsidRPr="00325769" w:rsidRDefault="00F3097E" w:rsidP="007544CF">
            <w:pPr>
              <w:jc w:val="center"/>
              <w:rPr>
                <w:rFonts w:eastAsia="Calibri"/>
                <w:szCs w:val="20"/>
                <w:lang w:eastAsia="de-DE"/>
              </w:rPr>
            </w:pPr>
          </w:p>
        </w:tc>
        <w:tc>
          <w:tcPr>
            <w:tcW w:w="3271" w:type="dxa"/>
            <w:shd w:val="clear" w:color="auto" w:fill="auto"/>
          </w:tcPr>
          <w:p w14:paraId="392DFC4F" w14:textId="77777777" w:rsidR="00F3097E" w:rsidRPr="00325769" w:rsidRDefault="00F3097E" w:rsidP="007544CF">
            <w:pPr>
              <w:jc w:val="both"/>
              <w:rPr>
                <w:szCs w:val="20"/>
                <w:lang w:eastAsia="de-DE"/>
              </w:rPr>
            </w:pPr>
            <w:r w:rsidRPr="00325769">
              <w:rPr>
                <w:szCs w:val="20"/>
                <w:lang w:eastAsia="de-DE"/>
              </w:rPr>
              <w:t>THEMA Qualitätscheck</w:t>
            </w:r>
          </w:p>
          <w:p w14:paraId="343535CC" w14:textId="77777777" w:rsidR="00F3097E" w:rsidRPr="00325769" w:rsidRDefault="00F3097E" w:rsidP="007544CF">
            <w:pPr>
              <w:jc w:val="both"/>
              <w:rPr>
                <w:szCs w:val="20"/>
                <w:lang w:eastAsia="de-DE"/>
              </w:rPr>
            </w:pPr>
            <w:r w:rsidRPr="00325769">
              <w:rPr>
                <w:szCs w:val="20"/>
                <w:lang w:eastAsia="de-DE"/>
              </w:rPr>
              <w:t>SCHRITT 1</w:t>
            </w:r>
          </w:p>
        </w:tc>
        <w:tc>
          <w:tcPr>
            <w:tcW w:w="425" w:type="dxa"/>
            <w:shd w:val="clear" w:color="auto" w:fill="auto"/>
          </w:tcPr>
          <w:p w14:paraId="785D9771"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5C52730E" wp14:editId="6214CCE1">
                  <wp:extent cx="196430" cy="180000"/>
                  <wp:effectExtent l="0" t="0" r="0" b="0"/>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987BD11" w14:textId="77777777" w:rsidR="00F3097E" w:rsidRDefault="00F3097E" w:rsidP="007544CF">
            <w:pPr>
              <w:jc w:val="center"/>
              <w:rPr>
                <w:rFonts w:eastAsia="Calibri"/>
                <w:lang w:eastAsia="de-DE"/>
              </w:rPr>
            </w:pPr>
            <w:r w:rsidRPr="00AA18D1">
              <w:rPr>
                <w:noProof/>
                <w:lang w:eastAsia="de-DE"/>
              </w:rPr>
              <w:drawing>
                <wp:inline distT="0" distB="0" distL="0" distR="0" wp14:anchorId="5304CA0D" wp14:editId="79C8274A">
                  <wp:extent cx="196430" cy="180000"/>
                  <wp:effectExtent l="0" t="0" r="0" b="0"/>
                  <wp:docPr id="1913" name="Grafik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276D0820"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0E984888" wp14:editId="03234C9F">
                  <wp:extent cx="196430" cy="180000"/>
                  <wp:effectExtent l="0" t="0" r="0" b="0"/>
                  <wp:docPr id="1914" name="Grafik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1CDD6A07" w14:textId="77777777" w:rsidR="00F3097E" w:rsidRPr="00A8051B" w:rsidRDefault="00F3097E" w:rsidP="00C44A52">
            <w:pPr>
              <w:jc w:val="both"/>
              <w:rPr>
                <w:lang w:eastAsia="de-DE"/>
              </w:rPr>
            </w:pPr>
          </w:p>
        </w:tc>
      </w:tr>
      <w:tr w:rsidR="00F3097E" w:rsidRPr="00A8051B" w14:paraId="75852B7B" w14:textId="77777777" w:rsidTr="00C157CA">
        <w:tc>
          <w:tcPr>
            <w:tcW w:w="534" w:type="dxa"/>
            <w:vMerge/>
            <w:shd w:val="clear" w:color="auto" w:fill="auto"/>
          </w:tcPr>
          <w:p w14:paraId="2FE8D406" w14:textId="77777777" w:rsidR="00F3097E" w:rsidRPr="00A8051B" w:rsidRDefault="00F3097E" w:rsidP="00C44A52">
            <w:pPr>
              <w:jc w:val="both"/>
              <w:rPr>
                <w:lang w:eastAsia="de-DE"/>
              </w:rPr>
            </w:pPr>
          </w:p>
        </w:tc>
        <w:tc>
          <w:tcPr>
            <w:tcW w:w="3294" w:type="dxa"/>
            <w:shd w:val="clear" w:color="auto" w:fill="auto"/>
          </w:tcPr>
          <w:p w14:paraId="121AC705" w14:textId="77777777" w:rsidR="00F3097E" w:rsidRPr="00325769" w:rsidRDefault="00F3097E" w:rsidP="00325769">
            <w:pPr>
              <w:rPr>
                <w:szCs w:val="20"/>
              </w:rPr>
            </w:pPr>
            <w:r w:rsidRPr="00325769">
              <w:rPr>
                <w:szCs w:val="20"/>
              </w:rPr>
              <w:t>Ich kann Verbesserungsmöglichkeiten nennen.</w:t>
            </w:r>
          </w:p>
        </w:tc>
        <w:tc>
          <w:tcPr>
            <w:tcW w:w="414" w:type="dxa"/>
            <w:shd w:val="clear" w:color="auto" w:fill="auto"/>
          </w:tcPr>
          <w:p w14:paraId="2851C051" w14:textId="77777777" w:rsidR="00F3097E" w:rsidRPr="00325769" w:rsidRDefault="00F3097E" w:rsidP="007544CF">
            <w:pPr>
              <w:jc w:val="center"/>
              <w:rPr>
                <w:rFonts w:eastAsia="Calibri"/>
                <w:szCs w:val="20"/>
                <w:lang w:eastAsia="de-DE"/>
              </w:rPr>
            </w:pPr>
          </w:p>
        </w:tc>
        <w:tc>
          <w:tcPr>
            <w:tcW w:w="3271" w:type="dxa"/>
            <w:shd w:val="clear" w:color="auto" w:fill="auto"/>
          </w:tcPr>
          <w:p w14:paraId="634BB16D" w14:textId="77777777" w:rsidR="00F3097E" w:rsidRPr="00325769" w:rsidRDefault="00F3097E" w:rsidP="007544CF">
            <w:pPr>
              <w:jc w:val="both"/>
              <w:rPr>
                <w:szCs w:val="20"/>
                <w:lang w:eastAsia="de-DE"/>
              </w:rPr>
            </w:pPr>
            <w:r w:rsidRPr="00325769">
              <w:rPr>
                <w:szCs w:val="20"/>
                <w:lang w:eastAsia="de-DE"/>
              </w:rPr>
              <w:t>THEMA Qualitätscheck</w:t>
            </w:r>
          </w:p>
          <w:p w14:paraId="69E27FCE" w14:textId="77777777" w:rsidR="00F3097E" w:rsidRPr="00325769" w:rsidRDefault="00F3097E" w:rsidP="007544CF">
            <w:pPr>
              <w:jc w:val="both"/>
              <w:rPr>
                <w:szCs w:val="20"/>
                <w:lang w:eastAsia="de-DE"/>
              </w:rPr>
            </w:pPr>
            <w:r w:rsidRPr="00325769">
              <w:rPr>
                <w:szCs w:val="20"/>
                <w:lang w:eastAsia="de-DE"/>
              </w:rPr>
              <w:t>SCHRITT 1</w:t>
            </w:r>
          </w:p>
        </w:tc>
        <w:tc>
          <w:tcPr>
            <w:tcW w:w="425" w:type="dxa"/>
            <w:shd w:val="clear" w:color="auto" w:fill="auto"/>
          </w:tcPr>
          <w:p w14:paraId="314E008A" w14:textId="77777777" w:rsidR="00F3097E" w:rsidRDefault="00F3097E" w:rsidP="007544CF">
            <w:pPr>
              <w:jc w:val="center"/>
              <w:rPr>
                <w:rFonts w:eastAsia="Calibri"/>
                <w:lang w:eastAsia="de-DE"/>
              </w:rPr>
            </w:pPr>
            <w:r w:rsidRPr="0081441F">
              <w:rPr>
                <w:rFonts w:ascii="Source Sans Pro SemiBold" w:eastAsia="Times New Roman" w:hAnsi="Source Sans Pro SemiBold" w:cs="Times New Roman"/>
                <w:bCs/>
                <w:noProof/>
                <w:sz w:val="30"/>
                <w:szCs w:val="28"/>
                <w:lang w:eastAsia="de-DE"/>
              </w:rPr>
              <w:drawing>
                <wp:inline distT="0" distB="0" distL="0" distR="0" wp14:anchorId="7C3F209D" wp14:editId="1CD3115D">
                  <wp:extent cx="196430" cy="180000"/>
                  <wp:effectExtent l="0" t="0" r="0" b="0"/>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18778DE5" w14:textId="77777777" w:rsidR="00F3097E" w:rsidRDefault="00F3097E" w:rsidP="007544CF">
            <w:pPr>
              <w:jc w:val="center"/>
              <w:rPr>
                <w:rFonts w:eastAsia="Calibri"/>
                <w:lang w:eastAsia="de-DE"/>
              </w:rPr>
            </w:pPr>
            <w:r w:rsidRPr="00AA18D1">
              <w:rPr>
                <w:noProof/>
                <w:lang w:eastAsia="de-DE"/>
              </w:rPr>
              <w:drawing>
                <wp:inline distT="0" distB="0" distL="0" distR="0" wp14:anchorId="684DDD99" wp14:editId="0E3B14FF">
                  <wp:extent cx="196430" cy="180000"/>
                  <wp:effectExtent l="0" t="0" r="0" b="0"/>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p w14:paraId="3D8B42EA" w14:textId="77777777" w:rsidR="00F3097E" w:rsidRPr="00A8051B" w:rsidRDefault="00F3097E" w:rsidP="007544CF">
            <w:pPr>
              <w:jc w:val="center"/>
              <w:rPr>
                <w:rFonts w:eastAsia="Calibri"/>
                <w:lang w:eastAsia="de-DE"/>
              </w:rPr>
            </w:pPr>
            <w:r w:rsidRPr="00AA18D1">
              <w:rPr>
                <w:noProof/>
                <w:lang w:eastAsia="de-DE"/>
              </w:rPr>
              <w:drawing>
                <wp:inline distT="0" distB="0" distL="0" distR="0" wp14:anchorId="0BA12905" wp14:editId="40AF6900">
                  <wp:extent cx="196430" cy="180000"/>
                  <wp:effectExtent l="0" t="0" r="0" b="0"/>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430" cy="180000"/>
                          </a:xfrm>
                          <a:prstGeom prst="rect">
                            <a:avLst/>
                          </a:prstGeom>
                          <a:noFill/>
                          <a:ln>
                            <a:noFill/>
                          </a:ln>
                        </pic:spPr>
                      </pic:pic>
                    </a:graphicData>
                  </a:graphic>
                </wp:inline>
              </w:drawing>
            </w:r>
          </w:p>
        </w:tc>
        <w:tc>
          <w:tcPr>
            <w:tcW w:w="1707" w:type="dxa"/>
            <w:shd w:val="clear" w:color="auto" w:fill="auto"/>
          </w:tcPr>
          <w:p w14:paraId="2292D1BE" w14:textId="77777777" w:rsidR="00F3097E" w:rsidRPr="00A8051B" w:rsidRDefault="00F3097E" w:rsidP="00C44A52">
            <w:pPr>
              <w:jc w:val="both"/>
              <w:rPr>
                <w:lang w:eastAsia="de-DE"/>
              </w:rPr>
            </w:pPr>
          </w:p>
        </w:tc>
      </w:tr>
    </w:tbl>
    <w:p w14:paraId="10E1F623" w14:textId="77777777" w:rsidR="00A8051B" w:rsidRPr="00A8051B" w:rsidRDefault="00A8051B" w:rsidP="00A8051B">
      <w:pPr>
        <w:jc w:val="both"/>
        <w:rPr>
          <w:lang w:eastAsia="de-DE"/>
        </w:rPr>
      </w:pPr>
    </w:p>
    <w:p w14:paraId="47AC5848" w14:textId="77777777" w:rsidR="00A8051B" w:rsidRDefault="00A8051B" w:rsidP="00A8051B">
      <w:pPr>
        <w:jc w:val="both"/>
        <w:rPr>
          <w:lang w:eastAsia="de-DE"/>
        </w:rPr>
      </w:pPr>
    </w:p>
    <w:p w14:paraId="39C3AB82" w14:textId="77777777" w:rsidR="00061D50" w:rsidRDefault="00061D50" w:rsidP="00A8051B">
      <w:pPr>
        <w:jc w:val="both"/>
        <w:rPr>
          <w:lang w:eastAsia="de-DE"/>
        </w:rPr>
      </w:pPr>
    </w:p>
    <w:p w14:paraId="22975C8A" w14:textId="77777777" w:rsidR="00245D5D" w:rsidRDefault="00245D5D" w:rsidP="00245D5D">
      <w:pPr>
        <w:jc w:val="both"/>
        <w:rPr>
          <w:lang w:eastAsia="de-DE"/>
        </w:rPr>
      </w:pPr>
    </w:p>
    <w:p w14:paraId="23C5EA75" w14:textId="77777777" w:rsidR="00245D5D" w:rsidRPr="00A8051B" w:rsidRDefault="00245D5D" w:rsidP="00A8051B">
      <w:pPr>
        <w:jc w:val="both"/>
        <w:rPr>
          <w:lang w:eastAsia="de-DE"/>
        </w:rPr>
      </w:pPr>
    </w:p>
    <w:p w14:paraId="7AC0598D" w14:textId="77777777" w:rsidR="00E0679B" w:rsidRDefault="00A8051B" w:rsidP="007128A3">
      <w:pPr>
        <w:jc w:val="both"/>
      </w:pPr>
      <w:r w:rsidRPr="0069307B">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E0679B" w:rsidRPr="00DE4890" w14:paraId="58D95130" w14:textId="77777777" w:rsidTr="00E0679B">
        <w:trPr>
          <w:trHeight w:val="544"/>
        </w:trPr>
        <w:tc>
          <w:tcPr>
            <w:tcW w:w="7513" w:type="dxa"/>
            <w:shd w:val="clear" w:color="auto" w:fill="D9D9D9" w:themeFill="background1" w:themeFillShade="D9"/>
            <w:vAlign w:val="center"/>
          </w:tcPr>
          <w:p w14:paraId="40386844" w14:textId="77777777" w:rsidR="00E0679B" w:rsidRPr="00DE4890" w:rsidRDefault="00E0679B" w:rsidP="00E0679B">
            <w:pPr>
              <w:pStyle w:val="TabelleKopflinks"/>
            </w:pPr>
            <w:r>
              <w:lastRenderedPageBreak/>
              <w:t>Advance Organizer</w:t>
            </w:r>
          </w:p>
        </w:tc>
        <w:tc>
          <w:tcPr>
            <w:tcW w:w="2126" w:type="dxa"/>
            <w:shd w:val="clear" w:color="auto" w:fill="D9D9D9" w:themeFill="background1" w:themeFillShade="D9"/>
          </w:tcPr>
          <w:p w14:paraId="4F04BDDD" w14:textId="77777777" w:rsidR="00352C45" w:rsidRPr="003A77F0" w:rsidRDefault="00352C45" w:rsidP="00352C45">
            <w:pPr>
              <w:jc w:val="center"/>
              <w:rPr>
                <w:rFonts w:eastAsia="Times New Roman"/>
                <w:b/>
              </w:rPr>
            </w:pPr>
            <w:r>
              <w:rPr>
                <w:rFonts w:eastAsia="Times New Roman"/>
                <w:b/>
              </w:rPr>
              <w:t>Holztechnik</w:t>
            </w:r>
          </w:p>
          <w:p w14:paraId="03F493DE" w14:textId="77777777" w:rsidR="00E0679B" w:rsidRPr="00DE4890" w:rsidRDefault="00352C45" w:rsidP="00352C45">
            <w:pPr>
              <w:pStyle w:val="TabelleKopflinks"/>
              <w:jc w:val="center"/>
            </w:pPr>
            <w:r>
              <w:rPr>
                <w:rFonts w:eastAsia="Times New Roman"/>
                <w:b w:val="0"/>
              </w:rPr>
              <w:t>Z.</w:t>
            </w:r>
            <w:r w:rsidRPr="003A77F0">
              <w:rPr>
                <w:rFonts w:eastAsia="Times New Roman"/>
                <w:b w:val="0"/>
              </w:rPr>
              <w:t>01.0</w:t>
            </w:r>
            <w:r>
              <w:rPr>
                <w:rFonts w:eastAsia="Times New Roman"/>
                <w:b w:val="0"/>
              </w:rPr>
              <w:t>2</w:t>
            </w:r>
          </w:p>
        </w:tc>
      </w:tr>
    </w:tbl>
    <w:p w14:paraId="240C785A" w14:textId="77777777" w:rsidR="00E0679B" w:rsidRDefault="00E0679B" w:rsidP="00E0679B"/>
    <w:p w14:paraId="0D71ED57" w14:textId="77777777" w:rsidR="001942EC" w:rsidRDefault="001942EC" w:rsidP="00E0679B">
      <w:r>
        <w:rPr>
          <w:noProof/>
          <w:lang w:eastAsia="de-DE"/>
        </w:rPr>
        <w:drawing>
          <wp:inline distT="0" distB="0" distL="0" distR="0" wp14:anchorId="245C0A15" wp14:editId="79FB7C60">
            <wp:extent cx="8499858" cy="6372000"/>
            <wp:effectExtent l="0" t="2857"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O_ohne.png"/>
                    <pic:cNvPicPr/>
                  </pic:nvPicPr>
                  <pic:blipFill>
                    <a:blip r:embed="rId64">
                      <a:extLst>
                        <a:ext uri="{28A0092B-C50C-407E-A947-70E740481C1C}">
                          <a14:useLocalDpi xmlns:a14="http://schemas.microsoft.com/office/drawing/2010/main" val="0"/>
                        </a:ext>
                      </a:extLst>
                    </a:blip>
                    <a:stretch>
                      <a:fillRect/>
                    </a:stretch>
                  </pic:blipFill>
                  <pic:spPr>
                    <a:xfrm rot="16200000">
                      <a:off x="0" y="0"/>
                      <a:ext cx="8499858" cy="6372000"/>
                    </a:xfrm>
                    <a:prstGeom prst="rect">
                      <a:avLst/>
                    </a:prstGeom>
                  </pic:spPr>
                </pic:pic>
              </a:graphicData>
            </a:graphic>
          </wp:inline>
        </w:drawing>
      </w:r>
    </w:p>
    <w:sectPr w:rsidR="001942EC" w:rsidSect="00BF021C">
      <w:headerReference w:type="default" r:id="rId65"/>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F1A82" w14:textId="77777777" w:rsidR="00D62972" w:rsidRDefault="00D62972" w:rsidP="001E03DE">
      <w:r>
        <w:separator/>
      </w:r>
    </w:p>
  </w:endnote>
  <w:endnote w:type="continuationSeparator" w:id="0">
    <w:p w14:paraId="1D6BDC95" w14:textId="77777777" w:rsidR="00D62972" w:rsidRDefault="00D62972"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620B" w14:textId="4008BFC6" w:rsidR="00D62972" w:rsidRPr="000F71C5" w:rsidRDefault="00D62972" w:rsidP="000F71C5">
    <w:pPr>
      <w:pStyle w:val="Fuzeile"/>
    </w:pPr>
    <w:r w:rsidRPr="00595C5A">
      <w:t xml:space="preserve">© </w:t>
    </w:r>
    <w:r>
      <w:t>Zentrum für Schulqualität und Lehrerbildung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1F2AA" w14:textId="5976C07F" w:rsidR="00D62972" w:rsidRPr="002E2050" w:rsidRDefault="00D62972" w:rsidP="002E2050">
    <w:pPr>
      <w:pStyle w:val="Fuzeile"/>
    </w:pPr>
    <w:r w:rsidRPr="00595C5A">
      <w:t xml:space="preserve">© </w:t>
    </w:r>
    <w:r>
      <w:t>Zentrum für Schulqualität und Lehrerbildung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D9D07" w14:textId="77777777" w:rsidR="00D62972" w:rsidRDefault="00D62972" w:rsidP="001E03DE">
      <w:r>
        <w:separator/>
      </w:r>
    </w:p>
  </w:footnote>
  <w:footnote w:type="continuationSeparator" w:id="0">
    <w:p w14:paraId="05DBE76B" w14:textId="77777777" w:rsidR="00D62972" w:rsidRDefault="00D62972"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CF24" w14:textId="77777777" w:rsidR="00D62972" w:rsidRPr="006A1C37" w:rsidRDefault="00D62972" w:rsidP="00A74C42">
    <w:pPr>
      <w:pStyle w:val="Kopfzeile"/>
    </w:pPr>
    <w:r>
      <w:rPr>
        <w:rFonts w:ascii="Times New Roman" w:hAnsi="Times New Roman"/>
        <w:noProof/>
        <w:sz w:val="24"/>
        <w:szCs w:val="24"/>
      </w:rPr>
      <mc:AlternateContent>
        <mc:Choice Requires="wpg">
          <w:drawing>
            <wp:anchor distT="0" distB="0" distL="114300" distR="114300" simplePos="0" relativeHeight="251696128" behindDoc="0" locked="0" layoutInCell="1" allowOverlap="1" wp14:anchorId="4D6E6423" wp14:editId="1F047CAA">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48"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01390C40" w14:textId="77777777" w:rsidR="00D62972" w:rsidRDefault="00D62972" w:rsidP="00AD46BD">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49" name="Grafik 14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50"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D6E6423" id="Gruppieren 457" o:spid="_x0000_s1028" style="position:absolute;margin-left:48.65pt;margin-top:23.3pt;width:489.35pt;height:34.4pt;z-index:251696128;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">
              <v:shapetype id="_x0000_t202" coordsize="21600,21600" o:spt="202" path="m,l,21600r21600,l21600,xe">
                <v:stroke joinstyle="miter"/>
                <v:path gradientshapeok="t" o:connecttype="rect"/>
              </v:shapetype>
              <v:shape id="Textfeld 2" o:spid="_x0000_s1029"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01390C40" w14:textId="77777777" w:rsidR="00D62972" w:rsidRDefault="00D62972" w:rsidP="00AD46BD">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9" o:spid="_x0000_s1030"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">
                <v:imagedata r:id="rId2" o:title=""/>
              </v:shape>
              <v:line id="Gerade Verbindung 460" o:spid="_x0000_s1031"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" strokecolor="#a6a6a6"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B624" w14:textId="77777777" w:rsidR="00D62972" w:rsidRPr="006A1C37" w:rsidRDefault="00D62972" w:rsidP="00A74C42">
    <w:pPr>
      <w:pStyle w:val="Kopfzeile"/>
    </w:pPr>
    <w:r>
      <w:rPr>
        <w:rFonts w:ascii="Times New Roman" w:hAnsi="Times New Roman"/>
        <w:noProof/>
        <w:sz w:val="24"/>
        <w:szCs w:val="24"/>
      </w:rPr>
      <mc:AlternateContent>
        <mc:Choice Requires="wpg">
          <w:drawing>
            <wp:anchor distT="0" distB="0" distL="114300" distR="114300" simplePos="0" relativeHeight="251698176" behindDoc="0" locked="0" layoutInCell="1" allowOverlap="1" wp14:anchorId="0A2F5975" wp14:editId="55878CDC">
              <wp:simplePos x="0" y="0"/>
              <wp:positionH relativeFrom="page">
                <wp:posOffset>617855</wp:posOffset>
              </wp:positionH>
              <wp:positionV relativeFrom="page">
                <wp:posOffset>295910</wp:posOffset>
              </wp:positionV>
              <wp:extent cx="6214745" cy="436880"/>
              <wp:effectExtent l="0" t="0" r="0" b="1270"/>
              <wp:wrapNone/>
              <wp:docPr id="4" name="Gruppieren 4"/>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52"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7519159" w14:textId="77777777" w:rsidR="00D62972" w:rsidRDefault="00D62972" w:rsidP="00AD46BD">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53" name="Grafik 153"/>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54"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A2F5975" id="Gruppieren 4" o:spid="_x0000_s1032" style="position:absolute;margin-left:48.65pt;margin-top:23.3pt;width:489.35pt;height:34.4pt;z-index:251698176;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">
              <v:shapetype id="_x0000_t202" coordsize="21600,21600" o:spt="202" path="m,l,21600r21600,l21600,xe">
                <v:stroke joinstyle="miter"/>
                <v:path gradientshapeok="t" o:connecttype="rect"/>
              </v:shapetype>
              <v:shape id="Textfeld 2" o:spid="_x0000_s1033"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47519159" w14:textId="77777777" w:rsidR="00D62972" w:rsidRDefault="00D62972" w:rsidP="00AD46BD">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3" o:spid="_x0000_s1034"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">
                <v:imagedata r:id="rId2" o:title=""/>
              </v:shape>
              <v:line id="Gerade Verbindung 460" o:spid="_x0000_s1035"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1E1D" w14:textId="77777777" w:rsidR="00D62972" w:rsidRPr="006A1C37" w:rsidRDefault="00D62972" w:rsidP="00A74C42">
    <w:pPr>
      <w:pStyle w:val="Kopfzeile"/>
    </w:pPr>
    <w:r>
      <w:rPr>
        <w:rFonts w:ascii="Times New Roman" w:hAnsi="Times New Roman"/>
        <w:noProof/>
        <w:sz w:val="24"/>
        <w:szCs w:val="24"/>
      </w:rPr>
      <mc:AlternateContent>
        <mc:Choice Requires="wpg">
          <w:drawing>
            <wp:anchor distT="0" distB="0" distL="114300" distR="114300" simplePos="0" relativeHeight="251700224" behindDoc="0" locked="0" layoutInCell="1" allowOverlap="1" wp14:anchorId="4C33A5F8" wp14:editId="7472F0F5">
              <wp:simplePos x="0" y="0"/>
              <wp:positionH relativeFrom="page">
                <wp:posOffset>617855</wp:posOffset>
              </wp:positionH>
              <wp:positionV relativeFrom="page">
                <wp:posOffset>295910</wp:posOffset>
              </wp:positionV>
              <wp:extent cx="6214745" cy="436880"/>
              <wp:effectExtent l="0" t="0" r="0" b="1270"/>
              <wp:wrapNone/>
              <wp:docPr id="25" name="Gruppieren 25"/>
              <wp:cNvGraphicFramePr/>
              <a:graphic xmlns:a="http://schemas.openxmlformats.org/drawingml/2006/main">
                <a:graphicData uri="http://schemas.microsoft.com/office/word/2010/wordprocessingGroup">
                  <wpg:wgp>
                    <wpg:cNvGrpSpPr/>
                    <wpg:grpSpPr>
                      <a:xfrm>
                        <a:off x="0" y="0"/>
                        <a:ext cx="6214745" cy="436245"/>
                        <a:chOff x="0" y="0"/>
                        <a:chExt cx="6215553" cy="437710"/>
                      </a:xfrm>
                    </wpg:grpSpPr>
                    <wps:wsp>
                      <wps:cNvPr id="156"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3EAFFF07" w14:textId="77777777" w:rsidR="00D62972" w:rsidRDefault="00D62972" w:rsidP="00AD46BD">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57" name="Grafik 157"/>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58"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C33A5F8" id="Gruppieren 25" o:spid="_x0000_s1036" style="position:absolute;margin-left:48.65pt;margin-top:23.3pt;width:489.35pt;height:34.4pt;z-index:25170022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">
              <v:shapetype id="_x0000_t202" coordsize="21600,21600" o:spt="202" path="m,l,21600r21600,l21600,xe">
                <v:stroke joinstyle="miter"/>
                <v:path gradientshapeok="t" o:connecttype="rect"/>
              </v:shapetype>
              <v:shape id="Textfeld 2" o:spid="_x0000_s103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3EAFFF07" w14:textId="77777777" w:rsidR="00D62972" w:rsidRDefault="00D62972" w:rsidP="00AD46BD">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7" o:spid="_x0000_s103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">
                <v:imagedata r:id="rId2" o:title=""/>
              </v:shape>
              <v:line id="Gerade Verbindung 460" o:spid="_x0000_s103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7C584D"/>
    <w:multiLevelType w:val="hybridMultilevel"/>
    <w:tmpl w:val="A4945172"/>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5" w15:restartNumberingAfterBreak="0">
    <w:nsid w:val="181A5EF0"/>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E4D374A"/>
    <w:multiLevelType w:val="hybridMultilevel"/>
    <w:tmpl w:val="C32039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E670806"/>
    <w:multiLevelType w:val="hybridMultilevel"/>
    <w:tmpl w:val="B3F8BD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D97265"/>
    <w:multiLevelType w:val="hybridMultilevel"/>
    <w:tmpl w:val="D722AD42"/>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9" w15:restartNumberingAfterBreak="0">
    <w:nsid w:val="212F447D"/>
    <w:multiLevelType w:val="hybridMultilevel"/>
    <w:tmpl w:val="83A61C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66473A2"/>
    <w:multiLevelType w:val="hybridMultilevel"/>
    <w:tmpl w:val="E362C0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6BF2092"/>
    <w:multiLevelType w:val="hybridMultilevel"/>
    <w:tmpl w:val="8CAC1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276687"/>
    <w:multiLevelType w:val="hybridMultilevel"/>
    <w:tmpl w:val="50D8E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99620AC"/>
    <w:multiLevelType w:val="hybridMultilevel"/>
    <w:tmpl w:val="1CBA6F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8"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9"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93488"/>
    <w:multiLevelType w:val="hybridMultilevel"/>
    <w:tmpl w:val="1E0CF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B9E3B6B"/>
    <w:multiLevelType w:val="hybridMultilevel"/>
    <w:tmpl w:val="755488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090FF2"/>
    <w:multiLevelType w:val="hybridMultilevel"/>
    <w:tmpl w:val="C1CA12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E8178B6"/>
    <w:multiLevelType w:val="hybridMultilevel"/>
    <w:tmpl w:val="2EB40B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ACD06FE"/>
    <w:multiLevelType w:val="hybridMultilevel"/>
    <w:tmpl w:val="D3226F38"/>
    <w:lvl w:ilvl="0" w:tplc="28106FAC">
      <w:start w:val="1"/>
      <w:numFmt w:val="bullet"/>
      <w:lvlText w:val="-"/>
      <w:lvlJc w:val="left"/>
      <w:pPr>
        <w:ind w:left="417" w:hanging="360"/>
      </w:pPr>
      <w:rPr>
        <w:rFonts w:ascii="Courier New" w:hAnsi="Courier New"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33" w15:restartNumberingAfterBreak="0">
    <w:nsid w:val="6AD11F67"/>
    <w:multiLevelType w:val="hybridMultilevel"/>
    <w:tmpl w:val="DD72172A"/>
    <w:lvl w:ilvl="0" w:tplc="AFFE2258">
      <w:numFmt w:val="bullet"/>
      <w:lvlText w:val="-"/>
      <w:lvlJc w:val="left"/>
      <w:pPr>
        <w:ind w:left="417" w:hanging="360"/>
      </w:pPr>
      <w:rPr>
        <w:rFonts w:ascii="Calibri" w:eastAsiaTheme="minorHAnsi" w:hAnsi="Calibri" w:cs="Calibri" w:hint="default"/>
      </w:rPr>
    </w:lvl>
    <w:lvl w:ilvl="1" w:tplc="04070003">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34"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68A6388"/>
    <w:multiLevelType w:val="hybridMultilevel"/>
    <w:tmpl w:val="2E083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3902ED"/>
    <w:multiLevelType w:val="hybridMultilevel"/>
    <w:tmpl w:val="DD9C6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8"/>
  </w:num>
  <w:num w:numId="4">
    <w:abstractNumId w:val="31"/>
  </w:num>
  <w:num w:numId="5">
    <w:abstractNumId w:val="24"/>
  </w:num>
  <w:num w:numId="6">
    <w:abstractNumId w:val="39"/>
  </w:num>
  <w:num w:numId="7">
    <w:abstractNumId w:val="30"/>
  </w:num>
  <w:num w:numId="8">
    <w:abstractNumId w:val="1"/>
  </w:num>
  <w:num w:numId="9">
    <w:abstractNumId w:val="18"/>
  </w:num>
  <w:num w:numId="10">
    <w:abstractNumId w:val="16"/>
  </w:num>
  <w:num w:numId="11">
    <w:abstractNumId w:val="38"/>
  </w:num>
  <w:num w:numId="12">
    <w:abstractNumId w:val="19"/>
  </w:num>
  <w:num w:numId="13">
    <w:abstractNumId w:val="22"/>
  </w:num>
  <w:num w:numId="14">
    <w:abstractNumId w:val="12"/>
  </w:num>
  <w:num w:numId="15">
    <w:abstractNumId w:val="0"/>
  </w:num>
  <w:num w:numId="16">
    <w:abstractNumId w:val="14"/>
  </w:num>
  <w:num w:numId="17">
    <w:abstractNumId w:val="3"/>
  </w:num>
  <w:num w:numId="18">
    <w:abstractNumId w:val="2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2"/>
  </w:num>
  <w:num w:numId="22">
    <w:abstractNumId w:val="35"/>
  </w:num>
  <w:num w:numId="23">
    <w:abstractNumId w:val="20"/>
  </w:num>
  <w:num w:numId="24">
    <w:abstractNumId w:val="11"/>
  </w:num>
  <w:num w:numId="25">
    <w:abstractNumId w:val="32"/>
  </w:num>
  <w:num w:numId="26">
    <w:abstractNumId w:val="13"/>
  </w:num>
  <w:num w:numId="27">
    <w:abstractNumId w:val="8"/>
  </w:num>
  <w:num w:numId="28">
    <w:abstractNumId w:val="6"/>
  </w:num>
  <w:num w:numId="29">
    <w:abstractNumId w:val="25"/>
  </w:num>
  <w:num w:numId="30">
    <w:abstractNumId w:val="36"/>
  </w:num>
  <w:num w:numId="31">
    <w:abstractNumId w:val="7"/>
  </w:num>
  <w:num w:numId="32">
    <w:abstractNumId w:val="9"/>
  </w:num>
  <w:num w:numId="33">
    <w:abstractNumId w:val="26"/>
  </w:num>
  <w:num w:numId="34">
    <w:abstractNumId w:val="15"/>
  </w:num>
  <w:num w:numId="35">
    <w:abstractNumId w:val="10"/>
  </w:num>
  <w:num w:numId="36">
    <w:abstractNumId w:val="23"/>
  </w:num>
  <w:num w:numId="37">
    <w:abstractNumId w:val="27"/>
  </w:num>
  <w:num w:numId="38">
    <w:abstractNumId w:val="5"/>
  </w:num>
  <w:num w:numId="39">
    <w:abstractNumId w:val="4"/>
  </w:num>
  <w:num w:numId="40">
    <w:abstractNumId w:val="37"/>
  </w:num>
  <w:num w:numId="41">
    <w:abstractNumId w:val="33"/>
  </w:num>
  <w:num w:numId="42">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proofState w:spelling="clean" w:grammar="clean"/>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8E2"/>
    <w:rsid w:val="00005129"/>
    <w:rsid w:val="00005A28"/>
    <w:rsid w:val="00005EAC"/>
    <w:rsid w:val="00007FB3"/>
    <w:rsid w:val="00010974"/>
    <w:rsid w:val="000160EC"/>
    <w:rsid w:val="00024E63"/>
    <w:rsid w:val="00030F8F"/>
    <w:rsid w:val="000343DC"/>
    <w:rsid w:val="00036A4D"/>
    <w:rsid w:val="000411A8"/>
    <w:rsid w:val="00044BAA"/>
    <w:rsid w:val="0005288C"/>
    <w:rsid w:val="00055A8D"/>
    <w:rsid w:val="00057390"/>
    <w:rsid w:val="00057B3D"/>
    <w:rsid w:val="00061D50"/>
    <w:rsid w:val="00064582"/>
    <w:rsid w:val="000672A8"/>
    <w:rsid w:val="000677A3"/>
    <w:rsid w:val="0007355F"/>
    <w:rsid w:val="000755E7"/>
    <w:rsid w:val="00083B56"/>
    <w:rsid w:val="000849E0"/>
    <w:rsid w:val="000851C7"/>
    <w:rsid w:val="00085AB3"/>
    <w:rsid w:val="00090A90"/>
    <w:rsid w:val="00090B1F"/>
    <w:rsid w:val="000919D1"/>
    <w:rsid w:val="00092DF1"/>
    <w:rsid w:val="000977FD"/>
    <w:rsid w:val="00097AAA"/>
    <w:rsid w:val="000A764B"/>
    <w:rsid w:val="000A7A5C"/>
    <w:rsid w:val="000B1737"/>
    <w:rsid w:val="000B2BC9"/>
    <w:rsid w:val="000B2E8E"/>
    <w:rsid w:val="000C0EC4"/>
    <w:rsid w:val="000C4F10"/>
    <w:rsid w:val="000C5FC9"/>
    <w:rsid w:val="000D5446"/>
    <w:rsid w:val="000E33F4"/>
    <w:rsid w:val="000E4743"/>
    <w:rsid w:val="000E763B"/>
    <w:rsid w:val="000F0578"/>
    <w:rsid w:val="000F144F"/>
    <w:rsid w:val="000F3A1E"/>
    <w:rsid w:val="000F71C5"/>
    <w:rsid w:val="00101F6F"/>
    <w:rsid w:val="001021F6"/>
    <w:rsid w:val="00102A7B"/>
    <w:rsid w:val="001066AF"/>
    <w:rsid w:val="00106BF4"/>
    <w:rsid w:val="00110626"/>
    <w:rsid w:val="00111E6A"/>
    <w:rsid w:val="0012000E"/>
    <w:rsid w:val="00125616"/>
    <w:rsid w:val="00125B19"/>
    <w:rsid w:val="001332A4"/>
    <w:rsid w:val="00137C83"/>
    <w:rsid w:val="001424B4"/>
    <w:rsid w:val="001467A4"/>
    <w:rsid w:val="0015226F"/>
    <w:rsid w:val="0015279A"/>
    <w:rsid w:val="00153EE8"/>
    <w:rsid w:val="00157EBB"/>
    <w:rsid w:val="001633C8"/>
    <w:rsid w:val="00164BB7"/>
    <w:rsid w:val="00173367"/>
    <w:rsid w:val="00177093"/>
    <w:rsid w:val="001810CB"/>
    <w:rsid w:val="0018188F"/>
    <w:rsid w:val="00185446"/>
    <w:rsid w:val="00186B1D"/>
    <w:rsid w:val="00186B3F"/>
    <w:rsid w:val="00191FDA"/>
    <w:rsid w:val="001942EC"/>
    <w:rsid w:val="001979E7"/>
    <w:rsid w:val="001A1E3C"/>
    <w:rsid w:val="001A2103"/>
    <w:rsid w:val="001B4C23"/>
    <w:rsid w:val="001B7750"/>
    <w:rsid w:val="001C0642"/>
    <w:rsid w:val="001C241E"/>
    <w:rsid w:val="001C721C"/>
    <w:rsid w:val="001D11D9"/>
    <w:rsid w:val="001D734D"/>
    <w:rsid w:val="001E03DE"/>
    <w:rsid w:val="001E2173"/>
    <w:rsid w:val="001E4C04"/>
    <w:rsid w:val="001E7ED9"/>
    <w:rsid w:val="001F1C14"/>
    <w:rsid w:val="001F1CC7"/>
    <w:rsid w:val="001F3112"/>
    <w:rsid w:val="0020278E"/>
    <w:rsid w:val="00203E01"/>
    <w:rsid w:val="00210735"/>
    <w:rsid w:val="002213D4"/>
    <w:rsid w:val="002223B8"/>
    <w:rsid w:val="00225F48"/>
    <w:rsid w:val="0022617F"/>
    <w:rsid w:val="00227078"/>
    <w:rsid w:val="00233411"/>
    <w:rsid w:val="00233EB7"/>
    <w:rsid w:val="00234B66"/>
    <w:rsid w:val="00241372"/>
    <w:rsid w:val="00242CC0"/>
    <w:rsid w:val="00245D5D"/>
    <w:rsid w:val="00253AA4"/>
    <w:rsid w:val="002611F5"/>
    <w:rsid w:val="00270790"/>
    <w:rsid w:val="00281CB1"/>
    <w:rsid w:val="002915B8"/>
    <w:rsid w:val="002940F1"/>
    <w:rsid w:val="00296589"/>
    <w:rsid w:val="002979DC"/>
    <w:rsid w:val="002A1D90"/>
    <w:rsid w:val="002A2D21"/>
    <w:rsid w:val="002A725A"/>
    <w:rsid w:val="002A79B5"/>
    <w:rsid w:val="002B1CA9"/>
    <w:rsid w:val="002B3034"/>
    <w:rsid w:val="002B3D27"/>
    <w:rsid w:val="002B5C8D"/>
    <w:rsid w:val="002E10B1"/>
    <w:rsid w:val="002E2050"/>
    <w:rsid w:val="002F2555"/>
    <w:rsid w:val="003079A7"/>
    <w:rsid w:val="003154F9"/>
    <w:rsid w:val="00325769"/>
    <w:rsid w:val="00327A81"/>
    <w:rsid w:val="00334277"/>
    <w:rsid w:val="003346C3"/>
    <w:rsid w:val="003421A1"/>
    <w:rsid w:val="003457A0"/>
    <w:rsid w:val="00351422"/>
    <w:rsid w:val="00352C45"/>
    <w:rsid w:val="003552C0"/>
    <w:rsid w:val="003569AF"/>
    <w:rsid w:val="00357C55"/>
    <w:rsid w:val="00361E5E"/>
    <w:rsid w:val="00362A92"/>
    <w:rsid w:val="00366215"/>
    <w:rsid w:val="003754CF"/>
    <w:rsid w:val="00382614"/>
    <w:rsid w:val="00385D63"/>
    <w:rsid w:val="00387063"/>
    <w:rsid w:val="0038730B"/>
    <w:rsid w:val="003913C1"/>
    <w:rsid w:val="00391945"/>
    <w:rsid w:val="00393D95"/>
    <w:rsid w:val="003A0130"/>
    <w:rsid w:val="003A17D4"/>
    <w:rsid w:val="003A77F0"/>
    <w:rsid w:val="003C4B80"/>
    <w:rsid w:val="003C56C4"/>
    <w:rsid w:val="003C6830"/>
    <w:rsid w:val="003D0AD2"/>
    <w:rsid w:val="003D2E25"/>
    <w:rsid w:val="003D4989"/>
    <w:rsid w:val="003F5C78"/>
    <w:rsid w:val="003F75E9"/>
    <w:rsid w:val="004031EF"/>
    <w:rsid w:val="0042086D"/>
    <w:rsid w:val="00420A10"/>
    <w:rsid w:val="00422739"/>
    <w:rsid w:val="0042345D"/>
    <w:rsid w:val="0043494C"/>
    <w:rsid w:val="00444F9C"/>
    <w:rsid w:val="0044575C"/>
    <w:rsid w:val="0044650F"/>
    <w:rsid w:val="004524BD"/>
    <w:rsid w:val="004529FA"/>
    <w:rsid w:val="00453EC1"/>
    <w:rsid w:val="00466C63"/>
    <w:rsid w:val="00472595"/>
    <w:rsid w:val="0047779F"/>
    <w:rsid w:val="00485780"/>
    <w:rsid w:val="00486468"/>
    <w:rsid w:val="0048651E"/>
    <w:rsid w:val="00493E75"/>
    <w:rsid w:val="004A009B"/>
    <w:rsid w:val="004B658C"/>
    <w:rsid w:val="004C18F1"/>
    <w:rsid w:val="004D3EFB"/>
    <w:rsid w:val="004D5FC0"/>
    <w:rsid w:val="004E0429"/>
    <w:rsid w:val="004F2A57"/>
    <w:rsid w:val="004F754E"/>
    <w:rsid w:val="005039B8"/>
    <w:rsid w:val="0051078A"/>
    <w:rsid w:val="00516DF0"/>
    <w:rsid w:val="0051717F"/>
    <w:rsid w:val="0051749E"/>
    <w:rsid w:val="00520BD0"/>
    <w:rsid w:val="0052100F"/>
    <w:rsid w:val="0053570A"/>
    <w:rsid w:val="00535F4A"/>
    <w:rsid w:val="00540D06"/>
    <w:rsid w:val="005426D9"/>
    <w:rsid w:val="00542D04"/>
    <w:rsid w:val="0054542C"/>
    <w:rsid w:val="00545AB7"/>
    <w:rsid w:val="00550151"/>
    <w:rsid w:val="00551838"/>
    <w:rsid w:val="005530EE"/>
    <w:rsid w:val="00553DD0"/>
    <w:rsid w:val="00573512"/>
    <w:rsid w:val="0057663C"/>
    <w:rsid w:val="00580D6F"/>
    <w:rsid w:val="00581AF7"/>
    <w:rsid w:val="005825EB"/>
    <w:rsid w:val="00583282"/>
    <w:rsid w:val="005835AC"/>
    <w:rsid w:val="00583BFC"/>
    <w:rsid w:val="005905B9"/>
    <w:rsid w:val="00594C10"/>
    <w:rsid w:val="00597140"/>
    <w:rsid w:val="005A6708"/>
    <w:rsid w:val="005B6550"/>
    <w:rsid w:val="005C11E7"/>
    <w:rsid w:val="005C19AC"/>
    <w:rsid w:val="005C4141"/>
    <w:rsid w:val="005C589B"/>
    <w:rsid w:val="005C6E5D"/>
    <w:rsid w:val="005D451F"/>
    <w:rsid w:val="005D5850"/>
    <w:rsid w:val="005E4A43"/>
    <w:rsid w:val="005F19C6"/>
    <w:rsid w:val="006114F9"/>
    <w:rsid w:val="0061505A"/>
    <w:rsid w:val="00616040"/>
    <w:rsid w:val="00624F16"/>
    <w:rsid w:val="006308C3"/>
    <w:rsid w:val="00635328"/>
    <w:rsid w:val="0064716C"/>
    <w:rsid w:val="00664EFD"/>
    <w:rsid w:val="00665E61"/>
    <w:rsid w:val="0067020A"/>
    <w:rsid w:val="0067252F"/>
    <w:rsid w:val="00674242"/>
    <w:rsid w:val="00675014"/>
    <w:rsid w:val="00687127"/>
    <w:rsid w:val="0069030C"/>
    <w:rsid w:val="006905BC"/>
    <w:rsid w:val="0069307B"/>
    <w:rsid w:val="006A16B5"/>
    <w:rsid w:val="006A2B3A"/>
    <w:rsid w:val="006A4AEC"/>
    <w:rsid w:val="006A51AE"/>
    <w:rsid w:val="006A5BF4"/>
    <w:rsid w:val="006A64CA"/>
    <w:rsid w:val="006B1137"/>
    <w:rsid w:val="006B2157"/>
    <w:rsid w:val="006B54BA"/>
    <w:rsid w:val="006C4859"/>
    <w:rsid w:val="006C4D0A"/>
    <w:rsid w:val="006C7249"/>
    <w:rsid w:val="006D1053"/>
    <w:rsid w:val="006D3107"/>
    <w:rsid w:val="006D5734"/>
    <w:rsid w:val="006D75BC"/>
    <w:rsid w:val="006E4825"/>
    <w:rsid w:val="006F0988"/>
    <w:rsid w:val="006F661D"/>
    <w:rsid w:val="006F6E2E"/>
    <w:rsid w:val="00706E47"/>
    <w:rsid w:val="00706F88"/>
    <w:rsid w:val="007103B6"/>
    <w:rsid w:val="00711F86"/>
    <w:rsid w:val="007128A3"/>
    <w:rsid w:val="00712924"/>
    <w:rsid w:val="00713F82"/>
    <w:rsid w:val="00714171"/>
    <w:rsid w:val="00715361"/>
    <w:rsid w:val="00715FF1"/>
    <w:rsid w:val="00721990"/>
    <w:rsid w:val="0072380A"/>
    <w:rsid w:val="00733323"/>
    <w:rsid w:val="00736A3B"/>
    <w:rsid w:val="007409A4"/>
    <w:rsid w:val="00740ADF"/>
    <w:rsid w:val="00741D9A"/>
    <w:rsid w:val="0074339F"/>
    <w:rsid w:val="00744124"/>
    <w:rsid w:val="00745230"/>
    <w:rsid w:val="007544CF"/>
    <w:rsid w:val="0075476A"/>
    <w:rsid w:val="00760104"/>
    <w:rsid w:val="00762864"/>
    <w:rsid w:val="00763271"/>
    <w:rsid w:val="00764360"/>
    <w:rsid w:val="007665EC"/>
    <w:rsid w:val="00770F61"/>
    <w:rsid w:val="0078333D"/>
    <w:rsid w:val="007857BC"/>
    <w:rsid w:val="00794E0F"/>
    <w:rsid w:val="007A239C"/>
    <w:rsid w:val="007A5580"/>
    <w:rsid w:val="007B5C5E"/>
    <w:rsid w:val="007B7335"/>
    <w:rsid w:val="007C3E97"/>
    <w:rsid w:val="007C55F7"/>
    <w:rsid w:val="007D0F9E"/>
    <w:rsid w:val="007D50B5"/>
    <w:rsid w:val="007E1441"/>
    <w:rsid w:val="007E27C1"/>
    <w:rsid w:val="007E5B6A"/>
    <w:rsid w:val="007F3FAC"/>
    <w:rsid w:val="007F67D3"/>
    <w:rsid w:val="007F7024"/>
    <w:rsid w:val="0081441F"/>
    <w:rsid w:val="00822445"/>
    <w:rsid w:val="0082308C"/>
    <w:rsid w:val="00825057"/>
    <w:rsid w:val="00832068"/>
    <w:rsid w:val="00832BFD"/>
    <w:rsid w:val="00840DEE"/>
    <w:rsid w:val="008459E1"/>
    <w:rsid w:val="008472D6"/>
    <w:rsid w:val="00850A64"/>
    <w:rsid w:val="00850CF6"/>
    <w:rsid w:val="00850DA0"/>
    <w:rsid w:val="008536B0"/>
    <w:rsid w:val="00853C00"/>
    <w:rsid w:val="00862485"/>
    <w:rsid w:val="00864A87"/>
    <w:rsid w:val="00873419"/>
    <w:rsid w:val="00874A59"/>
    <w:rsid w:val="00877B0B"/>
    <w:rsid w:val="00887011"/>
    <w:rsid w:val="00891739"/>
    <w:rsid w:val="00894B7D"/>
    <w:rsid w:val="008955B4"/>
    <w:rsid w:val="008A14B9"/>
    <w:rsid w:val="008A1906"/>
    <w:rsid w:val="008A2010"/>
    <w:rsid w:val="008A7911"/>
    <w:rsid w:val="008B103F"/>
    <w:rsid w:val="008B4842"/>
    <w:rsid w:val="008B49F7"/>
    <w:rsid w:val="008B6EE3"/>
    <w:rsid w:val="008C10F2"/>
    <w:rsid w:val="008C2856"/>
    <w:rsid w:val="008C74E5"/>
    <w:rsid w:val="008D0211"/>
    <w:rsid w:val="008D17C4"/>
    <w:rsid w:val="008D5EDB"/>
    <w:rsid w:val="008E04DD"/>
    <w:rsid w:val="008E2D09"/>
    <w:rsid w:val="008E2D1B"/>
    <w:rsid w:val="008F4380"/>
    <w:rsid w:val="008F692C"/>
    <w:rsid w:val="00900D7C"/>
    <w:rsid w:val="009011ED"/>
    <w:rsid w:val="00901877"/>
    <w:rsid w:val="0091105E"/>
    <w:rsid w:val="00913F2D"/>
    <w:rsid w:val="009144D8"/>
    <w:rsid w:val="00916D0F"/>
    <w:rsid w:val="0091734F"/>
    <w:rsid w:val="00917C6D"/>
    <w:rsid w:val="00932E8A"/>
    <w:rsid w:val="009334EC"/>
    <w:rsid w:val="00941B63"/>
    <w:rsid w:val="00943640"/>
    <w:rsid w:val="00943F69"/>
    <w:rsid w:val="009440DA"/>
    <w:rsid w:val="009452CB"/>
    <w:rsid w:val="00946604"/>
    <w:rsid w:val="00951B90"/>
    <w:rsid w:val="009533B3"/>
    <w:rsid w:val="00955D70"/>
    <w:rsid w:val="0096073B"/>
    <w:rsid w:val="009673EB"/>
    <w:rsid w:val="00967C19"/>
    <w:rsid w:val="009735C6"/>
    <w:rsid w:val="00977594"/>
    <w:rsid w:val="00980E77"/>
    <w:rsid w:val="0098359C"/>
    <w:rsid w:val="009839BE"/>
    <w:rsid w:val="009911FA"/>
    <w:rsid w:val="00992625"/>
    <w:rsid w:val="009935DA"/>
    <w:rsid w:val="009C05F9"/>
    <w:rsid w:val="009C2229"/>
    <w:rsid w:val="009C5DA5"/>
    <w:rsid w:val="009C6AD3"/>
    <w:rsid w:val="009D4CD5"/>
    <w:rsid w:val="009D4E8A"/>
    <w:rsid w:val="009D56E0"/>
    <w:rsid w:val="009D7100"/>
    <w:rsid w:val="009F66A5"/>
    <w:rsid w:val="009F74BE"/>
    <w:rsid w:val="009F79B3"/>
    <w:rsid w:val="00A010D4"/>
    <w:rsid w:val="00A02C45"/>
    <w:rsid w:val="00A0447C"/>
    <w:rsid w:val="00A103EA"/>
    <w:rsid w:val="00A1042A"/>
    <w:rsid w:val="00A1267A"/>
    <w:rsid w:val="00A15D9F"/>
    <w:rsid w:val="00A15F0B"/>
    <w:rsid w:val="00A16D65"/>
    <w:rsid w:val="00A20659"/>
    <w:rsid w:val="00A20D99"/>
    <w:rsid w:val="00A24DDF"/>
    <w:rsid w:val="00A32AE1"/>
    <w:rsid w:val="00A33C98"/>
    <w:rsid w:val="00A354DC"/>
    <w:rsid w:val="00A36FE9"/>
    <w:rsid w:val="00A402FC"/>
    <w:rsid w:val="00A410C8"/>
    <w:rsid w:val="00A46CB6"/>
    <w:rsid w:val="00A5009A"/>
    <w:rsid w:val="00A53096"/>
    <w:rsid w:val="00A55788"/>
    <w:rsid w:val="00A55F60"/>
    <w:rsid w:val="00A567D9"/>
    <w:rsid w:val="00A56E9F"/>
    <w:rsid w:val="00A57EE5"/>
    <w:rsid w:val="00A73AEC"/>
    <w:rsid w:val="00A74C42"/>
    <w:rsid w:val="00A76E2C"/>
    <w:rsid w:val="00A8051B"/>
    <w:rsid w:val="00A82F6D"/>
    <w:rsid w:val="00A83150"/>
    <w:rsid w:val="00A856EB"/>
    <w:rsid w:val="00A91AEE"/>
    <w:rsid w:val="00A9292C"/>
    <w:rsid w:val="00A95A6F"/>
    <w:rsid w:val="00AA3278"/>
    <w:rsid w:val="00AA69A1"/>
    <w:rsid w:val="00AA7641"/>
    <w:rsid w:val="00AB373B"/>
    <w:rsid w:val="00AB5F36"/>
    <w:rsid w:val="00AB7449"/>
    <w:rsid w:val="00AB792F"/>
    <w:rsid w:val="00AB7A0C"/>
    <w:rsid w:val="00AC0D1D"/>
    <w:rsid w:val="00AC3742"/>
    <w:rsid w:val="00AC4B4C"/>
    <w:rsid w:val="00AD3746"/>
    <w:rsid w:val="00AD46BD"/>
    <w:rsid w:val="00AE418B"/>
    <w:rsid w:val="00AE47FF"/>
    <w:rsid w:val="00AE53C5"/>
    <w:rsid w:val="00AF11A2"/>
    <w:rsid w:val="00AF17E8"/>
    <w:rsid w:val="00AF5B64"/>
    <w:rsid w:val="00AF6B9A"/>
    <w:rsid w:val="00B10A2D"/>
    <w:rsid w:val="00B139F3"/>
    <w:rsid w:val="00B2315B"/>
    <w:rsid w:val="00B24727"/>
    <w:rsid w:val="00B42924"/>
    <w:rsid w:val="00B43585"/>
    <w:rsid w:val="00B43592"/>
    <w:rsid w:val="00B44D26"/>
    <w:rsid w:val="00B4780D"/>
    <w:rsid w:val="00B47A6F"/>
    <w:rsid w:val="00B51DE9"/>
    <w:rsid w:val="00B53BAF"/>
    <w:rsid w:val="00B553BF"/>
    <w:rsid w:val="00B55577"/>
    <w:rsid w:val="00B55728"/>
    <w:rsid w:val="00B56F9E"/>
    <w:rsid w:val="00B57685"/>
    <w:rsid w:val="00B619C2"/>
    <w:rsid w:val="00B66B61"/>
    <w:rsid w:val="00B77999"/>
    <w:rsid w:val="00B80545"/>
    <w:rsid w:val="00B815E2"/>
    <w:rsid w:val="00B911F3"/>
    <w:rsid w:val="00BA3365"/>
    <w:rsid w:val="00BA64CC"/>
    <w:rsid w:val="00BB026B"/>
    <w:rsid w:val="00BB0F8D"/>
    <w:rsid w:val="00BB4334"/>
    <w:rsid w:val="00BD5460"/>
    <w:rsid w:val="00BD5E30"/>
    <w:rsid w:val="00BE21B0"/>
    <w:rsid w:val="00BE4DD2"/>
    <w:rsid w:val="00BE7018"/>
    <w:rsid w:val="00BF021C"/>
    <w:rsid w:val="00BF35AC"/>
    <w:rsid w:val="00BF5E7A"/>
    <w:rsid w:val="00BF7272"/>
    <w:rsid w:val="00C036FE"/>
    <w:rsid w:val="00C0462A"/>
    <w:rsid w:val="00C074DE"/>
    <w:rsid w:val="00C07653"/>
    <w:rsid w:val="00C12938"/>
    <w:rsid w:val="00C1452D"/>
    <w:rsid w:val="00C157CA"/>
    <w:rsid w:val="00C204BC"/>
    <w:rsid w:val="00C21144"/>
    <w:rsid w:val="00C224C8"/>
    <w:rsid w:val="00C22DA6"/>
    <w:rsid w:val="00C23A73"/>
    <w:rsid w:val="00C258F2"/>
    <w:rsid w:val="00C26657"/>
    <w:rsid w:val="00C31109"/>
    <w:rsid w:val="00C3311A"/>
    <w:rsid w:val="00C37F08"/>
    <w:rsid w:val="00C44A52"/>
    <w:rsid w:val="00C4772F"/>
    <w:rsid w:val="00C60688"/>
    <w:rsid w:val="00C62390"/>
    <w:rsid w:val="00C62F5C"/>
    <w:rsid w:val="00C701E5"/>
    <w:rsid w:val="00C730E2"/>
    <w:rsid w:val="00C7461B"/>
    <w:rsid w:val="00C83212"/>
    <w:rsid w:val="00C87C6B"/>
    <w:rsid w:val="00C91AAA"/>
    <w:rsid w:val="00C91EE6"/>
    <w:rsid w:val="00C973EB"/>
    <w:rsid w:val="00CA0F95"/>
    <w:rsid w:val="00CB0197"/>
    <w:rsid w:val="00CB06DB"/>
    <w:rsid w:val="00CB4CC3"/>
    <w:rsid w:val="00CB796E"/>
    <w:rsid w:val="00CC3814"/>
    <w:rsid w:val="00CD1CB7"/>
    <w:rsid w:val="00CD6932"/>
    <w:rsid w:val="00CE2458"/>
    <w:rsid w:val="00CE37A1"/>
    <w:rsid w:val="00CE7DCA"/>
    <w:rsid w:val="00CF0506"/>
    <w:rsid w:val="00CF673B"/>
    <w:rsid w:val="00D15B5E"/>
    <w:rsid w:val="00D20D85"/>
    <w:rsid w:val="00D34A82"/>
    <w:rsid w:val="00D55E22"/>
    <w:rsid w:val="00D62972"/>
    <w:rsid w:val="00D65102"/>
    <w:rsid w:val="00D65514"/>
    <w:rsid w:val="00D71F3F"/>
    <w:rsid w:val="00D754EF"/>
    <w:rsid w:val="00D76BE8"/>
    <w:rsid w:val="00D76DD5"/>
    <w:rsid w:val="00D77352"/>
    <w:rsid w:val="00D77F60"/>
    <w:rsid w:val="00D81B5B"/>
    <w:rsid w:val="00DA15C8"/>
    <w:rsid w:val="00DA26E0"/>
    <w:rsid w:val="00DA68DC"/>
    <w:rsid w:val="00DA69A1"/>
    <w:rsid w:val="00DB4011"/>
    <w:rsid w:val="00DB4A0B"/>
    <w:rsid w:val="00DB5F77"/>
    <w:rsid w:val="00DC0942"/>
    <w:rsid w:val="00DC2A31"/>
    <w:rsid w:val="00DC58E2"/>
    <w:rsid w:val="00DD1147"/>
    <w:rsid w:val="00DD5E39"/>
    <w:rsid w:val="00DE1C87"/>
    <w:rsid w:val="00DE4810"/>
    <w:rsid w:val="00DE4890"/>
    <w:rsid w:val="00DF22A5"/>
    <w:rsid w:val="00DF2BE0"/>
    <w:rsid w:val="00DF60B9"/>
    <w:rsid w:val="00DF78A1"/>
    <w:rsid w:val="00E00B95"/>
    <w:rsid w:val="00E0229A"/>
    <w:rsid w:val="00E02B09"/>
    <w:rsid w:val="00E0679B"/>
    <w:rsid w:val="00E20E9E"/>
    <w:rsid w:val="00E24864"/>
    <w:rsid w:val="00E30E50"/>
    <w:rsid w:val="00E34088"/>
    <w:rsid w:val="00E4202E"/>
    <w:rsid w:val="00E434D8"/>
    <w:rsid w:val="00E44F5C"/>
    <w:rsid w:val="00E45B19"/>
    <w:rsid w:val="00E52225"/>
    <w:rsid w:val="00E55E96"/>
    <w:rsid w:val="00E60E5A"/>
    <w:rsid w:val="00E74597"/>
    <w:rsid w:val="00E74C56"/>
    <w:rsid w:val="00E74D14"/>
    <w:rsid w:val="00E80BA0"/>
    <w:rsid w:val="00E82CA9"/>
    <w:rsid w:val="00E879C1"/>
    <w:rsid w:val="00EA3C4F"/>
    <w:rsid w:val="00EA541A"/>
    <w:rsid w:val="00EC0E29"/>
    <w:rsid w:val="00EC2400"/>
    <w:rsid w:val="00EC3F69"/>
    <w:rsid w:val="00EC4EC2"/>
    <w:rsid w:val="00EC787B"/>
    <w:rsid w:val="00ED3466"/>
    <w:rsid w:val="00EE1B2E"/>
    <w:rsid w:val="00EE257A"/>
    <w:rsid w:val="00EE39DB"/>
    <w:rsid w:val="00EE417A"/>
    <w:rsid w:val="00EE6694"/>
    <w:rsid w:val="00EF2230"/>
    <w:rsid w:val="00EF2717"/>
    <w:rsid w:val="00EF7FF8"/>
    <w:rsid w:val="00F0156F"/>
    <w:rsid w:val="00F01622"/>
    <w:rsid w:val="00F14895"/>
    <w:rsid w:val="00F1713F"/>
    <w:rsid w:val="00F21A21"/>
    <w:rsid w:val="00F275EB"/>
    <w:rsid w:val="00F3097E"/>
    <w:rsid w:val="00F3325F"/>
    <w:rsid w:val="00F44A67"/>
    <w:rsid w:val="00F62D64"/>
    <w:rsid w:val="00F67B00"/>
    <w:rsid w:val="00F701F9"/>
    <w:rsid w:val="00F7220D"/>
    <w:rsid w:val="00F748DF"/>
    <w:rsid w:val="00F84125"/>
    <w:rsid w:val="00F84AD1"/>
    <w:rsid w:val="00F921AC"/>
    <w:rsid w:val="00F92799"/>
    <w:rsid w:val="00F9695E"/>
    <w:rsid w:val="00F96BE1"/>
    <w:rsid w:val="00F97152"/>
    <w:rsid w:val="00F9738D"/>
    <w:rsid w:val="00FA019B"/>
    <w:rsid w:val="00FA4123"/>
    <w:rsid w:val="00FA43B6"/>
    <w:rsid w:val="00FA6A3C"/>
    <w:rsid w:val="00FA7BCF"/>
    <w:rsid w:val="00FC0F56"/>
    <w:rsid w:val="00FC619B"/>
    <w:rsid w:val="00FD6985"/>
    <w:rsid w:val="00FE1190"/>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345526"/>
  <w15:docId w15:val="{3228E10C-AE4F-4900-AC10-BF05008C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544CF"/>
    <w:pPr>
      <w:spacing w:line="240" w:lineRule="auto"/>
    </w:pPr>
    <w:rPr>
      <w:szCs w:val="22"/>
    </w:rPr>
  </w:style>
  <w:style w:type="paragraph" w:styleId="berschrift1">
    <w:name w:val="heading 1"/>
    <w:basedOn w:val="Standard"/>
    <w:next w:val="Textkrper"/>
    <w:link w:val="berschrift1Zchn"/>
    <w:uiPriority w:val="9"/>
    <w:qFormat/>
    <w:rsid w:val="007544CF"/>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7544CF"/>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7544CF"/>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7544CF"/>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7544C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544CF"/>
  </w:style>
  <w:style w:type="paragraph" w:customStyle="1" w:styleId="TabelleNummerierungalt">
    <w:name w:val="Tabelle Nummerierung alt"/>
    <w:basedOn w:val="Standard"/>
    <w:uiPriority w:val="99"/>
    <w:semiHidden/>
    <w:locked/>
    <w:rsid w:val="007544CF"/>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7544CF"/>
    <w:pPr>
      <w:ind w:left="720"/>
      <w:contextualSpacing/>
    </w:pPr>
  </w:style>
  <w:style w:type="paragraph" w:customStyle="1" w:styleId="Inhaltsverzeichnisnr">
    <w:name w:val="Inhaltsverzeichnis_nr"/>
    <w:basedOn w:val="Standard"/>
    <w:rsid w:val="007544CF"/>
    <w:pPr>
      <w:numPr>
        <w:numId w:val="3"/>
      </w:numPr>
      <w:spacing w:before="160" w:after="160"/>
    </w:pPr>
    <w:rPr>
      <w:b/>
    </w:rPr>
  </w:style>
  <w:style w:type="paragraph" w:styleId="Sprechblasentext">
    <w:name w:val="Balloon Text"/>
    <w:basedOn w:val="Standard"/>
    <w:link w:val="SprechblasentextZchn"/>
    <w:uiPriority w:val="99"/>
    <w:semiHidden/>
    <w:rsid w:val="007544C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4CF"/>
    <w:rPr>
      <w:rFonts w:ascii="Tahoma" w:hAnsi="Tahoma" w:cs="Tahoma"/>
      <w:sz w:val="16"/>
      <w:szCs w:val="16"/>
    </w:rPr>
  </w:style>
  <w:style w:type="paragraph" w:styleId="Fuzeile">
    <w:name w:val="footer"/>
    <w:basedOn w:val="Standard"/>
    <w:link w:val="FuzeileZchn"/>
    <w:uiPriority w:val="99"/>
    <w:semiHidden/>
    <w:rsid w:val="007544CF"/>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7544CF"/>
    <w:rPr>
      <w:rFonts w:eastAsia="Times New Roman" w:cs="Times New Roman"/>
      <w:sz w:val="16"/>
      <w:szCs w:val="22"/>
      <w:lang w:eastAsia="de-DE"/>
    </w:rPr>
  </w:style>
  <w:style w:type="paragraph" w:styleId="Kopfzeile">
    <w:name w:val="header"/>
    <w:basedOn w:val="Standard"/>
    <w:link w:val="KopfzeileZchn"/>
    <w:uiPriority w:val="99"/>
    <w:semiHidden/>
    <w:rsid w:val="007544CF"/>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544CF"/>
    <w:rPr>
      <w:rFonts w:eastAsia="Times New Roman" w:cs="Times New Roman"/>
      <w:szCs w:val="22"/>
      <w:lang w:eastAsia="de-DE"/>
    </w:rPr>
  </w:style>
  <w:style w:type="character" w:styleId="Seitenzahl">
    <w:name w:val="page number"/>
    <w:basedOn w:val="Absatz-Standardschriftart"/>
    <w:semiHidden/>
    <w:rsid w:val="007544CF"/>
  </w:style>
  <w:style w:type="paragraph" w:customStyle="1" w:styleId="LS-KopfzeileUngeradeHochformatRechts">
    <w:name w:val="LS-Kopfzeile Ungerade Hochformat (Rechts)"/>
    <w:basedOn w:val="Standard"/>
    <w:link w:val="LS-KopfzeileUngeradeHochformatRechtsZchn"/>
    <w:qFormat/>
    <w:rsid w:val="007544CF"/>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7544CF"/>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7544CF"/>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7544CF"/>
    <w:rPr>
      <w:rFonts w:eastAsia="Times New Roman" w:cs="Times New Roman"/>
      <w:color w:val="A6A6A6"/>
      <w:szCs w:val="22"/>
      <w:lang w:eastAsia="de-DE"/>
    </w:rPr>
  </w:style>
  <w:style w:type="paragraph" w:customStyle="1" w:styleId="TabelleKopfmitte">
    <w:name w:val="Tabelle_Kopf_mitte"/>
    <w:basedOn w:val="Standard"/>
    <w:rsid w:val="007544CF"/>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7544CF"/>
    <w:pPr>
      <w:numPr>
        <w:numId w:val="13"/>
      </w:numPr>
      <w:spacing w:before="120"/>
      <w:jc w:val="both"/>
    </w:pPr>
  </w:style>
  <w:style w:type="paragraph" w:customStyle="1" w:styleId="LS-DeckblattQuatrate">
    <w:name w:val="LS-Deckblatt Quatrate"/>
    <w:semiHidden/>
    <w:rsid w:val="007544CF"/>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7544CF"/>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544CF"/>
    <w:rPr>
      <w:sz w:val="32"/>
    </w:rPr>
  </w:style>
  <w:style w:type="paragraph" w:customStyle="1" w:styleId="LS-ImpressumFett">
    <w:name w:val="LS-Impressum Fett"/>
    <w:uiPriority w:val="99"/>
    <w:semiHidden/>
    <w:rsid w:val="007544CF"/>
    <w:pPr>
      <w:spacing w:line="240" w:lineRule="atLeast"/>
    </w:pPr>
    <w:rPr>
      <w:rFonts w:ascii="Univers 55" w:eastAsia="Calibri" w:hAnsi="Univers 55"/>
      <w:color w:val="000000"/>
      <w:sz w:val="32"/>
    </w:rPr>
  </w:style>
  <w:style w:type="paragraph" w:customStyle="1" w:styleId="NL-Impressum">
    <w:name w:val="NL-Impressum"/>
    <w:rsid w:val="007544CF"/>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7544CF"/>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7544CF"/>
    <w:pPr>
      <w:numPr>
        <w:numId w:val="1"/>
      </w:numPr>
    </w:pPr>
  </w:style>
  <w:style w:type="paragraph" w:customStyle="1" w:styleId="LS-Inhaltsverzeichnisberschrift">
    <w:name w:val="LS-Inhaltsverzeichnis Überschrift"/>
    <w:uiPriority w:val="99"/>
    <w:semiHidden/>
    <w:rsid w:val="007544CF"/>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7544CF"/>
    <w:rPr>
      <w:rFonts w:ascii="Source Sans Pro Light" w:eastAsia="Times New Roman" w:hAnsi="Source Sans Pro Light" w:cs="Times New Roman"/>
    </w:rPr>
  </w:style>
  <w:style w:type="character" w:customStyle="1" w:styleId="NL-Kopfzeilen-TitelZchn">
    <w:name w:val="NL-Kopfzeilen-Titel Zchn"/>
    <w:link w:val="NL-Kopfzeilen-Titel"/>
    <w:rsid w:val="007544CF"/>
    <w:rPr>
      <w:rFonts w:ascii="Source Sans Pro Light" w:eastAsia="Times New Roman" w:hAnsi="Source Sans Pro Light" w:cs="Times New Roman"/>
    </w:rPr>
  </w:style>
  <w:style w:type="paragraph" w:customStyle="1" w:styleId="NL-FuzeileUngerade">
    <w:name w:val="NL-Fußzeile Ungerade"/>
    <w:uiPriority w:val="99"/>
    <w:rsid w:val="007544CF"/>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7544CF"/>
    <w:rPr>
      <w:color w:val="000000"/>
      <w:sz w:val="28"/>
    </w:rPr>
  </w:style>
  <w:style w:type="paragraph" w:customStyle="1" w:styleId="Kopf8pt">
    <w:name w:val="Kopf_8pt"/>
    <w:basedOn w:val="Standard"/>
    <w:uiPriority w:val="99"/>
    <w:rsid w:val="007544CF"/>
    <w:pPr>
      <w:spacing w:line="200" w:lineRule="exact"/>
    </w:pPr>
    <w:rPr>
      <w:rFonts w:eastAsia="Times New Roman" w:cs="Times New Roman"/>
      <w:sz w:val="16"/>
    </w:rPr>
  </w:style>
  <w:style w:type="paragraph" w:styleId="Textkrper">
    <w:name w:val="Body Text"/>
    <w:basedOn w:val="Standard"/>
    <w:link w:val="TextkrperZchn"/>
    <w:rsid w:val="007544CF"/>
    <w:pPr>
      <w:jc w:val="both"/>
    </w:pPr>
    <w:rPr>
      <w:lang w:eastAsia="de-DE"/>
    </w:rPr>
  </w:style>
  <w:style w:type="character" w:customStyle="1" w:styleId="TextkrperZchn">
    <w:name w:val="Textkörper Zchn"/>
    <w:basedOn w:val="Absatz-Standardschriftart"/>
    <w:link w:val="Textkrper"/>
    <w:rsid w:val="007544CF"/>
    <w:rPr>
      <w:szCs w:val="22"/>
      <w:lang w:eastAsia="de-DE"/>
    </w:rPr>
  </w:style>
  <w:style w:type="character" w:customStyle="1" w:styleId="berschrift1Zchn">
    <w:name w:val="Überschrift 1 Zchn"/>
    <w:basedOn w:val="Absatz-Standardschriftart"/>
    <w:link w:val="berschrift1"/>
    <w:uiPriority w:val="9"/>
    <w:rsid w:val="007544CF"/>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7544CF"/>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7544CF"/>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7544CF"/>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7544CF"/>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7544CF"/>
    <w:rPr>
      <w:szCs w:val="24"/>
      <w:lang w:eastAsia="de-DE"/>
    </w:rPr>
  </w:style>
  <w:style w:type="character" w:styleId="Fett">
    <w:name w:val="Strong"/>
    <w:uiPriority w:val="22"/>
    <w:qFormat/>
    <w:rsid w:val="007544CF"/>
    <w:rPr>
      <w:b/>
      <w:bCs/>
      <w:color w:val="000000"/>
    </w:rPr>
  </w:style>
  <w:style w:type="character" w:styleId="Hervorhebung">
    <w:name w:val="Emphasis"/>
    <w:aliases w:val="Kursiv"/>
    <w:uiPriority w:val="20"/>
    <w:qFormat/>
    <w:rsid w:val="007544CF"/>
    <w:rPr>
      <w:i/>
      <w:iCs/>
    </w:rPr>
  </w:style>
  <w:style w:type="table" w:styleId="Tabellenraster">
    <w:name w:val="Table Grid"/>
    <w:basedOn w:val="NormaleTabelle"/>
    <w:uiPriority w:val="39"/>
    <w:rsid w:val="007544C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7544CF"/>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7544CF"/>
    <w:pPr>
      <w:numPr>
        <w:numId w:val="5"/>
      </w:numPr>
      <w:contextualSpacing/>
    </w:pPr>
    <w:rPr>
      <w:bCs/>
      <w:sz w:val="16"/>
    </w:rPr>
  </w:style>
  <w:style w:type="paragraph" w:customStyle="1" w:styleId="NummerierungGrauhinterlegt">
    <w:name w:val="Nummerierung Grau hinterlegt"/>
    <w:basedOn w:val="NummerierungAnfang"/>
    <w:uiPriority w:val="99"/>
    <w:rsid w:val="007544CF"/>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7544CF"/>
    <w:pPr>
      <w:spacing w:line="200" w:lineRule="exact"/>
      <w:jc w:val="left"/>
    </w:pPr>
    <w:rPr>
      <w:rFonts w:eastAsia="Times New Roman" w:cs="Times New Roman"/>
      <w:sz w:val="16"/>
    </w:rPr>
  </w:style>
  <w:style w:type="paragraph" w:customStyle="1" w:styleId="Autoren">
    <w:name w:val="Autoren"/>
    <w:basedOn w:val="Marginaliegrau"/>
    <w:uiPriority w:val="99"/>
    <w:rsid w:val="007544CF"/>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7544CF"/>
    <w:pPr>
      <w:numPr>
        <w:numId w:val="6"/>
      </w:numPr>
    </w:pPr>
    <w:rPr>
      <w:sz w:val="16"/>
    </w:rPr>
  </w:style>
  <w:style w:type="paragraph" w:customStyle="1" w:styleId="TextkrpernrauenText">
    <w:name w:val="Textkörper_nr_außen_Text"/>
    <w:basedOn w:val="Standard"/>
    <w:uiPriority w:val="99"/>
    <w:rsid w:val="007544CF"/>
    <w:pPr>
      <w:ind w:left="284"/>
      <w:jc w:val="both"/>
    </w:pPr>
  </w:style>
  <w:style w:type="paragraph" w:customStyle="1" w:styleId="TabelleLinks">
    <w:name w:val="Tabelle Links"/>
    <w:basedOn w:val="Standard"/>
    <w:uiPriority w:val="99"/>
    <w:rsid w:val="007544CF"/>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7544CF"/>
    <w:pPr>
      <w:jc w:val="center"/>
    </w:pPr>
  </w:style>
  <w:style w:type="character" w:styleId="Hyperlink">
    <w:name w:val="Hyperlink"/>
    <w:uiPriority w:val="99"/>
    <w:semiHidden/>
    <w:rsid w:val="007544CF"/>
    <w:rPr>
      <w:color w:val="0000FF"/>
      <w:u w:val="single"/>
    </w:rPr>
  </w:style>
  <w:style w:type="paragraph" w:customStyle="1" w:styleId="Tabelle6ptmitte">
    <w:name w:val="Tabelle_6pt_mitte"/>
    <w:basedOn w:val="Standard"/>
    <w:rsid w:val="007544CF"/>
    <w:pPr>
      <w:jc w:val="center"/>
    </w:pPr>
    <w:rPr>
      <w:sz w:val="12"/>
    </w:rPr>
  </w:style>
  <w:style w:type="paragraph" w:customStyle="1" w:styleId="Textkrpernrinnen">
    <w:name w:val="Textkörper_nr_innen"/>
    <w:basedOn w:val="Standard"/>
    <w:uiPriority w:val="99"/>
    <w:rsid w:val="007544CF"/>
    <w:pPr>
      <w:numPr>
        <w:numId w:val="9"/>
      </w:numPr>
      <w:spacing w:before="120" w:after="120"/>
      <w:contextualSpacing/>
      <w:jc w:val="both"/>
    </w:pPr>
  </w:style>
  <w:style w:type="paragraph" w:customStyle="1" w:styleId="Textkrperafz">
    <w:name w:val="Textkörper_afz"/>
    <w:basedOn w:val="Standard"/>
    <w:uiPriority w:val="99"/>
    <w:rsid w:val="007544CF"/>
    <w:pPr>
      <w:numPr>
        <w:numId w:val="7"/>
      </w:numPr>
      <w:spacing w:before="120" w:after="120"/>
      <w:ind w:left="568" w:hanging="284"/>
      <w:contextualSpacing/>
    </w:pPr>
    <w:rPr>
      <w:noProof/>
      <w:lang w:val="en-US"/>
    </w:rPr>
  </w:style>
  <w:style w:type="paragraph" w:customStyle="1" w:styleId="TabelleKopflinks">
    <w:name w:val="Tabelle_Kopf_links"/>
    <w:basedOn w:val="Standard"/>
    <w:rsid w:val="007544CF"/>
    <w:rPr>
      <w:b/>
    </w:rPr>
  </w:style>
  <w:style w:type="paragraph" w:styleId="Aufzhlungszeichen">
    <w:name w:val="List Bullet"/>
    <w:basedOn w:val="Standard"/>
    <w:uiPriority w:val="99"/>
    <w:semiHidden/>
    <w:rsid w:val="007544CF"/>
    <w:pPr>
      <w:numPr>
        <w:numId w:val="8"/>
      </w:numPr>
      <w:contextualSpacing/>
    </w:pPr>
  </w:style>
  <w:style w:type="paragraph" w:customStyle="1" w:styleId="AufgabeEbene1">
    <w:name w:val="Aufgabe_Ebene1"/>
    <w:basedOn w:val="Standard"/>
    <w:next w:val="AufgabeText"/>
    <w:uiPriority w:val="99"/>
    <w:rsid w:val="007544CF"/>
    <w:pPr>
      <w:numPr>
        <w:numId w:val="10"/>
      </w:numPr>
      <w:spacing w:before="240"/>
      <w:jc w:val="both"/>
    </w:pPr>
  </w:style>
  <w:style w:type="paragraph" w:customStyle="1" w:styleId="AufgabeText">
    <w:name w:val="Aufgabe_Text"/>
    <w:basedOn w:val="Standard"/>
    <w:uiPriority w:val="99"/>
    <w:rsid w:val="007544CF"/>
    <w:pPr>
      <w:ind w:left="284"/>
      <w:jc w:val="both"/>
    </w:pPr>
  </w:style>
  <w:style w:type="paragraph" w:customStyle="1" w:styleId="AufgabeLinie">
    <w:name w:val="Aufgabe_Linie"/>
    <w:basedOn w:val="Standard"/>
    <w:uiPriority w:val="99"/>
    <w:rsid w:val="007544CF"/>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7544CF"/>
    <w:pPr>
      <w:numPr>
        <w:numId w:val="11"/>
      </w:numPr>
      <w:spacing w:before="120" w:after="120"/>
      <w:ind w:left="568" w:hanging="284"/>
    </w:pPr>
  </w:style>
  <w:style w:type="paragraph" w:customStyle="1" w:styleId="AufgabeKastenangekreuzt">
    <w:name w:val="Aufgabe_Kasten_angekreuzt"/>
    <w:basedOn w:val="Standard"/>
    <w:uiPriority w:val="99"/>
    <w:rsid w:val="007544CF"/>
    <w:pPr>
      <w:numPr>
        <w:numId w:val="12"/>
      </w:numPr>
      <w:spacing w:before="120" w:after="120"/>
      <w:ind w:left="568" w:hanging="284"/>
      <w:jc w:val="both"/>
    </w:pPr>
  </w:style>
  <w:style w:type="paragraph" w:customStyle="1" w:styleId="Marginalie">
    <w:name w:val="Marginalie"/>
    <w:basedOn w:val="Standard"/>
    <w:next w:val="Textkrper"/>
    <w:uiPriority w:val="99"/>
    <w:rsid w:val="007544CF"/>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7544CF"/>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7544CF"/>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7544CF"/>
    <w:pPr>
      <w:jc w:val="both"/>
    </w:pPr>
    <w:rPr>
      <w:rFonts w:eastAsia="Calibri"/>
      <w:lang w:eastAsia="de-DE"/>
    </w:rPr>
  </w:style>
  <w:style w:type="paragraph" w:customStyle="1" w:styleId="Abstandszeile">
    <w:name w:val="Abstandszeile"/>
    <w:basedOn w:val="Standard"/>
    <w:uiPriority w:val="99"/>
    <w:rsid w:val="007544CF"/>
    <w:rPr>
      <w:sz w:val="16"/>
      <w:lang w:eastAsia="de-DE"/>
    </w:rPr>
  </w:style>
  <w:style w:type="paragraph" w:customStyle="1" w:styleId="AufgabeEbene2">
    <w:name w:val="Aufgabe_Ebene2"/>
    <w:basedOn w:val="Standard"/>
    <w:uiPriority w:val="99"/>
    <w:rsid w:val="007544CF"/>
    <w:pPr>
      <w:numPr>
        <w:ilvl w:val="1"/>
        <w:numId w:val="10"/>
      </w:numPr>
      <w:spacing w:before="120"/>
      <w:jc w:val="both"/>
    </w:pPr>
  </w:style>
  <w:style w:type="paragraph" w:customStyle="1" w:styleId="AufgabeEbene3">
    <w:name w:val="Aufgabe_Ebene3"/>
    <w:basedOn w:val="Standard"/>
    <w:uiPriority w:val="99"/>
    <w:rsid w:val="007544CF"/>
    <w:pPr>
      <w:numPr>
        <w:ilvl w:val="2"/>
        <w:numId w:val="10"/>
      </w:numPr>
      <w:spacing w:before="120"/>
      <w:jc w:val="both"/>
    </w:pPr>
  </w:style>
  <w:style w:type="paragraph" w:customStyle="1" w:styleId="Marginaliegrau">
    <w:name w:val="Marginalie_grau"/>
    <w:basedOn w:val="Standard"/>
    <w:next w:val="Textkrper"/>
    <w:uiPriority w:val="99"/>
    <w:rsid w:val="007544CF"/>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7544CF"/>
    <w:pPr>
      <w:numPr>
        <w:numId w:val="14"/>
      </w:numPr>
      <w:spacing w:before="120"/>
      <w:ind w:left="851" w:hanging="284"/>
      <w:jc w:val="both"/>
      <w:outlineLvl w:val="2"/>
    </w:pPr>
  </w:style>
  <w:style w:type="character" w:styleId="Zeilennummer">
    <w:name w:val="line number"/>
    <w:basedOn w:val="Absatz-Standardschriftart"/>
    <w:uiPriority w:val="99"/>
    <w:semiHidden/>
    <w:rsid w:val="007544CF"/>
  </w:style>
  <w:style w:type="paragraph" w:customStyle="1" w:styleId="MaginaliegrauIcon">
    <w:name w:val="Maginalie_grau_Icon"/>
    <w:basedOn w:val="Standard"/>
    <w:next w:val="Textkrper"/>
    <w:uiPriority w:val="99"/>
    <w:rsid w:val="007544CF"/>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7544CF"/>
    <w:pPr>
      <w:spacing w:before="40" w:after="60" w:line="160" w:lineRule="exact"/>
    </w:pPr>
    <w:rPr>
      <w:sz w:val="12"/>
    </w:rPr>
  </w:style>
  <w:style w:type="paragraph" w:customStyle="1" w:styleId="AufgabeLckentext">
    <w:name w:val="Aufgabe_Lückentext"/>
    <w:basedOn w:val="Standard"/>
    <w:uiPriority w:val="99"/>
    <w:rsid w:val="007544CF"/>
    <w:pPr>
      <w:spacing w:before="120" w:line="480" w:lineRule="auto"/>
      <w:ind w:left="284"/>
      <w:contextualSpacing/>
      <w:jc w:val="both"/>
    </w:pPr>
  </w:style>
  <w:style w:type="character" w:customStyle="1" w:styleId="Unterstrichen">
    <w:name w:val="Unterstrichen"/>
    <w:basedOn w:val="Absatz-Standardschriftart"/>
    <w:uiPriority w:val="1"/>
    <w:rsid w:val="007544CF"/>
    <w:rPr>
      <w:u w:val="single"/>
    </w:rPr>
  </w:style>
  <w:style w:type="character" w:customStyle="1" w:styleId="Durchgestrichen">
    <w:name w:val="Durchgestrichen"/>
    <w:basedOn w:val="Absatz-Standardschriftart"/>
    <w:uiPriority w:val="1"/>
    <w:rsid w:val="007544CF"/>
    <w:rPr>
      <w:strike/>
      <w:dstrike w:val="0"/>
    </w:rPr>
  </w:style>
  <w:style w:type="paragraph" w:customStyle="1" w:styleId="Textkrpermitte">
    <w:name w:val="Textkörper_mitte"/>
    <w:basedOn w:val="Standard"/>
    <w:rsid w:val="007544CF"/>
    <w:pPr>
      <w:jc w:val="center"/>
    </w:pPr>
    <w:rPr>
      <w:rFonts w:eastAsia="Calibri"/>
      <w:lang w:eastAsia="de-DE"/>
    </w:rPr>
  </w:style>
  <w:style w:type="table" w:customStyle="1" w:styleId="Tabellenraster2">
    <w:name w:val="Tabellenraster2"/>
    <w:basedOn w:val="NormaleTabelle"/>
    <w:next w:val="Tabellenraster"/>
    <w:uiPriority w:val="59"/>
    <w:rsid w:val="007544C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544CF"/>
    <w:rPr>
      <w:color w:val="800080" w:themeColor="followedHyperlink"/>
      <w:u w:val="single"/>
    </w:rPr>
  </w:style>
  <w:style w:type="paragraph" w:styleId="StandardWeb">
    <w:name w:val="Normal (Web)"/>
    <w:basedOn w:val="Standard"/>
    <w:uiPriority w:val="99"/>
    <w:semiHidden/>
    <w:unhideWhenUsed/>
    <w:rsid w:val="007544CF"/>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7544CF"/>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7544CF"/>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7544CF"/>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7544CF"/>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7544CF"/>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7544CF"/>
  </w:style>
  <w:style w:type="paragraph" w:styleId="Aufzhlungszeichen3">
    <w:name w:val="List Bullet 3"/>
    <w:basedOn w:val="Standard"/>
    <w:uiPriority w:val="99"/>
    <w:semiHidden/>
    <w:unhideWhenUsed/>
    <w:rsid w:val="007544CF"/>
    <w:pPr>
      <w:numPr>
        <w:numId w:val="15"/>
      </w:numPr>
      <w:contextualSpacing/>
    </w:pPr>
  </w:style>
  <w:style w:type="paragraph" w:styleId="Titel">
    <w:name w:val="Title"/>
    <w:basedOn w:val="Standard"/>
    <w:next w:val="Standard"/>
    <w:link w:val="TitelZchn"/>
    <w:uiPriority w:val="10"/>
    <w:qFormat/>
    <w:rsid w:val="007544CF"/>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44CF"/>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7544CF"/>
    <w:rPr>
      <w:szCs w:val="22"/>
      <w:lang w:eastAsia="de-DE"/>
    </w:rPr>
  </w:style>
  <w:style w:type="paragraph" w:styleId="Blocktext">
    <w:name w:val="Block Text"/>
    <w:basedOn w:val="Standard"/>
    <w:uiPriority w:val="99"/>
    <w:semiHidden/>
    <w:unhideWhenUsed/>
    <w:rsid w:val="007544C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7544CF"/>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7544CF"/>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7544C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544CF"/>
    <w:rPr>
      <w:i/>
      <w:iCs/>
      <w:color w:val="404040" w:themeColor="text1" w:themeTint="BF"/>
      <w:szCs w:val="22"/>
    </w:rPr>
  </w:style>
  <w:style w:type="paragraph" w:customStyle="1" w:styleId="TabelleLinks6PT">
    <w:name w:val="Tabelle Links 6PT"/>
    <w:basedOn w:val="TabelleLinks"/>
    <w:uiPriority w:val="99"/>
    <w:rsid w:val="007544CF"/>
    <w:pPr>
      <w:spacing w:before="40" w:after="60" w:line="160" w:lineRule="exact"/>
    </w:pPr>
    <w:rPr>
      <w:color w:val="000000"/>
      <w:sz w:val="12"/>
    </w:rPr>
  </w:style>
  <w:style w:type="paragraph" w:customStyle="1" w:styleId="TabellenkopfLSLinksbndig">
    <w:name w:val="Tabellenkopf LS Linksbündig"/>
    <w:basedOn w:val="Standard"/>
    <w:uiPriority w:val="99"/>
    <w:rsid w:val="007544CF"/>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7544CF"/>
    <w:rPr>
      <w:color w:val="000000"/>
    </w:rPr>
  </w:style>
  <w:style w:type="paragraph" w:customStyle="1" w:styleId="NL-MarginalieLernmaterialienGrauhinterlegt">
    <w:name w:val="NL-Marginalie Lernmaterialien Grau hinterlegt"/>
    <w:basedOn w:val="Standard"/>
    <w:uiPriority w:val="99"/>
    <w:rsid w:val="007544CF"/>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7544CF"/>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7544CF"/>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7544CF"/>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7544CF"/>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7544CF"/>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7544CF"/>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7544CF"/>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7544CF"/>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7544CF"/>
    <w:pPr>
      <w:spacing w:line="240" w:lineRule="auto"/>
    </w:pPr>
    <w:rPr>
      <w:color w:val="A6A6A6"/>
    </w:rPr>
  </w:style>
  <w:style w:type="character" w:customStyle="1" w:styleId="LS-Kopfzeilen-TitelZchn">
    <w:name w:val="LS-Kopfzeilen-Titel Zchn"/>
    <w:link w:val="LS-Kopfzeilen-Titel"/>
    <w:locked/>
    <w:rsid w:val="007544CF"/>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7544CF"/>
    <w:rPr>
      <w:sz w:val="22"/>
      <w:szCs w:val="20"/>
    </w:rPr>
  </w:style>
  <w:style w:type="paragraph" w:customStyle="1" w:styleId="AufzhlungFortsetzung">
    <w:name w:val="Aufzählung Fortsetzung"/>
    <w:basedOn w:val="AufzhlungAnfang"/>
    <w:uiPriority w:val="99"/>
    <w:semiHidden/>
    <w:locked/>
    <w:rsid w:val="007544CF"/>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7544CF"/>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7544CF"/>
    <w:pPr>
      <w:spacing w:before="140" w:after="300"/>
    </w:pPr>
  </w:style>
  <w:style w:type="paragraph" w:customStyle="1" w:styleId="NummerierungFortsetzung">
    <w:name w:val="Nummerierung Fortsetzung"/>
    <w:basedOn w:val="NummerierungAnfang"/>
    <w:uiPriority w:val="99"/>
    <w:semiHidden/>
    <w:locked/>
    <w:rsid w:val="007544CF"/>
    <w:pPr>
      <w:numPr>
        <w:numId w:val="0"/>
      </w:numPr>
      <w:ind w:left="416" w:hanging="360"/>
    </w:pPr>
  </w:style>
  <w:style w:type="paragraph" w:customStyle="1" w:styleId="NummerierungEnde">
    <w:name w:val="Nummerierung Ende"/>
    <w:basedOn w:val="NummerierungFortsetzung"/>
    <w:next w:val="Textkrper"/>
    <w:uiPriority w:val="99"/>
    <w:semiHidden/>
    <w:locked/>
    <w:rsid w:val="007544CF"/>
    <w:pPr>
      <w:spacing w:before="140" w:after="300" w:line="240" w:lineRule="exact"/>
      <w:ind w:left="284" w:hanging="284"/>
    </w:pPr>
    <w:rPr>
      <w:color w:val="000000"/>
    </w:rPr>
  </w:style>
  <w:style w:type="paragraph" w:customStyle="1" w:styleId="TabellenkopfLS">
    <w:name w:val="Tabellenkopf LS"/>
    <w:basedOn w:val="Standard-EinstellungenLS"/>
    <w:uiPriority w:val="99"/>
    <w:rsid w:val="007544CF"/>
    <w:pPr>
      <w:jc w:val="center"/>
    </w:pPr>
    <w:rPr>
      <w:rFonts w:ascii="Source Sans Pro" w:hAnsi="Source Sans Pro"/>
      <w:b/>
      <w:sz w:val="20"/>
    </w:rPr>
  </w:style>
  <w:style w:type="paragraph" w:customStyle="1" w:styleId="TabelleAufzhlung">
    <w:name w:val="Tabelle Aufzählung"/>
    <w:basedOn w:val="TabelleLinks"/>
    <w:uiPriority w:val="99"/>
    <w:rsid w:val="007544CF"/>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7544CF"/>
    <w:pPr>
      <w:numPr>
        <w:numId w:val="19"/>
      </w:numPr>
      <w:tabs>
        <w:tab w:val="left" w:pos="510"/>
      </w:tabs>
      <w:ind w:left="568" w:hanging="284"/>
    </w:pPr>
  </w:style>
  <w:style w:type="paragraph" w:customStyle="1" w:styleId="NL-Marginalie">
    <w:name w:val="NL-Marginalie"/>
    <w:next w:val="Textkrper"/>
    <w:uiPriority w:val="99"/>
    <w:rsid w:val="007544CF"/>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7544CF"/>
    <w:pPr>
      <w:framePr w:wrap="around"/>
      <w:jc w:val="left"/>
    </w:pPr>
  </w:style>
  <w:style w:type="paragraph" w:customStyle="1" w:styleId="NL-MarginalieLinks">
    <w:name w:val="NL-Marginalie Links"/>
    <w:basedOn w:val="NL-Marginalie"/>
    <w:next w:val="Textkrper"/>
    <w:uiPriority w:val="99"/>
    <w:rsid w:val="007544CF"/>
    <w:pPr>
      <w:framePr w:wrap="around"/>
      <w:jc w:val="right"/>
    </w:pPr>
  </w:style>
  <w:style w:type="paragraph" w:customStyle="1" w:styleId="TextkrperLinksbndig">
    <w:name w:val="Textkörper Linksbündig"/>
    <w:basedOn w:val="Textkrper"/>
    <w:uiPriority w:val="99"/>
    <w:rsid w:val="007544CF"/>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7544CF"/>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7544CF"/>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7544CF"/>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7544CF"/>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7544CF"/>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7544CF"/>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7544CF"/>
    <w:pPr>
      <w:jc w:val="right"/>
    </w:pPr>
    <w:rPr>
      <w:color w:val="000000"/>
    </w:rPr>
  </w:style>
  <w:style w:type="paragraph" w:customStyle="1" w:styleId="Textkrper8PT">
    <w:name w:val="Textkörper 8PT"/>
    <w:basedOn w:val="Textkrper"/>
    <w:uiPriority w:val="99"/>
    <w:rsid w:val="007544CF"/>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7544CF"/>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7544CF"/>
  </w:style>
  <w:style w:type="paragraph" w:customStyle="1" w:styleId="berschrift2neu">
    <w:name w:val="Überschrift2_neu"/>
    <w:basedOn w:val="berschrift2"/>
    <w:uiPriority w:val="99"/>
    <w:rsid w:val="007544CF"/>
    <w:pPr>
      <w:spacing w:before="480" w:after="240" w:line="280" w:lineRule="exact"/>
    </w:pPr>
    <w:rPr>
      <w:b/>
      <w:color w:val="000000"/>
      <w:sz w:val="24"/>
    </w:rPr>
  </w:style>
  <w:style w:type="character" w:styleId="Funotenzeichen">
    <w:name w:val="footnote reference"/>
    <w:uiPriority w:val="99"/>
    <w:semiHidden/>
    <w:unhideWhenUsed/>
    <w:rsid w:val="007544CF"/>
    <w:rPr>
      <w:rFonts w:ascii="Univers 55" w:hAnsi="Univers 55" w:hint="default"/>
      <w:color w:val="000000"/>
      <w:vertAlign w:val="superscript"/>
    </w:rPr>
  </w:style>
  <w:style w:type="character" w:styleId="Platzhaltertext">
    <w:name w:val="Placeholder Text"/>
    <w:uiPriority w:val="99"/>
    <w:semiHidden/>
    <w:rsid w:val="007544CF"/>
    <w:rPr>
      <w:color w:val="808080"/>
    </w:rPr>
  </w:style>
  <w:style w:type="character" w:styleId="SchwacheHervorhebung">
    <w:name w:val="Subtle Emphasis"/>
    <w:basedOn w:val="Absatz-Standardschriftart"/>
    <w:uiPriority w:val="19"/>
    <w:qFormat/>
    <w:rsid w:val="007544CF"/>
    <w:rPr>
      <w:i/>
      <w:iCs/>
      <w:color w:val="404040" w:themeColor="text1" w:themeTint="BF"/>
    </w:rPr>
  </w:style>
  <w:style w:type="character" w:styleId="IntensiveHervorhebung">
    <w:name w:val="Intense Emphasis"/>
    <w:basedOn w:val="Absatz-Standardschriftart"/>
    <w:uiPriority w:val="21"/>
    <w:qFormat/>
    <w:rsid w:val="007544CF"/>
    <w:rPr>
      <w:i/>
      <w:iCs/>
      <w:color w:val="4F81BD" w:themeColor="accent1"/>
    </w:rPr>
  </w:style>
  <w:style w:type="character" w:styleId="SchwacherVerweis">
    <w:name w:val="Subtle Reference"/>
    <w:basedOn w:val="Absatz-Standardschriftart"/>
    <w:uiPriority w:val="31"/>
    <w:qFormat/>
    <w:rsid w:val="007544CF"/>
    <w:rPr>
      <w:smallCaps/>
      <w:color w:val="5A5A5A" w:themeColor="text1" w:themeTint="A5"/>
    </w:rPr>
  </w:style>
  <w:style w:type="character" w:styleId="IntensiverVerweis">
    <w:name w:val="Intense Reference"/>
    <w:basedOn w:val="Absatz-Standardschriftart"/>
    <w:uiPriority w:val="32"/>
    <w:qFormat/>
    <w:rsid w:val="007544CF"/>
    <w:rPr>
      <w:b/>
      <w:bCs/>
      <w:smallCaps/>
      <w:color w:val="4F81BD" w:themeColor="accent1"/>
      <w:spacing w:val="5"/>
    </w:rPr>
  </w:style>
  <w:style w:type="character" w:styleId="Buchtitel">
    <w:name w:val="Book Title"/>
    <w:basedOn w:val="Absatz-Standardschriftart"/>
    <w:uiPriority w:val="33"/>
    <w:qFormat/>
    <w:rsid w:val="007544CF"/>
    <w:rPr>
      <w:b/>
      <w:bCs/>
      <w:i/>
      <w:iCs/>
      <w:spacing w:val="5"/>
    </w:rPr>
  </w:style>
  <w:style w:type="character" w:customStyle="1" w:styleId="Kopfzeilenautomat">
    <w:name w:val="Kopfzeilenautomat"/>
    <w:uiPriority w:val="1"/>
    <w:semiHidden/>
    <w:rsid w:val="007544CF"/>
    <w:rPr>
      <w:rFonts w:ascii="Arial" w:hAnsi="Arial" w:cs="Arial" w:hint="default"/>
      <w:color w:val="E36C0A"/>
      <w:sz w:val="22"/>
    </w:rPr>
  </w:style>
  <w:style w:type="paragraph" w:styleId="Funotentext">
    <w:name w:val="footnote text"/>
    <w:basedOn w:val="Standard"/>
    <w:link w:val="FunotentextZchn"/>
    <w:uiPriority w:val="99"/>
    <w:semiHidden/>
    <w:unhideWhenUsed/>
    <w:rsid w:val="007544CF"/>
  </w:style>
  <w:style w:type="character" w:customStyle="1" w:styleId="FunotentextZchn">
    <w:name w:val="Fußnotentext Zchn"/>
    <w:basedOn w:val="Absatz-Standardschriftart"/>
    <w:link w:val="Funotentext"/>
    <w:uiPriority w:val="99"/>
    <w:semiHidden/>
    <w:rsid w:val="007544CF"/>
    <w:rPr>
      <w:szCs w:val="22"/>
    </w:rPr>
  </w:style>
  <w:style w:type="character" w:customStyle="1" w:styleId="Absatz-Standardschriftart1">
    <w:name w:val="Absatz-Standardschriftart1"/>
    <w:semiHidden/>
    <w:rsid w:val="007544CF"/>
  </w:style>
  <w:style w:type="table" w:styleId="MittlereListe2-Akzent1">
    <w:name w:val="Medium List 2 Accent 1"/>
    <w:basedOn w:val="NormaleTabelle"/>
    <w:uiPriority w:val="66"/>
    <w:rsid w:val="007544CF"/>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7544CF"/>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10A2D"/>
    <w:pPr>
      <w:spacing w:line="240" w:lineRule="auto"/>
    </w:pPr>
    <w:rPr>
      <w:rFonts w:eastAsia="Calibri"/>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table" w:customStyle="1" w:styleId="Tabellenraster8">
    <w:name w:val="Tabellenraster8"/>
    <w:basedOn w:val="NormaleTabelle"/>
    <w:rsid w:val="007544CF"/>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7544C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7544C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7544CF"/>
  </w:style>
  <w:style w:type="table" w:customStyle="1" w:styleId="Gitternetztabelle4Akzent11">
    <w:name w:val="Gitternetztabelle 4 – Akzent 11"/>
    <w:basedOn w:val="NormaleTabelle"/>
    <w:uiPriority w:val="49"/>
    <w:rsid w:val="00CE37A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Kommentarzeichen">
    <w:name w:val="annotation reference"/>
    <w:basedOn w:val="Absatz-Standardschriftart"/>
    <w:uiPriority w:val="99"/>
    <w:semiHidden/>
    <w:unhideWhenUsed/>
    <w:rsid w:val="00125616"/>
    <w:rPr>
      <w:sz w:val="16"/>
      <w:szCs w:val="16"/>
    </w:rPr>
  </w:style>
  <w:style w:type="paragraph" w:styleId="Kommentartext">
    <w:name w:val="annotation text"/>
    <w:basedOn w:val="Standard"/>
    <w:link w:val="KommentartextZchn"/>
    <w:uiPriority w:val="99"/>
    <w:semiHidden/>
    <w:unhideWhenUsed/>
    <w:rsid w:val="00125616"/>
    <w:rPr>
      <w:szCs w:val="20"/>
    </w:rPr>
  </w:style>
  <w:style w:type="character" w:customStyle="1" w:styleId="KommentartextZchn">
    <w:name w:val="Kommentartext Zchn"/>
    <w:basedOn w:val="Absatz-Standardschriftart"/>
    <w:link w:val="Kommentartext"/>
    <w:uiPriority w:val="99"/>
    <w:semiHidden/>
    <w:rsid w:val="00125616"/>
  </w:style>
  <w:style w:type="paragraph" w:styleId="Kommentarthema">
    <w:name w:val="annotation subject"/>
    <w:basedOn w:val="Kommentartext"/>
    <w:next w:val="Kommentartext"/>
    <w:link w:val="KommentarthemaZchn"/>
    <w:uiPriority w:val="99"/>
    <w:semiHidden/>
    <w:unhideWhenUsed/>
    <w:rsid w:val="00125616"/>
    <w:rPr>
      <w:b/>
      <w:bCs/>
    </w:rPr>
  </w:style>
  <w:style w:type="character" w:customStyle="1" w:styleId="KommentarthemaZchn">
    <w:name w:val="Kommentarthema Zchn"/>
    <w:basedOn w:val="KommentartextZchn"/>
    <w:link w:val="Kommentarthema"/>
    <w:uiPriority w:val="99"/>
    <w:semiHidden/>
    <w:rsid w:val="001256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349484458">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l.kultus-bw.d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48.png"/><Relationship Id="rId10" Type="http://schemas.openxmlformats.org/officeDocument/2006/relationships/image" Target="media/image16.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jp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mailto:poststelle@zsl.kv.bwl.d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2.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Documents\BFPE_AVdual_Beratung\00_Formales\Vorlagen\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61284-0239-494B-9C8C-7E165C53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20</Pages>
  <Words>5541</Words>
  <Characters>34911</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Tina Sarhan</cp:lastModifiedBy>
  <cp:revision>3</cp:revision>
  <cp:lastPrinted>2018-12-07T11:58:00Z</cp:lastPrinted>
  <dcterms:created xsi:type="dcterms:W3CDTF">2020-07-13T14:57:00Z</dcterms:created>
  <dcterms:modified xsi:type="dcterms:W3CDTF">2020-07-13T15:05:00Z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