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4C1DEE6A" w14:textId="77777777" w:rsidTr="0019421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8545BC" w14:textId="77777777" w:rsidR="00EA5107" w:rsidRPr="00453EC1" w:rsidRDefault="00EA5107" w:rsidP="0019421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4D11184" w14:textId="77777777" w:rsidR="00EA5107" w:rsidRPr="00453EC1" w:rsidRDefault="00220C3B" w:rsidP="00194216">
            <w:pPr>
              <w:rPr>
                <w:b/>
              </w:rPr>
            </w:pPr>
            <w:r>
              <w:rPr>
                <w:b/>
              </w:rPr>
              <w:t>Bauanleitung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99D515" w14:textId="77777777" w:rsidR="00EA5107" w:rsidRPr="00453EC1" w:rsidRDefault="00EA5107" w:rsidP="0019421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90888D" w14:textId="77777777" w:rsidR="00EA5107" w:rsidRPr="00453EC1" w:rsidRDefault="00220C3B" w:rsidP="0019421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Holztechnik</w:t>
            </w:r>
          </w:p>
          <w:p w14:paraId="16D3883B" w14:textId="77777777" w:rsidR="00EA5107" w:rsidRPr="00220C3B" w:rsidRDefault="00220C3B" w:rsidP="00194216">
            <w:pPr>
              <w:jc w:val="center"/>
              <w:rPr>
                <w:rFonts w:eastAsia="Calibri"/>
                <w:b/>
              </w:rPr>
            </w:pPr>
            <w:r>
              <w:rPr>
                <w:rFonts w:eastAsia="Times New Roman"/>
                <w:b/>
              </w:rPr>
              <w:t>Z.01</w:t>
            </w:r>
            <w:r w:rsidR="00DC722A">
              <w:rPr>
                <w:rFonts w:eastAsia="Times New Roman"/>
                <w:b/>
              </w:rPr>
              <w:t>.02</w:t>
            </w:r>
          </w:p>
        </w:tc>
      </w:tr>
    </w:tbl>
    <w:p w14:paraId="33502E14" w14:textId="77777777" w:rsidR="00044BAA" w:rsidRDefault="00044BAA"/>
    <w:p w14:paraId="26047961" w14:textId="77777777" w:rsidR="00EA5107" w:rsidRDefault="000263D9" w:rsidP="00E314C2">
      <w:pPr>
        <w:pStyle w:val="berschrift1"/>
      </w:pPr>
      <w:r w:rsidRPr="009221D7">
        <w:t>Klappstuhl</w:t>
      </w:r>
    </w:p>
    <w:tbl>
      <w:tblPr>
        <w:tblStyle w:val="Tabellenraster"/>
        <w:tblW w:w="949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870C28" w:rsidRPr="00870C28" w14:paraId="6D70E3C7" w14:textId="77777777" w:rsidTr="00823C6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B135FD" w14:textId="77777777" w:rsidR="00870C28" w:rsidRPr="00870C28" w:rsidRDefault="00870C28" w:rsidP="00823C67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>
              <w:rPr>
                <w:sz w:val="24"/>
              </w:rPr>
              <w:t>Übersicht</w:t>
            </w:r>
          </w:p>
        </w:tc>
      </w:tr>
    </w:tbl>
    <w:p w14:paraId="1EDF4454" w14:textId="77777777" w:rsidR="00870C28" w:rsidRDefault="00870C28" w:rsidP="00870C28">
      <w:pPr>
        <w:pStyle w:val="Marginaliegrau"/>
        <w:framePr w:h="1216" w:hRule="exact" w:wrap="around" w:x="8855" w:y="5292"/>
        <w:rPr>
          <w:sz w:val="24"/>
        </w:rPr>
      </w:pPr>
      <w:r w:rsidRPr="00870C28">
        <w:rPr>
          <w:sz w:val="26"/>
        </w:rPr>
        <w:t xml:space="preserve">① </w:t>
      </w:r>
      <w:r w:rsidRPr="00870C28">
        <w:rPr>
          <w:sz w:val="24"/>
        </w:rPr>
        <w:t xml:space="preserve">und </w:t>
      </w:r>
      <w:r w:rsidRPr="00870C28">
        <w:rPr>
          <w:sz w:val="26"/>
        </w:rPr>
        <w:t>②</w:t>
      </w:r>
      <w:r w:rsidRPr="00870C28">
        <w:rPr>
          <w:sz w:val="24"/>
        </w:rPr>
        <w:t xml:space="preserve"> für den Sitz</w:t>
      </w:r>
    </w:p>
    <w:p w14:paraId="764D07E1" w14:textId="77777777" w:rsidR="00870C28" w:rsidRPr="00870C28" w:rsidRDefault="00870C28" w:rsidP="00870C28">
      <w:pPr>
        <w:pStyle w:val="Marginaliegrau"/>
        <w:framePr w:h="1216" w:hRule="exact" w:wrap="around" w:x="8855" w:y="5292"/>
        <w:rPr>
          <w:sz w:val="24"/>
        </w:rPr>
      </w:pPr>
      <w:r w:rsidRPr="00870C28">
        <w:rPr>
          <w:sz w:val="26"/>
        </w:rPr>
        <w:t>③</w:t>
      </w:r>
      <w:r w:rsidRPr="00870C28">
        <w:rPr>
          <w:sz w:val="24"/>
        </w:rPr>
        <w:t xml:space="preserve"> und </w:t>
      </w:r>
      <w:r w:rsidRPr="00870C28">
        <w:rPr>
          <w:sz w:val="26"/>
        </w:rPr>
        <w:t>④</w:t>
      </w:r>
      <w:r w:rsidRPr="00870C28">
        <w:rPr>
          <w:sz w:val="24"/>
        </w:rPr>
        <w:t xml:space="preserve"> für die Lehne</w:t>
      </w:r>
    </w:p>
    <w:tbl>
      <w:tblPr>
        <w:tblStyle w:val="Tabellenraster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6B2406" w:rsidRPr="00A410C8" w14:paraId="739F4546" w14:textId="77777777" w:rsidTr="00870C28">
        <w:tc>
          <w:tcPr>
            <w:tcW w:w="9498" w:type="dxa"/>
            <w:shd w:val="clear" w:color="auto" w:fill="auto"/>
            <w:vAlign w:val="center"/>
          </w:tcPr>
          <w:p w14:paraId="043439E1" w14:textId="77777777" w:rsidR="006B2406" w:rsidRPr="003E75F8" w:rsidRDefault="003E75F8" w:rsidP="00B17A36">
            <w:pPr>
              <w:pStyle w:val="Textkrper"/>
              <w:jc w:val="left"/>
              <w:rPr>
                <w:sz w:val="22"/>
              </w:rPr>
            </w:pPr>
            <w:r w:rsidRPr="003E75F8">
              <w:rPr>
                <w:sz w:val="22"/>
              </w:rPr>
              <w:t>So soll er aussehen:</w:t>
            </w:r>
          </w:p>
          <w:p w14:paraId="629D1905" w14:textId="77777777" w:rsidR="000263D9" w:rsidRDefault="0024780E" w:rsidP="00B17A36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30AC990" wp14:editId="4FE34A9D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55245</wp:posOffset>
                  </wp:positionV>
                  <wp:extent cx="3898900" cy="2837815"/>
                  <wp:effectExtent l="0" t="0" r="6350" b="63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ndstuhl-0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8" r="12101"/>
                          <a:stretch/>
                        </pic:blipFill>
                        <pic:spPr bwMode="auto">
                          <a:xfrm>
                            <a:off x="0" y="0"/>
                            <a:ext cx="3898900" cy="283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5BC11" w14:textId="77777777" w:rsidR="00AD59D9" w:rsidRDefault="00AD59D9" w:rsidP="00B17A36">
            <w:pPr>
              <w:pStyle w:val="Textkrper"/>
              <w:jc w:val="left"/>
            </w:pPr>
          </w:p>
          <w:p w14:paraId="059CBD8F" w14:textId="77777777" w:rsidR="00AD59D9" w:rsidRDefault="00AD59D9" w:rsidP="00B17A36">
            <w:pPr>
              <w:pStyle w:val="Textkrper"/>
              <w:jc w:val="left"/>
            </w:pPr>
          </w:p>
          <w:p w14:paraId="6920C135" w14:textId="77777777" w:rsidR="00AD59D9" w:rsidRDefault="00AD59D9" w:rsidP="00B17A36">
            <w:pPr>
              <w:pStyle w:val="Textkrper"/>
              <w:jc w:val="left"/>
            </w:pPr>
          </w:p>
          <w:p w14:paraId="28A0F92E" w14:textId="77777777" w:rsidR="00AD59D9" w:rsidRDefault="00AD59D9" w:rsidP="00B17A36">
            <w:pPr>
              <w:pStyle w:val="Textkrper"/>
              <w:jc w:val="left"/>
            </w:pPr>
          </w:p>
          <w:p w14:paraId="428414E8" w14:textId="77777777" w:rsidR="00AD59D9" w:rsidRDefault="00AD59D9" w:rsidP="00B17A36">
            <w:pPr>
              <w:pStyle w:val="Textkrper"/>
              <w:jc w:val="left"/>
            </w:pPr>
          </w:p>
          <w:p w14:paraId="6022CECA" w14:textId="77777777" w:rsidR="000263D9" w:rsidRDefault="000263D9" w:rsidP="00B17A36">
            <w:pPr>
              <w:pStyle w:val="Textkrper"/>
              <w:jc w:val="left"/>
            </w:pPr>
          </w:p>
          <w:p w14:paraId="3263F24D" w14:textId="77777777" w:rsidR="000263D9" w:rsidRDefault="000263D9" w:rsidP="00B17A36">
            <w:pPr>
              <w:pStyle w:val="Textkrper"/>
              <w:jc w:val="left"/>
            </w:pPr>
          </w:p>
          <w:p w14:paraId="3F53426C" w14:textId="77777777" w:rsidR="000263D9" w:rsidRDefault="000263D9" w:rsidP="00B17A36">
            <w:pPr>
              <w:pStyle w:val="Textkrper"/>
              <w:jc w:val="left"/>
            </w:pPr>
          </w:p>
          <w:p w14:paraId="782809E4" w14:textId="77777777" w:rsidR="000263D9" w:rsidRDefault="000263D9" w:rsidP="00B17A36">
            <w:pPr>
              <w:pStyle w:val="Textkrper"/>
              <w:jc w:val="left"/>
            </w:pPr>
          </w:p>
          <w:p w14:paraId="331055CF" w14:textId="77777777" w:rsidR="000263D9" w:rsidRDefault="000263D9" w:rsidP="00B17A36">
            <w:pPr>
              <w:pStyle w:val="Textkrper"/>
              <w:jc w:val="left"/>
            </w:pPr>
          </w:p>
          <w:p w14:paraId="14B8A1EC" w14:textId="77777777" w:rsidR="000263D9" w:rsidRDefault="000263D9" w:rsidP="00B17A36">
            <w:pPr>
              <w:pStyle w:val="Textkrper"/>
              <w:jc w:val="left"/>
            </w:pPr>
          </w:p>
          <w:p w14:paraId="0A28854C" w14:textId="77777777" w:rsidR="000263D9" w:rsidRDefault="000263D9" w:rsidP="00B17A36">
            <w:pPr>
              <w:pStyle w:val="Textkrper"/>
              <w:jc w:val="left"/>
            </w:pPr>
          </w:p>
          <w:p w14:paraId="4F8E6EAE" w14:textId="77777777" w:rsidR="000263D9" w:rsidRDefault="000263D9" w:rsidP="00B17A36">
            <w:pPr>
              <w:pStyle w:val="Textkrper"/>
              <w:jc w:val="left"/>
            </w:pPr>
          </w:p>
          <w:p w14:paraId="2638DA49" w14:textId="77777777" w:rsidR="000263D9" w:rsidRDefault="000263D9" w:rsidP="00B17A36">
            <w:pPr>
              <w:pStyle w:val="Textkrper"/>
              <w:jc w:val="left"/>
            </w:pPr>
          </w:p>
          <w:p w14:paraId="6E1AEA86" w14:textId="77777777" w:rsidR="000263D9" w:rsidRDefault="000263D9" w:rsidP="00B17A36">
            <w:pPr>
              <w:pStyle w:val="Textkrper"/>
              <w:jc w:val="left"/>
            </w:pPr>
          </w:p>
          <w:p w14:paraId="19A405E0" w14:textId="77777777" w:rsidR="000263D9" w:rsidRDefault="000263D9" w:rsidP="00B17A36">
            <w:pPr>
              <w:pStyle w:val="Textkrper"/>
              <w:jc w:val="left"/>
            </w:pPr>
          </w:p>
          <w:p w14:paraId="44822B21" w14:textId="77777777" w:rsidR="006B2406" w:rsidRDefault="006B2406" w:rsidP="00B17A36">
            <w:pPr>
              <w:pStyle w:val="Textkrper"/>
              <w:jc w:val="left"/>
            </w:pPr>
          </w:p>
          <w:p w14:paraId="50BD7923" w14:textId="77777777" w:rsidR="006B2406" w:rsidRDefault="006B2406" w:rsidP="00B17A36">
            <w:pPr>
              <w:pStyle w:val="Textkrper"/>
              <w:jc w:val="left"/>
            </w:pPr>
          </w:p>
          <w:p w14:paraId="0FDD1FFD" w14:textId="77777777" w:rsidR="00AD59D9" w:rsidRDefault="00AD59D9" w:rsidP="00B17A36">
            <w:pPr>
              <w:pStyle w:val="Textkrper"/>
              <w:jc w:val="left"/>
            </w:pPr>
          </w:p>
          <w:p w14:paraId="3120F272" w14:textId="77777777" w:rsidR="00AD59D9" w:rsidRPr="00E314C2" w:rsidRDefault="00E314C2" w:rsidP="00B17A36">
            <w:pPr>
              <w:pStyle w:val="Textkrper"/>
              <w:jc w:val="left"/>
              <w:rPr>
                <w:sz w:val="22"/>
              </w:rPr>
            </w:pPr>
            <w:r w:rsidRPr="00E314C2">
              <w:rPr>
                <w:sz w:val="22"/>
              </w:rPr>
              <w:t>Wenn Sie sich die Nummern merken können, wird´s leichter!</w:t>
            </w:r>
          </w:p>
          <w:p w14:paraId="5801C878" w14:textId="77777777" w:rsidR="00AD59D9" w:rsidRDefault="00E314C2" w:rsidP="00B17A36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7C00F096" wp14:editId="4B1A96C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3175</wp:posOffset>
                  </wp:positionV>
                  <wp:extent cx="5389245" cy="3657600"/>
                  <wp:effectExtent l="0" t="0" r="190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Übersicht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" t="8519" r="9147" b="7776"/>
                          <a:stretch/>
                        </pic:blipFill>
                        <pic:spPr bwMode="auto">
                          <a:xfrm>
                            <a:off x="0" y="0"/>
                            <a:ext cx="5389245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48141" w14:textId="77777777" w:rsidR="00AD59D9" w:rsidRDefault="00AD59D9" w:rsidP="00B17A36">
            <w:pPr>
              <w:pStyle w:val="Textkrper"/>
              <w:jc w:val="left"/>
            </w:pPr>
          </w:p>
          <w:p w14:paraId="2B8F7667" w14:textId="77777777" w:rsidR="00870C28" w:rsidRDefault="00870C28" w:rsidP="00B17A36">
            <w:pPr>
              <w:pStyle w:val="Textkrper"/>
              <w:jc w:val="left"/>
            </w:pPr>
          </w:p>
          <w:p w14:paraId="39BE1473" w14:textId="77777777" w:rsidR="00AD59D9" w:rsidRDefault="00AD59D9" w:rsidP="00B17A36">
            <w:pPr>
              <w:pStyle w:val="Textkrper"/>
              <w:jc w:val="left"/>
            </w:pPr>
          </w:p>
          <w:p w14:paraId="4C23611C" w14:textId="77777777" w:rsidR="00AD59D9" w:rsidRDefault="00AD59D9" w:rsidP="00B17A36">
            <w:pPr>
              <w:pStyle w:val="Textkrper"/>
              <w:jc w:val="left"/>
            </w:pPr>
          </w:p>
          <w:p w14:paraId="04514724" w14:textId="77777777" w:rsidR="00AD59D9" w:rsidRDefault="00AD59D9" w:rsidP="00B17A36">
            <w:pPr>
              <w:pStyle w:val="Textkrper"/>
              <w:jc w:val="left"/>
            </w:pPr>
          </w:p>
          <w:p w14:paraId="3D22ECFF" w14:textId="77777777" w:rsidR="00AD59D9" w:rsidRDefault="00AD59D9" w:rsidP="00B17A36">
            <w:pPr>
              <w:pStyle w:val="Textkrper"/>
              <w:jc w:val="left"/>
            </w:pPr>
          </w:p>
          <w:p w14:paraId="7FEABFF6" w14:textId="77777777" w:rsidR="00AD59D9" w:rsidRDefault="00AD59D9" w:rsidP="00B17A36">
            <w:pPr>
              <w:pStyle w:val="Textkrper"/>
              <w:jc w:val="left"/>
            </w:pPr>
          </w:p>
          <w:p w14:paraId="6BD32B96" w14:textId="77777777" w:rsidR="00AD59D9" w:rsidRDefault="00AD59D9" w:rsidP="00B17A36">
            <w:pPr>
              <w:pStyle w:val="Textkrper"/>
              <w:jc w:val="left"/>
            </w:pPr>
          </w:p>
          <w:p w14:paraId="1F3C1700" w14:textId="77777777" w:rsidR="00AD59D9" w:rsidRDefault="00AD59D9" w:rsidP="00B17A36">
            <w:pPr>
              <w:pStyle w:val="Textkrper"/>
              <w:jc w:val="left"/>
            </w:pPr>
          </w:p>
          <w:p w14:paraId="5F4B1811" w14:textId="77777777" w:rsidR="00AD59D9" w:rsidRDefault="00AD59D9" w:rsidP="00B17A36">
            <w:pPr>
              <w:pStyle w:val="Textkrper"/>
              <w:jc w:val="left"/>
            </w:pPr>
          </w:p>
          <w:p w14:paraId="5EE71F70" w14:textId="77777777" w:rsidR="00AD59D9" w:rsidRDefault="00AD59D9" w:rsidP="00B17A36">
            <w:pPr>
              <w:pStyle w:val="Textkrper"/>
              <w:jc w:val="left"/>
            </w:pPr>
          </w:p>
          <w:p w14:paraId="63ADEEAA" w14:textId="77777777" w:rsidR="009221D7" w:rsidRDefault="009221D7" w:rsidP="00B17A36">
            <w:pPr>
              <w:pStyle w:val="Textkrper"/>
              <w:jc w:val="left"/>
            </w:pPr>
          </w:p>
          <w:p w14:paraId="22A9EDF0" w14:textId="77777777" w:rsidR="00AD59D9" w:rsidRDefault="00AD59D9" w:rsidP="00B17A36">
            <w:pPr>
              <w:pStyle w:val="Textkrper"/>
              <w:jc w:val="left"/>
            </w:pPr>
          </w:p>
          <w:p w14:paraId="6C19E587" w14:textId="77777777" w:rsidR="00AD59D9" w:rsidRDefault="00AD59D9" w:rsidP="00B17A36">
            <w:pPr>
              <w:pStyle w:val="Textkrper"/>
              <w:jc w:val="left"/>
            </w:pPr>
          </w:p>
          <w:p w14:paraId="388767FA" w14:textId="77777777" w:rsidR="00AD59D9" w:rsidRDefault="00AD59D9" w:rsidP="00B17A36">
            <w:pPr>
              <w:pStyle w:val="Textkrper"/>
              <w:jc w:val="left"/>
            </w:pPr>
          </w:p>
          <w:p w14:paraId="3DACA615" w14:textId="77777777" w:rsidR="00AD59D9" w:rsidRDefault="00AD59D9" w:rsidP="00B17A36">
            <w:pPr>
              <w:pStyle w:val="Textkrper"/>
              <w:jc w:val="left"/>
            </w:pPr>
          </w:p>
          <w:p w14:paraId="236C3950" w14:textId="77777777" w:rsidR="00AD59D9" w:rsidRDefault="00AD59D9" w:rsidP="00B17A36">
            <w:pPr>
              <w:pStyle w:val="Textkrper"/>
              <w:jc w:val="left"/>
            </w:pPr>
          </w:p>
          <w:p w14:paraId="09DF890F" w14:textId="77777777" w:rsidR="00AD59D9" w:rsidRDefault="00AD59D9" w:rsidP="00B17A36">
            <w:pPr>
              <w:pStyle w:val="Textkrper"/>
              <w:jc w:val="left"/>
            </w:pPr>
          </w:p>
          <w:p w14:paraId="5F99B381" w14:textId="77777777" w:rsidR="00AD59D9" w:rsidRDefault="00AD59D9" w:rsidP="00B17A36">
            <w:pPr>
              <w:pStyle w:val="Textkrper"/>
              <w:jc w:val="left"/>
            </w:pPr>
          </w:p>
          <w:p w14:paraId="26883867" w14:textId="77777777" w:rsidR="006B2406" w:rsidRDefault="006B2406" w:rsidP="00B17A36">
            <w:pPr>
              <w:pStyle w:val="Textkrper"/>
              <w:jc w:val="left"/>
            </w:pPr>
          </w:p>
          <w:p w14:paraId="52E88768" w14:textId="77777777" w:rsidR="00AD59D9" w:rsidRDefault="00AD59D9" w:rsidP="00B17A36">
            <w:pPr>
              <w:pStyle w:val="Textkrper"/>
              <w:jc w:val="left"/>
            </w:pPr>
          </w:p>
          <w:p w14:paraId="3D9F7F44" w14:textId="77777777" w:rsidR="00AD59D9" w:rsidRDefault="00AD59D9" w:rsidP="00B17A36">
            <w:pPr>
              <w:pStyle w:val="Textkrper"/>
              <w:jc w:val="left"/>
            </w:pPr>
          </w:p>
          <w:p w14:paraId="2AE22F6B" w14:textId="77777777" w:rsidR="007E69D2" w:rsidRDefault="007E69D2" w:rsidP="00B17A36">
            <w:pPr>
              <w:pStyle w:val="Textkrper"/>
              <w:jc w:val="left"/>
            </w:pPr>
          </w:p>
          <w:p w14:paraId="4241DBEF" w14:textId="77777777" w:rsidR="007E69D2" w:rsidRPr="00A410C8" w:rsidRDefault="007E69D2" w:rsidP="00B17A36">
            <w:pPr>
              <w:pStyle w:val="Textkrper"/>
              <w:jc w:val="left"/>
            </w:pPr>
          </w:p>
        </w:tc>
      </w:tr>
    </w:tbl>
    <w:p w14:paraId="40318C62" w14:textId="77777777" w:rsidR="00BE0B8C" w:rsidRDefault="00BE0B8C">
      <w:pPr>
        <w:spacing w:line="240" w:lineRule="exact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49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BE0B8C" w:rsidRPr="00870C28" w14:paraId="7BAB9B37" w14:textId="77777777" w:rsidTr="00870C28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7E3727A" w14:textId="77777777" w:rsidR="00BE0B8C" w:rsidRPr="00870C28" w:rsidRDefault="00BE0B8C" w:rsidP="000263D9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 w:rsidRPr="00870C28">
              <w:rPr>
                <w:sz w:val="24"/>
              </w:rPr>
              <w:lastRenderedPageBreak/>
              <w:t xml:space="preserve">Herstellung und Montage </w:t>
            </w:r>
            <w:r w:rsidR="000263D9" w:rsidRPr="00870C28">
              <w:rPr>
                <w:sz w:val="24"/>
              </w:rPr>
              <w:t>Sitz</w:t>
            </w:r>
          </w:p>
        </w:tc>
      </w:tr>
      <w:tr w:rsidR="00BE0B8C" w:rsidRPr="00A410C8" w14:paraId="769039AE" w14:textId="77777777" w:rsidTr="00870C28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E9893" w14:textId="77777777" w:rsidR="00BE0B8C" w:rsidRDefault="00FF23AC" w:rsidP="00F83895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5616A2CF" wp14:editId="3D70D596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19685</wp:posOffset>
                  </wp:positionV>
                  <wp:extent cx="3693160" cy="2897505"/>
                  <wp:effectExtent l="0" t="0" r="254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z_3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 t="30579" r="17064" b="34635"/>
                          <a:stretch/>
                        </pic:blipFill>
                        <pic:spPr bwMode="auto">
                          <a:xfrm>
                            <a:off x="0" y="0"/>
                            <a:ext cx="3693160" cy="289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E0022B" w14:textId="77777777" w:rsidR="00FF23AC" w:rsidRDefault="00FF23AC" w:rsidP="00F83895">
            <w:pPr>
              <w:pStyle w:val="Textkrper"/>
              <w:jc w:val="left"/>
            </w:pPr>
          </w:p>
          <w:p w14:paraId="4EBFD907" w14:textId="77777777" w:rsidR="00FF23AC" w:rsidRDefault="00FF23AC" w:rsidP="00F83895">
            <w:pPr>
              <w:pStyle w:val="Textkrper"/>
              <w:jc w:val="left"/>
            </w:pPr>
          </w:p>
          <w:p w14:paraId="30F5C9BB" w14:textId="77777777" w:rsidR="00FF23AC" w:rsidRDefault="00FF23AC" w:rsidP="00F83895">
            <w:pPr>
              <w:pStyle w:val="Textkrper"/>
              <w:jc w:val="left"/>
            </w:pPr>
          </w:p>
          <w:p w14:paraId="6048E78B" w14:textId="77777777" w:rsidR="00FF23AC" w:rsidRDefault="00FF23AC" w:rsidP="00F83895">
            <w:pPr>
              <w:pStyle w:val="Textkrper"/>
              <w:jc w:val="left"/>
            </w:pPr>
          </w:p>
          <w:p w14:paraId="67E7ACD0" w14:textId="77777777" w:rsidR="00FF23AC" w:rsidRDefault="00FF23AC" w:rsidP="00F83895">
            <w:pPr>
              <w:pStyle w:val="Textkrper"/>
              <w:jc w:val="left"/>
            </w:pPr>
          </w:p>
          <w:p w14:paraId="3DDDA84A" w14:textId="77777777" w:rsidR="00FF23AC" w:rsidRDefault="00FF23AC" w:rsidP="00F83895">
            <w:pPr>
              <w:pStyle w:val="Textkrper"/>
              <w:jc w:val="left"/>
            </w:pPr>
          </w:p>
          <w:p w14:paraId="7B8DFAF7" w14:textId="77777777" w:rsidR="00FF23AC" w:rsidRDefault="00FF23AC" w:rsidP="00F83895">
            <w:pPr>
              <w:pStyle w:val="Textkrper"/>
              <w:jc w:val="left"/>
            </w:pPr>
          </w:p>
          <w:p w14:paraId="10E1DF01" w14:textId="77777777" w:rsidR="00FF23AC" w:rsidRDefault="00FF23AC" w:rsidP="00F83895">
            <w:pPr>
              <w:pStyle w:val="Textkrper"/>
              <w:jc w:val="left"/>
            </w:pPr>
          </w:p>
          <w:p w14:paraId="4434D3D9" w14:textId="77777777" w:rsidR="00FF23AC" w:rsidRDefault="00FF23AC" w:rsidP="00F83895">
            <w:pPr>
              <w:pStyle w:val="Textkrper"/>
              <w:jc w:val="left"/>
            </w:pPr>
          </w:p>
          <w:p w14:paraId="39B0054C" w14:textId="77777777" w:rsidR="00FF23AC" w:rsidRDefault="00FF23AC" w:rsidP="00F83895">
            <w:pPr>
              <w:pStyle w:val="Textkrper"/>
              <w:jc w:val="left"/>
            </w:pPr>
          </w:p>
          <w:p w14:paraId="30C809CE" w14:textId="77777777" w:rsidR="00FF23AC" w:rsidRDefault="00FF23AC" w:rsidP="00F83895">
            <w:pPr>
              <w:pStyle w:val="Textkrper"/>
              <w:jc w:val="left"/>
            </w:pPr>
          </w:p>
          <w:p w14:paraId="052CEB79" w14:textId="77777777" w:rsidR="00FF23AC" w:rsidRDefault="00FF23AC" w:rsidP="00F83895">
            <w:pPr>
              <w:pStyle w:val="Textkrper"/>
              <w:jc w:val="left"/>
            </w:pPr>
          </w:p>
          <w:p w14:paraId="275226F3" w14:textId="77777777" w:rsidR="00FF23AC" w:rsidRDefault="00FF23AC" w:rsidP="00F83895">
            <w:pPr>
              <w:pStyle w:val="Textkrper"/>
              <w:jc w:val="left"/>
            </w:pPr>
          </w:p>
          <w:p w14:paraId="15ACEF47" w14:textId="77777777" w:rsidR="00FF23AC" w:rsidRDefault="00FF23AC" w:rsidP="00F83895">
            <w:pPr>
              <w:pStyle w:val="Textkrper"/>
              <w:jc w:val="left"/>
            </w:pPr>
          </w:p>
          <w:p w14:paraId="266436B5" w14:textId="77777777" w:rsidR="00FF23AC" w:rsidRDefault="00FF23AC" w:rsidP="00F83895">
            <w:pPr>
              <w:pStyle w:val="Textkrper"/>
              <w:jc w:val="left"/>
            </w:pPr>
          </w:p>
          <w:p w14:paraId="6D939545" w14:textId="77777777" w:rsidR="00BE0B8C" w:rsidRDefault="00BE0B8C" w:rsidP="00F83895">
            <w:pPr>
              <w:pStyle w:val="Textkrper"/>
              <w:jc w:val="left"/>
            </w:pPr>
          </w:p>
          <w:p w14:paraId="51D257E6" w14:textId="77777777" w:rsidR="00BE0B8C" w:rsidRDefault="00BE0B8C" w:rsidP="00F83895">
            <w:pPr>
              <w:pStyle w:val="Textkrper"/>
              <w:jc w:val="left"/>
            </w:pPr>
          </w:p>
          <w:p w14:paraId="0D82F8AF" w14:textId="77777777" w:rsidR="00BE0B8C" w:rsidRDefault="00BE0B8C" w:rsidP="00F83895">
            <w:pPr>
              <w:pStyle w:val="Textkrper"/>
              <w:jc w:val="left"/>
            </w:pPr>
          </w:p>
          <w:p w14:paraId="748B1B27" w14:textId="77777777" w:rsidR="00BE0B8C" w:rsidRDefault="0024780E" w:rsidP="00F83895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DB256CE" wp14:editId="1DB911A7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71755</wp:posOffset>
                  </wp:positionV>
                  <wp:extent cx="4761865" cy="5172075"/>
                  <wp:effectExtent l="0" t="0" r="635" b="952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z_neu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6" t="21947" r="13756" b="22614"/>
                          <a:stretch/>
                        </pic:blipFill>
                        <pic:spPr bwMode="auto">
                          <a:xfrm>
                            <a:off x="0" y="0"/>
                            <a:ext cx="4761865" cy="517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D8F3F" w14:textId="77777777" w:rsidR="00BE0B8C" w:rsidRDefault="00BE0B8C" w:rsidP="00F83895">
            <w:pPr>
              <w:pStyle w:val="Textkrper"/>
              <w:jc w:val="left"/>
            </w:pPr>
          </w:p>
          <w:p w14:paraId="128D22E8" w14:textId="77777777" w:rsidR="00BE0B8C" w:rsidRDefault="00BE0B8C" w:rsidP="00F83895">
            <w:pPr>
              <w:pStyle w:val="Textkrper"/>
              <w:jc w:val="left"/>
            </w:pPr>
          </w:p>
          <w:p w14:paraId="4B80C88A" w14:textId="77777777" w:rsidR="00BE0B8C" w:rsidRDefault="00BE0B8C" w:rsidP="00F83895">
            <w:pPr>
              <w:pStyle w:val="Textkrper"/>
              <w:jc w:val="left"/>
            </w:pPr>
          </w:p>
          <w:p w14:paraId="269A410F" w14:textId="77777777" w:rsidR="00BE0B8C" w:rsidRDefault="00BE0B8C" w:rsidP="00F83895">
            <w:pPr>
              <w:pStyle w:val="Textkrper"/>
              <w:jc w:val="left"/>
            </w:pPr>
          </w:p>
          <w:p w14:paraId="06BE97A5" w14:textId="77777777" w:rsidR="00BE0B8C" w:rsidRDefault="00BE0B8C" w:rsidP="00F83895">
            <w:pPr>
              <w:pStyle w:val="Textkrper"/>
              <w:jc w:val="left"/>
            </w:pPr>
          </w:p>
          <w:p w14:paraId="58CC5B73" w14:textId="77777777" w:rsidR="00BE0B8C" w:rsidRDefault="00BE0B8C" w:rsidP="00F83895">
            <w:pPr>
              <w:pStyle w:val="Textkrper"/>
              <w:jc w:val="left"/>
            </w:pPr>
          </w:p>
          <w:p w14:paraId="32DD21B2" w14:textId="77777777" w:rsidR="00BE0B8C" w:rsidRDefault="00BE0B8C" w:rsidP="00F83895">
            <w:pPr>
              <w:pStyle w:val="Textkrper"/>
              <w:jc w:val="left"/>
            </w:pPr>
          </w:p>
          <w:p w14:paraId="6862781D" w14:textId="77777777" w:rsidR="00BE0B8C" w:rsidRDefault="00BE0B8C" w:rsidP="00F83895">
            <w:pPr>
              <w:pStyle w:val="Textkrper"/>
              <w:jc w:val="left"/>
            </w:pPr>
          </w:p>
          <w:p w14:paraId="24A6D132" w14:textId="77777777" w:rsidR="00BE0B8C" w:rsidRDefault="00BE0B8C" w:rsidP="00F83895">
            <w:pPr>
              <w:pStyle w:val="Textkrper"/>
              <w:jc w:val="left"/>
            </w:pPr>
          </w:p>
          <w:p w14:paraId="2EB42AC8" w14:textId="77777777" w:rsidR="00BE0B8C" w:rsidRDefault="00BE0B8C" w:rsidP="00F83895">
            <w:pPr>
              <w:pStyle w:val="Textkrper"/>
              <w:jc w:val="left"/>
            </w:pPr>
          </w:p>
          <w:p w14:paraId="50D9F64C" w14:textId="77777777" w:rsidR="00BE0B8C" w:rsidRDefault="00BE0B8C" w:rsidP="00F83895">
            <w:pPr>
              <w:pStyle w:val="Textkrper"/>
              <w:jc w:val="left"/>
            </w:pPr>
          </w:p>
          <w:p w14:paraId="54CAB1ED" w14:textId="77777777" w:rsidR="00BE0B8C" w:rsidRDefault="00BE0B8C" w:rsidP="00F83895">
            <w:pPr>
              <w:pStyle w:val="Textkrper"/>
              <w:jc w:val="left"/>
            </w:pPr>
          </w:p>
          <w:p w14:paraId="7F18B5A6" w14:textId="77777777" w:rsidR="00BE0B8C" w:rsidRDefault="00BE0B8C" w:rsidP="00F83895">
            <w:pPr>
              <w:pStyle w:val="Textkrper"/>
              <w:jc w:val="left"/>
            </w:pPr>
          </w:p>
          <w:p w14:paraId="71FD985D" w14:textId="77777777" w:rsidR="00BE0B8C" w:rsidRDefault="00BE0B8C" w:rsidP="00F83895">
            <w:pPr>
              <w:pStyle w:val="Textkrper"/>
              <w:jc w:val="left"/>
            </w:pPr>
          </w:p>
          <w:p w14:paraId="28CB19C1" w14:textId="77777777" w:rsidR="00BE0B8C" w:rsidRDefault="00BE0B8C" w:rsidP="00F83895">
            <w:pPr>
              <w:pStyle w:val="Textkrper"/>
              <w:jc w:val="left"/>
            </w:pPr>
          </w:p>
          <w:p w14:paraId="12A7BF3B" w14:textId="77777777" w:rsidR="00BE0B8C" w:rsidRDefault="00BE0B8C" w:rsidP="00F83895">
            <w:pPr>
              <w:pStyle w:val="Textkrper"/>
              <w:jc w:val="left"/>
            </w:pPr>
          </w:p>
          <w:p w14:paraId="4860042A" w14:textId="77777777" w:rsidR="00BE0B8C" w:rsidRDefault="00BE0B8C" w:rsidP="00F83895">
            <w:pPr>
              <w:pStyle w:val="Textkrper"/>
              <w:jc w:val="left"/>
            </w:pPr>
          </w:p>
          <w:p w14:paraId="268C8EE9" w14:textId="77777777" w:rsidR="00BE0B8C" w:rsidRDefault="00BE0B8C" w:rsidP="00F83895">
            <w:pPr>
              <w:pStyle w:val="Textkrper"/>
              <w:jc w:val="left"/>
            </w:pPr>
          </w:p>
          <w:p w14:paraId="79533757" w14:textId="77777777" w:rsidR="00BE0B8C" w:rsidRDefault="00BE0B8C" w:rsidP="00F83895">
            <w:pPr>
              <w:pStyle w:val="Textkrper"/>
              <w:jc w:val="left"/>
            </w:pPr>
          </w:p>
          <w:p w14:paraId="087EF560" w14:textId="77777777" w:rsidR="00BE0B8C" w:rsidRDefault="00BE0B8C" w:rsidP="00F83895">
            <w:pPr>
              <w:pStyle w:val="Textkrper"/>
              <w:jc w:val="left"/>
            </w:pPr>
          </w:p>
          <w:p w14:paraId="09982597" w14:textId="77777777" w:rsidR="00BE0B8C" w:rsidRDefault="00BE0B8C" w:rsidP="00F83895">
            <w:pPr>
              <w:pStyle w:val="Textkrper"/>
              <w:jc w:val="left"/>
            </w:pPr>
          </w:p>
          <w:p w14:paraId="2CE6D0CC" w14:textId="77777777" w:rsidR="00BE0B8C" w:rsidRDefault="00BE0B8C" w:rsidP="00F83895">
            <w:pPr>
              <w:pStyle w:val="Textkrper"/>
              <w:jc w:val="left"/>
            </w:pPr>
          </w:p>
          <w:p w14:paraId="2DE4EBC4" w14:textId="77777777" w:rsidR="00BE0B8C" w:rsidRDefault="00BE0B8C" w:rsidP="00F83895">
            <w:pPr>
              <w:pStyle w:val="Textkrper"/>
              <w:jc w:val="left"/>
            </w:pPr>
          </w:p>
          <w:p w14:paraId="423586E2" w14:textId="77777777" w:rsidR="00BE0B8C" w:rsidRDefault="00BE0B8C" w:rsidP="00F83895">
            <w:pPr>
              <w:pStyle w:val="Textkrper"/>
              <w:jc w:val="left"/>
            </w:pPr>
          </w:p>
          <w:p w14:paraId="1A846D49" w14:textId="77777777" w:rsidR="00BE0B8C" w:rsidRDefault="00BE0B8C" w:rsidP="00F83895">
            <w:pPr>
              <w:pStyle w:val="Textkrper"/>
              <w:jc w:val="left"/>
            </w:pPr>
          </w:p>
          <w:p w14:paraId="6561538C" w14:textId="77777777" w:rsidR="00BE0B8C" w:rsidRDefault="00BE0B8C" w:rsidP="00F83895">
            <w:pPr>
              <w:pStyle w:val="Textkrper"/>
              <w:jc w:val="left"/>
            </w:pPr>
          </w:p>
          <w:p w14:paraId="61CF0D61" w14:textId="77777777" w:rsidR="00BE0B8C" w:rsidRDefault="00BE0B8C" w:rsidP="00F83895">
            <w:pPr>
              <w:pStyle w:val="Textkrper"/>
              <w:jc w:val="left"/>
            </w:pPr>
          </w:p>
          <w:p w14:paraId="5F41352D" w14:textId="77777777" w:rsidR="00BE0B8C" w:rsidRDefault="00BE0B8C" w:rsidP="00F83895">
            <w:pPr>
              <w:pStyle w:val="Textkrper"/>
              <w:jc w:val="left"/>
            </w:pPr>
          </w:p>
          <w:p w14:paraId="63A1F19D" w14:textId="77777777" w:rsidR="00BE0B8C" w:rsidRDefault="00BE0B8C" w:rsidP="00F83895">
            <w:pPr>
              <w:pStyle w:val="Textkrper"/>
              <w:jc w:val="left"/>
            </w:pPr>
          </w:p>
          <w:p w14:paraId="56BEEDF3" w14:textId="77777777" w:rsidR="00BE0B8C" w:rsidRDefault="00BE0B8C" w:rsidP="00F83895">
            <w:pPr>
              <w:pStyle w:val="Textkrper"/>
              <w:jc w:val="left"/>
            </w:pPr>
          </w:p>
          <w:p w14:paraId="75BB5BEA" w14:textId="77777777" w:rsidR="00957598" w:rsidRDefault="00957598" w:rsidP="00F83895">
            <w:pPr>
              <w:pStyle w:val="Textkrper"/>
              <w:jc w:val="left"/>
            </w:pPr>
          </w:p>
          <w:p w14:paraId="2FC21BA4" w14:textId="77777777" w:rsidR="00BE0B8C" w:rsidRDefault="00BE0B8C" w:rsidP="00F83895">
            <w:pPr>
              <w:pStyle w:val="Textkrper"/>
              <w:jc w:val="left"/>
            </w:pPr>
          </w:p>
          <w:p w14:paraId="44AB3154" w14:textId="77777777" w:rsidR="007E69D2" w:rsidRPr="00A410C8" w:rsidRDefault="007E69D2" w:rsidP="00F83895">
            <w:pPr>
              <w:pStyle w:val="Textkrper"/>
              <w:jc w:val="left"/>
            </w:pPr>
          </w:p>
        </w:tc>
      </w:tr>
    </w:tbl>
    <w:p w14:paraId="1601C412" w14:textId="77777777" w:rsidR="00FF23AC" w:rsidRDefault="00FF23AC">
      <w:pPr>
        <w:spacing w:line="240" w:lineRule="exact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FF23AC" w:rsidRPr="00870C28" w14:paraId="0B560C51" w14:textId="77777777" w:rsidTr="00870C28">
        <w:tc>
          <w:tcPr>
            <w:tcW w:w="9214" w:type="dxa"/>
            <w:shd w:val="clear" w:color="auto" w:fill="DBE5F1" w:themeFill="accent1" w:themeFillTint="33"/>
            <w:vAlign w:val="center"/>
          </w:tcPr>
          <w:p w14:paraId="5CCBA3C1" w14:textId="77777777" w:rsidR="00FF23AC" w:rsidRPr="00870C28" w:rsidRDefault="00FF23AC" w:rsidP="003752DE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 w:rsidRPr="00870C28">
              <w:rPr>
                <w:sz w:val="24"/>
              </w:rPr>
              <w:lastRenderedPageBreak/>
              <w:t>Herstellung und Montage Lehne</w:t>
            </w:r>
          </w:p>
        </w:tc>
      </w:tr>
      <w:tr w:rsidR="00FF23AC" w:rsidRPr="00A410C8" w14:paraId="0CF76EDA" w14:textId="77777777" w:rsidTr="00870C28">
        <w:tc>
          <w:tcPr>
            <w:tcW w:w="9214" w:type="dxa"/>
            <w:shd w:val="clear" w:color="auto" w:fill="auto"/>
            <w:vAlign w:val="center"/>
          </w:tcPr>
          <w:p w14:paraId="7F2333CC" w14:textId="77777777" w:rsidR="00FF23AC" w:rsidRDefault="007E69D2" w:rsidP="003752DE">
            <w:pPr>
              <w:pStyle w:val="Textkrper"/>
              <w:jc w:val="left"/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7DC2060C" wp14:editId="176EED74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-6985</wp:posOffset>
                  </wp:positionV>
                  <wp:extent cx="4244340" cy="2865755"/>
                  <wp:effectExtent l="0" t="0" r="381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hne_3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7" t="5925" r="10390" b="56732"/>
                          <a:stretch/>
                        </pic:blipFill>
                        <pic:spPr bwMode="auto">
                          <a:xfrm>
                            <a:off x="0" y="0"/>
                            <a:ext cx="4244340" cy="286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7180B" w14:textId="77777777" w:rsidR="00FF23AC" w:rsidRDefault="00FF23AC" w:rsidP="003752DE">
            <w:pPr>
              <w:pStyle w:val="Textkrper"/>
              <w:jc w:val="left"/>
            </w:pPr>
          </w:p>
          <w:p w14:paraId="4DB20615" w14:textId="77777777" w:rsidR="00FF23AC" w:rsidRDefault="00FF23AC" w:rsidP="003752DE">
            <w:pPr>
              <w:pStyle w:val="Textkrper"/>
              <w:jc w:val="left"/>
            </w:pPr>
          </w:p>
          <w:p w14:paraId="41A03449" w14:textId="77777777" w:rsidR="00FF23AC" w:rsidRDefault="00FF23AC" w:rsidP="003752DE">
            <w:pPr>
              <w:pStyle w:val="Textkrper"/>
              <w:jc w:val="left"/>
            </w:pPr>
          </w:p>
          <w:p w14:paraId="3A02BA7F" w14:textId="77777777" w:rsidR="00FF23AC" w:rsidRDefault="00FF23AC" w:rsidP="003752DE">
            <w:pPr>
              <w:pStyle w:val="Textkrper"/>
              <w:jc w:val="left"/>
            </w:pPr>
          </w:p>
          <w:p w14:paraId="15B97C25" w14:textId="77777777" w:rsidR="00FF23AC" w:rsidRDefault="00FF23AC" w:rsidP="003752DE">
            <w:pPr>
              <w:pStyle w:val="Textkrper"/>
              <w:jc w:val="left"/>
            </w:pPr>
          </w:p>
          <w:p w14:paraId="07DC6166" w14:textId="77777777" w:rsidR="00FF23AC" w:rsidRDefault="00FF23AC" w:rsidP="003752DE">
            <w:pPr>
              <w:pStyle w:val="Textkrper"/>
              <w:jc w:val="left"/>
            </w:pPr>
          </w:p>
          <w:p w14:paraId="2C91443F" w14:textId="77777777" w:rsidR="00FF23AC" w:rsidRDefault="00FF23AC" w:rsidP="003752DE">
            <w:pPr>
              <w:pStyle w:val="Textkrper"/>
              <w:jc w:val="left"/>
            </w:pPr>
          </w:p>
          <w:p w14:paraId="5BF3F595" w14:textId="77777777" w:rsidR="00FF23AC" w:rsidRDefault="00FF23AC" w:rsidP="003752DE">
            <w:pPr>
              <w:pStyle w:val="Textkrper"/>
              <w:jc w:val="left"/>
            </w:pPr>
          </w:p>
          <w:p w14:paraId="39214705" w14:textId="77777777" w:rsidR="00FF23AC" w:rsidRDefault="00FF23AC" w:rsidP="003752DE">
            <w:pPr>
              <w:pStyle w:val="Textkrper"/>
              <w:jc w:val="left"/>
            </w:pPr>
          </w:p>
          <w:p w14:paraId="4CAE6840" w14:textId="77777777" w:rsidR="00FF23AC" w:rsidRDefault="00FF23AC" w:rsidP="003752DE">
            <w:pPr>
              <w:pStyle w:val="Textkrper"/>
              <w:jc w:val="left"/>
            </w:pPr>
          </w:p>
          <w:p w14:paraId="59E24C7F" w14:textId="77777777" w:rsidR="00FF23AC" w:rsidRDefault="00FF23AC" w:rsidP="003752DE">
            <w:pPr>
              <w:pStyle w:val="Textkrper"/>
              <w:jc w:val="left"/>
            </w:pPr>
          </w:p>
          <w:p w14:paraId="599D7788" w14:textId="77777777" w:rsidR="00FF23AC" w:rsidRDefault="00FF23AC" w:rsidP="003752DE">
            <w:pPr>
              <w:pStyle w:val="Textkrper"/>
              <w:jc w:val="left"/>
            </w:pPr>
          </w:p>
          <w:p w14:paraId="08FF7C9E" w14:textId="77777777" w:rsidR="00FF23AC" w:rsidRDefault="00FF23AC" w:rsidP="003752DE">
            <w:pPr>
              <w:pStyle w:val="Textkrper"/>
              <w:jc w:val="left"/>
            </w:pPr>
          </w:p>
          <w:p w14:paraId="4C5C7591" w14:textId="77777777" w:rsidR="00FF23AC" w:rsidRDefault="00FF23AC" w:rsidP="003752DE">
            <w:pPr>
              <w:pStyle w:val="Textkrper"/>
              <w:jc w:val="left"/>
            </w:pPr>
          </w:p>
          <w:p w14:paraId="1217100C" w14:textId="77777777" w:rsidR="00FF23AC" w:rsidRDefault="00FF23AC" w:rsidP="003752DE">
            <w:pPr>
              <w:pStyle w:val="Textkrper"/>
              <w:jc w:val="left"/>
            </w:pPr>
          </w:p>
          <w:p w14:paraId="19CF6412" w14:textId="77777777" w:rsidR="00FF23AC" w:rsidRDefault="00FF23AC" w:rsidP="003752DE">
            <w:pPr>
              <w:pStyle w:val="Textkrper"/>
              <w:jc w:val="left"/>
            </w:pPr>
          </w:p>
          <w:p w14:paraId="443EB37F" w14:textId="77777777" w:rsidR="00FF23AC" w:rsidRDefault="007E69D2" w:rsidP="003752DE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5982E9F" wp14:editId="0A413513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80645</wp:posOffset>
                  </wp:positionV>
                  <wp:extent cx="4715510" cy="5621020"/>
                  <wp:effectExtent l="0" t="0" r="889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hne_neu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7" t="13189" r="12535" b="28129"/>
                          <a:stretch/>
                        </pic:blipFill>
                        <pic:spPr bwMode="auto">
                          <a:xfrm>
                            <a:off x="0" y="0"/>
                            <a:ext cx="4715510" cy="562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78E861" w14:textId="77777777" w:rsidR="00FF23AC" w:rsidRDefault="00FF23AC" w:rsidP="003752DE">
            <w:pPr>
              <w:pStyle w:val="Textkrper"/>
              <w:jc w:val="left"/>
            </w:pPr>
          </w:p>
          <w:p w14:paraId="1D779187" w14:textId="77777777" w:rsidR="00FF23AC" w:rsidRDefault="00FF23AC" w:rsidP="003752DE">
            <w:pPr>
              <w:pStyle w:val="Textkrper"/>
              <w:jc w:val="left"/>
            </w:pPr>
          </w:p>
          <w:p w14:paraId="0F16BC0A" w14:textId="77777777" w:rsidR="00FF23AC" w:rsidRDefault="00FF23AC" w:rsidP="003752DE">
            <w:pPr>
              <w:pStyle w:val="Textkrper"/>
              <w:jc w:val="left"/>
            </w:pPr>
          </w:p>
          <w:p w14:paraId="763896DC" w14:textId="77777777" w:rsidR="00FF23AC" w:rsidRDefault="00FF23AC" w:rsidP="003752DE">
            <w:pPr>
              <w:pStyle w:val="Textkrper"/>
              <w:jc w:val="left"/>
            </w:pPr>
          </w:p>
          <w:p w14:paraId="74005DD8" w14:textId="77777777" w:rsidR="00FF23AC" w:rsidRDefault="00FF23AC" w:rsidP="003752DE">
            <w:pPr>
              <w:pStyle w:val="Textkrper"/>
              <w:jc w:val="left"/>
            </w:pPr>
          </w:p>
          <w:p w14:paraId="4D1D2546" w14:textId="77777777" w:rsidR="00FF23AC" w:rsidRDefault="00FF23AC" w:rsidP="003752DE">
            <w:pPr>
              <w:pStyle w:val="Textkrper"/>
              <w:jc w:val="left"/>
            </w:pPr>
          </w:p>
          <w:p w14:paraId="722BC75E" w14:textId="77777777" w:rsidR="00FF23AC" w:rsidRDefault="00FF23AC" w:rsidP="003752DE">
            <w:pPr>
              <w:pStyle w:val="Textkrper"/>
              <w:jc w:val="left"/>
            </w:pPr>
          </w:p>
          <w:p w14:paraId="148C524B" w14:textId="77777777" w:rsidR="00FF23AC" w:rsidRDefault="00FF23AC" w:rsidP="003752DE">
            <w:pPr>
              <w:pStyle w:val="Textkrper"/>
              <w:jc w:val="left"/>
            </w:pPr>
          </w:p>
          <w:p w14:paraId="663DC582" w14:textId="77777777" w:rsidR="00FF23AC" w:rsidRDefault="00FF23AC" w:rsidP="003752DE">
            <w:pPr>
              <w:pStyle w:val="Textkrper"/>
              <w:jc w:val="left"/>
            </w:pPr>
          </w:p>
          <w:p w14:paraId="6ACF0A41" w14:textId="77777777" w:rsidR="00FF23AC" w:rsidRDefault="00FF23AC" w:rsidP="003752DE">
            <w:pPr>
              <w:pStyle w:val="Textkrper"/>
              <w:jc w:val="left"/>
            </w:pPr>
          </w:p>
          <w:p w14:paraId="23C94D63" w14:textId="77777777" w:rsidR="00FF23AC" w:rsidRDefault="00FF23AC" w:rsidP="003752DE">
            <w:pPr>
              <w:pStyle w:val="Textkrper"/>
              <w:jc w:val="left"/>
            </w:pPr>
          </w:p>
          <w:p w14:paraId="7CAA867C" w14:textId="77777777" w:rsidR="00FF23AC" w:rsidRDefault="00FF23AC" w:rsidP="003752DE">
            <w:pPr>
              <w:pStyle w:val="Textkrper"/>
              <w:jc w:val="left"/>
            </w:pPr>
          </w:p>
          <w:p w14:paraId="34F633BD" w14:textId="77777777" w:rsidR="00FF23AC" w:rsidRDefault="00FF23AC" w:rsidP="003752DE">
            <w:pPr>
              <w:pStyle w:val="Textkrper"/>
              <w:jc w:val="left"/>
            </w:pPr>
          </w:p>
          <w:p w14:paraId="642BBAB1" w14:textId="77777777" w:rsidR="00FF23AC" w:rsidRDefault="00FF23AC" w:rsidP="003752DE">
            <w:pPr>
              <w:pStyle w:val="Textkrper"/>
              <w:jc w:val="left"/>
            </w:pPr>
          </w:p>
          <w:p w14:paraId="7CA5FAC1" w14:textId="77777777" w:rsidR="00FF23AC" w:rsidRDefault="00FF23AC" w:rsidP="003752DE">
            <w:pPr>
              <w:pStyle w:val="Textkrper"/>
              <w:jc w:val="left"/>
            </w:pPr>
          </w:p>
          <w:p w14:paraId="0691B1E2" w14:textId="77777777" w:rsidR="00FF23AC" w:rsidRDefault="00FF23AC" w:rsidP="003752DE">
            <w:pPr>
              <w:pStyle w:val="Textkrper"/>
              <w:jc w:val="left"/>
            </w:pPr>
          </w:p>
          <w:p w14:paraId="1E61D0A5" w14:textId="77777777" w:rsidR="00FF23AC" w:rsidRDefault="00FF23AC" w:rsidP="003752DE">
            <w:pPr>
              <w:pStyle w:val="Textkrper"/>
              <w:jc w:val="left"/>
            </w:pPr>
          </w:p>
          <w:p w14:paraId="298DFD7E" w14:textId="77777777" w:rsidR="00FF23AC" w:rsidRDefault="00FF23AC" w:rsidP="003752DE">
            <w:pPr>
              <w:pStyle w:val="Textkrper"/>
              <w:jc w:val="left"/>
            </w:pPr>
          </w:p>
          <w:p w14:paraId="4742A36A" w14:textId="77777777" w:rsidR="00FF23AC" w:rsidRDefault="00FF23AC" w:rsidP="003752DE">
            <w:pPr>
              <w:pStyle w:val="Textkrper"/>
              <w:jc w:val="left"/>
            </w:pPr>
          </w:p>
          <w:p w14:paraId="6283EEC6" w14:textId="77777777" w:rsidR="00FF23AC" w:rsidRDefault="00FF23AC" w:rsidP="003752DE">
            <w:pPr>
              <w:pStyle w:val="Textkrper"/>
              <w:jc w:val="left"/>
            </w:pPr>
          </w:p>
          <w:p w14:paraId="7A6C16E4" w14:textId="77777777" w:rsidR="00FF23AC" w:rsidRDefault="00FF23AC" w:rsidP="003752DE">
            <w:pPr>
              <w:pStyle w:val="Textkrper"/>
              <w:jc w:val="left"/>
            </w:pPr>
          </w:p>
          <w:p w14:paraId="1FB7176D" w14:textId="77777777" w:rsidR="00FF23AC" w:rsidRDefault="00FF23AC" w:rsidP="003752DE">
            <w:pPr>
              <w:pStyle w:val="Textkrper"/>
              <w:jc w:val="left"/>
            </w:pPr>
          </w:p>
          <w:p w14:paraId="4E0A67F8" w14:textId="77777777" w:rsidR="00FF23AC" w:rsidRDefault="00FF23AC" w:rsidP="003752DE">
            <w:pPr>
              <w:pStyle w:val="Textkrper"/>
              <w:jc w:val="left"/>
            </w:pPr>
          </w:p>
          <w:p w14:paraId="004377DA" w14:textId="77777777" w:rsidR="00FF23AC" w:rsidRDefault="00FF23AC" w:rsidP="003752DE">
            <w:pPr>
              <w:pStyle w:val="Textkrper"/>
              <w:jc w:val="left"/>
            </w:pPr>
          </w:p>
          <w:p w14:paraId="3759A91B" w14:textId="77777777" w:rsidR="00FF23AC" w:rsidRDefault="00FF23AC" w:rsidP="003752DE">
            <w:pPr>
              <w:pStyle w:val="Textkrper"/>
              <w:jc w:val="left"/>
            </w:pPr>
          </w:p>
          <w:p w14:paraId="05B95285" w14:textId="77777777" w:rsidR="00FF23AC" w:rsidRDefault="00FF23AC" w:rsidP="003752DE">
            <w:pPr>
              <w:pStyle w:val="Textkrper"/>
              <w:jc w:val="left"/>
            </w:pPr>
          </w:p>
          <w:p w14:paraId="319F74C9" w14:textId="77777777" w:rsidR="00FF23AC" w:rsidRDefault="00FF23AC" w:rsidP="003752DE">
            <w:pPr>
              <w:pStyle w:val="Textkrper"/>
              <w:jc w:val="left"/>
            </w:pPr>
          </w:p>
          <w:p w14:paraId="4D500CE6" w14:textId="77777777" w:rsidR="00FF23AC" w:rsidRDefault="00FF23AC" w:rsidP="003752DE">
            <w:pPr>
              <w:pStyle w:val="Textkrper"/>
              <w:jc w:val="left"/>
            </w:pPr>
          </w:p>
          <w:p w14:paraId="130BB125" w14:textId="77777777" w:rsidR="00FF23AC" w:rsidRDefault="00FF23AC" w:rsidP="003752DE">
            <w:pPr>
              <w:pStyle w:val="Textkrper"/>
              <w:jc w:val="left"/>
            </w:pPr>
          </w:p>
          <w:p w14:paraId="429786E6" w14:textId="77777777" w:rsidR="00FF23AC" w:rsidRDefault="00FF23AC" w:rsidP="003752DE">
            <w:pPr>
              <w:pStyle w:val="Textkrper"/>
              <w:jc w:val="left"/>
            </w:pPr>
          </w:p>
          <w:p w14:paraId="4A1EF0B5" w14:textId="77777777" w:rsidR="00FF23AC" w:rsidRDefault="00FF23AC" w:rsidP="003752DE">
            <w:pPr>
              <w:pStyle w:val="Textkrper"/>
              <w:jc w:val="left"/>
            </w:pPr>
          </w:p>
          <w:p w14:paraId="200530B7" w14:textId="77777777" w:rsidR="00FF23AC" w:rsidRDefault="00FF23AC" w:rsidP="003752DE">
            <w:pPr>
              <w:pStyle w:val="Textkrper"/>
              <w:jc w:val="left"/>
            </w:pPr>
          </w:p>
          <w:p w14:paraId="022A919C" w14:textId="77777777" w:rsidR="00FF23AC" w:rsidRDefault="00FF23AC" w:rsidP="003752DE">
            <w:pPr>
              <w:pStyle w:val="Textkrper"/>
              <w:jc w:val="left"/>
            </w:pPr>
          </w:p>
          <w:p w14:paraId="3620B8D5" w14:textId="77777777" w:rsidR="007E69D2" w:rsidRDefault="007E69D2" w:rsidP="003752DE">
            <w:pPr>
              <w:pStyle w:val="Textkrper"/>
              <w:jc w:val="left"/>
            </w:pPr>
          </w:p>
          <w:p w14:paraId="205F8ED6" w14:textId="77777777" w:rsidR="007E69D2" w:rsidRPr="00A410C8" w:rsidRDefault="007E69D2" w:rsidP="003752DE">
            <w:pPr>
              <w:pStyle w:val="Textkrper"/>
              <w:jc w:val="left"/>
            </w:pPr>
          </w:p>
        </w:tc>
      </w:tr>
    </w:tbl>
    <w:p w14:paraId="0B646323" w14:textId="77777777" w:rsidR="006B2406" w:rsidRDefault="006B2406">
      <w:pPr>
        <w:spacing w:line="240" w:lineRule="exact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FF23AC" w:rsidRPr="00870C28" w14:paraId="0587D8D3" w14:textId="77777777" w:rsidTr="00870C28">
        <w:tc>
          <w:tcPr>
            <w:tcW w:w="9498" w:type="dxa"/>
            <w:shd w:val="clear" w:color="auto" w:fill="DBE5F1" w:themeFill="accent1" w:themeFillTint="33"/>
            <w:vAlign w:val="center"/>
          </w:tcPr>
          <w:p w14:paraId="253BE333" w14:textId="77777777" w:rsidR="00FF23AC" w:rsidRPr="00870C28" w:rsidRDefault="00FF23AC" w:rsidP="003752DE">
            <w:pPr>
              <w:numPr>
                <w:ilvl w:val="0"/>
                <w:numId w:val="21"/>
              </w:numPr>
              <w:rPr>
                <w:rFonts w:eastAsiaTheme="minorHAnsi"/>
                <w:b/>
                <w:sz w:val="24"/>
                <w:lang w:eastAsia="en-US"/>
              </w:rPr>
            </w:pPr>
            <w:r w:rsidRPr="00870C28">
              <w:rPr>
                <w:rFonts w:eastAsiaTheme="minorHAnsi"/>
                <w:b/>
                <w:sz w:val="24"/>
                <w:lang w:eastAsia="en-US"/>
              </w:rPr>
              <w:lastRenderedPageBreak/>
              <w:t>Herstellung Bezug</w:t>
            </w:r>
          </w:p>
        </w:tc>
      </w:tr>
      <w:tr w:rsidR="00FF23AC" w:rsidRPr="00C05F0C" w14:paraId="497AF46A" w14:textId="77777777" w:rsidTr="00870C28">
        <w:tc>
          <w:tcPr>
            <w:tcW w:w="9498" w:type="dxa"/>
            <w:shd w:val="clear" w:color="auto" w:fill="auto"/>
            <w:vAlign w:val="center"/>
          </w:tcPr>
          <w:p w14:paraId="4795BA18" w14:textId="77777777" w:rsidR="00FF23AC" w:rsidRPr="00870C28" w:rsidRDefault="00FF23AC" w:rsidP="003752DE">
            <w:pPr>
              <w:rPr>
                <w:rFonts w:eastAsiaTheme="minorHAnsi"/>
                <w:sz w:val="22"/>
                <w:lang w:eastAsia="en-US"/>
              </w:rPr>
            </w:pPr>
            <w:r w:rsidRPr="00870C28">
              <w:rPr>
                <w:rFonts w:eastAsiaTheme="minorHAnsi"/>
                <w:sz w:val="22"/>
                <w:lang w:eastAsia="en-US"/>
              </w:rPr>
              <w:t xml:space="preserve">Für den Bezug benötigt man einen </w:t>
            </w:r>
            <w:r w:rsidR="00E152F0" w:rsidRPr="00870C28">
              <w:rPr>
                <w:rFonts w:eastAsiaTheme="minorHAnsi"/>
                <w:sz w:val="22"/>
                <w:lang w:eastAsia="en-US"/>
              </w:rPr>
              <w:t>45 cm breiten Stoffstreifen.</w:t>
            </w:r>
          </w:p>
          <w:p w14:paraId="56110156" w14:textId="77777777" w:rsidR="00E152F0" w:rsidRPr="00870C28" w:rsidRDefault="00E152F0" w:rsidP="003752DE">
            <w:pPr>
              <w:rPr>
                <w:rFonts w:eastAsiaTheme="minorHAnsi"/>
                <w:sz w:val="22"/>
                <w:lang w:eastAsia="en-US"/>
              </w:rPr>
            </w:pPr>
            <w:r w:rsidRPr="00870C28">
              <w:rPr>
                <w:rFonts w:eastAsiaTheme="minorHAnsi"/>
                <w:sz w:val="22"/>
                <w:lang w:eastAsia="en-US"/>
              </w:rPr>
              <w:t>Der Stoffstreifen sollte in einer Länge von 59 cm abgeschnitten werden.</w:t>
            </w:r>
          </w:p>
          <w:p w14:paraId="656D192E" w14:textId="77777777" w:rsidR="00E152F0" w:rsidRPr="00870C28" w:rsidRDefault="00E152F0" w:rsidP="003752DE">
            <w:pPr>
              <w:rPr>
                <w:rFonts w:eastAsiaTheme="minorHAnsi"/>
                <w:sz w:val="22"/>
                <w:lang w:eastAsia="en-US"/>
              </w:rPr>
            </w:pPr>
            <w:r w:rsidRPr="00870C28">
              <w:rPr>
                <w:rFonts w:eastAsiaTheme="minorHAnsi"/>
                <w:sz w:val="22"/>
                <w:lang w:eastAsia="en-US"/>
              </w:rPr>
              <w:t>Damit er an den Enden nicht ausfranst, muss er vor dem Festtackern umgeschlagen werden, so dass die Tackerklammern durch zwei Stoffschichten gehen.</w:t>
            </w:r>
          </w:p>
          <w:p w14:paraId="256BEADB" w14:textId="77777777" w:rsidR="00FF23AC" w:rsidRDefault="00FF23AC" w:rsidP="003752DE">
            <w:pPr>
              <w:rPr>
                <w:rFonts w:eastAsiaTheme="minorHAnsi"/>
                <w:lang w:eastAsia="en-US"/>
              </w:rPr>
            </w:pPr>
          </w:p>
          <w:p w14:paraId="381D91AD" w14:textId="77777777" w:rsidR="00AD59D9" w:rsidRDefault="00AD59D9" w:rsidP="003752DE">
            <w:pPr>
              <w:rPr>
                <w:rFonts w:eastAsiaTheme="minorHAnsi"/>
                <w:lang w:eastAsia="en-US"/>
              </w:rPr>
            </w:pPr>
          </w:p>
          <w:p w14:paraId="616A6393" w14:textId="77777777" w:rsidR="00FF23AC" w:rsidRPr="00C05F0C" w:rsidRDefault="00FF23AC" w:rsidP="003752DE">
            <w:pPr>
              <w:rPr>
                <w:rFonts w:eastAsiaTheme="minorHAnsi"/>
                <w:lang w:eastAsia="en-US"/>
              </w:rPr>
            </w:pPr>
          </w:p>
        </w:tc>
      </w:tr>
    </w:tbl>
    <w:p w14:paraId="0CFF6392" w14:textId="77777777" w:rsidR="00FF23AC" w:rsidRDefault="00FF23AC">
      <w:pPr>
        <w:spacing w:line="240" w:lineRule="exact"/>
        <w:rPr>
          <w:szCs w:val="24"/>
        </w:rPr>
      </w:pPr>
    </w:p>
    <w:p w14:paraId="3C9BA272" w14:textId="77777777" w:rsidR="00FF23AC" w:rsidRDefault="00FF23AC">
      <w:pPr>
        <w:spacing w:line="240" w:lineRule="exact"/>
        <w:rPr>
          <w:szCs w:val="24"/>
        </w:rPr>
      </w:pPr>
    </w:p>
    <w:tbl>
      <w:tblPr>
        <w:tblStyle w:val="Tabellenraster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FF23AC" w:rsidRPr="00870C28" w14:paraId="3D9C1E0F" w14:textId="77777777" w:rsidTr="00870C28">
        <w:tc>
          <w:tcPr>
            <w:tcW w:w="9498" w:type="dxa"/>
            <w:shd w:val="clear" w:color="auto" w:fill="DBE5F1" w:themeFill="accent1" w:themeFillTint="33"/>
            <w:vAlign w:val="center"/>
          </w:tcPr>
          <w:p w14:paraId="39B3B10D" w14:textId="77777777" w:rsidR="00FF23AC" w:rsidRPr="00870C28" w:rsidRDefault="00FF23AC" w:rsidP="003752DE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 w:rsidRPr="00870C28">
              <w:rPr>
                <w:sz w:val="24"/>
              </w:rPr>
              <w:t>Montage Bezug</w:t>
            </w:r>
          </w:p>
        </w:tc>
      </w:tr>
      <w:tr w:rsidR="00FF23AC" w:rsidRPr="00A410C8" w14:paraId="752B9F9E" w14:textId="77777777" w:rsidTr="00870C28">
        <w:tc>
          <w:tcPr>
            <w:tcW w:w="9498" w:type="dxa"/>
            <w:shd w:val="clear" w:color="auto" w:fill="auto"/>
            <w:vAlign w:val="center"/>
          </w:tcPr>
          <w:p w14:paraId="2939F33A" w14:textId="77777777" w:rsidR="00FF23AC" w:rsidRPr="00870C28" w:rsidRDefault="00FF23AC" w:rsidP="003752DE">
            <w:pPr>
              <w:pStyle w:val="Textkrper"/>
              <w:jc w:val="left"/>
              <w:rPr>
                <w:sz w:val="22"/>
              </w:rPr>
            </w:pPr>
            <w:r w:rsidRPr="00870C28">
              <w:rPr>
                <w:sz w:val="22"/>
              </w:rPr>
              <w:t>Nachdem die Querleiste befestigt ist, wird der Bezug erst um eine der Längsleisten gelegt und der Rand wird eingeschlagen. Dann</w:t>
            </w:r>
            <w:r w:rsidR="00E152F0" w:rsidRPr="00870C28">
              <w:rPr>
                <w:sz w:val="22"/>
              </w:rPr>
              <w:t xml:space="preserve"> </w:t>
            </w:r>
            <w:r w:rsidRPr="00870C28">
              <w:rPr>
                <w:sz w:val="22"/>
              </w:rPr>
              <w:t>wird er von hinten festgetackert.</w:t>
            </w:r>
          </w:p>
          <w:p w14:paraId="2F34C061" w14:textId="18DCC5A6" w:rsidR="00FF23AC" w:rsidRPr="00870C28" w:rsidRDefault="0024780E" w:rsidP="003752DE">
            <w:pPr>
              <w:pStyle w:val="Textkrper"/>
              <w:jc w:val="left"/>
              <w:rPr>
                <w:sz w:val="22"/>
              </w:rPr>
            </w:pPr>
            <w:r>
              <w:rPr>
                <w:sz w:val="22"/>
              </w:rPr>
              <w:t>Anschließend</w:t>
            </w:r>
            <w:r w:rsidRPr="00870C28">
              <w:rPr>
                <w:sz w:val="22"/>
              </w:rPr>
              <w:t xml:space="preserve"> </w:t>
            </w:r>
            <w:r w:rsidR="00FF23AC" w:rsidRPr="00870C28">
              <w:rPr>
                <w:sz w:val="22"/>
              </w:rPr>
              <w:t>wird der Bezug stramm um die zweite Längsleiste gezogen, umgeschlagen und von hinten festgetackert.</w:t>
            </w:r>
          </w:p>
          <w:p w14:paraId="15C50795" w14:textId="77777777" w:rsidR="00FF23AC" w:rsidRDefault="00FF23AC" w:rsidP="003752DE">
            <w:pPr>
              <w:pStyle w:val="Textkrper"/>
              <w:jc w:val="left"/>
            </w:pPr>
          </w:p>
          <w:p w14:paraId="42C09766" w14:textId="77777777" w:rsidR="00FF23AC" w:rsidRDefault="00FF23AC" w:rsidP="003752DE">
            <w:pPr>
              <w:pStyle w:val="Textkrper"/>
              <w:jc w:val="left"/>
            </w:pPr>
          </w:p>
          <w:p w14:paraId="717D0DB3" w14:textId="77777777" w:rsidR="00FF23AC" w:rsidRDefault="00FF23AC" w:rsidP="003752DE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29DCCEF" wp14:editId="7ACB94AF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77470</wp:posOffset>
                  </wp:positionV>
                  <wp:extent cx="4393565" cy="4120515"/>
                  <wp:effectExtent l="0" t="0" r="6985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hne_3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1" t="42191" r="16532" b="8348"/>
                          <a:stretch/>
                        </pic:blipFill>
                        <pic:spPr bwMode="auto">
                          <a:xfrm>
                            <a:off x="0" y="0"/>
                            <a:ext cx="4393565" cy="412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39093" w14:textId="77777777" w:rsidR="00FF23AC" w:rsidRDefault="00FF23AC" w:rsidP="003752DE">
            <w:pPr>
              <w:pStyle w:val="Textkrper"/>
              <w:jc w:val="left"/>
            </w:pPr>
          </w:p>
          <w:p w14:paraId="034E3DAF" w14:textId="77777777" w:rsidR="00FF23AC" w:rsidRDefault="00FF23AC" w:rsidP="003752DE">
            <w:pPr>
              <w:pStyle w:val="Textkrper"/>
              <w:jc w:val="left"/>
            </w:pPr>
          </w:p>
          <w:p w14:paraId="6BA113BA" w14:textId="77777777" w:rsidR="00FF23AC" w:rsidRDefault="00FF23AC" w:rsidP="003752DE">
            <w:pPr>
              <w:pStyle w:val="Textkrper"/>
              <w:jc w:val="left"/>
            </w:pPr>
          </w:p>
          <w:p w14:paraId="1D7EA669" w14:textId="77777777" w:rsidR="00FF23AC" w:rsidRDefault="00FF23AC" w:rsidP="003752DE">
            <w:pPr>
              <w:pStyle w:val="Textkrper"/>
              <w:jc w:val="left"/>
            </w:pPr>
          </w:p>
          <w:p w14:paraId="1EC2BA7A" w14:textId="77777777" w:rsidR="00FF23AC" w:rsidRDefault="00FF23AC" w:rsidP="003752DE">
            <w:pPr>
              <w:pStyle w:val="Textkrper"/>
              <w:jc w:val="left"/>
            </w:pPr>
          </w:p>
          <w:p w14:paraId="2F7893DE" w14:textId="77777777" w:rsidR="00FF23AC" w:rsidRDefault="00FF23AC" w:rsidP="003752DE">
            <w:pPr>
              <w:pStyle w:val="Textkrper"/>
              <w:jc w:val="left"/>
            </w:pPr>
          </w:p>
          <w:p w14:paraId="3FCD724E" w14:textId="77777777" w:rsidR="00FF23AC" w:rsidRDefault="00FF23AC" w:rsidP="003752DE">
            <w:pPr>
              <w:pStyle w:val="Textkrper"/>
              <w:jc w:val="left"/>
            </w:pPr>
          </w:p>
          <w:p w14:paraId="47A6FF30" w14:textId="77777777" w:rsidR="00FF23AC" w:rsidRDefault="00FF23AC" w:rsidP="003752DE">
            <w:pPr>
              <w:pStyle w:val="Textkrper"/>
              <w:jc w:val="left"/>
            </w:pPr>
          </w:p>
          <w:p w14:paraId="6C98C102" w14:textId="77777777" w:rsidR="00FF23AC" w:rsidRDefault="00FF23AC" w:rsidP="003752DE">
            <w:pPr>
              <w:pStyle w:val="Textkrper"/>
              <w:jc w:val="left"/>
            </w:pPr>
          </w:p>
          <w:p w14:paraId="3B314B22" w14:textId="77777777" w:rsidR="00FF23AC" w:rsidRDefault="00FF23AC" w:rsidP="003752DE">
            <w:pPr>
              <w:pStyle w:val="Textkrper"/>
              <w:jc w:val="left"/>
            </w:pPr>
          </w:p>
          <w:p w14:paraId="6D1C3649" w14:textId="77777777" w:rsidR="00FF23AC" w:rsidRDefault="00FF23AC" w:rsidP="003752DE">
            <w:pPr>
              <w:pStyle w:val="Textkrper"/>
              <w:jc w:val="left"/>
            </w:pPr>
          </w:p>
          <w:p w14:paraId="6E5B6DAD" w14:textId="77777777" w:rsidR="00FF23AC" w:rsidRDefault="00FF23AC" w:rsidP="003752DE">
            <w:pPr>
              <w:pStyle w:val="Textkrper"/>
              <w:jc w:val="left"/>
            </w:pPr>
          </w:p>
          <w:p w14:paraId="448B7A10" w14:textId="77777777" w:rsidR="00FF23AC" w:rsidRDefault="00FF23AC" w:rsidP="003752DE">
            <w:pPr>
              <w:pStyle w:val="Textkrper"/>
              <w:jc w:val="left"/>
            </w:pPr>
          </w:p>
          <w:p w14:paraId="35D6872A" w14:textId="77777777" w:rsidR="00FF23AC" w:rsidRDefault="00FF23AC" w:rsidP="003752DE">
            <w:pPr>
              <w:pStyle w:val="Textkrper"/>
              <w:jc w:val="left"/>
            </w:pPr>
          </w:p>
          <w:p w14:paraId="020C1773" w14:textId="77777777" w:rsidR="00FF23AC" w:rsidRDefault="00FF23AC" w:rsidP="003752DE">
            <w:pPr>
              <w:pStyle w:val="Textkrper"/>
              <w:jc w:val="left"/>
            </w:pPr>
          </w:p>
          <w:p w14:paraId="24EC4B4E" w14:textId="77777777" w:rsidR="00FF23AC" w:rsidRDefault="00FF23AC" w:rsidP="003752DE">
            <w:pPr>
              <w:pStyle w:val="Textkrper"/>
              <w:jc w:val="left"/>
            </w:pPr>
          </w:p>
          <w:p w14:paraId="1811AF7B" w14:textId="77777777" w:rsidR="00FF23AC" w:rsidRDefault="00FF23AC" w:rsidP="003752DE">
            <w:pPr>
              <w:pStyle w:val="Textkrper"/>
              <w:jc w:val="left"/>
            </w:pPr>
          </w:p>
          <w:p w14:paraId="7985B861" w14:textId="77777777" w:rsidR="00FF23AC" w:rsidRDefault="00FF23AC" w:rsidP="003752DE">
            <w:pPr>
              <w:pStyle w:val="Textkrper"/>
              <w:jc w:val="left"/>
            </w:pPr>
          </w:p>
          <w:p w14:paraId="19FF5202" w14:textId="77777777" w:rsidR="00FF23AC" w:rsidRDefault="00FF23AC" w:rsidP="003752DE">
            <w:pPr>
              <w:pStyle w:val="Textkrper"/>
              <w:jc w:val="left"/>
            </w:pPr>
          </w:p>
          <w:p w14:paraId="72F9D870" w14:textId="77777777" w:rsidR="00FF23AC" w:rsidRDefault="00FF23AC" w:rsidP="003752DE">
            <w:pPr>
              <w:pStyle w:val="Textkrper"/>
              <w:jc w:val="left"/>
            </w:pPr>
          </w:p>
          <w:p w14:paraId="75F125FD" w14:textId="77777777" w:rsidR="00FF23AC" w:rsidRDefault="00FF23AC" w:rsidP="003752DE">
            <w:pPr>
              <w:pStyle w:val="Textkrper"/>
              <w:jc w:val="left"/>
            </w:pPr>
          </w:p>
          <w:p w14:paraId="3F4B4AEE" w14:textId="77777777" w:rsidR="00FF23AC" w:rsidRDefault="00FF23AC" w:rsidP="003752DE">
            <w:pPr>
              <w:pStyle w:val="Textkrper"/>
              <w:jc w:val="left"/>
            </w:pPr>
          </w:p>
          <w:p w14:paraId="46865537" w14:textId="77777777" w:rsidR="00FF23AC" w:rsidRDefault="00FF23AC" w:rsidP="003752DE">
            <w:pPr>
              <w:pStyle w:val="Textkrper"/>
              <w:jc w:val="left"/>
            </w:pPr>
          </w:p>
          <w:p w14:paraId="2A800722" w14:textId="77777777" w:rsidR="00FF23AC" w:rsidRDefault="00FF23AC" w:rsidP="003752DE">
            <w:pPr>
              <w:pStyle w:val="Textkrper"/>
              <w:jc w:val="left"/>
            </w:pPr>
          </w:p>
          <w:p w14:paraId="0C9E6943" w14:textId="77777777" w:rsidR="00AD59D9" w:rsidRDefault="00AD59D9" w:rsidP="003752DE">
            <w:pPr>
              <w:pStyle w:val="Textkrper"/>
              <w:jc w:val="left"/>
            </w:pPr>
          </w:p>
          <w:p w14:paraId="3438F4E0" w14:textId="77777777" w:rsidR="007E69D2" w:rsidRDefault="007E69D2" w:rsidP="003752DE">
            <w:pPr>
              <w:pStyle w:val="Textkrper"/>
              <w:jc w:val="left"/>
            </w:pPr>
          </w:p>
          <w:p w14:paraId="0816FE6F" w14:textId="77777777" w:rsidR="00FF23AC" w:rsidRPr="00A410C8" w:rsidRDefault="00FF23AC" w:rsidP="003752DE">
            <w:pPr>
              <w:pStyle w:val="Textkrper"/>
              <w:jc w:val="left"/>
            </w:pPr>
          </w:p>
        </w:tc>
      </w:tr>
    </w:tbl>
    <w:p w14:paraId="2597728D" w14:textId="77777777" w:rsidR="00A3203C" w:rsidRDefault="00A3203C">
      <w:pPr>
        <w:spacing w:line="240" w:lineRule="exact"/>
        <w:rPr>
          <w:szCs w:val="24"/>
        </w:rPr>
      </w:pPr>
      <w:r>
        <w:rPr>
          <w:szCs w:val="24"/>
        </w:rPr>
        <w:br w:type="page"/>
      </w:r>
    </w:p>
    <w:tbl>
      <w:tblPr>
        <w:tblStyle w:val="Tabellenraster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6B2406" w:rsidRPr="00870C28" w14:paraId="5FED48D0" w14:textId="77777777" w:rsidTr="00870C28">
        <w:tc>
          <w:tcPr>
            <w:tcW w:w="9498" w:type="dxa"/>
            <w:shd w:val="clear" w:color="auto" w:fill="DBE5F1" w:themeFill="accent1" w:themeFillTint="33"/>
            <w:vAlign w:val="center"/>
          </w:tcPr>
          <w:p w14:paraId="3E125254" w14:textId="77777777" w:rsidR="006B2406" w:rsidRPr="00870C28" w:rsidRDefault="006B2406" w:rsidP="00410C5E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 w:rsidRPr="00870C28">
              <w:rPr>
                <w:sz w:val="24"/>
              </w:rPr>
              <w:lastRenderedPageBreak/>
              <w:t>Zusammenstecken</w:t>
            </w:r>
          </w:p>
        </w:tc>
      </w:tr>
      <w:tr w:rsidR="006B2406" w:rsidRPr="00A410C8" w14:paraId="289502B9" w14:textId="77777777" w:rsidTr="00870C28">
        <w:tc>
          <w:tcPr>
            <w:tcW w:w="9498" w:type="dxa"/>
            <w:shd w:val="clear" w:color="auto" w:fill="auto"/>
            <w:vAlign w:val="center"/>
          </w:tcPr>
          <w:p w14:paraId="2D0F4DC6" w14:textId="77777777" w:rsidR="006B2406" w:rsidRPr="00870C28" w:rsidRDefault="00CF6C82" w:rsidP="00F83895">
            <w:pPr>
              <w:pStyle w:val="Textkrper"/>
              <w:jc w:val="left"/>
              <w:rPr>
                <w:sz w:val="22"/>
              </w:rPr>
            </w:pPr>
            <w:r w:rsidRPr="00870C28">
              <w:rPr>
                <w:sz w:val="22"/>
              </w:rPr>
              <w:t>Nun wird der Sitz mit den Querleisten nach oben bis zum Anschlag zwischen die Querleisten (5b) der Lehne geschoben und auf den Boden gestellt.</w:t>
            </w:r>
          </w:p>
          <w:p w14:paraId="3F276239" w14:textId="77777777" w:rsidR="00E77EAF" w:rsidRDefault="00AD59D9" w:rsidP="00F83895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F13EFB1" wp14:editId="6ADF3C47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41910</wp:posOffset>
                  </wp:positionV>
                  <wp:extent cx="4513580" cy="3807460"/>
                  <wp:effectExtent l="0" t="0" r="1270" b="254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Übersicht_neu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9954"/>
                          <a:stretch/>
                        </pic:blipFill>
                        <pic:spPr bwMode="auto">
                          <a:xfrm>
                            <a:off x="0" y="0"/>
                            <a:ext cx="4513580" cy="380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FEE82" w14:textId="77777777" w:rsidR="00E77EAF" w:rsidRDefault="00E77EAF" w:rsidP="00F83895">
            <w:pPr>
              <w:pStyle w:val="Textkrper"/>
              <w:jc w:val="left"/>
            </w:pPr>
          </w:p>
          <w:p w14:paraId="639DEE35" w14:textId="77777777" w:rsidR="00E77EAF" w:rsidRDefault="00E77EAF" w:rsidP="00F83895">
            <w:pPr>
              <w:pStyle w:val="Textkrper"/>
              <w:jc w:val="left"/>
            </w:pPr>
          </w:p>
          <w:p w14:paraId="3CC84032" w14:textId="77777777" w:rsidR="00E77EAF" w:rsidRDefault="00E77EAF" w:rsidP="00F83895">
            <w:pPr>
              <w:pStyle w:val="Textkrper"/>
              <w:jc w:val="left"/>
            </w:pPr>
          </w:p>
          <w:p w14:paraId="695388F1" w14:textId="77777777" w:rsidR="00E77EAF" w:rsidRDefault="00E77EAF" w:rsidP="00F83895">
            <w:pPr>
              <w:pStyle w:val="Textkrper"/>
              <w:jc w:val="left"/>
            </w:pPr>
          </w:p>
          <w:p w14:paraId="44B96A08" w14:textId="77777777" w:rsidR="00E77EAF" w:rsidRDefault="00E77EAF" w:rsidP="00F83895">
            <w:pPr>
              <w:pStyle w:val="Textkrper"/>
              <w:jc w:val="left"/>
            </w:pPr>
          </w:p>
          <w:p w14:paraId="18257EA3" w14:textId="77777777" w:rsidR="00E77EAF" w:rsidRDefault="00E77EAF" w:rsidP="00F83895">
            <w:pPr>
              <w:pStyle w:val="Textkrper"/>
              <w:jc w:val="left"/>
            </w:pPr>
          </w:p>
          <w:p w14:paraId="717802DC" w14:textId="77777777" w:rsidR="00E77EAF" w:rsidRDefault="00E77EAF" w:rsidP="00F83895">
            <w:pPr>
              <w:pStyle w:val="Textkrper"/>
              <w:jc w:val="left"/>
            </w:pPr>
          </w:p>
          <w:p w14:paraId="2412B559" w14:textId="77777777" w:rsidR="00E77EAF" w:rsidRDefault="00E77EAF" w:rsidP="00F83895">
            <w:pPr>
              <w:pStyle w:val="Textkrper"/>
              <w:jc w:val="left"/>
            </w:pPr>
          </w:p>
          <w:p w14:paraId="7CC3E1E2" w14:textId="77777777" w:rsidR="00E77EAF" w:rsidRDefault="00E77EAF" w:rsidP="00F83895">
            <w:pPr>
              <w:pStyle w:val="Textkrper"/>
              <w:jc w:val="left"/>
            </w:pPr>
          </w:p>
          <w:p w14:paraId="01BD910B" w14:textId="77777777" w:rsidR="00E77EAF" w:rsidRDefault="00E77EAF" w:rsidP="00F83895">
            <w:pPr>
              <w:pStyle w:val="Textkrper"/>
              <w:jc w:val="left"/>
            </w:pPr>
          </w:p>
          <w:p w14:paraId="607202E0" w14:textId="77777777" w:rsidR="00E77EAF" w:rsidRDefault="00E77EAF" w:rsidP="00F83895">
            <w:pPr>
              <w:pStyle w:val="Textkrper"/>
              <w:jc w:val="left"/>
            </w:pPr>
          </w:p>
          <w:p w14:paraId="10E527D8" w14:textId="77777777" w:rsidR="00E77EAF" w:rsidRDefault="00E77EAF" w:rsidP="00F83895">
            <w:pPr>
              <w:pStyle w:val="Textkrper"/>
              <w:jc w:val="left"/>
            </w:pPr>
          </w:p>
          <w:p w14:paraId="42363321" w14:textId="77777777" w:rsidR="00E21978" w:rsidRDefault="00E21978" w:rsidP="00F83895">
            <w:pPr>
              <w:pStyle w:val="Textkrper"/>
              <w:jc w:val="left"/>
            </w:pPr>
          </w:p>
          <w:p w14:paraId="34545287" w14:textId="77777777" w:rsidR="00E21978" w:rsidRDefault="00E21978" w:rsidP="00F83895">
            <w:pPr>
              <w:pStyle w:val="Textkrper"/>
              <w:jc w:val="left"/>
            </w:pPr>
          </w:p>
          <w:p w14:paraId="21EEE135" w14:textId="77777777" w:rsidR="00E77EAF" w:rsidRDefault="00E77EAF" w:rsidP="00F83895">
            <w:pPr>
              <w:pStyle w:val="Textkrper"/>
              <w:jc w:val="left"/>
            </w:pPr>
          </w:p>
          <w:p w14:paraId="644271C3" w14:textId="77777777" w:rsidR="00E21978" w:rsidRDefault="00E21978" w:rsidP="00F83895">
            <w:pPr>
              <w:pStyle w:val="Textkrper"/>
              <w:jc w:val="left"/>
            </w:pPr>
          </w:p>
          <w:p w14:paraId="641338EE" w14:textId="77777777" w:rsidR="00E77EAF" w:rsidRDefault="00E77EAF" w:rsidP="00F83895">
            <w:pPr>
              <w:pStyle w:val="Textkrper"/>
              <w:jc w:val="left"/>
            </w:pPr>
          </w:p>
          <w:p w14:paraId="507BDC4D" w14:textId="77777777" w:rsidR="00E77EAF" w:rsidRDefault="00E77EAF" w:rsidP="00F83895">
            <w:pPr>
              <w:pStyle w:val="Textkrper"/>
              <w:jc w:val="left"/>
            </w:pPr>
          </w:p>
          <w:p w14:paraId="3ABF47A5" w14:textId="77777777" w:rsidR="00A3203C" w:rsidRDefault="00A3203C" w:rsidP="00F83895">
            <w:pPr>
              <w:pStyle w:val="Textkrper"/>
              <w:jc w:val="left"/>
            </w:pPr>
          </w:p>
          <w:p w14:paraId="572C5E54" w14:textId="77777777" w:rsidR="00AD59D9" w:rsidRDefault="00AD59D9" w:rsidP="00F83895">
            <w:pPr>
              <w:pStyle w:val="Textkrper"/>
              <w:jc w:val="left"/>
            </w:pPr>
          </w:p>
          <w:p w14:paraId="5C2BB11A" w14:textId="77777777" w:rsidR="00AD59D9" w:rsidRDefault="00AD59D9" w:rsidP="00F83895">
            <w:pPr>
              <w:pStyle w:val="Textkrper"/>
              <w:jc w:val="left"/>
            </w:pPr>
          </w:p>
          <w:p w14:paraId="13362490" w14:textId="77777777" w:rsidR="00AD59D9" w:rsidRDefault="00AD59D9" w:rsidP="00F83895">
            <w:pPr>
              <w:pStyle w:val="Textkrper"/>
              <w:jc w:val="left"/>
            </w:pPr>
          </w:p>
          <w:p w14:paraId="1F25744B" w14:textId="77777777" w:rsidR="00E21978" w:rsidRDefault="00E21978" w:rsidP="00F83895">
            <w:pPr>
              <w:pStyle w:val="Textkrper"/>
              <w:jc w:val="left"/>
            </w:pPr>
          </w:p>
          <w:p w14:paraId="7AEB1BC3" w14:textId="77777777" w:rsidR="00E21978" w:rsidRPr="00A410C8" w:rsidRDefault="00E21978" w:rsidP="00F83895">
            <w:pPr>
              <w:pStyle w:val="Textkrper"/>
              <w:jc w:val="left"/>
            </w:pPr>
          </w:p>
        </w:tc>
      </w:tr>
    </w:tbl>
    <w:p w14:paraId="779648D9" w14:textId="77777777" w:rsidR="00AD59D9" w:rsidRDefault="00AD59D9" w:rsidP="006B2406">
      <w:pPr>
        <w:rPr>
          <w:szCs w:val="24"/>
        </w:rPr>
      </w:pPr>
    </w:p>
    <w:p w14:paraId="5B759E46" w14:textId="77777777" w:rsidR="007B2477" w:rsidRDefault="007B2477" w:rsidP="006B2406">
      <w:pPr>
        <w:rPr>
          <w:szCs w:val="24"/>
        </w:rPr>
      </w:pPr>
    </w:p>
    <w:tbl>
      <w:tblPr>
        <w:tblStyle w:val="Tabellenraster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CF6C82" w:rsidRPr="00870C28" w14:paraId="70865138" w14:textId="77777777" w:rsidTr="00870C28">
        <w:tc>
          <w:tcPr>
            <w:tcW w:w="9498" w:type="dxa"/>
            <w:shd w:val="clear" w:color="auto" w:fill="DBE5F1" w:themeFill="accent1" w:themeFillTint="33"/>
            <w:vAlign w:val="center"/>
          </w:tcPr>
          <w:p w14:paraId="4A45BD91" w14:textId="77777777" w:rsidR="00CF6C82" w:rsidRPr="00870C28" w:rsidRDefault="00CF6C82" w:rsidP="00410C5E">
            <w:pPr>
              <w:pStyle w:val="TabelleKopflinks"/>
              <w:numPr>
                <w:ilvl w:val="0"/>
                <w:numId w:val="21"/>
              </w:numPr>
              <w:rPr>
                <w:sz w:val="24"/>
              </w:rPr>
            </w:pPr>
            <w:r w:rsidRPr="00870C28">
              <w:rPr>
                <w:sz w:val="24"/>
              </w:rPr>
              <w:t>Zusammenstecken</w:t>
            </w:r>
          </w:p>
        </w:tc>
      </w:tr>
      <w:tr w:rsidR="00CF6C82" w:rsidRPr="00A410C8" w14:paraId="20471A4C" w14:textId="77777777" w:rsidTr="00870C28">
        <w:tc>
          <w:tcPr>
            <w:tcW w:w="9498" w:type="dxa"/>
            <w:shd w:val="clear" w:color="auto" w:fill="auto"/>
            <w:vAlign w:val="center"/>
          </w:tcPr>
          <w:p w14:paraId="6BE6C09C" w14:textId="689742AD" w:rsidR="00CF6C82" w:rsidRPr="00870C28" w:rsidRDefault="00CF6C82" w:rsidP="00F83895">
            <w:pPr>
              <w:pStyle w:val="Textkrper"/>
              <w:jc w:val="left"/>
              <w:rPr>
                <w:sz w:val="22"/>
              </w:rPr>
            </w:pPr>
            <w:r w:rsidRPr="00870C28">
              <w:rPr>
                <w:sz w:val="22"/>
              </w:rPr>
              <w:t>Für den platzsparenden Transport wird der Sitz wieder herausgezogen und mit den Querleisten nach außen i</w:t>
            </w:r>
            <w:r w:rsidR="0024780E">
              <w:rPr>
                <w:sz w:val="22"/>
              </w:rPr>
              <w:t>m</w:t>
            </w:r>
            <w:r w:rsidRPr="00870C28">
              <w:rPr>
                <w:sz w:val="22"/>
              </w:rPr>
              <w:t xml:space="preserve"> Lehnenrücken zwischen den Querleisten (5b) fixiert.</w:t>
            </w:r>
          </w:p>
          <w:p w14:paraId="0E7816D6" w14:textId="77777777" w:rsidR="00CF6C82" w:rsidRDefault="00AD59D9" w:rsidP="00F83895">
            <w:pPr>
              <w:pStyle w:val="Textkrper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11186E0D" wp14:editId="71429EBE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92710</wp:posOffset>
                  </wp:positionV>
                  <wp:extent cx="1746885" cy="3064510"/>
                  <wp:effectExtent l="0" t="0" r="5715" b="254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4" t="21591" r="13382" b="10988"/>
                          <a:stretch/>
                        </pic:blipFill>
                        <pic:spPr bwMode="auto">
                          <a:xfrm>
                            <a:off x="0" y="0"/>
                            <a:ext cx="1746885" cy="306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3D0DDCE" wp14:editId="1ED9E83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10795</wp:posOffset>
                  </wp:positionV>
                  <wp:extent cx="2169795" cy="3202940"/>
                  <wp:effectExtent l="0" t="0" r="1905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1" t="21591" r="49181" b="7955"/>
                          <a:stretch/>
                        </pic:blipFill>
                        <pic:spPr bwMode="auto">
                          <a:xfrm>
                            <a:off x="0" y="0"/>
                            <a:ext cx="2169795" cy="32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10D474" w14:textId="77777777" w:rsidR="00CF6C82" w:rsidRDefault="00CF6C82" w:rsidP="00F83895">
            <w:pPr>
              <w:pStyle w:val="Textkrper"/>
              <w:jc w:val="left"/>
            </w:pPr>
          </w:p>
          <w:p w14:paraId="10B32F46" w14:textId="77777777" w:rsidR="00CF6C82" w:rsidRDefault="00CF6C82" w:rsidP="00F83895">
            <w:pPr>
              <w:pStyle w:val="Textkrper"/>
              <w:jc w:val="left"/>
            </w:pPr>
          </w:p>
          <w:p w14:paraId="45294EB2" w14:textId="77777777" w:rsidR="00A3203C" w:rsidRDefault="00A3203C" w:rsidP="00F83895">
            <w:pPr>
              <w:pStyle w:val="Textkrper"/>
              <w:jc w:val="left"/>
            </w:pPr>
          </w:p>
          <w:p w14:paraId="5CBCDA54" w14:textId="77777777" w:rsidR="00E21978" w:rsidRDefault="00E21978" w:rsidP="00F83895">
            <w:pPr>
              <w:pStyle w:val="Textkrper"/>
              <w:jc w:val="left"/>
            </w:pPr>
          </w:p>
          <w:p w14:paraId="5410B649" w14:textId="77777777" w:rsidR="00A3203C" w:rsidRDefault="00A3203C" w:rsidP="00F83895">
            <w:pPr>
              <w:pStyle w:val="Textkrper"/>
              <w:jc w:val="left"/>
            </w:pPr>
          </w:p>
          <w:p w14:paraId="202DEC55" w14:textId="77777777" w:rsidR="00E21978" w:rsidRDefault="00E21978" w:rsidP="00F83895">
            <w:pPr>
              <w:pStyle w:val="Textkrper"/>
              <w:jc w:val="left"/>
            </w:pPr>
          </w:p>
          <w:p w14:paraId="1CD03C3E" w14:textId="77777777" w:rsidR="00E21978" w:rsidRDefault="00E21978" w:rsidP="00F83895">
            <w:pPr>
              <w:pStyle w:val="Textkrper"/>
              <w:jc w:val="left"/>
            </w:pPr>
          </w:p>
          <w:p w14:paraId="7BA3D54F" w14:textId="77777777" w:rsidR="00CF6C82" w:rsidRDefault="00CF6C82" w:rsidP="00F83895">
            <w:pPr>
              <w:pStyle w:val="Textkrper"/>
              <w:jc w:val="left"/>
            </w:pPr>
          </w:p>
          <w:p w14:paraId="573B4024" w14:textId="77777777" w:rsidR="00CF6C82" w:rsidRDefault="00CF6C82" w:rsidP="00F83895">
            <w:pPr>
              <w:pStyle w:val="Textkrper"/>
              <w:jc w:val="left"/>
            </w:pPr>
          </w:p>
          <w:p w14:paraId="17189C71" w14:textId="77777777" w:rsidR="00CF6C82" w:rsidRDefault="00CF6C82" w:rsidP="00F83895">
            <w:pPr>
              <w:pStyle w:val="Textkrper"/>
              <w:jc w:val="left"/>
            </w:pPr>
          </w:p>
          <w:p w14:paraId="26365C17" w14:textId="77777777" w:rsidR="00CF6C82" w:rsidRDefault="00CF6C82" w:rsidP="00F83895">
            <w:pPr>
              <w:pStyle w:val="Textkrper"/>
              <w:jc w:val="left"/>
            </w:pPr>
          </w:p>
          <w:p w14:paraId="0E77AB4F" w14:textId="77777777" w:rsidR="00CF6C82" w:rsidRDefault="00CF6C82" w:rsidP="00F83895">
            <w:pPr>
              <w:pStyle w:val="Textkrper"/>
              <w:jc w:val="left"/>
            </w:pPr>
          </w:p>
          <w:p w14:paraId="1FF3BE15" w14:textId="77777777" w:rsidR="00E21978" w:rsidRDefault="00E21978" w:rsidP="00F83895">
            <w:pPr>
              <w:pStyle w:val="Textkrper"/>
              <w:jc w:val="left"/>
            </w:pPr>
          </w:p>
          <w:p w14:paraId="64CFF0F0" w14:textId="77777777" w:rsidR="00E21978" w:rsidRDefault="00E21978" w:rsidP="00F83895">
            <w:pPr>
              <w:pStyle w:val="Textkrper"/>
              <w:jc w:val="left"/>
            </w:pPr>
          </w:p>
          <w:p w14:paraId="185B01B4" w14:textId="77777777" w:rsidR="00E21978" w:rsidRDefault="00E21978" w:rsidP="00F83895">
            <w:pPr>
              <w:pStyle w:val="Textkrper"/>
              <w:jc w:val="left"/>
            </w:pPr>
          </w:p>
          <w:p w14:paraId="765D1A0C" w14:textId="77777777" w:rsidR="00CF6C82" w:rsidRDefault="00CF6C82" w:rsidP="00F83895">
            <w:pPr>
              <w:pStyle w:val="Textkrper"/>
              <w:jc w:val="left"/>
            </w:pPr>
          </w:p>
          <w:p w14:paraId="6CBD3F62" w14:textId="77777777" w:rsidR="007B2477" w:rsidRDefault="007B2477" w:rsidP="00F83895">
            <w:pPr>
              <w:pStyle w:val="Textkrper"/>
              <w:jc w:val="left"/>
            </w:pPr>
          </w:p>
          <w:p w14:paraId="33358AB6" w14:textId="77777777" w:rsidR="009E166B" w:rsidRDefault="009E166B" w:rsidP="00F83895">
            <w:pPr>
              <w:pStyle w:val="Textkrper"/>
              <w:jc w:val="left"/>
            </w:pPr>
          </w:p>
          <w:p w14:paraId="2817488D" w14:textId="77777777" w:rsidR="00453C82" w:rsidRPr="00A410C8" w:rsidRDefault="00453C82" w:rsidP="00F83895">
            <w:pPr>
              <w:pStyle w:val="Textkrper"/>
              <w:jc w:val="left"/>
            </w:pPr>
          </w:p>
        </w:tc>
      </w:tr>
    </w:tbl>
    <w:p w14:paraId="62C89D9D" w14:textId="77777777" w:rsidR="002C7ECF" w:rsidRDefault="002C7ECF">
      <w:pPr>
        <w:spacing w:line="240" w:lineRule="exact"/>
        <w:rPr>
          <w:szCs w:val="24"/>
        </w:rPr>
      </w:pPr>
    </w:p>
    <w:sectPr w:rsidR="002C7ECF" w:rsidSect="00BF021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F4730" w14:textId="77777777" w:rsidR="00F1125E" w:rsidRDefault="00F1125E" w:rsidP="001E03DE">
      <w:r>
        <w:separator/>
      </w:r>
    </w:p>
  </w:endnote>
  <w:endnote w:type="continuationSeparator" w:id="0">
    <w:p w14:paraId="23731663" w14:textId="77777777" w:rsidR="00F1125E" w:rsidRDefault="00F1125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279A7" w14:textId="77777777" w:rsidR="00BD151E" w:rsidRDefault="00BD15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BA831" w14:textId="1B95F936" w:rsidR="00DA68DC" w:rsidRPr="002E2050" w:rsidRDefault="00DA68DC" w:rsidP="002E2050">
    <w:pPr>
      <w:pStyle w:val="Fuzeile"/>
    </w:pPr>
    <w:r w:rsidRPr="00595C5A">
      <w:t xml:space="preserve">© </w:t>
    </w:r>
    <w:r w:rsidR="00A15F3A">
      <w:t>Zentrum für Schulqualität und Lehrerbildung 20</w:t>
    </w:r>
    <w:r w:rsidR="00BD151E">
      <w:t>20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3E6" w14:textId="77777777" w:rsidR="00BD151E" w:rsidRDefault="00BD151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50FF2" w14:textId="77777777" w:rsidR="00F1125E" w:rsidRDefault="00F1125E" w:rsidP="001E03DE">
      <w:r>
        <w:separator/>
      </w:r>
    </w:p>
  </w:footnote>
  <w:footnote w:type="continuationSeparator" w:id="0">
    <w:p w14:paraId="12FB43B3" w14:textId="77777777" w:rsidR="00F1125E" w:rsidRDefault="00F1125E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A01DA" w14:textId="77777777" w:rsidR="00BD151E" w:rsidRDefault="00BD15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9EBED" w14:textId="77777777" w:rsidR="00DA68DC" w:rsidRPr="006A1C37" w:rsidRDefault="00A15F3A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1E8483" wp14:editId="34CE6457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1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33C5" w14:textId="0DE5CABB" w:rsidR="00A15F3A" w:rsidRDefault="00A15F3A" w:rsidP="00A15F3A">
                            <w:pPr>
                              <w:pStyle w:val="NL-Kopfzeilen-Titel"/>
                            </w:pPr>
                            <w:r>
                              <w:t>Zentrum für Schulqualität</w:t>
                            </w:r>
                            <w:r w:rsidR="0024780E">
                              <w:t xml:space="preserve"> </w:t>
                            </w:r>
                            <w:r>
                              <w:t>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Grafik 1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E8483" id="Gruppieren 457" o:spid="_x0000_s1026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6CEC33C5" w14:textId="0DE5CABB" w:rsidR="00A15F3A" w:rsidRDefault="00A15F3A" w:rsidP="00A15F3A">
                      <w:pPr>
                        <w:pStyle w:val="NL-Kopfzeilen-Titel"/>
                      </w:pPr>
                      <w:r>
                        <w:t>Zentrum für Schulqualität</w:t>
                      </w:r>
                      <w:r w:rsidR="0024780E">
                        <w:t xml:space="preserve"> </w:t>
                      </w:r>
                      <w:r>
                        <w:t>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" o:spid="_x0000_s1028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">
                <v:imagedata r:id="rId2" o:title=""/>
                <v:path arrowok="t"/>
              </v:shape>
              <v:line id="Gerade Verbindung 460" o:spid="_x0000_s1029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58D5" w14:textId="77777777" w:rsidR="00BD151E" w:rsidRDefault="00BD151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0354F6"/>
    <w:multiLevelType w:val="hybridMultilevel"/>
    <w:tmpl w:val="35BE18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4D3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5A27085"/>
    <w:multiLevelType w:val="multilevel"/>
    <w:tmpl w:val="F5D20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1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650139B"/>
    <w:multiLevelType w:val="hybridMultilevel"/>
    <w:tmpl w:val="83B658C4"/>
    <w:lvl w:ilvl="0" w:tplc="A0764190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17" w15:restartNumberingAfterBreak="0">
    <w:nsid w:val="598B75E2"/>
    <w:multiLevelType w:val="hybridMultilevel"/>
    <w:tmpl w:val="3A509A1A"/>
    <w:lvl w:ilvl="0" w:tplc="A3BA9F00">
      <w:numFmt w:val="bullet"/>
      <w:lvlText w:val="-"/>
      <w:lvlJc w:val="left"/>
      <w:pPr>
        <w:ind w:left="644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73251"/>
    <w:multiLevelType w:val="hybridMultilevel"/>
    <w:tmpl w:val="D4C2D37E"/>
    <w:lvl w:ilvl="0" w:tplc="33547974">
      <w:numFmt w:val="bullet"/>
      <w:lvlText w:val="-"/>
      <w:lvlJc w:val="left"/>
      <w:pPr>
        <w:ind w:left="720" w:hanging="360"/>
      </w:pPr>
      <w:rPr>
        <w:rFonts w:ascii="Source Sans Pro SemiBold" w:eastAsia="Times New Roman" w:hAnsi="Source Sans Pro SemiBol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15D50"/>
    <w:multiLevelType w:val="hybridMultilevel"/>
    <w:tmpl w:val="DA3CB0EC"/>
    <w:lvl w:ilvl="0" w:tplc="AFFE22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A3787"/>
    <w:multiLevelType w:val="hybridMultilevel"/>
    <w:tmpl w:val="DDBC04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842504"/>
    <w:multiLevelType w:val="hybridMultilevel"/>
    <w:tmpl w:val="C532CB5A"/>
    <w:lvl w:ilvl="0" w:tplc="67DE04F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0"/>
  </w:num>
  <w:num w:numId="4">
    <w:abstractNumId w:val="1"/>
  </w:num>
  <w:num w:numId="5">
    <w:abstractNumId w:val="26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19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5"/>
  </w:num>
  <w:num w:numId="22">
    <w:abstractNumId w:val="9"/>
  </w:num>
  <w:num w:numId="23">
    <w:abstractNumId w:val="18"/>
  </w:num>
  <w:num w:numId="24">
    <w:abstractNumId w:val="21"/>
  </w:num>
  <w:num w:numId="25">
    <w:abstractNumId w:val="14"/>
  </w:num>
  <w:num w:numId="26">
    <w:abstractNumId w:val="10"/>
  </w:num>
  <w:num w:numId="27">
    <w:abstractNumId w:val="8"/>
  </w:num>
  <w:num w:numId="28">
    <w:abstractNumId w:val="13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5"/>
  </w:num>
  <w:num w:numId="32">
    <w:abstractNumId w:val="25"/>
  </w:num>
  <w:num w:numId="33">
    <w:abstractNumId w:val="17"/>
  </w:num>
  <w:num w:numId="34">
    <w:abstractNumId w:val="23"/>
  </w:num>
  <w:num w:numId="35">
    <w:abstractNumId w:val="2"/>
  </w:num>
  <w:num w:numId="3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C3B"/>
    <w:rsid w:val="00005129"/>
    <w:rsid w:val="00005A28"/>
    <w:rsid w:val="00005EAC"/>
    <w:rsid w:val="00010974"/>
    <w:rsid w:val="000160EC"/>
    <w:rsid w:val="00024E63"/>
    <w:rsid w:val="000263D9"/>
    <w:rsid w:val="000343DC"/>
    <w:rsid w:val="00036A4D"/>
    <w:rsid w:val="000411A8"/>
    <w:rsid w:val="00044BAA"/>
    <w:rsid w:val="0005288C"/>
    <w:rsid w:val="00057390"/>
    <w:rsid w:val="00057B3D"/>
    <w:rsid w:val="00064582"/>
    <w:rsid w:val="00085AB3"/>
    <w:rsid w:val="00092DF1"/>
    <w:rsid w:val="000977FD"/>
    <w:rsid w:val="00097AAA"/>
    <w:rsid w:val="000A764B"/>
    <w:rsid w:val="000A7A5C"/>
    <w:rsid w:val="000B1737"/>
    <w:rsid w:val="000B2BC9"/>
    <w:rsid w:val="000C5FC9"/>
    <w:rsid w:val="000D5446"/>
    <w:rsid w:val="000E33F4"/>
    <w:rsid w:val="000E763B"/>
    <w:rsid w:val="00101F6F"/>
    <w:rsid w:val="001021F6"/>
    <w:rsid w:val="00102A7B"/>
    <w:rsid w:val="001066AF"/>
    <w:rsid w:val="00110136"/>
    <w:rsid w:val="00111E6A"/>
    <w:rsid w:val="0012000E"/>
    <w:rsid w:val="001332A4"/>
    <w:rsid w:val="001424B4"/>
    <w:rsid w:val="001467A4"/>
    <w:rsid w:val="00153EE8"/>
    <w:rsid w:val="0015603D"/>
    <w:rsid w:val="00157EBB"/>
    <w:rsid w:val="001633C8"/>
    <w:rsid w:val="00164BB7"/>
    <w:rsid w:val="00173367"/>
    <w:rsid w:val="00177093"/>
    <w:rsid w:val="00185446"/>
    <w:rsid w:val="00186B1D"/>
    <w:rsid w:val="00186B3F"/>
    <w:rsid w:val="00191FDA"/>
    <w:rsid w:val="001979E7"/>
    <w:rsid w:val="001A1E3C"/>
    <w:rsid w:val="001A2103"/>
    <w:rsid w:val="001B4C23"/>
    <w:rsid w:val="001B5760"/>
    <w:rsid w:val="001C241E"/>
    <w:rsid w:val="001C721C"/>
    <w:rsid w:val="001E03DE"/>
    <w:rsid w:val="001F1C14"/>
    <w:rsid w:val="001F3112"/>
    <w:rsid w:val="0020278E"/>
    <w:rsid w:val="00203E01"/>
    <w:rsid w:val="00210735"/>
    <w:rsid w:val="00220C3B"/>
    <w:rsid w:val="002223B8"/>
    <w:rsid w:val="00225F48"/>
    <w:rsid w:val="0022617F"/>
    <w:rsid w:val="00227078"/>
    <w:rsid w:val="00233EB7"/>
    <w:rsid w:val="00234B66"/>
    <w:rsid w:val="00241372"/>
    <w:rsid w:val="0024780E"/>
    <w:rsid w:val="00253AA4"/>
    <w:rsid w:val="002611F5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C7ECF"/>
    <w:rsid w:val="002E10B1"/>
    <w:rsid w:val="002E2050"/>
    <w:rsid w:val="002F2555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6215"/>
    <w:rsid w:val="00370316"/>
    <w:rsid w:val="003754CF"/>
    <w:rsid w:val="00375F22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E75F8"/>
    <w:rsid w:val="003F5C78"/>
    <w:rsid w:val="003F75E9"/>
    <w:rsid w:val="00410C5E"/>
    <w:rsid w:val="0042086D"/>
    <w:rsid w:val="0042345D"/>
    <w:rsid w:val="0043494C"/>
    <w:rsid w:val="00444F9C"/>
    <w:rsid w:val="0044650F"/>
    <w:rsid w:val="004524BD"/>
    <w:rsid w:val="004529FA"/>
    <w:rsid w:val="00453C82"/>
    <w:rsid w:val="00453EC1"/>
    <w:rsid w:val="00465D8B"/>
    <w:rsid w:val="00472595"/>
    <w:rsid w:val="0047779F"/>
    <w:rsid w:val="00486468"/>
    <w:rsid w:val="00493E75"/>
    <w:rsid w:val="004A009B"/>
    <w:rsid w:val="004B658C"/>
    <w:rsid w:val="004C18F1"/>
    <w:rsid w:val="004D0891"/>
    <w:rsid w:val="004D3EFB"/>
    <w:rsid w:val="004F754E"/>
    <w:rsid w:val="005039B8"/>
    <w:rsid w:val="0051078A"/>
    <w:rsid w:val="00516DF0"/>
    <w:rsid w:val="0051717F"/>
    <w:rsid w:val="00517976"/>
    <w:rsid w:val="00520BD0"/>
    <w:rsid w:val="005328DB"/>
    <w:rsid w:val="0053570A"/>
    <w:rsid w:val="00535F4A"/>
    <w:rsid w:val="00542D04"/>
    <w:rsid w:val="00545AB7"/>
    <w:rsid w:val="005530EE"/>
    <w:rsid w:val="00573512"/>
    <w:rsid w:val="00581AF7"/>
    <w:rsid w:val="005825EB"/>
    <w:rsid w:val="00583BFC"/>
    <w:rsid w:val="00597140"/>
    <w:rsid w:val="005A6708"/>
    <w:rsid w:val="005B6550"/>
    <w:rsid w:val="005C19AC"/>
    <w:rsid w:val="005C4141"/>
    <w:rsid w:val="005C589B"/>
    <w:rsid w:val="005D451F"/>
    <w:rsid w:val="005D5850"/>
    <w:rsid w:val="005E4A43"/>
    <w:rsid w:val="0061505A"/>
    <w:rsid w:val="00616040"/>
    <w:rsid w:val="00624F16"/>
    <w:rsid w:val="006308C3"/>
    <w:rsid w:val="00635328"/>
    <w:rsid w:val="00665E61"/>
    <w:rsid w:val="0067020A"/>
    <w:rsid w:val="00674242"/>
    <w:rsid w:val="0069030C"/>
    <w:rsid w:val="006A16B5"/>
    <w:rsid w:val="006A2B3A"/>
    <w:rsid w:val="006A4AEC"/>
    <w:rsid w:val="006A51AE"/>
    <w:rsid w:val="006A5BF4"/>
    <w:rsid w:val="006A64CA"/>
    <w:rsid w:val="006B132C"/>
    <w:rsid w:val="006B2406"/>
    <w:rsid w:val="006C4859"/>
    <w:rsid w:val="006C4D0A"/>
    <w:rsid w:val="006C7249"/>
    <w:rsid w:val="006D3107"/>
    <w:rsid w:val="006D75BC"/>
    <w:rsid w:val="006E4825"/>
    <w:rsid w:val="006F661D"/>
    <w:rsid w:val="006F6E2E"/>
    <w:rsid w:val="00706E47"/>
    <w:rsid w:val="00712924"/>
    <w:rsid w:val="00715FF1"/>
    <w:rsid w:val="0072380A"/>
    <w:rsid w:val="00733323"/>
    <w:rsid w:val="00740ADF"/>
    <w:rsid w:val="0074339F"/>
    <w:rsid w:val="00744124"/>
    <w:rsid w:val="0075476A"/>
    <w:rsid w:val="00760104"/>
    <w:rsid w:val="00764360"/>
    <w:rsid w:val="007665EC"/>
    <w:rsid w:val="00770F61"/>
    <w:rsid w:val="007A239C"/>
    <w:rsid w:val="007B2477"/>
    <w:rsid w:val="007B7335"/>
    <w:rsid w:val="007C55F7"/>
    <w:rsid w:val="007E1441"/>
    <w:rsid w:val="007E5B6A"/>
    <w:rsid w:val="007E69D2"/>
    <w:rsid w:val="007F67D3"/>
    <w:rsid w:val="007F7024"/>
    <w:rsid w:val="00822445"/>
    <w:rsid w:val="00825057"/>
    <w:rsid w:val="00832068"/>
    <w:rsid w:val="00832BFD"/>
    <w:rsid w:val="00840DEE"/>
    <w:rsid w:val="00850A64"/>
    <w:rsid w:val="00862CBB"/>
    <w:rsid w:val="008640C7"/>
    <w:rsid w:val="00870C28"/>
    <w:rsid w:val="00873419"/>
    <w:rsid w:val="00874A59"/>
    <w:rsid w:val="00877B0B"/>
    <w:rsid w:val="008955B4"/>
    <w:rsid w:val="008A7911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900D7C"/>
    <w:rsid w:val="0091105E"/>
    <w:rsid w:val="00913F2D"/>
    <w:rsid w:val="009144D8"/>
    <w:rsid w:val="00916D0F"/>
    <w:rsid w:val="00917C6D"/>
    <w:rsid w:val="009221D7"/>
    <w:rsid w:val="009334EC"/>
    <w:rsid w:val="00943640"/>
    <w:rsid w:val="009452CB"/>
    <w:rsid w:val="009533B3"/>
    <w:rsid w:val="00957598"/>
    <w:rsid w:val="0096073B"/>
    <w:rsid w:val="009735C6"/>
    <w:rsid w:val="00980E77"/>
    <w:rsid w:val="009839BE"/>
    <w:rsid w:val="009911FA"/>
    <w:rsid w:val="00992625"/>
    <w:rsid w:val="009935DA"/>
    <w:rsid w:val="00993F2E"/>
    <w:rsid w:val="009C05F9"/>
    <w:rsid w:val="009C2229"/>
    <w:rsid w:val="009C6AD3"/>
    <w:rsid w:val="009D56E0"/>
    <w:rsid w:val="009E166B"/>
    <w:rsid w:val="009F66A5"/>
    <w:rsid w:val="009F74BE"/>
    <w:rsid w:val="00A010D4"/>
    <w:rsid w:val="00A02C45"/>
    <w:rsid w:val="00A103EA"/>
    <w:rsid w:val="00A1042A"/>
    <w:rsid w:val="00A15F3A"/>
    <w:rsid w:val="00A16D65"/>
    <w:rsid w:val="00A20659"/>
    <w:rsid w:val="00A24598"/>
    <w:rsid w:val="00A24DDF"/>
    <w:rsid w:val="00A30F44"/>
    <w:rsid w:val="00A3203C"/>
    <w:rsid w:val="00A33C98"/>
    <w:rsid w:val="00A402FC"/>
    <w:rsid w:val="00A410C8"/>
    <w:rsid w:val="00A5009A"/>
    <w:rsid w:val="00A567D9"/>
    <w:rsid w:val="00A73AEC"/>
    <w:rsid w:val="00A74C42"/>
    <w:rsid w:val="00A76E2C"/>
    <w:rsid w:val="00A8051B"/>
    <w:rsid w:val="00A90BD5"/>
    <w:rsid w:val="00A91AEE"/>
    <w:rsid w:val="00A9292C"/>
    <w:rsid w:val="00A95992"/>
    <w:rsid w:val="00AB373B"/>
    <w:rsid w:val="00AB5F36"/>
    <w:rsid w:val="00AC3742"/>
    <w:rsid w:val="00AC5424"/>
    <w:rsid w:val="00AD3746"/>
    <w:rsid w:val="00AD59D9"/>
    <w:rsid w:val="00AE418B"/>
    <w:rsid w:val="00AE47FF"/>
    <w:rsid w:val="00AE53C5"/>
    <w:rsid w:val="00AF11A2"/>
    <w:rsid w:val="00AF5B64"/>
    <w:rsid w:val="00B0487A"/>
    <w:rsid w:val="00B139F3"/>
    <w:rsid w:val="00B2315B"/>
    <w:rsid w:val="00B43592"/>
    <w:rsid w:val="00B4780D"/>
    <w:rsid w:val="00B51DE9"/>
    <w:rsid w:val="00B53BAF"/>
    <w:rsid w:val="00B553BF"/>
    <w:rsid w:val="00B55577"/>
    <w:rsid w:val="00B56F9E"/>
    <w:rsid w:val="00B57685"/>
    <w:rsid w:val="00B619C2"/>
    <w:rsid w:val="00B66B61"/>
    <w:rsid w:val="00B815E2"/>
    <w:rsid w:val="00B911F3"/>
    <w:rsid w:val="00BA3365"/>
    <w:rsid w:val="00BA64CC"/>
    <w:rsid w:val="00BB4334"/>
    <w:rsid w:val="00BD151E"/>
    <w:rsid w:val="00BE0B8C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5F0C"/>
    <w:rsid w:val="00C074DE"/>
    <w:rsid w:val="00C07653"/>
    <w:rsid w:val="00C224C8"/>
    <w:rsid w:val="00C22DA6"/>
    <w:rsid w:val="00C258F2"/>
    <w:rsid w:val="00C26657"/>
    <w:rsid w:val="00C31109"/>
    <w:rsid w:val="00C37F08"/>
    <w:rsid w:val="00C4772F"/>
    <w:rsid w:val="00C50DF4"/>
    <w:rsid w:val="00C62390"/>
    <w:rsid w:val="00C701E5"/>
    <w:rsid w:val="00C83212"/>
    <w:rsid w:val="00CA0F95"/>
    <w:rsid w:val="00CB0197"/>
    <w:rsid w:val="00CC3814"/>
    <w:rsid w:val="00CD1CB7"/>
    <w:rsid w:val="00CD6932"/>
    <w:rsid w:val="00CE7BD9"/>
    <w:rsid w:val="00CF0506"/>
    <w:rsid w:val="00CF6C82"/>
    <w:rsid w:val="00D20D85"/>
    <w:rsid w:val="00D34A82"/>
    <w:rsid w:val="00D4617E"/>
    <w:rsid w:val="00D55E22"/>
    <w:rsid w:val="00D65102"/>
    <w:rsid w:val="00D7019F"/>
    <w:rsid w:val="00D71F3F"/>
    <w:rsid w:val="00D76BE8"/>
    <w:rsid w:val="00D77352"/>
    <w:rsid w:val="00D9015C"/>
    <w:rsid w:val="00DA15C8"/>
    <w:rsid w:val="00DA26E0"/>
    <w:rsid w:val="00DA68DC"/>
    <w:rsid w:val="00DB4A0B"/>
    <w:rsid w:val="00DB5F77"/>
    <w:rsid w:val="00DC0942"/>
    <w:rsid w:val="00DC2A31"/>
    <w:rsid w:val="00DC722A"/>
    <w:rsid w:val="00DD1147"/>
    <w:rsid w:val="00DE1C87"/>
    <w:rsid w:val="00DE4890"/>
    <w:rsid w:val="00DF22A5"/>
    <w:rsid w:val="00DF60B9"/>
    <w:rsid w:val="00DF78A1"/>
    <w:rsid w:val="00E00B95"/>
    <w:rsid w:val="00E00B9D"/>
    <w:rsid w:val="00E0229A"/>
    <w:rsid w:val="00E152F0"/>
    <w:rsid w:val="00E20E9E"/>
    <w:rsid w:val="00E21978"/>
    <w:rsid w:val="00E24864"/>
    <w:rsid w:val="00E25D0C"/>
    <w:rsid w:val="00E30E50"/>
    <w:rsid w:val="00E314C2"/>
    <w:rsid w:val="00E34088"/>
    <w:rsid w:val="00E4202E"/>
    <w:rsid w:val="00E45B19"/>
    <w:rsid w:val="00E52225"/>
    <w:rsid w:val="00E60E5A"/>
    <w:rsid w:val="00E6590F"/>
    <w:rsid w:val="00E74D14"/>
    <w:rsid w:val="00E77EAF"/>
    <w:rsid w:val="00E879C1"/>
    <w:rsid w:val="00EA4DEC"/>
    <w:rsid w:val="00EA5107"/>
    <w:rsid w:val="00EA541A"/>
    <w:rsid w:val="00EC2400"/>
    <w:rsid w:val="00EC3F69"/>
    <w:rsid w:val="00EC4EC2"/>
    <w:rsid w:val="00EE257A"/>
    <w:rsid w:val="00EE39DB"/>
    <w:rsid w:val="00EE6694"/>
    <w:rsid w:val="00EF7FF8"/>
    <w:rsid w:val="00F0156F"/>
    <w:rsid w:val="00F01622"/>
    <w:rsid w:val="00F1125E"/>
    <w:rsid w:val="00F14895"/>
    <w:rsid w:val="00F1713F"/>
    <w:rsid w:val="00F37E29"/>
    <w:rsid w:val="00F44A67"/>
    <w:rsid w:val="00F52C69"/>
    <w:rsid w:val="00F62D64"/>
    <w:rsid w:val="00F67B00"/>
    <w:rsid w:val="00F701F9"/>
    <w:rsid w:val="00F7220D"/>
    <w:rsid w:val="00F748DF"/>
    <w:rsid w:val="00F84125"/>
    <w:rsid w:val="00F92799"/>
    <w:rsid w:val="00F9695E"/>
    <w:rsid w:val="00F96BE1"/>
    <w:rsid w:val="00F97152"/>
    <w:rsid w:val="00FA019B"/>
    <w:rsid w:val="00FA0DB7"/>
    <w:rsid w:val="00FA4123"/>
    <w:rsid w:val="00FA43B6"/>
    <w:rsid w:val="00FC0F56"/>
    <w:rsid w:val="00FD6985"/>
    <w:rsid w:val="00FE1190"/>
    <w:rsid w:val="00FF09D2"/>
    <w:rsid w:val="00FF0B68"/>
    <w:rsid w:val="00FF23AC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39A195"/>
  <w15:docId w15:val="{D007CB75-BD12-42C8-9C78-F222E0889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314C2"/>
    <w:pPr>
      <w:spacing w:line="240" w:lineRule="auto"/>
    </w:pPr>
    <w:rPr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E314C2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E314C2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E314C2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E314C2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E314C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E314C2"/>
  </w:style>
  <w:style w:type="paragraph" w:customStyle="1" w:styleId="TabelleNummerierungalt">
    <w:name w:val="Tabelle Nummerierung alt"/>
    <w:basedOn w:val="Standard"/>
    <w:uiPriority w:val="99"/>
    <w:semiHidden/>
    <w:locked/>
    <w:rsid w:val="00E314C2"/>
    <w:pPr>
      <w:numPr>
        <w:numId w:val="2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E314C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E314C2"/>
    <w:pPr>
      <w:numPr>
        <w:numId w:val="2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E314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14C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E314C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314C2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E314C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314C2"/>
    <w:rPr>
      <w:rFonts w:eastAsia="Times New Roman" w:cs="Times New Roman"/>
      <w:szCs w:val="22"/>
      <w:lang w:eastAsia="de-DE"/>
    </w:rPr>
  </w:style>
  <w:style w:type="character" w:styleId="Seitenzahl">
    <w:name w:val="page number"/>
    <w:basedOn w:val="Absatz-Standardschriftart"/>
    <w:semiHidden/>
    <w:rsid w:val="00E314C2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E314C2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E314C2"/>
    <w:rPr>
      <w:rFonts w:ascii="Source Sans Pro Light" w:eastAsia="Times New Roman" w:hAnsi="Source Sans Pro Light" w:cs="Times New Roman"/>
      <w:color w:val="A6A6A6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E314C2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E314C2"/>
    <w:rPr>
      <w:rFonts w:eastAsia="Times New Roman" w:cs="Times New Roman"/>
      <w:color w:val="A6A6A6"/>
      <w:szCs w:val="22"/>
      <w:lang w:eastAsia="de-DE"/>
    </w:rPr>
  </w:style>
  <w:style w:type="paragraph" w:customStyle="1" w:styleId="TabelleKopfmitte">
    <w:name w:val="Tabelle_Kopf_mitte"/>
    <w:basedOn w:val="Standard"/>
    <w:rsid w:val="00E314C2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E314C2"/>
    <w:pPr>
      <w:numPr>
        <w:numId w:val="28"/>
      </w:numPr>
      <w:spacing w:before="120"/>
      <w:jc w:val="both"/>
    </w:pPr>
  </w:style>
  <w:style w:type="paragraph" w:customStyle="1" w:styleId="LS-DeckblattQuatrate">
    <w:name w:val="LS-Deckblatt Quatrate"/>
    <w:semiHidden/>
    <w:rsid w:val="00E314C2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rsid w:val="00E314C2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E314C2"/>
    <w:rPr>
      <w:sz w:val="32"/>
    </w:rPr>
  </w:style>
  <w:style w:type="paragraph" w:customStyle="1" w:styleId="LS-ImpressumFett">
    <w:name w:val="LS-Impressum Fett"/>
    <w:uiPriority w:val="99"/>
    <w:semiHidden/>
    <w:rsid w:val="00E314C2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E314C2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E314C2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E314C2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E314C2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E314C2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14C2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E314C2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E314C2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E314C2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E314C2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E314C2"/>
    <w:rPr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314C2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14C2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14C2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314C2"/>
    <w:rPr>
      <w:rFonts w:ascii="Source Sans Pro SemiBold" w:eastAsia="Times New Roman" w:hAnsi="Source Sans Pro SemiBold" w:cs="Times New Roman"/>
      <w:bCs/>
      <w:iCs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E314C2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E314C2"/>
    <w:rPr>
      <w:szCs w:val="24"/>
      <w:lang w:eastAsia="de-DE"/>
    </w:rPr>
  </w:style>
  <w:style w:type="character" w:styleId="Fett">
    <w:name w:val="Strong"/>
    <w:uiPriority w:val="22"/>
    <w:qFormat/>
    <w:rsid w:val="00E314C2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E314C2"/>
    <w:rPr>
      <w:i/>
      <w:iCs/>
    </w:rPr>
  </w:style>
  <w:style w:type="table" w:styleId="Tabellenraster">
    <w:name w:val="Table Grid"/>
    <w:basedOn w:val="NormaleTabelle"/>
    <w:uiPriority w:val="39"/>
    <w:rsid w:val="00E314C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E314C2"/>
    <w:pPr>
      <w:numPr>
        <w:numId w:val="2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E314C2"/>
    <w:pPr>
      <w:numPr>
        <w:numId w:val="2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E314C2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E314C2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E314C2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E314C2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E314C2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314C2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E314C2"/>
    <w:pPr>
      <w:jc w:val="center"/>
    </w:pPr>
  </w:style>
  <w:style w:type="character" w:styleId="Hyperlink">
    <w:name w:val="Hyperlink"/>
    <w:uiPriority w:val="99"/>
    <w:semiHidden/>
    <w:rsid w:val="00E314C2"/>
    <w:rPr>
      <w:color w:val="0000FF"/>
      <w:u w:val="single"/>
    </w:rPr>
  </w:style>
  <w:style w:type="paragraph" w:customStyle="1" w:styleId="Tabelle6ptmitte">
    <w:name w:val="Tabelle_6pt_mitte"/>
    <w:basedOn w:val="Standard"/>
    <w:rsid w:val="00E314C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E314C2"/>
    <w:pPr>
      <w:numPr>
        <w:numId w:val="26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E314C2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E314C2"/>
    <w:rPr>
      <w:b/>
    </w:rPr>
  </w:style>
  <w:style w:type="paragraph" w:styleId="Aufzhlungszeichen">
    <w:name w:val="List Bullet"/>
    <w:basedOn w:val="Standard"/>
    <w:uiPriority w:val="99"/>
    <w:semiHidden/>
    <w:rsid w:val="00E314C2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314C2"/>
    <w:pPr>
      <w:numPr>
        <w:numId w:val="27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E314C2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14C2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E314C2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E314C2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E314C2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E314C2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E314C2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E314C2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E314C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E314C2"/>
    <w:pPr>
      <w:numPr>
        <w:ilvl w:val="1"/>
        <w:numId w:val="27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E314C2"/>
    <w:pPr>
      <w:numPr>
        <w:ilvl w:val="2"/>
        <w:numId w:val="27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E314C2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E314C2"/>
    <w:pPr>
      <w:numPr>
        <w:numId w:val="8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E314C2"/>
  </w:style>
  <w:style w:type="paragraph" w:customStyle="1" w:styleId="MaginaliegrauIcon">
    <w:name w:val="Maginalie_grau_Icon"/>
    <w:basedOn w:val="Standard"/>
    <w:next w:val="Textkrper"/>
    <w:uiPriority w:val="99"/>
    <w:rsid w:val="00E314C2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E314C2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14C2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E314C2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E314C2"/>
    <w:rPr>
      <w:strike/>
      <w:dstrike w:val="0"/>
    </w:rPr>
  </w:style>
  <w:style w:type="paragraph" w:customStyle="1" w:styleId="Textkrpermitte">
    <w:name w:val="Textkörper_mitte"/>
    <w:basedOn w:val="Standard"/>
    <w:rsid w:val="00E314C2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E314C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314C2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E314C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E314C2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E314C2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E314C2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E314C2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E314C2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314C2"/>
  </w:style>
  <w:style w:type="paragraph" w:styleId="Aufzhlungszeichen3">
    <w:name w:val="List Bullet 3"/>
    <w:basedOn w:val="Standard"/>
    <w:uiPriority w:val="99"/>
    <w:semiHidden/>
    <w:unhideWhenUsed/>
    <w:rsid w:val="00E314C2"/>
    <w:pPr>
      <w:numPr>
        <w:numId w:val="10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E314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1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E314C2"/>
    <w:rPr>
      <w:szCs w:val="22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E314C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E314C2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E314C2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E314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314C2"/>
    <w:rPr>
      <w:i/>
      <w:iCs/>
      <w:color w:val="404040" w:themeColor="text1" w:themeTint="BF"/>
      <w:szCs w:val="22"/>
    </w:rPr>
  </w:style>
  <w:style w:type="paragraph" w:customStyle="1" w:styleId="TabelleLinks6PT">
    <w:name w:val="Tabelle Links 6PT"/>
    <w:basedOn w:val="TabelleLinks"/>
    <w:uiPriority w:val="99"/>
    <w:rsid w:val="00E314C2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E314C2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E314C2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E314C2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E314C2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E314C2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E314C2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E314C2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E314C2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E314C2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E314C2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E314C2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E314C2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E314C2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E314C2"/>
    <w:rPr>
      <w:sz w:val="22"/>
      <w:szCs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E314C2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E314C2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E314C2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E314C2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E314C2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E314C2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E314C2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E314C2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E314C2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E314C2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E314C2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E314C2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E314C2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E314C2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E314C2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E314C2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E314C2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E314C2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E314C2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E314C2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E314C2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E314C2"/>
  </w:style>
  <w:style w:type="paragraph" w:customStyle="1" w:styleId="berschrift2neu">
    <w:name w:val="Überschrift2_neu"/>
    <w:basedOn w:val="berschrift2"/>
    <w:uiPriority w:val="99"/>
    <w:rsid w:val="00E314C2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E314C2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E314C2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E314C2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E314C2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314C2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E314C2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E314C2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E314C2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314C2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314C2"/>
    <w:rPr>
      <w:szCs w:val="22"/>
    </w:rPr>
  </w:style>
  <w:style w:type="character" w:customStyle="1" w:styleId="Absatz-Standardschriftart1">
    <w:name w:val="Absatz-Standardschriftart1"/>
    <w:semiHidden/>
    <w:rsid w:val="00E314C2"/>
  </w:style>
  <w:style w:type="table" w:styleId="MittlereListe2-Akzent1">
    <w:name w:val="Medium List 2 Accent 1"/>
    <w:basedOn w:val="NormaleTabelle"/>
    <w:uiPriority w:val="66"/>
    <w:rsid w:val="00E314C2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E314C2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E314C2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E314C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E314C2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E314C2"/>
  </w:style>
  <w:style w:type="paragraph" w:customStyle="1" w:styleId="Pa15">
    <w:name w:val="Pa15"/>
    <w:basedOn w:val="Standard"/>
    <w:next w:val="Standard"/>
    <w:uiPriority w:val="99"/>
    <w:rsid w:val="00F37E29"/>
    <w:pPr>
      <w:autoSpaceDE w:val="0"/>
      <w:autoSpaceDN w:val="0"/>
      <w:adjustRightInd w:val="0"/>
      <w:spacing w:line="201" w:lineRule="atLeast"/>
    </w:pPr>
    <w:rPr>
      <w:rFonts w:ascii="Myriad Pro" w:hAnsi="Myriad Pro"/>
      <w:sz w:val="24"/>
      <w:szCs w:val="24"/>
    </w:rPr>
  </w:style>
  <w:style w:type="character" w:customStyle="1" w:styleId="A6">
    <w:name w:val="A6"/>
    <w:uiPriority w:val="99"/>
    <w:rsid w:val="00F37E29"/>
    <w:rPr>
      <w:rFonts w:cs="Myriad Pro"/>
      <w:b/>
      <w:bCs/>
      <w:i/>
      <w:iCs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780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780E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780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78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78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7.wdp"/><Relationship Id="rId28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chule_und_mehr\Lernlandschaft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61858-B3A6-46E5-BFC3-AD4681EE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5</Pages>
  <Words>198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</dc:creator>
  <cp:lastModifiedBy>Tina Sarhan</cp:lastModifiedBy>
  <cp:revision>4</cp:revision>
  <cp:lastPrinted>2017-11-27T12:48:00Z</cp:lastPrinted>
  <dcterms:created xsi:type="dcterms:W3CDTF">2020-01-24T06:50:00Z</dcterms:created>
  <dcterms:modified xsi:type="dcterms:W3CDTF">2020-05-11T10:12:00Z</dcterms:modified>
</cp:coreProperties>
</file>