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14:paraId="071249FF" w14:textId="77777777" w:rsidTr="00F532C2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4362AF" w14:textId="77777777" w:rsidR="00EA5107" w:rsidRPr="00453EC1" w:rsidRDefault="00EA5107" w:rsidP="00C0461B">
            <w:pPr>
              <w:jc w:val="both"/>
              <w:rPr>
                <w:sz w:val="12"/>
              </w:rPr>
            </w:pPr>
            <w:bookmarkStart w:id="0" w:name="_GoBack"/>
            <w:bookmarkEnd w:id="0"/>
            <w:r w:rsidRPr="00453EC1">
              <w:rPr>
                <w:sz w:val="12"/>
              </w:rPr>
              <w:t>Materialien/Kompetenz</w:t>
            </w:r>
          </w:p>
          <w:p w14:paraId="492D863A" w14:textId="77777777" w:rsidR="00EA5107" w:rsidRPr="00453EC1" w:rsidRDefault="00BD2233" w:rsidP="00C0461B">
            <w:pPr>
              <w:rPr>
                <w:b/>
              </w:rPr>
            </w:pPr>
            <w:r>
              <w:rPr>
                <w:b/>
              </w:rPr>
              <w:t xml:space="preserve">Material -  und Werkzeug - </w:t>
            </w:r>
            <w:r w:rsidR="000E739F">
              <w:rPr>
                <w:b/>
              </w:rPr>
              <w:t>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8330D0" w14:textId="77777777" w:rsidR="00EA5107" w:rsidRPr="00453EC1" w:rsidRDefault="00EA5107" w:rsidP="00F532C2">
            <w:pPr>
              <w:spacing w:line="200" w:lineRule="exact"/>
              <w:jc w:val="center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F4A249" w14:textId="77777777" w:rsidR="00EA5107" w:rsidRPr="00453EC1" w:rsidRDefault="004A2B69" w:rsidP="00C0461B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Holz</w:t>
            </w:r>
            <w:r w:rsidR="00C44C70">
              <w:rPr>
                <w:rFonts w:eastAsia="Times New Roman"/>
                <w:b/>
                <w:lang w:val="en-GB"/>
              </w:rPr>
              <w:t>technik</w:t>
            </w:r>
          </w:p>
          <w:p w14:paraId="1D0294C7" w14:textId="77777777" w:rsidR="00EA5107" w:rsidRPr="00453EC1" w:rsidRDefault="00276FE2" w:rsidP="00276FE2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</w:t>
            </w:r>
            <w:r w:rsidR="00C44C70">
              <w:rPr>
                <w:rFonts w:eastAsia="Times New Roman"/>
                <w:b/>
                <w:lang w:val="en-GB"/>
              </w:rPr>
              <w:t>.</w:t>
            </w:r>
            <w:r w:rsidR="00EA5107">
              <w:rPr>
                <w:rFonts w:eastAsia="Times New Roman"/>
                <w:b/>
                <w:lang w:val="en-GB"/>
              </w:rPr>
              <w:t>01.0</w:t>
            </w:r>
            <w:r>
              <w:rPr>
                <w:rFonts w:eastAsia="Times New Roman"/>
                <w:b/>
                <w:lang w:val="en-GB"/>
              </w:rPr>
              <w:t>2</w:t>
            </w:r>
            <w:r w:rsidR="006C21B0">
              <w:rPr>
                <w:rFonts w:eastAsia="Times New Roman"/>
                <w:b/>
                <w:lang w:val="en-GB"/>
              </w:rPr>
              <w:t>.02</w:t>
            </w:r>
          </w:p>
        </w:tc>
      </w:tr>
      <w:tr w:rsidR="00EA5107" w:rsidRPr="00453EC1" w14:paraId="02ED898D" w14:textId="77777777" w:rsidTr="00C0461B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63AD7BD9" w14:textId="77777777" w:rsidR="00EA5107" w:rsidRPr="00453EC1" w:rsidRDefault="00EA5107" w:rsidP="00C0461B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1175273A" w14:textId="77777777" w:rsidR="00C44C70" w:rsidRPr="00C44C70" w:rsidRDefault="00C44C70" w:rsidP="003178A0">
            <w:pPr>
              <w:pStyle w:val="Kopf8ptaf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44C70">
              <w:rPr>
                <w:sz w:val="18"/>
                <w:szCs w:val="18"/>
              </w:rPr>
              <w:t>Ich kann einer technischen Zeichnung Maße entnehmen.</w:t>
            </w:r>
          </w:p>
          <w:p w14:paraId="566E850E" w14:textId="77777777" w:rsidR="00C44C70" w:rsidRPr="00C44C70" w:rsidRDefault="00C44C70" w:rsidP="003178A0">
            <w:pPr>
              <w:pStyle w:val="Kopf8ptaf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44C70">
              <w:rPr>
                <w:sz w:val="18"/>
                <w:szCs w:val="18"/>
              </w:rPr>
              <w:t>Ich kann eine Materialliste erstellen</w:t>
            </w:r>
            <w:r w:rsidR="00A96ECC">
              <w:rPr>
                <w:sz w:val="18"/>
                <w:szCs w:val="18"/>
              </w:rPr>
              <w:t>.</w:t>
            </w:r>
          </w:p>
          <w:p w14:paraId="68F351A2" w14:textId="77777777" w:rsidR="00C44C70" w:rsidRPr="00C44C70" w:rsidRDefault="00C44C70" w:rsidP="003178A0">
            <w:pPr>
              <w:pStyle w:val="Kopf8ptaf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44C70">
              <w:rPr>
                <w:sz w:val="18"/>
                <w:szCs w:val="18"/>
              </w:rPr>
              <w:t>Ich kann einheimische Holzarten nach ihrer Farbe und Maserung unterscheiden.</w:t>
            </w:r>
          </w:p>
          <w:p w14:paraId="598FB51A" w14:textId="77777777" w:rsidR="00C44C70" w:rsidRPr="00C44C70" w:rsidRDefault="00C44C70" w:rsidP="003178A0">
            <w:pPr>
              <w:pStyle w:val="Kopf8ptaf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44C70">
              <w:rPr>
                <w:sz w:val="18"/>
                <w:szCs w:val="18"/>
              </w:rPr>
              <w:t>Ich kann einheimische Holzarten nach ihren Eigenschaften unterscheiden.</w:t>
            </w:r>
          </w:p>
          <w:p w14:paraId="79238CF2" w14:textId="77777777" w:rsidR="00C44C70" w:rsidRPr="00C44C70" w:rsidRDefault="00C44C70" w:rsidP="003178A0">
            <w:pPr>
              <w:pStyle w:val="Kopf8ptaf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44C70">
              <w:rPr>
                <w:sz w:val="18"/>
                <w:szCs w:val="18"/>
              </w:rPr>
              <w:t>Ich kann eine Holzart begründet auswählen.</w:t>
            </w:r>
          </w:p>
          <w:p w14:paraId="63E30C55" w14:textId="77777777" w:rsidR="00A96ECC" w:rsidRDefault="00C44C70" w:rsidP="003178A0">
            <w:pPr>
              <w:pStyle w:val="Kopf8ptaf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44C70">
              <w:rPr>
                <w:sz w:val="18"/>
                <w:szCs w:val="18"/>
              </w:rPr>
              <w:t>Ich kann unterschiedliche Handsägen benennen.</w:t>
            </w:r>
          </w:p>
          <w:p w14:paraId="185D12CA" w14:textId="77777777" w:rsidR="00A96ECC" w:rsidRPr="00A96ECC" w:rsidRDefault="00A96ECC" w:rsidP="003178A0">
            <w:pPr>
              <w:pStyle w:val="Listenabsat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A96ECC">
              <w:rPr>
                <w:sz w:val="18"/>
                <w:szCs w:val="18"/>
              </w:rPr>
              <w:t>Ich kann eine geeignete Handsäge für meine Sägearbeiten auswählen.</w:t>
            </w:r>
          </w:p>
          <w:p w14:paraId="45A6972A" w14:textId="77777777" w:rsidR="00C44C70" w:rsidRPr="00A96ECC" w:rsidRDefault="00C44C70" w:rsidP="003178A0">
            <w:pPr>
              <w:pStyle w:val="Kopf8ptafz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A96ECC">
              <w:rPr>
                <w:sz w:val="18"/>
                <w:szCs w:val="18"/>
              </w:rPr>
              <w:t xml:space="preserve">Ich kann die Wirkweise einer Säge erklären. </w:t>
            </w:r>
          </w:p>
          <w:p w14:paraId="2302008C" w14:textId="77777777" w:rsidR="00EA5107" w:rsidRPr="00C44C70" w:rsidRDefault="00EA5107" w:rsidP="003178A0">
            <w:pPr>
              <w:pStyle w:val="Listenabsatz"/>
              <w:numPr>
                <w:ilvl w:val="0"/>
                <w:numId w:val="15"/>
              </w:numPr>
              <w:rPr>
                <w:sz w:val="16"/>
              </w:rPr>
            </w:pPr>
            <w:r w:rsidRPr="00C44C70">
              <w:rPr>
                <w:rFonts w:eastAsia="Times New Roman" w:cs="Times New Roman"/>
                <w:i/>
                <w:color w:val="000000"/>
                <w:sz w:val="18"/>
                <w:szCs w:val="18"/>
                <w:lang w:eastAsia="de-DE"/>
              </w:rPr>
              <w:t>Ich kann</w:t>
            </w:r>
            <w:r w:rsidR="00C44C70">
              <w:rPr>
                <w:rFonts w:eastAsia="Times New Roman" w:cs="Times New Roman"/>
                <w:i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A96ECC">
              <w:rPr>
                <w:rFonts w:eastAsia="Times New Roman" w:cs="Times New Roman"/>
                <w:i/>
                <w:color w:val="000000"/>
                <w:sz w:val="18"/>
                <w:szCs w:val="18"/>
                <w:lang w:eastAsia="de-DE"/>
              </w:rPr>
              <w:t>die Herausforderungen der Aufgabe erkennen und angehen.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1EDBCFFB" w14:textId="77777777" w:rsidR="00EA5107" w:rsidRPr="00453EC1" w:rsidRDefault="00EA5107" w:rsidP="00C0461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A5107" w:rsidRPr="00453EC1" w14:paraId="69AFA54E" w14:textId="77777777" w:rsidTr="00C0461B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71C690D8" w14:textId="77777777" w:rsidR="00EA5107" w:rsidRPr="00453EC1" w:rsidRDefault="00EA5107" w:rsidP="00BC4205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r w:rsidRPr="00453EC1">
                    <w:rPr>
                      <w:lang w:val="en-GB"/>
                    </w:rPr>
                    <w:t>LernPROJEKT</w:t>
                  </w:r>
                </w:p>
              </w:tc>
            </w:tr>
            <w:tr w:rsidR="00EA5107" w:rsidRPr="00453EC1" w14:paraId="5AB1B954" w14:textId="77777777" w:rsidTr="00C0461B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12657E7A" w14:textId="77777777" w:rsidR="00EA5107" w:rsidRPr="00453EC1" w:rsidRDefault="00EA5107" w:rsidP="00BC420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453EC1">
                    <w:rPr>
                      <w:b/>
                      <w:lang w:val="en-GB"/>
                    </w:rPr>
                    <w:t>LernTHEMA</w:t>
                  </w:r>
                </w:p>
              </w:tc>
            </w:tr>
            <w:tr w:rsidR="00EA5107" w:rsidRPr="00453EC1" w14:paraId="2D989467" w14:textId="77777777" w:rsidTr="00C0461B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6F1FAF64" w14:textId="77777777" w:rsidR="00EA5107" w:rsidRPr="00453EC1" w:rsidRDefault="00EA5107" w:rsidP="00BC4205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</w:p>
              </w:tc>
            </w:tr>
          </w:tbl>
          <w:p w14:paraId="5181FDAC" w14:textId="77777777" w:rsidR="00EA5107" w:rsidRPr="00453EC1" w:rsidRDefault="00EA5107" w:rsidP="00C0461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6DC2A66F" w14:textId="77777777" w:rsidR="00BB7703" w:rsidRDefault="00F532C2" w:rsidP="00C0461B">
      <w:pPr>
        <w:pStyle w:val="Textkrper"/>
      </w:pPr>
      <w:r w:rsidRPr="00AA18D1">
        <w:rPr>
          <w:noProof/>
        </w:rPr>
        <w:drawing>
          <wp:anchor distT="0" distB="0" distL="114300" distR="114300" simplePos="0" relativeHeight="251539456" behindDoc="0" locked="0" layoutInCell="1" allowOverlap="1" wp14:anchorId="0BC88D0F" wp14:editId="69B53D68">
            <wp:simplePos x="0" y="0"/>
            <wp:positionH relativeFrom="column">
              <wp:posOffset>5466715</wp:posOffset>
            </wp:positionH>
            <wp:positionV relativeFrom="paragraph">
              <wp:posOffset>1864360</wp:posOffset>
            </wp:positionV>
            <wp:extent cx="341630" cy="313055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</w:rPr>
        <w:drawing>
          <wp:anchor distT="0" distB="0" distL="114300" distR="114300" simplePos="0" relativeHeight="251535360" behindDoc="0" locked="0" layoutInCell="1" allowOverlap="1" wp14:anchorId="2C5EC628" wp14:editId="6901B637">
            <wp:simplePos x="0" y="0"/>
            <wp:positionH relativeFrom="column">
              <wp:posOffset>5123815</wp:posOffset>
            </wp:positionH>
            <wp:positionV relativeFrom="paragraph">
              <wp:posOffset>1864360</wp:posOffset>
            </wp:positionV>
            <wp:extent cx="341630" cy="313055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</w:rPr>
        <w:drawing>
          <wp:anchor distT="0" distB="0" distL="114300" distR="114300" simplePos="0" relativeHeight="251530240" behindDoc="0" locked="0" layoutInCell="1" allowOverlap="1" wp14:anchorId="44BDA624" wp14:editId="01B84A5B">
            <wp:simplePos x="0" y="0"/>
            <wp:positionH relativeFrom="column">
              <wp:posOffset>4780915</wp:posOffset>
            </wp:positionH>
            <wp:positionV relativeFrom="paragraph">
              <wp:posOffset>1861820</wp:posOffset>
            </wp:positionV>
            <wp:extent cx="341630" cy="313055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7E3B7" w14:textId="77777777" w:rsidR="00F532C2" w:rsidRDefault="00F532C2" w:rsidP="003D596E">
      <w:pPr>
        <w:pStyle w:val="Autoren"/>
        <w:framePr w:h="1456" w:hRule="exact" w:wrap="around" w:x="8616" w:y="578"/>
        <w:shd w:val="clear" w:color="auto" w:fill="D9D9D9" w:themeFill="background1" w:themeFillShade="D9"/>
        <w:jc w:val="left"/>
        <w:rPr>
          <w:noProof/>
        </w:rPr>
      </w:pPr>
      <w:r>
        <w:rPr>
          <w:noProof/>
        </w:rPr>
        <w:t>Ein LernTHEMA ist eine komplexe und umfangreiche Aufgabe.</w:t>
      </w:r>
    </w:p>
    <w:p w14:paraId="1567C9E9" w14:textId="77777777" w:rsidR="00F532C2" w:rsidRDefault="00F532C2" w:rsidP="003D596E">
      <w:pPr>
        <w:pStyle w:val="Autoren"/>
        <w:framePr w:h="1456" w:hRule="exact" w:wrap="around" w:x="8616" w:y="578"/>
        <w:shd w:val="clear" w:color="auto" w:fill="D9D9D9" w:themeFill="background1" w:themeFillShade="D9"/>
        <w:jc w:val="left"/>
      </w:pPr>
      <w:r>
        <w:t>Falls es Ihnen zu viel auf einmal ist, machen Sie die LernSCHRITTE zum gleichen Thema.</w:t>
      </w:r>
    </w:p>
    <w:p w14:paraId="49B9AEBC" w14:textId="77777777" w:rsidR="00C23B0F" w:rsidRPr="00C23B0F" w:rsidRDefault="00BB7703" w:rsidP="00C23B0F">
      <w:pPr>
        <w:pStyle w:val="berschrift1"/>
      </w:pPr>
      <w:r>
        <w:t>Klappstuhl</w:t>
      </w:r>
      <w:r w:rsidR="00C23B0F">
        <w:t xml:space="preserve"> </w:t>
      </w:r>
      <w:r w:rsidR="00C23B0F">
        <w:rPr>
          <w:sz w:val="20"/>
        </w:rPr>
        <w:t xml:space="preserve">- </w:t>
      </w:r>
      <w:r w:rsidR="004D63C0">
        <w:t>Material- und Werkzeugcheck</w:t>
      </w:r>
      <w:r w:rsidR="00C23B0F">
        <w:t xml:space="preserve"> </w:t>
      </w:r>
    </w:p>
    <w:p w14:paraId="737139E3" w14:textId="77777777" w:rsidR="004D63C0" w:rsidRDefault="004D63C0" w:rsidP="004D63C0">
      <w:r w:rsidRPr="00EA43D0">
        <w:t xml:space="preserve">Damit </w:t>
      </w:r>
      <w:r>
        <w:t>Sie</w:t>
      </w:r>
      <w:r w:rsidRPr="00EA43D0">
        <w:t xml:space="preserve"> nun mit Hilfe der Bauanleitung den </w:t>
      </w:r>
      <w:r>
        <w:t>Klappstuhl</w:t>
      </w:r>
      <w:r w:rsidRPr="00EA43D0">
        <w:t xml:space="preserve"> herstellen </w:t>
      </w:r>
      <w:r>
        <w:t>können</w:t>
      </w:r>
      <w:r w:rsidRPr="00EA43D0">
        <w:t xml:space="preserve">, </w:t>
      </w:r>
      <w:r>
        <w:t>müssen Sie</w:t>
      </w:r>
      <w:r w:rsidRPr="00EA43D0">
        <w:t xml:space="preserve"> vorher noch einige Dinge klären.</w:t>
      </w:r>
    </w:p>
    <w:p w14:paraId="59C6A044" w14:textId="77777777" w:rsidR="004D63C0" w:rsidRPr="00EA43D0" w:rsidRDefault="000F5C11" w:rsidP="004D63C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7DF833D7" wp14:editId="16092787">
                <wp:simplePos x="0" y="0"/>
                <wp:positionH relativeFrom="column">
                  <wp:posOffset>-195834</wp:posOffset>
                </wp:positionH>
                <wp:positionV relativeFrom="paragraph">
                  <wp:posOffset>65278</wp:posOffset>
                </wp:positionV>
                <wp:extent cx="4981067" cy="2904998"/>
                <wp:effectExtent l="0" t="0" r="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067" cy="2904998"/>
                          <a:chOff x="0" y="0"/>
                          <a:chExt cx="4981067" cy="2904998"/>
                        </a:xfrm>
                      </wpg:grpSpPr>
                      <pic:pic xmlns:pic="http://schemas.openxmlformats.org/drawingml/2006/picture">
                        <pic:nvPicPr>
                          <pic:cNvPr id="929" name="Grafik 9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5" r="14628"/>
                          <a:stretch/>
                        </pic:blipFill>
                        <pic:spPr bwMode="auto">
                          <a:xfrm>
                            <a:off x="719328" y="944880"/>
                            <a:ext cx="2091690" cy="172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3" t="23077" r="37430" b="28745"/>
                          <a:stretch/>
                        </pic:blipFill>
                        <pic:spPr bwMode="auto">
                          <a:xfrm>
                            <a:off x="2097024" y="0"/>
                            <a:ext cx="2051050" cy="167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30" name="Textfeld 930"/>
                        <wps:cNvSpPr txBox="1"/>
                        <wps:spPr>
                          <a:xfrm>
                            <a:off x="3340608" y="2292096"/>
                            <a:ext cx="882015" cy="265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A4A59" w14:textId="77777777" w:rsidR="005E736C" w:rsidRPr="00C336C3" w:rsidRDefault="005E736C" w:rsidP="004D63C0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336C3">
                                <w:rPr>
                                  <w:rFonts w:ascii="Comic Sans MS" w:hAnsi="Comic Sans MS"/>
                                </w:rPr>
                                <w:t>Material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xtfeld 931"/>
                        <wps:cNvSpPr txBox="1"/>
                        <wps:spPr>
                          <a:xfrm>
                            <a:off x="0" y="2639568"/>
                            <a:ext cx="1488559" cy="265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C3B36" w14:textId="77777777" w:rsidR="005E736C" w:rsidRPr="00C336C3" w:rsidRDefault="005E736C" w:rsidP="004D63C0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Verbindungsmittel</w:t>
                              </w:r>
                              <w:r w:rsidRPr="00C336C3">
                                <w:rPr>
                                  <w:rFonts w:ascii="Comic Sans MS" w:hAnsi="Comic Sans MS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Textfeld 932"/>
                        <wps:cNvSpPr txBox="1"/>
                        <wps:spPr>
                          <a:xfrm>
                            <a:off x="3364992" y="1706880"/>
                            <a:ext cx="1616075" cy="265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6A2CF0" w14:textId="77777777" w:rsidR="005E736C" w:rsidRPr="00C336C3" w:rsidRDefault="005E736C" w:rsidP="004D63C0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Benötigte Werkzeuge</w:t>
                              </w:r>
                              <w:r w:rsidRPr="00C336C3">
                                <w:rPr>
                                  <w:rFonts w:ascii="Comic Sans MS" w:hAnsi="Comic Sans MS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ekrümmte Verbindung 934"/>
                        <wps:cNvCnPr/>
                        <wps:spPr>
                          <a:xfrm>
                            <a:off x="2505456" y="1969008"/>
                            <a:ext cx="784225" cy="39306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5" name="Gekrümmte Verbindung 935"/>
                        <wps:cNvCnPr/>
                        <wps:spPr>
                          <a:xfrm>
                            <a:off x="1481328" y="2103120"/>
                            <a:ext cx="1911985" cy="36068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6" name="Gekrümmte Verbindung 936"/>
                        <wps:cNvCnPr/>
                        <wps:spPr>
                          <a:xfrm>
                            <a:off x="2676144" y="1499616"/>
                            <a:ext cx="755015" cy="35814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7" name="Gekrümmte Verbindung 937"/>
                        <wps:cNvCnPr/>
                        <wps:spPr>
                          <a:xfrm rot="10800000" flipV="1">
                            <a:off x="1225296" y="1969008"/>
                            <a:ext cx="711835" cy="648335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8" name="Gekrümmte Verbindung 938"/>
                        <wps:cNvCnPr/>
                        <wps:spPr>
                          <a:xfrm rot="5400000">
                            <a:off x="554736" y="2334768"/>
                            <a:ext cx="418676" cy="335021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Gekrümmte Verbindung 939"/>
                        <wps:cNvCnPr/>
                        <wps:spPr>
                          <a:xfrm rot="5400000">
                            <a:off x="713232" y="865632"/>
                            <a:ext cx="2139840" cy="1458596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0" name="Gekrümmte Verbindung 940"/>
                        <wps:cNvCnPr/>
                        <wps:spPr>
                          <a:xfrm>
                            <a:off x="2395728" y="1865376"/>
                            <a:ext cx="895350" cy="3429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833D7" id="Gruppieren 8" o:spid="_x0000_s1026" style="position:absolute;margin-left:-15.4pt;margin-top:5.15pt;width:392.2pt;height:228.75pt;z-index:251522048" coordsize="49810,29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29" o:spid="_x0000_s1027" type="#_x0000_t75" style="position:absolute;left:7193;top:9448;width:20917;height:17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">
                  <v:imagedata r:id="rId13" o:title="" cropleft="11171f" cropright="9587f"/>
                </v:shape>
                <v:shape id="Grafik 1" o:spid="_x0000_s1028" type="#_x0000_t75" style="position:absolute;left:20970;width:20510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">
                  <v:imagedata r:id="rId14" o:title="" croptop="15124f" cropbottom="18838f" cropleft="19230f" cropright="2453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30" o:spid="_x0000_s1029" type="#_x0000_t202" style="position:absolute;left:33406;top:22920;width:882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" fillcolor="white [3201]" stroked="f" strokeweight=".5pt">
                  <v:textbox>
                    <w:txbxContent>
                      <w:p w14:paraId="775A4A59" w14:textId="77777777" w:rsidR="005E736C" w:rsidRPr="00C336C3" w:rsidRDefault="005E736C" w:rsidP="004D63C0">
                        <w:pPr>
                          <w:rPr>
                            <w:rFonts w:ascii="Comic Sans MS" w:hAnsi="Comic Sans MS"/>
                          </w:rPr>
                        </w:pPr>
                        <w:r w:rsidRPr="00C336C3">
                          <w:rPr>
                            <w:rFonts w:ascii="Comic Sans MS" w:hAnsi="Comic Sans MS"/>
                          </w:rPr>
                          <w:t>Material ?</w:t>
                        </w:r>
                      </w:p>
                    </w:txbxContent>
                  </v:textbox>
                </v:shape>
                <v:shape id="Textfeld 931" o:spid="_x0000_s1030" type="#_x0000_t202" style="position:absolute;top:26395;width:14885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" fillcolor="white [3201]" stroked="f" strokeweight=".5pt">
                  <v:textbox>
                    <w:txbxContent>
                      <w:p w14:paraId="6D5C3B36" w14:textId="77777777" w:rsidR="005E736C" w:rsidRPr="00C336C3" w:rsidRDefault="005E736C" w:rsidP="004D63C0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Verbindungsmittel</w:t>
                        </w:r>
                        <w:r w:rsidRPr="00C336C3">
                          <w:rPr>
                            <w:rFonts w:ascii="Comic Sans MS" w:hAnsi="Comic Sans MS"/>
                          </w:rPr>
                          <w:t xml:space="preserve"> ?</w:t>
                        </w:r>
                      </w:p>
                    </w:txbxContent>
                  </v:textbox>
                </v:shape>
                <v:shape id="Textfeld 932" o:spid="_x0000_s1031" type="#_x0000_t202" style="position:absolute;left:33649;top:17068;width:16161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" fillcolor="white [3201]" stroked="f" strokeweight=".5pt">
                  <v:textbox>
                    <w:txbxContent>
                      <w:p w14:paraId="0B6A2CF0" w14:textId="77777777" w:rsidR="005E736C" w:rsidRPr="00C336C3" w:rsidRDefault="005E736C" w:rsidP="004D63C0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Benötigte Werkzeuge</w:t>
                        </w:r>
                        <w:r w:rsidRPr="00C336C3">
                          <w:rPr>
                            <w:rFonts w:ascii="Comic Sans MS" w:hAnsi="Comic Sans MS"/>
                          </w:rPr>
                          <w:t xml:space="preserve"> ?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Gekrümmte Verbindung 934" o:spid="_x0000_s1032" type="#_x0000_t38" style="position:absolute;left:25054;top:19690;width:7842;height:393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" adj="10800" strokecolor="black [3213]">
                  <v:stroke endarrow="open"/>
                </v:shape>
                <v:shape id="Gekrümmte Verbindung 935" o:spid="_x0000_s1033" type="#_x0000_t38" style="position:absolute;left:14813;top:21031;width:19120;height:3607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" adj="10800" strokecolor="black [3213]">
                  <v:stroke endarrow="open"/>
                </v:shape>
                <v:shape id="Gekrümmte Verbindung 936" o:spid="_x0000_s1034" type="#_x0000_t38" style="position:absolute;left:26761;top:14996;width:7550;height:3581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" adj="10800" strokecolor="black [3213]">
                  <v:stroke endarrow="open"/>
                </v:shape>
                <v:shape id="Gekrümmte Verbindung 937" o:spid="_x0000_s1035" type="#_x0000_t38" style="position:absolute;left:12252;top:19690;width:7119;height:6483;rotation:1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" adj="10800" strokecolor="black [3213]">
                  <v:stroke endarrow="open"/>
                </v:shape>
                <v:shape id="Gekrümmte Verbindung 938" o:spid="_x0000_s1036" type="#_x0000_t38" style="position:absolute;left:5546;top:23348;width:4187;height:3350;rotation: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" adj="10800" strokecolor="black [3213]">
                  <v:stroke endarrow="open"/>
                </v:shape>
                <v:shape id="Gekrümmte Verbindung 939" o:spid="_x0000_s1037" type="#_x0000_t38" style="position:absolute;left:7132;top:8656;width:21398;height:14586;rotation: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" adj="10800" strokecolor="black [3213]">
                  <v:stroke endarrow="open"/>
                </v:shape>
                <v:shape id="Gekrümmte Verbindung 940" o:spid="_x0000_s1038" type="#_x0000_t38" style="position:absolute;left:23957;top:18653;width:8953;height:343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" adj="10800" strokecolor="black [3213]">
                  <v:stroke endarrow="open"/>
                </v:shape>
              </v:group>
            </w:pict>
          </mc:Fallback>
        </mc:AlternateContent>
      </w:r>
    </w:p>
    <w:p w14:paraId="33FF32A3" w14:textId="77777777" w:rsidR="004D63C0" w:rsidRPr="00EA43D0" w:rsidRDefault="004D63C0" w:rsidP="004D63C0"/>
    <w:p w14:paraId="60465A33" w14:textId="77777777" w:rsidR="004D63C0" w:rsidRPr="00EA43D0" w:rsidRDefault="004D63C0" w:rsidP="004D63C0">
      <w:r w:rsidRPr="00EA43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1A53F4E" wp14:editId="783E2ECC">
                <wp:simplePos x="0" y="0"/>
                <wp:positionH relativeFrom="column">
                  <wp:posOffset>887730</wp:posOffset>
                </wp:positionH>
                <wp:positionV relativeFrom="paragraph">
                  <wp:posOffset>97155</wp:posOffset>
                </wp:positionV>
                <wp:extent cx="4679950" cy="2633980"/>
                <wp:effectExtent l="0" t="0" r="0" b="0"/>
                <wp:wrapNone/>
                <wp:docPr id="928" name="Rechteck 928" descr="https://filr.holztechnikschule-stuttgart.de/ssf/s/readFile/folderEntry/3085817/402881a65e61fe39015e88006c4e7135/1486379532000/last/Strandstuh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79950" cy="263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A32BC" id="Rechteck 928" o:spid="_x0000_s1026" alt="https://filr.holztechnikschule-stuttgart.de/ssf/s/readFile/folderEntry/3085817/402881a65e61fe39015e88006c4e7135/1486379532000/last/Strandstuhl.jpg" style="position:absolute;margin-left:69.9pt;margin-top:7.65pt;width:368.5pt;height:207.4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" filled="f" stroked="f">
                <o:lock v:ext="edit" aspectratio="t"/>
              </v:rect>
            </w:pict>
          </mc:Fallback>
        </mc:AlternateContent>
      </w:r>
    </w:p>
    <w:p w14:paraId="05FF3F35" w14:textId="77777777" w:rsidR="004D63C0" w:rsidRPr="00EA43D0" w:rsidRDefault="004D63C0" w:rsidP="004D63C0"/>
    <w:p w14:paraId="2C287E37" w14:textId="77777777" w:rsidR="004D63C0" w:rsidRPr="00EA43D0" w:rsidRDefault="004D63C0" w:rsidP="004D63C0"/>
    <w:p w14:paraId="287ED308" w14:textId="77777777" w:rsidR="004D63C0" w:rsidRPr="00EA43D0" w:rsidRDefault="004D63C0" w:rsidP="004D63C0"/>
    <w:p w14:paraId="2472A596" w14:textId="77777777" w:rsidR="004D63C0" w:rsidRPr="00EA43D0" w:rsidRDefault="004D63C0" w:rsidP="004D63C0"/>
    <w:p w14:paraId="5D473080" w14:textId="77777777" w:rsidR="004D63C0" w:rsidRPr="00EA43D0" w:rsidRDefault="004D63C0" w:rsidP="004D63C0"/>
    <w:p w14:paraId="0F1C8382" w14:textId="77777777" w:rsidR="004D63C0" w:rsidRPr="00EA43D0" w:rsidRDefault="004D63C0" w:rsidP="004D63C0"/>
    <w:p w14:paraId="53EDC002" w14:textId="77777777" w:rsidR="004D63C0" w:rsidRPr="00EA43D0" w:rsidRDefault="004D63C0" w:rsidP="004D63C0"/>
    <w:p w14:paraId="62EBE5E4" w14:textId="77777777" w:rsidR="004D63C0" w:rsidRPr="00EA43D0" w:rsidRDefault="004D63C0" w:rsidP="004D63C0"/>
    <w:p w14:paraId="0EDF3B84" w14:textId="77777777" w:rsidR="004D63C0" w:rsidRPr="00EA43D0" w:rsidRDefault="004D63C0" w:rsidP="004D63C0"/>
    <w:p w14:paraId="24FAE8B5" w14:textId="77777777" w:rsidR="004D63C0" w:rsidRPr="00EA43D0" w:rsidRDefault="004D63C0" w:rsidP="004D63C0"/>
    <w:p w14:paraId="48BE329B" w14:textId="77777777" w:rsidR="004D63C0" w:rsidRPr="00EA43D0" w:rsidRDefault="004D63C0" w:rsidP="004D63C0"/>
    <w:p w14:paraId="43A84FC2" w14:textId="77777777" w:rsidR="004D63C0" w:rsidRDefault="004D63C0" w:rsidP="004D63C0"/>
    <w:p w14:paraId="2B088B16" w14:textId="77777777" w:rsidR="00C44C70" w:rsidRDefault="00C44C70" w:rsidP="004D63C0"/>
    <w:p w14:paraId="01CC9B05" w14:textId="77777777" w:rsidR="00C44C70" w:rsidRPr="00EA43D0" w:rsidRDefault="00C44C70" w:rsidP="004D63C0"/>
    <w:p w14:paraId="2163C1FF" w14:textId="77777777" w:rsidR="004D63C0" w:rsidRPr="00EA43D0" w:rsidRDefault="004D63C0" w:rsidP="004D63C0"/>
    <w:p w14:paraId="0B160971" w14:textId="77777777" w:rsidR="004D63C0" w:rsidRPr="00EA43D0" w:rsidRDefault="004D63C0" w:rsidP="004D63C0"/>
    <w:p w14:paraId="6774E833" w14:textId="77777777" w:rsidR="004D63C0" w:rsidRPr="00EA43D0" w:rsidRDefault="004D63C0" w:rsidP="004D63C0"/>
    <w:tbl>
      <w:tblPr>
        <w:tblStyle w:val="Tabellenraster8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567"/>
      </w:tblGrid>
      <w:tr w:rsidR="004D63C0" w:rsidRPr="00EA43D0" w14:paraId="37F4373C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3402" w:type="dxa"/>
          </w:tcPr>
          <w:p w14:paraId="0AFCD68E" w14:textId="77777777" w:rsidR="004D63C0" w:rsidRPr="00F532C2" w:rsidRDefault="004D63C0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Frage</w:t>
            </w:r>
          </w:p>
        </w:tc>
        <w:tc>
          <w:tcPr>
            <w:tcW w:w="3402" w:type="dxa"/>
          </w:tcPr>
          <w:p w14:paraId="20BFB9E3" w14:textId="77777777" w:rsidR="004D63C0" w:rsidRPr="00F532C2" w:rsidRDefault="004D63C0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Aufgabe</w:t>
            </w:r>
          </w:p>
        </w:tc>
        <w:tc>
          <w:tcPr>
            <w:tcW w:w="567" w:type="dxa"/>
          </w:tcPr>
          <w:p w14:paraId="764B0B0F" w14:textId="77777777" w:rsidR="004D63C0" w:rsidRPr="00EA43D0" w:rsidRDefault="004D63C0" w:rsidP="00C0461B">
            <w:r w:rsidRPr="00EA43D0">
              <w:rPr>
                <w:noProof/>
                <w:lang w:eastAsia="de-DE"/>
              </w:rPr>
              <w:drawing>
                <wp:inline distT="0" distB="0" distL="0" distR="0" wp14:anchorId="474194E7" wp14:editId="04964744">
                  <wp:extent cx="222885" cy="222885"/>
                  <wp:effectExtent l="0" t="0" r="5715" b="571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3D0">
              <w:rPr>
                <w:noProof/>
                <w:lang w:eastAsia="de-DE"/>
              </w:rPr>
              <w:drawing>
                <wp:anchor distT="0" distB="0" distL="114300" distR="114300" simplePos="0" relativeHeight="251518976" behindDoc="0" locked="0" layoutInCell="1" allowOverlap="1" wp14:anchorId="4E15C732" wp14:editId="1438B89F">
                  <wp:simplePos x="0" y="0"/>
                  <wp:positionH relativeFrom="column">
                    <wp:posOffset>4785360</wp:posOffset>
                  </wp:positionH>
                  <wp:positionV relativeFrom="paragraph">
                    <wp:posOffset>134620</wp:posOffset>
                  </wp:positionV>
                  <wp:extent cx="314325" cy="314325"/>
                  <wp:effectExtent l="0" t="0" r="9525" b="9525"/>
                  <wp:wrapNone/>
                  <wp:docPr id="1875" name="Grafik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43D0">
              <w:rPr>
                <w:noProof/>
                <w:lang w:eastAsia="de-DE"/>
              </w:rPr>
              <w:drawing>
                <wp:anchor distT="0" distB="0" distL="114300" distR="114300" simplePos="0" relativeHeight="251520000" behindDoc="0" locked="0" layoutInCell="1" allowOverlap="1" wp14:anchorId="507166F6" wp14:editId="5F0F7916">
                  <wp:simplePos x="0" y="0"/>
                  <wp:positionH relativeFrom="column">
                    <wp:posOffset>4785360</wp:posOffset>
                  </wp:positionH>
                  <wp:positionV relativeFrom="paragraph">
                    <wp:posOffset>134620</wp:posOffset>
                  </wp:positionV>
                  <wp:extent cx="314325" cy="3143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63C0" w:rsidRPr="00EA43D0" w14:paraId="541D5C95" w14:textId="77777777" w:rsidTr="00F532C2">
        <w:trPr>
          <w:trHeight w:val="817"/>
        </w:trPr>
        <w:tc>
          <w:tcPr>
            <w:tcW w:w="3402" w:type="dxa"/>
          </w:tcPr>
          <w:p w14:paraId="2EF7CB25" w14:textId="77777777" w:rsidR="004D63C0" w:rsidRPr="00EA43D0" w:rsidRDefault="004D63C0" w:rsidP="00C0461B">
            <w:r>
              <w:t>Was wird nach der Bauanleitung in welcher Größe und Stückzahl benötigt?</w:t>
            </w:r>
          </w:p>
        </w:tc>
        <w:tc>
          <w:tcPr>
            <w:tcW w:w="3402" w:type="dxa"/>
          </w:tcPr>
          <w:p w14:paraId="733915D1" w14:textId="5CD6EA1C" w:rsidR="004D63C0" w:rsidRPr="00EA43D0" w:rsidRDefault="003D596E" w:rsidP="00C0461B">
            <w:r>
              <w:t xml:space="preserve">mit </w:t>
            </w:r>
            <w:r w:rsidR="004D63C0">
              <w:t>Hilfe der Bauanleitung eine Materialliste erstellen</w:t>
            </w:r>
          </w:p>
        </w:tc>
        <w:tc>
          <w:tcPr>
            <w:tcW w:w="567" w:type="dxa"/>
          </w:tcPr>
          <w:p w14:paraId="7006E8C9" w14:textId="77777777" w:rsidR="004D63C0" w:rsidRPr="00EA43D0" w:rsidRDefault="004D63C0" w:rsidP="00C0461B"/>
        </w:tc>
      </w:tr>
      <w:tr w:rsidR="004D63C0" w:rsidRPr="00EA43D0" w14:paraId="52925D0A" w14:textId="77777777" w:rsidTr="00F532C2">
        <w:trPr>
          <w:trHeight w:val="817"/>
        </w:trPr>
        <w:tc>
          <w:tcPr>
            <w:tcW w:w="3402" w:type="dxa"/>
          </w:tcPr>
          <w:p w14:paraId="057599D2" w14:textId="77777777" w:rsidR="004D63C0" w:rsidRPr="00EA43D0" w:rsidRDefault="004D63C0" w:rsidP="00C0461B">
            <w:r w:rsidRPr="00EA43D0">
              <w:t>Welche Materialien werden benötigt?</w:t>
            </w:r>
          </w:p>
        </w:tc>
        <w:tc>
          <w:tcPr>
            <w:tcW w:w="3402" w:type="dxa"/>
          </w:tcPr>
          <w:p w14:paraId="0B9AD107" w14:textId="3BE01DAC" w:rsidR="004D63C0" w:rsidRPr="00EA43D0" w:rsidRDefault="003D596E" w:rsidP="00C0461B">
            <w:r>
              <w:t>m</w:t>
            </w:r>
            <w:r w:rsidRPr="00EA43D0">
              <w:t xml:space="preserve">it </w:t>
            </w:r>
            <w:r w:rsidR="004D63C0" w:rsidRPr="00EA43D0">
              <w:t xml:space="preserve">Hilfe der erstellten </w:t>
            </w:r>
            <w:r w:rsidR="004D63C0">
              <w:t>Material</w:t>
            </w:r>
            <w:r w:rsidR="004D63C0" w:rsidRPr="00EA43D0">
              <w:t>liste Materialien zusammenstellen</w:t>
            </w:r>
          </w:p>
        </w:tc>
        <w:tc>
          <w:tcPr>
            <w:tcW w:w="567" w:type="dxa"/>
          </w:tcPr>
          <w:p w14:paraId="4D51B4D0" w14:textId="77777777" w:rsidR="004D63C0" w:rsidRPr="00EA43D0" w:rsidRDefault="004D63C0" w:rsidP="00C0461B"/>
        </w:tc>
      </w:tr>
      <w:tr w:rsidR="004D63C0" w:rsidRPr="00EA43D0" w14:paraId="34F9FCE8" w14:textId="77777777" w:rsidTr="00F532C2">
        <w:trPr>
          <w:trHeight w:val="590"/>
        </w:trPr>
        <w:tc>
          <w:tcPr>
            <w:tcW w:w="3402" w:type="dxa"/>
          </w:tcPr>
          <w:p w14:paraId="54081B6D" w14:textId="1FDF1FBC" w:rsidR="004D63C0" w:rsidRPr="00EA43D0" w:rsidRDefault="004D63C0" w:rsidP="00C0461B">
            <w:r w:rsidRPr="00EA43D0">
              <w:t>Welche Holz</w:t>
            </w:r>
            <w:r w:rsidR="003D596E">
              <w:t>art</w:t>
            </w:r>
            <w:r w:rsidRPr="00EA43D0">
              <w:t xml:space="preserve"> wählst du aus?</w:t>
            </w:r>
          </w:p>
        </w:tc>
        <w:tc>
          <w:tcPr>
            <w:tcW w:w="3402" w:type="dxa"/>
          </w:tcPr>
          <w:p w14:paraId="561119C9" w14:textId="77777777" w:rsidR="004D63C0" w:rsidRPr="00EA43D0" w:rsidRDefault="004D63C0" w:rsidP="00C0461B">
            <w:r w:rsidRPr="00EA43D0">
              <w:t>begründete Holzauswahl treffen</w:t>
            </w:r>
          </w:p>
        </w:tc>
        <w:tc>
          <w:tcPr>
            <w:tcW w:w="567" w:type="dxa"/>
          </w:tcPr>
          <w:p w14:paraId="69171127" w14:textId="77777777" w:rsidR="004D63C0" w:rsidRPr="00EA43D0" w:rsidRDefault="004D63C0" w:rsidP="00C0461B"/>
        </w:tc>
      </w:tr>
      <w:tr w:rsidR="004D63C0" w:rsidRPr="00EA43D0" w14:paraId="4EFCD98F" w14:textId="77777777" w:rsidTr="00F532C2">
        <w:trPr>
          <w:trHeight w:val="883"/>
        </w:trPr>
        <w:tc>
          <w:tcPr>
            <w:tcW w:w="3402" w:type="dxa"/>
          </w:tcPr>
          <w:p w14:paraId="75680DCB" w14:textId="77777777" w:rsidR="004D63C0" w:rsidRPr="00EA43D0" w:rsidRDefault="004D63C0" w:rsidP="00C0461B">
            <w:r w:rsidRPr="00EA43D0">
              <w:t>Welche Werkzeuge musst du richten?</w:t>
            </w:r>
          </w:p>
        </w:tc>
        <w:tc>
          <w:tcPr>
            <w:tcW w:w="3402" w:type="dxa"/>
          </w:tcPr>
          <w:p w14:paraId="33E629D2" w14:textId="4DD13761" w:rsidR="004D63C0" w:rsidRPr="00EA43D0" w:rsidRDefault="003D596E" w:rsidP="00C0461B">
            <w:r>
              <w:t>m</w:t>
            </w:r>
            <w:r w:rsidRPr="00EA43D0">
              <w:t xml:space="preserve">it </w:t>
            </w:r>
            <w:r w:rsidR="004D63C0" w:rsidRPr="00EA43D0">
              <w:t xml:space="preserve">Hilfe der Bauanleitung eine Liste mit den benötigten Werkzeugen aufstellen </w:t>
            </w:r>
          </w:p>
        </w:tc>
        <w:tc>
          <w:tcPr>
            <w:tcW w:w="567" w:type="dxa"/>
          </w:tcPr>
          <w:p w14:paraId="1FDF278C" w14:textId="77777777" w:rsidR="004D63C0" w:rsidRPr="00EA43D0" w:rsidRDefault="004D63C0" w:rsidP="00C0461B"/>
        </w:tc>
      </w:tr>
    </w:tbl>
    <w:p w14:paraId="55332986" w14:textId="77777777" w:rsidR="004D63C0" w:rsidRDefault="004D63C0" w:rsidP="004D63C0">
      <w:pPr>
        <w:rPr>
          <w:sz w:val="22"/>
        </w:rPr>
      </w:pPr>
      <w:r>
        <w:rPr>
          <w:sz w:val="22"/>
        </w:rPr>
        <w:br w:type="page"/>
      </w:r>
    </w:p>
    <w:p w14:paraId="26CCED12" w14:textId="77777777" w:rsidR="00AB1C1E" w:rsidRDefault="00AB1C1E" w:rsidP="00AB1C1E">
      <w:pPr>
        <w:pStyle w:val="Marginaliegrau"/>
        <w:framePr w:wrap="around"/>
        <w:jc w:val="left"/>
      </w:pPr>
      <w:bookmarkStart w:id="1" w:name="_Hlk529698022"/>
      <w:r>
        <w:lastRenderedPageBreak/>
        <w:t xml:space="preserve">Wie erstelle ich eine </w:t>
      </w:r>
      <w:r w:rsidR="004D63C0">
        <w:t>Material</w:t>
      </w:r>
      <w:r w:rsidR="004D63C0" w:rsidRPr="003538CF">
        <w:t>liste</w:t>
      </w:r>
      <w:r>
        <w:t xml:space="preserve">? …Hilfestellungen dazu finden Sie in </w:t>
      </w:r>
    </w:p>
    <w:p w14:paraId="1EAF9AE4" w14:textId="77777777" w:rsidR="003564B4" w:rsidRPr="00BB7703" w:rsidRDefault="00534FCC" w:rsidP="00AB1C1E">
      <w:pPr>
        <w:pStyle w:val="Marginaliegrau"/>
        <w:framePr w:wrap="around"/>
      </w:pPr>
      <w:r>
        <w:t>LernSCHRITT "Materialcheck".</w:t>
      </w:r>
    </w:p>
    <w:tbl>
      <w:tblPr>
        <w:tblStyle w:val="Tabellenraster8"/>
        <w:tblW w:w="72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2160"/>
        <w:gridCol w:w="1021"/>
        <w:gridCol w:w="709"/>
        <w:gridCol w:w="897"/>
        <w:gridCol w:w="898"/>
        <w:gridCol w:w="898"/>
      </w:tblGrid>
      <w:tr w:rsidR="003564B4" w:rsidRPr="00EA43D0" w14:paraId="2171B9B0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675" w:type="dxa"/>
          </w:tcPr>
          <w:bookmarkEnd w:id="1"/>
          <w:p w14:paraId="51D5DE04" w14:textId="77777777" w:rsidR="003564B4" w:rsidRPr="00F532C2" w:rsidRDefault="003564B4" w:rsidP="00C0461B">
            <w:pPr>
              <w:rPr>
                <w:b w:val="0"/>
                <w:bCs/>
                <w:sz w:val="24"/>
              </w:rPr>
            </w:pPr>
            <w:r w:rsidRPr="00F532C2">
              <w:rPr>
                <w:sz w:val="24"/>
              </w:rPr>
              <w:t>Position</w:t>
            </w:r>
          </w:p>
          <w:p w14:paraId="14B31A58" w14:textId="77777777" w:rsidR="003564B4" w:rsidRPr="00F532C2" w:rsidRDefault="003564B4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Nr.</w:t>
            </w:r>
          </w:p>
        </w:tc>
        <w:tc>
          <w:tcPr>
            <w:tcW w:w="2160" w:type="dxa"/>
          </w:tcPr>
          <w:p w14:paraId="3606621C" w14:textId="77777777" w:rsidR="003564B4" w:rsidRPr="00F532C2" w:rsidRDefault="003564B4" w:rsidP="00C0461B">
            <w:pPr>
              <w:rPr>
                <w:sz w:val="24"/>
              </w:rPr>
            </w:pPr>
            <w:bookmarkStart w:id="2" w:name="_Hlk527889427"/>
            <w:r w:rsidRPr="00F532C2">
              <w:rPr>
                <w:sz w:val="24"/>
              </w:rPr>
              <w:t>Bezeichnung</w:t>
            </w:r>
          </w:p>
        </w:tc>
        <w:tc>
          <w:tcPr>
            <w:tcW w:w="1021" w:type="dxa"/>
          </w:tcPr>
          <w:p w14:paraId="2DEE923B" w14:textId="77777777" w:rsidR="003564B4" w:rsidRPr="00F532C2" w:rsidRDefault="003564B4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Material</w:t>
            </w:r>
          </w:p>
        </w:tc>
        <w:tc>
          <w:tcPr>
            <w:tcW w:w="709" w:type="dxa"/>
          </w:tcPr>
          <w:p w14:paraId="346CB4E8" w14:textId="77777777" w:rsidR="003564B4" w:rsidRPr="00F532C2" w:rsidRDefault="003564B4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Anzahl</w:t>
            </w:r>
          </w:p>
        </w:tc>
        <w:tc>
          <w:tcPr>
            <w:tcW w:w="897" w:type="dxa"/>
          </w:tcPr>
          <w:p w14:paraId="4964E918" w14:textId="77777777" w:rsidR="003564B4" w:rsidRPr="00F532C2" w:rsidRDefault="003564B4" w:rsidP="00C0461B">
            <w:pPr>
              <w:rPr>
                <w:b w:val="0"/>
                <w:bCs/>
                <w:sz w:val="24"/>
              </w:rPr>
            </w:pPr>
            <w:r w:rsidRPr="00F532C2">
              <w:rPr>
                <w:sz w:val="24"/>
              </w:rPr>
              <w:t>Länge</w:t>
            </w:r>
          </w:p>
          <w:p w14:paraId="3F4F1C21" w14:textId="77777777" w:rsidR="003564B4" w:rsidRPr="00F532C2" w:rsidRDefault="003564B4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in mm</w:t>
            </w:r>
          </w:p>
        </w:tc>
        <w:tc>
          <w:tcPr>
            <w:tcW w:w="898" w:type="dxa"/>
          </w:tcPr>
          <w:p w14:paraId="58F6F2BB" w14:textId="77777777" w:rsidR="003564B4" w:rsidRPr="00F532C2" w:rsidRDefault="003564B4" w:rsidP="00C0461B">
            <w:pPr>
              <w:rPr>
                <w:b w:val="0"/>
                <w:bCs/>
                <w:sz w:val="24"/>
              </w:rPr>
            </w:pPr>
            <w:r w:rsidRPr="00F532C2">
              <w:rPr>
                <w:sz w:val="24"/>
              </w:rPr>
              <w:t>Breite</w:t>
            </w:r>
          </w:p>
          <w:p w14:paraId="14CADA7C" w14:textId="77777777" w:rsidR="003564B4" w:rsidRPr="00F532C2" w:rsidRDefault="003564B4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in mm</w:t>
            </w:r>
          </w:p>
        </w:tc>
        <w:tc>
          <w:tcPr>
            <w:tcW w:w="898" w:type="dxa"/>
          </w:tcPr>
          <w:p w14:paraId="452C85C3" w14:textId="77777777" w:rsidR="003564B4" w:rsidRPr="00F532C2" w:rsidRDefault="003564B4" w:rsidP="00C0461B">
            <w:pPr>
              <w:rPr>
                <w:b w:val="0"/>
                <w:bCs/>
                <w:sz w:val="24"/>
              </w:rPr>
            </w:pPr>
            <w:r w:rsidRPr="00F532C2">
              <w:rPr>
                <w:sz w:val="24"/>
              </w:rPr>
              <w:t>Dicke</w:t>
            </w:r>
          </w:p>
          <w:p w14:paraId="581464F4" w14:textId="77777777" w:rsidR="003564B4" w:rsidRPr="00F532C2" w:rsidRDefault="003564B4" w:rsidP="00C0461B">
            <w:pPr>
              <w:rPr>
                <w:sz w:val="24"/>
              </w:rPr>
            </w:pPr>
            <w:r w:rsidRPr="00F532C2">
              <w:rPr>
                <w:sz w:val="24"/>
              </w:rPr>
              <w:t>in mm</w:t>
            </w:r>
          </w:p>
        </w:tc>
      </w:tr>
      <w:tr w:rsidR="003564B4" w:rsidRPr="00EA43D0" w14:paraId="75D7C496" w14:textId="77777777" w:rsidTr="00F532C2">
        <w:trPr>
          <w:trHeight w:val="624"/>
        </w:trPr>
        <w:tc>
          <w:tcPr>
            <w:tcW w:w="675" w:type="dxa"/>
          </w:tcPr>
          <w:p w14:paraId="22ED4EA2" w14:textId="77777777" w:rsidR="003564B4" w:rsidRPr="00E22B96" w:rsidRDefault="003564B4" w:rsidP="00C0461B">
            <w:r w:rsidRPr="00E22B96">
              <w:rPr>
                <w:rFonts w:ascii="Cambria" w:hAnsi="Cambria"/>
                <w:sz w:val="36"/>
              </w:rPr>
              <w:sym w:font="Wingdings" w:char="F081"/>
            </w:r>
          </w:p>
        </w:tc>
        <w:tc>
          <w:tcPr>
            <w:tcW w:w="2160" w:type="dxa"/>
          </w:tcPr>
          <w:p w14:paraId="04EE7173" w14:textId="77777777" w:rsidR="003564B4" w:rsidRPr="003F4B3D" w:rsidRDefault="003564B4" w:rsidP="00C0461B">
            <w:pPr>
              <w:rPr>
                <w:rFonts w:ascii="Segoe Print" w:hAnsi="Segoe Print"/>
                <w:b/>
                <w:bCs/>
              </w:rPr>
            </w:pPr>
            <w:r>
              <w:rPr>
                <w:rFonts w:ascii="Segoe Print" w:hAnsi="Segoe Print"/>
              </w:rPr>
              <w:t>Sitz Längsleisten</w:t>
            </w:r>
          </w:p>
        </w:tc>
        <w:tc>
          <w:tcPr>
            <w:tcW w:w="1021" w:type="dxa"/>
          </w:tcPr>
          <w:p w14:paraId="4A82FF06" w14:textId="77777777" w:rsidR="003564B4" w:rsidRPr="00AB1C1E" w:rsidRDefault="003564B4" w:rsidP="00C0461B"/>
        </w:tc>
        <w:tc>
          <w:tcPr>
            <w:tcW w:w="709" w:type="dxa"/>
          </w:tcPr>
          <w:p w14:paraId="1E7E7681" w14:textId="77777777" w:rsidR="003564B4" w:rsidRPr="00AB1C1E" w:rsidRDefault="003564B4" w:rsidP="00C0461B"/>
        </w:tc>
        <w:tc>
          <w:tcPr>
            <w:tcW w:w="897" w:type="dxa"/>
          </w:tcPr>
          <w:p w14:paraId="7494E6DC" w14:textId="77777777" w:rsidR="003564B4" w:rsidRPr="00AB1C1E" w:rsidRDefault="003564B4" w:rsidP="00C0461B"/>
        </w:tc>
        <w:tc>
          <w:tcPr>
            <w:tcW w:w="898" w:type="dxa"/>
          </w:tcPr>
          <w:p w14:paraId="0F698860" w14:textId="77777777" w:rsidR="003564B4" w:rsidRPr="00AB1C1E" w:rsidRDefault="003564B4" w:rsidP="00C0461B"/>
        </w:tc>
        <w:tc>
          <w:tcPr>
            <w:tcW w:w="898" w:type="dxa"/>
          </w:tcPr>
          <w:p w14:paraId="5EA1877E" w14:textId="77777777" w:rsidR="003564B4" w:rsidRPr="00AB1C1E" w:rsidRDefault="003564B4" w:rsidP="00C0461B"/>
        </w:tc>
      </w:tr>
      <w:tr w:rsidR="003564B4" w:rsidRPr="00EA43D0" w14:paraId="622F8C16" w14:textId="77777777" w:rsidTr="00F532C2">
        <w:trPr>
          <w:trHeight w:val="624"/>
        </w:trPr>
        <w:tc>
          <w:tcPr>
            <w:tcW w:w="675" w:type="dxa"/>
          </w:tcPr>
          <w:p w14:paraId="719DAA32" w14:textId="77777777" w:rsidR="003564B4" w:rsidRPr="00E22B96" w:rsidRDefault="003564B4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2"/>
            </w:r>
          </w:p>
        </w:tc>
        <w:tc>
          <w:tcPr>
            <w:tcW w:w="2160" w:type="dxa"/>
          </w:tcPr>
          <w:p w14:paraId="48973C2C" w14:textId="77777777" w:rsidR="003564B4" w:rsidRPr="003F4B3D" w:rsidRDefault="003564B4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Sitz….…</w:t>
            </w:r>
          </w:p>
        </w:tc>
        <w:tc>
          <w:tcPr>
            <w:tcW w:w="1021" w:type="dxa"/>
          </w:tcPr>
          <w:p w14:paraId="6CEC2F23" w14:textId="77777777" w:rsidR="003564B4" w:rsidRPr="00AB1C1E" w:rsidRDefault="003564B4" w:rsidP="00C0461B"/>
        </w:tc>
        <w:tc>
          <w:tcPr>
            <w:tcW w:w="709" w:type="dxa"/>
          </w:tcPr>
          <w:p w14:paraId="3BD932AC" w14:textId="77777777" w:rsidR="003564B4" w:rsidRPr="00AB1C1E" w:rsidRDefault="003564B4" w:rsidP="00C0461B"/>
        </w:tc>
        <w:tc>
          <w:tcPr>
            <w:tcW w:w="897" w:type="dxa"/>
          </w:tcPr>
          <w:p w14:paraId="1679CC20" w14:textId="77777777" w:rsidR="003564B4" w:rsidRPr="00AB1C1E" w:rsidRDefault="003564B4" w:rsidP="00C0461B"/>
        </w:tc>
        <w:tc>
          <w:tcPr>
            <w:tcW w:w="898" w:type="dxa"/>
          </w:tcPr>
          <w:p w14:paraId="5998A0B8" w14:textId="77777777" w:rsidR="003564B4" w:rsidRPr="00AB1C1E" w:rsidRDefault="003564B4" w:rsidP="00C0461B"/>
        </w:tc>
        <w:tc>
          <w:tcPr>
            <w:tcW w:w="898" w:type="dxa"/>
          </w:tcPr>
          <w:p w14:paraId="4F5A9C6B" w14:textId="77777777" w:rsidR="003564B4" w:rsidRPr="00AB1C1E" w:rsidRDefault="003564B4" w:rsidP="00C0461B"/>
        </w:tc>
      </w:tr>
      <w:tr w:rsidR="003564B4" w:rsidRPr="00EA43D0" w14:paraId="27936134" w14:textId="77777777" w:rsidTr="00F532C2">
        <w:trPr>
          <w:trHeight w:val="624"/>
        </w:trPr>
        <w:tc>
          <w:tcPr>
            <w:tcW w:w="675" w:type="dxa"/>
          </w:tcPr>
          <w:p w14:paraId="551E1251" w14:textId="77777777" w:rsidR="003564B4" w:rsidRPr="00E22B96" w:rsidRDefault="003564B4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3"/>
            </w:r>
          </w:p>
        </w:tc>
        <w:tc>
          <w:tcPr>
            <w:tcW w:w="2160" w:type="dxa"/>
          </w:tcPr>
          <w:p w14:paraId="7DB17D98" w14:textId="77777777" w:rsidR="003564B4" w:rsidRPr="00EA43D0" w:rsidRDefault="003564B4" w:rsidP="00C0461B"/>
        </w:tc>
        <w:tc>
          <w:tcPr>
            <w:tcW w:w="1021" w:type="dxa"/>
          </w:tcPr>
          <w:p w14:paraId="1D2C3E0F" w14:textId="77777777" w:rsidR="003564B4" w:rsidRPr="00AB1C1E" w:rsidRDefault="003564B4" w:rsidP="00C0461B"/>
        </w:tc>
        <w:tc>
          <w:tcPr>
            <w:tcW w:w="709" w:type="dxa"/>
          </w:tcPr>
          <w:p w14:paraId="45559972" w14:textId="77777777" w:rsidR="003564B4" w:rsidRPr="00AB1C1E" w:rsidRDefault="003564B4" w:rsidP="00C0461B"/>
        </w:tc>
        <w:tc>
          <w:tcPr>
            <w:tcW w:w="897" w:type="dxa"/>
          </w:tcPr>
          <w:p w14:paraId="7FEC75A3" w14:textId="77777777" w:rsidR="003564B4" w:rsidRPr="00AB1C1E" w:rsidRDefault="003564B4" w:rsidP="00C0461B"/>
        </w:tc>
        <w:tc>
          <w:tcPr>
            <w:tcW w:w="898" w:type="dxa"/>
          </w:tcPr>
          <w:p w14:paraId="2D69FC81" w14:textId="77777777" w:rsidR="003564B4" w:rsidRPr="00AB1C1E" w:rsidRDefault="003564B4" w:rsidP="00C0461B"/>
        </w:tc>
        <w:tc>
          <w:tcPr>
            <w:tcW w:w="898" w:type="dxa"/>
          </w:tcPr>
          <w:p w14:paraId="5608B84E" w14:textId="77777777" w:rsidR="003564B4" w:rsidRPr="00AB1C1E" w:rsidRDefault="003564B4" w:rsidP="00C0461B"/>
        </w:tc>
      </w:tr>
      <w:tr w:rsidR="003564B4" w:rsidRPr="00EA43D0" w14:paraId="72C5393E" w14:textId="77777777" w:rsidTr="00F532C2">
        <w:trPr>
          <w:trHeight w:val="624"/>
        </w:trPr>
        <w:tc>
          <w:tcPr>
            <w:tcW w:w="675" w:type="dxa"/>
          </w:tcPr>
          <w:p w14:paraId="5C04CBB3" w14:textId="77777777" w:rsidR="003564B4" w:rsidRPr="00E22B96" w:rsidRDefault="003564B4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4"/>
            </w:r>
          </w:p>
        </w:tc>
        <w:tc>
          <w:tcPr>
            <w:tcW w:w="2160" w:type="dxa"/>
          </w:tcPr>
          <w:p w14:paraId="3F077AA1" w14:textId="77777777" w:rsidR="003564B4" w:rsidRPr="00EA43D0" w:rsidRDefault="003564B4" w:rsidP="00C0461B"/>
        </w:tc>
        <w:tc>
          <w:tcPr>
            <w:tcW w:w="1021" w:type="dxa"/>
          </w:tcPr>
          <w:p w14:paraId="1CF83BD8" w14:textId="77777777" w:rsidR="003564B4" w:rsidRPr="00AB1C1E" w:rsidRDefault="003564B4" w:rsidP="00C0461B"/>
        </w:tc>
        <w:tc>
          <w:tcPr>
            <w:tcW w:w="709" w:type="dxa"/>
          </w:tcPr>
          <w:p w14:paraId="7A1CA0A3" w14:textId="77777777" w:rsidR="003564B4" w:rsidRPr="00AB1C1E" w:rsidRDefault="003564B4" w:rsidP="00C0461B"/>
        </w:tc>
        <w:tc>
          <w:tcPr>
            <w:tcW w:w="897" w:type="dxa"/>
          </w:tcPr>
          <w:p w14:paraId="374B7EE2" w14:textId="77777777" w:rsidR="003564B4" w:rsidRPr="00AB1C1E" w:rsidRDefault="003564B4" w:rsidP="00C0461B"/>
        </w:tc>
        <w:tc>
          <w:tcPr>
            <w:tcW w:w="898" w:type="dxa"/>
          </w:tcPr>
          <w:p w14:paraId="664F6CB4" w14:textId="77777777" w:rsidR="003564B4" w:rsidRPr="00AB1C1E" w:rsidRDefault="003564B4" w:rsidP="00C0461B"/>
        </w:tc>
        <w:tc>
          <w:tcPr>
            <w:tcW w:w="898" w:type="dxa"/>
          </w:tcPr>
          <w:p w14:paraId="100A35F9" w14:textId="77777777" w:rsidR="003564B4" w:rsidRPr="00AB1C1E" w:rsidRDefault="003564B4" w:rsidP="00C0461B"/>
        </w:tc>
      </w:tr>
      <w:tr w:rsidR="003564B4" w:rsidRPr="00EA43D0" w14:paraId="249D659E" w14:textId="77777777" w:rsidTr="00F532C2">
        <w:trPr>
          <w:trHeight w:val="624"/>
        </w:trPr>
        <w:tc>
          <w:tcPr>
            <w:tcW w:w="675" w:type="dxa"/>
          </w:tcPr>
          <w:p w14:paraId="1331EAAD" w14:textId="77777777" w:rsidR="003564B4" w:rsidRPr="00EA43D0" w:rsidRDefault="003564B4" w:rsidP="00C0461B">
            <w:r>
              <w:t>5</w:t>
            </w:r>
          </w:p>
        </w:tc>
        <w:tc>
          <w:tcPr>
            <w:tcW w:w="2160" w:type="dxa"/>
          </w:tcPr>
          <w:p w14:paraId="7D0498BB" w14:textId="77777777" w:rsidR="003564B4" w:rsidRPr="00EA43D0" w:rsidRDefault="003564B4" w:rsidP="00C0461B"/>
        </w:tc>
        <w:tc>
          <w:tcPr>
            <w:tcW w:w="1021" w:type="dxa"/>
          </w:tcPr>
          <w:p w14:paraId="34642C61" w14:textId="77777777" w:rsidR="003564B4" w:rsidRPr="00AB1C1E" w:rsidRDefault="003564B4" w:rsidP="00C0461B"/>
        </w:tc>
        <w:tc>
          <w:tcPr>
            <w:tcW w:w="709" w:type="dxa"/>
          </w:tcPr>
          <w:p w14:paraId="02075531" w14:textId="77777777" w:rsidR="003564B4" w:rsidRPr="00AB1C1E" w:rsidRDefault="003564B4" w:rsidP="00C0461B"/>
        </w:tc>
        <w:tc>
          <w:tcPr>
            <w:tcW w:w="897" w:type="dxa"/>
          </w:tcPr>
          <w:p w14:paraId="6E5BE502" w14:textId="77777777" w:rsidR="003564B4" w:rsidRPr="00AB1C1E" w:rsidRDefault="003564B4" w:rsidP="00C0461B"/>
        </w:tc>
        <w:tc>
          <w:tcPr>
            <w:tcW w:w="898" w:type="dxa"/>
          </w:tcPr>
          <w:p w14:paraId="566D5E03" w14:textId="77777777" w:rsidR="003564B4" w:rsidRPr="00AB1C1E" w:rsidRDefault="003564B4" w:rsidP="00C0461B"/>
        </w:tc>
        <w:tc>
          <w:tcPr>
            <w:tcW w:w="898" w:type="dxa"/>
          </w:tcPr>
          <w:p w14:paraId="3CBC733B" w14:textId="77777777" w:rsidR="003564B4" w:rsidRPr="00AB1C1E" w:rsidRDefault="003564B4" w:rsidP="00C0461B"/>
        </w:tc>
      </w:tr>
      <w:tr w:rsidR="003564B4" w:rsidRPr="00EA43D0" w14:paraId="6A890040" w14:textId="77777777" w:rsidTr="00F532C2">
        <w:trPr>
          <w:trHeight w:val="624"/>
        </w:trPr>
        <w:tc>
          <w:tcPr>
            <w:tcW w:w="675" w:type="dxa"/>
          </w:tcPr>
          <w:p w14:paraId="4550274E" w14:textId="77777777" w:rsidR="003564B4" w:rsidRDefault="003564B4" w:rsidP="00C0461B">
            <w:r>
              <w:t>6</w:t>
            </w:r>
          </w:p>
        </w:tc>
        <w:tc>
          <w:tcPr>
            <w:tcW w:w="2160" w:type="dxa"/>
          </w:tcPr>
          <w:p w14:paraId="2F00AB10" w14:textId="77777777" w:rsidR="003564B4" w:rsidRPr="00EA43D0" w:rsidRDefault="003564B4" w:rsidP="00C0461B"/>
        </w:tc>
        <w:tc>
          <w:tcPr>
            <w:tcW w:w="1021" w:type="dxa"/>
          </w:tcPr>
          <w:p w14:paraId="47AF427A" w14:textId="77777777" w:rsidR="003564B4" w:rsidRPr="00AB1C1E" w:rsidRDefault="003564B4" w:rsidP="00C0461B"/>
        </w:tc>
        <w:tc>
          <w:tcPr>
            <w:tcW w:w="709" w:type="dxa"/>
          </w:tcPr>
          <w:p w14:paraId="29962EF8" w14:textId="77777777" w:rsidR="003564B4" w:rsidRPr="00AB1C1E" w:rsidRDefault="003564B4" w:rsidP="00C0461B"/>
        </w:tc>
        <w:tc>
          <w:tcPr>
            <w:tcW w:w="897" w:type="dxa"/>
          </w:tcPr>
          <w:p w14:paraId="0194A21C" w14:textId="77777777" w:rsidR="003564B4" w:rsidRPr="00AB1C1E" w:rsidRDefault="003564B4" w:rsidP="00C0461B"/>
        </w:tc>
        <w:tc>
          <w:tcPr>
            <w:tcW w:w="898" w:type="dxa"/>
          </w:tcPr>
          <w:p w14:paraId="3E1BC09F" w14:textId="77777777" w:rsidR="003564B4" w:rsidRPr="00AB1C1E" w:rsidRDefault="003564B4" w:rsidP="00C0461B"/>
        </w:tc>
        <w:tc>
          <w:tcPr>
            <w:tcW w:w="898" w:type="dxa"/>
          </w:tcPr>
          <w:p w14:paraId="49B9734C" w14:textId="77777777" w:rsidR="003564B4" w:rsidRPr="00AB1C1E" w:rsidRDefault="003564B4" w:rsidP="00C0461B"/>
        </w:tc>
      </w:tr>
      <w:tr w:rsidR="003564B4" w:rsidRPr="00EA43D0" w14:paraId="2EA06275" w14:textId="77777777" w:rsidTr="00F532C2">
        <w:trPr>
          <w:trHeight w:val="624"/>
        </w:trPr>
        <w:tc>
          <w:tcPr>
            <w:tcW w:w="675" w:type="dxa"/>
          </w:tcPr>
          <w:p w14:paraId="24DB88B2" w14:textId="77777777" w:rsidR="003564B4" w:rsidRDefault="003564B4" w:rsidP="00C0461B">
            <w:r>
              <w:t>7</w:t>
            </w:r>
          </w:p>
        </w:tc>
        <w:tc>
          <w:tcPr>
            <w:tcW w:w="2160" w:type="dxa"/>
          </w:tcPr>
          <w:p w14:paraId="1517C84B" w14:textId="77777777" w:rsidR="003564B4" w:rsidRDefault="003564B4" w:rsidP="00C0461B"/>
        </w:tc>
        <w:tc>
          <w:tcPr>
            <w:tcW w:w="1021" w:type="dxa"/>
          </w:tcPr>
          <w:p w14:paraId="4C6B9E7E" w14:textId="77777777" w:rsidR="003564B4" w:rsidRPr="00AB1C1E" w:rsidRDefault="003564B4" w:rsidP="00C0461B"/>
        </w:tc>
        <w:tc>
          <w:tcPr>
            <w:tcW w:w="709" w:type="dxa"/>
          </w:tcPr>
          <w:p w14:paraId="57AC18EB" w14:textId="77777777" w:rsidR="003564B4" w:rsidRPr="00AB1C1E" w:rsidRDefault="003564B4" w:rsidP="00C0461B"/>
        </w:tc>
        <w:tc>
          <w:tcPr>
            <w:tcW w:w="897" w:type="dxa"/>
          </w:tcPr>
          <w:p w14:paraId="0044E4B7" w14:textId="77777777" w:rsidR="003564B4" w:rsidRPr="00AB1C1E" w:rsidRDefault="003564B4" w:rsidP="00C0461B"/>
        </w:tc>
        <w:tc>
          <w:tcPr>
            <w:tcW w:w="898" w:type="dxa"/>
          </w:tcPr>
          <w:p w14:paraId="6E06DED3" w14:textId="77777777" w:rsidR="003564B4" w:rsidRPr="00AB1C1E" w:rsidRDefault="003564B4" w:rsidP="00C0461B"/>
        </w:tc>
        <w:tc>
          <w:tcPr>
            <w:tcW w:w="898" w:type="dxa"/>
          </w:tcPr>
          <w:p w14:paraId="189F3426" w14:textId="77777777" w:rsidR="003564B4" w:rsidRPr="00AB1C1E" w:rsidRDefault="003564B4" w:rsidP="00C0461B"/>
        </w:tc>
      </w:tr>
      <w:tr w:rsidR="003564B4" w:rsidRPr="00EA43D0" w14:paraId="07300AB6" w14:textId="77777777" w:rsidTr="00F532C2">
        <w:trPr>
          <w:trHeight w:val="624"/>
        </w:trPr>
        <w:tc>
          <w:tcPr>
            <w:tcW w:w="675" w:type="dxa"/>
          </w:tcPr>
          <w:p w14:paraId="59EDF560" w14:textId="77777777" w:rsidR="003564B4" w:rsidRPr="00EA43D0" w:rsidRDefault="003564B4" w:rsidP="00C0461B">
            <w:r>
              <w:t>8</w:t>
            </w:r>
          </w:p>
        </w:tc>
        <w:tc>
          <w:tcPr>
            <w:tcW w:w="2160" w:type="dxa"/>
          </w:tcPr>
          <w:p w14:paraId="18EB39AC" w14:textId="77777777" w:rsidR="003564B4" w:rsidRPr="00EA43D0" w:rsidRDefault="003564B4" w:rsidP="00C0461B"/>
        </w:tc>
        <w:tc>
          <w:tcPr>
            <w:tcW w:w="1021" w:type="dxa"/>
          </w:tcPr>
          <w:p w14:paraId="13102E24" w14:textId="77777777" w:rsidR="003564B4" w:rsidRPr="00AB1C1E" w:rsidRDefault="003564B4" w:rsidP="00C0461B"/>
        </w:tc>
        <w:tc>
          <w:tcPr>
            <w:tcW w:w="709" w:type="dxa"/>
          </w:tcPr>
          <w:p w14:paraId="6EC6C676" w14:textId="77777777" w:rsidR="003564B4" w:rsidRPr="00AB1C1E" w:rsidRDefault="003564B4" w:rsidP="00C0461B"/>
        </w:tc>
        <w:tc>
          <w:tcPr>
            <w:tcW w:w="897" w:type="dxa"/>
          </w:tcPr>
          <w:p w14:paraId="5AB87D39" w14:textId="77777777" w:rsidR="003564B4" w:rsidRPr="00AB1C1E" w:rsidRDefault="003564B4" w:rsidP="00C0461B"/>
        </w:tc>
        <w:tc>
          <w:tcPr>
            <w:tcW w:w="898" w:type="dxa"/>
          </w:tcPr>
          <w:p w14:paraId="72A8E452" w14:textId="77777777" w:rsidR="003564B4" w:rsidRPr="00AB1C1E" w:rsidRDefault="003564B4" w:rsidP="00C0461B"/>
        </w:tc>
        <w:tc>
          <w:tcPr>
            <w:tcW w:w="898" w:type="dxa"/>
          </w:tcPr>
          <w:p w14:paraId="544C1E37" w14:textId="77777777" w:rsidR="003564B4" w:rsidRPr="00AB1C1E" w:rsidRDefault="003564B4" w:rsidP="00C0461B"/>
        </w:tc>
      </w:tr>
    </w:tbl>
    <w:bookmarkEnd w:id="2"/>
    <w:p w14:paraId="59179CB7" w14:textId="77777777" w:rsidR="004D63C0" w:rsidRDefault="00F532C2" w:rsidP="004D63C0">
      <w:pPr>
        <w:spacing w:line="384" w:lineRule="auto"/>
        <w:rPr>
          <w:sz w:val="22"/>
        </w:rPr>
      </w:pPr>
      <w:r w:rsidRPr="00BB7703">
        <w:rPr>
          <w:noProof/>
          <w:sz w:val="22"/>
          <w:lang w:eastAsia="de-DE"/>
        </w:rPr>
        <w:drawing>
          <wp:anchor distT="0" distB="0" distL="114300" distR="114300" simplePos="0" relativeHeight="251545600" behindDoc="1" locked="0" layoutInCell="1" allowOverlap="1" wp14:anchorId="57D93D1B" wp14:editId="6FA52C36">
            <wp:simplePos x="0" y="0"/>
            <wp:positionH relativeFrom="column">
              <wp:posOffset>4794250</wp:posOffset>
            </wp:positionH>
            <wp:positionV relativeFrom="paragraph">
              <wp:posOffset>-3224530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405F3" w14:textId="77777777" w:rsidR="00AB1C1E" w:rsidRDefault="00AB1C1E" w:rsidP="00AB1C1E">
      <w:pPr>
        <w:pStyle w:val="Marginaliegrau"/>
        <w:framePr w:wrap="around"/>
        <w:jc w:val="left"/>
      </w:pPr>
      <w:r>
        <w:t>Wie w</w:t>
      </w:r>
      <w:r w:rsidR="00534FCC">
        <w:t>ähle ich begründet Material aus</w:t>
      </w:r>
      <w:r>
        <w:t xml:space="preserve">? …Hilfestellungen dazu finden Sie in </w:t>
      </w:r>
    </w:p>
    <w:p w14:paraId="3BC52394" w14:textId="77777777" w:rsidR="00AB1C1E" w:rsidRPr="00BB7703" w:rsidRDefault="00534FCC" w:rsidP="00AB1C1E">
      <w:pPr>
        <w:pStyle w:val="Marginaliegrau"/>
        <w:framePr w:wrap="around"/>
      </w:pPr>
      <w:r>
        <w:t>LernSCHRITT "Materialcheck".</w:t>
      </w:r>
    </w:p>
    <w:tbl>
      <w:tblPr>
        <w:tblStyle w:val="Tabellenraster8"/>
        <w:tblW w:w="72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63"/>
      </w:tblGrid>
      <w:tr w:rsidR="004D63C0" w:rsidRPr="0019468F" w14:paraId="3EA11C54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63" w:type="dxa"/>
          </w:tcPr>
          <w:p w14:paraId="14F2B89D" w14:textId="77777777" w:rsidR="004D63C0" w:rsidRPr="0019468F" w:rsidRDefault="004D63C0" w:rsidP="00C0461B">
            <w:r>
              <w:t xml:space="preserve">genaue </w:t>
            </w:r>
            <w:r w:rsidR="003564B4">
              <w:t xml:space="preserve">Beschreibung zum ausgewählten </w:t>
            </w:r>
            <w:r>
              <w:t>Material:</w:t>
            </w:r>
          </w:p>
        </w:tc>
      </w:tr>
      <w:tr w:rsidR="004D63C0" w:rsidRPr="0019468F" w14:paraId="39BBFC68" w14:textId="77777777" w:rsidTr="00F532C2">
        <w:trPr>
          <w:trHeight w:val="454"/>
        </w:trPr>
        <w:tc>
          <w:tcPr>
            <w:tcW w:w="7263" w:type="dxa"/>
          </w:tcPr>
          <w:p w14:paraId="45C88C52" w14:textId="77777777" w:rsidR="004D63C0" w:rsidRPr="0019468F" w:rsidRDefault="004D63C0" w:rsidP="00C0461B"/>
        </w:tc>
      </w:tr>
      <w:tr w:rsidR="004D63C0" w:rsidRPr="0019468F" w14:paraId="4E7555FC" w14:textId="77777777" w:rsidTr="00F532C2">
        <w:trPr>
          <w:trHeight w:val="454"/>
        </w:trPr>
        <w:tc>
          <w:tcPr>
            <w:tcW w:w="7263" w:type="dxa"/>
          </w:tcPr>
          <w:p w14:paraId="7BCEFAB8" w14:textId="77777777" w:rsidR="004D63C0" w:rsidRPr="0019468F" w:rsidRDefault="004D63C0" w:rsidP="00C0461B"/>
        </w:tc>
      </w:tr>
      <w:tr w:rsidR="004D63C0" w:rsidRPr="0019468F" w14:paraId="264B5B04" w14:textId="77777777" w:rsidTr="00F532C2">
        <w:trPr>
          <w:trHeight w:val="454"/>
        </w:trPr>
        <w:tc>
          <w:tcPr>
            <w:tcW w:w="7263" w:type="dxa"/>
          </w:tcPr>
          <w:p w14:paraId="0670892E" w14:textId="77777777" w:rsidR="004D63C0" w:rsidRPr="0019468F" w:rsidRDefault="004D63C0" w:rsidP="00C0461B"/>
        </w:tc>
      </w:tr>
      <w:tr w:rsidR="004D63C0" w:rsidRPr="0019468F" w14:paraId="03A328BC" w14:textId="77777777" w:rsidTr="00F532C2">
        <w:trPr>
          <w:trHeight w:val="454"/>
        </w:trPr>
        <w:tc>
          <w:tcPr>
            <w:tcW w:w="7263" w:type="dxa"/>
          </w:tcPr>
          <w:p w14:paraId="33EF6FDC" w14:textId="77777777" w:rsidR="004D63C0" w:rsidRPr="0019468F" w:rsidRDefault="004D63C0" w:rsidP="00C0461B"/>
        </w:tc>
      </w:tr>
    </w:tbl>
    <w:p w14:paraId="255E77A9" w14:textId="77777777" w:rsidR="004D63C0" w:rsidRDefault="000F5C11" w:rsidP="004D63C0">
      <w:pPr>
        <w:spacing w:line="384" w:lineRule="auto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546A3F3D" wp14:editId="2E9E110C">
                <wp:simplePos x="0" y="0"/>
                <wp:positionH relativeFrom="column">
                  <wp:posOffset>2155825</wp:posOffset>
                </wp:positionH>
                <wp:positionV relativeFrom="paragraph">
                  <wp:posOffset>220345</wp:posOffset>
                </wp:positionV>
                <wp:extent cx="2450592" cy="360045"/>
                <wp:effectExtent l="0" t="0" r="26035" b="20955"/>
                <wp:wrapNone/>
                <wp:docPr id="1972" name="Rechteck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36004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8DADE" id="Rechteck 1972" o:spid="_x0000_s1026" style="position:absolute;margin-left:169.75pt;margin-top:17.35pt;width:192.95pt;height:28.35pt;z-index: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" filled="f" strokecolor="#243f60 [1604]"/>
            </w:pict>
          </mc:Fallback>
        </mc:AlternateContent>
      </w:r>
    </w:p>
    <w:p w14:paraId="34214D2F" w14:textId="6E465409" w:rsidR="004D63C0" w:rsidRDefault="004D63C0" w:rsidP="003178A0">
      <w:pPr>
        <w:pStyle w:val="Listenabsatz"/>
        <w:numPr>
          <w:ilvl w:val="0"/>
          <w:numId w:val="14"/>
        </w:numPr>
        <w:spacing w:line="384" w:lineRule="auto"/>
        <w:rPr>
          <w:sz w:val="22"/>
        </w:rPr>
      </w:pPr>
      <w:r w:rsidRPr="00BB7703">
        <w:rPr>
          <w:sz w:val="22"/>
        </w:rPr>
        <w:t>Welche Holz</w:t>
      </w:r>
      <w:r w:rsidR="003D596E">
        <w:rPr>
          <w:sz w:val="22"/>
        </w:rPr>
        <w:t>art</w:t>
      </w:r>
      <w:r w:rsidRPr="00BB7703">
        <w:rPr>
          <w:sz w:val="22"/>
        </w:rPr>
        <w:t xml:space="preserve"> wählen Sie?</w:t>
      </w:r>
      <w:r w:rsidRPr="00BB7703">
        <w:rPr>
          <w:sz w:val="22"/>
        </w:rPr>
        <w:tab/>
      </w:r>
    </w:p>
    <w:p w14:paraId="7C9AE627" w14:textId="77777777" w:rsidR="00BB7703" w:rsidRPr="00BB7703" w:rsidRDefault="00BB7703" w:rsidP="00BB7703">
      <w:pPr>
        <w:pStyle w:val="Listenabsatz"/>
        <w:spacing w:line="384" w:lineRule="auto"/>
        <w:rPr>
          <w:sz w:val="22"/>
        </w:rPr>
      </w:pPr>
    </w:p>
    <w:p w14:paraId="5D7C5D74" w14:textId="77777777" w:rsidR="00BB7703" w:rsidRDefault="004D63C0" w:rsidP="003178A0">
      <w:pPr>
        <w:pStyle w:val="Listenabsatz"/>
        <w:numPr>
          <w:ilvl w:val="0"/>
          <w:numId w:val="14"/>
        </w:numPr>
        <w:spacing w:line="384" w:lineRule="auto"/>
        <w:rPr>
          <w:sz w:val="22"/>
        </w:rPr>
      </w:pPr>
      <w:r w:rsidRPr="00BB7703">
        <w:rPr>
          <w:sz w:val="22"/>
        </w:rPr>
        <w:t>Begründen Sie Ihre Auswahl:</w:t>
      </w:r>
      <w:r w:rsidRPr="00BB7703">
        <w:rPr>
          <w:sz w:val="22"/>
        </w:rPr>
        <w:tab/>
      </w:r>
    </w:p>
    <w:tbl>
      <w:tblPr>
        <w:tblStyle w:val="Tabellenraster"/>
        <w:tblW w:w="6651" w:type="dxa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6651"/>
      </w:tblGrid>
      <w:tr w:rsidR="00BB7703" w14:paraId="0D3AD77A" w14:textId="77777777" w:rsidTr="00AB1C1E">
        <w:trPr>
          <w:trHeight w:val="567"/>
        </w:trPr>
        <w:tc>
          <w:tcPr>
            <w:tcW w:w="6651" w:type="dxa"/>
          </w:tcPr>
          <w:p w14:paraId="071A0B94" w14:textId="77777777" w:rsidR="00BB7703" w:rsidRDefault="00BB7703" w:rsidP="00BB7703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BB7703" w14:paraId="4EAFFE58" w14:textId="77777777" w:rsidTr="00AB1C1E">
        <w:trPr>
          <w:trHeight w:val="567"/>
        </w:trPr>
        <w:tc>
          <w:tcPr>
            <w:tcW w:w="6651" w:type="dxa"/>
            <w:tcBorders>
              <w:bottom w:val="single" w:sz="4" w:space="0" w:color="4F81BD" w:themeColor="accent1"/>
            </w:tcBorders>
          </w:tcPr>
          <w:p w14:paraId="25692B54" w14:textId="77777777" w:rsidR="00BB7703" w:rsidRDefault="00BB7703" w:rsidP="00BB7703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BB7703" w14:paraId="0CDBE525" w14:textId="77777777" w:rsidTr="00AB1C1E">
        <w:trPr>
          <w:trHeight w:val="567"/>
        </w:trPr>
        <w:tc>
          <w:tcPr>
            <w:tcW w:w="665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0BD6516" w14:textId="77777777" w:rsidR="00BB7703" w:rsidRDefault="00BB7703" w:rsidP="00BB7703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</w:tbl>
    <w:p w14:paraId="6AF28259" w14:textId="77777777" w:rsidR="004D63C0" w:rsidRDefault="004D63C0" w:rsidP="003178A0">
      <w:pPr>
        <w:pStyle w:val="Listenabsatz"/>
        <w:numPr>
          <w:ilvl w:val="0"/>
          <w:numId w:val="14"/>
        </w:numPr>
        <w:spacing w:line="384" w:lineRule="auto"/>
        <w:rPr>
          <w:sz w:val="22"/>
        </w:rPr>
      </w:pPr>
      <w:r>
        <w:rPr>
          <w:sz w:val="22"/>
        </w:rPr>
        <w:br w:type="page"/>
      </w:r>
    </w:p>
    <w:p w14:paraId="747F7C3A" w14:textId="77777777" w:rsidR="00AB1C1E" w:rsidRDefault="00AB1C1E" w:rsidP="00AB1C1E">
      <w:pPr>
        <w:pStyle w:val="Marginaliegrau"/>
        <w:framePr w:wrap="around"/>
        <w:jc w:val="left"/>
      </w:pPr>
      <w:r>
        <w:lastRenderedPageBreak/>
        <w:t xml:space="preserve">Welches Werkzeug benötige ich? …Hilfestellungen dazu finden Sie in </w:t>
      </w:r>
    </w:p>
    <w:p w14:paraId="59CDAC7D" w14:textId="77777777" w:rsidR="00AB1C1E" w:rsidRPr="00BB7703" w:rsidRDefault="00AB1C1E" w:rsidP="00AB1C1E">
      <w:pPr>
        <w:pStyle w:val="Marginaliegrau"/>
        <w:framePr w:wrap="around"/>
      </w:pPr>
      <w:r>
        <w:t xml:space="preserve">LernSCHRITT </w:t>
      </w:r>
      <w:r w:rsidR="00534FCC">
        <w:t>"Werkzeugcheck".</w:t>
      </w:r>
    </w:p>
    <w:p w14:paraId="425F1525" w14:textId="77777777" w:rsidR="004D63C0" w:rsidRPr="003538CF" w:rsidRDefault="004D63C0" w:rsidP="004D63C0">
      <w:pPr>
        <w:spacing w:line="312" w:lineRule="auto"/>
        <w:rPr>
          <w:b/>
          <w:sz w:val="22"/>
        </w:rPr>
      </w:pPr>
      <w:r w:rsidRPr="003538CF">
        <w:rPr>
          <w:b/>
          <w:sz w:val="22"/>
        </w:rPr>
        <w:t>Werkzeug</w:t>
      </w:r>
      <w:r>
        <w:rPr>
          <w:b/>
          <w:sz w:val="22"/>
        </w:rPr>
        <w:t>liste</w:t>
      </w:r>
    </w:p>
    <w:p w14:paraId="54BB0F32" w14:textId="77777777" w:rsidR="004D63C0" w:rsidRPr="00100EC8" w:rsidRDefault="00F532C2" w:rsidP="004D63C0">
      <w:pPr>
        <w:spacing w:line="312" w:lineRule="auto"/>
        <w:rPr>
          <w:sz w:val="22"/>
        </w:rPr>
      </w:pPr>
      <w:r w:rsidRPr="00BB7703">
        <w:rPr>
          <w:noProof/>
          <w:sz w:val="22"/>
          <w:lang w:eastAsia="de-DE"/>
        </w:rPr>
        <w:drawing>
          <wp:anchor distT="0" distB="0" distL="114300" distR="114300" simplePos="0" relativeHeight="251542528" behindDoc="1" locked="0" layoutInCell="1" allowOverlap="1" wp14:anchorId="6F89E4B6" wp14:editId="0100D5E6">
            <wp:simplePos x="0" y="0"/>
            <wp:positionH relativeFrom="column">
              <wp:posOffset>4808855</wp:posOffset>
            </wp:positionH>
            <wp:positionV relativeFrom="paragraph">
              <wp:posOffset>596900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63" name="Grafik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726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02"/>
        <w:gridCol w:w="4961"/>
      </w:tblGrid>
      <w:tr w:rsidR="004D63C0" w:rsidRPr="0019468F" w14:paraId="4AC2DC65" w14:textId="77777777" w:rsidTr="00AB1C1E">
        <w:tc>
          <w:tcPr>
            <w:tcW w:w="7263" w:type="dxa"/>
            <w:gridSpan w:val="2"/>
            <w:shd w:val="clear" w:color="auto" w:fill="DBE5F1" w:themeFill="accent1" w:themeFillTint="33"/>
            <w:vAlign w:val="center"/>
          </w:tcPr>
          <w:p w14:paraId="2742DA71" w14:textId="77777777" w:rsidR="004D63C0" w:rsidRPr="0019468F" w:rsidRDefault="004D63C0" w:rsidP="00C0461B">
            <w:r w:rsidRPr="0019468F">
              <w:t>Werkzeuge</w:t>
            </w:r>
          </w:p>
        </w:tc>
      </w:tr>
      <w:tr w:rsidR="004D63C0" w:rsidRPr="0019468F" w14:paraId="5B96BF87" w14:textId="77777777" w:rsidTr="00AB1C1E">
        <w:trPr>
          <w:trHeight w:val="454"/>
        </w:trPr>
        <w:tc>
          <w:tcPr>
            <w:tcW w:w="2302" w:type="dxa"/>
            <w:vMerge w:val="restart"/>
            <w:shd w:val="clear" w:color="auto" w:fill="auto"/>
            <w:vAlign w:val="center"/>
          </w:tcPr>
          <w:p w14:paraId="308DE323" w14:textId="77777777" w:rsidR="004D63C0" w:rsidRPr="0019468F" w:rsidRDefault="004D63C0" w:rsidP="00C0461B">
            <w:r w:rsidRPr="0019468F">
              <w:t>nach Bauanleitung</w:t>
            </w:r>
          </w:p>
        </w:tc>
        <w:tc>
          <w:tcPr>
            <w:tcW w:w="4961" w:type="dxa"/>
            <w:vAlign w:val="center"/>
          </w:tcPr>
          <w:p w14:paraId="4E4F8464" w14:textId="77777777" w:rsidR="004D63C0" w:rsidRPr="0019468F" w:rsidRDefault="004D63C0" w:rsidP="00C0461B"/>
        </w:tc>
      </w:tr>
      <w:tr w:rsidR="004D63C0" w:rsidRPr="0019468F" w14:paraId="3F2D49A6" w14:textId="77777777" w:rsidTr="00AB1C1E">
        <w:trPr>
          <w:trHeight w:val="454"/>
        </w:trPr>
        <w:tc>
          <w:tcPr>
            <w:tcW w:w="2302" w:type="dxa"/>
            <w:vMerge/>
            <w:shd w:val="clear" w:color="auto" w:fill="auto"/>
            <w:vAlign w:val="center"/>
          </w:tcPr>
          <w:p w14:paraId="413E77A8" w14:textId="77777777" w:rsidR="004D63C0" w:rsidRPr="0019468F" w:rsidRDefault="004D63C0" w:rsidP="00C0461B"/>
        </w:tc>
        <w:tc>
          <w:tcPr>
            <w:tcW w:w="4961" w:type="dxa"/>
            <w:vAlign w:val="center"/>
          </w:tcPr>
          <w:p w14:paraId="14814B2A" w14:textId="77777777" w:rsidR="004D63C0" w:rsidRPr="0019468F" w:rsidRDefault="004D63C0" w:rsidP="00C0461B"/>
        </w:tc>
      </w:tr>
      <w:tr w:rsidR="004D63C0" w:rsidRPr="0019468F" w14:paraId="28A42083" w14:textId="77777777" w:rsidTr="00AB1C1E">
        <w:trPr>
          <w:trHeight w:val="454"/>
        </w:trPr>
        <w:tc>
          <w:tcPr>
            <w:tcW w:w="2302" w:type="dxa"/>
            <w:vMerge/>
            <w:shd w:val="clear" w:color="auto" w:fill="auto"/>
            <w:vAlign w:val="center"/>
          </w:tcPr>
          <w:p w14:paraId="476F3268" w14:textId="77777777" w:rsidR="004D63C0" w:rsidRPr="0019468F" w:rsidRDefault="004D63C0" w:rsidP="00C0461B"/>
        </w:tc>
        <w:tc>
          <w:tcPr>
            <w:tcW w:w="4961" w:type="dxa"/>
            <w:vAlign w:val="center"/>
          </w:tcPr>
          <w:p w14:paraId="0FED961A" w14:textId="77777777" w:rsidR="004D63C0" w:rsidRPr="0019468F" w:rsidRDefault="004D63C0" w:rsidP="00C0461B"/>
        </w:tc>
      </w:tr>
      <w:tr w:rsidR="004D63C0" w:rsidRPr="0019468F" w14:paraId="6DF62829" w14:textId="77777777" w:rsidTr="00AB1C1E">
        <w:trPr>
          <w:trHeight w:val="454"/>
        </w:trPr>
        <w:tc>
          <w:tcPr>
            <w:tcW w:w="2302" w:type="dxa"/>
            <w:vMerge/>
            <w:shd w:val="clear" w:color="auto" w:fill="auto"/>
            <w:vAlign w:val="center"/>
          </w:tcPr>
          <w:p w14:paraId="3B801CDA" w14:textId="77777777" w:rsidR="004D63C0" w:rsidRPr="0019468F" w:rsidRDefault="004D63C0" w:rsidP="00C0461B"/>
        </w:tc>
        <w:tc>
          <w:tcPr>
            <w:tcW w:w="4961" w:type="dxa"/>
            <w:vAlign w:val="center"/>
          </w:tcPr>
          <w:p w14:paraId="3CDFBA2D" w14:textId="77777777" w:rsidR="004D63C0" w:rsidRPr="0019468F" w:rsidRDefault="004D63C0" w:rsidP="00C0461B"/>
        </w:tc>
      </w:tr>
      <w:tr w:rsidR="004D63C0" w:rsidRPr="0019468F" w14:paraId="7977F8EE" w14:textId="77777777" w:rsidTr="00AB1C1E">
        <w:trPr>
          <w:trHeight w:val="454"/>
        </w:trPr>
        <w:tc>
          <w:tcPr>
            <w:tcW w:w="2302" w:type="dxa"/>
            <w:vMerge/>
            <w:shd w:val="clear" w:color="auto" w:fill="auto"/>
            <w:vAlign w:val="center"/>
          </w:tcPr>
          <w:p w14:paraId="176FA89B" w14:textId="77777777" w:rsidR="004D63C0" w:rsidRPr="0019468F" w:rsidRDefault="004D63C0" w:rsidP="00C0461B"/>
        </w:tc>
        <w:tc>
          <w:tcPr>
            <w:tcW w:w="4961" w:type="dxa"/>
            <w:vAlign w:val="center"/>
          </w:tcPr>
          <w:p w14:paraId="31A3F197" w14:textId="77777777" w:rsidR="004D63C0" w:rsidRPr="0019468F" w:rsidRDefault="004D63C0" w:rsidP="00C0461B"/>
        </w:tc>
      </w:tr>
      <w:tr w:rsidR="004D63C0" w:rsidRPr="0019468F" w14:paraId="2E5F853F" w14:textId="77777777" w:rsidTr="00AB1C1E">
        <w:tc>
          <w:tcPr>
            <w:tcW w:w="7263" w:type="dxa"/>
            <w:gridSpan w:val="2"/>
            <w:shd w:val="clear" w:color="auto" w:fill="DBE5F1" w:themeFill="accent1" w:themeFillTint="33"/>
            <w:vAlign w:val="center"/>
          </w:tcPr>
          <w:p w14:paraId="0A95C2D1" w14:textId="77777777" w:rsidR="004D63C0" w:rsidRPr="0019468F" w:rsidRDefault="004D63C0" w:rsidP="00C0461B">
            <w:r w:rsidRPr="0019468F">
              <w:t xml:space="preserve">Hilfsmittel </w:t>
            </w:r>
          </w:p>
        </w:tc>
      </w:tr>
      <w:tr w:rsidR="004D63C0" w:rsidRPr="0019468F" w14:paraId="30B8A06E" w14:textId="77777777" w:rsidTr="00AB1C1E">
        <w:trPr>
          <w:trHeight w:val="454"/>
        </w:trPr>
        <w:tc>
          <w:tcPr>
            <w:tcW w:w="2302" w:type="dxa"/>
            <w:vMerge w:val="restart"/>
            <w:shd w:val="clear" w:color="auto" w:fill="auto"/>
            <w:vAlign w:val="center"/>
          </w:tcPr>
          <w:p w14:paraId="21879A01" w14:textId="77777777" w:rsidR="004D63C0" w:rsidRPr="0019468F" w:rsidRDefault="004D63C0" w:rsidP="00C0461B">
            <w:r w:rsidRPr="0019468F">
              <w:t>zum Einzeichnen</w:t>
            </w:r>
          </w:p>
        </w:tc>
        <w:tc>
          <w:tcPr>
            <w:tcW w:w="4961" w:type="dxa"/>
            <w:vAlign w:val="center"/>
          </w:tcPr>
          <w:p w14:paraId="6A2BE337" w14:textId="77777777" w:rsidR="004D63C0" w:rsidRPr="0019468F" w:rsidRDefault="004D63C0" w:rsidP="00C0461B"/>
        </w:tc>
      </w:tr>
      <w:tr w:rsidR="004D63C0" w:rsidRPr="0019468F" w14:paraId="0F7FB55B" w14:textId="77777777" w:rsidTr="00AB1C1E">
        <w:trPr>
          <w:trHeight w:val="454"/>
        </w:trPr>
        <w:tc>
          <w:tcPr>
            <w:tcW w:w="2302" w:type="dxa"/>
            <w:vMerge/>
            <w:shd w:val="clear" w:color="auto" w:fill="auto"/>
            <w:vAlign w:val="center"/>
          </w:tcPr>
          <w:p w14:paraId="35EF6192" w14:textId="77777777" w:rsidR="004D63C0" w:rsidRPr="0019468F" w:rsidRDefault="004D63C0" w:rsidP="00C0461B"/>
        </w:tc>
        <w:tc>
          <w:tcPr>
            <w:tcW w:w="4961" w:type="dxa"/>
            <w:vAlign w:val="center"/>
          </w:tcPr>
          <w:p w14:paraId="3B7EEE10" w14:textId="77777777" w:rsidR="004D63C0" w:rsidRPr="0019468F" w:rsidRDefault="004D63C0" w:rsidP="00C0461B"/>
        </w:tc>
      </w:tr>
      <w:tr w:rsidR="004D63C0" w:rsidRPr="0019468F" w14:paraId="6909FF0C" w14:textId="77777777" w:rsidTr="00AB1C1E">
        <w:trPr>
          <w:trHeight w:val="454"/>
        </w:trPr>
        <w:tc>
          <w:tcPr>
            <w:tcW w:w="2302" w:type="dxa"/>
            <w:vMerge/>
            <w:shd w:val="clear" w:color="auto" w:fill="auto"/>
            <w:vAlign w:val="center"/>
          </w:tcPr>
          <w:p w14:paraId="315D19DC" w14:textId="77777777" w:rsidR="004D63C0" w:rsidRPr="0019468F" w:rsidRDefault="004D63C0" w:rsidP="00C0461B"/>
        </w:tc>
        <w:tc>
          <w:tcPr>
            <w:tcW w:w="4961" w:type="dxa"/>
            <w:vAlign w:val="center"/>
          </w:tcPr>
          <w:p w14:paraId="5BB5D06E" w14:textId="77777777" w:rsidR="004D63C0" w:rsidRPr="0019468F" w:rsidRDefault="004D63C0" w:rsidP="00C0461B"/>
        </w:tc>
      </w:tr>
      <w:tr w:rsidR="004D63C0" w:rsidRPr="0019468F" w14:paraId="7A5374EF" w14:textId="77777777" w:rsidTr="00AB1C1E">
        <w:trPr>
          <w:trHeight w:val="454"/>
        </w:trPr>
        <w:tc>
          <w:tcPr>
            <w:tcW w:w="2302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F8A6F90" w14:textId="77777777" w:rsidR="004D63C0" w:rsidRPr="0019468F" w:rsidRDefault="004D63C0" w:rsidP="00C0461B"/>
        </w:tc>
        <w:tc>
          <w:tcPr>
            <w:tcW w:w="4961" w:type="dxa"/>
            <w:tcBorders>
              <w:bottom w:val="single" w:sz="4" w:space="0" w:color="4F81BD" w:themeColor="accent1"/>
            </w:tcBorders>
            <w:vAlign w:val="center"/>
          </w:tcPr>
          <w:p w14:paraId="3CE6B8FC" w14:textId="77777777" w:rsidR="004D63C0" w:rsidRPr="0019468F" w:rsidRDefault="004D63C0" w:rsidP="00C0461B"/>
        </w:tc>
      </w:tr>
      <w:tr w:rsidR="004D63C0" w:rsidRPr="0019468F" w14:paraId="3E52FD64" w14:textId="77777777" w:rsidTr="00AB1C1E">
        <w:trPr>
          <w:trHeight w:val="454"/>
        </w:trPr>
        <w:tc>
          <w:tcPr>
            <w:tcW w:w="2302" w:type="dxa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EB9E969" w14:textId="77777777" w:rsidR="004D63C0" w:rsidRPr="0019468F" w:rsidRDefault="004D63C0" w:rsidP="00C0461B">
            <w:r w:rsidRPr="0019468F">
              <w:t>zum Vorbohren</w:t>
            </w:r>
          </w:p>
        </w:tc>
        <w:tc>
          <w:tcPr>
            <w:tcW w:w="496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6D3C5342" w14:textId="77777777" w:rsidR="004D63C0" w:rsidRPr="0019468F" w:rsidRDefault="004D63C0" w:rsidP="00C0461B"/>
        </w:tc>
      </w:tr>
      <w:tr w:rsidR="004D63C0" w:rsidRPr="0019468F" w14:paraId="5CDF2814" w14:textId="77777777" w:rsidTr="00AB1C1E">
        <w:trPr>
          <w:trHeight w:val="454"/>
        </w:trPr>
        <w:tc>
          <w:tcPr>
            <w:tcW w:w="2302" w:type="dxa"/>
            <w:vMerge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10CFCD42" w14:textId="77777777" w:rsidR="004D63C0" w:rsidRPr="0019468F" w:rsidRDefault="004D63C0" w:rsidP="00C0461B"/>
        </w:tc>
        <w:tc>
          <w:tcPr>
            <w:tcW w:w="496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0F020DFC" w14:textId="77777777" w:rsidR="004D63C0" w:rsidRPr="0019468F" w:rsidRDefault="004D63C0" w:rsidP="00C0461B"/>
        </w:tc>
      </w:tr>
      <w:tr w:rsidR="004D63C0" w:rsidRPr="0019468F" w14:paraId="0366A64E" w14:textId="77777777" w:rsidTr="00AB1C1E">
        <w:trPr>
          <w:trHeight w:val="454"/>
        </w:trPr>
        <w:tc>
          <w:tcPr>
            <w:tcW w:w="2302" w:type="dxa"/>
            <w:vMerge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811758F" w14:textId="77777777" w:rsidR="004D63C0" w:rsidRPr="0019468F" w:rsidRDefault="004D63C0" w:rsidP="00C0461B"/>
        </w:tc>
        <w:tc>
          <w:tcPr>
            <w:tcW w:w="496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50D7D72C" w14:textId="77777777" w:rsidR="004D63C0" w:rsidRPr="0019468F" w:rsidRDefault="004D63C0" w:rsidP="00C0461B"/>
        </w:tc>
      </w:tr>
    </w:tbl>
    <w:p w14:paraId="1406A05B" w14:textId="77777777" w:rsidR="004D63C0" w:rsidRDefault="004D63C0" w:rsidP="004D63C0">
      <w:pPr>
        <w:spacing w:line="312" w:lineRule="auto"/>
        <w:ind w:right="1076"/>
        <w:rPr>
          <w:sz w:val="22"/>
        </w:rPr>
      </w:pPr>
    </w:p>
    <w:p w14:paraId="5D42885E" w14:textId="77777777" w:rsidR="004D63C0" w:rsidRDefault="004D63C0" w:rsidP="004D63C0">
      <w:pPr>
        <w:spacing w:line="312" w:lineRule="auto"/>
        <w:ind w:right="1076"/>
        <w:rPr>
          <w:sz w:val="22"/>
        </w:rPr>
      </w:pPr>
    </w:p>
    <w:p w14:paraId="5C7658A9" w14:textId="77777777" w:rsidR="004D63C0" w:rsidRPr="00BB7703" w:rsidRDefault="000F5C11" w:rsidP="003178A0">
      <w:pPr>
        <w:pStyle w:val="Listenabsatz"/>
        <w:numPr>
          <w:ilvl w:val="0"/>
          <w:numId w:val="23"/>
        </w:numPr>
        <w:spacing w:line="480" w:lineRule="auto"/>
        <w:rPr>
          <w:sz w:val="22"/>
        </w:rPr>
      </w:pPr>
      <w:r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E15C05C" wp14:editId="181A988C">
                <wp:simplePos x="0" y="0"/>
                <wp:positionH relativeFrom="column">
                  <wp:posOffset>408432</wp:posOffset>
                </wp:positionH>
                <wp:positionV relativeFrom="paragraph">
                  <wp:posOffset>246888</wp:posOffset>
                </wp:positionV>
                <wp:extent cx="2450592" cy="360421"/>
                <wp:effectExtent l="0" t="0" r="26035" b="2095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360421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A5E1E1" id="Rechteck 7" o:spid="_x0000_s1026" style="position:absolute;margin-left:32.15pt;margin-top:19.45pt;width:192.95pt;height:28.4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" filled="f" strokecolor="#243f60 [1604]"/>
            </w:pict>
          </mc:Fallback>
        </mc:AlternateContent>
      </w:r>
      <w:r w:rsidR="004D63C0" w:rsidRPr="00BB7703">
        <w:rPr>
          <w:sz w:val="22"/>
        </w:rPr>
        <w:t>Nennen Sie die Sägeart, die Sie wählen:</w:t>
      </w:r>
      <w:r w:rsidR="00BB7703">
        <w:rPr>
          <w:sz w:val="22"/>
        </w:rPr>
        <w:br/>
      </w:r>
    </w:p>
    <w:p w14:paraId="4334356B" w14:textId="77777777" w:rsidR="00BB7703" w:rsidRPr="00BB7703" w:rsidRDefault="004D63C0" w:rsidP="003178A0">
      <w:pPr>
        <w:pStyle w:val="Listenabsatz"/>
        <w:numPr>
          <w:ilvl w:val="0"/>
          <w:numId w:val="23"/>
        </w:numPr>
        <w:spacing w:line="480" w:lineRule="auto"/>
        <w:rPr>
          <w:sz w:val="22"/>
        </w:rPr>
      </w:pPr>
      <w:r w:rsidRPr="00BB7703">
        <w:rPr>
          <w:sz w:val="22"/>
        </w:rPr>
        <w:t xml:space="preserve">Beschreiben Sie kurz das dazugehörige Sägeblatt: </w:t>
      </w:r>
    </w:p>
    <w:tbl>
      <w:tblPr>
        <w:tblStyle w:val="Tabellenraster"/>
        <w:tblW w:w="6651" w:type="dxa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6651"/>
      </w:tblGrid>
      <w:tr w:rsidR="00BB7703" w14:paraId="18706D5F" w14:textId="77777777" w:rsidTr="00AB1C1E">
        <w:trPr>
          <w:trHeight w:val="567"/>
        </w:trPr>
        <w:tc>
          <w:tcPr>
            <w:tcW w:w="6651" w:type="dxa"/>
          </w:tcPr>
          <w:p w14:paraId="44F22489" w14:textId="77777777" w:rsidR="00BB7703" w:rsidRDefault="00BB7703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BB7703" w14:paraId="76179062" w14:textId="77777777" w:rsidTr="00AB1C1E">
        <w:trPr>
          <w:trHeight w:val="567"/>
        </w:trPr>
        <w:tc>
          <w:tcPr>
            <w:tcW w:w="6651" w:type="dxa"/>
            <w:tcBorders>
              <w:bottom w:val="single" w:sz="4" w:space="0" w:color="4F81BD" w:themeColor="accent1"/>
            </w:tcBorders>
          </w:tcPr>
          <w:p w14:paraId="2C208192" w14:textId="77777777" w:rsidR="00BB7703" w:rsidRDefault="00BB7703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0F5C11" w14:paraId="1BD98C9F" w14:textId="77777777" w:rsidTr="00AB1C1E">
        <w:trPr>
          <w:trHeight w:val="567"/>
        </w:trPr>
        <w:tc>
          <w:tcPr>
            <w:tcW w:w="6651" w:type="dxa"/>
            <w:tcBorders>
              <w:bottom w:val="single" w:sz="4" w:space="0" w:color="4F81BD" w:themeColor="accent1"/>
            </w:tcBorders>
          </w:tcPr>
          <w:p w14:paraId="010AF159" w14:textId="77777777" w:rsidR="000F5C11" w:rsidRDefault="000F5C11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BB7703" w14:paraId="520B92C6" w14:textId="77777777" w:rsidTr="00AB1C1E">
        <w:trPr>
          <w:trHeight w:val="567"/>
        </w:trPr>
        <w:tc>
          <w:tcPr>
            <w:tcW w:w="665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3F46677" w14:textId="77777777" w:rsidR="00BB7703" w:rsidRDefault="00BB7703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</w:tbl>
    <w:p w14:paraId="210A8638" w14:textId="77777777" w:rsidR="004D63C0" w:rsidRDefault="004D63C0" w:rsidP="004D63C0">
      <w:pPr>
        <w:spacing w:line="480" w:lineRule="auto"/>
        <w:rPr>
          <w:sz w:val="22"/>
        </w:rPr>
      </w:pPr>
    </w:p>
    <w:p w14:paraId="2BCBCAB1" w14:textId="77777777" w:rsidR="004D63C0" w:rsidRPr="003538CF" w:rsidRDefault="004D63C0" w:rsidP="004D63C0">
      <w:r w:rsidRPr="003538CF">
        <w:br w:type="page"/>
      </w:r>
    </w:p>
    <w:p w14:paraId="442BB28E" w14:textId="77777777" w:rsidR="004D63C0" w:rsidRPr="00402F0D" w:rsidRDefault="004D63C0" w:rsidP="00CC329D">
      <w:pPr>
        <w:pStyle w:val="berschrift2"/>
      </w:pPr>
      <w:r w:rsidRPr="00402F0D">
        <w:lastRenderedPageBreak/>
        <w:t xml:space="preserve">Selbstreflexion </w:t>
      </w:r>
      <w:r>
        <w:tab/>
        <w:t>Kreuzen Sie an!</w:t>
      </w:r>
    </w:p>
    <w:p w14:paraId="5B6DCBA6" w14:textId="77777777" w:rsidR="004D63C0" w:rsidRPr="0019468F" w:rsidRDefault="004D63C0" w:rsidP="004D63C0">
      <w:pPr>
        <w:rPr>
          <w:bCs/>
        </w:rPr>
      </w:pPr>
    </w:p>
    <w:tbl>
      <w:tblPr>
        <w:tblStyle w:val="Tabellenraster8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709"/>
        <w:gridCol w:w="709"/>
        <w:gridCol w:w="709"/>
      </w:tblGrid>
      <w:tr w:rsidR="004D63C0" w:rsidRPr="00CC329D" w14:paraId="6DAE1DA2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5103" w:type="dxa"/>
            <w:hideMark/>
          </w:tcPr>
          <w:p w14:paraId="1E2A85E2" w14:textId="77777777" w:rsidR="004D63C0" w:rsidRPr="00CC329D" w:rsidRDefault="00CC329D" w:rsidP="00C0461B">
            <w:pPr>
              <w:rPr>
                <w:sz w:val="24"/>
              </w:rPr>
            </w:pPr>
            <w:r>
              <w:rPr>
                <w:bCs/>
                <w:sz w:val="24"/>
              </w:rPr>
              <w:t>Was kann ich jetzt?</w:t>
            </w:r>
          </w:p>
        </w:tc>
        <w:tc>
          <w:tcPr>
            <w:tcW w:w="709" w:type="dxa"/>
            <w:hideMark/>
          </w:tcPr>
          <w:p w14:paraId="605EFC20" w14:textId="77777777" w:rsidR="004D63C0" w:rsidRPr="00CC329D" w:rsidRDefault="004D63C0" w:rsidP="00C0461B">
            <w:pPr>
              <w:rPr>
                <w:b w:val="0"/>
                <w:sz w:val="24"/>
              </w:rPr>
            </w:pPr>
            <w:r w:rsidRPr="00CC329D">
              <w:rPr>
                <w:i/>
                <w:noProof/>
                <w:sz w:val="24"/>
                <w:lang w:eastAsia="de-DE"/>
              </w:rPr>
              <w:drawing>
                <wp:anchor distT="0" distB="0" distL="114300" distR="114300" simplePos="0" relativeHeight="251521024" behindDoc="0" locked="0" layoutInCell="1" allowOverlap="1" wp14:anchorId="2B1F35BC" wp14:editId="4F5AEAFB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106680</wp:posOffset>
                  </wp:positionV>
                  <wp:extent cx="252000" cy="252000"/>
                  <wp:effectExtent l="0" t="0" r="0" b="0"/>
                  <wp:wrapNone/>
                  <wp:docPr id="1879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hideMark/>
          </w:tcPr>
          <w:p w14:paraId="36FB4D57" w14:textId="77777777" w:rsidR="004D63C0" w:rsidRPr="00CC329D" w:rsidRDefault="004D63C0" w:rsidP="00C0461B">
            <w:pPr>
              <w:rPr>
                <w:b w:val="0"/>
                <w:sz w:val="24"/>
              </w:rPr>
            </w:pPr>
            <w:r w:rsidRPr="00CC329D">
              <w:rPr>
                <w:noProof/>
                <w:sz w:val="24"/>
                <w:lang w:eastAsia="de-DE"/>
              </w:rPr>
              <w:drawing>
                <wp:anchor distT="0" distB="0" distL="114300" distR="114300" simplePos="0" relativeHeight="251524096" behindDoc="0" locked="0" layoutInCell="1" allowOverlap="1" wp14:anchorId="7C9F2800" wp14:editId="6DF5866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113665</wp:posOffset>
                  </wp:positionV>
                  <wp:extent cx="252000" cy="252000"/>
                  <wp:effectExtent l="0" t="0" r="0" b="0"/>
                  <wp:wrapNone/>
                  <wp:docPr id="1881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hideMark/>
          </w:tcPr>
          <w:p w14:paraId="61D2C3CB" w14:textId="77777777" w:rsidR="004D63C0" w:rsidRPr="00CC329D" w:rsidRDefault="004D63C0" w:rsidP="000F5C11">
            <w:pPr>
              <w:ind w:left="-390" w:firstLine="390"/>
              <w:rPr>
                <w:b w:val="0"/>
                <w:sz w:val="24"/>
              </w:rPr>
            </w:pPr>
            <w:r w:rsidRPr="00CC329D">
              <w:rPr>
                <w:noProof/>
                <w:sz w:val="24"/>
                <w:lang w:eastAsia="de-DE"/>
              </w:rPr>
              <w:drawing>
                <wp:anchor distT="0" distB="0" distL="114300" distR="114300" simplePos="0" relativeHeight="251523072" behindDoc="0" locked="0" layoutInCell="1" allowOverlap="1" wp14:anchorId="0E93E155" wp14:editId="7F31C5B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111760</wp:posOffset>
                  </wp:positionV>
                  <wp:extent cx="252000" cy="252000"/>
                  <wp:effectExtent l="0" t="0" r="0" b="0"/>
                  <wp:wrapNone/>
                  <wp:docPr id="1884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63C0" w:rsidRPr="00CC329D" w14:paraId="3E163C90" w14:textId="77777777" w:rsidTr="00F532C2">
        <w:trPr>
          <w:trHeight w:val="419"/>
        </w:trPr>
        <w:tc>
          <w:tcPr>
            <w:tcW w:w="5103" w:type="dxa"/>
            <w:hideMark/>
          </w:tcPr>
          <w:p w14:paraId="4BB3B65A" w14:textId="77777777" w:rsidR="004D63C0" w:rsidRPr="00CC329D" w:rsidRDefault="004D63C0" w:rsidP="00C0461B">
            <w:pPr>
              <w:rPr>
                <w:sz w:val="24"/>
              </w:rPr>
            </w:pPr>
            <w:r w:rsidRPr="00CC329D">
              <w:rPr>
                <w:sz w:val="24"/>
              </w:rPr>
              <w:t>Ich kann eine geeignete Holzauswahl treffen.</w:t>
            </w:r>
          </w:p>
        </w:tc>
        <w:tc>
          <w:tcPr>
            <w:tcW w:w="709" w:type="dxa"/>
          </w:tcPr>
          <w:p w14:paraId="4867871E" w14:textId="77777777" w:rsidR="004D63C0" w:rsidRPr="00CC329D" w:rsidRDefault="004D63C0" w:rsidP="00C0461B">
            <w:pPr>
              <w:rPr>
                <w:i/>
                <w:sz w:val="24"/>
              </w:rPr>
            </w:pPr>
          </w:p>
        </w:tc>
        <w:tc>
          <w:tcPr>
            <w:tcW w:w="709" w:type="dxa"/>
          </w:tcPr>
          <w:p w14:paraId="46B75D5E" w14:textId="77777777" w:rsidR="004D63C0" w:rsidRPr="00CC329D" w:rsidRDefault="004D63C0" w:rsidP="00C0461B">
            <w:pPr>
              <w:rPr>
                <w:sz w:val="24"/>
              </w:rPr>
            </w:pPr>
          </w:p>
        </w:tc>
        <w:tc>
          <w:tcPr>
            <w:tcW w:w="709" w:type="dxa"/>
            <w:hideMark/>
          </w:tcPr>
          <w:p w14:paraId="0385C654" w14:textId="77777777" w:rsidR="004D63C0" w:rsidRPr="00CC329D" w:rsidRDefault="004D63C0" w:rsidP="00C0461B">
            <w:pPr>
              <w:rPr>
                <w:sz w:val="24"/>
              </w:rPr>
            </w:pPr>
          </w:p>
        </w:tc>
      </w:tr>
      <w:tr w:rsidR="004D63C0" w:rsidRPr="00CC329D" w14:paraId="529DF819" w14:textId="77777777" w:rsidTr="00F532C2">
        <w:trPr>
          <w:trHeight w:val="424"/>
        </w:trPr>
        <w:tc>
          <w:tcPr>
            <w:tcW w:w="5103" w:type="dxa"/>
          </w:tcPr>
          <w:p w14:paraId="761E350E" w14:textId="77777777" w:rsidR="004D63C0" w:rsidRPr="00CC329D" w:rsidRDefault="004D63C0" w:rsidP="00C0461B">
            <w:pPr>
              <w:rPr>
                <w:sz w:val="24"/>
              </w:rPr>
            </w:pPr>
            <w:r w:rsidRPr="00CC329D">
              <w:rPr>
                <w:sz w:val="24"/>
              </w:rPr>
              <w:t>Ich kann meine Holzauswahl begründen.</w:t>
            </w:r>
          </w:p>
        </w:tc>
        <w:tc>
          <w:tcPr>
            <w:tcW w:w="709" w:type="dxa"/>
          </w:tcPr>
          <w:p w14:paraId="7FE644A1" w14:textId="77777777" w:rsidR="004D63C0" w:rsidRPr="00CC329D" w:rsidRDefault="004D63C0" w:rsidP="00C0461B">
            <w:pPr>
              <w:rPr>
                <w:sz w:val="24"/>
              </w:rPr>
            </w:pPr>
          </w:p>
        </w:tc>
        <w:tc>
          <w:tcPr>
            <w:tcW w:w="709" w:type="dxa"/>
          </w:tcPr>
          <w:p w14:paraId="3FE3E014" w14:textId="77777777" w:rsidR="004D63C0" w:rsidRPr="00CC329D" w:rsidRDefault="004D63C0" w:rsidP="00C0461B">
            <w:pPr>
              <w:rPr>
                <w:sz w:val="24"/>
              </w:rPr>
            </w:pPr>
          </w:p>
        </w:tc>
        <w:tc>
          <w:tcPr>
            <w:tcW w:w="709" w:type="dxa"/>
          </w:tcPr>
          <w:p w14:paraId="24184864" w14:textId="77777777" w:rsidR="004D63C0" w:rsidRPr="00CC329D" w:rsidRDefault="004D63C0" w:rsidP="00C0461B">
            <w:pPr>
              <w:rPr>
                <w:sz w:val="24"/>
              </w:rPr>
            </w:pPr>
          </w:p>
        </w:tc>
      </w:tr>
      <w:tr w:rsidR="004D63C0" w:rsidRPr="00CC329D" w14:paraId="24298B44" w14:textId="77777777" w:rsidTr="00F532C2">
        <w:trPr>
          <w:trHeight w:val="424"/>
        </w:trPr>
        <w:tc>
          <w:tcPr>
            <w:tcW w:w="5103" w:type="dxa"/>
            <w:hideMark/>
          </w:tcPr>
          <w:p w14:paraId="1143B3C6" w14:textId="77777777" w:rsidR="004D63C0" w:rsidRPr="00CC329D" w:rsidRDefault="004D63C0" w:rsidP="00534FCC">
            <w:pPr>
              <w:rPr>
                <w:sz w:val="24"/>
              </w:rPr>
            </w:pPr>
            <w:r w:rsidRPr="00CC329D">
              <w:rPr>
                <w:sz w:val="24"/>
              </w:rPr>
              <w:t xml:space="preserve">Ich </w:t>
            </w:r>
            <w:r w:rsidR="00534FCC">
              <w:rPr>
                <w:sz w:val="24"/>
              </w:rPr>
              <w:t>kann</w:t>
            </w:r>
            <w:r w:rsidRPr="00CC329D">
              <w:rPr>
                <w:sz w:val="24"/>
              </w:rPr>
              <w:t xml:space="preserve"> verschiedene Sägen </w:t>
            </w:r>
            <w:r w:rsidR="00534FCC">
              <w:rPr>
                <w:sz w:val="24"/>
              </w:rPr>
              <w:t>benennen</w:t>
            </w:r>
            <w:r w:rsidRPr="00CC329D">
              <w:rPr>
                <w:sz w:val="24"/>
              </w:rPr>
              <w:t>.</w:t>
            </w:r>
          </w:p>
        </w:tc>
        <w:tc>
          <w:tcPr>
            <w:tcW w:w="709" w:type="dxa"/>
          </w:tcPr>
          <w:p w14:paraId="6D545A7D" w14:textId="77777777" w:rsidR="004D63C0" w:rsidRPr="00CC329D" w:rsidRDefault="004D63C0" w:rsidP="00C0461B">
            <w:pPr>
              <w:rPr>
                <w:sz w:val="24"/>
              </w:rPr>
            </w:pPr>
          </w:p>
        </w:tc>
        <w:tc>
          <w:tcPr>
            <w:tcW w:w="709" w:type="dxa"/>
          </w:tcPr>
          <w:p w14:paraId="58206A04" w14:textId="77777777" w:rsidR="004D63C0" w:rsidRPr="00CC329D" w:rsidRDefault="004D63C0" w:rsidP="00C0461B">
            <w:pPr>
              <w:rPr>
                <w:sz w:val="24"/>
              </w:rPr>
            </w:pPr>
          </w:p>
        </w:tc>
        <w:tc>
          <w:tcPr>
            <w:tcW w:w="709" w:type="dxa"/>
          </w:tcPr>
          <w:p w14:paraId="6E8FF7FD" w14:textId="77777777" w:rsidR="004D63C0" w:rsidRPr="00CC329D" w:rsidRDefault="004D63C0" w:rsidP="00C0461B">
            <w:pPr>
              <w:rPr>
                <w:sz w:val="24"/>
              </w:rPr>
            </w:pPr>
          </w:p>
        </w:tc>
      </w:tr>
    </w:tbl>
    <w:p w14:paraId="68D067F9" w14:textId="77777777" w:rsidR="004D63C0" w:rsidRDefault="004D63C0" w:rsidP="004D63C0"/>
    <w:p w14:paraId="1E31A51C" w14:textId="77777777" w:rsidR="004D63C0" w:rsidRPr="0019468F" w:rsidRDefault="004D63C0" w:rsidP="004D63C0"/>
    <w:p w14:paraId="7197DAFE" w14:textId="77777777" w:rsidR="00CC329D" w:rsidRDefault="00CC329D" w:rsidP="00CC329D">
      <w:pPr>
        <w:pStyle w:val="berschrift2"/>
      </w:pPr>
      <w:r>
        <w:t>Wie zufrieden bin ich mit meiner Arbeit bei diesem LernSCHRITT?</w:t>
      </w:r>
    </w:p>
    <w:p w14:paraId="69B92879" w14:textId="77777777" w:rsidR="00CC329D" w:rsidRDefault="00CC329D" w:rsidP="008D0025">
      <w:pPr>
        <w:pStyle w:val="Textkrper"/>
        <w:spacing w:line="276" w:lineRule="auto"/>
        <w:rPr>
          <w:sz w:val="22"/>
        </w:rPr>
      </w:pPr>
      <w:r>
        <w:rPr>
          <w:sz w:val="22"/>
        </w:rPr>
        <w:t>Wie waren mein Verhalten und meine Mitarbeit?</w:t>
      </w:r>
    </w:p>
    <w:p w14:paraId="7F52A0DD" w14:textId="77777777" w:rsidR="00CC329D" w:rsidRPr="00CF765E" w:rsidRDefault="00CC329D" w:rsidP="008D0025">
      <w:pPr>
        <w:pStyle w:val="Textkrper"/>
        <w:spacing w:line="276" w:lineRule="auto"/>
        <w:rPr>
          <w:sz w:val="22"/>
        </w:rPr>
      </w:pPr>
      <w:r w:rsidRPr="00CF765E">
        <w:rPr>
          <w:sz w:val="22"/>
        </w:rPr>
        <w:t>Kreuzen Sie an!</w:t>
      </w:r>
    </w:p>
    <w:p w14:paraId="1FF2489B" w14:textId="77777777" w:rsidR="004D63C0" w:rsidRDefault="004D63C0" w:rsidP="004D63C0">
      <w:r w:rsidRPr="00F0156F">
        <w:rPr>
          <w:noProof/>
          <w:lang w:eastAsia="de-DE"/>
        </w:rPr>
        <w:drawing>
          <wp:anchor distT="0" distB="0" distL="114300" distR="114300" simplePos="0" relativeHeight="251528192" behindDoc="0" locked="0" layoutInCell="1" allowOverlap="1" wp14:anchorId="39EE6530" wp14:editId="337B6649">
            <wp:simplePos x="0" y="0"/>
            <wp:positionH relativeFrom="column">
              <wp:posOffset>4314987</wp:posOffset>
            </wp:positionH>
            <wp:positionV relativeFrom="paragraph">
              <wp:posOffset>114300</wp:posOffset>
            </wp:positionV>
            <wp:extent cx="318770" cy="318770"/>
            <wp:effectExtent l="0" t="0" r="5080" b="5080"/>
            <wp:wrapNone/>
            <wp:docPr id="6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56F">
        <w:rPr>
          <w:noProof/>
          <w:lang w:eastAsia="de-DE"/>
        </w:rPr>
        <w:drawing>
          <wp:anchor distT="0" distB="0" distL="114300" distR="114300" simplePos="0" relativeHeight="251527168" behindDoc="0" locked="0" layoutInCell="1" allowOverlap="1" wp14:anchorId="4124B3F5" wp14:editId="200FBFC9">
            <wp:simplePos x="0" y="0"/>
            <wp:positionH relativeFrom="column">
              <wp:posOffset>2476027</wp:posOffset>
            </wp:positionH>
            <wp:positionV relativeFrom="paragraph">
              <wp:posOffset>125095</wp:posOffset>
            </wp:positionV>
            <wp:extent cx="318770" cy="318770"/>
            <wp:effectExtent l="0" t="0" r="5080" b="5080"/>
            <wp:wrapNone/>
            <wp:docPr id="25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F0D">
        <w:rPr>
          <w:i/>
          <w:noProof/>
          <w:lang w:eastAsia="de-DE"/>
        </w:rPr>
        <w:drawing>
          <wp:anchor distT="0" distB="0" distL="114300" distR="114300" simplePos="0" relativeHeight="251525120" behindDoc="0" locked="0" layoutInCell="1" allowOverlap="1" wp14:anchorId="248893FE" wp14:editId="173D3D84">
            <wp:simplePos x="0" y="0"/>
            <wp:positionH relativeFrom="column">
              <wp:posOffset>524510</wp:posOffset>
            </wp:positionH>
            <wp:positionV relativeFrom="paragraph">
              <wp:posOffset>139065</wp:posOffset>
            </wp:positionV>
            <wp:extent cx="318770" cy="318770"/>
            <wp:effectExtent l="0" t="0" r="5080" b="5080"/>
            <wp:wrapNone/>
            <wp:docPr id="24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821C6" w14:textId="77777777" w:rsidR="004D63C0" w:rsidRDefault="004D63C0" w:rsidP="004D63C0">
      <w:r>
        <w:tab/>
      </w:r>
      <w:r>
        <w:tab/>
        <w:t>________________________</w:t>
      </w:r>
      <w:r>
        <w:tab/>
        <w:t xml:space="preserve">   _______________________</w:t>
      </w:r>
    </w:p>
    <w:p w14:paraId="7A947CFF" w14:textId="77777777" w:rsidR="004D63C0" w:rsidRPr="0019468F" w:rsidRDefault="004D63C0" w:rsidP="004D63C0"/>
    <w:p w14:paraId="2D8C3B33" w14:textId="77777777" w:rsidR="004D63C0" w:rsidRDefault="004D63C0" w:rsidP="004D63C0"/>
    <w:p w14:paraId="77C7D10A" w14:textId="77777777" w:rsidR="000F5C11" w:rsidRDefault="000F5C11" w:rsidP="004D63C0">
      <w:r>
        <w:rPr>
          <w:noProof/>
          <w:lang w:eastAsia="de-DE"/>
        </w:rPr>
        <w:drawing>
          <wp:anchor distT="0" distB="0" distL="114300" distR="114300" simplePos="0" relativeHeight="251531264" behindDoc="0" locked="0" layoutInCell="1" allowOverlap="1" wp14:anchorId="3AAD071D" wp14:editId="236DACF9">
            <wp:simplePos x="0" y="0"/>
            <wp:positionH relativeFrom="column">
              <wp:posOffset>5162042</wp:posOffset>
            </wp:positionH>
            <wp:positionV relativeFrom="paragraph">
              <wp:posOffset>167640</wp:posOffset>
            </wp:positionV>
            <wp:extent cx="503555" cy="503555"/>
            <wp:effectExtent l="0" t="0" r="0" b="0"/>
            <wp:wrapNone/>
            <wp:docPr id="1870" name="Grafik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con-803718_64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B71B5" w14:textId="77777777" w:rsidR="000F5C11" w:rsidRDefault="000F5C11" w:rsidP="000F5C11">
      <w:pPr>
        <w:pStyle w:val="berschrift2"/>
      </w:pPr>
      <w:r>
        <w:t xml:space="preserve">Zum Schluss </w:t>
      </w:r>
      <w:r>
        <w:sym w:font="Wingdings" w:char="F0E0"/>
      </w:r>
      <w:r>
        <w:t xml:space="preserve"> Ordnung machen</w:t>
      </w:r>
    </w:p>
    <w:p w14:paraId="1735F703" w14:textId="77777777" w:rsidR="000F5C11" w:rsidRDefault="000F5C11" w:rsidP="000F5C11">
      <w:pPr>
        <w:spacing w:line="240" w:lineRule="exact"/>
      </w:pPr>
    </w:p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16"/>
      </w:tblGrid>
      <w:tr w:rsidR="00F532C2" w:rsidRPr="00CF765E" w14:paraId="3C4FE8F6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62" w:type="dxa"/>
            <w:gridSpan w:val="2"/>
          </w:tcPr>
          <w:p w14:paraId="0C51E1CB" w14:textId="77777777" w:rsidR="00F532C2" w:rsidRPr="00CF765E" w:rsidRDefault="00F532C2" w:rsidP="00C0461B">
            <w:pPr>
              <w:spacing w:line="312" w:lineRule="auto"/>
            </w:pPr>
            <w:r w:rsidRPr="00CF765E">
              <w:t>Ich habe …</w:t>
            </w:r>
          </w:p>
        </w:tc>
      </w:tr>
      <w:tr w:rsidR="000F5C11" w:rsidRPr="00CF765E" w14:paraId="4771532F" w14:textId="77777777" w:rsidTr="00F532C2">
        <w:trPr>
          <w:trHeight w:val="449"/>
        </w:trPr>
        <w:sdt>
          <w:sdtPr>
            <w:id w:val="120937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0A8F264" w14:textId="77777777" w:rsidR="000F5C11" w:rsidRPr="00CF765E" w:rsidRDefault="000F5C11" w:rsidP="00C0461B">
                <w:pPr>
                  <w:spacing w:line="312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26" w:type="dxa"/>
          </w:tcPr>
          <w:p w14:paraId="4C67DC0A" w14:textId="77777777" w:rsidR="000F5C11" w:rsidRPr="00CF765E" w:rsidRDefault="000F5C11" w:rsidP="00C0461B">
            <w:pPr>
              <w:spacing w:line="312" w:lineRule="auto"/>
            </w:pPr>
            <w:r w:rsidRPr="00CF765E">
              <w:t>mein Lern</w:t>
            </w:r>
            <w:r>
              <w:t>THEMA</w:t>
            </w:r>
            <w:r w:rsidRPr="00CF765E">
              <w:t xml:space="preserve"> im Ordner eingeheftet.</w:t>
            </w:r>
          </w:p>
        </w:tc>
      </w:tr>
      <w:tr w:rsidR="000F5C11" w:rsidRPr="00CF765E" w14:paraId="03F27413" w14:textId="77777777" w:rsidTr="00F532C2">
        <w:trPr>
          <w:trHeight w:val="413"/>
        </w:trPr>
        <w:sdt>
          <w:sdtPr>
            <w:id w:val="-647351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910CF6" w14:textId="77777777" w:rsidR="000F5C11" w:rsidRPr="00CF765E" w:rsidRDefault="000F5C11" w:rsidP="00C0461B">
                <w:pPr>
                  <w:spacing w:line="312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26" w:type="dxa"/>
          </w:tcPr>
          <w:p w14:paraId="14AB1FDF" w14:textId="77777777" w:rsidR="000F5C11" w:rsidRPr="00CF765E" w:rsidRDefault="000F5C11" w:rsidP="00C0461B">
            <w:pPr>
              <w:spacing w:line="312" w:lineRule="auto"/>
              <w:rPr>
                <w:noProof/>
              </w:rPr>
            </w:pPr>
            <w:r w:rsidRPr="00CF765E">
              <w:rPr>
                <w:noProof/>
              </w:rPr>
              <w:t>den Arbeitsauftrag erledigt und das entsprechende Feld in der Lernwegeliste markiert.</w:t>
            </w:r>
          </w:p>
        </w:tc>
      </w:tr>
      <w:tr w:rsidR="000F5C11" w:rsidRPr="00CF765E" w14:paraId="2E077D54" w14:textId="77777777" w:rsidTr="00F532C2">
        <w:trPr>
          <w:trHeight w:val="413"/>
        </w:trPr>
        <w:sdt>
          <w:sdtPr>
            <w:id w:val="-64058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75BAA03" w14:textId="77777777" w:rsidR="000F5C11" w:rsidRDefault="000F5C11" w:rsidP="00C0461B">
                <w:pPr>
                  <w:spacing w:line="312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26" w:type="dxa"/>
          </w:tcPr>
          <w:p w14:paraId="6295F5E7" w14:textId="77777777" w:rsidR="000F5C11" w:rsidRPr="00CF765E" w:rsidRDefault="000F5C11" w:rsidP="00C0461B">
            <w:pPr>
              <w:spacing w:line="312" w:lineRule="auto"/>
              <w:rPr>
                <w:noProof/>
              </w:rPr>
            </w:pPr>
            <w:r>
              <w:rPr>
                <w:noProof/>
              </w:rPr>
              <w:t>bereits geplant wie ich am Projekt weiterarbeite.</w:t>
            </w:r>
          </w:p>
        </w:tc>
      </w:tr>
    </w:tbl>
    <w:p w14:paraId="705FD442" w14:textId="77777777" w:rsidR="00B53BAF" w:rsidRDefault="00B53BAF" w:rsidP="000F5C11"/>
    <w:p w14:paraId="275ED287" w14:textId="77777777" w:rsidR="00844719" w:rsidRDefault="00844719" w:rsidP="000F5C11"/>
    <w:p w14:paraId="7BBF43E8" w14:textId="77777777" w:rsidR="00844719" w:rsidRDefault="00844719" w:rsidP="00844719">
      <w:pPr>
        <w:pStyle w:val="berschrift2"/>
      </w:pPr>
      <w:r>
        <w:t>Ab in die Werkstatt</w:t>
      </w:r>
      <w:r w:rsidR="008D0025">
        <w:t>!</w:t>
      </w:r>
    </w:p>
    <w:p w14:paraId="739D0454" w14:textId="77777777" w:rsidR="008D0025" w:rsidRPr="008D0025" w:rsidRDefault="00844719" w:rsidP="008D0025">
      <w:pPr>
        <w:pStyle w:val="Textkrper"/>
        <w:spacing w:line="312" w:lineRule="auto"/>
        <w:rPr>
          <w:sz w:val="22"/>
        </w:rPr>
      </w:pPr>
      <w:r w:rsidRPr="008D0025">
        <w:rPr>
          <w:sz w:val="22"/>
        </w:rPr>
        <w:t>Jetzt haben Sie Material und Werkzeuge zur Herstellung Ihres Klappstuhls ausgewählt. Dieser Mantelbogen ist eine gute Zusammenfassung und gibt Ihnen Überblick</w:t>
      </w:r>
      <w:r w:rsidR="008D0025" w:rsidRPr="008D0025">
        <w:rPr>
          <w:sz w:val="22"/>
        </w:rPr>
        <w:t xml:space="preserve">. Nehmen Sie ihn mit in die Werkstatt. </w:t>
      </w:r>
    </w:p>
    <w:p w14:paraId="69BBFDD4" w14:textId="77777777" w:rsidR="0032662F" w:rsidRDefault="008D0025" w:rsidP="008D0025">
      <w:pPr>
        <w:pStyle w:val="Textkrper"/>
        <w:spacing w:line="312" w:lineRule="auto"/>
        <w:rPr>
          <w:sz w:val="22"/>
        </w:rPr>
      </w:pPr>
      <w:r w:rsidRPr="008D0025">
        <w:rPr>
          <w:sz w:val="22"/>
        </w:rPr>
        <w:t xml:space="preserve">Haben Sie ihn an allen Produktionstagen dabei? </w:t>
      </w:r>
      <w:r w:rsidRPr="008D0025">
        <w:rPr>
          <w:sz w:val="22"/>
        </w:rPr>
        <w:sym w:font="Wingdings" w:char="F0E0"/>
      </w:r>
      <w:r w:rsidRPr="008D0025">
        <w:rPr>
          <w:sz w:val="22"/>
        </w:rPr>
        <w:t xml:space="preserve"> dann können Sie immer noch mal nachschlagen…</w:t>
      </w:r>
    </w:p>
    <w:p w14:paraId="6C059CD5" w14:textId="77777777" w:rsidR="0032662F" w:rsidRDefault="0032662F">
      <w:pPr>
        <w:spacing w:line="240" w:lineRule="exact"/>
        <w:rPr>
          <w:sz w:val="22"/>
          <w:lang w:eastAsia="de-DE"/>
        </w:rPr>
      </w:pPr>
      <w:r>
        <w:rPr>
          <w:sz w:val="22"/>
        </w:rPr>
        <w:br w:type="page"/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32662F" w14:paraId="5806EA66" w14:textId="77777777" w:rsidTr="00C0461B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5E8A05" w14:textId="77777777" w:rsidR="0032662F" w:rsidRDefault="0032662F" w:rsidP="00C0461B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lastRenderedPageBreak/>
              <w:t>Materialien/Kompetenz</w:t>
            </w:r>
          </w:p>
          <w:p w14:paraId="7BE1B85B" w14:textId="77777777" w:rsidR="0032662F" w:rsidRDefault="0032662F" w:rsidP="00C0461B">
            <w:pPr>
              <w:pStyle w:val="TabelleKopflinks"/>
              <w:spacing w:line="240" w:lineRule="exact"/>
            </w:pPr>
            <w:r>
              <w:t>Materialcheck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6A7365" w14:textId="77777777" w:rsidR="0032662F" w:rsidRDefault="0032662F" w:rsidP="00C0461B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D9B8BE" w14:textId="77777777" w:rsidR="0032662F" w:rsidRDefault="0032662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Holztechnik</w:t>
            </w:r>
          </w:p>
          <w:p w14:paraId="16911CB4" w14:textId="77777777" w:rsidR="0032662F" w:rsidRDefault="0032662F" w:rsidP="00C0461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Z.01.02.02</w:t>
            </w:r>
            <w:r w:rsidR="00817950">
              <w:rPr>
                <w:lang w:val="en-GB" w:eastAsia="en-US"/>
              </w:rPr>
              <w:t>.01</w:t>
            </w:r>
          </w:p>
        </w:tc>
      </w:tr>
      <w:tr w:rsidR="0032662F" w14:paraId="7DD1F70A" w14:textId="77777777" w:rsidTr="00C0461B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300F" w14:textId="77777777" w:rsidR="0032662F" w:rsidRDefault="0032662F" w:rsidP="00C0461B">
            <w:pPr>
              <w:pStyle w:val="Tabelle6pt"/>
              <w:spacing w:before="0" w:after="0"/>
            </w:pPr>
            <w:r>
              <w:t>Teilkompetenz:</w:t>
            </w:r>
          </w:p>
          <w:p w14:paraId="714F8397" w14:textId="77777777" w:rsidR="0032662F" w:rsidRPr="00C44C70" w:rsidRDefault="0032662F" w:rsidP="00C0461B">
            <w:pPr>
              <w:pStyle w:val="TabelleAufzhlung"/>
            </w:pPr>
            <w:r w:rsidRPr="00C44C70">
              <w:t>Ich kann einer technischen Zeichnung Maße entnehmen.</w:t>
            </w:r>
          </w:p>
          <w:p w14:paraId="12783763" w14:textId="77777777" w:rsidR="0032662F" w:rsidRPr="00C44C70" w:rsidRDefault="0032662F" w:rsidP="00C0461B">
            <w:pPr>
              <w:pStyle w:val="TabelleAufzhlung"/>
            </w:pPr>
            <w:r w:rsidRPr="00C44C70">
              <w:t>Ich kann eine Materialliste erstellen</w:t>
            </w:r>
            <w:r>
              <w:t>.</w:t>
            </w:r>
          </w:p>
          <w:p w14:paraId="28F18A70" w14:textId="77777777" w:rsidR="0032662F" w:rsidRPr="00C44C70" w:rsidRDefault="0032662F" w:rsidP="00C0461B">
            <w:pPr>
              <w:pStyle w:val="TabelleAufzhlung"/>
            </w:pPr>
            <w:r w:rsidRPr="00C44C70">
              <w:t>Ich kann einheimische Holzarten nach ihrer Farbe und Maserung unterscheiden.</w:t>
            </w:r>
          </w:p>
          <w:p w14:paraId="5558AA60" w14:textId="77777777" w:rsidR="0032662F" w:rsidRPr="00C44C70" w:rsidRDefault="0032662F" w:rsidP="00C0461B">
            <w:pPr>
              <w:pStyle w:val="TabelleAufzhlung"/>
            </w:pPr>
            <w:r w:rsidRPr="00C44C70">
              <w:t>Ich kann einheimische Holzarten nach ihren Eigenschaften unterscheiden.</w:t>
            </w:r>
          </w:p>
          <w:p w14:paraId="458D0DD9" w14:textId="77777777" w:rsidR="0032662F" w:rsidRPr="00C44C70" w:rsidRDefault="0032662F" w:rsidP="00C0461B">
            <w:pPr>
              <w:pStyle w:val="TabelleAufzhlung"/>
            </w:pPr>
            <w:r w:rsidRPr="00C44C70">
              <w:t>Ich kann eine Holzart begründet auswählen.</w:t>
            </w:r>
          </w:p>
          <w:p w14:paraId="4F592A07" w14:textId="77777777" w:rsidR="0032662F" w:rsidRDefault="0032662F" w:rsidP="00C0461B">
            <w:pPr>
              <w:pStyle w:val="TabelleAufzhlung"/>
            </w:pPr>
            <w:r w:rsidRPr="002C390D">
              <w:rPr>
                <w:i/>
                <w:sz w:val="18"/>
                <w:szCs w:val="18"/>
              </w:rPr>
              <w:t>Ich kann die Herausforderungen der Aufgabe erkennen und angehen.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AE3379" w14:textId="77777777" w:rsidR="0032662F" w:rsidRDefault="0032662F" w:rsidP="00C0461B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32662F" w14:paraId="3835D3A3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F97621" w14:textId="77777777" w:rsidR="0032662F" w:rsidRDefault="0032662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LernPROJEKT</w:t>
                  </w:r>
                </w:p>
              </w:tc>
            </w:tr>
            <w:tr w:rsidR="0032662F" w14:paraId="4D021730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04F39A" w14:textId="77777777" w:rsidR="0032662F" w:rsidRDefault="0032662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LernTHEMA</w:t>
                  </w:r>
                </w:p>
              </w:tc>
            </w:tr>
            <w:tr w:rsidR="0032662F" w14:paraId="15DA00E2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644067C6" w14:textId="77777777" w:rsidR="0032662F" w:rsidRDefault="0032662F" w:rsidP="00BC420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LernSCHRITT</w:t>
                  </w:r>
                </w:p>
              </w:tc>
            </w:tr>
          </w:tbl>
          <w:p w14:paraId="67608B6E" w14:textId="77777777" w:rsidR="0032662F" w:rsidRDefault="0032662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7AFF330A" w14:textId="77777777" w:rsidR="0032662F" w:rsidRDefault="00F532C2" w:rsidP="0032662F">
      <w:r w:rsidRPr="002217EB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561984" behindDoc="0" locked="0" layoutInCell="0" allowOverlap="1" wp14:anchorId="07F3F03B" wp14:editId="419192E4">
            <wp:simplePos x="0" y="0"/>
            <wp:positionH relativeFrom="rightMargin">
              <wp:posOffset>431800</wp:posOffset>
            </wp:positionH>
            <wp:positionV relativeFrom="paragraph">
              <wp:posOffset>1192530</wp:posOffset>
            </wp:positionV>
            <wp:extent cx="302260" cy="323850"/>
            <wp:effectExtent l="0" t="0" r="2540" b="0"/>
            <wp:wrapNone/>
            <wp:docPr id="94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7EB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560960" behindDoc="0" locked="0" layoutInCell="1" allowOverlap="1" wp14:anchorId="0AC6335D" wp14:editId="08BD04C8">
            <wp:simplePos x="0" y="0"/>
            <wp:positionH relativeFrom="column">
              <wp:posOffset>4763135</wp:posOffset>
            </wp:positionH>
            <wp:positionV relativeFrom="paragraph">
              <wp:posOffset>1198880</wp:posOffset>
            </wp:positionV>
            <wp:extent cx="341630" cy="313055"/>
            <wp:effectExtent l="0" t="0" r="1270" b="0"/>
            <wp:wrapNone/>
            <wp:docPr id="941" name="Grafik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602F1" w14:textId="77777777" w:rsidR="0032662F" w:rsidRPr="002D0E7D" w:rsidRDefault="0032662F" w:rsidP="0032662F">
      <w:pPr>
        <w:pStyle w:val="berschrift1"/>
        <w:rPr>
          <w:sz w:val="32"/>
        </w:rPr>
      </w:pPr>
      <w:bookmarkStart w:id="3" w:name="_Hlk528049560"/>
      <w:bookmarkEnd w:id="3"/>
      <w:r>
        <w:rPr>
          <w:sz w:val="32"/>
        </w:rPr>
        <w:t>Klappstuhl - Materialcheck</w:t>
      </w:r>
    </w:p>
    <w:p w14:paraId="1DBB9837" w14:textId="77777777" w:rsidR="0032662F" w:rsidRPr="007C68FE" w:rsidRDefault="0032662F" w:rsidP="0032662F">
      <w:pPr>
        <w:spacing w:line="312" w:lineRule="auto"/>
        <w:rPr>
          <w:b/>
        </w:rPr>
      </w:pPr>
      <w:r>
        <w:rPr>
          <w:b/>
        </w:rPr>
        <w:t>Material</w:t>
      </w:r>
      <w:r w:rsidRPr="007C68FE">
        <w:rPr>
          <w:b/>
        </w:rPr>
        <w:t>liste</w:t>
      </w:r>
    </w:p>
    <w:p w14:paraId="40CB4674" w14:textId="77777777" w:rsidR="0032662F" w:rsidRDefault="0032662F" w:rsidP="003178A0">
      <w:pPr>
        <w:pStyle w:val="Listenabsatz"/>
        <w:numPr>
          <w:ilvl w:val="0"/>
          <w:numId w:val="24"/>
        </w:numPr>
        <w:spacing w:after="160" w:line="312" w:lineRule="auto"/>
      </w:pPr>
      <w:r w:rsidRPr="003A15F5">
        <w:rPr>
          <w:noProof/>
          <w:lang w:eastAsia="de-DE"/>
        </w:rPr>
        <w:drawing>
          <wp:anchor distT="0" distB="0" distL="114300" distR="114300" simplePos="0" relativeHeight="251544576" behindDoc="1" locked="0" layoutInCell="1" allowOverlap="1" wp14:anchorId="3F40B23E" wp14:editId="566D18DD">
            <wp:simplePos x="0" y="0"/>
            <wp:positionH relativeFrom="column">
              <wp:posOffset>5474335</wp:posOffset>
            </wp:positionH>
            <wp:positionV relativeFrom="paragraph">
              <wp:posOffset>394970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943" name="Grafik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5F5">
        <w:t>Ergänzen Sie mit Hilfe der Bauanleitung die Materialliste:</w:t>
      </w:r>
    </w:p>
    <w:tbl>
      <w:tblPr>
        <w:tblStyle w:val="Tabellenraster8"/>
        <w:tblW w:w="83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88"/>
        <w:gridCol w:w="2410"/>
        <w:gridCol w:w="1275"/>
        <w:gridCol w:w="993"/>
        <w:gridCol w:w="976"/>
        <w:gridCol w:w="977"/>
        <w:gridCol w:w="977"/>
      </w:tblGrid>
      <w:tr w:rsidR="0032662F" w:rsidRPr="00EA43D0" w14:paraId="569286CC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788" w:type="dxa"/>
          </w:tcPr>
          <w:p w14:paraId="515AAD20" w14:textId="77777777" w:rsidR="0032662F" w:rsidRDefault="0032662F" w:rsidP="00C0461B">
            <w:pPr>
              <w:rPr>
                <w:b w:val="0"/>
                <w:bCs/>
              </w:rPr>
            </w:pPr>
            <w:bookmarkStart w:id="4" w:name="_Hlk528043583"/>
            <w:r>
              <w:t>Position</w:t>
            </w:r>
          </w:p>
          <w:p w14:paraId="1EB08E6D" w14:textId="77777777" w:rsidR="0032662F" w:rsidRDefault="0032662F" w:rsidP="00C0461B">
            <w:r>
              <w:t>Nr.</w:t>
            </w:r>
          </w:p>
        </w:tc>
        <w:tc>
          <w:tcPr>
            <w:tcW w:w="2410" w:type="dxa"/>
          </w:tcPr>
          <w:p w14:paraId="7654B15A" w14:textId="77777777" w:rsidR="0032662F" w:rsidRPr="00EA43D0" w:rsidRDefault="0032662F" w:rsidP="00C0461B">
            <w:r>
              <w:t>Bezeichnung</w:t>
            </w:r>
          </w:p>
        </w:tc>
        <w:tc>
          <w:tcPr>
            <w:tcW w:w="1275" w:type="dxa"/>
          </w:tcPr>
          <w:p w14:paraId="2A24CE05" w14:textId="77777777" w:rsidR="0032662F" w:rsidRPr="00EA43D0" w:rsidRDefault="0032662F" w:rsidP="00C0461B">
            <w:r>
              <w:t>Material</w:t>
            </w:r>
          </w:p>
        </w:tc>
        <w:tc>
          <w:tcPr>
            <w:tcW w:w="993" w:type="dxa"/>
          </w:tcPr>
          <w:p w14:paraId="61006743" w14:textId="77777777" w:rsidR="0032662F" w:rsidRPr="00EA43D0" w:rsidRDefault="0032662F" w:rsidP="00C0461B">
            <w:r>
              <w:t>Anzahl/ Stück</w:t>
            </w:r>
          </w:p>
        </w:tc>
        <w:tc>
          <w:tcPr>
            <w:tcW w:w="976" w:type="dxa"/>
          </w:tcPr>
          <w:p w14:paraId="6786602F" w14:textId="77777777" w:rsidR="0032662F" w:rsidRDefault="0032662F" w:rsidP="00C0461B">
            <w:pPr>
              <w:rPr>
                <w:b w:val="0"/>
                <w:bCs/>
              </w:rPr>
            </w:pPr>
            <w:r>
              <w:t>Länge</w:t>
            </w:r>
          </w:p>
          <w:p w14:paraId="2924EC07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087F932D" w14:textId="77777777" w:rsidR="0032662F" w:rsidRDefault="0032662F" w:rsidP="00C0461B">
            <w:pPr>
              <w:rPr>
                <w:b w:val="0"/>
                <w:bCs/>
              </w:rPr>
            </w:pPr>
            <w:r>
              <w:t>Breite</w:t>
            </w:r>
          </w:p>
          <w:p w14:paraId="213DD587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5C356E03" w14:textId="77777777" w:rsidR="0032662F" w:rsidRDefault="0032662F" w:rsidP="00C0461B">
            <w:pPr>
              <w:rPr>
                <w:b w:val="0"/>
                <w:bCs/>
              </w:rPr>
            </w:pPr>
            <w:r>
              <w:t>Dicke</w:t>
            </w:r>
          </w:p>
          <w:p w14:paraId="08CA5E5B" w14:textId="77777777" w:rsidR="0032662F" w:rsidRPr="00EA43D0" w:rsidRDefault="0032662F" w:rsidP="00C0461B">
            <w:r>
              <w:t>in mm</w:t>
            </w:r>
          </w:p>
        </w:tc>
      </w:tr>
      <w:tr w:rsidR="0032662F" w:rsidRPr="00EA43D0" w14:paraId="53DD12C7" w14:textId="77777777" w:rsidTr="00F532C2">
        <w:trPr>
          <w:trHeight w:val="624"/>
        </w:trPr>
        <w:tc>
          <w:tcPr>
            <w:tcW w:w="788" w:type="dxa"/>
          </w:tcPr>
          <w:p w14:paraId="4E4A33B9" w14:textId="77777777" w:rsidR="0032662F" w:rsidRPr="00E22B96" w:rsidRDefault="0032662F" w:rsidP="00C0461B">
            <w:r w:rsidRPr="00E22B96">
              <w:rPr>
                <w:rFonts w:ascii="Cambria" w:hAnsi="Cambria"/>
                <w:sz w:val="36"/>
              </w:rPr>
              <w:sym w:font="Wingdings" w:char="F081"/>
            </w:r>
          </w:p>
        </w:tc>
        <w:tc>
          <w:tcPr>
            <w:tcW w:w="2410" w:type="dxa"/>
          </w:tcPr>
          <w:p w14:paraId="0FAF2477" w14:textId="77777777" w:rsidR="0032662F" w:rsidRPr="003F4B3D" w:rsidRDefault="0032662F" w:rsidP="00C0461B">
            <w:pPr>
              <w:rPr>
                <w:rFonts w:ascii="Segoe Print" w:hAnsi="Segoe Print"/>
                <w:b/>
                <w:bCs/>
              </w:rPr>
            </w:pPr>
            <w:r>
              <w:rPr>
                <w:rFonts w:ascii="Segoe Print" w:hAnsi="Segoe Print"/>
              </w:rPr>
              <w:t>Sitz Längsleisten</w:t>
            </w:r>
          </w:p>
        </w:tc>
        <w:tc>
          <w:tcPr>
            <w:tcW w:w="1275" w:type="dxa"/>
          </w:tcPr>
          <w:p w14:paraId="4D169E0E" w14:textId="77777777" w:rsidR="0032662F" w:rsidRPr="00EA43D0" w:rsidRDefault="0032662F" w:rsidP="00C0461B">
            <w:r w:rsidRPr="008D16B6">
              <w:rPr>
                <w:rFonts w:ascii="Segoe Print" w:hAnsi="Segoe Print"/>
              </w:rPr>
              <w:t>Holz</w:t>
            </w:r>
          </w:p>
        </w:tc>
        <w:tc>
          <w:tcPr>
            <w:tcW w:w="993" w:type="dxa"/>
          </w:tcPr>
          <w:p w14:paraId="77BA5B18" w14:textId="77777777" w:rsidR="0032662F" w:rsidRPr="008467E5" w:rsidRDefault="0032662F" w:rsidP="00C0461B"/>
        </w:tc>
        <w:tc>
          <w:tcPr>
            <w:tcW w:w="976" w:type="dxa"/>
          </w:tcPr>
          <w:p w14:paraId="4345AA05" w14:textId="77777777" w:rsidR="0032662F" w:rsidRPr="008467E5" w:rsidRDefault="0032662F" w:rsidP="00C0461B"/>
        </w:tc>
        <w:tc>
          <w:tcPr>
            <w:tcW w:w="977" w:type="dxa"/>
          </w:tcPr>
          <w:p w14:paraId="629856DC" w14:textId="77777777" w:rsidR="0032662F" w:rsidRPr="008467E5" w:rsidRDefault="0032662F" w:rsidP="00C0461B"/>
        </w:tc>
        <w:tc>
          <w:tcPr>
            <w:tcW w:w="977" w:type="dxa"/>
          </w:tcPr>
          <w:p w14:paraId="094915FC" w14:textId="77777777" w:rsidR="0032662F" w:rsidRPr="008467E5" w:rsidRDefault="0032662F" w:rsidP="00C0461B"/>
        </w:tc>
      </w:tr>
      <w:tr w:rsidR="0032662F" w:rsidRPr="00EA43D0" w14:paraId="230DFA39" w14:textId="77777777" w:rsidTr="00F532C2">
        <w:trPr>
          <w:trHeight w:val="624"/>
        </w:trPr>
        <w:tc>
          <w:tcPr>
            <w:tcW w:w="788" w:type="dxa"/>
          </w:tcPr>
          <w:p w14:paraId="632638E7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2"/>
            </w:r>
          </w:p>
        </w:tc>
        <w:tc>
          <w:tcPr>
            <w:tcW w:w="2410" w:type="dxa"/>
          </w:tcPr>
          <w:p w14:paraId="4C61E33D" w14:textId="77777777" w:rsidR="0032662F" w:rsidRPr="003F4B3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Sitz….…</w:t>
            </w:r>
          </w:p>
        </w:tc>
        <w:tc>
          <w:tcPr>
            <w:tcW w:w="1275" w:type="dxa"/>
          </w:tcPr>
          <w:p w14:paraId="62577586" w14:textId="77777777" w:rsidR="0032662F" w:rsidRPr="00EA43D0" w:rsidRDefault="0032662F" w:rsidP="00C0461B"/>
        </w:tc>
        <w:tc>
          <w:tcPr>
            <w:tcW w:w="993" w:type="dxa"/>
          </w:tcPr>
          <w:p w14:paraId="504471C4" w14:textId="77777777" w:rsidR="0032662F" w:rsidRPr="008467E5" w:rsidRDefault="0032662F" w:rsidP="00C0461B"/>
        </w:tc>
        <w:tc>
          <w:tcPr>
            <w:tcW w:w="976" w:type="dxa"/>
          </w:tcPr>
          <w:p w14:paraId="6CCD4F1B" w14:textId="77777777" w:rsidR="0032662F" w:rsidRPr="008467E5" w:rsidRDefault="0032662F" w:rsidP="00C0461B"/>
        </w:tc>
        <w:tc>
          <w:tcPr>
            <w:tcW w:w="977" w:type="dxa"/>
          </w:tcPr>
          <w:p w14:paraId="1B60B606" w14:textId="77777777" w:rsidR="0032662F" w:rsidRPr="008467E5" w:rsidRDefault="0032662F" w:rsidP="00C0461B"/>
        </w:tc>
        <w:tc>
          <w:tcPr>
            <w:tcW w:w="977" w:type="dxa"/>
          </w:tcPr>
          <w:p w14:paraId="6833B75B" w14:textId="77777777" w:rsidR="0032662F" w:rsidRPr="008467E5" w:rsidRDefault="0032662F" w:rsidP="00C0461B"/>
        </w:tc>
      </w:tr>
      <w:tr w:rsidR="0032662F" w:rsidRPr="00EA43D0" w14:paraId="4920B760" w14:textId="77777777" w:rsidTr="00F532C2">
        <w:trPr>
          <w:trHeight w:val="624"/>
        </w:trPr>
        <w:tc>
          <w:tcPr>
            <w:tcW w:w="788" w:type="dxa"/>
          </w:tcPr>
          <w:p w14:paraId="6A452037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3"/>
            </w:r>
          </w:p>
        </w:tc>
        <w:tc>
          <w:tcPr>
            <w:tcW w:w="2410" w:type="dxa"/>
          </w:tcPr>
          <w:p w14:paraId="78F1D111" w14:textId="77777777" w:rsidR="0032662F" w:rsidRPr="00EA43D0" w:rsidRDefault="0032662F" w:rsidP="00C0461B">
            <w:r w:rsidRPr="00117DAC">
              <w:rPr>
                <w:rFonts w:ascii="Segoe Print" w:hAnsi="Segoe Print"/>
              </w:rPr>
              <w:t>Lehne Längsleisten</w:t>
            </w:r>
          </w:p>
        </w:tc>
        <w:tc>
          <w:tcPr>
            <w:tcW w:w="1275" w:type="dxa"/>
          </w:tcPr>
          <w:p w14:paraId="6FEE7960" w14:textId="77777777" w:rsidR="0032662F" w:rsidRDefault="0032662F" w:rsidP="00C0461B"/>
        </w:tc>
        <w:tc>
          <w:tcPr>
            <w:tcW w:w="993" w:type="dxa"/>
          </w:tcPr>
          <w:p w14:paraId="2AB34FFD" w14:textId="77777777" w:rsidR="0032662F" w:rsidRPr="008467E5" w:rsidRDefault="0032662F" w:rsidP="00C0461B"/>
        </w:tc>
        <w:tc>
          <w:tcPr>
            <w:tcW w:w="976" w:type="dxa"/>
          </w:tcPr>
          <w:p w14:paraId="3C1056FB" w14:textId="77777777" w:rsidR="0032662F" w:rsidRPr="008467E5" w:rsidRDefault="0032662F" w:rsidP="00C0461B"/>
        </w:tc>
        <w:tc>
          <w:tcPr>
            <w:tcW w:w="977" w:type="dxa"/>
          </w:tcPr>
          <w:p w14:paraId="59E5AC41" w14:textId="77777777" w:rsidR="0032662F" w:rsidRPr="008467E5" w:rsidRDefault="0032662F" w:rsidP="00C0461B"/>
        </w:tc>
        <w:tc>
          <w:tcPr>
            <w:tcW w:w="977" w:type="dxa"/>
          </w:tcPr>
          <w:p w14:paraId="5B0E27FB" w14:textId="77777777" w:rsidR="0032662F" w:rsidRPr="008467E5" w:rsidRDefault="0032662F" w:rsidP="00C0461B"/>
        </w:tc>
      </w:tr>
      <w:tr w:rsidR="0032662F" w:rsidRPr="00EA43D0" w14:paraId="21C78E95" w14:textId="77777777" w:rsidTr="00F532C2">
        <w:trPr>
          <w:trHeight w:val="624"/>
        </w:trPr>
        <w:tc>
          <w:tcPr>
            <w:tcW w:w="788" w:type="dxa"/>
          </w:tcPr>
          <w:p w14:paraId="0727CCFF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4"/>
            </w:r>
          </w:p>
        </w:tc>
        <w:tc>
          <w:tcPr>
            <w:tcW w:w="2410" w:type="dxa"/>
          </w:tcPr>
          <w:p w14:paraId="1CF0146D" w14:textId="77777777" w:rsidR="0032662F" w:rsidRPr="00EA43D0" w:rsidRDefault="0032662F" w:rsidP="00C0461B">
            <w:r>
              <w:t>…</w:t>
            </w:r>
          </w:p>
        </w:tc>
        <w:tc>
          <w:tcPr>
            <w:tcW w:w="1275" w:type="dxa"/>
          </w:tcPr>
          <w:p w14:paraId="414C5F82" w14:textId="77777777" w:rsidR="0032662F" w:rsidRPr="00EA43D0" w:rsidRDefault="0032662F" w:rsidP="00C0461B"/>
        </w:tc>
        <w:tc>
          <w:tcPr>
            <w:tcW w:w="993" w:type="dxa"/>
          </w:tcPr>
          <w:p w14:paraId="29F8C3C3" w14:textId="77777777" w:rsidR="0032662F" w:rsidRPr="008467E5" w:rsidRDefault="0032662F" w:rsidP="00C0461B"/>
        </w:tc>
        <w:tc>
          <w:tcPr>
            <w:tcW w:w="976" w:type="dxa"/>
          </w:tcPr>
          <w:p w14:paraId="477AD8E5" w14:textId="77777777" w:rsidR="0032662F" w:rsidRPr="008467E5" w:rsidRDefault="0032662F" w:rsidP="00C0461B"/>
        </w:tc>
        <w:tc>
          <w:tcPr>
            <w:tcW w:w="977" w:type="dxa"/>
          </w:tcPr>
          <w:p w14:paraId="4EDFA6DA" w14:textId="77777777" w:rsidR="0032662F" w:rsidRPr="008467E5" w:rsidRDefault="0032662F" w:rsidP="00C0461B"/>
        </w:tc>
        <w:tc>
          <w:tcPr>
            <w:tcW w:w="977" w:type="dxa"/>
          </w:tcPr>
          <w:p w14:paraId="7510D4FB" w14:textId="77777777" w:rsidR="0032662F" w:rsidRPr="008467E5" w:rsidRDefault="0032662F" w:rsidP="00C0461B"/>
        </w:tc>
      </w:tr>
      <w:tr w:rsidR="0032662F" w:rsidRPr="00EA43D0" w14:paraId="6988B97B" w14:textId="77777777" w:rsidTr="00F532C2">
        <w:trPr>
          <w:trHeight w:val="624"/>
        </w:trPr>
        <w:tc>
          <w:tcPr>
            <w:tcW w:w="788" w:type="dxa"/>
          </w:tcPr>
          <w:p w14:paraId="7FB5A518" w14:textId="77777777" w:rsidR="0032662F" w:rsidRPr="00EA43D0" w:rsidRDefault="0032662F" w:rsidP="00C0461B">
            <w:r>
              <w:t>5</w:t>
            </w:r>
          </w:p>
        </w:tc>
        <w:tc>
          <w:tcPr>
            <w:tcW w:w="2410" w:type="dxa"/>
          </w:tcPr>
          <w:p w14:paraId="768B880B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Rückenlehne</w:t>
            </w:r>
          </w:p>
        </w:tc>
        <w:tc>
          <w:tcPr>
            <w:tcW w:w="1275" w:type="dxa"/>
          </w:tcPr>
          <w:p w14:paraId="61EF17CA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Stoff</w:t>
            </w:r>
          </w:p>
        </w:tc>
        <w:tc>
          <w:tcPr>
            <w:tcW w:w="993" w:type="dxa"/>
          </w:tcPr>
          <w:p w14:paraId="2C707BB9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1</w:t>
            </w:r>
          </w:p>
        </w:tc>
        <w:tc>
          <w:tcPr>
            <w:tcW w:w="976" w:type="dxa"/>
          </w:tcPr>
          <w:p w14:paraId="72472BCA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450</w:t>
            </w:r>
          </w:p>
        </w:tc>
        <w:tc>
          <w:tcPr>
            <w:tcW w:w="977" w:type="dxa"/>
          </w:tcPr>
          <w:p w14:paraId="2F67DE71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550</w:t>
            </w:r>
          </w:p>
        </w:tc>
        <w:tc>
          <w:tcPr>
            <w:tcW w:w="977" w:type="dxa"/>
          </w:tcPr>
          <w:p w14:paraId="3ECD6AD8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</w:tr>
      <w:tr w:rsidR="0032662F" w:rsidRPr="00EA43D0" w14:paraId="7B548FD9" w14:textId="77777777" w:rsidTr="00F532C2">
        <w:trPr>
          <w:trHeight w:val="624"/>
        </w:trPr>
        <w:tc>
          <w:tcPr>
            <w:tcW w:w="788" w:type="dxa"/>
          </w:tcPr>
          <w:p w14:paraId="3D409BCB" w14:textId="77777777" w:rsidR="0032662F" w:rsidRDefault="0032662F" w:rsidP="00C0461B">
            <w:r>
              <w:t>6</w:t>
            </w:r>
          </w:p>
        </w:tc>
        <w:tc>
          <w:tcPr>
            <w:tcW w:w="2410" w:type="dxa"/>
          </w:tcPr>
          <w:p w14:paraId="72A59B1A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Klammern</w:t>
            </w:r>
          </w:p>
        </w:tc>
        <w:tc>
          <w:tcPr>
            <w:tcW w:w="1275" w:type="dxa"/>
          </w:tcPr>
          <w:p w14:paraId="563C24E9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Metall</w:t>
            </w:r>
          </w:p>
        </w:tc>
        <w:tc>
          <w:tcPr>
            <w:tcW w:w="993" w:type="dxa"/>
          </w:tcPr>
          <w:p w14:paraId="5C60F135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20</w:t>
            </w:r>
          </w:p>
        </w:tc>
        <w:tc>
          <w:tcPr>
            <w:tcW w:w="976" w:type="dxa"/>
          </w:tcPr>
          <w:p w14:paraId="0E12740B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  <w:tc>
          <w:tcPr>
            <w:tcW w:w="977" w:type="dxa"/>
          </w:tcPr>
          <w:p w14:paraId="74FA9226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  <w:tc>
          <w:tcPr>
            <w:tcW w:w="977" w:type="dxa"/>
          </w:tcPr>
          <w:p w14:paraId="4BC5B8EF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</w:tr>
      <w:tr w:rsidR="0032662F" w:rsidRPr="00EA43D0" w14:paraId="4DF820F9" w14:textId="77777777" w:rsidTr="00F532C2">
        <w:trPr>
          <w:trHeight w:val="624"/>
        </w:trPr>
        <w:tc>
          <w:tcPr>
            <w:tcW w:w="788" w:type="dxa"/>
          </w:tcPr>
          <w:p w14:paraId="761F6EAA" w14:textId="77777777" w:rsidR="0032662F" w:rsidRDefault="0032662F" w:rsidP="00C0461B">
            <w:r>
              <w:t>7</w:t>
            </w:r>
          </w:p>
        </w:tc>
        <w:tc>
          <w:tcPr>
            <w:tcW w:w="2410" w:type="dxa"/>
          </w:tcPr>
          <w:p w14:paraId="2EE57342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 xml:space="preserve">Schrauben </w:t>
            </w:r>
          </w:p>
        </w:tc>
        <w:tc>
          <w:tcPr>
            <w:tcW w:w="1275" w:type="dxa"/>
          </w:tcPr>
          <w:p w14:paraId="33837C6D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56492615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4F46CE37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6A6204F8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  <w:tc>
          <w:tcPr>
            <w:tcW w:w="977" w:type="dxa"/>
          </w:tcPr>
          <w:p w14:paraId="4D659B00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4,5</w:t>
            </w:r>
          </w:p>
        </w:tc>
      </w:tr>
      <w:tr w:rsidR="0032662F" w:rsidRPr="00EA43D0" w14:paraId="17369AF2" w14:textId="77777777" w:rsidTr="00F532C2">
        <w:trPr>
          <w:trHeight w:val="624"/>
        </w:trPr>
        <w:tc>
          <w:tcPr>
            <w:tcW w:w="788" w:type="dxa"/>
          </w:tcPr>
          <w:p w14:paraId="4315BF5B" w14:textId="77777777" w:rsidR="0032662F" w:rsidRPr="00EA43D0" w:rsidRDefault="0032662F" w:rsidP="00C0461B">
            <w:r>
              <w:t>8</w:t>
            </w:r>
          </w:p>
        </w:tc>
        <w:tc>
          <w:tcPr>
            <w:tcW w:w="2410" w:type="dxa"/>
          </w:tcPr>
          <w:p w14:paraId="345AEA2A" w14:textId="77777777" w:rsidR="0032662F" w:rsidRPr="00EA43D0" w:rsidRDefault="0032662F" w:rsidP="00C0461B"/>
        </w:tc>
        <w:tc>
          <w:tcPr>
            <w:tcW w:w="1275" w:type="dxa"/>
          </w:tcPr>
          <w:p w14:paraId="1ED61A83" w14:textId="77777777" w:rsidR="0032662F" w:rsidRDefault="0032662F" w:rsidP="00C0461B"/>
        </w:tc>
        <w:tc>
          <w:tcPr>
            <w:tcW w:w="993" w:type="dxa"/>
          </w:tcPr>
          <w:p w14:paraId="16C3D17C" w14:textId="77777777" w:rsidR="0032662F" w:rsidRPr="008467E5" w:rsidRDefault="0032662F" w:rsidP="00C0461B"/>
        </w:tc>
        <w:tc>
          <w:tcPr>
            <w:tcW w:w="976" w:type="dxa"/>
          </w:tcPr>
          <w:p w14:paraId="714836DE" w14:textId="77777777" w:rsidR="0032662F" w:rsidRPr="008467E5" w:rsidRDefault="0032662F" w:rsidP="00C0461B"/>
        </w:tc>
        <w:tc>
          <w:tcPr>
            <w:tcW w:w="977" w:type="dxa"/>
          </w:tcPr>
          <w:p w14:paraId="7A6DE505" w14:textId="77777777" w:rsidR="0032662F" w:rsidRPr="008467E5" w:rsidRDefault="0032662F" w:rsidP="00C0461B"/>
        </w:tc>
        <w:tc>
          <w:tcPr>
            <w:tcW w:w="977" w:type="dxa"/>
          </w:tcPr>
          <w:p w14:paraId="64F7F31D" w14:textId="77777777" w:rsidR="0032662F" w:rsidRPr="008467E5" w:rsidRDefault="0032662F" w:rsidP="00C0461B"/>
        </w:tc>
      </w:tr>
      <w:tr w:rsidR="0032662F" w:rsidRPr="00EA43D0" w14:paraId="4F37F2E1" w14:textId="77777777" w:rsidTr="00F532C2">
        <w:trPr>
          <w:trHeight w:val="624"/>
        </w:trPr>
        <w:tc>
          <w:tcPr>
            <w:tcW w:w="788" w:type="dxa"/>
          </w:tcPr>
          <w:p w14:paraId="24E2EF9C" w14:textId="77777777" w:rsidR="0032662F" w:rsidRDefault="0032662F" w:rsidP="00C0461B"/>
        </w:tc>
        <w:tc>
          <w:tcPr>
            <w:tcW w:w="2410" w:type="dxa"/>
          </w:tcPr>
          <w:p w14:paraId="310F0844" w14:textId="77777777" w:rsidR="0032662F" w:rsidRPr="00EA43D0" w:rsidRDefault="0032662F" w:rsidP="00C0461B"/>
        </w:tc>
        <w:tc>
          <w:tcPr>
            <w:tcW w:w="1275" w:type="dxa"/>
          </w:tcPr>
          <w:p w14:paraId="28BCF551" w14:textId="77777777" w:rsidR="0032662F" w:rsidRDefault="0032662F" w:rsidP="00C0461B"/>
        </w:tc>
        <w:tc>
          <w:tcPr>
            <w:tcW w:w="993" w:type="dxa"/>
          </w:tcPr>
          <w:p w14:paraId="741BEB61" w14:textId="77777777" w:rsidR="0032662F" w:rsidRDefault="0032662F" w:rsidP="00C0461B"/>
        </w:tc>
        <w:tc>
          <w:tcPr>
            <w:tcW w:w="976" w:type="dxa"/>
          </w:tcPr>
          <w:p w14:paraId="6E21E8F6" w14:textId="77777777" w:rsidR="0032662F" w:rsidRDefault="0032662F" w:rsidP="00C0461B"/>
        </w:tc>
        <w:tc>
          <w:tcPr>
            <w:tcW w:w="977" w:type="dxa"/>
          </w:tcPr>
          <w:p w14:paraId="25F327F8" w14:textId="77777777" w:rsidR="0032662F" w:rsidRDefault="0032662F" w:rsidP="00C0461B"/>
        </w:tc>
        <w:tc>
          <w:tcPr>
            <w:tcW w:w="977" w:type="dxa"/>
          </w:tcPr>
          <w:p w14:paraId="7C511FA5" w14:textId="77777777" w:rsidR="0032662F" w:rsidRPr="00EA43D0" w:rsidRDefault="0032662F" w:rsidP="00C0461B"/>
        </w:tc>
      </w:tr>
    </w:tbl>
    <w:bookmarkEnd w:id="4"/>
    <w:p w14:paraId="306D77FB" w14:textId="4E1DC932" w:rsidR="0032662F" w:rsidRDefault="009113CE" w:rsidP="0032662F">
      <w:pPr>
        <w:spacing w:line="312" w:lineRule="auto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B12244E" wp14:editId="325FB692">
                <wp:simplePos x="0" y="0"/>
                <wp:positionH relativeFrom="column">
                  <wp:posOffset>-2540</wp:posOffset>
                </wp:positionH>
                <wp:positionV relativeFrom="paragraph">
                  <wp:posOffset>191135</wp:posOffset>
                </wp:positionV>
                <wp:extent cx="3803650" cy="1689100"/>
                <wp:effectExtent l="0" t="0" r="6350" b="6350"/>
                <wp:wrapNone/>
                <wp:docPr id="2104" name="Gruppieren 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1689100"/>
                          <a:chOff x="0" y="0"/>
                          <a:chExt cx="3803650" cy="1689100"/>
                        </a:xfrm>
                      </wpg:grpSpPr>
                      <wps:wsp>
                        <wps:cNvPr id="17" name="Textfeld 17"/>
                        <wps:cNvSpPr txBox="1"/>
                        <wps:spPr>
                          <a:xfrm>
                            <a:off x="2171700" y="1257300"/>
                            <a:ext cx="1586230" cy="4318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00AF39" w14:textId="735E9278" w:rsidR="005E736C" w:rsidRPr="00873EE2" w:rsidRDefault="005E736C" w:rsidP="0032662F">
                              <w:pPr>
                                <w:pStyle w:val="Beschriftung"/>
                                <w:rPr>
                                  <w:rFonts w:ascii="Source Sans Pro" w:eastAsiaTheme="minorHAnsi" w:hAnsi="Source Sans Pro" w:cstheme="minorHAnsi"/>
                                  <w:noProof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873EE2">
                                <w:rPr>
                                  <w:rFonts w:ascii="Source Sans Pro" w:hAnsi="Source Sans Pro" w:cstheme="minorHAnsi"/>
                                </w:rPr>
                                <w:t xml:space="preserve">Abbildung </w:t>
                              </w:r>
                              <w:r w:rsidRPr="00873EE2">
                                <w:rPr>
                                  <w:rFonts w:ascii="Source Sans Pro" w:hAnsi="Source Sans Pro" w:cstheme="minorHAnsi"/>
                                  <w:noProof/>
                                </w:rPr>
                                <w:fldChar w:fldCharType="begin"/>
                              </w:r>
                              <w:r w:rsidRPr="00873EE2">
                                <w:rPr>
                                  <w:rFonts w:ascii="Source Sans Pro" w:hAnsi="Source Sans Pro" w:cstheme="minorHAnsi"/>
                                  <w:noProof/>
                                </w:rPr>
                                <w:instrText xml:space="preserve"> SEQ Abbildung \* ARABIC </w:instrText>
                              </w:r>
                              <w:r w:rsidRPr="00873EE2">
                                <w:rPr>
                                  <w:rFonts w:ascii="Source Sans Pro" w:hAnsi="Source Sans Pro" w:cstheme="minorHAnsi"/>
                                  <w:noProof/>
                                </w:rPr>
                                <w:fldChar w:fldCharType="separate"/>
                              </w:r>
                              <w:r w:rsidR="00BC4205">
                                <w:rPr>
                                  <w:rFonts w:ascii="Source Sans Pro" w:hAnsi="Source Sans Pro" w:cstheme="minorHAnsi"/>
                                  <w:noProof/>
                                </w:rPr>
                                <w:t>2</w:t>
                              </w:r>
                              <w:r w:rsidRPr="00873EE2">
                                <w:rPr>
                                  <w:rFonts w:ascii="Source Sans Pro" w:hAnsi="Source Sans Pro" w:cstheme="minorHAnsi"/>
                                  <w:noProof/>
                                </w:rPr>
                                <w:fldChar w:fldCharType="end"/>
                              </w:r>
                              <w:r w:rsidRPr="00873EE2">
                                <w:rPr>
                                  <w:rFonts w:ascii="Source Sans Pro" w:hAnsi="Source Sans Pro" w:cstheme="minorHAnsi"/>
                                </w:rPr>
                                <w:t>: Schrauben mit Senkkopf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992" name="Gruppieren 992"/>
                        <wpg:cNvGrpSpPr/>
                        <wpg:grpSpPr>
                          <a:xfrm>
                            <a:off x="0" y="0"/>
                            <a:ext cx="3803650" cy="1530350"/>
                            <a:chOff x="0" y="0"/>
                            <a:chExt cx="3803650" cy="1530350"/>
                          </a:xfrm>
                        </wpg:grpSpPr>
                        <wps:wsp>
                          <wps:cNvPr id="14" name="Textfeld 14"/>
                          <wps:cNvSpPr txBox="1"/>
                          <wps:spPr>
                            <a:xfrm>
                              <a:off x="6350" y="1250950"/>
                              <a:ext cx="2001520" cy="2794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E050D6" w14:textId="4D09637A" w:rsidR="005E736C" w:rsidRPr="00873EE2" w:rsidRDefault="005E736C" w:rsidP="0032662F">
                                <w:pPr>
                                  <w:pStyle w:val="Beschriftung"/>
                                  <w:rPr>
                                    <w:rFonts w:ascii="Source Sans Pro" w:eastAsiaTheme="minorHAnsi" w:hAnsi="Source Sans Pro" w:cstheme="minorHAnsi"/>
                                    <w:noProof/>
                                    <w:szCs w:val="20"/>
                                    <w:lang w:eastAsia="en-US"/>
                                  </w:rPr>
                                </w:pPr>
                                <w:r w:rsidRPr="00873EE2">
                                  <w:rPr>
                                    <w:rFonts w:ascii="Source Sans Pro" w:hAnsi="Source Sans Pro" w:cstheme="minorHAnsi"/>
                                  </w:rPr>
                                  <w:t xml:space="preserve">Abbildung </w:t>
                                </w:r>
                                <w:r w:rsidRPr="00873EE2">
                                  <w:rPr>
                                    <w:rFonts w:ascii="Source Sans Pro" w:hAnsi="Source Sans Pro" w:cstheme="minorHAnsi"/>
                                    <w:noProof/>
                                  </w:rPr>
                                  <w:fldChar w:fldCharType="begin"/>
                                </w:r>
                                <w:r w:rsidRPr="00873EE2">
                                  <w:rPr>
                                    <w:rFonts w:ascii="Source Sans Pro" w:hAnsi="Source Sans Pro" w:cstheme="minorHAnsi"/>
                                    <w:noProof/>
                                  </w:rPr>
                                  <w:instrText xml:space="preserve"> SEQ Abbildung \* ARABIC </w:instrText>
                                </w:r>
                                <w:r w:rsidRPr="00873EE2">
                                  <w:rPr>
                                    <w:rFonts w:ascii="Source Sans Pro" w:hAnsi="Source Sans Pro" w:cstheme="minorHAnsi"/>
                                    <w:noProof/>
                                  </w:rPr>
                                  <w:fldChar w:fldCharType="separate"/>
                                </w:r>
                                <w:r w:rsidR="00BC4205">
                                  <w:rPr>
                                    <w:rFonts w:ascii="Source Sans Pro" w:hAnsi="Source Sans Pro" w:cstheme="minorHAnsi"/>
                                    <w:noProof/>
                                  </w:rPr>
                                  <w:t>2</w:t>
                                </w:r>
                                <w:r w:rsidRPr="00873EE2">
                                  <w:rPr>
                                    <w:rFonts w:ascii="Source Sans Pro" w:hAnsi="Source Sans Pro" w:cstheme="minorHAnsi"/>
                                    <w:noProof/>
                                  </w:rPr>
                                  <w:fldChar w:fldCharType="end"/>
                                </w:r>
                                <w:r w:rsidRPr="00873EE2">
                                  <w:rPr>
                                    <w:rFonts w:ascii="Source Sans Pro" w:hAnsi="Source Sans Pro" w:cstheme="minorHAnsi"/>
                                  </w:rPr>
                                  <w:t>: Klammern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919" name="Gruppieren 1919"/>
                          <wpg:cNvGrpSpPr/>
                          <wpg:grpSpPr>
                            <a:xfrm>
                              <a:off x="0" y="0"/>
                              <a:ext cx="3803650" cy="1238250"/>
                              <a:chOff x="0" y="0"/>
                              <a:chExt cx="3803650" cy="1238250"/>
                            </a:xfrm>
                          </wpg:grpSpPr>
                          <pic:pic xmlns:pic="http://schemas.openxmlformats.org/drawingml/2006/picture">
                            <pic:nvPicPr>
                              <pic:cNvPr id="1917" name="Grafik 1917"/>
                              <pic:cNvPicPr/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82800" y="50800"/>
                                <a:ext cx="1720850" cy="1146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18" name="Grafik 1918"/>
                              <pic:cNvPicPr/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0" cy="1238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12244E" id="Gruppieren 2104" o:spid="_x0000_s1039" style="position:absolute;margin-left:-.2pt;margin-top:15.05pt;width:299.5pt;height:133pt;z-index:251788288" coordsize="38036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7" o:spid="_x0000_s1040" type="#_x0000_t202" style="position:absolute;left:21717;top:12573;width:1586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" stroked="f">
                  <v:textbox style="mso-fit-shape-to-text:t" inset="0,0,0,0">
                    <w:txbxContent>
                      <w:p w14:paraId="3A00AF39" w14:textId="735E9278" w:rsidR="005E736C" w:rsidRPr="00873EE2" w:rsidRDefault="005E736C" w:rsidP="0032662F">
                        <w:pPr>
                          <w:pStyle w:val="Beschriftung"/>
                          <w:rPr>
                            <w:rFonts w:ascii="Source Sans Pro" w:eastAsiaTheme="minorHAnsi" w:hAnsi="Source Sans Pro" w:cstheme="minorHAnsi"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873EE2">
                          <w:rPr>
                            <w:rFonts w:ascii="Source Sans Pro" w:hAnsi="Source Sans Pro" w:cstheme="minorHAnsi"/>
                          </w:rPr>
                          <w:t xml:space="preserve">Abbildung </w:t>
                        </w:r>
                        <w:r w:rsidRPr="00873EE2">
                          <w:rPr>
                            <w:rFonts w:ascii="Source Sans Pro" w:hAnsi="Source Sans Pro" w:cstheme="minorHAnsi"/>
                            <w:noProof/>
                          </w:rPr>
                          <w:fldChar w:fldCharType="begin"/>
                        </w:r>
                        <w:r w:rsidRPr="00873EE2">
                          <w:rPr>
                            <w:rFonts w:ascii="Source Sans Pro" w:hAnsi="Source Sans Pro" w:cstheme="minorHAnsi"/>
                            <w:noProof/>
                          </w:rPr>
                          <w:instrText xml:space="preserve"> SEQ Abbildung \* ARABIC </w:instrText>
                        </w:r>
                        <w:r w:rsidRPr="00873EE2">
                          <w:rPr>
                            <w:rFonts w:ascii="Source Sans Pro" w:hAnsi="Source Sans Pro" w:cstheme="minorHAnsi"/>
                            <w:noProof/>
                          </w:rPr>
                          <w:fldChar w:fldCharType="separate"/>
                        </w:r>
                        <w:r w:rsidR="00BC4205">
                          <w:rPr>
                            <w:rFonts w:ascii="Source Sans Pro" w:hAnsi="Source Sans Pro" w:cstheme="minorHAnsi"/>
                            <w:noProof/>
                          </w:rPr>
                          <w:t>2</w:t>
                        </w:r>
                        <w:r w:rsidRPr="00873EE2">
                          <w:rPr>
                            <w:rFonts w:ascii="Source Sans Pro" w:hAnsi="Source Sans Pro" w:cstheme="minorHAnsi"/>
                            <w:noProof/>
                          </w:rPr>
                          <w:fldChar w:fldCharType="end"/>
                        </w:r>
                        <w:r w:rsidRPr="00873EE2">
                          <w:rPr>
                            <w:rFonts w:ascii="Source Sans Pro" w:hAnsi="Source Sans Pro" w:cstheme="minorHAnsi"/>
                          </w:rPr>
                          <w:t>: Schrauben mit Senkkopf</w:t>
                        </w:r>
                      </w:p>
                    </w:txbxContent>
                  </v:textbox>
                </v:shape>
                <v:group id="Gruppieren 992" o:spid="_x0000_s1041" style="position:absolute;width:38036;height:15303" coordsize="38036,1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Textfeld 14" o:spid="_x0000_s1042" type="#_x0000_t202" style="position:absolute;left:63;top:12509;width:2001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  <v:textbox style="mso-fit-shape-to-text:t" inset="0,0,0,0">
                      <w:txbxContent>
                        <w:p w14:paraId="5FE050D6" w14:textId="4D09637A" w:rsidR="005E736C" w:rsidRPr="00873EE2" w:rsidRDefault="005E736C" w:rsidP="0032662F">
                          <w:pPr>
                            <w:pStyle w:val="Beschriftung"/>
                            <w:rPr>
                              <w:rFonts w:ascii="Source Sans Pro" w:eastAsiaTheme="minorHAnsi" w:hAnsi="Source Sans Pro" w:cstheme="minorHAnsi"/>
                              <w:noProof/>
                              <w:szCs w:val="20"/>
                              <w:lang w:eastAsia="en-US"/>
                            </w:rPr>
                          </w:pPr>
                          <w:r w:rsidRPr="00873EE2">
                            <w:rPr>
                              <w:rFonts w:ascii="Source Sans Pro" w:hAnsi="Source Sans Pro" w:cstheme="minorHAnsi"/>
                            </w:rPr>
                            <w:t xml:space="preserve">Abbildung </w:t>
                          </w:r>
                          <w:r w:rsidRPr="00873EE2">
                            <w:rPr>
                              <w:rFonts w:ascii="Source Sans Pro" w:hAnsi="Source Sans Pro" w:cstheme="minorHAnsi"/>
                              <w:noProof/>
                            </w:rPr>
                            <w:fldChar w:fldCharType="begin"/>
                          </w:r>
                          <w:r w:rsidRPr="00873EE2">
                            <w:rPr>
                              <w:rFonts w:ascii="Source Sans Pro" w:hAnsi="Source Sans Pro" w:cstheme="minorHAnsi"/>
                              <w:noProof/>
                            </w:rPr>
                            <w:instrText xml:space="preserve"> SEQ Abbildung \* ARABIC </w:instrText>
                          </w:r>
                          <w:r w:rsidRPr="00873EE2">
                            <w:rPr>
                              <w:rFonts w:ascii="Source Sans Pro" w:hAnsi="Source Sans Pro" w:cstheme="minorHAnsi"/>
                              <w:noProof/>
                            </w:rPr>
                            <w:fldChar w:fldCharType="separate"/>
                          </w:r>
                          <w:r w:rsidR="00BC4205">
                            <w:rPr>
                              <w:rFonts w:ascii="Source Sans Pro" w:hAnsi="Source Sans Pro" w:cstheme="minorHAnsi"/>
                              <w:noProof/>
                            </w:rPr>
                            <w:t>2</w:t>
                          </w:r>
                          <w:r w:rsidRPr="00873EE2">
                            <w:rPr>
                              <w:rFonts w:ascii="Source Sans Pro" w:hAnsi="Source Sans Pro" w:cstheme="minorHAnsi"/>
                              <w:noProof/>
                            </w:rPr>
                            <w:fldChar w:fldCharType="end"/>
                          </w:r>
                          <w:r w:rsidRPr="00873EE2">
                            <w:rPr>
                              <w:rFonts w:ascii="Source Sans Pro" w:hAnsi="Source Sans Pro" w:cstheme="minorHAnsi"/>
                            </w:rPr>
                            <w:t>: Klammern</w:t>
                          </w:r>
                        </w:p>
                      </w:txbxContent>
                    </v:textbox>
                  </v:shape>
                  <v:group id="Gruppieren 1919" o:spid="_x0000_s1043" style="position:absolute;width:38036;height:12382" coordsize="38036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917" o:spid="_x0000_s1044" type="#_x0000_t75" style="position:absolute;left:20828;top:508;width:17208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">
                      <v:imagedata r:id="rId29" o:title=""/>
                    </v:shape>
                    <v:shape id="Grafik 1918" o:spid="_x0000_s1045" type="#_x0000_t75" style="position:absolute;width:16510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">
                      <v:imagedata r:id="rId30" o:title=""/>
                    </v:shape>
                  </v:group>
                </v:group>
              </v:group>
            </w:pict>
          </mc:Fallback>
        </mc:AlternateContent>
      </w:r>
    </w:p>
    <w:p w14:paraId="72A0B4A4" w14:textId="77777777" w:rsidR="0032662F" w:rsidRPr="008D16B6" w:rsidRDefault="0032662F" w:rsidP="0032662F">
      <w:pPr>
        <w:pStyle w:val="Marginaliegrau"/>
        <w:framePr w:wrap="around" w:x="9066" w:y="66"/>
        <w:jc w:val="left"/>
        <w:rPr>
          <w:sz w:val="20"/>
        </w:rPr>
      </w:pPr>
      <w:bookmarkStart w:id="5" w:name="_Hlk529699908"/>
      <w:r w:rsidRPr="00236A20">
        <w:rPr>
          <w:b/>
          <w:sz w:val="20"/>
        </w:rPr>
        <w:t>JETZT</w:t>
      </w:r>
      <w:r>
        <w:rPr>
          <w:sz w:val="20"/>
        </w:rPr>
        <w:t xml:space="preserve"> können Sie im LernTHEMA die Aufgabe zur Materialliste lösen! </w:t>
      </w:r>
      <w:r w:rsidRPr="00236A20">
        <w:rPr>
          <w:b/>
          <w:sz w:val="20"/>
        </w:rPr>
        <w:t>Übertragen</w:t>
      </w:r>
      <w:r>
        <w:rPr>
          <w:sz w:val="20"/>
        </w:rPr>
        <w:t xml:space="preserve"> Sie Ihre Ergebnisse sauber!</w:t>
      </w:r>
    </w:p>
    <w:bookmarkEnd w:id="5"/>
    <w:p w14:paraId="1A3EFD54" w14:textId="6A33C17A" w:rsidR="0032662F" w:rsidRDefault="0032662F" w:rsidP="0032662F">
      <w:pPr>
        <w:spacing w:line="312" w:lineRule="auto"/>
      </w:pPr>
    </w:p>
    <w:p w14:paraId="7D893BD4" w14:textId="4F7AC83B" w:rsidR="0032662F" w:rsidRDefault="0032662F" w:rsidP="0032662F">
      <w:pPr>
        <w:spacing w:line="312" w:lineRule="auto"/>
      </w:pPr>
    </w:p>
    <w:p w14:paraId="14C93CB0" w14:textId="4B1ECE44" w:rsidR="0032662F" w:rsidRPr="007C68FE" w:rsidRDefault="0032662F" w:rsidP="0032662F">
      <w:r w:rsidRPr="007C68FE">
        <w:br w:type="page"/>
      </w:r>
      <w:r w:rsidR="000A3244">
        <w:lastRenderedPageBreak/>
        <w:t xml:space="preserve"> </w:t>
      </w:r>
    </w:p>
    <w:p w14:paraId="0729EB68" w14:textId="7B293803" w:rsidR="0032662F" w:rsidRPr="002D0E7D" w:rsidRDefault="00B131E3" w:rsidP="0032662F">
      <w:pPr>
        <w:spacing w:line="312" w:lineRule="auto"/>
        <w:rPr>
          <w:b/>
          <w:bCs/>
        </w:rPr>
      </w:pPr>
      <w:r w:rsidRPr="002217EB">
        <w:rPr>
          <w:noProof/>
          <w:color w:val="FF0000"/>
          <w:lang w:eastAsia="de-DE"/>
        </w:rPr>
        <w:drawing>
          <wp:anchor distT="0" distB="0" distL="114300" distR="114300" simplePos="0" relativeHeight="251634688" behindDoc="0" locked="0" layoutInCell="0" allowOverlap="1" wp14:anchorId="09963CBF" wp14:editId="1CEBC22D">
            <wp:simplePos x="0" y="0"/>
            <wp:positionH relativeFrom="rightMargin">
              <wp:posOffset>360680</wp:posOffset>
            </wp:positionH>
            <wp:positionV relativeFrom="paragraph">
              <wp:posOffset>-240030</wp:posOffset>
            </wp:positionV>
            <wp:extent cx="302260" cy="323850"/>
            <wp:effectExtent l="0" t="0" r="2540" b="0"/>
            <wp:wrapNone/>
            <wp:docPr id="19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8D1">
        <w:rPr>
          <w:noProof/>
          <w:lang w:eastAsia="de-DE"/>
        </w:rPr>
        <w:drawing>
          <wp:anchor distT="0" distB="0" distL="114300" distR="114300" simplePos="0" relativeHeight="251653120" behindDoc="0" locked="0" layoutInCell="1" allowOverlap="1" wp14:anchorId="4E61CFB1" wp14:editId="1B850899">
            <wp:simplePos x="0" y="0"/>
            <wp:positionH relativeFrom="column">
              <wp:posOffset>4737735</wp:posOffset>
            </wp:positionH>
            <wp:positionV relativeFrom="paragraph">
              <wp:posOffset>182880</wp:posOffset>
            </wp:positionV>
            <wp:extent cx="318770" cy="318770"/>
            <wp:effectExtent l="0" t="0" r="5080" b="508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7EB">
        <w:rPr>
          <w:noProof/>
          <w:color w:val="FF0000"/>
          <w:lang w:eastAsia="de-DE"/>
        </w:rPr>
        <w:drawing>
          <wp:anchor distT="0" distB="0" distL="114300" distR="114300" simplePos="0" relativeHeight="251622400" behindDoc="0" locked="0" layoutInCell="1" allowOverlap="1" wp14:anchorId="04582592" wp14:editId="59A79DA9">
            <wp:simplePos x="0" y="0"/>
            <wp:positionH relativeFrom="column">
              <wp:posOffset>4639849</wp:posOffset>
            </wp:positionH>
            <wp:positionV relativeFrom="paragraph">
              <wp:posOffset>-236855</wp:posOffset>
            </wp:positionV>
            <wp:extent cx="341630" cy="313055"/>
            <wp:effectExtent l="0" t="0" r="127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F13557">
        <w:rPr>
          <w:b/>
          <w:bCs/>
        </w:rPr>
        <w:t>Materialcheck</w:t>
      </w:r>
    </w:p>
    <w:p w14:paraId="6E38A27C" w14:textId="69584DFD" w:rsidR="0032662F" w:rsidRPr="00F13557" w:rsidRDefault="0032662F" w:rsidP="0032662F">
      <w:pPr>
        <w:spacing w:line="312" w:lineRule="auto"/>
      </w:pPr>
      <w:r>
        <w:t xml:space="preserve">Sie bauen Ihren </w:t>
      </w:r>
      <w:r w:rsidRPr="00F13557">
        <w:t xml:space="preserve">eigenen </w:t>
      </w:r>
      <w:r>
        <w:t>Klapp</w:t>
      </w:r>
      <w:r w:rsidRPr="00F13557">
        <w:t>stuhl.</w:t>
      </w:r>
    </w:p>
    <w:p w14:paraId="0DBE679C" w14:textId="19A8172E" w:rsidR="0032662F" w:rsidRPr="003A15F5" w:rsidRDefault="006334E1" w:rsidP="003178A0">
      <w:pPr>
        <w:pStyle w:val="Listenabsatz"/>
        <w:numPr>
          <w:ilvl w:val="0"/>
          <w:numId w:val="24"/>
        </w:numPr>
        <w:spacing w:line="276" w:lineRule="auto"/>
        <w:ind w:left="714" w:hanging="357"/>
        <w:contextualSpacing w:val="0"/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801E57A" wp14:editId="0E58528F">
            <wp:simplePos x="0" y="0"/>
            <wp:positionH relativeFrom="column">
              <wp:posOffset>4740371</wp:posOffset>
            </wp:positionH>
            <wp:positionV relativeFrom="paragraph">
              <wp:posOffset>275422</wp:posOffset>
            </wp:positionV>
            <wp:extent cx="1706013" cy="1676903"/>
            <wp:effectExtent l="0" t="0" r="8890" b="0"/>
            <wp:wrapNone/>
            <wp:docPr id="2137" name="Grafik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13" cy="16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3A15F5">
        <w:t xml:space="preserve">Träumen Sie sich in Situationen, in denen Sie ihn benutzen </w:t>
      </w:r>
      <w:r w:rsidR="0032662F">
        <w:br/>
      </w:r>
      <w:r w:rsidR="0032662F" w:rsidRPr="003A15F5">
        <w:t>wollen.</w:t>
      </w:r>
      <w:r w:rsidRPr="006334E1">
        <w:rPr>
          <w:noProof/>
        </w:rPr>
        <w:t xml:space="preserve"> </w:t>
      </w:r>
    </w:p>
    <w:tbl>
      <w:tblPr>
        <w:tblStyle w:val="Tabellenraster"/>
        <w:tblW w:w="6946" w:type="dxa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6946"/>
      </w:tblGrid>
      <w:tr w:rsidR="0032662F" w14:paraId="0930D527" w14:textId="77777777" w:rsidTr="00B21817">
        <w:trPr>
          <w:trHeight w:val="567"/>
        </w:trPr>
        <w:tc>
          <w:tcPr>
            <w:tcW w:w="6946" w:type="dxa"/>
          </w:tcPr>
          <w:p w14:paraId="5C998930" w14:textId="77777777" w:rsidR="0032662F" w:rsidRDefault="0032662F" w:rsidP="00C0461B">
            <w:pPr>
              <w:pStyle w:val="Listenabsatz"/>
              <w:spacing w:line="384" w:lineRule="auto"/>
              <w:ind w:left="0"/>
            </w:pPr>
            <w:bookmarkStart w:id="6" w:name="_Hlk528045618"/>
          </w:p>
        </w:tc>
      </w:tr>
      <w:tr w:rsidR="0032662F" w14:paraId="5EC66283" w14:textId="77777777" w:rsidTr="00B21817">
        <w:trPr>
          <w:trHeight w:val="567"/>
        </w:trPr>
        <w:tc>
          <w:tcPr>
            <w:tcW w:w="6946" w:type="dxa"/>
            <w:tcBorders>
              <w:bottom w:val="single" w:sz="4" w:space="0" w:color="4F81BD" w:themeColor="accent1"/>
            </w:tcBorders>
          </w:tcPr>
          <w:p w14:paraId="316DDD0F" w14:textId="77777777" w:rsidR="0032662F" w:rsidRDefault="0032662F" w:rsidP="00C0461B">
            <w:pPr>
              <w:pStyle w:val="Listenabsatz"/>
              <w:spacing w:line="384" w:lineRule="auto"/>
              <w:ind w:left="0"/>
            </w:pPr>
          </w:p>
        </w:tc>
      </w:tr>
      <w:tr w:rsidR="0032662F" w14:paraId="483198A6" w14:textId="77777777" w:rsidTr="00B21817">
        <w:trPr>
          <w:trHeight w:val="567"/>
        </w:trPr>
        <w:tc>
          <w:tcPr>
            <w:tcW w:w="694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BBE222A" w14:textId="42BD8536" w:rsidR="0032662F" w:rsidRDefault="0032662F" w:rsidP="00C0461B">
            <w:pPr>
              <w:pStyle w:val="Listenabsatz"/>
              <w:spacing w:line="384" w:lineRule="auto"/>
              <w:ind w:left="0"/>
            </w:pPr>
          </w:p>
        </w:tc>
      </w:tr>
      <w:tr w:rsidR="0032662F" w14:paraId="43F8D938" w14:textId="77777777" w:rsidTr="00B21817">
        <w:trPr>
          <w:trHeight w:val="567"/>
        </w:trPr>
        <w:tc>
          <w:tcPr>
            <w:tcW w:w="694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1B9E7A8" w14:textId="77777777" w:rsidR="0032662F" w:rsidRDefault="0032662F" w:rsidP="00C0461B">
            <w:pPr>
              <w:pStyle w:val="Listenabsatz"/>
              <w:spacing w:line="384" w:lineRule="auto"/>
              <w:ind w:left="0"/>
            </w:pPr>
          </w:p>
        </w:tc>
      </w:tr>
      <w:tr w:rsidR="0032662F" w14:paraId="16BF01F0" w14:textId="77777777" w:rsidTr="00B21817">
        <w:trPr>
          <w:trHeight w:val="567"/>
        </w:trPr>
        <w:tc>
          <w:tcPr>
            <w:tcW w:w="694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CB2143B" w14:textId="77777777" w:rsidR="0032662F" w:rsidRDefault="0032662F" w:rsidP="00C0461B">
            <w:pPr>
              <w:pStyle w:val="Listenabsatz"/>
              <w:spacing w:line="384" w:lineRule="auto"/>
              <w:ind w:left="0"/>
            </w:pPr>
          </w:p>
        </w:tc>
      </w:tr>
      <w:tr w:rsidR="0032662F" w14:paraId="568DB65B" w14:textId="77777777" w:rsidTr="00B21817">
        <w:trPr>
          <w:trHeight w:val="567"/>
        </w:trPr>
        <w:tc>
          <w:tcPr>
            <w:tcW w:w="694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8BA1A3F" w14:textId="77777777" w:rsidR="0032662F" w:rsidRDefault="0032662F" w:rsidP="00C0461B">
            <w:pPr>
              <w:pStyle w:val="Listenabsatz"/>
              <w:spacing w:line="384" w:lineRule="auto"/>
              <w:ind w:left="0"/>
            </w:pPr>
          </w:p>
        </w:tc>
      </w:tr>
    </w:tbl>
    <w:bookmarkEnd w:id="6"/>
    <w:p w14:paraId="1599A83D" w14:textId="77777777" w:rsidR="0032662F" w:rsidRDefault="00B131E3" w:rsidP="0032662F">
      <w:pPr>
        <w:pStyle w:val="Listenabsatz"/>
        <w:spacing w:line="312" w:lineRule="auto"/>
      </w:pPr>
      <w:r w:rsidRPr="00AA18D1">
        <w:rPr>
          <w:noProof/>
          <w:lang w:eastAsia="de-DE"/>
        </w:rPr>
        <w:drawing>
          <wp:anchor distT="0" distB="0" distL="114300" distR="114300" simplePos="0" relativeHeight="251618304" behindDoc="0" locked="0" layoutInCell="1" allowOverlap="1" wp14:anchorId="2E74ABFB" wp14:editId="6D63FC95">
            <wp:simplePos x="0" y="0"/>
            <wp:positionH relativeFrom="column">
              <wp:posOffset>4959985</wp:posOffset>
            </wp:positionH>
            <wp:positionV relativeFrom="paragraph">
              <wp:posOffset>229870</wp:posOffset>
            </wp:positionV>
            <wp:extent cx="318770" cy="318770"/>
            <wp:effectExtent l="0" t="0" r="5080" b="5080"/>
            <wp:wrapNone/>
            <wp:docPr id="946" name="Grafik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E435" w14:textId="77777777" w:rsidR="0032662F" w:rsidRPr="003A15F5" w:rsidRDefault="0032662F" w:rsidP="003178A0">
      <w:pPr>
        <w:pStyle w:val="Listenabsatz"/>
        <w:numPr>
          <w:ilvl w:val="0"/>
          <w:numId w:val="24"/>
        </w:numPr>
        <w:spacing w:after="160" w:line="312" w:lineRule="auto"/>
      </w:pPr>
      <w:r w:rsidRPr="003A15F5">
        <w:t xml:space="preserve">Kreuzen Sie an, welche </w:t>
      </w:r>
      <w:r w:rsidRPr="002D0E7D">
        <w:rPr>
          <w:b/>
        </w:rPr>
        <w:t>Anforderungen</w:t>
      </w:r>
      <w:r w:rsidRPr="003A15F5">
        <w:t xml:space="preserve"> an Ihren Klappstuhl gestellt werden</w:t>
      </w:r>
      <w:r>
        <w:t>.</w:t>
      </w:r>
    </w:p>
    <w:p w14:paraId="6F5A99FF" w14:textId="77777777" w:rsidR="0032662F" w:rsidRPr="00F13557" w:rsidRDefault="0032662F" w:rsidP="0032662F">
      <w:pPr>
        <w:spacing w:line="312" w:lineRule="auto"/>
      </w:pPr>
      <w:r w:rsidRPr="00AA18D1">
        <w:rPr>
          <w:noProof/>
          <w:lang w:eastAsia="de-DE"/>
        </w:rPr>
        <w:drawing>
          <wp:anchor distT="0" distB="0" distL="114300" distR="114300" simplePos="0" relativeHeight="251536384" behindDoc="0" locked="0" layoutInCell="1" allowOverlap="1" wp14:anchorId="2925CA07" wp14:editId="2FDDC8A8">
            <wp:simplePos x="0" y="0"/>
            <wp:positionH relativeFrom="column">
              <wp:posOffset>4955540</wp:posOffset>
            </wp:positionH>
            <wp:positionV relativeFrom="paragraph">
              <wp:posOffset>2160270</wp:posOffset>
            </wp:positionV>
            <wp:extent cx="318770" cy="318770"/>
            <wp:effectExtent l="0" t="0" r="5080" b="5080"/>
            <wp:wrapNone/>
            <wp:docPr id="947" name="Grafik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557">
        <w:t>Er muss …</w:t>
      </w:r>
    </w:p>
    <w:tbl>
      <w:tblPr>
        <w:tblStyle w:val="Tabellenraster"/>
        <w:tblW w:w="72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2976"/>
        <w:gridCol w:w="993"/>
        <w:gridCol w:w="2835"/>
      </w:tblGrid>
      <w:tr w:rsidR="0032662F" w:rsidRPr="00F13557" w14:paraId="0A47D551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01D2B630" w14:textId="77777777" w:rsidR="0032662F" w:rsidRPr="00F13557" w:rsidRDefault="0032662F" w:rsidP="00C0461B">
            <w:pPr>
              <w:spacing w:line="312" w:lineRule="auto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BA40E4E" w14:textId="054278DF" w:rsidR="0032662F" w:rsidRPr="00F13557" w:rsidRDefault="0032662F" w:rsidP="00C0461B">
            <w:pPr>
              <w:spacing w:line="276" w:lineRule="auto"/>
            </w:pPr>
            <w:r w:rsidRPr="00F13557">
              <w:t>teuer sein</w:t>
            </w:r>
            <w:r w:rsidR="003D596E">
              <w:t>.</w:t>
            </w:r>
          </w:p>
        </w:tc>
        <w:tc>
          <w:tcPr>
            <w:tcW w:w="993" w:type="dxa"/>
            <w:vAlign w:val="center"/>
          </w:tcPr>
          <w:p w14:paraId="2FC58907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48268EFA" w14:textId="77777777" w:rsidR="0032662F" w:rsidRPr="00F13557" w:rsidRDefault="0032662F" w:rsidP="00C0461B">
            <w:pPr>
              <w:spacing w:line="276" w:lineRule="auto"/>
            </w:pPr>
            <w:r>
              <w:t>…</w:t>
            </w:r>
          </w:p>
        </w:tc>
      </w:tr>
      <w:tr w:rsidR="0032662F" w:rsidRPr="00F13557" w14:paraId="651DEB1F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00CF40F9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9FC3AF1" w14:textId="6223C745" w:rsidR="0032662F" w:rsidRPr="00F13557" w:rsidRDefault="0032662F" w:rsidP="00C0461B">
            <w:pPr>
              <w:spacing w:line="276" w:lineRule="auto"/>
            </w:pPr>
            <w:r w:rsidRPr="00F13557">
              <w:t>schwer sein</w:t>
            </w:r>
            <w:r w:rsidR="003D596E">
              <w:t>.</w:t>
            </w:r>
          </w:p>
        </w:tc>
        <w:tc>
          <w:tcPr>
            <w:tcW w:w="993" w:type="dxa"/>
            <w:vAlign w:val="center"/>
          </w:tcPr>
          <w:p w14:paraId="4C6E0904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345CBF26" w14:textId="62AE8D0D" w:rsidR="0032662F" w:rsidRPr="00F13557" w:rsidRDefault="0032662F" w:rsidP="00C0461B">
            <w:pPr>
              <w:spacing w:line="276" w:lineRule="auto"/>
            </w:pPr>
            <w:r w:rsidRPr="00F13557">
              <w:t>sich gut tragen lassen</w:t>
            </w:r>
            <w:r w:rsidR="003D596E">
              <w:t>.</w:t>
            </w:r>
          </w:p>
        </w:tc>
      </w:tr>
      <w:tr w:rsidR="0032662F" w:rsidRPr="00F13557" w14:paraId="43B2C728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47D1E7B1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AB24C90" w14:textId="77777777" w:rsidR="0032662F" w:rsidRPr="00F13557" w:rsidRDefault="0032662F" w:rsidP="00C0461B">
            <w:pPr>
              <w:spacing w:line="276" w:lineRule="auto"/>
            </w:pPr>
            <w:r w:rsidRPr="00F13557">
              <w:t>witterungsbeständig sein.</w:t>
            </w:r>
          </w:p>
        </w:tc>
        <w:tc>
          <w:tcPr>
            <w:tcW w:w="993" w:type="dxa"/>
            <w:vAlign w:val="center"/>
          </w:tcPr>
          <w:p w14:paraId="0530134C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2060FC10" w14:textId="5D66076F" w:rsidR="0032662F" w:rsidRPr="00F13557" w:rsidRDefault="0032662F" w:rsidP="00C0461B">
            <w:pPr>
              <w:spacing w:line="276" w:lineRule="auto"/>
            </w:pPr>
            <w:r w:rsidRPr="00F13557">
              <w:t>leicht sein</w:t>
            </w:r>
            <w:r w:rsidR="003D596E">
              <w:t>.</w:t>
            </w:r>
          </w:p>
        </w:tc>
      </w:tr>
      <w:tr w:rsidR="0032662F" w:rsidRPr="00F13557" w14:paraId="31FB743A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3C8F1F1A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9A8EC8E" w14:textId="11A08E1E" w:rsidR="0032662F" w:rsidRPr="00F13557" w:rsidRDefault="0032662F" w:rsidP="00C0461B">
            <w:pPr>
              <w:spacing w:line="276" w:lineRule="auto"/>
            </w:pPr>
            <w:r>
              <w:t>bequem sein</w:t>
            </w:r>
            <w:r w:rsidR="003D596E">
              <w:t>.</w:t>
            </w:r>
          </w:p>
        </w:tc>
        <w:tc>
          <w:tcPr>
            <w:tcW w:w="993" w:type="dxa"/>
            <w:vAlign w:val="center"/>
          </w:tcPr>
          <w:p w14:paraId="4087E1B2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37EA48E6" w14:textId="2E3813C1" w:rsidR="0032662F" w:rsidRPr="00F13557" w:rsidRDefault="0032662F" w:rsidP="00C0461B">
            <w:pPr>
              <w:spacing w:line="276" w:lineRule="auto"/>
            </w:pPr>
            <w:r w:rsidRPr="00F13557">
              <w:t>schnell rechnen können</w:t>
            </w:r>
            <w:r w:rsidR="003D596E">
              <w:t>.</w:t>
            </w:r>
          </w:p>
        </w:tc>
      </w:tr>
      <w:tr w:rsidR="0032662F" w:rsidRPr="00F13557" w14:paraId="74677AF6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16A6924A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F46E3B9" w14:textId="5778C587" w:rsidR="0032662F" w:rsidRPr="00F13557" w:rsidRDefault="0032662F" w:rsidP="00C0461B">
            <w:pPr>
              <w:spacing w:line="276" w:lineRule="auto"/>
            </w:pPr>
            <w:r w:rsidRPr="00F13557">
              <w:t>schwimmen können</w:t>
            </w:r>
            <w:r w:rsidR="003D596E">
              <w:t>.</w:t>
            </w:r>
          </w:p>
        </w:tc>
        <w:tc>
          <w:tcPr>
            <w:tcW w:w="993" w:type="dxa"/>
            <w:vAlign w:val="center"/>
          </w:tcPr>
          <w:p w14:paraId="2D9AE495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2A4000B2" w14:textId="385A9234" w:rsidR="0032662F" w:rsidRPr="00F13557" w:rsidRDefault="0032662F" w:rsidP="00C0461B">
            <w:pPr>
              <w:spacing w:line="276" w:lineRule="auto"/>
            </w:pPr>
            <w:r w:rsidRPr="00F13557">
              <w:t>leicht bedienbar sein</w:t>
            </w:r>
            <w:r w:rsidR="003D596E">
              <w:t>.</w:t>
            </w:r>
          </w:p>
        </w:tc>
      </w:tr>
      <w:tr w:rsidR="0032662F" w:rsidRPr="00F13557" w14:paraId="4723F6D7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40E52874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24DB1FF" w14:textId="4F3EA176" w:rsidR="0032662F" w:rsidRPr="00F13557" w:rsidRDefault="0032662F" w:rsidP="00C0461B">
            <w:pPr>
              <w:spacing w:line="276" w:lineRule="auto"/>
            </w:pPr>
            <w:r w:rsidRPr="00F13557">
              <w:t>schnell aufzubauen sein</w:t>
            </w:r>
            <w:r w:rsidR="003D596E">
              <w:t>.</w:t>
            </w:r>
          </w:p>
        </w:tc>
        <w:tc>
          <w:tcPr>
            <w:tcW w:w="993" w:type="dxa"/>
            <w:vAlign w:val="center"/>
          </w:tcPr>
          <w:p w14:paraId="69B264E4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7BD57630" w14:textId="05A7AC7C" w:rsidR="0032662F" w:rsidRPr="00F13557" w:rsidRDefault="0032662F" w:rsidP="00C0461B">
            <w:pPr>
              <w:spacing w:line="276" w:lineRule="auto"/>
            </w:pPr>
            <w:r w:rsidRPr="00F13557">
              <w:t>Regen aushalten</w:t>
            </w:r>
            <w:r w:rsidR="003D596E">
              <w:t>.</w:t>
            </w:r>
          </w:p>
        </w:tc>
      </w:tr>
      <w:tr w:rsidR="0032662F" w:rsidRPr="00F13557" w14:paraId="5E7A5DCD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49C1630E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B01FED5" w14:textId="30C50868" w:rsidR="0032662F" w:rsidRPr="00F13557" w:rsidRDefault="0032662F" w:rsidP="00C0461B">
            <w:pPr>
              <w:spacing w:line="276" w:lineRule="auto"/>
            </w:pPr>
            <w:r w:rsidRPr="00F13557">
              <w:t>gut aussehen</w:t>
            </w:r>
            <w:r w:rsidR="003D596E">
              <w:t>.</w:t>
            </w:r>
          </w:p>
        </w:tc>
        <w:tc>
          <w:tcPr>
            <w:tcW w:w="993" w:type="dxa"/>
            <w:vAlign w:val="center"/>
          </w:tcPr>
          <w:p w14:paraId="3699F6B0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4B999873" w14:textId="0C90D17D" w:rsidR="0032662F" w:rsidRPr="00F13557" w:rsidRDefault="0032662F" w:rsidP="00C0461B">
            <w:pPr>
              <w:spacing w:line="276" w:lineRule="auto"/>
            </w:pPr>
            <w:r w:rsidRPr="00F13557">
              <w:t>stabil sein</w:t>
            </w:r>
            <w:r w:rsidR="003D596E">
              <w:t>.</w:t>
            </w:r>
          </w:p>
        </w:tc>
      </w:tr>
      <w:tr w:rsidR="0032662F" w:rsidRPr="00F13557" w14:paraId="1B424C12" w14:textId="77777777" w:rsidTr="00C0461B">
        <w:trPr>
          <w:trHeight w:val="283"/>
        </w:trPr>
        <w:tc>
          <w:tcPr>
            <w:tcW w:w="426" w:type="dxa"/>
            <w:shd w:val="clear" w:color="auto" w:fill="auto"/>
            <w:vAlign w:val="center"/>
          </w:tcPr>
          <w:p w14:paraId="176D5C24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9747C4F" w14:textId="11E03DC6" w:rsidR="0032662F" w:rsidRPr="00F13557" w:rsidRDefault="0032662F" w:rsidP="00C0461B">
            <w:pPr>
              <w:spacing w:line="276" w:lineRule="auto"/>
            </w:pPr>
            <w:r w:rsidRPr="00F13557">
              <w:t>in der Sonne nicht ausbleichen</w:t>
            </w:r>
            <w:r w:rsidR="003D596E">
              <w:t>.</w:t>
            </w:r>
          </w:p>
        </w:tc>
        <w:tc>
          <w:tcPr>
            <w:tcW w:w="993" w:type="dxa"/>
            <w:vAlign w:val="center"/>
          </w:tcPr>
          <w:p w14:paraId="64D1DB7B" w14:textId="77777777" w:rsidR="0032662F" w:rsidRPr="00F13557" w:rsidRDefault="0032662F" w:rsidP="00C0461B">
            <w:pPr>
              <w:spacing w:line="276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835" w:type="dxa"/>
            <w:vAlign w:val="center"/>
          </w:tcPr>
          <w:p w14:paraId="61DDF664" w14:textId="77777777" w:rsidR="0032662F" w:rsidRPr="00F13557" w:rsidRDefault="0032662F" w:rsidP="00C0461B">
            <w:pPr>
              <w:spacing w:line="276" w:lineRule="auto"/>
            </w:pPr>
            <w:r>
              <w:t>…</w:t>
            </w:r>
          </w:p>
        </w:tc>
      </w:tr>
    </w:tbl>
    <w:bookmarkStart w:id="7" w:name="_Hlk528045721"/>
    <w:p w14:paraId="596D1E09" w14:textId="77777777" w:rsidR="0032662F" w:rsidRPr="003A15F5" w:rsidRDefault="0032662F" w:rsidP="0032662F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8A3FA15" wp14:editId="6A67977E">
                <wp:simplePos x="0" y="0"/>
                <wp:positionH relativeFrom="column">
                  <wp:posOffset>4905299</wp:posOffset>
                </wp:positionH>
                <wp:positionV relativeFrom="paragraph">
                  <wp:posOffset>289612</wp:posOffset>
                </wp:positionV>
                <wp:extent cx="1514475" cy="694944"/>
                <wp:effectExtent l="400050" t="0" r="28575" b="505460"/>
                <wp:wrapNone/>
                <wp:docPr id="954" name="Sprechblase: rechteckig mit abgerundeten Ecken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4944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CC6C1" w14:textId="77777777" w:rsidR="005E736C" w:rsidRPr="00AC0F2B" w:rsidRDefault="005E736C" w:rsidP="0032662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0F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TIPP: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schauen Sie auf die Aufzählung zu den Anforderungen an den Stuhl!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3FA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954" o:spid="_x0000_s1046" type="#_x0000_t62" style="position:absolute;margin-left:386.25pt;margin-top:22.8pt;width:119.25pt;height:54.7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" adj="-5610,36742" filled="f" strokecolor="#243f60 [1604]">
                <v:textbox inset="0,0,0,0">
                  <w:txbxContent>
                    <w:p w14:paraId="3B8CC6C1" w14:textId="77777777" w:rsidR="005E736C" w:rsidRPr="00AC0F2B" w:rsidRDefault="005E736C" w:rsidP="0032662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0F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TIPP: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schauen Sie auf die Aufzählung zu den Anforderungen an den Stuhl! </w:t>
                      </w:r>
                    </w:p>
                  </w:txbxContent>
                </v:textbox>
              </v:shape>
            </w:pict>
          </mc:Fallback>
        </mc:AlternateContent>
      </w:r>
      <w:r>
        <w:t>Jetzt schauen wir auf die einzelnen Materialien:</w:t>
      </w:r>
    </w:p>
    <w:p w14:paraId="4A2634C2" w14:textId="77777777" w:rsidR="0032662F" w:rsidRPr="00F13557" w:rsidRDefault="0032662F" w:rsidP="0032662F">
      <w:pPr>
        <w:spacing w:line="312" w:lineRule="auto"/>
        <w:rPr>
          <w:b/>
          <w:bCs/>
        </w:rPr>
      </w:pPr>
      <w:r w:rsidRPr="00AA382D">
        <w:rPr>
          <w:rStyle w:val="berschrift3Zchn"/>
          <w:rFonts w:eastAsiaTheme="minorHAnsi"/>
        </w:rPr>
        <w:t>Stoffauswahl</w:t>
      </w:r>
      <w:r w:rsidRPr="00F13557">
        <w:rPr>
          <w:b/>
          <w:bCs/>
        </w:rPr>
        <w:t>:</w:t>
      </w:r>
    </w:p>
    <w:p w14:paraId="36C2C920" w14:textId="77777777" w:rsidR="0032662F" w:rsidRPr="00F13557" w:rsidRDefault="0032662F" w:rsidP="003178A0">
      <w:pPr>
        <w:pStyle w:val="Listenabsatz"/>
        <w:numPr>
          <w:ilvl w:val="0"/>
          <w:numId w:val="24"/>
        </w:numPr>
        <w:spacing w:after="160" w:line="312" w:lineRule="auto"/>
      </w:pPr>
      <w:r w:rsidRPr="003A15F5">
        <w:t xml:space="preserve">Welche </w:t>
      </w:r>
      <w:r w:rsidRPr="003A15F5">
        <w:rPr>
          <w:b/>
        </w:rPr>
        <w:t>Eigenschaften</w:t>
      </w:r>
      <w:r w:rsidRPr="003A15F5">
        <w:t xml:space="preserve"> </w:t>
      </w:r>
      <w:r>
        <w:t>muss</w:t>
      </w:r>
      <w:r w:rsidRPr="003A15F5">
        <w:t xml:space="preserve"> der Stoff für die Rückenlehne haben?</w:t>
      </w:r>
      <w:r>
        <w:t xml:space="preserve"> </w:t>
      </w:r>
      <w:r>
        <w:br/>
      </w:r>
      <w:r w:rsidRPr="003A15F5">
        <w:t>Antworten Sie in einem ganzen Satz.</w:t>
      </w:r>
    </w:p>
    <w:tbl>
      <w:tblPr>
        <w:tblStyle w:val="Tabellenraster"/>
        <w:tblW w:w="72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6804"/>
      </w:tblGrid>
      <w:tr w:rsidR="0032662F" w:rsidRPr="00F13557" w14:paraId="5CDF81B7" w14:textId="77777777" w:rsidTr="00B21817">
        <w:tc>
          <w:tcPr>
            <w:tcW w:w="426" w:type="dxa"/>
            <w:shd w:val="clear" w:color="auto" w:fill="auto"/>
            <w:vAlign w:val="center"/>
          </w:tcPr>
          <w:p w14:paraId="69AA9183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6804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F9D33F8" w14:textId="77777777" w:rsidR="0032662F" w:rsidRPr="00F13557" w:rsidRDefault="0032662F" w:rsidP="00C0461B">
            <w:pPr>
              <w:spacing w:line="312" w:lineRule="auto"/>
            </w:pPr>
          </w:p>
        </w:tc>
      </w:tr>
      <w:tr w:rsidR="0032662F" w:rsidRPr="00F13557" w14:paraId="6C682153" w14:textId="77777777" w:rsidTr="00B21817">
        <w:tc>
          <w:tcPr>
            <w:tcW w:w="426" w:type="dxa"/>
            <w:shd w:val="clear" w:color="auto" w:fill="auto"/>
            <w:vAlign w:val="center"/>
          </w:tcPr>
          <w:p w14:paraId="05803468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680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26734FA" w14:textId="77777777" w:rsidR="0032662F" w:rsidRPr="00F13557" w:rsidRDefault="0032662F" w:rsidP="00C0461B">
            <w:pPr>
              <w:spacing w:line="312" w:lineRule="auto"/>
            </w:pPr>
          </w:p>
        </w:tc>
      </w:tr>
      <w:tr w:rsidR="0032662F" w:rsidRPr="00F13557" w14:paraId="5DBC76A9" w14:textId="77777777" w:rsidTr="00B21817">
        <w:tc>
          <w:tcPr>
            <w:tcW w:w="426" w:type="dxa"/>
            <w:shd w:val="clear" w:color="auto" w:fill="auto"/>
            <w:vAlign w:val="center"/>
          </w:tcPr>
          <w:p w14:paraId="71D36A6E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680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6A6F2C6" w14:textId="77777777" w:rsidR="0032662F" w:rsidRPr="00F13557" w:rsidRDefault="0032662F" w:rsidP="00C0461B">
            <w:pPr>
              <w:spacing w:line="312" w:lineRule="auto"/>
            </w:pPr>
          </w:p>
        </w:tc>
      </w:tr>
    </w:tbl>
    <w:p w14:paraId="22211E58" w14:textId="77777777" w:rsidR="0032662F" w:rsidRDefault="0032662F" w:rsidP="0032662F">
      <w:r>
        <w:br w:type="page"/>
      </w:r>
    </w:p>
    <w:bookmarkEnd w:id="7"/>
    <w:p w14:paraId="6B95CD7D" w14:textId="77777777" w:rsidR="0032662F" w:rsidRPr="00F13557" w:rsidRDefault="0032662F" w:rsidP="0032662F">
      <w:pPr>
        <w:spacing w:line="312" w:lineRule="auto"/>
        <w:rPr>
          <w:b/>
          <w:bCs/>
        </w:rPr>
      </w:pPr>
      <w:r w:rsidRPr="00AA382D">
        <w:rPr>
          <w:rStyle w:val="berschrift3Zchn"/>
          <w:rFonts w:eastAsiaTheme="minorHAnsi"/>
          <w:noProof/>
        </w:rPr>
        <w:lastRenderedPageBreak/>
        <w:drawing>
          <wp:anchor distT="0" distB="0" distL="114300" distR="114300" simplePos="0" relativeHeight="251532288" behindDoc="0" locked="0" layoutInCell="1" allowOverlap="1" wp14:anchorId="13947B28" wp14:editId="232B9B09">
            <wp:simplePos x="0" y="0"/>
            <wp:positionH relativeFrom="column">
              <wp:posOffset>4682490</wp:posOffset>
            </wp:positionH>
            <wp:positionV relativeFrom="paragraph">
              <wp:posOffset>13601</wp:posOffset>
            </wp:positionV>
            <wp:extent cx="341630" cy="313055"/>
            <wp:effectExtent l="0" t="0" r="127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82D">
        <w:rPr>
          <w:rStyle w:val="berschrift3Zchn"/>
          <w:rFonts w:eastAsiaTheme="minorHAnsi"/>
        </w:rPr>
        <w:t>Holzauswahl</w:t>
      </w:r>
      <w:r w:rsidRPr="00F13557">
        <w:rPr>
          <w:b/>
          <w:bCs/>
        </w:rPr>
        <w:t>:</w:t>
      </w:r>
    </w:p>
    <w:p w14:paraId="6CF9251A" w14:textId="77777777" w:rsidR="0032662F" w:rsidRPr="00F13557" w:rsidRDefault="0032662F" w:rsidP="0032662F">
      <w:pPr>
        <w:spacing w:after="120" w:line="312" w:lineRule="auto"/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7DEEB5A2" wp14:editId="5AE76F13">
                <wp:simplePos x="0" y="0"/>
                <wp:positionH relativeFrom="column">
                  <wp:posOffset>3052780</wp:posOffset>
                </wp:positionH>
                <wp:positionV relativeFrom="paragraph">
                  <wp:posOffset>255438</wp:posOffset>
                </wp:positionV>
                <wp:extent cx="3262070" cy="525493"/>
                <wp:effectExtent l="38100" t="247650" r="33655" b="27495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070" cy="525493"/>
                          <a:chOff x="2216538" y="-204655"/>
                          <a:chExt cx="2774495" cy="390013"/>
                        </a:xfrm>
                      </wpg:grpSpPr>
                      <wps:wsp>
                        <wps:cNvPr id="16" name="Rechteck: abgerundete Ecken 16"/>
                        <wps:cNvSpPr/>
                        <wps:spPr>
                          <a:xfrm rot="21075296">
                            <a:off x="2216538" y="-204655"/>
                            <a:ext cx="2754483" cy="3337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 rot="21075296">
                            <a:off x="2235393" y="-190164"/>
                            <a:ext cx="2755640" cy="3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4B528E" w14:textId="77777777" w:rsidR="005E736C" w:rsidRPr="006136C9" w:rsidRDefault="005E736C" w:rsidP="0032662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36C9"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Holzart ist geeignet?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EB5A2" id="Gruppieren 10" o:spid="_x0000_s1047" style="position:absolute;margin-left:240.4pt;margin-top:20.1pt;width:256.85pt;height:41.4pt;z-index:-251767808;mso-width-relative:margin;mso-height-relative:margin" coordorigin="22165,-2046" coordsize="27744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">
                <v:roundrect id="Rechteck: abgerundete Ecken 16" o:spid="_x0000_s1048" style="position:absolute;left:22165;top:-2046;width:27545;height:3336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" fillcolor="white [3201]" strokecolor="#4f81bd [3204]" strokeweight="2pt"/>
                <v:shape id="Textfeld 22" o:spid="_x0000_s1049" type="#_x0000_t202" style="position:absolute;left:22353;top:-1901;width:27557;height:3754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" filled="f" stroked="f">
                  <v:shadow on="t" color="black" opacity="24903f" origin=",.5" offset="0,.55556mm"/>
                  <v:textbox>
                    <w:txbxContent>
                      <w:p w14:paraId="184B528E" w14:textId="77777777" w:rsidR="005E736C" w:rsidRPr="006136C9" w:rsidRDefault="005E736C" w:rsidP="0032662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36C9"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Holzart ist geeignet?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3557">
        <w:t xml:space="preserve">Wenn </w:t>
      </w:r>
      <w:r>
        <w:t>Sie</w:t>
      </w:r>
      <w:r w:rsidRPr="00F13557">
        <w:t xml:space="preserve"> jetzt </w:t>
      </w:r>
      <w:r>
        <w:t>wissen</w:t>
      </w:r>
      <w:r w:rsidRPr="00F13557">
        <w:t xml:space="preserve">, wo </w:t>
      </w:r>
      <w:r>
        <w:t>Sie Ihren</w:t>
      </w:r>
      <w:r w:rsidRPr="00F13557">
        <w:t xml:space="preserve"> </w:t>
      </w:r>
      <w:r>
        <w:t>Klapp</w:t>
      </w:r>
      <w:r w:rsidRPr="00F13557">
        <w:t xml:space="preserve">stuhl benutzen </w:t>
      </w:r>
      <w:r>
        <w:t>wollen</w:t>
      </w:r>
      <w:r w:rsidRPr="00F13557">
        <w:t xml:space="preserve"> und was er aushalten muss, </w:t>
      </w:r>
      <w:r>
        <w:t>können Sie</w:t>
      </w:r>
      <w:r w:rsidRPr="00F13557">
        <w:t xml:space="preserve"> eine geeignete Holzart dafür wählen.</w:t>
      </w:r>
      <w:r w:rsidRPr="007B14F7">
        <w:rPr>
          <w:noProof/>
        </w:rPr>
        <w:t xml:space="preserve"> </w:t>
      </w:r>
    </w:p>
    <w:p w14:paraId="2D11377B" w14:textId="0D3FDA54" w:rsidR="0032662F" w:rsidRPr="00F13557" w:rsidRDefault="0032662F" w:rsidP="0032662F">
      <w:pPr>
        <w:spacing w:after="120" w:line="312" w:lineRule="auto"/>
      </w:pPr>
      <w:r w:rsidRPr="00F13557">
        <w:t xml:space="preserve">Es stehen </w:t>
      </w:r>
      <w:r>
        <w:t>Ihnen</w:t>
      </w:r>
      <w:r w:rsidRPr="00F13557">
        <w:t xml:space="preserve"> folgende </w:t>
      </w:r>
      <w:r w:rsidR="008529F3" w:rsidRPr="00F13557">
        <w:t>H</w:t>
      </w:r>
      <w:r w:rsidR="008529F3">
        <w:t>o</w:t>
      </w:r>
      <w:r w:rsidR="008529F3" w:rsidRPr="00F13557">
        <w:t>lz</w:t>
      </w:r>
      <w:r w:rsidR="008529F3">
        <w:t>arten</w:t>
      </w:r>
      <w:r w:rsidR="008529F3" w:rsidRPr="00F13557">
        <w:t xml:space="preserve"> </w:t>
      </w:r>
      <w:r w:rsidRPr="00F13557">
        <w:t xml:space="preserve">zur Verfügung: </w:t>
      </w:r>
      <w:r>
        <w:br/>
      </w:r>
      <w:r w:rsidRPr="00F13557">
        <w:t>Buche, Eiche, Kiefer</w:t>
      </w:r>
    </w:p>
    <w:p w14:paraId="088A25DB" w14:textId="65A76DE7" w:rsidR="0032662F" w:rsidRPr="00F13557" w:rsidRDefault="0032662F" w:rsidP="0032662F">
      <w:pPr>
        <w:spacing w:line="312" w:lineRule="auto"/>
      </w:pPr>
      <w:r w:rsidRPr="00F13557">
        <w:t xml:space="preserve">Hier werden einige Eigenschaften dieser </w:t>
      </w:r>
      <w:r w:rsidR="008529F3" w:rsidRPr="00F13557">
        <w:t>H</w:t>
      </w:r>
      <w:r w:rsidR="008529F3">
        <w:t>o</w:t>
      </w:r>
      <w:r w:rsidR="008529F3" w:rsidRPr="00F13557">
        <w:t>lz</w:t>
      </w:r>
      <w:r w:rsidR="008529F3">
        <w:t>arten</w:t>
      </w:r>
      <w:r w:rsidR="008529F3" w:rsidRPr="00F13557">
        <w:t xml:space="preserve"> </w:t>
      </w:r>
      <w:r w:rsidRPr="00F13557">
        <w:t xml:space="preserve">beschrieben, die </w:t>
      </w:r>
      <w:r>
        <w:t>Ihnen</w:t>
      </w:r>
      <w:r w:rsidRPr="00F13557">
        <w:t xml:space="preserve"> helfen eine Auswahl zu treffen:</w:t>
      </w:r>
    </w:p>
    <w:tbl>
      <w:tblPr>
        <w:tblStyle w:val="Tabellenraster8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275"/>
        <w:gridCol w:w="8"/>
        <w:gridCol w:w="3395"/>
        <w:gridCol w:w="1842"/>
      </w:tblGrid>
      <w:tr w:rsidR="0032662F" w:rsidRPr="00F13557" w14:paraId="3D5332F9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34" w:type="dxa"/>
            <w:gridSpan w:val="3"/>
          </w:tcPr>
          <w:p w14:paraId="36DAF091" w14:textId="77777777" w:rsidR="0032662F" w:rsidRPr="00F13557" w:rsidRDefault="0032662F" w:rsidP="00C0461B">
            <w:pPr>
              <w:spacing w:line="312" w:lineRule="auto"/>
              <w:rPr>
                <w:b w:val="0"/>
              </w:rPr>
            </w:pPr>
            <w:r w:rsidRPr="00F13557">
              <w:t xml:space="preserve">Holzart </w:t>
            </w:r>
          </w:p>
        </w:tc>
        <w:tc>
          <w:tcPr>
            <w:tcW w:w="3395" w:type="dxa"/>
          </w:tcPr>
          <w:p w14:paraId="084BB263" w14:textId="77777777" w:rsidR="0032662F" w:rsidRPr="00F13557" w:rsidRDefault="0032662F" w:rsidP="00C0461B">
            <w:pPr>
              <w:spacing w:line="312" w:lineRule="auto"/>
              <w:rPr>
                <w:b w:val="0"/>
              </w:rPr>
            </w:pPr>
            <w:r w:rsidRPr="00F13557">
              <w:t>Eigenschaften</w:t>
            </w:r>
          </w:p>
        </w:tc>
        <w:tc>
          <w:tcPr>
            <w:tcW w:w="1842" w:type="dxa"/>
          </w:tcPr>
          <w:p w14:paraId="5B072CEC" w14:textId="77777777" w:rsidR="0032662F" w:rsidRPr="00F13557" w:rsidRDefault="0032662F" w:rsidP="00C0461B">
            <w:pPr>
              <w:spacing w:line="312" w:lineRule="auto"/>
              <w:rPr>
                <w:b w:val="0"/>
              </w:rPr>
            </w:pPr>
            <w:r w:rsidRPr="00F13557">
              <w:t>Verwendung</w:t>
            </w:r>
          </w:p>
        </w:tc>
      </w:tr>
      <w:tr w:rsidR="0032662F" w:rsidRPr="00F13557" w14:paraId="5AFA90D7" w14:textId="77777777" w:rsidTr="00F532C2">
        <w:tc>
          <w:tcPr>
            <w:tcW w:w="851" w:type="dxa"/>
          </w:tcPr>
          <w:p w14:paraId="3BD7611C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Buche </w:t>
            </w:r>
          </w:p>
        </w:tc>
        <w:tc>
          <w:tcPr>
            <w:tcW w:w="1275" w:type="dxa"/>
            <w:vAlign w:val="center"/>
          </w:tcPr>
          <w:p w14:paraId="50B5432A" w14:textId="4716B6D4" w:rsidR="0032662F" w:rsidRPr="00F13557" w:rsidRDefault="000B3DA3" w:rsidP="00F532C2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70AD0B" wp14:editId="6BD15D0D">
                  <wp:extent cx="469900" cy="983417"/>
                  <wp:effectExtent l="0" t="0" r="6350" b="7620"/>
                  <wp:docPr id="2176" name="Grafik 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0" b="-20"/>
                          <a:stretch/>
                        </pic:blipFill>
                        <pic:spPr bwMode="auto">
                          <a:xfrm>
                            <a:off x="0" y="0"/>
                            <a:ext cx="475856" cy="99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54DE93D9" w14:textId="77777777" w:rsidR="0032662F" w:rsidRPr="00F13557" w:rsidRDefault="0032662F" w:rsidP="00C0461B">
            <w:pPr>
              <w:spacing w:line="312" w:lineRule="auto"/>
            </w:pPr>
            <w:r w:rsidRPr="00F13557">
              <w:t>hart, schwer, fest, neigt zum Reißen, nicht witterungsfest</w:t>
            </w:r>
            <w:r>
              <w:t>, schwer zu sägen, dafür hohe Qualität</w:t>
            </w:r>
          </w:p>
        </w:tc>
        <w:tc>
          <w:tcPr>
            <w:tcW w:w="1842" w:type="dxa"/>
          </w:tcPr>
          <w:p w14:paraId="79DAD3C1" w14:textId="77777777" w:rsidR="0032662F" w:rsidRPr="00F13557" w:rsidRDefault="0032662F" w:rsidP="00C0461B">
            <w:pPr>
              <w:spacing w:line="312" w:lineRule="auto"/>
            </w:pPr>
            <w:r w:rsidRPr="00F13557">
              <w:t>Möbel, Parkettböden</w:t>
            </w:r>
          </w:p>
        </w:tc>
      </w:tr>
      <w:tr w:rsidR="0032662F" w:rsidRPr="00F13557" w14:paraId="05A6E1D2" w14:textId="77777777" w:rsidTr="00F532C2">
        <w:tc>
          <w:tcPr>
            <w:tcW w:w="851" w:type="dxa"/>
          </w:tcPr>
          <w:p w14:paraId="59938084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Eiche </w:t>
            </w:r>
          </w:p>
        </w:tc>
        <w:tc>
          <w:tcPr>
            <w:tcW w:w="1275" w:type="dxa"/>
            <w:vAlign w:val="center"/>
          </w:tcPr>
          <w:p w14:paraId="0AB61DD3" w14:textId="0ED1EC92" w:rsidR="0032662F" w:rsidRPr="00F13557" w:rsidRDefault="000B3DA3" w:rsidP="00F532C2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6D61E6" wp14:editId="4D518B9F">
                  <wp:extent cx="883739" cy="662903"/>
                  <wp:effectExtent l="0" t="3810" r="8255" b="8255"/>
                  <wp:docPr id="2177" name="Grafik 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5761" cy="67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07A2E147" w14:textId="77777777" w:rsidR="0032662F" w:rsidRPr="00F13557" w:rsidRDefault="0032662F" w:rsidP="00C0461B">
            <w:pPr>
              <w:spacing w:line="312" w:lineRule="auto"/>
            </w:pPr>
            <w:r w:rsidRPr="00F13557">
              <w:t>hart, mittelschwer, elastisch, sehr hart, Kernholz sehr witterungsfest</w:t>
            </w:r>
            <w:r>
              <w:t>, schwer zu sägen, dafür hohe Qualität</w:t>
            </w:r>
          </w:p>
        </w:tc>
        <w:tc>
          <w:tcPr>
            <w:tcW w:w="1842" w:type="dxa"/>
          </w:tcPr>
          <w:p w14:paraId="0EA9080F" w14:textId="77777777" w:rsidR="0032662F" w:rsidRPr="00F13557" w:rsidRDefault="0032662F" w:rsidP="00C0461B">
            <w:pPr>
              <w:spacing w:line="312" w:lineRule="auto"/>
            </w:pPr>
            <w:r>
              <w:t>für Innen und Außen</w:t>
            </w:r>
            <w:r w:rsidRPr="00F13557">
              <w:t xml:space="preserve">, Parkettböden, Möbel, </w:t>
            </w:r>
            <w:r>
              <w:t>Fachwerkhäuser, Fensterrahmen</w:t>
            </w:r>
          </w:p>
        </w:tc>
      </w:tr>
      <w:tr w:rsidR="0032662F" w:rsidRPr="00F13557" w14:paraId="0EB723B4" w14:textId="77777777" w:rsidTr="00F532C2">
        <w:tc>
          <w:tcPr>
            <w:tcW w:w="851" w:type="dxa"/>
          </w:tcPr>
          <w:p w14:paraId="6E31FBDE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Kiefer </w:t>
            </w:r>
          </w:p>
        </w:tc>
        <w:tc>
          <w:tcPr>
            <w:tcW w:w="1275" w:type="dxa"/>
            <w:vAlign w:val="center"/>
          </w:tcPr>
          <w:p w14:paraId="0E9877E6" w14:textId="62CE0889" w:rsidR="0032662F" w:rsidRPr="00F13557" w:rsidRDefault="000B3DA3" w:rsidP="00F532C2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2A536D" wp14:editId="5DDEE055">
                  <wp:extent cx="990281" cy="693146"/>
                  <wp:effectExtent l="0" t="3810" r="0" b="0"/>
                  <wp:docPr id="2178" name="Grafik 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2877" cy="70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0A3C7CF6" w14:textId="77777777" w:rsidR="0032662F" w:rsidRPr="00F13557" w:rsidRDefault="0032662F" w:rsidP="00C0461B">
            <w:pPr>
              <w:spacing w:line="312" w:lineRule="auto"/>
            </w:pPr>
            <w:r>
              <w:t>weich bis</w:t>
            </w:r>
            <w:r w:rsidRPr="00F13557">
              <w:t xml:space="preserve"> mittelhart, hoher Harzgehalt</w:t>
            </w:r>
            <w:r>
              <w:t>,</w:t>
            </w:r>
            <w:r w:rsidRPr="00F13557">
              <w:t xml:space="preserve"> </w:t>
            </w:r>
            <w:r>
              <w:t>gering witterungsfest</w:t>
            </w:r>
            <w:r w:rsidRPr="00F13557">
              <w:t xml:space="preserve">, </w:t>
            </w:r>
            <w:r>
              <w:t xml:space="preserve">sehr </w:t>
            </w:r>
            <w:r w:rsidRPr="00F13557">
              <w:t xml:space="preserve">leicht </w:t>
            </w:r>
            <w:r>
              <w:t>zu sägen, dafür geringe Qualität</w:t>
            </w:r>
          </w:p>
        </w:tc>
        <w:tc>
          <w:tcPr>
            <w:tcW w:w="1842" w:type="dxa"/>
          </w:tcPr>
          <w:p w14:paraId="4D92AB01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Tür- und Fensterrahmen, </w:t>
            </w:r>
            <w:r>
              <w:t>Dachkonstruktionen, Balkendecken</w:t>
            </w:r>
            <w:r w:rsidRPr="00F13557">
              <w:t>, Möbel</w:t>
            </w:r>
          </w:p>
        </w:tc>
      </w:tr>
    </w:tbl>
    <w:p w14:paraId="22E157CE" w14:textId="77777777" w:rsidR="0032662F" w:rsidRDefault="0032662F" w:rsidP="003178A0">
      <w:pPr>
        <w:pStyle w:val="Listenabsatz"/>
        <w:numPr>
          <w:ilvl w:val="0"/>
          <w:numId w:val="24"/>
        </w:numPr>
        <w:spacing w:before="120" w:line="312" w:lineRule="auto"/>
        <w:ind w:left="714" w:hanging="357"/>
        <w:contextualSpacing w:val="0"/>
      </w:pPr>
      <w:r w:rsidRPr="00AA18D1">
        <w:rPr>
          <w:noProof/>
          <w:lang w:eastAsia="de-DE"/>
        </w:rPr>
        <w:drawing>
          <wp:anchor distT="0" distB="0" distL="114300" distR="114300" simplePos="0" relativeHeight="251533312" behindDoc="0" locked="0" layoutInCell="1" allowOverlap="1" wp14:anchorId="7BF7DDA0" wp14:editId="5A9BFBB4">
            <wp:simplePos x="0" y="0"/>
            <wp:positionH relativeFrom="column">
              <wp:posOffset>4766945</wp:posOffset>
            </wp:positionH>
            <wp:positionV relativeFrom="paragraph">
              <wp:posOffset>97790</wp:posOffset>
            </wp:positionV>
            <wp:extent cx="318770" cy="318770"/>
            <wp:effectExtent l="0" t="0" r="5080" b="508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E7D">
        <w:rPr>
          <w:u w:val="single"/>
        </w:rPr>
        <w:t>Unterstreichen</w:t>
      </w:r>
      <w:r w:rsidRPr="00AA382D">
        <w:t xml:space="preserve"> Sie die Eigenschaften und Verwendungen, die für Sie bei der Auswahl wichtig sind.</w:t>
      </w:r>
      <w:r>
        <w:br/>
      </w:r>
    </w:p>
    <w:p w14:paraId="39F24224" w14:textId="77777777" w:rsidR="0032662F" w:rsidRPr="008D16B6" w:rsidRDefault="0032662F" w:rsidP="0032662F">
      <w:pPr>
        <w:pStyle w:val="Marginaliegrau"/>
        <w:framePr w:wrap="around" w:x="8950" w:y="331"/>
        <w:jc w:val="left"/>
        <w:rPr>
          <w:sz w:val="20"/>
        </w:rPr>
      </w:pPr>
      <w:bookmarkStart w:id="8" w:name="_Hlk529700302"/>
      <w:r w:rsidRPr="00236A20">
        <w:rPr>
          <w:b/>
          <w:sz w:val="20"/>
        </w:rPr>
        <w:t>JETZT</w:t>
      </w:r>
      <w:r>
        <w:rPr>
          <w:sz w:val="20"/>
        </w:rPr>
        <w:t xml:space="preserve"> können Sie im LernTHEMA die Aufgaben 1 und 2 lösen!</w:t>
      </w:r>
    </w:p>
    <w:p w14:paraId="1DE043C9" w14:textId="77777777" w:rsidR="0032662F" w:rsidRDefault="0032662F" w:rsidP="003178A0">
      <w:pPr>
        <w:pStyle w:val="Listenabsatz"/>
        <w:numPr>
          <w:ilvl w:val="0"/>
          <w:numId w:val="24"/>
        </w:numPr>
        <w:spacing w:after="160" w:line="312" w:lineRule="auto"/>
      </w:pPr>
      <w:bookmarkStart w:id="9" w:name="_Hlk529700012"/>
      <w:bookmarkEnd w:id="8"/>
      <w:r>
        <w:t>Tragen Sie die passenden Holzarten in die Tabelle ein!</w:t>
      </w:r>
    </w:p>
    <w:p w14:paraId="3F952E4B" w14:textId="77777777" w:rsidR="0032662F" w:rsidRPr="00AA382D" w:rsidRDefault="0032662F" w:rsidP="0032662F">
      <w:pPr>
        <w:pStyle w:val="Listenabsatz"/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534336" behindDoc="0" locked="0" layoutInCell="1" allowOverlap="1" wp14:anchorId="281F853B" wp14:editId="2D140095">
            <wp:simplePos x="0" y="0"/>
            <wp:positionH relativeFrom="column">
              <wp:posOffset>4859655</wp:posOffset>
            </wp:positionH>
            <wp:positionV relativeFrom="paragraph">
              <wp:posOffset>1555750</wp:posOffset>
            </wp:positionV>
            <wp:extent cx="900000" cy="900000"/>
            <wp:effectExtent l="0" t="0" r="0" b="0"/>
            <wp:wrapNone/>
            <wp:docPr id="948" name="Grafik 94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Welche Holzart würden Sie wählen, wenn der Klappstuhl im…</w:t>
      </w:r>
    </w:p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24"/>
        <w:gridCol w:w="1814"/>
        <w:gridCol w:w="5014"/>
      </w:tblGrid>
      <w:tr w:rsidR="0032662F" w14:paraId="0C632000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426" w:type="dxa"/>
          </w:tcPr>
          <w:p w14:paraId="591DB688" w14:textId="77777777" w:rsidR="0032662F" w:rsidRDefault="0032662F" w:rsidP="00C0461B"/>
        </w:tc>
        <w:tc>
          <w:tcPr>
            <w:tcW w:w="1842" w:type="dxa"/>
          </w:tcPr>
          <w:p w14:paraId="63F05D97" w14:textId="77777777" w:rsidR="0032662F" w:rsidRDefault="0032662F" w:rsidP="00C0461B">
            <w:r>
              <w:t>Ort</w:t>
            </w:r>
          </w:p>
        </w:tc>
        <w:tc>
          <w:tcPr>
            <w:tcW w:w="5134" w:type="dxa"/>
          </w:tcPr>
          <w:p w14:paraId="1743500F" w14:textId="77777777" w:rsidR="0032662F" w:rsidRDefault="0032662F" w:rsidP="00C0461B">
            <w:r>
              <w:t>passende Holzart</w:t>
            </w:r>
          </w:p>
        </w:tc>
      </w:tr>
      <w:tr w:rsidR="0032662F" w14:paraId="2B3D785C" w14:textId="77777777" w:rsidTr="00B5402A">
        <w:trPr>
          <w:trHeight w:val="680"/>
        </w:trPr>
        <w:tc>
          <w:tcPr>
            <w:tcW w:w="426" w:type="dxa"/>
            <w:vAlign w:val="center"/>
          </w:tcPr>
          <w:p w14:paraId="51CF5D97" w14:textId="77777777" w:rsidR="0032662F" w:rsidRDefault="0032662F">
            <w:r>
              <w:t>1</w:t>
            </w:r>
          </w:p>
        </w:tc>
        <w:tc>
          <w:tcPr>
            <w:tcW w:w="1842" w:type="dxa"/>
            <w:vAlign w:val="center"/>
          </w:tcPr>
          <w:p w14:paraId="1B464F89" w14:textId="77777777" w:rsidR="0032662F" w:rsidRDefault="0032662F">
            <w:r>
              <w:t>Wohnzimmer</w:t>
            </w:r>
          </w:p>
        </w:tc>
        <w:tc>
          <w:tcPr>
            <w:tcW w:w="5134" w:type="dxa"/>
            <w:vAlign w:val="center"/>
          </w:tcPr>
          <w:p w14:paraId="736600E6" w14:textId="77777777" w:rsidR="0032662F" w:rsidRDefault="0032662F"/>
        </w:tc>
      </w:tr>
      <w:tr w:rsidR="0032662F" w14:paraId="6A4AECF9" w14:textId="77777777" w:rsidTr="00B5402A">
        <w:trPr>
          <w:trHeight w:val="680"/>
        </w:trPr>
        <w:tc>
          <w:tcPr>
            <w:tcW w:w="426" w:type="dxa"/>
            <w:vAlign w:val="center"/>
          </w:tcPr>
          <w:p w14:paraId="703F1E30" w14:textId="77777777" w:rsidR="0032662F" w:rsidRDefault="0032662F">
            <w:r>
              <w:t>2</w:t>
            </w:r>
          </w:p>
        </w:tc>
        <w:tc>
          <w:tcPr>
            <w:tcW w:w="1842" w:type="dxa"/>
            <w:vAlign w:val="center"/>
          </w:tcPr>
          <w:p w14:paraId="4075FD31" w14:textId="77777777" w:rsidR="0032662F" w:rsidRDefault="0032662F">
            <w:r>
              <w:t>Garten</w:t>
            </w:r>
          </w:p>
        </w:tc>
        <w:tc>
          <w:tcPr>
            <w:tcW w:w="5134" w:type="dxa"/>
            <w:vAlign w:val="center"/>
          </w:tcPr>
          <w:p w14:paraId="097F0E0E" w14:textId="77777777" w:rsidR="0032662F" w:rsidRDefault="0032662F"/>
        </w:tc>
      </w:tr>
      <w:tr w:rsidR="0032662F" w14:paraId="3BF4268D" w14:textId="77777777" w:rsidTr="00B5402A">
        <w:trPr>
          <w:trHeight w:val="680"/>
        </w:trPr>
        <w:tc>
          <w:tcPr>
            <w:tcW w:w="426" w:type="dxa"/>
            <w:vAlign w:val="center"/>
          </w:tcPr>
          <w:p w14:paraId="57720E02" w14:textId="77777777" w:rsidR="0032662F" w:rsidRDefault="0032662F">
            <w:r>
              <w:t>3</w:t>
            </w:r>
          </w:p>
        </w:tc>
        <w:tc>
          <w:tcPr>
            <w:tcW w:w="1842" w:type="dxa"/>
            <w:vAlign w:val="center"/>
          </w:tcPr>
          <w:p w14:paraId="4D903EBD" w14:textId="77777777" w:rsidR="0032662F" w:rsidRDefault="0032662F">
            <w:r>
              <w:t>am Strand</w:t>
            </w:r>
          </w:p>
        </w:tc>
        <w:tc>
          <w:tcPr>
            <w:tcW w:w="5134" w:type="dxa"/>
            <w:vAlign w:val="center"/>
          </w:tcPr>
          <w:p w14:paraId="31C3B499" w14:textId="77777777" w:rsidR="0032662F" w:rsidRDefault="0032662F"/>
        </w:tc>
      </w:tr>
    </w:tbl>
    <w:p w14:paraId="2077C851" w14:textId="77777777" w:rsidR="0032662F" w:rsidRDefault="0032662F" w:rsidP="0032662F"/>
    <w:p w14:paraId="2E4C7DC7" w14:textId="77777777" w:rsidR="0032662F" w:rsidRDefault="0032662F" w:rsidP="0032662F">
      <w:r>
        <w:t>…stehen würde</w:t>
      </w:r>
    </w:p>
    <w:bookmarkEnd w:id="9"/>
    <w:p w14:paraId="47821788" w14:textId="77777777" w:rsidR="0032662F" w:rsidRDefault="0032662F" w:rsidP="0032662F">
      <w:pPr>
        <w:spacing w:before="240" w:line="312" w:lineRule="auto"/>
      </w:pPr>
      <w:r>
        <w:sym w:font="Wingdings" w:char="F0E0"/>
      </w:r>
      <w:r>
        <w:t xml:space="preserve"> Hier gibt es noch eine Zusatzaufgabe zu den Holzarten:</w:t>
      </w:r>
      <w:r>
        <w:br w:type="page"/>
      </w:r>
    </w:p>
    <w:p w14:paraId="64CD86E2" w14:textId="77777777" w:rsidR="0032662F" w:rsidRPr="00402F0D" w:rsidRDefault="0032662F" w:rsidP="0032662F">
      <w:pPr>
        <w:pStyle w:val="berschrift2"/>
      </w:pPr>
      <w:bookmarkStart w:id="10" w:name="_Hlk528065842"/>
      <w:r w:rsidRPr="00402F0D">
        <w:lastRenderedPageBreak/>
        <w:t xml:space="preserve">Selbstreflexion </w:t>
      </w:r>
      <w:r>
        <w:tab/>
        <w:t>Kreuzen Sie an!</w:t>
      </w:r>
    </w:p>
    <w:p w14:paraId="3BBC7B12" w14:textId="77777777" w:rsidR="0032662F" w:rsidRPr="0019468F" w:rsidRDefault="0032662F" w:rsidP="0032662F">
      <w:pPr>
        <w:rPr>
          <w:bCs/>
        </w:rPr>
      </w:pPr>
    </w:p>
    <w:tbl>
      <w:tblPr>
        <w:tblStyle w:val="Tabellenraster8"/>
        <w:tblW w:w="72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661"/>
        <w:gridCol w:w="661"/>
        <w:gridCol w:w="662"/>
      </w:tblGrid>
      <w:tr w:rsidR="0032662F" w:rsidRPr="0019468F" w14:paraId="411704BC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5245" w:type="dxa"/>
            <w:hideMark/>
          </w:tcPr>
          <w:p w14:paraId="48CA3BC1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Das kann ich jetzt!</w:t>
            </w:r>
          </w:p>
        </w:tc>
        <w:tc>
          <w:tcPr>
            <w:tcW w:w="661" w:type="dxa"/>
            <w:hideMark/>
          </w:tcPr>
          <w:p w14:paraId="11632944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i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A32147C" wp14:editId="736725F3">
                  <wp:extent cx="252000" cy="252000"/>
                  <wp:effectExtent l="0" t="0" r="0" b="0"/>
                  <wp:docPr id="28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hideMark/>
          </w:tcPr>
          <w:p w14:paraId="2432DA7D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2CD6520" wp14:editId="5727C29A">
                  <wp:extent cx="252000" cy="252000"/>
                  <wp:effectExtent l="0" t="0" r="0" b="0"/>
                  <wp:docPr id="30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  <w:hideMark/>
          </w:tcPr>
          <w:p w14:paraId="4DF4BD82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F31780A" wp14:editId="2B617A5E">
                  <wp:extent cx="252000" cy="252000"/>
                  <wp:effectExtent l="0" t="0" r="0" b="0"/>
                  <wp:docPr id="31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2F" w:rsidRPr="0019468F" w14:paraId="2E54E96B" w14:textId="77777777" w:rsidTr="00F532C2">
        <w:trPr>
          <w:trHeight w:val="624"/>
        </w:trPr>
        <w:tc>
          <w:tcPr>
            <w:tcW w:w="5245" w:type="dxa"/>
          </w:tcPr>
          <w:p w14:paraId="2B1D7857" w14:textId="77777777" w:rsidR="0032662F" w:rsidRPr="007D1C41" w:rsidRDefault="0032662F" w:rsidP="00C0461B">
            <w:pPr>
              <w:spacing w:line="312" w:lineRule="auto"/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den Aufbau einer Materialliste beschreiben.</w:t>
            </w:r>
          </w:p>
        </w:tc>
        <w:tc>
          <w:tcPr>
            <w:tcW w:w="661" w:type="dxa"/>
          </w:tcPr>
          <w:p w14:paraId="249E657E" w14:textId="77777777" w:rsidR="0032662F" w:rsidRPr="007D1C41" w:rsidRDefault="0032662F" w:rsidP="00C0461B">
            <w:pPr>
              <w:rPr>
                <w:i/>
                <w:sz w:val="24"/>
                <w:szCs w:val="24"/>
              </w:rPr>
            </w:pPr>
          </w:p>
        </w:tc>
        <w:tc>
          <w:tcPr>
            <w:tcW w:w="661" w:type="dxa"/>
          </w:tcPr>
          <w:p w14:paraId="6BA85BFA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hideMark/>
          </w:tcPr>
          <w:p w14:paraId="34DD716B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042D945C" w14:textId="77777777" w:rsidTr="00F532C2">
        <w:trPr>
          <w:trHeight w:val="624"/>
        </w:trPr>
        <w:tc>
          <w:tcPr>
            <w:tcW w:w="5245" w:type="dxa"/>
          </w:tcPr>
          <w:p w14:paraId="0A8B75A8" w14:textId="77777777" w:rsidR="0032662F" w:rsidRPr="007D1C41" w:rsidRDefault="0032662F" w:rsidP="00C0461B">
            <w:pPr>
              <w:spacing w:line="312" w:lineRule="auto"/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mir Gedanken über Anforderungen an meinen Klappstuhl machen.</w:t>
            </w:r>
          </w:p>
        </w:tc>
        <w:tc>
          <w:tcPr>
            <w:tcW w:w="661" w:type="dxa"/>
          </w:tcPr>
          <w:p w14:paraId="232D61F5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1F13C920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5517914A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0E3A29F9" w14:textId="77777777" w:rsidTr="00F532C2">
        <w:trPr>
          <w:trHeight w:val="624"/>
        </w:trPr>
        <w:tc>
          <w:tcPr>
            <w:tcW w:w="5245" w:type="dxa"/>
          </w:tcPr>
          <w:p w14:paraId="63A1440B" w14:textId="77777777" w:rsidR="0032662F" w:rsidRPr="007D1C41" w:rsidRDefault="0032662F" w:rsidP="00C0461B">
            <w:pPr>
              <w:spacing w:line="312" w:lineRule="auto"/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eine geeignete Holzauswahl treffen.</w:t>
            </w:r>
          </w:p>
        </w:tc>
        <w:tc>
          <w:tcPr>
            <w:tcW w:w="661" w:type="dxa"/>
          </w:tcPr>
          <w:p w14:paraId="3CBC43CC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1D81AEDF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131E589D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20D520F3" w14:textId="77777777" w:rsidTr="00F532C2">
        <w:trPr>
          <w:trHeight w:val="624"/>
        </w:trPr>
        <w:tc>
          <w:tcPr>
            <w:tcW w:w="5245" w:type="dxa"/>
            <w:hideMark/>
          </w:tcPr>
          <w:p w14:paraId="6868EC01" w14:textId="77777777" w:rsidR="0032662F" w:rsidRPr="007D1C41" w:rsidRDefault="0032662F" w:rsidP="00C0461B">
            <w:pPr>
              <w:spacing w:line="312" w:lineRule="auto"/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meine Holzauswahl begründen.</w:t>
            </w:r>
          </w:p>
        </w:tc>
        <w:tc>
          <w:tcPr>
            <w:tcW w:w="661" w:type="dxa"/>
          </w:tcPr>
          <w:p w14:paraId="1C32C532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661" w:type="dxa"/>
          </w:tcPr>
          <w:p w14:paraId="62C3D90B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0E6A5896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</w:tbl>
    <w:p w14:paraId="2B5DD56F" w14:textId="77777777" w:rsidR="0032662F" w:rsidRDefault="0032662F" w:rsidP="0032662F"/>
    <w:bookmarkEnd w:id="10"/>
    <w:p w14:paraId="49D1BDEB" w14:textId="77777777" w:rsidR="0032662F" w:rsidRDefault="0032662F" w:rsidP="0032662F"/>
    <w:p w14:paraId="0E6FBBDD" w14:textId="77777777" w:rsidR="0032662F" w:rsidRDefault="0032662F" w:rsidP="0032662F">
      <w:bookmarkStart w:id="11" w:name="_Hlk529702193"/>
    </w:p>
    <w:p w14:paraId="6F86B871" w14:textId="77777777" w:rsidR="0032662F" w:rsidRPr="0019468F" w:rsidRDefault="0032662F" w:rsidP="0032662F">
      <w:pPr>
        <w:pStyle w:val="berschrift2"/>
      </w:pPr>
      <w:bookmarkStart w:id="12" w:name="_Hlk528049668"/>
      <w:r>
        <w:t>Bin ich drangeblieben?</w:t>
      </w:r>
    </w:p>
    <w:p w14:paraId="1E5EB8DF" w14:textId="77777777" w:rsidR="0032662F" w:rsidRDefault="0032662F" w:rsidP="0032662F">
      <w:pPr>
        <w:rPr>
          <w:sz w:val="24"/>
          <w:szCs w:val="24"/>
        </w:rPr>
      </w:pPr>
      <w:r w:rsidRPr="007D1C41">
        <w:rPr>
          <w:sz w:val="24"/>
          <w:szCs w:val="24"/>
        </w:rPr>
        <w:t xml:space="preserve">Wie zufrieden bin ich mit meiner Arbeit an der Lernaufgabe? </w:t>
      </w:r>
    </w:p>
    <w:p w14:paraId="32E6F331" w14:textId="77777777" w:rsidR="0032662F" w:rsidRDefault="0032662F" w:rsidP="0032662F">
      <w:pPr>
        <w:rPr>
          <w:noProof/>
          <w:sz w:val="24"/>
          <w:szCs w:val="24"/>
        </w:rPr>
      </w:pPr>
      <w:r w:rsidRPr="007D1C41">
        <w:rPr>
          <w:sz w:val="24"/>
          <w:szCs w:val="24"/>
        </w:rPr>
        <w:t>Mache</w:t>
      </w:r>
      <w:r>
        <w:rPr>
          <w:sz w:val="24"/>
          <w:szCs w:val="24"/>
        </w:rPr>
        <w:t>n Sie</w:t>
      </w:r>
      <w:r w:rsidRPr="007D1C41">
        <w:rPr>
          <w:sz w:val="24"/>
          <w:szCs w:val="24"/>
        </w:rPr>
        <w:t xml:space="preserve"> ein Kreuz (X) an die passende Stelle.</w:t>
      </w:r>
      <w:r w:rsidRPr="007D1C41">
        <w:rPr>
          <w:noProof/>
          <w:sz w:val="24"/>
          <w:szCs w:val="24"/>
        </w:rPr>
        <w:t xml:space="preserve"> </w:t>
      </w:r>
    </w:p>
    <w:p w14:paraId="610C70C5" w14:textId="77777777" w:rsidR="0032662F" w:rsidRDefault="0032662F" w:rsidP="0032662F">
      <w:pPr>
        <w:rPr>
          <w:sz w:val="24"/>
          <w:szCs w:val="24"/>
        </w:rPr>
      </w:pPr>
    </w:p>
    <w:p w14:paraId="354F2AD5" w14:textId="77777777" w:rsidR="0032662F" w:rsidRPr="007D1C41" w:rsidRDefault="0032662F" w:rsidP="0032662F">
      <w:pPr>
        <w:rPr>
          <w:sz w:val="24"/>
          <w:szCs w:val="24"/>
        </w:rPr>
      </w:pPr>
    </w:p>
    <w:p w14:paraId="392AEB1F" w14:textId="77777777" w:rsidR="0032662F" w:rsidRDefault="0032662F" w:rsidP="00B21817">
      <w:pPr>
        <w:spacing w:line="360" w:lineRule="auto"/>
      </w:pPr>
      <w:r w:rsidRPr="007D1C41">
        <w:rPr>
          <w:sz w:val="24"/>
          <w:szCs w:val="24"/>
        </w:rPr>
        <w:tab/>
      </w:r>
      <w:r w:rsidRPr="007D1C41">
        <w:rPr>
          <w:i/>
          <w:noProof/>
          <w:sz w:val="24"/>
          <w:szCs w:val="24"/>
          <w:lang w:eastAsia="de-DE"/>
        </w:rPr>
        <w:drawing>
          <wp:inline distT="0" distB="0" distL="0" distR="0" wp14:anchorId="611385EA" wp14:editId="55A03B9E">
            <wp:extent cx="318770" cy="318770"/>
            <wp:effectExtent l="0" t="0" r="5080" b="5080"/>
            <wp:docPr id="94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7617B704" wp14:editId="7F1C0392">
            <wp:extent cx="318770" cy="318770"/>
            <wp:effectExtent l="0" t="0" r="5080" b="5080"/>
            <wp:docPr id="950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</w:t>
      </w:r>
      <w:r>
        <w:t>____________________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374705A0" wp14:editId="70C1FCCF">
            <wp:extent cx="318770" cy="318770"/>
            <wp:effectExtent l="0" t="0" r="5080" b="5080"/>
            <wp:docPr id="27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D183" w14:textId="77777777" w:rsidR="0032662F" w:rsidRDefault="0032662F" w:rsidP="0032662F"/>
    <w:bookmarkEnd w:id="11"/>
    <w:bookmarkEnd w:id="12"/>
    <w:p w14:paraId="6E9472D7" w14:textId="77777777" w:rsidR="0032662F" w:rsidRDefault="0032662F" w:rsidP="0032662F"/>
    <w:p w14:paraId="5006A3A8" w14:textId="77777777" w:rsidR="0032662F" w:rsidRPr="0019468F" w:rsidRDefault="0032662F" w:rsidP="0032662F"/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04"/>
      </w:tblGrid>
      <w:tr w:rsidR="0032662F" w:rsidRPr="0019468F" w14:paraId="75C5A1CD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30" w:type="dxa"/>
            <w:gridSpan w:val="2"/>
          </w:tcPr>
          <w:p w14:paraId="29C1401F" w14:textId="77777777" w:rsidR="0032662F" w:rsidRPr="00C763F1" w:rsidRDefault="0032662F" w:rsidP="00C0461B">
            <w:bookmarkStart w:id="13" w:name="_Hlk528049645"/>
            <w:r w:rsidRPr="00C763F1">
              <w:t>Ich habe …</w:t>
            </w:r>
          </w:p>
        </w:tc>
      </w:tr>
      <w:tr w:rsidR="0032662F" w:rsidRPr="0019468F" w14:paraId="5138A7B2" w14:textId="77777777" w:rsidTr="00F532C2">
        <w:trPr>
          <w:trHeight w:val="449"/>
        </w:trPr>
        <w:sdt>
          <w:sdtPr>
            <w:id w:val="-148978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9DD2CAF" w14:textId="77777777" w:rsidR="0032662F" w:rsidRPr="0019468F" w:rsidRDefault="0032662F" w:rsidP="00F532C2">
                <w:r w:rsidRPr="0019468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6804" w:type="dxa"/>
          </w:tcPr>
          <w:p w14:paraId="75080F1C" w14:textId="77777777" w:rsidR="0032662F" w:rsidRPr="0019468F" w:rsidRDefault="0032662F" w:rsidP="00C0461B">
            <w:r w:rsidRPr="0019468F">
              <w:t>meinen Lern</w:t>
            </w:r>
            <w:r>
              <w:t>SCHRITT</w:t>
            </w:r>
            <w:r w:rsidRPr="0019468F">
              <w:t xml:space="preserve"> im Ordner eingeheftet.</w:t>
            </w:r>
          </w:p>
        </w:tc>
      </w:tr>
      <w:tr w:rsidR="0032662F" w:rsidRPr="0019468F" w14:paraId="3E66008B" w14:textId="77777777" w:rsidTr="00F532C2">
        <w:trPr>
          <w:trHeight w:val="413"/>
        </w:trPr>
        <w:sdt>
          <w:sdtPr>
            <w:id w:val="1001700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58641B1" w14:textId="77777777" w:rsidR="0032662F" w:rsidRPr="0019468F" w:rsidRDefault="00F532C2" w:rsidP="00F532C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04" w:type="dxa"/>
          </w:tcPr>
          <w:p w14:paraId="0A92D79B" w14:textId="77777777" w:rsidR="0032662F" w:rsidRPr="0019468F" w:rsidRDefault="0032662F" w:rsidP="00C0461B">
            <w:r w:rsidRPr="0019468F">
              <w:t>den Arbeitsauftrag erledigt und das entsprechende Feld in der Lernwegeliste markiert.</w:t>
            </w:r>
          </w:p>
        </w:tc>
      </w:tr>
      <w:bookmarkEnd w:id="13"/>
    </w:tbl>
    <w:p w14:paraId="6A2FA6EA" w14:textId="77777777" w:rsidR="0032662F" w:rsidRDefault="0032662F" w:rsidP="0032662F">
      <w:pPr>
        <w:jc w:val="both"/>
      </w:pPr>
    </w:p>
    <w:p w14:paraId="412357B8" w14:textId="77777777" w:rsidR="0032662F" w:rsidRPr="00F15352" w:rsidRDefault="0032662F" w:rsidP="0032662F">
      <w:pPr>
        <w:rPr>
          <w:b/>
          <w:i/>
        </w:rPr>
      </w:pPr>
      <w:r w:rsidRPr="00F15352">
        <w:rPr>
          <w:b/>
          <w:i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32662F" w:rsidRPr="00453EC1" w14:paraId="309904F2" w14:textId="77777777" w:rsidTr="00C0461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E8F93A" w14:textId="77777777" w:rsidR="0032662F" w:rsidRPr="00453EC1" w:rsidRDefault="0032662F" w:rsidP="00C0461B">
            <w:pPr>
              <w:jc w:val="both"/>
              <w:rPr>
                <w:sz w:val="12"/>
              </w:rPr>
            </w:pPr>
            <w:bookmarkStart w:id="14" w:name="_Hlk528050074"/>
            <w:r w:rsidRPr="00453EC1">
              <w:rPr>
                <w:sz w:val="12"/>
              </w:rPr>
              <w:lastRenderedPageBreak/>
              <w:t>Materialien/Kompetenz</w:t>
            </w:r>
          </w:p>
          <w:p w14:paraId="1BADCF35" w14:textId="77777777" w:rsidR="0032662F" w:rsidRPr="00453EC1" w:rsidRDefault="0032662F" w:rsidP="00C0461B">
            <w:pPr>
              <w:rPr>
                <w:b/>
              </w:rPr>
            </w:pPr>
            <w:r>
              <w:rPr>
                <w:b/>
              </w:rPr>
              <w:t>Materialcheck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F2F360" w14:textId="77777777" w:rsidR="0032662F" w:rsidRPr="00453EC1" w:rsidRDefault="0032662F" w:rsidP="00C0461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6FA2E3" w14:textId="77777777" w:rsidR="0032662F" w:rsidRPr="00453EC1" w:rsidRDefault="0032662F" w:rsidP="00C0461B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Fach</w:t>
            </w:r>
          </w:p>
          <w:p w14:paraId="49C89F6D" w14:textId="77777777" w:rsidR="0032662F" w:rsidRPr="00453EC1" w:rsidRDefault="0032662F" w:rsidP="00C0461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Z.01.02.02</w:t>
            </w:r>
            <w:r w:rsidR="00817950">
              <w:rPr>
                <w:rFonts w:eastAsia="Times New Roman"/>
                <w:b/>
                <w:lang w:val="en-GB"/>
              </w:rPr>
              <w:t>.01</w:t>
            </w:r>
          </w:p>
        </w:tc>
      </w:tr>
      <w:tr w:rsidR="0032662F" w:rsidRPr="00453EC1" w14:paraId="24F31B56" w14:textId="77777777" w:rsidTr="00C0461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795F846A" w14:textId="77777777" w:rsidR="0032662F" w:rsidRPr="00A402FC" w:rsidRDefault="0032662F" w:rsidP="00C0461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067C1CE" w14:textId="77777777" w:rsidR="0032662F" w:rsidRPr="00453EC1" w:rsidRDefault="0032662F" w:rsidP="00C0461B">
            <w:pPr>
              <w:spacing w:line="200" w:lineRule="exact"/>
              <w:rPr>
                <w:rFonts w:eastAsia="Times New Roman"/>
                <w:color w:val="000000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32662F" w:rsidRPr="00453EC1" w14:paraId="41ED1847" w14:textId="77777777" w:rsidTr="00C0461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782D9E0" w14:textId="77777777" w:rsidR="0032662F" w:rsidRPr="00122340" w:rsidRDefault="0032662F" w:rsidP="00BC420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3FC93495" w14:textId="77777777" w:rsidR="0032662F" w:rsidRPr="00453EC1" w:rsidRDefault="0032662F" w:rsidP="00C0461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1D6C789A" w14:textId="77777777" w:rsidR="0032662F" w:rsidRPr="00B15382" w:rsidRDefault="00F532C2" w:rsidP="00B15382">
      <w:pPr>
        <w:pStyle w:val="berschrift1"/>
      </w:pPr>
      <w:r w:rsidRPr="00B15382">
        <w:rPr>
          <w:noProof/>
        </w:rPr>
        <w:drawing>
          <wp:anchor distT="0" distB="0" distL="114300" distR="114300" simplePos="0" relativeHeight="251554816" behindDoc="0" locked="0" layoutInCell="0" allowOverlap="1" wp14:anchorId="7CA9684F" wp14:editId="5D0C8C4E">
            <wp:simplePos x="0" y="0"/>
            <wp:positionH relativeFrom="rightMargin">
              <wp:posOffset>451485</wp:posOffset>
            </wp:positionH>
            <wp:positionV relativeFrom="paragraph">
              <wp:posOffset>630555</wp:posOffset>
            </wp:positionV>
            <wp:extent cx="302260" cy="323850"/>
            <wp:effectExtent l="0" t="0" r="2540" b="0"/>
            <wp:wrapNone/>
            <wp:docPr id="957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382">
        <w:rPr>
          <w:noProof/>
        </w:rPr>
        <w:drawing>
          <wp:anchor distT="0" distB="0" distL="114300" distR="114300" simplePos="0" relativeHeight="251550720" behindDoc="0" locked="0" layoutInCell="1" allowOverlap="1" wp14:anchorId="2BD28C1D" wp14:editId="456F76F5">
            <wp:simplePos x="0" y="0"/>
            <wp:positionH relativeFrom="column">
              <wp:posOffset>4789709</wp:posOffset>
            </wp:positionH>
            <wp:positionV relativeFrom="paragraph">
              <wp:posOffset>646430</wp:posOffset>
            </wp:positionV>
            <wp:extent cx="341630" cy="313055"/>
            <wp:effectExtent l="0" t="0" r="1270" b="0"/>
            <wp:wrapNone/>
            <wp:docPr id="955" name="Grafik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B15382">
        <w:t xml:space="preserve">Klappstuhl </w:t>
      </w:r>
      <w:r w:rsidR="00B15382" w:rsidRPr="00B15382">
        <w:t>–</w:t>
      </w:r>
      <w:r w:rsidR="0032662F" w:rsidRPr="00B15382">
        <w:t xml:space="preserve"> Materialcheck</w:t>
      </w:r>
    </w:p>
    <w:p w14:paraId="655B74EC" w14:textId="77777777" w:rsidR="0032662F" w:rsidRDefault="0032662F" w:rsidP="0032662F">
      <w:pPr>
        <w:spacing w:line="312" w:lineRule="auto"/>
      </w:pPr>
    </w:p>
    <w:p w14:paraId="00A17ECB" w14:textId="77777777" w:rsidR="0032662F" w:rsidRPr="007C68FE" w:rsidRDefault="0032662F" w:rsidP="0032662F">
      <w:pPr>
        <w:spacing w:line="312" w:lineRule="auto"/>
        <w:rPr>
          <w:b/>
        </w:rPr>
      </w:pPr>
      <w:r>
        <w:rPr>
          <w:b/>
        </w:rPr>
        <w:t>Materialliste</w:t>
      </w:r>
    </w:p>
    <w:p w14:paraId="4E89EB4A" w14:textId="77777777" w:rsidR="0032662F" w:rsidRDefault="0032662F" w:rsidP="0032662F">
      <w:pPr>
        <w:spacing w:line="312" w:lineRule="auto"/>
      </w:pPr>
      <w:r>
        <w:t>Ergänzen Sie mit Hilfe der Bauanleitung die hier abgebildete Materialiste:</w:t>
      </w:r>
    </w:p>
    <w:tbl>
      <w:tblPr>
        <w:tblStyle w:val="Tabellenraster8"/>
        <w:tblW w:w="83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88"/>
        <w:gridCol w:w="2410"/>
        <w:gridCol w:w="1275"/>
        <w:gridCol w:w="993"/>
        <w:gridCol w:w="976"/>
        <w:gridCol w:w="977"/>
        <w:gridCol w:w="977"/>
      </w:tblGrid>
      <w:tr w:rsidR="0032662F" w:rsidRPr="00EA43D0" w14:paraId="03A34A29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788" w:type="dxa"/>
          </w:tcPr>
          <w:p w14:paraId="1C1462E8" w14:textId="77777777" w:rsidR="0032662F" w:rsidRDefault="0032662F" w:rsidP="00C0461B">
            <w:pPr>
              <w:rPr>
                <w:b w:val="0"/>
                <w:bCs/>
              </w:rPr>
            </w:pPr>
            <w:r>
              <w:t>Position</w:t>
            </w:r>
          </w:p>
          <w:p w14:paraId="5523283C" w14:textId="77777777" w:rsidR="0032662F" w:rsidRDefault="0032662F" w:rsidP="00C0461B">
            <w:r>
              <w:t>Nr.</w:t>
            </w:r>
          </w:p>
        </w:tc>
        <w:tc>
          <w:tcPr>
            <w:tcW w:w="2410" w:type="dxa"/>
          </w:tcPr>
          <w:p w14:paraId="40CB6A5A" w14:textId="77777777" w:rsidR="0032662F" w:rsidRPr="00EA43D0" w:rsidRDefault="0032662F" w:rsidP="00C0461B">
            <w:r>
              <w:t>Bezeichnung</w:t>
            </w:r>
          </w:p>
        </w:tc>
        <w:tc>
          <w:tcPr>
            <w:tcW w:w="1275" w:type="dxa"/>
          </w:tcPr>
          <w:p w14:paraId="56BBCF64" w14:textId="77777777" w:rsidR="0032662F" w:rsidRPr="00EA43D0" w:rsidRDefault="0032662F" w:rsidP="00C0461B">
            <w:r>
              <w:t>Material</w:t>
            </w:r>
          </w:p>
        </w:tc>
        <w:tc>
          <w:tcPr>
            <w:tcW w:w="993" w:type="dxa"/>
          </w:tcPr>
          <w:p w14:paraId="7E102137" w14:textId="77777777" w:rsidR="0032662F" w:rsidRPr="00EA43D0" w:rsidRDefault="0032662F" w:rsidP="00C0461B">
            <w:r>
              <w:t>Anzahl/ Stück</w:t>
            </w:r>
          </w:p>
        </w:tc>
        <w:tc>
          <w:tcPr>
            <w:tcW w:w="976" w:type="dxa"/>
          </w:tcPr>
          <w:p w14:paraId="4BD73EC7" w14:textId="77777777" w:rsidR="0032662F" w:rsidRDefault="0032662F" w:rsidP="00C0461B">
            <w:pPr>
              <w:rPr>
                <w:b w:val="0"/>
                <w:bCs/>
              </w:rPr>
            </w:pPr>
            <w:r>
              <w:t>Länge</w:t>
            </w:r>
          </w:p>
          <w:p w14:paraId="1B90459E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08CB7267" w14:textId="77777777" w:rsidR="0032662F" w:rsidRDefault="0032662F" w:rsidP="00C0461B">
            <w:pPr>
              <w:rPr>
                <w:b w:val="0"/>
                <w:bCs/>
              </w:rPr>
            </w:pPr>
            <w:r>
              <w:t>Breite</w:t>
            </w:r>
          </w:p>
          <w:p w14:paraId="7FF08F23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4AB03AFC" w14:textId="77777777" w:rsidR="0032662F" w:rsidRDefault="0032662F" w:rsidP="00C0461B">
            <w:pPr>
              <w:rPr>
                <w:b w:val="0"/>
                <w:bCs/>
              </w:rPr>
            </w:pPr>
            <w:r>
              <w:t>Dicke</w:t>
            </w:r>
          </w:p>
          <w:p w14:paraId="65D3A664" w14:textId="77777777" w:rsidR="0032662F" w:rsidRPr="00EA43D0" w:rsidRDefault="0032662F" w:rsidP="00C0461B">
            <w:r>
              <w:t>in mm</w:t>
            </w:r>
          </w:p>
        </w:tc>
      </w:tr>
      <w:tr w:rsidR="0032662F" w:rsidRPr="00EA43D0" w14:paraId="546030BA" w14:textId="77777777" w:rsidTr="00F532C2">
        <w:trPr>
          <w:trHeight w:val="624"/>
        </w:trPr>
        <w:tc>
          <w:tcPr>
            <w:tcW w:w="788" w:type="dxa"/>
          </w:tcPr>
          <w:p w14:paraId="2A60B5BA" w14:textId="77777777" w:rsidR="0032662F" w:rsidRPr="00E22B96" w:rsidRDefault="0032662F" w:rsidP="00C0461B">
            <w:r w:rsidRPr="00E22B96">
              <w:rPr>
                <w:rFonts w:ascii="Cambria" w:hAnsi="Cambria"/>
                <w:sz w:val="36"/>
              </w:rPr>
              <w:sym w:font="Wingdings" w:char="F081"/>
            </w:r>
          </w:p>
        </w:tc>
        <w:tc>
          <w:tcPr>
            <w:tcW w:w="2410" w:type="dxa"/>
          </w:tcPr>
          <w:p w14:paraId="5B286833" w14:textId="77777777" w:rsidR="0032662F" w:rsidRPr="003F4B3D" w:rsidRDefault="0032662F" w:rsidP="00C0461B">
            <w:pPr>
              <w:rPr>
                <w:rFonts w:ascii="Segoe Print" w:hAnsi="Segoe Print"/>
                <w:b/>
                <w:bCs/>
              </w:rPr>
            </w:pPr>
            <w:r>
              <w:rPr>
                <w:rFonts w:ascii="Segoe Print" w:hAnsi="Segoe Print"/>
              </w:rPr>
              <w:t>Sitz Längsleisten</w:t>
            </w:r>
          </w:p>
        </w:tc>
        <w:tc>
          <w:tcPr>
            <w:tcW w:w="1275" w:type="dxa"/>
          </w:tcPr>
          <w:p w14:paraId="38325F3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Holz</w:t>
            </w:r>
          </w:p>
        </w:tc>
        <w:tc>
          <w:tcPr>
            <w:tcW w:w="993" w:type="dxa"/>
          </w:tcPr>
          <w:p w14:paraId="7F7CAAE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</w:t>
            </w:r>
          </w:p>
        </w:tc>
        <w:tc>
          <w:tcPr>
            <w:tcW w:w="976" w:type="dxa"/>
          </w:tcPr>
          <w:p w14:paraId="6CB48660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500</w:t>
            </w:r>
          </w:p>
        </w:tc>
        <w:tc>
          <w:tcPr>
            <w:tcW w:w="977" w:type="dxa"/>
          </w:tcPr>
          <w:p w14:paraId="64940ED4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1F09C1E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</w:tr>
      <w:tr w:rsidR="0032662F" w:rsidRPr="00EA43D0" w14:paraId="13921039" w14:textId="77777777" w:rsidTr="00F532C2">
        <w:trPr>
          <w:trHeight w:val="624"/>
        </w:trPr>
        <w:tc>
          <w:tcPr>
            <w:tcW w:w="788" w:type="dxa"/>
          </w:tcPr>
          <w:p w14:paraId="093A34CD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2"/>
            </w:r>
          </w:p>
        </w:tc>
        <w:tc>
          <w:tcPr>
            <w:tcW w:w="2410" w:type="dxa"/>
          </w:tcPr>
          <w:p w14:paraId="19085F29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Sitzfläche</w:t>
            </w:r>
          </w:p>
        </w:tc>
        <w:tc>
          <w:tcPr>
            <w:tcW w:w="1275" w:type="dxa"/>
          </w:tcPr>
          <w:p w14:paraId="713774B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7784B17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5</w:t>
            </w:r>
          </w:p>
        </w:tc>
        <w:tc>
          <w:tcPr>
            <w:tcW w:w="976" w:type="dxa"/>
          </w:tcPr>
          <w:p w14:paraId="38993C82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350</w:t>
            </w:r>
          </w:p>
        </w:tc>
        <w:tc>
          <w:tcPr>
            <w:tcW w:w="977" w:type="dxa"/>
          </w:tcPr>
          <w:p w14:paraId="69B32110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18085ADA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15</w:t>
            </w:r>
          </w:p>
        </w:tc>
      </w:tr>
      <w:tr w:rsidR="0032662F" w:rsidRPr="00EA43D0" w14:paraId="0896FDD0" w14:textId="77777777" w:rsidTr="00F532C2">
        <w:trPr>
          <w:trHeight w:val="624"/>
        </w:trPr>
        <w:tc>
          <w:tcPr>
            <w:tcW w:w="788" w:type="dxa"/>
          </w:tcPr>
          <w:p w14:paraId="658528EE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3"/>
            </w:r>
          </w:p>
        </w:tc>
        <w:tc>
          <w:tcPr>
            <w:tcW w:w="2410" w:type="dxa"/>
          </w:tcPr>
          <w:p w14:paraId="40802494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Lehne Längsleisten</w:t>
            </w:r>
          </w:p>
        </w:tc>
        <w:tc>
          <w:tcPr>
            <w:tcW w:w="1275" w:type="dxa"/>
          </w:tcPr>
          <w:p w14:paraId="0F080DBF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430412E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</w:t>
            </w:r>
          </w:p>
        </w:tc>
        <w:tc>
          <w:tcPr>
            <w:tcW w:w="976" w:type="dxa"/>
          </w:tcPr>
          <w:p w14:paraId="0E5622C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700</w:t>
            </w:r>
          </w:p>
        </w:tc>
        <w:tc>
          <w:tcPr>
            <w:tcW w:w="977" w:type="dxa"/>
          </w:tcPr>
          <w:p w14:paraId="1981E81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27B291FA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</w:tr>
      <w:tr w:rsidR="0032662F" w:rsidRPr="00EA43D0" w14:paraId="230FAE53" w14:textId="77777777" w:rsidTr="00F532C2">
        <w:trPr>
          <w:trHeight w:val="624"/>
        </w:trPr>
        <w:tc>
          <w:tcPr>
            <w:tcW w:w="788" w:type="dxa"/>
          </w:tcPr>
          <w:p w14:paraId="2393CDCF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4"/>
            </w:r>
          </w:p>
        </w:tc>
        <w:tc>
          <w:tcPr>
            <w:tcW w:w="2410" w:type="dxa"/>
          </w:tcPr>
          <w:p w14:paraId="784B4F5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Lehne Querleisten</w:t>
            </w:r>
          </w:p>
        </w:tc>
        <w:tc>
          <w:tcPr>
            <w:tcW w:w="1275" w:type="dxa"/>
          </w:tcPr>
          <w:p w14:paraId="7C2FD84E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528A138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</w:t>
            </w:r>
          </w:p>
        </w:tc>
        <w:tc>
          <w:tcPr>
            <w:tcW w:w="976" w:type="dxa"/>
          </w:tcPr>
          <w:p w14:paraId="161D2C1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350</w:t>
            </w:r>
          </w:p>
        </w:tc>
        <w:tc>
          <w:tcPr>
            <w:tcW w:w="977" w:type="dxa"/>
          </w:tcPr>
          <w:p w14:paraId="783151B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1718876A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15</w:t>
            </w:r>
          </w:p>
        </w:tc>
      </w:tr>
      <w:tr w:rsidR="0032662F" w:rsidRPr="00EA43D0" w14:paraId="16E76AED" w14:textId="77777777" w:rsidTr="00F532C2">
        <w:trPr>
          <w:trHeight w:val="624"/>
        </w:trPr>
        <w:tc>
          <w:tcPr>
            <w:tcW w:w="788" w:type="dxa"/>
          </w:tcPr>
          <w:p w14:paraId="2B9F5E33" w14:textId="77777777" w:rsidR="0032662F" w:rsidRPr="00EA43D0" w:rsidRDefault="0032662F" w:rsidP="00C0461B">
            <w:r>
              <w:t>5</w:t>
            </w:r>
          </w:p>
        </w:tc>
        <w:tc>
          <w:tcPr>
            <w:tcW w:w="2410" w:type="dxa"/>
          </w:tcPr>
          <w:p w14:paraId="1BED9F4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Stoff für die Lehne</w:t>
            </w:r>
          </w:p>
        </w:tc>
        <w:tc>
          <w:tcPr>
            <w:tcW w:w="1275" w:type="dxa"/>
          </w:tcPr>
          <w:p w14:paraId="0604049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Stoff</w:t>
            </w:r>
          </w:p>
        </w:tc>
        <w:tc>
          <w:tcPr>
            <w:tcW w:w="993" w:type="dxa"/>
          </w:tcPr>
          <w:p w14:paraId="6331E01D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</w:t>
            </w:r>
          </w:p>
        </w:tc>
        <w:tc>
          <w:tcPr>
            <w:tcW w:w="976" w:type="dxa"/>
          </w:tcPr>
          <w:p w14:paraId="0B6F93A7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450</w:t>
            </w:r>
          </w:p>
        </w:tc>
        <w:tc>
          <w:tcPr>
            <w:tcW w:w="977" w:type="dxa"/>
          </w:tcPr>
          <w:p w14:paraId="52801C59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550</w:t>
            </w:r>
          </w:p>
        </w:tc>
        <w:tc>
          <w:tcPr>
            <w:tcW w:w="977" w:type="dxa"/>
          </w:tcPr>
          <w:p w14:paraId="17CC6265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26C8C19F" w14:textId="77777777" w:rsidTr="00F532C2">
        <w:trPr>
          <w:trHeight w:val="624"/>
        </w:trPr>
        <w:tc>
          <w:tcPr>
            <w:tcW w:w="788" w:type="dxa"/>
          </w:tcPr>
          <w:p w14:paraId="46FDBC58" w14:textId="77777777" w:rsidR="0032662F" w:rsidRDefault="0032662F" w:rsidP="00C0461B">
            <w:r>
              <w:t>6</w:t>
            </w:r>
          </w:p>
        </w:tc>
        <w:tc>
          <w:tcPr>
            <w:tcW w:w="2410" w:type="dxa"/>
          </w:tcPr>
          <w:p w14:paraId="0F2F694B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Schrauben</w:t>
            </w:r>
          </w:p>
        </w:tc>
        <w:tc>
          <w:tcPr>
            <w:tcW w:w="1275" w:type="dxa"/>
          </w:tcPr>
          <w:p w14:paraId="28E71640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Metall</w:t>
            </w:r>
          </w:p>
        </w:tc>
        <w:tc>
          <w:tcPr>
            <w:tcW w:w="993" w:type="dxa"/>
          </w:tcPr>
          <w:p w14:paraId="444D4AF9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16</w:t>
            </w:r>
          </w:p>
        </w:tc>
        <w:tc>
          <w:tcPr>
            <w:tcW w:w="976" w:type="dxa"/>
          </w:tcPr>
          <w:p w14:paraId="6442155C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563A61A2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x</w:t>
            </w:r>
          </w:p>
        </w:tc>
        <w:tc>
          <w:tcPr>
            <w:tcW w:w="977" w:type="dxa"/>
          </w:tcPr>
          <w:p w14:paraId="18C05D52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4,5</w:t>
            </w:r>
          </w:p>
        </w:tc>
      </w:tr>
      <w:tr w:rsidR="0032662F" w:rsidRPr="00EA43D0" w14:paraId="452370B5" w14:textId="77777777" w:rsidTr="00F532C2">
        <w:trPr>
          <w:trHeight w:val="624"/>
        </w:trPr>
        <w:tc>
          <w:tcPr>
            <w:tcW w:w="788" w:type="dxa"/>
          </w:tcPr>
          <w:p w14:paraId="7EB8B864" w14:textId="77777777" w:rsidR="0032662F" w:rsidRDefault="0032662F" w:rsidP="00C0461B">
            <w:r>
              <w:t>7</w:t>
            </w:r>
          </w:p>
        </w:tc>
        <w:tc>
          <w:tcPr>
            <w:tcW w:w="2410" w:type="dxa"/>
          </w:tcPr>
          <w:p w14:paraId="0F86C70C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Klammern</w:t>
            </w:r>
          </w:p>
        </w:tc>
        <w:tc>
          <w:tcPr>
            <w:tcW w:w="1275" w:type="dxa"/>
          </w:tcPr>
          <w:p w14:paraId="408ECE6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Metall</w:t>
            </w:r>
          </w:p>
        </w:tc>
        <w:tc>
          <w:tcPr>
            <w:tcW w:w="993" w:type="dxa"/>
          </w:tcPr>
          <w:p w14:paraId="41923F3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  <w:tc>
          <w:tcPr>
            <w:tcW w:w="976" w:type="dxa"/>
          </w:tcPr>
          <w:p w14:paraId="228FA7A7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7C1F6B82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C6C631F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784D9C3C" w14:textId="77777777" w:rsidTr="00F532C2">
        <w:trPr>
          <w:trHeight w:val="624"/>
        </w:trPr>
        <w:tc>
          <w:tcPr>
            <w:tcW w:w="788" w:type="dxa"/>
          </w:tcPr>
          <w:p w14:paraId="7BA79E6D" w14:textId="77777777" w:rsidR="0032662F" w:rsidRPr="00EA43D0" w:rsidRDefault="0032662F" w:rsidP="00C0461B">
            <w:r>
              <w:t>8</w:t>
            </w:r>
          </w:p>
        </w:tc>
        <w:tc>
          <w:tcPr>
            <w:tcW w:w="2410" w:type="dxa"/>
          </w:tcPr>
          <w:p w14:paraId="6875B128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061A4B96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39D27D3A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5B1AFBB3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3536F5DE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18831872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1E55982E" w14:textId="77777777" w:rsidTr="00F532C2">
        <w:trPr>
          <w:trHeight w:val="624"/>
        </w:trPr>
        <w:tc>
          <w:tcPr>
            <w:tcW w:w="788" w:type="dxa"/>
          </w:tcPr>
          <w:p w14:paraId="546FAD4C" w14:textId="77777777" w:rsidR="0032662F" w:rsidRDefault="0032662F" w:rsidP="00C0461B"/>
        </w:tc>
        <w:tc>
          <w:tcPr>
            <w:tcW w:w="2410" w:type="dxa"/>
          </w:tcPr>
          <w:p w14:paraId="5B580E0E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5C2019EF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568FC069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63D56D22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0DC8AE43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66D1EBF2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35FA9BCF" w14:textId="77777777" w:rsidTr="00F532C2">
        <w:trPr>
          <w:trHeight w:val="624"/>
        </w:trPr>
        <w:tc>
          <w:tcPr>
            <w:tcW w:w="788" w:type="dxa"/>
          </w:tcPr>
          <w:p w14:paraId="54BBDA73" w14:textId="77777777" w:rsidR="0032662F" w:rsidRDefault="0032662F" w:rsidP="00C0461B"/>
        </w:tc>
        <w:tc>
          <w:tcPr>
            <w:tcW w:w="2410" w:type="dxa"/>
          </w:tcPr>
          <w:p w14:paraId="45B86164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4D7D1D95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53E4B85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087FD77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2B78BFA0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25C3218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1FD5E862" w14:textId="77777777" w:rsidTr="00F532C2">
        <w:trPr>
          <w:trHeight w:val="624"/>
        </w:trPr>
        <w:tc>
          <w:tcPr>
            <w:tcW w:w="788" w:type="dxa"/>
          </w:tcPr>
          <w:p w14:paraId="6A382CE9" w14:textId="77777777" w:rsidR="0032662F" w:rsidRDefault="0032662F" w:rsidP="00C0461B"/>
        </w:tc>
        <w:tc>
          <w:tcPr>
            <w:tcW w:w="2410" w:type="dxa"/>
          </w:tcPr>
          <w:p w14:paraId="081FE940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4B43E05D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06033EC2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458B4C54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0BFC00AB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DB264E7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bookmarkEnd w:id="14"/>
    </w:tbl>
    <w:p w14:paraId="6C40B1BE" w14:textId="77777777" w:rsidR="0032662F" w:rsidRDefault="0032662F" w:rsidP="0032662F">
      <w:pPr>
        <w:spacing w:line="312" w:lineRule="auto"/>
      </w:pPr>
    </w:p>
    <w:p w14:paraId="08EFC46E" w14:textId="77777777" w:rsidR="0032662F" w:rsidRDefault="0032662F" w:rsidP="0032662F">
      <w:r>
        <w:br w:type="page"/>
      </w:r>
    </w:p>
    <w:p w14:paraId="714F73EB" w14:textId="41264DE0" w:rsidR="0032662F" w:rsidRPr="00F13557" w:rsidRDefault="00B131E3" w:rsidP="0032662F">
      <w:pPr>
        <w:spacing w:line="312" w:lineRule="auto"/>
        <w:rPr>
          <w:b/>
          <w:bCs/>
        </w:rPr>
      </w:pPr>
      <w:bookmarkStart w:id="15" w:name="_Hlk528050141"/>
      <w:r w:rsidRPr="00F13557">
        <w:rPr>
          <w:noProof/>
          <w:lang w:eastAsia="de-DE"/>
        </w:rPr>
        <w:lastRenderedPageBreak/>
        <w:drawing>
          <wp:anchor distT="0" distB="0" distL="114300" distR="114300" simplePos="0" relativeHeight="251641856" behindDoc="0" locked="0" layoutInCell="0" allowOverlap="1" wp14:anchorId="4B136ED0" wp14:editId="6033810D">
            <wp:simplePos x="0" y="0"/>
            <wp:positionH relativeFrom="rightMargin">
              <wp:posOffset>367030</wp:posOffset>
            </wp:positionH>
            <wp:positionV relativeFrom="paragraph">
              <wp:posOffset>-189230</wp:posOffset>
            </wp:positionV>
            <wp:extent cx="302260" cy="323850"/>
            <wp:effectExtent l="0" t="0" r="2540" b="0"/>
            <wp:wrapNone/>
            <wp:docPr id="951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557">
        <w:rPr>
          <w:noProof/>
          <w:lang w:eastAsia="de-DE"/>
        </w:rPr>
        <w:drawing>
          <wp:anchor distT="0" distB="0" distL="114300" distR="114300" simplePos="0" relativeHeight="251628544" behindDoc="0" locked="0" layoutInCell="1" allowOverlap="1" wp14:anchorId="62602CC8" wp14:editId="32EAA6B7">
            <wp:simplePos x="0" y="0"/>
            <wp:positionH relativeFrom="column">
              <wp:posOffset>4711700</wp:posOffset>
            </wp:positionH>
            <wp:positionV relativeFrom="paragraph">
              <wp:posOffset>-173355</wp:posOffset>
            </wp:positionV>
            <wp:extent cx="341630" cy="313055"/>
            <wp:effectExtent l="0" t="0" r="1270" b="0"/>
            <wp:wrapNone/>
            <wp:docPr id="933" name="Grafik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F13557">
        <w:rPr>
          <w:b/>
          <w:bCs/>
        </w:rPr>
        <w:t>Materialcheck</w:t>
      </w:r>
    </w:p>
    <w:p w14:paraId="101EF4E9" w14:textId="3F9CE534" w:rsidR="0032662F" w:rsidRPr="00F13557" w:rsidRDefault="0032662F" w:rsidP="0032662F">
      <w:pPr>
        <w:spacing w:line="312" w:lineRule="auto"/>
      </w:pPr>
    </w:p>
    <w:p w14:paraId="0EA64FE9" w14:textId="6B5EA0FB" w:rsidR="0032662F" w:rsidRPr="00F13557" w:rsidRDefault="00E37CAC" w:rsidP="0032662F">
      <w:pPr>
        <w:spacing w:line="312" w:lineRule="auto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677CAE6" wp14:editId="6F0A8FE5">
            <wp:simplePos x="0" y="0"/>
            <wp:positionH relativeFrom="column">
              <wp:posOffset>4955504</wp:posOffset>
            </wp:positionH>
            <wp:positionV relativeFrom="paragraph">
              <wp:posOffset>113581</wp:posOffset>
            </wp:positionV>
            <wp:extent cx="1699404" cy="1670393"/>
            <wp:effectExtent l="0" t="0" r="0" b="6350"/>
            <wp:wrapNone/>
            <wp:docPr id="2138" name="Grafik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04" cy="16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>
        <w:t>Sie bauen sich Ihren</w:t>
      </w:r>
      <w:r w:rsidR="0032662F" w:rsidRPr="00F13557">
        <w:t xml:space="preserve"> eigenen </w:t>
      </w:r>
      <w:r w:rsidR="0032662F">
        <w:t>Klapp</w:t>
      </w:r>
      <w:r w:rsidR="0032662F" w:rsidRPr="00F13557">
        <w:t>stuhl.</w:t>
      </w:r>
    </w:p>
    <w:p w14:paraId="1D545924" w14:textId="2F3DA7E4" w:rsidR="0032662F" w:rsidRPr="00F13557" w:rsidRDefault="0032662F" w:rsidP="0032662F">
      <w:pPr>
        <w:spacing w:line="312" w:lineRule="auto"/>
      </w:pPr>
      <w:r w:rsidRPr="00F13557">
        <w:t>Träume</w:t>
      </w:r>
      <w:r>
        <w:t>n Sie sich</w:t>
      </w:r>
      <w:r w:rsidRPr="00F13557">
        <w:t xml:space="preserve"> in Situationen, in denen </w:t>
      </w:r>
      <w:r>
        <w:t>Sie</w:t>
      </w:r>
      <w:r w:rsidRPr="00F13557">
        <w:t xml:space="preserve"> ihn benutzen </w:t>
      </w:r>
      <w:r>
        <w:t>wollen</w:t>
      </w:r>
      <w:r w:rsidRPr="00F13557">
        <w:t>.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7513"/>
      </w:tblGrid>
      <w:tr w:rsidR="0032662F" w14:paraId="557B6383" w14:textId="77777777" w:rsidTr="00B21817">
        <w:trPr>
          <w:trHeight w:val="567"/>
        </w:trPr>
        <w:tc>
          <w:tcPr>
            <w:tcW w:w="7513" w:type="dxa"/>
            <w:vAlign w:val="bottom"/>
          </w:tcPr>
          <w:p w14:paraId="47EC7618" w14:textId="2B8BC490" w:rsidR="0032662F" w:rsidRPr="0061019D" w:rsidRDefault="0032662F" w:rsidP="00C0461B">
            <w:pPr>
              <w:spacing w:line="312" w:lineRule="auto"/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 xml:space="preserve">Wenn ich mit meiner Familie am Max Eyth See zum </w:t>
            </w:r>
          </w:p>
        </w:tc>
      </w:tr>
      <w:tr w:rsidR="0032662F" w14:paraId="5F68067D" w14:textId="77777777" w:rsidTr="00B21817">
        <w:trPr>
          <w:trHeight w:val="567"/>
        </w:trPr>
        <w:tc>
          <w:tcPr>
            <w:tcW w:w="7513" w:type="dxa"/>
            <w:tcBorders>
              <w:bottom w:val="single" w:sz="4" w:space="0" w:color="4F81BD" w:themeColor="accent1"/>
            </w:tcBorders>
            <w:vAlign w:val="bottom"/>
          </w:tcPr>
          <w:p w14:paraId="79A58EE6" w14:textId="7D3CCF66" w:rsidR="0032662F" w:rsidRPr="0061019D" w:rsidRDefault="0032662F" w:rsidP="00C0461B">
            <w:pPr>
              <w:spacing w:line="312" w:lineRule="auto"/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Grillen gehe.</w:t>
            </w:r>
          </w:p>
        </w:tc>
      </w:tr>
      <w:tr w:rsidR="0032662F" w14:paraId="55C5348A" w14:textId="77777777" w:rsidTr="00B21817">
        <w:trPr>
          <w:trHeight w:val="567"/>
        </w:trPr>
        <w:tc>
          <w:tcPr>
            <w:tcW w:w="751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34CDC9D8" w14:textId="77777777" w:rsidR="0032662F" w:rsidRPr="0061019D" w:rsidRDefault="0032662F" w:rsidP="00C0461B">
            <w:pPr>
              <w:spacing w:line="276" w:lineRule="auto"/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Wenn wir am Fußballplatz chillen.</w:t>
            </w:r>
          </w:p>
        </w:tc>
      </w:tr>
      <w:tr w:rsidR="0032662F" w14:paraId="2EB79DB2" w14:textId="77777777" w:rsidTr="00B21817">
        <w:trPr>
          <w:trHeight w:val="567"/>
        </w:trPr>
        <w:tc>
          <w:tcPr>
            <w:tcW w:w="751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097D8081" w14:textId="77777777" w:rsidR="0032662F" w:rsidRDefault="0032662F" w:rsidP="00C0461B">
            <w:pPr>
              <w:pStyle w:val="Listenabsatz"/>
              <w:spacing w:line="276" w:lineRule="auto"/>
              <w:ind w:left="0"/>
              <w:contextualSpacing w:val="0"/>
            </w:pPr>
            <w:r w:rsidRPr="0061019D">
              <w:rPr>
                <w:rFonts w:ascii="Segoe Print" w:hAnsi="Segoe Print"/>
              </w:rPr>
              <w:t>Bei einem OpenAir-Konzert auf der Wies</w:t>
            </w:r>
            <w:r>
              <w:rPr>
                <w:rFonts w:ascii="Segoe Print" w:hAnsi="Segoe Print"/>
              </w:rPr>
              <w:t>e</w:t>
            </w:r>
          </w:p>
        </w:tc>
      </w:tr>
      <w:tr w:rsidR="0032662F" w14:paraId="33E3B706" w14:textId="77777777" w:rsidTr="00B21817">
        <w:trPr>
          <w:trHeight w:val="567"/>
        </w:trPr>
        <w:tc>
          <w:tcPr>
            <w:tcW w:w="751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55297E6B" w14:textId="77777777" w:rsidR="0032662F" w:rsidRDefault="0032662F" w:rsidP="00C0461B">
            <w:pPr>
              <w:pStyle w:val="Listenabsatz"/>
              <w:spacing w:line="384" w:lineRule="auto"/>
              <w:ind w:left="0"/>
            </w:pPr>
            <w:r>
              <w:t>…</w:t>
            </w:r>
          </w:p>
        </w:tc>
      </w:tr>
    </w:tbl>
    <w:p w14:paraId="41F12717" w14:textId="77777777" w:rsidR="0032662F" w:rsidRPr="00F13557" w:rsidRDefault="0032662F" w:rsidP="0032662F">
      <w:pPr>
        <w:spacing w:line="312" w:lineRule="auto"/>
      </w:pPr>
      <w:r w:rsidRPr="00F13557">
        <w:t>Kreuze</w:t>
      </w:r>
      <w:r>
        <w:t>n Sie</w:t>
      </w:r>
      <w:r w:rsidRPr="00F13557">
        <w:t xml:space="preserve"> an, welche Anforderungen an </w:t>
      </w:r>
      <w:r>
        <w:t>Ihren</w:t>
      </w:r>
      <w:r w:rsidRPr="00F13557">
        <w:t xml:space="preserve"> </w:t>
      </w:r>
      <w:r>
        <w:t>Klapp</w:t>
      </w:r>
      <w:r w:rsidRPr="00F13557">
        <w:t>stuhl gestellt werden?</w:t>
      </w:r>
    </w:p>
    <w:p w14:paraId="5B7562E3" w14:textId="77777777" w:rsidR="0032662F" w:rsidRPr="00F13557" w:rsidRDefault="0032662F" w:rsidP="0032662F">
      <w:pPr>
        <w:spacing w:line="312" w:lineRule="auto"/>
      </w:pPr>
      <w:r w:rsidRPr="00F13557">
        <w:t>Er muss …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0"/>
        <w:gridCol w:w="2977"/>
      </w:tblGrid>
      <w:tr w:rsidR="0032662F" w:rsidRPr="00F13557" w14:paraId="5E5F32A6" w14:textId="77777777" w:rsidTr="00B21817">
        <w:tc>
          <w:tcPr>
            <w:tcW w:w="426" w:type="dxa"/>
            <w:shd w:val="clear" w:color="auto" w:fill="auto"/>
            <w:vAlign w:val="center"/>
          </w:tcPr>
          <w:p w14:paraId="415F8DE2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9D2F4C4" w14:textId="7E7A483A" w:rsidR="0032662F" w:rsidRPr="00F13557" w:rsidRDefault="0032662F" w:rsidP="00C0461B">
            <w:pPr>
              <w:spacing w:line="312" w:lineRule="auto"/>
            </w:pPr>
            <w:r w:rsidRPr="00F13557">
              <w:t>teuer sein</w:t>
            </w:r>
            <w:r w:rsidR="004F70D0">
              <w:t>.</w:t>
            </w:r>
          </w:p>
        </w:tc>
        <w:tc>
          <w:tcPr>
            <w:tcW w:w="850" w:type="dxa"/>
            <w:vAlign w:val="center"/>
          </w:tcPr>
          <w:p w14:paraId="7D04B8A0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7" w:type="dxa"/>
            <w:vAlign w:val="center"/>
          </w:tcPr>
          <w:p w14:paraId="392BBF85" w14:textId="77777777" w:rsidR="0032662F" w:rsidRPr="00F13557" w:rsidRDefault="0032662F" w:rsidP="00C0461B">
            <w:pPr>
              <w:spacing w:line="312" w:lineRule="auto"/>
            </w:pPr>
          </w:p>
        </w:tc>
      </w:tr>
      <w:tr w:rsidR="0032662F" w:rsidRPr="00F13557" w14:paraId="644A6BAE" w14:textId="77777777" w:rsidTr="00B21817">
        <w:tc>
          <w:tcPr>
            <w:tcW w:w="426" w:type="dxa"/>
            <w:shd w:val="clear" w:color="auto" w:fill="auto"/>
            <w:vAlign w:val="center"/>
          </w:tcPr>
          <w:p w14:paraId="0526E246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FC35459" w14:textId="3431DFDE" w:rsidR="0032662F" w:rsidRPr="00F13557" w:rsidRDefault="0032662F" w:rsidP="00C0461B">
            <w:pPr>
              <w:spacing w:line="312" w:lineRule="auto"/>
            </w:pPr>
            <w:r w:rsidRPr="00F13557">
              <w:t>schwer sein</w:t>
            </w:r>
            <w:r w:rsidR="004F70D0">
              <w:t>.</w:t>
            </w:r>
          </w:p>
        </w:tc>
        <w:tc>
          <w:tcPr>
            <w:tcW w:w="850" w:type="dxa"/>
            <w:vAlign w:val="center"/>
          </w:tcPr>
          <w:p w14:paraId="4387A7A8" w14:textId="3246AC86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977" w:type="dxa"/>
            <w:vAlign w:val="center"/>
          </w:tcPr>
          <w:p w14:paraId="4637C341" w14:textId="7AFF7B06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sich gut tragen lassen</w:t>
            </w:r>
            <w:r w:rsidR="004F70D0">
              <w:rPr>
                <w:b/>
              </w:rPr>
              <w:t>.</w:t>
            </w:r>
          </w:p>
        </w:tc>
      </w:tr>
      <w:tr w:rsidR="0032662F" w:rsidRPr="00F13557" w14:paraId="6F71BB01" w14:textId="77777777" w:rsidTr="00B21817">
        <w:tc>
          <w:tcPr>
            <w:tcW w:w="426" w:type="dxa"/>
            <w:shd w:val="clear" w:color="auto" w:fill="auto"/>
            <w:vAlign w:val="center"/>
          </w:tcPr>
          <w:p w14:paraId="1611CE9A" w14:textId="5C55547D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2F9BFF" w14:textId="77777777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witterungsbeständig sein.</w:t>
            </w:r>
          </w:p>
        </w:tc>
        <w:tc>
          <w:tcPr>
            <w:tcW w:w="850" w:type="dxa"/>
            <w:vAlign w:val="center"/>
          </w:tcPr>
          <w:p w14:paraId="71806C5C" w14:textId="50972802" w:rsidR="0032662F" w:rsidRPr="00B5402A" w:rsidRDefault="00B5402A" w:rsidP="00C0461B">
            <w:pPr>
              <w:spacing w:line="312" w:lineRule="auto"/>
              <w:jc w:val="right"/>
              <w:rPr>
                <w:lang w:val="en-US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977" w:type="dxa"/>
            <w:vAlign w:val="center"/>
          </w:tcPr>
          <w:p w14:paraId="66CA06BF" w14:textId="361F8A38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leicht sein</w:t>
            </w:r>
            <w:r w:rsidR="004F70D0">
              <w:rPr>
                <w:b/>
              </w:rPr>
              <w:t>.</w:t>
            </w:r>
          </w:p>
        </w:tc>
      </w:tr>
      <w:tr w:rsidR="0032662F" w:rsidRPr="00F13557" w14:paraId="0222674D" w14:textId="77777777" w:rsidTr="00B21817">
        <w:tc>
          <w:tcPr>
            <w:tcW w:w="426" w:type="dxa"/>
            <w:shd w:val="clear" w:color="auto" w:fill="auto"/>
            <w:vAlign w:val="center"/>
          </w:tcPr>
          <w:p w14:paraId="79200B99" w14:textId="51E6C472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69DEB2" w14:textId="786618CB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bequem sein</w:t>
            </w:r>
            <w:r w:rsidR="004F70D0">
              <w:rPr>
                <w:b/>
              </w:rPr>
              <w:t>.</w:t>
            </w:r>
          </w:p>
        </w:tc>
        <w:tc>
          <w:tcPr>
            <w:tcW w:w="850" w:type="dxa"/>
            <w:vAlign w:val="center"/>
          </w:tcPr>
          <w:p w14:paraId="41914514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7" w:type="dxa"/>
            <w:vAlign w:val="center"/>
          </w:tcPr>
          <w:p w14:paraId="7D13F81D" w14:textId="730655B1" w:rsidR="0032662F" w:rsidRPr="00F13557" w:rsidRDefault="0032662F" w:rsidP="00C0461B">
            <w:pPr>
              <w:spacing w:line="312" w:lineRule="auto"/>
            </w:pPr>
            <w:r w:rsidRPr="00F13557">
              <w:t>schnell rechnen können</w:t>
            </w:r>
            <w:r w:rsidR="004F70D0">
              <w:t>.</w:t>
            </w:r>
          </w:p>
        </w:tc>
      </w:tr>
      <w:tr w:rsidR="0032662F" w:rsidRPr="00F13557" w14:paraId="50854F54" w14:textId="77777777" w:rsidTr="00B21817">
        <w:tc>
          <w:tcPr>
            <w:tcW w:w="426" w:type="dxa"/>
            <w:shd w:val="clear" w:color="auto" w:fill="auto"/>
            <w:vAlign w:val="center"/>
          </w:tcPr>
          <w:p w14:paraId="7CE1A4B3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7785BEA" w14:textId="7FD21915" w:rsidR="0032662F" w:rsidRPr="00F13557" w:rsidRDefault="0032662F" w:rsidP="00C0461B">
            <w:pPr>
              <w:spacing w:line="312" w:lineRule="auto"/>
            </w:pPr>
            <w:r w:rsidRPr="00F13557">
              <w:t>schwimmen können</w:t>
            </w:r>
            <w:r w:rsidR="004F70D0">
              <w:t>.</w:t>
            </w:r>
          </w:p>
        </w:tc>
        <w:tc>
          <w:tcPr>
            <w:tcW w:w="850" w:type="dxa"/>
            <w:vAlign w:val="center"/>
          </w:tcPr>
          <w:p w14:paraId="5F6B1EB6" w14:textId="1D0B1C96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977" w:type="dxa"/>
            <w:vAlign w:val="center"/>
          </w:tcPr>
          <w:p w14:paraId="2B860BF4" w14:textId="55124EDA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leicht bedienbar sein</w:t>
            </w:r>
            <w:r w:rsidR="004F70D0">
              <w:rPr>
                <w:b/>
              </w:rPr>
              <w:t>.</w:t>
            </w:r>
          </w:p>
        </w:tc>
      </w:tr>
      <w:tr w:rsidR="0032662F" w:rsidRPr="00F13557" w14:paraId="1B85B988" w14:textId="77777777" w:rsidTr="00B21817">
        <w:tc>
          <w:tcPr>
            <w:tcW w:w="426" w:type="dxa"/>
            <w:shd w:val="clear" w:color="auto" w:fill="auto"/>
            <w:vAlign w:val="center"/>
          </w:tcPr>
          <w:p w14:paraId="2541327E" w14:textId="4E5471CB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13AD19B" w14:textId="3A1925DA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schnell aufzubauen sein</w:t>
            </w:r>
            <w:r w:rsidR="004F70D0">
              <w:rPr>
                <w:b/>
              </w:rPr>
              <w:t>.</w:t>
            </w:r>
          </w:p>
        </w:tc>
        <w:tc>
          <w:tcPr>
            <w:tcW w:w="850" w:type="dxa"/>
            <w:vAlign w:val="center"/>
          </w:tcPr>
          <w:p w14:paraId="58880C3C" w14:textId="189E67A5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977" w:type="dxa"/>
            <w:vAlign w:val="center"/>
          </w:tcPr>
          <w:p w14:paraId="764A4D55" w14:textId="3A67DC3C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Regen aushalten</w:t>
            </w:r>
            <w:r w:rsidR="004F70D0">
              <w:rPr>
                <w:b/>
              </w:rPr>
              <w:t>.</w:t>
            </w:r>
          </w:p>
        </w:tc>
      </w:tr>
      <w:tr w:rsidR="0032662F" w:rsidRPr="00F13557" w14:paraId="2A23CFAA" w14:textId="77777777" w:rsidTr="00B21817">
        <w:tc>
          <w:tcPr>
            <w:tcW w:w="426" w:type="dxa"/>
            <w:shd w:val="clear" w:color="auto" w:fill="auto"/>
            <w:vAlign w:val="center"/>
          </w:tcPr>
          <w:p w14:paraId="742B4F6C" w14:textId="0FFAD1D4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C92EB34" w14:textId="71CDF356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gut aussehen</w:t>
            </w:r>
            <w:r w:rsidR="004F70D0">
              <w:rPr>
                <w:b/>
              </w:rPr>
              <w:t>.</w:t>
            </w:r>
          </w:p>
        </w:tc>
        <w:tc>
          <w:tcPr>
            <w:tcW w:w="850" w:type="dxa"/>
            <w:vAlign w:val="center"/>
          </w:tcPr>
          <w:p w14:paraId="6B56053A" w14:textId="24505DED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977" w:type="dxa"/>
            <w:vAlign w:val="center"/>
          </w:tcPr>
          <w:p w14:paraId="5E136C04" w14:textId="3D78B7DF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stabil sein</w:t>
            </w:r>
            <w:r w:rsidR="004F70D0">
              <w:rPr>
                <w:b/>
              </w:rPr>
              <w:t>.</w:t>
            </w:r>
          </w:p>
        </w:tc>
      </w:tr>
      <w:tr w:rsidR="0032662F" w:rsidRPr="00F13557" w14:paraId="71AB3905" w14:textId="77777777" w:rsidTr="00B21817">
        <w:tc>
          <w:tcPr>
            <w:tcW w:w="426" w:type="dxa"/>
            <w:shd w:val="clear" w:color="auto" w:fill="auto"/>
            <w:vAlign w:val="center"/>
          </w:tcPr>
          <w:p w14:paraId="3AE26A0D" w14:textId="3A301182" w:rsidR="0032662F" w:rsidRPr="00F13557" w:rsidRDefault="00B5402A" w:rsidP="00C0461B">
            <w:pPr>
              <w:spacing w:line="312" w:lineRule="auto"/>
              <w:jc w:val="right"/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B0B3E88" w14:textId="04FD0D9A" w:rsidR="0032662F" w:rsidRPr="0061019D" w:rsidRDefault="0032662F" w:rsidP="00C0461B">
            <w:pPr>
              <w:spacing w:line="312" w:lineRule="auto"/>
              <w:rPr>
                <w:b/>
              </w:rPr>
            </w:pPr>
            <w:r w:rsidRPr="0061019D">
              <w:rPr>
                <w:b/>
              </w:rPr>
              <w:t>in der Sonne nicht ausbleichen</w:t>
            </w:r>
            <w:r w:rsidR="004F70D0">
              <w:rPr>
                <w:b/>
              </w:rPr>
              <w:t>.</w:t>
            </w:r>
          </w:p>
        </w:tc>
        <w:tc>
          <w:tcPr>
            <w:tcW w:w="850" w:type="dxa"/>
            <w:vAlign w:val="center"/>
          </w:tcPr>
          <w:p w14:paraId="196A97AA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2977" w:type="dxa"/>
            <w:vAlign w:val="center"/>
          </w:tcPr>
          <w:p w14:paraId="29490756" w14:textId="77777777" w:rsidR="0032662F" w:rsidRPr="00F13557" w:rsidRDefault="0032662F" w:rsidP="00C0461B">
            <w:pPr>
              <w:spacing w:line="312" w:lineRule="auto"/>
            </w:pPr>
          </w:p>
        </w:tc>
      </w:tr>
    </w:tbl>
    <w:p w14:paraId="50B7594B" w14:textId="77777777" w:rsidR="0032662F" w:rsidRPr="003A15F5" w:rsidRDefault="0032662F" w:rsidP="0032662F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276FDDD" wp14:editId="033F4718">
                <wp:simplePos x="0" y="0"/>
                <wp:positionH relativeFrom="column">
                  <wp:posOffset>4905299</wp:posOffset>
                </wp:positionH>
                <wp:positionV relativeFrom="paragraph">
                  <wp:posOffset>289612</wp:posOffset>
                </wp:positionV>
                <wp:extent cx="1514475" cy="694944"/>
                <wp:effectExtent l="400050" t="0" r="28575" b="505460"/>
                <wp:wrapNone/>
                <wp:docPr id="9" name="Sprechblase: rechteckig mit abgerundeten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4944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F830D" w14:textId="77777777" w:rsidR="005E736C" w:rsidRPr="00AC0F2B" w:rsidRDefault="005E736C" w:rsidP="0032662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0F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TIPP: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schauen Sie auf die Aufzählung zu den Anforderungen an den Stuhl!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FDDD" id="Sprechblase: rechteckig mit abgerundeten Ecken 9" o:spid="_x0000_s1050" type="#_x0000_t62" style="position:absolute;margin-left:386.25pt;margin-top:22.8pt;width:119.25pt;height:54.7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" adj="-5610,36742" filled="f" strokecolor="#243f60 [1604]">
                <v:textbox inset="0,0,0,0">
                  <w:txbxContent>
                    <w:p w14:paraId="5ECF830D" w14:textId="77777777" w:rsidR="005E736C" w:rsidRPr="00AC0F2B" w:rsidRDefault="005E736C" w:rsidP="0032662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0F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TIPP: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schauen Sie auf die Aufzählung zu den Anforderungen an den Stuhl! </w:t>
                      </w:r>
                    </w:p>
                  </w:txbxContent>
                </v:textbox>
              </v:shape>
            </w:pict>
          </mc:Fallback>
        </mc:AlternateContent>
      </w:r>
      <w:r>
        <w:t>Jetzt schauen wir auf die einzelnen Materialien:</w:t>
      </w:r>
    </w:p>
    <w:p w14:paraId="24E9826A" w14:textId="77777777" w:rsidR="0032662F" w:rsidRPr="00F13557" w:rsidRDefault="0032662F" w:rsidP="0032662F">
      <w:pPr>
        <w:spacing w:line="312" w:lineRule="auto"/>
        <w:rPr>
          <w:b/>
          <w:bCs/>
        </w:rPr>
      </w:pPr>
      <w:r w:rsidRPr="00AA382D">
        <w:rPr>
          <w:rStyle w:val="berschrift3Zchn"/>
          <w:rFonts w:eastAsiaTheme="minorHAnsi"/>
        </w:rPr>
        <w:t>Stoffauswahl</w:t>
      </w:r>
      <w:r w:rsidRPr="00F13557">
        <w:rPr>
          <w:b/>
          <w:bCs/>
        </w:rPr>
        <w:t>:</w:t>
      </w:r>
    </w:p>
    <w:p w14:paraId="2D3CF320" w14:textId="77777777" w:rsidR="0032662F" w:rsidRPr="00367A69" w:rsidRDefault="0032662F" w:rsidP="003178A0">
      <w:pPr>
        <w:pStyle w:val="Listenabsatz"/>
        <w:numPr>
          <w:ilvl w:val="0"/>
          <w:numId w:val="25"/>
        </w:numPr>
        <w:spacing w:after="160" w:line="312" w:lineRule="auto"/>
      </w:pPr>
      <w:r w:rsidRPr="003A15F5">
        <w:t xml:space="preserve">Welche </w:t>
      </w:r>
      <w:r w:rsidRPr="003A15F5">
        <w:rPr>
          <w:b/>
        </w:rPr>
        <w:t>Eigenschaften</w:t>
      </w:r>
      <w:r w:rsidRPr="003A15F5">
        <w:t xml:space="preserve"> </w:t>
      </w:r>
      <w:r>
        <w:t>muss</w:t>
      </w:r>
      <w:r w:rsidRPr="003A15F5">
        <w:t xml:space="preserve"> der Stoff für die Rückenlehne haben?</w:t>
      </w:r>
      <w:r>
        <w:t xml:space="preserve"> </w:t>
      </w:r>
      <w:r>
        <w:br/>
      </w:r>
      <w:r w:rsidRPr="003A15F5">
        <w:t>Antworten Sie in einem ganzen Satz.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7087"/>
      </w:tblGrid>
      <w:tr w:rsidR="0032662F" w:rsidRPr="00F13557" w14:paraId="025D1AA0" w14:textId="77777777" w:rsidTr="00B21817">
        <w:tc>
          <w:tcPr>
            <w:tcW w:w="426" w:type="dxa"/>
            <w:shd w:val="clear" w:color="auto" w:fill="auto"/>
            <w:vAlign w:val="center"/>
          </w:tcPr>
          <w:p w14:paraId="1647EB91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7087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024E474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</w:rPr>
            </w:pPr>
            <w:r w:rsidRPr="00367A69">
              <w:rPr>
                <w:rFonts w:ascii="Segoe Print" w:hAnsi="Segoe Print"/>
              </w:rPr>
              <w:t>Er sollte stabil sein und nicht leicht reißen.</w:t>
            </w:r>
          </w:p>
        </w:tc>
      </w:tr>
      <w:tr w:rsidR="0032662F" w:rsidRPr="00F13557" w14:paraId="5AB0374C" w14:textId="77777777" w:rsidTr="00B21817">
        <w:tc>
          <w:tcPr>
            <w:tcW w:w="426" w:type="dxa"/>
            <w:shd w:val="clear" w:color="auto" w:fill="auto"/>
            <w:vAlign w:val="center"/>
          </w:tcPr>
          <w:p w14:paraId="48D30F7E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708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406246C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</w:rPr>
            </w:pPr>
            <w:r w:rsidRPr="00367A69">
              <w:rPr>
                <w:rFonts w:ascii="Segoe Print" w:hAnsi="Segoe Print"/>
              </w:rPr>
              <w:t>Er sollte in der Sonne nicht ausbleichen.</w:t>
            </w:r>
          </w:p>
        </w:tc>
      </w:tr>
      <w:tr w:rsidR="0032662F" w:rsidRPr="00F13557" w14:paraId="0F534BF1" w14:textId="77777777" w:rsidTr="00B21817">
        <w:tc>
          <w:tcPr>
            <w:tcW w:w="426" w:type="dxa"/>
            <w:shd w:val="clear" w:color="auto" w:fill="auto"/>
            <w:vAlign w:val="center"/>
          </w:tcPr>
          <w:p w14:paraId="35464650" w14:textId="77777777" w:rsidR="0032662F" w:rsidRPr="00F13557" w:rsidRDefault="0032662F" w:rsidP="00C0461B">
            <w:pPr>
              <w:spacing w:line="312" w:lineRule="auto"/>
              <w:jc w:val="right"/>
            </w:pPr>
            <w:r w:rsidRPr="00F13557">
              <w:sym w:font="Wingdings" w:char="F0A8"/>
            </w:r>
          </w:p>
        </w:tc>
        <w:tc>
          <w:tcPr>
            <w:tcW w:w="708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4042D86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</w:rPr>
            </w:pPr>
            <w:r w:rsidRPr="00367A69">
              <w:rPr>
                <w:rFonts w:ascii="Segoe Print" w:hAnsi="Segoe Print"/>
              </w:rPr>
              <w:t>Er sollte nicht teuer sein.</w:t>
            </w:r>
          </w:p>
        </w:tc>
      </w:tr>
    </w:tbl>
    <w:p w14:paraId="0995235D" w14:textId="77777777" w:rsidR="0032662F" w:rsidRDefault="0032662F" w:rsidP="0032662F">
      <w:r>
        <w:br w:type="page"/>
      </w:r>
    </w:p>
    <w:bookmarkEnd w:id="15"/>
    <w:p w14:paraId="397A4CD9" w14:textId="77777777" w:rsidR="0032662F" w:rsidRPr="00F13557" w:rsidRDefault="0032662F" w:rsidP="0032662F">
      <w:pPr>
        <w:spacing w:line="312" w:lineRule="auto"/>
        <w:rPr>
          <w:b/>
          <w:bCs/>
        </w:rPr>
      </w:pPr>
      <w:r w:rsidRPr="0019468F">
        <w:rPr>
          <w:b/>
          <w:bCs/>
          <w:noProof/>
          <w:lang w:eastAsia="de-DE"/>
        </w:rPr>
        <w:lastRenderedPageBreak/>
        <w:drawing>
          <wp:anchor distT="0" distB="0" distL="114300" distR="114300" simplePos="0" relativeHeight="251546624" behindDoc="0" locked="0" layoutInCell="1" allowOverlap="1" wp14:anchorId="17464BC2" wp14:editId="2D9723C9">
            <wp:simplePos x="0" y="0"/>
            <wp:positionH relativeFrom="column">
              <wp:posOffset>4705985</wp:posOffset>
            </wp:positionH>
            <wp:positionV relativeFrom="paragraph">
              <wp:posOffset>-142875</wp:posOffset>
            </wp:positionV>
            <wp:extent cx="341630" cy="313055"/>
            <wp:effectExtent l="0" t="0" r="1270" b="0"/>
            <wp:wrapNone/>
            <wp:docPr id="956" name="Grafik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557">
        <w:rPr>
          <w:b/>
          <w:bCs/>
        </w:rPr>
        <w:t>Holzauswahl:</w:t>
      </w:r>
    </w:p>
    <w:p w14:paraId="23E3052A" w14:textId="77777777" w:rsidR="0032662F" w:rsidRDefault="0032662F" w:rsidP="0032662F">
      <w:pPr>
        <w:spacing w:line="312" w:lineRule="auto"/>
      </w:pPr>
    </w:p>
    <w:p w14:paraId="5749D80D" w14:textId="77777777" w:rsidR="0032662F" w:rsidRPr="00F13557" w:rsidRDefault="0032662F" w:rsidP="0032662F">
      <w:pPr>
        <w:spacing w:line="312" w:lineRule="auto"/>
      </w:pPr>
      <w:r w:rsidRPr="00F13557">
        <w:t xml:space="preserve">Wenn </w:t>
      </w:r>
      <w:r>
        <w:t>Sie</w:t>
      </w:r>
      <w:r w:rsidRPr="00F13557">
        <w:t xml:space="preserve"> jetzt </w:t>
      </w:r>
      <w:r>
        <w:t>wissen</w:t>
      </w:r>
      <w:r w:rsidRPr="00F13557">
        <w:t xml:space="preserve">, wo </w:t>
      </w:r>
      <w:r>
        <w:t>Sie Ihren</w:t>
      </w:r>
      <w:r w:rsidRPr="00F13557">
        <w:t xml:space="preserve"> </w:t>
      </w:r>
      <w:r>
        <w:t>Klapp</w:t>
      </w:r>
      <w:r w:rsidRPr="00F13557">
        <w:t xml:space="preserve">stuhl benutzen </w:t>
      </w:r>
      <w:r>
        <w:t>wollen</w:t>
      </w:r>
      <w:r w:rsidRPr="00F13557">
        <w:t xml:space="preserve"> und was er aushalten muss, </w:t>
      </w:r>
      <w:r>
        <w:t>können Sie</w:t>
      </w:r>
      <w:r w:rsidRPr="00F13557">
        <w:t xml:space="preserve"> eine geeignete Holzart dafür wählen.</w:t>
      </w:r>
    </w:p>
    <w:p w14:paraId="46F2429D" w14:textId="77777777" w:rsidR="0032662F" w:rsidRPr="00F13557" w:rsidRDefault="0032662F" w:rsidP="0032662F">
      <w:pPr>
        <w:spacing w:line="312" w:lineRule="auto"/>
      </w:pPr>
    </w:p>
    <w:p w14:paraId="46E349DA" w14:textId="77777777" w:rsidR="001B41A9" w:rsidRPr="001B41A9" w:rsidRDefault="001B41A9" w:rsidP="001B41A9">
      <w:pPr>
        <w:spacing w:line="312" w:lineRule="auto"/>
        <w:rPr>
          <w:rFonts w:eastAsia="Times New Roman"/>
        </w:rPr>
      </w:pPr>
      <w:r w:rsidRPr="001B41A9">
        <w:rPr>
          <w:rFonts w:eastAsia="Times New Roman"/>
        </w:rPr>
        <w:t>Es stehen Ihnen folgende Holzarten zur Verfügung: Buche, Esche, Eiche, Lärche, Kiefer</w:t>
      </w:r>
    </w:p>
    <w:p w14:paraId="1895198C" w14:textId="77777777" w:rsidR="001B41A9" w:rsidRPr="001B41A9" w:rsidRDefault="001B41A9" w:rsidP="001B41A9">
      <w:pPr>
        <w:spacing w:line="312" w:lineRule="auto"/>
        <w:rPr>
          <w:rFonts w:eastAsia="Times New Roman"/>
        </w:rPr>
      </w:pPr>
      <w:r w:rsidRPr="001B41A9">
        <w:rPr>
          <w:rFonts w:eastAsia="Times New Roman"/>
        </w:rPr>
        <w:t>Hier werden einige Eigenschaften dieser Holzarten beschrieben, die Ihnen helfen eine Auswahl zu treffen:</w:t>
      </w:r>
    </w:p>
    <w:tbl>
      <w:tblPr>
        <w:tblStyle w:val="Tabellenraster8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3118"/>
      </w:tblGrid>
      <w:tr w:rsidR="0032662F" w:rsidRPr="00F13557" w14:paraId="4FE8162A" w14:textId="77777777" w:rsidTr="00F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134" w:type="dxa"/>
          </w:tcPr>
          <w:p w14:paraId="6B68ED23" w14:textId="77777777" w:rsidR="0032662F" w:rsidRPr="00F13557" w:rsidRDefault="00B21817" w:rsidP="00B21817">
            <w:pPr>
              <w:spacing w:line="312" w:lineRule="auto"/>
              <w:rPr>
                <w:b w:val="0"/>
              </w:rPr>
            </w:pPr>
            <w:bookmarkStart w:id="16" w:name="_Hlk528050523"/>
            <w:r>
              <w:t xml:space="preserve">Holzart </w:t>
            </w:r>
          </w:p>
        </w:tc>
        <w:tc>
          <w:tcPr>
            <w:tcW w:w="3261" w:type="dxa"/>
          </w:tcPr>
          <w:p w14:paraId="335E58AB" w14:textId="77777777" w:rsidR="0032662F" w:rsidRPr="00F13557" w:rsidRDefault="0032662F" w:rsidP="00C0461B">
            <w:pPr>
              <w:spacing w:line="312" w:lineRule="auto"/>
              <w:rPr>
                <w:b w:val="0"/>
              </w:rPr>
            </w:pPr>
            <w:r w:rsidRPr="00F13557">
              <w:t>Eigenschaften</w:t>
            </w:r>
          </w:p>
        </w:tc>
        <w:tc>
          <w:tcPr>
            <w:tcW w:w="3118" w:type="dxa"/>
          </w:tcPr>
          <w:p w14:paraId="457C62D3" w14:textId="77777777" w:rsidR="0032662F" w:rsidRPr="00F13557" w:rsidRDefault="0032662F" w:rsidP="00C0461B">
            <w:pPr>
              <w:spacing w:line="312" w:lineRule="auto"/>
              <w:rPr>
                <w:b w:val="0"/>
              </w:rPr>
            </w:pPr>
            <w:r w:rsidRPr="00F13557">
              <w:t>Verwendung</w:t>
            </w:r>
          </w:p>
        </w:tc>
      </w:tr>
      <w:tr w:rsidR="0032662F" w:rsidRPr="00F13557" w14:paraId="5FC552A5" w14:textId="77777777" w:rsidTr="00F532C2">
        <w:tc>
          <w:tcPr>
            <w:tcW w:w="1134" w:type="dxa"/>
          </w:tcPr>
          <w:p w14:paraId="15A7171C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Buche </w:t>
            </w:r>
          </w:p>
        </w:tc>
        <w:tc>
          <w:tcPr>
            <w:tcW w:w="3261" w:type="dxa"/>
          </w:tcPr>
          <w:p w14:paraId="462E5C72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hart, schwer, fest, neigt zum Reißen, gut zu bearbeiten, </w:t>
            </w:r>
            <w:r w:rsidRPr="002D67FD">
              <w:rPr>
                <w:u w:val="single"/>
              </w:rPr>
              <w:t>nicht witterungsfest</w:t>
            </w:r>
          </w:p>
        </w:tc>
        <w:tc>
          <w:tcPr>
            <w:tcW w:w="3118" w:type="dxa"/>
          </w:tcPr>
          <w:p w14:paraId="7B9D61FE" w14:textId="77777777" w:rsidR="0032662F" w:rsidRPr="00F13557" w:rsidRDefault="0032662F" w:rsidP="00C0461B">
            <w:pPr>
              <w:spacing w:line="312" w:lineRule="auto"/>
            </w:pPr>
            <w:r w:rsidRPr="002D67FD">
              <w:rPr>
                <w:u w:val="single"/>
              </w:rPr>
              <w:t>Möbel</w:t>
            </w:r>
            <w:r w:rsidRPr="00F13557">
              <w:t>, Parkettböden, Sperrholz</w:t>
            </w:r>
          </w:p>
        </w:tc>
      </w:tr>
      <w:tr w:rsidR="0032662F" w:rsidRPr="00F13557" w14:paraId="582EB1C2" w14:textId="77777777" w:rsidTr="00F532C2">
        <w:tc>
          <w:tcPr>
            <w:tcW w:w="1134" w:type="dxa"/>
          </w:tcPr>
          <w:p w14:paraId="30006A12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Eiche </w:t>
            </w:r>
          </w:p>
        </w:tc>
        <w:tc>
          <w:tcPr>
            <w:tcW w:w="3261" w:type="dxa"/>
          </w:tcPr>
          <w:p w14:paraId="1AF1FE1F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mittelschwer, </w:t>
            </w:r>
            <w:r w:rsidRPr="002D67FD">
              <w:rPr>
                <w:u w:val="single"/>
              </w:rPr>
              <w:t>elastisch</w:t>
            </w:r>
            <w:r w:rsidRPr="00F13557">
              <w:t xml:space="preserve">, sehr hart, gut zu bearbeiten, </w:t>
            </w:r>
            <w:r w:rsidRPr="002D67FD">
              <w:rPr>
                <w:u w:val="single"/>
              </w:rPr>
              <w:t>Kernholz sehr witterungsfest</w:t>
            </w:r>
          </w:p>
        </w:tc>
        <w:tc>
          <w:tcPr>
            <w:tcW w:w="3118" w:type="dxa"/>
          </w:tcPr>
          <w:p w14:paraId="50AEACF9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Inne- und Außenarbeiten, Parkettböden, </w:t>
            </w:r>
            <w:r w:rsidRPr="002D67FD">
              <w:rPr>
                <w:u w:val="single"/>
              </w:rPr>
              <w:t>Möbel</w:t>
            </w:r>
            <w:r w:rsidRPr="00F13557">
              <w:t xml:space="preserve">, Furniere, </w:t>
            </w:r>
            <w:r w:rsidRPr="002D67FD">
              <w:rPr>
                <w:u w:val="single"/>
              </w:rPr>
              <w:t>Wasserbau</w:t>
            </w:r>
          </w:p>
        </w:tc>
      </w:tr>
      <w:tr w:rsidR="0032662F" w:rsidRPr="00F13557" w14:paraId="68F35E46" w14:textId="77777777" w:rsidTr="00F532C2">
        <w:tc>
          <w:tcPr>
            <w:tcW w:w="1134" w:type="dxa"/>
          </w:tcPr>
          <w:p w14:paraId="12664F7F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Kiefer </w:t>
            </w:r>
          </w:p>
        </w:tc>
        <w:tc>
          <w:tcPr>
            <w:tcW w:w="3261" w:type="dxa"/>
          </w:tcPr>
          <w:p w14:paraId="7A0483D0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befriedigende mechanische Eigenschaft, mittelhart, </w:t>
            </w:r>
            <w:r w:rsidRPr="002D67FD">
              <w:rPr>
                <w:u w:val="single"/>
              </w:rPr>
              <w:t>nicht dauerhaft</w:t>
            </w:r>
            <w:r w:rsidRPr="00F13557">
              <w:t xml:space="preserve">, leicht bearbeitbar, </w:t>
            </w:r>
            <w:r w:rsidRPr="002D67FD">
              <w:rPr>
                <w:u w:val="single"/>
              </w:rPr>
              <w:t>hoher Harzgehalt</w:t>
            </w:r>
            <w:r w:rsidRPr="00F13557">
              <w:t xml:space="preserve"> </w:t>
            </w:r>
          </w:p>
        </w:tc>
        <w:tc>
          <w:tcPr>
            <w:tcW w:w="3118" w:type="dxa"/>
          </w:tcPr>
          <w:p w14:paraId="1A41CA1C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Tür- und Fensterrahmen, Bauholz, Fußböden, </w:t>
            </w:r>
            <w:r w:rsidRPr="002D67FD">
              <w:rPr>
                <w:u w:val="single"/>
              </w:rPr>
              <w:t>Möbel</w:t>
            </w:r>
            <w:r w:rsidRPr="00F13557">
              <w:t>, Holzwerkstoffe</w:t>
            </w:r>
          </w:p>
        </w:tc>
      </w:tr>
    </w:tbl>
    <w:p w14:paraId="5B7495EB" w14:textId="77777777" w:rsidR="0032662F" w:rsidRPr="00F13557" w:rsidRDefault="0032662F" w:rsidP="0032662F">
      <w:pPr>
        <w:spacing w:line="312" w:lineRule="auto"/>
      </w:pPr>
    </w:p>
    <w:p w14:paraId="22A84731" w14:textId="77777777" w:rsidR="0032662F" w:rsidRPr="00AA382D" w:rsidRDefault="0032662F" w:rsidP="005C2728">
      <w:pPr>
        <w:pStyle w:val="Listenabsatz"/>
        <w:numPr>
          <w:ilvl w:val="0"/>
          <w:numId w:val="25"/>
        </w:numPr>
        <w:spacing w:after="160" w:line="312" w:lineRule="auto"/>
        <w:ind w:right="509"/>
      </w:pPr>
      <w:r w:rsidRPr="00AA382D">
        <w:rPr>
          <w:u w:val="single"/>
        </w:rPr>
        <w:t>Unterstreichen</w:t>
      </w:r>
      <w:r w:rsidRPr="00AA382D">
        <w:t xml:space="preserve"> Sie die Eigenschaften und Verwendungen, die für Sie bei der Auswahl wichtig sind.</w:t>
      </w:r>
      <w:r w:rsidRPr="00BA0B7D">
        <w:rPr>
          <w:noProof/>
        </w:rPr>
        <w:t xml:space="preserve"> </w:t>
      </w:r>
    </w:p>
    <w:bookmarkEnd w:id="16"/>
    <w:p w14:paraId="2CBFEF14" w14:textId="77777777" w:rsidR="0032662F" w:rsidRPr="00294E6C" w:rsidRDefault="0032662F" w:rsidP="005C2728">
      <w:pPr>
        <w:pStyle w:val="Listenabsatz"/>
        <w:numPr>
          <w:ilvl w:val="0"/>
          <w:numId w:val="25"/>
        </w:numPr>
        <w:spacing w:after="160" w:line="312" w:lineRule="auto"/>
      </w:pPr>
      <w:r w:rsidRPr="00294E6C">
        <w:t>Tragen Sie die passenden Holzarten in die Tabelle ein!</w:t>
      </w:r>
    </w:p>
    <w:p w14:paraId="5A43A8A8" w14:textId="77777777" w:rsidR="0032662F" w:rsidRPr="00163B52" w:rsidRDefault="0032662F" w:rsidP="0032662F">
      <w:pPr>
        <w:framePr w:w="2041" w:hSpace="198" w:wrap="around" w:vAnchor="text" w:hAnchor="page" w:x="8950" w:y="1"/>
        <w:shd w:val="clear" w:color="auto" w:fill="D9D9D9" w:themeFill="background1" w:themeFillShade="D9"/>
      </w:pPr>
      <w:r w:rsidRPr="00163B52">
        <w:rPr>
          <w:b/>
        </w:rPr>
        <w:t>JETZT</w:t>
      </w:r>
      <w:r w:rsidRPr="00163B52">
        <w:t xml:space="preserve"> können Sie im LernTHEMA die Aufgaben 1 und 2 lösen!</w:t>
      </w:r>
    </w:p>
    <w:p w14:paraId="70AA1F6D" w14:textId="77777777" w:rsidR="0032662F" w:rsidRPr="00EC5A5F" w:rsidRDefault="0032662F" w:rsidP="0032662F">
      <w:pPr>
        <w:pStyle w:val="Listenabsatz"/>
        <w:spacing w:line="312" w:lineRule="auto"/>
      </w:pPr>
      <w:r w:rsidRPr="00294E6C">
        <w:t>Welche Holzart würden Sie wählen, wenn der Klappstuhl im…</w:t>
      </w:r>
    </w:p>
    <w:tbl>
      <w:tblPr>
        <w:tblStyle w:val="Tabellenraster8"/>
        <w:tblW w:w="7513" w:type="dxa"/>
        <w:tblInd w:w="108" w:type="dxa"/>
        <w:tblLook w:val="04A0" w:firstRow="1" w:lastRow="0" w:firstColumn="1" w:lastColumn="0" w:noHBand="0" w:noVBand="1"/>
      </w:tblPr>
      <w:tblGrid>
        <w:gridCol w:w="426"/>
        <w:gridCol w:w="1842"/>
        <w:gridCol w:w="5245"/>
      </w:tblGrid>
      <w:tr w:rsidR="0032662F" w14:paraId="61A68258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426" w:type="dxa"/>
          </w:tcPr>
          <w:p w14:paraId="4984961A" w14:textId="77777777" w:rsidR="0032662F" w:rsidRDefault="0032662F" w:rsidP="00C0461B"/>
        </w:tc>
        <w:tc>
          <w:tcPr>
            <w:tcW w:w="1842" w:type="dxa"/>
          </w:tcPr>
          <w:p w14:paraId="7E7F46DF" w14:textId="77777777" w:rsidR="0032662F" w:rsidRDefault="0032662F" w:rsidP="00C0461B">
            <w:r>
              <w:t>Ort</w:t>
            </w:r>
          </w:p>
        </w:tc>
        <w:tc>
          <w:tcPr>
            <w:tcW w:w="5245" w:type="dxa"/>
          </w:tcPr>
          <w:p w14:paraId="73CEDAA3" w14:textId="77777777" w:rsidR="0032662F" w:rsidRDefault="0032662F" w:rsidP="00C0461B">
            <w:r>
              <w:t>passende Holzart</w:t>
            </w:r>
          </w:p>
        </w:tc>
      </w:tr>
      <w:tr w:rsidR="0032662F" w14:paraId="05E66717" w14:textId="77777777" w:rsidTr="006334E1">
        <w:trPr>
          <w:trHeight w:val="567"/>
        </w:trPr>
        <w:tc>
          <w:tcPr>
            <w:tcW w:w="0" w:type="dxa"/>
            <w:vAlign w:val="center"/>
          </w:tcPr>
          <w:p w14:paraId="4BE34FCC" w14:textId="77777777" w:rsidR="0032662F" w:rsidRDefault="0032662F">
            <w:r>
              <w:t>1</w:t>
            </w:r>
          </w:p>
        </w:tc>
        <w:tc>
          <w:tcPr>
            <w:tcW w:w="0" w:type="dxa"/>
            <w:vAlign w:val="center"/>
          </w:tcPr>
          <w:p w14:paraId="6A79192D" w14:textId="77777777" w:rsidR="0032662F" w:rsidRPr="00294E6C" w:rsidRDefault="0032662F">
            <w:r>
              <w:t>Wohnzimmer</w:t>
            </w:r>
          </w:p>
        </w:tc>
        <w:tc>
          <w:tcPr>
            <w:tcW w:w="0" w:type="dxa"/>
            <w:vAlign w:val="center"/>
          </w:tcPr>
          <w:p w14:paraId="42C7CBE8" w14:textId="77777777" w:rsidR="0032662F" w:rsidRPr="00EC5A5F" w:rsidRDefault="0032662F">
            <w:pPr>
              <w:rPr>
                <w:rFonts w:ascii="Segoe Print" w:hAnsi="Segoe Print"/>
              </w:rPr>
            </w:pPr>
            <w:r w:rsidRPr="00EC5A5F">
              <w:rPr>
                <w:rFonts w:ascii="Segoe Print" w:hAnsi="Segoe Print"/>
              </w:rPr>
              <w:t>Buche, weil für Innenraum geeignet</w:t>
            </w:r>
          </w:p>
        </w:tc>
      </w:tr>
      <w:tr w:rsidR="0032662F" w14:paraId="2DD371D3" w14:textId="77777777" w:rsidTr="006334E1">
        <w:trPr>
          <w:trHeight w:val="567"/>
        </w:trPr>
        <w:tc>
          <w:tcPr>
            <w:tcW w:w="0" w:type="dxa"/>
            <w:vAlign w:val="center"/>
          </w:tcPr>
          <w:p w14:paraId="730D8EBB" w14:textId="77777777" w:rsidR="0032662F" w:rsidRDefault="0032662F">
            <w:r>
              <w:t>2</w:t>
            </w:r>
          </w:p>
        </w:tc>
        <w:tc>
          <w:tcPr>
            <w:tcW w:w="0" w:type="dxa"/>
            <w:vAlign w:val="center"/>
          </w:tcPr>
          <w:p w14:paraId="6A2990AB" w14:textId="77777777" w:rsidR="0032662F" w:rsidRPr="00294E6C" w:rsidRDefault="0032662F">
            <w:r>
              <w:t>Garten</w:t>
            </w:r>
          </w:p>
        </w:tc>
        <w:tc>
          <w:tcPr>
            <w:tcW w:w="0" w:type="dxa"/>
            <w:vAlign w:val="center"/>
          </w:tcPr>
          <w:p w14:paraId="579FF053" w14:textId="2C73D01D" w:rsidR="0032662F" w:rsidRPr="00EC5A5F" w:rsidRDefault="00E822C8" w:rsidP="00720FF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Eiche</w:t>
            </w:r>
            <w:r w:rsidR="0032662F" w:rsidRPr="00EC5A5F">
              <w:rPr>
                <w:rFonts w:ascii="Segoe Print" w:hAnsi="Segoe Print"/>
              </w:rPr>
              <w:t>, weil witterungsfest und schön gemasert, gut zu verarbeiten</w:t>
            </w:r>
          </w:p>
        </w:tc>
      </w:tr>
      <w:tr w:rsidR="0032662F" w14:paraId="5C5465EB" w14:textId="77777777" w:rsidTr="006334E1">
        <w:trPr>
          <w:trHeight w:val="567"/>
        </w:trPr>
        <w:tc>
          <w:tcPr>
            <w:tcW w:w="0" w:type="dxa"/>
            <w:vAlign w:val="center"/>
          </w:tcPr>
          <w:p w14:paraId="23C2850B" w14:textId="77777777" w:rsidR="0032662F" w:rsidRDefault="0032662F">
            <w:r>
              <w:t>3</w:t>
            </w:r>
          </w:p>
        </w:tc>
        <w:tc>
          <w:tcPr>
            <w:tcW w:w="0" w:type="dxa"/>
            <w:vAlign w:val="center"/>
          </w:tcPr>
          <w:p w14:paraId="7876C538" w14:textId="77777777" w:rsidR="0032662F" w:rsidRPr="00294E6C" w:rsidRDefault="0032662F">
            <w:r w:rsidRPr="00294E6C">
              <w:t>am Strand</w:t>
            </w:r>
          </w:p>
        </w:tc>
        <w:tc>
          <w:tcPr>
            <w:tcW w:w="0" w:type="dxa"/>
            <w:vAlign w:val="center"/>
          </w:tcPr>
          <w:p w14:paraId="7F78E775" w14:textId="483C5722" w:rsidR="0032662F" w:rsidRPr="00EC5A5F" w:rsidRDefault="001B41A9" w:rsidP="00720FF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Eiche</w:t>
            </w:r>
            <w:r w:rsidR="000B3DA3">
              <w:rPr>
                <w:rFonts w:ascii="Segoe Print" w:hAnsi="Segoe Print"/>
              </w:rPr>
              <w:t>,</w:t>
            </w:r>
            <w:r w:rsidRPr="00EC5A5F">
              <w:rPr>
                <w:rFonts w:ascii="Segoe Print" w:hAnsi="Segoe Print"/>
              </w:rPr>
              <w:t xml:space="preserve"> weil witterungsfest und </w:t>
            </w:r>
            <w:r>
              <w:rPr>
                <w:rFonts w:ascii="Segoe Print" w:hAnsi="Segoe Print"/>
              </w:rPr>
              <w:t>hart</w:t>
            </w:r>
            <w:r w:rsidRPr="00EC5A5F">
              <w:rPr>
                <w:rFonts w:ascii="Segoe Print" w:hAnsi="Segoe Print"/>
              </w:rPr>
              <w:t xml:space="preserve">, gut zu </w:t>
            </w:r>
            <w:r>
              <w:rPr>
                <w:rFonts w:ascii="Segoe Print" w:hAnsi="Segoe Print"/>
              </w:rPr>
              <w:t>be</w:t>
            </w:r>
            <w:r w:rsidRPr="00EC5A5F">
              <w:rPr>
                <w:rFonts w:ascii="Segoe Print" w:hAnsi="Segoe Print"/>
              </w:rPr>
              <w:t>arbeiten</w:t>
            </w:r>
          </w:p>
        </w:tc>
      </w:tr>
    </w:tbl>
    <w:p w14:paraId="2CD6D04C" w14:textId="77777777" w:rsidR="0032662F" w:rsidRDefault="0032662F" w:rsidP="0032662F">
      <w:pPr>
        <w:spacing w:line="240" w:lineRule="exact"/>
        <w:rPr>
          <w:lang w:eastAsia="de-DE"/>
        </w:rPr>
      </w:pPr>
    </w:p>
    <w:p w14:paraId="4801CAFA" w14:textId="77777777" w:rsidR="0032662F" w:rsidRDefault="0032662F">
      <w:pPr>
        <w:spacing w:line="240" w:lineRule="exact"/>
        <w:rPr>
          <w:sz w:val="22"/>
          <w:lang w:eastAsia="de-DE"/>
        </w:rPr>
      </w:pPr>
      <w:r>
        <w:rPr>
          <w:sz w:val="22"/>
        </w:rPr>
        <w:br w:type="page"/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32662F" w14:paraId="2E058332" w14:textId="77777777" w:rsidTr="00C0461B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D4AAB8" w14:textId="77777777" w:rsidR="0032662F" w:rsidRDefault="0032662F" w:rsidP="00C0461B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lastRenderedPageBreak/>
              <w:t>Materialien/Kompetenz</w:t>
            </w:r>
          </w:p>
          <w:p w14:paraId="04A61CC7" w14:textId="77777777" w:rsidR="0032662F" w:rsidRDefault="0032662F" w:rsidP="00C0461B">
            <w:pPr>
              <w:pStyle w:val="TabelleKopflinks"/>
              <w:spacing w:line="240" w:lineRule="exact"/>
            </w:pPr>
            <w:r>
              <w:t>Materialcheck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AAC027" w14:textId="77777777" w:rsidR="0032662F" w:rsidRDefault="0032662F" w:rsidP="00C0461B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9A8B68" w14:textId="77777777" w:rsidR="0032662F" w:rsidRDefault="0032662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Holztechnik</w:t>
            </w:r>
          </w:p>
          <w:p w14:paraId="5BE2FCB5" w14:textId="77777777" w:rsidR="0032662F" w:rsidRDefault="0032662F" w:rsidP="00C0461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Z.01.02.02</w:t>
            </w:r>
            <w:r w:rsidR="00817950">
              <w:rPr>
                <w:lang w:val="en-GB" w:eastAsia="en-US"/>
              </w:rPr>
              <w:t>.01</w:t>
            </w:r>
          </w:p>
        </w:tc>
      </w:tr>
      <w:tr w:rsidR="0032662F" w14:paraId="1817ACE4" w14:textId="77777777" w:rsidTr="00C0461B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EE08" w14:textId="77777777" w:rsidR="0032662F" w:rsidRDefault="0032662F" w:rsidP="00C0461B">
            <w:pPr>
              <w:pStyle w:val="Tabelle6pt"/>
            </w:pPr>
            <w:r>
              <w:t>Teilkompetenz:</w:t>
            </w:r>
          </w:p>
          <w:p w14:paraId="67666CB7" w14:textId="77777777" w:rsidR="0032662F" w:rsidRPr="00C44C70" w:rsidRDefault="0032662F" w:rsidP="00C0461B">
            <w:pPr>
              <w:pStyle w:val="TabelleAufzhlung"/>
            </w:pPr>
            <w:r w:rsidRPr="00C44C70">
              <w:t>Ich kann einer technischen Zeichnung Maße entnehmen.</w:t>
            </w:r>
          </w:p>
          <w:p w14:paraId="5F659114" w14:textId="77777777" w:rsidR="0032662F" w:rsidRPr="00C44C70" w:rsidRDefault="0032662F" w:rsidP="00C0461B">
            <w:pPr>
              <w:pStyle w:val="TabelleAufzhlung"/>
            </w:pPr>
            <w:r w:rsidRPr="00C44C70">
              <w:t>Ich kann eine Materialliste erstellen</w:t>
            </w:r>
            <w:r>
              <w:t>.</w:t>
            </w:r>
          </w:p>
          <w:p w14:paraId="567B9BFC" w14:textId="77777777" w:rsidR="0032662F" w:rsidRPr="00C44C70" w:rsidRDefault="0032662F" w:rsidP="00C0461B">
            <w:pPr>
              <w:pStyle w:val="TabelleAufzhlung"/>
            </w:pPr>
            <w:r w:rsidRPr="00C44C70">
              <w:t>Ich kann einheimische Holzarten nach ihrer Farbe und Maserung unterscheiden.</w:t>
            </w:r>
          </w:p>
          <w:p w14:paraId="5F1BE5B7" w14:textId="77777777" w:rsidR="0032662F" w:rsidRPr="00C44C70" w:rsidRDefault="0032662F" w:rsidP="00C0461B">
            <w:pPr>
              <w:pStyle w:val="TabelleAufzhlung"/>
            </w:pPr>
            <w:r w:rsidRPr="00C44C70">
              <w:t>Ich kann einheimische Holzarten nach ihren Eigenschaften unterscheiden.</w:t>
            </w:r>
          </w:p>
          <w:p w14:paraId="4C488F25" w14:textId="77777777" w:rsidR="0032662F" w:rsidRPr="00C44C70" w:rsidRDefault="0032662F" w:rsidP="00C0461B">
            <w:pPr>
              <w:pStyle w:val="TabelleAufzhlung"/>
            </w:pPr>
            <w:r w:rsidRPr="00C44C70">
              <w:t>Ich kann eine Holzart begründet auswählen.</w:t>
            </w:r>
          </w:p>
          <w:p w14:paraId="16A86D57" w14:textId="77777777" w:rsidR="0032662F" w:rsidRDefault="0032662F" w:rsidP="00C0461B">
            <w:pPr>
              <w:pStyle w:val="TabelleAufzhlung"/>
            </w:pPr>
            <w:r w:rsidRPr="002C390D">
              <w:rPr>
                <w:i/>
                <w:sz w:val="18"/>
                <w:szCs w:val="18"/>
              </w:rPr>
              <w:t>Ich kann die Herausforderungen der Aufgabe erkennen und angehen.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774F7D" w14:textId="77777777" w:rsidR="0032662F" w:rsidRDefault="0032662F" w:rsidP="00C0461B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32662F" w14:paraId="0E8B3DFD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3140AF" w14:textId="77777777" w:rsidR="0032662F" w:rsidRDefault="0032662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LernPROJEKT</w:t>
                  </w:r>
                </w:p>
              </w:tc>
            </w:tr>
            <w:tr w:rsidR="0032662F" w14:paraId="393A005F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D5C02C" w14:textId="77777777" w:rsidR="0032662F" w:rsidRDefault="0032662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LernTHEMA</w:t>
                  </w:r>
                </w:p>
              </w:tc>
            </w:tr>
            <w:tr w:rsidR="0032662F" w14:paraId="393272B4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012D12AF" w14:textId="77777777" w:rsidR="0032662F" w:rsidRDefault="0032662F" w:rsidP="00BC420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LernSCHRITT</w:t>
                  </w:r>
                </w:p>
              </w:tc>
            </w:tr>
          </w:tbl>
          <w:p w14:paraId="5F6746E5" w14:textId="77777777" w:rsidR="0032662F" w:rsidRDefault="0032662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5F50574E" w14:textId="77777777" w:rsidR="0032662F" w:rsidRDefault="0032662F" w:rsidP="0032662F"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571200" behindDoc="0" locked="0" layoutInCell="0" allowOverlap="1" wp14:anchorId="4FFD55DA" wp14:editId="1A44951D">
            <wp:simplePos x="0" y="0"/>
            <wp:positionH relativeFrom="rightMargin">
              <wp:posOffset>731568</wp:posOffset>
            </wp:positionH>
            <wp:positionV relativeFrom="paragraph">
              <wp:posOffset>1464370</wp:posOffset>
            </wp:positionV>
            <wp:extent cx="302260" cy="323850"/>
            <wp:effectExtent l="0" t="0" r="2540" b="0"/>
            <wp:wrapNone/>
            <wp:docPr id="48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572224" behindDoc="0" locked="0" layoutInCell="0" allowOverlap="1" wp14:anchorId="7D267721" wp14:editId="541941C4">
            <wp:simplePos x="0" y="0"/>
            <wp:positionH relativeFrom="rightMargin">
              <wp:posOffset>411744</wp:posOffset>
            </wp:positionH>
            <wp:positionV relativeFrom="paragraph">
              <wp:posOffset>1458152</wp:posOffset>
            </wp:positionV>
            <wp:extent cx="302260" cy="323850"/>
            <wp:effectExtent l="0" t="0" r="2540" b="0"/>
            <wp:wrapNone/>
            <wp:docPr id="49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2392F" w14:textId="77777777" w:rsidR="0032662F" w:rsidRDefault="009B3701" w:rsidP="0032662F">
      <w:pPr>
        <w:pStyle w:val="berschrift1"/>
        <w:rPr>
          <w:sz w:val="32"/>
        </w:rPr>
      </w:pPr>
      <w:r w:rsidRPr="00096630">
        <w:rPr>
          <w:noProof/>
          <w:color w:val="FF0000"/>
          <w:sz w:val="22"/>
        </w:rPr>
        <w:drawing>
          <wp:anchor distT="0" distB="0" distL="114300" distR="114300" simplePos="0" relativeHeight="251578368" behindDoc="0" locked="0" layoutInCell="1" allowOverlap="1" wp14:anchorId="099CA4B1" wp14:editId="67FCD9F0">
            <wp:simplePos x="0" y="0"/>
            <wp:positionH relativeFrom="column">
              <wp:posOffset>4750435</wp:posOffset>
            </wp:positionH>
            <wp:positionV relativeFrom="paragraph">
              <wp:posOffset>49530</wp:posOffset>
            </wp:positionV>
            <wp:extent cx="341630" cy="313055"/>
            <wp:effectExtent l="0" t="0" r="1270" b="0"/>
            <wp:wrapNone/>
            <wp:docPr id="495" name="Grafik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>
        <w:rPr>
          <w:sz w:val="32"/>
        </w:rPr>
        <w:t xml:space="preserve">Klappstuhl </w:t>
      </w:r>
      <w:r w:rsidR="00B15382">
        <w:rPr>
          <w:sz w:val="32"/>
        </w:rPr>
        <w:t>–</w:t>
      </w:r>
      <w:r w:rsidR="0032662F">
        <w:rPr>
          <w:sz w:val="32"/>
        </w:rPr>
        <w:t xml:space="preserve"> Materialcheck</w:t>
      </w:r>
    </w:p>
    <w:p w14:paraId="29C87E7E" w14:textId="77777777" w:rsidR="0032662F" w:rsidRDefault="0032662F" w:rsidP="0032662F">
      <w:pPr>
        <w:spacing w:line="312" w:lineRule="auto"/>
        <w:rPr>
          <w:sz w:val="22"/>
        </w:rPr>
      </w:pPr>
    </w:p>
    <w:p w14:paraId="0BA96704" w14:textId="77777777" w:rsidR="0032662F" w:rsidRPr="007C68FE" w:rsidRDefault="0032662F" w:rsidP="0032662F">
      <w:pPr>
        <w:spacing w:line="312" w:lineRule="auto"/>
        <w:rPr>
          <w:b/>
          <w:sz w:val="22"/>
        </w:rPr>
      </w:pPr>
      <w:r>
        <w:rPr>
          <w:b/>
          <w:sz w:val="22"/>
        </w:rPr>
        <w:t>Material</w:t>
      </w:r>
      <w:r w:rsidRPr="007C68FE">
        <w:rPr>
          <w:b/>
          <w:sz w:val="22"/>
        </w:rPr>
        <w:t>liste</w:t>
      </w:r>
    </w:p>
    <w:p w14:paraId="7CE1C39D" w14:textId="77777777" w:rsidR="0032662F" w:rsidRPr="00482F47" w:rsidRDefault="0032662F" w:rsidP="0095174C">
      <w:pPr>
        <w:pStyle w:val="Listenabsatz"/>
        <w:numPr>
          <w:ilvl w:val="0"/>
          <w:numId w:val="26"/>
        </w:numPr>
        <w:spacing w:line="312" w:lineRule="auto"/>
        <w:rPr>
          <w:sz w:val="22"/>
        </w:rPr>
      </w:pPr>
      <w:r w:rsidRPr="00482F47">
        <w:rPr>
          <w:sz w:val="22"/>
        </w:rPr>
        <w:t>Vervollständigen Sie mit Hilfe der Bauanleitung die Materialliste:</w:t>
      </w:r>
    </w:p>
    <w:p w14:paraId="7C1A62F4" w14:textId="77777777" w:rsidR="0032662F" w:rsidRDefault="0032662F" w:rsidP="0032662F">
      <w:pPr>
        <w:spacing w:line="312" w:lineRule="auto"/>
        <w:rPr>
          <w:sz w:val="22"/>
        </w:rPr>
      </w:pPr>
    </w:p>
    <w:tbl>
      <w:tblPr>
        <w:tblStyle w:val="Tabellenraster8"/>
        <w:tblW w:w="83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88"/>
        <w:gridCol w:w="2410"/>
        <w:gridCol w:w="1275"/>
        <w:gridCol w:w="993"/>
        <w:gridCol w:w="976"/>
        <w:gridCol w:w="977"/>
        <w:gridCol w:w="977"/>
      </w:tblGrid>
      <w:tr w:rsidR="0032662F" w:rsidRPr="00EA43D0" w14:paraId="754003A5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788" w:type="dxa"/>
          </w:tcPr>
          <w:p w14:paraId="1B5333D6" w14:textId="77777777" w:rsidR="0032662F" w:rsidRDefault="0032662F" w:rsidP="00C0461B">
            <w:pPr>
              <w:rPr>
                <w:b w:val="0"/>
                <w:bCs/>
              </w:rPr>
            </w:pPr>
            <w:r>
              <w:t>Position</w:t>
            </w:r>
          </w:p>
          <w:p w14:paraId="61F862B2" w14:textId="77777777" w:rsidR="0032662F" w:rsidRDefault="0032662F" w:rsidP="00C0461B">
            <w:r>
              <w:t>Nr.</w:t>
            </w:r>
          </w:p>
        </w:tc>
        <w:tc>
          <w:tcPr>
            <w:tcW w:w="2410" w:type="dxa"/>
          </w:tcPr>
          <w:p w14:paraId="10EF2B39" w14:textId="77777777" w:rsidR="0032662F" w:rsidRPr="00EA43D0" w:rsidRDefault="0032662F" w:rsidP="00C0461B">
            <w:r>
              <w:t>Bezeichnung</w:t>
            </w:r>
          </w:p>
        </w:tc>
        <w:tc>
          <w:tcPr>
            <w:tcW w:w="1275" w:type="dxa"/>
          </w:tcPr>
          <w:p w14:paraId="4259D40B" w14:textId="77777777" w:rsidR="0032662F" w:rsidRPr="00EA43D0" w:rsidRDefault="0032662F" w:rsidP="00C0461B">
            <w:r>
              <w:t>Material</w:t>
            </w:r>
          </w:p>
        </w:tc>
        <w:tc>
          <w:tcPr>
            <w:tcW w:w="993" w:type="dxa"/>
          </w:tcPr>
          <w:p w14:paraId="0B287587" w14:textId="77777777" w:rsidR="0032662F" w:rsidRPr="00EA43D0" w:rsidRDefault="0032662F" w:rsidP="00C0461B">
            <w:r>
              <w:t>Anzahl/ Stück</w:t>
            </w:r>
          </w:p>
        </w:tc>
        <w:tc>
          <w:tcPr>
            <w:tcW w:w="976" w:type="dxa"/>
          </w:tcPr>
          <w:p w14:paraId="2A31731E" w14:textId="77777777" w:rsidR="0032662F" w:rsidRDefault="0032662F" w:rsidP="00C0461B">
            <w:pPr>
              <w:rPr>
                <w:b w:val="0"/>
                <w:bCs/>
              </w:rPr>
            </w:pPr>
            <w:r>
              <w:t>Länge</w:t>
            </w:r>
          </w:p>
          <w:p w14:paraId="461A0CC8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7069280C" w14:textId="77777777" w:rsidR="0032662F" w:rsidRDefault="0032662F" w:rsidP="00C0461B">
            <w:pPr>
              <w:rPr>
                <w:b w:val="0"/>
                <w:bCs/>
              </w:rPr>
            </w:pPr>
            <w:r>
              <w:t>Breite</w:t>
            </w:r>
          </w:p>
          <w:p w14:paraId="0D325AEF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5FD73EFD" w14:textId="77777777" w:rsidR="0032662F" w:rsidRDefault="0032662F" w:rsidP="00C0461B">
            <w:pPr>
              <w:rPr>
                <w:b w:val="0"/>
                <w:bCs/>
              </w:rPr>
            </w:pPr>
            <w:r>
              <w:t>Dicke</w:t>
            </w:r>
          </w:p>
          <w:p w14:paraId="5F986AA4" w14:textId="77777777" w:rsidR="0032662F" w:rsidRPr="00EA43D0" w:rsidRDefault="0032662F" w:rsidP="00C0461B">
            <w:r>
              <w:t>in mm</w:t>
            </w:r>
          </w:p>
        </w:tc>
      </w:tr>
      <w:tr w:rsidR="0032662F" w:rsidRPr="00EA43D0" w14:paraId="006FFC23" w14:textId="77777777" w:rsidTr="009B3701">
        <w:trPr>
          <w:trHeight w:val="624"/>
        </w:trPr>
        <w:tc>
          <w:tcPr>
            <w:tcW w:w="788" w:type="dxa"/>
          </w:tcPr>
          <w:p w14:paraId="33D8CAA0" w14:textId="77777777" w:rsidR="0032662F" w:rsidRPr="00E22B96" w:rsidRDefault="0032662F" w:rsidP="00C0461B">
            <w:r w:rsidRPr="00E22B96">
              <w:rPr>
                <w:rFonts w:ascii="Cambria" w:hAnsi="Cambria"/>
                <w:sz w:val="36"/>
              </w:rPr>
              <w:sym w:font="Wingdings" w:char="F081"/>
            </w:r>
          </w:p>
        </w:tc>
        <w:tc>
          <w:tcPr>
            <w:tcW w:w="2410" w:type="dxa"/>
          </w:tcPr>
          <w:p w14:paraId="1EE2355E" w14:textId="77777777" w:rsidR="0032662F" w:rsidRPr="003F4B3D" w:rsidRDefault="0032662F" w:rsidP="00C0461B">
            <w:pPr>
              <w:rPr>
                <w:rFonts w:ascii="Segoe Print" w:hAnsi="Segoe Print"/>
                <w:b/>
                <w:bCs/>
              </w:rPr>
            </w:pPr>
            <w:r>
              <w:rPr>
                <w:rFonts w:ascii="Segoe Print" w:hAnsi="Segoe Print"/>
              </w:rPr>
              <w:t>Sitz Längsleisten</w:t>
            </w:r>
          </w:p>
        </w:tc>
        <w:tc>
          <w:tcPr>
            <w:tcW w:w="1275" w:type="dxa"/>
          </w:tcPr>
          <w:p w14:paraId="6726176F" w14:textId="77777777" w:rsidR="0032662F" w:rsidRPr="00EA43D0" w:rsidRDefault="0032662F" w:rsidP="00C0461B"/>
        </w:tc>
        <w:tc>
          <w:tcPr>
            <w:tcW w:w="993" w:type="dxa"/>
          </w:tcPr>
          <w:p w14:paraId="3B5DF7AF" w14:textId="77777777" w:rsidR="0032662F" w:rsidRPr="008467E5" w:rsidRDefault="0032662F" w:rsidP="00C0461B"/>
        </w:tc>
        <w:tc>
          <w:tcPr>
            <w:tcW w:w="976" w:type="dxa"/>
          </w:tcPr>
          <w:p w14:paraId="1EF3BFCE" w14:textId="77777777" w:rsidR="0032662F" w:rsidRPr="008467E5" w:rsidRDefault="0032662F" w:rsidP="00C0461B"/>
        </w:tc>
        <w:tc>
          <w:tcPr>
            <w:tcW w:w="977" w:type="dxa"/>
          </w:tcPr>
          <w:p w14:paraId="08120367" w14:textId="77777777" w:rsidR="0032662F" w:rsidRPr="008467E5" w:rsidRDefault="0032662F" w:rsidP="00C0461B"/>
        </w:tc>
        <w:tc>
          <w:tcPr>
            <w:tcW w:w="977" w:type="dxa"/>
          </w:tcPr>
          <w:p w14:paraId="3619376C" w14:textId="77777777" w:rsidR="0032662F" w:rsidRPr="008467E5" w:rsidRDefault="0032662F" w:rsidP="00C0461B"/>
        </w:tc>
      </w:tr>
      <w:tr w:rsidR="0032662F" w:rsidRPr="00EA43D0" w14:paraId="1E2F3291" w14:textId="77777777" w:rsidTr="009B3701">
        <w:trPr>
          <w:trHeight w:val="624"/>
        </w:trPr>
        <w:tc>
          <w:tcPr>
            <w:tcW w:w="788" w:type="dxa"/>
          </w:tcPr>
          <w:p w14:paraId="63286C48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2"/>
            </w:r>
          </w:p>
        </w:tc>
        <w:tc>
          <w:tcPr>
            <w:tcW w:w="2410" w:type="dxa"/>
          </w:tcPr>
          <w:p w14:paraId="20CEEE63" w14:textId="77777777" w:rsidR="0032662F" w:rsidRPr="003F4B3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Sitz….…</w:t>
            </w:r>
          </w:p>
        </w:tc>
        <w:tc>
          <w:tcPr>
            <w:tcW w:w="1275" w:type="dxa"/>
          </w:tcPr>
          <w:p w14:paraId="3D9BFDF1" w14:textId="77777777" w:rsidR="0032662F" w:rsidRPr="00EA43D0" w:rsidRDefault="0032662F" w:rsidP="00C0461B"/>
        </w:tc>
        <w:tc>
          <w:tcPr>
            <w:tcW w:w="993" w:type="dxa"/>
          </w:tcPr>
          <w:p w14:paraId="2469E650" w14:textId="77777777" w:rsidR="0032662F" w:rsidRPr="008467E5" w:rsidRDefault="0032662F" w:rsidP="00C0461B"/>
        </w:tc>
        <w:tc>
          <w:tcPr>
            <w:tcW w:w="976" w:type="dxa"/>
          </w:tcPr>
          <w:p w14:paraId="0DB543C9" w14:textId="77777777" w:rsidR="0032662F" w:rsidRPr="008467E5" w:rsidRDefault="0032662F" w:rsidP="00C0461B"/>
        </w:tc>
        <w:tc>
          <w:tcPr>
            <w:tcW w:w="977" w:type="dxa"/>
          </w:tcPr>
          <w:p w14:paraId="7DF63CC0" w14:textId="77777777" w:rsidR="0032662F" w:rsidRPr="008467E5" w:rsidRDefault="0032662F" w:rsidP="00C0461B"/>
        </w:tc>
        <w:tc>
          <w:tcPr>
            <w:tcW w:w="977" w:type="dxa"/>
          </w:tcPr>
          <w:p w14:paraId="6A857D92" w14:textId="77777777" w:rsidR="0032662F" w:rsidRPr="008467E5" w:rsidRDefault="0032662F" w:rsidP="00C0461B"/>
        </w:tc>
      </w:tr>
      <w:tr w:rsidR="0032662F" w:rsidRPr="00EA43D0" w14:paraId="0F4F1D4E" w14:textId="77777777" w:rsidTr="009B3701">
        <w:trPr>
          <w:trHeight w:val="624"/>
        </w:trPr>
        <w:tc>
          <w:tcPr>
            <w:tcW w:w="788" w:type="dxa"/>
          </w:tcPr>
          <w:p w14:paraId="13B3A711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3"/>
            </w:r>
          </w:p>
        </w:tc>
        <w:tc>
          <w:tcPr>
            <w:tcW w:w="2410" w:type="dxa"/>
          </w:tcPr>
          <w:p w14:paraId="6E1CE81A" w14:textId="77777777" w:rsidR="0032662F" w:rsidRPr="00EA43D0" w:rsidRDefault="0032662F" w:rsidP="00C0461B">
            <w:r w:rsidRPr="00117DAC">
              <w:rPr>
                <w:rFonts w:ascii="Segoe Print" w:hAnsi="Segoe Print"/>
              </w:rPr>
              <w:t>Lehne Längsleisten</w:t>
            </w:r>
          </w:p>
        </w:tc>
        <w:tc>
          <w:tcPr>
            <w:tcW w:w="1275" w:type="dxa"/>
          </w:tcPr>
          <w:p w14:paraId="66011EBC" w14:textId="77777777" w:rsidR="0032662F" w:rsidRDefault="0032662F" w:rsidP="00C0461B"/>
        </w:tc>
        <w:tc>
          <w:tcPr>
            <w:tcW w:w="993" w:type="dxa"/>
          </w:tcPr>
          <w:p w14:paraId="540504B6" w14:textId="77777777" w:rsidR="0032662F" w:rsidRPr="008467E5" w:rsidRDefault="0032662F" w:rsidP="00C0461B"/>
        </w:tc>
        <w:tc>
          <w:tcPr>
            <w:tcW w:w="976" w:type="dxa"/>
          </w:tcPr>
          <w:p w14:paraId="5F92A1F7" w14:textId="77777777" w:rsidR="0032662F" w:rsidRPr="008467E5" w:rsidRDefault="0032662F" w:rsidP="00C0461B"/>
        </w:tc>
        <w:tc>
          <w:tcPr>
            <w:tcW w:w="977" w:type="dxa"/>
          </w:tcPr>
          <w:p w14:paraId="175C777F" w14:textId="77777777" w:rsidR="0032662F" w:rsidRPr="008467E5" w:rsidRDefault="0032662F" w:rsidP="00C0461B"/>
        </w:tc>
        <w:tc>
          <w:tcPr>
            <w:tcW w:w="977" w:type="dxa"/>
          </w:tcPr>
          <w:p w14:paraId="5160F2CA" w14:textId="77777777" w:rsidR="0032662F" w:rsidRPr="008467E5" w:rsidRDefault="0032662F" w:rsidP="00C0461B"/>
        </w:tc>
      </w:tr>
      <w:tr w:rsidR="0032662F" w:rsidRPr="00EA43D0" w14:paraId="38260F06" w14:textId="77777777" w:rsidTr="009B3701">
        <w:trPr>
          <w:trHeight w:val="624"/>
        </w:trPr>
        <w:tc>
          <w:tcPr>
            <w:tcW w:w="788" w:type="dxa"/>
          </w:tcPr>
          <w:p w14:paraId="6923FEB8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4"/>
            </w:r>
          </w:p>
        </w:tc>
        <w:tc>
          <w:tcPr>
            <w:tcW w:w="2410" w:type="dxa"/>
          </w:tcPr>
          <w:p w14:paraId="24EFBA54" w14:textId="77777777" w:rsidR="0032662F" w:rsidRPr="00EA43D0" w:rsidRDefault="0032662F" w:rsidP="00C0461B">
            <w:r>
              <w:t>…</w:t>
            </w:r>
          </w:p>
        </w:tc>
        <w:tc>
          <w:tcPr>
            <w:tcW w:w="1275" w:type="dxa"/>
          </w:tcPr>
          <w:p w14:paraId="1BCBE80F" w14:textId="77777777" w:rsidR="0032662F" w:rsidRPr="00EA43D0" w:rsidRDefault="0032662F" w:rsidP="00C0461B"/>
        </w:tc>
        <w:tc>
          <w:tcPr>
            <w:tcW w:w="993" w:type="dxa"/>
          </w:tcPr>
          <w:p w14:paraId="78923C1F" w14:textId="77777777" w:rsidR="0032662F" w:rsidRPr="008467E5" w:rsidRDefault="0032662F" w:rsidP="00C0461B"/>
        </w:tc>
        <w:tc>
          <w:tcPr>
            <w:tcW w:w="976" w:type="dxa"/>
          </w:tcPr>
          <w:p w14:paraId="1D1965B4" w14:textId="77777777" w:rsidR="0032662F" w:rsidRPr="008467E5" w:rsidRDefault="0032662F" w:rsidP="00C0461B"/>
        </w:tc>
        <w:tc>
          <w:tcPr>
            <w:tcW w:w="977" w:type="dxa"/>
          </w:tcPr>
          <w:p w14:paraId="725F685B" w14:textId="77777777" w:rsidR="0032662F" w:rsidRPr="008467E5" w:rsidRDefault="0032662F" w:rsidP="00C0461B"/>
        </w:tc>
        <w:tc>
          <w:tcPr>
            <w:tcW w:w="977" w:type="dxa"/>
          </w:tcPr>
          <w:p w14:paraId="51334D37" w14:textId="77777777" w:rsidR="0032662F" w:rsidRPr="008467E5" w:rsidRDefault="0032662F" w:rsidP="00C0461B"/>
        </w:tc>
      </w:tr>
      <w:tr w:rsidR="0032662F" w:rsidRPr="00EA43D0" w14:paraId="5A78FD58" w14:textId="77777777" w:rsidTr="009B3701">
        <w:trPr>
          <w:trHeight w:val="624"/>
        </w:trPr>
        <w:tc>
          <w:tcPr>
            <w:tcW w:w="788" w:type="dxa"/>
          </w:tcPr>
          <w:p w14:paraId="271B1D11" w14:textId="77777777" w:rsidR="0032662F" w:rsidRPr="00EA43D0" w:rsidRDefault="0032662F" w:rsidP="00C0461B">
            <w:r>
              <w:t>5</w:t>
            </w:r>
          </w:p>
        </w:tc>
        <w:tc>
          <w:tcPr>
            <w:tcW w:w="2410" w:type="dxa"/>
          </w:tcPr>
          <w:p w14:paraId="5636DE61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Rückenlehne</w:t>
            </w:r>
          </w:p>
        </w:tc>
        <w:tc>
          <w:tcPr>
            <w:tcW w:w="1275" w:type="dxa"/>
          </w:tcPr>
          <w:p w14:paraId="11FE1AD7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Stoff</w:t>
            </w:r>
          </w:p>
        </w:tc>
        <w:tc>
          <w:tcPr>
            <w:tcW w:w="993" w:type="dxa"/>
          </w:tcPr>
          <w:p w14:paraId="5C585749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1</w:t>
            </w:r>
          </w:p>
        </w:tc>
        <w:tc>
          <w:tcPr>
            <w:tcW w:w="976" w:type="dxa"/>
          </w:tcPr>
          <w:p w14:paraId="441979AA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450</w:t>
            </w:r>
          </w:p>
        </w:tc>
        <w:tc>
          <w:tcPr>
            <w:tcW w:w="977" w:type="dxa"/>
          </w:tcPr>
          <w:p w14:paraId="205D490C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550</w:t>
            </w:r>
          </w:p>
        </w:tc>
        <w:tc>
          <w:tcPr>
            <w:tcW w:w="977" w:type="dxa"/>
          </w:tcPr>
          <w:p w14:paraId="35C8267B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</w:tr>
      <w:tr w:rsidR="0032662F" w:rsidRPr="00EA43D0" w14:paraId="62E27CE7" w14:textId="77777777" w:rsidTr="009B3701">
        <w:trPr>
          <w:trHeight w:val="624"/>
        </w:trPr>
        <w:tc>
          <w:tcPr>
            <w:tcW w:w="788" w:type="dxa"/>
          </w:tcPr>
          <w:p w14:paraId="6E9C0FCD" w14:textId="77777777" w:rsidR="0032662F" w:rsidRDefault="0032662F" w:rsidP="00C0461B">
            <w:r>
              <w:t>6</w:t>
            </w:r>
          </w:p>
        </w:tc>
        <w:tc>
          <w:tcPr>
            <w:tcW w:w="2410" w:type="dxa"/>
          </w:tcPr>
          <w:p w14:paraId="74172ED2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Klammern</w:t>
            </w:r>
          </w:p>
        </w:tc>
        <w:tc>
          <w:tcPr>
            <w:tcW w:w="1275" w:type="dxa"/>
          </w:tcPr>
          <w:p w14:paraId="386C182A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25E7D010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4925B042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  <w:tc>
          <w:tcPr>
            <w:tcW w:w="977" w:type="dxa"/>
          </w:tcPr>
          <w:p w14:paraId="45E7A187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  <w:tc>
          <w:tcPr>
            <w:tcW w:w="977" w:type="dxa"/>
          </w:tcPr>
          <w:p w14:paraId="622C91CE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</w:tr>
      <w:tr w:rsidR="0032662F" w:rsidRPr="00EA43D0" w14:paraId="70D9F38D" w14:textId="77777777" w:rsidTr="009B3701">
        <w:trPr>
          <w:trHeight w:val="624"/>
        </w:trPr>
        <w:tc>
          <w:tcPr>
            <w:tcW w:w="788" w:type="dxa"/>
          </w:tcPr>
          <w:p w14:paraId="25DE876E" w14:textId="77777777" w:rsidR="0032662F" w:rsidRDefault="0032662F" w:rsidP="00C0461B">
            <w:r>
              <w:t>7</w:t>
            </w:r>
          </w:p>
        </w:tc>
        <w:tc>
          <w:tcPr>
            <w:tcW w:w="2410" w:type="dxa"/>
          </w:tcPr>
          <w:p w14:paraId="64FE54CF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 xml:space="preserve">Schrauben </w:t>
            </w:r>
          </w:p>
        </w:tc>
        <w:tc>
          <w:tcPr>
            <w:tcW w:w="1275" w:type="dxa"/>
          </w:tcPr>
          <w:p w14:paraId="0C087ED7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3CF6B853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600A2729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008D3607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-</w:t>
            </w:r>
          </w:p>
        </w:tc>
        <w:tc>
          <w:tcPr>
            <w:tcW w:w="977" w:type="dxa"/>
          </w:tcPr>
          <w:p w14:paraId="445E4DC2" w14:textId="77777777" w:rsidR="0032662F" w:rsidRPr="00117DAC" w:rsidRDefault="0032662F" w:rsidP="00C0461B">
            <w:pPr>
              <w:rPr>
                <w:rFonts w:ascii="Segoe Print" w:hAnsi="Segoe Print"/>
              </w:rPr>
            </w:pPr>
            <w:r w:rsidRPr="00117DAC">
              <w:rPr>
                <w:rFonts w:ascii="Segoe Print" w:hAnsi="Segoe Print"/>
              </w:rPr>
              <w:t>4,5</w:t>
            </w:r>
          </w:p>
        </w:tc>
      </w:tr>
      <w:tr w:rsidR="0032662F" w:rsidRPr="00EA43D0" w14:paraId="7D8AFDFD" w14:textId="77777777" w:rsidTr="009B3701">
        <w:trPr>
          <w:trHeight w:val="624"/>
        </w:trPr>
        <w:tc>
          <w:tcPr>
            <w:tcW w:w="788" w:type="dxa"/>
          </w:tcPr>
          <w:p w14:paraId="746158FD" w14:textId="77777777" w:rsidR="0032662F" w:rsidRPr="00EA43D0" w:rsidRDefault="0032662F" w:rsidP="00C0461B">
            <w:r>
              <w:t>8</w:t>
            </w:r>
          </w:p>
        </w:tc>
        <w:tc>
          <w:tcPr>
            <w:tcW w:w="2410" w:type="dxa"/>
          </w:tcPr>
          <w:p w14:paraId="559FC9FC" w14:textId="77777777" w:rsidR="0032662F" w:rsidRPr="00EA43D0" w:rsidRDefault="0032662F" w:rsidP="00C0461B"/>
        </w:tc>
        <w:tc>
          <w:tcPr>
            <w:tcW w:w="1275" w:type="dxa"/>
          </w:tcPr>
          <w:p w14:paraId="6E14ADEC" w14:textId="77777777" w:rsidR="0032662F" w:rsidRDefault="0032662F" w:rsidP="00C0461B"/>
        </w:tc>
        <w:tc>
          <w:tcPr>
            <w:tcW w:w="993" w:type="dxa"/>
          </w:tcPr>
          <w:p w14:paraId="2A612DB9" w14:textId="77777777" w:rsidR="0032662F" w:rsidRPr="008467E5" w:rsidRDefault="0032662F" w:rsidP="00C0461B"/>
        </w:tc>
        <w:tc>
          <w:tcPr>
            <w:tcW w:w="976" w:type="dxa"/>
          </w:tcPr>
          <w:p w14:paraId="6D23D6C4" w14:textId="77777777" w:rsidR="0032662F" w:rsidRPr="008467E5" w:rsidRDefault="0032662F" w:rsidP="00C0461B"/>
        </w:tc>
        <w:tc>
          <w:tcPr>
            <w:tcW w:w="977" w:type="dxa"/>
          </w:tcPr>
          <w:p w14:paraId="12F2FEC3" w14:textId="77777777" w:rsidR="0032662F" w:rsidRPr="008467E5" w:rsidRDefault="0032662F" w:rsidP="00C0461B"/>
        </w:tc>
        <w:tc>
          <w:tcPr>
            <w:tcW w:w="977" w:type="dxa"/>
          </w:tcPr>
          <w:p w14:paraId="0F244580" w14:textId="77777777" w:rsidR="0032662F" w:rsidRPr="008467E5" w:rsidRDefault="0032662F" w:rsidP="00C0461B"/>
        </w:tc>
      </w:tr>
      <w:tr w:rsidR="0032662F" w:rsidRPr="00EA43D0" w14:paraId="56C73816" w14:textId="77777777" w:rsidTr="009B3701">
        <w:trPr>
          <w:trHeight w:val="624"/>
        </w:trPr>
        <w:tc>
          <w:tcPr>
            <w:tcW w:w="788" w:type="dxa"/>
          </w:tcPr>
          <w:p w14:paraId="583EBF7B" w14:textId="77777777" w:rsidR="0032662F" w:rsidRDefault="0032662F" w:rsidP="00C0461B"/>
        </w:tc>
        <w:tc>
          <w:tcPr>
            <w:tcW w:w="2410" w:type="dxa"/>
          </w:tcPr>
          <w:p w14:paraId="7A44B329" w14:textId="77777777" w:rsidR="0032662F" w:rsidRPr="00EA43D0" w:rsidRDefault="0032662F" w:rsidP="00C0461B"/>
        </w:tc>
        <w:tc>
          <w:tcPr>
            <w:tcW w:w="1275" w:type="dxa"/>
          </w:tcPr>
          <w:p w14:paraId="389A3829" w14:textId="77777777" w:rsidR="0032662F" w:rsidRDefault="0032662F" w:rsidP="00C0461B"/>
        </w:tc>
        <w:tc>
          <w:tcPr>
            <w:tcW w:w="993" w:type="dxa"/>
          </w:tcPr>
          <w:p w14:paraId="0F6957F0" w14:textId="77777777" w:rsidR="0032662F" w:rsidRDefault="0032662F" w:rsidP="00C0461B"/>
        </w:tc>
        <w:tc>
          <w:tcPr>
            <w:tcW w:w="976" w:type="dxa"/>
          </w:tcPr>
          <w:p w14:paraId="575F39E6" w14:textId="77777777" w:rsidR="0032662F" w:rsidRDefault="0032662F" w:rsidP="00C0461B"/>
        </w:tc>
        <w:tc>
          <w:tcPr>
            <w:tcW w:w="977" w:type="dxa"/>
          </w:tcPr>
          <w:p w14:paraId="7B3D10BB" w14:textId="77777777" w:rsidR="0032662F" w:rsidRDefault="0032662F" w:rsidP="00C0461B"/>
        </w:tc>
        <w:tc>
          <w:tcPr>
            <w:tcW w:w="977" w:type="dxa"/>
          </w:tcPr>
          <w:p w14:paraId="70B7D083" w14:textId="77777777" w:rsidR="0032662F" w:rsidRPr="00EA43D0" w:rsidRDefault="0032662F" w:rsidP="00C0461B"/>
        </w:tc>
      </w:tr>
      <w:tr w:rsidR="0032662F" w:rsidRPr="00EA43D0" w14:paraId="2FB8DAED" w14:textId="77777777" w:rsidTr="009B3701">
        <w:trPr>
          <w:trHeight w:val="624"/>
        </w:trPr>
        <w:tc>
          <w:tcPr>
            <w:tcW w:w="788" w:type="dxa"/>
          </w:tcPr>
          <w:p w14:paraId="33BF7FA1" w14:textId="77777777" w:rsidR="0032662F" w:rsidRDefault="0032662F" w:rsidP="00C0461B"/>
        </w:tc>
        <w:tc>
          <w:tcPr>
            <w:tcW w:w="2410" w:type="dxa"/>
          </w:tcPr>
          <w:p w14:paraId="549022F2" w14:textId="77777777" w:rsidR="0032662F" w:rsidRPr="00EA43D0" w:rsidRDefault="0032662F" w:rsidP="00C0461B"/>
        </w:tc>
        <w:tc>
          <w:tcPr>
            <w:tcW w:w="1275" w:type="dxa"/>
          </w:tcPr>
          <w:p w14:paraId="3899877D" w14:textId="77777777" w:rsidR="0032662F" w:rsidRDefault="0032662F" w:rsidP="00C0461B"/>
        </w:tc>
        <w:tc>
          <w:tcPr>
            <w:tcW w:w="993" w:type="dxa"/>
          </w:tcPr>
          <w:p w14:paraId="74EF9DA0" w14:textId="77777777" w:rsidR="0032662F" w:rsidRDefault="0032662F" w:rsidP="00C0461B"/>
        </w:tc>
        <w:tc>
          <w:tcPr>
            <w:tcW w:w="976" w:type="dxa"/>
          </w:tcPr>
          <w:p w14:paraId="277EED73" w14:textId="77777777" w:rsidR="0032662F" w:rsidRDefault="0032662F" w:rsidP="00C0461B"/>
        </w:tc>
        <w:tc>
          <w:tcPr>
            <w:tcW w:w="977" w:type="dxa"/>
          </w:tcPr>
          <w:p w14:paraId="4B682506" w14:textId="77777777" w:rsidR="0032662F" w:rsidRDefault="0032662F" w:rsidP="00C0461B"/>
        </w:tc>
        <w:tc>
          <w:tcPr>
            <w:tcW w:w="977" w:type="dxa"/>
          </w:tcPr>
          <w:p w14:paraId="7561459F" w14:textId="77777777" w:rsidR="0032662F" w:rsidRPr="00EA43D0" w:rsidRDefault="0032662F" w:rsidP="00C0461B"/>
        </w:tc>
      </w:tr>
    </w:tbl>
    <w:p w14:paraId="61B37ACE" w14:textId="77777777" w:rsidR="0032662F" w:rsidRDefault="0032662F" w:rsidP="0032662F">
      <w:pPr>
        <w:spacing w:line="312" w:lineRule="auto"/>
        <w:rPr>
          <w:sz w:val="22"/>
        </w:rPr>
      </w:pPr>
    </w:p>
    <w:p w14:paraId="3D7B2054" w14:textId="77777777" w:rsidR="0032662F" w:rsidRDefault="0032662F" w:rsidP="0032662F">
      <w:pPr>
        <w:spacing w:line="312" w:lineRule="auto"/>
        <w:rPr>
          <w:sz w:val="22"/>
        </w:rPr>
      </w:pPr>
    </w:p>
    <w:p w14:paraId="37941B25" w14:textId="77777777" w:rsidR="0032662F" w:rsidRPr="008D16B6" w:rsidRDefault="0032662F" w:rsidP="0032662F">
      <w:pPr>
        <w:pStyle w:val="Marginaliegrau"/>
        <w:framePr w:wrap="around" w:x="9066"/>
        <w:jc w:val="left"/>
        <w:rPr>
          <w:sz w:val="20"/>
        </w:rPr>
      </w:pPr>
      <w:r w:rsidRPr="00236A20">
        <w:rPr>
          <w:b/>
          <w:sz w:val="20"/>
        </w:rPr>
        <w:t>JETZT</w:t>
      </w:r>
      <w:r>
        <w:rPr>
          <w:sz w:val="20"/>
        </w:rPr>
        <w:t xml:space="preserve"> können Sie im LernTHEMA die Aufgabe zur Materialliste lösen! </w:t>
      </w:r>
      <w:r w:rsidRPr="00236A20">
        <w:rPr>
          <w:b/>
          <w:sz w:val="20"/>
        </w:rPr>
        <w:t>Übertragen</w:t>
      </w:r>
      <w:r>
        <w:rPr>
          <w:sz w:val="20"/>
        </w:rPr>
        <w:t xml:space="preserve"> Sie Ihre Ergebnisse sauber!</w:t>
      </w:r>
    </w:p>
    <w:p w14:paraId="47E2321B" w14:textId="77777777" w:rsidR="0032662F" w:rsidRDefault="0032662F" w:rsidP="0032662F">
      <w:pPr>
        <w:spacing w:line="312" w:lineRule="auto"/>
        <w:rPr>
          <w:sz w:val="22"/>
        </w:rPr>
      </w:pPr>
    </w:p>
    <w:p w14:paraId="4BA92394" w14:textId="77777777" w:rsidR="0032662F" w:rsidRDefault="0032662F" w:rsidP="0032662F">
      <w:pPr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32C6C294" w14:textId="1FCD4DFC" w:rsidR="0032662F" w:rsidRPr="00F13557" w:rsidRDefault="009B3701" w:rsidP="0032662F">
      <w:pPr>
        <w:spacing w:line="312" w:lineRule="auto"/>
        <w:rPr>
          <w:b/>
          <w:bCs/>
          <w:sz w:val="22"/>
        </w:rPr>
      </w:pPr>
      <w:r w:rsidRPr="00096630">
        <w:rPr>
          <w:noProof/>
          <w:color w:val="FF0000"/>
          <w:sz w:val="22"/>
          <w:lang w:eastAsia="de-DE"/>
        </w:rPr>
        <w:lastRenderedPageBreak/>
        <w:drawing>
          <wp:anchor distT="0" distB="0" distL="114300" distR="114300" simplePos="0" relativeHeight="251580416" behindDoc="0" locked="0" layoutInCell="1" allowOverlap="1" wp14:anchorId="5AFC19EB" wp14:editId="6A41AEF1">
            <wp:simplePos x="0" y="0"/>
            <wp:positionH relativeFrom="column">
              <wp:posOffset>4679315</wp:posOffset>
            </wp:positionH>
            <wp:positionV relativeFrom="paragraph">
              <wp:posOffset>-170815</wp:posOffset>
            </wp:positionV>
            <wp:extent cx="341630" cy="313055"/>
            <wp:effectExtent l="0" t="0" r="1270" b="0"/>
            <wp:wrapNone/>
            <wp:docPr id="490" name="Grafik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568128" behindDoc="0" locked="0" layoutInCell="0" allowOverlap="1" wp14:anchorId="52C09F70" wp14:editId="74E13CD2">
            <wp:simplePos x="0" y="0"/>
            <wp:positionH relativeFrom="rightMargin">
              <wp:posOffset>434340</wp:posOffset>
            </wp:positionH>
            <wp:positionV relativeFrom="paragraph">
              <wp:posOffset>-184150</wp:posOffset>
            </wp:positionV>
            <wp:extent cx="302260" cy="323850"/>
            <wp:effectExtent l="0" t="0" r="2540" b="0"/>
            <wp:wrapNone/>
            <wp:docPr id="49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>
        <w:rPr>
          <w:b/>
          <w:bCs/>
          <w:sz w:val="22"/>
        </w:rPr>
        <w:t>Materialcheck</w:t>
      </w:r>
    </w:p>
    <w:p w14:paraId="0E236B21" w14:textId="22C4E725" w:rsidR="0032662F" w:rsidRPr="00F13557" w:rsidRDefault="0032662F" w:rsidP="0032662F">
      <w:pPr>
        <w:spacing w:line="312" w:lineRule="auto"/>
        <w:rPr>
          <w:sz w:val="22"/>
        </w:rPr>
      </w:pPr>
    </w:p>
    <w:p w14:paraId="7FD18FC6" w14:textId="31D89B46" w:rsidR="0032662F" w:rsidRPr="00F13557" w:rsidRDefault="00E37CAC" w:rsidP="0032662F">
      <w:pPr>
        <w:spacing w:line="312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5BF3AD7B" wp14:editId="7FE74C5B">
            <wp:simplePos x="0" y="0"/>
            <wp:positionH relativeFrom="column">
              <wp:posOffset>4679315</wp:posOffset>
            </wp:positionH>
            <wp:positionV relativeFrom="paragraph">
              <wp:posOffset>163830</wp:posOffset>
            </wp:positionV>
            <wp:extent cx="1934210" cy="1901190"/>
            <wp:effectExtent l="0" t="0" r="8890" b="3810"/>
            <wp:wrapNone/>
            <wp:docPr id="2139" name="Grafik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>
        <w:rPr>
          <w:sz w:val="22"/>
        </w:rPr>
        <w:t>Sie</w:t>
      </w:r>
      <w:r w:rsidR="0032662F" w:rsidRPr="00F13557">
        <w:rPr>
          <w:sz w:val="22"/>
        </w:rPr>
        <w:t xml:space="preserve"> bau</w:t>
      </w:r>
      <w:r w:rsidR="0032662F">
        <w:rPr>
          <w:sz w:val="22"/>
        </w:rPr>
        <w:t>en sich Ihren</w:t>
      </w:r>
      <w:r w:rsidR="0032662F" w:rsidRPr="00F13557">
        <w:rPr>
          <w:sz w:val="22"/>
        </w:rPr>
        <w:t xml:space="preserve"> eigenen </w:t>
      </w:r>
      <w:r w:rsidR="0032662F">
        <w:rPr>
          <w:sz w:val="22"/>
        </w:rPr>
        <w:t>Klapp</w:t>
      </w:r>
      <w:r w:rsidR="0032662F" w:rsidRPr="00F13557">
        <w:rPr>
          <w:sz w:val="22"/>
        </w:rPr>
        <w:t>stuhl.</w:t>
      </w:r>
    </w:p>
    <w:p w14:paraId="2585A760" w14:textId="258D1E85" w:rsidR="0032662F" w:rsidRPr="00482F47" w:rsidRDefault="0032662F" w:rsidP="0095174C">
      <w:pPr>
        <w:pStyle w:val="Listenabsatz"/>
        <w:numPr>
          <w:ilvl w:val="0"/>
          <w:numId w:val="26"/>
        </w:numPr>
        <w:spacing w:line="480" w:lineRule="auto"/>
        <w:rPr>
          <w:sz w:val="22"/>
        </w:rPr>
      </w:pPr>
      <w:r w:rsidRPr="00482F47">
        <w:rPr>
          <w:sz w:val="22"/>
        </w:rPr>
        <w:t>Träumen sie sich in Situationen, in denen Sie ihn benutzen wollen.</w:t>
      </w:r>
    </w:p>
    <w:tbl>
      <w:tblPr>
        <w:tblStyle w:val="Tabellenraster"/>
        <w:tblW w:w="6804" w:type="dxa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6804"/>
      </w:tblGrid>
      <w:tr w:rsidR="0032662F" w14:paraId="38DCF86A" w14:textId="77777777" w:rsidTr="00C0461B">
        <w:trPr>
          <w:trHeight w:val="567"/>
        </w:trPr>
        <w:tc>
          <w:tcPr>
            <w:tcW w:w="6804" w:type="dxa"/>
          </w:tcPr>
          <w:p w14:paraId="1372DEE0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071AC240" w14:textId="77777777" w:rsidTr="00C0461B">
        <w:trPr>
          <w:trHeight w:val="567"/>
        </w:trPr>
        <w:tc>
          <w:tcPr>
            <w:tcW w:w="6804" w:type="dxa"/>
            <w:tcBorders>
              <w:bottom w:val="single" w:sz="4" w:space="0" w:color="4F81BD" w:themeColor="accent1"/>
            </w:tcBorders>
          </w:tcPr>
          <w:p w14:paraId="1032C776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57260676" w14:textId="77777777" w:rsidTr="00C0461B">
        <w:trPr>
          <w:trHeight w:val="567"/>
        </w:trPr>
        <w:tc>
          <w:tcPr>
            <w:tcW w:w="680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89AD68F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7924F37D" w14:textId="77777777" w:rsidTr="00C0461B">
        <w:trPr>
          <w:trHeight w:val="567"/>
        </w:trPr>
        <w:tc>
          <w:tcPr>
            <w:tcW w:w="680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8D2C6E3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5C9AE102" w14:textId="77777777" w:rsidTr="00C0461B">
        <w:trPr>
          <w:trHeight w:val="567"/>
        </w:trPr>
        <w:tc>
          <w:tcPr>
            <w:tcW w:w="680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99DFA5F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</w:tbl>
    <w:p w14:paraId="3CB6E30B" w14:textId="073F1E84" w:rsidR="0032662F" w:rsidRPr="00F13557" w:rsidRDefault="009B3701" w:rsidP="0032662F">
      <w:p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66080" behindDoc="0" locked="0" layoutInCell="1" allowOverlap="1" wp14:anchorId="50F96BAE" wp14:editId="676939DD">
            <wp:simplePos x="0" y="0"/>
            <wp:positionH relativeFrom="column">
              <wp:posOffset>4921885</wp:posOffset>
            </wp:positionH>
            <wp:positionV relativeFrom="paragraph">
              <wp:posOffset>236855</wp:posOffset>
            </wp:positionV>
            <wp:extent cx="314325" cy="314325"/>
            <wp:effectExtent l="0" t="0" r="9525" b="9525"/>
            <wp:wrapNone/>
            <wp:docPr id="501" name="Grafi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0E441" w14:textId="77777777" w:rsidR="0032662F" w:rsidRPr="00482F47" w:rsidRDefault="0032662F" w:rsidP="0095174C">
      <w:pPr>
        <w:pStyle w:val="Listenabsatz"/>
        <w:numPr>
          <w:ilvl w:val="0"/>
          <w:numId w:val="26"/>
        </w:numPr>
        <w:spacing w:line="312" w:lineRule="auto"/>
        <w:rPr>
          <w:sz w:val="22"/>
        </w:rPr>
      </w:pPr>
      <w:r w:rsidRPr="00482F47">
        <w:rPr>
          <w:sz w:val="22"/>
        </w:rPr>
        <w:t xml:space="preserve">Überlegen Sie sich, welche </w:t>
      </w:r>
      <w:r w:rsidRPr="00482F47">
        <w:rPr>
          <w:b/>
          <w:sz w:val="22"/>
        </w:rPr>
        <w:t>Anforderungen</w:t>
      </w:r>
      <w:r w:rsidRPr="00482F47">
        <w:rPr>
          <w:sz w:val="22"/>
        </w:rPr>
        <w:t xml:space="preserve"> an Ihren Klappstuhl gestellt werden?</w:t>
      </w:r>
    </w:p>
    <w:p w14:paraId="21B1617D" w14:textId="77777777" w:rsidR="0032662F" w:rsidRDefault="0032662F" w:rsidP="0032662F">
      <w:pPr>
        <w:pStyle w:val="Listenabsatz"/>
        <w:spacing w:line="312" w:lineRule="auto"/>
        <w:rPr>
          <w:sz w:val="22"/>
        </w:rPr>
      </w:pPr>
      <w:r w:rsidRPr="00482F47">
        <w:rPr>
          <w:sz w:val="22"/>
        </w:rPr>
        <w:t>Kreuzen Sie an</w:t>
      </w:r>
      <w:r>
        <w:rPr>
          <w:sz w:val="22"/>
        </w:rPr>
        <w:t>.</w:t>
      </w:r>
    </w:p>
    <w:p w14:paraId="2CF5C404" w14:textId="77777777" w:rsidR="0032662F" w:rsidRPr="00482F47" w:rsidRDefault="0032662F" w:rsidP="0032662F">
      <w:pPr>
        <w:pStyle w:val="Listenabsatz"/>
        <w:spacing w:line="312" w:lineRule="auto"/>
        <w:rPr>
          <w:sz w:val="22"/>
        </w:rPr>
      </w:pPr>
      <w:r>
        <w:rPr>
          <w:sz w:val="22"/>
        </w:rPr>
        <w:t>E</w:t>
      </w:r>
      <w:r w:rsidRPr="00482F47">
        <w:rPr>
          <w:sz w:val="22"/>
        </w:rPr>
        <w:t>rgänzen Sie die Liste mit benötigten Anforderungen.</w:t>
      </w:r>
    </w:p>
    <w:p w14:paraId="6B6D8B7E" w14:textId="77777777" w:rsidR="0032662F" w:rsidRPr="00F13557" w:rsidRDefault="0032662F" w:rsidP="0032662F">
      <w:pPr>
        <w:spacing w:before="120" w:line="312" w:lineRule="auto"/>
        <w:rPr>
          <w:sz w:val="22"/>
        </w:rPr>
      </w:pPr>
      <w:r w:rsidRPr="00F13557">
        <w:rPr>
          <w:sz w:val="22"/>
        </w:rPr>
        <w:t>Er muss …</w:t>
      </w:r>
    </w:p>
    <w:tbl>
      <w:tblPr>
        <w:tblStyle w:val="Tabellenraster"/>
        <w:tblW w:w="85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28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685"/>
        <w:gridCol w:w="851"/>
        <w:gridCol w:w="3543"/>
      </w:tblGrid>
      <w:tr w:rsidR="0032662F" w:rsidRPr="00F13557" w14:paraId="2FCE435A" w14:textId="77777777" w:rsidTr="00C0461B">
        <w:tc>
          <w:tcPr>
            <w:tcW w:w="426" w:type="dxa"/>
            <w:shd w:val="clear" w:color="auto" w:fill="auto"/>
            <w:vAlign w:val="center"/>
          </w:tcPr>
          <w:p w14:paraId="648D49E5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B58D067" w14:textId="32DB0FD3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teuer sein</w:t>
            </w:r>
            <w:r w:rsidR="004F70D0">
              <w:rPr>
                <w:sz w:val="22"/>
              </w:rPr>
              <w:t>.</w:t>
            </w:r>
          </w:p>
        </w:tc>
        <w:tc>
          <w:tcPr>
            <w:tcW w:w="851" w:type="dxa"/>
            <w:vAlign w:val="center"/>
          </w:tcPr>
          <w:p w14:paraId="393FBCB6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543" w:type="dxa"/>
            <w:tcBorders>
              <w:bottom w:val="single" w:sz="4" w:space="0" w:color="4F81BD" w:themeColor="accent1"/>
            </w:tcBorders>
            <w:vAlign w:val="center"/>
          </w:tcPr>
          <w:p w14:paraId="5D375BEC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32662F" w:rsidRPr="00F13557" w14:paraId="3CE4021E" w14:textId="77777777" w:rsidTr="00C0461B">
        <w:tc>
          <w:tcPr>
            <w:tcW w:w="426" w:type="dxa"/>
            <w:shd w:val="clear" w:color="auto" w:fill="auto"/>
            <w:vAlign w:val="center"/>
          </w:tcPr>
          <w:p w14:paraId="16FAACA3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9BDB3FF" w14:textId="18FAD504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schwer sein</w:t>
            </w:r>
            <w:r w:rsidR="004F70D0">
              <w:rPr>
                <w:sz w:val="22"/>
              </w:rPr>
              <w:t>.</w:t>
            </w:r>
          </w:p>
        </w:tc>
        <w:tc>
          <w:tcPr>
            <w:tcW w:w="851" w:type="dxa"/>
            <w:vAlign w:val="center"/>
          </w:tcPr>
          <w:p w14:paraId="6DAEFBC0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54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6CFCE4D7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3284AA3C" w14:textId="77777777" w:rsidTr="00C0461B">
        <w:tc>
          <w:tcPr>
            <w:tcW w:w="426" w:type="dxa"/>
            <w:shd w:val="clear" w:color="auto" w:fill="auto"/>
            <w:vAlign w:val="center"/>
          </w:tcPr>
          <w:p w14:paraId="1232160A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68428A5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witterungsbeständig sein.</w:t>
            </w:r>
          </w:p>
        </w:tc>
        <w:tc>
          <w:tcPr>
            <w:tcW w:w="851" w:type="dxa"/>
            <w:vAlign w:val="center"/>
          </w:tcPr>
          <w:p w14:paraId="3717FF75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54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2EB00A37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6657D7E1" w14:textId="77777777" w:rsidTr="00C0461B">
        <w:tc>
          <w:tcPr>
            <w:tcW w:w="426" w:type="dxa"/>
            <w:shd w:val="clear" w:color="auto" w:fill="auto"/>
            <w:vAlign w:val="center"/>
          </w:tcPr>
          <w:p w14:paraId="268399DD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1B27380" w14:textId="69CAB93E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>
              <w:rPr>
                <w:sz w:val="22"/>
              </w:rPr>
              <w:t>bequem sein</w:t>
            </w:r>
            <w:r w:rsidR="004F70D0">
              <w:rPr>
                <w:sz w:val="22"/>
              </w:rPr>
              <w:t>.</w:t>
            </w:r>
          </w:p>
        </w:tc>
        <w:tc>
          <w:tcPr>
            <w:tcW w:w="851" w:type="dxa"/>
            <w:vAlign w:val="center"/>
          </w:tcPr>
          <w:p w14:paraId="5605C286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54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36048465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2A6D9DC5" w14:textId="77777777" w:rsidTr="00C0461B">
        <w:tc>
          <w:tcPr>
            <w:tcW w:w="426" w:type="dxa"/>
            <w:shd w:val="clear" w:color="auto" w:fill="auto"/>
            <w:vAlign w:val="center"/>
          </w:tcPr>
          <w:p w14:paraId="5301ADA0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26EB9A2" w14:textId="2131619B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in der Sonne nicht ausbleichen</w:t>
            </w:r>
            <w:r w:rsidR="004F70D0">
              <w:rPr>
                <w:sz w:val="22"/>
              </w:rPr>
              <w:t>.</w:t>
            </w:r>
          </w:p>
        </w:tc>
        <w:tc>
          <w:tcPr>
            <w:tcW w:w="851" w:type="dxa"/>
            <w:vAlign w:val="center"/>
          </w:tcPr>
          <w:p w14:paraId="6CD41B8B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54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20319D56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</w:tbl>
    <w:p w14:paraId="4A4A6AE1" w14:textId="77777777" w:rsidR="0032662F" w:rsidRDefault="0032662F" w:rsidP="0032662F">
      <w:pPr>
        <w:spacing w:line="312" w:lineRule="auto"/>
        <w:rPr>
          <w:sz w:val="22"/>
        </w:rPr>
      </w:pPr>
    </w:p>
    <w:p w14:paraId="23F30B30" w14:textId="77777777" w:rsidR="0032662F" w:rsidRPr="003A15F5" w:rsidRDefault="0032662F" w:rsidP="0032662F">
      <w:pPr>
        <w:pStyle w:val="berschrift2"/>
      </w:pPr>
      <w:r>
        <w:t>Jetzt schauen wir auf die einzelnen Materialien:</w:t>
      </w:r>
    </w:p>
    <w:p w14:paraId="3E00F4EC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AA382D">
        <w:rPr>
          <w:rStyle w:val="berschrift3Zchn"/>
          <w:rFonts w:eastAsiaTheme="minorHAnsi"/>
        </w:rPr>
        <w:t>Stoffauswahl</w:t>
      </w:r>
      <w:r w:rsidRPr="00F13557">
        <w:rPr>
          <w:b/>
          <w:bCs/>
          <w:sz w:val="22"/>
        </w:rPr>
        <w:t>:</w:t>
      </w:r>
    </w:p>
    <w:p w14:paraId="45C0DC53" w14:textId="77777777" w:rsidR="0032662F" w:rsidRPr="00482F47" w:rsidRDefault="0032662F" w:rsidP="0095174C">
      <w:pPr>
        <w:pStyle w:val="Listenabsatz"/>
        <w:numPr>
          <w:ilvl w:val="0"/>
          <w:numId w:val="26"/>
        </w:numPr>
        <w:spacing w:line="312" w:lineRule="auto"/>
        <w:rPr>
          <w:sz w:val="22"/>
        </w:rPr>
      </w:pPr>
      <w:r w:rsidRPr="003A15F5">
        <w:rPr>
          <w:sz w:val="22"/>
        </w:rPr>
        <w:t xml:space="preserve">Welche </w:t>
      </w:r>
      <w:r w:rsidRPr="003A15F5">
        <w:rPr>
          <w:b/>
          <w:sz w:val="22"/>
        </w:rPr>
        <w:t>Eigenschaften</w:t>
      </w:r>
      <w:r w:rsidRPr="003A15F5">
        <w:rPr>
          <w:sz w:val="22"/>
        </w:rPr>
        <w:t xml:space="preserve"> </w:t>
      </w:r>
      <w:r>
        <w:rPr>
          <w:sz w:val="22"/>
        </w:rPr>
        <w:t>muss</w:t>
      </w:r>
      <w:r w:rsidRPr="003A15F5">
        <w:rPr>
          <w:sz w:val="22"/>
        </w:rPr>
        <w:t xml:space="preserve"> der Stoff für die Rückenlehne haben?</w:t>
      </w:r>
      <w:r>
        <w:rPr>
          <w:sz w:val="22"/>
        </w:rPr>
        <w:t xml:space="preserve"> </w:t>
      </w:r>
      <w:r>
        <w:rPr>
          <w:sz w:val="22"/>
        </w:rPr>
        <w:br/>
      </w:r>
      <w:r w:rsidRPr="003A15F5">
        <w:rPr>
          <w:sz w:val="22"/>
        </w:rPr>
        <w:t>Antworten Sie in einem ganzen Satz.</w:t>
      </w:r>
    </w:p>
    <w:tbl>
      <w:tblPr>
        <w:tblStyle w:val="Tabellenraster"/>
        <w:tblW w:w="85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8079"/>
      </w:tblGrid>
      <w:tr w:rsidR="0032662F" w:rsidRPr="00F13557" w14:paraId="5DA07F7F" w14:textId="77777777" w:rsidTr="00C0461B">
        <w:tc>
          <w:tcPr>
            <w:tcW w:w="426" w:type="dxa"/>
            <w:shd w:val="clear" w:color="auto" w:fill="auto"/>
            <w:vAlign w:val="center"/>
          </w:tcPr>
          <w:p w14:paraId="12D126C9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8079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CC99D32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10CB3F14" w14:textId="77777777" w:rsidTr="00C0461B">
        <w:tc>
          <w:tcPr>
            <w:tcW w:w="426" w:type="dxa"/>
            <w:shd w:val="clear" w:color="auto" w:fill="auto"/>
            <w:vAlign w:val="center"/>
          </w:tcPr>
          <w:p w14:paraId="7148208C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807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7158CE6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047B6052" w14:textId="77777777" w:rsidTr="00C0461B">
        <w:tc>
          <w:tcPr>
            <w:tcW w:w="426" w:type="dxa"/>
            <w:shd w:val="clear" w:color="auto" w:fill="auto"/>
            <w:vAlign w:val="center"/>
          </w:tcPr>
          <w:p w14:paraId="603FAEEA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807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0626403F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358CEE78" w14:textId="77777777" w:rsidTr="00C0461B">
        <w:tc>
          <w:tcPr>
            <w:tcW w:w="426" w:type="dxa"/>
            <w:shd w:val="clear" w:color="auto" w:fill="auto"/>
            <w:vAlign w:val="center"/>
          </w:tcPr>
          <w:p w14:paraId="0C2ADC72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807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357ACCC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275BDCFD" w14:textId="77777777" w:rsidTr="00C0461B">
        <w:tc>
          <w:tcPr>
            <w:tcW w:w="426" w:type="dxa"/>
            <w:shd w:val="clear" w:color="auto" w:fill="auto"/>
            <w:vAlign w:val="center"/>
          </w:tcPr>
          <w:p w14:paraId="7AA53BB2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807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FF00E28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</w:tbl>
    <w:p w14:paraId="0A39A231" w14:textId="77777777" w:rsidR="0032662F" w:rsidRDefault="0032662F" w:rsidP="0032662F">
      <w:pPr>
        <w:rPr>
          <w:sz w:val="22"/>
        </w:rPr>
      </w:pPr>
      <w:r>
        <w:rPr>
          <w:sz w:val="22"/>
        </w:rPr>
        <w:br w:type="page"/>
      </w:r>
    </w:p>
    <w:p w14:paraId="600FE1D4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bookmarkStart w:id="17" w:name="_Hlk528053655"/>
      <w:r w:rsidRPr="00601259">
        <w:rPr>
          <w:rStyle w:val="berschrift3Zchn"/>
          <w:rFonts w:eastAsiaTheme="minorHAnsi"/>
          <w:noProof/>
        </w:rPr>
        <w:lastRenderedPageBreak/>
        <w:drawing>
          <wp:anchor distT="0" distB="0" distL="114300" distR="114300" simplePos="0" relativeHeight="251553792" behindDoc="0" locked="0" layoutInCell="1" allowOverlap="1" wp14:anchorId="4CAABB17" wp14:editId="4ADDC866">
            <wp:simplePos x="0" y="0"/>
            <wp:positionH relativeFrom="column">
              <wp:posOffset>4704080</wp:posOffset>
            </wp:positionH>
            <wp:positionV relativeFrom="paragraph">
              <wp:posOffset>-30009</wp:posOffset>
            </wp:positionV>
            <wp:extent cx="341630" cy="313055"/>
            <wp:effectExtent l="0" t="0" r="1270" b="0"/>
            <wp:wrapNone/>
            <wp:docPr id="491" name="Grafi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259">
        <w:rPr>
          <w:rStyle w:val="berschrift3Zchn"/>
          <w:rFonts w:eastAsiaTheme="minorHAnsi"/>
        </w:rPr>
        <w:t>Holzauswahl</w:t>
      </w:r>
      <w:r w:rsidRPr="00F13557">
        <w:rPr>
          <w:b/>
          <w:bCs/>
          <w:sz w:val="22"/>
        </w:rPr>
        <w:t>:</w:t>
      </w:r>
      <w:r w:rsidRPr="00AD7358">
        <w:rPr>
          <w:noProof/>
          <w:sz w:val="22"/>
        </w:rPr>
        <w:t xml:space="preserve"> </w:t>
      </w:r>
    </w:p>
    <w:p w14:paraId="5C576C6A" w14:textId="77777777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>Sie wissen jetzt, wo Sie Ihren Klappstuhl verwenden wollen.</w:t>
      </w:r>
    </w:p>
    <w:p w14:paraId="20E6F5A7" w14:textId="77777777" w:rsidR="0032662F" w:rsidRDefault="0032662F" w:rsidP="0032662F">
      <w:pPr>
        <w:spacing w:line="312" w:lineRule="auto"/>
        <w:rPr>
          <w:sz w:val="22"/>
        </w:rPr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21BF382B" wp14:editId="395DC739">
                <wp:simplePos x="0" y="0"/>
                <wp:positionH relativeFrom="column">
                  <wp:posOffset>903833</wp:posOffset>
                </wp:positionH>
                <wp:positionV relativeFrom="paragraph">
                  <wp:posOffset>74448</wp:posOffset>
                </wp:positionV>
                <wp:extent cx="3335731" cy="506323"/>
                <wp:effectExtent l="19050" t="266700" r="0" b="274955"/>
                <wp:wrapNone/>
                <wp:docPr id="958" name="Gruppieren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731" cy="506323"/>
                          <a:chOff x="-79311" y="-38252"/>
                          <a:chExt cx="2836904" cy="375522"/>
                        </a:xfrm>
                      </wpg:grpSpPr>
                      <wps:wsp>
                        <wps:cNvPr id="959" name="Rechteck: abgerundete Ecken 959"/>
                        <wps:cNvSpPr/>
                        <wps:spPr>
                          <a:xfrm rot="21075296">
                            <a:off x="-79311" y="-30920"/>
                            <a:ext cx="2754483" cy="3337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feld 480"/>
                        <wps:cNvSpPr txBox="1"/>
                        <wps:spPr>
                          <a:xfrm rot="21075296">
                            <a:off x="1953" y="-38252"/>
                            <a:ext cx="2755640" cy="3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CBD6F" w14:textId="77777777" w:rsidR="005E736C" w:rsidRPr="006136C9" w:rsidRDefault="005E736C" w:rsidP="0032662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36C9"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Holzart ist geeignet?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F382B" id="Gruppieren 958" o:spid="_x0000_s1051" style="position:absolute;margin-left:71.15pt;margin-top:5.85pt;width:262.65pt;height:39.85pt;z-index:-251763712;mso-width-relative:margin;mso-height-relative:margin" coordorigin="-793,-382" coordsize="28369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">
                <v:roundrect id="Rechteck: abgerundete Ecken 959" o:spid="_x0000_s1052" style="position:absolute;left:-793;top:-309;width:2754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" fillcolor="white [3201]" strokecolor="#4f81bd [3204]" strokeweight="2pt"/>
                <v:shape id="Textfeld 480" o:spid="_x0000_s1053" type="#_x0000_t202" style="position:absolute;left:19;top:-382;width:27556;height:3754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" filled="f" stroked="f">
                  <v:shadow on="t" color="black" opacity="24903f" origin=",.5" offset="0,.55556mm"/>
                  <v:textbox>
                    <w:txbxContent>
                      <w:p w14:paraId="062CBD6F" w14:textId="77777777" w:rsidR="005E736C" w:rsidRPr="006136C9" w:rsidRDefault="005E736C" w:rsidP="0032662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36C9"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Holzart ist geeignet?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6AC4A9" w14:textId="77777777" w:rsidR="0032662F" w:rsidRDefault="0032662F" w:rsidP="0032662F">
      <w:pPr>
        <w:spacing w:line="312" w:lineRule="auto"/>
        <w:rPr>
          <w:sz w:val="22"/>
        </w:rPr>
      </w:pPr>
    </w:p>
    <w:p w14:paraId="36075BB1" w14:textId="77777777" w:rsidR="0032662F" w:rsidRDefault="0032662F" w:rsidP="0032662F">
      <w:pPr>
        <w:spacing w:line="312" w:lineRule="auto"/>
        <w:rPr>
          <w:sz w:val="22"/>
        </w:rPr>
      </w:pPr>
    </w:p>
    <w:p w14:paraId="5355560A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0BD29514" w14:textId="4017E44C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 xml:space="preserve">Es stehen Ihnen folgende </w:t>
      </w:r>
      <w:r w:rsidR="004F70D0" w:rsidRPr="00B5402A">
        <w:rPr>
          <w:sz w:val="22"/>
        </w:rPr>
        <w:t>Holzarten</w:t>
      </w:r>
      <w:r w:rsidR="004F70D0" w:rsidRPr="00F13557">
        <w:t xml:space="preserve"> </w:t>
      </w:r>
      <w:r w:rsidRPr="006136C9">
        <w:rPr>
          <w:sz w:val="22"/>
        </w:rPr>
        <w:t xml:space="preserve">zur Verfügung: </w:t>
      </w:r>
    </w:p>
    <w:p w14:paraId="28ADD2C5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Buche</w:t>
      </w:r>
    </w:p>
    <w:p w14:paraId="2F7B9361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Esche</w:t>
      </w:r>
    </w:p>
    <w:p w14:paraId="32D1B27A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Eiche</w:t>
      </w:r>
    </w:p>
    <w:p w14:paraId="1704AF05" w14:textId="77777777" w:rsidR="0032662F" w:rsidRPr="006136C9" w:rsidRDefault="009B3701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582464" behindDoc="0" locked="0" layoutInCell="1" allowOverlap="1" wp14:anchorId="40FD2034" wp14:editId="5DB0AB33">
            <wp:simplePos x="0" y="0"/>
            <wp:positionH relativeFrom="column">
              <wp:posOffset>4906010</wp:posOffset>
            </wp:positionH>
            <wp:positionV relativeFrom="paragraph">
              <wp:posOffset>143510</wp:posOffset>
            </wp:positionV>
            <wp:extent cx="899795" cy="899795"/>
            <wp:effectExtent l="0" t="0" r="0" b="0"/>
            <wp:wrapNone/>
            <wp:docPr id="502" name="Grafik 50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2F" w:rsidRPr="006136C9">
        <w:rPr>
          <w:sz w:val="22"/>
        </w:rPr>
        <w:t>Kiefer</w:t>
      </w:r>
    </w:p>
    <w:p w14:paraId="29BB1E1F" w14:textId="6F9E0D1A" w:rsidR="0032662F" w:rsidRDefault="0032662F" w:rsidP="0032662F">
      <w:pPr>
        <w:spacing w:line="312" w:lineRule="auto"/>
        <w:rPr>
          <w:sz w:val="22"/>
        </w:rPr>
      </w:pPr>
      <w:r>
        <w:rPr>
          <w:sz w:val="22"/>
        </w:rPr>
        <w:t>Alle</w:t>
      </w:r>
      <w:r w:rsidRPr="006136C9">
        <w:rPr>
          <w:sz w:val="22"/>
        </w:rPr>
        <w:t xml:space="preserve"> unterscheiden sich sehr stark im Aussehen. Hier können Sie die Unterschiede sehen und einiges über die verschiedenen </w:t>
      </w:r>
      <w:r w:rsidR="004F70D0" w:rsidRPr="00B5402A">
        <w:rPr>
          <w:sz w:val="22"/>
        </w:rPr>
        <w:t>Holzarten</w:t>
      </w:r>
      <w:r w:rsidR="004F70D0" w:rsidRPr="00F13557">
        <w:t xml:space="preserve"> </w:t>
      </w:r>
      <w:r w:rsidRPr="006136C9">
        <w:rPr>
          <w:sz w:val="22"/>
        </w:rPr>
        <w:t xml:space="preserve">lernen: </w:t>
      </w:r>
    </w:p>
    <w:p w14:paraId="0A7F53CC" w14:textId="77777777" w:rsidR="0032662F" w:rsidRDefault="0032662F" w:rsidP="0032662F">
      <w:pPr>
        <w:spacing w:line="312" w:lineRule="auto"/>
        <w:rPr>
          <w:sz w:val="22"/>
        </w:rPr>
      </w:pPr>
    </w:p>
    <w:p w14:paraId="51BE65FE" w14:textId="77777777" w:rsidR="0032662F" w:rsidRPr="00601259" w:rsidRDefault="0032662F" w:rsidP="0095174C">
      <w:pPr>
        <w:pStyle w:val="Listenabsatz"/>
        <w:numPr>
          <w:ilvl w:val="0"/>
          <w:numId w:val="26"/>
        </w:numPr>
        <w:spacing w:line="312" w:lineRule="auto"/>
        <w:rPr>
          <w:sz w:val="22"/>
        </w:rPr>
      </w:pPr>
      <w:r w:rsidRPr="00601259">
        <w:rPr>
          <w:sz w:val="22"/>
        </w:rPr>
        <w:t>Informiere</w:t>
      </w:r>
      <w:r w:rsidR="003E11D8">
        <w:rPr>
          <w:sz w:val="22"/>
        </w:rPr>
        <w:t>n Sie sich über das Aussehen der</w:t>
      </w:r>
      <w:r w:rsidRPr="00601259">
        <w:rPr>
          <w:sz w:val="22"/>
        </w:rPr>
        <w:t xml:space="preserve"> fünf Holzarten</w:t>
      </w:r>
    </w:p>
    <w:p w14:paraId="105B938C" w14:textId="77777777" w:rsidR="0032662F" w:rsidRPr="007C01D0" w:rsidRDefault="0032662F" w:rsidP="0095174C">
      <w:pPr>
        <w:pStyle w:val="Listenabsatz"/>
        <w:numPr>
          <w:ilvl w:val="0"/>
          <w:numId w:val="26"/>
        </w:numPr>
        <w:spacing w:line="312" w:lineRule="auto"/>
        <w:rPr>
          <w:sz w:val="22"/>
        </w:rPr>
      </w:pPr>
      <w:r w:rsidRPr="00601259">
        <w:rPr>
          <w:sz w:val="22"/>
        </w:rPr>
        <w:t>Benennen Sie die Holzarten. Schreiben Sie die Namen unter das jeweilige Bild:</w:t>
      </w:r>
      <w:r w:rsidRPr="006136C9">
        <w:rPr>
          <w:noProof/>
        </w:rPr>
        <w:t xml:space="preserve"> </w:t>
      </w:r>
    </w:p>
    <w:p w14:paraId="24382645" w14:textId="77777777" w:rsidR="0032662F" w:rsidRPr="00601259" w:rsidRDefault="0032662F" w:rsidP="0032662F">
      <w:pPr>
        <w:pStyle w:val="Listenabsatz"/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555840" behindDoc="0" locked="0" layoutInCell="1" allowOverlap="1" wp14:anchorId="4A6F9F52" wp14:editId="5DA4A708">
            <wp:simplePos x="0" y="0"/>
            <wp:positionH relativeFrom="column">
              <wp:posOffset>4916805</wp:posOffset>
            </wp:positionH>
            <wp:positionV relativeFrom="paragraph">
              <wp:posOffset>257175</wp:posOffset>
            </wp:positionV>
            <wp:extent cx="318770" cy="318770"/>
            <wp:effectExtent l="0" t="0" r="5080" b="5080"/>
            <wp:wrapNone/>
            <wp:docPr id="503" name="Grafik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8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5"/>
        <w:gridCol w:w="3686"/>
      </w:tblGrid>
      <w:tr w:rsidR="0032662F" w:rsidRPr="00F13557" w14:paraId="20F146B0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371" w:type="dxa"/>
            <w:gridSpan w:val="2"/>
          </w:tcPr>
          <w:p w14:paraId="1920F8B0" w14:textId="77777777" w:rsidR="0032662F" w:rsidRPr="009B3701" w:rsidRDefault="0032662F" w:rsidP="00C0461B">
            <w:pPr>
              <w:spacing w:line="312" w:lineRule="auto"/>
              <w:rPr>
                <w:sz w:val="24"/>
              </w:rPr>
            </w:pPr>
            <w:r w:rsidRPr="009B3701">
              <w:rPr>
                <w:sz w:val="24"/>
              </w:rPr>
              <w:t>Holzart (Kurzzeichen)</w:t>
            </w:r>
          </w:p>
        </w:tc>
      </w:tr>
      <w:tr w:rsidR="0032662F" w:rsidRPr="00F13557" w14:paraId="55ADEE7A" w14:textId="77777777" w:rsidTr="009B3701">
        <w:trPr>
          <w:trHeight w:val="2186"/>
        </w:trPr>
        <w:tc>
          <w:tcPr>
            <w:tcW w:w="3685" w:type="dxa"/>
          </w:tcPr>
          <w:p w14:paraId="6331A41A" w14:textId="7D04C713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562202" wp14:editId="7263752C">
                  <wp:extent cx="1209092" cy="846303"/>
                  <wp:effectExtent l="0" t="8890" r="1270" b="1270"/>
                  <wp:docPr id="2157" name="Grafik 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749" cy="85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271754E" w14:textId="4A2FBEF3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BD43AD" wp14:editId="0BD9FDB2">
                  <wp:extent cx="532641" cy="1329677"/>
                  <wp:effectExtent l="0" t="0" r="1270" b="4445"/>
                  <wp:docPr id="2158" name="Grafik 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7" cy="13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2F" w:rsidRPr="00F13557" w14:paraId="61AC161D" w14:textId="77777777" w:rsidTr="009B3701">
        <w:trPr>
          <w:trHeight w:val="561"/>
        </w:trPr>
        <w:tc>
          <w:tcPr>
            <w:tcW w:w="3685" w:type="dxa"/>
          </w:tcPr>
          <w:p w14:paraId="0CA2A08F" w14:textId="77777777" w:rsidR="0032662F" w:rsidRPr="00F13557" w:rsidRDefault="0032662F" w:rsidP="00C0461B">
            <w:pPr>
              <w:spacing w:line="312" w:lineRule="auto"/>
            </w:pPr>
          </w:p>
        </w:tc>
        <w:tc>
          <w:tcPr>
            <w:tcW w:w="3686" w:type="dxa"/>
          </w:tcPr>
          <w:p w14:paraId="55F63715" w14:textId="77777777" w:rsidR="0032662F" w:rsidRPr="00F13557" w:rsidRDefault="0032662F" w:rsidP="00C0461B">
            <w:pPr>
              <w:spacing w:line="312" w:lineRule="auto"/>
            </w:pPr>
          </w:p>
        </w:tc>
      </w:tr>
      <w:tr w:rsidR="0032662F" w:rsidRPr="00F13557" w14:paraId="6C1E7AC3" w14:textId="77777777" w:rsidTr="009B3701">
        <w:trPr>
          <w:trHeight w:val="561"/>
        </w:trPr>
        <w:tc>
          <w:tcPr>
            <w:tcW w:w="3685" w:type="dxa"/>
          </w:tcPr>
          <w:p w14:paraId="21D94F8C" w14:textId="6A80A483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34248F" wp14:editId="3F6B5C2A">
                  <wp:extent cx="638682" cy="1336648"/>
                  <wp:effectExtent l="0" t="0" r="9525" b="0"/>
                  <wp:docPr id="2159" name="Grafik 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0" b="-20"/>
                          <a:stretch/>
                        </pic:blipFill>
                        <pic:spPr bwMode="auto">
                          <a:xfrm>
                            <a:off x="0" y="0"/>
                            <a:ext cx="644954" cy="134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8CD6EC0" w14:textId="45AD59D3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5BCFE4" wp14:editId="4E30CFA6">
                  <wp:extent cx="911688" cy="683868"/>
                  <wp:effectExtent l="0" t="317" r="2857" b="2858"/>
                  <wp:docPr id="2160" name="Grafik 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9446" cy="70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2F" w:rsidRPr="00F13557" w14:paraId="1A60F6F6" w14:textId="77777777" w:rsidTr="009B3701">
        <w:trPr>
          <w:trHeight w:val="561"/>
        </w:trPr>
        <w:tc>
          <w:tcPr>
            <w:tcW w:w="3685" w:type="dxa"/>
          </w:tcPr>
          <w:p w14:paraId="685881D3" w14:textId="77777777" w:rsidR="0032662F" w:rsidRPr="00F13557" w:rsidRDefault="0032662F" w:rsidP="00C0461B">
            <w:pPr>
              <w:spacing w:line="312" w:lineRule="auto"/>
            </w:pPr>
          </w:p>
        </w:tc>
        <w:tc>
          <w:tcPr>
            <w:tcW w:w="3686" w:type="dxa"/>
          </w:tcPr>
          <w:p w14:paraId="26796694" w14:textId="77777777" w:rsidR="0032662F" w:rsidRPr="00F13557" w:rsidRDefault="0032662F" w:rsidP="00C0461B">
            <w:pPr>
              <w:spacing w:line="312" w:lineRule="auto"/>
            </w:pPr>
          </w:p>
        </w:tc>
      </w:tr>
    </w:tbl>
    <w:p w14:paraId="14EF01E1" w14:textId="77777777" w:rsidR="0032662F" w:rsidRDefault="0032662F" w:rsidP="0032662F">
      <w:pPr>
        <w:spacing w:line="240" w:lineRule="exact"/>
        <w:rPr>
          <w:sz w:val="22"/>
        </w:rPr>
      </w:pPr>
      <w:r>
        <w:rPr>
          <w:sz w:val="22"/>
        </w:rPr>
        <w:br w:type="page"/>
      </w:r>
    </w:p>
    <w:p w14:paraId="3027C54B" w14:textId="7D468241" w:rsidR="0032662F" w:rsidRDefault="0032662F" w:rsidP="0032662F">
      <w:pPr>
        <w:spacing w:line="312" w:lineRule="auto"/>
        <w:rPr>
          <w:sz w:val="22"/>
        </w:rPr>
      </w:pPr>
      <w:r w:rsidRPr="00096630">
        <w:rPr>
          <w:noProof/>
          <w:color w:val="FF0000"/>
          <w:sz w:val="22"/>
          <w:lang w:eastAsia="de-DE"/>
        </w:rPr>
        <w:lastRenderedPageBreak/>
        <w:drawing>
          <wp:anchor distT="0" distB="0" distL="114300" distR="114300" simplePos="0" relativeHeight="251559936" behindDoc="0" locked="0" layoutInCell="1" allowOverlap="1" wp14:anchorId="479EE085" wp14:editId="41BE63F6">
            <wp:simplePos x="0" y="0"/>
            <wp:positionH relativeFrom="column">
              <wp:posOffset>4699635</wp:posOffset>
            </wp:positionH>
            <wp:positionV relativeFrom="paragraph">
              <wp:posOffset>-5715</wp:posOffset>
            </wp:positionV>
            <wp:extent cx="341630" cy="313055"/>
            <wp:effectExtent l="0" t="0" r="1270" b="0"/>
            <wp:wrapNone/>
            <wp:docPr id="508" name="Grafik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 xml:space="preserve">Die verschiedenen </w:t>
      </w:r>
      <w:r w:rsidR="004F70D0" w:rsidRPr="00B5402A">
        <w:rPr>
          <w:sz w:val="22"/>
        </w:rPr>
        <w:t>Holzarten</w:t>
      </w:r>
      <w:r w:rsidR="004F70D0" w:rsidRPr="00F13557">
        <w:t xml:space="preserve"> </w:t>
      </w:r>
      <w:r>
        <w:rPr>
          <w:sz w:val="22"/>
        </w:rPr>
        <w:t>unterscheiden sich auch in ihren Eigenschaft</w:t>
      </w:r>
      <w:r w:rsidR="00450363">
        <w:rPr>
          <w:sz w:val="22"/>
        </w:rPr>
        <w:t>en.</w:t>
      </w:r>
      <w:r>
        <w:rPr>
          <w:sz w:val="22"/>
        </w:rPr>
        <w:t xml:space="preserve"> Jede Holzart kann für etwas anderes gut gebraucht werden. Sie unterscheiden sich in ihren </w:t>
      </w:r>
      <w:r w:rsidRPr="00601259">
        <w:rPr>
          <w:b/>
          <w:sz w:val="22"/>
        </w:rPr>
        <w:t>Verwendungen</w:t>
      </w:r>
      <w:r>
        <w:rPr>
          <w:sz w:val="22"/>
        </w:rPr>
        <w:t>.</w:t>
      </w:r>
    </w:p>
    <w:p w14:paraId="00C89CB3" w14:textId="02B3E0C4" w:rsidR="0032662F" w:rsidRPr="00160903" w:rsidRDefault="0032662F" w:rsidP="0095174C">
      <w:pPr>
        <w:pStyle w:val="Listenabsatz"/>
        <w:numPr>
          <w:ilvl w:val="0"/>
          <w:numId w:val="26"/>
        </w:numPr>
        <w:spacing w:line="312" w:lineRule="auto"/>
        <w:rPr>
          <w:sz w:val="22"/>
        </w:rPr>
      </w:pPr>
      <w:r>
        <w:rPr>
          <w:sz w:val="22"/>
        </w:rPr>
        <w:t>Lesen Sie i</w:t>
      </w:r>
      <w:r w:rsidRPr="007C01D0">
        <w:rPr>
          <w:sz w:val="22"/>
        </w:rPr>
        <w:t xml:space="preserve">n der folgenden Tabelle </w:t>
      </w:r>
      <w:r>
        <w:rPr>
          <w:sz w:val="22"/>
        </w:rPr>
        <w:t>die</w:t>
      </w:r>
      <w:r w:rsidRPr="007C01D0">
        <w:rPr>
          <w:sz w:val="22"/>
        </w:rPr>
        <w:t xml:space="preserve"> Eigenschaften dieser </w:t>
      </w:r>
      <w:r w:rsidR="00720FF4" w:rsidRPr="00527BEB">
        <w:rPr>
          <w:sz w:val="22"/>
        </w:rPr>
        <w:t>Holzarten</w:t>
      </w:r>
      <w:r w:rsidR="00720FF4" w:rsidRPr="00F13557">
        <w:t xml:space="preserve"> </w:t>
      </w:r>
      <w:r>
        <w:rPr>
          <w:sz w:val="22"/>
        </w:rPr>
        <w:t>nach</w:t>
      </w:r>
      <w:r w:rsidRPr="007C01D0">
        <w:rPr>
          <w:sz w:val="22"/>
        </w:rPr>
        <w:t xml:space="preserve">. Sie </w:t>
      </w:r>
      <w:r>
        <w:rPr>
          <w:sz w:val="22"/>
        </w:rPr>
        <w:t>wird</w:t>
      </w:r>
      <w:r w:rsidRPr="007C01D0">
        <w:rPr>
          <w:sz w:val="22"/>
        </w:rPr>
        <w:t xml:space="preserve"> Ihnen helfen eine gute Auswahl zu treffen.</w:t>
      </w:r>
    </w:p>
    <w:p w14:paraId="2B303953" w14:textId="77777777" w:rsidR="0032662F" w:rsidRPr="00F13557" w:rsidRDefault="0032662F" w:rsidP="0032662F">
      <w:pPr>
        <w:pStyle w:val="berschrift3"/>
      </w:pPr>
      <w:r w:rsidRPr="007C01D0">
        <w:rPr>
          <w:noProof/>
          <w:sz w:val="24"/>
        </w:rPr>
        <w:drawing>
          <wp:anchor distT="0" distB="0" distL="114300" distR="114300" simplePos="0" relativeHeight="251576320" behindDoc="0" locked="0" layoutInCell="0" allowOverlap="1" wp14:anchorId="794B0966" wp14:editId="400D9A5A">
            <wp:simplePos x="0" y="0"/>
            <wp:positionH relativeFrom="rightMargin">
              <wp:posOffset>34925</wp:posOffset>
            </wp:positionH>
            <wp:positionV relativeFrom="paragraph">
              <wp:posOffset>340360</wp:posOffset>
            </wp:positionV>
            <wp:extent cx="323850" cy="323850"/>
            <wp:effectExtent l="0" t="0" r="0" b="0"/>
            <wp:wrapNone/>
            <wp:docPr id="509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Tabelle der Holzarten</w:t>
      </w:r>
    </w:p>
    <w:tbl>
      <w:tblPr>
        <w:tblStyle w:val="Tabellenraster8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3261"/>
        <w:gridCol w:w="2268"/>
      </w:tblGrid>
      <w:tr w:rsidR="0032662F" w:rsidRPr="00F13557" w14:paraId="6A05EDBE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701" w:type="dxa"/>
          </w:tcPr>
          <w:p w14:paraId="7413E4C4" w14:textId="77777777" w:rsidR="0032662F" w:rsidRPr="009B3701" w:rsidRDefault="0032662F" w:rsidP="00C0461B">
            <w:pPr>
              <w:spacing w:line="312" w:lineRule="auto"/>
            </w:pPr>
            <w:r w:rsidRPr="009B3701">
              <w:t xml:space="preserve">Holzart </w:t>
            </w:r>
          </w:p>
        </w:tc>
        <w:tc>
          <w:tcPr>
            <w:tcW w:w="3261" w:type="dxa"/>
          </w:tcPr>
          <w:p w14:paraId="3A3C20B6" w14:textId="77777777" w:rsidR="0032662F" w:rsidRPr="009B3701" w:rsidRDefault="0032662F" w:rsidP="00C0461B">
            <w:pPr>
              <w:spacing w:line="312" w:lineRule="auto"/>
            </w:pPr>
            <w:r w:rsidRPr="009B3701">
              <w:t>Eigenschaften</w:t>
            </w:r>
          </w:p>
        </w:tc>
        <w:tc>
          <w:tcPr>
            <w:tcW w:w="2268" w:type="dxa"/>
          </w:tcPr>
          <w:p w14:paraId="2FBFBEC2" w14:textId="77777777" w:rsidR="0032662F" w:rsidRPr="009B3701" w:rsidRDefault="0032662F" w:rsidP="00C0461B">
            <w:pPr>
              <w:spacing w:line="312" w:lineRule="auto"/>
            </w:pPr>
            <w:r w:rsidRPr="009B3701">
              <w:t>Verwendung</w:t>
            </w:r>
          </w:p>
        </w:tc>
      </w:tr>
      <w:tr w:rsidR="0032662F" w:rsidRPr="00F13557" w14:paraId="09FA73D3" w14:textId="77777777" w:rsidTr="009B3701">
        <w:tc>
          <w:tcPr>
            <w:tcW w:w="1701" w:type="dxa"/>
          </w:tcPr>
          <w:p w14:paraId="007E86FE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Buche </w:t>
            </w:r>
          </w:p>
        </w:tc>
        <w:tc>
          <w:tcPr>
            <w:tcW w:w="3261" w:type="dxa"/>
          </w:tcPr>
          <w:p w14:paraId="110D6025" w14:textId="77777777" w:rsidR="0032662F" w:rsidRPr="00F13557" w:rsidRDefault="0032662F" w:rsidP="00C0461B">
            <w:pPr>
              <w:spacing w:line="276" w:lineRule="auto"/>
            </w:pPr>
            <w:r w:rsidRPr="00F13557">
              <w:t>hart, schwer, fest, neigt zum Reißen, nicht witterungsfest</w:t>
            </w:r>
            <w:r>
              <w:t>, schwer zu sägen, dafür hohe Qualität</w:t>
            </w:r>
          </w:p>
        </w:tc>
        <w:tc>
          <w:tcPr>
            <w:tcW w:w="2268" w:type="dxa"/>
          </w:tcPr>
          <w:p w14:paraId="492E22D0" w14:textId="77777777" w:rsidR="0032662F" w:rsidRPr="00F13557" w:rsidRDefault="0032662F" w:rsidP="00C0461B">
            <w:pPr>
              <w:spacing w:line="276" w:lineRule="auto"/>
            </w:pPr>
            <w:r w:rsidRPr="00F13557">
              <w:t>Möbel, Parkettböden</w:t>
            </w:r>
          </w:p>
        </w:tc>
      </w:tr>
      <w:tr w:rsidR="0032662F" w:rsidRPr="00F13557" w14:paraId="170DBABE" w14:textId="77777777" w:rsidTr="009B3701">
        <w:tc>
          <w:tcPr>
            <w:tcW w:w="1701" w:type="dxa"/>
          </w:tcPr>
          <w:p w14:paraId="683A10CF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Esche </w:t>
            </w:r>
          </w:p>
        </w:tc>
        <w:tc>
          <w:tcPr>
            <w:tcW w:w="3261" w:type="dxa"/>
          </w:tcPr>
          <w:p w14:paraId="16A3C705" w14:textId="77777777" w:rsidR="0032662F" w:rsidRPr="00F13557" w:rsidRDefault="0032662F" w:rsidP="00C0461B">
            <w:pPr>
              <w:spacing w:line="276" w:lineRule="auto"/>
            </w:pPr>
            <w:r>
              <w:t>h</w:t>
            </w:r>
            <w:r w:rsidRPr="00F13557">
              <w:t>art, schwer, fest, zäh und biegsam, gering witterungsfest</w:t>
            </w:r>
            <w:r>
              <w:t>, schwer zu sägen, dafür hohe Qualität</w:t>
            </w:r>
          </w:p>
        </w:tc>
        <w:tc>
          <w:tcPr>
            <w:tcW w:w="2268" w:type="dxa"/>
          </w:tcPr>
          <w:p w14:paraId="2416BAEC" w14:textId="77777777" w:rsidR="0032662F" w:rsidRPr="00F13557" w:rsidRDefault="0032662F" w:rsidP="00C0461B">
            <w:pPr>
              <w:spacing w:line="276" w:lineRule="auto"/>
            </w:pPr>
            <w:r w:rsidRPr="00F13557">
              <w:t>Sportgeräte, Möbel,</w:t>
            </w:r>
            <w:r>
              <w:t xml:space="preserve"> Werkzeugstiele</w:t>
            </w:r>
          </w:p>
        </w:tc>
      </w:tr>
      <w:tr w:rsidR="0032662F" w:rsidRPr="00F13557" w14:paraId="222971A7" w14:textId="77777777" w:rsidTr="009B3701">
        <w:tc>
          <w:tcPr>
            <w:tcW w:w="1701" w:type="dxa"/>
          </w:tcPr>
          <w:p w14:paraId="04C1B7AF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Eiche </w:t>
            </w:r>
          </w:p>
        </w:tc>
        <w:tc>
          <w:tcPr>
            <w:tcW w:w="3261" w:type="dxa"/>
          </w:tcPr>
          <w:p w14:paraId="16B071F1" w14:textId="77777777" w:rsidR="0032662F" w:rsidRPr="00F13557" w:rsidRDefault="0032662F" w:rsidP="00C0461B">
            <w:pPr>
              <w:spacing w:line="276" w:lineRule="auto"/>
            </w:pPr>
            <w:r w:rsidRPr="00F13557">
              <w:t>hart, mittelschwer, elastisch, sehr hart, Kernholz sehr witterungsfest</w:t>
            </w:r>
            <w:r>
              <w:t>, schwer zu sägen, dafür hohe Qualität</w:t>
            </w:r>
          </w:p>
        </w:tc>
        <w:tc>
          <w:tcPr>
            <w:tcW w:w="2268" w:type="dxa"/>
          </w:tcPr>
          <w:p w14:paraId="0A0FFB54" w14:textId="14FFF63F" w:rsidR="0032662F" w:rsidRPr="00F13557" w:rsidRDefault="0032662F" w:rsidP="00C0461B">
            <w:pPr>
              <w:spacing w:line="276" w:lineRule="auto"/>
            </w:pPr>
            <w:r>
              <w:t>für Innen und Außen</w:t>
            </w:r>
            <w:r w:rsidRPr="00F13557">
              <w:t xml:space="preserve">, Parkettböden, Möbel, </w:t>
            </w:r>
            <w:r>
              <w:t>Fachwerkhäuser, Fensterrahmen</w:t>
            </w:r>
          </w:p>
        </w:tc>
      </w:tr>
      <w:tr w:rsidR="0032662F" w:rsidRPr="00F13557" w14:paraId="190BD5E8" w14:textId="77777777" w:rsidTr="009B3701">
        <w:tc>
          <w:tcPr>
            <w:tcW w:w="1701" w:type="dxa"/>
          </w:tcPr>
          <w:p w14:paraId="2AF9C69F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Kiefer </w:t>
            </w:r>
          </w:p>
        </w:tc>
        <w:tc>
          <w:tcPr>
            <w:tcW w:w="3261" w:type="dxa"/>
          </w:tcPr>
          <w:p w14:paraId="4B458905" w14:textId="77777777" w:rsidR="0032662F" w:rsidRPr="00F13557" w:rsidRDefault="0032662F" w:rsidP="00C0461B">
            <w:pPr>
              <w:spacing w:line="276" w:lineRule="auto"/>
            </w:pPr>
            <w:r>
              <w:t>weich bis</w:t>
            </w:r>
            <w:r w:rsidRPr="00F13557">
              <w:t xml:space="preserve"> mittelhart, hoher Harzgehalt</w:t>
            </w:r>
            <w:r>
              <w:t>,</w:t>
            </w:r>
            <w:r w:rsidRPr="00F13557">
              <w:t xml:space="preserve"> </w:t>
            </w:r>
            <w:r>
              <w:t>gering witterungsfest</w:t>
            </w:r>
            <w:r w:rsidRPr="00F13557">
              <w:t xml:space="preserve">, </w:t>
            </w:r>
            <w:r>
              <w:t xml:space="preserve">sehr </w:t>
            </w:r>
            <w:r w:rsidRPr="00F13557">
              <w:t xml:space="preserve">leicht </w:t>
            </w:r>
            <w:r>
              <w:t>zu sägen, dafür geringe Qualität</w:t>
            </w:r>
          </w:p>
        </w:tc>
        <w:tc>
          <w:tcPr>
            <w:tcW w:w="2268" w:type="dxa"/>
          </w:tcPr>
          <w:p w14:paraId="45A654B1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Tür- und Fensterrahmen, </w:t>
            </w:r>
            <w:r>
              <w:t>Dachkonstruktionen, Balkendecken</w:t>
            </w:r>
            <w:r w:rsidRPr="00F13557">
              <w:t>, Möbel</w:t>
            </w:r>
          </w:p>
        </w:tc>
      </w:tr>
    </w:tbl>
    <w:p w14:paraId="7619E352" w14:textId="77777777" w:rsidR="0032662F" w:rsidRDefault="0032662F" w:rsidP="0095174C">
      <w:pPr>
        <w:pStyle w:val="Listenabsatz"/>
        <w:numPr>
          <w:ilvl w:val="0"/>
          <w:numId w:val="26"/>
        </w:numPr>
        <w:spacing w:before="240" w:after="120" w:line="276" w:lineRule="auto"/>
        <w:ind w:left="714" w:right="1219" w:hanging="357"/>
        <w:contextualSpacing w:val="0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57888" behindDoc="0" locked="0" layoutInCell="1" allowOverlap="1" wp14:anchorId="0157996B" wp14:editId="64E73B32">
            <wp:simplePos x="0" y="0"/>
            <wp:positionH relativeFrom="column">
              <wp:posOffset>4957445</wp:posOffset>
            </wp:positionH>
            <wp:positionV relativeFrom="paragraph">
              <wp:posOffset>189230</wp:posOffset>
            </wp:positionV>
            <wp:extent cx="318770" cy="318770"/>
            <wp:effectExtent l="0" t="0" r="5080" b="5080"/>
            <wp:wrapNone/>
            <wp:docPr id="510" name="Grafik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1D0">
        <w:rPr>
          <w:sz w:val="22"/>
          <w:u w:val="single"/>
        </w:rPr>
        <w:t>Unterstreichen</w:t>
      </w:r>
      <w:r w:rsidRPr="007C01D0">
        <w:rPr>
          <w:sz w:val="22"/>
        </w:rPr>
        <w:t xml:space="preserve"> Sie die Eigenschaften und </w:t>
      </w:r>
      <w:r>
        <w:rPr>
          <w:sz w:val="22"/>
        </w:rPr>
        <w:t>Verwendungen</w:t>
      </w:r>
      <w:r w:rsidRPr="007C01D0">
        <w:rPr>
          <w:sz w:val="22"/>
        </w:rPr>
        <w:t>,</w:t>
      </w:r>
      <w:r>
        <w:rPr>
          <w:sz w:val="22"/>
        </w:rPr>
        <w:t xml:space="preserve"> </w:t>
      </w:r>
      <w:r w:rsidRPr="007C01D0">
        <w:rPr>
          <w:sz w:val="22"/>
        </w:rPr>
        <w:t xml:space="preserve">die für </w:t>
      </w:r>
      <w:r>
        <w:rPr>
          <w:sz w:val="22"/>
        </w:rPr>
        <w:t>Ihren Klappstuhl wichtig sind</w:t>
      </w:r>
      <w:r w:rsidRPr="007C01D0">
        <w:rPr>
          <w:sz w:val="22"/>
        </w:rPr>
        <w:t>.</w:t>
      </w:r>
    </w:p>
    <w:p w14:paraId="5A32A9EA" w14:textId="77777777" w:rsidR="0032662F" w:rsidRPr="00294E6C" w:rsidRDefault="0032662F" w:rsidP="0095174C">
      <w:pPr>
        <w:pStyle w:val="Listenabsatz"/>
        <w:numPr>
          <w:ilvl w:val="0"/>
          <w:numId w:val="26"/>
        </w:numPr>
        <w:spacing w:after="160" w:line="312" w:lineRule="auto"/>
        <w:rPr>
          <w:sz w:val="22"/>
        </w:rPr>
      </w:pPr>
      <w:bookmarkStart w:id="18" w:name="_Hlk529700176"/>
      <w:r w:rsidRPr="00294E6C">
        <w:rPr>
          <w:sz w:val="22"/>
        </w:rPr>
        <w:t>Tragen Sie die passenden Holzarten in die Tabelle ein!</w:t>
      </w:r>
    </w:p>
    <w:p w14:paraId="64AD49DA" w14:textId="77777777" w:rsidR="0032662F" w:rsidRPr="00294E6C" w:rsidRDefault="0032662F" w:rsidP="0032662F">
      <w:pPr>
        <w:framePr w:w="2041" w:hSpace="198" w:wrap="around" w:vAnchor="text" w:hAnchor="page" w:x="8950" w:y="1"/>
        <w:shd w:val="clear" w:color="auto" w:fill="D9D9D9" w:themeFill="background1" w:themeFillShade="D9"/>
        <w:spacing w:after="160" w:line="259" w:lineRule="auto"/>
        <w:rPr>
          <w:rFonts w:asciiTheme="minorHAnsi" w:hAnsiTheme="minorHAnsi" w:cstheme="minorBidi"/>
        </w:rPr>
      </w:pPr>
      <w:r w:rsidRPr="00294E6C">
        <w:rPr>
          <w:rFonts w:asciiTheme="minorHAnsi" w:hAnsiTheme="minorHAnsi" w:cstheme="minorBidi"/>
          <w:b/>
        </w:rPr>
        <w:t>JETZT</w:t>
      </w:r>
      <w:r w:rsidRPr="00294E6C">
        <w:rPr>
          <w:rFonts w:asciiTheme="minorHAnsi" w:hAnsiTheme="minorHAnsi" w:cstheme="minorBidi"/>
        </w:rPr>
        <w:t xml:space="preserve"> können Sie im LernTHEMA die Aufgaben 1 und 2 lösen!</w:t>
      </w:r>
    </w:p>
    <w:p w14:paraId="66F713D9" w14:textId="77777777" w:rsidR="0032662F" w:rsidRPr="00AA382D" w:rsidRDefault="0032662F" w:rsidP="0032662F">
      <w:pPr>
        <w:pStyle w:val="Listenabsatz"/>
        <w:spacing w:line="312" w:lineRule="auto"/>
      </w:pPr>
      <w:r w:rsidRPr="00294E6C">
        <w:rPr>
          <w:sz w:val="22"/>
        </w:rPr>
        <w:t>Welche Holzart würden Sie wählen, wenn der Klappstuhl im…</w:t>
      </w:r>
    </w:p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23"/>
        <w:gridCol w:w="1815"/>
        <w:gridCol w:w="5014"/>
      </w:tblGrid>
      <w:tr w:rsidR="0032662F" w14:paraId="16FB5463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426" w:type="dxa"/>
          </w:tcPr>
          <w:p w14:paraId="2FC15C00" w14:textId="77777777" w:rsidR="0032662F" w:rsidRDefault="0032662F" w:rsidP="00C0461B"/>
        </w:tc>
        <w:tc>
          <w:tcPr>
            <w:tcW w:w="1842" w:type="dxa"/>
          </w:tcPr>
          <w:p w14:paraId="27F3429E" w14:textId="77777777" w:rsidR="0032662F" w:rsidRDefault="0032662F" w:rsidP="00C0461B">
            <w:r>
              <w:t>Ort</w:t>
            </w:r>
          </w:p>
        </w:tc>
        <w:tc>
          <w:tcPr>
            <w:tcW w:w="5134" w:type="dxa"/>
          </w:tcPr>
          <w:p w14:paraId="3A4F8057" w14:textId="77777777" w:rsidR="0032662F" w:rsidRDefault="0032662F" w:rsidP="00C0461B">
            <w:r>
              <w:t>passende Holzart</w:t>
            </w:r>
          </w:p>
        </w:tc>
      </w:tr>
      <w:tr w:rsidR="0032662F" w14:paraId="2B8A439A" w14:textId="77777777" w:rsidTr="009B3701">
        <w:trPr>
          <w:trHeight w:val="567"/>
        </w:trPr>
        <w:tc>
          <w:tcPr>
            <w:tcW w:w="426" w:type="dxa"/>
          </w:tcPr>
          <w:p w14:paraId="42E11815" w14:textId="77777777" w:rsidR="0032662F" w:rsidRDefault="0032662F" w:rsidP="00C0461B">
            <w:r>
              <w:t>1</w:t>
            </w:r>
          </w:p>
        </w:tc>
        <w:tc>
          <w:tcPr>
            <w:tcW w:w="1842" w:type="dxa"/>
          </w:tcPr>
          <w:p w14:paraId="5065A75C" w14:textId="77777777" w:rsidR="0032662F" w:rsidRPr="00294E6C" w:rsidRDefault="0032662F" w:rsidP="00C0461B">
            <w:r>
              <w:t>Schlafzimmer</w:t>
            </w:r>
          </w:p>
        </w:tc>
        <w:tc>
          <w:tcPr>
            <w:tcW w:w="5134" w:type="dxa"/>
          </w:tcPr>
          <w:p w14:paraId="66D24412" w14:textId="77777777" w:rsidR="0032662F" w:rsidRDefault="0032662F" w:rsidP="00C0461B"/>
        </w:tc>
      </w:tr>
      <w:tr w:rsidR="0032662F" w14:paraId="3DBE11C2" w14:textId="77777777" w:rsidTr="009B3701">
        <w:trPr>
          <w:trHeight w:val="567"/>
        </w:trPr>
        <w:tc>
          <w:tcPr>
            <w:tcW w:w="426" w:type="dxa"/>
          </w:tcPr>
          <w:p w14:paraId="72503559" w14:textId="77777777" w:rsidR="0032662F" w:rsidRDefault="0032662F" w:rsidP="00C0461B">
            <w:r>
              <w:t>2</w:t>
            </w:r>
          </w:p>
        </w:tc>
        <w:tc>
          <w:tcPr>
            <w:tcW w:w="1842" w:type="dxa"/>
          </w:tcPr>
          <w:p w14:paraId="0A1B7F56" w14:textId="77777777" w:rsidR="0032662F" w:rsidRPr="00294E6C" w:rsidRDefault="0032662F" w:rsidP="00C0461B">
            <w:r>
              <w:t>Terrasse</w:t>
            </w:r>
          </w:p>
        </w:tc>
        <w:tc>
          <w:tcPr>
            <w:tcW w:w="5134" w:type="dxa"/>
          </w:tcPr>
          <w:p w14:paraId="5BF0BE36" w14:textId="77777777" w:rsidR="0032662F" w:rsidRDefault="0032662F" w:rsidP="00C0461B"/>
        </w:tc>
      </w:tr>
      <w:tr w:rsidR="0032662F" w14:paraId="2EA2B2BC" w14:textId="77777777" w:rsidTr="009B3701">
        <w:trPr>
          <w:trHeight w:val="567"/>
        </w:trPr>
        <w:tc>
          <w:tcPr>
            <w:tcW w:w="426" w:type="dxa"/>
          </w:tcPr>
          <w:p w14:paraId="3FBC07C8" w14:textId="77777777" w:rsidR="0032662F" w:rsidRDefault="0032662F" w:rsidP="00C0461B">
            <w:r>
              <w:t>3</w:t>
            </w:r>
          </w:p>
        </w:tc>
        <w:tc>
          <w:tcPr>
            <w:tcW w:w="1842" w:type="dxa"/>
          </w:tcPr>
          <w:p w14:paraId="2B83685D" w14:textId="77777777" w:rsidR="0032662F" w:rsidRPr="00294E6C" w:rsidRDefault="0032662F" w:rsidP="00C0461B">
            <w:r w:rsidRPr="00294E6C">
              <w:t>am Strand</w:t>
            </w:r>
          </w:p>
        </w:tc>
        <w:tc>
          <w:tcPr>
            <w:tcW w:w="5134" w:type="dxa"/>
          </w:tcPr>
          <w:p w14:paraId="6B47700E" w14:textId="77777777" w:rsidR="0032662F" w:rsidRDefault="0032662F" w:rsidP="00C0461B"/>
        </w:tc>
      </w:tr>
      <w:tr w:rsidR="0032662F" w14:paraId="2BF2D074" w14:textId="77777777" w:rsidTr="009B3701">
        <w:trPr>
          <w:trHeight w:val="567"/>
        </w:trPr>
        <w:tc>
          <w:tcPr>
            <w:tcW w:w="426" w:type="dxa"/>
          </w:tcPr>
          <w:p w14:paraId="32AFB4A2" w14:textId="77777777" w:rsidR="0032662F" w:rsidRDefault="0032662F" w:rsidP="00C0461B">
            <w:r>
              <w:t>4</w:t>
            </w:r>
          </w:p>
        </w:tc>
        <w:tc>
          <w:tcPr>
            <w:tcW w:w="1842" w:type="dxa"/>
          </w:tcPr>
          <w:p w14:paraId="19B178A1" w14:textId="77777777" w:rsidR="0032662F" w:rsidRPr="00294E6C" w:rsidRDefault="0032662F" w:rsidP="00C0461B">
            <w:r>
              <w:t>im Badezimmer</w:t>
            </w:r>
          </w:p>
        </w:tc>
        <w:tc>
          <w:tcPr>
            <w:tcW w:w="5134" w:type="dxa"/>
          </w:tcPr>
          <w:p w14:paraId="486D80CB" w14:textId="77777777" w:rsidR="0032662F" w:rsidRDefault="0032662F" w:rsidP="00C0461B"/>
        </w:tc>
      </w:tr>
      <w:tr w:rsidR="0032662F" w14:paraId="7DE0F4A9" w14:textId="77777777" w:rsidTr="009B3701">
        <w:trPr>
          <w:trHeight w:val="567"/>
        </w:trPr>
        <w:tc>
          <w:tcPr>
            <w:tcW w:w="426" w:type="dxa"/>
          </w:tcPr>
          <w:p w14:paraId="1D33AA6A" w14:textId="77777777" w:rsidR="0032662F" w:rsidRDefault="0032662F" w:rsidP="00C0461B">
            <w:r>
              <w:t>5</w:t>
            </w:r>
          </w:p>
        </w:tc>
        <w:tc>
          <w:tcPr>
            <w:tcW w:w="1842" w:type="dxa"/>
          </w:tcPr>
          <w:p w14:paraId="621D67CB" w14:textId="77777777" w:rsidR="0032662F" w:rsidRPr="00294E6C" w:rsidRDefault="0032662F" w:rsidP="00C0461B">
            <w:r>
              <w:t>…</w:t>
            </w:r>
          </w:p>
        </w:tc>
        <w:tc>
          <w:tcPr>
            <w:tcW w:w="5134" w:type="dxa"/>
          </w:tcPr>
          <w:p w14:paraId="1D23B4EF" w14:textId="77777777" w:rsidR="0032662F" w:rsidRDefault="0032662F" w:rsidP="00C0461B"/>
        </w:tc>
      </w:tr>
    </w:tbl>
    <w:p w14:paraId="3A16EE4E" w14:textId="77777777" w:rsidR="0032662F" w:rsidRDefault="0032662F" w:rsidP="0032662F"/>
    <w:p w14:paraId="1CC10A5E" w14:textId="77777777" w:rsidR="0032662F" w:rsidRDefault="0032662F" w:rsidP="0032662F">
      <w:r>
        <w:t>…stehen würde</w:t>
      </w:r>
    </w:p>
    <w:p w14:paraId="34B77E6F" w14:textId="77777777" w:rsidR="0032662F" w:rsidRDefault="0032662F" w:rsidP="0032662F">
      <w:pPr>
        <w:spacing w:line="240" w:lineRule="exact"/>
        <w:rPr>
          <w:sz w:val="22"/>
        </w:rPr>
      </w:pPr>
      <w:r>
        <w:rPr>
          <w:sz w:val="22"/>
        </w:rPr>
        <w:br w:type="page"/>
      </w:r>
    </w:p>
    <w:bookmarkEnd w:id="18"/>
    <w:p w14:paraId="7E7A2A55" w14:textId="77777777" w:rsidR="0032662F" w:rsidRPr="00402F0D" w:rsidRDefault="0032662F" w:rsidP="0032662F">
      <w:pPr>
        <w:pStyle w:val="berschrift2"/>
      </w:pPr>
      <w:r w:rsidRPr="00402F0D">
        <w:lastRenderedPageBreak/>
        <w:t xml:space="preserve">Selbstreflexion </w:t>
      </w:r>
      <w:r>
        <w:tab/>
        <w:t>Kreuzen Sie an!</w:t>
      </w:r>
    </w:p>
    <w:p w14:paraId="2FB7000E" w14:textId="77777777" w:rsidR="0032662F" w:rsidRPr="0019468F" w:rsidRDefault="0032662F" w:rsidP="0032662F">
      <w:pPr>
        <w:rPr>
          <w:bCs/>
        </w:rPr>
      </w:pPr>
    </w:p>
    <w:tbl>
      <w:tblPr>
        <w:tblStyle w:val="Tabellenraster8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850"/>
        <w:gridCol w:w="851"/>
        <w:gridCol w:w="850"/>
      </w:tblGrid>
      <w:tr w:rsidR="0032662F" w:rsidRPr="0019468F" w14:paraId="4F90ED3B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4962" w:type="dxa"/>
            <w:hideMark/>
          </w:tcPr>
          <w:p w14:paraId="1A89F89F" w14:textId="77777777" w:rsidR="0032662F" w:rsidRPr="009B3701" w:rsidRDefault="0032662F" w:rsidP="00C0461B">
            <w:pPr>
              <w:rPr>
                <w:sz w:val="24"/>
                <w:szCs w:val="24"/>
              </w:rPr>
            </w:pPr>
            <w:bookmarkStart w:id="19" w:name="_Hlk528049619"/>
            <w:r w:rsidRPr="009B3701">
              <w:rPr>
                <w:bCs/>
                <w:sz w:val="24"/>
                <w:szCs w:val="24"/>
              </w:rPr>
              <w:t>Was kann ich jetzt?</w:t>
            </w:r>
          </w:p>
        </w:tc>
        <w:tc>
          <w:tcPr>
            <w:tcW w:w="850" w:type="dxa"/>
            <w:hideMark/>
          </w:tcPr>
          <w:p w14:paraId="3A13B5F1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i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564032" behindDoc="0" locked="0" layoutInCell="1" allowOverlap="1" wp14:anchorId="1845BF7C" wp14:editId="15D6D877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1270</wp:posOffset>
                  </wp:positionV>
                  <wp:extent cx="318770" cy="318770"/>
                  <wp:effectExtent l="0" t="0" r="5080" b="5080"/>
                  <wp:wrapNone/>
                  <wp:docPr id="511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hideMark/>
          </w:tcPr>
          <w:p w14:paraId="2137B1A6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570176" behindDoc="0" locked="0" layoutInCell="1" allowOverlap="1" wp14:anchorId="27E43611" wp14:editId="6E3B04E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27940</wp:posOffset>
                  </wp:positionV>
                  <wp:extent cx="318770" cy="318770"/>
                  <wp:effectExtent l="0" t="0" r="5080" b="5080"/>
                  <wp:wrapNone/>
                  <wp:docPr id="185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hideMark/>
          </w:tcPr>
          <w:p w14:paraId="70A6F1A3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567104" behindDoc="0" locked="0" layoutInCell="1" allowOverlap="1" wp14:anchorId="4B8BFC09" wp14:editId="6937EA2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20955</wp:posOffset>
                  </wp:positionV>
                  <wp:extent cx="318770" cy="318770"/>
                  <wp:effectExtent l="0" t="0" r="5080" b="5080"/>
                  <wp:wrapNone/>
                  <wp:docPr id="1857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662F" w:rsidRPr="0019468F" w14:paraId="1E8A15C6" w14:textId="77777777" w:rsidTr="009B3701">
        <w:trPr>
          <w:trHeight w:val="419"/>
        </w:trPr>
        <w:tc>
          <w:tcPr>
            <w:tcW w:w="4962" w:type="dxa"/>
          </w:tcPr>
          <w:p w14:paraId="05E9C362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den Aufbau einer Materialliste beschreiben.</w:t>
            </w:r>
          </w:p>
        </w:tc>
        <w:tc>
          <w:tcPr>
            <w:tcW w:w="850" w:type="dxa"/>
          </w:tcPr>
          <w:p w14:paraId="73F93CFF" w14:textId="77777777" w:rsidR="0032662F" w:rsidRPr="007D1C41" w:rsidRDefault="0032662F" w:rsidP="00C0461B">
            <w:pPr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14:paraId="3BA5FDE5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14:paraId="6A0A0C63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74F8ED45" w14:textId="77777777" w:rsidTr="009B3701">
        <w:trPr>
          <w:trHeight w:val="424"/>
        </w:trPr>
        <w:tc>
          <w:tcPr>
            <w:tcW w:w="4962" w:type="dxa"/>
          </w:tcPr>
          <w:p w14:paraId="3271FE4F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mir Gedanken über Anforderungen an meinen Klappstuhl machen.</w:t>
            </w:r>
          </w:p>
        </w:tc>
        <w:tc>
          <w:tcPr>
            <w:tcW w:w="850" w:type="dxa"/>
          </w:tcPr>
          <w:p w14:paraId="5A35EB13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1881197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3C17B7F4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150C8A8E" w14:textId="77777777" w:rsidTr="009B3701">
        <w:trPr>
          <w:trHeight w:val="424"/>
        </w:trPr>
        <w:tc>
          <w:tcPr>
            <w:tcW w:w="4962" w:type="dxa"/>
          </w:tcPr>
          <w:p w14:paraId="0CB363E9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eine geeignete Holzauswahl treffen.</w:t>
            </w:r>
          </w:p>
        </w:tc>
        <w:tc>
          <w:tcPr>
            <w:tcW w:w="850" w:type="dxa"/>
          </w:tcPr>
          <w:p w14:paraId="590C8E3A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1B923D5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6A07746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642B1F85" w14:textId="77777777" w:rsidTr="009B3701">
        <w:trPr>
          <w:trHeight w:val="424"/>
        </w:trPr>
        <w:tc>
          <w:tcPr>
            <w:tcW w:w="4962" w:type="dxa"/>
            <w:hideMark/>
          </w:tcPr>
          <w:p w14:paraId="1D2C2010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meine Holzauswahl begründen.</w:t>
            </w:r>
          </w:p>
        </w:tc>
        <w:tc>
          <w:tcPr>
            <w:tcW w:w="850" w:type="dxa"/>
          </w:tcPr>
          <w:p w14:paraId="40D6BB50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8DCBA11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6DAD507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bookmarkEnd w:id="19"/>
    </w:tbl>
    <w:p w14:paraId="65651113" w14:textId="77777777" w:rsidR="0032662F" w:rsidRDefault="0032662F" w:rsidP="0032662F"/>
    <w:p w14:paraId="714CE4FC" w14:textId="77777777" w:rsidR="0032662F" w:rsidRDefault="0032662F" w:rsidP="0032662F"/>
    <w:p w14:paraId="2DF984A5" w14:textId="77777777" w:rsidR="0032662F" w:rsidRDefault="0032662F" w:rsidP="0032662F"/>
    <w:p w14:paraId="58627366" w14:textId="77777777" w:rsidR="0032662F" w:rsidRPr="0019468F" w:rsidRDefault="0032662F" w:rsidP="0032662F"/>
    <w:p w14:paraId="53F1F881" w14:textId="77777777" w:rsidR="0032662F" w:rsidRDefault="0032662F" w:rsidP="0032662F">
      <w:pPr>
        <w:pStyle w:val="berschrift2"/>
      </w:pPr>
      <w:r>
        <w:t>Wie zufrieden bin ich mit meiner Arbeit bei diesem LernSCHRITT?</w:t>
      </w:r>
    </w:p>
    <w:p w14:paraId="04D74EA6" w14:textId="77777777" w:rsidR="0032662F" w:rsidRPr="00000865" w:rsidRDefault="0032662F" w:rsidP="0032662F">
      <w:pPr>
        <w:pStyle w:val="Textkrper"/>
        <w:spacing w:line="276" w:lineRule="auto"/>
        <w:rPr>
          <w:sz w:val="24"/>
          <w:szCs w:val="24"/>
        </w:rPr>
      </w:pPr>
      <w:r w:rsidRPr="00000865">
        <w:rPr>
          <w:sz w:val="24"/>
          <w:szCs w:val="24"/>
        </w:rPr>
        <w:t>Wie waren mein Verhalten und meine Mitarbeit?</w:t>
      </w:r>
    </w:p>
    <w:p w14:paraId="52F0EB5A" w14:textId="77777777" w:rsidR="0032662F" w:rsidRPr="00000865" w:rsidRDefault="0032662F" w:rsidP="0032662F">
      <w:pPr>
        <w:pStyle w:val="Textkrper"/>
        <w:spacing w:line="276" w:lineRule="auto"/>
        <w:rPr>
          <w:sz w:val="24"/>
          <w:szCs w:val="24"/>
        </w:rPr>
      </w:pPr>
      <w:r w:rsidRPr="00000865">
        <w:rPr>
          <w:sz w:val="24"/>
          <w:szCs w:val="24"/>
        </w:rPr>
        <w:t>Kreuzen Sie an!</w:t>
      </w:r>
    </w:p>
    <w:p w14:paraId="7F81CC9C" w14:textId="77777777" w:rsidR="0032662F" w:rsidRPr="00000865" w:rsidRDefault="0032662F" w:rsidP="0032662F">
      <w:pPr>
        <w:spacing w:line="276" w:lineRule="auto"/>
        <w:rPr>
          <w:sz w:val="24"/>
          <w:szCs w:val="24"/>
        </w:rPr>
      </w:pPr>
    </w:p>
    <w:p w14:paraId="3193729C" w14:textId="77777777" w:rsidR="0032662F" w:rsidRDefault="0032662F" w:rsidP="0032662F">
      <w:r w:rsidRPr="007D1C41">
        <w:rPr>
          <w:sz w:val="24"/>
          <w:szCs w:val="24"/>
        </w:rPr>
        <w:tab/>
      </w:r>
      <w:r w:rsidRPr="007D1C41">
        <w:rPr>
          <w:i/>
          <w:noProof/>
          <w:sz w:val="24"/>
          <w:szCs w:val="24"/>
          <w:lang w:eastAsia="de-DE"/>
        </w:rPr>
        <w:drawing>
          <wp:inline distT="0" distB="0" distL="0" distR="0" wp14:anchorId="3C1EC00C" wp14:editId="211FE604">
            <wp:extent cx="318770" cy="318770"/>
            <wp:effectExtent l="0" t="0" r="5080" b="5080"/>
            <wp:docPr id="1858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4290D3FA" wp14:editId="5FC7F23B">
            <wp:extent cx="318770" cy="318770"/>
            <wp:effectExtent l="0" t="0" r="5080" b="5080"/>
            <wp:docPr id="1859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</w:t>
      </w:r>
      <w:r>
        <w:t>____________________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1153F0DD" wp14:editId="14A4A5EA">
            <wp:extent cx="318770" cy="318770"/>
            <wp:effectExtent l="0" t="0" r="5080" b="5080"/>
            <wp:docPr id="1860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A0EB" w14:textId="77777777" w:rsidR="0032662F" w:rsidRDefault="0032662F" w:rsidP="0032662F"/>
    <w:p w14:paraId="2D4A0D79" w14:textId="77777777" w:rsidR="0032662F" w:rsidRDefault="0032662F" w:rsidP="0032662F"/>
    <w:p w14:paraId="0CF393FB" w14:textId="77777777" w:rsidR="0032662F" w:rsidRPr="0019468F" w:rsidRDefault="0032662F" w:rsidP="0032662F"/>
    <w:p w14:paraId="7780CBED" w14:textId="77777777" w:rsidR="0032662F" w:rsidRPr="009B3701" w:rsidRDefault="0032662F" w:rsidP="0032662F">
      <w:pPr>
        <w:rPr>
          <w:b/>
        </w:rPr>
      </w:pPr>
    </w:p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16"/>
      </w:tblGrid>
      <w:tr w:rsidR="0032662F" w:rsidRPr="009B3701" w14:paraId="0AFA691B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478" w:type="dxa"/>
            <w:gridSpan w:val="2"/>
          </w:tcPr>
          <w:p w14:paraId="231C2D16" w14:textId="77777777" w:rsidR="0032662F" w:rsidRPr="009B3701" w:rsidRDefault="0032662F" w:rsidP="00C0461B">
            <w:r w:rsidRPr="009B3701">
              <w:t>Ich habe …</w:t>
            </w:r>
          </w:p>
        </w:tc>
      </w:tr>
      <w:tr w:rsidR="0032662F" w:rsidRPr="0019468F" w14:paraId="094442F6" w14:textId="77777777" w:rsidTr="009B3701">
        <w:trPr>
          <w:trHeight w:val="449"/>
        </w:trPr>
        <w:sdt>
          <w:sdtPr>
            <w:id w:val="-382022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439EE88E" w14:textId="77777777" w:rsidR="0032662F" w:rsidRPr="0019468F" w:rsidRDefault="0032662F" w:rsidP="009B3701">
                <w:r w:rsidRPr="0019468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7042" w:type="dxa"/>
          </w:tcPr>
          <w:p w14:paraId="424C6ED2" w14:textId="77777777" w:rsidR="0032662F" w:rsidRPr="00000865" w:rsidRDefault="0032662F" w:rsidP="00C0461B">
            <w:pPr>
              <w:rPr>
                <w:sz w:val="24"/>
                <w:szCs w:val="24"/>
              </w:rPr>
            </w:pPr>
            <w:r w:rsidRPr="00000865">
              <w:rPr>
                <w:sz w:val="24"/>
                <w:szCs w:val="24"/>
              </w:rPr>
              <w:t>meinen Lern</w:t>
            </w:r>
            <w:r>
              <w:rPr>
                <w:sz w:val="24"/>
                <w:szCs w:val="24"/>
              </w:rPr>
              <w:t>SCHRITT</w:t>
            </w:r>
            <w:r w:rsidRPr="00000865">
              <w:rPr>
                <w:sz w:val="24"/>
                <w:szCs w:val="24"/>
              </w:rPr>
              <w:t xml:space="preserve"> im Ordner eingeheftet.</w:t>
            </w:r>
          </w:p>
        </w:tc>
      </w:tr>
      <w:tr w:rsidR="0032662F" w:rsidRPr="0019468F" w14:paraId="787DCE40" w14:textId="77777777" w:rsidTr="009B3701">
        <w:trPr>
          <w:trHeight w:val="413"/>
        </w:trPr>
        <w:sdt>
          <w:sdtPr>
            <w:id w:val="5043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1AC99496" w14:textId="77777777" w:rsidR="0032662F" w:rsidRPr="0019468F" w:rsidRDefault="009B3701" w:rsidP="009B370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042" w:type="dxa"/>
          </w:tcPr>
          <w:p w14:paraId="42560154" w14:textId="77777777" w:rsidR="0032662F" w:rsidRPr="00000865" w:rsidRDefault="0032662F" w:rsidP="00C0461B">
            <w:pPr>
              <w:rPr>
                <w:sz w:val="24"/>
                <w:szCs w:val="24"/>
              </w:rPr>
            </w:pPr>
            <w:r w:rsidRPr="00000865">
              <w:rPr>
                <w:sz w:val="24"/>
                <w:szCs w:val="24"/>
              </w:rPr>
              <w:t>den Arbeitsauftrag erledigt und das entsprechende Feld in der Lernwegeliste markiert.</w:t>
            </w:r>
          </w:p>
        </w:tc>
      </w:tr>
    </w:tbl>
    <w:p w14:paraId="0D5E6C2F" w14:textId="77777777" w:rsidR="0032662F" w:rsidRDefault="0032662F" w:rsidP="0032662F">
      <w:pPr>
        <w:jc w:val="both"/>
      </w:pPr>
    </w:p>
    <w:p w14:paraId="7A68EF28" w14:textId="77777777" w:rsidR="0032662F" w:rsidRDefault="0032662F" w:rsidP="0032662F">
      <w:pPr>
        <w:spacing w:line="240" w:lineRule="exact"/>
        <w:rPr>
          <w:sz w:val="22"/>
        </w:rPr>
      </w:pPr>
      <w:r>
        <w:rPr>
          <w:sz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32662F" w:rsidRPr="00453EC1" w14:paraId="6BD6A746" w14:textId="77777777" w:rsidTr="00C0461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ABD88E" w14:textId="77777777" w:rsidR="0032662F" w:rsidRPr="00453EC1" w:rsidRDefault="0032662F" w:rsidP="00C0461B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299F7F5A" w14:textId="77777777" w:rsidR="0032662F" w:rsidRPr="00453EC1" w:rsidRDefault="0032662F" w:rsidP="00C0461B">
            <w:pPr>
              <w:rPr>
                <w:b/>
              </w:rPr>
            </w:pPr>
            <w:r>
              <w:rPr>
                <w:b/>
              </w:rPr>
              <w:t>Materialcheck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E56946" w14:textId="77777777" w:rsidR="0032662F" w:rsidRPr="00453EC1" w:rsidRDefault="0032662F" w:rsidP="00C0461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048A82" w14:textId="77777777" w:rsidR="0032662F" w:rsidRPr="00453EC1" w:rsidRDefault="0032662F" w:rsidP="00C0461B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Fach</w:t>
            </w:r>
          </w:p>
          <w:p w14:paraId="6B425C2A" w14:textId="77777777" w:rsidR="0032662F" w:rsidRPr="00453EC1" w:rsidRDefault="0032662F" w:rsidP="00C0461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Z.01.02.02</w:t>
            </w:r>
            <w:r w:rsidR="00817950">
              <w:rPr>
                <w:rFonts w:eastAsia="Times New Roman"/>
                <w:b/>
                <w:lang w:val="en-GB"/>
              </w:rPr>
              <w:t>.01</w:t>
            </w:r>
          </w:p>
        </w:tc>
      </w:tr>
      <w:tr w:rsidR="0032662F" w:rsidRPr="00453EC1" w14:paraId="76ADCBAE" w14:textId="77777777" w:rsidTr="00C0461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24DC178D" w14:textId="77777777" w:rsidR="0032662F" w:rsidRPr="00A402FC" w:rsidRDefault="0032662F" w:rsidP="00C0461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A803E16" w14:textId="77777777" w:rsidR="0032662F" w:rsidRPr="00453EC1" w:rsidRDefault="0032662F" w:rsidP="00C0461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32662F" w:rsidRPr="00453EC1" w14:paraId="220D926D" w14:textId="77777777" w:rsidTr="00C0461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DA9EDF" w14:textId="77777777" w:rsidR="0032662F" w:rsidRPr="00122340" w:rsidRDefault="0032662F" w:rsidP="00BC420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7DB72906" w14:textId="77777777" w:rsidR="0032662F" w:rsidRPr="00453EC1" w:rsidRDefault="0032662F" w:rsidP="00C0461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46BBFD6" w14:textId="77777777" w:rsidR="0032662F" w:rsidRDefault="00766E22" w:rsidP="0032662F">
      <w:pPr>
        <w:rPr>
          <w:sz w:val="32"/>
        </w:rPr>
      </w:pPr>
      <w:r w:rsidRPr="00F13557">
        <w:rPr>
          <w:noProof/>
          <w:sz w:val="22"/>
          <w:lang w:eastAsia="de-DE"/>
        </w:rPr>
        <w:drawing>
          <wp:anchor distT="0" distB="0" distL="114300" distR="114300" simplePos="0" relativeHeight="251597824" behindDoc="0" locked="0" layoutInCell="0" allowOverlap="1" wp14:anchorId="6E592011" wp14:editId="0B7DCBBE">
            <wp:simplePos x="0" y="0"/>
            <wp:positionH relativeFrom="rightMargin">
              <wp:posOffset>451485</wp:posOffset>
            </wp:positionH>
            <wp:positionV relativeFrom="paragraph">
              <wp:posOffset>641350</wp:posOffset>
            </wp:positionV>
            <wp:extent cx="302260" cy="323850"/>
            <wp:effectExtent l="0" t="0" r="2540" b="0"/>
            <wp:wrapNone/>
            <wp:docPr id="186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A66D80">
        <w:rPr>
          <w:noProof/>
          <w:sz w:val="22"/>
          <w:lang w:eastAsia="de-DE"/>
        </w:rPr>
        <w:drawing>
          <wp:anchor distT="0" distB="0" distL="114300" distR="114300" simplePos="0" relativeHeight="251602944" behindDoc="0" locked="0" layoutInCell="1" allowOverlap="1" wp14:anchorId="0AAE2A68" wp14:editId="73FDE14E">
            <wp:simplePos x="0" y="0"/>
            <wp:positionH relativeFrom="column">
              <wp:posOffset>4789170</wp:posOffset>
            </wp:positionH>
            <wp:positionV relativeFrom="paragraph">
              <wp:posOffset>640715</wp:posOffset>
            </wp:positionV>
            <wp:extent cx="341630" cy="313055"/>
            <wp:effectExtent l="0" t="0" r="1270" b="0"/>
            <wp:wrapNone/>
            <wp:docPr id="1861" name="Grafik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>
        <w:rPr>
          <w:sz w:val="32"/>
        </w:rPr>
        <w:t>Klappstuhl - Materialcheck</w:t>
      </w:r>
    </w:p>
    <w:p w14:paraId="34AB1E54" w14:textId="77777777" w:rsidR="0032662F" w:rsidRDefault="0032662F" w:rsidP="0032662F">
      <w:pPr>
        <w:spacing w:line="312" w:lineRule="auto"/>
        <w:rPr>
          <w:sz w:val="22"/>
        </w:rPr>
      </w:pPr>
    </w:p>
    <w:p w14:paraId="23B74F17" w14:textId="77777777" w:rsidR="0032662F" w:rsidRPr="007C68FE" w:rsidRDefault="0032662F" w:rsidP="0032662F">
      <w:pPr>
        <w:spacing w:line="312" w:lineRule="auto"/>
        <w:rPr>
          <w:b/>
          <w:sz w:val="22"/>
        </w:rPr>
      </w:pPr>
      <w:r>
        <w:rPr>
          <w:b/>
          <w:sz w:val="22"/>
        </w:rPr>
        <w:t>Materialliste</w:t>
      </w:r>
    </w:p>
    <w:p w14:paraId="4A61DF46" w14:textId="77777777" w:rsidR="0032662F" w:rsidRPr="00A66D80" w:rsidRDefault="0032662F" w:rsidP="0095174C">
      <w:pPr>
        <w:pStyle w:val="Listenabsatz"/>
        <w:numPr>
          <w:ilvl w:val="0"/>
          <w:numId w:val="29"/>
        </w:numPr>
        <w:spacing w:line="312" w:lineRule="auto"/>
        <w:rPr>
          <w:sz w:val="22"/>
        </w:rPr>
      </w:pPr>
      <w:r w:rsidRPr="00A66D80">
        <w:rPr>
          <w:sz w:val="22"/>
        </w:rPr>
        <w:t>Ergänzen Sie mit Hilfe der Bauanleitung die hier abgebildete Materialiste:</w:t>
      </w:r>
    </w:p>
    <w:p w14:paraId="27BF69EE" w14:textId="77777777" w:rsidR="0032662F" w:rsidRDefault="0032662F" w:rsidP="0032662F">
      <w:pPr>
        <w:spacing w:line="384" w:lineRule="auto"/>
        <w:rPr>
          <w:sz w:val="22"/>
        </w:rPr>
      </w:pPr>
    </w:p>
    <w:tbl>
      <w:tblPr>
        <w:tblStyle w:val="Tabellenraster8"/>
        <w:tblW w:w="83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88"/>
        <w:gridCol w:w="2410"/>
        <w:gridCol w:w="1275"/>
        <w:gridCol w:w="993"/>
        <w:gridCol w:w="976"/>
        <w:gridCol w:w="977"/>
        <w:gridCol w:w="977"/>
      </w:tblGrid>
      <w:tr w:rsidR="0032662F" w:rsidRPr="00EA43D0" w14:paraId="3E3633E8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788" w:type="dxa"/>
          </w:tcPr>
          <w:p w14:paraId="754F9FB5" w14:textId="77777777" w:rsidR="0032662F" w:rsidRDefault="0032662F" w:rsidP="00C0461B">
            <w:pPr>
              <w:rPr>
                <w:b w:val="0"/>
                <w:bCs/>
              </w:rPr>
            </w:pPr>
            <w:r>
              <w:t>Position</w:t>
            </w:r>
          </w:p>
          <w:p w14:paraId="0AAED134" w14:textId="77777777" w:rsidR="0032662F" w:rsidRDefault="0032662F" w:rsidP="00C0461B">
            <w:r>
              <w:t>Nr.</w:t>
            </w:r>
          </w:p>
        </w:tc>
        <w:tc>
          <w:tcPr>
            <w:tcW w:w="2410" w:type="dxa"/>
          </w:tcPr>
          <w:p w14:paraId="6F9C6179" w14:textId="77777777" w:rsidR="0032662F" w:rsidRPr="00EA43D0" w:rsidRDefault="0032662F" w:rsidP="00C0461B">
            <w:r>
              <w:t>Bezeichnung</w:t>
            </w:r>
          </w:p>
        </w:tc>
        <w:tc>
          <w:tcPr>
            <w:tcW w:w="1275" w:type="dxa"/>
          </w:tcPr>
          <w:p w14:paraId="5D5457E4" w14:textId="77777777" w:rsidR="0032662F" w:rsidRPr="00EA43D0" w:rsidRDefault="0032662F" w:rsidP="00C0461B">
            <w:r>
              <w:t>Material</w:t>
            </w:r>
          </w:p>
        </w:tc>
        <w:tc>
          <w:tcPr>
            <w:tcW w:w="993" w:type="dxa"/>
          </w:tcPr>
          <w:p w14:paraId="07BCA644" w14:textId="77777777" w:rsidR="0032662F" w:rsidRPr="00EA43D0" w:rsidRDefault="0032662F" w:rsidP="00C0461B">
            <w:r>
              <w:t>Anzahl/ Stück</w:t>
            </w:r>
          </w:p>
        </w:tc>
        <w:tc>
          <w:tcPr>
            <w:tcW w:w="976" w:type="dxa"/>
          </w:tcPr>
          <w:p w14:paraId="6B432969" w14:textId="77777777" w:rsidR="0032662F" w:rsidRDefault="0032662F" w:rsidP="00C0461B">
            <w:pPr>
              <w:rPr>
                <w:b w:val="0"/>
                <w:bCs/>
              </w:rPr>
            </w:pPr>
            <w:r>
              <w:t>Länge</w:t>
            </w:r>
          </w:p>
          <w:p w14:paraId="0A988F84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19C683DC" w14:textId="77777777" w:rsidR="0032662F" w:rsidRDefault="0032662F" w:rsidP="00C0461B">
            <w:pPr>
              <w:rPr>
                <w:b w:val="0"/>
                <w:bCs/>
              </w:rPr>
            </w:pPr>
            <w:r>
              <w:t>Breite</w:t>
            </w:r>
          </w:p>
          <w:p w14:paraId="6FBD5EA5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4EE4C3F8" w14:textId="77777777" w:rsidR="0032662F" w:rsidRDefault="0032662F" w:rsidP="00C0461B">
            <w:pPr>
              <w:rPr>
                <w:b w:val="0"/>
                <w:bCs/>
              </w:rPr>
            </w:pPr>
            <w:r>
              <w:t>Dicke</w:t>
            </w:r>
          </w:p>
          <w:p w14:paraId="393EEDD1" w14:textId="77777777" w:rsidR="0032662F" w:rsidRPr="00EA43D0" w:rsidRDefault="0032662F" w:rsidP="00C0461B">
            <w:r>
              <w:t>in mm</w:t>
            </w:r>
          </w:p>
        </w:tc>
      </w:tr>
      <w:tr w:rsidR="0032662F" w:rsidRPr="00EA43D0" w14:paraId="1950428D" w14:textId="77777777" w:rsidTr="009B3701">
        <w:trPr>
          <w:trHeight w:val="624"/>
        </w:trPr>
        <w:tc>
          <w:tcPr>
            <w:tcW w:w="788" w:type="dxa"/>
          </w:tcPr>
          <w:p w14:paraId="407221F9" w14:textId="77777777" w:rsidR="0032662F" w:rsidRPr="00E22B96" w:rsidRDefault="0032662F" w:rsidP="00C0461B">
            <w:r w:rsidRPr="00E22B96">
              <w:rPr>
                <w:rFonts w:ascii="Cambria" w:hAnsi="Cambria"/>
                <w:sz w:val="36"/>
              </w:rPr>
              <w:sym w:font="Wingdings" w:char="F081"/>
            </w:r>
          </w:p>
        </w:tc>
        <w:tc>
          <w:tcPr>
            <w:tcW w:w="2410" w:type="dxa"/>
          </w:tcPr>
          <w:p w14:paraId="758E2D5D" w14:textId="77777777" w:rsidR="0032662F" w:rsidRPr="003F4B3D" w:rsidRDefault="0032662F" w:rsidP="00C0461B">
            <w:pPr>
              <w:rPr>
                <w:rFonts w:ascii="Segoe Print" w:hAnsi="Segoe Print"/>
                <w:b/>
                <w:bCs/>
              </w:rPr>
            </w:pPr>
            <w:r>
              <w:rPr>
                <w:rFonts w:ascii="Segoe Print" w:hAnsi="Segoe Print"/>
              </w:rPr>
              <w:t>Sitz Längsleisten</w:t>
            </w:r>
          </w:p>
        </w:tc>
        <w:tc>
          <w:tcPr>
            <w:tcW w:w="1275" w:type="dxa"/>
          </w:tcPr>
          <w:p w14:paraId="6A6F35C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Holz</w:t>
            </w:r>
          </w:p>
        </w:tc>
        <w:tc>
          <w:tcPr>
            <w:tcW w:w="993" w:type="dxa"/>
          </w:tcPr>
          <w:p w14:paraId="477004C4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</w:t>
            </w:r>
          </w:p>
        </w:tc>
        <w:tc>
          <w:tcPr>
            <w:tcW w:w="976" w:type="dxa"/>
          </w:tcPr>
          <w:p w14:paraId="2F73A06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500</w:t>
            </w:r>
          </w:p>
        </w:tc>
        <w:tc>
          <w:tcPr>
            <w:tcW w:w="977" w:type="dxa"/>
          </w:tcPr>
          <w:p w14:paraId="01DC8687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0421A1F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</w:tr>
      <w:tr w:rsidR="0032662F" w:rsidRPr="00EA43D0" w14:paraId="199B2B93" w14:textId="77777777" w:rsidTr="009B3701">
        <w:trPr>
          <w:trHeight w:val="624"/>
        </w:trPr>
        <w:tc>
          <w:tcPr>
            <w:tcW w:w="788" w:type="dxa"/>
          </w:tcPr>
          <w:p w14:paraId="3715EB50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2"/>
            </w:r>
          </w:p>
        </w:tc>
        <w:tc>
          <w:tcPr>
            <w:tcW w:w="2410" w:type="dxa"/>
          </w:tcPr>
          <w:p w14:paraId="5EF12D52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Sitzfläche</w:t>
            </w:r>
          </w:p>
        </w:tc>
        <w:tc>
          <w:tcPr>
            <w:tcW w:w="1275" w:type="dxa"/>
          </w:tcPr>
          <w:p w14:paraId="65648F6F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5DDF7DB3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5</w:t>
            </w:r>
          </w:p>
        </w:tc>
        <w:tc>
          <w:tcPr>
            <w:tcW w:w="976" w:type="dxa"/>
          </w:tcPr>
          <w:p w14:paraId="61E616D7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350</w:t>
            </w:r>
          </w:p>
        </w:tc>
        <w:tc>
          <w:tcPr>
            <w:tcW w:w="977" w:type="dxa"/>
          </w:tcPr>
          <w:p w14:paraId="530715A3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51D5FEC2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15</w:t>
            </w:r>
          </w:p>
        </w:tc>
      </w:tr>
      <w:tr w:rsidR="0032662F" w:rsidRPr="00EA43D0" w14:paraId="00003A79" w14:textId="77777777" w:rsidTr="009B3701">
        <w:trPr>
          <w:trHeight w:val="624"/>
        </w:trPr>
        <w:tc>
          <w:tcPr>
            <w:tcW w:w="788" w:type="dxa"/>
          </w:tcPr>
          <w:p w14:paraId="70E36ABC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3"/>
            </w:r>
          </w:p>
        </w:tc>
        <w:tc>
          <w:tcPr>
            <w:tcW w:w="2410" w:type="dxa"/>
          </w:tcPr>
          <w:p w14:paraId="5F82A14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Lehne Längsleisten</w:t>
            </w:r>
          </w:p>
        </w:tc>
        <w:tc>
          <w:tcPr>
            <w:tcW w:w="1275" w:type="dxa"/>
          </w:tcPr>
          <w:p w14:paraId="31734D02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2F5E227D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</w:t>
            </w:r>
          </w:p>
        </w:tc>
        <w:tc>
          <w:tcPr>
            <w:tcW w:w="976" w:type="dxa"/>
          </w:tcPr>
          <w:p w14:paraId="495DEA4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700</w:t>
            </w:r>
          </w:p>
        </w:tc>
        <w:tc>
          <w:tcPr>
            <w:tcW w:w="977" w:type="dxa"/>
          </w:tcPr>
          <w:p w14:paraId="32F2847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1CD0595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</w:tr>
      <w:tr w:rsidR="0032662F" w:rsidRPr="00EA43D0" w14:paraId="2D5D9ED1" w14:textId="77777777" w:rsidTr="009B3701">
        <w:trPr>
          <w:trHeight w:val="624"/>
        </w:trPr>
        <w:tc>
          <w:tcPr>
            <w:tcW w:w="788" w:type="dxa"/>
          </w:tcPr>
          <w:p w14:paraId="23CFDB99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4"/>
            </w:r>
          </w:p>
        </w:tc>
        <w:tc>
          <w:tcPr>
            <w:tcW w:w="2410" w:type="dxa"/>
          </w:tcPr>
          <w:p w14:paraId="7828336E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Lehne Querleisten</w:t>
            </w:r>
          </w:p>
        </w:tc>
        <w:tc>
          <w:tcPr>
            <w:tcW w:w="1275" w:type="dxa"/>
          </w:tcPr>
          <w:p w14:paraId="3949E917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637FE102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</w:t>
            </w:r>
          </w:p>
        </w:tc>
        <w:tc>
          <w:tcPr>
            <w:tcW w:w="976" w:type="dxa"/>
          </w:tcPr>
          <w:p w14:paraId="3BE7F8C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350</w:t>
            </w:r>
          </w:p>
        </w:tc>
        <w:tc>
          <w:tcPr>
            <w:tcW w:w="977" w:type="dxa"/>
          </w:tcPr>
          <w:p w14:paraId="4D3F7EB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17EE55C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15</w:t>
            </w:r>
          </w:p>
        </w:tc>
      </w:tr>
      <w:tr w:rsidR="0032662F" w:rsidRPr="00EA43D0" w14:paraId="51D15201" w14:textId="77777777" w:rsidTr="009B3701">
        <w:trPr>
          <w:trHeight w:val="624"/>
        </w:trPr>
        <w:tc>
          <w:tcPr>
            <w:tcW w:w="788" w:type="dxa"/>
          </w:tcPr>
          <w:p w14:paraId="7BA28480" w14:textId="77777777" w:rsidR="0032662F" w:rsidRPr="00EA43D0" w:rsidRDefault="0032662F" w:rsidP="00C0461B">
            <w:r>
              <w:t>5</w:t>
            </w:r>
          </w:p>
        </w:tc>
        <w:tc>
          <w:tcPr>
            <w:tcW w:w="2410" w:type="dxa"/>
          </w:tcPr>
          <w:p w14:paraId="24C214C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Stoff für die Lehne</w:t>
            </w:r>
          </w:p>
        </w:tc>
        <w:tc>
          <w:tcPr>
            <w:tcW w:w="1275" w:type="dxa"/>
          </w:tcPr>
          <w:p w14:paraId="44A37D3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Stoff</w:t>
            </w:r>
          </w:p>
        </w:tc>
        <w:tc>
          <w:tcPr>
            <w:tcW w:w="993" w:type="dxa"/>
          </w:tcPr>
          <w:p w14:paraId="4F06A069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</w:t>
            </w:r>
          </w:p>
        </w:tc>
        <w:tc>
          <w:tcPr>
            <w:tcW w:w="976" w:type="dxa"/>
          </w:tcPr>
          <w:p w14:paraId="4C44AD4B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450</w:t>
            </w:r>
          </w:p>
        </w:tc>
        <w:tc>
          <w:tcPr>
            <w:tcW w:w="977" w:type="dxa"/>
          </w:tcPr>
          <w:p w14:paraId="01B8E53A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550</w:t>
            </w:r>
          </w:p>
        </w:tc>
        <w:tc>
          <w:tcPr>
            <w:tcW w:w="977" w:type="dxa"/>
          </w:tcPr>
          <w:p w14:paraId="2D3E806B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34299B5D" w14:textId="77777777" w:rsidTr="009B3701">
        <w:trPr>
          <w:trHeight w:val="624"/>
        </w:trPr>
        <w:tc>
          <w:tcPr>
            <w:tcW w:w="788" w:type="dxa"/>
          </w:tcPr>
          <w:p w14:paraId="6643C5A1" w14:textId="77777777" w:rsidR="0032662F" w:rsidRDefault="0032662F" w:rsidP="00C0461B">
            <w:r>
              <w:t>6</w:t>
            </w:r>
          </w:p>
        </w:tc>
        <w:tc>
          <w:tcPr>
            <w:tcW w:w="2410" w:type="dxa"/>
          </w:tcPr>
          <w:p w14:paraId="5101A673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Schrauben</w:t>
            </w:r>
          </w:p>
        </w:tc>
        <w:tc>
          <w:tcPr>
            <w:tcW w:w="1275" w:type="dxa"/>
          </w:tcPr>
          <w:p w14:paraId="475B785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Metall</w:t>
            </w:r>
          </w:p>
        </w:tc>
        <w:tc>
          <w:tcPr>
            <w:tcW w:w="993" w:type="dxa"/>
          </w:tcPr>
          <w:p w14:paraId="1B25B240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16</w:t>
            </w:r>
          </w:p>
        </w:tc>
        <w:tc>
          <w:tcPr>
            <w:tcW w:w="976" w:type="dxa"/>
          </w:tcPr>
          <w:p w14:paraId="1033FDA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359665DA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x</w:t>
            </w:r>
          </w:p>
        </w:tc>
        <w:tc>
          <w:tcPr>
            <w:tcW w:w="977" w:type="dxa"/>
          </w:tcPr>
          <w:p w14:paraId="65CE3DE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4,5</w:t>
            </w:r>
          </w:p>
        </w:tc>
      </w:tr>
      <w:tr w:rsidR="0032662F" w:rsidRPr="00EA43D0" w14:paraId="632DECFD" w14:textId="77777777" w:rsidTr="009B3701">
        <w:trPr>
          <w:trHeight w:val="624"/>
        </w:trPr>
        <w:tc>
          <w:tcPr>
            <w:tcW w:w="788" w:type="dxa"/>
          </w:tcPr>
          <w:p w14:paraId="3B3A0D76" w14:textId="77777777" w:rsidR="0032662F" w:rsidRDefault="0032662F" w:rsidP="00C0461B">
            <w:r>
              <w:t>7</w:t>
            </w:r>
          </w:p>
        </w:tc>
        <w:tc>
          <w:tcPr>
            <w:tcW w:w="2410" w:type="dxa"/>
          </w:tcPr>
          <w:p w14:paraId="3D23371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Klammern</w:t>
            </w:r>
          </w:p>
        </w:tc>
        <w:tc>
          <w:tcPr>
            <w:tcW w:w="1275" w:type="dxa"/>
          </w:tcPr>
          <w:p w14:paraId="0B0460CB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Metall</w:t>
            </w:r>
          </w:p>
        </w:tc>
        <w:tc>
          <w:tcPr>
            <w:tcW w:w="993" w:type="dxa"/>
          </w:tcPr>
          <w:p w14:paraId="42020883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  <w:tc>
          <w:tcPr>
            <w:tcW w:w="976" w:type="dxa"/>
          </w:tcPr>
          <w:p w14:paraId="630D6F57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15755013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08D98DB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6519C057" w14:textId="77777777" w:rsidTr="009B3701">
        <w:trPr>
          <w:trHeight w:val="624"/>
        </w:trPr>
        <w:tc>
          <w:tcPr>
            <w:tcW w:w="788" w:type="dxa"/>
          </w:tcPr>
          <w:p w14:paraId="73E9812C" w14:textId="77777777" w:rsidR="0032662F" w:rsidRPr="00EA43D0" w:rsidRDefault="0032662F" w:rsidP="00C0461B">
            <w:r>
              <w:t>8</w:t>
            </w:r>
          </w:p>
        </w:tc>
        <w:tc>
          <w:tcPr>
            <w:tcW w:w="2410" w:type="dxa"/>
          </w:tcPr>
          <w:p w14:paraId="600D57F7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7AF4769E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0F778E14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78924059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1DBB812F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3D579C73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18FE6D9A" w14:textId="77777777" w:rsidTr="009B3701">
        <w:trPr>
          <w:trHeight w:val="624"/>
        </w:trPr>
        <w:tc>
          <w:tcPr>
            <w:tcW w:w="788" w:type="dxa"/>
          </w:tcPr>
          <w:p w14:paraId="27F4BE45" w14:textId="77777777" w:rsidR="0032662F" w:rsidRDefault="0032662F" w:rsidP="00C0461B"/>
        </w:tc>
        <w:tc>
          <w:tcPr>
            <w:tcW w:w="2410" w:type="dxa"/>
          </w:tcPr>
          <w:p w14:paraId="73342FC9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341A203D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6953A57D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4900AABD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39A2F7F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3C0EA5E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588C6EC2" w14:textId="77777777" w:rsidTr="009B3701">
        <w:trPr>
          <w:trHeight w:val="624"/>
        </w:trPr>
        <w:tc>
          <w:tcPr>
            <w:tcW w:w="788" w:type="dxa"/>
          </w:tcPr>
          <w:p w14:paraId="73BF5DA5" w14:textId="77777777" w:rsidR="0032662F" w:rsidRDefault="0032662F" w:rsidP="00C0461B"/>
        </w:tc>
        <w:tc>
          <w:tcPr>
            <w:tcW w:w="2410" w:type="dxa"/>
          </w:tcPr>
          <w:p w14:paraId="0F7885B2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1DADAFCB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2B3DC614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7BE4C41B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12442DA8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C984498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17ACF716" w14:textId="77777777" w:rsidTr="009B3701">
        <w:trPr>
          <w:trHeight w:val="624"/>
        </w:trPr>
        <w:tc>
          <w:tcPr>
            <w:tcW w:w="788" w:type="dxa"/>
          </w:tcPr>
          <w:p w14:paraId="1E81E5C4" w14:textId="77777777" w:rsidR="0032662F" w:rsidRDefault="0032662F" w:rsidP="00C0461B"/>
        </w:tc>
        <w:tc>
          <w:tcPr>
            <w:tcW w:w="2410" w:type="dxa"/>
          </w:tcPr>
          <w:p w14:paraId="78584925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6DFB127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53FF5895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05F63CC0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2854573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DC6335A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</w:tbl>
    <w:p w14:paraId="618FD657" w14:textId="77777777" w:rsidR="0032662F" w:rsidRDefault="0032662F" w:rsidP="0032662F">
      <w:pPr>
        <w:spacing w:line="384" w:lineRule="auto"/>
        <w:rPr>
          <w:sz w:val="22"/>
        </w:rPr>
      </w:pPr>
    </w:p>
    <w:p w14:paraId="661EAF28" w14:textId="77777777" w:rsidR="0032662F" w:rsidRDefault="0032662F" w:rsidP="0032662F">
      <w:pPr>
        <w:spacing w:line="384" w:lineRule="auto"/>
        <w:rPr>
          <w:sz w:val="22"/>
        </w:rPr>
      </w:pPr>
    </w:p>
    <w:p w14:paraId="42326C6B" w14:textId="77777777" w:rsidR="0032662F" w:rsidRDefault="0032662F" w:rsidP="0032662F">
      <w:pPr>
        <w:rPr>
          <w:sz w:val="22"/>
        </w:rPr>
      </w:pPr>
    </w:p>
    <w:p w14:paraId="23762B60" w14:textId="77777777" w:rsidR="0032662F" w:rsidRDefault="0032662F" w:rsidP="0032662F">
      <w:pPr>
        <w:spacing w:line="312" w:lineRule="auto"/>
        <w:rPr>
          <w:sz w:val="22"/>
        </w:rPr>
      </w:pPr>
    </w:p>
    <w:p w14:paraId="076AC7F0" w14:textId="77777777" w:rsidR="0032662F" w:rsidRDefault="0032662F" w:rsidP="0032662F">
      <w:r>
        <w:br w:type="page"/>
      </w:r>
    </w:p>
    <w:p w14:paraId="2684EF4C" w14:textId="18719952" w:rsidR="0032662F" w:rsidRPr="00F13557" w:rsidRDefault="00766E22" w:rsidP="0032662F">
      <w:pPr>
        <w:spacing w:line="312" w:lineRule="auto"/>
        <w:rPr>
          <w:b/>
          <w:bCs/>
          <w:sz w:val="22"/>
        </w:rPr>
      </w:pPr>
      <w:r w:rsidRPr="00F13557">
        <w:rPr>
          <w:noProof/>
          <w:sz w:val="22"/>
          <w:lang w:eastAsia="de-DE"/>
        </w:rPr>
        <w:lastRenderedPageBreak/>
        <w:drawing>
          <wp:anchor distT="0" distB="0" distL="114300" distR="114300" simplePos="0" relativeHeight="251608064" behindDoc="0" locked="0" layoutInCell="0" allowOverlap="1" wp14:anchorId="74F434A5" wp14:editId="6DB970C2">
            <wp:simplePos x="0" y="0"/>
            <wp:positionH relativeFrom="rightMargin">
              <wp:posOffset>357505</wp:posOffset>
            </wp:positionH>
            <wp:positionV relativeFrom="paragraph">
              <wp:posOffset>-193675</wp:posOffset>
            </wp:positionV>
            <wp:extent cx="302260" cy="323850"/>
            <wp:effectExtent l="0" t="0" r="2540" b="0"/>
            <wp:wrapNone/>
            <wp:docPr id="186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587584" behindDoc="0" locked="0" layoutInCell="1" allowOverlap="1" wp14:anchorId="7B7283F6" wp14:editId="7E27B364">
            <wp:simplePos x="0" y="0"/>
            <wp:positionH relativeFrom="column">
              <wp:posOffset>4702175</wp:posOffset>
            </wp:positionH>
            <wp:positionV relativeFrom="paragraph">
              <wp:posOffset>-189865</wp:posOffset>
            </wp:positionV>
            <wp:extent cx="341630" cy="313055"/>
            <wp:effectExtent l="0" t="0" r="1270" b="0"/>
            <wp:wrapNone/>
            <wp:docPr id="1867" name="Grafik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F13557">
        <w:rPr>
          <w:b/>
          <w:bCs/>
          <w:sz w:val="22"/>
        </w:rPr>
        <w:t>Materialcheck</w:t>
      </w:r>
    </w:p>
    <w:p w14:paraId="54DCF76C" w14:textId="760B1775" w:rsidR="0032662F" w:rsidRPr="00F13557" w:rsidRDefault="0032662F" w:rsidP="0032662F">
      <w:pPr>
        <w:spacing w:line="312" w:lineRule="auto"/>
        <w:rPr>
          <w:sz w:val="22"/>
        </w:rPr>
      </w:pPr>
    </w:p>
    <w:p w14:paraId="3C0CC8A5" w14:textId="212CF105" w:rsidR="0032662F" w:rsidRPr="00F13557" w:rsidRDefault="00E37CAC" w:rsidP="0032662F">
      <w:pPr>
        <w:spacing w:line="312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B16D359" wp14:editId="5419F957">
            <wp:simplePos x="0" y="0"/>
            <wp:positionH relativeFrom="column">
              <wp:posOffset>4470117</wp:posOffset>
            </wp:positionH>
            <wp:positionV relativeFrom="paragraph">
              <wp:posOffset>91835</wp:posOffset>
            </wp:positionV>
            <wp:extent cx="1934547" cy="1901537"/>
            <wp:effectExtent l="0" t="0" r="8890" b="3810"/>
            <wp:wrapNone/>
            <wp:docPr id="2140" name="Grafik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47" cy="190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>
        <w:rPr>
          <w:sz w:val="22"/>
        </w:rPr>
        <w:t>Sie bauen sich Ihren</w:t>
      </w:r>
      <w:r w:rsidR="0032662F" w:rsidRPr="00F13557">
        <w:rPr>
          <w:sz w:val="22"/>
        </w:rPr>
        <w:t xml:space="preserve"> eigenen </w:t>
      </w:r>
      <w:r w:rsidR="0032662F">
        <w:rPr>
          <w:sz w:val="22"/>
        </w:rPr>
        <w:t>Klapp</w:t>
      </w:r>
      <w:r w:rsidR="0032662F" w:rsidRPr="00F13557">
        <w:rPr>
          <w:sz w:val="22"/>
        </w:rPr>
        <w:t>stuhl.</w:t>
      </w:r>
    </w:p>
    <w:p w14:paraId="517A36AF" w14:textId="31A850B5" w:rsidR="0032662F" w:rsidRPr="00A66D80" w:rsidRDefault="0032662F" w:rsidP="0095174C">
      <w:pPr>
        <w:pStyle w:val="Listenabsatz"/>
        <w:numPr>
          <w:ilvl w:val="0"/>
          <w:numId w:val="28"/>
        </w:numPr>
        <w:spacing w:line="312" w:lineRule="auto"/>
        <w:rPr>
          <w:sz w:val="22"/>
        </w:rPr>
      </w:pPr>
      <w:r w:rsidRPr="00A66D80">
        <w:rPr>
          <w:sz w:val="22"/>
        </w:rPr>
        <w:t>Träumen Sie sich in Situationen, in denen Sie ihn benutzen wollen.</w:t>
      </w:r>
    </w:p>
    <w:tbl>
      <w:tblPr>
        <w:tblStyle w:val="Tabellenraster"/>
        <w:tblW w:w="6521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6521"/>
      </w:tblGrid>
      <w:tr w:rsidR="0032662F" w14:paraId="44740457" w14:textId="77777777" w:rsidTr="00B21817">
        <w:trPr>
          <w:trHeight w:val="567"/>
        </w:trPr>
        <w:tc>
          <w:tcPr>
            <w:tcW w:w="6521" w:type="dxa"/>
            <w:vAlign w:val="bottom"/>
          </w:tcPr>
          <w:p w14:paraId="5890C21F" w14:textId="4EF964B8" w:rsidR="0032662F" w:rsidRPr="0061019D" w:rsidRDefault="0032662F" w:rsidP="00C0461B">
            <w:pPr>
              <w:spacing w:line="312" w:lineRule="auto"/>
              <w:rPr>
                <w:rFonts w:ascii="Segoe Print" w:hAnsi="Segoe Print"/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 xml:space="preserve">Wenn ich mit meiner Familie am Max Eyth See zum </w:t>
            </w:r>
          </w:p>
        </w:tc>
      </w:tr>
      <w:tr w:rsidR="0032662F" w14:paraId="2D735FE4" w14:textId="77777777" w:rsidTr="00B21817">
        <w:trPr>
          <w:trHeight w:val="567"/>
        </w:trPr>
        <w:tc>
          <w:tcPr>
            <w:tcW w:w="6521" w:type="dxa"/>
            <w:tcBorders>
              <w:bottom w:val="single" w:sz="4" w:space="0" w:color="4F81BD" w:themeColor="accent1"/>
            </w:tcBorders>
            <w:vAlign w:val="bottom"/>
          </w:tcPr>
          <w:p w14:paraId="31D758B8" w14:textId="77777777" w:rsidR="0032662F" w:rsidRPr="0061019D" w:rsidRDefault="0032662F" w:rsidP="00C0461B">
            <w:pPr>
              <w:spacing w:line="312" w:lineRule="auto"/>
              <w:rPr>
                <w:rFonts w:ascii="Segoe Print" w:hAnsi="Segoe Print"/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>Grillen gehe.</w:t>
            </w:r>
          </w:p>
        </w:tc>
      </w:tr>
      <w:tr w:rsidR="0032662F" w14:paraId="2EBA5446" w14:textId="77777777" w:rsidTr="00B21817">
        <w:trPr>
          <w:trHeight w:val="567"/>
        </w:trPr>
        <w:tc>
          <w:tcPr>
            <w:tcW w:w="652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3E326786" w14:textId="77777777" w:rsidR="0032662F" w:rsidRPr="0061019D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>Wenn wir am Fußballplatz chillen.</w:t>
            </w:r>
          </w:p>
        </w:tc>
      </w:tr>
      <w:tr w:rsidR="0032662F" w14:paraId="563612F4" w14:textId="77777777" w:rsidTr="00B21817">
        <w:trPr>
          <w:trHeight w:val="567"/>
        </w:trPr>
        <w:tc>
          <w:tcPr>
            <w:tcW w:w="652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3D3FDE0B" w14:textId="77777777" w:rsidR="0032662F" w:rsidRDefault="0032662F" w:rsidP="00C0461B">
            <w:pPr>
              <w:pStyle w:val="Listenabsatz"/>
              <w:spacing w:line="276" w:lineRule="auto"/>
              <w:ind w:left="0"/>
              <w:contextualSpacing w:val="0"/>
              <w:rPr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>Bei einem OpenAir-Konzert auf der Wies</w:t>
            </w:r>
            <w:r>
              <w:rPr>
                <w:rFonts w:ascii="Segoe Print" w:hAnsi="Segoe Print"/>
                <w:sz w:val="22"/>
              </w:rPr>
              <w:t>e</w:t>
            </w:r>
          </w:p>
        </w:tc>
      </w:tr>
      <w:tr w:rsidR="0032662F" w14:paraId="5BA10373" w14:textId="77777777" w:rsidTr="00B21817">
        <w:trPr>
          <w:trHeight w:val="567"/>
        </w:trPr>
        <w:tc>
          <w:tcPr>
            <w:tcW w:w="652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7381F500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</w:tbl>
    <w:p w14:paraId="4B0E35C2" w14:textId="7B1581EA" w:rsidR="0032662F" w:rsidRDefault="0032662F" w:rsidP="0032662F">
      <w:pPr>
        <w:spacing w:line="312" w:lineRule="auto"/>
        <w:rPr>
          <w:sz w:val="22"/>
        </w:rPr>
      </w:pPr>
    </w:p>
    <w:p w14:paraId="7B312B4A" w14:textId="597CCCBD" w:rsidR="0032662F" w:rsidRPr="00F13557" w:rsidRDefault="0032662F" w:rsidP="0032662F">
      <w:pPr>
        <w:spacing w:line="312" w:lineRule="auto"/>
        <w:rPr>
          <w:sz w:val="22"/>
        </w:rPr>
      </w:pPr>
    </w:p>
    <w:p w14:paraId="2856B197" w14:textId="77777777" w:rsidR="0032662F" w:rsidRPr="00A66D80" w:rsidRDefault="0032662F" w:rsidP="0095174C">
      <w:pPr>
        <w:pStyle w:val="Listenabsatz"/>
        <w:numPr>
          <w:ilvl w:val="0"/>
          <w:numId w:val="30"/>
        </w:numPr>
        <w:spacing w:line="312" w:lineRule="auto"/>
        <w:rPr>
          <w:sz w:val="22"/>
        </w:rPr>
      </w:pPr>
      <w:r w:rsidRPr="00A66D80">
        <w:rPr>
          <w:sz w:val="22"/>
        </w:rPr>
        <w:t>Kreuzen Sie an, welche Anforderungen an Ihren Klappstuhl gestellt werden?</w:t>
      </w:r>
    </w:p>
    <w:p w14:paraId="20E7C380" w14:textId="77777777" w:rsidR="0032662F" w:rsidRPr="00F13557" w:rsidRDefault="0032662F" w:rsidP="0032662F">
      <w:pPr>
        <w:spacing w:line="312" w:lineRule="auto"/>
        <w:rPr>
          <w:sz w:val="22"/>
        </w:rPr>
      </w:pPr>
      <w:r w:rsidRPr="00F13557">
        <w:rPr>
          <w:sz w:val="22"/>
        </w:rPr>
        <w:t>Er muss …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402"/>
        <w:gridCol w:w="850"/>
        <w:gridCol w:w="2835"/>
      </w:tblGrid>
      <w:tr w:rsidR="0032662F" w:rsidRPr="00F13557" w14:paraId="0F7A53ED" w14:textId="77777777" w:rsidTr="00B21817">
        <w:tc>
          <w:tcPr>
            <w:tcW w:w="426" w:type="dxa"/>
            <w:shd w:val="clear" w:color="auto" w:fill="auto"/>
            <w:vAlign w:val="center"/>
          </w:tcPr>
          <w:p w14:paraId="7643D093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2A597C2" w14:textId="6A391473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teuer sein</w:t>
            </w:r>
            <w:r w:rsidR="00E822C8">
              <w:rPr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45BBA6CC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835" w:type="dxa"/>
            <w:vAlign w:val="center"/>
          </w:tcPr>
          <w:p w14:paraId="4AFAB83A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65C65D6C" w14:textId="77777777" w:rsidTr="00B21817">
        <w:tc>
          <w:tcPr>
            <w:tcW w:w="426" w:type="dxa"/>
            <w:shd w:val="clear" w:color="auto" w:fill="auto"/>
            <w:vAlign w:val="center"/>
          </w:tcPr>
          <w:p w14:paraId="62F2702E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9C680B0" w14:textId="2AD282AE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schwer sein</w:t>
            </w:r>
            <w:r w:rsidR="00E822C8">
              <w:rPr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1F43899A" w14:textId="7203A393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835" w:type="dxa"/>
            <w:vAlign w:val="center"/>
          </w:tcPr>
          <w:p w14:paraId="7D028C1E" w14:textId="3BB68A92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sich gut tragen lassen</w:t>
            </w:r>
            <w:r w:rsidR="00E822C8">
              <w:rPr>
                <w:b/>
                <w:sz w:val="22"/>
              </w:rPr>
              <w:t>.</w:t>
            </w:r>
          </w:p>
        </w:tc>
      </w:tr>
      <w:tr w:rsidR="0032662F" w:rsidRPr="00F13557" w14:paraId="18352CEA" w14:textId="77777777" w:rsidTr="00B21817">
        <w:tc>
          <w:tcPr>
            <w:tcW w:w="426" w:type="dxa"/>
            <w:shd w:val="clear" w:color="auto" w:fill="auto"/>
            <w:vAlign w:val="center"/>
          </w:tcPr>
          <w:p w14:paraId="05FAE243" w14:textId="10A743B4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4C6D8A5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witterungsbeständig sein.</w:t>
            </w:r>
          </w:p>
        </w:tc>
        <w:tc>
          <w:tcPr>
            <w:tcW w:w="850" w:type="dxa"/>
            <w:vAlign w:val="center"/>
          </w:tcPr>
          <w:p w14:paraId="5B71DD2C" w14:textId="7BDD0942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835" w:type="dxa"/>
            <w:vAlign w:val="center"/>
          </w:tcPr>
          <w:p w14:paraId="3A3ED9C5" w14:textId="2D01DE36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leicht sein</w:t>
            </w:r>
            <w:r w:rsidR="00E822C8">
              <w:rPr>
                <w:b/>
                <w:sz w:val="22"/>
              </w:rPr>
              <w:t>.</w:t>
            </w:r>
          </w:p>
        </w:tc>
      </w:tr>
      <w:tr w:rsidR="0032662F" w:rsidRPr="00F13557" w14:paraId="17D7B6A5" w14:textId="77777777" w:rsidTr="00B21817">
        <w:tc>
          <w:tcPr>
            <w:tcW w:w="426" w:type="dxa"/>
            <w:shd w:val="clear" w:color="auto" w:fill="auto"/>
            <w:vAlign w:val="center"/>
          </w:tcPr>
          <w:p w14:paraId="4B08D863" w14:textId="69B92402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D621D77" w14:textId="68EC0D33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bequem sein</w:t>
            </w:r>
            <w:r w:rsidR="00E822C8">
              <w:rPr>
                <w:b/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28112D5B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835" w:type="dxa"/>
            <w:vAlign w:val="center"/>
          </w:tcPr>
          <w:p w14:paraId="3605CEB5" w14:textId="6B1C053D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schnell rechnen können</w:t>
            </w:r>
            <w:r w:rsidR="00E822C8">
              <w:rPr>
                <w:sz w:val="22"/>
              </w:rPr>
              <w:t>.</w:t>
            </w:r>
          </w:p>
        </w:tc>
      </w:tr>
      <w:tr w:rsidR="0032662F" w:rsidRPr="00F13557" w14:paraId="70E5BCE0" w14:textId="77777777" w:rsidTr="00B21817">
        <w:tc>
          <w:tcPr>
            <w:tcW w:w="426" w:type="dxa"/>
            <w:shd w:val="clear" w:color="auto" w:fill="auto"/>
            <w:vAlign w:val="center"/>
          </w:tcPr>
          <w:p w14:paraId="498696F5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B5A05A0" w14:textId="42C33C03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schwimmen können</w:t>
            </w:r>
            <w:r w:rsidR="00E822C8">
              <w:rPr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5796B60C" w14:textId="7EA74474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835" w:type="dxa"/>
            <w:vAlign w:val="center"/>
          </w:tcPr>
          <w:p w14:paraId="4BD2CBEA" w14:textId="48BF39DF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leicht bedienbar sein</w:t>
            </w:r>
            <w:r w:rsidR="00E822C8">
              <w:rPr>
                <w:b/>
                <w:sz w:val="22"/>
              </w:rPr>
              <w:t>.</w:t>
            </w:r>
          </w:p>
        </w:tc>
      </w:tr>
      <w:tr w:rsidR="0032662F" w:rsidRPr="00F13557" w14:paraId="6AA9F122" w14:textId="77777777" w:rsidTr="00B21817">
        <w:tc>
          <w:tcPr>
            <w:tcW w:w="426" w:type="dxa"/>
            <w:shd w:val="clear" w:color="auto" w:fill="auto"/>
            <w:vAlign w:val="center"/>
          </w:tcPr>
          <w:p w14:paraId="388BDAA8" w14:textId="71FA0D46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502D7B" w14:textId="56E21ACD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schnell aufzubauen sein</w:t>
            </w:r>
            <w:r w:rsidR="00E822C8">
              <w:rPr>
                <w:b/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66EDA857" w14:textId="20DC2F71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835" w:type="dxa"/>
            <w:vAlign w:val="center"/>
          </w:tcPr>
          <w:p w14:paraId="465FF795" w14:textId="1167734E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Regen aushalten</w:t>
            </w:r>
            <w:r w:rsidR="00E822C8">
              <w:rPr>
                <w:b/>
                <w:sz w:val="22"/>
              </w:rPr>
              <w:t>.</w:t>
            </w:r>
          </w:p>
        </w:tc>
      </w:tr>
      <w:tr w:rsidR="0032662F" w:rsidRPr="00F13557" w14:paraId="07D93F67" w14:textId="77777777" w:rsidTr="00B21817">
        <w:tc>
          <w:tcPr>
            <w:tcW w:w="426" w:type="dxa"/>
            <w:shd w:val="clear" w:color="auto" w:fill="auto"/>
            <w:vAlign w:val="center"/>
          </w:tcPr>
          <w:p w14:paraId="149495AC" w14:textId="3A14C304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33EA5AD" w14:textId="3B2B10E6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gut aussehen</w:t>
            </w:r>
            <w:r w:rsidR="00E822C8">
              <w:rPr>
                <w:b/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3566AE8C" w14:textId="498A3670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2835" w:type="dxa"/>
            <w:vAlign w:val="center"/>
          </w:tcPr>
          <w:p w14:paraId="3F42FC63" w14:textId="32AF7D52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stabil sein</w:t>
            </w:r>
            <w:r w:rsidR="00E822C8">
              <w:rPr>
                <w:b/>
                <w:sz w:val="22"/>
              </w:rPr>
              <w:t>.</w:t>
            </w:r>
          </w:p>
        </w:tc>
      </w:tr>
      <w:tr w:rsidR="0032662F" w:rsidRPr="00F13557" w14:paraId="3094263A" w14:textId="77777777" w:rsidTr="00B21817">
        <w:tc>
          <w:tcPr>
            <w:tcW w:w="426" w:type="dxa"/>
            <w:shd w:val="clear" w:color="auto" w:fill="auto"/>
            <w:vAlign w:val="center"/>
          </w:tcPr>
          <w:p w14:paraId="3462194D" w14:textId="56573330" w:rsidR="0032662F" w:rsidRPr="00F13557" w:rsidRDefault="00E822C8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271725E" w14:textId="7E342D01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in der Sonne nicht ausbleichen</w:t>
            </w:r>
            <w:r w:rsidR="00E822C8">
              <w:rPr>
                <w:b/>
                <w:sz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453D605B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835" w:type="dxa"/>
            <w:vAlign w:val="center"/>
          </w:tcPr>
          <w:p w14:paraId="5EA66596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</w:tbl>
    <w:p w14:paraId="3E8B46C7" w14:textId="77777777" w:rsidR="0032662F" w:rsidRDefault="0032662F" w:rsidP="0032662F">
      <w:pPr>
        <w:spacing w:line="312" w:lineRule="auto"/>
        <w:rPr>
          <w:sz w:val="22"/>
        </w:rPr>
      </w:pPr>
    </w:p>
    <w:p w14:paraId="0027139E" w14:textId="77777777" w:rsidR="0032662F" w:rsidRPr="003A15F5" w:rsidRDefault="0032662F" w:rsidP="0032662F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1719443" wp14:editId="037F5BBF">
                <wp:simplePos x="0" y="0"/>
                <wp:positionH relativeFrom="column">
                  <wp:posOffset>4905299</wp:posOffset>
                </wp:positionH>
                <wp:positionV relativeFrom="paragraph">
                  <wp:posOffset>289612</wp:posOffset>
                </wp:positionV>
                <wp:extent cx="1514475" cy="694944"/>
                <wp:effectExtent l="400050" t="0" r="28575" b="505460"/>
                <wp:wrapNone/>
                <wp:docPr id="481" name="Sprechblase: rechteckig mit abgerundeten Ecken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4944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31EE4" w14:textId="77777777" w:rsidR="005E736C" w:rsidRPr="00AC0F2B" w:rsidRDefault="005E736C" w:rsidP="0032662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0F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TIPP: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schauen Sie auf die Aufzählung zu den Anforderungen an den Stuhl!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9443" id="Sprechblase: rechteckig mit abgerundeten Ecken 481" o:spid="_x0000_s1054" type="#_x0000_t62" style="position:absolute;margin-left:386.25pt;margin-top:22.8pt;width:119.25pt;height:54.7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" adj="-5610,36742" filled="f" strokecolor="#243f60 [1604]">
                <v:textbox inset="0,0,0,0">
                  <w:txbxContent>
                    <w:p w14:paraId="31D31EE4" w14:textId="77777777" w:rsidR="005E736C" w:rsidRPr="00AC0F2B" w:rsidRDefault="005E736C" w:rsidP="0032662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0F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TIPP: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schauen Sie auf die Aufzählung zu den Anforderungen an den Stuhl! </w:t>
                      </w:r>
                    </w:p>
                  </w:txbxContent>
                </v:textbox>
              </v:shape>
            </w:pict>
          </mc:Fallback>
        </mc:AlternateContent>
      </w:r>
      <w:r>
        <w:t>Jetzt schauen wir auf die einzelnen Materialien:</w:t>
      </w:r>
    </w:p>
    <w:p w14:paraId="76284746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AA382D">
        <w:rPr>
          <w:rStyle w:val="berschrift3Zchn"/>
          <w:rFonts w:eastAsiaTheme="minorHAnsi"/>
        </w:rPr>
        <w:t>Stoffauswahl</w:t>
      </w:r>
      <w:r w:rsidRPr="00F13557">
        <w:rPr>
          <w:b/>
          <w:bCs/>
          <w:sz w:val="22"/>
        </w:rPr>
        <w:t>:</w:t>
      </w:r>
    </w:p>
    <w:p w14:paraId="02432F16" w14:textId="77777777" w:rsidR="0032662F" w:rsidRPr="00367A69" w:rsidRDefault="0032662F" w:rsidP="0095174C">
      <w:pPr>
        <w:pStyle w:val="Listenabsatz"/>
        <w:numPr>
          <w:ilvl w:val="0"/>
          <w:numId w:val="31"/>
        </w:numPr>
        <w:spacing w:line="312" w:lineRule="auto"/>
        <w:rPr>
          <w:sz w:val="22"/>
        </w:rPr>
      </w:pPr>
      <w:r w:rsidRPr="003A15F5">
        <w:rPr>
          <w:sz w:val="22"/>
        </w:rPr>
        <w:t xml:space="preserve">Welche </w:t>
      </w:r>
      <w:r w:rsidRPr="003A15F5">
        <w:rPr>
          <w:b/>
          <w:sz w:val="22"/>
        </w:rPr>
        <w:t>Eigenschaften</w:t>
      </w:r>
      <w:r w:rsidRPr="003A15F5">
        <w:rPr>
          <w:sz w:val="22"/>
        </w:rPr>
        <w:t xml:space="preserve"> </w:t>
      </w:r>
      <w:r>
        <w:rPr>
          <w:sz w:val="22"/>
        </w:rPr>
        <w:t>muss</w:t>
      </w:r>
      <w:r w:rsidRPr="003A15F5">
        <w:rPr>
          <w:sz w:val="22"/>
        </w:rPr>
        <w:t xml:space="preserve"> der Stoff für die Rückenlehne haben?</w:t>
      </w:r>
      <w:r>
        <w:rPr>
          <w:sz w:val="22"/>
        </w:rPr>
        <w:t xml:space="preserve"> </w:t>
      </w:r>
      <w:r>
        <w:rPr>
          <w:sz w:val="22"/>
        </w:rPr>
        <w:br/>
      </w:r>
      <w:r w:rsidRPr="003A15F5">
        <w:rPr>
          <w:sz w:val="22"/>
        </w:rPr>
        <w:t>Antworten Sie in einem ganzen Satz.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7087"/>
      </w:tblGrid>
      <w:tr w:rsidR="0032662F" w:rsidRPr="00F13557" w14:paraId="37EAE3A2" w14:textId="77777777" w:rsidTr="00B21817">
        <w:tc>
          <w:tcPr>
            <w:tcW w:w="426" w:type="dxa"/>
            <w:shd w:val="clear" w:color="auto" w:fill="auto"/>
            <w:vAlign w:val="center"/>
          </w:tcPr>
          <w:p w14:paraId="66721B02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087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2830886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367A69">
              <w:rPr>
                <w:rFonts w:ascii="Segoe Print" w:hAnsi="Segoe Print"/>
                <w:sz w:val="22"/>
              </w:rPr>
              <w:t>Er sollte stabil sein und nicht leicht reißen.</w:t>
            </w:r>
          </w:p>
        </w:tc>
      </w:tr>
      <w:tr w:rsidR="0032662F" w:rsidRPr="00F13557" w14:paraId="322527AF" w14:textId="77777777" w:rsidTr="00B21817">
        <w:tc>
          <w:tcPr>
            <w:tcW w:w="426" w:type="dxa"/>
            <w:shd w:val="clear" w:color="auto" w:fill="auto"/>
            <w:vAlign w:val="center"/>
          </w:tcPr>
          <w:p w14:paraId="492B875B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08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5F48F2B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367A69">
              <w:rPr>
                <w:rFonts w:ascii="Segoe Print" w:hAnsi="Segoe Print"/>
                <w:sz w:val="22"/>
              </w:rPr>
              <w:t>Er sollte in der Sonne nicht ausbleichen.</w:t>
            </w:r>
          </w:p>
        </w:tc>
      </w:tr>
      <w:tr w:rsidR="0032662F" w:rsidRPr="00F13557" w14:paraId="02566645" w14:textId="77777777" w:rsidTr="00B21817">
        <w:tc>
          <w:tcPr>
            <w:tcW w:w="426" w:type="dxa"/>
            <w:shd w:val="clear" w:color="auto" w:fill="auto"/>
            <w:vAlign w:val="center"/>
          </w:tcPr>
          <w:p w14:paraId="56702DDA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08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89BF6C3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367A69">
              <w:rPr>
                <w:rFonts w:ascii="Segoe Print" w:hAnsi="Segoe Print"/>
                <w:sz w:val="22"/>
              </w:rPr>
              <w:t>Er sollte nicht teuer sein.</w:t>
            </w:r>
          </w:p>
        </w:tc>
      </w:tr>
    </w:tbl>
    <w:p w14:paraId="479E06DC" w14:textId="77777777" w:rsidR="0032662F" w:rsidRDefault="0032662F" w:rsidP="0032662F">
      <w:pPr>
        <w:rPr>
          <w:sz w:val="22"/>
        </w:rPr>
      </w:pPr>
      <w:r>
        <w:rPr>
          <w:sz w:val="22"/>
        </w:rPr>
        <w:br w:type="page"/>
      </w:r>
    </w:p>
    <w:p w14:paraId="1479FCB2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601259">
        <w:rPr>
          <w:rStyle w:val="berschrift3Zchn"/>
          <w:rFonts w:eastAsiaTheme="minorHAnsi"/>
          <w:noProof/>
        </w:rPr>
        <w:lastRenderedPageBreak/>
        <w:drawing>
          <wp:anchor distT="0" distB="0" distL="114300" distR="114300" simplePos="0" relativeHeight="251575296" behindDoc="0" locked="0" layoutInCell="1" allowOverlap="1" wp14:anchorId="5D88E298" wp14:editId="47EF5965">
            <wp:simplePos x="0" y="0"/>
            <wp:positionH relativeFrom="column">
              <wp:posOffset>4675505</wp:posOffset>
            </wp:positionH>
            <wp:positionV relativeFrom="paragraph">
              <wp:posOffset>-102235</wp:posOffset>
            </wp:positionV>
            <wp:extent cx="341630" cy="313055"/>
            <wp:effectExtent l="0" t="0" r="1270" b="0"/>
            <wp:wrapNone/>
            <wp:docPr id="487" name="Grafik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259">
        <w:rPr>
          <w:rStyle w:val="berschrift3Zchn"/>
          <w:rFonts w:eastAsiaTheme="minorHAnsi"/>
        </w:rPr>
        <w:t>Holzauswahl</w:t>
      </w:r>
      <w:r w:rsidRPr="00F13557">
        <w:rPr>
          <w:b/>
          <w:bCs/>
          <w:sz w:val="22"/>
        </w:rPr>
        <w:t>:</w:t>
      </w:r>
      <w:r w:rsidRPr="00AD7358">
        <w:rPr>
          <w:noProof/>
          <w:sz w:val="22"/>
        </w:rPr>
        <w:t xml:space="preserve"> </w:t>
      </w:r>
    </w:p>
    <w:p w14:paraId="26DFE9D2" w14:textId="77777777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>Sie wissen jetzt, wo Sie Ihren Klappstuhl verwenden wollen.</w:t>
      </w:r>
    </w:p>
    <w:p w14:paraId="7719D6C2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3550B688" w14:textId="77777777" w:rsidR="0032662F" w:rsidRDefault="0032662F" w:rsidP="0032662F">
      <w:pPr>
        <w:spacing w:line="312" w:lineRule="auto"/>
        <w:rPr>
          <w:sz w:val="22"/>
        </w:rPr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5E9BBBB9" wp14:editId="44455B92">
                <wp:simplePos x="0" y="0"/>
                <wp:positionH relativeFrom="column">
                  <wp:posOffset>903833</wp:posOffset>
                </wp:positionH>
                <wp:positionV relativeFrom="paragraph">
                  <wp:posOffset>74448</wp:posOffset>
                </wp:positionV>
                <wp:extent cx="3335731" cy="506323"/>
                <wp:effectExtent l="19050" t="266700" r="0" b="274955"/>
                <wp:wrapNone/>
                <wp:docPr id="483" name="Gruppieren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731" cy="506323"/>
                          <a:chOff x="-79311" y="-38252"/>
                          <a:chExt cx="2836904" cy="375522"/>
                        </a:xfrm>
                      </wpg:grpSpPr>
                      <wps:wsp>
                        <wps:cNvPr id="484" name="Rechteck: abgerundete Ecken 484"/>
                        <wps:cNvSpPr/>
                        <wps:spPr>
                          <a:xfrm rot="21075296">
                            <a:off x="-79311" y="-30920"/>
                            <a:ext cx="2754483" cy="3337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Textfeld 485"/>
                        <wps:cNvSpPr txBox="1"/>
                        <wps:spPr>
                          <a:xfrm rot="21075296">
                            <a:off x="1953" y="-38252"/>
                            <a:ext cx="2755640" cy="3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54A67D" w14:textId="77777777" w:rsidR="005E736C" w:rsidRPr="006136C9" w:rsidRDefault="005E736C" w:rsidP="0032662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36C9"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Holzart ist geeignet?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BBBB9" id="Gruppieren 483" o:spid="_x0000_s1055" style="position:absolute;margin-left:71.15pt;margin-top:5.85pt;width:262.65pt;height:39.85pt;z-index:-251742208;mso-width-relative:margin;mso-height-relative:margin" coordorigin="-793,-382" coordsize="28369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">
                <v:roundrect id="Rechteck: abgerundete Ecken 484" o:spid="_x0000_s1056" style="position:absolute;left:-793;top:-309;width:2754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" fillcolor="white [3201]" strokecolor="#4f81bd [3204]" strokeweight="2pt"/>
                <v:shape id="Textfeld 485" o:spid="_x0000_s1057" type="#_x0000_t202" style="position:absolute;left:19;top:-382;width:27556;height:3754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" filled="f" stroked="f">
                  <v:shadow on="t" color="black" opacity="24903f" origin=",.5" offset="0,.55556mm"/>
                  <v:textbox>
                    <w:txbxContent>
                      <w:p w14:paraId="4F54A67D" w14:textId="77777777" w:rsidR="005E736C" w:rsidRPr="006136C9" w:rsidRDefault="005E736C" w:rsidP="0032662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36C9"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Holzart ist geeignet?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77422A" w14:textId="77777777" w:rsidR="0032662F" w:rsidRDefault="0032662F" w:rsidP="0032662F">
      <w:pPr>
        <w:spacing w:line="312" w:lineRule="auto"/>
        <w:rPr>
          <w:sz w:val="22"/>
        </w:rPr>
      </w:pPr>
    </w:p>
    <w:p w14:paraId="1E323F65" w14:textId="77777777" w:rsidR="0032662F" w:rsidRDefault="0032662F" w:rsidP="0032662F">
      <w:pPr>
        <w:spacing w:line="312" w:lineRule="auto"/>
        <w:rPr>
          <w:sz w:val="22"/>
        </w:rPr>
      </w:pPr>
    </w:p>
    <w:p w14:paraId="08B6BC2B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655D731E" w14:textId="49C27B38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 xml:space="preserve">Es stehen Ihnen folgende </w:t>
      </w:r>
      <w:r w:rsidR="00DD1E73" w:rsidRPr="00527BEB">
        <w:rPr>
          <w:sz w:val="22"/>
        </w:rPr>
        <w:t>Holzarten</w:t>
      </w:r>
      <w:r w:rsidR="00DD1E73" w:rsidRPr="00F13557">
        <w:t xml:space="preserve"> </w:t>
      </w:r>
      <w:r w:rsidRPr="006136C9">
        <w:rPr>
          <w:sz w:val="22"/>
        </w:rPr>
        <w:t xml:space="preserve">zur Verfügung: </w:t>
      </w:r>
    </w:p>
    <w:p w14:paraId="4D163A43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Buche</w:t>
      </w:r>
    </w:p>
    <w:p w14:paraId="68C5F98C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Esche</w:t>
      </w:r>
    </w:p>
    <w:p w14:paraId="0E036E91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Eiche</w:t>
      </w:r>
    </w:p>
    <w:p w14:paraId="2EB313A0" w14:textId="77777777" w:rsidR="0032662F" w:rsidRPr="006136C9" w:rsidRDefault="009B3701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581440" behindDoc="0" locked="0" layoutInCell="1" allowOverlap="1" wp14:anchorId="46E141C9" wp14:editId="33D6CEC0">
            <wp:simplePos x="0" y="0"/>
            <wp:positionH relativeFrom="column">
              <wp:posOffset>4810760</wp:posOffset>
            </wp:positionH>
            <wp:positionV relativeFrom="paragraph">
              <wp:posOffset>104775</wp:posOffset>
            </wp:positionV>
            <wp:extent cx="899795" cy="899795"/>
            <wp:effectExtent l="0" t="0" r="0" b="0"/>
            <wp:wrapNone/>
            <wp:docPr id="488" name="Grafik 48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2F" w:rsidRPr="006136C9">
        <w:rPr>
          <w:sz w:val="22"/>
        </w:rPr>
        <w:t>Kiefer</w:t>
      </w:r>
    </w:p>
    <w:p w14:paraId="2704A7DC" w14:textId="77777777" w:rsidR="0032662F" w:rsidRDefault="0032662F" w:rsidP="0032662F">
      <w:pPr>
        <w:spacing w:line="312" w:lineRule="auto"/>
        <w:rPr>
          <w:sz w:val="22"/>
        </w:rPr>
      </w:pPr>
      <w:r>
        <w:rPr>
          <w:sz w:val="22"/>
        </w:rPr>
        <w:t>Alle</w:t>
      </w:r>
      <w:r w:rsidRPr="006136C9">
        <w:rPr>
          <w:sz w:val="22"/>
        </w:rPr>
        <w:t xml:space="preserve"> unterscheiden sich sehr stark im Aussehen. Hier können Sie die Unterschiede sehen und einiges über die verschiedenen Hölzer lernen: </w:t>
      </w:r>
    </w:p>
    <w:p w14:paraId="78A86861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6FB939B0" w14:textId="77777777" w:rsidR="0032662F" w:rsidRPr="00601259" w:rsidRDefault="0032662F" w:rsidP="0095174C">
      <w:pPr>
        <w:pStyle w:val="Listenabsatz"/>
        <w:numPr>
          <w:ilvl w:val="0"/>
          <w:numId w:val="51"/>
        </w:numPr>
        <w:spacing w:line="312" w:lineRule="auto"/>
        <w:rPr>
          <w:sz w:val="22"/>
        </w:rPr>
      </w:pPr>
      <w:r w:rsidRPr="00601259">
        <w:rPr>
          <w:sz w:val="22"/>
        </w:rPr>
        <w:t>Informiere</w:t>
      </w:r>
      <w:r w:rsidR="003E11D8">
        <w:rPr>
          <w:sz w:val="22"/>
        </w:rPr>
        <w:t>n Sie sich über das Aussehen der</w:t>
      </w:r>
      <w:r w:rsidRPr="00601259">
        <w:rPr>
          <w:sz w:val="22"/>
        </w:rPr>
        <w:t xml:space="preserve"> fünf Holzarten</w:t>
      </w:r>
    </w:p>
    <w:p w14:paraId="2FE6F6DF" w14:textId="77777777" w:rsidR="0032662F" w:rsidRPr="00A66D80" w:rsidRDefault="009B3701" w:rsidP="0095174C">
      <w:pPr>
        <w:pStyle w:val="Listenabsatz"/>
        <w:numPr>
          <w:ilvl w:val="0"/>
          <w:numId w:val="51"/>
        </w:numPr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637760" behindDoc="0" locked="0" layoutInCell="1" allowOverlap="1" wp14:anchorId="506408B6" wp14:editId="52C66601">
            <wp:simplePos x="0" y="0"/>
            <wp:positionH relativeFrom="column">
              <wp:posOffset>4817110</wp:posOffset>
            </wp:positionH>
            <wp:positionV relativeFrom="paragraph">
              <wp:posOffset>390525</wp:posOffset>
            </wp:positionV>
            <wp:extent cx="318770" cy="318770"/>
            <wp:effectExtent l="0" t="0" r="5080" b="5080"/>
            <wp:wrapNone/>
            <wp:docPr id="489" name="Grafik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601259">
        <w:rPr>
          <w:sz w:val="22"/>
        </w:rPr>
        <w:t>Benennen Sie die Holzarten. Schreiben Sie die Namen unter das jeweilige Bild:</w:t>
      </w:r>
      <w:r w:rsidR="0032662F" w:rsidRPr="006136C9">
        <w:rPr>
          <w:noProof/>
        </w:rPr>
        <w:t xml:space="preserve"> </w:t>
      </w:r>
    </w:p>
    <w:tbl>
      <w:tblPr>
        <w:tblStyle w:val="Tabellenraster8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15"/>
        <w:gridCol w:w="3615"/>
      </w:tblGrid>
      <w:tr w:rsidR="0032662F" w:rsidRPr="00F13557" w14:paraId="7F9F7E2E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230" w:type="dxa"/>
            <w:gridSpan w:val="2"/>
          </w:tcPr>
          <w:p w14:paraId="4A998C12" w14:textId="77777777" w:rsidR="0032662F" w:rsidRPr="009B3701" w:rsidRDefault="0032662F" w:rsidP="00C0461B">
            <w:pPr>
              <w:spacing w:line="312" w:lineRule="auto"/>
            </w:pPr>
            <w:r w:rsidRPr="009B3701">
              <w:t>Holzart (Kurzzeichen)</w:t>
            </w:r>
          </w:p>
        </w:tc>
      </w:tr>
      <w:tr w:rsidR="0032662F" w:rsidRPr="00F13557" w14:paraId="318B185F" w14:textId="77777777" w:rsidTr="009B3701">
        <w:trPr>
          <w:trHeight w:val="2186"/>
        </w:trPr>
        <w:tc>
          <w:tcPr>
            <w:tcW w:w="3615" w:type="dxa"/>
          </w:tcPr>
          <w:p w14:paraId="24B89D47" w14:textId="210513AD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D0A66B" wp14:editId="118D3728">
                  <wp:extent cx="1209092" cy="846303"/>
                  <wp:effectExtent l="0" t="8890" r="1270" b="1270"/>
                  <wp:docPr id="2164" name="Grafik 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749" cy="85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59767C4A" w14:textId="07DC0422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97303F" wp14:editId="29229497">
                  <wp:extent cx="532641" cy="1329677"/>
                  <wp:effectExtent l="0" t="0" r="1270" b="4445"/>
                  <wp:docPr id="2163" name="Grafik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7" cy="13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2F" w:rsidRPr="00F13557" w14:paraId="1CCF4E09" w14:textId="77777777" w:rsidTr="009B3701">
        <w:trPr>
          <w:trHeight w:val="561"/>
        </w:trPr>
        <w:tc>
          <w:tcPr>
            <w:tcW w:w="3615" w:type="dxa"/>
          </w:tcPr>
          <w:p w14:paraId="4032C728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</w:rPr>
            </w:pPr>
            <w:r w:rsidRPr="00A66D80">
              <w:rPr>
                <w:rFonts w:ascii="Segoe Print" w:hAnsi="Segoe Print"/>
              </w:rPr>
              <w:t>Kiefer</w:t>
            </w:r>
          </w:p>
        </w:tc>
        <w:tc>
          <w:tcPr>
            <w:tcW w:w="3615" w:type="dxa"/>
          </w:tcPr>
          <w:p w14:paraId="770F30C8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</w:rPr>
            </w:pPr>
            <w:r w:rsidRPr="00A66D80">
              <w:rPr>
                <w:rFonts w:ascii="Segoe Print" w:hAnsi="Segoe Print"/>
              </w:rPr>
              <w:t>Esche</w:t>
            </w:r>
          </w:p>
        </w:tc>
      </w:tr>
      <w:tr w:rsidR="0032662F" w:rsidRPr="00F13557" w14:paraId="7F086932" w14:textId="77777777" w:rsidTr="009B3701">
        <w:trPr>
          <w:trHeight w:val="561"/>
        </w:trPr>
        <w:tc>
          <w:tcPr>
            <w:tcW w:w="3615" w:type="dxa"/>
          </w:tcPr>
          <w:p w14:paraId="57F17FF7" w14:textId="5118AB46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6F730C" wp14:editId="609D6C4C">
                  <wp:extent cx="638682" cy="1336648"/>
                  <wp:effectExtent l="0" t="0" r="9525" b="0"/>
                  <wp:docPr id="2162" name="Grafik 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0" b="-20"/>
                          <a:stretch/>
                        </pic:blipFill>
                        <pic:spPr bwMode="auto">
                          <a:xfrm>
                            <a:off x="0" y="0"/>
                            <a:ext cx="644954" cy="134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66C7189F" w14:textId="3CF76B26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D67535" wp14:editId="105B5B62">
                  <wp:extent cx="911688" cy="683868"/>
                  <wp:effectExtent l="0" t="317" r="2857" b="2858"/>
                  <wp:docPr id="2161" name="Grafik 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9446" cy="70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2F" w:rsidRPr="00F13557" w14:paraId="74FA5115" w14:textId="77777777" w:rsidTr="009B3701">
        <w:trPr>
          <w:trHeight w:val="561"/>
        </w:trPr>
        <w:tc>
          <w:tcPr>
            <w:tcW w:w="3615" w:type="dxa"/>
          </w:tcPr>
          <w:p w14:paraId="00B8906A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  <w:noProof/>
              </w:rPr>
            </w:pPr>
            <w:r w:rsidRPr="00A66D80">
              <w:rPr>
                <w:rFonts w:ascii="Segoe Print" w:hAnsi="Segoe Print"/>
                <w:noProof/>
              </w:rPr>
              <w:t>Buche</w:t>
            </w:r>
          </w:p>
        </w:tc>
        <w:tc>
          <w:tcPr>
            <w:tcW w:w="3615" w:type="dxa"/>
          </w:tcPr>
          <w:p w14:paraId="4388DFB1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  <w:noProof/>
              </w:rPr>
            </w:pPr>
            <w:r w:rsidRPr="00A66D80">
              <w:rPr>
                <w:rFonts w:ascii="Segoe Print" w:hAnsi="Segoe Print"/>
                <w:noProof/>
              </w:rPr>
              <w:t>Eiche</w:t>
            </w:r>
          </w:p>
        </w:tc>
      </w:tr>
    </w:tbl>
    <w:p w14:paraId="42057862" w14:textId="77777777" w:rsidR="0032662F" w:rsidRDefault="0032662F" w:rsidP="0032662F">
      <w:pPr>
        <w:spacing w:line="312" w:lineRule="auto"/>
        <w:rPr>
          <w:sz w:val="22"/>
        </w:rPr>
      </w:pPr>
    </w:p>
    <w:p w14:paraId="66E814DA" w14:textId="77777777" w:rsidR="0032662F" w:rsidRDefault="0032662F" w:rsidP="0032662F">
      <w:pPr>
        <w:rPr>
          <w:sz w:val="22"/>
        </w:rPr>
      </w:pPr>
      <w:r>
        <w:rPr>
          <w:sz w:val="22"/>
        </w:rPr>
        <w:br w:type="page"/>
      </w:r>
    </w:p>
    <w:p w14:paraId="7074D372" w14:textId="77777777" w:rsidR="0032662F" w:rsidRDefault="0032662F" w:rsidP="0032662F">
      <w:pPr>
        <w:pStyle w:val="berschrift2"/>
      </w:pPr>
      <w:r w:rsidRPr="00096630">
        <w:rPr>
          <w:noProof/>
          <w:color w:val="FF0000"/>
        </w:rPr>
        <w:lastRenderedPageBreak/>
        <w:drawing>
          <wp:anchor distT="0" distB="0" distL="114300" distR="114300" simplePos="0" relativeHeight="251569152" behindDoc="0" locked="0" layoutInCell="1" allowOverlap="1" wp14:anchorId="1FE5C959" wp14:editId="2DFD5942">
            <wp:simplePos x="0" y="0"/>
            <wp:positionH relativeFrom="column">
              <wp:posOffset>4725035</wp:posOffset>
            </wp:positionH>
            <wp:positionV relativeFrom="paragraph">
              <wp:posOffset>-169545</wp:posOffset>
            </wp:positionV>
            <wp:extent cx="341630" cy="313055"/>
            <wp:effectExtent l="0" t="0" r="1270" b="0"/>
            <wp:wrapNone/>
            <wp:docPr id="1868" name="Grafik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Tabelle der Holzarten</w:t>
      </w:r>
    </w:p>
    <w:tbl>
      <w:tblPr>
        <w:tblStyle w:val="Tabellenraster8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3261"/>
        <w:gridCol w:w="2551"/>
      </w:tblGrid>
      <w:tr w:rsidR="0032662F" w:rsidRPr="00F13557" w14:paraId="71CA6839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701" w:type="dxa"/>
          </w:tcPr>
          <w:p w14:paraId="4CE0BDF7" w14:textId="77777777" w:rsidR="0032662F" w:rsidRPr="009B3701" w:rsidRDefault="0032662F" w:rsidP="00C0461B">
            <w:pPr>
              <w:spacing w:line="312" w:lineRule="auto"/>
            </w:pPr>
            <w:r w:rsidRPr="009B3701">
              <w:t xml:space="preserve">Holzart </w:t>
            </w:r>
          </w:p>
        </w:tc>
        <w:tc>
          <w:tcPr>
            <w:tcW w:w="3261" w:type="dxa"/>
          </w:tcPr>
          <w:p w14:paraId="64E488D1" w14:textId="77777777" w:rsidR="0032662F" w:rsidRPr="009B3701" w:rsidRDefault="0032662F" w:rsidP="00C0461B">
            <w:pPr>
              <w:spacing w:line="312" w:lineRule="auto"/>
            </w:pPr>
            <w:r w:rsidRPr="009B3701">
              <w:t>Eigenschaften</w:t>
            </w:r>
          </w:p>
        </w:tc>
        <w:tc>
          <w:tcPr>
            <w:tcW w:w="2551" w:type="dxa"/>
          </w:tcPr>
          <w:p w14:paraId="2E619CD5" w14:textId="77777777" w:rsidR="0032662F" w:rsidRPr="009B3701" w:rsidRDefault="0032662F" w:rsidP="00C0461B">
            <w:pPr>
              <w:spacing w:line="312" w:lineRule="auto"/>
            </w:pPr>
            <w:r w:rsidRPr="009B3701">
              <w:t>Verwendung</w:t>
            </w:r>
          </w:p>
        </w:tc>
      </w:tr>
      <w:tr w:rsidR="001B41A9" w:rsidRPr="00F13557" w14:paraId="3E5304CB" w14:textId="77777777" w:rsidTr="009B3701">
        <w:tc>
          <w:tcPr>
            <w:tcW w:w="1701" w:type="dxa"/>
          </w:tcPr>
          <w:p w14:paraId="7D0D5288" w14:textId="77777777" w:rsidR="001B41A9" w:rsidRPr="00F13557" w:rsidRDefault="001B41A9" w:rsidP="001B41A9">
            <w:pPr>
              <w:spacing w:line="312" w:lineRule="auto"/>
            </w:pPr>
            <w:r w:rsidRPr="00F13557">
              <w:t xml:space="preserve">Buche </w:t>
            </w:r>
          </w:p>
        </w:tc>
        <w:tc>
          <w:tcPr>
            <w:tcW w:w="3261" w:type="dxa"/>
          </w:tcPr>
          <w:p w14:paraId="0324271E" w14:textId="20062F0F" w:rsidR="001B41A9" w:rsidRPr="00F13557" w:rsidRDefault="001B41A9" w:rsidP="001B41A9">
            <w:pPr>
              <w:spacing w:line="276" w:lineRule="auto"/>
            </w:pPr>
            <w:r w:rsidRPr="00F13557">
              <w:t xml:space="preserve">hart, schwer, fest, neigt zum Reißen, </w:t>
            </w:r>
            <w:r w:rsidRPr="00160903">
              <w:rPr>
                <w:u w:val="single"/>
              </w:rPr>
              <w:t>nicht witterungsfest</w:t>
            </w:r>
            <w:r>
              <w:t xml:space="preserve">, schwer zu sägen, dafür </w:t>
            </w:r>
            <w:r w:rsidRPr="00160903">
              <w:rPr>
                <w:u w:val="single"/>
              </w:rPr>
              <w:t>hohe Qualität</w:t>
            </w:r>
          </w:p>
        </w:tc>
        <w:tc>
          <w:tcPr>
            <w:tcW w:w="2551" w:type="dxa"/>
          </w:tcPr>
          <w:p w14:paraId="1CFD592E" w14:textId="6E4064F5" w:rsidR="001B41A9" w:rsidRPr="00F13557" w:rsidRDefault="001B41A9" w:rsidP="001B41A9">
            <w:pPr>
              <w:spacing w:line="276" w:lineRule="auto"/>
            </w:pPr>
            <w:r w:rsidRPr="00160903">
              <w:rPr>
                <w:u w:val="single"/>
              </w:rPr>
              <w:t>Möbel</w:t>
            </w:r>
            <w:r w:rsidRPr="00F13557">
              <w:t>, Parkettböden</w:t>
            </w:r>
          </w:p>
        </w:tc>
      </w:tr>
      <w:tr w:rsidR="001B41A9" w:rsidRPr="00F13557" w14:paraId="39E3725E" w14:textId="77777777" w:rsidTr="009B3701">
        <w:tc>
          <w:tcPr>
            <w:tcW w:w="1701" w:type="dxa"/>
          </w:tcPr>
          <w:p w14:paraId="11EBAA61" w14:textId="77777777" w:rsidR="001B41A9" w:rsidRPr="00F13557" w:rsidRDefault="001B41A9" w:rsidP="001B41A9">
            <w:pPr>
              <w:spacing w:line="312" w:lineRule="auto"/>
            </w:pPr>
            <w:r w:rsidRPr="00F13557">
              <w:t xml:space="preserve">Esche </w:t>
            </w:r>
          </w:p>
        </w:tc>
        <w:tc>
          <w:tcPr>
            <w:tcW w:w="3261" w:type="dxa"/>
          </w:tcPr>
          <w:p w14:paraId="18F3FB6B" w14:textId="1F69FACC" w:rsidR="001B41A9" w:rsidRPr="00F13557" w:rsidRDefault="001B41A9" w:rsidP="001B41A9">
            <w:pPr>
              <w:spacing w:line="276" w:lineRule="auto"/>
            </w:pPr>
            <w:r>
              <w:t>h</w:t>
            </w:r>
            <w:r w:rsidRPr="00F13557">
              <w:t xml:space="preserve">art, schwer, </w:t>
            </w:r>
            <w:r w:rsidRPr="00160903">
              <w:rPr>
                <w:u w:val="single"/>
              </w:rPr>
              <w:t>fest</w:t>
            </w:r>
            <w:r w:rsidRPr="00F13557">
              <w:t xml:space="preserve">, </w:t>
            </w:r>
            <w:r w:rsidRPr="00160903">
              <w:rPr>
                <w:u w:val="single"/>
              </w:rPr>
              <w:t>zäh und biegsam</w:t>
            </w:r>
            <w:r w:rsidRPr="00F13557">
              <w:t xml:space="preserve">, </w:t>
            </w:r>
            <w:r w:rsidRPr="00160903">
              <w:rPr>
                <w:u w:val="single"/>
              </w:rPr>
              <w:t>gering witterungsfest</w:t>
            </w:r>
            <w:r>
              <w:t xml:space="preserve">, schwer zu sägen, dafür </w:t>
            </w:r>
            <w:r w:rsidRPr="00160903">
              <w:rPr>
                <w:u w:val="single"/>
              </w:rPr>
              <w:t>hohe Qualität</w:t>
            </w:r>
          </w:p>
        </w:tc>
        <w:tc>
          <w:tcPr>
            <w:tcW w:w="2551" w:type="dxa"/>
          </w:tcPr>
          <w:p w14:paraId="630109D7" w14:textId="5211DCB3" w:rsidR="001B41A9" w:rsidRPr="00F13557" w:rsidRDefault="001B41A9" w:rsidP="001B41A9">
            <w:pPr>
              <w:spacing w:line="276" w:lineRule="auto"/>
            </w:pPr>
            <w:r w:rsidRPr="00F13557">
              <w:t xml:space="preserve">Sportgeräte, </w:t>
            </w:r>
            <w:r w:rsidRPr="00160903">
              <w:rPr>
                <w:u w:val="single"/>
              </w:rPr>
              <w:t>Möbel</w:t>
            </w:r>
            <w:r w:rsidRPr="00F13557">
              <w:t>,</w:t>
            </w:r>
            <w:r>
              <w:t xml:space="preserve"> Werkzeugstiele</w:t>
            </w:r>
          </w:p>
        </w:tc>
      </w:tr>
      <w:tr w:rsidR="001B41A9" w:rsidRPr="00F13557" w14:paraId="5C1D9152" w14:textId="77777777" w:rsidTr="009B3701">
        <w:tc>
          <w:tcPr>
            <w:tcW w:w="1701" w:type="dxa"/>
          </w:tcPr>
          <w:p w14:paraId="65A76440" w14:textId="77777777" w:rsidR="001B41A9" w:rsidRPr="00F13557" w:rsidRDefault="001B41A9" w:rsidP="001B41A9">
            <w:pPr>
              <w:spacing w:line="312" w:lineRule="auto"/>
            </w:pPr>
            <w:r w:rsidRPr="00F13557">
              <w:t xml:space="preserve">Eiche </w:t>
            </w:r>
          </w:p>
        </w:tc>
        <w:tc>
          <w:tcPr>
            <w:tcW w:w="3261" w:type="dxa"/>
          </w:tcPr>
          <w:p w14:paraId="61BDDEDD" w14:textId="23ED72AC" w:rsidR="001B41A9" w:rsidRPr="00F13557" w:rsidRDefault="001B41A9" w:rsidP="001B41A9">
            <w:pPr>
              <w:spacing w:line="276" w:lineRule="auto"/>
            </w:pPr>
            <w:r w:rsidRPr="00F13557">
              <w:t xml:space="preserve">hart, mittelschwer, </w:t>
            </w:r>
            <w:r w:rsidRPr="00160903">
              <w:rPr>
                <w:u w:val="single"/>
              </w:rPr>
              <w:t>elastisch</w:t>
            </w:r>
            <w:r w:rsidRPr="00F13557">
              <w:t xml:space="preserve">, sehr hart, </w:t>
            </w:r>
            <w:r w:rsidRPr="00160903">
              <w:rPr>
                <w:u w:val="single"/>
              </w:rPr>
              <w:t>Kernholz sehr witterungsfest</w:t>
            </w:r>
            <w:r>
              <w:t>, schwer zu sägen, dafür hohe Qualität</w:t>
            </w:r>
          </w:p>
        </w:tc>
        <w:tc>
          <w:tcPr>
            <w:tcW w:w="2551" w:type="dxa"/>
          </w:tcPr>
          <w:p w14:paraId="4C1BA88A" w14:textId="1111D2F0" w:rsidR="001B41A9" w:rsidRPr="00F13557" w:rsidRDefault="001B41A9" w:rsidP="001B41A9">
            <w:pPr>
              <w:spacing w:line="276" w:lineRule="auto"/>
            </w:pPr>
            <w:r w:rsidRPr="00160903">
              <w:rPr>
                <w:u w:val="single"/>
              </w:rPr>
              <w:t>für Innen und Außen</w:t>
            </w:r>
            <w:r w:rsidRPr="00F13557">
              <w:t xml:space="preserve">, Parkettböden, </w:t>
            </w:r>
            <w:r w:rsidRPr="00160903">
              <w:rPr>
                <w:u w:val="single"/>
              </w:rPr>
              <w:t>Möbel</w:t>
            </w:r>
            <w:r w:rsidRPr="00F13557">
              <w:t xml:space="preserve">, </w:t>
            </w:r>
            <w:r>
              <w:t>Fachwerkhäuser, Fensterrahmen</w:t>
            </w:r>
          </w:p>
        </w:tc>
      </w:tr>
      <w:tr w:rsidR="001B41A9" w:rsidRPr="00F13557" w14:paraId="04560C80" w14:textId="77777777" w:rsidTr="009B3701">
        <w:tc>
          <w:tcPr>
            <w:tcW w:w="1701" w:type="dxa"/>
          </w:tcPr>
          <w:p w14:paraId="755CD2CC" w14:textId="77777777" w:rsidR="001B41A9" w:rsidRPr="00F13557" w:rsidRDefault="001B41A9" w:rsidP="001B41A9">
            <w:pPr>
              <w:spacing w:line="312" w:lineRule="auto"/>
            </w:pPr>
            <w:r w:rsidRPr="00F13557">
              <w:t xml:space="preserve">Kiefer </w:t>
            </w:r>
          </w:p>
        </w:tc>
        <w:tc>
          <w:tcPr>
            <w:tcW w:w="3261" w:type="dxa"/>
          </w:tcPr>
          <w:p w14:paraId="050FDE6A" w14:textId="6F8A4350" w:rsidR="001B41A9" w:rsidRPr="00F13557" w:rsidRDefault="001B41A9" w:rsidP="001B41A9">
            <w:pPr>
              <w:spacing w:line="276" w:lineRule="auto"/>
            </w:pPr>
            <w:r>
              <w:t>weich bis</w:t>
            </w:r>
            <w:r w:rsidRPr="00F13557">
              <w:t xml:space="preserve"> mittelhart, hoher Harzgehalt</w:t>
            </w:r>
            <w:r>
              <w:t>,</w:t>
            </w:r>
            <w:r w:rsidRPr="00F13557">
              <w:t xml:space="preserve"> </w:t>
            </w:r>
            <w:r w:rsidRPr="00160903">
              <w:rPr>
                <w:u w:val="single"/>
              </w:rPr>
              <w:t>gering witterungsfest</w:t>
            </w:r>
            <w:r w:rsidRPr="00F13557">
              <w:t xml:space="preserve">, </w:t>
            </w:r>
            <w:r>
              <w:t xml:space="preserve">sehr </w:t>
            </w:r>
            <w:r w:rsidRPr="00F13557">
              <w:t xml:space="preserve">leicht </w:t>
            </w:r>
            <w:r>
              <w:t>zu sägen, dafür geringe Qualität</w:t>
            </w:r>
          </w:p>
        </w:tc>
        <w:tc>
          <w:tcPr>
            <w:tcW w:w="2551" w:type="dxa"/>
          </w:tcPr>
          <w:p w14:paraId="4CD43730" w14:textId="00070653" w:rsidR="001B41A9" w:rsidRPr="00F13557" w:rsidRDefault="001B41A9" w:rsidP="001B41A9">
            <w:pPr>
              <w:spacing w:line="276" w:lineRule="auto"/>
            </w:pPr>
            <w:r w:rsidRPr="00F13557">
              <w:t xml:space="preserve">Tür- und Fensterrahmen, </w:t>
            </w:r>
            <w:r>
              <w:t>Dachkonstruktionen, Balkendecken</w:t>
            </w:r>
            <w:r w:rsidRPr="00F13557">
              <w:t xml:space="preserve">, </w:t>
            </w:r>
            <w:r w:rsidRPr="00160903">
              <w:rPr>
                <w:u w:val="single"/>
              </w:rPr>
              <w:t>Möbel</w:t>
            </w:r>
          </w:p>
        </w:tc>
      </w:tr>
    </w:tbl>
    <w:p w14:paraId="742A38BA" w14:textId="77777777" w:rsidR="0032662F" w:rsidRPr="00F13557" w:rsidRDefault="0032662F" w:rsidP="0032662F">
      <w:pPr>
        <w:spacing w:line="312" w:lineRule="auto"/>
        <w:jc w:val="both"/>
        <w:rPr>
          <w:sz w:val="22"/>
        </w:rPr>
      </w:pPr>
    </w:p>
    <w:p w14:paraId="12CF3A8C" w14:textId="77777777" w:rsidR="0032662F" w:rsidRPr="00AA382D" w:rsidRDefault="0032662F" w:rsidP="0095174C">
      <w:pPr>
        <w:pStyle w:val="Listenabsatz"/>
        <w:numPr>
          <w:ilvl w:val="0"/>
          <w:numId w:val="32"/>
        </w:numPr>
        <w:spacing w:line="312" w:lineRule="auto"/>
        <w:ind w:right="509"/>
        <w:rPr>
          <w:sz w:val="22"/>
        </w:rPr>
      </w:pPr>
      <w:r w:rsidRPr="00AA382D">
        <w:rPr>
          <w:sz w:val="22"/>
          <w:u w:val="single"/>
        </w:rPr>
        <w:t>Unterstreichen</w:t>
      </w:r>
      <w:r w:rsidRPr="00AA382D">
        <w:rPr>
          <w:sz w:val="22"/>
        </w:rPr>
        <w:t xml:space="preserve"> Sie die Eigenschaften und Verwendungen, die für Sie bei der Auswahl wichtig sind.</w:t>
      </w:r>
      <w:r w:rsidRPr="00BA0B7D">
        <w:rPr>
          <w:noProof/>
        </w:rPr>
        <w:t xml:space="preserve"> </w:t>
      </w:r>
    </w:p>
    <w:bookmarkEnd w:id="17"/>
    <w:p w14:paraId="3305D3D1" w14:textId="77777777" w:rsidR="0032662F" w:rsidRPr="00294E6C" w:rsidRDefault="0032662F" w:rsidP="0095174C">
      <w:pPr>
        <w:pStyle w:val="Listenabsatz"/>
        <w:numPr>
          <w:ilvl w:val="0"/>
          <w:numId w:val="32"/>
        </w:numPr>
        <w:spacing w:after="160" w:line="312" w:lineRule="auto"/>
        <w:rPr>
          <w:sz w:val="22"/>
        </w:rPr>
      </w:pPr>
      <w:r w:rsidRPr="00294E6C">
        <w:rPr>
          <w:sz w:val="22"/>
        </w:rPr>
        <w:t>Tragen Sie die passenden Holzarten in die Tabelle ein!</w:t>
      </w:r>
    </w:p>
    <w:p w14:paraId="019BD34B" w14:textId="77777777" w:rsidR="0032662F" w:rsidRPr="00163B52" w:rsidRDefault="0032662F" w:rsidP="0032662F">
      <w:pPr>
        <w:framePr w:w="2041" w:hSpace="198" w:wrap="around" w:vAnchor="text" w:hAnchor="page" w:x="8950" w:y="1"/>
        <w:shd w:val="clear" w:color="auto" w:fill="D9D9D9" w:themeFill="background1" w:themeFillShade="D9"/>
        <w:spacing w:after="160" w:line="259" w:lineRule="auto"/>
        <w:rPr>
          <w:rFonts w:asciiTheme="minorHAnsi" w:hAnsiTheme="minorHAnsi" w:cstheme="minorBidi"/>
        </w:rPr>
      </w:pPr>
      <w:r w:rsidRPr="00163B52">
        <w:rPr>
          <w:rFonts w:asciiTheme="minorHAnsi" w:hAnsiTheme="minorHAnsi" w:cstheme="minorBidi"/>
          <w:b/>
        </w:rPr>
        <w:t>JETZT</w:t>
      </w:r>
      <w:r w:rsidRPr="00163B52">
        <w:rPr>
          <w:rFonts w:asciiTheme="minorHAnsi" w:hAnsiTheme="minorHAnsi" w:cstheme="minorBidi"/>
        </w:rPr>
        <w:t xml:space="preserve"> können Sie im LernTHEMA die Aufgaben 1 und 2 lösen!</w:t>
      </w:r>
    </w:p>
    <w:p w14:paraId="520599F8" w14:textId="77777777" w:rsidR="0032662F" w:rsidRPr="00EC5A5F" w:rsidRDefault="0032662F" w:rsidP="0032662F">
      <w:pPr>
        <w:pStyle w:val="Listenabsatz"/>
        <w:spacing w:line="312" w:lineRule="auto"/>
      </w:pPr>
      <w:r w:rsidRPr="00294E6C">
        <w:rPr>
          <w:sz w:val="22"/>
        </w:rPr>
        <w:t>Welche Holzart würden Sie wählen, wenn der Klappstuhl im…</w:t>
      </w:r>
    </w:p>
    <w:tbl>
      <w:tblPr>
        <w:tblStyle w:val="Tabellenraster8"/>
        <w:tblW w:w="7621" w:type="dxa"/>
        <w:tblInd w:w="0" w:type="dxa"/>
        <w:tblLook w:val="04A0" w:firstRow="1" w:lastRow="0" w:firstColumn="1" w:lastColumn="0" w:noHBand="0" w:noVBand="1"/>
      </w:tblPr>
      <w:tblGrid>
        <w:gridCol w:w="534"/>
        <w:gridCol w:w="1842"/>
        <w:gridCol w:w="5245"/>
      </w:tblGrid>
      <w:tr w:rsidR="0032662F" w14:paraId="317F2213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534" w:type="dxa"/>
          </w:tcPr>
          <w:p w14:paraId="3BF0A200" w14:textId="77777777" w:rsidR="0032662F" w:rsidRDefault="0032662F" w:rsidP="00C0461B"/>
        </w:tc>
        <w:tc>
          <w:tcPr>
            <w:tcW w:w="1842" w:type="dxa"/>
          </w:tcPr>
          <w:p w14:paraId="1983B650" w14:textId="77777777" w:rsidR="0032662F" w:rsidRDefault="0032662F" w:rsidP="00C0461B">
            <w:r>
              <w:t>Ort</w:t>
            </w:r>
          </w:p>
        </w:tc>
        <w:tc>
          <w:tcPr>
            <w:tcW w:w="5245" w:type="dxa"/>
          </w:tcPr>
          <w:p w14:paraId="6CF5EC82" w14:textId="44FE0024" w:rsidR="0032662F" w:rsidRDefault="0032662F" w:rsidP="00C0461B">
            <w:r>
              <w:t>passende Holzart</w:t>
            </w:r>
          </w:p>
        </w:tc>
      </w:tr>
      <w:tr w:rsidR="001B41A9" w14:paraId="52CC6D7C" w14:textId="77777777" w:rsidTr="009B3701">
        <w:trPr>
          <w:trHeight w:val="567"/>
        </w:trPr>
        <w:tc>
          <w:tcPr>
            <w:tcW w:w="534" w:type="dxa"/>
          </w:tcPr>
          <w:p w14:paraId="754B0DA3" w14:textId="77777777" w:rsidR="001B41A9" w:rsidRDefault="001B41A9" w:rsidP="001B41A9">
            <w:r>
              <w:t>1</w:t>
            </w:r>
          </w:p>
        </w:tc>
        <w:tc>
          <w:tcPr>
            <w:tcW w:w="1842" w:type="dxa"/>
          </w:tcPr>
          <w:p w14:paraId="5B572524" w14:textId="77777777" w:rsidR="001B41A9" w:rsidRPr="00294E6C" w:rsidRDefault="001B41A9" w:rsidP="001B41A9">
            <w:r>
              <w:t>Schlafzimmer</w:t>
            </w:r>
          </w:p>
        </w:tc>
        <w:tc>
          <w:tcPr>
            <w:tcW w:w="5245" w:type="dxa"/>
          </w:tcPr>
          <w:p w14:paraId="3938CAE4" w14:textId="288A5800" w:rsidR="001B41A9" w:rsidRPr="00EC5A5F" w:rsidRDefault="001B41A9" w:rsidP="001B41A9">
            <w:pPr>
              <w:rPr>
                <w:rFonts w:ascii="Segoe Print" w:hAnsi="Segoe Print"/>
              </w:rPr>
            </w:pPr>
            <w:r w:rsidRPr="00EC5A5F">
              <w:rPr>
                <w:rFonts w:ascii="Segoe Print" w:hAnsi="Segoe Print"/>
              </w:rPr>
              <w:t>Buche, weil für Innenraum geeignet</w:t>
            </w:r>
          </w:p>
        </w:tc>
      </w:tr>
      <w:tr w:rsidR="001B41A9" w14:paraId="048F7BE3" w14:textId="77777777" w:rsidTr="009B3701">
        <w:trPr>
          <w:trHeight w:val="567"/>
        </w:trPr>
        <w:tc>
          <w:tcPr>
            <w:tcW w:w="534" w:type="dxa"/>
          </w:tcPr>
          <w:p w14:paraId="07911407" w14:textId="77777777" w:rsidR="001B41A9" w:rsidRDefault="001B41A9" w:rsidP="001B41A9">
            <w:r>
              <w:t>2</w:t>
            </w:r>
          </w:p>
        </w:tc>
        <w:tc>
          <w:tcPr>
            <w:tcW w:w="1842" w:type="dxa"/>
          </w:tcPr>
          <w:p w14:paraId="63BA0C2F" w14:textId="77777777" w:rsidR="001B41A9" w:rsidRPr="00294E6C" w:rsidRDefault="001B41A9" w:rsidP="001B41A9">
            <w:r>
              <w:t>Terrasse</w:t>
            </w:r>
          </w:p>
        </w:tc>
        <w:tc>
          <w:tcPr>
            <w:tcW w:w="5245" w:type="dxa"/>
          </w:tcPr>
          <w:p w14:paraId="73725764" w14:textId="5E5EB42B" w:rsidR="001B41A9" w:rsidRPr="00EC5A5F" w:rsidRDefault="001B41A9" w:rsidP="001B41A9">
            <w:pPr>
              <w:rPr>
                <w:rFonts w:ascii="Segoe Print" w:hAnsi="Segoe Print"/>
              </w:rPr>
            </w:pPr>
            <w:r w:rsidRPr="00EC5A5F">
              <w:rPr>
                <w:rFonts w:ascii="Segoe Print" w:hAnsi="Segoe Print"/>
              </w:rPr>
              <w:t>Kiefer, weil Innenraum, Sonneneinstrahlung beachten!</w:t>
            </w:r>
          </w:p>
        </w:tc>
      </w:tr>
      <w:tr w:rsidR="001B41A9" w14:paraId="0D48EDFB" w14:textId="77777777" w:rsidTr="009B3701">
        <w:trPr>
          <w:trHeight w:val="567"/>
        </w:trPr>
        <w:tc>
          <w:tcPr>
            <w:tcW w:w="534" w:type="dxa"/>
          </w:tcPr>
          <w:p w14:paraId="0F905DF4" w14:textId="77777777" w:rsidR="001B41A9" w:rsidRDefault="001B41A9" w:rsidP="001B41A9">
            <w:r>
              <w:t>3</w:t>
            </w:r>
          </w:p>
        </w:tc>
        <w:tc>
          <w:tcPr>
            <w:tcW w:w="1842" w:type="dxa"/>
          </w:tcPr>
          <w:p w14:paraId="30710CBE" w14:textId="77777777" w:rsidR="001B41A9" w:rsidRPr="00294E6C" w:rsidRDefault="001B41A9" w:rsidP="001B41A9">
            <w:r w:rsidRPr="00294E6C">
              <w:t>am Strand</w:t>
            </w:r>
          </w:p>
        </w:tc>
        <w:tc>
          <w:tcPr>
            <w:tcW w:w="5245" w:type="dxa"/>
          </w:tcPr>
          <w:p w14:paraId="7C02AA37" w14:textId="3801DEE1" w:rsidR="001B41A9" w:rsidRPr="00EC5A5F" w:rsidRDefault="001B41A9" w:rsidP="001B41A9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Eiche</w:t>
            </w:r>
            <w:r w:rsidRPr="00EC5A5F">
              <w:rPr>
                <w:rFonts w:ascii="Segoe Print" w:hAnsi="Segoe Print"/>
              </w:rPr>
              <w:t>, weil witterungsfest</w:t>
            </w:r>
            <w:r>
              <w:rPr>
                <w:rFonts w:ascii="Segoe Print" w:hAnsi="Segoe Print"/>
              </w:rPr>
              <w:t>,</w:t>
            </w:r>
            <w:r w:rsidRPr="00EC5A5F">
              <w:rPr>
                <w:rFonts w:ascii="Segoe Print" w:hAnsi="Segoe Print"/>
              </w:rPr>
              <w:t xml:space="preserve"> gut zu verarbeiten</w:t>
            </w:r>
          </w:p>
        </w:tc>
      </w:tr>
      <w:tr w:rsidR="001B41A9" w14:paraId="12B3EF68" w14:textId="77777777" w:rsidTr="009B3701">
        <w:trPr>
          <w:trHeight w:val="567"/>
        </w:trPr>
        <w:tc>
          <w:tcPr>
            <w:tcW w:w="534" w:type="dxa"/>
          </w:tcPr>
          <w:p w14:paraId="41DE5C2C" w14:textId="77777777" w:rsidR="001B41A9" w:rsidRDefault="001B41A9" w:rsidP="001B41A9">
            <w:r>
              <w:t>5</w:t>
            </w:r>
          </w:p>
        </w:tc>
        <w:tc>
          <w:tcPr>
            <w:tcW w:w="1842" w:type="dxa"/>
          </w:tcPr>
          <w:p w14:paraId="0A82E159" w14:textId="77777777" w:rsidR="001B41A9" w:rsidRPr="00294E6C" w:rsidRDefault="001B41A9" w:rsidP="001B41A9">
            <w:r>
              <w:t>im Badezimmer</w:t>
            </w:r>
          </w:p>
        </w:tc>
        <w:tc>
          <w:tcPr>
            <w:tcW w:w="5245" w:type="dxa"/>
          </w:tcPr>
          <w:p w14:paraId="5A0BD33F" w14:textId="3AD02525" w:rsidR="001B41A9" w:rsidRPr="00EC5A5F" w:rsidRDefault="001B41A9" w:rsidP="001B41A9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Eiche, weil hart und wetterbeständig, wenn‘s im Bad mal nass wird.</w:t>
            </w:r>
          </w:p>
        </w:tc>
      </w:tr>
    </w:tbl>
    <w:p w14:paraId="1BF42241" w14:textId="77777777" w:rsidR="0032662F" w:rsidRPr="00F13557" w:rsidRDefault="0032662F" w:rsidP="0032662F">
      <w:pPr>
        <w:spacing w:line="312" w:lineRule="auto"/>
        <w:rPr>
          <w:sz w:val="22"/>
        </w:rPr>
      </w:pPr>
      <w:r>
        <w:rPr>
          <w:sz w:val="22"/>
        </w:rPr>
        <w:t>stehen würde.</w:t>
      </w:r>
    </w:p>
    <w:p w14:paraId="7FD2D74C" w14:textId="77777777" w:rsidR="0032662F" w:rsidRDefault="0032662F" w:rsidP="0032662F">
      <w:pPr>
        <w:spacing w:line="312" w:lineRule="auto"/>
        <w:rPr>
          <w:lang w:eastAsia="de-DE"/>
        </w:rPr>
      </w:pPr>
    </w:p>
    <w:p w14:paraId="569A8DF2" w14:textId="77777777" w:rsidR="0032662F" w:rsidRDefault="0032662F">
      <w:pPr>
        <w:spacing w:line="240" w:lineRule="exact"/>
        <w:rPr>
          <w:sz w:val="22"/>
          <w:lang w:eastAsia="de-DE"/>
        </w:rPr>
      </w:pPr>
      <w:r>
        <w:rPr>
          <w:sz w:val="22"/>
        </w:rPr>
        <w:br w:type="page"/>
      </w:r>
    </w:p>
    <w:p w14:paraId="02446931" w14:textId="77777777" w:rsidR="0032662F" w:rsidRDefault="009B3701" w:rsidP="0032662F">
      <w:r w:rsidRPr="001B6243">
        <w:rPr>
          <w:b/>
          <w:noProof/>
          <w:sz w:val="22"/>
          <w:lang w:eastAsia="de-DE"/>
        </w:rPr>
        <w:lastRenderedPageBreak/>
        <w:drawing>
          <wp:anchor distT="0" distB="0" distL="114300" distR="114300" simplePos="0" relativeHeight="251655168" behindDoc="0" locked="0" layoutInCell="1" allowOverlap="1" wp14:anchorId="7D41D944" wp14:editId="6B5613DD">
            <wp:simplePos x="0" y="0"/>
            <wp:positionH relativeFrom="column">
              <wp:posOffset>4817110</wp:posOffset>
            </wp:positionH>
            <wp:positionV relativeFrom="paragraph">
              <wp:posOffset>1549400</wp:posOffset>
            </wp:positionV>
            <wp:extent cx="361950" cy="342900"/>
            <wp:effectExtent l="0" t="0" r="0" b="0"/>
            <wp:wrapNone/>
            <wp:docPr id="158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649024" behindDoc="0" locked="0" layoutInCell="0" allowOverlap="1" wp14:anchorId="415F3E8C" wp14:editId="6044EBC9">
            <wp:simplePos x="0" y="0"/>
            <wp:positionH relativeFrom="rightMargin">
              <wp:posOffset>493395</wp:posOffset>
            </wp:positionH>
            <wp:positionV relativeFrom="paragraph">
              <wp:posOffset>1548130</wp:posOffset>
            </wp:positionV>
            <wp:extent cx="302260" cy="323850"/>
            <wp:effectExtent l="0" t="0" r="2540" b="0"/>
            <wp:wrapNone/>
            <wp:docPr id="188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625472" behindDoc="0" locked="0" layoutInCell="0" allowOverlap="1" wp14:anchorId="627FF64F" wp14:editId="4F166A71">
            <wp:simplePos x="0" y="0"/>
            <wp:positionH relativeFrom="rightMargin">
              <wp:posOffset>815340</wp:posOffset>
            </wp:positionH>
            <wp:positionV relativeFrom="paragraph">
              <wp:posOffset>1546860</wp:posOffset>
            </wp:positionV>
            <wp:extent cx="302260" cy="323850"/>
            <wp:effectExtent l="0" t="0" r="2540" b="0"/>
            <wp:wrapNone/>
            <wp:docPr id="187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32662F" w14:paraId="03B62558" w14:textId="77777777" w:rsidTr="00C0461B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5841BF9" w14:textId="77777777" w:rsidR="0032662F" w:rsidRDefault="0032662F" w:rsidP="00C0461B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t xml:space="preserve"> </w:t>
            </w:r>
            <w:r>
              <w:rPr>
                <w:sz w:val="12"/>
                <w:lang w:eastAsia="en-US"/>
              </w:rPr>
              <w:t>Materialien/Kompetenz</w:t>
            </w:r>
          </w:p>
          <w:p w14:paraId="0831E885" w14:textId="77777777" w:rsidR="0032662F" w:rsidRDefault="0032662F" w:rsidP="00C0461B">
            <w:pPr>
              <w:pStyle w:val="TabelleKopflinks"/>
              <w:spacing w:line="240" w:lineRule="exact"/>
            </w:pPr>
            <w:r>
              <w:t>Materialcheck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B1DE40" w14:textId="77777777" w:rsidR="0032662F" w:rsidRDefault="0032662F" w:rsidP="00C0461B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BA83656" w14:textId="77777777" w:rsidR="0032662F" w:rsidRDefault="0032662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Holztechnik</w:t>
            </w:r>
          </w:p>
          <w:p w14:paraId="6F394919" w14:textId="77777777" w:rsidR="0032662F" w:rsidRDefault="0032662F" w:rsidP="00C0461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Z.01.02.02</w:t>
            </w:r>
            <w:r w:rsidR="00817950">
              <w:rPr>
                <w:lang w:val="en-GB" w:eastAsia="en-US"/>
              </w:rPr>
              <w:t>.01</w:t>
            </w:r>
          </w:p>
        </w:tc>
      </w:tr>
      <w:tr w:rsidR="0032662F" w14:paraId="39893B50" w14:textId="77777777" w:rsidTr="00C0461B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4BC0" w14:textId="77777777" w:rsidR="0032662F" w:rsidRDefault="0032662F" w:rsidP="00C0461B">
            <w:pPr>
              <w:pStyle w:val="Tabelle6pt"/>
            </w:pPr>
            <w:r>
              <w:t>Teilkompetenz:</w:t>
            </w:r>
          </w:p>
          <w:p w14:paraId="483DFA16" w14:textId="77777777" w:rsidR="0032662F" w:rsidRPr="00C44C70" w:rsidRDefault="0032662F" w:rsidP="00C0461B">
            <w:pPr>
              <w:pStyle w:val="TabelleAufzhlung"/>
            </w:pPr>
            <w:r w:rsidRPr="00C44C70">
              <w:t>Ich kann einer technischen Zeichnung Maße entnehmen.</w:t>
            </w:r>
          </w:p>
          <w:p w14:paraId="0CB00938" w14:textId="77777777" w:rsidR="0032662F" w:rsidRPr="00C44C70" w:rsidRDefault="0032662F" w:rsidP="00C0461B">
            <w:pPr>
              <w:pStyle w:val="TabelleAufzhlung"/>
            </w:pPr>
            <w:r w:rsidRPr="00C44C70">
              <w:t>Ich kann eine Materialliste erstellen</w:t>
            </w:r>
            <w:r>
              <w:t>.</w:t>
            </w:r>
          </w:p>
          <w:p w14:paraId="585E5A0C" w14:textId="77777777" w:rsidR="0032662F" w:rsidRPr="00C44C70" w:rsidRDefault="0032662F" w:rsidP="00C0461B">
            <w:pPr>
              <w:pStyle w:val="TabelleAufzhlung"/>
            </w:pPr>
            <w:r w:rsidRPr="00C44C70">
              <w:t>Ich kann einheimische Holzarten nach ihrer Farbe und Maserung unterscheiden.</w:t>
            </w:r>
          </w:p>
          <w:p w14:paraId="36B15ABF" w14:textId="77777777" w:rsidR="0032662F" w:rsidRPr="00C44C70" w:rsidRDefault="0032662F" w:rsidP="00C0461B">
            <w:pPr>
              <w:pStyle w:val="TabelleAufzhlung"/>
            </w:pPr>
            <w:r w:rsidRPr="00C44C70">
              <w:t>Ich kann einheimische Holzarten nach ihren Eigenschaften unterscheiden.</w:t>
            </w:r>
          </w:p>
          <w:p w14:paraId="4CF329CD" w14:textId="77777777" w:rsidR="0032662F" w:rsidRPr="00C44C70" w:rsidRDefault="0032662F" w:rsidP="00C0461B">
            <w:pPr>
              <w:pStyle w:val="TabelleAufzhlung"/>
            </w:pPr>
            <w:r w:rsidRPr="00C44C70">
              <w:t>Ich kann eine Holzart begründet auswählen.</w:t>
            </w:r>
          </w:p>
          <w:p w14:paraId="27978433" w14:textId="77777777" w:rsidR="0032662F" w:rsidRDefault="0032662F" w:rsidP="00C0461B">
            <w:pPr>
              <w:pStyle w:val="TabelleAufzhlung"/>
            </w:pPr>
            <w:r w:rsidRPr="002C390D">
              <w:rPr>
                <w:i/>
                <w:sz w:val="18"/>
                <w:szCs w:val="18"/>
              </w:rPr>
              <w:t>Ich kann die Herausforderungen der Aufgabe erkennen und angehen.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B7737D" w14:textId="77777777" w:rsidR="0032662F" w:rsidRDefault="0032662F" w:rsidP="00C0461B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32662F" w14:paraId="3F8EF31D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D66FE1" w14:textId="77777777" w:rsidR="0032662F" w:rsidRDefault="0032662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LernPROJEKT</w:t>
                  </w:r>
                </w:p>
              </w:tc>
            </w:tr>
            <w:tr w:rsidR="0032662F" w14:paraId="3B9267BD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117A6C" w14:textId="77777777" w:rsidR="0032662F" w:rsidRDefault="0032662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LernTHEMA</w:t>
                  </w:r>
                </w:p>
              </w:tc>
            </w:tr>
            <w:tr w:rsidR="0032662F" w14:paraId="47A3FD50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AA283B7" w14:textId="77777777" w:rsidR="0032662F" w:rsidRDefault="0032662F" w:rsidP="00BC420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LernSCHRITT</w:t>
                  </w:r>
                </w:p>
              </w:tc>
            </w:tr>
          </w:tbl>
          <w:p w14:paraId="7939CD63" w14:textId="77777777" w:rsidR="0032662F" w:rsidRDefault="0032662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60B538B6" w14:textId="77777777" w:rsidR="0032662F" w:rsidRDefault="0032662F" w:rsidP="0032662F">
      <w:pPr>
        <w:pStyle w:val="berschrift1"/>
        <w:rPr>
          <w:sz w:val="32"/>
        </w:rPr>
      </w:pPr>
      <w:r>
        <w:rPr>
          <w:sz w:val="32"/>
        </w:rPr>
        <w:t>Klappstuhl - Materialcheck</w:t>
      </w:r>
    </w:p>
    <w:p w14:paraId="234D975A" w14:textId="77777777" w:rsidR="0032662F" w:rsidRDefault="0032662F" w:rsidP="0032662F">
      <w:pPr>
        <w:spacing w:line="312" w:lineRule="auto"/>
        <w:rPr>
          <w:sz w:val="22"/>
        </w:rPr>
      </w:pPr>
    </w:p>
    <w:p w14:paraId="72B42D7C" w14:textId="77777777" w:rsidR="0032662F" w:rsidRPr="007C68FE" w:rsidRDefault="0032662F" w:rsidP="0032662F">
      <w:pPr>
        <w:spacing w:line="312" w:lineRule="auto"/>
        <w:rPr>
          <w:b/>
          <w:sz w:val="22"/>
        </w:rPr>
      </w:pPr>
      <w:r>
        <w:rPr>
          <w:b/>
          <w:sz w:val="22"/>
        </w:rPr>
        <w:t>Materialliste</w:t>
      </w:r>
    </w:p>
    <w:p w14:paraId="0541ED6E" w14:textId="77777777" w:rsidR="0032662F" w:rsidRPr="009B7713" w:rsidRDefault="0032662F" w:rsidP="0095174C">
      <w:pPr>
        <w:pStyle w:val="Listenabsatz"/>
        <w:numPr>
          <w:ilvl w:val="0"/>
          <w:numId w:val="33"/>
        </w:numPr>
        <w:spacing w:line="312" w:lineRule="auto"/>
        <w:rPr>
          <w:sz w:val="22"/>
        </w:rPr>
      </w:pPr>
      <w:r w:rsidRPr="009B7713">
        <w:rPr>
          <w:sz w:val="22"/>
        </w:rPr>
        <w:t>Erstellen Sie mit Hilfe der Bauanleitung eine Materialliste:</w:t>
      </w:r>
      <w:r w:rsidRPr="009B7713">
        <w:rPr>
          <w:noProof/>
          <w:lang w:eastAsia="de-DE"/>
        </w:rPr>
        <w:t xml:space="preserve"> </w:t>
      </w:r>
    </w:p>
    <w:p w14:paraId="4D3E4058" w14:textId="77777777" w:rsidR="0032662F" w:rsidRDefault="0032662F" w:rsidP="0032662F">
      <w:p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83488" behindDoc="0" locked="0" layoutInCell="1" allowOverlap="1" wp14:anchorId="7A26A992" wp14:editId="29FE4486">
            <wp:simplePos x="0" y="0"/>
            <wp:positionH relativeFrom="column">
              <wp:posOffset>5382260</wp:posOffset>
            </wp:positionH>
            <wp:positionV relativeFrom="paragraph">
              <wp:posOffset>245110</wp:posOffset>
            </wp:positionV>
            <wp:extent cx="314325" cy="314325"/>
            <wp:effectExtent l="0" t="0" r="9525" b="9525"/>
            <wp:wrapNone/>
            <wp:docPr id="1882" name="Grafik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8"/>
        <w:tblW w:w="83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88"/>
        <w:gridCol w:w="2410"/>
        <w:gridCol w:w="1275"/>
        <w:gridCol w:w="993"/>
        <w:gridCol w:w="976"/>
        <w:gridCol w:w="977"/>
        <w:gridCol w:w="977"/>
      </w:tblGrid>
      <w:tr w:rsidR="0032662F" w:rsidRPr="00EA43D0" w14:paraId="10904DE0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788" w:type="dxa"/>
          </w:tcPr>
          <w:p w14:paraId="68375053" w14:textId="77777777" w:rsidR="0032662F" w:rsidRDefault="0032662F" w:rsidP="00C0461B">
            <w:pPr>
              <w:rPr>
                <w:b w:val="0"/>
                <w:bCs/>
              </w:rPr>
            </w:pPr>
            <w:r>
              <w:t>Position</w:t>
            </w:r>
          </w:p>
          <w:p w14:paraId="2D11709F" w14:textId="77777777" w:rsidR="0032662F" w:rsidRDefault="0032662F" w:rsidP="00C0461B">
            <w:r>
              <w:t>Nr.</w:t>
            </w:r>
          </w:p>
        </w:tc>
        <w:tc>
          <w:tcPr>
            <w:tcW w:w="2410" w:type="dxa"/>
          </w:tcPr>
          <w:p w14:paraId="111A4FE4" w14:textId="77777777" w:rsidR="0032662F" w:rsidRPr="00EA43D0" w:rsidRDefault="0032662F" w:rsidP="00C0461B">
            <w:r>
              <w:t>Bezeichnung</w:t>
            </w:r>
          </w:p>
        </w:tc>
        <w:tc>
          <w:tcPr>
            <w:tcW w:w="1275" w:type="dxa"/>
          </w:tcPr>
          <w:p w14:paraId="3977A649" w14:textId="77777777" w:rsidR="0032662F" w:rsidRPr="00EA43D0" w:rsidRDefault="0032662F" w:rsidP="00C0461B">
            <w:r>
              <w:t>Material</w:t>
            </w:r>
          </w:p>
        </w:tc>
        <w:tc>
          <w:tcPr>
            <w:tcW w:w="993" w:type="dxa"/>
          </w:tcPr>
          <w:p w14:paraId="3E330ACC" w14:textId="77777777" w:rsidR="0032662F" w:rsidRPr="00EA43D0" w:rsidRDefault="0032662F" w:rsidP="00C0461B">
            <w:r>
              <w:t>Anzahl/ Stück</w:t>
            </w:r>
          </w:p>
        </w:tc>
        <w:tc>
          <w:tcPr>
            <w:tcW w:w="976" w:type="dxa"/>
          </w:tcPr>
          <w:p w14:paraId="47320A80" w14:textId="77777777" w:rsidR="0032662F" w:rsidRDefault="0032662F" w:rsidP="00C0461B">
            <w:pPr>
              <w:rPr>
                <w:b w:val="0"/>
                <w:bCs/>
              </w:rPr>
            </w:pPr>
            <w:r>
              <w:t>Länge</w:t>
            </w:r>
          </w:p>
          <w:p w14:paraId="65C9BAE5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0713E0B3" w14:textId="77777777" w:rsidR="0032662F" w:rsidRDefault="0032662F" w:rsidP="00C0461B">
            <w:pPr>
              <w:rPr>
                <w:b w:val="0"/>
                <w:bCs/>
              </w:rPr>
            </w:pPr>
            <w:r>
              <w:t>Breite</w:t>
            </w:r>
          </w:p>
          <w:p w14:paraId="209FF005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32C7C41D" w14:textId="77777777" w:rsidR="0032662F" w:rsidRDefault="0032662F" w:rsidP="00C0461B">
            <w:pPr>
              <w:rPr>
                <w:b w:val="0"/>
                <w:bCs/>
              </w:rPr>
            </w:pPr>
            <w:r>
              <w:t>Dicke</w:t>
            </w:r>
          </w:p>
          <w:p w14:paraId="34BB4D46" w14:textId="77777777" w:rsidR="0032662F" w:rsidRPr="00EA43D0" w:rsidRDefault="0032662F" w:rsidP="00C0461B">
            <w:r>
              <w:t>in mm</w:t>
            </w:r>
          </w:p>
        </w:tc>
      </w:tr>
      <w:tr w:rsidR="0032662F" w:rsidRPr="00EA43D0" w14:paraId="53E7BE4A" w14:textId="77777777" w:rsidTr="009B3701">
        <w:trPr>
          <w:trHeight w:val="624"/>
        </w:trPr>
        <w:tc>
          <w:tcPr>
            <w:tcW w:w="788" w:type="dxa"/>
          </w:tcPr>
          <w:p w14:paraId="0B083CE1" w14:textId="77777777" w:rsidR="0032662F" w:rsidRPr="00E22B96" w:rsidRDefault="0032662F" w:rsidP="00C0461B">
            <w:r w:rsidRPr="00E22B96">
              <w:rPr>
                <w:rFonts w:ascii="Cambria" w:hAnsi="Cambria"/>
                <w:sz w:val="36"/>
              </w:rPr>
              <w:sym w:font="Wingdings" w:char="F081"/>
            </w:r>
          </w:p>
        </w:tc>
        <w:tc>
          <w:tcPr>
            <w:tcW w:w="2410" w:type="dxa"/>
          </w:tcPr>
          <w:p w14:paraId="5614478C" w14:textId="77777777" w:rsidR="0032662F" w:rsidRPr="003F4B3D" w:rsidRDefault="0032662F" w:rsidP="00C0461B">
            <w:pPr>
              <w:rPr>
                <w:rFonts w:ascii="Segoe Print" w:hAnsi="Segoe Print"/>
                <w:b/>
                <w:bCs/>
              </w:rPr>
            </w:pPr>
          </w:p>
        </w:tc>
        <w:tc>
          <w:tcPr>
            <w:tcW w:w="1275" w:type="dxa"/>
          </w:tcPr>
          <w:p w14:paraId="6309AE75" w14:textId="77777777" w:rsidR="0032662F" w:rsidRPr="00EA43D0" w:rsidRDefault="0032662F" w:rsidP="00C0461B"/>
        </w:tc>
        <w:tc>
          <w:tcPr>
            <w:tcW w:w="993" w:type="dxa"/>
          </w:tcPr>
          <w:p w14:paraId="0576AE3A" w14:textId="77777777" w:rsidR="0032662F" w:rsidRPr="008467E5" w:rsidRDefault="0032662F" w:rsidP="00C0461B"/>
        </w:tc>
        <w:tc>
          <w:tcPr>
            <w:tcW w:w="976" w:type="dxa"/>
          </w:tcPr>
          <w:p w14:paraId="350693E1" w14:textId="77777777" w:rsidR="0032662F" w:rsidRPr="008467E5" w:rsidRDefault="0032662F" w:rsidP="00C0461B"/>
        </w:tc>
        <w:tc>
          <w:tcPr>
            <w:tcW w:w="977" w:type="dxa"/>
          </w:tcPr>
          <w:p w14:paraId="5863EA0A" w14:textId="77777777" w:rsidR="0032662F" w:rsidRPr="008467E5" w:rsidRDefault="0032662F" w:rsidP="00C0461B"/>
        </w:tc>
        <w:tc>
          <w:tcPr>
            <w:tcW w:w="977" w:type="dxa"/>
          </w:tcPr>
          <w:p w14:paraId="0C167088" w14:textId="77777777" w:rsidR="0032662F" w:rsidRPr="008467E5" w:rsidRDefault="0032662F" w:rsidP="00C0461B"/>
        </w:tc>
      </w:tr>
      <w:tr w:rsidR="0032662F" w:rsidRPr="00EA43D0" w14:paraId="79FB4AFE" w14:textId="77777777" w:rsidTr="009B3701">
        <w:trPr>
          <w:trHeight w:val="624"/>
        </w:trPr>
        <w:tc>
          <w:tcPr>
            <w:tcW w:w="788" w:type="dxa"/>
          </w:tcPr>
          <w:p w14:paraId="7C7BEF27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2"/>
            </w:r>
          </w:p>
        </w:tc>
        <w:tc>
          <w:tcPr>
            <w:tcW w:w="2410" w:type="dxa"/>
          </w:tcPr>
          <w:p w14:paraId="399295F1" w14:textId="77777777" w:rsidR="0032662F" w:rsidRPr="003F4B3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478F123F" w14:textId="77777777" w:rsidR="0032662F" w:rsidRPr="00EA43D0" w:rsidRDefault="0032662F" w:rsidP="00C0461B"/>
        </w:tc>
        <w:tc>
          <w:tcPr>
            <w:tcW w:w="993" w:type="dxa"/>
          </w:tcPr>
          <w:p w14:paraId="56BBD09B" w14:textId="77777777" w:rsidR="0032662F" w:rsidRPr="008467E5" w:rsidRDefault="0032662F" w:rsidP="00C0461B"/>
        </w:tc>
        <w:tc>
          <w:tcPr>
            <w:tcW w:w="976" w:type="dxa"/>
          </w:tcPr>
          <w:p w14:paraId="7E3E9C5A" w14:textId="77777777" w:rsidR="0032662F" w:rsidRPr="008467E5" w:rsidRDefault="0032662F" w:rsidP="00C0461B"/>
        </w:tc>
        <w:tc>
          <w:tcPr>
            <w:tcW w:w="977" w:type="dxa"/>
          </w:tcPr>
          <w:p w14:paraId="430124ED" w14:textId="77777777" w:rsidR="0032662F" w:rsidRPr="008467E5" w:rsidRDefault="0032662F" w:rsidP="00C0461B"/>
        </w:tc>
        <w:tc>
          <w:tcPr>
            <w:tcW w:w="977" w:type="dxa"/>
          </w:tcPr>
          <w:p w14:paraId="1DF2783C" w14:textId="77777777" w:rsidR="0032662F" w:rsidRPr="008467E5" w:rsidRDefault="0032662F" w:rsidP="00C0461B"/>
        </w:tc>
      </w:tr>
      <w:tr w:rsidR="0032662F" w:rsidRPr="00EA43D0" w14:paraId="081B4B64" w14:textId="77777777" w:rsidTr="009B3701">
        <w:trPr>
          <w:trHeight w:val="624"/>
        </w:trPr>
        <w:tc>
          <w:tcPr>
            <w:tcW w:w="788" w:type="dxa"/>
          </w:tcPr>
          <w:p w14:paraId="3878F121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3"/>
            </w:r>
          </w:p>
        </w:tc>
        <w:tc>
          <w:tcPr>
            <w:tcW w:w="2410" w:type="dxa"/>
          </w:tcPr>
          <w:p w14:paraId="12C74666" w14:textId="77777777" w:rsidR="0032662F" w:rsidRPr="00EA43D0" w:rsidRDefault="0032662F" w:rsidP="00C0461B"/>
        </w:tc>
        <w:tc>
          <w:tcPr>
            <w:tcW w:w="1275" w:type="dxa"/>
          </w:tcPr>
          <w:p w14:paraId="01E46E81" w14:textId="77777777" w:rsidR="0032662F" w:rsidRDefault="0032662F" w:rsidP="00C0461B"/>
        </w:tc>
        <w:tc>
          <w:tcPr>
            <w:tcW w:w="993" w:type="dxa"/>
          </w:tcPr>
          <w:p w14:paraId="33700E3A" w14:textId="77777777" w:rsidR="0032662F" w:rsidRPr="008467E5" w:rsidRDefault="0032662F" w:rsidP="00C0461B"/>
        </w:tc>
        <w:tc>
          <w:tcPr>
            <w:tcW w:w="976" w:type="dxa"/>
          </w:tcPr>
          <w:p w14:paraId="6CDE85DC" w14:textId="77777777" w:rsidR="0032662F" w:rsidRPr="008467E5" w:rsidRDefault="0032662F" w:rsidP="00C0461B"/>
        </w:tc>
        <w:tc>
          <w:tcPr>
            <w:tcW w:w="977" w:type="dxa"/>
          </w:tcPr>
          <w:p w14:paraId="2FC24202" w14:textId="77777777" w:rsidR="0032662F" w:rsidRPr="008467E5" w:rsidRDefault="0032662F" w:rsidP="00C0461B"/>
        </w:tc>
        <w:tc>
          <w:tcPr>
            <w:tcW w:w="977" w:type="dxa"/>
          </w:tcPr>
          <w:p w14:paraId="4A6B0E95" w14:textId="77777777" w:rsidR="0032662F" w:rsidRPr="008467E5" w:rsidRDefault="0032662F" w:rsidP="00C0461B"/>
        </w:tc>
      </w:tr>
      <w:tr w:rsidR="0032662F" w:rsidRPr="00EA43D0" w14:paraId="212119AD" w14:textId="77777777" w:rsidTr="009B3701">
        <w:trPr>
          <w:trHeight w:val="624"/>
        </w:trPr>
        <w:tc>
          <w:tcPr>
            <w:tcW w:w="788" w:type="dxa"/>
          </w:tcPr>
          <w:p w14:paraId="1A27E5F7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4"/>
            </w:r>
          </w:p>
        </w:tc>
        <w:tc>
          <w:tcPr>
            <w:tcW w:w="2410" w:type="dxa"/>
          </w:tcPr>
          <w:p w14:paraId="07ADF5C6" w14:textId="77777777" w:rsidR="0032662F" w:rsidRPr="00EA43D0" w:rsidRDefault="0032662F" w:rsidP="00C0461B"/>
        </w:tc>
        <w:tc>
          <w:tcPr>
            <w:tcW w:w="1275" w:type="dxa"/>
          </w:tcPr>
          <w:p w14:paraId="37BA5385" w14:textId="77777777" w:rsidR="0032662F" w:rsidRPr="00EA43D0" w:rsidRDefault="0032662F" w:rsidP="00C0461B"/>
        </w:tc>
        <w:tc>
          <w:tcPr>
            <w:tcW w:w="993" w:type="dxa"/>
          </w:tcPr>
          <w:p w14:paraId="0222DDB4" w14:textId="77777777" w:rsidR="0032662F" w:rsidRPr="008467E5" w:rsidRDefault="0032662F" w:rsidP="00C0461B"/>
        </w:tc>
        <w:tc>
          <w:tcPr>
            <w:tcW w:w="976" w:type="dxa"/>
          </w:tcPr>
          <w:p w14:paraId="0E9FE157" w14:textId="77777777" w:rsidR="0032662F" w:rsidRPr="008467E5" w:rsidRDefault="0032662F" w:rsidP="00C0461B"/>
        </w:tc>
        <w:tc>
          <w:tcPr>
            <w:tcW w:w="977" w:type="dxa"/>
          </w:tcPr>
          <w:p w14:paraId="26947AC3" w14:textId="77777777" w:rsidR="0032662F" w:rsidRPr="008467E5" w:rsidRDefault="0032662F" w:rsidP="00C0461B"/>
        </w:tc>
        <w:tc>
          <w:tcPr>
            <w:tcW w:w="977" w:type="dxa"/>
          </w:tcPr>
          <w:p w14:paraId="29363F24" w14:textId="77777777" w:rsidR="0032662F" w:rsidRPr="008467E5" w:rsidRDefault="0032662F" w:rsidP="00C0461B"/>
        </w:tc>
      </w:tr>
      <w:tr w:rsidR="0032662F" w:rsidRPr="00EA43D0" w14:paraId="0393F3AA" w14:textId="77777777" w:rsidTr="009B3701">
        <w:trPr>
          <w:trHeight w:val="624"/>
        </w:trPr>
        <w:tc>
          <w:tcPr>
            <w:tcW w:w="788" w:type="dxa"/>
          </w:tcPr>
          <w:p w14:paraId="0DE2D446" w14:textId="77777777" w:rsidR="0032662F" w:rsidRPr="00EA43D0" w:rsidRDefault="0032662F" w:rsidP="00C0461B">
            <w:r>
              <w:t>5</w:t>
            </w:r>
          </w:p>
        </w:tc>
        <w:tc>
          <w:tcPr>
            <w:tcW w:w="2410" w:type="dxa"/>
          </w:tcPr>
          <w:p w14:paraId="51F62D69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6C3906E2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62CA01F6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7ABA2FED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3CD9713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11299709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45E5F6DD" w14:textId="77777777" w:rsidTr="009B3701">
        <w:trPr>
          <w:trHeight w:val="624"/>
        </w:trPr>
        <w:tc>
          <w:tcPr>
            <w:tcW w:w="788" w:type="dxa"/>
          </w:tcPr>
          <w:p w14:paraId="5DF7677F" w14:textId="77777777" w:rsidR="0032662F" w:rsidRDefault="0032662F" w:rsidP="00C0461B">
            <w:r>
              <w:t>6</w:t>
            </w:r>
          </w:p>
        </w:tc>
        <w:tc>
          <w:tcPr>
            <w:tcW w:w="2410" w:type="dxa"/>
          </w:tcPr>
          <w:p w14:paraId="774A4973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77F0CA91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6B981E60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45D232E6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2BF77C4B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06821D0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29E7A113" w14:textId="77777777" w:rsidTr="009B3701">
        <w:trPr>
          <w:trHeight w:val="624"/>
        </w:trPr>
        <w:tc>
          <w:tcPr>
            <w:tcW w:w="788" w:type="dxa"/>
          </w:tcPr>
          <w:p w14:paraId="223C4F02" w14:textId="77777777" w:rsidR="0032662F" w:rsidRDefault="0032662F" w:rsidP="00C0461B">
            <w:r>
              <w:t>7</w:t>
            </w:r>
          </w:p>
        </w:tc>
        <w:tc>
          <w:tcPr>
            <w:tcW w:w="2410" w:type="dxa"/>
          </w:tcPr>
          <w:p w14:paraId="7EAFC794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38888063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67B2271C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38935283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06D1304E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2236C31B" w14:textId="77777777" w:rsidR="0032662F" w:rsidRPr="00117DAC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7A202338" w14:textId="77777777" w:rsidTr="009B3701">
        <w:trPr>
          <w:trHeight w:val="624"/>
        </w:trPr>
        <w:tc>
          <w:tcPr>
            <w:tcW w:w="788" w:type="dxa"/>
          </w:tcPr>
          <w:p w14:paraId="361B2D92" w14:textId="77777777" w:rsidR="0032662F" w:rsidRPr="00EA43D0" w:rsidRDefault="0032662F" w:rsidP="00C0461B">
            <w:r>
              <w:t>8</w:t>
            </w:r>
          </w:p>
        </w:tc>
        <w:tc>
          <w:tcPr>
            <w:tcW w:w="2410" w:type="dxa"/>
          </w:tcPr>
          <w:p w14:paraId="4BB00172" w14:textId="77777777" w:rsidR="0032662F" w:rsidRPr="00EA43D0" w:rsidRDefault="0032662F" w:rsidP="00C0461B"/>
        </w:tc>
        <w:tc>
          <w:tcPr>
            <w:tcW w:w="1275" w:type="dxa"/>
          </w:tcPr>
          <w:p w14:paraId="3A34503A" w14:textId="77777777" w:rsidR="0032662F" w:rsidRDefault="0032662F" w:rsidP="00C0461B"/>
        </w:tc>
        <w:tc>
          <w:tcPr>
            <w:tcW w:w="993" w:type="dxa"/>
          </w:tcPr>
          <w:p w14:paraId="03F6846F" w14:textId="77777777" w:rsidR="0032662F" w:rsidRPr="008467E5" w:rsidRDefault="0032662F" w:rsidP="00C0461B"/>
        </w:tc>
        <w:tc>
          <w:tcPr>
            <w:tcW w:w="976" w:type="dxa"/>
          </w:tcPr>
          <w:p w14:paraId="2343551E" w14:textId="77777777" w:rsidR="0032662F" w:rsidRPr="008467E5" w:rsidRDefault="0032662F" w:rsidP="00C0461B"/>
        </w:tc>
        <w:tc>
          <w:tcPr>
            <w:tcW w:w="977" w:type="dxa"/>
          </w:tcPr>
          <w:p w14:paraId="69251B9D" w14:textId="77777777" w:rsidR="0032662F" w:rsidRPr="008467E5" w:rsidRDefault="0032662F" w:rsidP="00C0461B"/>
        </w:tc>
        <w:tc>
          <w:tcPr>
            <w:tcW w:w="977" w:type="dxa"/>
          </w:tcPr>
          <w:p w14:paraId="4FA14D52" w14:textId="77777777" w:rsidR="0032662F" w:rsidRPr="008467E5" w:rsidRDefault="0032662F" w:rsidP="00C0461B"/>
        </w:tc>
      </w:tr>
    </w:tbl>
    <w:p w14:paraId="3DF412C8" w14:textId="77777777" w:rsidR="0032662F" w:rsidRDefault="0032662F" w:rsidP="0032662F">
      <w:pPr>
        <w:spacing w:line="312" w:lineRule="auto"/>
        <w:rPr>
          <w:sz w:val="22"/>
        </w:rPr>
      </w:pPr>
    </w:p>
    <w:p w14:paraId="57814AD0" w14:textId="77777777" w:rsidR="0032662F" w:rsidRPr="008D16B6" w:rsidRDefault="0032662F" w:rsidP="0032662F">
      <w:pPr>
        <w:pStyle w:val="Marginaliegrau"/>
        <w:framePr w:wrap="around" w:x="9066"/>
        <w:jc w:val="left"/>
        <w:rPr>
          <w:sz w:val="20"/>
        </w:rPr>
      </w:pPr>
      <w:r w:rsidRPr="00236A20">
        <w:rPr>
          <w:b/>
          <w:sz w:val="20"/>
        </w:rPr>
        <w:t>JETZT</w:t>
      </w:r>
      <w:r>
        <w:rPr>
          <w:sz w:val="20"/>
        </w:rPr>
        <w:t xml:space="preserve"> können Sie im LernTHEMA die Aufgabe zur Materialliste lösen! </w:t>
      </w:r>
      <w:r w:rsidRPr="00236A20">
        <w:rPr>
          <w:b/>
          <w:sz w:val="20"/>
        </w:rPr>
        <w:t>Übertragen</w:t>
      </w:r>
      <w:r>
        <w:rPr>
          <w:sz w:val="20"/>
        </w:rPr>
        <w:t xml:space="preserve"> Sie Ihre Ergebnisse sauber!</w:t>
      </w:r>
    </w:p>
    <w:p w14:paraId="161FE455" w14:textId="77777777" w:rsidR="0032662F" w:rsidRDefault="0032662F" w:rsidP="0032662F">
      <w:pPr>
        <w:spacing w:line="312" w:lineRule="auto"/>
        <w:rPr>
          <w:sz w:val="22"/>
        </w:rPr>
      </w:pPr>
    </w:p>
    <w:p w14:paraId="60875164" w14:textId="77777777" w:rsidR="0032662F" w:rsidRDefault="0032662F" w:rsidP="0032662F">
      <w:pPr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424A523A" w14:textId="7B572A6D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1B6243">
        <w:rPr>
          <w:b/>
          <w:noProof/>
          <w:sz w:val="22"/>
          <w:lang w:eastAsia="de-DE"/>
        </w:rPr>
        <w:lastRenderedPageBreak/>
        <w:drawing>
          <wp:anchor distT="0" distB="0" distL="114300" distR="114300" simplePos="0" relativeHeight="251588608" behindDoc="0" locked="0" layoutInCell="1" allowOverlap="1" wp14:anchorId="2FB779B8" wp14:editId="1A97897F">
            <wp:simplePos x="0" y="0"/>
            <wp:positionH relativeFrom="column">
              <wp:posOffset>4745990</wp:posOffset>
            </wp:positionH>
            <wp:positionV relativeFrom="paragraph">
              <wp:posOffset>-201930</wp:posOffset>
            </wp:positionV>
            <wp:extent cx="361950" cy="342900"/>
            <wp:effectExtent l="0" t="0" r="0" b="0"/>
            <wp:wrapNone/>
            <wp:docPr id="1883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584512" behindDoc="0" locked="0" layoutInCell="0" allowOverlap="1" wp14:anchorId="27EB8EA8" wp14:editId="4282852F">
            <wp:simplePos x="0" y="0"/>
            <wp:positionH relativeFrom="rightMargin">
              <wp:posOffset>434340</wp:posOffset>
            </wp:positionH>
            <wp:positionV relativeFrom="paragraph">
              <wp:posOffset>-184150</wp:posOffset>
            </wp:positionV>
            <wp:extent cx="302260" cy="323850"/>
            <wp:effectExtent l="0" t="0" r="2540" b="0"/>
            <wp:wrapNone/>
            <wp:docPr id="188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2"/>
        </w:rPr>
        <w:t>Materialcheck</w:t>
      </w:r>
    </w:p>
    <w:p w14:paraId="3841604D" w14:textId="2B1D8903" w:rsidR="0032662F" w:rsidRPr="00F13557" w:rsidRDefault="00E37CAC" w:rsidP="0032662F">
      <w:pPr>
        <w:spacing w:line="312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4457B85B" wp14:editId="243C30D2">
            <wp:simplePos x="0" y="0"/>
            <wp:positionH relativeFrom="column">
              <wp:posOffset>4958930</wp:posOffset>
            </wp:positionH>
            <wp:positionV relativeFrom="paragraph">
              <wp:posOffset>124688</wp:posOffset>
            </wp:positionV>
            <wp:extent cx="1637578" cy="1609636"/>
            <wp:effectExtent l="0" t="0" r="1270" b="0"/>
            <wp:wrapNone/>
            <wp:docPr id="2142" name="Grafik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78" cy="16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82CA9" w14:textId="33B3C6C0" w:rsidR="0032662F" w:rsidRPr="00F13557" w:rsidRDefault="0032662F" w:rsidP="0032662F">
      <w:pPr>
        <w:spacing w:line="312" w:lineRule="auto"/>
        <w:rPr>
          <w:sz w:val="22"/>
        </w:rPr>
      </w:pPr>
      <w:r>
        <w:rPr>
          <w:sz w:val="22"/>
        </w:rPr>
        <w:t>Sie</w:t>
      </w:r>
      <w:r w:rsidRPr="00F13557">
        <w:rPr>
          <w:sz w:val="22"/>
        </w:rPr>
        <w:t xml:space="preserve"> bau</w:t>
      </w:r>
      <w:r>
        <w:rPr>
          <w:sz w:val="22"/>
        </w:rPr>
        <w:t>en sich Ihren</w:t>
      </w:r>
      <w:r w:rsidRPr="00F13557">
        <w:rPr>
          <w:sz w:val="22"/>
        </w:rPr>
        <w:t xml:space="preserve"> eigenen </w:t>
      </w:r>
      <w:r>
        <w:rPr>
          <w:sz w:val="22"/>
        </w:rPr>
        <w:t>Klapp</w:t>
      </w:r>
      <w:r w:rsidRPr="00F13557">
        <w:rPr>
          <w:sz w:val="22"/>
        </w:rPr>
        <w:t>stuhl.</w:t>
      </w:r>
    </w:p>
    <w:p w14:paraId="1D761C33" w14:textId="4B58DCDB" w:rsidR="0032662F" w:rsidRPr="00482F47" w:rsidRDefault="0032662F" w:rsidP="0095174C">
      <w:pPr>
        <w:pStyle w:val="Listenabsatz"/>
        <w:numPr>
          <w:ilvl w:val="0"/>
          <w:numId w:val="45"/>
        </w:numPr>
        <w:spacing w:line="276" w:lineRule="auto"/>
        <w:rPr>
          <w:sz w:val="22"/>
        </w:rPr>
      </w:pPr>
      <w:r w:rsidRPr="00482F47">
        <w:rPr>
          <w:sz w:val="22"/>
        </w:rPr>
        <w:t>Träumen sie sich in Situationen, in denen Sie ihn benutzen wollen.</w:t>
      </w:r>
    </w:p>
    <w:tbl>
      <w:tblPr>
        <w:tblStyle w:val="Tabellenraster"/>
        <w:tblW w:w="7229" w:type="dxa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7229"/>
      </w:tblGrid>
      <w:tr w:rsidR="0032662F" w14:paraId="2FF44002" w14:textId="77777777" w:rsidTr="000C0687">
        <w:trPr>
          <w:trHeight w:val="510"/>
        </w:trPr>
        <w:tc>
          <w:tcPr>
            <w:tcW w:w="7229" w:type="dxa"/>
          </w:tcPr>
          <w:p w14:paraId="57248AF8" w14:textId="2C08AC59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1C90BA7B" w14:textId="77777777" w:rsidTr="000C0687">
        <w:trPr>
          <w:trHeight w:val="510"/>
        </w:trPr>
        <w:tc>
          <w:tcPr>
            <w:tcW w:w="7229" w:type="dxa"/>
            <w:tcBorders>
              <w:bottom w:val="single" w:sz="4" w:space="0" w:color="4F81BD" w:themeColor="accent1"/>
            </w:tcBorders>
          </w:tcPr>
          <w:p w14:paraId="4848667E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21EF343B" w14:textId="77777777" w:rsidTr="000C0687">
        <w:trPr>
          <w:trHeight w:val="510"/>
        </w:trPr>
        <w:tc>
          <w:tcPr>
            <w:tcW w:w="722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74EB7D4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32E00235" w14:textId="77777777" w:rsidTr="000C0687">
        <w:trPr>
          <w:trHeight w:val="510"/>
        </w:trPr>
        <w:tc>
          <w:tcPr>
            <w:tcW w:w="722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0B38AC8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  <w:tr w:rsidR="0032662F" w14:paraId="5949B952" w14:textId="77777777" w:rsidTr="000C0687">
        <w:trPr>
          <w:trHeight w:val="510"/>
        </w:trPr>
        <w:tc>
          <w:tcPr>
            <w:tcW w:w="722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6C1864A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</w:p>
        </w:tc>
      </w:tr>
    </w:tbl>
    <w:p w14:paraId="7C5762F7" w14:textId="77777777" w:rsidR="0032662F" w:rsidRPr="00F13557" w:rsidRDefault="009B3701" w:rsidP="0032662F">
      <w:p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90656" behindDoc="0" locked="0" layoutInCell="1" allowOverlap="1" wp14:anchorId="3896939A" wp14:editId="3429AC7A">
            <wp:simplePos x="0" y="0"/>
            <wp:positionH relativeFrom="column">
              <wp:posOffset>4921885</wp:posOffset>
            </wp:positionH>
            <wp:positionV relativeFrom="paragraph">
              <wp:posOffset>236855</wp:posOffset>
            </wp:positionV>
            <wp:extent cx="314325" cy="314325"/>
            <wp:effectExtent l="0" t="0" r="9525" b="9525"/>
            <wp:wrapNone/>
            <wp:docPr id="1888" name="Grafik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C9850" w14:textId="77777777" w:rsidR="0032662F" w:rsidRPr="00482F47" w:rsidRDefault="0032662F" w:rsidP="0095174C">
      <w:pPr>
        <w:pStyle w:val="Listenabsatz"/>
        <w:numPr>
          <w:ilvl w:val="0"/>
          <w:numId w:val="45"/>
        </w:numPr>
        <w:spacing w:line="312" w:lineRule="auto"/>
        <w:rPr>
          <w:sz w:val="22"/>
        </w:rPr>
      </w:pPr>
      <w:r w:rsidRPr="00482F47">
        <w:rPr>
          <w:sz w:val="22"/>
        </w:rPr>
        <w:t xml:space="preserve">Überlegen Sie sich, welche </w:t>
      </w:r>
      <w:r w:rsidRPr="00482F47">
        <w:rPr>
          <w:b/>
          <w:sz w:val="22"/>
        </w:rPr>
        <w:t>Anforderungen</w:t>
      </w:r>
      <w:r w:rsidRPr="00482F47">
        <w:rPr>
          <w:sz w:val="22"/>
        </w:rPr>
        <w:t xml:space="preserve"> an Ihren Klappstuhl gestellt werden?</w:t>
      </w:r>
    </w:p>
    <w:p w14:paraId="29EC1532" w14:textId="77777777" w:rsidR="0032662F" w:rsidRPr="00482F47" w:rsidRDefault="0032662F" w:rsidP="0032662F">
      <w:pPr>
        <w:pStyle w:val="Listenabsatz"/>
        <w:spacing w:line="312" w:lineRule="auto"/>
        <w:rPr>
          <w:sz w:val="22"/>
        </w:rPr>
      </w:pPr>
      <w:r>
        <w:rPr>
          <w:sz w:val="22"/>
        </w:rPr>
        <w:t>E</w:t>
      </w:r>
      <w:r w:rsidRPr="00482F47">
        <w:rPr>
          <w:sz w:val="22"/>
        </w:rPr>
        <w:t>rgänzen Sie die Liste mit benötigten Anforderungen.</w:t>
      </w:r>
    </w:p>
    <w:p w14:paraId="60F5FABA" w14:textId="77777777" w:rsidR="0032662F" w:rsidRPr="00F13557" w:rsidRDefault="0032662F" w:rsidP="0032662F">
      <w:pPr>
        <w:spacing w:before="120" w:line="312" w:lineRule="auto"/>
        <w:rPr>
          <w:sz w:val="22"/>
        </w:rPr>
      </w:pPr>
      <w:r w:rsidRPr="00F13557">
        <w:rPr>
          <w:sz w:val="22"/>
        </w:rPr>
        <w:t>Er muss …</w:t>
      </w:r>
    </w:p>
    <w:tbl>
      <w:tblPr>
        <w:tblStyle w:val="Tabellenraster"/>
        <w:tblW w:w="743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28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180"/>
        <w:gridCol w:w="851"/>
        <w:gridCol w:w="2976"/>
      </w:tblGrid>
      <w:tr w:rsidR="0032662F" w:rsidRPr="00F13557" w14:paraId="44CE39EE" w14:textId="77777777" w:rsidTr="00C0461B">
        <w:tc>
          <w:tcPr>
            <w:tcW w:w="426" w:type="dxa"/>
            <w:shd w:val="clear" w:color="auto" w:fill="auto"/>
            <w:vAlign w:val="center"/>
          </w:tcPr>
          <w:p w14:paraId="57A08A0F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180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4DD4F25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  <w:tc>
          <w:tcPr>
            <w:tcW w:w="851" w:type="dxa"/>
            <w:vAlign w:val="center"/>
          </w:tcPr>
          <w:p w14:paraId="79321548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976" w:type="dxa"/>
            <w:tcBorders>
              <w:bottom w:val="single" w:sz="4" w:space="0" w:color="4F81BD" w:themeColor="accent1"/>
            </w:tcBorders>
            <w:vAlign w:val="center"/>
          </w:tcPr>
          <w:p w14:paraId="11675901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32662F" w:rsidRPr="00F13557" w14:paraId="42E3E433" w14:textId="77777777" w:rsidTr="00C0461B">
        <w:tc>
          <w:tcPr>
            <w:tcW w:w="426" w:type="dxa"/>
            <w:shd w:val="clear" w:color="auto" w:fill="auto"/>
            <w:vAlign w:val="center"/>
          </w:tcPr>
          <w:p w14:paraId="36912CA3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18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A6A467F" w14:textId="77777777" w:rsidR="0032662F" w:rsidRPr="00F13557" w:rsidRDefault="0032662F" w:rsidP="00C0461B">
            <w:pPr>
              <w:spacing w:line="312" w:lineRule="auto"/>
              <w:ind w:right="250"/>
              <w:rPr>
                <w:sz w:val="22"/>
              </w:rPr>
            </w:pPr>
          </w:p>
        </w:tc>
        <w:tc>
          <w:tcPr>
            <w:tcW w:w="851" w:type="dxa"/>
            <w:vAlign w:val="center"/>
          </w:tcPr>
          <w:p w14:paraId="5A1F7BCF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97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04DD8FD7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76020AED" w14:textId="77777777" w:rsidTr="00C0461B">
        <w:tc>
          <w:tcPr>
            <w:tcW w:w="426" w:type="dxa"/>
            <w:shd w:val="clear" w:color="auto" w:fill="auto"/>
            <w:vAlign w:val="center"/>
          </w:tcPr>
          <w:p w14:paraId="3BB6621A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18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EDE56A9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  <w:tc>
          <w:tcPr>
            <w:tcW w:w="851" w:type="dxa"/>
            <w:vAlign w:val="center"/>
          </w:tcPr>
          <w:p w14:paraId="12AF7BB9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97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712A1204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49D13FFB" w14:textId="77777777" w:rsidTr="00C0461B">
        <w:tc>
          <w:tcPr>
            <w:tcW w:w="426" w:type="dxa"/>
            <w:shd w:val="clear" w:color="auto" w:fill="auto"/>
            <w:vAlign w:val="center"/>
          </w:tcPr>
          <w:p w14:paraId="476A2075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18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D6BF3CE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  <w:tc>
          <w:tcPr>
            <w:tcW w:w="851" w:type="dxa"/>
            <w:vAlign w:val="center"/>
          </w:tcPr>
          <w:p w14:paraId="417514BB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97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43A91D2E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432738DC" w14:textId="77777777" w:rsidTr="00C0461B">
        <w:tc>
          <w:tcPr>
            <w:tcW w:w="426" w:type="dxa"/>
            <w:shd w:val="clear" w:color="auto" w:fill="auto"/>
            <w:vAlign w:val="center"/>
          </w:tcPr>
          <w:p w14:paraId="7B906AF4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18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E640C9F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  <w:tc>
          <w:tcPr>
            <w:tcW w:w="851" w:type="dxa"/>
            <w:vAlign w:val="center"/>
          </w:tcPr>
          <w:p w14:paraId="0F4524E1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297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6AA47B9D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</w:tbl>
    <w:p w14:paraId="52BD2F4E" w14:textId="77777777" w:rsidR="0032662F" w:rsidRDefault="0032662F" w:rsidP="0032662F">
      <w:pPr>
        <w:spacing w:line="312" w:lineRule="auto"/>
        <w:rPr>
          <w:sz w:val="22"/>
        </w:rPr>
      </w:pPr>
    </w:p>
    <w:p w14:paraId="3ECCA5F1" w14:textId="77777777" w:rsidR="0032662F" w:rsidRPr="003A15F5" w:rsidRDefault="0032662F" w:rsidP="0032662F">
      <w:pPr>
        <w:pStyle w:val="berschrift2"/>
      </w:pPr>
      <w:r>
        <w:t>Jetzt schauen wir auf die einzelnen Materialien:</w:t>
      </w:r>
    </w:p>
    <w:p w14:paraId="4C06E9E3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AA382D">
        <w:rPr>
          <w:rStyle w:val="berschrift3Zchn"/>
          <w:rFonts w:eastAsiaTheme="minorHAnsi"/>
        </w:rPr>
        <w:t>Stoffauswahl</w:t>
      </w:r>
      <w:r w:rsidRPr="00F13557">
        <w:rPr>
          <w:b/>
          <w:bCs/>
          <w:sz w:val="22"/>
        </w:rPr>
        <w:t>:</w:t>
      </w:r>
    </w:p>
    <w:p w14:paraId="4047936A" w14:textId="77777777" w:rsidR="0032662F" w:rsidRPr="00482F47" w:rsidRDefault="0032662F" w:rsidP="0095174C">
      <w:pPr>
        <w:pStyle w:val="Listenabsatz"/>
        <w:numPr>
          <w:ilvl w:val="0"/>
          <w:numId w:val="45"/>
        </w:numPr>
        <w:spacing w:line="276" w:lineRule="auto"/>
        <w:rPr>
          <w:sz w:val="22"/>
        </w:rPr>
      </w:pPr>
      <w:r w:rsidRPr="003A15F5">
        <w:rPr>
          <w:sz w:val="22"/>
        </w:rPr>
        <w:t xml:space="preserve">Welche </w:t>
      </w:r>
      <w:r w:rsidRPr="003A15F5">
        <w:rPr>
          <w:b/>
          <w:sz w:val="22"/>
        </w:rPr>
        <w:t>Eigenschaften</w:t>
      </w:r>
      <w:r w:rsidRPr="003A15F5">
        <w:rPr>
          <w:sz w:val="22"/>
        </w:rPr>
        <w:t xml:space="preserve"> </w:t>
      </w:r>
      <w:r>
        <w:rPr>
          <w:sz w:val="22"/>
        </w:rPr>
        <w:t>muss</w:t>
      </w:r>
      <w:r w:rsidRPr="003A15F5">
        <w:rPr>
          <w:sz w:val="22"/>
        </w:rPr>
        <w:t xml:space="preserve"> der Stoff für die Rückenlehne haben?</w:t>
      </w:r>
      <w:r>
        <w:rPr>
          <w:sz w:val="22"/>
        </w:rPr>
        <w:t xml:space="preserve"> </w:t>
      </w:r>
      <w:r>
        <w:rPr>
          <w:sz w:val="22"/>
        </w:rPr>
        <w:br/>
      </w:r>
      <w:r w:rsidRPr="003A15F5">
        <w:rPr>
          <w:sz w:val="22"/>
        </w:rPr>
        <w:t>Antworten Sie in einem ganzen Satz.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7087"/>
      </w:tblGrid>
      <w:tr w:rsidR="0032662F" w:rsidRPr="00F13557" w14:paraId="1C8917B9" w14:textId="77777777" w:rsidTr="00C0461B">
        <w:tc>
          <w:tcPr>
            <w:tcW w:w="426" w:type="dxa"/>
            <w:shd w:val="clear" w:color="auto" w:fill="auto"/>
            <w:vAlign w:val="center"/>
          </w:tcPr>
          <w:p w14:paraId="14EF1D35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087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440299C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4B719C12" w14:textId="77777777" w:rsidTr="00C0461B">
        <w:tc>
          <w:tcPr>
            <w:tcW w:w="426" w:type="dxa"/>
            <w:shd w:val="clear" w:color="auto" w:fill="auto"/>
            <w:vAlign w:val="center"/>
          </w:tcPr>
          <w:p w14:paraId="525FC3B6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08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EE3FD1A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21727BFA" w14:textId="77777777" w:rsidTr="00C0461B">
        <w:tc>
          <w:tcPr>
            <w:tcW w:w="426" w:type="dxa"/>
            <w:shd w:val="clear" w:color="auto" w:fill="auto"/>
            <w:vAlign w:val="center"/>
          </w:tcPr>
          <w:p w14:paraId="607D3F45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08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FF12703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</w:tbl>
    <w:p w14:paraId="400AF026" w14:textId="77777777" w:rsidR="0032662F" w:rsidRDefault="0032662F" w:rsidP="0032662F">
      <w:pPr>
        <w:spacing w:line="312" w:lineRule="auto"/>
        <w:rPr>
          <w:sz w:val="22"/>
        </w:rPr>
      </w:pPr>
    </w:p>
    <w:p w14:paraId="7EABC2D5" w14:textId="77777777" w:rsidR="0032662F" w:rsidRPr="009B7713" w:rsidRDefault="0032662F" w:rsidP="0095174C">
      <w:pPr>
        <w:pStyle w:val="Listenabsatz"/>
        <w:numPr>
          <w:ilvl w:val="0"/>
          <w:numId w:val="45"/>
        </w:numPr>
        <w:rPr>
          <w:sz w:val="22"/>
        </w:rPr>
      </w:pPr>
      <w:r w:rsidRPr="009B7713">
        <w:rPr>
          <w:sz w:val="22"/>
        </w:rPr>
        <w:t>Welche andere Lösung für die Rückenlehne könnten Sie sich vorstellen?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513"/>
      </w:tblGrid>
      <w:tr w:rsidR="0032662F" w:rsidRPr="00F13557" w14:paraId="27B66814" w14:textId="77777777" w:rsidTr="00C0461B">
        <w:tc>
          <w:tcPr>
            <w:tcW w:w="7513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1E5E6E33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3B057A9C" w14:textId="77777777" w:rsidTr="00C0461B">
        <w:tc>
          <w:tcPr>
            <w:tcW w:w="751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1BC3A108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40D128ED" w14:textId="77777777" w:rsidTr="00C0461B">
        <w:tc>
          <w:tcPr>
            <w:tcW w:w="751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C3D902E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</w:tbl>
    <w:p w14:paraId="331BDB5F" w14:textId="77777777" w:rsidR="0032662F" w:rsidRPr="00CD1452" w:rsidRDefault="0032662F" w:rsidP="0032662F">
      <w:pPr>
        <w:rPr>
          <w:sz w:val="8"/>
        </w:rPr>
      </w:pPr>
      <w:r w:rsidRPr="00CD1452">
        <w:rPr>
          <w:sz w:val="8"/>
        </w:rPr>
        <w:br w:type="page"/>
      </w:r>
    </w:p>
    <w:p w14:paraId="4EBBAC18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1B6243">
        <w:rPr>
          <w:b/>
          <w:noProof/>
          <w:sz w:val="22"/>
          <w:lang w:eastAsia="de-DE"/>
        </w:rPr>
        <w:lastRenderedPageBreak/>
        <w:drawing>
          <wp:anchor distT="0" distB="0" distL="114300" distR="114300" simplePos="0" relativeHeight="251599872" behindDoc="0" locked="0" layoutInCell="1" allowOverlap="1" wp14:anchorId="0F43B5EE" wp14:editId="3DCA8309">
            <wp:simplePos x="0" y="0"/>
            <wp:positionH relativeFrom="column">
              <wp:posOffset>4672965</wp:posOffset>
            </wp:positionH>
            <wp:positionV relativeFrom="paragraph">
              <wp:posOffset>-635</wp:posOffset>
            </wp:positionV>
            <wp:extent cx="361950" cy="342900"/>
            <wp:effectExtent l="0" t="0" r="0" b="0"/>
            <wp:wrapNone/>
            <wp:docPr id="188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259">
        <w:rPr>
          <w:rStyle w:val="berschrift3Zchn"/>
          <w:rFonts w:eastAsiaTheme="minorHAnsi"/>
        </w:rPr>
        <w:t>Holzauswahl</w:t>
      </w:r>
      <w:r w:rsidRPr="00F13557">
        <w:rPr>
          <w:b/>
          <w:bCs/>
          <w:sz w:val="22"/>
        </w:rPr>
        <w:t>:</w:t>
      </w:r>
      <w:r w:rsidRPr="00AD7358">
        <w:rPr>
          <w:noProof/>
          <w:sz w:val="22"/>
        </w:rPr>
        <w:t xml:space="preserve"> </w:t>
      </w:r>
    </w:p>
    <w:p w14:paraId="10C5F3BB" w14:textId="77777777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>Sie wissen jetzt, wo Sie Ihren Klappstuhl verwenden wollen.</w:t>
      </w:r>
    </w:p>
    <w:p w14:paraId="15240CB3" w14:textId="77777777" w:rsidR="0032662F" w:rsidRDefault="0032662F" w:rsidP="0032662F">
      <w:pPr>
        <w:spacing w:line="312" w:lineRule="auto"/>
        <w:rPr>
          <w:sz w:val="22"/>
        </w:rPr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30C7676B" wp14:editId="1D11CB63">
                <wp:simplePos x="0" y="0"/>
                <wp:positionH relativeFrom="column">
                  <wp:posOffset>40031</wp:posOffset>
                </wp:positionH>
                <wp:positionV relativeFrom="paragraph">
                  <wp:posOffset>79112</wp:posOffset>
                </wp:positionV>
                <wp:extent cx="3639104" cy="634395"/>
                <wp:effectExtent l="19050" t="57150" r="19050" b="51435"/>
                <wp:wrapNone/>
                <wp:docPr id="1869" name="Gruppieren 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9703">
                          <a:off x="0" y="0"/>
                          <a:ext cx="3639104" cy="634395"/>
                          <a:chOff x="-79311" y="-30920"/>
                          <a:chExt cx="2786748" cy="333723"/>
                        </a:xfrm>
                      </wpg:grpSpPr>
                      <wps:wsp>
                        <wps:cNvPr id="1871" name="Rechteck: abgerundete Ecken 1871"/>
                        <wps:cNvSpPr/>
                        <wps:spPr>
                          <a:xfrm rot="21075296">
                            <a:off x="-79311" y="-30920"/>
                            <a:ext cx="2754483" cy="3337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Textfeld 1872"/>
                        <wps:cNvSpPr txBox="1"/>
                        <wps:spPr>
                          <a:xfrm rot="21075296">
                            <a:off x="-48203" y="15853"/>
                            <a:ext cx="2755640" cy="22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419975" w14:textId="77777777" w:rsidR="005E736C" w:rsidRPr="002A078B" w:rsidRDefault="005E736C" w:rsidP="0032662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40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A078B">
                                <w:rPr>
                                  <w:b/>
                                  <w:color w:val="E5B8B7" w:themeColor="accent2" w:themeTint="66"/>
                                  <w:sz w:val="40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Holzart ist geeignet?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7676B" id="Gruppieren 1869" o:spid="_x0000_s1058" style="position:absolute;margin-left:3.15pt;margin-top:6.25pt;width:286.55pt;height:49.95pt;rotation:513041fd;z-index:-251726848;mso-width-relative:margin;mso-height-relative:margin" coordorigin="-793,-309" coordsize="27867,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">
                <v:roundrect id="Rechteck: abgerundete Ecken 1871" o:spid="_x0000_s1059" style="position:absolute;left:-793;top:-309;width:2754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" fillcolor="white [3201]" strokecolor="#4f81bd [3204]" strokeweight="2pt"/>
                <v:shape id="Textfeld 1872" o:spid="_x0000_s1060" type="#_x0000_t202" style="position:absolute;left:-482;top:158;width:27556;height:2245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" filled="f" stroked="f">
                  <v:shadow on="t" color="black" opacity="24903f" origin=",.5" offset="0,.55556mm"/>
                  <v:textbox>
                    <w:txbxContent>
                      <w:p w14:paraId="48419975" w14:textId="77777777" w:rsidR="005E736C" w:rsidRPr="002A078B" w:rsidRDefault="005E736C" w:rsidP="0032662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40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A078B">
                          <w:rPr>
                            <w:b/>
                            <w:color w:val="E5B8B7" w:themeColor="accent2" w:themeTint="66"/>
                            <w:sz w:val="40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Holzart ist geeignet?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07F89C" w14:textId="77777777" w:rsidR="0032662F" w:rsidRDefault="0032662F" w:rsidP="0032662F">
      <w:pPr>
        <w:spacing w:line="312" w:lineRule="auto"/>
        <w:rPr>
          <w:sz w:val="22"/>
        </w:rPr>
      </w:pPr>
    </w:p>
    <w:p w14:paraId="03D93A63" w14:textId="77777777" w:rsidR="0032662F" w:rsidRDefault="0032662F" w:rsidP="0032662F">
      <w:pPr>
        <w:spacing w:line="312" w:lineRule="auto"/>
        <w:rPr>
          <w:sz w:val="22"/>
        </w:rPr>
      </w:pPr>
    </w:p>
    <w:p w14:paraId="3FA1A6E8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378CDBF0" w14:textId="59699869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 xml:space="preserve">Es stehen Ihnen folgende </w:t>
      </w:r>
      <w:r w:rsidR="00DD1E73" w:rsidRPr="00527BEB">
        <w:rPr>
          <w:sz w:val="22"/>
        </w:rPr>
        <w:t>Holzarten</w:t>
      </w:r>
      <w:r w:rsidR="00DD1E73" w:rsidRPr="00F13557">
        <w:t xml:space="preserve"> </w:t>
      </w:r>
      <w:r w:rsidRPr="006136C9">
        <w:rPr>
          <w:sz w:val="22"/>
        </w:rPr>
        <w:t xml:space="preserve">zur Verfügung: </w:t>
      </w:r>
    </w:p>
    <w:p w14:paraId="31DE4EDE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Buche</w:t>
      </w:r>
    </w:p>
    <w:p w14:paraId="38847BD5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Esche</w:t>
      </w:r>
    </w:p>
    <w:p w14:paraId="4D8F6468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Eiche</w:t>
      </w:r>
    </w:p>
    <w:p w14:paraId="110BD54E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Lärche</w:t>
      </w:r>
    </w:p>
    <w:p w14:paraId="0E02DDEB" w14:textId="77777777" w:rsidR="0032662F" w:rsidRPr="006136C9" w:rsidRDefault="009B3701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1657E422" wp14:editId="4EB443A5">
            <wp:simplePos x="0" y="0"/>
            <wp:positionH relativeFrom="column">
              <wp:posOffset>4810760</wp:posOffset>
            </wp:positionH>
            <wp:positionV relativeFrom="paragraph">
              <wp:posOffset>210185</wp:posOffset>
            </wp:positionV>
            <wp:extent cx="899795" cy="899795"/>
            <wp:effectExtent l="0" t="0" r="0" b="0"/>
            <wp:wrapNone/>
            <wp:docPr id="1890" name="Grafik 189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2F" w:rsidRPr="006136C9">
        <w:rPr>
          <w:sz w:val="22"/>
        </w:rPr>
        <w:t>Kiefer</w:t>
      </w:r>
    </w:p>
    <w:p w14:paraId="1F0825EA" w14:textId="4308D540" w:rsidR="0032662F" w:rsidRDefault="0032662F" w:rsidP="0032662F">
      <w:pPr>
        <w:spacing w:line="312" w:lineRule="auto"/>
        <w:rPr>
          <w:sz w:val="22"/>
        </w:rPr>
      </w:pPr>
      <w:r>
        <w:rPr>
          <w:sz w:val="22"/>
        </w:rPr>
        <w:t>Alle</w:t>
      </w:r>
      <w:r w:rsidRPr="006136C9">
        <w:rPr>
          <w:sz w:val="22"/>
        </w:rPr>
        <w:t xml:space="preserve"> unterscheiden sich sehr stark im Aussehen. Hier können Sie die Unterschiede sehen und einiges über die verschiedenen </w:t>
      </w:r>
      <w:r w:rsidR="00DD1E73" w:rsidRPr="00527BEB">
        <w:rPr>
          <w:sz w:val="22"/>
        </w:rPr>
        <w:t>Holzarten</w:t>
      </w:r>
      <w:r w:rsidR="00DD1E73" w:rsidRPr="006136C9" w:rsidDel="00DD1E73">
        <w:rPr>
          <w:sz w:val="22"/>
        </w:rPr>
        <w:t xml:space="preserve"> </w:t>
      </w:r>
      <w:r w:rsidRPr="006136C9">
        <w:rPr>
          <w:sz w:val="22"/>
        </w:rPr>
        <w:t xml:space="preserve">lernen: </w:t>
      </w:r>
    </w:p>
    <w:p w14:paraId="16A33590" w14:textId="77777777" w:rsidR="0032662F" w:rsidRDefault="0032662F" w:rsidP="0032662F">
      <w:pPr>
        <w:spacing w:line="312" w:lineRule="auto"/>
        <w:rPr>
          <w:sz w:val="22"/>
        </w:rPr>
      </w:pPr>
    </w:p>
    <w:p w14:paraId="0E4A8798" w14:textId="77777777" w:rsidR="0032662F" w:rsidRPr="00601259" w:rsidRDefault="0032662F" w:rsidP="0095174C">
      <w:pPr>
        <w:pStyle w:val="Listenabsatz"/>
        <w:numPr>
          <w:ilvl w:val="0"/>
          <w:numId w:val="45"/>
        </w:numPr>
        <w:spacing w:line="312" w:lineRule="auto"/>
        <w:rPr>
          <w:sz w:val="22"/>
        </w:rPr>
      </w:pPr>
      <w:r w:rsidRPr="00601259">
        <w:rPr>
          <w:sz w:val="22"/>
        </w:rPr>
        <w:t>Informiere</w:t>
      </w:r>
      <w:r w:rsidR="003E11D8">
        <w:rPr>
          <w:sz w:val="22"/>
        </w:rPr>
        <w:t>n Sie sich über das Aussehen der</w:t>
      </w:r>
      <w:r w:rsidRPr="00601259">
        <w:rPr>
          <w:sz w:val="22"/>
        </w:rPr>
        <w:t xml:space="preserve"> fünf Holzarten</w:t>
      </w:r>
    </w:p>
    <w:p w14:paraId="5C40811F" w14:textId="77777777" w:rsidR="0032662F" w:rsidRPr="007C01D0" w:rsidRDefault="0032662F" w:rsidP="0095174C">
      <w:pPr>
        <w:pStyle w:val="Listenabsatz"/>
        <w:numPr>
          <w:ilvl w:val="0"/>
          <w:numId w:val="45"/>
        </w:numPr>
        <w:spacing w:line="312" w:lineRule="auto"/>
        <w:rPr>
          <w:sz w:val="22"/>
        </w:rPr>
      </w:pPr>
      <w:r w:rsidRPr="00601259">
        <w:rPr>
          <w:sz w:val="22"/>
        </w:rPr>
        <w:t>Benennen Sie die Holzarten. Schreiben Sie die Namen unter das jeweilige Bild:</w:t>
      </w:r>
      <w:r w:rsidRPr="006136C9">
        <w:rPr>
          <w:noProof/>
        </w:rPr>
        <w:t xml:space="preserve"> </w:t>
      </w:r>
    </w:p>
    <w:p w14:paraId="31A6773A" w14:textId="77777777" w:rsidR="0032662F" w:rsidRPr="00601259" w:rsidRDefault="0032662F" w:rsidP="0032662F">
      <w:pPr>
        <w:pStyle w:val="Listenabsatz"/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591680" behindDoc="0" locked="0" layoutInCell="1" allowOverlap="1" wp14:anchorId="22C46F88" wp14:editId="7493F0FF">
            <wp:simplePos x="0" y="0"/>
            <wp:positionH relativeFrom="column">
              <wp:posOffset>4883785</wp:posOffset>
            </wp:positionH>
            <wp:positionV relativeFrom="paragraph">
              <wp:posOffset>228600</wp:posOffset>
            </wp:positionV>
            <wp:extent cx="318770" cy="318770"/>
            <wp:effectExtent l="0" t="0" r="5080" b="5080"/>
            <wp:wrapNone/>
            <wp:docPr id="1891" name="Grafik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8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32662F" w:rsidRPr="00F13557" w14:paraId="4C69CBB5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371" w:type="dxa"/>
            <w:gridSpan w:val="3"/>
          </w:tcPr>
          <w:p w14:paraId="5A38B44D" w14:textId="77777777" w:rsidR="0032662F" w:rsidRPr="009B3701" w:rsidRDefault="0032662F" w:rsidP="00C0461B">
            <w:pPr>
              <w:spacing w:line="312" w:lineRule="auto"/>
            </w:pPr>
            <w:r w:rsidRPr="009B3701">
              <w:t>Holzart (Kurzzeichen)</w:t>
            </w:r>
          </w:p>
        </w:tc>
      </w:tr>
      <w:tr w:rsidR="0032662F" w:rsidRPr="00F13557" w14:paraId="4CC0DEB3" w14:textId="77777777" w:rsidTr="009B3701">
        <w:trPr>
          <w:trHeight w:val="2186"/>
        </w:trPr>
        <w:tc>
          <w:tcPr>
            <w:tcW w:w="2457" w:type="dxa"/>
          </w:tcPr>
          <w:p w14:paraId="11B8C183" w14:textId="7817D64B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FD86E2" wp14:editId="4584EEC9">
                  <wp:extent cx="1209092" cy="846303"/>
                  <wp:effectExtent l="0" t="8890" r="1270" b="1270"/>
                  <wp:docPr id="2165" name="Grafik 2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749" cy="85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77E4817F" w14:textId="18F5B243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C48304" wp14:editId="21E2FFA8">
                  <wp:extent cx="532641" cy="1329677"/>
                  <wp:effectExtent l="0" t="0" r="1270" b="4445"/>
                  <wp:docPr id="2166" name="Grafik 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7" cy="13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1448ED36" w14:textId="3157FE92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CDEDA0" wp14:editId="5221CAA5">
                  <wp:extent cx="736176" cy="970498"/>
                  <wp:effectExtent l="0" t="0" r="6985" b="1270"/>
                  <wp:docPr id="2168" name="Grafik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5" r="3203" b="-1"/>
                          <a:stretch/>
                        </pic:blipFill>
                        <pic:spPr bwMode="auto">
                          <a:xfrm>
                            <a:off x="0" y="0"/>
                            <a:ext cx="737977" cy="97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2F" w:rsidRPr="00F13557" w14:paraId="57579BB9" w14:textId="77777777" w:rsidTr="009B3701">
        <w:trPr>
          <w:trHeight w:val="561"/>
        </w:trPr>
        <w:tc>
          <w:tcPr>
            <w:tcW w:w="2457" w:type="dxa"/>
          </w:tcPr>
          <w:p w14:paraId="1E2C47B4" w14:textId="77777777" w:rsidR="0032662F" w:rsidRPr="00F13557" w:rsidRDefault="0032662F" w:rsidP="00C0461B">
            <w:pPr>
              <w:spacing w:line="312" w:lineRule="auto"/>
            </w:pPr>
          </w:p>
        </w:tc>
        <w:tc>
          <w:tcPr>
            <w:tcW w:w="2457" w:type="dxa"/>
          </w:tcPr>
          <w:p w14:paraId="23C79398" w14:textId="77777777" w:rsidR="0032662F" w:rsidRPr="00F13557" w:rsidRDefault="0032662F" w:rsidP="00C0461B">
            <w:pPr>
              <w:spacing w:line="312" w:lineRule="auto"/>
            </w:pPr>
          </w:p>
        </w:tc>
        <w:tc>
          <w:tcPr>
            <w:tcW w:w="2457" w:type="dxa"/>
          </w:tcPr>
          <w:p w14:paraId="3A75E178" w14:textId="77777777" w:rsidR="0032662F" w:rsidRPr="00F13557" w:rsidRDefault="0032662F" w:rsidP="00C0461B">
            <w:pPr>
              <w:spacing w:line="312" w:lineRule="auto"/>
            </w:pPr>
          </w:p>
        </w:tc>
      </w:tr>
      <w:tr w:rsidR="0032662F" w:rsidRPr="00F13557" w14:paraId="4E05D613" w14:textId="77777777" w:rsidTr="00294623">
        <w:trPr>
          <w:trHeight w:val="561"/>
        </w:trPr>
        <w:tc>
          <w:tcPr>
            <w:tcW w:w="2457" w:type="dxa"/>
          </w:tcPr>
          <w:p w14:paraId="56FDEDF5" w14:textId="3901B76A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1E63939" wp14:editId="482DFFC5">
                  <wp:extent cx="638682" cy="1336648"/>
                  <wp:effectExtent l="0" t="0" r="9525" b="0"/>
                  <wp:docPr id="2169" name="Grafik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0" b="-20"/>
                          <a:stretch/>
                        </pic:blipFill>
                        <pic:spPr bwMode="auto">
                          <a:xfrm>
                            <a:off x="0" y="0"/>
                            <a:ext cx="644954" cy="134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669EC377" w14:textId="54BA7B38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11601DE" wp14:editId="1452520E">
                  <wp:extent cx="883739" cy="662903"/>
                  <wp:effectExtent l="0" t="3810" r="8255" b="8255"/>
                  <wp:docPr id="2170" name="Grafik 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5761" cy="67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vMerge w:val="restart"/>
            <w:tcBorders>
              <w:right w:val="single" w:sz="4" w:space="0" w:color="FFFFFF" w:themeColor="background1"/>
            </w:tcBorders>
          </w:tcPr>
          <w:p w14:paraId="73BDA8E9" w14:textId="77777777" w:rsidR="0032662F" w:rsidRPr="00F13557" w:rsidRDefault="0032662F" w:rsidP="00C0461B">
            <w:pPr>
              <w:spacing w:line="312" w:lineRule="auto"/>
              <w:jc w:val="center"/>
            </w:pPr>
          </w:p>
        </w:tc>
      </w:tr>
      <w:tr w:rsidR="0032662F" w:rsidRPr="00F13557" w14:paraId="698E235E" w14:textId="77777777" w:rsidTr="00294623">
        <w:trPr>
          <w:trHeight w:val="561"/>
        </w:trPr>
        <w:tc>
          <w:tcPr>
            <w:tcW w:w="2457" w:type="dxa"/>
          </w:tcPr>
          <w:p w14:paraId="50F2723D" w14:textId="77777777" w:rsidR="0032662F" w:rsidRPr="00F13557" w:rsidRDefault="0032662F" w:rsidP="00C0461B">
            <w:pPr>
              <w:spacing w:line="312" w:lineRule="auto"/>
            </w:pPr>
          </w:p>
        </w:tc>
        <w:tc>
          <w:tcPr>
            <w:tcW w:w="2457" w:type="dxa"/>
          </w:tcPr>
          <w:p w14:paraId="0015781D" w14:textId="77777777" w:rsidR="0032662F" w:rsidRPr="00F13557" w:rsidRDefault="0032662F" w:rsidP="00C0461B">
            <w:pPr>
              <w:spacing w:line="312" w:lineRule="auto"/>
            </w:pPr>
          </w:p>
        </w:tc>
        <w:tc>
          <w:tcPr>
            <w:tcW w:w="2457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AD9DDE" w14:textId="77777777" w:rsidR="0032662F" w:rsidRPr="00F13557" w:rsidRDefault="0032662F" w:rsidP="00C0461B">
            <w:pPr>
              <w:spacing w:line="312" w:lineRule="auto"/>
            </w:pPr>
          </w:p>
        </w:tc>
      </w:tr>
    </w:tbl>
    <w:p w14:paraId="0CEFACD6" w14:textId="77777777" w:rsidR="0032662F" w:rsidRDefault="0032662F" w:rsidP="0032662F">
      <w:pPr>
        <w:spacing w:line="240" w:lineRule="exact"/>
        <w:rPr>
          <w:sz w:val="22"/>
        </w:rPr>
      </w:pPr>
      <w:r>
        <w:rPr>
          <w:sz w:val="22"/>
        </w:rPr>
        <w:br w:type="page"/>
      </w:r>
    </w:p>
    <w:p w14:paraId="61C63F7E" w14:textId="3A968177" w:rsidR="0032662F" w:rsidRDefault="0032662F" w:rsidP="0032662F">
      <w:pPr>
        <w:spacing w:line="312" w:lineRule="auto"/>
        <w:rPr>
          <w:sz w:val="22"/>
        </w:rPr>
      </w:pPr>
      <w:r>
        <w:rPr>
          <w:sz w:val="22"/>
        </w:rPr>
        <w:lastRenderedPageBreak/>
        <w:t xml:space="preserve">Die verschiedenen </w:t>
      </w:r>
      <w:r w:rsidR="00DD1E73" w:rsidRPr="00527BEB">
        <w:rPr>
          <w:sz w:val="22"/>
        </w:rPr>
        <w:t>Holzarten</w:t>
      </w:r>
      <w:r w:rsidR="00DD1E73" w:rsidDel="00DD1E73">
        <w:rPr>
          <w:sz w:val="22"/>
        </w:rPr>
        <w:t xml:space="preserve"> </w:t>
      </w:r>
      <w:r>
        <w:rPr>
          <w:sz w:val="22"/>
        </w:rPr>
        <w:t>unterscheiden sich auch in ihren Eigenschaften</w:t>
      </w:r>
      <w:r w:rsidR="00450363">
        <w:rPr>
          <w:sz w:val="22"/>
        </w:rPr>
        <w:t>.</w:t>
      </w:r>
      <w:r>
        <w:rPr>
          <w:sz w:val="22"/>
        </w:rPr>
        <w:t xml:space="preserve"> Jede Holzart kann für etwas anderes gut gebraucht werden. Sie unterscheiden sich in ihren </w:t>
      </w:r>
      <w:r w:rsidRPr="00601259">
        <w:rPr>
          <w:b/>
          <w:sz w:val="22"/>
        </w:rPr>
        <w:t>Verwendungen</w:t>
      </w:r>
      <w:r>
        <w:rPr>
          <w:sz w:val="22"/>
        </w:rPr>
        <w:t>.</w:t>
      </w:r>
    </w:p>
    <w:p w14:paraId="0D7EB5FE" w14:textId="5B837320" w:rsidR="0032662F" w:rsidRPr="00160903" w:rsidRDefault="0032662F" w:rsidP="0095174C">
      <w:pPr>
        <w:pStyle w:val="Listenabsatz"/>
        <w:numPr>
          <w:ilvl w:val="0"/>
          <w:numId w:val="45"/>
        </w:numPr>
        <w:spacing w:line="312" w:lineRule="auto"/>
        <w:rPr>
          <w:sz w:val="22"/>
        </w:rPr>
      </w:pPr>
      <w:r>
        <w:rPr>
          <w:sz w:val="22"/>
        </w:rPr>
        <w:t>Lesen Sie i</w:t>
      </w:r>
      <w:r w:rsidRPr="007C01D0">
        <w:rPr>
          <w:sz w:val="22"/>
        </w:rPr>
        <w:t xml:space="preserve">n der folgenden Tabelle </w:t>
      </w:r>
      <w:r>
        <w:rPr>
          <w:sz w:val="22"/>
        </w:rPr>
        <w:t>die</w:t>
      </w:r>
      <w:r w:rsidRPr="007C01D0">
        <w:rPr>
          <w:sz w:val="22"/>
        </w:rPr>
        <w:t xml:space="preserve"> Eigenschaften dieser </w:t>
      </w:r>
      <w:r w:rsidR="00DD1E73" w:rsidRPr="00527BEB">
        <w:rPr>
          <w:sz w:val="22"/>
        </w:rPr>
        <w:t>Holzarten</w:t>
      </w:r>
      <w:r w:rsidR="00DD1E73">
        <w:rPr>
          <w:sz w:val="22"/>
        </w:rPr>
        <w:t xml:space="preserve"> </w:t>
      </w:r>
      <w:r w:rsidRPr="007C01D0">
        <w:rPr>
          <w:sz w:val="22"/>
        </w:rPr>
        <w:t xml:space="preserve"> </w:t>
      </w:r>
      <w:r>
        <w:rPr>
          <w:sz w:val="22"/>
        </w:rPr>
        <w:t>nach</w:t>
      </w:r>
      <w:r w:rsidRPr="007C01D0">
        <w:rPr>
          <w:sz w:val="22"/>
        </w:rPr>
        <w:t xml:space="preserve">. Sie </w:t>
      </w:r>
      <w:r>
        <w:rPr>
          <w:sz w:val="22"/>
        </w:rPr>
        <w:t>wird</w:t>
      </w:r>
      <w:r w:rsidRPr="007C01D0">
        <w:rPr>
          <w:sz w:val="22"/>
        </w:rPr>
        <w:t xml:space="preserve"> Ihnen helfen eine gute Auswahl zu treffen.</w:t>
      </w:r>
    </w:p>
    <w:p w14:paraId="5118965B" w14:textId="77777777" w:rsidR="0032662F" w:rsidRPr="00F13557" w:rsidRDefault="0032662F" w:rsidP="0032662F">
      <w:pPr>
        <w:pStyle w:val="berschrift3"/>
      </w:pPr>
      <w:r w:rsidRPr="007C01D0">
        <w:rPr>
          <w:noProof/>
          <w:sz w:val="24"/>
        </w:rPr>
        <w:drawing>
          <wp:anchor distT="0" distB="0" distL="114300" distR="114300" simplePos="0" relativeHeight="251596800" behindDoc="0" locked="0" layoutInCell="0" allowOverlap="1" wp14:anchorId="7DAAA982" wp14:editId="054A99F8">
            <wp:simplePos x="0" y="0"/>
            <wp:positionH relativeFrom="rightMargin">
              <wp:posOffset>169545</wp:posOffset>
            </wp:positionH>
            <wp:positionV relativeFrom="paragraph">
              <wp:posOffset>340360</wp:posOffset>
            </wp:positionV>
            <wp:extent cx="323850" cy="323850"/>
            <wp:effectExtent l="0" t="0" r="0" b="0"/>
            <wp:wrapNone/>
            <wp:docPr id="1897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Tabelle der Holzarten</w:t>
      </w:r>
    </w:p>
    <w:tbl>
      <w:tblPr>
        <w:tblStyle w:val="Tabellenraster8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3544"/>
        <w:gridCol w:w="2268"/>
      </w:tblGrid>
      <w:tr w:rsidR="0032662F" w:rsidRPr="00F13557" w14:paraId="4067A329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701" w:type="dxa"/>
          </w:tcPr>
          <w:p w14:paraId="374D0D08" w14:textId="77777777" w:rsidR="0032662F" w:rsidRPr="009B3701" w:rsidRDefault="0032662F" w:rsidP="00C0461B">
            <w:pPr>
              <w:spacing w:line="312" w:lineRule="auto"/>
            </w:pPr>
            <w:r w:rsidRPr="009B3701">
              <w:t xml:space="preserve">Holzart </w:t>
            </w:r>
          </w:p>
        </w:tc>
        <w:tc>
          <w:tcPr>
            <w:tcW w:w="3544" w:type="dxa"/>
          </w:tcPr>
          <w:p w14:paraId="21F9BBEF" w14:textId="77777777" w:rsidR="0032662F" w:rsidRPr="009B3701" w:rsidRDefault="0032662F" w:rsidP="00C0461B">
            <w:pPr>
              <w:spacing w:line="312" w:lineRule="auto"/>
            </w:pPr>
            <w:r w:rsidRPr="009B3701">
              <w:t>Eigenschaften</w:t>
            </w:r>
          </w:p>
        </w:tc>
        <w:tc>
          <w:tcPr>
            <w:tcW w:w="2268" w:type="dxa"/>
          </w:tcPr>
          <w:p w14:paraId="04AB7301" w14:textId="77777777" w:rsidR="0032662F" w:rsidRPr="009B3701" w:rsidRDefault="0032662F" w:rsidP="00C0461B">
            <w:pPr>
              <w:spacing w:line="312" w:lineRule="auto"/>
            </w:pPr>
            <w:r w:rsidRPr="009B3701">
              <w:t>Verwendung</w:t>
            </w:r>
          </w:p>
        </w:tc>
      </w:tr>
      <w:tr w:rsidR="0032662F" w:rsidRPr="00F13557" w14:paraId="627F33BD" w14:textId="77777777" w:rsidTr="009B3701">
        <w:tc>
          <w:tcPr>
            <w:tcW w:w="1701" w:type="dxa"/>
          </w:tcPr>
          <w:p w14:paraId="62EB45C4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Buche </w:t>
            </w:r>
          </w:p>
        </w:tc>
        <w:tc>
          <w:tcPr>
            <w:tcW w:w="3544" w:type="dxa"/>
          </w:tcPr>
          <w:p w14:paraId="76E0634A" w14:textId="77777777" w:rsidR="0032662F" w:rsidRPr="00F13557" w:rsidRDefault="0032662F" w:rsidP="00C0461B">
            <w:pPr>
              <w:spacing w:line="276" w:lineRule="auto"/>
            </w:pPr>
            <w:r w:rsidRPr="00F13557">
              <w:t>hart, schwer, fest, neigt zum Reißen, nicht witterungsfest</w:t>
            </w:r>
            <w:r>
              <w:t>, schwer zu sägen, dafür hohe Qualität</w:t>
            </w:r>
          </w:p>
        </w:tc>
        <w:tc>
          <w:tcPr>
            <w:tcW w:w="2268" w:type="dxa"/>
          </w:tcPr>
          <w:p w14:paraId="194E0E16" w14:textId="77777777" w:rsidR="0032662F" w:rsidRPr="00F13557" w:rsidRDefault="0032662F" w:rsidP="00C0461B">
            <w:pPr>
              <w:spacing w:line="276" w:lineRule="auto"/>
            </w:pPr>
            <w:r w:rsidRPr="00F13557">
              <w:t>Möbel, Parkettböden</w:t>
            </w:r>
          </w:p>
        </w:tc>
      </w:tr>
      <w:tr w:rsidR="0032662F" w:rsidRPr="00F13557" w14:paraId="4C8BFEBE" w14:textId="77777777" w:rsidTr="009B3701">
        <w:tc>
          <w:tcPr>
            <w:tcW w:w="1701" w:type="dxa"/>
          </w:tcPr>
          <w:p w14:paraId="44F0BA05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Esche </w:t>
            </w:r>
          </w:p>
        </w:tc>
        <w:tc>
          <w:tcPr>
            <w:tcW w:w="3544" w:type="dxa"/>
          </w:tcPr>
          <w:p w14:paraId="621D1BEB" w14:textId="77777777" w:rsidR="0032662F" w:rsidRPr="00F13557" w:rsidRDefault="0032662F" w:rsidP="00C0461B">
            <w:pPr>
              <w:spacing w:line="276" w:lineRule="auto"/>
            </w:pPr>
            <w:r>
              <w:t>h</w:t>
            </w:r>
            <w:r w:rsidRPr="00F13557">
              <w:t>art, schwer, fest, zäh und biegsam, gering witterungsfest</w:t>
            </w:r>
            <w:r>
              <w:t>, schwer zu sägen, dafür hohe Qualität</w:t>
            </w:r>
          </w:p>
        </w:tc>
        <w:tc>
          <w:tcPr>
            <w:tcW w:w="2268" w:type="dxa"/>
          </w:tcPr>
          <w:p w14:paraId="11C4F8DD" w14:textId="77777777" w:rsidR="0032662F" w:rsidRPr="00F13557" w:rsidRDefault="0032662F" w:rsidP="00C0461B">
            <w:pPr>
              <w:spacing w:line="276" w:lineRule="auto"/>
            </w:pPr>
            <w:r w:rsidRPr="00F13557">
              <w:t>Sportgeräte, Möbel,</w:t>
            </w:r>
            <w:r>
              <w:t xml:space="preserve"> Werkzeugstiele</w:t>
            </w:r>
          </w:p>
        </w:tc>
      </w:tr>
      <w:tr w:rsidR="0032662F" w:rsidRPr="00F13557" w14:paraId="0B672B38" w14:textId="77777777" w:rsidTr="009B3701">
        <w:tc>
          <w:tcPr>
            <w:tcW w:w="1701" w:type="dxa"/>
          </w:tcPr>
          <w:p w14:paraId="31B88B4D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Eiche </w:t>
            </w:r>
          </w:p>
        </w:tc>
        <w:tc>
          <w:tcPr>
            <w:tcW w:w="3544" w:type="dxa"/>
          </w:tcPr>
          <w:p w14:paraId="0FC4DF5E" w14:textId="77777777" w:rsidR="0032662F" w:rsidRPr="00F13557" w:rsidRDefault="0032662F" w:rsidP="00C0461B">
            <w:pPr>
              <w:spacing w:line="276" w:lineRule="auto"/>
            </w:pPr>
            <w:r w:rsidRPr="00F13557">
              <w:t>hart, mittelschwer, elastisch, sehr hart, Kernholz sehr witterungsfest</w:t>
            </w:r>
            <w:r>
              <w:t>, schwer zu sägen, dafür hohe Qualität</w:t>
            </w:r>
          </w:p>
        </w:tc>
        <w:tc>
          <w:tcPr>
            <w:tcW w:w="2268" w:type="dxa"/>
          </w:tcPr>
          <w:p w14:paraId="0EB9DD30" w14:textId="5CE48530" w:rsidR="0032662F" w:rsidRPr="00F13557" w:rsidRDefault="0032662F" w:rsidP="00C0461B">
            <w:pPr>
              <w:spacing w:line="276" w:lineRule="auto"/>
            </w:pPr>
            <w:r>
              <w:t>für Innen und Außen</w:t>
            </w:r>
            <w:r w:rsidRPr="00F13557">
              <w:t xml:space="preserve">, Parkettböden, Möbel, </w:t>
            </w:r>
            <w:r>
              <w:t>Fachwerkhäuser, Fensterrahmen</w:t>
            </w:r>
          </w:p>
        </w:tc>
      </w:tr>
      <w:tr w:rsidR="0032662F" w:rsidRPr="00F13557" w14:paraId="26ABA774" w14:textId="77777777" w:rsidTr="009B3701">
        <w:tc>
          <w:tcPr>
            <w:tcW w:w="1701" w:type="dxa"/>
          </w:tcPr>
          <w:p w14:paraId="0FF1C057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Lärche </w:t>
            </w:r>
          </w:p>
        </w:tc>
        <w:tc>
          <w:tcPr>
            <w:tcW w:w="3544" w:type="dxa"/>
          </w:tcPr>
          <w:p w14:paraId="486C7789" w14:textId="77777777" w:rsidR="0032662F" w:rsidRPr="00F13557" w:rsidRDefault="0032662F" w:rsidP="00C0461B">
            <w:pPr>
              <w:spacing w:line="276" w:lineRule="auto"/>
            </w:pPr>
            <w:r>
              <w:t xml:space="preserve">hart, </w:t>
            </w:r>
            <w:r w:rsidRPr="00F13557">
              <w:t xml:space="preserve">elastisch und fest, </w:t>
            </w:r>
            <w:r>
              <w:t>witterungsfest, leicht zu sägen, dafür mittlere Qualität</w:t>
            </w:r>
          </w:p>
        </w:tc>
        <w:tc>
          <w:tcPr>
            <w:tcW w:w="2268" w:type="dxa"/>
          </w:tcPr>
          <w:p w14:paraId="0432A9E0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Fenster, Treppen, </w:t>
            </w:r>
            <w:r>
              <w:t>Wandverkleidungen innen und außen</w:t>
            </w:r>
            <w:r w:rsidRPr="00F13557">
              <w:t>, Möbel</w:t>
            </w:r>
          </w:p>
        </w:tc>
      </w:tr>
      <w:tr w:rsidR="0032662F" w:rsidRPr="00F13557" w14:paraId="07F5C3DF" w14:textId="77777777" w:rsidTr="009B3701">
        <w:tc>
          <w:tcPr>
            <w:tcW w:w="1701" w:type="dxa"/>
          </w:tcPr>
          <w:p w14:paraId="2243E602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Kiefer </w:t>
            </w:r>
          </w:p>
        </w:tc>
        <w:tc>
          <w:tcPr>
            <w:tcW w:w="3544" w:type="dxa"/>
          </w:tcPr>
          <w:p w14:paraId="21DB9E8A" w14:textId="77777777" w:rsidR="0032662F" w:rsidRPr="00F13557" w:rsidRDefault="0032662F" w:rsidP="00C0461B">
            <w:pPr>
              <w:spacing w:line="276" w:lineRule="auto"/>
            </w:pPr>
            <w:r>
              <w:t>weich bis</w:t>
            </w:r>
            <w:r w:rsidRPr="00F13557">
              <w:t xml:space="preserve"> mittelhart, hoher Harzgehalt</w:t>
            </w:r>
            <w:r>
              <w:t>,</w:t>
            </w:r>
            <w:r w:rsidRPr="00F13557">
              <w:t xml:space="preserve"> </w:t>
            </w:r>
            <w:r>
              <w:t>gering witterungsfest</w:t>
            </w:r>
            <w:r w:rsidRPr="00F13557">
              <w:t xml:space="preserve">, </w:t>
            </w:r>
            <w:r>
              <w:t xml:space="preserve">sehr </w:t>
            </w:r>
            <w:r w:rsidRPr="00F13557">
              <w:t xml:space="preserve">leicht </w:t>
            </w:r>
            <w:r>
              <w:t>zu sägen, dafür geringe Qualität</w:t>
            </w:r>
          </w:p>
        </w:tc>
        <w:tc>
          <w:tcPr>
            <w:tcW w:w="2268" w:type="dxa"/>
          </w:tcPr>
          <w:p w14:paraId="015DD660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Tür- und Fensterrahmen, </w:t>
            </w:r>
            <w:r>
              <w:t>Dachkonstruktionen, Balkendecken</w:t>
            </w:r>
            <w:r w:rsidRPr="00F13557">
              <w:t>, Möbel</w:t>
            </w:r>
          </w:p>
        </w:tc>
      </w:tr>
    </w:tbl>
    <w:p w14:paraId="7A67EED1" w14:textId="77777777" w:rsidR="0032662F" w:rsidRDefault="0032662F" w:rsidP="0095174C">
      <w:pPr>
        <w:pStyle w:val="Listenabsatz"/>
        <w:numPr>
          <w:ilvl w:val="0"/>
          <w:numId w:val="45"/>
        </w:numPr>
        <w:spacing w:before="240" w:after="120" w:line="276" w:lineRule="auto"/>
        <w:ind w:right="1219"/>
        <w:contextualSpacing w:val="0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593728" behindDoc="0" locked="0" layoutInCell="1" allowOverlap="1" wp14:anchorId="071E02AA" wp14:editId="1A017B57">
            <wp:simplePos x="0" y="0"/>
            <wp:positionH relativeFrom="column">
              <wp:posOffset>4857750</wp:posOffset>
            </wp:positionH>
            <wp:positionV relativeFrom="paragraph">
              <wp:posOffset>84455</wp:posOffset>
            </wp:positionV>
            <wp:extent cx="318770" cy="318770"/>
            <wp:effectExtent l="0" t="0" r="5080" b="5080"/>
            <wp:wrapNone/>
            <wp:docPr id="1898" name="Grafik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1D0">
        <w:rPr>
          <w:sz w:val="22"/>
          <w:u w:val="single"/>
        </w:rPr>
        <w:t>Unterstreichen</w:t>
      </w:r>
      <w:r w:rsidRPr="007C01D0">
        <w:rPr>
          <w:sz w:val="22"/>
        </w:rPr>
        <w:t xml:space="preserve"> Sie die Eigenschaften und </w:t>
      </w:r>
      <w:r>
        <w:rPr>
          <w:sz w:val="22"/>
        </w:rPr>
        <w:t>Verwendungen</w:t>
      </w:r>
      <w:r w:rsidRPr="007C01D0">
        <w:rPr>
          <w:sz w:val="22"/>
        </w:rPr>
        <w:t>,</w:t>
      </w:r>
      <w:r>
        <w:rPr>
          <w:sz w:val="22"/>
        </w:rPr>
        <w:t xml:space="preserve"> </w:t>
      </w:r>
      <w:r w:rsidRPr="007C01D0">
        <w:rPr>
          <w:sz w:val="22"/>
        </w:rPr>
        <w:t xml:space="preserve">die für </w:t>
      </w:r>
      <w:r>
        <w:rPr>
          <w:sz w:val="22"/>
        </w:rPr>
        <w:t>Ihren Klappstuhl wichtig sind</w:t>
      </w:r>
      <w:r w:rsidRPr="007C01D0">
        <w:rPr>
          <w:sz w:val="22"/>
        </w:rPr>
        <w:t>.</w:t>
      </w:r>
    </w:p>
    <w:p w14:paraId="0041C519" w14:textId="77777777" w:rsidR="0032662F" w:rsidRPr="00294E6C" w:rsidRDefault="0032662F" w:rsidP="0095174C">
      <w:pPr>
        <w:pStyle w:val="Listenabsatz"/>
        <w:numPr>
          <w:ilvl w:val="0"/>
          <w:numId w:val="45"/>
        </w:numPr>
        <w:spacing w:line="312" w:lineRule="auto"/>
        <w:contextualSpacing w:val="0"/>
        <w:rPr>
          <w:sz w:val="22"/>
        </w:rPr>
      </w:pPr>
      <w:r w:rsidRPr="00294E6C">
        <w:rPr>
          <w:sz w:val="22"/>
        </w:rPr>
        <w:t>Tragen Sie die passenden Holzarten in die Tabelle ein!</w:t>
      </w:r>
      <w:r>
        <w:rPr>
          <w:sz w:val="22"/>
        </w:rPr>
        <w:br/>
        <w:t>Begründen Sie Ihre Auswahl!</w:t>
      </w:r>
    </w:p>
    <w:p w14:paraId="76330102" w14:textId="77777777" w:rsidR="0032662F" w:rsidRPr="00163B52" w:rsidRDefault="0032662F" w:rsidP="0032662F">
      <w:pPr>
        <w:framePr w:w="2041" w:hSpace="198" w:wrap="around" w:vAnchor="text" w:hAnchor="page" w:x="8950" w:y="1"/>
        <w:shd w:val="clear" w:color="auto" w:fill="D9D9D9" w:themeFill="background1" w:themeFillShade="D9"/>
        <w:spacing w:after="160" w:line="259" w:lineRule="auto"/>
        <w:rPr>
          <w:rFonts w:asciiTheme="minorHAnsi" w:hAnsiTheme="minorHAnsi" w:cstheme="minorBidi"/>
        </w:rPr>
      </w:pPr>
      <w:r w:rsidRPr="00163B52">
        <w:rPr>
          <w:rFonts w:asciiTheme="minorHAnsi" w:hAnsiTheme="minorHAnsi" w:cstheme="minorBidi"/>
          <w:b/>
        </w:rPr>
        <w:t>JETZT</w:t>
      </w:r>
      <w:r w:rsidRPr="00163B52">
        <w:rPr>
          <w:rFonts w:asciiTheme="minorHAnsi" w:hAnsiTheme="minorHAnsi" w:cstheme="minorBidi"/>
        </w:rPr>
        <w:t xml:space="preserve"> können Sie im LernTHEMA die Aufgaben 1 und 2 lösen!</w:t>
      </w:r>
    </w:p>
    <w:p w14:paraId="1DBA9B06" w14:textId="77777777" w:rsidR="0032662F" w:rsidRPr="00AA382D" w:rsidRDefault="0032662F" w:rsidP="0032662F">
      <w:pPr>
        <w:pStyle w:val="Listenabsatz"/>
        <w:spacing w:line="312" w:lineRule="auto"/>
      </w:pPr>
      <w:r w:rsidRPr="00294E6C">
        <w:rPr>
          <w:sz w:val="22"/>
        </w:rPr>
        <w:t>Welche Holzart würden Sie wählen, wenn der Klappstuhl im…</w:t>
      </w:r>
    </w:p>
    <w:tbl>
      <w:tblPr>
        <w:tblStyle w:val="Tabellenraster8"/>
        <w:tblW w:w="7513" w:type="dxa"/>
        <w:tblInd w:w="108" w:type="dxa"/>
        <w:tblLook w:val="04A0" w:firstRow="1" w:lastRow="0" w:firstColumn="1" w:lastColumn="0" w:noHBand="0" w:noVBand="1"/>
      </w:tblPr>
      <w:tblGrid>
        <w:gridCol w:w="426"/>
        <w:gridCol w:w="1842"/>
        <w:gridCol w:w="5245"/>
      </w:tblGrid>
      <w:tr w:rsidR="0032662F" w14:paraId="570C8881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426" w:type="dxa"/>
          </w:tcPr>
          <w:p w14:paraId="1AD9E942" w14:textId="77777777" w:rsidR="0032662F" w:rsidRDefault="0032662F" w:rsidP="00C0461B"/>
        </w:tc>
        <w:tc>
          <w:tcPr>
            <w:tcW w:w="1842" w:type="dxa"/>
          </w:tcPr>
          <w:p w14:paraId="34D645AB" w14:textId="77777777" w:rsidR="0032662F" w:rsidRDefault="0032662F" w:rsidP="00C0461B">
            <w:r>
              <w:t>Ort</w:t>
            </w:r>
          </w:p>
        </w:tc>
        <w:tc>
          <w:tcPr>
            <w:tcW w:w="5245" w:type="dxa"/>
          </w:tcPr>
          <w:p w14:paraId="1B3B8FE8" w14:textId="77777777" w:rsidR="0032662F" w:rsidRDefault="0032662F" w:rsidP="00C0461B">
            <w:r>
              <w:t>passende Holzart</w:t>
            </w:r>
          </w:p>
        </w:tc>
      </w:tr>
      <w:tr w:rsidR="0032662F" w14:paraId="61198292" w14:textId="77777777" w:rsidTr="00B5402A">
        <w:trPr>
          <w:trHeight w:val="567"/>
        </w:trPr>
        <w:tc>
          <w:tcPr>
            <w:tcW w:w="426" w:type="dxa"/>
            <w:vAlign w:val="center"/>
          </w:tcPr>
          <w:p w14:paraId="16DD92CF" w14:textId="77777777" w:rsidR="0032662F" w:rsidRDefault="0032662F">
            <w:r>
              <w:t>1</w:t>
            </w:r>
          </w:p>
        </w:tc>
        <w:tc>
          <w:tcPr>
            <w:tcW w:w="1842" w:type="dxa"/>
            <w:vAlign w:val="center"/>
          </w:tcPr>
          <w:p w14:paraId="4D55CFC9" w14:textId="77777777" w:rsidR="0032662F" w:rsidRPr="00294E6C" w:rsidRDefault="0032662F">
            <w:r>
              <w:t>Badezimmer</w:t>
            </w:r>
          </w:p>
        </w:tc>
        <w:tc>
          <w:tcPr>
            <w:tcW w:w="5245" w:type="dxa"/>
            <w:vAlign w:val="center"/>
          </w:tcPr>
          <w:p w14:paraId="701141E3" w14:textId="77777777" w:rsidR="0032662F" w:rsidRDefault="0032662F"/>
        </w:tc>
      </w:tr>
      <w:tr w:rsidR="0032662F" w14:paraId="0A6FF62C" w14:textId="77777777" w:rsidTr="00B5402A">
        <w:trPr>
          <w:trHeight w:val="567"/>
        </w:trPr>
        <w:tc>
          <w:tcPr>
            <w:tcW w:w="426" w:type="dxa"/>
            <w:vAlign w:val="center"/>
          </w:tcPr>
          <w:p w14:paraId="2AB30477" w14:textId="77777777" w:rsidR="0032662F" w:rsidRDefault="0032662F">
            <w:r>
              <w:t>2</w:t>
            </w:r>
          </w:p>
        </w:tc>
        <w:tc>
          <w:tcPr>
            <w:tcW w:w="1842" w:type="dxa"/>
            <w:vAlign w:val="center"/>
          </w:tcPr>
          <w:p w14:paraId="30BF1283" w14:textId="77777777" w:rsidR="0032662F" w:rsidRPr="00294E6C" w:rsidRDefault="0032662F">
            <w:r>
              <w:t>Wintergarten</w:t>
            </w:r>
          </w:p>
        </w:tc>
        <w:tc>
          <w:tcPr>
            <w:tcW w:w="5245" w:type="dxa"/>
            <w:vAlign w:val="center"/>
          </w:tcPr>
          <w:p w14:paraId="2D35F7CB" w14:textId="77777777" w:rsidR="0032662F" w:rsidRDefault="0032662F"/>
        </w:tc>
      </w:tr>
      <w:tr w:rsidR="0032662F" w14:paraId="0A6C32DF" w14:textId="77777777" w:rsidTr="00B5402A">
        <w:trPr>
          <w:trHeight w:val="567"/>
        </w:trPr>
        <w:tc>
          <w:tcPr>
            <w:tcW w:w="426" w:type="dxa"/>
            <w:vAlign w:val="center"/>
          </w:tcPr>
          <w:p w14:paraId="0443BE25" w14:textId="77777777" w:rsidR="0032662F" w:rsidRDefault="0032662F">
            <w:r>
              <w:t>3</w:t>
            </w:r>
          </w:p>
        </w:tc>
        <w:tc>
          <w:tcPr>
            <w:tcW w:w="1842" w:type="dxa"/>
            <w:vAlign w:val="center"/>
          </w:tcPr>
          <w:p w14:paraId="35E241D9" w14:textId="77777777" w:rsidR="0032662F" w:rsidRPr="00294E6C" w:rsidRDefault="0032662F">
            <w:r w:rsidRPr="00294E6C">
              <w:t>am Strand</w:t>
            </w:r>
          </w:p>
        </w:tc>
        <w:tc>
          <w:tcPr>
            <w:tcW w:w="5245" w:type="dxa"/>
            <w:vAlign w:val="center"/>
          </w:tcPr>
          <w:p w14:paraId="4404E258" w14:textId="77777777" w:rsidR="0032662F" w:rsidRDefault="0032662F"/>
        </w:tc>
      </w:tr>
      <w:tr w:rsidR="0032662F" w14:paraId="22B4AC9B" w14:textId="77777777" w:rsidTr="00B5402A">
        <w:trPr>
          <w:trHeight w:val="567"/>
        </w:trPr>
        <w:tc>
          <w:tcPr>
            <w:tcW w:w="426" w:type="dxa"/>
            <w:vAlign w:val="center"/>
          </w:tcPr>
          <w:p w14:paraId="73E853E0" w14:textId="77777777" w:rsidR="0032662F" w:rsidRDefault="0032662F">
            <w:r>
              <w:t>5</w:t>
            </w:r>
          </w:p>
        </w:tc>
        <w:tc>
          <w:tcPr>
            <w:tcW w:w="1842" w:type="dxa"/>
            <w:vAlign w:val="center"/>
          </w:tcPr>
          <w:p w14:paraId="32E6A16D" w14:textId="77777777" w:rsidR="0032662F" w:rsidRPr="00294E6C" w:rsidRDefault="0032662F">
            <w:r>
              <w:t>…</w:t>
            </w:r>
          </w:p>
        </w:tc>
        <w:tc>
          <w:tcPr>
            <w:tcW w:w="5245" w:type="dxa"/>
            <w:vAlign w:val="center"/>
          </w:tcPr>
          <w:p w14:paraId="54CB9F8C" w14:textId="77777777" w:rsidR="0032662F" w:rsidRDefault="0032662F"/>
        </w:tc>
      </w:tr>
    </w:tbl>
    <w:p w14:paraId="084E7B9F" w14:textId="77777777" w:rsidR="0032662F" w:rsidRDefault="0032662F" w:rsidP="0032662F">
      <w:r>
        <w:t>…stehen würde.</w:t>
      </w:r>
      <w:r>
        <w:br w:type="page"/>
      </w:r>
    </w:p>
    <w:p w14:paraId="45E936E9" w14:textId="77777777" w:rsidR="0032662F" w:rsidRPr="00402F0D" w:rsidRDefault="0032662F" w:rsidP="0032662F">
      <w:pPr>
        <w:pStyle w:val="berschrift2"/>
      </w:pPr>
      <w:r w:rsidRPr="00402F0D">
        <w:lastRenderedPageBreak/>
        <w:t xml:space="preserve">Selbstreflexion </w:t>
      </w:r>
      <w:r>
        <w:tab/>
        <w:t>Kreuzen Sie an!</w:t>
      </w:r>
    </w:p>
    <w:p w14:paraId="1EEC72AC" w14:textId="77777777" w:rsidR="0032662F" w:rsidRPr="0019468F" w:rsidRDefault="0032662F" w:rsidP="0032662F">
      <w:pPr>
        <w:rPr>
          <w:bCs/>
        </w:rPr>
      </w:pPr>
    </w:p>
    <w:tbl>
      <w:tblPr>
        <w:tblStyle w:val="Tabellenraster8"/>
        <w:tblW w:w="74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794"/>
        <w:gridCol w:w="794"/>
        <w:gridCol w:w="794"/>
      </w:tblGrid>
      <w:tr w:rsidR="0032662F" w:rsidRPr="0019468F" w14:paraId="075D0F7D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5103" w:type="dxa"/>
            <w:hideMark/>
          </w:tcPr>
          <w:p w14:paraId="6FF7E4C8" w14:textId="77777777" w:rsidR="0032662F" w:rsidRPr="009B3701" w:rsidRDefault="0032662F" w:rsidP="00C0461B">
            <w:pPr>
              <w:rPr>
                <w:sz w:val="24"/>
                <w:szCs w:val="24"/>
              </w:rPr>
            </w:pPr>
            <w:r w:rsidRPr="009B3701">
              <w:rPr>
                <w:bCs/>
                <w:sz w:val="24"/>
                <w:szCs w:val="24"/>
              </w:rPr>
              <w:t>Was kann ich jetzt?</w:t>
            </w:r>
          </w:p>
        </w:tc>
        <w:tc>
          <w:tcPr>
            <w:tcW w:w="794" w:type="dxa"/>
            <w:hideMark/>
          </w:tcPr>
          <w:p w14:paraId="1410C49F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i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592704" behindDoc="0" locked="0" layoutInCell="1" allowOverlap="1" wp14:anchorId="5C3636CA" wp14:editId="45E56D9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1270</wp:posOffset>
                  </wp:positionV>
                  <wp:extent cx="318770" cy="318770"/>
                  <wp:effectExtent l="0" t="0" r="5080" b="5080"/>
                  <wp:wrapNone/>
                  <wp:docPr id="1899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" w:type="dxa"/>
            <w:hideMark/>
          </w:tcPr>
          <w:p w14:paraId="6253B3E5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30592" behindDoc="0" locked="0" layoutInCell="1" allowOverlap="1" wp14:anchorId="19BC035E" wp14:editId="0DA9B0B8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27940</wp:posOffset>
                  </wp:positionV>
                  <wp:extent cx="318770" cy="318770"/>
                  <wp:effectExtent l="0" t="0" r="5080" b="5080"/>
                  <wp:wrapNone/>
                  <wp:docPr id="1900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" w:type="dxa"/>
            <w:hideMark/>
          </w:tcPr>
          <w:p w14:paraId="40293182" w14:textId="77777777" w:rsidR="0032662F" w:rsidRPr="007D1C41" w:rsidRDefault="0032662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04992" behindDoc="0" locked="0" layoutInCell="1" allowOverlap="1" wp14:anchorId="31C6DB0B" wp14:editId="41ED302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20955</wp:posOffset>
                  </wp:positionV>
                  <wp:extent cx="318770" cy="318770"/>
                  <wp:effectExtent l="0" t="0" r="5080" b="5080"/>
                  <wp:wrapNone/>
                  <wp:docPr id="1901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662F" w:rsidRPr="0019468F" w14:paraId="69162A05" w14:textId="77777777" w:rsidTr="009B3701">
        <w:trPr>
          <w:trHeight w:val="419"/>
        </w:trPr>
        <w:tc>
          <w:tcPr>
            <w:tcW w:w="5103" w:type="dxa"/>
          </w:tcPr>
          <w:p w14:paraId="1827D7EC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den Aufbau einer Materialliste beschreiben.</w:t>
            </w:r>
          </w:p>
        </w:tc>
        <w:tc>
          <w:tcPr>
            <w:tcW w:w="794" w:type="dxa"/>
          </w:tcPr>
          <w:p w14:paraId="4B934456" w14:textId="77777777" w:rsidR="0032662F" w:rsidRPr="007D1C41" w:rsidRDefault="0032662F" w:rsidP="00C0461B">
            <w:pPr>
              <w:rPr>
                <w:i/>
                <w:sz w:val="24"/>
                <w:szCs w:val="24"/>
              </w:rPr>
            </w:pPr>
          </w:p>
        </w:tc>
        <w:tc>
          <w:tcPr>
            <w:tcW w:w="794" w:type="dxa"/>
          </w:tcPr>
          <w:p w14:paraId="6BB17BA5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hideMark/>
          </w:tcPr>
          <w:p w14:paraId="12E15212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78EC7044" w14:textId="77777777" w:rsidTr="009B3701">
        <w:trPr>
          <w:trHeight w:val="424"/>
        </w:trPr>
        <w:tc>
          <w:tcPr>
            <w:tcW w:w="5103" w:type="dxa"/>
          </w:tcPr>
          <w:p w14:paraId="1256E579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mir Gedanken über Anforderungen an meinen Klappstuhl machen.</w:t>
            </w:r>
          </w:p>
        </w:tc>
        <w:tc>
          <w:tcPr>
            <w:tcW w:w="794" w:type="dxa"/>
          </w:tcPr>
          <w:p w14:paraId="2AAE1CC3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14:paraId="74923B74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14:paraId="28FFD072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73A99B09" w14:textId="77777777" w:rsidTr="009B3701">
        <w:trPr>
          <w:trHeight w:val="424"/>
        </w:trPr>
        <w:tc>
          <w:tcPr>
            <w:tcW w:w="5103" w:type="dxa"/>
          </w:tcPr>
          <w:p w14:paraId="219BCC27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eine geeignete Holzauswahl treffen.</w:t>
            </w:r>
          </w:p>
        </w:tc>
        <w:tc>
          <w:tcPr>
            <w:tcW w:w="794" w:type="dxa"/>
          </w:tcPr>
          <w:p w14:paraId="70F3B9EC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14:paraId="5130970F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14:paraId="501FEBE5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  <w:tr w:rsidR="0032662F" w:rsidRPr="0019468F" w14:paraId="02184261" w14:textId="77777777" w:rsidTr="009B3701">
        <w:trPr>
          <w:trHeight w:val="424"/>
        </w:trPr>
        <w:tc>
          <w:tcPr>
            <w:tcW w:w="5103" w:type="dxa"/>
            <w:hideMark/>
          </w:tcPr>
          <w:p w14:paraId="4CADA938" w14:textId="77777777" w:rsidR="0032662F" w:rsidRPr="007D1C41" w:rsidRDefault="0032662F" w:rsidP="00C0461B">
            <w:pPr>
              <w:rPr>
                <w:sz w:val="24"/>
                <w:szCs w:val="24"/>
              </w:rPr>
            </w:pPr>
            <w:r w:rsidRPr="007D1C41">
              <w:rPr>
                <w:sz w:val="24"/>
                <w:szCs w:val="24"/>
              </w:rPr>
              <w:t>Ich kann meine Holzauswahl begründen.</w:t>
            </w:r>
          </w:p>
        </w:tc>
        <w:tc>
          <w:tcPr>
            <w:tcW w:w="794" w:type="dxa"/>
          </w:tcPr>
          <w:p w14:paraId="3D41BA69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14:paraId="1D992BA8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14:paraId="182C99E2" w14:textId="77777777" w:rsidR="0032662F" w:rsidRPr="007D1C41" w:rsidRDefault="0032662F" w:rsidP="00C0461B">
            <w:pPr>
              <w:rPr>
                <w:sz w:val="24"/>
                <w:szCs w:val="24"/>
              </w:rPr>
            </w:pPr>
          </w:p>
        </w:tc>
      </w:tr>
    </w:tbl>
    <w:p w14:paraId="77B73D74" w14:textId="77777777" w:rsidR="0032662F" w:rsidRDefault="0032662F" w:rsidP="0032662F"/>
    <w:p w14:paraId="4BBD9084" w14:textId="77777777" w:rsidR="0032662F" w:rsidRDefault="0032662F" w:rsidP="0032662F"/>
    <w:p w14:paraId="425DEECC" w14:textId="77777777" w:rsidR="0032662F" w:rsidRDefault="0032662F" w:rsidP="0032662F"/>
    <w:p w14:paraId="289ECF98" w14:textId="77777777" w:rsidR="0032662F" w:rsidRPr="0019468F" w:rsidRDefault="0032662F" w:rsidP="0032662F"/>
    <w:p w14:paraId="6F8EB8A2" w14:textId="77777777" w:rsidR="0032662F" w:rsidRDefault="0032662F" w:rsidP="0032662F">
      <w:pPr>
        <w:pStyle w:val="berschrift2"/>
      </w:pPr>
      <w:r>
        <w:t>Wie zufrieden bin ich mit meiner Arbeit bei diesem LernSCHRITT?</w:t>
      </w:r>
    </w:p>
    <w:p w14:paraId="514E0474" w14:textId="77777777" w:rsidR="0032662F" w:rsidRPr="002A078B" w:rsidRDefault="0032662F" w:rsidP="0032662F">
      <w:pPr>
        <w:pStyle w:val="Textkrper"/>
        <w:spacing w:line="276" w:lineRule="auto"/>
        <w:rPr>
          <w:sz w:val="24"/>
          <w:szCs w:val="24"/>
        </w:rPr>
      </w:pPr>
      <w:r w:rsidRPr="002A078B">
        <w:rPr>
          <w:sz w:val="24"/>
          <w:szCs w:val="24"/>
        </w:rPr>
        <w:t>Wie waren mein Verhalten und meine Mitarbeit?</w:t>
      </w:r>
    </w:p>
    <w:p w14:paraId="390DBBAB" w14:textId="77777777" w:rsidR="0032662F" w:rsidRPr="002A078B" w:rsidRDefault="0032662F" w:rsidP="0032662F">
      <w:pPr>
        <w:pStyle w:val="Textkrper"/>
        <w:spacing w:line="276" w:lineRule="auto"/>
        <w:rPr>
          <w:sz w:val="24"/>
          <w:szCs w:val="24"/>
        </w:rPr>
      </w:pPr>
      <w:r w:rsidRPr="002A078B">
        <w:rPr>
          <w:sz w:val="24"/>
          <w:szCs w:val="24"/>
        </w:rPr>
        <w:t>Kreuzen Sie an!</w:t>
      </w:r>
    </w:p>
    <w:p w14:paraId="5EE56DAE" w14:textId="77777777" w:rsidR="0032662F" w:rsidRPr="007D1C41" w:rsidRDefault="0032662F" w:rsidP="0032662F">
      <w:pPr>
        <w:rPr>
          <w:sz w:val="24"/>
          <w:szCs w:val="24"/>
        </w:rPr>
      </w:pPr>
    </w:p>
    <w:p w14:paraId="22AD8EE5" w14:textId="77777777" w:rsidR="0032662F" w:rsidRDefault="0032662F" w:rsidP="0032662F">
      <w:r w:rsidRPr="007D1C41">
        <w:rPr>
          <w:sz w:val="24"/>
          <w:szCs w:val="24"/>
        </w:rPr>
        <w:tab/>
      </w:r>
      <w:r w:rsidRPr="007D1C41">
        <w:rPr>
          <w:i/>
          <w:noProof/>
          <w:sz w:val="24"/>
          <w:szCs w:val="24"/>
          <w:lang w:eastAsia="de-DE"/>
        </w:rPr>
        <w:drawing>
          <wp:inline distT="0" distB="0" distL="0" distR="0" wp14:anchorId="5D2DBB2B" wp14:editId="435E0411">
            <wp:extent cx="318770" cy="318770"/>
            <wp:effectExtent l="0" t="0" r="5080" b="5080"/>
            <wp:docPr id="190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3F5EF0DC" wp14:editId="08CED23A">
            <wp:extent cx="318770" cy="318770"/>
            <wp:effectExtent l="0" t="0" r="5080" b="5080"/>
            <wp:docPr id="1903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</w:t>
      </w:r>
      <w:r>
        <w:t>____________________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2E36A28B" wp14:editId="0163AA94">
            <wp:extent cx="318770" cy="318770"/>
            <wp:effectExtent l="0" t="0" r="5080" b="5080"/>
            <wp:docPr id="1904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A322" w14:textId="77777777" w:rsidR="0032662F" w:rsidRDefault="0032662F" w:rsidP="0032662F"/>
    <w:p w14:paraId="4532352E" w14:textId="77777777" w:rsidR="0032662F" w:rsidRDefault="0032662F" w:rsidP="0032662F"/>
    <w:p w14:paraId="322EF9DB" w14:textId="77777777" w:rsidR="0032662F" w:rsidRPr="0019468F" w:rsidRDefault="0032662F" w:rsidP="0032662F"/>
    <w:p w14:paraId="4F341FB9" w14:textId="77777777" w:rsidR="0032662F" w:rsidRPr="0019468F" w:rsidRDefault="0032662F" w:rsidP="0032662F"/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16"/>
      </w:tblGrid>
      <w:tr w:rsidR="0032662F" w:rsidRPr="0019468F" w14:paraId="4B4D91F2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478" w:type="dxa"/>
            <w:gridSpan w:val="2"/>
          </w:tcPr>
          <w:p w14:paraId="1DB1DBE5" w14:textId="77777777" w:rsidR="0032662F" w:rsidRPr="009B3701" w:rsidRDefault="0032662F" w:rsidP="00C0461B">
            <w:r w:rsidRPr="009B3701">
              <w:t>Ich habe …</w:t>
            </w:r>
          </w:p>
        </w:tc>
      </w:tr>
      <w:tr w:rsidR="0032662F" w:rsidRPr="0019468F" w14:paraId="5824816D" w14:textId="77777777" w:rsidTr="009B3701">
        <w:trPr>
          <w:trHeight w:val="449"/>
        </w:trPr>
        <w:sdt>
          <w:sdtPr>
            <w:id w:val="-59701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9E4BBC4" w14:textId="77777777" w:rsidR="0032662F" w:rsidRPr="0019468F" w:rsidRDefault="0032662F" w:rsidP="009B3701">
                <w:r w:rsidRPr="0019468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7052" w:type="dxa"/>
          </w:tcPr>
          <w:p w14:paraId="570439A6" w14:textId="77777777" w:rsidR="0032662F" w:rsidRPr="002A078B" w:rsidRDefault="00CC154B" w:rsidP="00C046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meinen LernSCHRITT</w:t>
            </w:r>
            <w:r w:rsidR="0032662F" w:rsidRPr="002A078B">
              <w:rPr>
                <w:sz w:val="24"/>
                <w:szCs w:val="24"/>
              </w:rPr>
              <w:t xml:space="preserve"> im Ordner eingeheftet.</w:t>
            </w:r>
          </w:p>
        </w:tc>
      </w:tr>
      <w:tr w:rsidR="0032662F" w:rsidRPr="0019468F" w14:paraId="01F3C0CD" w14:textId="77777777" w:rsidTr="009B3701">
        <w:trPr>
          <w:trHeight w:val="413"/>
        </w:trPr>
        <w:sdt>
          <w:sdtPr>
            <w:id w:val="-1925875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B861090" w14:textId="77777777" w:rsidR="0032662F" w:rsidRPr="0019468F" w:rsidRDefault="0032662F" w:rsidP="009B3701">
                <w:r w:rsidRPr="0019468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7052" w:type="dxa"/>
          </w:tcPr>
          <w:p w14:paraId="31360F3F" w14:textId="77777777" w:rsidR="0032662F" w:rsidRPr="002A078B" w:rsidRDefault="0032662F" w:rsidP="00C0461B">
            <w:pPr>
              <w:rPr>
                <w:sz w:val="24"/>
                <w:szCs w:val="24"/>
              </w:rPr>
            </w:pPr>
            <w:r w:rsidRPr="002A078B">
              <w:rPr>
                <w:sz w:val="24"/>
                <w:szCs w:val="24"/>
              </w:rPr>
              <w:t>den Arbeitsauftrag erledigt und das entsprechende Feld in der Lernwegeliste markiert.</w:t>
            </w:r>
          </w:p>
        </w:tc>
      </w:tr>
    </w:tbl>
    <w:p w14:paraId="7F3834F0" w14:textId="77777777" w:rsidR="0032662F" w:rsidRDefault="0032662F" w:rsidP="0032662F">
      <w:pPr>
        <w:jc w:val="both"/>
      </w:pPr>
    </w:p>
    <w:p w14:paraId="2A53CB6F" w14:textId="77777777" w:rsidR="0032662F" w:rsidRDefault="0032662F" w:rsidP="0032662F">
      <w:pPr>
        <w:spacing w:line="240" w:lineRule="exact"/>
        <w:rPr>
          <w:sz w:val="22"/>
        </w:rPr>
      </w:pPr>
      <w:r>
        <w:rPr>
          <w:sz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32662F" w:rsidRPr="00453EC1" w14:paraId="4DFD534C" w14:textId="77777777" w:rsidTr="00C0461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B02F9F" w14:textId="77777777" w:rsidR="0032662F" w:rsidRPr="00453EC1" w:rsidRDefault="0032662F" w:rsidP="00C0461B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611FDFD8" w14:textId="77777777" w:rsidR="0032662F" w:rsidRPr="00453EC1" w:rsidRDefault="0032662F" w:rsidP="00C0461B">
            <w:pPr>
              <w:rPr>
                <w:b/>
              </w:rPr>
            </w:pPr>
            <w:r>
              <w:rPr>
                <w:b/>
              </w:rPr>
              <w:t>Materialcheck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DB4FB1" w14:textId="77777777" w:rsidR="0032662F" w:rsidRPr="00453EC1" w:rsidRDefault="0032662F" w:rsidP="00C0461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8CF431" w14:textId="77777777" w:rsidR="0032662F" w:rsidRPr="00453EC1" w:rsidRDefault="0032662F" w:rsidP="00C0461B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Fach</w:t>
            </w:r>
          </w:p>
          <w:p w14:paraId="6080F329" w14:textId="77777777" w:rsidR="0032662F" w:rsidRPr="00453EC1" w:rsidRDefault="0032662F" w:rsidP="00C0461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Z.01.02.02</w:t>
            </w:r>
            <w:r w:rsidR="00817950">
              <w:rPr>
                <w:rFonts w:eastAsia="Times New Roman"/>
                <w:b/>
                <w:lang w:val="en-GB"/>
              </w:rPr>
              <w:t>.01</w:t>
            </w:r>
          </w:p>
        </w:tc>
      </w:tr>
      <w:tr w:rsidR="0032662F" w:rsidRPr="00453EC1" w14:paraId="228F7390" w14:textId="77777777" w:rsidTr="00C0461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0A715790" w14:textId="77777777" w:rsidR="0032662F" w:rsidRPr="00A402FC" w:rsidRDefault="0032662F" w:rsidP="00C0461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938F7B2" w14:textId="77777777" w:rsidR="0032662F" w:rsidRPr="00453EC1" w:rsidRDefault="0032662F" w:rsidP="00C0461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32662F" w:rsidRPr="00453EC1" w14:paraId="186126F9" w14:textId="77777777" w:rsidTr="00C0461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832CF9" w14:textId="77777777" w:rsidR="0032662F" w:rsidRPr="00122340" w:rsidRDefault="0032662F" w:rsidP="00BC420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6220E21E" w14:textId="77777777" w:rsidR="0032662F" w:rsidRPr="00453EC1" w:rsidRDefault="0032662F" w:rsidP="00C0461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74512CE8" w14:textId="77777777" w:rsidR="0032662F" w:rsidRDefault="009B3701" w:rsidP="00817950">
      <w:pPr>
        <w:pStyle w:val="berschrift1"/>
      </w:pPr>
      <w:r w:rsidRPr="00F13557">
        <w:rPr>
          <w:noProof/>
          <w:sz w:val="22"/>
        </w:rPr>
        <w:drawing>
          <wp:anchor distT="0" distB="0" distL="114300" distR="114300" simplePos="0" relativeHeight="251659264" behindDoc="0" locked="0" layoutInCell="0" allowOverlap="1" wp14:anchorId="6F702207" wp14:editId="6793A962">
            <wp:simplePos x="0" y="0"/>
            <wp:positionH relativeFrom="rightMargin">
              <wp:posOffset>514350</wp:posOffset>
            </wp:positionH>
            <wp:positionV relativeFrom="paragraph">
              <wp:posOffset>688975</wp:posOffset>
            </wp:positionV>
            <wp:extent cx="302260" cy="323850"/>
            <wp:effectExtent l="0" t="0" r="2540" b="0"/>
            <wp:wrapNone/>
            <wp:docPr id="1906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1B6243">
        <w:rPr>
          <w:b/>
          <w:noProof/>
          <w:sz w:val="22"/>
        </w:rPr>
        <w:drawing>
          <wp:anchor distT="0" distB="0" distL="114300" distR="114300" simplePos="0" relativeHeight="251670528" behindDoc="0" locked="0" layoutInCell="1" allowOverlap="1" wp14:anchorId="2A2536A0" wp14:editId="26D60898">
            <wp:simplePos x="0" y="0"/>
            <wp:positionH relativeFrom="column">
              <wp:posOffset>4785995</wp:posOffset>
            </wp:positionH>
            <wp:positionV relativeFrom="paragraph">
              <wp:posOffset>666115</wp:posOffset>
            </wp:positionV>
            <wp:extent cx="361950" cy="342900"/>
            <wp:effectExtent l="0" t="0" r="0" b="0"/>
            <wp:wrapNone/>
            <wp:docPr id="190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>
        <w:t>Klappstuhl - Materialcheck</w:t>
      </w:r>
    </w:p>
    <w:p w14:paraId="6934B910" w14:textId="77777777" w:rsidR="0032662F" w:rsidRDefault="0032662F" w:rsidP="0032662F">
      <w:pPr>
        <w:spacing w:line="312" w:lineRule="auto"/>
        <w:rPr>
          <w:sz w:val="22"/>
        </w:rPr>
      </w:pPr>
    </w:p>
    <w:p w14:paraId="26AC9386" w14:textId="77777777" w:rsidR="0032662F" w:rsidRPr="007C68FE" w:rsidRDefault="0032662F" w:rsidP="0032662F">
      <w:pPr>
        <w:spacing w:line="312" w:lineRule="auto"/>
        <w:rPr>
          <w:b/>
          <w:sz w:val="22"/>
        </w:rPr>
      </w:pPr>
      <w:r>
        <w:rPr>
          <w:b/>
          <w:sz w:val="22"/>
        </w:rPr>
        <w:t>Materialliste</w:t>
      </w:r>
    </w:p>
    <w:p w14:paraId="45A4470F" w14:textId="77777777" w:rsidR="0032662F" w:rsidRPr="00A66D80" w:rsidRDefault="0032662F" w:rsidP="0095174C">
      <w:pPr>
        <w:pStyle w:val="Listenabsatz"/>
        <w:numPr>
          <w:ilvl w:val="0"/>
          <w:numId w:val="46"/>
        </w:numPr>
        <w:spacing w:line="312" w:lineRule="auto"/>
        <w:rPr>
          <w:sz w:val="22"/>
        </w:rPr>
      </w:pPr>
      <w:r w:rsidRPr="00A66D80">
        <w:rPr>
          <w:sz w:val="22"/>
        </w:rPr>
        <w:t>Ergänzen Sie mit Hilfe der Bauanleitung die hier abgebildete Materialiste:</w:t>
      </w:r>
    </w:p>
    <w:p w14:paraId="4A46D9F3" w14:textId="77777777" w:rsidR="0032662F" w:rsidRDefault="0032662F" w:rsidP="0032662F">
      <w:pPr>
        <w:spacing w:line="384" w:lineRule="auto"/>
        <w:rPr>
          <w:sz w:val="22"/>
        </w:rPr>
      </w:pPr>
    </w:p>
    <w:tbl>
      <w:tblPr>
        <w:tblStyle w:val="Tabellenraster8"/>
        <w:tblW w:w="8283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275"/>
        <w:gridCol w:w="993"/>
        <w:gridCol w:w="976"/>
        <w:gridCol w:w="977"/>
        <w:gridCol w:w="977"/>
      </w:tblGrid>
      <w:tr w:rsidR="0032662F" w:rsidRPr="00EA43D0" w14:paraId="6315A277" w14:textId="77777777" w:rsidTr="009B3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675" w:type="dxa"/>
          </w:tcPr>
          <w:p w14:paraId="1B240E67" w14:textId="77777777" w:rsidR="0032662F" w:rsidRDefault="0032662F" w:rsidP="00C0461B">
            <w:pPr>
              <w:rPr>
                <w:b w:val="0"/>
                <w:bCs/>
              </w:rPr>
            </w:pPr>
            <w:r>
              <w:t>Position</w:t>
            </w:r>
          </w:p>
          <w:p w14:paraId="51495810" w14:textId="77777777" w:rsidR="0032662F" w:rsidRDefault="0032662F" w:rsidP="00C0461B">
            <w:r>
              <w:t>Nr.</w:t>
            </w:r>
          </w:p>
        </w:tc>
        <w:tc>
          <w:tcPr>
            <w:tcW w:w="2410" w:type="dxa"/>
          </w:tcPr>
          <w:p w14:paraId="05C44511" w14:textId="77777777" w:rsidR="0032662F" w:rsidRPr="00EA43D0" w:rsidRDefault="0032662F" w:rsidP="00C0461B">
            <w:r>
              <w:t>Bezeichnung</w:t>
            </w:r>
          </w:p>
        </w:tc>
        <w:tc>
          <w:tcPr>
            <w:tcW w:w="1275" w:type="dxa"/>
          </w:tcPr>
          <w:p w14:paraId="559A5C31" w14:textId="77777777" w:rsidR="0032662F" w:rsidRPr="00EA43D0" w:rsidRDefault="0032662F" w:rsidP="00C0461B">
            <w:r>
              <w:t>Material</w:t>
            </w:r>
          </w:p>
        </w:tc>
        <w:tc>
          <w:tcPr>
            <w:tcW w:w="993" w:type="dxa"/>
          </w:tcPr>
          <w:p w14:paraId="1DCF946D" w14:textId="77777777" w:rsidR="0032662F" w:rsidRPr="00EA43D0" w:rsidRDefault="0032662F" w:rsidP="00C0461B">
            <w:r>
              <w:t>Anzahl/ Stück</w:t>
            </w:r>
          </w:p>
        </w:tc>
        <w:tc>
          <w:tcPr>
            <w:tcW w:w="976" w:type="dxa"/>
          </w:tcPr>
          <w:p w14:paraId="3F7DDE28" w14:textId="77777777" w:rsidR="0032662F" w:rsidRDefault="0032662F" w:rsidP="00C0461B">
            <w:pPr>
              <w:rPr>
                <w:b w:val="0"/>
                <w:bCs/>
              </w:rPr>
            </w:pPr>
            <w:r>
              <w:t>Länge</w:t>
            </w:r>
          </w:p>
          <w:p w14:paraId="5AC08616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26E4E6DD" w14:textId="77777777" w:rsidR="0032662F" w:rsidRDefault="0032662F" w:rsidP="00C0461B">
            <w:pPr>
              <w:rPr>
                <w:b w:val="0"/>
                <w:bCs/>
              </w:rPr>
            </w:pPr>
            <w:r>
              <w:t>Breite</w:t>
            </w:r>
          </w:p>
          <w:p w14:paraId="36798334" w14:textId="77777777" w:rsidR="0032662F" w:rsidRPr="00EA43D0" w:rsidRDefault="0032662F" w:rsidP="00C0461B">
            <w:r>
              <w:t>in mm</w:t>
            </w:r>
          </w:p>
        </w:tc>
        <w:tc>
          <w:tcPr>
            <w:tcW w:w="977" w:type="dxa"/>
          </w:tcPr>
          <w:p w14:paraId="6EAB3057" w14:textId="77777777" w:rsidR="0032662F" w:rsidRDefault="0032662F" w:rsidP="00C0461B">
            <w:pPr>
              <w:rPr>
                <w:b w:val="0"/>
                <w:bCs/>
              </w:rPr>
            </w:pPr>
            <w:r>
              <w:t>Dicke</w:t>
            </w:r>
          </w:p>
          <w:p w14:paraId="386A5A44" w14:textId="77777777" w:rsidR="0032662F" w:rsidRPr="00EA43D0" w:rsidRDefault="0032662F" w:rsidP="00C0461B">
            <w:r>
              <w:t>in mm</w:t>
            </w:r>
          </w:p>
        </w:tc>
      </w:tr>
      <w:tr w:rsidR="0032662F" w:rsidRPr="00EA43D0" w14:paraId="58D63E32" w14:textId="77777777" w:rsidTr="009B3701">
        <w:trPr>
          <w:trHeight w:val="624"/>
        </w:trPr>
        <w:tc>
          <w:tcPr>
            <w:tcW w:w="675" w:type="dxa"/>
          </w:tcPr>
          <w:p w14:paraId="50069F2C" w14:textId="77777777" w:rsidR="0032662F" w:rsidRPr="00E22B96" w:rsidRDefault="0032662F" w:rsidP="00C0461B">
            <w:r w:rsidRPr="00E22B96">
              <w:rPr>
                <w:rFonts w:ascii="Cambria" w:hAnsi="Cambria"/>
                <w:sz w:val="36"/>
              </w:rPr>
              <w:sym w:font="Wingdings" w:char="F081"/>
            </w:r>
          </w:p>
        </w:tc>
        <w:tc>
          <w:tcPr>
            <w:tcW w:w="2410" w:type="dxa"/>
          </w:tcPr>
          <w:p w14:paraId="29154310" w14:textId="77777777" w:rsidR="0032662F" w:rsidRPr="003F4B3D" w:rsidRDefault="0032662F" w:rsidP="00C0461B">
            <w:pPr>
              <w:rPr>
                <w:rFonts w:ascii="Segoe Print" w:hAnsi="Segoe Print"/>
                <w:b/>
                <w:bCs/>
              </w:rPr>
            </w:pPr>
            <w:r>
              <w:rPr>
                <w:rFonts w:ascii="Segoe Print" w:hAnsi="Segoe Print"/>
              </w:rPr>
              <w:t>Sitz Längsleisten</w:t>
            </w:r>
          </w:p>
        </w:tc>
        <w:tc>
          <w:tcPr>
            <w:tcW w:w="1275" w:type="dxa"/>
          </w:tcPr>
          <w:p w14:paraId="2FBA7BC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Holz</w:t>
            </w:r>
          </w:p>
        </w:tc>
        <w:tc>
          <w:tcPr>
            <w:tcW w:w="993" w:type="dxa"/>
          </w:tcPr>
          <w:p w14:paraId="202A64C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</w:t>
            </w:r>
          </w:p>
        </w:tc>
        <w:tc>
          <w:tcPr>
            <w:tcW w:w="976" w:type="dxa"/>
          </w:tcPr>
          <w:p w14:paraId="1568A240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500</w:t>
            </w:r>
          </w:p>
        </w:tc>
        <w:tc>
          <w:tcPr>
            <w:tcW w:w="977" w:type="dxa"/>
          </w:tcPr>
          <w:p w14:paraId="6A252C1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2F187892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</w:tr>
      <w:tr w:rsidR="0032662F" w:rsidRPr="00EA43D0" w14:paraId="6DD3FBBA" w14:textId="77777777" w:rsidTr="009B3701">
        <w:trPr>
          <w:trHeight w:val="624"/>
        </w:trPr>
        <w:tc>
          <w:tcPr>
            <w:tcW w:w="675" w:type="dxa"/>
          </w:tcPr>
          <w:p w14:paraId="2E1CF71B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2"/>
            </w:r>
          </w:p>
        </w:tc>
        <w:tc>
          <w:tcPr>
            <w:tcW w:w="2410" w:type="dxa"/>
          </w:tcPr>
          <w:p w14:paraId="284092B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Sitzfläche</w:t>
            </w:r>
          </w:p>
        </w:tc>
        <w:tc>
          <w:tcPr>
            <w:tcW w:w="1275" w:type="dxa"/>
          </w:tcPr>
          <w:p w14:paraId="50492A08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21DE4D8C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 w:rsidRPr="0061019D">
              <w:rPr>
                <w:rFonts w:ascii="Segoe Print" w:hAnsi="Segoe Print"/>
              </w:rPr>
              <w:t>5</w:t>
            </w:r>
          </w:p>
        </w:tc>
        <w:tc>
          <w:tcPr>
            <w:tcW w:w="976" w:type="dxa"/>
          </w:tcPr>
          <w:p w14:paraId="6851C920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350</w:t>
            </w:r>
          </w:p>
        </w:tc>
        <w:tc>
          <w:tcPr>
            <w:tcW w:w="977" w:type="dxa"/>
          </w:tcPr>
          <w:p w14:paraId="249DC597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53B1FA1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15</w:t>
            </w:r>
          </w:p>
        </w:tc>
      </w:tr>
      <w:tr w:rsidR="0032662F" w:rsidRPr="00EA43D0" w14:paraId="1E27D85E" w14:textId="77777777" w:rsidTr="009B3701">
        <w:trPr>
          <w:trHeight w:val="624"/>
        </w:trPr>
        <w:tc>
          <w:tcPr>
            <w:tcW w:w="675" w:type="dxa"/>
          </w:tcPr>
          <w:p w14:paraId="786CF153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3"/>
            </w:r>
          </w:p>
        </w:tc>
        <w:tc>
          <w:tcPr>
            <w:tcW w:w="2410" w:type="dxa"/>
          </w:tcPr>
          <w:p w14:paraId="0672E69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Lehne Längsleisten</w:t>
            </w:r>
          </w:p>
        </w:tc>
        <w:tc>
          <w:tcPr>
            <w:tcW w:w="1275" w:type="dxa"/>
          </w:tcPr>
          <w:p w14:paraId="01048520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2573C96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</w:t>
            </w:r>
          </w:p>
        </w:tc>
        <w:tc>
          <w:tcPr>
            <w:tcW w:w="976" w:type="dxa"/>
          </w:tcPr>
          <w:p w14:paraId="660372A0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700</w:t>
            </w:r>
          </w:p>
        </w:tc>
        <w:tc>
          <w:tcPr>
            <w:tcW w:w="977" w:type="dxa"/>
          </w:tcPr>
          <w:p w14:paraId="2D515E8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25A3F62D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</w:tr>
      <w:tr w:rsidR="0032662F" w:rsidRPr="00EA43D0" w14:paraId="6B8E17FB" w14:textId="77777777" w:rsidTr="009B3701">
        <w:trPr>
          <w:trHeight w:val="624"/>
        </w:trPr>
        <w:tc>
          <w:tcPr>
            <w:tcW w:w="675" w:type="dxa"/>
          </w:tcPr>
          <w:p w14:paraId="79A45494" w14:textId="77777777" w:rsidR="0032662F" w:rsidRPr="00E22B96" w:rsidRDefault="0032662F" w:rsidP="00C0461B">
            <w:pPr>
              <w:rPr>
                <w:rFonts w:ascii="Cambria" w:hAnsi="Cambria"/>
                <w:sz w:val="24"/>
              </w:rPr>
            </w:pPr>
            <w:r w:rsidRPr="00E22B96">
              <w:rPr>
                <w:rFonts w:ascii="Cambria" w:hAnsi="Cambria"/>
                <w:sz w:val="36"/>
              </w:rPr>
              <w:sym w:font="Wingdings" w:char="F084"/>
            </w:r>
          </w:p>
        </w:tc>
        <w:tc>
          <w:tcPr>
            <w:tcW w:w="2410" w:type="dxa"/>
          </w:tcPr>
          <w:p w14:paraId="304DA814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Lehne Querleisten</w:t>
            </w:r>
          </w:p>
        </w:tc>
        <w:tc>
          <w:tcPr>
            <w:tcW w:w="1275" w:type="dxa"/>
          </w:tcPr>
          <w:p w14:paraId="2E35D9EA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62F5A6E5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</w:t>
            </w:r>
          </w:p>
        </w:tc>
        <w:tc>
          <w:tcPr>
            <w:tcW w:w="976" w:type="dxa"/>
          </w:tcPr>
          <w:p w14:paraId="05108493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350</w:t>
            </w:r>
          </w:p>
        </w:tc>
        <w:tc>
          <w:tcPr>
            <w:tcW w:w="977" w:type="dxa"/>
          </w:tcPr>
          <w:p w14:paraId="65BAA5A9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44722F5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15</w:t>
            </w:r>
          </w:p>
        </w:tc>
      </w:tr>
      <w:tr w:rsidR="0032662F" w:rsidRPr="00EA43D0" w14:paraId="1C359486" w14:textId="77777777" w:rsidTr="009B3701">
        <w:trPr>
          <w:trHeight w:val="624"/>
        </w:trPr>
        <w:tc>
          <w:tcPr>
            <w:tcW w:w="675" w:type="dxa"/>
          </w:tcPr>
          <w:p w14:paraId="453AE50E" w14:textId="77777777" w:rsidR="0032662F" w:rsidRPr="00EA43D0" w:rsidRDefault="0032662F" w:rsidP="00C0461B">
            <w:r>
              <w:t>5</w:t>
            </w:r>
          </w:p>
        </w:tc>
        <w:tc>
          <w:tcPr>
            <w:tcW w:w="2410" w:type="dxa"/>
          </w:tcPr>
          <w:p w14:paraId="7F722113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Stoff für die Lehne</w:t>
            </w:r>
          </w:p>
        </w:tc>
        <w:tc>
          <w:tcPr>
            <w:tcW w:w="1275" w:type="dxa"/>
          </w:tcPr>
          <w:p w14:paraId="586BD1A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Stoff</w:t>
            </w:r>
          </w:p>
        </w:tc>
        <w:tc>
          <w:tcPr>
            <w:tcW w:w="993" w:type="dxa"/>
          </w:tcPr>
          <w:p w14:paraId="3B58031C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</w:t>
            </w:r>
          </w:p>
        </w:tc>
        <w:tc>
          <w:tcPr>
            <w:tcW w:w="976" w:type="dxa"/>
          </w:tcPr>
          <w:p w14:paraId="3A7C2F8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450</w:t>
            </w:r>
          </w:p>
        </w:tc>
        <w:tc>
          <w:tcPr>
            <w:tcW w:w="977" w:type="dxa"/>
          </w:tcPr>
          <w:p w14:paraId="4938062A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550</w:t>
            </w:r>
          </w:p>
        </w:tc>
        <w:tc>
          <w:tcPr>
            <w:tcW w:w="977" w:type="dxa"/>
          </w:tcPr>
          <w:p w14:paraId="055154F9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0674B7C6" w14:textId="77777777" w:rsidTr="009B3701">
        <w:trPr>
          <w:trHeight w:val="624"/>
        </w:trPr>
        <w:tc>
          <w:tcPr>
            <w:tcW w:w="675" w:type="dxa"/>
          </w:tcPr>
          <w:p w14:paraId="4E8F97C5" w14:textId="77777777" w:rsidR="0032662F" w:rsidRDefault="0032662F" w:rsidP="00C0461B">
            <w:r>
              <w:t>6</w:t>
            </w:r>
          </w:p>
        </w:tc>
        <w:tc>
          <w:tcPr>
            <w:tcW w:w="2410" w:type="dxa"/>
          </w:tcPr>
          <w:p w14:paraId="75BE382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Schrauben</w:t>
            </w:r>
          </w:p>
        </w:tc>
        <w:tc>
          <w:tcPr>
            <w:tcW w:w="1275" w:type="dxa"/>
          </w:tcPr>
          <w:p w14:paraId="1D7D3D5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Metall</w:t>
            </w:r>
          </w:p>
        </w:tc>
        <w:tc>
          <w:tcPr>
            <w:tcW w:w="993" w:type="dxa"/>
          </w:tcPr>
          <w:p w14:paraId="68A6C7C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16</w:t>
            </w:r>
          </w:p>
        </w:tc>
        <w:tc>
          <w:tcPr>
            <w:tcW w:w="976" w:type="dxa"/>
          </w:tcPr>
          <w:p w14:paraId="614C398C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40</w:t>
            </w:r>
          </w:p>
        </w:tc>
        <w:tc>
          <w:tcPr>
            <w:tcW w:w="977" w:type="dxa"/>
          </w:tcPr>
          <w:p w14:paraId="44489889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x</w:t>
            </w:r>
          </w:p>
        </w:tc>
        <w:tc>
          <w:tcPr>
            <w:tcW w:w="977" w:type="dxa"/>
          </w:tcPr>
          <w:p w14:paraId="30109018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4,5</w:t>
            </w:r>
          </w:p>
        </w:tc>
      </w:tr>
      <w:tr w:rsidR="0032662F" w:rsidRPr="00EA43D0" w14:paraId="42178579" w14:textId="77777777" w:rsidTr="009B3701">
        <w:trPr>
          <w:trHeight w:val="624"/>
        </w:trPr>
        <w:tc>
          <w:tcPr>
            <w:tcW w:w="675" w:type="dxa"/>
          </w:tcPr>
          <w:p w14:paraId="46BACC3E" w14:textId="77777777" w:rsidR="0032662F" w:rsidRDefault="0032662F" w:rsidP="00C0461B">
            <w:r>
              <w:t>7</w:t>
            </w:r>
          </w:p>
        </w:tc>
        <w:tc>
          <w:tcPr>
            <w:tcW w:w="2410" w:type="dxa"/>
          </w:tcPr>
          <w:p w14:paraId="073A51E6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Klammern</w:t>
            </w:r>
          </w:p>
        </w:tc>
        <w:tc>
          <w:tcPr>
            <w:tcW w:w="1275" w:type="dxa"/>
          </w:tcPr>
          <w:p w14:paraId="6364A331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Metall</w:t>
            </w:r>
          </w:p>
        </w:tc>
        <w:tc>
          <w:tcPr>
            <w:tcW w:w="993" w:type="dxa"/>
          </w:tcPr>
          <w:p w14:paraId="26D5894F" w14:textId="77777777" w:rsidR="0032662F" w:rsidRPr="0061019D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20</w:t>
            </w:r>
          </w:p>
        </w:tc>
        <w:tc>
          <w:tcPr>
            <w:tcW w:w="976" w:type="dxa"/>
          </w:tcPr>
          <w:p w14:paraId="690174DD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77ED21F7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F3CFF35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233E3263" w14:textId="77777777" w:rsidTr="009B3701">
        <w:trPr>
          <w:trHeight w:val="624"/>
        </w:trPr>
        <w:tc>
          <w:tcPr>
            <w:tcW w:w="675" w:type="dxa"/>
          </w:tcPr>
          <w:p w14:paraId="1B68380B" w14:textId="77777777" w:rsidR="0032662F" w:rsidRPr="00EA43D0" w:rsidRDefault="0032662F" w:rsidP="00C0461B">
            <w:r>
              <w:t>8</w:t>
            </w:r>
          </w:p>
        </w:tc>
        <w:tc>
          <w:tcPr>
            <w:tcW w:w="2410" w:type="dxa"/>
          </w:tcPr>
          <w:p w14:paraId="083AC39C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516EE155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25C7536C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6AD80C08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7D5278C7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FF05D75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45AC5680" w14:textId="77777777" w:rsidTr="009B3701">
        <w:trPr>
          <w:trHeight w:val="624"/>
        </w:trPr>
        <w:tc>
          <w:tcPr>
            <w:tcW w:w="675" w:type="dxa"/>
          </w:tcPr>
          <w:p w14:paraId="241FD47C" w14:textId="77777777" w:rsidR="0032662F" w:rsidRDefault="0032662F" w:rsidP="00C0461B"/>
        </w:tc>
        <w:tc>
          <w:tcPr>
            <w:tcW w:w="2410" w:type="dxa"/>
          </w:tcPr>
          <w:p w14:paraId="74276EB0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27CE476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2F952E6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0921066D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53002624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47C402CD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116059E4" w14:textId="77777777" w:rsidTr="009B3701">
        <w:trPr>
          <w:trHeight w:val="624"/>
        </w:trPr>
        <w:tc>
          <w:tcPr>
            <w:tcW w:w="675" w:type="dxa"/>
          </w:tcPr>
          <w:p w14:paraId="7F7F5924" w14:textId="77777777" w:rsidR="0032662F" w:rsidRDefault="0032662F" w:rsidP="00C0461B"/>
        </w:tc>
        <w:tc>
          <w:tcPr>
            <w:tcW w:w="2410" w:type="dxa"/>
          </w:tcPr>
          <w:p w14:paraId="538BC8D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34A3D4D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0C28161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78E3503B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4389E144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1B93D508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  <w:tr w:rsidR="0032662F" w:rsidRPr="00EA43D0" w14:paraId="309B5A65" w14:textId="77777777" w:rsidTr="009B3701">
        <w:trPr>
          <w:trHeight w:val="624"/>
        </w:trPr>
        <w:tc>
          <w:tcPr>
            <w:tcW w:w="675" w:type="dxa"/>
          </w:tcPr>
          <w:p w14:paraId="38654C55" w14:textId="77777777" w:rsidR="0032662F" w:rsidRDefault="0032662F" w:rsidP="00C0461B"/>
        </w:tc>
        <w:tc>
          <w:tcPr>
            <w:tcW w:w="2410" w:type="dxa"/>
          </w:tcPr>
          <w:p w14:paraId="212E1DD1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1275" w:type="dxa"/>
          </w:tcPr>
          <w:p w14:paraId="013A929A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93" w:type="dxa"/>
          </w:tcPr>
          <w:p w14:paraId="3F16CFD9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6" w:type="dxa"/>
          </w:tcPr>
          <w:p w14:paraId="6930909F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0729126F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  <w:tc>
          <w:tcPr>
            <w:tcW w:w="977" w:type="dxa"/>
          </w:tcPr>
          <w:p w14:paraId="4DB4EAAA" w14:textId="77777777" w:rsidR="0032662F" w:rsidRPr="0061019D" w:rsidRDefault="0032662F" w:rsidP="00C0461B">
            <w:pPr>
              <w:rPr>
                <w:rFonts w:ascii="Segoe Print" w:hAnsi="Segoe Print"/>
              </w:rPr>
            </w:pPr>
          </w:p>
        </w:tc>
      </w:tr>
    </w:tbl>
    <w:p w14:paraId="52E797FA" w14:textId="77777777" w:rsidR="0032662F" w:rsidRDefault="0032662F" w:rsidP="0032662F">
      <w:pPr>
        <w:spacing w:line="384" w:lineRule="auto"/>
        <w:rPr>
          <w:sz w:val="22"/>
        </w:rPr>
      </w:pPr>
    </w:p>
    <w:p w14:paraId="19BE3002" w14:textId="77777777" w:rsidR="0032662F" w:rsidRDefault="0032662F" w:rsidP="0032662F">
      <w:pPr>
        <w:spacing w:line="384" w:lineRule="auto"/>
        <w:rPr>
          <w:sz w:val="22"/>
        </w:rPr>
      </w:pPr>
    </w:p>
    <w:p w14:paraId="30447C91" w14:textId="77777777" w:rsidR="0032662F" w:rsidRDefault="0032662F" w:rsidP="0032662F">
      <w:pPr>
        <w:rPr>
          <w:sz w:val="22"/>
        </w:rPr>
      </w:pPr>
    </w:p>
    <w:p w14:paraId="4E6B9739" w14:textId="77777777" w:rsidR="0032662F" w:rsidRDefault="0032662F" w:rsidP="0032662F">
      <w:pPr>
        <w:spacing w:line="312" w:lineRule="auto"/>
        <w:rPr>
          <w:sz w:val="22"/>
        </w:rPr>
      </w:pPr>
    </w:p>
    <w:p w14:paraId="109549AA" w14:textId="77777777" w:rsidR="0032662F" w:rsidRDefault="0032662F" w:rsidP="0032662F">
      <w:r>
        <w:br w:type="page"/>
      </w:r>
    </w:p>
    <w:p w14:paraId="4A37BE12" w14:textId="6A357E8F" w:rsidR="0032662F" w:rsidRPr="00F13557" w:rsidRDefault="006334E1" w:rsidP="0032662F">
      <w:pPr>
        <w:spacing w:line="312" w:lineRule="auto"/>
        <w:rPr>
          <w:b/>
          <w:bCs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48A404D0" wp14:editId="7C14750C">
            <wp:simplePos x="0" y="0"/>
            <wp:positionH relativeFrom="column">
              <wp:posOffset>4484270</wp:posOffset>
            </wp:positionH>
            <wp:positionV relativeFrom="paragraph">
              <wp:posOffset>227734</wp:posOffset>
            </wp:positionV>
            <wp:extent cx="1934547" cy="1901537"/>
            <wp:effectExtent l="0" t="0" r="8890" b="3810"/>
            <wp:wrapNone/>
            <wp:docPr id="2141" name="Grafik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47" cy="190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623" w:rsidRPr="00F13557">
        <w:rPr>
          <w:noProof/>
          <w:sz w:val="22"/>
          <w:lang w:eastAsia="de-DE"/>
        </w:rPr>
        <w:drawing>
          <wp:anchor distT="0" distB="0" distL="114300" distR="114300" simplePos="0" relativeHeight="251662336" behindDoc="0" locked="0" layoutInCell="0" allowOverlap="1" wp14:anchorId="3ABD783A" wp14:editId="37DB58A7">
            <wp:simplePos x="0" y="0"/>
            <wp:positionH relativeFrom="rightMargin">
              <wp:posOffset>396875</wp:posOffset>
            </wp:positionH>
            <wp:positionV relativeFrom="paragraph">
              <wp:posOffset>-154305</wp:posOffset>
            </wp:positionV>
            <wp:extent cx="302260" cy="323850"/>
            <wp:effectExtent l="0" t="0" r="2540" b="0"/>
            <wp:wrapNone/>
            <wp:docPr id="190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1B6243">
        <w:rPr>
          <w:b/>
          <w:noProof/>
          <w:sz w:val="22"/>
          <w:lang w:eastAsia="de-DE"/>
        </w:rPr>
        <w:drawing>
          <wp:anchor distT="0" distB="0" distL="114300" distR="114300" simplePos="0" relativeHeight="251668480" behindDoc="0" locked="0" layoutInCell="1" allowOverlap="1" wp14:anchorId="2BD1A237" wp14:editId="74E4CBEB">
            <wp:simplePos x="0" y="0"/>
            <wp:positionH relativeFrom="column">
              <wp:posOffset>4632960</wp:posOffset>
            </wp:positionH>
            <wp:positionV relativeFrom="paragraph">
              <wp:posOffset>-186471</wp:posOffset>
            </wp:positionV>
            <wp:extent cx="361950" cy="342900"/>
            <wp:effectExtent l="0" t="0" r="0" b="0"/>
            <wp:wrapNone/>
            <wp:docPr id="1907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F13557">
        <w:rPr>
          <w:b/>
          <w:bCs/>
          <w:sz w:val="22"/>
        </w:rPr>
        <w:t>Materialcheck</w:t>
      </w:r>
    </w:p>
    <w:p w14:paraId="5783A509" w14:textId="55B42C25" w:rsidR="0032662F" w:rsidRPr="00F13557" w:rsidRDefault="0032662F" w:rsidP="0032662F">
      <w:pPr>
        <w:spacing w:line="312" w:lineRule="auto"/>
        <w:rPr>
          <w:sz w:val="22"/>
        </w:rPr>
      </w:pPr>
    </w:p>
    <w:p w14:paraId="705F24B5" w14:textId="3AFC7F54" w:rsidR="0032662F" w:rsidRPr="00F13557" w:rsidRDefault="0032662F" w:rsidP="0032662F">
      <w:pPr>
        <w:spacing w:line="312" w:lineRule="auto"/>
        <w:rPr>
          <w:sz w:val="22"/>
        </w:rPr>
      </w:pPr>
      <w:r>
        <w:rPr>
          <w:sz w:val="22"/>
        </w:rPr>
        <w:t>Sie bauen sich Ihren</w:t>
      </w:r>
      <w:r w:rsidRPr="00F13557">
        <w:rPr>
          <w:sz w:val="22"/>
        </w:rPr>
        <w:t xml:space="preserve"> eigenen </w:t>
      </w:r>
      <w:r>
        <w:rPr>
          <w:sz w:val="22"/>
        </w:rPr>
        <w:t>Klapp</w:t>
      </w:r>
      <w:r w:rsidRPr="00F13557">
        <w:rPr>
          <w:sz w:val="22"/>
        </w:rPr>
        <w:t>stuhl.</w:t>
      </w:r>
    </w:p>
    <w:p w14:paraId="0D1016D0" w14:textId="07B5F2EF" w:rsidR="0032662F" w:rsidRPr="00A66D80" w:rsidRDefault="0032662F" w:rsidP="0095174C">
      <w:pPr>
        <w:pStyle w:val="Listenabsatz"/>
        <w:numPr>
          <w:ilvl w:val="0"/>
          <w:numId w:val="47"/>
        </w:numPr>
        <w:spacing w:line="312" w:lineRule="auto"/>
        <w:rPr>
          <w:sz w:val="22"/>
        </w:rPr>
      </w:pPr>
      <w:r w:rsidRPr="00A66D80">
        <w:rPr>
          <w:sz w:val="22"/>
        </w:rPr>
        <w:t>Träumen Sie sich in Situationen, in denen Sie ihn benutzen wollen.</w:t>
      </w:r>
    </w:p>
    <w:tbl>
      <w:tblPr>
        <w:tblStyle w:val="Tabellenraster"/>
        <w:tblW w:w="6520" w:type="dxa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6520"/>
      </w:tblGrid>
      <w:tr w:rsidR="0032662F" w14:paraId="09BB1184" w14:textId="77777777" w:rsidTr="000C0687">
        <w:trPr>
          <w:trHeight w:val="567"/>
        </w:trPr>
        <w:tc>
          <w:tcPr>
            <w:tcW w:w="6520" w:type="dxa"/>
            <w:vAlign w:val="bottom"/>
          </w:tcPr>
          <w:p w14:paraId="3D47E222" w14:textId="77FBCBA0" w:rsidR="0032662F" w:rsidRPr="0061019D" w:rsidRDefault="0032662F" w:rsidP="00C0461B">
            <w:pPr>
              <w:spacing w:line="312" w:lineRule="auto"/>
              <w:rPr>
                <w:rFonts w:ascii="Segoe Print" w:hAnsi="Segoe Print"/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 xml:space="preserve">Wenn ich mit meiner Familie am Max Eyth See zum </w:t>
            </w:r>
          </w:p>
        </w:tc>
      </w:tr>
      <w:tr w:rsidR="0032662F" w14:paraId="34C7AA96" w14:textId="77777777" w:rsidTr="000C0687">
        <w:trPr>
          <w:trHeight w:val="567"/>
        </w:trPr>
        <w:tc>
          <w:tcPr>
            <w:tcW w:w="6520" w:type="dxa"/>
            <w:tcBorders>
              <w:bottom w:val="single" w:sz="4" w:space="0" w:color="4F81BD" w:themeColor="accent1"/>
            </w:tcBorders>
            <w:vAlign w:val="bottom"/>
          </w:tcPr>
          <w:p w14:paraId="689B9C4A" w14:textId="77777777" w:rsidR="0032662F" w:rsidRPr="0061019D" w:rsidRDefault="0032662F" w:rsidP="00C0461B">
            <w:pPr>
              <w:spacing w:line="312" w:lineRule="auto"/>
              <w:rPr>
                <w:rFonts w:ascii="Segoe Print" w:hAnsi="Segoe Print"/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>Grillen gehe.</w:t>
            </w:r>
          </w:p>
        </w:tc>
      </w:tr>
      <w:tr w:rsidR="0032662F" w14:paraId="612CB4E6" w14:textId="77777777" w:rsidTr="000C0687">
        <w:trPr>
          <w:trHeight w:val="567"/>
        </w:trPr>
        <w:tc>
          <w:tcPr>
            <w:tcW w:w="6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6AE7FEF4" w14:textId="77777777" w:rsidR="0032662F" w:rsidRPr="0061019D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>Wenn wir am Fußballplatz chillen.</w:t>
            </w:r>
          </w:p>
        </w:tc>
      </w:tr>
      <w:tr w:rsidR="0032662F" w14:paraId="1D3B13BE" w14:textId="77777777" w:rsidTr="000C0687">
        <w:trPr>
          <w:trHeight w:val="567"/>
        </w:trPr>
        <w:tc>
          <w:tcPr>
            <w:tcW w:w="6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0B24C8E1" w14:textId="77777777" w:rsidR="0032662F" w:rsidRDefault="0032662F" w:rsidP="00C0461B">
            <w:pPr>
              <w:pStyle w:val="Listenabsatz"/>
              <w:spacing w:line="276" w:lineRule="auto"/>
              <w:ind w:left="0"/>
              <w:contextualSpacing w:val="0"/>
              <w:rPr>
                <w:sz w:val="22"/>
              </w:rPr>
            </w:pPr>
            <w:r w:rsidRPr="0061019D">
              <w:rPr>
                <w:rFonts w:ascii="Segoe Print" w:hAnsi="Segoe Print"/>
                <w:sz w:val="22"/>
              </w:rPr>
              <w:t>Bei einem OpenAir-Konzert auf der Wies</w:t>
            </w:r>
            <w:r>
              <w:rPr>
                <w:rFonts w:ascii="Segoe Print" w:hAnsi="Segoe Print"/>
                <w:sz w:val="22"/>
              </w:rPr>
              <w:t>e</w:t>
            </w:r>
          </w:p>
        </w:tc>
      </w:tr>
      <w:tr w:rsidR="0032662F" w14:paraId="535C234B" w14:textId="77777777" w:rsidTr="000C0687">
        <w:trPr>
          <w:trHeight w:val="567"/>
        </w:trPr>
        <w:tc>
          <w:tcPr>
            <w:tcW w:w="6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bottom"/>
          </w:tcPr>
          <w:p w14:paraId="7E7115BE" w14:textId="77777777" w:rsidR="0032662F" w:rsidRDefault="0032662F" w:rsidP="00C0461B">
            <w:pPr>
              <w:pStyle w:val="Listenabsatz"/>
              <w:spacing w:line="384" w:lineRule="auto"/>
              <w:ind w:left="0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</w:tbl>
    <w:p w14:paraId="10C2C519" w14:textId="77777777" w:rsidR="0032662F" w:rsidRDefault="0032662F" w:rsidP="0032662F">
      <w:pPr>
        <w:spacing w:line="312" w:lineRule="auto"/>
        <w:rPr>
          <w:sz w:val="22"/>
        </w:rPr>
      </w:pPr>
    </w:p>
    <w:p w14:paraId="1B100330" w14:textId="77777777" w:rsidR="0032662F" w:rsidRPr="00F13557" w:rsidRDefault="0032662F" w:rsidP="0032662F">
      <w:pPr>
        <w:spacing w:line="312" w:lineRule="auto"/>
        <w:rPr>
          <w:sz w:val="22"/>
        </w:rPr>
      </w:pPr>
    </w:p>
    <w:p w14:paraId="5056F744" w14:textId="77777777" w:rsidR="0032662F" w:rsidRPr="00A66D80" w:rsidRDefault="0032662F" w:rsidP="0095174C">
      <w:pPr>
        <w:pStyle w:val="Listenabsatz"/>
        <w:numPr>
          <w:ilvl w:val="0"/>
          <w:numId w:val="48"/>
        </w:numPr>
        <w:spacing w:line="312" w:lineRule="auto"/>
        <w:rPr>
          <w:sz w:val="22"/>
        </w:rPr>
      </w:pPr>
      <w:r w:rsidRPr="00A66D80">
        <w:rPr>
          <w:sz w:val="22"/>
        </w:rPr>
        <w:t>Kreuzen Sie an, welche Anforderungen an Ihren Klappstuhl gestellt werden?</w:t>
      </w:r>
    </w:p>
    <w:p w14:paraId="3358D9B3" w14:textId="77777777" w:rsidR="0032662F" w:rsidRPr="00F13557" w:rsidRDefault="0032662F" w:rsidP="0032662F">
      <w:pPr>
        <w:spacing w:line="312" w:lineRule="auto"/>
        <w:rPr>
          <w:sz w:val="22"/>
        </w:rPr>
      </w:pPr>
      <w:r w:rsidRPr="00F13557">
        <w:rPr>
          <w:sz w:val="22"/>
        </w:rPr>
        <w:t>Er muss …</w:t>
      </w:r>
    </w:p>
    <w:tbl>
      <w:tblPr>
        <w:tblStyle w:val="Tabellenraster"/>
        <w:tblW w:w="765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402"/>
        <w:gridCol w:w="567"/>
        <w:gridCol w:w="3260"/>
      </w:tblGrid>
      <w:tr w:rsidR="0032662F" w:rsidRPr="00F13557" w14:paraId="17180C74" w14:textId="77777777" w:rsidTr="000C0687">
        <w:tc>
          <w:tcPr>
            <w:tcW w:w="426" w:type="dxa"/>
            <w:shd w:val="clear" w:color="auto" w:fill="auto"/>
            <w:vAlign w:val="center"/>
          </w:tcPr>
          <w:p w14:paraId="72A47460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118A9A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teuer sein</w:t>
            </w:r>
          </w:p>
        </w:tc>
        <w:tc>
          <w:tcPr>
            <w:tcW w:w="567" w:type="dxa"/>
            <w:vAlign w:val="center"/>
          </w:tcPr>
          <w:p w14:paraId="7DFEF601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260" w:type="dxa"/>
            <w:vAlign w:val="center"/>
          </w:tcPr>
          <w:p w14:paraId="3930902E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  <w:tr w:rsidR="0032662F" w:rsidRPr="00F13557" w14:paraId="2EF7A829" w14:textId="77777777" w:rsidTr="000C0687">
        <w:tc>
          <w:tcPr>
            <w:tcW w:w="426" w:type="dxa"/>
            <w:shd w:val="clear" w:color="auto" w:fill="auto"/>
            <w:vAlign w:val="center"/>
          </w:tcPr>
          <w:p w14:paraId="10A28C85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6F57DA4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schwer sein</w:t>
            </w:r>
          </w:p>
        </w:tc>
        <w:tc>
          <w:tcPr>
            <w:tcW w:w="567" w:type="dxa"/>
            <w:vAlign w:val="center"/>
          </w:tcPr>
          <w:p w14:paraId="52E1E6AD" w14:textId="3F4DDDA6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vAlign w:val="center"/>
          </w:tcPr>
          <w:p w14:paraId="3F5B5C7B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sich gut tragen lassen</w:t>
            </w:r>
          </w:p>
        </w:tc>
      </w:tr>
      <w:tr w:rsidR="0032662F" w:rsidRPr="00F13557" w14:paraId="506B5D7F" w14:textId="77777777" w:rsidTr="000C0687">
        <w:tc>
          <w:tcPr>
            <w:tcW w:w="426" w:type="dxa"/>
            <w:shd w:val="clear" w:color="auto" w:fill="auto"/>
            <w:vAlign w:val="center"/>
          </w:tcPr>
          <w:p w14:paraId="6DFAFFB0" w14:textId="293CF2D0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12FF820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witterungsbeständig sein.</w:t>
            </w:r>
          </w:p>
        </w:tc>
        <w:tc>
          <w:tcPr>
            <w:tcW w:w="567" w:type="dxa"/>
            <w:vAlign w:val="center"/>
          </w:tcPr>
          <w:p w14:paraId="384EC0C3" w14:textId="223BD04F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vAlign w:val="center"/>
          </w:tcPr>
          <w:p w14:paraId="4045CA36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leicht sein</w:t>
            </w:r>
          </w:p>
        </w:tc>
      </w:tr>
      <w:tr w:rsidR="0032662F" w:rsidRPr="00F13557" w14:paraId="7614E986" w14:textId="77777777" w:rsidTr="000C0687">
        <w:tc>
          <w:tcPr>
            <w:tcW w:w="426" w:type="dxa"/>
            <w:shd w:val="clear" w:color="auto" w:fill="auto"/>
            <w:vAlign w:val="center"/>
          </w:tcPr>
          <w:p w14:paraId="41EEAFD9" w14:textId="6BB329C2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CDCE215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bequem sein</w:t>
            </w:r>
          </w:p>
        </w:tc>
        <w:tc>
          <w:tcPr>
            <w:tcW w:w="567" w:type="dxa"/>
            <w:vAlign w:val="center"/>
          </w:tcPr>
          <w:p w14:paraId="40DA400E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260" w:type="dxa"/>
            <w:vAlign w:val="center"/>
          </w:tcPr>
          <w:p w14:paraId="0FD83FD1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schnell rechnen können</w:t>
            </w:r>
          </w:p>
        </w:tc>
      </w:tr>
      <w:tr w:rsidR="0032662F" w:rsidRPr="00F13557" w14:paraId="67AEFC28" w14:textId="77777777" w:rsidTr="000C0687">
        <w:tc>
          <w:tcPr>
            <w:tcW w:w="426" w:type="dxa"/>
            <w:shd w:val="clear" w:color="auto" w:fill="auto"/>
            <w:vAlign w:val="center"/>
          </w:tcPr>
          <w:p w14:paraId="1B4FA727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C452E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  <w:r w:rsidRPr="00F13557">
              <w:rPr>
                <w:sz w:val="22"/>
              </w:rPr>
              <w:t>schwimmen können</w:t>
            </w:r>
          </w:p>
        </w:tc>
        <w:tc>
          <w:tcPr>
            <w:tcW w:w="567" w:type="dxa"/>
            <w:vAlign w:val="center"/>
          </w:tcPr>
          <w:p w14:paraId="0C86D087" w14:textId="21905C9E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vAlign w:val="center"/>
          </w:tcPr>
          <w:p w14:paraId="2AFA8437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leicht bedienbar sein</w:t>
            </w:r>
          </w:p>
        </w:tc>
      </w:tr>
      <w:tr w:rsidR="0032662F" w:rsidRPr="00F13557" w14:paraId="26577EFA" w14:textId="77777777" w:rsidTr="000C0687">
        <w:tc>
          <w:tcPr>
            <w:tcW w:w="426" w:type="dxa"/>
            <w:shd w:val="clear" w:color="auto" w:fill="auto"/>
            <w:vAlign w:val="center"/>
          </w:tcPr>
          <w:p w14:paraId="3F0C83FE" w14:textId="3A3DD066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E306B9B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schnell aufzubauen sein</w:t>
            </w:r>
          </w:p>
        </w:tc>
        <w:tc>
          <w:tcPr>
            <w:tcW w:w="567" w:type="dxa"/>
            <w:vAlign w:val="center"/>
          </w:tcPr>
          <w:p w14:paraId="029D0C54" w14:textId="707098F7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vAlign w:val="center"/>
          </w:tcPr>
          <w:p w14:paraId="5DEE9F06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Regen aushalten</w:t>
            </w:r>
          </w:p>
        </w:tc>
      </w:tr>
      <w:tr w:rsidR="0032662F" w:rsidRPr="00F13557" w14:paraId="204E15F8" w14:textId="77777777" w:rsidTr="000C0687">
        <w:tc>
          <w:tcPr>
            <w:tcW w:w="426" w:type="dxa"/>
            <w:shd w:val="clear" w:color="auto" w:fill="auto"/>
            <w:vAlign w:val="center"/>
          </w:tcPr>
          <w:p w14:paraId="05AF067B" w14:textId="2AA9399D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6983F01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gut aussehen</w:t>
            </w:r>
          </w:p>
        </w:tc>
        <w:tc>
          <w:tcPr>
            <w:tcW w:w="567" w:type="dxa"/>
            <w:vAlign w:val="center"/>
          </w:tcPr>
          <w:p w14:paraId="39B5C42F" w14:textId="3913F582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260" w:type="dxa"/>
            <w:vAlign w:val="center"/>
          </w:tcPr>
          <w:p w14:paraId="0D34091B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stabil sein</w:t>
            </w:r>
          </w:p>
        </w:tc>
      </w:tr>
      <w:tr w:rsidR="0032662F" w:rsidRPr="00F13557" w14:paraId="2FE5A066" w14:textId="77777777" w:rsidTr="000C0687">
        <w:tc>
          <w:tcPr>
            <w:tcW w:w="426" w:type="dxa"/>
            <w:shd w:val="clear" w:color="auto" w:fill="auto"/>
            <w:vAlign w:val="center"/>
          </w:tcPr>
          <w:p w14:paraId="6EAD97AB" w14:textId="4DBE3BEA" w:rsidR="0032662F" w:rsidRPr="00F13557" w:rsidRDefault="00B5402A" w:rsidP="00C0461B">
            <w:pPr>
              <w:spacing w:line="312" w:lineRule="auto"/>
              <w:jc w:val="right"/>
              <w:rPr>
                <w:sz w:val="22"/>
              </w:rPr>
            </w:pPr>
            <w:r>
              <w:rPr>
                <w:color w:val="FF0000"/>
              </w:rPr>
              <w:sym w:font="Wingdings" w:char="F0FD"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4A06D64" w14:textId="77777777" w:rsidR="0032662F" w:rsidRPr="0061019D" w:rsidRDefault="0032662F" w:rsidP="00C0461B">
            <w:pPr>
              <w:spacing w:line="312" w:lineRule="auto"/>
              <w:rPr>
                <w:b/>
                <w:sz w:val="22"/>
              </w:rPr>
            </w:pPr>
            <w:r w:rsidRPr="0061019D">
              <w:rPr>
                <w:b/>
                <w:sz w:val="22"/>
              </w:rPr>
              <w:t>in der Sonne nicht ausbleichen</w:t>
            </w:r>
          </w:p>
        </w:tc>
        <w:tc>
          <w:tcPr>
            <w:tcW w:w="567" w:type="dxa"/>
            <w:vAlign w:val="center"/>
          </w:tcPr>
          <w:p w14:paraId="699148F4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3260" w:type="dxa"/>
            <w:vAlign w:val="center"/>
          </w:tcPr>
          <w:p w14:paraId="05A89841" w14:textId="77777777" w:rsidR="0032662F" w:rsidRPr="00F13557" w:rsidRDefault="0032662F" w:rsidP="00C0461B">
            <w:pPr>
              <w:spacing w:line="312" w:lineRule="auto"/>
              <w:rPr>
                <w:sz w:val="22"/>
              </w:rPr>
            </w:pPr>
          </w:p>
        </w:tc>
      </w:tr>
    </w:tbl>
    <w:p w14:paraId="17473808" w14:textId="77777777" w:rsidR="0032662F" w:rsidRDefault="0032662F" w:rsidP="0032662F">
      <w:pPr>
        <w:spacing w:line="312" w:lineRule="auto"/>
        <w:rPr>
          <w:sz w:val="22"/>
        </w:rPr>
      </w:pPr>
    </w:p>
    <w:p w14:paraId="223D4F9E" w14:textId="77777777" w:rsidR="0032662F" w:rsidRPr="003A15F5" w:rsidRDefault="0032662F" w:rsidP="0032662F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6EF5751" wp14:editId="086FDAA1">
                <wp:simplePos x="0" y="0"/>
                <wp:positionH relativeFrom="column">
                  <wp:posOffset>4905299</wp:posOffset>
                </wp:positionH>
                <wp:positionV relativeFrom="paragraph">
                  <wp:posOffset>289612</wp:posOffset>
                </wp:positionV>
                <wp:extent cx="1514475" cy="694944"/>
                <wp:effectExtent l="400050" t="0" r="28575" b="505460"/>
                <wp:wrapNone/>
                <wp:docPr id="1873" name="Sprechblase: rechteckig mit abgerundeten Ecken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4944"/>
                        </a:xfrm>
                        <a:prstGeom prst="wedgeRoundRectCallout">
                          <a:avLst>
                            <a:gd name="adj1" fmla="val -75973"/>
                            <a:gd name="adj2" fmla="val 120101"/>
                            <a:gd name="adj3" fmla="val 16667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255FD" w14:textId="77777777" w:rsidR="005E736C" w:rsidRPr="00AC0F2B" w:rsidRDefault="005E736C" w:rsidP="0032662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0F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TIPP: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schauen Sie auf die Aufzählung zu den Anforderungen an den Stuhl!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5751" id="Sprechblase: rechteckig mit abgerundeten Ecken 1873" o:spid="_x0000_s1061" type="#_x0000_t62" style="position:absolute;margin-left:386.25pt;margin-top:22.8pt;width:119.25pt;height:54.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" adj="-5610,36742" filled="f" strokecolor="#243f60 [1604]">
                <v:textbox inset="0,0,0,0">
                  <w:txbxContent>
                    <w:p w14:paraId="45F255FD" w14:textId="77777777" w:rsidR="005E736C" w:rsidRPr="00AC0F2B" w:rsidRDefault="005E736C" w:rsidP="0032662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0F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TIPP: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schauen Sie auf die Aufzählung zu den Anforderungen an den Stuhl! </w:t>
                      </w:r>
                    </w:p>
                  </w:txbxContent>
                </v:textbox>
              </v:shape>
            </w:pict>
          </mc:Fallback>
        </mc:AlternateContent>
      </w:r>
      <w:r>
        <w:t>Jetzt schauen wir auf die einzelnen Materialien:</w:t>
      </w:r>
    </w:p>
    <w:p w14:paraId="25242988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AA382D">
        <w:rPr>
          <w:rStyle w:val="berschrift3Zchn"/>
          <w:rFonts w:eastAsiaTheme="minorHAnsi"/>
        </w:rPr>
        <w:t>Stoffauswahl</w:t>
      </w:r>
      <w:r w:rsidRPr="00F13557">
        <w:rPr>
          <w:b/>
          <w:bCs/>
          <w:sz w:val="22"/>
        </w:rPr>
        <w:t>:</w:t>
      </w:r>
    </w:p>
    <w:p w14:paraId="775A04AB" w14:textId="77777777" w:rsidR="0032662F" w:rsidRPr="00367A69" w:rsidRDefault="0032662F" w:rsidP="0095174C">
      <w:pPr>
        <w:pStyle w:val="Listenabsatz"/>
        <w:numPr>
          <w:ilvl w:val="0"/>
          <w:numId w:val="49"/>
        </w:numPr>
        <w:spacing w:line="312" w:lineRule="auto"/>
        <w:rPr>
          <w:sz w:val="22"/>
        </w:rPr>
      </w:pPr>
      <w:r w:rsidRPr="003A15F5">
        <w:rPr>
          <w:sz w:val="22"/>
        </w:rPr>
        <w:t xml:space="preserve">Welche </w:t>
      </w:r>
      <w:r w:rsidRPr="003A15F5">
        <w:rPr>
          <w:b/>
          <w:sz w:val="22"/>
        </w:rPr>
        <w:t>Eigenschaften</w:t>
      </w:r>
      <w:r w:rsidRPr="003A15F5">
        <w:rPr>
          <w:sz w:val="22"/>
        </w:rPr>
        <w:t xml:space="preserve"> </w:t>
      </w:r>
      <w:r>
        <w:rPr>
          <w:sz w:val="22"/>
        </w:rPr>
        <w:t>muss</w:t>
      </w:r>
      <w:r w:rsidRPr="003A15F5">
        <w:rPr>
          <w:sz w:val="22"/>
        </w:rPr>
        <w:t xml:space="preserve"> der Stoff für die Rückenlehne haben?</w:t>
      </w:r>
      <w:r>
        <w:rPr>
          <w:sz w:val="22"/>
        </w:rPr>
        <w:t xml:space="preserve"> </w:t>
      </w:r>
      <w:r>
        <w:rPr>
          <w:sz w:val="22"/>
        </w:rPr>
        <w:br/>
      </w:r>
      <w:r w:rsidRPr="003A15F5">
        <w:rPr>
          <w:sz w:val="22"/>
        </w:rPr>
        <w:t>Antworten Sie in einem ganzen Satz.</w:t>
      </w:r>
    </w:p>
    <w:tbl>
      <w:tblPr>
        <w:tblStyle w:val="Tabellenraster"/>
        <w:tblW w:w="765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7229"/>
      </w:tblGrid>
      <w:tr w:rsidR="0032662F" w:rsidRPr="00F13557" w14:paraId="5E6089F4" w14:textId="77777777" w:rsidTr="000C0687">
        <w:tc>
          <w:tcPr>
            <w:tcW w:w="426" w:type="dxa"/>
            <w:shd w:val="clear" w:color="auto" w:fill="auto"/>
            <w:vAlign w:val="center"/>
          </w:tcPr>
          <w:p w14:paraId="53721226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229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A2F29B9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367A69">
              <w:rPr>
                <w:rFonts w:ascii="Segoe Print" w:hAnsi="Segoe Print"/>
                <w:sz w:val="22"/>
              </w:rPr>
              <w:t>Er sollte stabil sein und nicht leicht reißen.</w:t>
            </w:r>
          </w:p>
        </w:tc>
      </w:tr>
      <w:tr w:rsidR="0032662F" w:rsidRPr="00F13557" w14:paraId="21FBD44C" w14:textId="77777777" w:rsidTr="000C0687">
        <w:tc>
          <w:tcPr>
            <w:tcW w:w="426" w:type="dxa"/>
            <w:shd w:val="clear" w:color="auto" w:fill="auto"/>
            <w:vAlign w:val="center"/>
          </w:tcPr>
          <w:p w14:paraId="38993720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22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8E48629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367A69">
              <w:rPr>
                <w:rFonts w:ascii="Segoe Print" w:hAnsi="Segoe Print"/>
                <w:sz w:val="22"/>
              </w:rPr>
              <w:t>Er sollte in der Sonne nicht ausbleichen.</w:t>
            </w:r>
          </w:p>
        </w:tc>
      </w:tr>
      <w:tr w:rsidR="0032662F" w:rsidRPr="00F13557" w14:paraId="1B63E656" w14:textId="77777777" w:rsidTr="000C0687">
        <w:tc>
          <w:tcPr>
            <w:tcW w:w="426" w:type="dxa"/>
            <w:shd w:val="clear" w:color="auto" w:fill="auto"/>
            <w:vAlign w:val="center"/>
          </w:tcPr>
          <w:p w14:paraId="550C35AF" w14:textId="77777777" w:rsidR="0032662F" w:rsidRPr="00F13557" w:rsidRDefault="0032662F" w:rsidP="00C0461B">
            <w:pPr>
              <w:spacing w:line="312" w:lineRule="auto"/>
              <w:jc w:val="right"/>
              <w:rPr>
                <w:sz w:val="22"/>
              </w:rPr>
            </w:pPr>
            <w:r w:rsidRPr="00F13557">
              <w:rPr>
                <w:sz w:val="22"/>
              </w:rPr>
              <w:sym w:font="Wingdings" w:char="F0A8"/>
            </w:r>
          </w:p>
        </w:tc>
        <w:tc>
          <w:tcPr>
            <w:tcW w:w="7229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0745EC1" w14:textId="77777777" w:rsidR="0032662F" w:rsidRPr="00367A69" w:rsidRDefault="0032662F" w:rsidP="00C0461B">
            <w:pPr>
              <w:spacing w:line="276" w:lineRule="auto"/>
              <w:rPr>
                <w:rFonts w:ascii="Segoe Print" w:hAnsi="Segoe Print"/>
                <w:sz w:val="22"/>
              </w:rPr>
            </w:pPr>
            <w:r w:rsidRPr="00367A69">
              <w:rPr>
                <w:rFonts w:ascii="Segoe Print" w:hAnsi="Segoe Print"/>
                <w:sz w:val="22"/>
              </w:rPr>
              <w:t>Er sollte nicht teuer sein.</w:t>
            </w:r>
          </w:p>
        </w:tc>
      </w:tr>
    </w:tbl>
    <w:p w14:paraId="62882B03" w14:textId="77777777" w:rsidR="0032662F" w:rsidRDefault="0032662F" w:rsidP="0032662F">
      <w:pPr>
        <w:rPr>
          <w:sz w:val="22"/>
        </w:rPr>
      </w:pPr>
      <w:r>
        <w:rPr>
          <w:sz w:val="22"/>
        </w:rPr>
        <w:br w:type="page"/>
      </w:r>
    </w:p>
    <w:p w14:paraId="1CE6EDA8" w14:textId="77777777" w:rsidR="0032662F" w:rsidRPr="00F13557" w:rsidRDefault="0032662F" w:rsidP="0032662F">
      <w:pPr>
        <w:spacing w:line="312" w:lineRule="auto"/>
        <w:rPr>
          <w:b/>
          <w:bCs/>
          <w:sz w:val="22"/>
        </w:rPr>
      </w:pPr>
      <w:r w:rsidRPr="001B6243">
        <w:rPr>
          <w:b/>
          <w:noProof/>
          <w:sz w:val="22"/>
          <w:lang w:eastAsia="de-DE"/>
        </w:rPr>
        <w:lastRenderedPageBreak/>
        <w:drawing>
          <wp:anchor distT="0" distB="0" distL="114300" distR="114300" simplePos="0" relativeHeight="251603968" behindDoc="0" locked="0" layoutInCell="1" allowOverlap="1" wp14:anchorId="0AD8CC99" wp14:editId="46230776">
            <wp:simplePos x="0" y="0"/>
            <wp:positionH relativeFrom="column">
              <wp:posOffset>4721225</wp:posOffset>
            </wp:positionH>
            <wp:positionV relativeFrom="paragraph">
              <wp:posOffset>13970</wp:posOffset>
            </wp:positionV>
            <wp:extent cx="361950" cy="342900"/>
            <wp:effectExtent l="0" t="0" r="0" b="0"/>
            <wp:wrapNone/>
            <wp:docPr id="1911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259">
        <w:rPr>
          <w:rStyle w:val="berschrift3Zchn"/>
          <w:rFonts w:eastAsiaTheme="minorHAnsi"/>
        </w:rPr>
        <w:t>Holzauswahl</w:t>
      </w:r>
      <w:r w:rsidRPr="00F13557">
        <w:rPr>
          <w:b/>
          <w:bCs/>
          <w:sz w:val="22"/>
        </w:rPr>
        <w:t>:</w:t>
      </w:r>
      <w:r w:rsidRPr="00AD7358">
        <w:rPr>
          <w:noProof/>
          <w:sz w:val="22"/>
        </w:rPr>
        <w:t xml:space="preserve"> </w:t>
      </w:r>
    </w:p>
    <w:p w14:paraId="6237F828" w14:textId="77777777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>Sie wissen jetzt, wo Sie Ihren Klappstuhl verwenden wollen.</w:t>
      </w:r>
    </w:p>
    <w:p w14:paraId="1838043B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3806FBEA" w14:textId="77777777" w:rsidR="0032662F" w:rsidRDefault="0032662F" w:rsidP="0032662F">
      <w:pPr>
        <w:spacing w:line="312" w:lineRule="auto"/>
        <w:rPr>
          <w:sz w:val="22"/>
        </w:rPr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07813CB6" wp14:editId="48E223D1">
                <wp:simplePos x="0" y="0"/>
                <wp:positionH relativeFrom="column">
                  <wp:posOffset>493954</wp:posOffset>
                </wp:positionH>
                <wp:positionV relativeFrom="paragraph">
                  <wp:posOffset>8788</wp:posOffset>
                </wp:positionV>
                <wp:extent cx="3335731" cy="506323"/>
                <wp:effectExtent l="19050" t="57150" r="17145" b="46355"/>
                <wp:wrapNone/>
                <wp:docPr id="1874" name="Gruppieren 1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18873">
                          <a:off x="0" y="0"/>
                          <a:ext cx="3335731" cy="506323"/>
                          <a:chOff x="-79311" y="-38252"/>
                          <a:chExt cx="2836904" cy="375522"/>
                        </a:xfrm>
                      </wpg:grpSpPr>
                      <wps:wsp>
                        <wps:cNvPr id="1876" name="Rechteck: abgerundete Ecken 1876"/>
                        <wps:cNvSpPr/>
                        <wps:spPr>
                          <a:xfrm rot="21075296">
                            <a:off x="-79311" y="-30920"/>
                            <a:ext cx="2754483" cy="3337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Textfeld 1877"/>
                        <wps:cNvSpPr txBox="1"/>
                        <wps:spPr>
                          <a:xfrm rot="20990113">
                            <a:off x="1953" y="-38252"/>
                            <a:ext cx="2755640" cy="3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D16894" w14:textId="77777777" w:rsidR="005E736C" w:rsidRPr="006136C9" w:rsidRDefault="005E736C" w:rsidP="0032662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36C9"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Holzart ist geeignet?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13CB6" id="Gruppieren 1874" o:spid="_x0000_s1062" style="position:absolute;margin-left:38.9pt;margin-top:.7pt;width:262.65pt;height:39.85pt;rotation:675974fd;z-index:-251721728;mso-width-relative:margin;mso-height-relative:margin" coordorigin="-793,-382" coordsize="28369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">
                <v:roundrect id="Rechteck: abgerundete Ecken 1876" o:spid="_x0000_s1063" style="position:absolute;left:-793;top:-309;width:2754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" fillcolor="white [3201]" strokecolor="#4f81bd [3204]" strokeweight="2pt"/>
                <v:shape id="Textfeld 1877" o:spid="_x0000_s1064" type="#_x0000_t202" style="position:absolute;left:19;top:-382;width:27556;height:3754;rotation:-6661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" filled="f" stroked="f">
                  <v:shadow on="t" color="black" opacity="24903f" origin=",.5" offset="0,.55556mm"/>
                  <v:textbox>
                    <w:txbxContent>
                      <w:p w14:paraId="44D16894" w14:textId="77777777" w:rsidR="005E736C" w:rsidRPr="006136C9" w:rsidRDefault="005E736C" w:rsidP="0032662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36C9"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Holzart ist geeignet?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FB077C" w14:textId="77777777" w:rsidR="0032662F" w:rsidRDefault="0032662F" w:rsidP="0032662F">
      <w:pPr>
        <w:spacing w:line="312" w:lineRule="auto"/>
        <w:rPr>
          <w:sz w:val="22"/>
        </w:rPr>
      </w:pPr>
    </w:p>
    <w:p w14:paraId="7F5B2B2F" w14:textId="77777777" w:rsidR="0032662F" w:rsidRDefault="0032662F" w:rsidP="0032662F">
      <w:pPr>
        <w:spacing w:line="312" w:lineRule="auto"/>
        <w:rPr>
          <w:sz w:val="22"/>
        </w:rPr>
      </w:pPr>
    </w:p>
    <w:p w14:paraId="6794B61D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4F1B631B" w14:textId="24AF87A7" w:rsidR="0032662F" w:rsidRPr="006136C9" w:rsidRDefault="0032662F" w:rsidP="0032662F">
      <w:pPr>
        <w:spacing w:line="312" w:lineRule="auto"/>
        <w:rPr>
          <w:sz w:val="22"/>
        </w:rPr>
      </w:pPr>
      <w:r w:rsidRPr="006136C9">
        <w:rPr>
          <w:sz w:val="22"/>
        </w:rPr>
        <w:t xml:space="preserve">Es stehen Ihnen folgende </w:t>
      </w:r>
      <w:r w:rsidR="00DD1E73" w:rsidRPr="00527BEB">
        <w:rPr>
          <w:sz w:val="22"/>
        </w:rPr>
        <w:t>Holzarten</w:t>
      </w:r>
      <w:r w:rsidR="00DD1E73" w:rsidRPr="006136C9" w:rsidDel="00DD1E73">
        <w:rPr>
          <w:sz w:val="22"/>
        </w:rPr>
        <w:t xml:space="preserve"> </w:t>
      </w:r>
      <w:r w:rsidRPr="006136C9">
        <w:rPr>
          <w:sz w:val="22"/>
        </w:rPr>
        <w:t xml:space="preserve">zur Verfügung: </w:t>
      </w:r>
    </w:p>
    <w:p w14:paraId="68B5E437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Buche</w:t>
      </w:r>
    </w:p>
    <w:p w14:paraId="2500F0EB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Esche</w:t>
      </w:r>
    </w:p>
    <w:p w14:paraId="3027202B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Eiche</w:t>
      </w:r>
    </w:p>
    <w:p w14:paraId="6809DF52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Lärche</w:t>
      </w:r>
    </w:p>
    <w:p w14:paraId="5DC9347D" w14:textId="77777777" w:rsidR="0032662F" w:rsidRPr="006136C9" w:rsidRDefault="0032662F" w:rsidP="0095174C">
      <w:pPr>
        <w:pStyle w:val="Listenabsatz"/>
        <w:numPr>
          <w:ilvl w:val="0"/>
          <w:numId w:val="27"/>
        </w:numPr>
        <w:spacing w:line="312" w:lineRule="auto"/>
        <w:rPr>
          <w:sz w:val="22"/>
        </w:rPr>
      </w:pPr>
      <w:r w:rsidRPr="006136C9">
        <w:rPr>
          <w:sz w:val="22"/>
        </w:rPr>
        <w:t>Kiefer</w:t>
      </w:r>
    </w:p>
    <w:p w14:paraId="0AEF883D" w14:textId="7CF3D639" w:rsidR="0032662F" w:rsidRDefault="00294623" w:rsidP="0032662F">
      <w:pPr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651072" behindDoc="0" locked="0" layoutInCell="1" allowOverlap="1" wp14:anchorId="7A2C60D6" wp14:editId="2684DC9F">
            <wp:simplePos x="0" y="0"/>
            <wp:positionH relativeFrom="column">
              <wp:posOffset>4667999</wp:posOffset>
            </wp:positionH>
            <wp:positionV relativeFrom="paragraph">
              <wp:posOffset>45085</wp:posOffset>
            </wp:positionV>
            <wp:extent cx="899795" cy="899795"/>
            <wp:effectExtent l="0" t="0" r="0" b="0"/>
            <wp:wrapNone/>
            <wp:docPr id="1912" name="Grafik 191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2F">
        <w:rPr>
          <w:sz w:val="22"/>
        </w:rPr>
        <w:t>Alle</w:t>
      </w:r>
      <w:r w:rsidR="0032662F" w:rsidRPr="006136C9">
        <w:rPr>
          <w:sz w:val="22"/>
        </w:rPr>
        <w:t xml:space="preserve"> unterscheiden sich sehr stark im Aussehen. Hier können Sie die Unterschiede sehen und einiges über die verschiedenen </w:t>
      </w:r>
      <w:r w:rsidR="00DD1E73" w:rsidRPr="00527BEB">
        <w:rPr>
          <w:sz w:val="22"/>
        </w:rPr>
        <w:t>Holzarten</w:t>
      </w:r>
      <w:r w:rsidR="00DD1E73" w:rsidRPr="006136C9" w:rsidDel="00DD1E73">
        <w:rPr>
          <w:sz w:val="22"/>
        </w:rPr>
        <w:t xml:space="preserve"> </w:t>
      </w:r>
      <w:r w:rsidR="0032662F" w:rsidRPr="006136C9">
        <w:rPr>
          <w:sz w:val="22"/>
        </w:rPr>
        <w:t xml:space="preserve">lernen: </w:t>
      </w:r>
    </w:p>
    <w:p w14:paraId="224A440F" w14:textId="77777777" w:rsidR="0032662F" w:rsidRPr="006136C9" w:rsidRDefault="0032662F" w:rsidP="0032662F">
      <w:pPr>
        <w:spacing w:line="312" w:lineRule="auto"/>
        <w:rPr>
          <w:sz w:val="22"/>
        </w:rPr>
      </w:pPr>
    </w:p>
    <w:p w14:paraId="1621BA42" w14:textId="316E50A1" w:rsidR="0032662F" w:rsidRPr="00601259" w:rsidRDefault="0032662F" w:rsidP="0095174C">
      <w:pPr>
        <w:pStyle w:val="Listenabsatz"/>
        <w:numPr>
          <w:ilvl w:val="0"/>
          <w:numId w:val="34"/>
        </w:numPr>
        <w:spacing w:line="312" w:lineRule="auto"/>
        <w:rPr>
          <w:sz w:val="22"/>
        </w:rPr>
      </w:pPr>
      <w:r w:rsidRPr="00601259">
        <w:rPr>
          <w:sz w:val="22"/>
        </w:rPr>
        <w:t xml:space="preserve">Informieren Sie sich über das Aussehen </w:t>
      </w:r>
      <w:r w:rsidR="00DD1E73" w:rsidRPr="00601259">
        <w:rPr>
          <w:sz w:val="22"/>
        </w:rPr>
        <w:t>d</w:t>
      </w:r>
      <w:r w:rsidR="00DD1E73">
        <w:rPr>
          <w:sz w:val="22"/>
        </w:rPr>
        <w:t>er</w:t>
      </w:r>
      <w:r w:rsidR="00DD1E73" w:rsidRPr="00601259">
        <w:rPr>
          <w:sz w:val="22"/>
        </w:rPr>
        <w:t xml:space="preserve"> </w:t>
      </w:r>
      <w:r w:rsidRPr="00601259">
        <w:rPr>
          <w:sz w:val="22"/>
        </w:rPr>
        <w:t>fünf Holzarten</w:t>
      </w:r>
      <w:r w:rsidR="00DD1E73">
        <w:rPr>
          <w:sz w:val="22"/>
        </w:rPr>
        <w:t>.</w:t>
      </w:r>
    </w:p>
    <w:p w14:paraId="26F34268" w14:textId="77777777" w:rsidR="0032662F" w:rsidRPr="00A66D80" w:rsidRDefault="00294623" w:rsidP="0095174C">
      <w:pPr>
        <w:pStyle w:val="Listenabsatz"/>
        <w:numPr>
          <w:ilvl w:val="0"/>
          <w:numId w:val="34"/>
        </w:numPr>
        <w:spacing w:line="312" w:lineRule="auto"/>
        <w:rPr>
          <w:sz w:val="22"/>
        </w:rPr>
      </w:pPr>
      <w:r w:rsidRPr="006136C9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77BFC5D6" wp14:editId="5210957B">
            <wp:simplePos x="0" y="0"/>
            <wp:positionH relativeFrom="column">
              <wp:posOffset>4817110</wp:posOffset>
            </wp:positionH>
            <wp:positionV relativeFrom="paragraph">
              <wp:posOffset>495300</wp:posOffset>
            </wp:positionV>
            <wp:extent cx="318770" cy="318770"/>
            <wp:effectExtent l="0" t="0" r="5080" b="5080"/>
            <wp:wrapNone/>
            <wp:docPr id="1913" name="Grafik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2F" w:rsidRPr="00601259">
        <w:rPr>
          <w:sz w:val="22"/>
        </w:rPr>
        <w:t>Benennen Sie die Holzarten. Schreiben Sie die Namen unter das jeweilige Bild:</w:t>
      </w:r>
      <w:r w:rsidR="0032662F" w:rsidRPr="006136C9">
        <w:rPr>
          <w:noProof/>
        </w:rPr>
        <w:t xml:space="preserve"> </w:t>
      </w:r>
    </w:p>
    <w:tbl>
      <w:tblPr>
        <w:tblStyle w:val="Tabellenraster8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32662F" w:rsidRPr="00F13557" w14:paraId="137E7A8C" w14:textId="77777777" w:rsidTr="0029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371" w:type="dxa"/>
            <w:gridSpan w:val="3"/>
          </w:tcPr>
          <w:p w14:paraId="5D474DBF" w14:textId="77777777" w:rsidR="0032662F" w:rsidRPr="00294623" w:rsidRDefault="0032662F" w:rsidP="00C0461B">
            <w:pPr>
              <w:spacing w:line="312" w:lineRule="auto"/>
            </w:pPr>
            <w:r w:rsidRPr="00294623">
              <w:t>Holzart (Kurzzeichen)</w:t>
            </w:r>
          </w:p>
        </w:tc>
      </w:tr>
      <w:tr w:rsidR="0032662F" w:rsidRPr="00F13557" w14:paraId="1E824803" w14:textId="77777777" w:rsidTr="009B3701">
        <w:trPr>
          <w:trHeight w:val="2186"/>
        </w:trPr>
        <w:tc>
          <w:tcPr>
            <w:tcW w:w="2457" w:type="dxa"/>
          </w:tcPr>
          <w:p w14:paraId="762FFE62" w14:textId="7D344A43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11D9CF" wp14:editId="79DDC292">
                  <wp:extent cx="1209092" cy="846303"/>
                  <wp:effectExtent l="0" t="8890" r="1270" b="1270"/>
                  <wp:docPr id="2175" name="Grafik 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749" cy="85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2A3EF847" w14:textId="26542A6A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EBDF7B" wp14:editId="44E92349">
                  <wp:extent cx="532641" cy="1329677"/>
                  <wp:effectExtent l="0" t="0" r="1270" b="4445"/>
                  <wp:docPr id="2174" name="Grafik 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7" cy="13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4CC78D3D" w14:textId="4F7A86F6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98710C" wp14:editId="35359F7E">
                  <wp:extent cx="736176" cy="970498"/>
                  <wp:effectExtent l="0" t="0" r="6985" b="1270"/>
                  <wp:docPr id="2173" name="Grafik 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5" r="3203" b="-1"/>
                          <a:stretch/>
                        </pic:blipFill>
                        <pic:spPr bwMode="auto">
                          <a:xfrm>
                            <a:off x="0" y="0"/>
                            <a:ext cx="737977" cy="97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2F" w:rsidRPr="00F13557" w14:paraId="2D632E76" w14:textId="77777777" w:rsidTr="009B3701">
        <w:trPr>
          <w:trHeight w:val="561"/>
        </w:trPr>
        <w:tc>
          <w:tcPr>
            <w:tcW w:w="2457" w:type="dxa"/>
          </w:tcPr>
          <w:p w14:paraId="07114F52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</w:rPr>
            </w:pPr>
            <w:r w:rsidRPr="00A66D80">
              <w:rPr>
                <w:rFonts w:ascii="Segoe Print" w:hAnsi="Segoe Print"/>
              </w:rPr>
              <w:t>Kiefer</w:t>
            </w:r>
          </w:p>
        </w:tc>
        <w:tc>
          <w:tcPr>
            <w:tcW w:w="2457" w:type="dxa"/>
          </w:tcPr>
          <w:p w14:paraId="3E1CA10E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</w:rPr>
            </w:pPr>
            <w:r w:rsidRPr="00A66D80">
              <w:rPr>
                <w:rFonts w:ascii="Segoe Print" w:hAnsi="Segoe Print"/>
              </w:rPr>
              <w:t>Esche</w:t>
            </w:r>
          </w:p>
        </w:tc>
        <w:tc>
          <w:tcPr>
            <w:tcW w:w="2457" w:type="dxa"/>
          </w:tcPr>
          <w:p w14:paraId="6B5B6CA0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</w:rPr>
            </w:pPr>
            <w:r w:rsidRPr="00A66D80">
              <w:rPr>
                <w:rFonts w:ascii="Segoe Print" w:hAnsi="Segoe Print"/>
              </w:rPr>
              <w:t>Lärche</w:t>
            </w:r>
          </w:p>
        </w:tc>
      </w:tr>
      <w:tr w:rsidR="0032662F" w:rsidRPr="00F13557" w14:paraId="3C4FBFF0" w14:textId="77777777" w:rsidTr="00294623">
        <w:trPr>
          <w:trHeight w:val="561"/>
        </w:trPr>
        <w:tc>
          <w:tcPr>
            <w:tcW w:w="2457" w:type="dxa"/>
          </w:tcPr>
          <w:p w14:paraId="50FA33EA" w14:textId="01EBCBBF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F40127" wp14:editId="24DD19CD">
                  <wp:extent cx="638682" cy="1336648"/>
                  <wp:effectExtent l="0" t="0" r="9525" b="0"/>
                  <wp:docPr id="2172" name="Grafik 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0" b="-20"/>
                          <a:stretch/>
                        </pic:blipFill>
                        <pic:spPr bwMode="auto">
                          <a:xfrm>
                            <a:off x="0" y="0"/>
                            <a:ext cx="644954" cy="134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14:paraId="29A68A0D" w14:textId="7C092FB1" w:rsidR="0032662F" w:rsidRPr="00F13557" w:rsidRDefault="000B3DA3" w:rsidP="00C0461B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778C78" wp14:editId="1054921E">
                  <wp:extent cx="883739" cy="662903"/>
                  <wp:effectExtent l="0" t="3810" r="8255" b="8255"/>
                  <wp:docPr id="2171" name="Grafik 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5761" cy="67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vMerge w:val="restart"/>
            <w:tcBorders>
              <w:right w:val="single" w:sz="4" w:space="0" w:color="FFFFFF" w:themeColor="background1"/>
            </w:tcBorders>
          </w:tcPr>
          <w:p w14:paraId="750AD9BB" w14:textId="77777777" w:rsidR="0032662F" w:rsidRPr="00F13557" w:rsidRDefault="0032662F" w:rsidP="00C0461B">
            <w:pPr>
              <w:spacing w:line="312" w:lineRule="auto"/>
              <w:jc w:val="center"/>
            </w:pPr>
          </w:p>
        </w:tc>
      </w:tr>
      <w:tr w:rsidR="0032662F" w:rsidRPr="00F13557" w14:paraId="567FE867" w14:textId="77777777" w:rsidTr="00294623">
        <w:trPr>
          <w:trHeight w:val="561"/>
        </w:trPr>
        <w:tc>
          <w:tcPr>
            <w:tcW w:w="2457" w:type="dxa"/>
          </w:tcPr>
          <w:p w14:paraId="5A832E55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  <w:noProof/>
              </w:rPr>
            </w:pPr>
            <w:r w:rsidRPr="00A66D80">
              <w:rPr>
                <w:rFonts w:ascii="Segoe Print" w:hAnsi="Segoe Print"/>
                <w:noProof/>
              </w:rPr>
              <w:t>Buche</w:t>
            </w:r>
          </w:p>
        </w:tc>
        <w:tc>
          <w:tcPr>
            <w:tcW w:w="2457" w:type="dxa"/>
          </w:tcPr>
          <w:p w14:paraId="75954C0A" w14:textId="77777777" w:rsidR="0032662F" w:rsidRPr="00A66D80" w:rsidRDefault="0032662F" w:rsidP="00C0461B">
            <w:pPr>
              <w:spacing w:line="312" w:lineRule="auto"/>
              <w:jc w:val="center"/>
              <w:rPr>
                <w:rFonts w:ascii="Segoe Print" w:hAnsi="Segoe Print"/>
                <w:noProof/>
              </w:rPr>
            </w:pPr>
            <w:r w:rsidRPr="00A66D80">
              <w:rPr>
                <w:rFonts w:ascii="Segoe Print" w:hAnsi="Segoe Print"/>
                <w:noProof/>
              </w:rPr>
              <w:t>Eiche</w:t>
            </w:r>
          </w:p>
        </w:tc>
        <w:tc>
          <w:tcPr>
            <w:tcW w:w="2457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9321AD" w14:textId="77777777" w:rsidR="0032662F" w:rsidRPr="00F13557" w:rsidRDefault="0032662F" w:rsidP="00C0461B">
            <w:pPr>
              <w:spacing w:line="312" w:lineRule="auto"/>
              <w:jc w:val="center"/>
            </w:pPr>
          </w:p>
        </w:tc>
      </w:tr>
    </w:tbl>
    <w:p w14:paraId="04038952" w14:textId="77777777" w:rsidR="0032662F" w:rsidRDefault="0032662F" w:rsidP="0032662F">
      <w:pPr>
        <w:spacing w:line="312" w:lineRule="auto"/>
        <w:rPr>
          <w:sz w:val="22"/>
        </w:rPr>
      </w:pPr>
    </w:p>
    <w:p w14:paraId="16B7B05C" w14:textId="77777777" w:rsidR="0032662F" w:rsidRDefault="0032662F" w:rsidP="0032662F">
      <w:pPr>
        <w:rPr>
          <w:sz w:val="22"/>
        </w:rPr>
      </w:pPr>
      <w:r>
        <w:rPr>
          <w:sz w:val="22"/>
        </w:rPr>
        <w:br w:type="page"/>
      </w:r>
    </w:p>
    <w:p w14:paraId="1FF57B49" w14:textId="77777777" w:rsidR="0032662F" w:rsidRDefault="0032662F" w:rsidP="0032662F">
      <w:pPr>
        <w:pStyle w:val="berschrift2"/>
      </w:pPr>
      <w:r w:rsidRPr="001B6243">
        <w:rPr>
          <w:b/>
          <w:noProof/>
          <w:sz w:val="22"/>
        </w:rPr>
        <w:lastRenderedPageBreak/>
        <w:drawing>
          <wp:anchor distT="0" distB="0" distL="114300" distR="114300" simplePos="0" relativeHeight="251601920" behindDoc="0" locked="0" layoutInCell="1" allowOverlap="1" wp14:anchorId="01BAB456" wp14:editId="2E1249AE">
            <wp:simplePos x="0" y="0"/>
            <wp:positionH relativeFrom="column">
              <wp:posOffset>4744085</wp:posOffset>
            </wp:positionH>
            <wp:positionV relativeFrom="paragraph">
              <wp:posOffset>0</wp:posOffset>
            </wp:positionV>
            <wp:extent cx="361950" cy="342900"/>
            <wp:effectExtent l="0" t="0" r="0" b="0"/>
            <wp:wrapNone/>
            <wp:docPr id="99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Tabelle der Holzarten</w:t>
      </w:r>
    </w:p>
    <w:tbl>
      <w:tblPr>
        <w:tblStyle w:val="Tabellenraster8"/>
        <w:tblW w:w="73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3261"/>
        <w:gridCol w:w="2409"/>
      </w:tblGrid>
      <w:tr w:rsidR="0032662F" w:rsidRPr="00F13557" w14:paraId="0EE44752" w14:textId="77777777" w:rsidTr="0029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701" w:type="dxa"/>
          </w:tcPr>
          <w:p w14:paraId="27876C66" w14:textId="77777777" w:rsidR="0032662F" w:rsidRPr="00294623" w:rsidRDefault="0032662F" w:rsidP="00C0461B">
            <w:pPr>
              <w:spacing w:line="312" w:lineRule="auto"/>
            </w:pPr>
            <w:r w:rsidRPr="00294623">
              <w:t xml:space="preserve">Holzart </w:t>
            </w:r>
          </w:p>
        </w:tc>
        <w:tc>
          <w:tcPr>
            <w:tcW w:w="3261" w:type="dxa"/>
          </w:tcPr>
          <w:p w14:paraId="11564678" w14:textId="77777777" w:rsidR="0032662F" w:rsidRPr="00294623" w:rsidRDefault="0032662F" w:rsidP="00C0461B">
            <w:pPr>
              <w:spacing w:line="312" w:lineRule="auto"/>
            </w:pPr>
            <w:r w:rsidRPr="00294623">
              <w:t>Eigenschaften</w:t>
            </w:r>
          </w:p>
        </w:tc>
        <w:tc>
          <w:tcPr>
            <w:tcW w:w="2409" w:type="dxa"/>
          </w:tcPr>
          <w:p w14:paraId="35DA3306" w14:textId="77777777" w:rsidR="0032662F" w:rsidRPr="00294623" w:rsidRDefault="0032662F" w:rsidP="00C0461B">
            <w:pPr>
              <w:spacing w:line="312" w:lineRule="auto"/>
            </w:pPr>
            <w:r w:rsidRPr="00294623">
              <w:t>Verwendung</w:t>
            </w:r>
          </w:p>
        </w:tc>
      </w:tr>
      <w:tr w:rsidR="0032662F" w:rsidRPr="00F13557" w14:paraId="16E8AA42" w14:textId="77777777" w:rsidTr="00294623">
        <w:tc>
          <w:tcPr>
            <w:tcW w:w="1701" w:type="dxa"/>
          </w:tcPr>
          <w:p w14:paraId="6690DBF8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Buche </w:t>
            </w:r>
          </w:p>
        </w:tc>
        <w:tc>
          <w:tcPr>
            <w:tcW w:w="3261" w:type="dxa"/>
          </w:tcPr>
          <w:p w14:paraId="5E53A85C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hart, schwer, fest, neigt zum Reißen, </w:t>
            </w:r>
            <w:r w:rsidRPr="00160903">
              <w:rPr>
                <w:u w:val="single"/>
              </w:rPr>
              <w:t>nicht witterungsfest</w:t>
            </w:r>
            <w:r>
              <w:t xml:space="preserve">, schwer zu sägen, dafür </w:t>
            </w:r>
            <w:r w:rsidRPr="00160903">
              <w:rPr>
                <w:u w:val="single"/>
              </w:rPr>
              <w:t>hohe Qualität</w:t>
            </w:r>
          </w:p>
        </w:tc>
        <w:tc>
          <w:tcPr>
            <w:tcW w:w="2409" w:type="dxa"/>
          </w:tcPr>
          <w:p w14:paraId="4A6EC782" w14:textId="77777777" w:rsidR="0032662F" w:rsidRPr="00F13557" w:rsidRDefault="0032662F" w:rsidP="00C0461B">
            <w:pPr>
              <w:spacing w:line="276" w:lineRule="auto"/>
            </w:pPr>
            <w:r w:rsidRPr="00160903">
              <w:rPr>
                <w:u w:val="single"/>
              </w:rPr>
              <w:t>Möbel</w:t>
            </w:r>
            <w:r w:rsidRPr="00F13557">
              <w:t>, Parkettböden</w:t>
            </w:r>
          </w:p>
        </w:tc>
      </w:tr>
      <w:tr w:rsidR="0032662F" w:rsidRPr="00F13557" w14:paraId="14BB1DA2" w14:textId="77777777" w:rsidTr="00294623">
        <w:tc>
          <w:tcPr>
            <w:tcW w:w="1701" w:type="dxa"/>
          </w:tcPr>
          <w:p w14:paraId="76D86C42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Esche </w:t>
            </w:r>
          </w:p>
        </w:tc>
        <w:tc>
          <w:tcPr>
            <w:tcW w:w="3261" w:type="dxa"/>
          </w:tcPr>
          <w:p w14:paraId="67BE0859" w14:textId="77777777" w:rsidR="0032662F" w:rsidRPr="00F13557" w:rsidRDefault="0032662F" w:rsidP="00C0461B">
            <w:pPr>
              <w:spacing w:line="276" w:lineRule="auto"/>
            </w:pPr>
            <w:r>
              <w:t>h</w:t>
            </w:r>
            <w:r w:rsidRPr="00F13557">
              <w:t xml:space="preserve">art, schwer, </w:t>
            </w:r>
            <w:r w:rsidRPr="00160903">
              <w:rPr>
                <w:u w:val="single"/>
              </w:rPr>
              <w:t>fest</w:t>
            </w:r>
            <w:r w:rsidRPr="00F13557">
              <w:t xml:space="preserve">, </w:t>
            </w:r>
            <w:r w:rsidRPr="00160903">
              <w:rPr>
                <w:u w:val="single"/>
              </w:rPr>
              <w:t>zäh und biegsam</w:t>
            </w:r>
            <w:r w:rsidRPr="00F13557">
              <w:t xml:space="preserve">, </w:t>
            </w:r>
            <w:r w:rsidRPr="00160903">
              <w:rPr>
                <w:u w:val="single"/>
              </w:rPr>
              <w:t>gering witterungsfest</w:t>
            </w:r>
            <w:r>
              <w:t xml:space="preserve">, schwer zu sägen, dafür </w:t>
            </w:r>
            <w:r w:rsidRPr="00160903">
              <w:rPr>
                <w:u w:val="single"/>
              </w:rPr>
              <w:t>hohe Qualität</w:t>
            </w:r>
          </w:p>
        </w:tc>
        <w:tc>
          <w:tcPr>
            <w:tcW w:w="2409" w:type="dxa"/>
          </w:tcPr>
          <w:p w14:paraId="00533F96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Sportgeräte, </w:t>
            </w:r>
            <w:r w:rsidRPr="00160903">
              <w:rPr>
                <w:u w:val="single"/>
              </w:rPr>
              <w:t>Möbel</w:t>
            </w:r>
            <w:r w:rsidRPr="00F13557">
              <w:t>,</w:t>
            </w:r>
            <w:r>
              <w:t xml:space="preserve"> Werkzeugstiele</w:t>
            </w:r>
          </w:p>
        </w:tc>
      </w:tr>
      <w:tr w:rsidR="0032662F" w:rsidRPr="00F13557" w14:paraId="254DA708" w14:textId="77777777" w:rsidTr="00294623">
        <w:tc>
          <w:tcPr>
            <w:tcW w:w="1701" w:type="dxa"/>
          </w:tcPr>
          <w:p w14:paraId="696C95E9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Eiche </w:t>
            </w:r>
          </w:p>
        </w:tc>
        <w:tc>
          <w:tcPr>
            <w:tcW w:w="3261" w:type="dxa"/>
          </w:tcPr>
          <w:p w14:paraId="05BFED7C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hart, mittelschwer, </w:t>
            </w:r>
            <w:r w:rsidRPr="00160903">
              <w:rPr>
                <w:u w:val="single"/>
              </w:rPr>
              <w:t>elastisch</w:t>
            </w:r>
            <w:r w:rsidRPr="00F13557">
              <w:t xml:space="preserve">, sehr hart, </w:t>
            </w:r>
            <w:r w:rsidRPr="00160903">
              <w:rPr>
                <w:u w:val="single"/>
              </w:rPr>
              <w:t>Kernholz sehr witterungsfest</w:t>
            </w:r>
            <w:r>
              <w:t>, schwer zu sägen, dafür hohe Qualität</w:t>
            </w:r>
          </w:p>
        </w:tc>
        <w:tc>
          <w:tcPr>
            <w:tcW w:w="2409" w:type="dxa"/>
          </w:tcPr>
          <w:p w14:paraId="2F0671EF" w14:textId="77777777" w:rsidR="0032662F" w:rsidRPr="00F13557" w:rsidRDefault="0032662F" w:rsidP="00C0461B">
            <w:pPr>
              <w:spacing w:line="276" w:lineRule="auto"/>
            </w:pPr>
            <w:r w:rsidRPr="00160903">
              <w:rPr>
                <w:u w:val="single"/>
              </w:rPr>
              <w:t>für Innen und Außen</w:t>
            </w:r>
            <w:r w:rsidRPr="00F13557">
              <w:t xml:space="preserve">, Parkettböden, </w:t>
            </w:r>
            <w:r w:rsidRPr="00160903">
              <w:rPr>
                <w:u w:val="single"/>
              </w:rPr>
              <w:t>Möbel</w:t>
            </w:r>
            <w:r w:rsidRPr="00F13557">
              <w:t xml:space="preserve">, </w:t>
            </w:r>
            <w:r>
              <w:t>Fachwerkhäuser, Fensterrahmen</w:t>
            </w:r>
          </w:p>
        </w:tc>
      </w:tr>
      <w:tr w:rsidR="0032662F" w:rsidRPr="00F13557" w14:paraId="5471E292" w14:textId="77777777" w:rsidTr="00294623">
        <w:tc>
          <w:tcPr>
            <w:tcW w:w="1701" w:type="dxa"/>
          </w:tcPr>
          <w:p w14:paraId="2F0DA324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Lärche </w:t>
            </w:r>
          </w:p>
        </w:tc>
        <w:tc>
          <w:tcPr>
            <w:tcW w:w="3261" w:type="dxa"/>
          </w:tcPr>
          <w:p w14:paraId="39386FA0" w14:textId="77777777" w:rsidR="0032662F" w:rsidRPr="00F13557" w:rsidRDefault="0032662F" w:rsidP="00C0461B">
            <w:pPr>
              <w:spacing w:line="276" w:lineRule="auto"/>
            </w:pPr>
            <w:r>
              <w:t xml:space="preserve">hart, </w:t>
            </w:r>
            <w:r w:rsidRPr="00160903">
              <w:rPr>
                <w:u w:val="single"/>
              </w:rPr>
              <w:t>elastisch</w:t>
            </w:r>
            <w:r w:rsidRPr="00F13557">
              <w:t xml:space="preserve"> und fest, </w:t>
            </w:r>
            <w:r w:rsidRPr="00160903">
              <w:rPr>
                <w:u w:val="single"/>
              </w:rPr>
              <w:t>witterungsfest</w:t>
            </w:r>
            <w:r>
              <w:t>, leicht zu sägen, dafür mittlere Qualität</w:t>
            </w:r>
          </w:p>
        </w:tc>
        <w:tc>
          <w:tcPr>
            <w:tcW w:w="2409" w:type="dxa"/>
          </w:tcPr>
          <w:p w14:paraId="451F14E8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Fenster, Treppen, </w:t>
            </w:r>
            <w:r>
              <w:t xml:space="preserve">Wandverkleidungen </w:t>
            </w:r>
            <w:r w:rsidRPr="00160903">
              <w:rPr>
                <w:u w:val="single"/>
              </w:rPr>
              <w:t>innen und außen, Möbel</w:t>
            </w:r>
          </w:p>
        </w:tc>
      </w:tr>
      <w:tr w:rsidR="0032662F" w:rsidRPr="00F13557" w14:paraId="466D6F38" w14:textId="77777777" w:rsidTr="00294623">
        <w:tc>
          <w:tcPr>
            <w:tcW w:w="1701" w:type="dxa"/>
          </w:tcPr>
          <w:p w14:paraId="300DD029" w14:textId="77777777" w:rsidR="0032662F" w:rsidRPr="00F13557" w:rsidRDefault="0032662F" w:rsidP="00C0461B">
            <w:pPr>
              <w:spacing w:line="312" w:lineRule="auto"/>
            </w:pPr>
            <w:r w:rsidRPr="00F13557">
              <w:t xml:space="preserve">Kiefer </w:t>
            </w:r>
          </w:p>
        </w:tc>
        <w:tc>
          <w:tcPr>
            <w:tcW w:w="3261" w:type="dxa"/>
          </w:tcPr>
          <w:p w14:paraId="1CF7758F" w14:textId="77777777" w:rsidR="0032662F" w:rsidRPr="00F13557" w:rsidRDefault="0032662F" w:rsidP="00C0461B">
            <w:pPr>
              <w:spacing w:line="276" w:lineRule="auto"/>
            </w:pPr>
            <w:r>
              <w:t>weich bis</w:t>
            </w:r>
            <w:r w:rsidRPr="00F13557">
              <w:t xml:space="preserve"> mittelhart, hoher Harzgehalt</w:t>
            </w:r>
            <w:r>
              <w:t>,</w:t>
            </w:r>
            <w:r w:rsidRPr="00F13557">
              <w:t xml:space="preserve"> </w:t>
            </w:r>
            <w:r w:rsidRPr="00160903">
              <w:rPr>
                <w:u w:val="single"/>
              </w:rPr>
              <w:t>gering witterungsfest</w:t>
            </w:r>
            <w:r w:rsidRPr="00F13557">
              <w:t xml:space="preserve">, </w:t>
            </w:r>
            <w:r>
              <w:t xml:space="preserve">sehr </w:t>
            </w:r>
            <w:r w:rsidRPr="00F13557">
              <w:t xml:space="preserve">leicht </w:t>
            </w:r>
            <w:r>
              <w:t>zu sägen, dafür geringe Qualität</w:t>
            </w:r>
          </w:p>
        </w:tc>
        <w:tc>
          <w:tcPr>
            <w:tcW w:w="2409" w:type="dxa"/>
          </w:tcPr>
          <w:p w14:paraId="5C65BF6C" w14:textId="77777777" w:rsidR="0032662F" w:rsidRPr="00F13557" w:rsidRDefault="0032662F" w:rsidP="00C0461B">
            <w:pPr>
              <w:spacing w:line="276" w:lineRule="auto"/>
            </w:pPr>
            <w:r w:rsidRPr="00F13557">
              <w:t xml:space="preserve">Tür- und Fensterrahmen, </w:t>
            </w:r>
            <w:r>
              <w:t>Dachkonstruktionen, Balkendecken</w:t>
            </w:r>
            <w:r w:rsidRPr="00F13557">
              <w:t xml:space="preserve">, </w:t>
            </w:r>
            <w:r w:rsidRPr="00160903">
              <w:rPr>
                <w:u w:val="single"/>
              </w:rPr>
              <w:t>Möbel</w:t>
            </w:r>
          </w:p>
        </w:tc>
      </w:tr>
    </w:tbl>
    <w:p w14:paraId="6F50A124" w14:textId="77777777" w:rsidR="0032662F" w:rsidRPr="00F13557" w:rsidRDefault="0032662F" w:rsidP="0032662F">
      <w:pPr>
        <w:spacing w:line="312" w:lineRule="auto"/>
        <w:jc w:val="both"/>
        <w:rPr>
          <w:sz w:val="22"/>
        </w:rPr>
      </w:pPr>
    </w:p>
    <w:p w14:paraId="0342CE34" w14:textId="77777777" w:rsidR="0032662F" w:rsidRPr="00EC5A5F" w:rsidRDefault="0032662F" w:rsidP="0095174C">
      <w:pPr>
        <w:pStyle w:val="Listenabsatz"/>
        <w:numPr>
          <w:ilvl w:val="0"/>
          <w:numId w:val="35"/>
        </w:numPr>
        <w:spacing w:line="312" w:lineRule="auto"/>
        <w:ind w:right="509"/>
        <w:rPr>
          <w:sz w:val="22"/>
        </w:rPr>
      </w:pPr>
      <w:r w:rsidRPr="00AA382D">
        <w:rPr>
          <w:sz w:val="22"/>
          <w:u w:val="single"/>
        </w:rPr>
        <w:t>Unterstreichen</w:t>
      </w:r>
      <w:r w:rsidRPr="00AA382D">
        <w:rPr>
          <w:sz w:val="22"/>
        </w:rPr>
        <w:t xml:space="preserve"> Sie die Eigenschaften und Verwendungen, die für Sie bei der Auswahl wichtig sind.</w:t>
      </w:r>
      <w:r w:rsidRPr="00BA0B7D">
        <w:rPr>
          <w:noProof/>
        </w:rPr>
        <w:t xml:space="preserve"> </w:t>
      </w:r>
    </w:p>
    <w:p w14:paraId="34ED5890" w14:textId="77777777" w:rsidR="0032662F" w:rsidRPr="00294E6C" w:rsidRDefault="0032662F" w:rsidP="0095174C">
      <w:pPr>
        <w:pStyle w:val="Listenabsatz"/>
        <w:numPr>
          <w:ilvl w:val="0"/>
          <w:numId w:val="35"/>
        </w:numPr>
        <w:spacing w:after="160" w:line="312" w:lineRule="auto"/>
        <w:rPr>
          <w:sz w:val="22"/>
        </w:rPr>
      </w:pPr>
      <w:r w:rsidRPr="00294E6C">
        <w:rPr>
          <w:sz w:val="22"/>
        </w:rPr>
        <w:t>Tragen Sie die passenden Holzarten in die Tabelle ein!</w:t>
      </w:r>
      <w:r>
        <w:rPr>
          <w:sz w:val="22"/>
        </w:rPr>
        <w:t xml:space="preserve"> </w:t>
      </w:r>
      <w:r>
        <w:rPr>
          <w:sz w:val="22"/>
        </w:rPr>
        <w:br/>
        <w:t>Begründen Sie Ihre Auswahl!</w:t>
      </w:r>
    </w:p>
    <w:p w14:paraId="106B6495" w14:textId="77777777" w:rsidR="0032662F" w:rsidRPr="00163B52" w:rsidRDefault="0032662F" w:rsidP="00294623">
      <w:pPr>
        <w:framePr w:w="2041" w:h="781" w:hRule="exact" w:hSpace="198" w:wrap="around" w:vAnchor="text" w:hAnchor="page" w:x="8950" w:yAlign="top"/>
        <w:shd w:val="clear" w:color="auto" w:fill="D9D9D9" w:themeFill="background1" w:themeFillShade="D9"/>
        <w:spacing w:after="160" w:line="259" w:lineRule="auto"/>
        <w:rPr>
          <w:rFonts w:asciiTheme="minorHAnsi" w:hAnsiTheme="minorHAnsi" w:cstheme="minorBidi"/>
        </w:rPr>
      </w:pPr>
      <w:r w:rsidRPr="00163B52">
        <w:rPr>
          <w:rFonts w:asciiTheme="minorHAnsi" w:hAnsiTheme="minorHAnsi" w:cstheme="minorBidi"/>
          <w:b/>
        </w:rPr>
        <w:t>JETZT</w:t>
      </w:r>
      <w:r w:rsidRPr="00163B52">
        <w:rPr>
          <w:rFonts w:asciiTheme="minorHAnsi" w:hAnsiTheme="minorHAnsi" w:cstheme="minorBidi"/>
        </w:rPr>
        <w:t xml:space="preserve"> können Sie im LernTHEMA die Aufgaben 1 und 2 lösen!</w:t>
      </w:r>
    </w:p>
    <w:p w14:paraId="02FE7190" w14:textId="77777777" w:rsidR="0032662F" w:rsidRPr="00EC5A5F" w:rsidRDefault="0032662F" w:rsidP="0032662F">
      <w:pPr>
        <w:pStyle w:val="Listenabsatz"/>
        <w:spacing w:line="312" w:lineRule="auto"/>
      </w:pPr>
      <w:r w:rsidRPr="00294E6C">
        <w:rPr>
          <w:sz w:val="22"/>
        </w:rPr>
        <w:t>Welche Holzart würden Sie wählen, wenn der Klappstuhl im…</w:t>
      </w:r>
    </w:p>
    <w:tbl>
      <w:tblPr>
        <w:tblStyle w:val="Tabellenraster8"/>
        <w:tblW w:w="0" w:type="auto"/>
        <w:tblInd w:w="0" w:type="dxa"/>
        <w:tblLook w:val="04A0" w:firstRow="1" w:lastRow="0" w:firstColumn="1" w:lastColumn="0" w:noHBand="0" w:noVBand="1"/>
      </w:tblPr>
      <w:tblGrid>
        <w:gridCol w:w="528"/>
        <w:gridCol w:w="1815"/>
        <w:gridCol w:w="5017"/>
      </w:tblGrid>
      <w:tr w:rsidR="0032662F" w14:paraId="4B444C86" w14:textId="77777777" w:rsidTr="0029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534" w:type="dxa"/>
          </w:tcPr>
          <w:p w14:paraId="76575516" w14:textId="77777777" w:rsidR="0032662F" w:rsidRDefault="0032662F" w:rsidP="00C0461B"/>
        </w:tc>
        <w:tc>
          <w:tcPr>
            <w:tcW w:w="1842" w:type="dxa"/>
          </w:tcPr>
          <w:p w14:paraId="0F681A8B" w14:textId="77777777" w:rsidR="0032662F" w:rsidRDefault="0032662F" w:rsidP="00C0461B">
            <w:r>
              <w:t>Ort</w:t>
            </w:r>
          </w:p>
        </w:tc>
        <w:tc>
          <w:tcPr>
            <w:tcW w:w="5134" w:type="dxa"/>
          </w:tcPr>
          <w:p w14:paraId="27CF001E" w14:textId="77777777" w:rsidR="0032662F" w:rsidRDefault="0032662F" w:rsidP="00C0461B">
            <w:r>
              <w:t>passende Holzart und Begründung</w:t>
            </w:r>
          </w:p>
        </w:tc>
      </w:tr>
      <w:tr w:rsidR="0032662F" w14:paraId="088BAADB" w14:textId="77777777" w:rsidTr="00294623">
        <w:trPr>
          <w:trHeight w:val="567"/>
        </w:trPr>
        <w:tc>
          <w:tcPr>
            <w:tcW w:w="534" w:type="dxa"/>
          </w:tcPr>
          <w:p w14:paraId="1638916A" w14:textId="77777777" w:rsidR="0032662F" w:rsidRDefault="0032662F" w:rsidP="00C0461B">
            <w:r>
              <w:t>1</w:t>
            </w:r>
          </w:p>
        </w:tc>
        <w:tc>
          <w:tcPr>
            <w:tcW w:w="1842" w:type="dxa"/>
          </w:tcPr>
          <w:p w14:paraId="132F5618" w14:textId="77777777" w:rsidR="0032662F" w:rsidRPr="00294E6C" w:rsidRDefault="0032662F" w:rsidP="00C0461B">
            <w:r>
              <w:t>Badezimmer</w:t>
            </w:r>
          </w:p>
        </w:tc>
        <w:tc>
          <w:tcPr>
            <w:tcW w:w="5134" w:type="dxa"/>
          </w:tcPr>
          <w:p w14:paraId="1A068E3E" w14:textId="77777777" w:rsidR="0032662F" w:rsidRPr="00EC5A5F" w:rsidRDefault="0032662F" w:rsidP="00C0461B">
            <w:pPr>
              <w:rPr>
                <w:rFonts w:ascii="Segoe Print" w:hAnsi="Segoe Print"/>
              </w:rPr>
            </w:pPr>
            <w:r w:rsidRPr="00EC5A5F">
              <w:rPr>
                <w:rFonts w:ascii="Segoe Print" w:hAnsi="Segoe Print"/>
              </w:rPr>
              <w:t>Buche, weil für Innenraum geeignet</w:t>
            </w:r>
          </w:p>
        </w:tc>
      </w:tr>
      <w:tr w:rsidR="0032662F" w14:paraId="287A79FC" w14:textId="77777777" w:rsidTr="00294623">
        <w:trPr>
          <w:trHeight w:val="567"/>
        </w:trPr>
        <w:tc>
          <w:tcPr>
            <w:tcW w:w="534" w:type="dxa"/>
          </w:tcPr>
          <w:p w14:paraId="71264E3A" w14:textId="77777777" w:rsidR="0032662F" w:rsidRDefault="0032662F" w:rsidP="00C0461B">
            <w:r>
              <w:t>2</w:t>
            </w:r>
          </w:p>
        </w:tc>
        <w:tc>
          <w:tcPr>
            <w:tcW w:w="1842" w:type="dxa"/>
          </w:tcPr>
          <w:p w14:paraId="6593E986" w14:textId="77777777" w:rsidR="0032662F" w:rsidRPr="00294E6C" w:rsidRDefault="0032662F" w:rsidP="00C0461B">
            <w:r>
              <w:t>Wintergarten</w:t>
            </w:r>
          </w:p>
        </w:tc>
        <w:tc>
          <w:tcPr>
            <w:tcW w:w="5134" w:type="dxa"/>
          </w:tcPr>
          <w:p w14:paraId="7672AD97" w14:textId="77777777" w:rsidR="0032662F" w:rsidRPr="00EC5A5F" w:rsidRDefault="0032662F" w:rsidP="00C0461B">
            <w:pPr>
              <w:rPr>
                <w:rFonts w:ascii="Segoe Print" w:hAnsi="Segoe Print"/>
              </w:rPr>
            </w:pPr>
            <w:r w:rsidRPr="00EC5A5F">
              <w:rPr>
                <w:rFonts w:ascii="Segoe Print" w:hAnsi="Segoe Print"/>
              </w:rPr>
              <w:t>Kiefer, weil Innenraum, Sonneneinstrahlung beachten!</w:t>
            </w:r>
          </w:p>
        </w:tc>
      </w:tr>
      <w:tr w:rsidR="0032662F" w14:paraId="24CB86CC" w14:textId="77777777" w:rsidTr="00294623">
        <w:trPr>
          <w:trHeight w:val="567"/>
        </w:trPr>
        <w:tc>
          <w:tcPr>
            <w:tcW w:w="534" w:type="dxa"/>
          </w:tcPr>
          <w:p w14:paraId="7DA68366" w14:textId="77777777" w:rsidR="0032662F" w:rsidRDefault="0032662F" w:rsidP="00C0461B">
            <w:r>
              <w:t>3</w:t>
            </w:r>
          </w:p>
        </w:tc>
        <w:tc>
          <w:tcPr>
            <w:tcW w:w="1842" w:type="dxa"/>
          </w:tcPr>
          <w:p w14:paraId="780BCB80" w14:textId="77777777" w:rsidR="0032662F" w:rsidRPr="00294E6C" w:rsidRDefault="0032662F" w:rsidP="00C0461B">
            <w:r w:rsidRPr="00294E6C">
              <w:t>am Strand</w:t>
            </w:r>
          </w:p>
        </w:tc>
        <w:tc>
          <w:tcPr>
            <w:tcW w:w="5134" w:type="dxa"/>
          </w:tcPr>
          <w:p w14:paraId="778AD99E" w14:textId="77777777" w:rsidR="0032662F" w:rsidRPr="00EC5A5F" w:rsidRDefault="0032662F" w:rsidP="00C0461B">
            <w:pPr>
              <w:rPr>
                <w:rFonts w:ascii="Segoe Print" w:hAnsi="Segoe Print"/>
              </w:rPr>
            </w:pPr>
            <w:r w:rsidRPr="00EC5A5F">
              <w:rPr>
                <w:rFonts w:ascii="Segoe Print" w:hAnsi="Segoe Print"/>
              </w:rPr>
              <w:t>Lärche, weil witterungsfest und schön gemasert, gut zu verarbeiten</w:t>
            </w:r>
          </w:p>
        </w:tc>
      </w:tr>
      <w:tr w:rsidR="0032662F" w14:paraId="12C1514B" w14:textId="77777777" w:rsidTr="00294623">
        <w:trPr>
          <w:trHeight w:val="567"/>
        </w:trPr>
        <w:tc>
          <w:tcPr>
            <w:tcW w:w="534" w:type="dxa"/>
          </w:tcPr>
          <w:p w14:paraId="2EFF1874" w14:textId="77777777" w:rsidR="0032662F" w:rsidRDefault="0032662F" w:rsidP="00C0461B">
            <w:r>
              <w:t>5</w:t>
            </w:r>
          </w:p>
        </w:tc>
        <w:tc>
          <w:tcPr>
            <w:tcW w:w="1842" w:type="dxa"/>
          </w:tcPr>
          <w:p w14:paraId="0B59D38A" w14:textId="77777777" w:rsidR="0032662F" w:rsidRPr="00EC5A5F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im Jugendhaus</w:t>
            </w:r>
          </w:p>
        </w:tc>
        <w:tc>
          <w:tcPr>
            <w:tcW w:w="5134" w:type="dxa"/>
          </w:tcPr>
          <w:p w14:paraId="10150DDB" w14:textId="7AA86AB2" w:rsidR="0032662F" w:rsidRPr="00EC5A5F" w:rsidRDefault="0032662F" w:rsidP="00C0461B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Esche, weil hart und robust, wenn</w:t>
            </w:r>
            <w:r w:rsidR="006F0478">
              <w:rPr>
                <w:rFonts w:ascii="Segoe Print" w:hAnsi="Segoe Print"/>
              </w:rPr>
              <w:t>‘</w:t>
            </w:r>
            <w:r>
              <w:rPr>
                <w:rFonts w:ascii="Segoe Print" w:hAnsi="Segoe Print"/>
              </w:rPr>
              <w:t>s mal wild zugeht!</w:t>
            </w:r>
          </w:p>
        </w:tc>
      </w:tr>
    </w:tbl>
    <w:p w14:paraId="1D586FB5" w14:textId="77777777" w:rsidR="0032662F" w:rsidRPr="00F13557" w:rsidRDefault="0032662F" w:rsidP="0032662F">
      <w:pPr>
        <w:spacing w:line="312" w:lineRule="auto"/>
        <w:rPr>
          <w:sz w:val="22"/>
        </w:rPr>
      </w:pPr>
      <w:r>
        <w:rPr>
          <w:sz w:val="22"/>
        </w:rPr>
        <w:t>stehen würde.</w:t>
      </w:r>
    </w:p>
    <w:p w14:paraId="64C234D7" w14:textId="77777777" w:rsidR="0032662F" w:rsidRDefault="0032662F">
      <w:pPr>
        <w:spacing w:line="240" w:lineRule="exact"/>
        <w:rPr>
          <w:sz w:val="22"/>
          <w:lang w:eastAsia="de-DE"/>
        </w:rPr>
      </w:pPr>
      <w:r>
        <w:rPr>
          <w:sz w:val="22"/>
        </w:rPr>
        <w:br w:type="page"/>
      </w:r>
    </w:p>
    <w:p w14:paraId="0971FDE4" w14:textId="77777777" w:rsidR="007673DF" w:rsidRDefault="00294623" w:rsidP="007673DF">
      <w:r w:rsidRPr="002217EB">
        <w:rPr>
          <w:noProof/>
          <w:color w:val="FF0000"/>
          <w:sz w:val="22"/>
          <w:lang w:eastAsia="de-DE"/>
        </w:rPr>
        <w:lastRenderedPageBreak/>
        <w:drawing>
          <wp:anchor distT="0" distB="0" distL="114300" distR="114300" simplePos="0" relativeHeight="251686912" behindDoc="0" locked="0" layoutInCell="0" allowOverlap="1" wp14:anchorId="3D643FD4" wp14:editId="0EA1768D">
            <wp:simplePos x="0" y="0"/>
            <wp:positionH relativeFrom="rightMargin">
              <wp:posOffset>479964</wp:posOffset>
            </wp:positionH>
            <wp:positionV relativeFrom="paragraph">
              <wp:posOffset>1329055</wp:posOffset>
            </wp:positionV>
            <wp:extent cx="302260" cy="323850"/>
            <wp:effectExtent l="0" t="0" r="2540" b="0"/>
            <wp:wrapNone/>
            <wp:docPr id="100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7EB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679744" behindDoc="0" locked="0" layoutInCell="1" allowOverlap="1" wp14:anchorId="52ECAAC3" wp14:editId="634DA6A2">
            <wp:simplePos x="0" y="0"/>
            <wp:positionH relativeFrom="column">
              <wp:posOffset>4797425</wp:posOffset>
            </wp:positionH>
            <wp:positionV relativeFrom="paragraph">
              <wp:posOffset>1330325</wp:posOffset>
            </wp:positionV>
            <wp:extent cx="341630" cy="313055"/>
            <wp:effectExtent l="0" t="0" r="1270" b="0"/>
            <wp:wrapNone/>
            <wp:docPr id="1005" name="Grafik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7673DF" w14:paraId="486C4D32" w14:textId="77777777" w:rsidTr="00C0461B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25C8E0" w14:textId="77777777" w:rsidR="007673DF" w:rsidRDefault="007673DF" w:rsidP="00C0461B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t xml:space="preserve"> </w:t>
            </w:r>
            <w:r>
              <w:rPr>
                <w:sz w:val="12"/>
                <w:lang w:eastAsia="en-US"/>
              </w:rPr>
              <w:t>Materialien/Kompetenz</w:t>
            </w:r>
          </w:p>
          <w:p w14:paraId="45982A4B" w14:textId="77777777" w:rsidR="007673DF" w:rsidRDefault="00A27D74" w:rsidP="00C0461B">
            <w:pPr>
              <w:pStyle w:val="TabelleKopflinks"/>
              <w:spacing w:line="240" w:lineRule="exact"/>
            </w:pPr>
            <w:r>
              <w:t>Werkzeugcheck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9B4EE4" w14:textId="77777777" w:rsidR="007673DF" w:rsidRDefault="007673DF" w:rsidP="00C0461B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2E8440" w14:textId="77777777" w:rsidR="007673DF" w:rsidRDefault="007673D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Holztechnik</w:t>
            </w:r>
          </w:p>
          <w:p w14:paraId="51947C2B" w14:textId="77777777" w:rsidR="007673DF" w:rsidRDefault="007673DF" w:rsidP="00C0461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Z.01.02.02.02</w:t>
            </w:r>
          </w:p>
        </w:tc>
      </w:tr>
      <w:tr w:rsidR="007673DF" w14:paraId="385D4480" w14:textId="77777777" w:rsidTr="00C0461B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4D41" w14:textId="77777777" w:rsidR="007673DF" w:rsidRDefault="007673DF" w:rsidP="00C0461B">
            <w:pPr>
              <w:pStyle w:val="Tabelle6pt"/>
            </w:pPr>
            <w:r>
              <w:t>Teilkompetenz:</w:t>
            </w:r>
          </w:p>
          <w:p w14:paraId="3AD2AB81" w14:textId="77777777" w:rsidR="007673DF" w:rsidRDefault="007673DF" w:rsidP="00C0461B">
            <w:pPr>
              <w:pStyle w:val="TabelleAufzhlung"/>
            </w:pPr>
            <w:r w:rsidRPr="00C44C70">
              <w:t>Ich kann unterschiedliche Handsägen benennen.</w:t>
            </w:r>
          </w:p>
          <w:p w14:paraId="3F0A3520" w14:textId="77777777" w:rsidR="007673DF" w:rsidRPr="00A96ECC" w:rsidRDefault="007673DF" w:rsidP="00C0461B">
            <w:pPr>
              <w:pStyle w:val="TabelleAufzhlung"/>
            </w:pPr>
            <w:r w:rsidRPr="00A96ECC">
              <w:t>Ich kann eine geeignete Handsäge für meine Sägearbeiten auswählen.</w:t>
            </w:r>
          </w:p>
          <w:p w14:paraId="05A4EE7C" w14:textId="77777777" w:rsidR="007673DF" w:rsidRPr="00A96ECC" w:rsidRDefault="007673DF" w:rsidP="00C0461B">
            <w:pPr>
              <w:pStyle w:val="TabelleAufzhlung"/>
            </w:pPr>
            <w:r w:rsidRPr="00A96ECC">
              <w:t xml:space="preserve">Ich kann die Wirkweise einer Säge erklären. </w:t>
            </w:r>
          </w:p>
          <w:p w14:paraId="235DC711" w14:textId="77777777" w:rsidR="007673DF" w:rsidRPr="00E3312D" w:rsidRDefault="007673DF" w:rsidP="00C0461B">
            <w:pPr>
              <w:pStyle w:val="TabelleAufzhlung"/>
              <w:rPr>
                <w:i/>
                <w:lang w:eastAsia="en-US"/>
              </w:rPr>
            </w:pPr>
            <w:r w:rsidRPr="00E3312D">
              <w:rPr>
                <w:i/>
              </w:rPr>
              <w:t>Ich kann die Herausforderungen der Aufgabe erkennen und angehen.</w:t>
            </w:r>
          </w:p>
          <w:p w14:paraId="5FAA9D9B" w14:textId="77777777" w:rsidR="007673DF" w:rsidRDefault="007673DF" w:rsidP="00C0461B">
            <w:pPr>
              <w:pStyle w:val="TabelleAufzhlung"/>
              <w:rPr>
                <w:lang w:eastAsia="en-US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6D399F" w14:textId="77777777" w:rsidR="007673DF" w:rsidRDefault="007673DF" w:rsidP="00C0461B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7673DF" w14:paraId="4EE4AC29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485B56" w14:textId="77777777" w:rsidR="007673DF" w:rsidRDefault="007673D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LernPROJEKT</w:t>
                  </w:r>
                </w:p>
              </w:tc>
            </w:tr>
            <w:tr w:rsidR="007673DF" w14:paraId="5DA314F0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AD8A65" w14:textId="77777777" w:rsidR="007673DF" w:rsidRDefault="007673D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LernTHEMA</w:t>
                  </w:r>
                </w:p>
              </w:tc>
            </w:tr>
            <w:tr w:rsidR="007673DF" w14:paraId="14B4FBA7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46729A2" w14:textId="77777777" w:rsidR="007673DF" w:rsidRDefault="007673DF" w:rsidP="00BC420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LernSCHRITT</w:t>
                  </w:r>
                </w:p>
              </w:tc>
            </w:tr>
          </w:tbl>
          <w:p w14:paraId="7E26FA4C" w14:textId="77777777" w:rsidR="007673DF" w:rsidRDefault="007673D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6D19A4F5" w14:textId="77777777" w:rsidR="007673DF" w:rsidRDefault="007673DF" w:rsidP="007673DF">
      <w:pPr>
        <w:pStyle w:val="berschrift1"/>
        <w:rPr>
          <w:sz w:val="32"/>
        </w:rPr>
      </w:pPr>
      <w:r>
        <w:rPr>
          <w:sz w:val="32"/>
        </w:rPr>
        <w:t>Klappstuhl - Werkzeugcheck</w:t>
      </w:r>
    </w:p>
    <w:p w14:paraId="0BDA4FA1" w14:textId="77777777" w:rsidR="007673DF" w:rsidRPr="0019468F" w:rsidRDefault="007673DF" w:rsidP="007673DF">
      <w:pPr>
        <w:rPr>
          <w:b/>
          <w:bCs/>
          <w:sz w:val="22"/>
        </w:rPr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6454DE89" wp14:editId="34FE8386">
                <wp:simplePos x="0" y="0"/>
                <wp:positionH relativeFrom="column">
                  <wp:posOffset>3208020</wp:posOffset>
                </wp:positionH>
                <wp:positionV relativeFrom="paragraph">
                  <wp:posOffset>155245</wp:posOffset>
                </wp:positionV>
                <wp:extent cx="2999105" cy="461645"/>
                <wp:effectExtent l="19050" t="247650" r="0" b="243205"/>
                <wp:wrapNone/>
                <wp:docPr id="996" name="Gruppieren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105" cy="461645"/>
                          <a:chOff x="-79311" y="-38252"/>
                          <a:chExt cx="2836904" cy="375522"/>
                        </a:xfrm>
                      </wpg:grpSpPr>
                      <wps:wsp>
                        <wps:cNvPr id="997" name="Rechteck: abgerundete Ecken 997"/>
                        <wps:cNvSpPr/>
                        <wps:spPr>
                          <a:xfrm rot="21075296">
                            <a:off x="-79311" y="-30920"/>
                            <a:ext cx="2754483" cy="33372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feld 998"/>
                        <wps:cNvSpPr txBox="1"/>
                        <wps:spPr>
                          <a:xfrm rot="21075296">
                            <a:off x="1953" y="-38252"/>
                            <a:ext cx="2755640" cy="3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F257CF" w14:textId="77777777" w:rsidR="005E736C" w:rsidRPr="006136C9" w:rsidRDefault="005E736C" w:rsidP="007673D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Säge brauche ich?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4DE89" id="Gruppieren 996" o:spid="_x0000_s1065" style="position:absolute;margin-left:252.6pt;margin-top:12.2pt;width:236.15pt;height:36.35pt;z-index:-251709440;mso-width-relative:margin;mso-height-relative:margin" coordorigin="-793,-382" coordsize="28369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">
                <v:roundrect id="Rechteck: abgerundete Ecken 997" o:spid="_x0000_s1066" style="position:absolute;left:-793;top:-309;width:2754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" fillcolor="white [3201]" strokecolor="#b8cce4 [1300]" strokeweight="2pt"/>
                <v:shape id="Textfeld 998" o:spid="_x0000_s1067" type="#_x0000_t202" style="position:absolute;left:19;top:-382;width:27556;height:3754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" filled="f" stroked="f">
                  <v:shadow on="t" color="black" opacity="24903f" origin=",.5" offset="0,.55556mm"/>
                  <v:textbox>
                    <w:txbxContent>
                      <w:p w14:paraId="61F257CF" w14:textId="77777777" w:rsidR="005E736C" w:rsidRPr="006136C9" w:rsidRDefault="005E736C" w:rsidP="007673D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Säge brauche ich?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9468F">
        <w:rPr>
          <w:b/>
          <w:bCs/>
          <w:sz w:val="22"/>
        </w:rPr>
        <w:t>Sägearten</w:t>
      </w:r>
    </w:p>
    <w:p w14:paraId="512D9A72" w14:textId="77777777" w:rsidR="007673DF" w:rsidRDefault="007673DF" w:rsidP="007673DF">
      <w:pPr>
        <w:spacing w:line="312" w:lineRule="auto"/>
        <w:rPr>
          <w:sz w:val="22"/>
        </w:rPr>
      </w:pPr>
      <w:r w:rsidRPr="00F85FDB">
        <w:rPr>
          <w:sz w:val="22"/>
        </w:rPr>
        <w:t xml:space="preserve">Um die Hölzer für den Klappstuhl (siehe Bauanleitung) abzulängen, </w:t>
      </w:r>
      <w:r>
        <w:rPr>
          <w:sz w:val="22"/>
        </w:rPr>
        <w:t>brauchen</w:t>
      </w:r>
      <w:r w:rsidRPr="00F85FDB">
        <w:rPr>
          <w:sz w:val="22"/>
        </w:rPr>
        <w:t xml:space="preserve"> </w:t>
      </w:r>
      <w:r>
        <w:rPr>
          <w:sz w:val="22"/>
        </w:rPr>
        <w:t>Sie</w:t>
      </w:r>
      <w:r w:rsidRPr="00F85FDB">
        <w:rPr>
          <w:sz w:val="22"/>
        </w:rPr>
        <w:t xml:space="preserve"> eine Säge. </w:t>
      </w:r>
    </w:p>
    <w:p w14:paraId="5D8AE1C7" w14:textId="77777777" w:rsidR="007673DF" w:rsidRPr="00DE1911" w:rsidRDefault="007673DF" w:rsidP="007673DF">
      <w:pPr>
        <w:spacing w:line="312" w:lineRule="auto"/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638784" behindDoc="0" locked="0" layoutInCell="1" allowOverlap="1" wp14:anchorId="7D776337" wp14:editId="23086A06">
            <wp:simplePos x="0" y="0"/>
            <wp:positionH relativeFrom="column">
              <wp:posOffset>4964430</wp:posOffset>
            </wp:positionH>
            <wp:positionV relativeFrom="paragraph">
              <wp:posOffset>24130</wp:posOffset>
            </wp:positionV>
            <wp:extent cx="313055" cy="313055"/>
            <wp:effectExtent l="0" t="0" r="0" b="0"/>
            <wp:wrapNone/>
            <wp:docPr id="1006" name="Grafik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kstatt.em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FDB">
        <w:rPr>
          <w:sz w:val="22"/>
        </w:rPr>
        <w:t xml:space="preserve">Wie </w:t>
      </w:r>
      <w:r>
        <w:rPr>
          <w:sz w:val="22"/>
        </w:rPr>
        <w:t>Sie</w:t>
      </w:r>
      <w:r w:rsidRPr="00F85FDB">
        <w:rPr>
          <w:sz w:val="22"/>
        </w:rPr>
        <w:t xml:space="preserve"> mit einem Blick in </w:t>
      </w:r>
      <w:r>
        <w:rPr>
          <w:sz w:val="22"/>
        </w:rPr>
        <w:t>Ihre</w:t>
      </w:r>
      <w:r w:rsidRPr="00F85FDB">
        <w:rPr>
          <w:sz w:val="22"/>
        </w:rPr>
        <w:t xml:space="preserve"> Werkzeugkiste oder ins Fachbuch </w:t>
      </w:r>
      <w:r>
        <w:rPr>
          <w:sz w:val="22"/>
        </w:rPr>
        <w:t>sehen</w:t>
      </w:r>
      <w:r w:rsidRPr="00F85FDB">
        <w:rPr>
          <w:sz w:val="22"/>
        </w:rPr>
        <w:t xml:space="preserve">, gibt es verschiedene Sägen. </w:t>
      </w:r>
      <w:r>
        <w:rPr>
          <w:sz w:val="22"/>
        </w:rPr>
        <w:t>Welche Säge kann ich brauchen?</w:t>
      </w:r>
    </w:p>
    <w:p w14:paraId="28984B25" w14:textId="77777777" w:rsidR="007673DF" w:rsidRPr="00DE1911" w:rsidRDefault="007673DF" w:rsidP="0095174C">
      <w:pPr>
        <w:pStyle w:val="Listenabsatz"/>
        <w:numPr>
          <w:ilvl w:val="0"/>
          <w:numId w:val="36"/>
        </w:numPr>
        <w:spacing w:line="312" w:lineRule="auto"/>
        <w:rPr>
          <w:sz w:val="22"/>
        </w:rPr>
      </w:pPr>
      <w:r w:rsidRPr="00F85FDB">
        <w:rPr>
          <w:noProof/>
          <w:sz w:val="12"/>
          <w:lang w:eastAsia="de-DE"/>
        </w:rPr>
        <w:drawing>
          <wp:anchor distT="0" distB="0" distL="114300" distR="114300" simplePos="0" relativeHeight="251677696" behindDoc="0" locked="0" layoutInCell="1" allowOverlap="1" wp14:anchorId="1E7C8AAF" wp14:editId="14D82074">
            <wp:simplePos x="0" y="0"/>
            <wp:positionH relativeFrom="column">
              <wp:posOffset>4958715</wp:posOffset>
            </wp:positionH>
            <wp:positionV relativeFrom="paragraph">
              <wp:posOffset>-6350</wp:posOffset>
            </wp:positionV>
            <wp:extent cx="318770" cy="318770"/>
            <wp:effectExtent l="0" t="0" r="5080" b="5080"/>
            <wp:wrapNone/>
            <wp:docPr id="1007" name="Grafik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911">
        <w:rPr>
          <w:sz w:val="22"/>
        </w:rPr>
        <w:t>Verbinden Sie mit einem Strich die Bilder mit der jeweils richtigen Bezeichnung.</w:t>
      </w:r>
    </w:p>
    <w:tbl>
      <w:tblPr>
        <w:tblStyle w:val="Tabellenraster"/>
        <w:tblW w:w="793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1134"/>
        <w:gridCol w:w="3118"/>
      </w:tblGrid>
      <w:tr w:rsidR="007673DF" w:rsidRPr="009E2121" w14:paraId="55C3D87D" w14:textId="77777777" w:rsidTr="00C0461B">
        <w:tc>
          <w:tcPr>
            <w:tcW w:w="3686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5879B49" w14:textId="77777777" w:rsidR="007673DF" w:rsidRPr="009E2121" w:rsidRDefault="007673DF" w:rsidP="00C0461B">
            <w:pPr>
              <w:rPr>
                <w:b/>
              </w:rPr>
            </w:pPr>
            <w:r w:rsidRPr="009E2121">
              <w:rPr>
                <w:b/>
              </w:rPr>
              <w:t>Bild</w:t>
            </w:r>
          </w:p>
        </w:tc>
        <w:tc>
          <w:tcPr>
            <w:tcW w:w="1134" w:type="dxa"/>
          </w:tcPr>
          <w:p w14:paraId="6E5D3F58" w14:textId="77777777" w:rsidR="007673DF" w:rsidRPr="009E2121" w:rsidRDefault="007673DF" w:rsidP="00C0461B">
            <w:pPr>
              <w:rPr>
                <w:b/>
              </w:rPr>
            </w:pPr>
          </w:p>
        </w:tc>
        <w:tc>
          <w:tcPr>
            <w:tcW w:w="3118" w:type="dxa"/>
            <w:tcBorders>
              <w:bottom w:val="single" w:sz="4" w:space="0" w:color="4F81BD" w:themeColor="accent1"/>
            </w:tcBorders>
            <w:vAlign w:val="center"/>
          </w:tcPr>
          <w:p w14:paraId="0A540EAE" w14:textId="77777777" w:rsidR="007673DF" w:rsidRPr="009E2121" w:rsidRDefault="007673DF" w:rsidP="00C0461B">
            <w:pPr>
              <w:rPr>
                <w:b/>
              </w:rPr>
            </w:pPr>
            <w:r w:rsidRPr="009E2121">
              <w:rPr>
                <w:b/>
              </w:rPr>
              <w:t>Bezeichnung</w:t>
            </w:r>
          </w:p>
        </w:tc>
      </w:tr>
      <w:tr w:rsidR="007673DF" w:rsidRPr="0019468F" w14:paraId="6DD72DB8" w14:textId="77777777" w:rsidTr="00C0461B">
        <w:trPr>
          <w:trHeight w:hRule="exact" w:val="170"/>
        </w:trPr>
        <w:tc>
          <w:tcPr>
            <w:tcW w:w="368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55524DA" w14:textId="77777777" w:rsidR="007673DF" w:rsidRPr="0019468F" w:rsidRDefault="007673DF" w:rsidP="00C0461B"/>
        </w:tc>
        <w:tc>
          <w:tcPr>
            <w:tcW w:w="1134" w:type="dxa"/>
          </w:tcPr>
          <w:p w14:paraId="3E73992F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73C87FAE" w14:textId="77777777" w:rsidR="007673DF" w:rsidRPr="0019468F" w:rsidRDefault="007673DF" w:rsidP="00C0461B"/>
        </w:tc>
      </w:tr>
      <w:tr w:rsidR="007673DF" w:rsidRPr="0019468F" w14:paraId="77798229" w14:textId="77777777" w:rsidTr="00C0461B">
        <w:tc>
          <w:tcPr>
            <w:tcW w:w="36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7301E141" w14:textId="5CAFE04A" w:rsidR="007673DF" w:rsidRPr="0019468F" w:rsidRDefault="00E37CAC" w:rsidP="00C0461B"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61061532" wp14:editId="4261C56D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19050</wp:posOffset>
                  </wp:positionV>
                  <wp:extent cx="1265555" cy="948690"/>
                  <wp:effectExtent l="0" t="0" r="0" b="3810"/>
                  <wp:wrapNone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22469" r="3842" b="8318"/>
                          <a:stretch/>
                        </pic:blipFill>
                        <pic:spPr bwMode="auto">
                          <a:xfrm>
                            <a:off x="0" y="0"/>
                            <a:ext cx="126555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B6CBB" w14:textId="77777777" w:rsidR="007673DF" w:rsidRPr="0019468F" w:rsidRDefault="007673DF" w:rsidP="00C0461B"/>
          <w:p w14:paraId="5EF70DFC" w14:textId="384225C6" w:rsidR="007673DF" w:rsidRPr="0019468F" w:rsidRDefault="007673DF" w:rsidP="00C0461B"/>
          <w:p w14:paraId="46E06466" w14:textId="77777777" w:rsidR="007673DF" w:rsidRPr="0019468F" w:rsidRDefault="007673DF" w:rsidP="00C0461B"/>
          <w:p w14:paraId="29786D74" w14:textId="77777777" w:rsidR="007673DF" w:rsidRPr="0019468F" w:rsidRDefault="007673DF" w:rsidP="00C0461B"/>
          <w:p w14:paraId="0C0BD129" w14:textId="77777777" w:rsidR="007673DF" w:rsidRPr="0019468F" w:rsidRDefault="007673DF" w:rsidP="00C0461B"/>
        </w:tc>
        <w:tc>
          <w:tcPr>
            <w:tcW w:w="1134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14:paraId="3C63D974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5D99FC86" w14:textId="77777777" w:rsidR="007673DF" w:rsidRPr="0019468F" w:rsidRDefault="007673DF" w:rsidP="00C0461B">
            <w:r w:rsidRPr="0019468F">
              <w:t xml:space="preserve">Beim </w:t>
            </w:r>
            <w:r w:rsidRPr="0019468F">
              <w:rPr>
                <w:b/>
              </w:rPr>
              <w:t>Fuchsschwanz</w:t>
            </w:r>
            <w:r w:rsidRPr="0019468F">
              <w:t xml:space="preserve"> ist das breite Sägeblatt am Rücken nicht verstärkt und eignet sich dadurch für tiefe Schnitte.</w:t>
            </w:r>
          </w:p>
        </w:tc>
      </w:tr>
      <w:tr w:rsidR="007673DF" w:rsidRPr="0019468F" w14:paraId="3A02A7EB" w14:textId="77777777" w:rsidTr="00C0461B">
        <w:trPr>
          <w:trHeight w:hRule="exact" w:val="170"/>
        </w:trPr>
        <w:tc>
          <w:tcPr>
            <w:tcW w:w="368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0B8344CD" w14:textId="77777777" w:rsidR="007673DF" w:rsidRPr="0019468F" w:rsidRDefault="007673DF" w:rsidP="00C0461B"/>
        </w:tc>
        <w:tc>
          <w:tcPr>
            <w:tcW w:w="1134" w:type="dxa"/>
          </w:tcPr>
          <w:p w14:paraId="45F32126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1B4B7CE2" w14:textId="77777777" w:rsidR="007673DF" w:rsidRPr="0019468F" w:rsidRDefault="007673DF" w:rsidP="00C0461B"/>
        </w:tc>
      </w:tr>
      <w:tr w:rsidR="007673DF" w:rsidRPr="0019468F" w14:paraId="4BCD5F8C" w14:textId="77777777" w:rsidTr="00C0461B">
        <w:tc>
          <w:tcPr>
            <w:tcW w:w="36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12F0B698" w14:textId="73AA2EB9" w:rsidR="007673DF" w:rsidRPr="0019468F" w:rsidRDefault="00E37CAC" w:rsidP="00C0461B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62CF763A" wp14:editId="3BDFC4C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146050</wp:posOffset>
                  </wp:positionV>
                  <wp:extent cx="2104390" cy="724535"/>
                  <wp:effectExtent l="0" t="0" r="0" b="0"/>
                  <wp:wrapNone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6" t="33550" r="10417" b="41281"/>
                          <a:stretch/>
                        </pic:blipFill>
                        <pic:spPr bwMode="auto">
                          <a:xfrm>
                            <a:off x="0" y="0"/>
                            <a:ext cx="21043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999EFD" w14:textId="77777777" w:rsidR="007673DF" w:rsidRPr="0019468F" w:rsidRDefault="007673DF" w:rsidP="00C0461B"/>
          <w:p w14:paraId="1B752B7A" w14:textId="77777777" w:rsidR="007673DF" w:rsidRPr="0019468F" w:rsidRDefault="007673DF" w:rsidP="00C0461B"/>
          <w:p w14:paraId="79119972" w14:textId="77777777" w:rsidR="007673DF" w:rsidRPr="0019468F" w:rsidRDefault="007673DF" w:rsidP="00C0461B"/>
          <w:p w14:paraId="3338981C" w14:textId="77777777" w:rsidR="007673DF" w:rsidRPr="0019468F" w:rsidRDefault="007673DF" w:rsidP="00C0461B"/>
          <w:p w14:paraId="1D304104" w14:textId="77777777" w:rsidR="007673DF" w:rsidRPr="0019468F" w:rsidRDefault="007673DF" w:rsidP="00C0461B"/>
        </w:tc>
        <w:tc>
          <w:tcPr>
            <w:tcW w:w="1134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14:paraId="5F3AFDEF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752C9E9A" w14:textId="4236B3A6" w:rsidR="007673DF" w:rsidRPr="0019468F" w:rsidRDefault="007673DF" w:rsidP="00C0461B">
            <w:r w:rsidRPr="0019468F">
              <w:t>Bei de</w:t>
            </w:r>
            <w:r>
              <w:t>r</w:t>
            </w:r>
            <w:r w:rsidRPr="0019468F">
              <w:t xml:space="preserve"> </w:t>
            </w:r>
            <w:r w:rsidRPr="0019468F">
              <w:rPr>
                <w:b/>
              </w:rPr>
              <w:t>Gestellsäge</w:t>
            </w:r>
            <w:r w:rsidRPr="0019468F">
              <w:t xml:space="preserve"> ist das Sägeblatt mit </w:t>
            </w:r>
            <w:r>
              <w:t>einem Spanndraht</w:t>
            </w:r>
            <w:r w:rsidRPr="0019468F">
              <w:t xml:space="preserve"> zwischen zwei Sägearme</w:t>
            </w:r>
            <w:r w:rsidR="006F0478">
              <w:t>n</w:t>
            </w:r>
            <w:r w:rsidRPr="0019468F">
              <w:t xml:space="preserve"> fest eingespannt.</w:t>
            </w:r>
            <w:r>
              <w:t xml:space="preserve"> Sie ist für feine und tiefe Schnitte geeignet.</w:t>
            </w:r>
          </w:p>
        </w:tc>
      </w:tr>
      <w:tr w:rsidR="007673DF" w:rsidRPr="0019468F" w14:paraId="65EFA9BA" w14:textId="77777777" w:rsidTr="00C0461B">
        <w:trPr>
          <w:trHeight w:hRule="exact" w:val="170"/>
        </w:trPr>
        <w:tc>
          <w:tcPr>
            <w:tcW w:w="368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0D76364" w14:textId="77777777" w:rsidR="007673DF" w:rsidRPr="0019468F" w:rsidRDefault="007673DF" w:rsidP="00C0461B"/>
        </w:tc>
        <w:tc>
          <w:tcPr>
            <w:tcW w:w="1134" w:type="dxa"/>
          </w:tcPr>
          <w:p w14:paraId="020CAB87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3B1D165C" w14:textId="77777777" w:rsidR="007673DF" w:rsidRPr="0019468F" w:rsidRDefault="007673DF" w:rsidP="00C0461B"/>
        </w:tc>
      </w:tr>
      <w:tr w:rsidR="007673DF" w:rsidRPr="0019468F" w14:paraId="2BE8861C" w14:textId="77777777" w:rsidTr="00C0461B">
        <w:tc>
          <w:tcPr>
            <w:tcW w:w="36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364F4167" w14:textId="6C965E97" w:rsidR="007673DF" w:rsidRPr="0019468F" w:rsidRDefault="00E37CAC" w:rsidP="00C0461B"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5FB7AF61" wp14:editId="128D12DD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-31115</wp:posOffset>
                  </wp:positionV>
                  <wp:extent cx="1646555" cy="848360"/>
                  <wp:effectExtent l="0" t="0" r="0" b="8890"/>
                  <wp:wrapNone/>
                  <wp:docPr id="355" name="Grafik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33551" r="15213" b="25403"/>
                          <a:stretch/>
                        </pic:blipFill>
                        <pic:spPr bwMode="auto">
                          <a:xfrm>
                            <a:off x="0" y="0"/>
                            <a:ext cx="164655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CD76D" w14:textId="77777777" w:rsidR="007673DF" w:rsidRPr="0019468F" w:rsidRDefault="007673DF" w:rsidP="00C0461B"/>
          <w:p w14:paraId="4B311D41" w14:textId="77777777" w:rsidR="007673DF" w:rsidRPr="0019468F" w:rsidRDefault="007673DF" w:rsidP="00C0461B"/>
          <w:p w14:paraId="363C2A58" w14:textId="77777777" w:rsidR="007673DF" w:rsidRPr="0019468F" w:rsidRDefault="007673DF" w:rsidP="00C0461B"/>
          <w:p w14:paraId="3D3142BE" w14:textId="77777777" w:rsidR="007673DF" w:rsidRPr="0019468F" w:rsidRDefault="007673DF" w:rsidP="00C0461B"/>
        </w:tc>
        <w:tc>
          <w:tcPr>
            <w:tcW w:w="1134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14:paraId="25DA4585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1A9D8A2" w14:textId="77777777" w:rsidR="007673DF" w:rsidRPr="0019468F" w:rsidRDefault="007673DF" w:rsidP="00C0461B">
            <w:r w:rsidRPr="0019468F">
              <w:t xml:space="preserve">Die </w:t>
            </w:r>
            <w:r w:rsidRPr="0019468F">
              <w:rPr>
                <w:b/>
              </w:rPr>
              <w:t>Feinsäge</w:t>
            </w:r>
            <w:r w:rsidRPr="0019468F">
              <w:t xml:space="preserve"> hat kleine Zähne und das Sägeblatt ist oben geheftet. Es lassen sich feine Schnitte durchführen.</w:t>
            </w:r>
          </w:p>
        </w:tc>
      </w:tr>
    </w:tbl>
    <w:p w14:paraId="126DB00C" w14:textId="77777777" w:rsidR="007673DF" w:rsidRDefault="00294623" w:rsidP="007673DF">
      <w:r w:rsidRPr="0019468F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2F0E50C9" wp14:editId="49195278">
            <wp:simplePos x="0" y="0"/>
            <wp:positionH relativeFrom="column">
              <wp:posOffset>5034915</wp:posOffset>
            </wp:positionH>
            <wp:positionV relativeFrom="paragraph">
              <wp:posOffset>116205</wp:posOffset>
            </wp:positionV>
            <wp:extent cx="804672" cy="804672"/>
            <wp:effectExtent l="0" t="0" r="0" b="0"/>
            <wp:wrapNone/>
            <wp:docPr id="1008" name="Grafik 1008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 Cod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87F7" w14:textId="77777777" w:rsidR="007673DF" w:rsidRDefault="007673DF" w:rsidP="007673DF">
      <w:pPr>
        <w:rPr>
          <w:sz w:val="22"/>
        </w:rPr>
      </w:pPr>
      <w:r w:rsidRPr="00413717">
        <w:rPr>
          <w:sz w:val="22"/>
        </w:rPr>
        <w:t xml:space="preserve">Verweis: </w:t>
      </w:r>
      <w:hyperlink r:id="rId56" w:history="1">
        <w:r w:rsidRPr="00413717">
          <w:rPr>
            <w:rStyle w:val="Hyperlink"/>
            <w:sz w:val="22"/>
          </w:rPr>
          <w:t>https://learningapps.org/watch?v=ptm68d7i318</w:t>
        </w:r>
      </w:hyperlink>
      <w:r w:rsidRPr="00413717">
        <w:rPr>
          <w:sz w:val="22"/>
        </w:rPr>
        <w:t xml:space="preserve"> </w:t>
      </w:r>
    </w:p>
    <w:p w14:paraId="5CF7CCC5" w14:textId="77777777" w:rsidR="007673DF" w:rsidRDefault="007673DF" w:rsidP="007673DF"/>
    <w:p w14:paraId="29778AB1" w14:textId="77777777" w:rsidR="007673DF" w:rsidRPr="0019468F" w:rsidRDefault="007673DF" w:rsidP="007673DF"/>
    <w:p w14:paraId="6A107C12" w14:textId="77777777" w:rsidR="007673DF" w:rsidRPr="0019468F" w:rsidRDefault="007673DF" w:rsidP="007673DF"/>
    <w:p w14:paraId="15749B3A" w14:textId="77777777" w:rsidR="007673DF" w:rsidRDefault="007673DF" w:rsidP="0095174C">
      <w:pPr>
        <w:pStyle w:val="Listenabsatz"/>
        <w:numPr>
          <w:ilvl w:val="0"/>
          <w:numId w:val="36"/>
        </w:numPr>
      </w:pPr>
      <w:r>
        <w:rPr>
          <w:sz w:val="22"/>
        </w:rPr>
        <w:t>Entscheiden Sie sich für eine geeignete Säge für Sägearbeiten am Klappstuhl! Schreiben Sie den Namen der Säge in die Box.</w:t>
      </w:r>
    </w:p>
    <w:p w14:paraId="3573CDFF" w14:textId="77777777" w:rsidR="007673DF" w:rsidRPr="008D16B6" w:rsidRDefault="007673DF" w:rsidP="007673DF">
      <w:pPr>
        <w:pStyle w:val="Marginaliegrau"/>
        <w:framePr w:wrap="around" w:x="9123" w:y="62"/>
        <w:jc w:val="left"/>
        <w:rPr>
          <w:sz w:val="20"/>
        </w:rPr>
      </w:pPr>
      <w:r w:rsidRPr="00236A20">
        <w:rPr>
          <w:b/>
          <w:sz w:val="20"/>
        </w:rPr>
        <w:t>JETZT</w:t>
      </w:r>
      <w:r>
        <w:rPr>
          <w:sz w:val="20"/>
        </w:rPr>
        <w:t xml:space="preserve"> können Sie im LernTHEMA die Aufgaben 3 und 4 lösen!</w:t>
      </w:r>
    </w:p>
    <w:p w14:paraId="36B285E1" w14:textId="77777777" w:rsidR="007673DF" w:rsidRDefault="007673DF" w:rsidP="007673D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B996C1C" wp14:editId="6B7DA98C">
                <wp:simplePos x="0" y="0"/>
                <wp:positionH relativeFrom="column">
                  <wp:posOffset>442392</wp:posOffset>
                </wp:positionH>
                <wp:positionV relativeFrom="paragraph">
                  <wp:posOffset>112674</wp:posOffset>
                </wp:positionV>
                <wp:extent cx="3580130" cy="474345"/>
                <wp:effectExtent l="0" t="0" r="20320" b="20955"/>
                <wp:wrapNone/>
                <wp:docPr id="999" name="Rechteck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F89566" id="Rechteck 999" o:spid="_x0000_s1026" style="position:absolute;margin-left:34.85pt;margin-top:8.85pt;width:281.9pt;height:37.35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" filled="f" strokecolor="#4f81bd [3204]"/>
            </w:pict>
          </mc:Fallback>
        </mc:AlternateContent>
      </w:r>
    </w:p>
    <w:p w14:paraId="79C6E532" w14:textId="77777777" w:rsidR="007673DF" w:rsidRDefault="007673DF" w:rsidP="007673DF"/>
    <w:p w14:paraId="5E53B4E9" w14:textId="77777777" w:rsidR="007673DF" w:rsidRDefault="007673DF" w:rsidP="007673DF"/>
    <w:p w14:paraId="4C503153" w14:textId="77777777" w:rsidR="007673DF" w:rsidRPr="0019468F" w:rsidRDefault="007673DF" w:rsidP="007673DF"/>
    <w:p w14:paraId="3B811F75" w14:textId="77777777" w:rsidR="007673DF" w:rsidRPr="0019468F" w:rsidRDefault="007673DF" w:rsidP="007673DF">
      <w:r w:rsidRPr="0019468F">
        <w:br w:type="page"/>
      </w:r>
    </w:p>
    <w:p w14:paraId="63A0B154" w14:textId="77777777" w:rsidR="007673DF" w:rsidRPr="00623FFF" w:rsidRDefault="007673DF" w:rsidP="007673DF">
      <w:pPr>
        <w:spacing w:line="312" w:lineRule="auto"/>
        <w:rPr>
          <w:b/>
          <w:sz w:val="22"/>
        </w:rPr>
      </w:pPr>
      <w:r w:rsidRPr="00623FFF">
        <w:rPr>
          <w:b/>
          <w:bCs/>
          <w:noProof/>
          <w:sz w:val="22"/>
          <w:lang w:eastAsia="de-DE"/>
        </w:rPr>
        <w:lastRenderedPageBreak/>
        <w:drawing>
          <wp:anchor distT="0" distB="0" distL="114300" distR="114300" simplePos="0" relativeHeight="251614208" behindDoc="0" locked="0" layoutInCell="1" allowOverlap="1" wp14:anchorId="66870E54" wp14:editId="4EDE4589">
            <wp:simplePos x="0" y="0"/>
            <wp:positionH relativeFrom="column">
              <wp:posOffset>4692015</wp:posOffset>
            </wp:positionH>
            <wp:positionV relativeFrom="paragraph">
              <wp:posOffset>-115570</wp:posOffset>
            </wp:positionV>
            <wp:extent cx="341630" cy="313055"/>
            <wp:effectExtent l="0" t="0" r="1270" b="0"/>
            <wp:wrapNone/>
            <wp:docPr id="1012" name="Grafik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FFF">
        <w:rPr>
          <w:b/>
          <w:sz w:val="22"/>
        </w:rPr>
        <w:t>Werkzeugliste</w:t>
      </w:r>
    </w:p>
    <w:p w14:paraId="26BFDDF3" w14:textId="77777777" w:rsidR="007673DF" w:rsidRDefault="007673DF" w:rsidP="007673DF">
      <w:pPr>
        <w:spacing w:line="312" w:lineRule="auto"/>
        <w:ind w:right="1076"/>
        <w:rPr>
          <w:sz w:val="22"/>
        </w:rPr>
      </w:pPr>
      <w:r>
        <w:rPr>
          <w:sz w:val="22"/>
        </w:rPr>
        <w:t>Nehmen Sie die</w:t>
      </w:r>
      <w:r w:rsidRPr="00A677D0">
        <w:rPr>
          <w:sz w:val="22"/>
        </w:rPr>
        <w:t xml:space="preserve"> </w:t>
      </w:r>
      <w:r w:rsidRPr="00C25973">
        <w:rPr>
          <w:b/>
          <w:sz w:val="22"/>
        </w:rPr>
        <w:t>Bauanleitung</w:t>
      </w:r>
      <w:r w:rsidRPr="00A677D0">
        <w:rPr>
          <w:sz w:val="22"/>
        </w:rPr>
        <w:t xml:space="preserve"> </w:t>
      </w:r>
      <w:r>
        <w:rPr>
          <w:sz w:val="22"/>
        </w:rPr>
        <w:t xml:space="preserve">zur Hand. </w:t>
      </w:r>
    </w:p>
    <w:p w14:paraId="29B2857A" w14:textId="77777777" w:rsidR="007673DF" w:rsidRDefault="007673DF" w:rsidP="0095174C">
      <w:pPr>
        <w:pStyle w:val="Listenabsatz"/>
        <w:numPr>
          <w:ilvl w:val="0"/>
          <w:numId w:val="36"/>
        </w:numPr>
        <w:spacing w:line="312" w:lineRule="auto"/>
        <w:ind w:right="1076"/>
        <w:rPr>
          <w:sz w:val="22"/>
        </w:rPr>
      </w:pPr>
      <w:r>
        <w:rPr>
          <w:sz w:val="22"/>
        </w:rPr>
        <w:t>Vervollständigen Sie die Liste der Werkzeuge, die Sie zum Bauen des Klappstuhls brauchen.</w:t>
      </w:r>
    </w:p>
    <w:p w14:paraId="40B756C3" w14:textId="77777777" w:rsidR="007673DF" w:rsidRPr="00C25973" w:rsidRDefault="007673DF" w:rsidP="007673DF">
      <w:pPr>
        <w:pStyle w:val="Listenabsatz"/>
        <w:spacing w:line="312" w:lineRule="auto"/>
        <w:ind w:right="1076"/>
        <w:rPr>
          <w:sz w:val="22"/>
        </w:rPr>
      </w:pPr>
      <w:r w:rsidRPr="00A677D0">
        <w:rPr>
          <w:noProof/>
          <w:lang w:eastAsia="de-DE"/>
        </w:rPr>
        <w:drawing>
          <wp:anchor distT="0" distB="0" distL="114300" distR="114300" simplePos="0" relativeHeight="251613184" behindDoc="0" locked="0" layoutInCell="1" allowOverlap="1" wp14:anchorId="63F024DB" wp14:editId="401E8557">
            <wp:simplePos x="0" y="0"/>
            <wp:positionH relativeFrom="column">
              <wp:posOffset>4885690</wp:posOffset>
            </wp:positionH>
            <wp:positionV relativeFrom="paragraph">
              <wp:posOffset>250190</wp:posOffset>
            </wp:positionV>
            <wp:extent cx="318770" cy="318770"/>
            <wp:effectExtent l="0" t="0" r="5080" b="5080"/>
            <wp:wrapNone/>
            <wp:docPr id="1013" name="Grafik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513"/>
      </w:tblGrid>
      <w:tr w:rsidR="007673DF" w:rsidRPr="00C25973" w14:paraId="0C3B7882" w14:textId="77777777" w:rsidTr="00C0461B">
        <w:tc>
          <w:tcPr>
            <w:tcW w:w="7513" w:type="dxa"/>
            <w:shd w:val="clear" w:color="auto" w:fill="DBE5F1" w:themeFill="accent1" w:themeFillTint="33"/>
            <w:vAlign w:val="center"/>
          </w:tcPr>
          <w:p w14:paraId="54884E94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Werkzeuge</w:t>
            </w:r>
          </w:p>
        </w:tc>
      </w:tr>
    </w:tbl>
    <w:p w14:paraId="608AC68D" w14:textId="77777777" w:rsidR="007673DF" w:rsidRPr="008D16B6" w:rsidRDefault="007673DF" w:rsidP="00294623">
      <w:pPr>
        <w:pStyle w:val="Marginaliegrau"/>
        <w:framePr w:wrap="around" w:x="8863" w:y="270"/>
        <w:jc w:val="left"/>
        <w:rPr>
          <w:sz w:val="20"/>
        </w:rPr>
      </w:pPr>
      <w:r w:rsidRPr="00236A20">
        <w:rPr>
          <w:b/>
          <w:sz w:val="20"/>
        </w:rPr>
        <w:t>JETZT</w:t>
      </w:r>
      <w:r>
        <w:rPr>
          <w:sz w:val="20"/>
        </w:rPr>
        <w:t xml:space="preserve"> können Sie im LernTHEMA die Aufgabe zur Werkzeugliste lösen! </w:t>
      </w:r>
      <w:r w:rsidRPr="00236A20">
        <w:rPr>
          <w:b/>
          <w:sz w:val="20"/>
        </w:rPr>
        <w:t>Über</w:t>
      </w:r>
      <w:r>
        <w:rPr>
          <w:b/>
          <w:sz w:val="20"/>
        </w:rPr>
        <w:t>prüfen</w:t>
      </w:r>
      <w:r>
        <w:rPr>
          <w:sz w:val="20"/>
        </w:rPr>
        <w:t xml:space="preserve"> Sie Ihre Ergebnisse </w:t>
      </w:r>
      <w:r w:rsidRPr="00221FC2">
        <w:rPr>
          <w:b/>
          <w:sz w:val="20"/>
        </w:rPr>
        <w:t>übertragen</w:t>
      </w:r>
      <w:r>
        <w:rPr>
          <w:sz w:val="20"/>
        </w:rPr>
        <w:t xml:space="preserve"> Sie sie sauber!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5670"/>
      </w:tblGrid>
      <w:tr w:rsidR="007673DF" w:rsidRPr="00C25973" w14:paraId="53E31CB6" w14:textId="77777777" w:rsidTr="00C0461B">
        <w:trPr>
          <w:trHeight w:val="454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46EFF952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nach Bauanleitung</w:t>
            </w:r>
          </w:p>
        </w:tc>
        <w:tc>
          <w:tcPr>
            <w:tcW w:w="5670" w:type="dxa"/>
            <w:vAlign w:val="center"/>
          </w:tcPr>
          <w:p w14:paraId="7F3CA06B" w14:textId="77777777" w:rsidR="007673DF" w:rsidRPr="00C25973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 w:rsidRPr="00C25973">
              <w:rPr>
                <w:rFonts w:ascii="Segoe Print" w:hAnsi="Segoe Print"/>
                <w:sz w:val="24"/>
              </w:rPr>
              <w:t>Schraubendreher</w:t>
            </w:r>
          </w:p>
        </w:tc>
      </w:tr>
      <w:tr w:rsidR="007673DF" w:rsidRPr="00C25973" w14:paraId="6CBA034B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4AD14510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59535393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25AD276E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371D4CBB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7A157EC4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4219800A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7ECE751C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516F9E52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69BD99CA" w14:textId="77777777" w:rsidTr="00C0461B">
        <w:trPr>
          <w:trHeight w:val="454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6751C7B6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Einzeichnen</w:t>
            </w:r>
          </w:p>
        </w:tc>
        <w:tc>
          <w:tcPr>
            <w:tcW w:w="5670" w:type="dxa"/>
            <w:vAlign w:val="center"/>
          </w:tcPr>
          <w:p w14:paraId="47678747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Bleistift</w:t>
            </w:r>
          </w:p>
        </w:tc>
      </w:tr>
      <w:tr w:rsidR="007673DF" w:rsidRPr="00C25973" w14:paraId="22693533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29C1C2E9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095F2709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2C12E370" w14:textId="77777777" w:rsidTr="00C0461B">
        <w:trPr>
          <w:trHeight w:val="454"/>
        </w:trPr>
        <w:tc>
          <w:tcPr>
            <w:tcW w:w="1843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92AB075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4" w:space="0" w:color="4F81BD" w:themeColor="accent1"/>
            </w:tcBorders>
            <w:vAlign w:val="center"/>
          </w:tcPr>
          <w:p w14:paraId="35C0448F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56DE24A5" w14:textId="77777777" w:rsidTr="00C0461B">
        <w:trPr>
          <w:trHeight w:val="454"/>
        </w:trPr>
        <w:tc>
          <w:tcPr>
            <w:tcW w:w="1843" w:type="dxa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BAC1015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Vorbohren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42F1F203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6CDBCCC5" w14:textId="77777777" w:rsidTr="00C0461B">
        <w:trPr>
          <w:trHeight w:val="454"/>
        </w:trPr>
        <w:tc>
          <w:tcPr>
            <w:tcW w:w="1843" w:type="dxa"/>
            <w:vMerge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330B9B1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1F50766C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</w:tbl>
    <w:p w14:paraId="474BA2F8" w14:textId="77777777" w:rsidR="007673DF" w:rsidRDefault="007673DF" w:rsidP="007673DF"/>
    <w:p w14:paraId="3BB7D23F" w14:textId="77777777" w:rsidR="007673DF" w:rsidRPr="00402F0D" w:rsidRDefault="007673DF" w:rsidP="007673DF">
      <w:pPr>
        <w:pStyle w:val="berschrift2"/>
      </w:pPr>
      <w:r w:rsidRPr="00402F0D">
        <w:t xml:space="preserve">Selbstreflexion </w:t>
      </w:r>
      <w:r>
        <w:tab/>
        <w:t>Kreuzen Sie an!</w:t>
      </w:r>
    </w:p>
    <w:p w14:paraId="16097FAC" w14:textId="77777777" w:rsidR="007673DF" w:rsidRPr="0019468F" w:rsidRDefault="007673DF" w:rsidP="007673DF">
      <w:pPr>
        <w:rPr>
          <w:bCs/>
        </w:rPr>
      </w:pPr>
    </w:p>
    <w:tbl>
      <w:tblPr>
        <w:tblStyle w:val="Tabellenraster8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756"/>
        <w:gridCol w:w="756"/>
        <w:gridCol w:w="756"/>
      </w:tblGrid>
      <w:tr w:rsidR="007673DF" w:rsidRPr="0019468F" w14:paraId="259FCCA4" w14:textId="77777777" w:rsidTr="0029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5245" w:type="dxa"/>
            <w:hideMark/>
          </w:tcPr>
          <w:p w14:paraId="0573B996" w14:textId="77777777" w:rsidR="007673DF" w:rsidRPr="00294623" w:rsidRDefault="007673DF" w:rsidP="00C0461B">
            <w:pPr>
              <w:rPr>
                <w:sz w:val="24"/>
                <w:szCs w:val="24"/>
              </w:rPr>
            </w:pPr>
            <w:r w:rsidRPr="00294623">
              <w:rPr>
                <w:bCs/>
                <w:sz w:val="24"/>
                <w:szCs w:val="24"/>
              </w:rPr>
              <w:t>Das kann ich jetzt!</w:t>
            </w:r>
          </w:p>
        </w:tc>
        <w:tc>
          <w:tcPr>
            <w:tcW w:w="756" w:type="dxa"/>
            <w:hideMark/>
          </w:tcPr>
          <w:p w14:paraId="43A369A3" w14:textId="77777777" w:rsidR="007673DF" w:rsidRPr="007D1C41" w:rsidRDefault="007673D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i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1355237" wp14:editId="6DEE3C03">
                  <wp:extent cx="252000" cy="252000"/>
                  <wp:effectExtent l="0" t="0" r="0" b="0"/>
                  <wp:docPr id="1014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hideMark/>
          </w:tcPr>
          <w:p w14:paraId="6F186A41" w14:textId="77777777" w:rsidR="007673DF" w:rsidRPr="007D1C41" w:rsidRDefault="007673D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41C8AA3" wp14:editId="67811E06">
                  <wp:extent cx="252000" cy="252000"/>
                  <wp:effectExtent l="0" t="0" r="0" b="0"/>
                  <wp:docPr id="1015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hideMark/>
          </w:tcPr>
          <w:p w14:paraId="16B129DD" w14:textId="77777777" w:rsidR="007673DF" w:rsidRPr="007D1C41" w:rsidRDefault="007673D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517511C" wp14:editId="5F69AB69">
                  <wp:extent cx="252000" cy="252000"/>
                  <wp:effectExtent l="0" t="0" r="0" b="0"/>
                  <wp:docPr id="1016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DF" w:rsidRPr="0019468F" w14:paraId="3AE4161B" w14:textId="77777777" w:rsidTr="00294623">
        <w:trPr>
          <w:trHeight w:val="419"/>
        </w:trPr>
        <w:tc>
          <w:tcPr>
            <w:tcW w:w="5245" w:type="dxa"/>
          </w:tcPr>
          <w:p w14:paraId="7E7A82BF" w14:textId="77777777" w:rsidR="007673DF" w:rsidRPr="009D7A67" w:rsidRDefault="007673DF" w:rsidP="00C0461B">
            <w:pPr>
              <w:rPr>
                <w:sz w:val="24"/>
              </w:rPr>
            </w:pPr>
            <w:r w:rsidRPr="009D7A67">
              <w:rPr>
                <w:sz w:val="24"/>
              </w:rPr>
              <w:t>Ich kenne verschiedene Sägen und ihren Namen.</w:t>
            </w:r>
          </w:p>
        </w:tc>
        <w:tc>
          <w:tcPr>
            <w:tcW w:w="756" w:type="dxa"/>
          </w:tcPr>
          <w:p w14:paraId="3CF6CB0E" w14:textId="77777777" w:rsidR="007673DF" w:rsidRPr="007D1C41" w:rsidRDefault="007673DF" w:rsidP="00C0461B">
            <w:pPr>
              <w:rPr>
                <w:i/>
                <w:sz w:val="24"/>
                <w:szCs w:val="24"/>
              </w:rPr>
            </w:pPr>
          </w:p>
        </w:tc>
        <w:tc>
          <w:tcPr>
            <w:tcW w:w="756" w:type="dxa"/>
          </w:tcPr>
          <w:p w14:paraId="62D8A0B1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hideMark/>
          </w:tcPr>
          <w:p w14:paraId="2B998084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  <w:tr w:rsidR="007673DF" w:rsidRPr="0019468F" w14:paraId="50098C88" w14:textId="77777777" w:rsidTr="00294623">
        <w:trPr>
          <w:trHeight w:val="424"/>
        </w:trPr>
        <w:tc>
          <w:tcPr>
            <w:tcW w:w="5245" w:type="dxa"/>
          </w:tcPr>
          <w:p w14:paraId="5B30CE97" w14:textId="77777777" w:rsidR="007673DF" w:rsidRPr="009D7A67" w:rsidRDefault="007673DF" w:rsidP="00C0461B">
            <w:pPr>
              <w:rPr>
                <w:sz w:val="24"/>
              </w:rPr>
            </w:pPr>
            <w:r w:rsidRPr="009D7A67">
              <w:rPr>
                <w:sz w:val="24"/>
              </w:rPr>
              <w:t>Ich kann eine geeignete Säge für mein Werkstück auswählen.</w:t>
            </w:r>
          </w:p>
        </w:tc>
        <w:tc>
          <w:tcPr>
            <w:tcW w:w="756" w:type="dxa"/>
          </w:tcPr>
          <w:p w14:paraId="7A726D50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12D89CF0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1B0954DE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  <w:tr w:rsidR="007673DF" w:rsidRPr="0019468F" w14:paraId="5A869B4A" w14:textId="77777777" w:rsidTr="00294623">
        <w:trPr>
          <w:trHeight w:val="424"/>
        </w:trPr>
        <w:tc>
          <w:tcPr>
            <w:tcW w:w="5245" w:type="dxa"/>
          </w:tcPr>
          <w:p w14:paraId="19612CFA" w14:textId="77777777" w:rsidR="007673DF" w:rsidRPr="009D7A67" w:rsidRDefault="007673DF" w:rsidP="00C0461B">
            <w:pPr>
              <w:rPr>
                <w:sz w:val="24"/>
              </w:rPr>
            </w:pPr>
            <w:r w:rsidRPr="009D7A67">
              <w:rPr>
                <w:sz w:val="24"/>
              </w:rPr>
              <w:t>Ich kann die gewählte Säge beschreiben.</w:t>
            </w:r>
          </w:p>
        </w:tc>
        <w:tc>
          <w:tcPr>
            <w:tcW w:w="756" w:type="dxa"/>
          </w:tcPr>
          <w:p w14:paraId="4007380E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6FFE44A1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089BC2A3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  <w:tr w:rsidR="007673DF" w:rsidRPr="0019468F" w14:paraId="4C59A802" w14:textId="77777777" w:rsidTr="00294623">
        <w:trPr>
          <w:trHeight w:val="424"/>
        </w:trPr>
        <w:tc>
          <w:tcPr>
            <w:tcW w:w="5245" w:type="dxa"/>
            <w:hideMark/>
          </w:tcPr>
          <w:p w14:paraId="790048EF" w14:textId="77777777" w:rsidR="007673DF" w:rsidRPr="009D7A67" w:rsidRDefault="007673DF" w:rsidP="00C0461B">
            <w:pPr>
              <w:rPr>
                <w:sz w:val="24"/>
              </w:rPr>
            </w:pPr>
            <w:r w:rsidRPr="009D7A67">
              <w:rPr>
                <w:sz w:val="24"/>
              </w:rPr>
              <w:t>Ich kann mit Hilfe der Bauanleitung Werkzeuge auflisten.</w:t>
            </w:r>
          </w:p>
        </w:tc>
        <w:tc>
          <w:tcPr>
            <w:tcW w:w="756" w:type="dxa"/>
          </w:tcPr>
          <w:p w14:paraId="1AFAFDF9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29EE0AC2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2C1F6B07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</w:tbl>
    <w:p w14:paraId="268F44F9" w14:textId="77777777" w:rsidR="007673DF" w:rsidRDefault="007673DF" w:rsidP="007673DF"/>
    <w:p w14:paraId="6155BBAD" w14:textId="77777777" w:rsidR="007673DF" w:rsidRPr="0019468F" w:rsidRDefault="007673DF" w:rsidP="007673DF">
      <w:pPr>
        <w:pStyle w:val="berschrift2"/>
      </w:pPr>
      <w:r>
        <w:t>Bin ich drangeblieben?</w:t>
      </w:r>
    </w:p>
    <w:p w14:paraId="310DD708" w14:textId="77777777" w:rsidR="007673DF" w:rsidRDefault="007673DF" w:rsidP="007673DF">
      <w:pPr>
        <w:rPr>
          <w:sz w:val="24"/>
          <w:szCs w:val="24"/>
        </w:rPr>
      </w:pPr>
      <w:r w:rsidRPr="007D1C41">
        <w:rPr>
          <w:sz w:val="24"/>
          <w:szCs w:val="24"/>
        </w:rPr>
        <w:t xml:space="preserve">Wie zufrieden bin ich mit meiner Arbeit an der Lernaufgabe? </w:t>
      </w:r>
    </w:p>
    <w:p w14:paraId="7AFF190E" w14:textId="77777777" w:rsidR="007673DF" w:rsidRDefault="007673DF" w:rsidP="007673DF">
      <w:pPr>
        <w:rPr>
          <w:noProof/>
          <w:sz w:val="24"/>
          <w:szCs w:val="24"/>
        </w:rPr>
      </w:pPr>
      <w:r w:rsidRPr="007D1C41">
        <w:rPr>
          <w:sz w:val="24"/>
          <w:szCs w:val="24"/>
        </w:rPr>
        <w:t>Mache</w:t>
      </w:r>
      <w:r>
        <w:rPr>
          <w:sz w:val="24"/>
          <w:szCs w:val="24"/>
        </w:rPr>
        <w:t>n Sie</w:t>
      </w:r>
      <w:r w:rsidRPr="007D1C41">
        <w:rPr>
          <w:sz w:val="24"/>
          <w:szCs w:val="24"/>
        </w:rPr>
        <w:t xml:space="preserve"> ein Kreuz (X) an die passende Stelle.</w:t>
      </w:r>
      <w:r w:rsidRPr="007D1C41">
        <w:rPr>
          <w:noProof/>
          <w:sz w:val="24"/>
          <w:szCs w:val="24"/>
        </w:rPr>
        <w:t xml:space="preserve"> </w:t>
      </w:r>
    </w:p>
    <w:p w14:paraId="27713569" w14:textId="77777777" w:rsidR="007673DF" w:rsidRPr="007D1C41" w:rsidRDefault="007673DF" w:rsidP="007673DF">
      <w:pPr>
        <w:rPr>
          <w:sz w:val="24"/>
          <w:szCs w:val="24"/>
        </w:rPr>
      </w:pPr>
    </w:p>
    <w:p w14:paraId="3D1AB26B" w14:textId="77777777" w:rsidR="007673DF" w:rsidRDefault="007673DF" w:rsidP="007673DF">
      <w:r w:rsidRPr="007D1C41">
        <w:rPr>
          <w:sz w:val="24"/>
          <w:szCs w:val="24"/>
        </w:rPr>
        <w:tab/>
      </w:r>
      <w:r w:rsidRPr="007D1C41">
        <w:rPr>
          <w:i/>
          <w:noProof/>
          <w:sz w:val="24"/>
          <w:szCs w:val="24"/>
          <w:lang w:eastAsia="de-DE"/>
        </w:rPr>
        <w:drawing>
          <wp:inline distT="0" distB="0" distL="0" distR="0" wp14:anchorId="4A6D78EE" wp14:editId="73E1D62D">
            <wp:extent cx="318770" cy="318770"/>
            <wp:effectExtent l="0" t="0" r="5080" b="5080"/>
            <wp:docPr id="101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___________</w:t>
      </w:r>
      <w:r>
        <w:rPr>
          <w:sz w:val="24"/>
          <w:szCs w:val="24"/>
        </w:rPr>
        <w:t>_</w:t>
      </w:r>
      <w:r w:rsidRPr="007D1C41">
        <w:rPr>
          <w:sz w:val="24"/>
          <w:szCs w:val="24"/>
        </w:rPr>
        <w:t>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78266FCA" wp14:editId="39E25FEE">
            <wp:extent cx="318770" cy="318770"/>
            <wp:effectExtent l="0" t="0" r="5080" b="5080"/>
            <wp:docPr id="1018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</w:t>
      </w:r>
      <w:r>
        <w:rPr>
          <w:sz w:val="24"/>
          <w:szCs w:val="24"/>
        </w:rPr>
        <w:t>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6BD2347A" wp14:editId="3C86F05F">
            <wp:extent cx="318770" cy="318770"/>
            <wp:effectExtent l="0" t="0" r="5080" b="5080"/>
            <wp:docPr id="1019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9254" w14:textId="77777777" w:rsidR="007673DF" w:rsidRDefault="007673DF" w:rsidP="007673DF"/>
    <w:p w14:paraId="3C698A17" w14:textId="77777777" w:rsidR="007673DF" w:rsidRDefault="007673DF" w:rsidP="007673DF"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7673DF" w:rsidRPr="00453EC1" w14:paraId="51D68B91" w14:textId="77777777" w:rsidTr="00C0461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E36B93" w14:textId="77777777" w:rsidR="007673DF" w:rsidRPr="00453EC1" w:rsidRDefault="007673DF" w:rsidP="00C0461B">
            <w:pPr>
              <w:jc w:val="both"/>
              <w:rPr>
                <w:sz w:val="12"/>
              </w:rPr>
            </w:pPr>
            <w:bookmarkStart w:id="20" w:name="_Hlk528091630"/>
            <w:r w:rsidRPr="00453EC1">
              <w:rPr>
                <w:sz w:val="12"/>
              </w:rPr>
              <w:lastRenderedPageBreak/>
              <w:t>Materialien/Kompetenz</w:t>
            </w:r>
          </w:p>
          <w:p w14:paraId="2AA2AA5D" w14:textId="77777777" w:rsidR="007673DF" w:rsidRPr="00453EC1" w:rsidRDefault="007673DF" w:rsidP="00C0461B">
            <w:pPr>
              <w:rPr>
                <w:b/>
              </w:rPr>
            </w:pPr>
            <w:r>
              <w:rPr>
                <w:b/>
              </w:rPr>
              <w:t>Werkzeugcheck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6E81F5" w14:textId="77777777" w:rsidR="007673DF" w:rsidRPr="00453EC1" w:rsidRDefault="007673DF" w:rsidP="00C0461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7C7B7B" w14:textId="77777777" w:rsidR="007673DF" w:rsidRPr="00453EC1" w:rsidRDefault="007673DF" w:rsidP="00C0461B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Holztechnik</w:t>
            </w:r>
          </w:p>
          <w:p w14:paraId="6999F19A" w14:textId="77777777" w:rsidR="007673DF" w:rsidRPr="00453EC1" w:rsidRDefault="007673DF" w:rsidP="00C0461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Z.01.02.02</w:t>
            </w:r>
            <w:r w:rsidR="00817950">
              <w:rPr>
                <w:rFonts w:eastAsia="Times New Roman"/>
                <w:b/>
                <w:lang w:val="en-GB"/>
              </w:rPr>
              <w:t>.02</w:t>
            </w:r>
          </w:p>
        </w:tc>
      </w:tr>
      <w:tr w:rsidR="007673DF" w:rsidRPr="00453EC1" w14:paraId="161D8F7B" w14:textId="77777777" w:rsidTr="00C0461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2EB525B9" w14:textId="77777777" w:rsidR="007673DF" w:rsidRPr="00A402FC" w:rsidRDefault="007673DF" w:rsidP="00C0461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6750132" w14:textId="77777777" w:rsidR="007673DF" w:rsidRPr="00453EC1" w:rsidRDefault="007673DF" w:rsidP="00C0461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673DF" w:rsidRPr="00453EC1" w14:paraId="1E31DE74" w14:textId="77777777" w:rsidTr="00C0461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1BBD6F3" w14:textId="77777777" w:rsidR="007673DF" w:rsidRPr="00122340" w:rsidRDefault="007673DF" w:rsidP="00BC420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7A2FC821" w14:textId="77777777" w:rsidR="007673DF" w:rsidRPr="00453EC1" w:rsidRDefault="007673DF" w:rsidP="00C0461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bookmarkEnd w:id="20"/>
    <w:p w14:paraId="07160DF8" w14:textId="77777777" w:rsidR="007673DF" w:rsidRDefault="00294623" w:rsidP="007673DF">
      <w:pPr>
        <w:rPr>
          <w:sz w:val="32"/>
        </w:rPr>
      </w:pPr>
      <w:r w:rsidRPr="00F13557">
        <w:rPr>
          <w:noProof/>
          <w:sz w:val="22"/>
          <w:lang w:eastAsia="de-DE"/>
        </w:rPr>
        <w:drawing>
          <wp:anchor distT="0" distB="0" distL="114300" distR="114300" simplePos="0" relativeHeight="251684864" behindDoc="0" locked="0" layoutInCell="0" allowOverlap="1" wp14:anchorId="3D5AF0E9" wp14:editId="1FC04E38">
            <wp:simplePos x="0" y="0"/>
            <wp:positionH relativeFrom="rightMargin">
              <wp:posOffset>437515</wp:posOffset>
            </wp:positionH>
            <wp:positionV relativeFrom="paragraph">
              <wp:posOffset>654685</wp:posOffset>
            </wp:positionV>
            <wp:extent cx="302260" cy="323850"/>
            <wp:effectExtent l="0" t="0" r="2540" b="0"/>
            <wp:wrapNone/>
            <wp:docPr id="1020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557">
        <w:rPr>
          <w:noProof/>
          <w:sz w:val="22"/>
          <w:lang w:eastAsia="de-DE"/>
        </w:rPr>
        <w:drawing>
          <wp:anchor distT="0" distB="0" distL="114300" distR="114300" simplePos="0" relativeHeight="251681792" behindDoc="0" locked="0" layoutInCell="1" allowOverlap="1" wp14:anchorId="7352FD44" wp14:editId="2F858ECA">
            <wp:simplePos x="0" y="0"/>
            <wp:positionH relativeFrom="column">
              <wp:posOffset>4774565</wp:posOffset>
            </wp:positionH>
            <wp:positionV relativeFrom="paragraph">
              <wp:posOffset>657225</wp:posOffset>
            </wp:positionV>
            <wp:extent cx="341630" cy="313055"/>
            <wp:effectExtent l="0" t="0" r="1270" b="0"/>
            <wp:wrapNone/>
            <wp:docPr id="1021" name="Grafik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2A3FB" w14:textId="7017F725" w:rsidR="007673DF" w:rsidRDefault="007673DF" w:rsidP="007673DF">
      <w:pPr>
        <w:rPr>
          <w:sz w:val="32"/>
        </w:rPr>
      </w:pPr>
      <w:r>
        <w:rPr>
          <w:sz w:val="32"/>
        </w:rPr>
        <w:t xml:space="preserve">Klappstuhl </w:t>
      </w:r>
      <w:r w:rsidR="006F0478">
        <w:rPr>
          <w:sz w:val="32"/>
        </w:rPr>
        <w:t xml:space="preserve">- </w:t>
      </w:r>
      <w:r>
        <w:rPr>
          <w:sz w:val="32"/>
        </w:rPr>
        <w:t>Werkzeugcheck</w:t>
      </w:r>
    </w:p>
    <w:p w14:paraId="6FF9B98F" w14:textId="77777777" w:rsidR="007673DF" w:rsidRPr="0019468F" w:rsidRDefault="007673DF" w:rsidP="007673DF">
      <w:pPr>
        <w:rPr>
          <w:b/>
          <w:bCs/>
          <w:sz w:val="22"/>
        </w:rPr>
      </w:pPr>
    </w:p>
    <w:p w14:paraId="5A509A02" w14:textId="77777777" w:rsidR="007673DF" w:rsidRPr="0019468F" w:rsidRDefault="007673DF" w:rsidP="007673DF">
      <w:pPr>
        <w:rPr>
          <w:b/>
          <w:bCs/>
          <w:sz w:val="22"/>
        </w:rPr>
      </w:pPr>
      <w:r w:rsidRPr="0019468F">
        <w:rPr>
          <w:b/>
          <w:bCs/>
          <w:sz w:val="22"/>
        </w:rPr>
        <w:t>Sägearten</w:t>
      </w:r>
    </w:p>
    <w:p w14:paraId="613130B1" w14:textId="663E2295" w:rsidR="007673DF" w:rsidRPr="00A639B8" w:rsidRDefault="007673DF" w:rsidP="007673DF">
      <w:pPr>
        <w:spacing w:line="312" w:lineRule="auto"/>
        <w:rPr>
          <w:sz w:val="22"/>
        </w:rPr>
      </w:pPr>
      <w:r w:rsidRPr="00A639B8">
        <w:rPr>
          <w:sz w:val="22"/>
        </w:rPr>
        <w:t xml:space="preserve">Um die Hölzer für den Klappstuhl (Bauanleitung) abzulängen, </w:t>
      </w:r>
      <w:r w:rsidR="006F0478" w:rsidRPr="00A639B8">
        <w:rPr>
          <w:sz w:val="22"/>
        </w:rPr>
        <w:t>benötig</w:t>
      </w:r>
      <w:r w:rsidR="006F0478">
        <w:rPr>
          <w:sz w:val="22"/>
        </w:rPr>
        <w:t>en Sie</w:t>
      </w:r>
      <w:r w:rsidRPr="00A639B8">
        <w:rPr>
          <w:sz w:val="22"/>
        </w:rPr>
        <w:t xml:space="preserve"> eine Säge. Wie </w:t>
      </w:r>
      <w:r w:rsidR="006F0478">
        <w:rPr>
          <w:sz w:val="22"/>
        </w:rPr>
        <w:t>Sie</w:t>
      </w:r>
      <w:r w:rsidR="006F0478" w:rsidRPr="00A639B8">
        <w:rPr>
          <w:sz w:val="22"/>
        </w:rPr>
        <w:t xml:space="preserve"> </w:t>
      </w:r>
      <w:r w:rsidRPr="00A639B8">
        <w:rPr>
          <w:sz w:val="22"/>
        </w:rPr>
        <w:t xml:space="preserve">mit einem Blick in </w:t>
      </w:r>
      <w:r w:rsidR="006F0478">
        <w:rPr>
          <w:sz w:val="22"/>
        </w:rPr>
        <w:t>Ihre</w:t>
      </w:r>
      <w:r w:rsidR="006F0478" w:rsidRPr="00A639B8">
        <w:rPr>
          <w:sz w:val="22"/>
        </w:rPr>
        <w:t xml:space="preserve"> </w:t>
      </w:r>
      <w:r w:rsidRPr="00A639B8">
        <w:rPr>
          <w:sz w:val="22"/>
        </w:rPr>
        <w:t>Werkzeugkiste oder ins Fachbuch s</w:t>
      </w:r>
      <w:r w:rsidR="00B5402A">
        <w:rPr>
          <w:sz w:val="22"/>
        </w:rPr>
        <w:t>ehen</w:t>
      </w:r>
      <w:r w:rsidRPr="00A639B8">
        <w:rPr>
          <w:sz w:val="22"/>
        </w:rPr>
        <w:t xml:space="preserve">, gibt es verschiedene Sägen. </w:t>
      </w:r>
    </w:p>
    <w:p w14:paraId="3725DAB5" w14:textId="511D02D7" w:rsidR="007673DF" w:rsidRPr="00A639B8" w:rsidRDefault="007673DF" w:rsidP="007673DF">
      <w:pPr>
        <w:spacing w:line="312" w:lineRule="auto"/>
        <w:rPr>
          <w:sz w:val="22"/>
        </w:rPr>
      </w:pPr>
      <w:r w:rsidRPr="00A639B8">
        <w:rPr>
          <w:sz w:val="22"/>
        </w:rPr>
        <w:t xml:space="preserve">Um die richtige Säge für diesen Arbeitsschritt zu wählen, </w:t>
      </w:r>
      <w:r w:rsidR="006F0478" w:rsidRPr="00A639B8">
        <w:rPr>
          <w:sz w:val="22"/>
        </w:rPr>
        <w:t>m</w:t>
      </w:r>
      <w:r w:rsidR="006F0478">
        <w:rPr>
          <w:sz w:val="22"/>
        </w:rPr>
        <w:t>ü</w:t>
      </w:r>
      <w:r w:rsidR="006F0478" w:rsidRPr="00A639B8">
        <w:rPr>
          <w:sz w:val="22"/>
        </w:rPr>
        <w:t>ss</w:t>
      </w:r>
      <w:r w:rsidR="006F0478">
        <w:rPr>
          <w:sz w:val="22"/>
        </w:rPr>
        <w:t xml:space="preserve">en Sie </w:t>
      </w:r>
      <w:r w:rsidRPr="00A639B8">
        <w:rPr>
          <w:sz w:val="22"/>
        </w:rPr>
        <w:t>sie kennen.</w:t>
      </w:r>
    </w:p>
    <w:p w14:paraId="42441484" w14:textId="77777777" w:rsidR="007673DF" w:rsidRPr="00A639B8" w:rsidRDefault="007673DF" w:rsidP="007673DF">
      <w:pPr>
        <w:spacing w:line="312" w:lineRule="auto"/>
        <w:rPr>
          <w:sz w:val="14"/>
        </w:rPr>
      </w:pPr>
    </w:p>
    <w:p w14:paraId="48D3DFB9" w14:textId="0D972090" w:rsidR="007673DF" w:rsidRDefault="007673DF" w:rsidP="007673DF">
      <w:pPr>
        <w:spacing w:line="312" w:lineRule="auto"/>
        <w:rPr>
          <w:sz w:val="22"/>
        </w:rPr>
      </w:pPr>
      <w:r w:rsidRPr="00A639B8">
        <w:rPr>
          <w:sz w:val="22"/>
        </w:rPr>
        <w:t>Verbinde</w:t>
      </w:r>
      <w:r w:rsidR="006F0478">
        <w:rPr>
          <w:sz w:val="22"/>
        </w:rPr>
        <w:t>n Sie</w:t>
      </w:r>
      <w:r w:rsidRPr="00A639B8">
        <w:rPr>
          <w:sz w:val="22"/>
        </w:rPr>
        <w:t xml:space="preserve"> mit einem Strich die Bilder mit der jeweils richtigen Bezeichnung.</w:t>
      </w:r>
    </w:p>
    <w:p w14:paraId="7A08571D" w14:textId="77777777" w:rsidR="007673DF" w:rsidRDefault="007673DF" w:rsidP="007673DF">
      <w:pPr>
        <w:spacing w:line="312" w:lineRule="auto"/>
        <w:rPr>
          <w:sz w:val="22"/>
        </w:rPr>
      </w:pPr>
    </w:p>
    <w:tbl>
      <w:tblPr>
        <w:tblStyle w:val="Tabellenraster"/>
        <w:tblW w:w="793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1134"/>
        <w:gridCol w:w="3118"/>
      </w:tblGrid>
      <w:tr w:rsidR="007673DF" w:rsidRPr="009E2121" w14:paraId="669098FE" w14:textId="77777777" w:rsidTr="00C0461B">
        <w:tc>
          <w:tcPr>
            <w:tcW w:w="3686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D02F025" w14:textId="77777777" w:rsidR="007673DF" w:rsidRPr="009E2121" w:rsidRDefault="007673DF" w:rsidP="00C0461B">
            <w:pPr>
              <w:rPr>
                <w:b/>
              </w:rPr>
            </w:pPr>
            <w:r w:rsidRPr="009E2121">
              <w:rPr>
                <w:b/>
              </w:rPr>
              <w:t>Bild</w:t>
            </w:r>
          </w:p>
        </w:tc>
        <w:tc>
          <w:tcPr>
            <w:tcW w:w="1134" w:type="dxa"/>
          </w:tcPr>
          <w:p w14:paraId="64C3888A" w14:textId="77777777" w:rsidR="007673DF" w:rsidRPr="009E2121" w:rsidRDefault="007673DF" w:rsidP="00C0461B">
            <w:pPr>
              <w:rPr>
                <w:b/>
              </w:rPr>
            </w:pPr>
          </w:p>
        </w:tc>
        <w:tc>
          <w:tcPr>
            <w:tcW w:w="3118" w:type="dxa"/>
            <w:tcBorders>
              <w:bottom w:val="single" w:sz="4" w:space="0" w:color="4F81BD" w:themeColor="accent1"/>
            </w:tcBorders>
            <w:vAlign w:val="center"/>
          </w:tcPr>
          <w:p w14:paraId="3C5A12D0" w14:textId="77777777" w:rsidR="007673DF" w:rsidRPr="009E2121" w:rsidRDefault="007673DF" w:rsidP="00C0461B">
            <w:pPr>
              <w:rPr>
                <w:b/>
              </w:rPr>
            </w:pPr>
            <w:r w:rsidRPr="009E2121">
              <w:rPr>
                <w:b/>
              </w:rPr>
              <w:t>Bezeichnung</w:t>
            </w:r>
          </w:p>
        </w:tc>
      </w:tr>
      <w:tr w:rsidR="007673DF" w:rsidRPr="0019468F" w14:paraId="1ED78205" w14:textId="77777777" w:rsidTr="00C0461B">
        <w:trPr>
          <w:trHeight w:hRule="exact" w:val="170"/>
        </w:trPr>
        <w:tc>
          <w:tcPr>
            <w:tcW w:w="368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44A2389" w14:textId="77777777" w:rsidR="007673DF" w:rsidRPr="0019468F" w:rsidRDefault="007673DF" w:rsidP="00C0461B"/>
        </w:tc>
        <w:tc>
          <w:tcPr>
            <w:tcW w:w="1134" w:type="dxa"/>
          </w:tcPr>
          <w:p w14:paraId="3B4221C0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73159A90" w14:textId="77777777" w:rsidR="007673DF" w:rsidRPr="0019468F" w:rsidRDefault="007673DF" w:rsidP="00C0461B"/>
        </w:tc>
      </w:tr>
      <w:tr w:rsidR="007673DF" w:rsidRPr="0019468F" w14:paraId="780AAC9A" w14:textId="77777777" w:rsidTr="00C0461B">
        <w:tc>
          <w:tcPr>
            <w:tcW w:w="36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CA3CF76" w14:textId="654EB34E" w:rsidR="007673DF" w:rsidRPr="0019468F" w:rsidRDefault="00E37CAC" w:rsidP="00C0461B">
            <w:r w:rsidRPr="00E37CAC"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2F5D6882" wp14:editId="31C3AA0F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29210</wp:posOffset>
                  </wp:positionV>
                  <wp:extent cx="1265555" cy="948690"/>
                  <wp:effectExtent l="0" t="0" r="0" b="3810"/>
                  <wp:wrapNone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22469" r="3842" b="8318"/>
                          <a:stretch/>
                        </pic:blipFill>
                        <pic:spPr bwMode="auto">
                          <a:xfrm>
                            <a:off x="0" y="0"/>
                            <a:ext cx="126555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CAC"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7FD2EF1F" wp14:editId="3A5FD0A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1336675</wp:posOffset>
                  </wp:positionV>
                  <wp:extent cx="2104390" cy="724535"/>
                  <wp:effectExtent l="0" t="0" r="0" b="0"/>
                  <wp:wrapNone/>
                  <wp:docPr id="357" name="Grafik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6" t="33550" r="10417" b="41281"/>
                          <a:stretch/>
                        </pic:blipFill>
                        <pic:spPr bwMode="auto">
                          <a:xfrm>
                            <a:off x="0" y="0"/>
                            <a:ext cx="21043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CAC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764D0807" wp14:editId="08D449EC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2339975</wp:posOffset>
                  </wp:positionV>
                  <wp:extent cx="1646555" cy="848360"/>
                  <wp:effectExtent l="0" t="0" r="0" b="8890"/>
                  <wp:wrapNone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33551" r="15213" b="25403"/>
                          <a:stretch/>
                        </pic:blipFill>
                        <pic:spPr bwMode="auto">
                          <a:xfrm>
                            <a:off x="0" y="0"/>
                            <a:ext cx="164655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5AACF2" w14:textId="77777777" w:rsidR="007673DF" w:rsidRPr="0019468F" w:rsidRDefault="007673DF" w:rsidP="00C0461B"/>
          <w:p w14:paraId="08A999E8" w14:textId="52F83F1E" w:rsidR="007673DF" w:rsidRPr="0019468F" w:rsidRDefault="007673DF" w:rsidP="00C0461B"/>
          <w:p w14:paraId="6D821286" w14:textId="77777777" w:rsidR="007673DF" w:rsidRPr="0019468F" w:rsidRDefault="007673DF" w:rsidP="00C0461B"/>
          <w:p w14:paraId="320D9631" w14:textId="77777777" w:rsidR="007673DF" w:rsidRPr="0019468F" w:rsidRDefault="007673DF" w:rsidP="00C046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0DDAF3F7" wp14:editId="53249F80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48260</wp:posOffset>
                      </wp:positionV>
                      <wp:extent cx="977265" cy="2063750"/>
                      <wp:effectExtent l="0" t="0" r="32385" b="31750"/>
                      <wp:wrapNone/>
                      <wp:docPr id="1000" name="Gerade Verbindung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265" cy="2063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AEDD0C" id="Gerade Verbindung 485" o:spid="_x0000_s1026" style="position:absolute;flip:x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8pt,3.8pt" to="238.75pt,1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" strokecolor="red"/>
                  </w:pict>
                </mc:Fallback>
              </mc:AlternateContent>
            </w:r>
          </w:p>
          <w:p w14:paraId="4E47A4D9" w14:textId="77777777" w:rsidR="007673DF" w:rsidRPr="0019468F" w:rsidRDefault="007673DF" w:rsidP="00C0461B"/>
        </w:tc>
        <w:tc>
          <w:tcPr>
            <w:tcW w:w="1134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14:paraId="2D8C0AE0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7089F862" w14:textId="77777777" w:rsidR="007673DF" w:rsidRPr="0019468F" w:rsidRDefault="007673DF" w:rsidP="00C0461B">
            <w:r w:rsidRPr="0019468F">
              <w:t xml:space="preserve">Beim </w:t>
            </w:r>
            <w:r w:rsidRPr="0019468F">
              <w:rPr>
                <w:b/>
              </w:rPr>
              <w:t>Fuchsschwanz</w:t>
            </w:r>
            <w:r w:rsidRPr="0019468F">
              <w:t xml:space="preserve"> ist das breite Sägeblatt am Rücken nicht verstärkt und eignet sich dadurch für tiefe Schnitte.</w:t>
            </w:r>
          </w:p>
        </w:tc>
      </w:tr>
      <w:tr w:rsidR="007673DF" w:rsidRPr="0019468F" w14:paraId="307A56D3" w14:textId="77777777" w:rsidTr="00C0461B">
        <w:trPr>
          <w:trHeight w:hRule="exact" w:val="170"/>
        </w:trPr>
        <w:tc>
          <w:tcPr>
            <w:tcW w:w="368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C8C8A74" w14:textId="77777777" w:rsidR="007673DF" w:rsidRPr="0019468F" w:rsidRDefault="007673DF" w:rsidP="00C0461B"/>
        </w:tc>
        <w:tc>
          <w:tcPr>
            <w:tcW w:w="1134" w:type="dxa"/>
          </w:tcPr>
          <w:p w14:paraId="46A85D61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441338E4" w14:textId="77777777" w:rsidR="007673DF" w:rsidRPr="0019468F" w:rsidRDefault="007673DF" w:rsidP="00C0461B"/>
        </w:tc>
      </w:tr>
      <w:tr w:rsidR="007673DF" w:rsidRPr="0019468F" w14:paraId="10CA3922" w14:textId="77777777" w:rsidTr="00C0461B">
        <w:tc>
          <w:tcPr>
            <w:tcW w:w="36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6061A7E1" w14:textId="738A9721" w:rsidR="007673DF" w:rsidRPr="0019468F" w:rsidRDefault="007673DF" w:rsidP="00C0461B"/>
          <w:p w14:paraId="1D724AAB" w14:textId="77777777" w:rsidR="007673DF" w:rsidRPr="0019468F" w:rsidRDefault="007673DF" w:rsidP="00C0461B"/>
          <w:p w14:paraId="44A73320" w14:textId="77777777" w:rsidR="007673DF" w:rsidRPr="0019468F" w:rsidRDefault="007673DF" w:rsidP="00C046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43EB26D2" wp14:editId="3F07D74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90170</wp:posOffset>
                      </wp:positionV>
                      <wp:extent cx="882015" cy="804545"/>
                      <wp:effectExtent l="0" t="0" r="32385" b="33655"/>
                      <wp:wrapNone/>
                      <wp:docPr id="1001" name="Gerade Verbindung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2015" cy="8045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E99D3" id="Gerade Verbindung 487" o:spid="_x0000_s1026" style="position:absolute;flip:x 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7.1pt" to="239.3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" strokecolor="red"/>
                  </w:pict>
                </mc:Fallback>
              </mc:AlternateContent>
            </w:r>
          </w:p>
          <w:p w14:paraId="5D612485" w14:textId="58462C6F" w:rsidR="007673DF" w:rsidRPr="0019468F" w:rsidRDefault="007673DF" w:rsidP="00C0461B"/>
          <w:p w14:paraId="72C2F09C" w14:textId="77777777" w:rsidR="007673DF" w:rsidRPr="0019468F" w:rsidRDefault="007673DF" w:rsidP="00C0461B"/>
          <w:p w14:paraId="3B9578E6" w14:textId="77777777" w:rsidR="007673DF" w:rsidRPr="0019468F" w:rsidRDefault="007673DF" w:rsidP="00C0461B"/>
        </w:tc>
        <w:tc>
          <w:tcPr>
            <w:tcW w:w="1134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14:paraId="704BDC81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29572F9C" w14:textId="781DB689" w:rsidR="007673DF" w:rsidRPr="0019468F" w:rsidRDefault="007673DF" w:rsidP="00C046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64B8C11" wp14:editId="2AD9A5B7">
                      <wp:simplePos x="0" y="0"/>
                      <wp:positionH relativeFrom="column">
                        <wp:posOffset>-1085215</wp:posOffset>
                      </wp:positionH>
                      <wp:positionV relativeFrom="paragraph">
                        <wp:posOffset>-906780</wp:posOffset>
                      </wp:positionV>
                      <wp:extent cx="1002030" cy="1023620"/>
                      <wp:effectExtent l="0" t="0" r="26670" b="24130"/>
                      <wp:wrapNone/>
                      <wp:docPr id="1002" name="Gerade Verbindung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2030" cy="1023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D380DD" id="Gerade Verbindung 489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5.45pt,-71.4pt" to="-6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" strokecolor="red"/>
                  </w:pict>
                </mc:Fallback>
              </mc:AlternateContent>
            </w:r>
            <w:r w:rsidRPr="0019468F">
              <w:t>Bei de</w:t>
            </w:r>
            <w:r>
              <w:t>r</w:t>
            </w:r>
            <w:r w:rsidRPr="0019468F">
              <w:t xml:space="preserve"> </w:t>
            </w:r>
            <w:r w:rsidRPr="0019468F">
              <w:rPr>
                <w:b/>
              </w:rPr>
              <w:t>Gestellsäge</w:t>
            </w:r>
            <w:r w:rsidRPr="0019468F">
              <w:t xml:space="preserve"> ist das Sägeblatt mit </w:t>
            </w:r>
            <w:r>
              <w:t>einem Spanndraht</w:t>
            </w:r>
            <w:r w:rsidRPr="0019468F">
              <w:t xml:space="preserve"> zwischen zwei Sägearme</w:t>
            </w:r>
            <w:r w:rsidR="00377CDC">
              <w:t>n</w:t>
            </w:r>
            <w:r w:rsidRPr="0019468F">
              <w:t xml:space="preserve"> fest eingespannt.</w:t>
            </w:r>
            <w:r>
              <w:t xml:space="preserve"> Sie ist für feine und tiefe Schnitte geeignet.</w:t>
            </w:r>
          </w:p>
        </w:tc>
      </w:tr>
      <w:tr w:rsidR="007673DF" w:rsidRPr="0019468F" w14:paraId="69A87747" w14:textId="77777777" w:rsidTr="00C0461B">
        <w:trPr>
          <w:trHeight w:hRule="exact" w:val="170"/>
        </w:trPr>
        <w:tc>
          <w:tcPr>
            <w:tcW w:w="368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8FE8F70" w14:textId="17E22C6C" w:rsidR="007673DF" w:rsidRPr="0019468F" w:rsidRDefault="007673DF" w:rsidP="00C0461B"/>
        </w:tc>
        <w:tc>
          <w:tcPr>
            <w:tcW w:w="1134" w:type="dxa"/>
          </w:tcPr>
          <w:p w14:paraId="18D19D79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3C92E002" w14:textId="77777777" w:rsidR="007673DF" w:rsidRPr="0019468F" w:rsidRDefault="007673DF" w:rsidP="00C0461B"/>
        </w:tc>
      </w:tr>
      <w:tr w:rsidR="007673DF" w:rsidRPr="0019468F" w14:paraId="485FA182" w14:textId="77777777" w:rsidTr="00C0461B">
        <w:tc>
          <w:tcPr>
            <w:tcW w:w="368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7EF4D4BA" w14:textId="0C4A8430" w:rsidR="007673DF" w:rsidRPr="0019468F" w:rsidRDefault="007673DF" w:rsidP="00C0461B"/>
          <w:p w14:paraId="1191E008" w14:textId="77777777" w:rsidR="007673DF" w:rsidRPr="0019468F" w:rsidRDefault="007673DF" w:rsidP="00C0461B"/>
          <w:p w14:paraId="244C3B25" w14:textId="77777777" w:rsidR="007673DF" w:rsidRPr="0019468F" w:rsidRDefault="007673DF" w:rsidP="00C0461B"/>
          <w:p w14:paraId="1B85C2AD" w14:textId="77777777" w:rsidR="007673DF" w:rsidRPr="0019468F" w:rsidRDefault="007673DF" w:rsidP="00C0461B"/>
          <w:p w14:paraId="758A1E37" w14:textId="77777777" w:rsidR="007673DF" w:rsidRPr="0019468F" w:rsidRDefault="007673DF" w:rsidP="00C0461B"/>
        </w:tc>
        <w:tc>
          <w:tcPr>
            <w:tcW w:w="1134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14:paraId="4EB62D19" w14:textId="77777777" w:rsidR="007673DF" w:rsidRPr="0019468F" w:rsidRDefault="007673DF" w:rsidP="00C0461B"/>
        </w:tc>
        <w:tc>
          <w:tcPr>
            <w:tcW w:w="311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3DED0182" w14:textId="77777777" w:rsidR="007673DF" w:rsidRPr="0019468F" w:rsidRDefault="007673DF" w:rsidP="00C0461B">
            <w:r w:rsidRPr="0019468F">
              <w:t xml:space="preserve">Die </w:t>
            </w:r>
            <w:r w:rsidRPr="0019468F">
              <w:rPr>
                <w:b/>
              </w:rPr>
              <w:t>Feinsäge</w:t>
            </w:r>
            <w:r w:rsidRPr="0019468F">
              <w:t xml:space="preserve"> hat kleine Zähne und das Sägeblatt ist oben geheftet. Es lassen sich feine Schnitte durchführen.</w:t>
            </w:r>
          </w:p>
        </w:tc>
      </w:tr>
    </w:tbl>
    <w:p w14:paraId="17C3C46E" w14:textId="77777777" w:rsidR="007673DF" w:rsidRDefault="007673DF" w:rsidP="007673DF">
      <w:pPr>
        <w:spacing w:line="312" w:lineRule="auto"/>
        <w:rPr>
          <w:sz w:val="22"/>
        </w:rPr>
      </w:pPr>
    </w:p>
    <w:p w14:paraId="4C537F62" w14:textId="77777777" w:rsidR="007673DF" w:rsidRPr="00A639B8" w:rsidRDefault="00294623" w:rsidP="007673DF">
      <w:pPr>
        <w:spacing w:line="312" w:lineRule="auto"/>
        <w:rPr>
          <w:sz w:val="22"/>
        </w:rPr>
      </w:pPr>
      <w:r w:rsidRPr="0019468F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5201F2A3" wp14:editId="7AB733CB">
            <wp:simplePos x="0" y="0"/>
            <wp:positionH relativeFrom="column">
              <wp:posOffset>5034933</wp:posOffset>
            </wp:positionH>
            <wp:positionV relativeFrom="paragraph">
              <wp:posOffset>251460</wp:posOffset>
            </wp:positionV>
            <wp:extent cx="574040" cy="574040"/>
            <wp:effectExtent l="0" t="0" r="0" b="0"/>
            <wp:wrapNone/>
            <wp:docPr id="129" name="Grafik 129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 Cod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AC11F" w14:textId="77777777" w:rsidR="007673DF" w:rsidRDefault="007673DF" w:rsidP="007673DF"/>
    <w:p w14:paraId="60DF9907" w14:textId="77777777" w:rsidR="007673DF" w:rsidRPr="0019468F" w:rsidRDefault="007673DF" w:rsidP="007673DF">
      <w:r>
        <w:t>Verweis:</w:t>
      </w:r>
    </w:p>
    <w:p w14:paraId="7CFE886B" w14:textId="77777777" w:rsidR="007673DF" w:rsidRPr="0019468F" w:rsidRDefault="00BC4205" w:rsidP="007673DF">
      <w:hyperlink r:id="rId57" w:history="1">
        <w:r w:rsidR="007673DF" w:rsidRPr="0019468F">
          <w:rPr>
            <w:rStyle w:val="Hyperlink"/>
          </w:rPr>
          <w:t>https://learningapps.org/watch?v=ptm68d7i318</w:t>
        </w:r>
      </w:hyperlink>
      <w:r w:rsidR="007673DF" w:rsidRPr="0019468F">
        <w:t xml:space="preserve"> </w:t>
      </w:r>
    </w:p>
    <w:p w14:paraId="4BC459C5" w14:textId="77777777" w:rsidR="007673DF" w:rsidRDefault="00294623" w:rsidP="007673DF">
      <w:r w:rsidRPr="00AA18D1"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6163171C" wp14:editId="614AFC8A">
            <wp:simplePos x="0" y="0"/>
            <wp:positionH relativeFrom="column">
              <wp:posOffset>5098415</wp:posOffset>
            </wp:positionH>
            <wp:positionV relativeFrom="paragraph">
              <wp:posOffset>140970</wp:posOffset>
            </wp:positionV>
            <wp:extent cx="318770" cy="318770"/>
            <wp:effectExtent l="0" t="0" r="5080" b="5080"/>
            <wp:wrapNone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4BFCB" w14:textId="77777777" w:rsidR="007673DF" w:rsidRDefault="007673DF" w:rsidP="0095174C">
      <w:pPr>
        <w:pStyle w:val="Listenabsatz"/>
        <w:numPr>
          <w:ilvl w:val="0"/>
          <w:numId w:val="39"/>
        </w:numPr>
      </w:pPr>
      <w:r>
        <w:rPr>
          <w:sz w:val="22"/>
        </w:rPr>
        <w:t>Entscheiden Sie sich für eine geeignete Säge für Sägearbeiten am Klappstuhl! Schreiben Sie den Namen der Säge in die Box.</w:t>
      </w:r>
    </w:p>
    <w:p w14:paraId="1F2EB7CC" w14:textId="77777777" w:rsidR="007673DF" w:rsidRDefault="007673DF" w:rsidP="007673D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266B1E3" wp14:editId="14C71579">
                <wp:simplePos x="0" y="0"/>
                <wp:positionH relativeFrom="column">
                  <wp:posOffset>442392</wp:posOffset>
                </wp:positionH>
                <wp:positionV relativeFrom="paragraph">
                  <wp:posOffset>112674</wp:posOffset>
                </wp:positionV>
                <wp:extent cx="3580130" cy="474345"/>
                <wp:effectExtent l="0" t="0" r="20320" b="20955"/>
                <wp:wrapNone/>
                <wp:docPr id="1003" name="Rechteck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0BEFAA" id="Rechteck 1003" o:spid="_x0000_s1026" style="position:absolute;margin-left:34.85pt;margin-top:8.85pt;width:281.9pt;height:37.3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" filled="f" strokecolor="#4f81bd [3204]"/>
            </w:pict>
          </mc:Fallback>
        </mc:AlternateContent>
      </w:r>
    </w:p>
    <w:p w14:paraId="5E4DD9E9" w14:textId="77777777" w:rsidR="007673DF" w:rsidRPr="00C25973" w:rsidRDefault="007673DF" w:rsidP="007673DF">
      <w:pPr>
        <w:tabs>
          <w:tab w:val="left" w:pos="991"/>
        </w:tabs>
        <w:rPr>
          <w:rFonts w:ascii="Segoe Print" w:hAnsi="Segoe Print"/>
          <w:sz w:val="32"/>
          <w:szCs w:val="32"/>
        </w:rPr>
      </w:pPr>
      <w:r>
        <w:tab/>
      </w:r>
      <w:r w:rsidRPr="00C25973">
        <w:rPr>
          <w:rFonts w:ascii="Segoe Print" w:hAnsi="Segoe Print"/>
          <w:sz w:val="32"/>
          <w:szCs w:val="32"/>
        </w:rPr>
        <w:t>Gestellsäge oder Feinsäge</w:t>
      </w:r>
    </w:p>
    <w:p w14:paraId="6BADA073" w14:textId="77777777" w:rsidR="007673DF" w:rsidRDefault="007673DF" w:rsidP="007673DF"/>
    <w:p w14:paraId="7EF14FB0" w14:textId="77777777" w:rsidR="007673DF" w:rsidRPr="0019468F" w:rsidRDefault="007673DF" w:rsidP="007673DF">
      <w:r w:rsidRPr="0019468F">
        <w:br w:type="page"/>
      </w:r>
    </w:p>
    <w:p w14:paraId="0A8B1325" w14:textId="77777777" w:rsidR="007673DF" w:rsidRPr="00623FFF" w:rsidRDefault="007673DF" w:rsidP="007673DF">
      <w:pPr>
        <w:rPr>
          <w:b/>
          <w:sz w:val="22"/>
        </w:rPr>
      </w:pPr>
      <w:bookmarkStart w:id="21" w:name="_Hlk528095380"/>
      <w:r w:rsidRPr="00623FFF">
        <w:rPr>
          <w:b/>
          <w:bCs/>
          <w:noProof/>
          <w:sz w:val="24"/>
          <w:lang w:eastAsia="de-DE"/>
        </w:rPr>
        <w:lastRenderedPageBreak/>
        <w:drawing>
          <wp:anchor distT="0" distB="0" distL="114300" distR="114300" simplePos="0" relativeHeight="251615232" behindDoc="0" locked="0" layoutInCell="1" allowOverlap="1" wp14:anchorId="7360F57F" wp14:editId="348F868B">
            <wp:simplePos x="0" y="0"/>
            <wp:positionH relativeFrom="column">
              <wp:posOffset>4688840</wp:posOffset>
            </wp:positionH>
            <wp:positionV relativeFrom="paragraph">
              <wp:posOffset>57785</wp:posOffset>
            </wp:positionV>
            <wp:extent cx="341630" cy="313055"/>
            <wp:effectExtent l="0" t="0" r="1270" b="0"/>
            <wp:wrapNone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FFF">
        <w:rPr>
          <w:b/>
          <w:sz w:val="22"/>
        </w:rPr>
        <w:t>Werkzeugliste</w:t>
      </w:r>
    </w:p>
    <w:p w14:paraId="146A1DD4" w14:textId="77777777" w:rsidR="007673DF" w:rsidRDefault="007673DF" w:rsidP="007673DF">
      <w:pPr>
        <w:spacing w:line="312" w:lineRule="auto"/>
        <w:ind w:right="1076"/>
        <w:rPr>
          <w:sz w:val="22"/>
        </w:rPr>
      </w:pPr>
      <w:r>
        <w:rPr>
          <w:sz w:val="22"/>
        </w:rPr>
        <w:t>Nehmen Sie die</w:t>
      </w:r>
      <w:r w:rsidRPr="00A677D0">
        <w:rPr>
          <w:sz w:val="22"/>
        </w:rPr>
        <w:t xml:space="preserve"> </w:t>
      </w:r>
      <w:r w:rsidRPr="00C25973">
        <w:rPr>
          <w:b/>
          <w:sz w:val="22"/>
        </w:rPr>
        <w:t>Bauanleitung</w:t>
      </w:r>
      <w:r w:rsidRPr="00A677D0">
        <w:rPr>
          <w:sz w:val="22"/>
        </w:rPr>
        <w:t xml:space="preserve"> </w:t>
      </w:r>
      <w:r>
        <w:rPr>
          <w:sz w:val="22"/>
        </w:rPr>
        <w:t xml:space="preserve">zur Hand. </w:t>
      </w:r>
    </w:p>
    <w:p w14:paraId="46070803" w14:textId="77777777" w:rsidR="007673DF" w:rsidRDefault="007673DF" w:rsidP="0095174C">
      <w:pPr>
        <w:pStyle w:val="Listenabsatz"/>
        <w:numPr>
          <w:ilvl w:val="0"/>
          <w:numId w:val="39"/>
        </w:numPr>
        <w:spacing w:line="312" w:lineRule="auto"/>
        <w:ind w:right="1076"/>
        <w:rPr>
          <w:sz w:val="22"/>
        </w:rPr>
      </w:pPr>
      <w:r>
        <w:rPr>
          <w:sz w:val="22"/>
        </w:rPr>
        <w:t>Vervollständigen Sie die Liste der Werkzeuge, die Sie zum Bauen des Klappstuhls brauchen.</w:t>
      </w:r>
    </w:p>
    <w:p w14:paraId="16CB2532" w14:textId="77777777" w:rsidR="007673DF" w:rsidRDefault="007673DF" w:rsidP="007673DF"/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5670"/>
      </w:tblGrid>
      <w:tr w:rsidR="007673DF" w:rsidRPr="00C25973" w14:paraId="6F43F4B3" w14:textId="77777777" w:rsidTr="00C0461B">
        <w:tc>
          <w:tcPr>
            <w:tcW w:w="7513" w:type="dxa"/>
            <w:gridSpan w:val="2"/>
            <w:shd w:val="clear" w:color="auto" w:fill="DBE5F1" w:themeFill="accent1" w:themeFillTint="33"/>
            <w:vAlign w:val="center"/>
          </w:tcPr>
          <w:p w14:paraId="0A5EBB4B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Werkzeuge</w:t>
            </w:r>
          </w:p>
        </w:tc>
      </w:tr>
      <w:tr w:rsidR="007673DF" w:rsidRPr="00C25973" w14:paraId="36419ABB" w14:textId="77777777" w:rsidTr="00C0461B">
        <w:trPr>
          <w:trHeight w:val="454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1D0F69AC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nach Bauanleitung</w:t>
            </w:r>
          </w:p>
        </w:tc>
        <w:tc>
          <w:tcPr>
            <w:tcW w:w="5670" w:type="dxa"/>
            <w:vAlign w:val="center"/>
          </w:tcPr>
          <w:p w14:paraId="73559BA9" w14:textId="77777777" w:rsidR="007673DF" w:rsidRPr="00C25973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 w:rsidRPr="00C25973">
              <w:rPr>
                <w:rFonts w:ascii="Segoe Print" w:hAnsi="Segoe Print"/>
                <w:sz w:val="24"/>
              </w:rPr>
              <w:t>Schraubendreher</w:t>
            </w:r>
          </w:p>
        </w:tc>
      </w:tr>
      <w:tr w:rsidR="007673DF" w:rsidRPr="00C25973" w14:paraId="5ED7DF14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0DD9C6FD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76B37D39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Säge</w:t>
            </w:r>
          </w:p>
        </w:tc>
      </w:tr>
      <w:tr w:rsidR="007673DF" w:rsidRPr="00C25973" w14:paraId="356558AC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1A95E759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03D8F616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Tacker</w:t>
            </w:r>
          </w:p>
        </w:tc>
      </w:tr>
      <w:tr w:rsidR="007673DF" w:rsidRPr="00C25973" w14:paraId="6901C1F7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0C079E8C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1B5A0F18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28D29F15" w14:textId="77777777" w:rsidTr="00C0461B">
        <w:trPr>
          <w:trHeight w:val="454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037B0E0E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Einzeichnen</w:t>
            </w:r>
          </w:p>
        </w:tc>
        <w:tc>
          <w:tcPr>
            <w:tcW w:w="5670" w:type="dxa"/>
            <w:vAlign w:val="center"/>
          </w:tcPr>
          <w:p w14:paraId="22D6E317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Bleistift</w:t>
            </w:r>
          </w:p>
        </w:tc>
      </w:tr>
      <w:tr w:rsidR="007673DF" w:rsidRPr="00C25973" w14:paraId="4F5119D8" w14:textId="77777777" w:rsidTr="00C0461B">
        <w:trPr>
          <w:trHeight w:val="454"/>
        </w:trPr>
        <w:tc>
          <w:tcPr>
            <w:tcW w:w="1843" w:type="dxa"/>
            <w:vMerge/>
            <w:shd w:val="clear" w:color="auto" w:fill="auto"/>
            <w:vAlign w:val="center"/>
          </w:tcPr>
          <w:p w14:paraId="332DA52C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792659D4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Meterstab, Lineal</w:t>
            </w:r>
          </w:p>
        </w:tc>
      </w:tr>
      <w:tr w:rsidR="007673DF" w:rsidRPr="00C25973" w14:paraId="4775C19C" w14:textId="77777777" w:rsidTr="00C0461B">
        <w:trPr>
          <w:trHeight w:val="454"/>
        </w:trPr>
        <w:tc>
          <w:tcPr>
            <w:tcW w:w="1843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55948CF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4" w:space="0" w:color="4F81BD" w:themeColor="accent1"/>
            </w:tcBorders>
            <w:vAlign w:val="center"/>
          </w:tcPr>
          <w:p w14:paraId="7D4B2921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Winkel</w:t>
            </w:r>
          </w:p>
        </w:tc>
      </w:tr>
      <w:tr w:rsidR="007673DF" w:rsidRPr="00C25973" w14:paraId="2D67E70D" w14:textId="77777777" w:rsidTr="00C0461B">
        <w:trPr>
          <w:trHeight w:val="454"/>
        </w:trPr>
        <w:tc>
          <w:tcPr>
            <w:tcW w:w="1843" w:type="dxa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0B9169CC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Vorbohren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64946EB4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Bohrmaschine</w:t>
            </w:r>
          </w:p>
        </w:tc>
      </w:tr>
      <w:tr w:rsidR="007673DF" w:rsidRPr="00C25973" w14:paraId="0EAFF275" w14:textId="77777777" w:rsidTr="00C0461B">
        <w:trPr>
          <w:trHeight w:val="454"/>
        </w:trPr>
        <w:tc>
          <w:tcPr>
            <w:tcW w:w="1843" w:type="dxa"/>
            <w:vMerge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0617BAA3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575FBBAE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Bohrer</w:t>
            </w:r>
          </w:p>
        </w:tc>
      </w:tr>
    </w:tbl>
    <w:p w14:paraId="0EF529BB" w14:textId="77777777" w:rsidR="007673DF" w:rsidRDefault="007673DF" w:rsidP="007673DF"/>
    <w:p w14:paraId="6E4E9963" w14:textId="77777777" w:rsidR="007673DF" w:rsidRPr="0019468F" w:rsidRDefault="007673DF" w:rsidP="007673DF"/>
    <w:bookmarkEnd w:id="21"/>
    <w:p w14:paraId="585F5C7B" w14:textId="77777777" w:rsidR="007673DF" w:rsidRPr="0019468F" w:rsidRDefault="007673DF" w:rsidP="007673DF"/>
    <w:p w14:paraId="5D6BBBB7" w14:textId="77777777" w:rsidR="007673DF" w:rsidRDefault="007673DF">
      <w:pPr>
        <w:spacing w:line="240" w:lineRule="exact"/>
      </w:pPr>
      <w:r>
        <w:br w:type="page"/>
      </w:r>
    </w:p>
    <w:p w14:paraId="090D3DF1" w14:textId="77777777" w:rsidR="007673DF" w:rsidRDefault="00294623" w:rsidP="007673DF">
      <w:r w:rsidRPr="00096630">
        <w:rPr>
          <w:noProof/>
          <w:color w:val="FF0000"/>
          <w:sz w:val="22"/>
          <w:lang w:eastAsia="de-DE"/>
        </w:rPr>
        <w:lastRenderedPageBreak/>
        <w:drawing>
          <wp:anchor distT="0" distB="0" distL="114300" distR="114300" simplePos="0" relativeHeight="251716608" behindDoc="0" locked="0" layoutInCell="0" allowOverlap="1" wp14:anchorId="2AA6C61E" wp14:editId="01295632">
            <wp:simplePos x="0" y="0"/>
            <wp:positionH relativeFrom="rightMargin">
              <wp:posOffset>451485</wp:posOffset>
            </wp:positionH>
            <wp:positionV relativeFrom="paragraph">
              <wp:posOffset>1333500</wp:posOffset>
            </wp:positionV>
            <wp:extent cx="302260" cy="323850"/>
            <wp:effectExtent l="0" t="0" r="2540" b="0"/>
            <wp:wrapNone/>
            <wp:docPr id="151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711488" behindDoc="0" locked="0" layoutInCell="1" allowOverlap="1" wp14:anchorId="57FC50FB" wp14:editId="29DC6B85">
            <wp:simplePos x="0" y="0"/>
            <wp:positionH relativeFrom="column">
              <wp:posOffset>4784725</wp:posOffset>
            </wp:positionH>
            <wp:positionV relativeFrom="paragraph">
              <wp:posOffset>1350010</wp:posOffset>
            </wp:positionV>
            <wp:extent cx="341630" cy="313055"/>
            <wp:effectExtent l="0" t="0" r="1270" b="0"/>
            <wp:wrapNone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7673DF" w14:paraId="1F5C2F05" w14:textId="77777777" w:rsidTr="00C0461B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0DED96" w14:textId="77777777" w:rsidR="007673DF" w:rsidRDefault="007673DF" w:rsidP="00C0461B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t xml:space="preserve"> </w:t>
            </w:r>
            <w:r>
              <w:rPr>
                <w:sz w:val="12"/>
                <w:lang w:eastAsia="en-US"/>
              </w:rPr>
              <w:t>Materialien/Kompetenz</w:t>
            </w:r>
          </w:p>
          <w:p w14:paraId="1D6085AF" w14:textId="77777777" w:rsidR="007673DF" w:rsidRDefault="00922561" w:rsidP="00C0461B">
            <w:pPr>
              <w:pStyle w:val="TabelleKopflinks"/>
              <w:spacing w:line="240" w:lineRule="exact"/>
            </w:pPr>
            <w:r>
              <w:t>Werkzeugcheck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F55D86" w14:textId="77777777" w:rsidR="007673DF" w:rsidRDefault="007673DF" w:rsidP="00C0461B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119414" w14:textId="77777777" w:rsidR="007673DF" w:rsidRDefault="007673D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Holztechnik</w:t>
            </w:r>
          </w:p>
          <w:p w14:paraId="076A982A" w14:textId="77777777" w:rsidR="007673DF" w:rsidRDefault="007673DF" w:rsidP="00C0461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Z.01.0</w:t>
            </w:r>
            <w:r w:rsidR="00817950">
              <w:rPr>
                <w:lang w:val="en-GB" w:eastAsia="en-US"/>
              </w:rPr>
              <w:t>2</w:t>
            </w:r>
            <w:r>
              <w:rPr>
                <w:lang w:val="en-GB" w:eastAsia="en-US"/>
              </w:rPr>
              <w:t>.02.02</w:t>
            </w:r>
          </w:p>
        </w:tc>
      </w:tr>
      <w:tr w:rsidR="007673DF" w14:paraId="1E644BAD" w14:textId="77777777" w:rsidTr="00C0461B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894A" w14:textId="77777777" w:rsidR="007673DF" w:rsidRDefault="007673DF" w:rsidP="00C0461B">
            <w:pPr>
              <w:pStyle w:val="Tabelle6pt"/>
            </w:pPr>
            <w:r>
              <w:t>Teilkompetenz:</w:t>
            </w:r>
          </w:p>
          <w:p w14:paraId="2D93B7BF" w14:textId="77777777" w:rsidR="007673DF" w:rsidRDefault="007673DF" w:rsidP="00C0461B">
            <w:pPr>
              <w:pStyle w:val="TabelleAufzhlung"/>
            </w:pPr>
            <w:r w:rsidRPr="00C44C70">
              <w:t>Ich kann unterschiedliche Handsägen benennen.</w:t>
            </w:r>
          </w:p>
          <w:p w14:paraId="16FCE864" w14:textId="77777777" w:rsidR="007673DF" w:rsidRPr="00A96ECC" w:rsidRDefault="007673DF" w:rsidP="00C0461B">
            <w:pPr>
              <w:pStyle w:val="TabelleAufzhlung"/>
            </w:pPr>
            <w:r w:rsidRPr="00A96ECC">
              <w:t>Ich kann eine geeignete Handsäge für meine Sägearbeiten auswählen.</w:t>
            </w:r>
          </w:p>
          <w:p w14:paraId="7F6BFB2C" w14:textId="77777777" w:rsidR="007673DF" w:rsidRPr="00A96ECC" w:rsidRDefault="007673DF" w:rsidP="00C0461B">
            <w:pPr>
              <w:pStyle w:val="TabelleAufzhlung"/>
            </w:pPr>
            <w:r w:rsidRPr="00A96ECC">
              <w:t xml:space="preserve">Ich kann die Wirkweise einer Säge erklären. </w:t>
            </w:r>
          </w:p>
          <w:p w14:paraId="6C8FC5B0" w14:textId="77777777" w:rsidR="007673DF" w:rsidRPr="00E3312D" w:rsidRDefault="007673DF" w:rsidP="00C0461B">
            <w:pPr>
              <w:pStyle w:val="TabelleAufzhlung"/>
              <w:rPr>
                <w:i/>
                <w:lang w:eastAsia="en-US"/>
              </w:rPr>
            </w:pPr>
            <w:r w:rsidRPr="00E3312D">
              <w:rPr>
                <w:i/>
              </w:rPr>
              <w:t>Ich kann die Herausforderungen der Aufgabe erkennen und angehen.</w:t>
            </w:r>
          </w:p>
          <w:p w14:paraId="629FD0C5" w14:textId="77777777" w:rsidR="007673DF" w:rsidRDefault="007673DF" w:rsidP="00C0461B">
            <w:pPr>
              <w:pStyle w:val="TabelleAufzhlung"/>
              <w:numPr>
                <w:ilvl w:val="0"/>
                <w:numId w:val="0"/>
              </w:numPr>
              <w:ind w:left="57"/>
              <w:rPr>
                <w:lang w:eastAsia="en-US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18FBB2" w14:textId="77777777" w:rsidR="007673DF" w:rsidRDefault="007673DF" w:rsidP="00C0461B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7673DF" w14:paraId="05DC239A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7CA53E" w14:textId="77777777" w:rsidR="007673DF" w:rsidRDefault="007673D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LernPROJEKT</w:t>
                  </w:r>
                </w:p>
              </w:tc>
            </w:tr>
            <w:tr w:rsidR="007673DF" w14:paraId="050C9320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4E89E2" w14:textId="77777777" w:rsidR="007673DF" w:rsidRDefault="007673D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LernTHEMA</w:t>
                  </w:r>
                </w:p>
              </w:tc>
            </w:tr>
            <w:tr w:rsidR="007673DF" w14:paraId="731A02BB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E74D4F1" w14:textId="77777777" w:rsidR="007673DF" w:rsidRDefault="007673DF" w:rsidP="00BC420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LernSCHRITT</w:t>
                  </w:r>
                </w:p>
              </w:tc>
            </w:tr>
          </w:tbl>
          <w:p w14:paraId="47E7B053" w14:textId="77777777" w:rsidR="007673DF" w:rsidRDefault="007673D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08B7F86E" w14:textId="77777777" w:rsidR="007673DF" w:rsidRDefault="005C2728" w:rsidP="007673DF">
      <w:pPr>
        <w:pStyle w:val="berschrift1"/>
        <w:rPr>
          <w:sz w:val="32"/>
        </w:rPr>
      </w:pPr>
      <w:r w:rsidRPr="00AA18D1">
        <w:rPr>
          <w:noProof/>
        </w:rPr>
        <w:drawing>
          <wp:anchor distT="0" distB="0" distL="114300" distR="114300" simplePos="0" relativeHeight="251642880" behindDoc="0" locked="0" layoutInCell="1" allowOverlap="1" wp14:anchorId="08CA053D" wp14:editId="08159F5E">
            <wp:simplePos x="0" y="0"/>
            <wp:positionH relativeFrom="column">
              <wp:posOffset>5213985</wp:posOffset>
            </wp:positionH>
            <wp:positionV relativeFrom="paragraph">
              <wp:posOffset>454660</wp:posOffset>
            </wp:positionV>
            <wp:extent cx="318770" cy="318770"/>
            <wp:effectExtent l="0" t="0" r="5080" b="5080"/>
            <wp:wrapNone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>
        <w:rPr>
          <w:noProof/>
        </w:rPr>
        <w:drawing>
          <wp:anchor distT="0" distB="0" distL="114300" distR="114300" simplePos="0" relativeHeight="251645952" behindDoc="0" locked="0" layoutInCell="1" allowOverlap="1" wp14:anchorId="79894D26" wp14:editId="408F9428">
            <wp:simplePos x="0" y="0"/>
            <wp:positionH relativeFrom="column">
              <wp:posOffset>4811395</wp:posOffset>
            </wp:positionH>
            <wp:positionV relativeFrom="paragraph">
              <wp:posOffset>452755</wp:posOffset>
            </wp:positionV>
            <wp:extent cx="313055" cy="313055"/>
            <wp:effectExtent l="0" t="0" r="0" b="0"/>
            <wp:wrapNone/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kstatt.em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>
        <w:rPr>
          <w:sz w:val="32"/>
        </w:rPr>
        <w:t>Klappstuhl _Werkzeugcheck</w:t>
      </w:r>
    </w:p>
    <w:p w14:paraId="14C23981" w14:textId="77777777" w:rsidR="007673DF" w:rsidRDefault="007673DF" w:rsidP="007673DF">
      <w:pPr>
        <w:pStyle w:val="berschrift2"/>
      </w:pPr>
      <w:r w:rsidRPr="0019468F">
        <w:t>Sägearten</w:t>
      </w:r>
    </w:p>
    <w:p w14:paraId="7A24BD69" w14:textId="77777777" w:rsidR="007673DF" w:rsidRPr="00100EC8" w:rsidRDefault="007673DF" w:rsidP="007673DF">
      <w:pPr>
        <w:spacing w:line="312" w:lineRule="auto"/>
        <w:rPr>
          <w:sz w:val="22"/>
        </w:rPr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2AE3722" wp14:editId="5F338ACC">
                <wp:simplePos x="0" y="0"/>
                <wp:positionH relativeFrom="column">
                  <wp:posOffset>3218688</wp:posOffset>
                </wp:positionH>
                <wp:positionV relativeFrom="paragraph">
                  <wp:posOffset>235407</wp:posOffset>
                </wp:positionV>
                <wp:extent cx="2999105" cy="461645"/>
                <wp:effectExtent l="19050" t="247650" r="0" b="243205"/>
                <wp:wrapNone/>
                <wp:docPr id="132" name="Gruppieren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105" cy="461645"/>
                          <a:chOff x="-79311" y="-38252"/>
                          <a:chExt cx="2836904" cy="375522"/>
                        </a:xfrm>
                      </wpg:grpSpPr>
                      <wps:wsp>
                        <wps:cNvPr id="133" name="Rechteck: abgerundete Ecken 133"/>
                        <wps:cNvSpPr/>
                        <wps:spPr>
                          <a:xfrm rot="21075296">
                            <a:off x="-79311" y="-30920"/>
                            <a:ext cx="2754483" cy="33372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feld 134"/>
                        <wps:cNvSpPr txBox="1"/>
                        <wps:spPr>
                          <a:xfrm rot="21075296">
                            <a:off x="1953" y="-38252"/>
                            <a:ext cx="2755640" cy="3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03AB2" w14:textId="77777777" w:rsidR="005E736C" w:rsidRPr="006136C9" w:rsidRDefault="005E736C" w:rsidP="007673D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Säge brauche ich?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E3722" id="Gruppieren 132" o:spid="_x0000_s1068" style="position:absolute;margin-left:253.45pt;margin-top:18.55pt;width:236.15pt;height:36.35pt;z-index:-251671552;mso-width-relative:margin;mso-height-relative:margin" coordorigin="-793,-382" coordsize="28369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">
                <v:roundrect id="Rechteck: abgerundete Ecken 133" o:spid="_x0000_s1069" style="position:absolute;left:-793;top:-309;width:2754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" fillcolor="white [3201]" strokecolor="#b8cce4 [1300]" strokeweight="2pt"/>
                <v:shape id="Textfeld 134" o:spid="_x0000_s1070" type="#_x0000_t202" style="position:absolute;left:19;top:-382;width:27556;height:3754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" filled="f" stroked="f">
                  <v:shadow on="t" color="black" opacity="24903f" origin=",.5" offset="0,.55556mm"/>
                  <v:textbox>
                    <w:txbxContent>
                      <w:p w14:paraId="3B203AB2" w14:textId="77777777" w:rsidR="005E736C" w:rsidRPr="006136C9" w:rsidRDefault="005E736C" w:rsidP="007673D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Säge brauche ich?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0EC8">
        <w:rPr>
          <w:sz w:val="22"/>
        </w:rPr>
        <w:t xml:space="preserve">Um die Hölzer für den </w:t>
      </w:r>
      <w:r>
        <w:rPr>
          <w:sz w:val="22"/>
        </w:rPr>
        <w:t>Klapp</w:t>
      </w:r>
      <w:r w:rsidRPr="00100EC8">
        <w:rPr>
          <w:sz w:val="22"/>
        </w:rPr>
        <w:t>stuhl (Ba</w:t>
      </w:r>
      <w:r>
        <w:rPr>
          <w:sz w:val="22"/>
        </w:rPr>
        <w:t>uanleitung) abzulängen, benötigen Sie</w:t>
      </w:r>
      <w:r w:rsidRPr="00100EC8">
        <w:rPr>
          <w:sz w:val="22"/>
        </w:rPr>
        <w:t xml:space="preserve"> eine Säge. Wie </w:t>
      </w:r>
      <w:r>
        <w:rPr>
          <w:sz w:val="22"/>
        </w:rPr>
        <w:t>Sie</w:t>
      </w:r>
      <w:r w:rsidRPr="00100EC8">
        <w:rPr>
          <w:sz w:val="22"/>
        </w:rPr>
        <w:t xml:space="preserve"> mit einem Blick in </w:t>
      </w:r>
      <w:r>
        <w:rPr>
          <w:sz w:val="22"/>
        </w:rPr>
        <w:t>Ihre</w:t>
      </w:r>
      <w:r w:rsidRPr="00100EC8">
        <w:rPr>
          <w:sz w:val="22"/>
        </w:rPr>
        <w:t xml:space="preserve"> Werkzeugkiste oder ins Fachbuch </w:t>
      </w:r>
      <w:r>
        <w:rPr>
          <w:sz w:val="22"/>
        </w:rPr>
        <w:t>sehen</w:t>
      </w:r>
      <w:r w:rsidRPr="00100EC8">
        <w:rPr>
          <w:sz w:val="22"/>
        </w:rPr>
        <w:t xml:space="preserve">, gibt es verschiedene Sägen. </w:t>
      </w:r>
    </w:p>
    <w:p w14:paraId="41A5DB26" w14:textId="77777777" w:rsidR="007673DF" w:rsidRPr="0021015D" w:rsidRDefault="007673DF" w:rsidP="0095174C">
      <w:pPr>
        <w:pStyle w:val="Listenabsatz"/>
        <w:numPr>
          <w:ilvl w:val="0"/>
          <w:numId w:val="40"/>
        </w:numPr>
        <w:spacing w:line="312" w:lineRule="auto"/>
        <w:ind w:right="1076"/>
        <w:rPr>
          <w:sz w:val="22"/>
        </w:rPr>
      </w:pPr>
      <w:r w:rsidRPr="0021015D">
        <w:rPr>
          <w:sz w:val="22"/>
        </w:rPr>
        <w:t>Verbinden Sie mit einem Strich die jeweilige Bezeichnung nach links mit dem richtigen Bild und nach rechts mit der richtigen Beschreibung.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850"/>
        <w:gridCol w:w="1559"/>
        <w:gridCol w:w="993"/>
        <w:gridCol w:w="2976"/>
      </w:tblGrid>
      <w:tr w:rsidR="007673DF" w:rsidRPr="00AD7358" w14:paraId="76FE28FF" w14:textId="77777777" w:rsidTr="00C0461B">
        <w:trPr>
          <w:trHeight w:val="475"/>
        </w:trPr>
        <w:tc>
          <w:tcPr>
            <w:tcW w:w="3369" w:type="dxa"/>
            <w:shd w:val="clear" w:color="auto" w:fill="DBE5F1" w:themeFill="accent1" w:themeFillTint="33"/>
            <w:vAlign w:val="center"/>
          </w:tcPr>
          <w:p w14:paraId="12D51673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Bild</w:t>
            </w:r>
          </w:p>
        </w:tc>
        <w:tc>
          <w:tcPr>
            <w:tcW w:w="850" w:type="dxa"/>
            <w:vAlign w:val="center"/>
          </w:tcPr>
          <w:p w14:paraId="13CB04DC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E861F8C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Bezeichnung</w:t>
            </w:r>
          </w:p>
        </w:tc>
        <w:tc>
          <w:tcPr>
            <w:tcW w:w="993" w:type="dxa"/>
            <w:vAlign w:val="center"/>
          </w:tcPr>
          <w:p w14:paraId="2A751D78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2976" w:type="dxa"/>
            <w:shd w:val="clear" w:color="auto" w:fill="DBE5F1" w:themeFill="accent1" w:themeFillTint="33"/>
            <w:vAlign w:val="center"/>
          </w:tcPr>
          <w:p w14:paraId="69F855BD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Beschreibung</w:t>
            </w:r>
          </w:p>
        </w:tc>
      </w:tr>
      <w:tr w:rsidR="007673DF" w14:paraId="327D89AC" w14:textId="77777777" w:rsidTr="00C0461B">
        <w:trPr>
          <w:trHeight w:val="151"/>
        </w:trPr>
        <w:tc>
          <w:tcPr>
            <w:tcW w:w="3369" w:type="dxa"/>
            <w:tcBorders>
              <w:bottom w:val="single" w:sz="4" w:space="0" w:color="auto"/>
            </w:tcBorders>
          </w:tcPr>
          <w:p w14:paraId="0F77A9B6" w14:textId="77777777" w:rsidR="007673DF" w:rsidRDefault="007673DF" w:rsidP="00C0461B"/>
        </w:tc>
        <w:tc>
          <w:tcPr>
            <w:tcW w:w="850" w:type="dxa"/>
          </w:tcPr>
          <w:p w14:paraId="7CB67452" w14:textId="77777777" w:rsidR="007673DF" w:rsidRDefault="007673DF" w:rsidP="00C0461B"/>
        </w:tc>
        <w:tc>
          <w:tcPr>
            <w:tcW w:w="1559" w:type="dxa"/>
            <w:tcBorders>
              <w:bottom w:val="single" w:sz="4" w:space="0" w:color="auto"/>
            </w:tcBorders>
          </w:tcPr>
          <w:p w14:paraId="7E995962" w14:textId="77777777" w:rsidR="007673DF" w:rsidRDefault="007673DF" w:rsidP="00C0461B"/>
        </w:tc>
        <w:tc>
          <w:tcPr>
            <w:tcW w:w="993" w:type="dxa"/>
          </w:tcPr>
          <w:p w14:paraId="5C06FE82" w14:textId="77777777" w:rsidR="007673DF" w:rsidRDefault="007673DF" w:rsidP="00C0461B"/>
        </w:tc>
        <w:tc>
          <w:tcPr>
            <w:tcW w:w="2976" w:type="dxa"/>
            <w:tcBorders>
              <w:bottom w:val="single" w:sz="4" w:space="0" w:color="auto"/>
            </w:tcBorders>
          </w:tcPr>
          <w:p w14:paraId="135EAF73" w14:textId="77777777" w:rsidR="007673DF" w:rsidRDefault="007673DF" w:rsidP="00C0461B"/>
        </w:tc>
      </w:tr>
      <w:tr w:rsidR="007673DF" w14:paraId="25069C28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5C7C" w14:textId="6E2A1758" w:rsidR="007673DF" w:rsidRDefault="007673DF" w:rsidP="00C0461B"/>
          <w:p w14:paraId="3C43C216" w14:textId="194C146C" w:rsidR="007673DF" w:rsidRDefault="00E37CAC" w:rsidP="00C0461B"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78D53824" wp14:editId="5760A88C">
                  <wp:simplePos x="0" y="0"/>
                  <wp:positionH relativeFrom="column">
                    <wp:posOffset>83089</wp:posOffset>
                  </wp:positionH>
                  <wp:positionV relativeFrom="paragraph">
                    <wp:posOffset>11107</wp:posOffset>
                  </wp:positionV>
                  <wp:extent cx="1853589" cy="595916"/>
                  <wp:effectExtent l="0" t="0" r="0" b="0"/>
                  <wp:wrapNone/>
                  <wp:docPr id="362" name="Grafik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6" t="32951" r="3166" b="39484"/>
                          <a:stretch/>
                        </pic:blipFill>
                        <pic:spPr bwMode="auto">
                          <a:xfrm>
                            <a:off x="0" y="0"/>
                            <a:ext cx="1853589" cy="59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992F2" w14:textId="6CA1A243" w:rsidR="007673DF" w:rsidRDefault="007673DF" w:rsidP="00C0461B"/>
          <w:p w14:paraId="6907164B" w14:textId="25C44EA7" w:rsidR="007673DF" w:rsidRDefault="007673DF" w:rsidP="00C0461B"/>
          <w:p w14:paraId="4FEF26EB" w14:textId="12C7E294" w:rsidR="007673DF" w:rsidRDefault="007673DF" w:rsidP="00C0461B"/>
          <w:p w14:paraId="24B4DFE3" w14:textId="77777777" w:rsidR="007673DF" w:rsidRDefault="007673DF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9FDCB20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6654A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Fuchsschwanz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B48997A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D61B" w14:textId="79C8E251" w:rsidR="007673DF" w:rsidRPr="0019468F" w:rsidRDefault="007673DF" w:rsidP="00C0461B">
            <w:r>
              <w:t>Bei diesen Sägen</w:t>
            </w:r>
            <w:r w:rsidRPr="0019468F">
              <w:t xml:space="preserve"> ist das Sägeblatt mit Hilfe eines Spanndrahtes zwischen zwei Sägearme</w:t>
            </w:r>
            <w:r w:rsidR="006F0478">
              <w:t>n</w:t>
            </w:r>
            <w:r w:rsidRPr="0019468F">
              <w:t xml:space="preserve"> fest eingespannt.</w:t>
            </w:r>
          </w:p>
        </w:tc>
      </w:tr>
      <w:tr w:rsidR="007673DF" w14:paraId="6792D402" w14:textId="77777777" w:rsidTr="00C0461B"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09A175EA" w14:textId="1E4E91CF" w:rsidR="007673DF" w:rsidRDefault="007673DF" w:rsidP="00C0461B"/>
        </w:tc>
        <w:tc>
          <w:tcPr>
            <w:tcW w:w="850" w:type="dxa"/>
          </w:tcPr>
          <w:p w14:paraId="12353B26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AC991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47839252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1D913B0B" w14:textId="77777777" w:rsidR="007673DF" w:rsidRDefault="007673DF" w:rsidP="00C0461B"/>
        </w:tc>
      </w:tr>
      <w:tr w:rsidR="007673DF" w14:paraId="228E42BA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47B7" w14:textId="473C7543" w:rsidR="007673DF" w:rsidRDefault="00E37CAC" w:rsidP="00C0461B">
            <w:r w:rsidRPr="00E37CAC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49CF9EC3" wp14:editId="322EE70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9896</wp:posOffset>
                  </wp:positionV>
                  <wp:extent cx="1265555" cy="948690"/>
                  <wp:effectExtent l="0" t="0" r="0" b="3810"/>
                  <wp:wrapNone/>
                  <wp:docPr id="359" name="Grafik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22469" r="3842" b="8318"/>
                          <a:stretch/>
                        </pic:blipFill>
                        <pic:spPr bwMode="auto">
                          <a:xfrm>
                            <a:off x="0" y="0"/>
                            <a:ext cx="126555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B7FC0A" w14:textId="77777777" w:rsidR="007673DF" w:rsidRDefault="007673DF" w:rsidP="00C0461B"/>
          <w:p w14:paraId="6C4CED30" w14:textId="4A8DFA76" w:rsidR="007673DF" w:rsidRDefault="007673DF" w:rsidP="00C0461B"/>
          <w:p w14:paraId="5E34374F" w14:textId="77777777" w:rsidR="007673DF" w:rsidRDefault="007673DF" w:rsidP="00C0461B"/>
          <w:p w14:paraId="143AA8B2" w14:textId="77777777" w:rsidR="007673DF" w:rsidRDefault="007673DF" w:rsidP="00C0461B"/>
          <w:p w14:paraId="296663B9" w14:textId="4F569315" w:rsidR="007673DF" w:rsidRDefault="007673DF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80C6661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07D96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Feinsäge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99EE856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42D65" w14:textId="77777777" w:rsidR="007673DF" w:rsidRPr="0019468F" w:rsidRDefault="007673DF" w:rsidP="00C0461B">
            <w:r>
              <w:t>Bei dieser Säge</w:t>
            </w:r>
            <w:r w:rsidRPr="0019468F">
              <w:t xml:space="preserve"> ist das breite Sägeblatt am Rücken nicht verstärkt und eignet sich dadurch für tiefe Schnitte.</w:t>
            </w:r>
          </w:p>
        </w:tc>
      </w:tr>
      <w:tr w:rsidR="007673DF" w14:paraId="53877BC2" w14:textId="77777777" w:rsidTr="00C0461B"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46A2948A" w14:textId="77777777" w:rsidR="007673DF" w:rsidRDefault="007673DF" w:rsidP="00C0461B"/>
        </w:tc>
        <w:tc>
          <w:tcPr>
            <w:tcW w:w="850" w:type="dxa"/>
          </w:tcPr>
          <w:p w14:paraId="66294A19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C845C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503EB11C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101D6A66" w14:textId="77777777" w:rsidR="007673DF" w:rsidRDefault="007673DF" w:rsidP="00C0461B"/>
        </w:tc>
      </w:tr>
      <w:tr w:rsidR="007673DF" w14:paraId="39B7F08C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9DDE" w14:textId="4755657E" w:rsidR="007673DF" w:rsidRDefault="00E37CAC" w:rsidP="00C0461B">
            <w:r w:rsidRPr="00E37CAC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25A6B459" wp14:editId="4C623EDA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1165860</wp:posOffset>
                  </wp:positionV>
                  <wp:extent cx="1646555" cy="848360"/>
                  <wp:effectExtent l="0" t="0" r="0" b="8890"/>
                  <wp:wrapNone/>
                  <wp:docPr id="361" name="Grafik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33551" r="15213" b="25403"/>
                          <a:stretch/>
                        </pic:blipFill>
                        <pic:spPr bwMode="auto">
                          <a:xfrm>
                            <a:off x="0" y="0"/>
                            <a:ext cx="164655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CAC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54BC08C8" wp14:editId="7012115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162560</wp:posOffset>
                  </wp:positionV>
                  <wp:extent cx="2104390" cy="724535"/>
                  <wp:effectExtent l="0" t="0" r="0" b="0"/>
                  <wp:wrapNone/>
                  <wp:docPr id="360" name="Grafik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6" t="33550" r="10417" b="41281"/>
                          <a:stretch/>
                        </pic:blipFill>
                        <pic:spPr bwMode="auto">
                          <a:xfrm>
                            <a:off x="0" y="0"/>
                            <a:ext cx="21043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EBFFB4" w14:textId="0FAA20BC" w:rsidR="007673DF" w:rsidRDefault="007673DF" w:rsidP="00C0461B"/>
          <w:p w14:paraId="02BD5CC2" w14:textId="73CBD66E" w:rsidR="007673DF" w:rsidRDefault="007673DF" w:rsidP="00C0461B"/>
          <w:p w14:paraId="359C3314" w14:textId="77777777" w:rsidR="007673DF" w:rsidRDefault="007673DF" w:rsidP="00C0461B"/>
          <w:p w14:paraId="44604D60" w14:textId="77777777" w:rsidR="007673DF" w:rsidRDefault="007673DF" w:rsidP="00C0461B"/>
          <w:p w14:paraId="3D8534D1" w14:textId="77777777" w:rsidR="007673DF" w:rsidRDefault="007673DF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A4800B4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DDDE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Stichsäge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DFF7DBE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B1AC" w14:textId="77777777" w:rsidR="007673DF" w:rsidRPr="0019468F" w:rsidRDefault="007673DF" w:rsidP="00C0461B">
            <w:r>
              <w:t>Sie</w:t>
            </w:r>
            <w:r w:rsidRPr="0019468F">
              <w:t xml:space="preserve"> hat ein starkes aber schmales, spitzzulaufendes Sägeblatt. Damit kann man Rundungen in große Flächen schneiden.</w:t>
            </w:r>
          </w:p>
        </w:tc>
      </w:tr>
      <w:tr w:rsidR="007673DF" w14:paraId="5C37EC11" w14:textId="77777777" w:rsidTr="00C0461B"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6093F543" w14:textId="77777777" w:rsidR="007673DF" w:rsidRDefault="007673DF" w:rsidP="00C0461B"/>
        </w:tc>
        <w:tc>
          <w:tcPr>
            <w:tcW w:w="850" w:type="dxa"/>
          </w:tcPr>
          <w:p w14:paraId="2734F358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82EF1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78DDA153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6982DBD2" w14:textId="77777777" w:rsidR="007673DF" w:rsidRDefault="007673DF" w:rsidP="00C0461B"/>
        </w:tc>
      </w:tr>
      <w:tr w:rsidR="007673DF" w14:paraId="4E0D5778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2DC7" w14:textId="6D13EEF4" w:rsidR="007673DF" w:rsidRDefault="007673DF" w:rsidP="00C0461B"/>
          <w:p w14:paraId="7FB110D1" w14:textId="77777777" w:rsidR="007673DF" w:rsidRDefault="007673DF" w:rsidP="00C0461B"/>
          <w:p w14:paraId="46DF26D9" w14:textId="77777777" w:rsidR="007673DF" w:rsidRDefault="007673DF" w:rsidP="00C0461B"/>
          <w:p w14:paraId="79E235A9" w14:textId="77777777" w:rsidR="007673DF" w:rsidRDefault="007673DF" w:rsidP="00C0461B"/>
          <w:p w14:paraId="763184A2" w14:textId="77777777" w:rsidR="007673DF" w:rsidRDefault="007673DF" w:rsidP="00C0461B"/>
          <w:p w14:paraId="64BA3EF3" w14:textId="77777777" w:rsidR="007673DF" w:rsidRDefault="007673DF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80DD31B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A30E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Gestellsäge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A44074F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3684" w14:textId="77777777" w:rsidR="007673DF" w:rsidRPr="0019468F" w:rsidRDefault="007673DF" w:rsidP="00C0461B">
            <w:r>
              <w:t xml:space="preserve">Diese Säge </w:t>
            </w:r>
            <w:r w:rsidRPr="0019468F">
              <w:t>hat kleine Zähne und das Sägeblatt ist oben geheftet. Es lassen sich feine Schnitte durchführen.</w:t>
            </w:r>
          </w:p>
        </w:tc>
      </w:tr>
    </w:tbl>
    <w:p w14:paraId="70E1778C" w14:textId="77777777" w:rsidR="007673DF" w:rsidRPr="0019468F" w:rsidRDefault="007673DF" w:rsidP="007673DF">
      <w:pPr>
        <w:spacing w:before="120"/>
      </w:pPr>
      <w:r w:rsidRPr="0019468F">
        <w:rPr>
          <w:noProof/>
          <w:lang w:eastAsia="de-DE"/>
        </w:rPr>
        <w:drawing>
          <wp:anchor distT="0" distB="0" distL="114300" distR="114300" simplePos="0" relativeHeight="251627520" behindDoc="0" locked="0" layoutInCell="1" allowOverlap="1" wp14:anchorId="520839E1" wp14:editId="002F9F15">
            <wp:simplePos x="0" y="0"/>
            <wp:positionH relativeFrom="column">
              <wp:posOffset>5532873</wp:posOffset>
            </wp:positionH>
            <wp:positionV relativeFrom="paragraph">
              <wp:posOffset>58420</wp:posOffset>
            </wp:positionV>
            <wp:extent cx="574040" cy="574040"/>
            <wp:effectExtent l="0" t="0" r="0" b="0"/>
            <wp:wrapNone/>
            <wp:docPr id="1952" name="Grafik 195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 Cod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59" w:history="1">
        <w:r w:rsidRPr="0019468F">
          <w:rPr>
            <w:rStyle w:val="Hyperlink"/>
          </w:rPr>
          <w:t>https://learningapps.org/watch?v=ptm68d7i318</w:t>
        </w:r>
      </w:hyperlink>
      <w:r w:rsidRPr="0019468F">
        <w:t xml:space="preserve"> </w:t>
      </w:r>
    </w:p>
    <w:p w14:paraId="14B437B7" w14:textId="77777777" w:rsidR="007673DF" w:rsidRPr="0019468F" w:rsidRDefault="007673DF" w:rsidP="007673DF">
      <w:r w:rsidRPr="0019468F">
        <w:br w:type="page"/>
      </w:r>
    </w:p>
    <w:p w14:paraId="60CA12B6" w14:textId="1CFF3445" w:rsidR="007673DF" w:rsidRDefault="007673DF" w:rsidP="007673DF">
      <w:pPr>
        <w:pStyle w:val="berschrift3"/>
        <w:rPr>
          <w:b/>
        </w:rPr>
      </w:pPr>
      <w:r w:rsidRPr="00445941">
        <w:rPr>
          <w:rStyle w:val="berschrift3Zchn"/>
          <w:noProof/>
        </w:rPr>
        <w:lastRenderedPageBreak/>
        <w:drawing>
          <wp:anchor distT="0" distB="0" distL="114300" distR="114300" simplePos="0" relativeHeight="251623424" behindDoc="0" locked="0" layoutInCell="1" allowOverlap="1" wp14:anchorId="68313583" wp14:editId="3DF69AE8">
            <wp:simplePos x="0" y="0"/>
            <wp:positionH relativeFrom="column">
              <wp:posOffset>4681220</wp:posOffset>
            </wp:positionH>
            <wp:positionV relativeFrom="paragraph">
              <wp:posOffset>-76200</wp:posOffset>
            </wp:positionV>
            <wp:extent cx="341630" cy="313055"/>
            <wp:effectExtent l="0" t="0" r="1270" b="0"/>
            <wp:wrapNone/>
            <wp:docPr id="1953" name="Grafik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941">
        <w:rPr>
          <w:rStyle w:val="berschrift3Zchn"/>
        </w:rPr>
        <w:t>Sägeblätter</w:t>
      </w:r>
    </w:p>
    <w:p w14:paraId="5CA22AB7" w14:textId="77777777" w:rsidR="005E736C" w:rsidRDefault="005E736C" w:rsidP="005E736C">
      <w:pPr>
        <w:pStyle w:val="Marginaliegrau"/>
        <w:framePr w:wrap="around" w:x="8535" w:y="369"/>
      </w:pPr>
      <w:r>
        <w:t>Bezeichnungen am Sägeblatt</w:t>
      </w:r>
    </w:p>
    <w:p w14:paraId="0DF41844" w14:textId="5312613B" w:rsidR="007673DF" w:rsidRPr="00100EC8" w:rsidRDefault="005E736C" w:rsidP="007673DF">
      <w:pPr>
        <w:spacing w:line="312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141F516" wp14:editId="38A18B8D">
            <wp:simplePos x="0" y="0"/>
            <wp:positionH relativeFrom="column">
              <wp:posOffset>1738630</wp:posOffset>
            </wp:positionH>
            <wp:positionV relativeFrom="paragraph">
              <wp:posOffset>207975</wp:posOffset>
            </wp:positionV>
            <wp:extent cx="2677363" cy="1286150"/>
            <wp:effectExtent l="0" t="0" r="8890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3" cy="12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 w:rsidRPr="00100EC8">
        <w:rPr>
          <w:sz w:val="22"/>
        </w:rPr>
        <w:t>Sägen unterscheiden sich aber besonders in der Form und Wirkung ihrer Zähne am Sägeblatt.</w:t>
      </w:r>
    </w:p>
    <w:p w14:paraId="6853B414" w14:textId="5BCC98E5" w:rsidR="007673DF" w:rsidRPr="00100EC8" w:rsidRDefault="007673DF" w:rsidP="007673DF">
      <w:pPr>
        <w:spacing w:line="312" w:lineRule="auto"/>
        <w:rPr>
          <w:sz w:val="22"/>
        </w:rPr>
      </w:pPr>
    </w:p>
    <w:p w14:paraId="6E305920" w14:textId="50F5BACD" w:rsidR="007673DF" w:rsidRDefault="007673DF" w:rsidP="007673DF">
      <w:pPr>
        <w:spacing w:line="312" w:lineRule="auto"/>
        <w:rPr>
          <w:sz w:val="22"/>
        </w:rPr>
      </w:pPr>
    </w:p>
    <w:p w14:paraId="4FD8161D" w14:textId="6C53152E" w:rsidR="007673DF" w:rsidRDefault="007673DF" w:rsidP="007673DF">
      <w:pPr>
        <w:spacing w:line="312" w:lineRule="auto"/>
        <w:rPr>
          <w:sz w:val="22"/>
        </w:rPr>
      </w:pPr>
    </w:p>
    <w:p w14:paraId="2FD5292F" w14:textId="38156278" w:rsidR="007673DF" w:rsidRPr="00100EC8" w:rsidRDefault="007673DF" w:rsidP="007673DF">
      <w:pPr>
        <w:spacing w:line="312" w:lineRule="auto"/>
        <w:rPr>
          <w:sz w:val="22"/>
        </w:rPr>
      </w:pPr>
    </w:p>
    <w:p w14:paraId="1F99B0F7" w14:textId="3AD1DBF1" w:rsidR="007673DF" w:rsidRDefault="007673DF" w:rsidP="007673DF">
      <w:pPr>
        <w:pStyle w:val="berschrift3"/>
      </w:pPr>
      <w:r w:rsidRPr="0021015D">
        <w:t>Die</w:t>
      </w:r>
      <w:r>
        <w:t xml:space="preserve"> </w:t>
      </w:r>
      <w:r w:rsidRPr="0021015D">
        <w:t xml:space="preserve">Zahnteilung </w:t>
      </w:r>
    </w:p>
    <w:p w14:paraId="6626B2BE" w14:textId="0F4D0A6A" w:rsidR="007673DF" w:rsidRPr="0021015D" w:rsidRDefault="007673DF" w:rsidP="007673DF">
      <w:pPr>
        <w:spacing w:line="312" w:lineRule="auto"/>
        <w:rPr>
          <w:sz w:val="22"/>
        </w:rPr>
      </w:pPr>
      <w:r w:rsidRPr="0021015D">
        <w:rPr>
          <w:sz w:val="22"/>
        </w:rPr>
        <w:t>gibt den Abstand von Zahnspitze zur folgenden Zahnspitze an.</w:t>
      </w:r>
    </w:p>
    <w:p w14:paraId="75A41A02" w14:textId="7E1F6A2D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854347">
        <w:rPr>
          <w:b/>
          <w:sz w:val="22"/>
        </w:rPr>
        <w:t>Merke</w:t>
      </w:r>
      <w:r>
        <w:rPr>
          <w:sz w:val="22"/>
        </w:rPr>
        <w:t xml:space="preserve">: </w:t>
      </w:r>
      <w:r w:rsidRPr="00100EC8">
        <w:rPr>
          <w:sz w:val="22"/>
        </w:rPr>
        <w:t>Je enger die Zahnteilung desto feiner ist der Schnitt.</w:t>
      </w:r>
    </w:p>
    <w:p w14:paraId="6727134B" w14:textId="14F3E878" w:rsidR="005E736C" w:rsidRPr="00100EC8" w:rsidRDefault="005E736C" w:rsidP="007673DF">
      <w:pPr>
        <w:pStyle w:val="Listenabsatz"/>
        <w:spacing w:line="312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45C1C385" wp14:editId="28737D36">
            <wp:simplePos x="0" y="0"/>
            <wp:positionH relativeFrom="column">
              <wp:posOffset>2536825</wp:posOffset>
            </wp:positionH>
            <wp:positionV relativeFrom="paragraph">
              <wp:posOffset>222250</wp:posOffset>
            </wp:positionV>
            <wp:extent cx="1879600" cy="1099820"/>
            <wp:effectExtent l="0" t="0" r="6350" b="5080"/>
            <wp:wrapSquare wrapText="bothSides"/>
            <wp:docPr id="1865" name="Grafik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623" w:rsidRPr="00AA18D1"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60FD55B6" wp14:editId="7197440D">
            <wp:simplePos x="0" y="0"/>
            <wp:positionH relativeFrom="column">
              <wp:posOffset>4789805</wp:posOffset>
            </wp:positionH>
            <wp:positionV relativeFrom="paragraph">
              <wp:posOffset>226060</wp:posOffset>
            </wp:positionV>
            <wp:extent cx="319178" cy="319177"/>
            <wp:effectExtent l="0" t="0" r="5080" b="5080"/>
            <wp:wrapNone/>
            <wp:docPr id="1956" name="Grafik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8" cy="3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726F0" w14:textId="0A7A67FC" w:rsidR="007673DF" w:rsidRPr="0021015D" w:rsidRDefault="007673DF" w:rsidP="0095174C">
      <w:pPr>
        <w:pStyle w:val="Listenabsatz"/>
        <w:numPr>
          <w:ilvl w:val="0"/>
          <w:numId w:val="40"/>
        </w:numPr>
        <w:spacing w:line="312" w:lineRule="auto"/>
        <w:rPr>
          <w:sz w:val="22"/>
        </w:rPr>
      </w:pPr>
      <w:r w:rsidRPr="00100EC8">
        <w:rPr>
          <w:sz w:val="22"/>
        </w:rPr>
        <w:t>Markiere</w:t>
      </w:r>
      <w:r>
        <w:rPr>
          <w:sz w:val="22"/>
        </w:rPr>
        <w:t>n Sie</w:t>
      </w:r>
      <w:r w:rsidRPr="00100EC8">
        <w:rPr>
          <w:sz w:val="22"/>
        </w:rPr>
        <w:t xml:space="preserve"> die Zahnteilung in dieser </w:t>
      </w:r>
      <w:r w:rsidRPr="0021015D">
        <w:rPr>
          <w:sz w:val="22"/>
        </w:rPr>
        <w:t>Abbildung:</w:t>
      </w:r>
    </w:p>
    <w:p w14:paraId="090D92AB" w14:textId="0E9AC4A6" w:rsidR="007673DF" w:rsidRDefault="007673DF" w:rsidP="007673DF">
      <w:pPr>
        <w:spacing w:line="312" w:lineRule="auto"/>
        <w:rPr>
          <w:sz w:val="22"/>
        </w:rPr>
      </w:pPr>
    </w:p>
    <w:p w14:paraId="7A8BBD58" w14:textId="1C8D6885" w:rsidR="005E736C" w:rsidRDefault="005E736C" w:rsidP="007673DF">
      <w:pPr>
        <w:spacing w:line="312" w:lineRule="auto"/>
        <w:rPr>
          <w:sz w:val="22"/>
        </w:rPr>
      </w:pPr>
    </w:p>
    <w:p w14:paraId="68C0568D" w14:textId="71CF49C1" w:rsidR="007673DF" w:rsidRPr="0021015D" w:rsidRDefault="007673DF" w:rsidP="007673DF">
      <w:pPr>
        <w:pStyle w:val="berschrift3"/>
      </w:pPr>
      <w:r w:rsidRPr="0021015D">
        <w:t>Bezahnungsart</w:t>
      </w:r>
    </w:p>
    <w:p w14:paraId="35C55469" w14:textId="79BB8044" w:rsidR="007673DF" w:rsidRPr="00D37EEA" w:rsidRDefault="001F3EE8" w:rsidP="007673DF">
      <w:pPr>
        <w:pStyle w:val="Listenabsatz"/>
        <w:spacing w:line="360" w:lineRule="auto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934B268" wp14:editId="4303A395">
                <wp:simplePos x="0" y="0"/>
                <wp:positionH relativeFrom="column">
                  <wp:posOffset>514512</wp:posOffset>
                </wp:positionH>
                <wp:positionV relativeFrom="paragraph">
                  <wp:posOffset>502506</wp:posOffset>
                </wp:positionV>
                <wp:extent cx="3939540" cy="1981200"/>
                <wp:effectExtent l="0" t="0" r="3810" b="0"/>
                <wp:wrapTopAndBottom/>
                <wp:docPr id="1909" name="Gruppieren 1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9540" cy="1981200"/>
                          <a:chOff x="-36998" y="-133380"/>
                          <a:chExt cx="3940199" cy="1982279"/>
                        </a:xfrm>
                      </wpg:grpSpPr>
                      <pic:pic xmlns:pic="http://schemas.openxmlformats.org/drawingml/2006/picture">
                        <pic:nvPicPr>
                          <pic:cNvPr id="1866" name="Grafik 18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" t="10720" b="16732"/>
                          <a:stretch/>
                        </pic:blipFill>
                        <pic:spPr bwMode="auto">
                          <a:xfrm>
                            <a:off x="0" y="121567"/>
                            <a:ext cx="215519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86" name="Textfeld 1886"/>
                        <wps:cNvSpPr txBox="1"/>
                        <wps:spPr>
                          <a:xfrm>
                            <a:off x="-36998" y="1336957"/>
                            <a:ext cx="1836116" cy="2779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B40674" w14:textId="43F32F81" w:rsidR="00873EE2" w:rsidRPr="00873EE2" w:rsidRDefault="00873EE2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73EE2">
                                <w:rPr>
                                  <w:i/>
                                  <w:iCs/>
                                </w:rPr>
                                <w:t>Winkelgeometrie am Sägeblatt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155" y="-133380"/>
                            <a:ext cx="1165990" cy="69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2" name="Grafik 95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155" y="563058"/>
                            <a:ext cx="1177420" cy="64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3" name="Grafik 9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6"/>
                          <a:stretch/>
                        </pic:blipFill>
                        <pic:spPr bwMode="auto">
                          <a:xfrm>
                            <a:off x="2693804" y="1211365"/>
                            <a:ext cx="1209397" cy="63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B268" id="Gruppieren 1909" o:spid="_x0000_s1071" style="position:absolute;left:0;text-align:left;margin-left:40.5pt;margin-top:39.55pt;width:310.2pt;height:156pt;z-index:251855872;mso-width-relative:margin;mso-height-relative:margin" coordorigin="-369,-1333" coordsize="39401,19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">
                <v:shape id="Grafik 1866" o:spid="_x0000_s1072" type="#_x0000_t75" style="position:absolute;top:1215;width:2155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">
                  <v:imagedata r:id="rId66" o:title="" croptop="7025f" cropbottom="10965f" cropleft="2024f"/>
                </v:shape>
                <v:shape id="Textfeld 1886" o:spid="_x0000_s1073" type="#_x0000_t202" style="position:absolute;left:-369;top:13369;width:1836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" fillcolor="white [3201]" stroked="f" strokeweight=".5pt">
                  <v:textbox>
                    <w:txbxContent>
                      <w:p w14:paraId="67B40674" w14:textId="43F32F81" w:rsidR="00873EE2" w:rsidRPr="00873EE2" w:rsidRDefault="00873EE2">
                        <w:pPr>
                          <w:rPr>
                            <w:i/>
                            <w:iCs/>
                          </w:rPr>
                        </w:pPr>
                        <w:r w:rsidRPr="00873EE2">
                          <w:rPr>
                            <w:i/>
                            <w:iCs/>
                          </w:rPr>
                          <w:t>Winkelgeometrie am Sägeblatt</w:t>
                        </w:r>
                      </w:p>
                    </w:txbxContent>
                  </v:textbox>
                </v:shape>
                <v:shape id="Grafik 12" o:spid="_x0000_s1074" type="#_x0000_t75" style="position:absolute;left:27001;top:-1333;width:11660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">
                  <v:imagedata r:id="rId67" o:title=""/>
                </v:shape>
                <v:shape id="Grafik 952" o:spid="_x0000_s1075" type="#_x0000_t75" style="position:absolute;left:27001;top:5630;width:11774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">
                  <v:imagedata r:id="rId68" o:title=""/>
                </v:shape>
                <v:shape id="Grafik 953" o:spid="_x0000_s1076" type="#_x0000_t75" style="position:absolute;left:26938;top:12113;width:12094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">
                  <v:imagedata r:id="rId69" o:title="" croptop="5647f"/>
                </v:shape>
                <w10:wrap type="topAndBottom"/>
              </v:group>
            </w:pict>
          </mc:Fallback>
        </mc:AlternateContent>
      </w:r>
      <w:r w:rsidR="007673DF" w:rsidRPr="00D37EEA">
        <w:rPr>
          <w:sz w:val="22"/>
        </w:rPr>
        <w:t>Ist der Schnittwinkel der Sägezähne exakt 90° wird das Sägeblatt als  „</w:t>
      </w:r>
      <w:r w:rsidR="007673DF" w:rsidRPr="00D37EEA">
        <w:rPr>
          <w:b/>
          <w:sz w:val="22"/>
        </w:rPr>
        <w:t>auf Stoß</w:t>
      </w:r>
      <w:r w:rsidR="007673DF" w:rsidRPr="00D37EEA">
        <w:rPr>
          <w:sz w:val="22"/>
        </w:rPr>
        <w:t>“ bezeichnet.</w:t>
      </w:r>
      <w:r w:rsidR="007673DF" w:rsidRPr="0021015D">
        <w:rPr>
          <w:noProof/>
          <w:sz w:val="22"/>
          <w:lang w:eastAsia="de-DE"/>
        </w:rPr>
        <w:t xml:space="preserve"> </w:t>
      </w:r>
    </w:p>
    <w:p w14:paraId="67B83E08" w14:textId="77777777" w:rsidR="00BC3E53" w:rsidRDefault="00BC3E53" w:rsidP="007673DF">
      <w:pPr>
        <w:pStyle w:val="Listenabsatz"/>
        <w:spacing w:line="360" w:lineRule="auto"/>
        <w:rPr>
          <w:sz w:val="22"/>
        </w:rPr>
      </w:pPr>
    </w:p>
    <w:p w14:paraId="6E441D47" w14:textId="2DE93C3A" w:rsidR="007673DF" w:rsidRPr="00D37EEA" w:rsidRDefault="007673DF" w:rsidP="007673DF">
      <w:pPr>
        <w:pStyle w:val="Listenabsatz"/>
        <w:spacing w:line="360" w:lineRule="auto"/>
        <w:rPr>
          <w:sz w:val="22"/>
        </w:rPr>
      </w:pPr>
      <w:r w:rsidRPr="00D37EEA">
        <w:rPr>
          <w:sz w:val="22"/>
        </w:rPr>
        <w:t>Es schneidet bei der Bewegung weg vom Körper.</w:t>
      </w:r>
      <w:r w:rsidRPr="0021015D">
        <w:rPr>
          <w:noProof/>
          <w:sz w:val="22"/>
          <w:lang w:eastAsia="de-DE"/>
        </w:rPr>
        <w:t xml:space="preserve"> </w:t>
      </w:r>
    </w:p>
    <w:p w14:paraId="46242487" w14:textId="5F6BF205" w:rsidR="007673DF" w:rsidRPr="00D37EEA" w:rsidRDefault="007673DF" w:rsidP="007673DF">
      <w:pPr>
        <w:pStyle w:val="Listenabsatz"/>
        <w:spacing w:line="360" w:lineRule="auto"/>
        <w:rPr>
          <w:sz w:val="22"/>
        </w:rPr>
      </w:pPr>
      <w:r w:rsidRPr="00D37EEA">
        <w:rPr>
          <w:sz w:val="22"/>
        </w:rPr>
        <w:t>Wächst der Winkel auf 120° an, spricht man von einem Sägeblatt „</w:t>
      </w:r>
      <w:r w:rsidRPr="00D37EEA">
        <w:rPr>
          <w:b/>
          <w:sz w:val="22"/>
        </w:rPr>
        <w:t>auf Stoß und Zug</w:t>
      </w:r>
      <w:r w:rsidRPr="00D37EEA">
        <w:rPr>
          <w:sz w:val="22"/>
        </w:rPr>
        <w:t xml:space="preserve">“. </w:t>
      </w:r>
    </w:p>
    <w:p w14:paraId="739A3312" w14:textId="27F7F129" w:rsidR="007673DF" w:rsidRPr="00D37EEA" w:rsidRDefault="007673DF" w:rsidP="007673DF">
      <w:pPr>
        <w:pStyle w:val="Listenabsatz"/>
        <w:spacing w:line="360" w:lineRule="auto"/>
        <w:rPr>
          <w:sz w:val="22"/>
        </w:rPr>
      </w:pPr>
      <w:r w:rsidRPr="00D37EEA">
        <w:rPr>
          <w:sz w:val="22"/>
        </w:rPr>
        <w:t>Es schneidet sowohl bei der Bewegung vom Körper weg als auch beim Herziehen zum Körper.</w:t>
      </w:r>
    </w:p>
    <w:p w14:paraId="7DA6262F" w14:textId="77777777" w:rsidR="007673DF" w:rsidRDefault="007673DF" w:rsidP="007673DF">
      <w:pPr>
        <w:pStyle w:val="Listenabsatz"/>
        <w:spacing w:line="360" w:lineRule="auto"/>
        <w:rPr>
          <w:sz w:val="22"/>
        </w:rPr>
      </w:pPr>
      <w:r w:rsidRPr="00D37EEA">
        <w:rPr>
          <w:sz w:val="22"/>
        </w:rPr>
        <w:t xml:space="preserve">Einige Sägen sägen nur beim </w:t>
      </w:r>
      <w:r w:rsidRPr="0021015D">
        <w:rPr>
          <w:sz w:val="22"/>
        </w:rPr>
        <w:t>Zurückziehen</w:t>
      </w:r>
      <w:r w:rsidRPr="00D37EEA">
        <w:rPr>
          <w:sz w:val="22"/>
        </w:rPr>
        <w:t>. Diese Sägen laufen „</w:t>
      </w:r>
      <w:r w:rsidRPr="00D37EEA">
        <w:rPr>
          <w:b/>
          <w:sz w:val="22"/>
        </w:rPr>
        <w:t>auf Zug</w:t>
      </w:r>
      <w:r w:rsidRPr="00D37EEA">
        <w:rPr>
          <w:sz w:val="22"/>
        </w:rPr>
        <w:t>“.</w:t>
      </w:r>
    </w:p>
    <w:p w14:paraId="6A13C199" w14:textId="77777777" w:rsidR="007673DF" w:rsidRPr="00445941" w:rsidRDefault="007673DF" w:rsidP="007673DF">
      <w:pPr>
        <w:pStyle w:val="Listenabsatz"/>
        <w:spacing w:line="360" w:lineRule="auto"/>
        <w:rPr>
          <w:sz w:val="22"/>
        </w:rPr>
      </w:pPr>
    </w:p>
    <w:p w14:paraId="26E4BB0B" w14:textId="3070073A" w:rsidR="007673DF" w:rsidRPr="001F3EE8" w:rsidRDefault="007673DF" w:rsidP="00701F72">
      <w:pPr>
        <w:pStyle w:val="Listenabsatz"/>
        <w:numPr>
          <w:ilvl w:val="0"/>
          <w:numId w:val="40"/>
        </w:numPr>
        <w:spacing w:line="240" w:lineRule="exact"/>
        <w:rPr>
          <w:b/>
          <w:sz w:val="22"/>
        </w:rPr>
      </w:pPr>
      <w:r w:rsidRPr="001F3EE8">
        <w:rPr>
          <w:sz w:val="22"/>
        </w:rPr>
        <w:t>Ordnen Sie die sechs Begriffe den passenden Sägeblättern in der Tabelle zu!</w:t>
      </w:r>
      <w:r w:rsidRPr="00100EC8">
        <w:rPr>
          <w:noProof/>
        </w:rPr>
        <w:t xml:space="preserve"> </w:t>
      </w:r>
      <w:r>
        <w:rPr>
          <w:noProof/>
        </w:rPr>
        <w:t>(nächste Seite!)</w:t>
      </w:r>
      <w:r w:rsidRPr="001F3EE8">
        <w:rPr>
          <w:b/>
          <w:sz w:val="22"/>
        </w:rPr>
        <w:br w:type="page"/>
      </w:r>
    </w:p>
    <w:p w14:paraId="2FE85BCE" w14:textId="77777777" w:rsidR="007673DF" w:rsidRPr="00FC1E58" w:rsidRDefault="007673DF" w:rsidP="00BC3E53">
      <w:pPr>
        <w:pStyle w:val="MaginaliegrauIcon"/>
        <w:framePr w:wrap="around" w:x="8933" w:y="-7"/>
        <w:spacing w:line="276" w:lineRule="auto"/>
        <w:rPr>
          <w:sz w:val="20"/>
        </w:rPr>
      </w:pPr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697152" behindDoc="0" locked="0" layoutInCell="1" allowOverlap="1" wp14:anchorId="0D450240" wp14:editId="3D804681">
            <wp:simplePos x="0" y="0"/>
            <wp:positionH relativeFrom="column">
              <wp:posOffset>5380431</wp:posOffset>
            </wp:positionH>
            <wp:positionV relativeFrom="paragraph">
              <wp:posOffset>5918</wp:posOffset>
            </wp:positionV>
            <wp:extent cx="318770" cy="318770"/>
            <wp:effectExtent l="0" t="0" r="5080" b="5080"/>
            <wp:wrapNone/>
            <wp:docPr id="1961" name="Grafik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Achtung</w:t>
      </w:r>
      <w:r w:rsidRPr="00445941">
        <w:t xml:space="preserve">: </w:t>
      </w:r>
      <w:r w:rsidRPr="00FC1E58">
        <w:rPr>
          <w:sz w:val="20"/>
        </w:rPr>
        <w:t>Der Griff der Säge ist jeweils auf der rechten Seite.</w:t>
      </w:r>
    </w:p>
    <w:tbl>
      <w:tblPr>
        <w:tblStyle w:val="Tabellenraster"/>
        <w:tblW w:w="73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8"/>
      </w:tblGrid>
      <w:tr w:rsidR="007673DF" w:rsidRPr="00D37EEA" w14:paraId="03D94358" w14:textId="77777777" w:rsidTr="00C0461B">
        <w:tc>
          <w:tcPr>
            <w:tcW w:w="2438" w:type="dxa"/>
            <w:shd w:val="clear" w:color="auto" w:fill="DBE5F1" w:themeFill="accent1" w:themeFillTint="33"/>
            <w:vAlign w:val="center"/>
          </w:tcPr>
          <w:p w14:paraId="0016BA44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>
              <w:rPr>
                <w:sz w:val="22"/>
              </w:rPr>
              <w:t>Schnittwinkel 120°</w:t>
            </w:r>
          </w:p>
        </w:tc>
        <w:tc>
          <w:tcPr>
            <w:tcW w:w="2438" w:type="dxa"/>
            <w:shd w:val="clear" w:color="auto" w:fill="DBE5F1" w:themeFill="accent1" w:themeFillTint="33"/>
            <w:vAlign w:val="center"/>
          </w:tcPr>
          <w:p w14:paraId="02F480AC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>
              <w:rPr>
                <w:sz w:val="22"/>
              </w:rPr>
              <w:t>Schnittwinkel 90°</w:t>
            </w:r>
          </w:p>
        </w:tc>
        <w:tc>
          <w:tcPr>
            <w:tcW w:w="2438" w:type="dxa"/>
            <w:shd w:val="clear" w:color="auto" w:fill="DBE5F1" w:themeFill="accent1" w:themeFillTint="33"/>
            <w:vAlign w:val="center"/>
          </w:tcPr>
          <w:p w14:paraId="78F90247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>
              <w:rPr>
                <w:sz w:val="22"/>
              </w:rPr>
              <w:t>Schnittwinkel -90°</w:t>
            </w:r>
          </w:p>
        </w:tc>
      </w:tr>
      <w:tr w:rsidR="007673DF" w:rsidRPr="00D37EEA" w14:paraId="50BDE7B7" w14:textId="77777777" w:rsidTr="00C0461B">
        <w:tc>
          <w:tcPr>
            <w:tcW w:w="2438" w:type="dxa"/>
            <w:vAlign w:val="center"/>
          </w:tcPr>
          <w:p w14:paraId="7C689E0B" w14:textId="20668BF0" w:rsidR="00BC3E53" w:rsidRDefault="00BC3E53" w:rsidP="00C0461B">
            <w:pPr>
              <w:spacing w:line="312" w:lineRule="auto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47C91CB5" wp14:editId="7D1D9B20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21590</wp:posOffset>
                  </wp:positionV>
                  <wp:extent cx="1104900" cy="601980"/>
                  <wp:effectExtent l="0" t="0" r="0" b="7620"/>
                  <wp:wrapNone/>
                  <wp:docPr id="1910" name="Grafik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Grafik 95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D19B4E" w14:textId="1FF9603B" w:rsidR="00BC3E53" w:rsidRDefault="00BC3E53" w:rsidP="00C0461B">
            <w:pPr>
              <w:spacing w:line="312" w:lineRule="auto"/>
              <w:jc w:val="center"/>
              <w:rPr>
                <w:sz w:val="22"/>
              </w:rPr>
            </w:pPr>
          </w:p>
          <w:p w14:paraId="40F93773" w14:textId="4A3CFA99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</w:p>
        </w:tc>
        <w:tc>
          <w:tcPr>
            <w:tcW w:w="2438" w:type="dxa"/>
            <w:vAlign w:val="center"/>
          </w:tcPr>
          <w:p w14:paraId="33D0FE43" w14:textId="689CEDBA" w:rsidR="007673DF" w:rsidRPr="00D37EEA" w:rsidRDefault="00BC3E53" w:rsidP="00C0461B">
            <w:pPr>
              <w:spacing w:line="312" w:lineRule="auto"/>
              <w:jc w:val="center"/>
              <w:rPr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6758D5B4" wp14:editId="73D519C7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-2540</wp:posOffset>
                  </wp:positionV>
                  <wp:extent cx="1059180" cy="632460"/>
                  <wp:effectExtent l="0" t="0" r="7620" b="0"/>
                  <wp:wrapNone/>
                  <wp:docPr id="1916" name="Grafik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vAlign w:val="center"/>
          </w:tcPr>
          <w:p w14:paraId="73B70EC1" w14:textId="4F642322" w:rsidR="007673DF" w:rsidRPr="00D37EEA" w:rsidRDefault="00BC3E53" w:rsidP="00C0461B">
            <w:pPr>
              <w:spacing w:line="312" w:lineRule="auto"/>
              <w:jc w:val="center"/>
              <w:rPr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649E6538" wp14:editId="514ACA92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14605</wp:posOffset>
                  </wp:positionV>
                  <wp:extent cx="1206500" cy="638175"/>
                  <wp:effectExtent l="0" t="0" r="0" b="9525"/>
                  <wp:wrapNone/>
                  <wp:docPr id="1009" name="Grafik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Grafik 9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5"/>
                          <a:stretch/>
                        </pic:blipFill>
                        <pic:spPr bwMode="auto">
                          <a:xfrm>
                            <a:off x="0" y="0"/>
                            <a:ext cx="1206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4D57" w:rsidRPr="00D37EEA" w14:paraId="743ED27C" w14:textId="77777777" w:rsidTr="00C0461B">
        <w:trPr>
          <w:trHeight w:val="510"/>
        </w:trPr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2FD655A2" w14:textId="77777777" w:rsidR="00A34D57" w:rsidRPr="00D37EEA" w:rsidRDefault="00A34D57" w:rsidP="00C0461B">
            <w:pPr>
              <w:spacing w:line="312" w:lineRule="auto"/>
              <w:jc w:val="center"/>
              <w:rPr>
                <w:sz w:val="22"/>
              </w:rPr>
            </w:pPr>
          </w:p>
        </w:tc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4CA0055D" w14:textId="77777777" w:rsidR="00A34D57" w:rsidRPr="00D37EEA" w:rsidRDefault="00A34D57" w:rsidP="00C0461B">
            <w:pPr>
              <w:spacing w:line="312" w:lineRule="auto"/>
              <w:jc w:val="center"/>
              <w:rPr>
                <w:sz w:val="22"/>
              </w:rPr>
            </w:pPr>
          </w:p>
        </w:tc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31FA8EA3" w14:textId="77777777" w:rsidR="00A34D57" w:rsidRPr="00D37EEA" w:rsidRDefault="00A34D57" w:rsidP="00C0461B">
            <w:pPr>
              <w:spacing w:line="312" w:lineRule="auto"/>
              <w:jc w:val="center"/>
              <w:rPr>
                <w:sz w:val="22"/>
              </w:rPr>
            </w:pPr>
          </w:p>
        </w:tc>
      </w:tr>
      <w:tr w:rsidR="007673DF" w:rsidRPr="00D37EEA" w14:paraId="11B41876" w14:textId="77777777" w:rsidTr="00C0461B">
        <w:trPr>
          <w:trHeight w:val="510"/>
        </w:trPr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02919B54" w14:textId="77C8D30E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</w:p>
        </w:tc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2700915A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</w:p>
        </w:tc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5BD4E723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</w:p>
        </w:tc>
      </w:tr>
    </w:tbl>
    <w:p w14:paraId="451B2C2D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5DA3082" wp14:editId="3D4A36CE">
                <wp:simplePos x="0" y="0"/>
                <wp:positionH relativeFrom="column">
                  <wp:posOffset>2074316</wp:posOffset>
                </wp:positionH>
                <wp:positionV relativeFrom="paragraph">
                  <wp:posOffset>175514</wp:posOffset>
                </wp:positionV>
                <wp:extent cx="1470356" cy="292608"/>
                <wp:effectExtent l="0" t="0" r="15875" b="12700"/>
                <wp:wrapNone/>
                <wp:docPr id="135" name="Textfel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356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ACD77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große Schnittwirkung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3082" id="Textfeld 135" o:spid="_x0000_s1077" type="#_x0000_t202" style="position:absolute;margin-left:163.35pt;margin-top:13.8pt;width:115.8pt;height:23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" fillcolor="white [3201]" strokeweight=".5pt">
                <v:textbox inset="1mm,1mm,1mm,1mm">
                  <w:txbxContent>
                    <w:p w14:paraId="54FACD77" w14:textId="77777777" w:rsidR="005E736C" w:rsidRPr="007F7F45" w:rsidRDefault="005E736C" w:rsidP="007673DF">
                      <w:pPr>
                        <w:jc w:val="center"/>
                      </w:pPr>
                      <w:r w:rsidRPr="007F7F45">
                        <w:t>große Schnittwirkung</w:t>
                      </w:r>
                    </w:p>
                  </w:txbxContent>
                </v:textbox>
              </v:shape>
            </w:pict>
          </mc:Fallback>
        </mc:AlternateContent>
      </w:r>
    </w:p>
    <w:p w14:paraId="3E7A94DD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12323B9" wp14:editId="632548A9">
                <wp:simplePos x="0" y="0"/>
                <wp:positionH relativeFrom="column">
                  <wp:posOffset>530809</wp:posOffset>
                </wp:positionH>
                <wp:positionV relativeFrom="paragraph">
                  <wp:posOffset>5435</wp:posOffset>
                </wp:positionV>
                <wp:extent cx="1404519" cy="277977"/>
                <wp:effectExtent l="0" t="0" r="24765" b="27305"/>
                <wp:wrapNone/>
                <wp:docPr id="136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9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958E2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auf 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3B9" id="Textfeld 136" o:spid="_x0000_s1078" type="#_x0000_t202" style="position:absolute;margin-left:41.8pt;margin-top:.45pt;width:110.6pt;height:21.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" fillcolor="white [3201]" strokeweight=".5pt">
                <v:textbox inset="1mm,1mm,1mm,1mm">
                  <w:txbxContent>
                    <w:p w14:paraId="575958E2" w14:textId="77777777" w:rsidR="005E736C" w:rsidRPr="007F7F45" w:rsidRDefault="005E736C" w:rsidP="007673DF">
                      <w:pPr>
                        <w:jc w:val="center"/>
                      </w:pPr>
                      <w:r w:rsidRPr="007F7F45">
                        <w:t>auf Zug</w:t>
                      </w:r>
                    </w:p>
                  </w:txbxContent>
                </v:textbox>
              </v:shape>
            </w:pict>
          </mc:Fallback>
        </mc:AlternateContent>
      </w:r>
    </w:p>
    <w:p w14:paraId="7FADA5F1" w14:textId="77777777" w:rsidR="007673DF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5B4E71" wp14:editId="286174B5">
                <wp:simplePos x="0" y="0"/>
                <wp:positionH relativeFrom="column">
                  <wp:posOffset>2132838</wp:posOffset>
                </wp:positionH>
                <wp:positionV relativeFrom="paragraph">
                  <wp:posOffset>121285</wp:posOffset>
                </wp:positionV>
                <wp:extent cx="1338682" cy="256032"/>
                <wp:effectExtent l="0" t="0" r="13970" b="10795"/>
                <wp:wrapNone/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86015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auf Stoß und 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4E71" id="Textfeld 137" o:spid="_x0000_s1079" type="#_x0000_t202" style="position:absolute;margin-left:167.95pt;margin-top:9.55pt;width:105.4pt;height:20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" fillcolor="white [3201]" strokeweight=".5pt">
                <v:textbox inset="1mm,1mm,1mm,1mm">
                  <w:txbxContent>
                    <w:p w14:paraId="20686015" w14:textId="77777777" w:rsidR="005E736C" w:rsidRPr="007F7F45" w:rsidRDefault="005E736C" w:rsidP="007673DF">
                      <w:pPr>
                        <w:jc w:val="center"/>
                      </w:pPr>
                      <w:r w:rsidRPr="007F7F45">
                        <w:t>auf Stoß und Zug</w:t>
                      </w:r>
                    </w:p>
                  </w:txbxContent>
                </v:textbox>
              </v:shape>
            </w:pict>
          </mc:Fallback>
        </mc:AlternateContent>
      </w: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43A576" wp14:editId="3DC6FA27">
                <wp:simplePos x="0" y="0"/>
                <wp:positionH relativeFrom="column">
                  <wp:posOffset>267463</wp:posOffset>
                </wp:positionH>
                <wp:positionV relativeFrom="paragraph">
                  <wp:posOffset>135915</wp:posOffset>
                </wp:positionV>
                <wp:extent cx="1326718" cy="277978"/>
                <wp:effectExtent l="0" t="0" r="26035" b="27305"/>
                <wp:wrapNone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718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A8D6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auf Stoß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A576" id="Textfeld 138" o:spid="_x0000_s1080" type="#_x0000_t202" style="position:absolute;margin-left:21.05pt;margin-top:10.7pt;width:104.45pt;height:21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" fillcolor="white [3201]" strokeweight=".5pt">
                <v:textbox inset="1mm,1mm,1mm,1mm">
                  <w:txbxContent>
                    <w:p w14:paraId="6E79A8D6" w14:textId="77777777" w:rsidR="005E736C" w:rsidRPr="007F7F45" w:rsidRDefault="005E736C" w:rsidP="007673DF">
                      <w:pPr>
                        <w:jc w:val="center"/>
                      </w:pPr>
                      <w:r w:rsidRPr="007F7F45">
                        <w:t>auf Stoß</w:t>
                      </w:r>
                    </w:p>
                  </w:txbxContent>
                </v:textbox>
              </v:shape>
            </w:pict>
          </mc:Fallback>
        </mc:AlternateContent>
      </w:r>
    </w:p>
    <w:p w14:paraId="43C40F94" w14:textId="77777777" w:rsidR="007673DF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469580" wp14:editId="15777F11">
                <wp:simplePos x="0" y="0"/>
                <wp:positionH relativeFrom="column">
                  <wp:posOffset>3376295</wp:posOffset>
                </wp:positionH>
                <wp:positionV relativeFrom="paragraph">
                  <wp:posOffset>60807</wp:posOffset>
                </wp:positionV>
                <wp:extent cx="1377925" cy="314554"/>
                <wp:effectExtent l="0" t="0" r="13335" b="28575"/>
                <wp:wrapNone/>
                <wp:docPr id="139" name="Textfeld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25" cy="314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DD27F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kleiner Kraftaufwand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9580" id="Textfeld 139" o:spid="_x0000_s1081" type="#_x0000_t202" style="position:absolute;margin-left:265.85pt;margin-top:4.8pt;width:10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" fillcolor="white [3201]" strokeweight=".5pt">
                <v:textbox inset="1mm,1mm,1mm,1mm">
                  <w:txbxContent>
                    <w:p w14:paraId="0E2DD27F" w14:textId="77777777" w:rsidR="005E736C" w:rsidRPr="007F7F45" w:rsidRDefault="005E736C" w:rsidP="007673DF">
                      <w:pPr>
                        <w:jc w:val="center"/>
                      </w:pPr>
                      <w:r w:rsidRPr="007F7F45">
                        <w:t>kleiner Kraftaufwand</w:t>
                      </w:r>
                    </w:p>
                  </w:txbxContent>
                </v:textbox>
              </v:shape>
            </w:pict>
          </mc:Fallback>
        </mc:AlternateContent>
      </w:r>
    </w:p>
    <w:p w14:paraId="53967283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DCFA54" wp14:editId="24525AF0">
                <wp:simplePos x="0" y="0"/>
                <wp:positionH relativeFrom="column">
                  <wp:posOffset>823417</wp:posOffset>
                </wp:positionH>
                <wp:positionV relativeFrom="paragraph">
                  <wp:posOffset>8534</wp:posOffset>
                </wp:positionV>
                <wp:extent cx="1548537" cy="292608"/>
                <wp:effectExtent l="0" t="0" r="13970" b="12700"/>
                <wp:wrapNone/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537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9B8C4" w14:textId="77777777" w:rsidR="005E736C" w:rsidRPr="007F7F45" w:rsidRDefault="005E736C" w:rsidP="007673DF">
                            <w:pPr>
                              <w:jc w:val="center"/>
                            </w:pPr>
                            <w:r>
                              <w:t>mittlere Schnittwirkung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FA54" id="Textfeld 140" o:spid="_x0000_s1082" type="#_x0000_t202" style="position:absolute;margin-left:64.85pt;margin-top:.65pt;width:121.95pt;height:2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" fillcolor="white [3201]" strokeweight=".5pt">
                <v:textbox inset="1mm,1mm,1mm,1mm">
                  <w:txbxContent>
                    <w:p w14:paraId="50E9B8C4" w14:textId="77777777" w:rsidR="005E736C" w:rsidRPr="007F7F45" w:rsidRDefault="005E736C" w:rsidP="007673DF">
                      <w:pPr>
                        <w:jc w:val="center"/>
                      </w:pPr>
                      <w:r>
                        <w:t>mittlere Schnittwirkung</w:t>
                      </w:r>
                    </w:p>
                  </w:txbxContent>
                </v:textbox>
              </v:shape>
            </w:pict>
          </mc:Fallback>
        </mc:AlternateContent>
      </w:r>
    </w:p>
    <w:p w14:paraId="4DB3EBF2" w14:textId="77777777" w:rsidR="007673DF" w:rsidRDefault="007673DF" w:rsidP="007673DF">
      <w:pPr>
        <w:spacing w:line="312" w:lineRule="auto"/>
        <w:rPr>
          <w:sz w:val="22"/>
        </w:rPr>
      </w:pPr>
    </w:p>
    <w:p w14:paraId="0A6F9363" w14:textId="77777777" w:rsidR="007673DF" w:rsidRDefault="00294623" w:rsidP="0095174C">
      <w:pPr>
        <w:pStyle w:val="Listenabsatz"/>
        <w:numPr>
          <w:ilvl w:val="0"/>
          <w:numId w:val="40"/>
        </w:numPr>
        <w:spacing w:line="312" w:lineRule="auto"/>
        <w:ind w:right="-1"/>
        <w:rPr>
          <w:sz w:val="22"/>
        </w:rPr>
      </w:pPr>
      <w:bookmarkStart w:id="22" w:name="_Hlk529702776"/>
      <w:r w:rsidRPr="00AA18D1"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 wp14:anchorId="164F6BA1" wp14:editId="06775FAA">
            <wp:simplePos x="0" y="0"/>
            <wp:positionH relativeFrom="column">
              <wp:posOffset>4810125</wp:posOffset>
            </wp:positionH>
            <wp:positionV relativeFrom="paragraph">
              <wp:posOffset>59055</wp:posOffset>
            </wp:positionV>
            <wp:extent cx="318770" cy="318770"/>
            <wp:effectExtent l="0" t="0" r="5080" b="5080"/>
            <wp:wrapNone/>
            <wp:docPr id="1965" name="Grafik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9A243E" wp14:editId="2C9DB242">
                <wp:simplePos x="0" y="0"/>
                <wp:positionH relativeFrom="column">
                  <wp:posOffset>379425</wp:posOffset>
                </wp:positionH>
                <wp:positionV relativeFrom="paragraph">
                  <wp:posOffset>224790</wp:posOffset>
                </wp:positionV>
                <wp:extent cx="3580130" cy="395605"/>
                <wp:effectExtent l="0" t="0" r="20320" b="23495"/>
                <wp:wrapNone/>
                <wp:docPr id="141" name="Rechtec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D09F" id="Rechteck 141" o:spid="_x0000_s1026" style="position:absolute;margin-left:29.9pt;margin-top:17.7pt;width:281.9pt;height:3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" filled="f" strokecolor="#4f81bd [3204]"/>
            </w:pict>
          </mc:Fallback>
        </mc:AlternateContent>
      </w:r>
      <w:r w:rsidR="007673DF" w:rsidRPr="007F7F45">
        <w:rPr>
          <w:sz w:val="22"/>
        </w:rPr>
        <w:t xml:space="preserve">Entscheiden Sie sich für ein </w:t>
      </w:r>
      <w:r w:rsidR="007673DF" w:rsidRPr="007F7F45">
        <w:rPr>
          <w:b/>
          <w:sz w:val="22"/>
        </w:rPr>
        <w:t>Sägeblatt</w:t>
      </w:r>
      <w:r w:rsidR="007673DF" w:rsidRPr="007F7F45">
        <w:rPr>
          <w:sz w:val="22"/>
        </w:rPr>
        <w:t xml:space="preserve"> für die Arbeiten am Klappstuhl!</w:t>
      </w:r>
    </w:p>
    <w:p w14:paraId="7575E2BA" w14:textId="77777777" w:rsidR="007673DF" w:rsidRDefault="007673DF" w:rsidP="007673DF">
      <w:pPr>
        <w:spacing w:line="312" w:lineRule="auto"/>
        <w:ind w:right="-1"/>
        <w:rPr>
          <w:sz w:val="22"/>
        </w:rPr>
      </w:pPr>
    </w:p>
    <w:p w14:paraId="4687E864" w14:textId="77777777" w:rsidR="007673DF" w:rsidRPr="007F7F45" w:rsidRDefault="007673DF" w:rsidP="007673DF">
      <w:pPr>
        <w:spacing w:line="312" w:lineRule="auto"/>
        <w:ind w:right="-1"/>
        <w:rPr>
          <w:sz w:val="22"/>
        </w:rPr>
      </w:pPr>
    </w:p>
    <w:p w14:paraId="66EB10AE" w14:textId="77777777" w:rsidR="007673DF" w:rsidRPr="0005007E" w:rsidRDefault="007673DF" w:rsidP="00294623">
      <w:pPr>
        <w:framePr w:w="2041" w:hSpace="198" w:wrap="around" w:vAnchor="text" w:hAnchor="page" w:x="8728" w:y="535"/>
        <w:shd w:val="clear" w:color="auto" w:fill="D9D9D9" w:themeFill="background1" w:themeFillShade="D9"/>
      </w:pPr>
      <w:r w:rsidRPr="0005007E">
        <w:rPr>
          <w:b/>
        </w:rPr>
        <w:t>JETZT</w:t>
      </w:r>
      <w:r w:rsidRPr="0005007E">
        <w:t xml:space="preserve"> können Sie im LernTHEMA die Aufgaben 3 und 4 lösen!</w:t>
      </w:r>
    </w:p>
    <w:p w14:paraId="62EBC092" w14:textId="77777777" w:rsidR="007673DF" w:rsidRDefault="007673DF" w:rsidP="0095174C">
      <w:pPr>
        <w:pStyle w:val="Listenabsatz"/>
        <w:numPr>
          <w:ilvl w:val="0"/>
          <w:numId w:val="40"/>
        </w:numPr>
      </w:pPr>
      <w:r>
        <w:rPr>
          <w:sz w:val="22"/>
        </w:rPr>
        <w:t xml:space="preserve">Entscheiden Sie sich für eine </w:t>
      </w:r>
      <w:r w:rsidRPr="007F7F45">
        <w:rPr>
          <w:b/>
          <w:sz w:val="22"/>
        </w:rPr>
        <w:t>geeignete Säge</w:t>
      </w:r>
      <w:r>
        <w:rPr>
          <w:sz w:val="22"/>
        </w:rPr>
        <w:t xml:space="preserve"> für Sägearbeiten am Klappstuhl! Schreiben Sie den Namen der Säge in die Box.</w:t>
      </w:r>
    </w:p>
    <w:p w14:paraId="09478752" w14:textId="77777777" w:rsidR="007673DF" w:rsidRDefault="007673DF" w:rsidP="007673D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907D15" wp14:editId="38CC5BFA">
                <wp:simplePos x="0" y="0"/>
                <wp:positionH relativeFrom="column">
                  <wp:posOffset>398069</wp:posOffset>
                </wp:positionH>
                <wp:positionV relativeFrom="paragraph">
                  <wp:posOffset>31928</wp:posOffset>
                </wp:positionV>
                <wp:extent cx="3580130" cy="396000"/>
                <wp:effectExtent l="0" t="0" r="20320" b="23495"/>
                <wp:wrapNone/>
                <wp:docPr id="142" name="Rechtec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39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3F536" id="Rechteck 142" o:spid="_x0000_s1026" style="position:absolute;margin-left:31.35pt;margin-top:2.5pt;width:281.9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" filled="f" strokecolor="#4f81bd [3204]"/>
            </w:pict>
          </mc:Fallback>
        </mc:AlternateContent>
      </w:r>
    </w:p>
    <w:p w14:paraId="181F05F2" w14:textId="77777777" w:rsidR="007673DF" w:rsidRDefault="007673DF" w:rsidP="007673DF"/>
    <w:p w14:paraId="7933CE62" w14:textId="77777777" w:rsidR="007673DF" w:rsidRDefault="007673DF" w:rsidP="007673DF">
      <w:pPr>
        <w:rPr>
          <w:sz w:val="22"/>
        </w:rPr>
      </w:pPr>
    </w:p>
    <w:p w14:paraId="53816BA7" w14:textId="77777777" w:rsidR="007673DF" w:rsidRPr="00623FFF" w:rsidRDefault="007673DF" w:rsidP="007673DF">
      <w:pPr>
        <w:pStyle w:val="berschrift3"/>
      </w:pPr>
      <w:bookmarkStart w:id="23" w:name="_Hlk529701550"/>
      <w:r w:rsidRPr="00623FFF">
        <w:t>Werkzeugliste</w:t>
      </w:r>
    </w:p>
    <w:bookmarkEnd w:id="22"/>
    <w:p w14:paraId="270BCECB" w14:textId="77777777" w:rsidR="007673DF" w:rsidRDefault="007673DF" w:rsidP="007673DF">
      <w:pPr>
        <w:spacing w:line="312" w:lineRule="auto"/>
        <w:ind w:right="1076"/>
        <w:rPr>
          <w:sz w:val="22"/>
        </w:rPr>
      </w:pPr>
      <w:r>
        <w:rPr>
          <w:sz w:val="22"/>
        </w:rPr>
        <w:t>Nehmen Sie die</w:t>
      </w:r>
      <w:r w:rsidRPr="00A677D0">
        <w:rPr>
          <w:sz w:val="22"/>
        </w:rPr>
        <w:t xml:space="preserve"> </w:t>
      </w:r>
      <w:r w:rsidRPr="00C25973">
        <w:rPr>
          <w:b/>
          <w:sz w:val="22"/>
        </w:rPr>
        <w:t>Bauanleitung</w:t>
      </w:r>
      <w:r w:rsidRPr="00A677D0">
        <w:rPr>
          <w:sz w:val="22"/>
        </w:rPr>
        <w:t xml:space="preserve"> </w:t>
      </w:r>
      <w:r>
        <w:rPr>
          <w:sz w:val="22"/>
        </w:rPr>
        <w:t xml:space="preserve">zur Hand. </w:t>
      </w:r>
    </w:p>
    <w:p w14:paraId="0B091585" w14:textId="77777777" w:rsidR="007673DF" w:rsidRDefault="00294623" w:rsidP="0095174C">
      <w:pPr>
        <w:pStyle w:val="Listenabsatz"/>
        <w:numPr>
          <w:ilvl w:val="0"/>
          <w:numId w:val="40"/>
        </w:numPr>
        <w:spacing w:line="312" w:lineRule="auto"/>
        <w:ind w:right="1076"/>
        <w:rPr>
          <w:sz w:val="22"/>
        </w:rPr>
      </w:pPr>
      <w:r w:rsidRPr="00A677D0"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70DD33C9" wp14:editId="12F16309">
            <wp:simplePos x="0" y="0"/>
            <wp:positionH relativeFrom="column">
              <wp:posOffset>4897120</wp:posOffset>
            </wp:positionH>
            <wp:positionV relativeFrom="paragraph">
              <wp:posOffset>466725</wp:posOffset>
            </wp:positionV>
            <wp:extent cx="318770" cy="318770"/>
            <wp:effectExtent l="0" t="0" r="5080" b="5080"/>
            <wp:wrapNone/>
            <wp:docPr id="1966" name="Grafik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>
        <w:rPr>
          <w:sz w:val="22"/>
        </w:rPr>
        <w:t>Vervollständigen Sie die Liste der Werkzeuge, die Sie zum Bauen des Klappstuhls brauchen.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513"/>
      </w:tblGrid>
      <w:tr w:rsidR="007673DF" w:rsidRPr="00C25973" w14:paraId="57FB7281" w14:textId="77777777" w:rsidTr="00C0461B">
        <w:trPr>
          <w:trHeight w:val="283"/>
        </w:trPr>
        <w:tc>
          <w:tcPr>
            <w:tcW w:w="7513" w:type="dxa"/>
            <w:shd w:val="clear" w:color="auto" w:fill="DBE5F1" w:themeFill="accent1" w:themeFillTint="33"/>
            <w:vAlign w:val="center"/>
          </w:tcPr>
          <w:p w14:paraId="768B45A3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Werkzeuge</w:t>
            </w:r>
          </w:p>
        </w:tc>
      </w:tr>
    </w:tbl>
    <w:p w14:paraId="6464951B" w14:textId="77777777" w:rsidR="007673DF" w:rsidRPr="00465F97" w:rsidRDefault="007673DF" w:rsidP="00294623">
      <w:pPr>
        <w:framePr w:w="2041" w:hSpace="198" w:wrap="around" w:vAnchor="text" w:hAnchor="page" w:x="8938" w:y="567"/>
        <w:shd w:val="clear" w:color="auto" w:fill="D9D9D9" w:themeFill="background1" w:themeFillShade="D9"/>
      </w:pPr>
      <w:r w:rsidRPr="00465F97">
        <w:rPr>
          <w:b/>
        </w:rPr>
        <w:t>JETZT</w:t>
      </w:r>
      <w:r w:rsidRPr="00465F97">
        <w:t xml:space="preserve"> können Sie im LernTHEMA die Aufgabe zur Werkzeugliste lösen! </w:t>
      </w:r>
      <w:r w:rsidRPr="00465F97">
        <w:rPr>
          <w:b/>
        </w:rPr>
        <w:t>Überprüfen</w:t>
      </w:r>
      <w:r w:rsidRPr="00465F97">
        <w:t xml:space="preserve"> Sie Ihre Ergebnisse </w:t>
      </w:r>
      <w:r w:rsidRPr="00465F97">
        <w:rPr>
          <w:b/>
        </w:rPr>
        <w:t>übertragen</w:t>
      </w:r>
      <w:r w:rsidRPr="00465F97">
        <w:t xml:space="preserve"> Sie sie sauber!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5670"/>
      </w:tblGrid>
      <w:tr w:rsidR="007673DF" w:rsidRPr="00C25973" w14:paraId="117DCD63" w14:textId="77777777" w:rsidTr="00C0461B">
        <w:trPr>
          <w:trHeight w:val="397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01B90946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nach Bauanleitung</w:t>
            </w:r>
          </w:p>
        </w:tc>
        <w:tc>
          <w:tcPr>
            <w:tcW w:w="5670" w:type="dxa"/>
            <w:vAlign w:val="center"/>
          </w:tcPr>
          <w:p w14:paraId="32A57B74" w14:textId="77777777" w:rsidR="007673DF" w:rsidRPr="00C25973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25C926D8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223D1AF2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1D3F706F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320FAA06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30E4021D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3631DD9D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176B2D62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1DFA87CA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2F382188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00EA1F6F" w14:textId="77777777" w:rsidTr="00C0461B">
        <w:trPr>
          <w:trHeight w:val="397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05B8CD51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Einzeichnen</w:t>
            </w:r>
          </w:p>
        </w:tc>
        <w:tc>
          <w:tcPr>
            <w:tcW w:w="5670" w:type="dxa"/>
            <w:vAlign w:val="center"/>
          </w:tcPr>
          <w:p w14:paraId="1DA93F32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48F8EB81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30C496A1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00D365E6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544FB5C6" w14:textId="77777777" w:rsidTr="00C0461B">
        <w:trPr>
          <w:trHeight w:val="397"/>
        </w:trPr>
        <w:tc>
          <w:tcPr>
            <w:tcW w:w="1843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106F85E0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4" w:space="0" w:color="4F81BD" w:themeColor="accent1"/>
            </w:tcBorders>
            <w:vAlign w:val="center"/>
          </w:tcPr>
          <w:p w14:paraId="216FAD15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70BD280F" w14:textId="77777777" w:rsidTr="00C0461B">
        <w:trPr>
          <w:trHeight w:val="397"/>
        </w:trPr>
        <w:tc>
          <w:tcPr>
            <w:tcW w:w="1843" w:type="dxa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10FD6126" w14:textId="77777777" w:rsidR="007673DF" w:rsidRPr="00FC1E58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Vorbohren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638497B7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43512473" w14:textId="77777777" w:rsidTr="00C0461B">
        <w:trPr>
          <w:trHeight w:val="397"/>
        </w:trPr>
        <w:tc>
          <w:tcPr>
            <w:tcW w:w="1843" w:type="dxa"/>
            <w:vMerge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3B6CCD3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36DC7A6B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</w:tbl>
    <w:p w14:paraId="1AF037DB" w14:textId="77777777" w:rsidR="007673DF" w:rsidRDefault="007673DF" w:rsidP="007673DF">
      <w:pPr>
        <w:spacing w:line="240" w:lineRule="exact"/>
        <w:rPr>
          <w:rFonts w:asciiTheme="minorHAnsi" w:eastAsiaTheme="minorEastAsia" w:hAnsiTheme="minorHAnsi" w:cstheme="minorBidi"/>
          <w:sz w:val="22"/>
          <w:lang w:eastAsia="de-DE"/>
        </w:rPr>
      </w:pPr>
      <w:r>
        <w:br w:type="page"/>
      </w:r>
    </w:p>
    <w:bookmarkEnd w:id="23"/>
    <w:p w14:paraId="0C9B8B80" w14:textId="77777777" w:rsidR="007673DF" w:rsidRPr="00402F0D" w:rsidRDefault="007673DF" w:rsidP="007673DF">
      <w:pPr>
        <w:pStyle w:val="berschrift2"/>
      </w:pPr>
      <w:r w:rsidRPr="00402F0D">
        <w:lastRenderedPageBreak/>
        <w:t xml:space="preserve">Selbstreflexion </w:t>
      </w:r>
      <w:r>
        <w:tab/>
        <w:t>Kreuzen Sie an!</w:t>
      </w:r>
    </w:p>
    <w:p w14:paraId="46437728" w14:textId="77777777" w:rsidR="007673DF" w:rsidRPr="0019468F" w:rsidRDefault="007673DF" w:rsidP="007673DF">
      <w:pPr>
        <w:rPr>
          <w:bCs/>
        </w:rPr>
      </w:pPr>
    </w:p>
    <w:tbl>
      <w:tblPr>
        <w:tblStyle w:val="Tabellenraster8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756"/>
        <w:gridCol w:w="756"/>
        <w:gridCol w:w="756"/>
      </w:tblGrid>
      <w:tr w:rsidR="007673DF" w:rsidRPr="0019468F" w14:paraId="7F1DB0C1" w14:textId="77777777" w:rsidTr="0029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5245" w:type="dxa"/>
            <w:hideMark/>
          </w:tcPr>
          <w:p w14:paraId="253F0237" w14:textId="77777777" w:rsidR="007673DF" w:rsidRPr="00294623" w:rsidRDefault="007673DF" w:rsidP="00C0461B">
            <w:pPr>
              <w:rPr>
                <w:sz w:val="24"/>
                <w:szCs w:val="24"/>
              </w:rPr>
            </w:pPr>
            <w:r w:rsidRPr="00294623">
              <w:rPr>
                <w:bCs/>
                <w:sz w:val="24"/>
                <w:szCs w:val="24"/>
              </w:rPr>
              <w:t>Das kann ich jetzt!</w:t>
            </w:r>
          </w:p>
        </w:tc>
        <w:tc>
          <w:tcPr>
            <w:tcW w:w="756" w:type="dxa"/>
            <w:hideMark/>
          </w:tcPr>
          <w:p w14:paraId="7D44B2CC" w14:textId="77777777" w:rsidR="007673DF" w:rsidRPr="007D1C41" w:rsidRDefault="007673D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i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4800" behindDoc="0" locked="0" layoutInCell="1" allowOverlap="1" wp14:anchorId="55E2162A" wp14:editId="5171023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1270</wp:posOffset>
                  </wp:positionV>
                  <wp:extent cx="318770" cy="318770"/>
                  <wp:effectExtent l="0" t="0" r="5080" b="5080"/>
                  <wp:wrapNone/>
                  <wp:docPr id="1967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" w:type="dxa"/>
            <w:hideMark/>
          </w:tcPr>
          <w:p w14:paraId="4F8C2C80" w14:textId="77777777" w:rsidR="007673DF" w:rsidRPr="007D1C41" w:rsidRDefault="007673D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7872" behindDoc="0" locked="0" layoutInCell="1" allowOverlap="1" wp14:anchorId="0E0767F1" wp14:editId="77700AA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27940</wp:posOffset>
                  </wp:positionV>
                  <wp:extent cx="318770" cy="318770"/>
                  <wp:effectExtent l="0" t="0" r="5080" b="5080"/>
                  <wp:wrapNone/>
                  <wp:docPr id="1968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" w:type="dxa"/>
            <w:hideMark/>
          </w:tcPr>
          <w:p w14:paraId="4F941605" w14:textId="77777777" w:rsidR="007673DF" w:rsidRPr="007D1C41" w:rsidRDefault="007673DF" w:rsidP="00C0461B">
            <w:pPr>
              <w:rPr>
                <w:b w:val="0"/>
                <w:sz w:val="24"/>
                <w:szCs w:val="24"/>
              </w:rPr>
            </w:pPr>
            <w:r w:rsidRPr="007D1C41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5824" behindDoc="0" locked="0" layoutInCell="1" allowOverlap="1" wp14:anchorId="11E684F9" wp14:editId="20553B0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20955</wp:posOffset>
                  </wp:positionV>
                  <wp:extent cx="318770" cy="318770"/>
                  <wp:effectExtent l="0" t="0" r="5080" b="5080"/>
                  <wp:wrapNone/>
                  <wp:docPr id="1969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73DF" w:rsidRPr="0019468F" w14:paraId="446E9965" w14:textId="77777777" w:rsidTr="00294623">
        <w:trPr>
          <w:trHeight w:val="419"/>
        </w:trPr>
        <w:tc>
          <w:tcPr>
            <w:tcW w:w="5245" w:type="dxa"/>
          </w:tcPr>
          <w:p w14:paraId="3112CE61" w14:textId="77777777" w:rsidR="007673DF" w:rsidRPr="00FC1E58" w:rsidRDefault="007673DF" w:rsidP="00C0461B">
            <w:pPr>
              <w:rPr>
                <w:sz w:val="24"/>
              </w:rPr>
            </w:pPr>
            <w:r w:rsidRPr="00FC1E58">
              <w:rPr>
                <w:sz w:val="24"/>
              </w:rPr>
              <w:t>Ich kenne verschiedene Sägen und kenne ihren Namen.</w:t>
            </w:r>
          </w:p>
        </w:tc>
        <w:tc>
          <w:tcPr>
            <w:tcW w:w="756" w:type="dxa"/>
          </w:tcPr>
          <w:p w14:paraId="3984393A" w14:textId="77777777" w:rsidR="007673DF" w:rsidRPr="007D1C41" w:rsidRDefault="007673DF" w:rsidP="00C0461B">
            <w:pPr>
              <w:rPr>
                <w:i/>
                <w:sz w:val="24"/>
                <w:szCs w:val="24"/>
              </w:rPr>
            </w:pPr>
          </w:p>
        </w:tc>
        <w:tc>
          <w:tcPr>
            <w:tcW w:w="756" w:type="dxa"/>
          </w:tcPr>
          <w:p w14:paraId="209445AE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hideMark/>
          </w:tcPr>
          <w:p w14:paraId="7341F55B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  <w:tr w:rsidR="007673DF" w:rsidRPr="0019468F" w14:paraId="2C4B0456" w14:textId="77777777" w:rsidTr="00294623">
        <w:trPr>
          <w:trHeight w:val="424"/>
        </w:trPr>
        <w:tc>
          <w:tcPr>
            <w:tcW w:w="5245" w:type="dxa"/>
          </w:tcPr>
          <w:p w14:paraId="61FFA2E9" w14:textId="77777777" w:rsidR="007673DF" w:rsidRPr="00FC1E58" w:rsidRDefault="007673DF" w:rsidP="00C0461B">
            <w:pPr>
              <w:rPr>
                <w:sz w:val="24"/>
              </w:rPr>
            </w:pPr>
            <w:r w:rsidRPr="00FC1E58">
              <w:rPr>
                <w:sz w:val="24"/>
              </w:rPr>
              <w:t>Ich kann die gewählte Säge beschreiben.</w:t>
            </w:r>
          </w:p>
        </w:tc>
        <w:tc>
          <w:tcPr>
            <w:tcW w:w="756" w:type="dxa"/>
          </w:tcPr>
          <w:p w14:paraId="2719C214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22372F4B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3A1E024D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  <w:tr w:rsidR="007673DF" w:rsidRPr="0019468F" w14:paraId="745A7260" w14:textId="77777777" w:rsidTr="00294623">
        <w:trPr>
          <w:trHeight w:val="424"/>
        </w:trPr>
        <w:tc>
          <w:tcPr>
            <w:tcW w:w="5245" w:type="dxa"/>
          </w:tcPr>
          <w:p w14:paraId="54F23234" w14:textId="77777777" w:rsidR="007673DF" w:rsidRPr="00FC1E58" w:rsidRDefault="007673DF" w:rsidP="00C0461B">
            <w:pPr>
              <w:rPr>
                <w:sz w:val="24"/>
              </w:rPr>
            </w:pPr>
            <w:r>
              <w:rPr>
                <w:sz w:val="24"/>
              </w:rPr>
              <w:t>Ich kann Schnittwinkel von Sägeblättern entsprechenden Wirkweisen zuordnen.</w:t>
            </w:r>
          </w:p>
        </w:tc>
        <w:tc>
          <w:tcPr>
            <w:tcW w:w="756" w:type="dxa"/>
          </w:tcPr>
          <w:p w14:paraId="6A7CE25C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5404CBB9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57084C0D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  <w:tr w:rsidR="007673DF" w:rsidRPr="0019468F" w14:paraId="2B590F44" w14:textId="77777777" w:rsidTr="00294623">
        <w:trPr>
          <w:trHeight w:val="424"/>
        </w:trPr>
        <w:tc>
          <w:tcPr>
            <w:tcW w:w="5245" w:type="dxa"/>
          </w:tcPr>
          <w:p w14:paraId="4CE2BD0B" w14:textId="77777777" w:rsidR="007673DF" w:rsidRPr="00FC1E58" w:rsidRDefault="007673DF" w:rsidP="00C0461B">
            <w:pPr>
              <w:rPr>
                <w:sz w:val="24"/>
              </w:rPr>
            </w:pPr>
            <w:r w:rsidRPr="00FC1E58">
              <w:rPr>
                <w:sz w:val="24"/>
              </w:rPr>
              <w:t>Ich kann eine geeignete Säge für mein Werkstück auswählen.</w:t>
            </w:r>
          </w:p>
        </w:tc>
        <w:tc>
          <w:tcPr>
            <w:tcW w:w="756" w:type="dxa"/>
          </w:tcPr>
          <w:p w14:paraId="317B25B0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5C61B0D8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2ACA3B7E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  <w:tr w:rsidR="007673DF" w:rsidRPr="0019468F" w14:paraId="141C4F81" w14:textId="77777777" w:rsidTr="00294623">
        <w:trPr>
          <w:trHeight w:val="424"/>
        </w:trPr>
        <w:tc>
          <w:tcPr>
            <w:tcW w:w="5245" w:type="dxa"/>
            <w:hideMark/>
          </w:tcPr>
          <w:p w14:paraId="12AB69EA" w14:textId="77777777" w:rsidR="007673DF" w:rsidRPr="00FC1E58" w:rsidRDefault="007673DF" w:rsidP="00C0461B">
            <w:pPr>
              <w:rPr>
                <w:sz w:val="24"/>
              </w:rPr>
            </w:pPr>
            <w:r w:rsidRPr="00FC1E58">
              <w:rPr>
                <w:sz w:val="24"/>
              </w:rPr>
              <w:t>Ich kann nach einer Bauanleitung benötigte Werkzeuge zusammenstellen.</w:t>
            </w:r>
          </w:p>
        </w:tc>
        <w:tc>
          <w:tcPr>
            <w:tcW w:w="756" w:type="dxa"/>
          </w:tcPr>
          <w:p w14:paraId="550AF10D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1FCE5EA9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14:paraId="4B123231" w14:textId="77777777" w:rsidR="007673DF" w:rsidRPr="007D1C41" w:rsidRDefault="007673DF" w:rsidP="00C0461B">
            <w:pPr>
              <w:rPr>
                <w:sz w:val="24"/>
                <w:szCs w:val="24"/>
              </w:rPr>
            </w:pPr>
          </w:p>
        </w:tc>
      </w:tr>
    </w:tbl>
    <w:p w14:paraId="1D22C934" w14:textId="77777777" w:rsidR="007673DF" w:rsidRDefault="007673DF" w:rsidP="007673DF"/>
    <w:p w14:paraId="5A8D925A" w14:textId="77777777" w:rsidR="007673DF" w:rsidRDefault="007673DF" w:rsidP="007673DF"/>
    <w:p w14:paraId="043464F6" w14:textId="77777777" w:rsidR="007673DF" w:rsidRDefault="007673DF" w:rsidP="007673DF"/>
    <w:p w14:paraId="6911D1CF" w14:textId="77777777" w:rsidR="007673DF" w:rsidRDefault="007673DF" w:rsidP="007673DF">
      <w:pPr>
        <w:pStyle w:val="berschrift2"/>
      </w:pPr>
      <w:r>
        <w:t>Wie zufrieden bin ich mit meiner Arbeit bei diesem LernSCHRITT?</w:t>
      </w:r>
    </w:p>
    <w:p w14:paraId="6BAAE4FD" w14:textId="77777777" w:rsidR="007673DF" w:rsidRPr="00000865" w:rsidRDefault="007673DF" w:rsidP="007673DF">
      <w:pPr>
        <w:pStyle w:val="Textkrper"/>
        <w:spacing w:line="276" w:lineRule="auto"/>
        <w:rPr>
          <w:sz w:val="24"/>
          <w:szCs w:val="24"/>
        </w:rPr>
      </w:pPr>
      <w:r w:rsidRPr="00000865">
        <w:rPr>
          <w:sz w:val="24"/>
          <w:szCs w:val="24"/>
        </w:rPr>
        <w:t>Wie waren mein Verhalten und meine Mitarbeit?</w:t>
      </w:r>
    </w:p>
    <w:p w14:paraId="161FA23E" w14:textId="77777777" w:rsidR="007673DF" w:rsidRPr="00000865" w:rsidRDefault="007673DF" w:rsidP="007673DF">
      <w:pPr>
        <w:pStyle w:val="Textkrper"/>
        <w:spacing w:line="276" w:lineRule="auto"/>
        <w:rPr>
          <w:sz w:val="24"/>
          <w:szCs w:val="24"/>
        </w:rPr>
      </w:pPr>
      <w:r w:rsidRPr="00000865">
        <w:rPr>
          <w:sz w:val="24"/>
          <w:szCs w:val="24"/>
        </w:rPr>
        <w:t>Kreuzen Sie an!</w:t>
      </w:r>
    </w:p>
    <w:p w14:paraId="569FE064" w14:textId="77777777" w:rsidR="007673DF" w:rsidRPr="00000865" w:rsidRDefault="007673DF" w:rsidP="007673DF">
      <w:pPr>
        <w:spacing w:line="276" w:lineRule="auto"/>
        <w:rPr>
          <w:sz w:val="24"/>
          <w:szCs w:val="24"/>
        </w:rPr>
      </w:pPr>
    </w:p>
    <w:p w14:paraId="4E703B30" w14:textId="77777777" w:rsidR="007673DF" w:rsidRDefault="007673DF" w:rsidP="007673DF">
      <w:r w:rsidRPr="007D1C41">
        <w:rPr>
          <w:sz w:val="24"/>
          <w:szCs w:val="24"/>
        </w:rPr>
        <w:tab/>
      </w:r>
      <w:r w:rsidRPr="007D1C41">
        <w:rPr>
          <w:i/>
          <w:noProof/>
          <w:sz w:val="24"/>
          <w:szCs w:val="24"/>
          <w:lang w:eastAsia="de-DE"/>
        </w:rPr>
        <w:drawing>
          <wp:inline distT="0" distB="0" distL="0" distR="0" wp14:anchorId="228A1A23" wp14:editId="00C6425B">
            <wp:extent cx="318770" cy="318770"/>
            <wp:effectExtent l="0" t="0" r="5080" b="5080"/>
            <wp:docPr id="197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_________</w:t>
      </w:r>
      <w:r>
        <w:rPr>
          <w:sz w:val="24"/>
          <w:szCs w:val="24"/>
        </w:rPr>
        <w:t>_</w:t>
      </w:r>
      <w:r w:rsidRPr="007D1C41">
        <w:rPr>
          <w:sz w:val="24"/>
          <w:szCs w:val="24"/>
        </w:rPr>
        <w:t>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1544F08B" wp14:editId="50EC431F">
            <wp:extent cx="318770" cy="318770"/>
            <wp:effectExtent l="0" t="0" r="5080" b="5080"/>
            <wp:docPr id="1971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1A24CCD6" wp14:editId="12D7E098">
            <wp:extent cx="318770" cy="318770"/>
            <wp:effectExtent l="0" t="0" r="5080" b="5080"/>
            <wp:docPr id="1973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B78A1" w14:textId="77777777" w:rsidR="007673DF" w:rsidRDefault="007673DF" w:rsidP="007673DF"/>
    <w:p w14:paraId="616F8A4F" w14:textId="77777777" w:rsidR="007673DF" w:rsidRDefault="007673DF" w:rsidP="007673DF"/>
    <w:p w14:paraId="0F19E007" w14:textId="77777777" w:rsidR="007673DF" w:rsidRPr="0019468F" w:rsidRDefault="007673DF" w:rsidP="007673DF"/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36"/>
        <w:gridCol w:w="6816"/>
      </w:tblGrid>
      <w:tr w:rsidR="007673DF" w:rsidRPr="0019468F" w14:paraId="1203318C" w14:textId="77777777" w:rsidTr="0029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478" w:type="dxa"/>
            <w:gridSpan w:val="2"/>
          </w:tcPr>
          <w:p w14:paraId="6EB43286" w14:textId="77777777" w:rsidR="007673DF" w:rsidRPr="00294623" w:rsidRDefault="007673DF" w:rsidP="00C0461B">
            <w:r w:rsidRPr="00294623">
              <w:t>Ich habe …</w:t>
            </w:r>
          </w:p>
        </w:tc>
      </w:tr>
      <w:tr w:rsidR="007673DF" w:rsidRPr="0019468F" w14:paraId="48DAABD0" w14:textId="77777777" w:rsidTr="00294623">
        <w:trPr>
          <w:trHeight w:val="449"/>
        </w:trPr>
        <w:sdt>
          <w:sdtPr>
            <w:id w:val="103469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1F908CDF" w14:textId="77777777" w:rsidR="007673DF" w:rsidRPr="0019468F" w:rsidRDefault="007673DF" w:rsidP="0029462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052" w:type="dxa"/>
          </w:tcPr>
          <w:p w14:paraId="077905A8" w14:textId="77777777" w:rsidR="007673DF" w:rsidRPr="009D7A67" w:rsidRDefault="007673DF" w:rsidP="00C0461B">
            <w:pPr>
              <w:rPr>
                <w:sz w:val="24"/>
              </w:rPr>
            </w:pPr>
            <w:r w:rsidRPr="009D7A67">
              <w:rPr>
                <w:sz w:val="24"/>
              </w:rPr>
              <w:t>meinen Lern</w:t>
            </w:r>
            <w:r>
              <w:rPr>
                <w:sz w:val="24"/>
              </w:rPr>
              <w:t>SCHRITT</w:t>
            </w:r>
            <w:r w:rsidRPr="009D7A67">
              <w:rPr>
                <w:sz w:val="24"/>
              </w:rPr>
              <w:t xml:space="preserve"> im Ordner eingeheftet.</w:t>
            </w:r>
          </w:p>
        </w:tc>
      </w:tr>
      <w:tr w:rsidR="007673DF" w:rsidRPr="0019468F" w14:paraId="089E73BC" w14:textId="77777777" w:rsidTr="00294623">
        <w:trPr>
          <w:trHeight w:val="413"/>
        </w:trPr>
        <w:sdt>
          <w:sdtPr>
            <w:id w:val="-1450303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7FE23BB" w14:textId="77777777" w:rsidR="007673DF" w:rsidRPr="0019468F" w:rsidRDefault="007673DF" w:rsidP="0029462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052" w:type="dxa"/>
          </w:tcPr>
          <w:p w14:paraId="3BAD7641" w14:textId="77777777" w:rsidR="007673DF" w:rsidRPr="009D7A67" w:rsidRDefault="007673DF" w:rsidP="00C0461B">
            <w:pPr>
              <w:rPr>
                <w:sz w:val="24"/>
              </w:rPr>
            </w:pPr>
            <w:r w:rsidRPr="009D7A67">
              <w:rPr>
                <w:sz w:val="24"/>
              </w:rPr>
              <w:t>den Arbeitsauftrag erledigt und das entsprechende Feld in der Lernwegeliste markiert.</w:t>
            </w:r>
          </w:p>
        </w:tc>
      </w:tr>
      <w:tr w:rsidR="007673DF" w:rsidRPr="0019468F" w14:paraId="3FC8F234" w14:textId="77777777" w:rsidTr="00294623">
        <w:trPr>
          <w:trHeight w:val="413"/>
        </w:trPr>
        <w:sdt>
          <w:sdtPr>
            <w:id w:val="86101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1CA97CA" w14:textId="77777777" w:rsidR="007673DF" w:rsidRDefault="007673DF" w:rsidP="0029462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052" w:type="dxa"/>
          </w:tcPr>
          <w:p w14:paraId="142DE578" w14:textId="77777777" w:rsidR="007673DF" w:rsidRPr="009D7A67" w:rsidRDefault="007673DF" w:rsidP="00C0461B">
            <w:pPr>
              <w:rPr>
                <w:sz w:val="24"/>
              </w:rPr>
            </w:pPr>
            <w:r>
              <w:rPr>
                <w:sz w:val="24"/>
              </w:rPr>
              <w:t>Ich habe meinen Lernfortschritt in meiner Lernagenda aufgeschrieben.</w:t>
            </w:r>
          </w:p>
        </w:tc>
      </w:tr>
    </w:tbl>
    <w:p w14:paraId="1B0084EB" w14:textId="77777777" w:rsidR="007673DF" w:rsidRDefault="007673DF" w:rsidP="007673DF"/>
    <w:p w14:paraId="7DF7DE8B" w14:textId="77777777" w:rsidR="007673DF" w:rsidRDefault="007673DF" w:rsidP="007673DF"/>
    <w:p w14:paraId="29217D06" w14:textId="77777777" w:rsidR="007673DF" w:rsidRDefault="007673DF" w:rsidP="007673DF"/>
    <w:p w14:paraId="04C612D8" w14:textId="77777777" w:rsidR="007673DF" w:rsidRDefault="007673DF" w:rsidP="007673DF">
      <w:pPr>
        <w:jc w:val="both"/>
      </w:pPr>
      <w:r w:rsidRPr="0019468F"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7673DF" w:rsidRPr="00453EC1" w14:paraId="201ECBE3" w14:textId="77777777" w:rsidTr="00C0461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CD9CC5" w14:textId="77777777" w:rsidR="007673DF" w:rsidRPr="00453EC1" w:rsidRDefault="007673DF" w:rsidP="00C0461B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lastRenderedPageBreak/>
              <w:t>Materialien/Kompetenz</w:t>
            </w:r>
          </w:p>
          <w:p w14:paraId="1404032B" w14:textId="77777777" w:rsidR="007673DF" w:rsidRPr="00453EC1" w:rsidRDefault="007673DF" w:rsidP="00C0461B">
            <w:pPr>
              <w:rPr>
                <w:b/>
              </w:rPr>
            </w:pPr>
            <w:r>
              <w:rPr>
                <w:b/>
              </w:rPr>
              <w:t>Werkzeugcheck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FA34AD" w14:textId="77777777" w:rsidR="007673DF" w:rsidRPr="00453EC1" w:rsidRDefault="007673DF" w:rsidP="00C0461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1C3C98F" w14:textId="77777777" w:rsidR="007673DF" w:rsidRPr="00453EC1" w:rsidRDefault="007673DF" w:rsidP="00C0461B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Holztechnik</w:t>
            </w:r>
          </w:p>
          <w:p w14:paraId="3F183E67" w14:textId="77777777" w:rsidR="007673DF" w:rsidRPr="00453EC1" w:rsidRDefault="007673DF" w:rsidP="00C0461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Z.01.02.02</w:t>
            </w:r>
            <w:r w:rsidR="00817950">
              <w:rPr>
                <w:rFonts w:eastAsia="Times New Roman"/>
                <w:b/>
                <w:lang w:val="en-GB"/>
              </w:rPr>
              <w:t>.02</w:t>
            </w:r>
          </w:p>
        </w:tc>
      </w:tr>
      <w:tr w:rsidR="007673DF" w:rsidRPr="00453EC1" w14:paraId="79DF1EBD" w14:textId="77777777" w:rsidTr="00C0461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58808E78" w14:textId="77777777" w:rsidR="007673DF" w:rsidRPr="00A402FC" w:rsidRDefault="007673DF" w:rsidP="00C0461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6E6649D" w14:textId="77777777" w:rsidR="007673DF" w:rsidRPr="00453EC1" w:rsidRDefault="007673DF" w:rsidP="00C0461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673DF" w:rsidRPr="00453EC1" w14:paraId="4DD935FA" w14:textId="77777777" w:rsidTr="00C0461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FAEBEC3" w14:textId="77777777" w:rsidR="007673DF" w:rsidRPr="00122340" w:rsidRDefault="007673DF" w:rsidP="00BC420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20F88A52" w14:textId="77777777" w:rsidR="007673DF" w:rsidRPr="00453EC1" w:rsidRDefault="007673DF" w:rsidP="00C0461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65EEA674" w14:textId="7DA76890" w:rsidR="007673DF" w:rsidRDefault="00294623" w:rsidP="00FF76C9">
      <w:pPr>
        <w:rPr>
          <w:sz w:val="32"/>
        </w:rPr>
      </w:pP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701248" behindDoc="0" locked="0" layoutInCell="0" allowOverlap="1" wp14:anchorId="07B1D504" wp14:editId="7ECFEE79">
            <wp:simplePos x="0" y="0"/>
            <wp:positionH relativeFrom="rightMargin">
              <wp:posOffset>509270</wp:posOffset>
            </wp:positionH>
            <wp:positionV relativeFrom="paragraph">
              <wp:posOffset>671195</wp:posOffset>
            </wp:positionV>
            <wp:extent cx="302260" cy="323850"/>
            <wp:effectExtent l="0" t="0" r="2540" b="0"/>
            <wp:wrapNone/>
            <wp:docPr id="197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30">
        <w:rPr>
          <w:noProof/>
          <w:color w:val="FF0000"/>
          <w:sz w:val="22"/>
          <w:lang w:eastAsia="de-DE"/>
        </w:rPr>
        <w:drawing>
          <wp:anchor distT="0" distB="0" distL="114300" distR="114300" simplePos="0" relativeHeight="251699200" behindDoc="0" locked="0" layoutInCell="1" allowOverlap="1" wp14:anchorId="289010BD" wp14:editId="09FC8E33">
            <wp:simplePos x="0" y="0"/>
            <wp:positionH relativeFrom="column">
              <wp:posOffset>4792345</wp:posOffset>
            </wp:positionH>
            <wp:positionV relativeFrom="paragraph">
              <wp:posOffset>627380</wp:posOffset>
            </wp:positionV>
            <wp:extent cx="341630" cy="313055"/>
            <wp:effectExtent l="0" t="0" r="1270" b="0"/>
            <wp:wrapNone/>
            <wp:docPr id="1974" name="Grafik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>
        <w:rPr>
          <w:sz w:val="32"/>
        </w:rPr>
        <w:t xml:space="preserve">Klappstuhl </w:t>
      </w:r>
      <w:r w:rsidR="00DE2BDC">
        <w:rPr>
          <w:sz w:val="32"/>
        </w:rPr>
        <w:t xml:space="preserve">- </w:t>
      </w:r>
      <w:r w:rsidR="007673DF">
        <w:rPr>
          <w:sz w:val="32"/>
        </w:rPr>
        <w:t>Werkzeugcheck</w:t>
      </w:r>
    </w:p>
    <w:p w14:paraId="0F749765" w14:textId="77777777" w:rsidR="007673DF" w:rsidRDefault="007673DF" w:rsidP="007673DF">
      <w:pPr>
        <w:rPr>
          <w:b/>
          <w:bCs/>
        </w:rPr>
      </w:pPr>
    </w:p>
    <w:p w14:paraId="06E0BCB6" w14:textId="77777777" w:rsidR="007673DF" w:rsidRDefault="007673DF" w:rsidP="007673DF">
      <w:pPr>
        <w:spacing w:line="312" w:lineRule="auto"/>
        <w:rPr>
          <w:b/>
          <w:bCs/>
          <w:sz w:val="22"/>
        </w:rPr>
      </w:pPr>
      <w:r w:rsidRPr="0019468F">
        <w:rPr>
          <w:b/>
          <w:bCs/>
          <w:sz w:val="22"/>
        </w:rPr>
        <w:t>Sägearten</w:t>
      </w:r>
    </w:p>
    <w:p w14:paraId="76B43C60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sz w:val="22"/>
        </w:rPr>
        <w:t xml:space="preserve">Um die Hölzer für den </w:t>
      </w:r>
      <w:r>
        <w:rPr>
          <w:sz w:val="22"/>
        </w:rPr>
        <w:t>Klapp</w:t>
      </w:r>
      <w:r w:rsidRPr="00100EC8">
        <w:rPr>
          <w:sz w:val="22"/>
        </w:rPr>
        <w:t>stuhl (Ba</w:t>
      </w:r>
      <w:r>
        <w:rPr>
          <w:sz w:val="22"/>
        </w:rPr>
        <w:t>uanleitung) abzulängen, benötigen Sie</w:t>
      </w:r>
      <w:r w:rsidRPr="00100EC8">
        <w:rPr>
          <w:sz w:val="22"/>
        </w:rPr>
        <w:t xml:space="preserve"> eine Säge. Wie </w:t>
      </w:r>
      <w:r>
        <w:rPr>
          <w:sz w:val="22"/>
        </w:rPr>
        <w:t>Sie</w:t>
      </w:r>
      <w:r w:rsidRPr="00100EC8">
        <w:rPr>
          <w:sz w:val="22"/>
        </w:rPr>
        <w:t xml:space="preserve"> mit einem Blick in </w:t>
      </w:r>
      <w:r>
        <w:rPr>
          <w:sz w:val="22"/>
        </w:rPr>
        <w:t>Ihre</w:t>
      </w:r>
      <w:r w:rsidRPr="00100EC8">
        <w:rPr>
          <w:sz w:val="22"/>
        </w:rPr>
        <w:t xml:space="preserve"> Werkzeugkiste oder ins Fachbuch </w:t>
      </w:r>
      <w:r>
        <w:rPr>
          <w:sz w:val="22"/>
        </w:rPr>
        <w:t>sehen</w:t>
      </w:r>
      <w:r w:rsidRPr="00100EC8">
        <w:rPr>
          <w:sz w:val="22"/>
        </w:rPr>
        <w:t xml:space="preserve">, gibt es verschiedene Sägen. </w:t>
      </w:r>
    </w:p>
    <w:p w14:paraId="7B7D19CB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sz w:val="22"/>
        </w:rPr>
        <w:t xml:space="preserve">Um die richtige Säge für diesen Arbeitsschritt zu wählen, </w:t>
      </w:r>
      <w:r>
        <w:rPr>
          <w:sz w:val="22"/>
        </w:rPr>
        <w:t>müssen Sie</w:t>
      </w:r>
      <w:r w:rsidRPr="00100EC8">
        <w:rPr>
          <w:sz w:val="22"/>
        </w:rPr>
        <w:t xml:space="preserve"> mehr über </w:t>
      </w:r>
      <w:r>
        <w:rPr>
          <w:sz w:val="22"/>
        </w:rPr>
        <w:t>Diese</w:t>
      </w:r>
      <w:r w:rsidRPr="00100EC8">
        <w:rPr>
          <w:sz w:val="22"/>
        </w:rPr>
        <w:t xml:space="preserve"> wissen.</w:t>
      </w:r>
    </w:p>
    <w:p w14:paraId="095388BF" w14:textId="4689981C" w:rsidR="007673DF" w:rsidRPr="00805F97" w:rsidRDefault="00294623" w:rsidP="0095174C">
      <w:pPr>
        <w:pStyle w:val="Listenabsatz"/>
        <w:numPr>
          <w:ilvl w:val="0"/>
          <w:numId w:val="41"/>
        </w:numPr>
        <w:spacing w:line="312" w:lineRule="auto"/>
        <w:ind w:right="1076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36B83825" wp14:editId="551951DA">
            <wp:simplePos x="0" y="0"/>
            <wp:positionH relativeFrom="column">
              <wp:posOffset>4747260</wp:posOffset>
            </wp:positionH>
            <wp:positionV relativeFrom="paragraph">
              <wp:posOffset>-6350</wp:posOffset>
            </wp:positionV>
            <wp:extent cx="318770" cy="318770"/>
            <wp:effectExtent l="0" t="0" r="5080" b="5080"/>
            <wp:wrapNone/>
            <wp:docPr id="1976" name="Grafik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 w:rsidRPr="00805F97">
        <w:rPr>
          <w:sz w:val="22"/>
        </w:rPr>
        <w:t>Verbinden Sie mit einem Strich die jeweilige Bezeichnung nach links mit dem richtigen Bild und nach rechts mit der richtigen Beschreibung.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850"/>
        <w:gridCol w:w="1559"/>
        <w:gridCol w:w="993"/>
        <w:gridCol w:w="2976"/>
      </w:tblGrid>
      <w:tr w:rsidR="007673DF" w:rsidRPr="00AD7358" w14:paraId="58D36305" w14:textId="77777777" w:rsidTr="00C0461B">
        <w:trPr>
          <w:trHeight w:val="475"/>
        </w:trPr>
        <w:tc>
          <w:tcPr>
            <w:tcW w:w="3369" w:type="dxa"/>
            <w:shd w:val="clear" w:color="auto" w:fill="DBE5F1" w:themeFill="accent1" w:themeFillTint="33"/>
            <w:vAlign w:val="center"/>
          </w:tcPr>
          <w:p w14:paraId="64B1AE93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Bild</w:t>
            </w:r>
          </w:p>
        </w:tc>
        <w:tc>
          <w:tcPr>
            <w:tcW w:w="850" w:type="dxa"/>
            <w:vAlign w:val="center"/>
          </w:tcPr>
          <w:p w14:paraId="0F83172B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C9753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Bezeichnung</w:t>
            </w:r>
          </w:p>
        </w:tc>
        <w:tc>
          <w:tcPr>
            <w:tcW w:w="993" w:type="dxa"/>
            <w:vAlign w:val="center"/>
          </w:tcPr>
          <w:p w14:paraId="6AE628A9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2976" w:type="dxa"/>
            <w:shd w:val="clear" w:color="auto" w:fill="DBE5F1" w:themeFill="accent1" w:themeFillTint="33"/>
            <w:vAlign w:val="center"/>
          </w:tcPr>
          <w:p w14:paraId="1AB2CF9C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Beschreibung</w:t>
            </w:r>
          </w:p>
        </w:tc>
      </w:tr>
      <w:tr w:rsidR="007673DF" w14:paraId="1B29146B" w14:textId="77777777" w:rsidTr="00C0461B">
        <w:trPr>
          <w:trHeight w:val="151"/>
        </w:trPr>
        <w:tc>
          <w:tcPr>
            <w:tcW w:w="3369" w:type="dxa"/>
            <w:tcBorders>
              <w:bottom w:val="single" w:sz="4" w:space="0" w:color="auto"/>
            </w:tcBorders>
          </w:tcPr>
          <w:p w14:paraId="408A9E5E" w14:textId="77777777" w:rsidR="007673DF" w:rsidRDefault="007673DF" w:rsidP="00C0461B"/>
        </w:tc>
        <w:tc>
          <w:tcPr>
            <w:tcW w:w="850" w:type="dxa"/>
          </w:tcPr>
          <w:p w14:paraId="20EA570A" w14:textId="77777777" w:rsidR="007673DF" w:rsidRDefault="007673DF" w:rsidP="00C0461B"/>
        </w:tc>
        <w:tc>
          <w:tcPr>
            <w:tcW w:w="1559" w:type="dxa"/>
            <w:tcBorders>
              <w:bottom w:val="single" w:sz="4" w:space="0" w:color="auto"/>
            </w:tcBorders>
          </w:tcPr>
          <w:p w14:paraId="5919DAC5" w14:textId="77777777" w:rsidR="007673DF" w:rsidRDefault="007673DF" w:rsidP="00C0461B"/>
        </w:tc>
        <w:tc>
          <w:tcPr>
            <w:tcW w:w="993" w:type="dxa"/>
          </w:tcPr>
          <w:p w14:paraId="4FEAA3FD" w14:textId="77777777" w:rsidR="007673DF" w:rsidRDefault="007673DF" w:rsidP="00C0461B"/>
        </w:tc>
        <w:tc>
          <w:tcPr>
            <w:tcW w:w="2976" w:type="dxa"/>
            <w:tcBorders>
              <w:bottom w:val="single" w:sz="4" w:space="0" w:color="auto"/>
            </w:tcBorders>
          </w:tcPr>
          <w:p w14:paraId="77A1F461" w14:textId="77777777" w:rsidR="007673DF" w:rsidRDefault="007673DF" w:rsidP="00C0461B"/>
        </w:tc>
      </w:tr>
      <w:tr w:rsidR="007673DF" w14:paraId="2777EA84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04FF" w14:textId="7C4EE3EF" w:rsidR="007673DF" w:rsidRDefault="00E37CAC" w:rsidP="00C0461B">
            <w:r w:rsidRPr="00DA6189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72FEADDD" wp14:editId="32860659">
                  <wp:simplePos x="0" y="0"/>
                  <wp:positionH relativeFrom="column">
                    <wp:posOffset>281006</wp:posOffset>
                  </wp:positionH>
                  <wp:positionV relativeFrom="paragraph">
                    <wp:posOffset>2840</wp:posOffset>
                  </wp:positionV>
                  <wp:extent cx="1512612" cy="779348"/>
                  <wp:effectExtent l="0" t="0" r="0" b="1905"/>
                  <wp:wrapNone/>
                  <wp:docPr id="363" name="Grafik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33551" r="15213" b="25403"/>
                          <a:stretch/>
                        </pic:blipFill>
                        <pic:spPr bwMode="auto">
                          <a:xfrm>
                            <a:off x="0" y="0"/>
                            <a:ext cx="1514825" cy="78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F8AF75" w14:textId="77777777" w:rsidR="007673DF" w:rsidRDefault="007673DF" w:rsidP="00C0461B"/>
          <w:p w14:paraId="1B911C38" w14:textId="77777777" w:rsidR="00E37CAC" w:rsidRDefault="00E37CAC" w:rsidP="00C0461B"/>
          <w:p w14:paraId="3FE5C96D" w14:textId="77777777" w:rsidR="00E37CAC" w:rsidRDefault="00E37CAC" w:rsidP="00C0461B"/>
          <w:p w14:paraId="4C295FFC" w14:textId="28F45175" w:rsidR="00E37CAC" w:rsidRDefault="00E37CAC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A542CF9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31E9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Fuchsschwanz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4DD8F3C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D79A" w14:textId="6ABA63DE" w:rsidR="007673DF" w:rsidRPr="0019468F" w:rsidRDefault="007673DF" w:rsidP="00C0461B">
            <w:r>
              <w:t>Bei dieser Säge</w:t>
            </w:r>
            <w:r w:rsidRPr="0019468F">
              <w:t xml:space="preserve"> ist das breite Sägeblatt am Rücken nicht verstärkt und eignet sich dadurch für tiefe Schnitte.</w:t>
            </w:r>
          </w:p>
        </w:tc>
      </w:tr>
      <w:tr w:rsidR="007673DF" w14:paraId="0D5CF57A" w14:textId="77777777" w:rsidTr="00C0461B"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3E6C8CF0" w14:textId="0206C9B8" w:rsidR="007673DF" w:rsidRDefault="007673DF" w:rsidP="00C0461B"/>
        </w:tc>
        <w:tc>
          <w:tcPr>
            <w:tcW w:w="850" w:type="dxa"/>
          </w:tcPr>
          <w:p w14:paraId="6567BBDC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DD9B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04A878BA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4E2C1CE2" w14:textId="77777777" w:rsidR="007673DF" w:rsidRDefault="007673DF" w:rsidP="00C0461B"/>
        </w:tc>
      </w:tr>
      <w:tr w:rsidR="007673DF" w14:paraId="5152EF96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07F6" w14:textId="279D357A" w:rsidR="007673DF" w:rsidRDefault="001B437F" w:rsidP="00C0461B">
            <w:r w:rsidRPr="00DA6189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1B5133C4" wp14:editId="2C062053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43180</wp:posOffset>
                  </wp:positionV>
                  <wp:extent cx="2104390" cy="724535"/>
                  <wp:effectExtent l="0" t="0" r="0" b="0"/>
                  <wp:wrapNone/>
                  <wp:docPr id="364" name="Grafik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6" t="33550" r="10417" b="41281"/>
                          <a:stretch/>
                        </pic:blipFill>
                        <pic:spPr bwMode="auto">
                          <a:xfrm>
                            <a:off x="0" y="0"/>
                            <a:ext cx="21043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52CA2" w14:textId="77777777" w:rsidR="007673DF" w:rsidRDefault="007673DF" w:rsidP="00C0461B"/>
          <w:p w14:paraId="4F7A3A40" w14:textId="77777777" w:rsidR="00E37CAC" w:rsidRDefault="00E37CAC" w:rsidP="00C0461B"/>
          <w:p w14:paraId="339B3A70" w14:textId="77777777" w:rsidR="00E37CAC" w:rsidRDefault="00E37CAC" w:rsidP="00C0461B"/>
          <w:p w14:paraId="7A383C82" w14:textId="1F1995F9" w:rsidR="00E37CAC" w:rsidRDefault="00E37CAC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A7646C1" w14:textId="7777777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39F3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Feinsäge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00CDEF7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92B4" w14:textId="752AFD13" w:rsidR="007673DF" w:rsidRPr="0019468F" w:rsidRDefault="007673DF" w:rsidP="00C0461B">
            <w:r>
              <w:t xml:space="preserve">Diese Säge </w:t>
            </w:r>
            <w:r w:rsidRPr="0019468F">
              <w:t>hat kleine Zähne und das Sägeblatt ist oben geheftet. Es lassen sich feine Schnitte durchführen.</w:t>
            </w:r>
          </w:p>
        </w:tc>
      </w:tr>
      <w:tr w:rsidR="007673DF" w14:paraId="35CBD900" w14:textId="77777777" w:rsidTr="00C0461B"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75BE326B" w14:textId="77777777" w:rsidR="007673DF" w:rsidRDefault="007673DF" w:rsidP="00C0461B"/>
        </w:tc>
        <w:tc>
          <w:tcPr>
            <w:tcW w:w="850" w:type="dxa"/>
          </w:tcPr>
          <w:p w14:paraId="1CA1266A" w14:textId="55551E45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B6794" w14:textId="61AC087B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00D18604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010EF4A4" w14:textId="77777777" w:rsidR="007673DF" w:rsidRDefault="007673DF" w:rsidP="00C0461B"/>
        </w:tc>
      </w:tr>
      <w:tr w:rsidR="007673DF" w14:paraId="6AF419F8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946C" w14:textId="0446AF41" w:rsidR="007673DF" w:rsidRDefault="00E37CAC" w:rsidP="00C0461B"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393D5DDF" wp14:editId="6F6DC37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26526</wp:posOffset>
                  </wp:positionV>
                  <wp:extent cx="1854679" cy="596266"/>
                  <wp:effectExtent l="0" t="0" r="0" b="0"/>
                  <wp:wrapNone/>
                  <wp:docPr id="365" name="Grafik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6" t="32951" r="3166" b="39484"/>
                          <a:stretch/>
                        </pic:blipFill>
                        <pic:spPr bwMode="auto">
                          <a:xfrm>
                            <a:off x="0" y="0"/>
                            <a:ext cx="1854679" cy="59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AE665" w14:textId="429531AF" w:rsidR="007673DF" w:rsidRDefault="007673DF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845B7DD" w14:textId="1876FEF0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66D6" w14:textId="240FD2E5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Stichsäge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B94F981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BAED" w14:textId="77777777" w:rsidR="007673DF" w:rsidRPr="0019468F" w:rsidRDefault="007673DF" w:rsidP="00C0461B">
            <w:r>
              <w:t>Sie</w:t>
            </w:r>
            <w:r w:rsidRPr="0019468F">
              <w:t xml:space="preserve"> hat ein starkes aber schmales, spitzzulaufendes Sägeblatt. Damit kann man Rundungen in große Flächen schneiden.</w:t>
            </w:r>
          </w:p>
        </w:tc>
      </w:tr>
      <w:tr w:rsidR="007673DF" w14:paraId="776264B4" w14:textId="77777777" w:rsidTr="00C0461B"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3195334F" w14:textId="304A1C2F" w:rsidR="007673DF" w:rsidRDefault="007673DF" w:rsidP="00C0461B"/>
        </w:tc>
        <w:tc>
          <w:tcPr>
            <w:tcW w:w="850" w:type="dxa"/>
          </w:tcPr>
          <w:p w14:paraId="43DE2D0C" w14:textId="1A9FAA17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30CE9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01C32189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35EA44E9" w14:textId="77777777" w:rsidR="007673DF" w:rsidRDefault="007673DF" w:rsidP="00C0461B"/>
        </w:tc>
      </w:tr>
      <w:tr w:rsidR="007673DF" w14:paraId="1C50B235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37DE" w14:textId="23E81186" w:rsidR="007673DF" w:rsidRDefault="00E37CAC" w:rsidP="00C0461B">
            <w:r w:rsidRPr="00DA6189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507108DB" wp14:editId="60F1DB24">
                  <wp:simplePos x="0" y="0"/>
                  <wp:positionH relativeFrom="column">
                    <wp:posOffset>410893</wp:posOffset>
                  </wp:positionH>
                  <wp:positionV relativeFrom="paragraph">
                    <wp:posOffset>1905</wp:posOffset>
                  </wp:positionV>
                  <wp:extent cx="1265555" cy="948690"/>
                  <wp:effectExtent l="0" t="0" r="0" b="3810"/>
                  <wp:wrapNone/>
                  <wp:docPr id="366" name="Grafik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22469" r="3842" b="8318"/>
                          <a:stretch/>
                        </pic:blipFill>
                        <pic:spPr bwMode="auto">
                          <a:xfrm>
                            <a:off x="0" y="0"/>
                            <a:ext cx="126555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E5DF4" w14:textId="77777777" w:rsidR="007673DF" w:rsidRDefault="007673DF" w:rsidP="00C0461B"/>
          <w:p w14:paraId="5826D854" w14:textId="77777777" w:rsidR="00E37CAC" w:rsidRDefault="00E37CAC" w:rsidP="00C0461B"/>
          <w:p w14:paraId="46AA9453" w14:textId="77777777" w:rsidR="00E37CAC" w:rsidRDefault="00E37CAC" w:rsidP="00C0461B"/>
          <w:p w14:paraId="0B733A90" w14:textId="77777777" w:rsidR="00E37CAC" w:rsidRDefault="00E37CAC" w:rsidP="00C0461B"/>
          <w:p w14:paraId="6071F778" w14:textId="19090E38" w:rsidR="00E37CAC" w:rsidRDefault="00E37CAC" w:rsidP="00C0461B"/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F2F9CCD" w14:textId="03944823" w:rsidR="007673DF" w:rsidRDefault="007673DF" w:rsidP="00C04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0EA9" w14:textId="2ED5D270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Gestellsäge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10226FC" w14:textId="77777777" w:rsidR="007673DF" w:rsidRDefault="007673DF" w:rsidP="00C0461B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E773A" w14:textId="167143CE" w:rsidR="007673DF" w:rsidRPr="0019468F" w:rsidRDefault="007673DF" w:rsidP="00C0461B">
            <w:r>
              <w:t>Bei diesen Sägen</w:t>
            </w:r>
            <w:r w:rsidRPr="0019468F">
              <w:t xml:space="preserve"> ist das Sägeblatt mit Hilfe eines Spanndrahtes zwischen zwei Sägearme</w:t>
            </w:r>
            <w:r w:rsidR="00DE2BDC">
              <w:t>n</w:t>
            </w:r>
            <w:r w:rsidRPr="0019468F">
              <w:t xml:space="preserve"> fest eingespannt.</w:t>
            </w:r>
          </w:p>
        </w:tc>
      </w:tr>
    </w:tbl>
    <w:p w14:paraId="5ED14F54" w14:textId="77777777" w:rsidR="007673DF" w:rsidRDefault="007673DF" w:rsidP="007673DF"/>
    <w:p w14:paraId="1EDD2C93" w14:textId="77777777" w:rsidR="007673DF" w:rsidRPr="0019468F" w:rsidRDefault="007673DF" w:rsidP="007673DF">
      <w:r w:rsidRPr="0019468F">
        <w:br w:type="page"/>
      </w:r>
    </w:p>
    <w:p w14:paraId="2603BBD3" w14:textId="0F7C8F74" w:rsidR="007673DF" w:rsidRPr="00445941" w:rsidRDefault="007673DF" w:rsidP="0095174C">
      <w:pPr>
        <w:pStyle w:val="Listenabsatz"/>
        <w:numPr>
          <w:ilvl w:val="0"/>
          <w:numId w:val="41"/>
        </w:numPr>
        <w:spacing w:line="312" w:lineRule="auto"/>
        <w:rPr>
          <w:sz w:val="22"/>
        </w:rPr>
      </w:pPr>
      <w:r w:rsidRPr="00096630">
        <w:rPr>
          <w:noProof/>
          <w:color w:val="FF0000"/>
          <w:sz w:val="22"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22AC3C06" wp14:editId="3970E598">
            <wp:simplePos x="0" y="0"/>
            <wp:positionH relativeFrom="column">
              <wp:posOffset>4897120</wp:posOffset>
            </wp:positionH>
            <wp:positionV relativeFrom="paragraph">
              <wp:posOffset>-90805</wp:posOffset>
            </wp:positionV>
            <wp:extent cx="341630" cy="313055"/>
            <wp:effectExtent l="0" t="0" r="1270" b="0"/>
            <wp:wrapNone/>
            <wp:docPr id="1981" name="Grafik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Ordnen Sie die sechs Begriffe den passenden Sägeblättern</w:t>
      </w:r>
      <w:r w:rsidRPr="007F7F45">
        <w:rPr>
          <w:sz w:val="22"/>
        </w:rPr>
        <w:t xml:space="preserve"> </w:t>
      </w:r>
      <w:r>
        <w:rPr>
          <w:sz w:val="22"/>
        </w:rPr>
        <w:t xml:space="preserve">in der Tabelle </w:t>
      </w:r>
      <w:r w:rsidRPr="007F7F45">
        <w:rPr>
          <w:sz w:val="22"/>
        </w:rPr>
        <w:t>zu!</w:t>
      </w:r>
      <w:r w:rsidRPr="00100EC8">
        <w:rPr>
          <w:noProof/>
        </w:rPr>
        <w:t xml:space="preserve"> </w:t>
      </w:r>
      <w:r>
        <w:rPr>
          <w:noProof/>
        </w:rPr>
        <w:t>(nächste Seite!)</w:t>
      </w:r>
      <w:r w:rsidR="00A34D57" w:rsidRPr="00A34D57">
        <w:rPr>
          <w:noProof/>
        </w:rPr>
        <w:t xml:space="preserve"> </w:t>
      </w:r>
    </w:p>
    <w:p w14:paraId="78495EDF" w14:textId="77777777" w:rsidR="007673DF" w:rsidRDefault="007673DF" w:rsidP="007673DF">
      <w:pPr>
        <w:spacing w:line="240" w:lineRule="exact"/>
        <w:rPr>
          <w:b/>
          <w:sz w:val="22"/>
        </w:rPr>
      </w:pPr>
    </w:p>
    <w:p w14:paraId="31C98D52" w14:textId="77777777" w:rsidR="007673DF" w:rsidRPr="00FC1E58" w:rsidRDefault="007673DF" w:rsidP="00294623">
      <w:pPr>
        <w:pStyle w:val="MaginaliegrauIcon"/>
        <w:framePr w:wrap="around" w:x="8893" w:y="39"/>
        <w:spacing w:line="276" w:lineRule="auto"/>
        <w:rPr>
          <w:sz w:val="20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28896" behindDoc="0" locked="0" layoutInCell="1" allowOverlap="1" wp14:anchorId="19F1C898" wp14:editId="3B24D92D">
            <wp:simplePos x="0" y="0"/>
            <wp:positionH relativeFrom="column">
              <wp:posOffset>5380431</wp:posOffset>
            </wp:positionH>
            <wp:positionV relativeFrom="paragraph">
              <wp:posOffset>5918</wp:posOffset>
            </wp:positionV>
            <wp:extent cx="318770" cy="318770"/>
            <wp:effectExtent l="0" t="0" r="5080" b="5080"/>
            <wp:wrapNone/>
            <wp:docPr id="1982" name="Grafik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Achtung</w:t>
      </w:r>
      <w:r w:rsidRPr="00445941">
        <w:t xml:space="preserve">: </w:t>
      </w:r>
      <w:r w:rsidRPr="00FC1E58">
        <w:rPr>
          <w:sz w:val="20"/>
        </w:rPr>
        <w:t>Der Griff der Säge ist jeweils auf der rechten Seite.</w:t>
      </w:r>
    </w:p>
    <w:tbl>
      <w:tblPr>
        <w:tblStyle w:val="Tabellenraster"/>
        <w:tblW w:w="73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8"/>
      </w:tblGrid>
      <w:tr w:rsidR="007673DF" w:rsidRPr="00D37EEA" w14:paraId="74518E9D" w14:textId="77777777" w:rsidTr="00C0461B">
        <w:tc>
          <w:tcPr>
            <w:tcW w:w="2438" w:type="dxa"/>
            <w:shd w:val="clear" w:color="auto" w:fill="DBE5F1" w:themeFill="accent1" w:themeFillTint="33"/>
            <w:vAlign w:val="center"/>
          </w:tcPr>
          <w:p w14:paraId="1C3F4374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>
              <w:rPr>
                <w:sz w:val="22"/>
              </w:rPr>
              <w:t>Schnittwinkel 120°</w:t>
            </w:r>
          </w:p>
        </w:tc>
        <w:tc>
          <w:tcPr>
            <w:tcW w:w="2438" w:type="dxa"/>
            <w:shd w:val="clear" w:color="auto" w:fill="DBE5F1" w:themeFill="accent1" w:themeFillTint="33"/>
            <w:vAlign w:val="center"/>
          </w:tcPr>
          <w:p w14:paraId="420B899D" w14:textId="205032F3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>
              <w:rPr>
                <w:sz w:val="22"/>
              </w:rPr>
              <w:t>Schnittwinkel 90°</w:t>
            </w:r>
          </w:p>
        </w:tc>
        <w:tc>
          <w:tcPr>
            <w:tcW w:w="2438" w:type="dxa"/>
            <w:shd w:val="clear" w:color="auto" w:fill="DBE5F1" w:themeFill="accent1" w:themeFillTint="33"/>
            <w:vAlign w:val="center"/>
          </w:tcPr>
          <w:p w14:paraId="4FAB2905" w14:textId="12C88980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>
              <w:rPr>
                <w:sz w:val="22"/>
              </w:rPr>
              <w:t>Schnittwinkel -90°</w:t>
            </w:r>
          </w:p>
        </w:tc>
      </w:tr>
      <w:tr w:rsidR="007673DF" w:rsidRPr="00D37EEA" w14:paraId="3BEEC936" w14:textId="77777777" w:rsidTr="00C0461B">
        <w:tc>
          <w:tcPr>
            <w:tcW w:w="2438" w:type="dxa"/>
            <w:vAlign w:val="center"/>
          </w:tcPr>
          <w:p w14:paraId="4AE28D22" w14:textId="77777777" w:rsidR="007673DF" w:rsidRDefault="007673DF" w:rsidP="00C0461B">
            <w:pPr>
              <w:spacing w:line="312" w:lineRule="auto"/>
              <w:jc w:val="center"/>
              <w:rPr>
                <w:sz w:val="22"/>
              </w:rPr>
            </w:pPr>
          </w:p>
          <w:p w14:paraId="0F116077" w14:textId="77777777" w:rsidR="00A34D57" w:rsidRDefault="00A34D57" w:rsidP="00C0461B">
            <w:pPr>
              <w:spacing w:line="312" w:lineRule="auto"/>
              <w:jc w:val="center"/>
              <w:rPr>
                <w:sz w:val="22"/>
              </w:rPr>
            </w:pPr>
          </w:p>
          <w:p w14:paraId="45867E57" w14:textId="77777777" w:rsidR="00A34D57" w:rsidRDefault="00A34D57" w:rsidP="00C0461B">
            <w:pPr>
              <w:spacing w:line="312" w:lineRule="auto"/>
              <w:jc w:val="center"/>
              <w:rPr>
                <w:sz w:val="22"/>
              </w:rPr>
            </w:pPr>
          </w:p>
          <w:p w14:paraId="77D90927" w14:textId="28AE65DC" w:rsidR="00A34D57" w:rsidRPr="00D37EEA" w:rsidRDefault="00A34D57" w:rsidP="00C0461B">
            <w:pPr>
              <w:spacing w:line="312" w:lineRule="auto"/>
              <w:jc w:val="center"/>
              <w:rPr>
                <w:sz w:val="22"/>
              </w:rPr>
            </w:pPr>
          </w:p>
        </w:tc>
        <w:tc>
          <w:tcPr>
            <w:tcW w:w="2438" w:type="dxa"/>
            <w:vAlign w:val="center"/>
          </w:tcPr>
          <w:p w14:paraId="5C412191" w14:textId="00BB6D68" w:rsidR="007673DF" w:rsidRPr="00D37EEA" w:rsidRDefault="007673DF" w:rsidP="00C0461B">
            <w:pPr>
              <w:spacing w:line="312" w:lineRule="auto"/>
              <w:jc w:val="center"/>
              <w:rPr>
                <w:noProof/>
                <w:sz w:val="22"/>
              </w:rPr>
            </w:pPr>
          </w:p>
        </w:tc>
        <w:tc>
          <w:tcPr>
            <w:tcW w:w="2438" w:type="dxa"/>
            <w:vAlign w:val="center"/>
          </w:tcPr>
          <w:p w14:paraId="49B19004" w14:textId="2359FB6A" w:rsidR="007673DF" w:rsidRPr="00D37EEA" w:rsidRDefault="00A34D57" w:rsidP="00C0461B">
            <w:pPr>
              <w:spacing w:line="312" w:lineRule="auto"/>
              <w:jc w:val="center"/>
              <w:rPr>
                <w:noProof/>
                <w:sz w:val="22"/>
              </w:rPr>
            </w:pPr>
            <w:r w:rsidRPr="00A34D57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560B0034" wp14:editId="0FAC6ED7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-2540</wp:posOffset>
                  </wp:positionV>
                  <wp:extent cx="1206500" cy="638175"/>
                  <wp:effectExtent l="0" t="0" r="0" b="9525"/>
                  <wp:wrapNone/>
                  <wp:docPr id="1022" name="Grafik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Grafik 9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5"/>
                          <a:stretch/>
                        </pic:blipFill>
                        <pic:spPr bwMode="auto">
                          <a:xfrm>
                            <a:off x="0" y="0"/>
                            <a:ext cx="1206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D57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130733FE" wp14:editId="6524D943">
                  <wp:simplePos x="0" y="0"/>
                  <wp:positionH relativeFrom="column">
                    <wp:posOffset>-1320800</wp:posOffset>
                  </wp:positionH>
                  <wp:positionV relativeFrom="paragraph">
                    <wp:posOffset>-3175</wp:posOffset>
                  </wp:positionV>
                  <wp:extent cx="1059180" cy="632460"/>
                  <wp:effectExtent l="0" t="0" r="7620" b="0"/>
                  <wp:wrapNone/>
                  <wp:docPr id="1011" name="Grafik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D57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7B0D205B" wp14:editId="51AFD128">
                  <wp:simplePos x="0" y="0"/>
                  <wp:positionH relativeFrom="column">
                    <wp:posOffset>-2846705</wp:posOffset>
                  </wp:positionH>
                  <wp:positionV relativeFrom="paragraph">
                    <wp:posOffset>-6350</wp:posOffset>
                  </wp:positionV>
                  <wp:extent cx="1104900" cy="601980"/>
                  <wp:effectExtent l="0" t="0" r="0" b="7620"/>
                  <wp:wrapNone/>
                  <wp:docPr id="1010" name="Grafik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Grafik 95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73DF" w:rsidRPr="00D37EEA" w14:paraId="505A7B0C" w14:textId="77777777" w:rsidTr="00C0461B">
        <w:trPr>
          <w:trHeight w:val="510"/>
        </w:trPr>
        <w:tc>
          <w:tcPr>
            <w:tcW w:w="2438" w:type="dxa"/>
            <w:tcBorders>
              <w:bottom w:val="single" w:sz="4" w:space="0" w:color="4F81BD" w:themeColor="accent1"/>
            </w:tcBorders>
            <w:vAlign w:val="center"/>
          </w:tcPr>
          <w:p w14:paraId="5E29EF1F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 w:rsidRPr="00100EC8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6DE8C4" wp14:editId="60F7C1FF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6350</wp:posOffset>
                      </wp:positionV>
                      <wp:extent cx="1338580" cy="255905"/>
                      <wp:effectExtent l="0" t="0" r="13970" b="10795"/>
                      <wp:wrapNone/>
                      <wp:docPr id="143" name="Textfeld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8580" cy="255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B90A3B" w14:textId="77777777" w:rsidR="005E736C" w:rsidRPr="007F7F45" w:rsidRDefault="005E736C" w:rsidP="007673DF">
                                  <w:pPr>
                                    <w:jc w:val="center"/>
                                  </w:pPr>
                                  <w:r w:rsidRPr="007F7F45">
                                    <w:t>auf Stoß und Zug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DE8C4" id="Textfeld 143" o:spid="_x0000_s1083" type="#_x0000_t202" style="position:absolute;left:0;text-align:left;margin-left:4.1pt;margin-top:.5pt;width:105.4pt;height:20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" fillcolor="white [3201]" strokeweight=".5pt">
                      <v:textbox inset="1mm,1mm,1mm,1mm">
                        <w:txbxContent>
                          <w:p w14:paraId="19B90A3B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auf Stoß und Zug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8" w:type="dxa"/>
            <w:tcBorders>
              <w:bottom w:val="single" w:sz="4" w:space="0" w:color="4F81BD" w:themeColor="accent1"/>
            </w:tcBorders>
            <w:vAlign w:val="center"/>
          </w:tcPr>
          <w:p w14:paraId="09C76416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 w:rsidRPr="00100EC8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AB76201" wp14:editId="1BDA450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19050</wp:posOffset>
                      </wp:positionV>
                      <wp:extent cx="1326515" cy="277495"/>
                      <wp:effectExtent l="0" t="0" r="26035" b="27305"/>
                      <wp:wrapNone/>
                      <wp:docPr id="144" name="Textfeld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651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A7B018" w14:textId="77777777" w:rsidR="005E736C" w:rsidRPr="007F7F45" w:rsidRDefault="005E736C" w:rsidP="007673DF">
                                  <w:pPr>
                                    <w:jc w:val="center"/>
                                  </w:pPr>
                                  <w:r w:rsidRPr="007F7F45">
                                    <w:t>auf Stoß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76201" id="Textfeld 144" o:spid="_x0000_s1084" type="#_x0000_t202" style="position:absolute;left:0;text-align:left;margin-left:-.25pt;margin-top:1.5pt;width:104.45pt;height:2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" fillcolor="white [3201]" strokeweight=".5pt">
                      <v:textbox inset="1mm,1mm,1mm,1mm">
                        <w:txbxContent>
                          <w:p w14:paraId="6CA7B018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auf Stoß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8" w:type="dxa"/>
            <w:tcBorders>
              <w:bottom w:val="single" w:sz="4" w:space="0" w:color="4F81BD" w:themeColor="accent1"/>
            </w:tcBorders>
            <w:vAlign w:val="center"/>
          </w:tcPr>
          <w:p w14:paraId="41576214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 w:rsidRPr="00100EC8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970FF90" wp14:editId="1F960A6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-14605</wp:posOffset>
                      </wp:positionV>
                      <wp:extent cx="1403985" cy="277495"/>
                      <wp:effectExtent l="0" t="0" r="24765" b="27305"/>
                      <wp:wrapNone/>
                      <wp:docPr id="145" name="Textfeld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8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F97328" w14:textId="77777777" w:rsidR="005E736C" w:rsidRPr="007F7F45" w:rsidRDefault="005E736C" w:rsidP="007673DF">
                                  <w:pPr>
                                    <w:jc w:val="center"/>
                                  </w:pPr>
                                  <w:r w:rsidRPr="007F7F45">
                                    <w:t>auf Zug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0FF90" id="Textfeld 145" o:spid="_x0000_s1085" type="#_x0000_t202" style="position:absolute;left:0;text-align:left;margin-left:11.25pt;margin-top:-1.15pt;width:110.55pt;height:21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" fillcolor="white [3201]" strokeweight=".5pt">
                      <v:textbox inset="1mm,1mm,1mm,1mm">
                        <w:txbxContent>
                          <w:p w14:paraId="50F97328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auf Zug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673DF" w:rsidRPr="00D37EEA" w14:paraId="55F551DA" w14:textId="77777777" w:rsidTr="00C0461B">
        <w:trPr>
          <w:trHeight w:val="510"/>
        </w:trPr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3A2F56C6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 w:rsidRPr="00100EC8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72C3623" wp14:editId="5A193554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7620</wp:posOffset>
                      </wp:positionV>
                      <wp:extent cx="1548130" cy="292100"/>
                      <wp:effectExtent l="0" t="0" r="13970" b="12700"/>
                      <wp:wrapNone/>
                      <wp:docPr id="146" name="Textfeld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13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18694" w14:textId="77777777" w:rsidR="005E736C" w:rsidRPr="007F7F45" w:rsidRDefault="005E736C" w:rsidP="007673DF">
                                  <w:pPr>
                                    <w:jc w:val="center"/>
                                  </w:pPr>
                                  <w:r>
                                    <w:t>mittlere Schnittwirkung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C3623" id="Textfeld 146" o:spid="_x0000_s1086" type="#_x0000_t202" style="position:absolute;left:0;text-align:left;margin-left:-8.6pt;margin-top:.6pt;width:121.9pt;height:2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" fillcolor="white [3201]" strokeweight=".5pt">
                      <v:textbox inset="1mm,1mm,1mm,1mm">
                        <w:txbxContent>
                          <w:p w14:paraId="48B18694" w14:textId="77777777" w:rsidR="005E736C" w:rsidRPr="007F7F45" w:rsidRDefault="005E736C" w:rsidP="007673DF">
                            <w:pPr>
                              <w:jc w:val="center"/>
                            </w:pPr>
                            <w:r>
                              <w:t>mittlere Schnittwirkung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4520B47C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 w:rsidRPr="00100EC8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FC2384A" wp14:editId="141FCEA8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12065</wp:posOffset>
                      </wp:positionV>
                      <wp:extent cx="1470025" cy="292100"/>
                      <wp:effectExtent l="0" t="0" r="15875" b="12700"/>
                      <wp:wrapNone/>
                      <wp:docPr id="147" name="Textfeld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002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404115" w14:textId="77777777" w:rsidR="005E736C" w:rsidRPr="007F7F45" w:rsidRDefault="005E736C" w:rsidP="007673DF">
                                  <w:pPr>
                                    <w:jc w:val="center"/>
                                  </w:pPr>
                                  <w:r w:rsidRPr="007F7F45">
                                    <w:t>große Schnittwirkung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2384A" id="Textfeld 147" o:spid="_x0000_s1087" type="#_x0000_t202" style="position:absolute;left:0;text-align:left;margin-left:-6.05pt;margin-top:.95pt;width:115.75pt;height:2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" fillcolor="white [3201]" strokeweight=".5pt">
                      <v:textbox inset="1mm,1mm,1mm,1mm">
                        <w:txbxContent>
                          <w:p w14:paraId="48404115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große Schnittwirkung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12B8C8A0" w14:textId="77777777" w:rsidR="007673DF" w:rsidRPr="00D37EEA" w:rsidRDefault="007673DF" w:rsidP="00C0461B">
            <w:pPr>
              <w:spacing w:line="312" w:lineRule="auto"/>
              <w:jc w:val="center"/>
              <w:rPr>
                <w:sz w:val="22"/>
              </w:rPr>
            </w:pPr>
            <w:r w:rsidRPr="00100EC8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0303AC0" wp14:editId="2347AF2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-22860</wp:posOffset>
                      </wp:positionV>
                      <wp:extent cx="1377315" cy="270510"/>
                      <wp:effectExtent l="0" t="0" r="13335" b="15240"/>
                      <wp:wrapNone/>
                      <wp:docPr id="148" name="Textfeld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7315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3B247" w14:textId="77777777" w:rsidR="005E736C" w:rsidRPr="007F7F45" w:rsidRDefault="005E736C" w:rsidP="007673DF">
                                  <w:pPr>
                                    <w:jc w:val="center"/>
                                  </w:pPr>
                                  <w:r w:rsidRPr="007F7F45">
                                    <w:t>kleiner Kraftaufwand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03AC0" id="Textfeld 148" o:spid="_x0000_s1088" type="#_x0000_t202" style="position:absolute;left:0;text-align:left;margin-left:1.5pt;margin-top:-1.8pt;width:108.45pt;height:2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" fillcolor="white [3201]" strokeweight=".5pt">
                      <v:textbox inset="1mm,1mm,1mm,1mm">
                        <w:txbxContent>
                          <w:p w14:paraId="79D3B247" w14:textId="77777777" w:rsidR="005E736C" w:rsidRPr="007F7F45" w:rsidRDefault="005E736C" w:rsidP="007673DF">
                            <w:pPr>
                              <w:jc w:val="center"/>
                            </w:pPr>
                            <w:r w:rsidRPr="007F7F45">
                              <w:t>kleiner Kraftaufwand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FDE8D78" w14:textId="77777777" w:rsidR="007673DF" w:rsidRDefault="00294623" w:rsidP="007673DF">
      <w:p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30944" behindDoc="0" locked="0" layoutInCell="1" allowOverlap="1" wp14:anchorId="0FA82738" wp14:editId="1017B793">
            <wp:simplePos x="0" y="0"/>
            <wp:positionH relativeFrom="column">
              <wp:posOffset>4985385</wp:posOffset>
            </wp:positionH>
            <wp:positionV relativeFrom="paragraph">
              <wp:posOffset>274320</wp:posOffset>
            </wp:positionV>
            <wp:extent cx="318770" cy="318770"/>
            <wp:effectExtent l="0" t="0" r="5080" b="5080"/>
            <wp:wrapNone/>
            <wp:docPr id="1986" name="Grafik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616FA" w14:textId="77777777" w:rsidR="007673DF" w:rsidRDefault="007673DF" w:rsidP="0095174C">
      <w:pPr>
        <w:pStyle w:val="Listenabsatz"/>
        <w:numPr>
          <w:ilvl w:val="0"/>
          <w:numId w:val="41"/>
        </w:numPr>
        <w:spacing w:line="312" w:lineRule="auto"/>
        <w:ind w:right="-1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E091AC" wp14:editId="78EA49A8">
                <wp:simplePos x="0" y="0"/>
                <wp:positionH relativeFrom="column">
                  <wp:posOffset>379425</wp:posOffset>
                </wp:positionH>
                <wp:positionV relativeFrom="paragraph">
                  <wp:posOffset>224790</wp:posOffset>
                </wp:positionV>
                <wp:extent cx="3580130" cy="395605"/>
                <wp:effectExtent l="0" t="0" r="20320" b="23495"/>
                <wp:wrapNone/>
                <wp:docPr id="149" name="Rechtec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31760" id="Rechteck 149" o:spid="_x0000_s1026" style="position:absolute;margin-left:29.9pt;margin-top:17.7pt;width:281.9pt;height:31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" filled="f" strokecolor="#4f81bd [3204]"/>
            </w:pict>
          </mc:Fallback>
        </mc:AlternateContent>
      </w:r>
      <w:r w:rsidRPr="007F7F45">
        <w:rPr>
          <w:sz w:val="22"/>
        </w:rPr>
        <w:t xml:space="preserve">Entscheiden Sie sich für ein </w:t>
      </w:r>
      <w:r w:rsidRPr="007F7F45">
        <w:rPr>
          <w:b/>
          <w:sz w:val="22"/>
        </w:rPr>
        <w:t>Sägeblatt</w:t>
      </w:r>
      <w:r w:rsidRPr="007F7F45">
        <w:rPr>
          <w:sz w:val="22"/>
        </w:rPr>
        <w:t xml:space="preserve"> für die Arbeiten am Klappstuhl!</w:t>
      </w:r>
    </w:p>
    <w:p w14:paraId="410C3B41" w14:textId="77777777" w:rsidR="007673DF" w:rsidRPr="005A7A9E" w:rsidRDefault="007673DF" w:rsidP="007673DF">
      <w:pPr>
        <w:tabs>
          <w:tab w:val="left" w:pos="1129"/>
        </w:tabs>
        <w:spacing w:line="312" w:lineRule="auto"/>
        <w:ind w:right="-1"/>
        <w:rPr>
          <w:rFonts w:ascii="Segoe Print" w:hAnsi="Segoe Print"/>
          <w:sz w:val="22"/>
        </w:rPr>
      </w:pPr>
      <w:r>
        <w:rPr>
          <w:sz w:val="22"/>
        </w:rPr>
        <w:tab/>
      </w:r>
      <w:r w:rsidRPr="005A7A9E">
        <w:rPr>
          <w:rFonts w:ascii="Segoe Print" w:hAnsi="Segoe Print"/>
          <w:sz w:val="22"/>
        </w:rPr>
        <w:t>auf Stoß und Zug</w:t>
      </w:r>
    </w:p>
    <w:p w14:paraId="0D49FC91" w14:textId="77777777" w:rsidR="007673DF" w:rsidRPr="007F7F45" w:rsidRDefault="007673DF" w:rsidP="007673DF">
      <w:pPr>
        <w:spacing w:line="312" w:lineRule="auto"/>
        <w:ind w:right="-1"/>
        <w:rPr>
          <w:sz w:val="22"/>
        </w:rPr>
      </w:pPr>
    </w:p>
    <w:p w14:paraId="6A6AF2E2" w14:textId="77777777" w:rsidR="007673DF" w:rsidRDefault="007673DF" w:rsidP="0095174C">
      <w:pPr>
        <w:pStyle w:val="Listenabsatz"/>
        <w:numPr>
          <w:ilvl w:val="0"/>
          <w:numId w:val="41"/>
        </w:numPr>
      </w:pPr>
      <w:r>
        <w:rPr>
          <w:sz w:val="22"/>
        </w:rPr>
        <w:t xml:space="preserve">Entscheiden Sie sich für eine </w:t>
      </w:r>
      <w:r w:rsidRPr="007F7F45">
        <w:rPr>
          <w:b/>
          <w:sz w:val="22"/>
        </w:rPr>
        <w:t>geeignete Säge</w:t>
      </w:r>
      <w:r>
        <w:rPr>
          <w:sz w:val="22"/>
        </w:rPr>
        <w:t xml:space="preserve"> für Sägearbeiten am Klappstuhl! Schreiben Sie den Namen der Säge in die Box.</w:t>
      </w:r>
    </w:p>
    <w:p w14:paraId="23F4A863" w14:textId="77777777" w:rsidR="007673DF" w:rsidRDefault="007673DF" w:rsidP="007673D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86435" wp14:editId="4F18A844">
                <wp:simplePos x="0" y="0"/>
                <wp:positionH relativeFrom="column">
                  <wp:posOffset>398069</wp:posOffset>
                </wp:positionH>
                <wp:positionV relativeFrom="paragraph">
                  <wp:posOffset>31928</wp:posOffset>
                </wp:positionV>
                <wp:extent cx="3580130" cy="396000"/>
                <wp:effectExtent l="0" t="0" r="20320" b="23495"/>
                <wp:wrapNone/>
                <wp:docPr id="150" name="Rechtec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39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6FB30" id="Rechteck 150" o:spid="_x0000_s1026" style="position:absolute;margin-left:31.35pt;margin-top:2.5pt;width:281.9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" filled="f" strokecolor="#4f81bd [3204]"/>
            </w:pict>
          </mc:Fallback>
        </mc:AlternateContent>
      </w:r>
    </w:p>
    <w:p w14:paraId="7BECA119" w14:textId="77777777" w:rsidR="007673DF" w:rsidRPr="005A7A9E" w:rsidRDefault="007673DF" w:rsidP="007673DF">
      <w:pPr>
        <w:tabs>
          <w:tab w:val="left" w:pos="956"/>
        </w:tabs>
        <w:rPr>
          <w:rFonts w:ascii="Segoe Print" w:hAnsi="Segoe Print"/>
          <w:sz w:val="22"/>
        </w:rPr>
      </w:pPr>
      <w:r>
        <w:tab/>
      </w:r>
      <w:r w:rsidRPr="005A7A9E">
        <w:rPr>
          <w:rFonts w:ascii="Segoe Print" w:hAnsi="Segoe Print"/>
          <w:sz w:val="22"/>
        </w:rPr>
        <w:t>Gestellsäge oder Feinsäge</w:t>
      </w:r>
    </w:p>
    <w:p w14:paraId="3FED32B2" w14:textId="77777777" w:rsidR="007673DF" w:rsidRPr="00623FFF" w:rsidRDefault="007673DF" w:rsidP="007673DF">
      <w:pPr>
        <w:pStyle w:val="berschrift3"/>
      </w:pPr>
      <w:r w:rsidRPr="00623FFF">
        <w:t>Werkzeugliste</w:t>
      </w:r>
    </w:p>
    <w:p w14:paraId="09BE9ED3" w14:textId="77777777" w:rsidR="007673DF" w:rsidRPr="00623FFF" w:rsidRDefault="007673DF" w:rsidP="007673DF">
      <w:pPr>
        <w:rPr>
          <w:b/>
          <w:sz w:val="22"/>
        </w:rPr>
      </w:pPr>
      <w:r w:rsidRPr="00623FFF">
        <w:rPr>
          <w:b/>
          <w:sz w:val="22"/>
        </w:rPr>
        <w:t>Werkzeugliste</w:t>
      </w:r>
    </w:p>
    <w:p w14:paraId="70DFB50E" w14:textId="77777777" w:rsidR="007673DF" w:rsidRDefault="007673DF" w:rsidP="007673DF">
      <w:pPr>
        <w:spacing w:line="312" w:lineRule="auto"/>
        <w:ind w:right="1076"/>
        <w:rPr>
          <w:sz w:val="22"/>
        </w:rPr>
      </w:pPr>
      <w:r>
        <w:rPr>
          <w:sz w:val="22"/>
        </w:rPr>
        <w:t>Nehmen Sie die</w:t>
      </w:r>
      <w:r w:rsidRPr="00A677D0">
        <w:rPr>
          <w:sz w:val="22"/>
        </w:rPr>
        <w:t xml:space="preserve"> </w:t>
      </w:r>
      <w:r w:rsidRPr="00C25973">
        <w:rPr>
          <w:b/>
          <w:sz w:val="22"/>
        </w:rPr>
        <w:t>Bauanleitung</w:t>
      </w:r>
      <w:r w:rsidRPr="00A677D0">
        <w:rPr>
          <w:sz w:val="22"/>
        </w:rPr>
        <w:t xml:space="preserve"> </w:t>
      </w:r>
      <w:r>
        <w:rPr>
          <w:sz w:val="22"/>
        </w:rPr>
        <w:t xml:space="preserve">zur Hand. </w:t>
      </w:r>
    </w:p>
    <w:p w14:paraId="5131C0F6" w14:textId="77777777" w:rsidR="007673DF" w:rsidRDefault="007673DF" w:rsidP="0095174C">
      <w:pPr>
        <w:pStyle w:val="Listenabsatz"/>
        <w:numPr>
          <w:ilvl w:val="0"/>
          <w:numId w:val="39"/>
        </w:numPr>
        <w:spacing w:line="312" w:lineRule="auto"/>
        <w:ind w:right="1076"/>
        <w:rPr>
          <w:sz w:val="22"/>
        </w:rPr>
      </w:pPr>
      <w:r>
        <w:rPr>
          <w:sz w:val="22"/>
        </w:rPr>
        <w:t>Vervollständigen Sie die Liste der Werkzeuge, die Sie zum Bauen des Klappstuhls brauchen.</w:t>
      </w:r>
    </w:p>
    <w:p w14:paraId="7CC48657" w14:textId="77777777" w:rsidR="00C67063" w:rsidRPr="00AA1EEC" w:rsidRDefault="00C67063" w:rsidP="00C67063">
      <w:pPr>
        <w:pStyle w:val="Listenabsatz"/>
        <w:spacing w:line="312" w:lineRule="auto"/>
        <w:ind w:right="1076"/>
        <w:rPr>
          <w:sz w:val="22"/>
        </w:rPr>
      </w:pP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5670"/>
      </w:tblGrid>
      <w:tr w:rsidR="007673DF" w:rsidRPr="00C25973" w14:paraId="5532D466" w14:textId="77777777" w:rsidTr="00C0461B">
        <w:tc>
          <w:tcPr>
            <w:tcW w:w="7513" w:type="dxa"/>
            <w:gridSpan w:val="2"/>
            <w:shd w:val="clear" w:color="auto" w:fill="DBE5F1" w:themeFill="accent1" w:themeFillTint="33"/>
            <w:vAlign w:val="center"/>
          </w:tcPr>
          <w:p w14:paraId="1A62A3CE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Werkzeuge</w:t>
            </w:r>
          </w:p>
        </w:tc>
      </w:tr>
      <w:tr w:rsidR="007673DF" w:rsidRPr="00C25973" w14:paraId="4280082C" w14:textId="77777777" w:rsidTr="00C0461B">
        <w:trPr>
          <w:trHeight w:val="34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1A0B4099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nach Bauanleitung</w:t>
            </w:r>
          </w:p>
        </w:tc>
        <w:tc>
          <w:tcPr>
            <w:tcW w:w="5670" w:type="dxa"/>
            <w:vAlign w:val="center"/>
          </w:tcPr>
          <w:p w14:paraId="3CB9E481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Schraubendreher</w:t>
            </w:r>
          </w:p>
        </w:tc>
      </w:tr>
      <w:tr w:rsidR="007673DF" w:rsidRPr="00C25973" w14:paraId="3FE8C7EB" w14:textId="77777777" w:rsidTr="00C0461B">
        <w:trPr>
          <w:trHeight w:val="340"/>
        </w:trPr>
        <w:tc>
          <w:tcPr>
            <w:tcW w:w="1843" w:type="dxa"/>
            <w:vMerge/>
            <w:shd w:val="clear" w:color="auto" w:fill="auto"/>
            <w:vAlign w:val="center"/>
          </w:tcPr>
          <w:p w14:paraId="44C65B9F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08B5C239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Säge</w:t>
            </w:r>
          </w:p>
        </w:tc>
      </w:tr>
      <w:tr w:rsidR="007673DF" w:rsidRPr="00C25973" w14:paraId="1CF4571A" w14:textId="77777777" w:rsidTr="00C0461B">
        <w:trPr>
          <w:trHeight w:val="340"/>
        </w:trPr>
        <w:tc>
          <w:tcPr>
            <w:tcW w:w="1843" w:type="dxa"/>
            <w:vMerge/>
            <w:shd w:val="clear" w:color="auto" w:fill="auto"/>
            <w:vAlign w:val="center"/>
          </w:tcPr>
          <w:p w14:paraId="604A5996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1F5BB9D1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Tacker</w:t>
            </w:r>
          </w:p>
        </w:tc>
      </w:tr>
      <w:tr w:rsidR="007673DF" w:rsidRPr="00C25973" w14:paraId="1AA3D546" w14:textId="77777777" w:rsidTr="00C0461B">
        <w:trPr>
          <w:trHeight w:val="340"/>
        </w:trPr>
        <w:tc>
          <w:tcPr>
            <w:tcW w:w="1843" w:type="dxa"/>
            <w:vMerge/>
            <w:shd w:val="clear" w:color="auto" w:fill="auto"/>
            <w:vAlign w:val="center"/>
          </w:tcPr>
          <w:p w14:paraId="64BE418E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71E5DEDE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</w:p>
        </w:tc>
      </w:tr>
      <w:tr w:rsidR="007673DF" w:rsidRPr="00C25973" w14:paraId="6CF55159" w14:textId="77777777" w:rsidTr="00C0461B">
        <w:trPr>
          <w:trHeight w:val="340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1A39A431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Einzeichnen</w:t>
            </w:r>
          </w:p>
        </w:tc>
        <w:tc>
          <w:tcPr>
            <w:tcW w:w="5670" w:type="dxa"/>
            <w:vAlign w:val="center"/>
          </w:tcPr>
          <w:p w14:paraId="305CA366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Bleistift</w:t>
            </w:r>
          </w:p>
        </w:tc>
      </w:tr>
      <w:tr w:rsidR="007673DF" w:rsidRPr="00C25973" w14:paraId="00F62DF6" w14:textId="77777777" w:rsidTr="00C0461B">
        <w:trPr>
          <w:trHeight w:val="340"/>
        </w:trPr>
        <w:tc>
          <w:tcPr>
            <w:tcW w:w="1843" w:type="dxa"/>
            <w:vMerge/>
            <w:shd w:val="clear" w:color="auto" w:fill="auto"/>
            <w:vAlign w:val="center"/>
          </w:tcPr>
          <w:p w14:paraId="1A3EC69C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75560B23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Meterstab, Lineal</w:t>
            </w:r>
          </w:p>
        </w:tc>
      </w:tr>
      <w:tr w:rsidR="007673DF" w:rsidRPr="00C25973" w14:paraId="661B2D52" w14:textId="77777777" w:rsidTr="00C0461B">
        <w:trPr>
          <w:trHeight w:val="340"/>
        </w:trPr>
        <w:tc>
          <w:tcPr>
            <w:tcW w:w="1843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F4DEDBC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4" w:space="0" w:color="4F81BD" w:themeColor="accent1"/>
            </w:tcBorders>
            <w:vAlign w:val="center"/>
          </w:tcPr>
          <w:p w14:paraId="6BA64E6A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Winkel</w:t>
            </w:r>
          </w:p>
        </w:tc>
      </w:tr>
      <w:tr w:rsidR="007673DF" w:rsidRPr="00C25973" w14:paraId="57FC5239" w14:textId="77777777" w:rsidTr="00C0461B">
        <w:trPr>
          <w:trHeight w:val="340"/>
        </w:trPr>
        <w:tc>
          <w:tcPr>
            <w:tcW w:w="1843" w:type="dxa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BA68386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Vorbohren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7E107242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Bohrmaschine</w:t>
            </w:r>
          </w:p>
        </w:tc>
      </w:tr>
      <w:tr w:rsidR="007673DF" w:rsidRPr="00C25973" w14:paraId="63780756" w14:textId="77777777" w:rsidTr="00C0461B">
        <w:trPr>
          <w:trHeight w:val="340"/>
        </w:trPr>
        <w:tc>
          <w:tcPr>
            <w:tcW w:w="1843" w:type="dxa"/>
            <w:vMerge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05EB457A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2DD51AF5" w14:textId="77777777" w:rsidR="007673DF" w:rsidRPr="00AA1EEC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2"/>
              </w:rPr>
            </w:pPr>
            <w:r w:rsidRPr="00AA1EEC">
              <w:rPr>
                <w:rFonts w:ascii="Segoe Print" w:hAnsi="Segoe Print"/>
                <w:sz w:val="22"/>
              </w:rPr>
              <w:t>Bohrer</w:t>
            </w:r>
          </w:p>
        </w:tc>
      </w:tr>
    </w:tbl>
    <w:p w14:paraId="0EBE6262" w14:textId="77777777" w:rsidR="007673DF" w:rsidRDefault="007673DF">
      <w:pPr>
        <w:spacing w:line="240" w:lineRule="exact"/>
        <w:rPr>
          <w:sz w:val="22"/>
          <w:lang w:eastAsia="de-DE"/>
        </w:rPr>
      </w:pPr>
      <w:r>
        <w:rPr>
          <w:sz w:val="22"/>
        </w:rPr>
        <w:br w:type="page"/>
      </w:r>
    </w:p>
    <w:p w14:paraId="38D111E8" w14:textId="77777777" w:rsidR="007673DF" w:rsidRDefault="00294623" w:rsidP="007673DF">
      <w:r w:rsidRPr="00096630">
        <w:rPr>
          <w:noProof/>
          <w:color w:val="FF0000"/>
          <w:sz w:val="22"/>
          <w:lang w:eastAsia="de-DE"/>
        </w:rPr>
        <w:lastRenderedPageBreak/>
        <w:drawing>
          <wp:anchor distT="0" distB="0" distL="114300" distR="114300" simplePos="0" relativeHeight="251753472" behindDoc="0" locked="0" layoutInCell="0" allowOverlap="1" wp14:anchorId="5FE15556" wp14:editId="7FFC2AD1">
            <wp:simplePos x="0" y="0"/>
            <wp:positionH relativeFrom="rightMargin">
              <wp:posOffset>469900</wp:posOffset>
            </wp:positionH>
            <wp:positionV relativeFrom="paragraph">
              <wp:posOffset>1328420</wp:posOffset>
            </wp:positionV>
            <wp:extent cx="302260" cy="323850"/>
            <wp:effectExtent l="0" t="0" r="2540" b="0"/>
            <wp:wrapNone/>
            <wp:docPr id="204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243">
        <w:rPr>
          <w:b/>
          <w:noProof/>
          <w:sz w:val="22"/>
          <w:lang w:eastAsia="de-DE"/>
        </w:rPr>
        <w:drawing>
          <wp:anchor distT="0" distB="0" distL="114300" distR="114300" simplePos="0" relativeHeight="251756544" behindDoc="0" locked="0" layoutInCell="1" allowOverlap="1" wp14:anchorId="542FDCC8" wp14:editId="08038645">
            <wp:simplePos x="0" y="0"/>
            <wp:positionH relativeFrom="column">
              <wp:posOffset>4785360</wp:posOffset>
            </wp:positionH>
            <wp:positionV relativeFrom="paragraph">
              <wp:posOffset>1328420</wp:posOffset>
            </wp:positionV>
            <wp:extent cx="361950" cy="342900"/>
            <wp:effectExtent l="0" t="0" r="0" b="0"/>
            <wp:wrapNone/>
            <wp:docPr id="2041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7673DF" w14:paraId="19C8AA24" w14:textId="77777777" w:rsidTr="00C0461B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A8D5FC" w14:textId="77777777" w:rsidR="007673DF" w:rsidRDefault="007673DF" w:rsidP="00C0461B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t xml:space="preserve"> </w:t>
            </w:r>
            <w:r>
              <w:rPr>
                <w:sz w:val="12"/>
                <w:lang w:eastAsia="en-US"/>
              </w:rPr>
              <w:t>Materialien/Kompetenz</w:t>
            </w:r>
          </w:p>
          <w:p w14:paraId="3326032F" w14:textId="77777777" w:rsidR="007673DF" w:rsidRDefault="00922561" w:rsidP="00C0461B">
            <w:pPr>
              <w:pStyle w:val="TabelleKopflinks"/>
              <w:spacing w:line="240" w:lineRule="exact"/>
            </w:pPr>
            <w:r>
              <w:t>Werkzeugcheck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54E55C" w14:textId="77777777" w:rsidR="007673DF" w:rsidRDefault="007673DF" w:rsidP="00C0461B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EFD89B" w14:textId="77777777" w:rsidR="007673DF" w:rsidRDefault="007673D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Holztechnik</w:t>
            </w:r>
          </w:p>
          <w:p w14:paraId="27559883" w14:textId="77777777" w:rsidR="007673DF" w:rsidRDefault="007673DF" w:rsidP="00C0461B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 w:eastAsia="en-US"/>
              </w:rPr>
              <w:t>Z.01.0</w:t>
            </w:r>
            <w:r w:rsidR="00817950">
              <w:rPr>
                <w:lang w:val="en-GB" w:eastAsia="en-US"/>
              </w:rPr>
              <w:t>2</w:t>
            </w:r>
            <w:r>
              <w:rPr>
                <w:lang w:val="en-GB" w:eastAsia="en-US"/>
              </w:rPr>
              <w:t>.02.02</w:t>
            </w:r>
          </w:p>
        </w:tc>
      </w:tr>
      <w:tr w:rsidR="007673DF" w14:paraId="4E72A20D" w14:textId="77777777" w:rsidTr="00C0461B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E4AB" w14:textId="77777777" w:rsidR="007673DF" w:rsidRDefault="007673DF" w:rsidP="00C0461B">
            <w:pPr>
              <w:pStyle w:val="Tabelle6pt"/>
            </w:pPr>
            <w:r>
              <w:t>Teilkompetenz:</w:t>
            </w:r>
          </w:p>
          <w:p w14:paraId="5BD859CC" w14:textId="77777777" w:rsidR="007673DF" w:rsidRDefault="007673DF" w:rsidP="00C0461B">
            <w:pPr>
              <w:pStyle w:val="TabelleAufzhlung"/>
            </w:pPr>
            <w:r w:rsidRPr="00C44C70">
              <w:t>Ich kann unterschiedliche Handsägen benennen.</w:t>
            </w:r>
          </w:p>
          <w:p w14:paraId="15F9D39C" w14:textId="77777777" w:rsidR="007673DF" w:rsidRPr="00A96ECC" w:rsidRDefault="007673DF" w:rsidP="00C0461B">
            <w:pPr>
              <w:pStyle w:val="TabelleAufzhlung"/>
            </w:pPr>
            <w:r w:rsidRPr="00A96ECC">
              <w:t>Ich kann eine geeignete Handsäge für meine Sägearbeiten auswählen.</w:t>
            </w:r>
          </w:p>
          <w:p w14:paraId="2C37BBC0" w14:textId="77777777" w:rsidR="007673DF" w:rsidRPr="00A96ECC" w:rsidRDefault="007673DF" w:rsidP="00C0461B">
            <w:pPr>
              <w:pStyle w:val="TabelleAufzhlung"/>
            </w:pPr>
            <w:r w:rsidRPr="00A96ECC">
              <w:t xml:space="preserve">Ich kann die Wirkweise einer Säge erklären. </w:t>
            </w:r>
          </w:p>
          <w:p w14:paraId="712A7170" w14:textId="77777777" w:rsidR="007673DF" w:rsidRPr="00E3312D" w:rsidRDefault="007673DF" w:rsidP="00C0461B">
            <w:pPr>
              <w:pStyle w:val="TabelleAufzhlung"/>
              <w:rPr>
                <w:i/>
                <w:lang w:eastAsia="en-US"/>
              </w:rPr>
            </w:pPr>
            <w:r w:rsidRPr="00E3312D">
              <w:rPr>
                <w:i/>
              </w:rPr>
              <w:t>Ich kann die Herausforderungen der Aufgabe erkennen und angehen.</w:t>
            </w:r>
          </w:p>
          <w:p w14:paraId="044EDAD7" w14:textId="77777777" w:rsidR="007673DF" w:rsidRDefault="007673DF" w:rsidP="00C0461B">
            <w:pPr>
              <w:pStyle w:val="TabelleAufzhlung"/>
              <w:numPr>
                <w:ilvl w:val="0"/>
                <w:numId w:val="0"/>
              </w:numPr>
              <w:ind w:left="57"/>
              <w:rPr>
                <w:lang w:eastAsia="en-US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2E150A" w14:textId="77777777" w:rsidR="007673DF" w:rsidRDefault="007673DF" w:rsidP="00C0461B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7673DF" w14:paraId="45B0A054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E9FD8B" w14:textId="77777777" w:rsidR="007673DF" w:rsidRDefault="007673D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LernPROJEKT</w:t>
                  </w:r>
                </w:p>
              </w:tc>
            </w:tr>
            <w:tr w:rsidR="007673DF" w14:paraId="35618047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038066" w14:textId="77777777" w:rsidR="007673DF" w:rsidRDefault="007673DF" w:rsidP="00BC420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LernTHEMA</w:t>
                  </w:r>
                </w:p>
              </w:tc>
            </w:tr>
            <w:tr w:rsidR="007673DF" w14:paraId="53886A30" w14:textId="77777777" w:rsidTr="00C0461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882F89C" w14:textId="77777777" w:rsidR="007673DF" w:rsidRDefault="007673DF" w:rsidP="00BC420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LernSCHRITT</w:t>
                  </w:r>
                </w:p>
              </w:tc>
            </w:tr>
          </w:tbl>
          <w:p w14:paraId="335E9479" w14:textId="77777777" w:rsidR="007673DF" w:rsidRDefault="007673DF" w:rsidP="00C0461B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37888974" w14:textId="77777777" w:rsidR="007673DF" w:rsidRDefault="007673DF" w:rsidP="007673DF">
      <w:pPr>
        <w:pStyle w:val="berschrift1"/>
        <w:rPr>
          <w:sz w:val="32"/>
        </w:rPr>
      </w:pPr>
      <w:r>
        <w:rPr>
          <w:sz w:val="32"/>
        </w:rPr>
        <w:t>Klappstuhl - Werkzeugcheck</w:t>
      </w:r>
    </w:p>
    <w:p w14:paraId="0C0DFA17" w14:textId="77777777" w:rsidR="007F08D5" w:rsidRDefault="007673DF" w:rsidP="007673DF">
      <w:pPr>
        <w:spacing w:line="312" w:lineRule="auto"/>
        <w:rPr>
          <w:sz w:val="12"/>
        </w:rPr>
      </w:pPr>
      <w:r w:rsidRPr="0019468F">
        <w:rPr>
          <w:b/>
          <w:bCs/>
          <w:sz w:val="22"/>
        </w:rPr>
        <w:t>Sägearten</w:t>
      </w:r>
      <w:r>
        <w:rPr>
          <w:b/>
          <w:bCs/>
          <w:sz w:val="22"/>
        </w:rPr>
        <w:t xml:space="preserve"> </w:t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</w:p>
    <w:p w14:paraId="0F3FFAC2" w14:textId="77777777" w:rsidR="007673DF" w:rsidRPr="00100EC8" w:rsidRDefault="007673DF" w:rsidP="007673DF">
      <w:pPr>
        <w:spacing w:line="312" w:lineRule="auto"/>
        <w:rPr>
          <w:sz w:val="22"/>
        </w:rPr>
      </w:pPr>
      <w:r w:rsidRPr="006136C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6B0FFAD2" wp14:editId="0A42BFBD">
                <wp:simplePos x="0" y="0"/>
                <wp:positionH relativeFrom="column">
                  <wp:posOffset>3291840</wp:posOffset>
                </wp:positionH>
                <wp:positionV relativeFrom="paragraph">
                  <wp:posOffset>191516</wp:posOffset>
                </wp:positionV>
                <wp:extent cx="2999105" cy="461645"/>
                <wp:effectExtent l="19050" t="247650" r="0" b="243205"/>
                <wp:wrapNone/>
                <wp:docPr id="1987" name="Gruppieren 1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105" cy="461645"/>
                          <a:chOff x="-79311" y="-38252"/>
                          <a:chExt cx="2836904" cy="375522"/>
                        </a:xfrm>
                      </wpg:grpSpPr>
                      <wps:wsp>
                        <wps:cNvPr id="1988" name="Rechteck: abgerundete Ecken 1988"/>
                        <wps:cNvSpPr/>
                        <wps:spPr>
                          <a:xfrm rot="21075296">
                            <a:off x="-79311" y="-30920"/>
                            <a:ext cx="2754483" cy="33372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Textfeld 1989"/>
                        <wps:cNvSpPr txBox="1"/>
                        <wps:spPr>
                          <a:xfrm rot="21075296">
                            <a:off x="1953" y="-38252"/>
                            <a:ext cx="2755640" cy="3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AFF4F8" w14:textId="77777777" w:rsidR="005E736C" w:rsidRPr="006136C9" w:rsidRDefault="005E736C" w:rsidP="007673DF">
                              <w:pPr>
                                <w:spacing w:line="276" w:lineRule="auto"/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5B8B7" w:themeColor="accent2" w:themeTint="66"/>
                                  <w:sz w:val="36"/>
                                  <w:szCs w:val="2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Welche Säge brauche ich?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FFAD2" id="Gruppieren 1987" o:spid="_x0000_s1089" style="position:absolute;margin-left:259.2pt;margin-top:15.1pt;width:236.15pt;height:36.35pt;z-index:-251571200;mso-width-relative:margin;mso-height-relative:margin" coordorigin="-793,-382" coordsize="28369,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">
                <v:roundrect id="Rechteck: abgerundete Ecken 1988" o:spid="_x0000_s1090" style="position:absolute;left:-793;top:-309;width:27544;height:3337;rotation:-57311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" fillcolor="white [3201]" strokecolor="#b8cce4 [1300]" strokeweight="2pt"/>
                <v:shape id="Textfeld 1989" o:spid="_x0000_s1091" type="#_x0000_t202" style="position:absolute;left:19;top:-382;width:27556;height:3754;rotation:-573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" filled="f" stroked="f">
                  <v:shadow on="t" color="black" opacity="24903f" origin=",.5" offset="0,.55556mm"/>
                  <v:textbox>
                    <w:txbxContent>
                      <w:p w14:paraId="35AFF4F8" w14:textId="77777777" w:rsidR="005E736C" w:rsidRPr="006136C9" w:rsidRDefault="005E736C" w:rsidP="007673DF">
                        <w:pPr>
                          <w:spacing w:line="276" w:lineRule="auto"/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5B8B7" w:themeColor="accent2" w:themeTint="66"/>
                            <w:sz w:val="36"/>
                            <w:szCs w:val="2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Welche Säge brauche ich?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0EC8">
        <w:rPr>
          <w:sz w:val="22"/>
        </w:rPr>
        <w:t xml:space="preserve">Um die Hölzer für den </w:t>
      </w:r>
      <w:r>
        <w:rPr>
          <w:sz w:val="22"/>
        </w:rPr>
        <w:t>Klapp</w:t>
      </w:r>
      <w:r w:rsidRPr="00100EC8">
        <w:rPr>
          <w:sz w:val="22"/>
        </w:rPr>
        <w:t>stuhl (Bauanleitung) abzulängen, benötig</w:t>
      </w:r>
      <w:r>
        <w:rPr>
          <w:sz w:val="22"/>
        </w:rPr>
        <w:t>en Sie</w:t>
      </w:r>
      <w:r w:rsidRPr="00100EC8">
        <w:rPr>
          <w:sz w:val="22"/>
        </w:rPr>
        <w:t xml:space="preserve"> eine Säge. Wie </w:t>
      </w:r>
      <w:r>
        <w:rPr>
          <w:sz w:val="22"/>
        </w:rPr>
        <w:t>Sie</w:t>
      </w:r>
      <w:r w:rsidRPr="00100EC8">
        <w:rPr>
          <w:sz w:val="22"/>
        </w:rPr>
        <w:t xml:space="preserve"> mit einem Blick in </w:t>
      </w:r>
      <w:r>
        <w:rPr>
          <w:sz w:val="22"/>
        </w:rPr>
        <w:t>Ihre</w:t>
      </w:r>
      <w:r w:rsidRPr="00100EC8">
        <w:rPr>
          <w:sz w:val="22"/>
        </w:rPr>
        <w:t xml:space="preserve"> Werkzeugkiste oder ins Fachbuch </w:t>
      </w:r>
      <w:r>
        <w:rPr>
          <w:sz w:val="22"/>
        </w:rPr>
        <w:t>sehen</w:t>
      </w:r>
      <w:r w:rsidRPr="00100EC8">
        <w:rPr>
          <w:sz w:val="22"/>
        </w:rPr>
        <w:t xml:space="preserve">, gibt es verschiedene Sägen. </w:t>
      </w:r>
    </w:p>
    <w:p w14:paraId="24839302" w14:textId="0BC96D23" w:rsidR="007673DF" w:rsidRPr="005E1B2D" w:rsidRDefault="00294623" w:rsidP="0095174C">
      <w:pPr>
        <w:pStyle w:val="Listenabsatz"/>
        <w:numPr>
          <w:ilvl w:val="0"/>
          <w:numId w:val="44"/>
        </w:numPr>
        <w:tabs>
          <w:tab w:val="left" w:pos="0"/>
        </w:tabs>
        <w:spacing w:after="60" w:line="312" w:lineRule="auto"/>
        <w:ind w:right="-1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37088" behindDoc="0" locked="0" layoutInCell="1" allowOverlap="1" wp14:anchorId="70FBC625" wp14:editId="3DC271C1">
            <wp:simplePos x="0" y="0"/>
            <wp:positionH relativeFrom="column">
              <wp:posOffset>4780915</wp:posOffset>
            </wp:positionH>
            <wp:positionV relativeFrom="paragraph">
              <wp:posOffset>39370</wp:posOffset>
            </wp:positionV>
            <wp:extent cx="318770" cy="318770"/>
            <wp:effectExtent l="0" t="0" r="5080" b="5080"/>
            <wp:wrapNone/>
            <wp:docPr id="2043" name="Grafik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 w:rsidRPr="005E1B2D">
        <w:rPr>
          <w:sz w:val="22"/>
        </w:rPr>
        <w:t>Verbinden Sie mit einem Strich die jeweilige Bezeichnung nach links mit dem richtigen Bild und nach rechts mit der richtigen Beschreibung.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1094"/>
        <w:gridCol w:w="1457"/>
        <w:gridCol w:w="1134"/>
        <w:gridCol w:w="2693"/>
      </w:tblGrid>
      <w:tr w:rsidR="007673DF" w:rsidRPr="00AD7358" w14:paraId="4E8D94E1" w14:textId="77777777" w:rsidTr="00C0461B">
        <w:trPr>
          <w:trHeight w:val="28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6AB85D9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Bild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1F497D" w:themeColor="text2"/>
            </w:tcBorders>
            <w:vAlign w:val="center"/>
          </w:tcPr>
          <w:p w14:paraId="5D3AB2AB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145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14:paraId="2FE525FC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Bezeichnung</w:t>
            </w:r>
          </w:p>
        </w:tc>
        <w:tc>
          <w:tcPr>
            <w:tcW w:w="1134" w:type="dxa"/>
            <w:tcBorders>
              <w:left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04EF028D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  <w:vAlign w:val="center"/>
          </w:tcPr>
          <w:p w14:paraId="60419212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Beschreibung</w:t>
            </w:r>
          </w:p>
        </w:tc>
      </w:tr>
      <w:tr w:rsidR="007673DF" w14:paraId="309B84A1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auto"/>
              <w:bottom w:val="single" w:sz="4" w:space="0" w:color="1F497D" w:themeColor="text2"/>
            </w:tcBorders>
          </w:tcPr>
          <w:p w14:paraId="28955B80" w14:textId="77777777" w:rsidR="007673DF" w:rsidRDefault="007673DF" w:rsidP="00C0461B"/>
        </w:tc>
        <w:tc>
          <w:tcPr>
            <w:tcW w:w="1094" w:type="dxa"/>
          </w:tcPr>
          <w:p w14:paraId="04E3F63A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3869AF71" w14:textId="77777777" w:rsidR="007673DF" w:rsidRDefault="007673DF" w:rsidP="00C0461B"/>
        </w:tc>
        <w:tc>
          <w:tcPr>
            <w:tcW w:w="1134" w:type="dxa"/>
          </w:tcPr>
          <w:p w14:paraId="497C4782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3FD02EAD" w14:textId="77777777" w:rsidR="007673DF" w:rsidRDefault="007673DF" w:rsidP="00C0461B"/>
        </w:tc>
      </w:tr>
      <w:tr w:rsidR="007673DF" w14:paraId="3B4B2581" w14:textId="77777777" w:rsidTr="00C0461B">
        <w:tc>
          <w:tcPr>
            <w:tcW w:w="336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93BEFE6" w14:textId="66DF4DE0" w:rsidR="007673DF" w:rsidRDefault="007673DF" w:rsidP="00C0461B"/>
          <w:p w14:paraId="6B6F3B78" w14:textId="1FBB7CB8" w:rsidR="007673DF" w:rsidRDefault="004E445C" w:rsidP="00C0461B"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53B382B2" wp14:editId="6792C683">
                  <wp:simplePos x="0" y="0"/>
                  <wp:positionH relativeFrom="column">
                    <wp:posOffset>-6841</wp:posOffset>
                  </wp:positionH>
                  <wp:positionV relativeFrom="paragraph">
                    <wp:posOffset>17666</wp:posOffset>
                  </wp:positionV>
                  <wp:extent cx="1940931" cy="623996"/>
                  <wp:effectExtent l="0" t="0" r="2540" b="5080"/>
                  <wp:wrapNone/>
                  <wp:docPr id="367" name="Grafik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6" t="32951" r="3166" b="39484"/>
                          <a:stretch/>
                        </pic:blipFill>
                        <pic:spPr bwMode="auto">
                          <a:xfrm>
                            <a:off x="0" y="0"/>
                            <a:ext cx="1948196" cy="62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496088" w14:textId="77777777" w:rsidR="007673DF" w:rsidRDefault="007673DF" w:rsidP="00C0461B"/>
          <w:p w14:paraId="0B0917A7" w14:textId="77777777" w:rsidR="007673DF" w:rsidRDefault="007673DF" w:rsidP="00C0461B"/>
          <w:p w14:paraId="76DD17C3" w14:textId="77777777" w:rsidR="007673DF" w:rsidRDefault="007673DF" w:rsidP="00C0461B"/>
          <w:p w14:paraId="1AE59997" w14:textId="77777777" w:rsidR="007673DF" w:rsidRDefault="007673DF" w:rsidP="00C0461B"/>
        </w:tc>
        <w:tc>
          <w:tcPr>
            <w:tcW w:w="109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7541F22B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7DF46449" w14:textId="77777777" w:rsidR="007673DF" w:rsidRPr="00FE5488" w:rsidRDefault="007673DF" w:rsidP="00C0461B">
            <w:pPr>
              <w:jc w:val="center"/>
              <w:rPr>
                <w:b/>
              </w:rPr>
            </w:pPr>
            <w:r>
              <w:rPr>
                <w:b/>
              </w:rPr>
              <w:t>Feinsäge</w:t>
            </w:r>
          </w:p>
        </w:tc>
        <w:tc>
          <w:tcPr>
            <w:tcW w:w="113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23B850B6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70FD2A42" w14:textId="1242F5E7" w:rsidR="007673DF" w:rsidRPr="0019468F" w:rsidRDefault="007673DF" w:rsidP="00C0461B">
            <w:r>
              <w:t>Bei diesen Sägen</w:t>
            </w:r>
            <w:r w:rsidRPr="0019468F">
              <w:t xml:space="preserve"> ist das Sägeblatt mit Hilfe eines Spanndrahtes zwischen zwei Sägearme</w:t>
            </w:r>
            <w:r w:rsidR="00DE2BDC">
              <w:t>n</w:t>
            </w:r>
            <w:r w:rsidRPr="0019468F">
              <w:t xml:space="preserve"> fest eingespannt.</w:t>
            </w:r>
          </w:p>
        </w:tc>
      </w:tr>
      <w:tr w:rsidR="007673DF" w14:paraId="4026E729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4CEAA5B2" w14:textId="241AD521" w:rsidR="007673DF" w:rsidRDefault="007673DF" w:rsidP="00C0461B"/>
        </w:tc>
        <w:tc>
          <w:tcPr>
            <w:tcW w:w="1094" w:type="dxa"/>
          </w:tcPr>
          <w:p w14:paraId="60E383B7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vAlign w:val="center"/>
          </w:tcPr>
          <w:p w14:paraId="1340EC75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3CBC0A56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14E56A2C" w14:textId="77777777" w:rsidR="007673DF" w:rsidRDefault="007673DF" w:rsidP="00C0461B"/>
        </w:tc>
      </w:tr>
      <w:tr w:rsidR="007673DF" w14:paraId="25A86DD3" w14:textId="77777777" w:rsidTr="00C0461B">
        <w:tc>
          <w:tcPr>
            <w:tcW w:w="336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DB90B07" w14:textId="346F2722" w:rsidR="004E445C" w:rsidRDefault="004E445C" w:rsidP="00C0461B">
            <w:r w:rsidRPr="00DA6189"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13C240C6" wp14:editId="04D681C9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4709</wp:posOffset>
                  </wp:positionV>
                  <wp:extent cx="1265555" cy="948690"/>
                  <wp:effectExtent l="0" t="0" r="0" b="3810"/>
                  <wp:wrapNone/>
                  <wp:docPr id="368" name="Grafik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22469" r="3842" b="8318"/>
                          <a:stretch/>
                        </pic:blipFill>
                        <pic:spPr bwMode="auto">
                          <a:xfrm>
                            <a:off x="0" y="0"/>
                            <a:ext cx="126555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F751D4" w14:textId="2E2B0B33" w:rsidR="004E445C" w:rsidRDefault="004E445C" w:rsidP="00C0461B"/>
          <w:p w14:paraId="36F7D50A" w14:textId="77777777" w:rsidR="004E445C" w:rsidRDefault="004E445C" w:rsidP="00C0461B"/>
          <w:p w14:paraId="1C908390" w14:textId="77777777" w:rsidR="004E445C" w:rsidRDefault="004E445C" w:rsidP="00C0461B"/>
          <w:p w14:paraId="4862F580" w14:textId="77777777" w:rsidR="007673DF" w:rsidRDefault="007673DF" w:rsidP="00C0461B"/>
          <w:p w14:paraId="2F7EED2E" w14:textId="76E4F39E" w:rsidR="004E445C" w:rsidRDefault="004E445C" w:rsidP="00C0461B"/>
        </w:tc>
        <w:tc>
          <w:tcPr>
            <w:tcW w:w="109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335DDD05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32F4E474" w14:textId="77777777" w:rsidR="007673DF" w:rsidRPr="00FE5488" w:rsidRDefault="007673DF" w:rsidP="00C0461B">
            <w:pPr>
              <w:jc w:val="center"/>
              <w:rPr>
                <w:b/>
              </w:rPr>
            </w:pPr>
            <w:r>
              <w:rPr>
                <w:b/>
              </w:rPr>
              <w:t>Japansäge</w:t>
            </w:r>
          </w:p>
        </w:tc>
        <w:tc>
          <w:tcPr>
            <w:tcW w:w="113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77ED1599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5D627828" w14:textId="77777777" w:rsidR="007673DF" w:rsidRPr="0019468F" w:rsidRDefault="007673DF" w:rsidP="00C0461B">
            <w:r>
              <w:t>Bei dieser Säge</w:t>
            </w:r>
            <w:r w:rsidRPr="0019468F">
              <w:t xml:space="preserve"> ist das breite Sägeblatt am Rücken nicht verstärkt und eignet sich dadurch für tiefe Schnitte.</w:t>
            </w:r>
          </w:p>
        </w:tc>
      </w:tr>
      <w:tr w:rsidR="007673DF" w14:paraId="712CAC45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498A0295" w14:textId="77777777" w:rsidR="007673DF" w:rsidRDefault="007673DF" w:rsidP="00C0461B"/>
        </w:tc>
        <w:tc>
          <w:tcPr>
            <w:tcW w:w="1094" w:type="dxa"/>
          </w:tcPr>
          <w:p w14:paraId="4E91DA2E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vAlign w:val="center"/>
          </w:tcPr>
          <w:p w14:paraId="4C6BFE90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6611AAB5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4ECEDE22" w14:textId="77777777" w:rsidR="007673DF" w:rsidRDefault="007673DF" w:rsidP="00C0461B"/>
        </w:tc>
      </w:tr>
      <w:tr w:rsidR="007673DF" w14:paraId="2D5229B6" w14:textId="77777777" w:rsidTr="00C0461B">
        <w:tc>
          <w:tcPr>
            <w:tcW w:w="336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9D9BED0" w14:textId="496C80B3" w:rsidR="007673DF" w:rsidRDefault="004E445C" w:rsidP="00C0461B">
            <w:r w:rsidRPr="00DA6189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08210A5E" wp14:editId="343DA89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165735</wp:posOffset>
                  </wp:positionV>
                  <wp:extent cx="2104390" cy="724535"/>
                  <wp:effectExtent l="0" t="0" r="0" b="0"/>
                  <wp:wrapNone/>
                  <wp:docPr id="369" name="Grafik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6" t="33550" r="10417" b="41281"/>
                          <a:stretch/>
                        </pic:blipFill>
                        <pic:spPr bwMode="auto">
                          <a:xfrm>
                            <a:off x="0" y="0"/>
                            <a:ext cx="21043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7A1332" w14:textId="50B36BBC" w:rsidR="007673DF" w:rsidRDefault="007673DF" w:rsidP="00C0461B"/>
          <w:p w14:paraId="133F32A5" w14:textId="77777777" w:rsidR="007673DF" w:rsidRDefault="007673DF" w:rsidP="00C0461B"/>
          <w:p w14:paraId="7A86905F" w14:textId="77777777" w:rsidR="007673DF" w:rsidRDefault="007673DF" w:rsidP="00C0461B"/>
          <w:p w14:paraId="175D81B4" w14:textId="77777777" w:rsidR="007673DF" w:rsidRDefault="007673DF" w:rsidP="00C0461B"/>
          <w:p w14:paraId="79458D29" w14:textId="77777777" w:rsidR="007673DF" w:rsidRDefault="007673DF" w:rsidP="00C0461B"/>
        </w:tc>
        <w:tc>
          <w:tcPr>
            <w:tcW w:w="109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7C4555A0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0AF2E585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Stichsäge</w:t>
            </w:r>
          </w:p>
        </w:tc>
        <w:tc>
          <w:tcPr>
            <w:tcW w:w="113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235BE5AD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1786E6D5" w14:textId="77777777" w:rsidR="007673DF" w:rsidRPr="0019468F" w:rsidRDefault="007673DF" w:rsidP="00C0461B">
            <w:r>
              <w:t>Sie</w:t>
            </w:r>
            <w:r w:rsidRPr="0019468F">
              <w:t xml:space="preserve"> hat ein starkes aber schmales, spitzzulaufendes Sägeblatt. Damit kann man Rundungen in große Flächen schneiden.</w:t>
            </w:r>
          </w:p>
        </w:tc>
      </w:tr>
      <w:tr w:rsidR="007673DF" w14:paraId="7DAAD324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4416E4AA" w14:textId="77777777" w:rsidR="007673DF" w:rsidRDefault="007673DF" w:rsidP="00C0461B"/>
        </w:tc>
        <w:tc>
          <w:tcPr>
            <w:tcW w:w="1094" w:type="dxa"/>
          </w:tcPr>
          <w:p w14:paraId="3D4F146A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vAlign w:val="center"/>
          </w:tcPr>
          <w:p w14:paraId="1DCF0B5D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2AF3B4FF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627355AE" w14:textId="77777777" w:rsidR="007673DF" w:rsidRDefault="007673DF" w:rsidP="00C0461B"/>
        </w:tc>
      </w:tr>
      <w:tr w:rsidR="007673DF" w14:paraId="7D775EA4" w14:textId="77777777" w:rsidTr="00C0461B">
        <w:tc>
          <w:tcPr>
            <w:tcW w:w="336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D73119A" w14:textId="3C54431F" w:rsidR="007673DF" w:rsidRDefault="004E445C" w:rsidP="00C0461B">
            <w:r w:rsidRPr="00DA6189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5D85263A" wp14:editId="3C79F8B5">
                  <wp:simplePos x="0" y="0"/>
                  <wp:positionH relativeFrom="column">
                    <wp:posOffset>114420</wp:posOffset>
                  </wp:positionH>
                  <wp:positionV relativeFrom="paragraph">
                    <wp:posOffset>46762</wp:posOffset>
                  </wp:positionV>
                  <wp:extent cx="1646555" cy="848360"/>
                  <wp:effectExtent l="0" t="0" r="0" b="8890"/>
                  <wp:wrapNone/>
                  <wp:docPr id="370" name="Grafik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33551" r="15213" b="25403"/>
                          <a:stretch/>
                        </pic:blipFill>
                        <pic:spPr bwMode="auto">
                          <a:xfrm>
                            <a:off x="0" y="0"/>
                            <a:ext cx="164655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770ECB" w14:textId="5B28705E" w:rsidR="007673DF" w:rsidRDefault="007673DF" w:rsidP="00C0461B"/>
          <w:p w14:paraId="0C7F7763" w14:textId="77777777" w:rsidR="007673DF" w:rsidRDefault="007673DF" w:rsidP="00C0461B"/>
          <w:p w14:paraId="1113CB30" w14:textId="77777777" w:rsidR="007673DF" w:rsidRDefault="007673DF" w:rsidP="00C0461B"/>
          <w:p w14:paraId="3F66A915" w14:textId="32AD459C" w:rsidR="007673DF" w:rsidRDefault="007673DF" w:rsidP="00C0461B"/>
          <w:p w14:paraId="607170C1" w14:textId="77777777" w:rsidR="007673DF" w:rsidRDefault="007673DF" w:rsidP="00C0461B"/>
        </w:tc>
        <w:tc>
          <w:tcPr>
            <w:tcW w:w="109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7AFF8C0E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38ACDD2A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Gestellsäge</w:t>
            </w:r>
          </w:p>
        </w:tc>
        <w:tc>
          <w:tcPr>
            <w:tcW w:w="1134" w:type="dxa"/>
            <w:tcBorders>
              <w:left w:val="single" w:sz="4" w:space="0" w:color="1F497D" w:themeColor="text2"/>
              <w:right w:val="single" w:sz="4" w:space="0" w:color="1F497D" w:themeColor="text2"/>
            </w:tcBorders>
          </w:tcPr>
          <w:p w14:paraId="5AAD5345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4660750D" w14:textId="77777777" w:rsidR="007673DF" w:rsidRPr="0019468F" w:rsidRDefault="007673DF" w:rsidP="00C0461B">
            <w:r>
              <w:t>Diese Säge hat ein trapezförmiges Sägeblatt, mit sehr feiner Bezahnung, die auf Zug wirkt. Es lassen sich sehr feine Schnitte durchführen.</w:t>
            </w:r>
          </w:p>
        </w:tc>
      </w:tr>
      <w:tr w:rsidR="007673DF" w14:paraId="130B6D44" w14:textId="77777777" w:rsidTr="00C046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3369" w:type="dxa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</w:tcPr>
          <w:p w14:paraId="6776C17F" w14:textId="74497FD0" w:rsidR="007673DF" w:rsidRDefault="007673DF" w:rsidP="00C0461B"/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51EA1228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</w:tcPr>
          <w:p w14:paraId="1BC76D63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BC352C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left w:val="nil"/>
              <w:bottom w:val="single" w:sz="4" w:space="0" w:color="1F497D" w:themeColor="text2"/>
              <w:right w:val="nil"/>
            </w:tcBorders>
          </w:tcPr>
          <w:p w14:paraId="6B50BA64" w14:textId="77777777" w:rsidR="007673DF" w:rsidRDefault="007673DF" w:rsidP="00C0461B"/>
        </w:tc>
      </w:tr>
      <w:tr w:rsidR="007673DF" w14:paraId="444D5525" w14:textId="77777777" w:rsidTr="00C046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86B8293" w14:textId="45560217" w:rsidR="007673DF" w:rsidRDefault="004E445C" w:rsidP="00C0461B"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35CC24C4" wp14:editId="2E470CA6">
                  <wp:simplePos x="0" y="0"/>
                  <wp:positionH relativeFrom="column">
                    <wp:posOffset>-6649</wp:posOffset>
                  </wp:positionH>
                  <wp:positionV relativeFrom="paragraph">
                    <wp:posOffset>108680</wp:posOffset>
                  </wp:positionV>
                  <wp:extent cx="1937737" cy="706479"/>
                  <wp:effectExtent l="0" t="0" r="5715" b="0"/>
                  <wp:wrapNone/>
                  <wp:docPr id="371" name="Grafik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2" t="40740" r="15484" b="31396"/>
                          <a:stretch/>
                        </pic:blipFill>
                        <pic:spPr bwMode="auto">
                          <a:xfrm>
                            <a:off x="0" y="0"/>
                            <a:ext cx="1937737" cy="70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7D1613" w14:textId="4FDF51E8" w:rsidR="007673DF" w:rsidRDefault="007673DF" w:rsidP="00C0461B"/>
          <w:p w14:paraId="4CC4941E" w14:textId="77777777" w:rsidR="007673DF" w:rsidRDefault="007673DF" w:rsidP="00C0461B"/>
          <w:p w14:paraId="2C732C19" w14:textId="77777777" w:rsidR="007673DF" w:rsidRDefault="007673DF" w:rsidP="00C0461B"/>
          <w:p w14:paraId="596F95D2" w14:textId="77777777" w:rsidR="007673DF" w:rsidRDefault="007673DF" w:rsidP="00C0461B"/>
          <w:p w14:paraId="28D371DB" w14:textId="77777777" w:rsidR="007673DF" w:rsidRDefault="007673DF" w:rsidP="00C0461B"/>
        </w:tc>
        <w:tc>
          <w:tcPr>
            <w:tcW w:w="1094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</w:tcPr>
          <w:p w14:paraId="52C3ACDC" w14:textId="77777777" w:rsidR="007673DF" w:rsidRDefault="007673DF" w:rsidP="00C0461B"/>
        </w:tc>
        <w:tc>
          <w:tcPr>
            <w:tcW w:w="145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37CB46A5" w14:textId="77777777" w:rsidR="007673DF" w:rsidRPr="00FE5488" w:rsidRDefault="007673DF" w:rsidP="00C0461B">
            <w:pPr>
              <w:jc w:val="center"/>
              <w:rPr>
                <w:b/>
              </w:rPr>
            </w:pPr>
            <w:r>
              <w:rPr>
                <w:b/>
              </w:rPr>
              <w:t>Fuchsschwanz</w:t>
            </w:r>
          </w:p>
        </w:tc>
        <w:tc>
          <w:tcPr>
            <w:tcW w:w="1134" w:type="dxa"/>
            <w:tcBorders>
              <w:top w:val="nil"/>
              <w:left w:val="single" w:sz="4" w:space="0" w:color="1F497D" w:themeColor="text2"/>
              <w:bottom w:val="nil"/>
              <w:right w:val="single" w:sz="4" w:space="0" w:color="1F497D" w:themeColor="text2"/>
            </w:tcBorders>
          </w:tcPr>
          <w:p w14:paraId="0C61EFCD" w14:textId="77777777" w:rsidR="007673DF" w:rsidRDefault="007673DF" w:rsidP="00C0461B"/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2439465E" w14:textId="77777777" w:rsidR="007673DF" w:rsidRPr="0019468F" w:rsidRDefault="007673DF" w:rsidP="00C0461B">
            <w:r>
              <w:t xml:space="preserve">Diese Säge </w:t>
            </w:r>
            <w:r w:rsidRPr="0019468F">
              <w:t>hat kleine Zähne und das Sägeblatt ist oben geheftet. Es lassen sich feine Schnitte durchführen.</w:t>
            </w:r>
          </w:p>
        </w:tc>
      </w:tr>
    </w:tbl>
    <w:p w14:paraId="65C853D7" w14:textId="77777777" w:rsidR="007673DF" w:rsidRPr="00ED5784" w:rsidRDefault="007673DF" w:rsidP="007673DF">
      <w:pPr>
        <w:ind w:right="-2269"/>
        <w:rPr>
          <w:sz w:val="18"/>
        </w:rPr>
      </w:pPr>
      <w:r w:rsidRPr="00ED5784">
        <w:rPr>
          <w:noProof/>
          <w:sz w:val="18"/>
          <w:lang w:eastAsia="de-DE"/>
        </w:rPr>
        <w:drawing>
          <wp:anchor distT="0" distB="0" distL="114300" distR="114300" simplePos="0" relativeHeight="251669504" behindDoc="0" locked="0" layoutInCell="1" allowOverlap="1" wp14:anchorId="4C819CE1" wp14:editId="76BD0E6C">
            <wp:simplePos x="0" y="0"/>
            <wp:positionH relativeFrom="column">
              <wp:posOffset>4733925</wp:posOffset>
            </wp:positionH>
            <wp:positionV relativeFrom="paragraph">
              <wp:posOffset>31750</wp:posOffset>
            </wp:positionV>
            <wp:extent cx="574040" cy="574040"/>
            <wp:effectExtent l="0" t="0" r="0" b="0"/>
            <wp:wrapNone/>
            <wp:docPr id="2085" name="Grafik 2085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 Cod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6" w:history="1">
        <w:r w:rsidRPr="00ED5784">
          <w:rPr>
            <w:rStyle w:val="Hyperlink"/>
            <w:sz w:val="18"/>
          </w:rPr>
          <w:t>https://learningapps.org/watch?v=ptm68d7i318</w:t>
        </w:r>
      </w:hyperlink>
      <w:r w:rsidRPr="00ED5784">
        <w:rPr>
          <w:sz w:val="18"/>
        </w:rPr>
        <w:t xml:space="preserve"> </w:t>
      </w:r>
    </w:p>
    <w:p w14:paraId="5145526B" w14:textId="77777777" w:rsidR="007673DF" w:rsidRPr="0019468F" w:rsidRDefault="007673DF" w:rsidP="007673DF">
      <w:r w:rsidRPr="0019468F">
        <w:br w:type="page"/>
      </w:r>
    </w:p>
    <w:p w14:paraId="6B77C19D" w14:textId="77777777" w:rsidR="007673DF" w:rsidRPr="00100EC8" w:rsidRDefault="007673DF" w:rsidP="007673DF">
      <w:pPr>
        <w:spacing w:line="312" w:lineRule="auto"/>
        <w:rPr>
          <w:b/>
          <w:sz w:val="22"/>
        </w:rPr>
      </w:pPr>
      <w:r w:rsidRPr="001B6243">
        <w:rPr>
          <w:b/>
          <w:noProof/>
          <w:sz w:val="22"/>
          <w:lang w:eastAsia="de-DE"/>
        </w:rPr>
        <w:lastRenderedPageBreak/>
        <w:drawing>
          <wp:anchor distT="0" distB="0" distL="114300" distR="114300" simplePos="0" relativeHeight="251691008" behindDoc="0" locked="0" layoutInCell="1" allowOverlap="1" wp14:anchorId="0B9FBBA3" wp14:editId="4DDF486F">
            <wp:simplePos x="0" y="0"/>
            <wp:positionH relativeFrom="column">
              <wp:posOffset>4728210</wp:posOffset>
            </wp:positionH>
            <wp:positionV relativeFrom="paragraph">
              <wp:posOffset>-164465</wp:posOffset>
            </wp:positionV>
            <wp:extent cx="361950" cy="342900"/>
            <wp:effectExtent l="0" t="0" r="0" b="0"/>
            <wp:wrapNone/>
            <wp:docPr id="2088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EC8">
        <w:rPr>
          <w:b/>
          <w:sz w:val="22"/>
        </w:rPr>
        <w:t>Sägeblätter</w:t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</w:p>
    <w:p w14:paraId="6C4B8FB4" w14:textId="557E823A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sz w:val="22"/>
        </w:rPr>
        <w:t>Sägen unterscheiden sich aber besonders in der Form und Wirkung ihrer Zähne am Sägeblatt.</w:t>
      </w:r>
    </w:p>
    <w:p w14:paraId="29D4ED58" w14:textId="414FDA79" w:rsidR="007673DF" w:rsidRPr="00100EC8" w:rsidRDefault="007673DF" w:rsidP="007673DF">
      <w:pPr>
        <w:spacing w:line="312" w:lineRule="auto"/>
        <w:rPr>
          <w:sz w:val="22"/>
        </w:rPr>
      </w:pPr>
    </w:p>
    <w:p w14:paraId="68A213AC" w14:textId="7B8A05F5" w:rsidR="007673DF" w:rsidRPr="00100EC8" w:rsidRDefault="00A34D57" w:rsidP="007673DF">
      <w:pPr>
        <w:spacing w:line="312" w:lineRule="auto"/>
        <w:rPr>
          <w:sz w:val="22"/>
        </w:rPr>
      </w:pPr>
      <w:r w:rsidRPr="00A34D5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90608AF" wp14:editId="09EAA644">
                <wp:simplePos x="0" y="0"/>
                <wp:positionH relativeFrom="column">
                  <wp:posOffset>2893060</wp:posOffset>
                </wp:positionH>
                <wp:positionV relativeFrom="paragraph">
                  <wp:posOffset>275590</wp:posOffset>
                </wp:positionV>
                <wp:extent cx="2166620" cy="1631950"/>
                <wp:effectExtent l="0" t="0" r="5080" b="6350"/>
                <wp:wrapTopAndBottom/>
                <wp:docPr id="1023" name="Gruppieren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620" cy="1631950"/>
                          <a:chOff x="-12589" y="121567"/>
                          <a:chExt cx="2167779" cy="1634503"/>
                        </a:xfrm>
                      </wpg:grpSpPr>
                      <pic:pic xmlns:pic="http://schemas.openxmlformats.org/drawingml/2006/picture">
                        <pic:nvPicPr>
                          <pic:cNvPr id="1977" name="Grafik 19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" t="10720" b="16732"/>
                          <a:stretch/>
                        </pic:blipFill>
                        <pic:spPr bwMode="auto">
                          <a:xfrm>
                            <a:off x="0" y="121567"/>
                            <a:ext cx="215519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8" name="Textfeld 1978"/>
                        <wps:cNvSpPr txBox="1"/>
                        <wps:spPr>
                          <a:xfrm>
                            <a:off x="-12589" y="1478092"/>
                            <a:ext cx="1836116" cy="2779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9C8F17" w14:textId="77777777" w:rsidR="00A34D57" w:rsidRPr="00873EE2" w:rsidRDefault="00A34D57" w:rsidP="00A34D57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73EE2">
                                <w:rPr>
                                  <w:i/>
                                  <w:iCs/>
                                </w:rPr>
                                <w:t>Winkelgeometrie am Sägeblatt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608AF" id="Gruppieren 1023" o:spid="_x0000_s1092" style="position:absolute;margin-left:227.8pt;margin-top:21.7pt;width:170.6pt;height:128.5pt;z-index:251869184;mso-width-relative:margin;mso-height-relative:margin" coordorigin="-125,1215" coordsize="21677,16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">
                <v:shape id="Grafik 1977" o:spid="_x0000_s1093" type="#_x0000_t75" style="position:absolute;top:1215;width:2155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">
                  <v:imagedata r:id="rId66" o:title="" croptop="7025f" cropbottom="10965f" cropleft="2024f"/>
                </v:shape>
                <v:shape id="Textfeld 1978" o:spid="_x0000_s1094" type="#_x0000_t202" style="position:absolute;left:-125;top:14780;width:1836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" fillcolor="white [3201]" stroked="f" strokeweight=".5pt">
                  <v:textbox>
                    <w:txbxContent>
                      <w:p w14:paraId="6C9C8F17" w14:textId="77777777" w:rsidR="00A34D57" w:rsidRPr="00873EE2" w:rsidRDefault="00A34D57" w:rsidP="00A34D57">
                        <w:pPr>
                          <w:rPr>
                            <w:i/>
                            <w:iCs/>
                          </w:rPr>
                        </w:pPr>
                        <w:r w:rsidRPr="00873EE2">
                          <w:rPr>
                            <w:i/>
                            <w:iCs/>
                          </w:rPr>
                          <w:t>Winkelgeometrie am Sägeblatt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35EDE12" wp14:editId="09F92D50">
                <wp:simplePos x="0" y="0"/>
                <wp:positionH relativeFrom="column">
                  <wp:posOffset>99060</wp:posOffset>
                </wp:positionH>
                <wp:positionV relativeFrom="paragraph">
                  <wp:posOffset>345440</wp:posOffset>
                </wp:positionV>
                <wp:extent cx="2677160" cy="1562100"/>
                <wp:effectExtent l="0" t="0" r="8890" b="0"/>
                <wp:wrapNone/>
                <wp:docPr id="159" name="Gruppieren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7160" cy="1562100"/>
                          <a:chOff x="0" y="0"/>
                          <a:chExt cx="2677160" cy="1563527"/>
                        </a:xfrm>
                      </wpg:grpSpPr>
                      <pic:pic xmlns:pic="http://schemas.openxmlformats.org/drawingml/2006/picture">
                        <pic:nvPicPr>
                          <pic:cNvPr id="155" name="Grafik 15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7" name="Textfeld 157"/>
                        <wps:cNvSpPr txBox="1"/>
                        <wps:spPr>
                          <a:xfrm>
                            <a:off x="666750" y="1285875"/>
                            <a:ext cx="1962150" cy="2776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010D3B" w14:textId="47BB49C0" w:rsidR="00A34D57" w:rsidRPr="00873EE2" w:rsidRDefault="00A34D57" w:rsidP="00A34D57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Bezeichnungen am Sägeblatt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EDE12" id="Gruppieren 159" o:spid="_x0000_s1095" style="position:absolute;margin-left:7.8pt;margin-top:27.2pt;width:210.8pt;height:123pt;z-index:251872256;mso-height-relative:margin" coordsize="26771,1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">
                <v:shape id="Grafik 155" o:spid="_x0000_s1096" type="#_x0000_t75" style="position:absolute;width:26771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">
                  <v:imagedata r:id="rId77" o:title=""/>
                </v:shape>
                <v:shape id="Textfeld 157" o:spid="_x0000_s1097" type="#_x0000_t202" style="position:absolute;left:6667;top:12858;width:19622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" fillcolor="white [3201]" stroked="f" strokeweight=".5pt">
                  <v:textbox>
                    <w:txbxContent>
                      <w:p w14:paraId="0D010D3B" w14:textId="47BB49C0" w:rsidR="00A34D57" w:rsidRPr="00873EE2" w:rsidRDefault="00A34D57" w:rsidP="00A34D57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Bezeichnungen am Sägeblatt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73DF" w:rsidRPr="00100EC8">
        <w:rPr>
          <w:sz w:val="22"/>
        </w:rPr>
        <w:t>Bezeichnungen und Winkel am Sägeblatt:</w:t>
      </w:r>
    </w:p>
    <w:p w14:paraId="2CD98AFF" w14:textId="21FBB759" w:rsidR="007673DF" w:rsidRPr="00100EC8" w:rsidRDefault="007673DF" w:rsidP="007673DF">
      <w:pPr>
        <w:spacing w:line="312" w:lineRule="auto"/>
        <w:rPr>
          <w:sz w:val="22"/>
        </w:rPr>
      </w:pPr>
    </w:p>
    <w:p w14:paraId="6C6B9E41" w14:textId="628545DB" w:rsidR="007673DF" w:rsidRPr="00CD0D2A" w:rsidRDefault="007673DF" w:rsidP="007673DF">
      <w:pPr>
        <w:pStyle w:val="Listenabsatz"/>
        <w:spacing w:line="312" w:lineRule="auto"/>
        <w:rPr>
          <w:sz w:val="22"/>
        </w:rPr>
      </w:pPr>
      <w:r w:rsidRPr="00CD0D2A">
        <w:rPr>
          <w:b/>
          <w:sz w:val="22"/>
        </w:rPr>
        <w:t xml:space="preserve">Zahnteilung </w:t>
      </w:r>
      <w:r w:rsidRPr="00CD0D2A">
        <w:rPr>
          <w:sz w:val="22"/>
        </w:rPr>
        <w:t>gibt den Abstand von Zahnspitze zur folgenden Zahnspitze an. Je enger die Zahnteilung desto feiner ist der Schnitt.</w:t>
      </w:r>
    </w:p>
    <w:p w14:paraId="77A30BC3" w14:textId="3C8336C1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48352" behindDoc="0" locked="0" layoutInCell="1" allowOverlap="1" wp14:anchorId="2DE1C5EF" wp14:editId="374C08CA">
            <wp:simplePos x="0" y="0"/>
            <wp:positionH relativeFrom="column">
              <wp:posOffset>5201920</wp:posOffset>
            </wp:positionH>
            <wp:positionV relativeFrom="paragraph">
              <wp:posOffset>153035</wp:posOffset>
            </wp:positionV>
            <wp:extent cx="318770" cy="318770"/>
            <wp:effectExtent l="0" t="0" r="5080" b="5080"/>
            <wp:wrapNone/>
            <wp:docPr id="2102" name="Grafik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72443" w14:textId="10D84F93" w:rsidR="007673DF" w:rsidRDefault="00A34D57" w:rsidP="0095174C">
      <w:pPr>
        <w:pStyle w:val="Listenabsatz"/>
        <w:numPr>
          <w:ilvl w:val="0"/>
          <w:numId w:val="44"/>
        </w:numPr>
        <w:spacing w:line="312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18F157CE" wp14:editId="7AFA0618">
            <wp:simplePos x="0" y="0"/>
            <wp:positionH relativeFrom="column">
              <wp:posOffset>3115310</wp:posOffset>
            </wp:positionH>
            <wp:positionV relativeFrom="paragraph">
              <wp:posOffset>15240</wp:posOffset>
            </wp:positionV>
            <wp:extent cx="1835150" cy="1073897"/>
            <wp:effectExtent l="0" t="0" r="0" b="0"/>
            <wp:wrapNone/>
            <wp:docPr id="2044" name="Grafik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 w:rsidRPr="00100EC8">
        <w:rPr>
          <w:sz w:val="22"/>
        </w:rPr>
        <w:t>Markiere</w:t>
      </w:r>
      <w:r w:rsidR="007673DF">
        <w:rPr>
          <w:sz w:val="22"/>
        </w:rPr>
        <w:t>n Sie die Zahnteilung in dieser</w:t>
      </w:r>
    </w:p>
    <w:p w14:paraId="3E06F1E3" w14:textId="369AAB4D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>
        <w:rPr>
          <w:sz w:val="22"/>
        </w:rPr>
        <w:t>A</w:t>
      </w:r>
      <w:r w:rsidRPr="00100EC8">
        <w:rPr>
          <w:sz w:val="22"/>
        </w:rPr>
        <w:t>bbildung:</w:t>
      </w:r>
    </w:p>
    <w:p w14:paraId="2B7A593F" w14:textId="52F1A35E" w:rsidR="007673DF" w:rsidRPr="00100EC8" w:rsidRDefault="007673DF" w:rsidP="007673DF">
      <w:pPr>
        <w:pStyle w:val="Listenabsatz"/>
        <w:spacing w:line="312" w:lineRule="auto"/>
        <w:rPr>
          <w:sz w:val="22"/>
        </w:rPr>
      </w:pPr>
    </w:p>
    <w:p w14:paraId="0FBEA02E" w14:textId="0D1E4669" w:rsidR="007673DF" w:rsidRDefault="007673DF" w:rsidP="007673DF">
      <w:pPr>
        <w:pStyle w:val="Listenabsatz"/>
        <w:spacing w:line="312" w:lineRule="auto"/>
        <w:rPr>
          <w:sz w:val="22"/>
        </w:rPr>
      </w:pPr>
    </w:p>
    <w:p w14:paraId="1F13B378" w14:textId="41C6933E" w:rsidR="007673DF" w:rsidRPr="00100EC8" w:rsidRDefault="007673DF" w:rsidP="007673DF">
      <w:pPr>
        <w:pStyle w:val="Listenabsatz"/>
        <w:spacing w:line="312" w:lineRule="auto"/>
        <w:rPr>
          <w:sz w:val="22"/>
        </w:rPr>
      </w:pPr>
    </w:p>
    <w:p w14:paraId="51D8C342" w14:textId="1215B4E2" w:rsidR="007673DF" w:rsidRPr="00100EC8" w:rsidRDefault="007673DF" w:rsidP="007673DF">
      <w:pPr>
        <w:pStyle w:val="Listenabsatz"/>
        <w:spacing w:line="312" w:lineRule="auto"/>
        <w:rPr>
          <w:b/>
          <w:sz w:val="22"/>
        </w:rPr>
      </w:pPr>
      <w:r w:rsidRPr="00100EC8">
        <w:rPr>
          <w:b/>
          <w:sz w:val="22"/>
        </w:rPr>
        <w:t>Bezahnungsart</w:t>
      </w:r>
    </w:p>
    <w:p w14:paraId="03C78B74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Ist der Schnittwinkel der Sägezähne exakt 90° wird das Sägeblatt als „</w:t>
      </w:r>
      <w:r w:rsidRPr="00100EC8">
        <w:rPr>
          <w:b/>
          <w:sz w:val="22"/>
        </w:rPr>
        <w:t>auf Stoß</w:t>
      </w:r>
      <w:r w:rsidRPr="00100EC8">
        <w:rPr>
          <w:sz w:val="22"/>
        </w:rPr>
        <w:t>“ bezeichnet.</w:t>
      </w:r>
    </w:p>
    <w:p w14:paraId="193D97C4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Es schneidet bei der Bewegung weg vom Körper.</w:t>
      </w:r>
    </w:p>
    <w:p w14:paraId="6AF3FDA3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Misst der Schnittwinkel nur 80° spricht man von einem „</w:t>
      </w:r>
      <w:r w:rsidRPr="00100EC8">
        <w:rPr>
          <w:b/>
          <w:sz w:val="22"/>
        </w:rPr>
        <w:t>stark auf Stoß</w:t>
      </w:r>
      <w:r w:rsidRPr="00100EC8">
        <w:rPr>
          <w:sz w:val="22"/>
        </w:rPr>
        <w:t>“ gefeilten Sägeblatt. Dieses Sägeblatt hat eine große Schnittwirkung bei geringer Schnittqualität. Der Kraftaufwand beim Sägen ist groß.</w:t>
      </w:r>
    </w:p>
    <w:p w14:paraId="2D564256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„</w:t>
      </w:r>
      <w:r w:rsidRPr="00100EC8">
        <w:rPr>
          <w:b/>
          <w:sz w:val="22"/>
        </w:rPr>
        <w:t>Schwach auf Stoß</w:t>
      </w:r>
      <w:r w:rsidRPr="00100EC8">
        <w:rPr>
          <w:sz w:val="22"/>
        </w:rPr>
        <w:t>“ werden Sägeblätter benannt deren Schnittwinkel 100° beträgt. Die Schnittwirkung ist hier geringer als „auf Stoß“. Aber der Kraftaufwand verringert sich beim Schneiden und die Schnittqualität steigt.</w:t>
      </w:r>
    </w:p>
    <w:p w14:paraId="613BBB47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Wächst der Winkel auf 120° an, spricht man von einem Sägeblatt „</w:t>
      </w:r>
      <w:r w:rsidRPr="00100EC8">
        <w:rPr>
          <w:b/>
          <w:sz w:val="22"/>
        </w:rPr>
        <w:t>auf Stoß und Zug</w:t>
      </w:r>
      <w:r w:rsidRPr="00100EC8">
        <w:rPr>
          <w:sz w:val="22"/>
        </w:rPr>
        <w:t>“. Es schneidet sowohl bei der Bewegung vom Körper weg als auch beim Herziehen zum Körper.</w:t>
      </w:r>
    </w:p>
    <w:p w14:paraId="4B8C6B0F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Einige Sägen entfalten ihre Schnittwirkung nur beim Zurückziehen. Diese Sägen laufen „</w:t>
      </w:r>
      <w:r w:rsidRPr="00100EC8">
        <w:rPr>
          <w:b/>
          <w:sz w:val="22"/>
        </w:rPr>
        <w:t>auf Zug</w:t>
      </w:r>
      <w:r w:rsidRPr="00100EC8">
        <w:rPr>
          <w:sz w:val="22"/>
        </w:rPr>
        <w:t xml:space="preserve">“. </w:t>
      </w:r>
    </w:p>
    <w:p w14:paraId="64F3F73D" w14:textId="77777777" w:rsidR="007673DF" w:rsidRPr="002F6FF7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Der Keilwinkel beträgt bei den gängigen Sägen jeweils 60°.</w:t>
      </w:r>
      <w:r>
        <w:rPr>
          <w:sz w:val="22"/>
        </w:rPr>
        <w:br w:type="page"/>
      </w:r>
    </w:p>
    <w:p w14:paraId="7E60C25D" w14:textId="37E804E2" w:rsidR="007673DF" w:rsidRPr="00100EC8" w:rsidRDefault="007673DF" w:rsidP="0095174C">
      <w:pPr>
        <w:pStyle w:val="Listenabsatz"/>
        <w:numPr>
          <w:ilvl w:val="0"/>
          <w:numId w:val="44"/>
        </w:numPr>
        <w:spacing w:line="312" w:lineRule="auto"/>
        <w:rPr>
          <w:sz w:val="22"/>
        </w:rPr>
      </w:pPr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156FA827" wp14:editId="64C8C951">
            <wp:simplePos x="0" y="0"/>
            <wp:positionH relativeFrom="column">
              <wp:posOffset>4709795</wp:posOffset>
            </wp:positionH>
            <wp:positionV relativeFrom="paragraph">
              <wp:posOffset>-71755</wp:posOffset>
            </wp:positionV>
            <wp:extent cx="318770" cy="318770"/>
            <wp:effectExtent l="0" t="0" r="5080" b="5080"/>
            <wp:wrapNone/>
            <wp:docPr id="2105" name="Grafik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EC8">
        <w:rPr>
          <w:sz w:val="22"/>
        </w:rPr>
        <w:t>Beschrifte</w:t>
      </w:r>
      <w:r>
        <w:rPr>
          <w:sz w:val="22"/>
        </w:rPr>
        <w:t>n Sie</w:t>
      </w:r>
      <w:r w:rsidRPr="00100EC8">
        <w:rPr>
          <w:sz w:val="22"/>
        </w:rPr>
        <w:t xml:space="preserve"> die Abbildungen </w:t>
      </w:r>
      <w:r>
        <w:rPr>
          <w:sz w:val="22"/>
        </w:rPr>
        <w:t xml:space="preserve">(oberer Strich) </w:t>
      </w:r>
      <w:r w:rsidRPr="00100EC8">
        <w:rPr>
          <w:sz w:val="22"/>
        </w:rPr>
        <w:t>mit den fett gedruckten Bezeichnungen im Text.</w:t>
      </w:r>
      <w:r w:rsidRPr="00100EC8">
        <w:rPr>
          <w:noProof/>
        </w:rPr>
        <w:t xml:space="preserve"> </w:t>
      </w:r>
    </w:p>
    <w:p w14:paraId="610D5681" w14:textId="360CA658" w:rsidR="007673DF" w:rsidRDefault="007673DF" w:rsidP="007673DF">
      <w:pPr>
        <w:pStyle w:val="Listenabsatz"/>
        <w:spacing w:line="312" w:lineRule="auto"/>
        <w:ind w:left="0" w:firstLine="360"/>
        <w:rPr>
          <w:sz w:val="22"/>
        </w:rPr>
      </w:pPr>
      <w:r>
        <w:rPr>
          <w:sz w:val="22"/>
        </w:rPr>
        <w:t>Achtung</w:t>
      </w:r>
      <w:r w:rsidRPr="00100EC8">
        <w:rPr>
          <w:sz w:val="22"/>
        </w:rPr>
        <w:t xml:space="preserve">: Der Griff der Säge ist jeweils auf der </w:t>
      </w:r>
      <w:r w:rsidRPr="005E1B2D">
        <w:rPr>
          <w:b/>
          <w:sz w:val="22"/>
        </w:rPr>
        <w:t>rechten</w:t>
      </w:r>
      <w:r w:rsidRPr="00100EC8">
        <w:rPr>
          <w:sz w:val="22"/>
        </w:rPr>
        <w:t xml:space="preserve"> Seite.</w:t>
      </w:r>
    </w:p>
    <w:p w14:paraId="57BC8248" w14:textId="2D5CE1F7" w:rsidR="007673DF" w:rsidRPr="00100EC8" w:rsidRDefault="007673DF" w:rsidP="007673DF">
      <w:pPr>
        <w:pStyle w:val="Listenabsatz"/>
        <w:spacing w:line="312" w:lineRule="auto"/>
        <w:ind w:left="0" w:firstLine="360"/>
        <w:rPr>
          <w:sz w:val="22"/>
        </w:rPr>
      </w:pPr>
    </w:p>
    <w:p w14:paraId="75DEE1D0" w14:textId="5B1023FF" w:rsidR="007673DF" w:rsidRPr="00100EC8" w:rsidRDefault="00E95C55" w:rsidP="007673DF">
      <w:pPr>
        <w:spacing w:line="384" w:lineRule="auto"/>
        <w:ind w:right="-2269"/>
        <w:rPr>
          <w:sz w:val="22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F677B9E" wp14:editId="05E01959">
                <wp:simplePos x="0" y="0"/>
                <wp:positionH relativeFrom="column">
                  <wp:posOffset>-59690</wp:posOffset>
                </wp:positionH>
                <wp:positionV relativeFrom="paragraph">
                  <wp:posOffset>285115</wp:posOffset>
                </wp:positionV>
                <wp:extent cx="6248400" cy="650875"/>
                <wp:effectExtent l="0" t="0" r="0" b="0"/>
                <wp:wrapNone/>
                <wp:docPr id="2130" name="Gruppieren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650875"/>
                          <a:chOff x="0" y="0"/>
                          <a:chExt cx="6248400" cy="650875"/>
                        </a:xfrm>
                      </wpg:grpSpPr>
                      <pic:pic xmlns:pic="http://schemas.openxmlformats.org/drawingml/2006/picture">
                        <pic:nvPicPr>
                          <pic:cNvPr id="2045" name="Grafik 2045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6" name="Grafik 2046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700" y="0"/>
                            <a:ext cx="10591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7" name="Grafik 20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5"/>
                          <a:stretch/>
                        </pic:blipFill>
                        <pic:spPr bwMode="auto">
                          <a:xfrm>
                            <a:off x="5041900" y="12700"/>
                            <a:ext cx="1206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" name="Grafik 2080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0"/>
                            <a:ext cx="114363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9" name="Grafik 2129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350" y="6350"/>
                            <a:ext cx="12192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1456EB" id="Gruppieren 2130" o:spid="_x0000_s1026" style="position:absolute;margin-left:-4.7pt;margin-top:22.45pt;width:492pt;height:51.25pt;z-index:251882496" coordsize="62484,6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">
                <v:shape id="Grafik 2045" o:spid="_x0000_s1027" type="#_x0000_t75" style="position:absolute;width:11049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">
                  <v:imagedata r:id="rId81" o:title=""/>
                </v:shape>
                <v:shape id="Grafik 2046" o:spid="_x0000_s1028" type="#_x0000_t75" style="position:absolute;left:12827;width:10591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">
                  <v:imagedata r:id="rId82" o:title=""/>
                </v:shape>
                <v:shape id="Grafik 2047" o:spid="_x0000_s1029" type="#_x0000_t75" style="position:absolute;left:50419;top:127;width:1206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">
                  <v:imagedata r:id="rId83" o:title="" croptop="5331f"/>
                </v:shape>
                <v:shape id="Grafik 2080" o:spid="_x0000_s1030" type="#_x0000_t75" style="position:absolute;left:37909;width:11436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">
                  <v:imagedata r:id="rId84" o:title=""/>
                </v:shape>
                <v:shape id="Grafik 2129" o:spid="_x0000_s1031" type="#_x0000_t75" style="position:absolute;left:24193;top:63;width:12192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">
                  <v:imagedata r:id="rId85" o:title=""/>
                </v:shape>
              </v:group>
            </w:pict>
          </mc:Fallback>
        </mc:AlternateContent>
      </w:r>
      <w:r w:rsidR="007673DF" w:rsidRPr="00100EC8">
        <w:rPr>
          <w:sz w:val="22"/>
        </w:rPr>
        <w:t xml:space="preserve"> </w:t>
      </w:r>
      <w:r w:rsidR="007673DF">
        <w:rPr>
          <w:sz w:val="22"/>
        </w:rPr>
        <w:t xml:space="preserve"> </w:t>
      </w:r>
      <w:r w:rsidR="007673DF" w:rsidRPr="00100EC8">
        <w:rPr>
          <w:sz w:val="22"/>
        </w:rPr>
        <w:t xml:space="preserve">  </w:t>
      </w:r>
      <w:r w:rsidR="007673DF">
        <w:rPr>
          <w:sz w:val="22"/>
        </w:rPr>
        <w:t>_</w:t>
      </w:r>
      <w:r w:rsidR="007673DF" w:rsidRPr="00100EC8">
        <w:rPr>
          <w:sz w:val="22"/>
        </w:rPr>
        <w:t>____</w:t>
      </w:r>
      <w:r w:rsidR="007673DF">
        <w:rPr>
          <w:sz w:val="22"/>
        </w:rPr>
        <w:t>_</w:t>
      </w:r>
      <w:r w:rsidR="007673DF" w:rsidRPr="00100EC8">
        <w:rPr>
          <w:sz w:val="22"/>
        </w:rPr>
        <w:t xml:space="preserve">_______ </w:t>
      </w:r>
      <w:r w:rsidR="007673DF">
        <w:rPr>
          <w:sz w:val="22"/>
        </w:rPr>
        <w:t xml:space="preserve">      </w:t>
      </w:r>
      <w:r w:rsidR="007673DF" w:rsidRPr="00100EC8">
        <w:rPr>
          <w:sz w:val="22"/>
        </w:rPr>
        <w:t xml:space="preserve">  ___</w:t>
      </w:r>
      <w:r w:rsidR="007673DF">
        <w:rPr>
          <w:sz w:val="22"/>
        </w:rPr>
        <w:t>__</w:t>
      </w:r>
      <w:r w:rsidR="007673DF" w:rsidRPr="00100EC8">
        <w:rPr>
          <w:sz w:val="22"/>
        </w:rPr>
        <w:t>________</w:t>
      </w:r>
      <w:r w:rsidR="007673DF">
        <w:rPr>
          <w:sz w:val="22"/>
        </w:rPr>
        <w:t xml:space="preserve">     </w:t>
      </w:r>
      <w:r w:rsidR="007673DF" w:rsidRPr="00100EC8">
        <w:rPr>
          <w:sz w:val="22"/>
        </w:rPr>
        <w:t xml:space="preserve">   _____</w:t>
      </w:r>
      <w:r w:rsidR="007673DF">
        <w:rPr>
          <w:sz w:val="22"/>
        </w:rPr>
        <w:t>__</w:t>
      </w:r>
      <w:r w:rsidR="007673DF" w:rsidRPr="00100EC8">
        <w:rPr>
          <w:sz w:val="22"/>
        </w:rPr>
        <w:t xml:space="preserve">________ </w:t>
      </w:r>
      <w:r w:rsidR="007673DF">
        <w:rPr>
          <w:sz w:val="22"/>
        </w:rPr>
        <w:t xml:space="preserve">        </w:t>
      </w:r>
      <w:r w:rsidR="007673DF" w:rsidRPr="00100EC8">
        <w:rPr>
          <w:sz w:val="22"/>
        </w:rPr>
        <w:t xml:space="preserve">   _______</w:t>
      </w:r>
      <w:r w:rsidR="007673DF">
        <w:rPr>
          <w:sz w:val="22"/>
        </w:rPr>
        <w:t>____</w:t>
      </w:r>
      <w:r w:rsidR="007673DF" w:rsidRPr="00100EC8">
        <w:rPr>
          <w:sz w:val="22"/>
        </w:rPr>
        <w:t>____</w:t>
      </w:r>
      <w:r w:rsidR="007673DF">
        <w:rPr>
          <w:sz w:val="22"/>
        </w:rPr>
        <w:t xml:space="preserve">    </w:t>
      </w:r>
      <w:r w:rsidR="007673DF" w:rsidRPr="00100EC8">
        <w:rPr>
          <w:sz w:val="22"/>
        </w:rPr>
        <w:t xml:space="preserve">  ______</w:t>
      </w:r>
      <w:r w:rsidR="007673DF">
        <w:rPr>
          <w:sz w:val="22"/>
        </w:rPr>
        <w:t>____</w:t>
      </w:r>
      <w:r w:rsidR="007673DF" w:rsidRPr="00100EC8">
        <w:rPr>
          <w:sz w:val="22"/>
        </w:rPr>
        <w:t>______</w:t>
      </w:r>
    </w:p>
    <w:p w14:paraId="0289EAB8" w14:textId="1FD09170" w:rsidR="007673DF" w:rsidRPr="00100EC8" w:rsidRDefault="007673DF" w:rsidP="007673DF">
      <w:pPr>
        <w:spacing w:line="312" w:lineRule="auto"/>
        <w:rPr>
          <w:sz w:val="22"/>
        </w:rPr>
      </w:pPr>
    </w:p>
    <w:p w14:paraId="7FFE3595" w14:textId="77777777" w:rsidR="007673DF" w:rsidRPr="00100EC8" w:rsidRDefault="007673DF" w:rsidP="007673DF">
      <w:pPr>
        <w:spacing w:line="312" w:lineRule="auto"/>
        <w:rPr>
          <w:sz w:val="22"/>
        </w:rPr>
      </w:pPr>
    </w:p>
    <w:p w14:paraId="565AA3CB" w14:textId="77777777" w:rsidR="007673DF" w:rsidRPr="00100EC8" w:rsidRDefault="007673DF" w:rsidP="007673DF">
      <w:pPr>
        <w:spacing w:line="312" w:lineRule="auto"/>
        <w:ind w:right="-2269"/>
        <w:rPr>
          <w:sz w:val="22"/>
        </w:rPr>
      </w:pPr>
    </w:p>
    <w:p w14:paraId="6E4A8DAB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5C43A5" wp14:editId="0139148C">
                <wp:simplePos x="0" y="0"/>
                <wp:positionH relativeFrom="column">
                  <wp:posOffset>218719</wp:posOffset>
                </wp:positionH>
                <wp:positionV relativeFrom="paragraph">
                  <wp:posOffset>67310</wp:posOffset>
                </wp:positionV>
                <wp:extent cx="1209675" cy="266700"/>
                <wp:effectExtent l="0" t="0" r="28575" b="19050"/>
                <wp:wrapNone/>
                <wp:docPr id="1990" name="Textfeld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676F1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geringer Kraftaufwand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43A5" id="Textfeld 1990" o:spid="_x0000_s1098" type="#_x0000_t202" style="position:absolute;margin-left:17.2pt;margin-top:5.3pt;width:95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" fillcolor="white [3201]" strokeweight=".5pt">
                <v:textbox inset="1mm,1mm,1mm,1mm">
                  <w:txbxContent>
                    <w:p w14:paraId="024676F1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geringer Kraftaufwand</w:t>
                      </w:r>
                    </w:p>
                  </w:txbxContent>
                </v:textbox>
              </v:shape>
            </w:pict>
          </mc:Fallback>
        </mc:AlternateContent>
      </w: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E9A8E" wp14:editId="05D5EE98">
                <wp:simplePos x="0" y="0"/>
                <wp:positionH relativeFrom="column">
                  <wp:posOffset>3802990</wp:posOffset>
                </wp:positionH>
                <wp:positionV relativeFrom="paragraph">
                  <wp:posOffset>67742</wp:posOffset>
                </wp:positionV>
                <wp:extent cx="1314450" cy="266700"/>
                <wp:effectExtent l="0" t="0" r="19050" b="19050"/>
                <wp:wrapNone/>
                <wp:docPr id="1991" name="Textfeld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65C79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geringe Schnittqualität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9A8E" id="Textfeld 1991" o:spid="_x0000_s1099" type="#_x0000_t202" style="position:absolute;margin-left:299.45pt;margin-top:5.35pt;width:103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" fillcolor="white [3201]" strokeweight=".5pt">
                <v:textbox inset="1mm,1mm,1mm,1mm">
                  <w:txbxContent>
                    <w:p w14:paraId="12465C79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geringe Schnittqualität</w:t>
                      </w:r>
                    </w:p>
                  </w:txbxContent>
                </v:textbox>
              </v:shape>
            </w:pict>
          </mc:Fallback>
        </mc:AlternateContent>
      </w:r>
    </w:p>
    <w:p w14:paraId="3D29BAAE" w14:textId="77777777" w:rsidR="007673DF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29B33" wp14:editId="7B2EE561">
                <wp:simplePos x="0" y="0"/>
                <wp:positionH relativeFrom="column">
                  <wp:posOffset>2315159</wp:posOffset>
                </wp:positionH>
                <wp:positionV relativeFrom="paragraph">
                  <wp:posOffset>14351</wp:posOffset>
                </wp:positionV>
                <wp:extent cx="1276350" cy="266700"/>
                <wp:effectExtent l="0" t="0" r="19050" b="19050"/>
                <wp:wrapNone/>
                <wp:docPr id="1992" name="Textfeld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75564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große Schnittwirkung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9B33" id="Textfeld 1992" o:spid="_x0000_s1100" type="#_x0000_t202" style="position:absolute;margin-left:182.3pt;margin-top:1.15pt;width:100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" fillcolor="white [3201]" strokeweight=".5pt">
                <v:textbox inset="1mm,1mm,1mm,1mm">
                  <w:txbxContent>
                    <w:p w14:paraId="77B75564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große Schnittwirkung</w:t>
                      </w:r>
                    </w:p>
                  </w:txbxContent>
                </v:textbox>
              </v:shape>
            </w:pict>
          </mc:Fallback>
        </mc:AlternateContent>
      </w: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243045" wp14:editId="5122AD5C">
                <wp:simplePos x="0" y="0"/>
                <wp:positionH relativeFrom="column">
                  <wp:posOffset>5032527</wp:posOffset>
                </wp:positionH>
                <wp:positionV relativeFrom="paragraph">
                  <wp:posOffset>129185</wp:posOffset>
                </wp:positionV>
                <wp:extent cx="1209675" cy="266700"/>
                <wp:effectExtent l="0" t="0" r="28575" b="19050"/>
                <wp:wrapNone/>
                <wp:docPr id="1993" name="Textfeld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593F3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mittlerer Kraftaufwand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43045" id="Textfeld 1993" o:spid="_x0000_s1101" type="#_x0000_t202" style="position:absolute;margin-left:396.25pt;margin-top:10.15pt;width:95.2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" fillcolor="white [3201]" strokeweight=".5pt">
                <v:textbox inset="1mm,1mm,1mm,1mm">
                  <w:txbxContent>
                    <w:p w14:paraId="5D5593F3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mittlerer Kraftaufwand</w:t>
                      </w:r>
                    </w:p>
                  </w:txbxContent>
                </v:textbox>
              </v:shape>
            </w:pict>
          </mc:Fallback>
        </mc:AlternateContent>
      </w:r>
    </w:p>
    <w:p w14:paraId="04EB6BDF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50E491" wp14:editId="3A618B66">
                <wp:simplePos x="0" y="0"/>
                <wp:positionH relativeFrom="column">
                  <wp:posOffset>876884</wp:posOffset>
                </wp:positionH>
                <wp:positionV relativeFrom="paragraph">
                  <wp:posOffset>16815</wp:posOffset>
                </wp:positionV>
                <wp:extent cx="1209675" cy="266700"/>
                <wp:effectExtent l="0" t="0" r="28575" b="19050"/>
                <wp:wrapNone/>
                <wp:docPr id="1994" name="Textfeld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793D6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hoher Kraftaufwand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E491" id="Textfeld 1994" o:spid="_x0000_s1102" type="#_x0000_t202" style="position:absolute;margin-left:69.05pt;margin-top:1.3pt;width:95.2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" fillcolor="white [3201]" strokeweight=".5pt">
                <v:textbox inset="1mm,1mm,1mm,1mm">
                  <w:txbxContent>
                    <w:p w14:paraId="6E6793D6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hoher Kraftaufwand</w:t>
                      </w:r>
                    </w:p>
                  </w:txbxContent>
                </v:textbox>
              </v:shape>
            </w:pict>
          </mc:Fallback>
        </mc:AlternateContent>
      </w:r>
    </w:p>
    <w:p w14:paraId="56960880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3D1917" wp14:editId="4B2D8DE3">
                <wp:simplePos x="0" y="0"/>
                <wp:positionH relativeFrom="column">
                  <wp:posOffset>-109194</wp:posOffset>
                </wp:positionH>
                <wp:positionV relativeFrom="paragraph">
                  <wp:posOffset>104038</wp:posOffset>
                </wp:positionV>
                <wp:extent cx="1276350" cy="266700"/>
                <wp:effectExtent l="0" t="0" r="19050" b="19050"/>
                <wp:wrapNone/>
                <wp:docPr id="1995" name="Textfeld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0AC7E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mittlere Schnittwirkung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D1917" id="Textfeld 1995" o:spid="_x0000_s1103" type="#_x0000_t202" style="position:absolute;margin-left:-8.6pt;margin-top:8.2pt;width:100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" fillcolor="white [3201]" strokeweight=".5pt">
                <v:textbox inset="1mm,1mm,1mm,1mm">
                  <w:txbxContent>
                    <w:p w14:paraId="7C40AC7E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mittlere Schnittwirkung</w:t>
                      </w:r>
                    </w:p>
                  </w:txbxContent>
                </v:textbox>
              </v:shape>
            </w:pict>
          </mc:Fallback>
        </mc:AlternateContent>
      </w: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201390" wp14:editId="2DA92265">
                <wp:simplePos x="0" y="0"/>
                <wp:positionH relativeFrom="column">
                  <wp:posOffset>2991917</wp:posOffset>
                </wp:positionH>
                <wp:positionV relativeFrom="paragraph">
                  <wp:posOffset>59715</wp:posOffset>
                </wp:positionV>
                <wp:extent cx="1314450" cy="266700"/>
                <wp:effectExtent l="0" t="0" r="19050" b="19050"/>
                <wp:wrapNone/>
                <wp:docPr id="1996" name="Textfeld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EC804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hohe Schnittqualität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1390" id="Textfeld 1996" o:spid="_x0000_s1104" type="#_x0000_t202" style="position:absolute;margin-left:235.6pt;margin-top:4.7pt;width:103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" fillcolor="white [3201]" strokeweight=".5pt">
                <v:textbox inset="1mm,1mm,1mm,1mm">
                  <w:txbxContent>
                    <w:p w14:paraId="50FEC804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hohe Schnittqualität</w:t>
                      </w:r>
                    </w:p>
                  </w:txbxContent>
                </v:textbox>
              </v:shape>
            </w:pict>
          </mc:Fallback>
        </mc:AlternateContent>
      </w: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BE709" wp14:editId="4C9949DE">
                <wp:simplePos x="0" y="0"/>
                <wp:positionH relativeFrom="column">
                  <wp:posOffset>4625492</wp:posOffset>
                </wp:positionH>
                <wp:positionV relativeFrom="paragraph">
                  <wp:posOffset>8078</wp:posOffset>
                </wp:positionV>
                <wp:extent cx="1314450" cy="266700"/>
                <wp:effectExtent l="0" t="0" r="19050" b="19050"/>
                <wp:wrapNone/>
                <wp:docPr id="1997" name="Textfeld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1022F" w14:textId="77777777" w:rsidR="005E736C" w:rsidRPr="00EA1AC3" w:rsidRDefault="005E736C" w:rsidP="007673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mittlere Schnittqualität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BE709" id="Textfeld 1997" o:spid="_x0000_s1105" type="#_x0000_t202" style="position:absolute;margin-left:364.2pt;margin-top:.65pt;width:103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" fillcolor="white [3201]" strokeweight=".5pt">
                <v:textbox inset="1mm,1mm,1mm,1mm">
                  <w:txbxContent>
                    <w:p w14:paraId="5761022F" w14:textId="77777777" w:rsidR="005E736C" w:rsidRPr="00EA1AC3" w:rsidRDefault="005E736C" w:rsidP="007673D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mittlere Schnittqualität</w:t>
                      </w:r>
                    </w:p>
                  </w:txbxContent>
                </v:textbox>
              </v:shape>
            </w:pict>
          </mc:Fallback>
        </mc:AlternateContent>
      </w:r>
    </w:p>
    <w:p w14:paraId="54D10312" w14:textId="77777777" w:rsidR="007673DF" w:rsidRPr="00100EC8" w:rsidRDefault="0069751E" w:rsidP="007673DF">
      <w:p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55520" behindDoc="0" locked="0" layoutInCell="1" allowOverlap="1" wp14:anchorId="50E51129" wp14:editId="2FB3A6EF">
            <wp:simplePos x="0" y="0"/>
            <wp:positionH relativeFrom="column">
              <wp:posOffset>4772025</wp:posOffset>
            </wp:positionH>
            <wp:positionV relativeFrom="paragraph">
              <wp:posOffset>267970</wp:posOffset>
            </wp:positionV>
            <wp:extent cx="318770" cy="318770"/>
            <wp:effectExtent l="0" t="0" r="5080" b="5080"/>
            <wp:wrapNone/>
            <wp:docPr id="2114" name="Grafik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FAAF1" w14:textId="77777777" w:rsidR="007673DF" w:rsidRDefault="007673DF" w:rsidP="0095174C">
      <w:pPr>
        <w:pStyle w:val="Listenabsatz"/>
        <w:numPr>
          <w:ilvl w:val="0"/>
          <w:numId w:val="44"/>
        </w:numPr>
        <w:spacing w:line="312" w:lineRule="auto"/>
        <w:rPr>
          <w:sz w:val="22"/>
        </w:rPr>
      </w:pPr>
      <w:r w:rsidRPr="005E1B2D">
        <w:rPr>
          <w:sz w:val="22"/>
        </w:rPr>
        <w:t xml:space="preserve">Ordnen Sie mit einem Pfeil </w:t>
      </w:r>
      <w:r>
        <w:rPr>
          <w:sz w:val="22"/>
        </w:rPr>
        <w:t>jedem Sägeblatt eine passende</w:t>
      </w:r>
      <w:r w:rsidRPr="005E1B2D">
        <w:rPr>
          <w:sz w:val="22"/>
        </w:rPr>
        <w:t xml:space="preserve"> </w:t>
      </w:r>
      <w:r>
        <w:rPr>
          <w:sz w:val="22"/>
        </w:rPr>
        <w:t>Wirkungsweise zu</w:t>
      </w:r>
      <w:r w:rsidRPr="005E1B2D">
        <w:rPr>
          <w:sz w:val="22"/>
        </w:rPr>
        <w:t>.</w:t>
      </w:r>
      <w:r>
        <w:rPr>
          <w:sz w:val="22"/>
        </w:rPr>
        <w:t xml:space="preserve"> </w:t>
      </w:r>
    </w:p>
    <w:p w14:paraId="63FDE4D9" w14:textId="618C31B1" w:rsidR="007673DF" w:rsidRPr="004F03E5" w:rsidRDefault="007673DF" w:rsidP="0095174C">
      <w:pPr>
        <w:pStyle w:val="Listenabsatz"/>
        <w:numPr>
          <w:ilvl w:val="0"/>
          <w:numId w:val="44"/>
        </w:numPr>
        <w:spacing w:after="120" w:line="312" w:lineRule="auto"/>
        <w:ind w:left="714" w:hanging="357"/>
        <w:contextualSpacing w:val="0"/>
        <w:rPr>
          <w:sz w:val="22"/>
        </w:rPr>
      </w:pPr>
      <w:r>
        <w:rPr>
          <w:sz w:val="22"/>
        </w:rPr>
        <w:t>Ordnen Sie die übrig gebliebenen Begriffe dem passenden Sägeblatt zu!</w:t>
      </w:r>
    </w:p>
    <w:p w14:paraId="1E413811" w14:textId="1BDCE7C4" w:rsidR="007673DF" w:rsidRPr="00ED5784" w:rsidRDefault="00FF76C9" w:rsidP="007673DF">
      <w:pPr>
        <w:spacing w:line="312" w:lineRule="auto"/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5779A55C" wp14:editId="62DDDB26">
            <wp:simplePos x="0" y="0"/>
            <wp:positionH relativeFrom="column">
              <wp:posOffset>2420620</wp:posOffset>
            </wp:positionH>
            <wp:positionV relativeFrom="paragraph">
              <wp:posOffset>88900</wp:posOffset>
            </wp:positionV>
            <wp:extent cx="2822575" cy="1530350"/>
            <wp:effectExtent l="0" t="0" r="0" b="0"/>
            <wp:wrapSquare wrapText="bothSides"/>
            <wp:docPr id="454" name="Grafik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" t="12670" r="1645"/>
                    <a:stretch/>
                  </pic:blipFill>
                  <pic:spPr bwMode="auto">
                    <a:xfrm>
                      <a:off x="0" y="0"/>
                      <a:ext cx="28225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 w:rsidRPr="00ED5784">
        <w:rPr>
          <w:b/>
          <w:sz w:val="22"/>
        </w:rPr>
        <w:t>Instandhaltung</w:t>
      </w:r>
    </w:p>
    <w:p w14:paraId="4710B8D8" w14:textId="048C77CF" w:rsidR="007673DF" w:rsidRDefault="007673DF" w:rsidP="007673DF">
      <w:pPr>
        <w:spacing w:line="312" w:lineRule="auto"/>
        <w:rPr>
          <w:sz w:val="22"/>
        </w:rPr>
      </w:pPr>
      <w:r>
        <w:rPr>
          <w:sz w:val="22"/>
        </w:rPr>
        <w:t>Damit die Arbeit gut gelingt, muss das Sägeblatt geschärft, abgerichtet und richtig geschränkt sein.</w:t>
      </w:r>
      <w:r w:rsidR="00FF76C9" w:rsidRPr="00FF76C9">
        <w:rPr>
          <w:noProof/>
        </w:rPr>
        <w:t xml:space="preserve"> </w:t>
      </w:r>
    </w:p>
    <w:p w14:paraId="67901A0C" w14:textId="704E9769" w:rsidR="007673DF" w:rsidRDefault="007673DF" w:rsidP="007673DF">
      <w:pPr>
        <w:spacing w:line="312" w:lineRule="auto"/>
        <w:rPr>
          <w:sz w:val="22"/>
        </w:rPr>
      </w:pPr>
      <w:r w:rsidRPr="00ED5784">
        <w:rPr>
          <w:b/>
          <w:sz w:val="22"/>
        </w:rPr>
        <w:t>Schränken</w:t>
      </w:r>
      <w:r>
        <w:rPr>
          <w:sz w:val="22"/>
        </w:rPr>
        <w:t xml:space="preserve">: </w:t>
      </w:r>
    </w:p>
    <w:p w14:paraId="1E442790" w14:textId="11AC440E" w:rsidR="007673DF" w:rsidRDefault="007673DF" w:rsidP="007673DF">
      <w:pPr>
        <w:spacing w:line="312" w:lineRule="auto"/>
        <w:rPr>
          <w:sz w:val="22"/>
        </w:rPr>
      </w:pPr>
      <w:r>
        <w:rPr>
          <w:sz w:val="22"/>
        </w:rPr>
        <w:t xml:space="preserve">Die Sägezähne werden abwechselnd </w:t>
      </w:r>
    </w:p>
    <w:p w14:paraId="37AE73B0" w14:textId="58BDEED3" w:rsidR="007673DF" w:rsidRDefault="007673DF" w:rsidP="007673DF">
      <w:pPr>
        <w:spacing w:line="312" w:lineRule="auto"/>
        <w:rPr>
          <w:sz w:val="22"/>
        </w:rPr>
      </w:pPr>
      <w:r>
        <w:rPr>
          <w:sz w:val="22"/>
        </w:rPr>
        <w:t>nach links und rechts gebogen.</w:t>
      </w:r>
    </w:p>
    <w:p w14:paraId="3A98FF81" w14:textId="3AB9F8FF" w:rsidR="007673DF" w:rsidRDefault="007673DF" w:rsidP="007673DF">
      <w:pPr>
        <w:spacing w:line="276" w:lineRule="auto"/>
        <w:rPr>
          <w:sz w:val="22"/>
        </w:rPr>
      </w:pPr>
    </w:p>
    <w:p w14:paraId="1A8EC62A" w14:textId="77777777" w:rsidR="007673DF" w:rsidRPr="002F6FF7" w:rsidRDefault="0069751E" w:rsidP="0095174C">
      <w:pPr>
        <w:pStyle w:val="Listenabsatz"/>
        <w:numPr>
          <w:ilvl w:val="0"/>
          <w:numId w:val="44"/>
        </w:num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6EBAC043" wp14:editId="257D39FE">
            <wp:simplePos x="0" y="0"/>
            <wp:positionH relativeFrom="column">
              <wp:posOffset>4742815</wp:posOffset>
            </wp:positionH>
            <wp:positionV relativeFrom="paragraph">
              <wp:posOffset>71755</wp:posOffset>
            </wp:positionV>
            <wp:extent cx="318770" cy="318770"/>
            <wp:effectExtent l="0" t="0" r="5080" b="5080"/>
            <wp:wrapNone/>
            <wp:docPr id="2116" name="Grafik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 w:rsidRPr="002F6FF7">
        <w:rPr>
          <w:b/>
          <w:sz w:val="22"/>
        </w:rPr>
        <w:t>Abrichten</w:t>
      </w:r>
      <w:r w:rsidR="007673DF" w:rsidRPr="002F6FF7">
        <w:rPr>
          <w:sz w:val="22"/>
        </w:rPr>
        <w:t xml:space="preserve">: Suchen Sie im Fachbuch den Begriff „Abrichten des Sägeblattes“ und </w:t>
      </w:r>
      <w:r w:rsidR="007673DF">
        <w:rPr>
          <w:sz w:val="22"/>
        </w:rPr>
        <w:t>s</w:t>
      </w:r>
      <w:r w:rsidR="007673DF" w:rsidRPr="002F6FF7">
        <w:rPr>
          <w:sz w:val="22"/>
        </w:rPr>
        <w:t>chreiben Sie eine kurze Erklärung.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0"/>
      </w:tblGrid>
      <w:tr w:rsidR="007673DF" w14:paraId="43B9640A" w14:textId="77777777" w:rsidTr="00C0461B">
        <w:trPr>
          <w:trHeight w:val="567"/>
        </w:trPr>
        <w:tc>
          <w:tcPr>
            <w:tcW w:w="7510" w:type="dxa"/>
            <w:tcBorders>
              <w:bottom w:val="single" w:sz="4" w:space="0" w:color="4F81BD" w:themeColor="accent1"/>
            </w:tcBorders>
          </w:tcPr>
          <w:p w14:paraId="72550BFA" w14:textId="77777777" w:rsidR="007673DF" w:rsidRDefault="007673DF" w:rsidP="00C0461B">
            <w:pPr>
              <w:rPr>
                <w:sz w:val="22"/>
              </w:rPr>
            </w:pPr>
          </w:p>
        </w:tc>
      </w:tr>
      <w:tr w:rsidR="007673DF" w14:paraId="390E3FB2" w14:textId="77777777" w:rsidTr="00C0461B">
        <w:trPr>
          <w:trHeight w:val="624"/>
        </w:trPr>
        <w:tc>
          <w:tcPr>
            <w:tcW w:w="7510" w:type="dxa"/>
            <w:tcBorders>
              <w:top w:val="single" w:sz="4" w:space="0" w:color="4F81BD" w:themeColor="accent1"/>
            </w:tcBorders>
          </w:tcPr>
          <w:p w14:paraId="3A3FB4F7" w14:textId="77777777" w:rsidR="007673DF" w:rsidRDefault="007673DF" w:rsidP="00C0461B">
            <w:pPr>
              <w:rPr>
                <w:sz w:val="22"/>
              </w:rPr>
            </w:pPr>
          </w:p>
        </w:tc>
      </w:tr>
    </w:tbl>
    <w:p w14:paraId="72AE72F1" w14:textId="77777777" w:rsidR="007673DF" w:rsidRDefault="007673DF" w:rsidP="007673DF">
      <w:pPr>
        <w:pStyle w:val="Textkrper"/>
      </w:pPr>
    </w:p>
    <w:p w14:paraId="297C7B3E" w14:textId="77777777" w:rsidR="007673DF" w:rsidRDefault="007673DF" w:rsidP="0095174C">
      <w:pPr>
        <w:pStyle w:val="Listenabsatz"/>
        <w:numPr>
          <w:ilvl w:val="0"/>
          <w:numId w:val="44"/>
        </w:numPr>
        <w:spacing w:line="312" w:lineRule="auto"/>
        <w:ind w:right="-1"/>
        <w:rPr>
          <w:sz w:val="22"/>
        </w:rPr>
      </w:pPr>
      <w:r>
        <w:rPr>
          <w:sz w:val="22"/>
        </w:rPr>
        <w:t>Beschreiben</w:t>
      </w:r>
      <w:r w:rsidRPr="007F7F45">
        <w:rPr>
          <w:sz w:val="22"/>
        </w:rPr>
        <w:t xml:space="preserve"> Sie </w:t>
      </w:r>
      <w:r>
        <w:rPr>
          <w:sz w:val="22"/>
        </w:rPr>
        <w:t>das</w:t>
      </w:r>
      <w:r w:rsidRPr="007F7F45">
        <w:rPr>
          <w:sz w:val="22"/>
        </w:rPr>
        <w:t xml:space="preserve"> </w:t>
      </w:r>
      <w:r w:rsidRPr="007F7F45">
        <w:rPr>
          <w:b/>
          <w:sz w:val="22"/>
        </w:rPr>
        <w:t>Sägeblatt</w:t>
      </w:r>
      <w:r>
        <w:rPr>
          <w:sz w:val="22"/>
        </w:rPr>
        <w:t xml:space="preserve">, welches </w:t>
      </w:r>
      <w:r w:rsidRPr="007F7F45">
        <w:rPr>
          <w:sz w:val="22"/>
        </w:rPr>
        <w:t>für die Arbeiten am Klappstuhl</w:t>
      </w:r>
      <w:r>
        <w:rPr>
          <w:sz w:val="22"/>
        </w:rPr>
        <w:t xml:space="preserve"> geeignet ist</w:t>
      </w:r>
      <w:r w:rsidRPr="007F7F45">
        <w:rPr>
          <w:sz w:val="22"/>
        </w:rPr>
        <w:t>!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0"/>
      </w:tblGrid>
      <w:tr w:rsidR="007673DF" w14:paraId="76E48CAA" w14:textId="77777777" w:rsidTr="00C0461B">
        <w:trPr>
          <w:trHeight w:val="567"/>
        </w:trPr>
        <w:tc>
          <w:tcPr>
            <w:tcW w:w="7510" w:type="dxa"/>
            <w:tcBorders>
              <w:bottom w:val="single" w:sz="4" w:space="0" w:color="4F81BD" w:themeColor="accent1"/>
            </w:tcBorders>
          </w:tcPr>
          <w:p w14:paraId="2790BE62" w14:textId="77777777" w:rsidR="007673DF" w:rsidRDefault="007673DF" w:rsidP="00C0461B">
            <w:pPr>
              <w:rPr>
                <w:sz w:val="22"/>
              </w:rPr>
            </w:pPr>
          </w:p>
        </w:tc>
      </w:tr>
      <w:tr w:rsidR="007673DF" w14:paraId="37514BB8" w14:textId="77777777" w:rsidTr="00C0461B">
        <w:trPr>
          <w:trHeight w:val="624"/>
        </w:trPr>
        <w:tc>
          <w:tcPr>
            <w:tcW w:w="7510" w:type="dxa"/>
            <w:tcBorders>
              <w:top w:val="single" w:sz="4" w:space="0" w:color="4F81BD" w:themeColor="accent1"/>
            </w:tcBorders>
          </w:tcPr>
          <w:p w14:paraId="38F55882" w14:textId="77777777" w:rsidR="007673DF" w:rsidRDefault="007673DF" w:rsidP="00C0461B">
            <w:pPr>
              <w:rPr>
                <w:sz w:val="22"/>
              </w:rPr>
            </w:pPr>
          </w:p>
        </w:tc>
      </w:tr>
    </w:tbl>
    <w:p w14:paraId="44D2992D" w14:textId="77777777" w:rsidR="007673DF" w:rsidRPr="007F7F45" w:rsidRDefault="007673DF" w:rsidP="007673DF">
      <w:pPr>
        <w:pStyle w:val="Textkrper"/>
      </w:pPr>
    </w:p>
    <w:p w14:paraId="5E4B2A30" w14:textId="77777777" w:rsidR="007673DF" w:rsidRPr="0005007E" w:rsidRDefault="007673DF" w:rsidP="0069751E">
      <w:pPr>
        <w:framePr w:w="2041" w:hSpace="198" w:wrap="around" w:vAnchor="text" w:hAnchor="page" w:x="8533" w:y="461"/>
        <w:shd w:val="clear" w:color="auto" w:fill="D9D9D9" w:themeFill="background1" w:themeFillShade="D9"/>
      </w:pPr>
      <w:r w:rsidRPr="0005007E">
        <w:rPr>
          <w:b/>
        </w:rPr>
        <w:t>JETZT</w:t>
      </w:r>
      <w:r w:rsidRPr="0005007E">
        <w:t xml:space="preserve"> können Sie im LernTHEMA die Aufgaben 3 und 4 lösen!</w:t>
      </w:r>
    </w:p>
    <w:p w14:paraId="049E6149" w14:textId="77777777" w:rsidR="007673DF" w:rsidRDefault="007673DF" w:rsidP="0095174C">
      <w:pPr>
        <w:pStyle w:val="Listenabsatz"/>
        <w:numPr>
          <w:ilvl w:val="0"/>
          <w:numId w:val="44"/>
        </w:numPr>
      </w:pPr>
      <w:r>
        <w:rPr>
          <w:sz w:val="22"/>
        </w:rPr>
        <w:t xml:space="preserve">Entscheiden Sie sich für eine </w:t>
      </w:r>
      <w:r w:rsidRPr="007F7F45">
        <w:rPr>
          <w:b/>
          <w:sz w:val="22"/>
        </w:rPr>
        <w:t>geeignete Säge</w:t>
      </w:r>
      <w:r>
        <w:rPr>
          <w:sz w:val="22"/>
        </w:rPr>
        <w:t xml:space="preserve"> für Sägearbeiten am Klappstuhl! Schreiben Sie den Namen der Säge in die Box.</w:t>
      </w:r>
    </w:p>
    <w:p w14:paraId="4B06EBEF" w14:textId="77777777" w:rsidR="007673DF" w:rsidRDefault="007673DF" w:rsidP="007673D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B13E0A" wp14:editId="50267E5E">
                <wp:simplePos x="0" y="0"/>
                <wp:positionH relativeFrom="column">
                  <wp:posOffset>398069</wp:posOffset>
                </wp:positionH>
                <wp:positionV relativeFrom="paragraph">
                  <wp:posOffset>31928</wp:posOffset>
                </wp:positionV>
                <wp:extent cx="3580130" cy="396000"/>
                <wp:effectExtent l="0" t="0" r="20320" b="23495"/>
                <wp:wrapNone/>
                <wp:docPr id="1998" name="Rechteck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39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B3F6B" id="Rechteck 1998" o:spid="_x0000_s1026" style="position:absolute;margin-left:31.35pt;margin-top:2.5pt;width:281.9pt;height:31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" filled="f" strokecolor="#4f81bd [3204]"/>
            </w:pict>
          </mc:Fallback>
        </mc:AlternateContent>
      </w:r>
    </w:p>
    <w:p w14:paraId="6396156D" w14:textId="77777777" w:rsidR="007673DF" w:rsidRDefault="007673DF" w:rsidP="007673DF">
      <w:pPr>
        <w:spacing w:line="240" w:lineRule="exact"/>
        <w:rPr>
          <w:sz w:val="22"/>
        </w:rPr>
      </w:pPr>
      <w:r>
        <w:rPr>
          <w:sz w:val="22"/>
        </w:rPr>
        <w:br w:type="page"/>
      </w:r>
    </w:p>
    <w:p w14:paraId="0FC0DC21" w14:textId="77777777" w:rsidR="007673DF" w:rsidRPr="00402F0D" w:rsidRDefault="007673DF" w:rsidP="007673DF">
      <w:pPr>
        <w:rPr>
          <w:bCs/>
        </w:rPr>
      </w:pPr>
      <w:r w:rsidRPr="00663380">
        <w:rPr>
          <w:rStyle w:val="berschrift2Zchn"/>
          <w:rFonts w:eastAsiaTheme="minorHAnsi"/>
        </w:rPr>
        <w:lastRenderedPageBreak/>
        <w:t>Selbstreflexion</w:t>
      </w:r>
      <w:r w:rsidRPr="00402F0D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Cs/>
        </w:rPr>
        <w:t>Kreuzen Sie an!</w:t>
      </w:r>
    </w:p>
    <w:p w14:paraId="74C9962E" w14:textId="77777777" w:rsidR="007673DF" w:rsidRPr="0019468F" w:rsidRDefault="007673DF" w:rsidP="007673DF">
      <w:pPr>
        <w:rPr>
          <w:bCs/>
        </w:rPr>
      </w:pPr>
    </w:p>
    <w:tbl>
      <w:tblPr>
        <w:tblStyle w:val="Tabellenraster8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567"/>
        <w:gridCol w:w="567"/>
        <w:gridCol w:w="567"/>
      </w:tblGrid>
      <w:tr w:rsidR="007673DF" w:rsidRPr="00663380" w14:paraId="5B6A355F" w14:textId="77777777" w:rsidTr="00697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5812" w:type="dxa"/>
            <w:hideMark/>
          </w:tcPr>
          <w:p w14:paraId="74936BC0" w14:textId="77777777" w:rsidR="007673DF" w:rsidRPr="0069751E" w:rsidRDefault="007673DF" w:rsidP="00C0461B">
            <w:pPr>
              <w:rPr>
                <w:sz w:val="24"/>
              </w:rPr>
            </w:pPr>
            <w:r w:rsidRPr="0069751E">
              <w:rPr>
                <w:bCs/>
                <w:sz w:val="24"/>
              </w:rPr>
              <w:t>Reflexionsfragen</w:t>
            </w:r>
          </w:p>
        </w:tc>
        <w:tc>
          <w:tcPr>
            <w:tcW w:w="567" w:type="dxa"/>
            <w:hideMark/>
          </w:tcPr>
          <w:p w14:paraId="5699AD7E" w14:textId="77777777" w:rsidR="007673DF" w:rsidRPr="00663380" w:rsidRDefault="007673DF" w:rsidP="00C0461B">
            <w:pPr>
              <w:rPr>
                <w:b w:val="0"/>
                <w:sz w:val="24"/>
              </w:rPr>
            </w:pPr>
            <w:r w:rsidRPr="00663380">
              <w:rPr>
                <w:i/>
                <w:noProof/>
                <w:sz w:val="24"/>
                <w:lang w:eastAsia="de-DE"/>
              </w:rPr>
              <w:drawing>
                <wp:inline distT="0" distB="0" distL="0" distR="0" wp14:anchorId="2E68DDDB" wp14:editId="6FCAC5B8">
                  <wp:extent cx="252000" cy="252000"/>
                  <wp:effectExtent l="0" t="0" r="0" b="0"/>
                  <wp:docPr id="2117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hideMark/>
          </w:tcPr>
          <w:p w14:paraId="60A1A7A4" w14:textId="77777777" w:rsidR="007673DF" w:rsidRPr="00663380" w:rsidRDefault="007673DF" w:rsidP="00C0461B">
            <w:pPr>
              <w:rPr>
                <w:b w:val="0"/>
                <w:sz w:val="24"/>
              </w:rPr>
            </w:pPr>
            <w:r w:rsidRPr="00663380">
              <w:rPr>
                <w:noProof/>
                <w:sz w:val="24"/>
                <w:lang w:eastAsia="de-DE"/>
              </w:rPr>
              <w:drawing>
                <wp:inline distT="0" distB="0" distL="0" distR="0" wp14:anchorId="7F99A9F9" wp14:editId="5110216C">
                  <wp:extent cx="252000" cy="252000"/>
                  <wp:effectExtent l="0" t="0" r="0" b="0"/>
                  <wp:docPr id="2118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hideMark/>
          </w:tcPr>
          <w:p w14:paraId="34A93BDC" w14:textId="77777777" w:rsidR="007673DF" w:rsidRPr="00663380" w:rsidRDefault="007673DF" w:rsidP="00C0461B">
            <w:pPr>
              <w:rPr>
                <w:b w:val="0"/>
                <w:sz w:val="24"/>
              </w:rPr>
            </w:pPr>
            <w:r w:rsidRPr="00663380">
              <w:rPr>
                <w:noProof/>
                <w:sz w:val="24"/>
                <w:lang w:eastAsia="de-DE"/>
              </w:rPr>
              <w:drawing>
                <wp:inline distT="0" distB="0" distL="0" distR="0" wp14:anchorId="2EA3701A" wp14:editId="72DF168E">
                  <wp:extent cx="252000" cy="252000"/>
                  <wp:effectExtent l="0" t="0" r="0" b="0"/>
                  <wp:docPr id="2119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DF" w:rsidRPr="00663380" w14:paraId="111B63C2" w14:textId="77777777" w:rsidTr="0069751E">
        <w:trPr>
          <w:trHeight w:val="680"/>
        </w:trPr>
        <w:tc>
          <w:tcPr>
            <w:tcW w:w="5812" w:type="dxa"/>
            <w:hideMark/>
          </w:tcPr>
          <w:p w14:paraId="148E5E2C" w14:textId="77777777" w:rsidR="007673DF" w:rsidRPr="00663380" w:rsidRDefault="007673DF" w:rsidP="00C0461B">
            <w:pPr>
              <w:rPr>
                <w:sz w:val="24"/>
              </w:rPr>
            </w:pPr>
            <w:r w:rsidRPr="00663380">
              <w:rPr>
                <w:sz w:val="24"/>
              </w:rPr>
              <w:t>Ich kenne verschiedene Sägen und kenne ihren Namen.</w:t>
            </w:r>
          </w:p>
        </w:tc>
        <w:tc>
          <w:tcPr>
            <w:tcW w:w="567" w:type="dxa"/>
          </w:tcPr>
          <w:p w14:paraId="34BF7D99" w14:textId="77777777" w:rsidR="007673DF" w:rsidRPr="00663380" w:rsidRDefault="007673DF" w:rsidP="00C0461B">
            <w:pPr>
              <w:rPr>
                <w:i/>
                <w:sz w:val="24"/>
              </w:rPr>
            </w:pPr>
          </w:p>
        </w:tc>
        <w:tc>
          <w:tcPr>
            <w:tcW w:w="567" w:type="dxa"/>
          </w:tcPr>
          <w:p w14:paraId="31423897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  <w:hideMark/>
          </w:tcPr>
          <w:p w14:paraId="5481C2CF" w14:textId="77777777" w:rsidR="007673DF" w:rsidRPr="00663380" w:rsidRDefault="007673DF" w:rsidP="00C0461B">
            <w:pPr>
              <w:rPr>
                <w:sz w:val="24"/>
              </w:rPr>
            </w:pPr>
          </w:p>
        </w:tc>
      </w:tr>
      <w:tr w:rsidR="007673DF" w:rsidRPr="00663380" w14:paraId="48FC1AE2" w14:textId="77777777" w:rsidTr="0069751E">
        <w:trPr>
          <w:trHeight w:val="680"/>
        </w:trPr>
        <w:tc>
          <w:tcPr>
            <w:tcW w:w="5812" w:type="dxa"/>
          </w:tcPr>
          <w:p w14:paraId="62CEB3CF" w14:textId="77777777" w:rsidR="007673DF" w:rsidRPr="00663380" w:rsidRDefault="007673DF" w:rsidP="00C0461B">
            <w:pPr>
              <w:rPr>
                <w:sz w:val="24"/>
              </w:rPr>
            </w:pPr>
            <w:r w:rsidRPr="00663380">
              <w:rPr>
                <w:sz w:val="24"/>
              </w:rPr>
              <w:t>Ich kann die gewählte Säge beschreiben.</w:t>
            </w:r>
          </w:p>
        </w:tc>
        <w:tc>
          <w:tcPr>
            <w:tcW w:w="567" w:type="dxa"/>
          </w:tcPr>
          <w:p w14:paraId="2ED4FE17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C2495CB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29353A0" w14:textId="77777777" w:rsidR="007673DF" w:rsidRPr="00663380" w:rsidRDefault="007673DF" w:rsidP="00C0461B">
            <w:pPr>
              <w:rPr>
                <w:sz w:val="24"/>
              </w:rPr>
            </w:pPr>
          </w:p>
        </w:tc>
      </w:tr>
      <w:tr w:rsidR="007673DF" w:rsidRPr="00663380" w14:paraId="3FFE05D1" w14:textId="77777777" w:rsidTr="0069751E">
        <w:trPr>
          <w:trHeight w:val="680"/>
        </w:trPr>
        <w:tc>
          <w:tcPr>
            <w:tcW w:w="5812" w:type="dxa"/>
            <w:hideMark/>
          </w:tcPr>
          <w:p w14:paraId="0AA03050" w14:textId="77777777" w:rsidR="007673DF" w:rsidRPr="00663380" w:rsidRDefault="007673DF" w:rsidP="00C0461B">
            <w:pPr>
              <w:rPr>
                <w:sz w:val="24"/>
              </w:rPr>
            </w:pPr>
            <w:r w:rsidRPr="00663380">
              <w:rPr>
                <w:sz w:val="24"/>
              </w:rPr>
              <w:t>Ich kann eine geeignete Säge für mein Werkstück auswählen.</w:t>
            </w:r>
          </w:p>
        </w:tc>
        <w:tc>
          <w:tcPr>
            <w:tcW w:w="567" w:type="dxa"/>
          </w:tcPr>
          <w:p w14:paraId="3E6A293B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9BC90CE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20BF68B" w14:textId="77777777" w:rsidR="007673DF" w:rsidRPr="00663380" w:rsidRDefault="007673DF" w:rsidP="00C0461B">
            <w:pPr>
              <w:rPr>
                <w:sz w:val="24"/>
              </w:rPr>
            </w:pPr>
          </w:p>
        </w:tc>
      </w:tr>
      <w:tr w:rsidR="007673DF" w:rsidRPr="00663380" w14:paraId="4A4FCBC3" w14:textId="77777777" w:rsidTr="0069751E">
        <w:trPr>
          <w:trHeight w:val="680"/>
        </w:trPr>
        <w:tc>
          <w:tcPr>
            <w:tcW w:w="5812" w:type="dxa"/>
          </w:tcPr>
          <w:p w14:paraId="0F31FC2B" w14:textId="77777777" w:rsidR="007673DF" w:rsidRPr="00663380" w:rsidRDefault="007673DF" w:rsidP="00C0461B">
            <w:pPr>
              <w:rPr>
                <w:sz w:val="24"/>
              </w:rPr>
            </w:pPr>
            <w:r w:rsidRPr="00663380">
              <w:rPr>
                <w:sz w:val="24"/>
              </w:rPr>
              <w:t>Ich kann die Ständerbohrmaschine für Bohrungen einstellen.</w:t>
            </w:r>
          </w:p>
        </w:tc>
        <w:tc>
          <w:tcPr>
            <w:tcW w:w="567" w:type="dxa"/>
          </w:tcPr>
          <w:p w14:paraId="0BA3BDEA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3B967A4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AC9C9CF" w14:textId="77777777" w:rsidR="007673DF" w:rsidRPr="00663380" w:rsidRDefault="007673DF" w:rsidP="00C0461B">
            <w:pPr>
              <w:rPr>
                <w:sz w:val="24"/>
              </w:rPr>
            </w:pPr>
          </w:p>
        </w:tc>
      </w:tr>
      <w:tr w:rsidR="007673DF" w:rsidRPr="00663380" w14:paraId="2A72066A" w14:textId="77777777" w:rsidTr="0069751E">
        <w:trPr>
          <w:trHeight w:val="680"/>
        </w:trPr>
        <w:tc>
          <w:tcPr>
            <w:tcW w:w="5812" w:type="dxa"/>
          </w:tcPr>
          <w:p w14:paraId="7248CF34" w14:textId="77777777" w:rsidR="007673DF" w:rsidRPr="00663380" w:rsidRDefault="007673DF" w:rsidP="00C0461B">
            <w:pPr>
              <w:rPr>
                <w:sz w:val="24"/>
              </w:rPr>
            </w:pPr>
            <w:r w:rsidRPr="00663380">
              <w:rPr>
                <w:sz w:val="24"/>
              </w:rPr>
              <w:t>Ich kann nach einer Bauanleitung benötigte Werkzeuge zusammenstellen.</w:t>
            </w:r>
          </w:p>
        </w:tc>
        <w:tc>
          <w:tcPr>
            <w:tcW w:w="567" w:type="dxa"/>
          </w:tcPr>
          <w:p w14:paraId="6E41F626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38CFE2C" w14:textId="77777777" w:rsidR="007673DF" w:rsidRPr="00663380" w:rsidRDefault="007673DF" w:rsidP="00C0461B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2FFCD42" w14:textId="77777777" w:rsidR="007673DF" w:rsidRPr="00663380" w:rsidRDefault="007673DF" w:rsidP="00C0461B">
            <w:pPr>
              <w:rPr>
                <w:sz w:val="24"/>
              </w:rPr>
            </w:pPr>
          </w:p>
        </w:tc>
      </w:tr>
    </w:tbl>
    <w:p w14:paraId="736CD524" w14:textId="77777777" w:rsidR="007673DF" w:rsidRPr="0019468F" w:rsidRDefault="007673DF" w:rsidP="007673DF"/>
    <w:p w14:paraId="3139C59B" w14:textId="77777777" w:rsidR="007673DF" w:rsidRDefault="007673DF" w:rsidP="007673DF"/>
    <w:p w14:paraId="105EAB25" w14:textId="77777777" w:rsidR="007673DF" w:rsidRDefault="007673DF" w:rsidP="007673DF"/>
    <w:p w14:paraId="1AD86A22" w14:textId="77777777" w:rsidR="007673DF" w:rsidRDefault="007673DF" w:rsidP="007673DF"/>
    <w:p w14:paraId="7B6C5CF6" w14:textId="77777777" w:rsidR="007673DF" w:rsidRPr="0019468F" w:rsidRDefault="007673DF" w:rsidP="007673DF">
      <w:pPr>
        <w:pStyle w:val="berschrift2"/>
      </w:pPr>
      <w:r>
        <w:t>Bin ich drangeblieben?</w:t>
      </w:r>
    </w:p>
    <w:p w14:paraId="07373591" w14:textId="77777777" w:rsidR="007673DF" w:rsidRDefault="007673DF" w:rsidP="007673DF">
      <w:pPr>
        <w:rPr>
          <w:sz w:val="24"/>
          <w:szCs w:val="24"/>
        </w:rPr>
      </w:pPr>
      <w:r w:rsidRPr="007D1C41">
        <w:rPr>
          <w:sz w:val="24"/>
          <w:szCs w:val="24"/>
        </w:rPr>
        <w:t xml:space="preserve">Wie zufrieden bin ich mit meiner Arbeit an der Lernaufgabe? </w:t>
      </w:r>
    </w:p>
    <w:p w14:paraId="6C0EBA3D" w14:textId="77777777" w:rsidR="007673DF" w:rsidRDefault="007673DF" w:rsidP="007673DF">
      <w:pPr>
        <w:rPr>
          <w:noProof/>
          <w:sz w:val="24"/>
          <w:szCs w:val="24"/>
        </w:rPr>
      </w:pPr>
      <w:r w:rsidRPr="007D1C41">
        <w:rPr>
          <w:sz w:val="24"/>
          <w:szCs w:val="24"/>
        </w:rPr>
        <w:t>Mache</w:t>
      </w:r>
      <w:r>
        <w:rPr>
          <w:sz w:val="24"/>
          <w:szCs w:val="24"/>
        </w:rPr>
        <w:t>n Sie</w:t>
      </w:r>
      <w:r w:rsidRPr="007D1C41">
        <w:rPr>
          <w:sz w:val="24"/>
          <w:szCs w:val="24"/>
        </w:rPr>
        <w:t xml:space="preserve"> ein Kreuz (X) an die passende Stelle.</w:t>
      </w:r>
      <w:r w:rsidRPr="007D1C41">
        <w:rPr>
          <w:noProof/>
          <w:sz w:val="24"/>
          <w:szCs w:val="24"/>
        </w:rPr>
        <w:t xml:space="preserve"> </w:t>
      </w:r>
    </w:p>
    <w:p w14:paraId="0C0BA9B4" w14:textId="77777777" w:rsidR="007673DF" w:rsidRDefault="007673DF" w:rsidP="007673DF">
      <w:pPr>
        <w:rPr>
          <w:sz w:val="24"/>
          <w:szCs w:val="24"/>
        </w:rPr>
      </w:pPr>
    </w:p>
    <w:p w14:paraId="367A1577" w14:textId="77777777" w:rsidR="007673DF" w:rsidRPr="007D1C41" w:rsidRDefault="007673DF" w:rsidP="007673DF">
      <w:pPr>
        <w:rPr>
          <w:sz w:val="24"/>
          <w:szCs w:val="24"/>
        </w:rPr>
      </w:pPr>
    </w:p>
    <w:p w14:paraId="04963D1E" w14:textId="77777777" w:rsidR="007673DF" w:rsidRDefault="007673DF" w:rsidP="007673DF">
      <w:r w:rsidRPr="007D1C41">
        <w:rPr>
          <w:sz w:val="24"/>
          <w:szCs w:val="24"/>
        </w:rPr>
        <w:tab/>
      </w:r>
      <w:r w:rsidRPr="007D1C41">
        <w:rPr>
          <w:i/>
          <w:noProof/>
          <w:sz w:val="24"/>
          <w:szCs w:val="24"/>
          <w:lang w:eastAsia="de-DE"/>
        </w:rPr>
        <w:drawing>
          <wp:inline distT="0" distB="0" distL="0" distR="0" wp14:anchorId="4470365B" wp14:editId="73713C1F">
            <wp:extent cx="318770" cy="318770"/>
            <wp:effectExtent l="0" t="0" r="5080" b="5080"/>
            <wp:docPr id="21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C41">
        <w:rPr>
          <w:sz w:val="24"/>
          <w:szCs w:val="24"/>
        </w:rPr>
        <w:t>____</w:t>
      </w:r>
      <w:r>
        <w:rPr>
          <w:sz w:val="24"/>
          <w:szCs w:val="24"/>
        </w:rPr>
        <w:t>__</w:t>
      </w:r>
      <w:r w:rsidRPr="007D1C41">
        <w:rPr>
          <w:sz w:val="24"/>
          <w:szCs w:val="24"/>
        </w:rPr>
        <w:t>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3FEC9E34" wp14:editId="5A1C58E3">
            <wp:extent cx="318770" cy="318770"/>
            <wp:effectExtent l="0" t="0" r="5080" b="5080"/>
            <wp:docPr id="2121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_____________________</w:t>
      </w:r>
      <w:r w:rsidRPr="007D1C41">
        <w:rPr>
          <w:noProof/>
          <w:sz w:val="24"/>
          <w:szCs w:val="24"/>
          <w:lang w:eastAsia="de-DE"/>
        </w:rPr>
        <w:drawing>
          <wp:inline distT="0" distB="0" distL="0" distR="0" wp14:anchorId="42523D6E" wp14:editId="0C8ADE66">
            <wp:extent cx="318770" cy="318770"/>
            <wp:effectExtent l="0" t="0" r="5080" b="5080"/>
            <wp:docPr id="2122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54EF" w14:textId="77777777" w:rsidR="007673DF" w:rsidRDefault="007673DF" w:rsidP="007673DF"/>
    <w:p w14:paraId="04CE0EAC" w14:textId="77777777" w:rsidR="007673DF" w:rsidRDefault="007673DF" w:rsidP="007673DF"/>
    <w:p w14:paraId="701598A6" w14:textId="77777777" w:rsidR="007673DF" w:rsidRDefault="007673DF" w:rsidP="007673DF"/>
    <w:p w14:paraId="078E130A" w14:textId="77777777" w:rsidR="007673DF" w:rsidRDefault="007673DF" w:rsidP="007673DF"/>
    <w:p w14:paraId="707D2E7D" w14:textId="77777777" w:rsidR="007673DF" w:rsidRPr="0019468F" w:rsidRDefault="007673DF" w:rsidP="007673DF"/>
    <w:tbl>
      <w:tblPr>
        <w:tblStyle w:val="Tabellenraster8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6796"/>
      </w:tblGrid>
      <w:tr w:rsidR="007673DF" w:rsidRPr="0019468F" w14:paraId="36093B45" w14:textId="77777777" w:rsidTr="00697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478" w:type="dxa"/>
            <w:gridSpan w:val="2"/>
          </w:tcPr>
          <w:p w14:paraId="0D6D52AC" w14:textId="77777777" w:rsidR="007673DF" w:rsidRPr="0069751E" w:rsidRDefault="007673DF" w:rsidP="00C0461B">
            <w:r w:rsidRPr="0069751E">
              <w:t>Ich habe …</w:t>
            </w:r>
          </w:p>
        </w:tc>
      </w:tr>
      <w:tr w:rsidR="007673DF" w:rsidRPr="0019468F" w14:paraId="2EA167E3" w14:textId="77777777" w:rsidTr="0069751E">
        <w:trPr>
          <w:trHeight w:val="567"/>
        </w:trPr>
        <w:sdt>
          <w:sdtPr>
            <w:rPr>
              <w:sz w:val="24"/>
            </w:rPr>
            <w:id w:val="1898239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1B33950B" w14:textId="77777777" w:rsidR="007673DF" w:rsidRPr="00663380" w:rsidRDefault="007673DF" w:rsidP="0069751E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7022" w:type="dxa"/>
          </w:tcPr>
          <w:p w14:paraId="24E98BB5" w14:textId="77777777" w:rsidR="007673DF" w:rsidRPr="00663380" w:rsidRDefault="007673DF" w:rsidP="00C0461B">
            <w:pPr>
              <w:rPr>
                <w:sz w:val="24"/>
              </w:rPr>
            </w:pPr>
            <w:r w:rsidRPr="00663380">
              <w:rPr>
                <w:sz w:val="24"/>
              </w:rPr>
              <w:t>meinen LernSCHRITT im Ordner eingeheftet.</w:t>
            </w:r>
          </w:p>
        </w:tc>
      </w:tr>
      <w:tr w:rsidR="007673DF" w:rsidRPr="0019468F" w14:paraId="0B59795B" w14:textId="77777777" w:rsidTr="0069751E">
        <w:trPr>
          <w:trHeight w:val="567"/>
        </w:trPr>
        <w:sdt>
          <w:sdtPr>
            <w:rPr>
              <w:sz w:val="24"/>
            </w:rPr>
            <w:id w:val="-83380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011B2DBC" w14:textId="77777777" w:rsidR="007673DF" w:rsidRPr="00663380" w:rsidRDefault="0069751E" w:rsidP="0069751E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7022" w:type="dxa"/>
          </w:tcPr>
          <w:p w14:paraId="0AB6369A" w14:textId="77777777" w:rsidR="007673DF" w:rsidRPr="00663380" w:rsidRDefault="007673DF" w:rsidP="00C0461B">
            <w:pPr>
              <w:rPr>
                <w:sz w:val="24"/>
              </w:rPr>
            </w:pPr>
            <w:r w:rsidRPr="00663380">
              <w:rPr>
                <w:sz w:val="24"/>
              </w:rPr>
              <w:t>den Arbeitsauftrag erledigt und das entsprechende Feld in der Lernwegeliste markiert.</w:t>
            </w:r>
          </w:p>
        </w:tc>
      </w:tr>
    </w:tbl>
    <w:p w14:paraId="02915B03" w14:textId="77777777" w:rsidR="005C2728" w:rsidRDefault="007673DF" w:rsidP="007673DF">
      <w:pPr>
        <w:pStyle w:val="berschrift2"/>
      </w:pPr>
      <w:r w:rsidRPr="00593B0D"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5C2728" w:rsidRPr="00DE4890" w14:paraId="18274A8B" w14:textId="77777777" w:rsidTr="005C2728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1D5D2DBD" w14:textId="77777777" w:rsidR="005C2728" w:rsidRPr="003117E7" w:rsidRDefault="005C2728" w:rsidP="005C2728">
            <w:pPr>
              <w:spacing w:line="312" w:lineRule="auto"/>
              <w:rPr>
                <w:b/>
                <w:noProof/>
                <w:sz w:val="22"/>
              </w:rPr>
            </w:pPr>
            <w:r w:rsidRPr="003117E7">
              <w:rPr>
                <w:b/>
                <w:noProof/>
                <w:sz w:val="22"/>
              </w:rPr>
              <w:lastRenderedPageBreak/>
              <w:t>Einlege</w:t>
            </w:r>
            <w:r>
              <w:rPr>
                <w:b/>
                <w:noProof/>
                <w:sz w:val="22"/>
              </w:rPr>
              <w:t>blatt Werkzeugliste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AB06ADE" w14:textId="77777777" w:rsidR="00E7046C" w:rsidRDefault="00E7046C" w:rsidP="00E7046C">
            <w:pPr>
              <w:pStyle w:val="TabelleKopflinks"/>
              <w:jc w:val="center"/>
            </w:pPr>
            <w:r>
              <w:t>Holztechnik</w:t>
            </w:r>
          </w:p>
          <w:p w14:paraId="7D008626" w14:textId="77777777" w:rsidR="005C2728" w:rsidRPr="00DE4890" w:rsidRDefault="00E7046C" w:rsidP="00E7046C">
            <w:pPr>
              <w:pStyle w:val="TabelleKopflinks"/>
              <w:jc w:val="center"/>
            </w:pPr>
            <w:r>
              <w:t>Z.01.02.02.02</w:t>
            </w:r>
          </w:p>
        </w:tc>
      </w:tr>
    </w:tbl>
    <w:p w14:paraId="36637390" w14:textId="77777777" w:rsidR="007673DF" w:rsidRPr="00593B0D" w:rsidRDefault="0069751E" w:rsidP="007673DF">
      <w:pPr>
        <w:pStyle w:val="berschrift2"/>
      </w:pPr>
      <w:r w:rsidRPr="00A677D0">
        <w:rPr>
          <w:noProof/>
        </w:rPr>
        <w:drawing>
          <wp:anchor distT="0" distB="0" distL="114300" distR="114300" simplePos="0" relativeHeight="251774976" behindDoc="0" locked="0" layoutInCell="1" allowOverlap="1" wp14:anchorId="1A96A0F6" wp14:editId="4682B20A">
            <wp:simplePos x="0" y="0"/>
            <wp:positionH relativeFrom="column">
              <wp:posOffset>4820920</wp:posOffset>
            </wp:positionH>
            <wp:positionV relativeFrom="paragraph">
              <wp:posOffset>86360</wp:posOffset>
            </wp:positionV>
            <wp:extent cx="318770" cy="318770"/>
            <wp:effectExtent l="0" t="0" r="5080" b="5080"/>
            <wp:wrapNone/>
            <wp:docPr id="2123" name="Grafik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53694" w14:textId="77777777" w:rsidR="007673DF" w:rsidRDefault="007673DF" w:rsidP="007673DF">
      <w:pPr>
        <w:spacing w:line="312" w:lineRule="auto"/>
        <w:ind w:right="1076"/>
        <w:rPr>
          <w:sz w:val="22"/>
        </w:rPr>
      </w:pPr>
      <w:r>
        <w:rPr>
          <w:sz w:val="22"/>
        </w:rPr>
        <w:t>Nehmen Sie die</w:t>
      </w:r>
      <w:r w:rsidRPr="00A677D0">
        <w:rPr>
          <w:sz w:val="22"/>
        </w:rPr>
        <w:t xml:space="preserve"> </w:t>
      </w:r>
      <w:r w:rsidRPr="00C25973">
        <w:rPr>
          <w:b/>
          <w:sz w:val="22"/>
        </w:rPr>
        <w:t>Bauanleitung</w:t>
      </w:r>
      <w:r w:rsidRPr="00A677D0">
        <w:rPr>
          <w:sz w:val="22"/>
        </w:rPr>
        <w:t xml:space="preserve"> </w:t>
      </w:r>
      <w:r>
        <w:rPr>
          <w:sz w:val="22"/>
        </w:rPr>
        <w:t xml:space="preserve">zur Hand. </w:t>
      </w:r>
    </w:p>
    <w:p w14:paraId="001B8863" w14:textId="77777777" w:rsidR="007673DF" w:rsidRDefault="007673DF" w:rsidP="0095174C">
      <w:pPr>
        <w:pStyle w:val="Listenabsatz"/>
        <w:numPr>
          <w:ilvl w:val="0"/>
          <w:numId w:val="52"/>
        </w:numPr>
        <w:spacing w:line="312" w:lineRule="auto"/>
        <w:ind w:right="1076"/>
        <w:rPr>
          <w:sz w:val="22"/>
        </w:rPr>
      </w:pPr>
      <w:r>
        <w:rPr>
          <w:sz w:val="22"/>
        </w:rPr>
        <w:t>Vervollständigen Sie die Liste der Werkzeuge, die Sie zum Bauen des Klappstuhls brauchen.</w:t>
      </w:r>
    </w:p>
    <w:p w14:paraId="3B4BEF6B" w14:textId="77777777" w:rsidR="0069751E" w:rsidRPr="00465F97" w:rsidRDefault="0069751E" w:rsidP="0069751E">
      <w:pPr>
        <w:framePr w:w="2041" w:hSpace="198" w:wrap="around" w:vAnchor="text" w:hAnchor="page" w:x="8788" w:y="38"/>
        <w:shd w:val="clear" w:color="auto" w:fill="D9D9D9" w:themeFill="background1" w:themeFillShade="D9"/>
      </w:pPr>
      <w:r w:rsidRPr="00465F97">
        <w:rPr>
          <w:b/>
        </w:rPr>
        <w:t>JETZT</w:t>
      </w:r>
      <w:r w:rsidRPr="00465F97">
        <w:t xml:space="preserve"> können Sie im LernTHEMA die Aufgabe zur Werkzeugliste lösen! </w:t>
      </w:r>
      <w:r w:rsidRPr="00465F97">
        <w:rPr>
          <w:b/>
        </w:rPr>
        <w:t>Überprüfen</w:t>
      </w:r>
      <w:r w:rsidRPr="00465F97">
        <w:t xml:space="preserve"> Sie Ihre Ergebnisse </w:t>
      </w:r>
      <w:r w:rsidRPr="00465F97">
        <w:rPr>
          <w:b/>
        </w:rPr>
        <w:t>übertragen</w:t>
      </w:r>
      <w:r w:rsidRPr="00465F97">
        <w:t xml:space="preserve"> Sie sie sauber!</w:t>
      </w:r>
    </w:p>
    <w:tbl>
      <w:tblPr>
        <w:tblStyle w:val="Tabellenraster"/>
        <w:tblW w:w="751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5670"/>
      </w:tblGrid>
      <w:tr w:rsidR="007673DF" w:rsidRPr="00C25973" w14:paraId="2C976EF0" w14:textId="77777777" w:rsidTr="00C0461B">
        <w:trPr>
          <w:trHeight w:val="283"/>
        </w:trPr>
        <w:tc>
          <w:tcPr>
            <w:tcW w:w="7513" w:type="dxa"/>
            <w:gridSpan w:val="2"/>
            <w:shd w:val="clear" w:color="auto" w:fill="DBE5F1" w:themeFill="accent1" w:themeFillTint="33"/>
            <w:vAlign w:val="center"/>
          </w:tcPr>
          <w:p w14:paraId="6B2CB137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Werkzeuge</w:t>
            </w:r>
          </w:p>
        </w:tc>
      </w:tr>
      <w:tr w:rsidR="007673DF" w:rsidRPr="00C25973" w14:paraId="06C762DC" w14:textId="77777777" w:rsidTr="00C0461B">
        <w:trPr>
          <w:trHeight w:val="397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4887ACA7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nach Bauanleitung</w:t>
            </w:r>
          </w:p>
        </w:tc>
        <w:tc>
          <w:tcPr>
            <w:tcW w:w="5670" w:type="dxa"/>
            <w:vAlign w:val="center"/>
          </w:tcPr>
          <w:p w14:paraId="17F756BE" w14:textId="77777777" w:rsidR="007673DF" w:rsidRPr="00C25973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3A5E5B6B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2A284F5D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67797A86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260FDEFE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50E5F18F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2070E50D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0EA5DCB0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49EA83C0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44CD2F8C" w14:textId="77777777" w:rsidR="007673DF" w:rsidRPr="00CB6286" w:rsidRDefault="007673DF" w:rsidP="0095174C">
            <w:pPr>
              <w:pStyle w:val="Listenabsatz"/>
              <w:numPr>
                <w:ilvl w:val="0"/>
                <w:numId w:val="37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34258C4A" w14:textId="77777777" w:rsidTr="00C0461B">
        <w:trPr>
          <w:trHeight w:val="397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14:paraId="0C1002B7" w14:textId="77777777" w:rsidR="007673DF" w:rsidRPr="00C25973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Einzeichnen</w:t>
            </w:r>
          </w:p>
        </w:tc>
        <w:tc>
          <w:tcPr>
            <w:tcW w:w="5670" w:type="dxa"/>
            <w:vAlign w:val="center"/>
          </w:tcPr>
          <w:p w14:paraId="5D44D17D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3D5CC205" w14:textId="77777777" w:rsidTr="00C0461B">
        <w:trPr>
          <w:trHeight w:val="397"/>
        </w:trPr>
        <w:tc>
          <w:tcPr>
            <w:tcW w:w="1843" w:type="dxa"/>
            <w:vMerge/>
            <w:shd w:val="clear" w:color="auto" w:fill="auto"/>
            <w:vAlign w:val="center"/>
          </w:tcPr>
          <w:p w14:paraId="1F83D198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14:paraId="1F0C7E7A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556D5531" w14:textId="77777777" w:rsidTr="00C0461B">
        <w:trPr>
          <w:trHeight w:val="397"/>
        </w:trPr>
        <w:tc>
          <w:tcPr>
            <w:tcW w:w="1843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A8C2065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4" w:space="0" w:color="4F81BD" w:themeColor="accent1"/>
            </w:tcBorders>
            <w:vAlign w:val="center"/>
          </w:tcPr>
          <w:p w14:paraId="5CC38FB7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3791F5A2" w14:textId="77777777" w:rsidTr="00C0461B">
        <w:trPr>
          <w:trHeight w:val="397"/>
        </w:trPr>
        <w:tc>
          <w:tcPr>
            <w:tcW w:w="1843" w:type="dxa"/>
            <w:vMerge w:val="restart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E6A205A" w14:textId="77777777" w:rsidR="007673DF" w:rsidRPr="00FC1E58" w:rsidRDefault="007673DF" w:rsidP="00C0461B">
            <w:pPr>
              <w:rPr>
                <w:sz w:val="24"/>
              </w:rPr>
            </w:pPr>
            <w:r w:rsidRPr="00C25973">
              <w:rPr>
                <w:sz w:val="24"/>
              </w:rPr>
              <w:t>zum Vorbohren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2867F796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  <w:tr w:rsidR="007673DF" w:rsidRPr="00C25973" w14:paraId="3BD17ADD" w14:textId="77777777" w:rsidTr="00C0461B">
        <w:trPr>
          <w:trHeight w:val="397"/>
        </w:trPr>
        <w:tc>
          <w:tcPr>
            <w:tcW w:w="1843" w:type="dxa"/>
            <w:vMerge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5890DE8" w14:textId="77777777" w:rsidR="007673DF" w:rsidRPr="00C25973" w:rsidRDefault="007673DF" w:rsidP="00C0461B">
            <w:pPr>
              <w:rPr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14:paraId="25E7771E" w14:textId="77777777" w:rsidR="007673DF" w:rsidRPr="00CB6286" w:rsidRDefault="007673DF" w:rsidP="0095174C">
            <w:pPr>
              <w:pStyle w:val="Listenabsatz"/>
              <w:numPr>
                <w:ilvl w:val="0"/>
                <w:numId w:val="38"/>
              </w:numPr>
              <w:rPr>
                <w:rFonts w:ascii="Segoe Print" w:hAnsi="Segoe Print"/>
                <w:sz w:val="24"/>
              </w:rPr>
            </w:pPr>
          </w:p>
        </w:tc>
      </w:tr>
    </w:tbl>
    <w:p w14:paraId="6E633644" w14:textId="77777777" w:rsidR="007673DF" w:rsidRDefault="007673DF" w:rsidP="007673DF">
      <w:pPr>
        <w:spacing w:line="240" w:lineRule="exact"/>
      </w:pPr>
      <w: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95174C" w:rsidRPr="00DE4890" w14:paraId="18010BCE" w14:textId="77777777" w:rsidTr="003D596E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6F25C191" w14:textId="77777777" w:rsidR="0095174C" w:rsidRPr="003117E7" w:rsidRDefault="0095174C" w:rsidP="003D596E">
            <w:pPr>
              <w:spacing w:line="312" w:lineRule="auto"/>
              <w:rPr>
                <w:b/>
                <w:noProof/>
                <w:sz w:val="22"/>
              </w:rPr>
            </w:pPr>
            <w:r>
              <w:rPr>
                <w:b/>
                <w:noProof/>
                <w:sz w:val="22"/>
              </w:rPr>
              <w:lastRenderedPageBreak/>
              <w:t>Einlegeblatt zur Ständerbohrmaschine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67FC30D" w14:textId="77777777" w:rsidR="00E7046C" w:rsidRDefault="00E7046C" w:rsidP="00E7046C">
            <w:pPr>
              <w:pStyle w:val="TabelleKopflinks"/>
              <w:jc w:val="center"/>
            </w:pPr>
            <w:r>
              <w:t>Holztechnik</w:t>
            </w:r>
          </w:p>
          <w:p w14:paraId="3E6A8870" w14:textId="77777777" w:rsidR="0095174C" w:rsidRPr="00DE4890" w:rsidRDefault="00E7046C" w:rsidP="00E7046C">
            <w:pPr>
              <w:pStyle w:val="TabelleKopflinks"/>
              <w:jc w:val="center"/>
            </w:pPr>
            <w:r>
              <w:t>Z.01.02.02.02</w:t>
            </w:r>
          </w:p>
        </w:tc>
      </w:tr>
    </w:tbl>
    <w:p w14:paraId="7B2E8C83" w14:textId="77777777" w:rsidR="007673DF" w:rsidRPr="00887360" w:rsidRDefault="007673DF" w:rsidP="0095174C">
      <w:r w:rsidRPr="001B6243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BAD233E" wp14:editId="1EF5124F">
            <wp:simplePos x="0" y="0"/>
            <wp:positionH relativeFrom="column">
              <wp:posOffset>4748530</wp:posOffset>
            </wp:positionH>
            <wp:positionV relativeFrom="paragraph">
              <wp:posOffset>73660</wp:posOffset>
            </wp:positionV>
            <wp:extent cx="361950" cy="342900"/>
            <wp:effectExtent l="0" t="0" r="0" b="0"/>
            <wp:wrapNone/>
            <wp:docPr id="2124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18403" w14:textId="77777777" w:rsidR="007673DF" w:rsidRDefault="007673DF" w:rsidP="007673DF">
      <w:pPr>
        <w:spacing w:line="312" w:lineRule="auto"/>
      </w:pPr>
      <w:r>
        <w:t>Damit das Holz nicht reißt, muss man für die Schraubenverbindung das Holz vorbohren.</w:t>
      </w:r>
    </w:p>
    <w:p w14:paraId="57C23BD5" w14:textId="23733197" w:rsidR="007673DF" w:rsidRDefault="007673DF" w:rsidP="007673DF">
      <w:pPr>
        <w:spacing w:line="312" w:lineRule="auto"/>
      </w:pPr>
      <w:r>
        <w:t>Um eine zur Holzoberfläche senkrechte Bohrung zu erhalten, werden diese Bohrungen an der Ständerbohrmaschine durchgeführt.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84"/>
        <w:gridCol w:w="4252"/>
      </w:tblGrid>
      <w:tr w:rsidR="00635819" w:rsidRPr="002062A8" w14:paraId="73C83C08" w14:textId="77777777" w:rsidTr="000407D7">
        <w:trPr>
          <w:trHeight w:val="567"/>
        </w:trPr>
        <w:tc>
          <w:tcPr>
            <w:tcW w:w="5211" w:type="dxa"/>
            <w:vMerge w:val="restart"/>
            <w:vAlign w:val="center"/>
          </w:tcPr>
          <w:p w14:paraId="1A1C8BC7" w14:textId="77777777" w:rsidR="00635819" w:rsidRDefault="00635819" w:rsidP="000407D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1A4DF32E" wp14:editId="3B76F7D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-19685</wp:posOffset>
                  </wp:positionV>
                  <wp:extent cx="2538095" cy="3384550"/>
                  <wp:effectExtent l="0" t="0" r="0" b="6350"/>
                  <wp:wrapNone/>
                  <wp:docPr id="2155" name="Grafik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2B0D29" w14:textId="77777777" w:rsidR="00635819" w:rsidRDefault="00635819" w:rsidP="000407D7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5E0EBB8F" wp14:editId="763E4F96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25400</wp:posOffset>
                      </wp:positionV>
                      <wp:extent cx="2417445" cy="3021965"/>
                      <wp:effectExtent l="38100" t="0" r="20955" b="26035"/>
                      <wp:wrapNone/>
                      <wp:docPr id="477" name="Gruppieren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7447" cy="3021966"/>
                                <a:chOff x="158750" y="0"/>
                                <a:chExt cx="2417447" cy="3022601"/>
                              </a:xfrm>
                            </wpg:grpSpPr>
                            <wpg:grpSp>
                              <wpg:cNvPr id="478" name="Gruppieren 478"/>
                              <wpg:cNvGrpSpPr/>
                              <wpg:grpSpPr>
                                <a:xfrm>
                                  <a:off x="158750" y="0"/>
                                  <a:ext cx="2417447" cy="3022601"/>
                                  <a:chOff x="-114332" y="0"/>
                                  <a:chExt cx="2418114" cy="3022601"/>
                                </a:xfrm>
                              </wpg:grpSpPr>
                              <wpg:grpSp>
                                <wpg:cNvPr id="479" name="Gruppieren 479"/>
                                <wpg:cNvGrpSpPr/>
                                <wpg:grpSpPr>
                                  <a:xfrm>
                                    <a:off x="-114332" y="0"/>
                                    <a:ext cx="2406048" cy="3022601"/>
                                    <a:chOff x="-112314" y="0"/>
                                    <a:chExt cx="2407444" cy="3022771"/>
                                  </a:xfrm>
                                </wpg:grpSpPr>
                                <wps:wsp>
                                  <wps:cNvPr id="499" name="Gerade Verbindung 18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99495" y="2470808"/>
                                      <a:ext cx="756297" cy="5519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0" name="Gerade Verbindung 18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51398" y="1485986"/>
                                      <a:ext cx="759906" cy="6867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4" name="Gerade Verbindung 18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183869" y="845396"/>
                                      <a:ext cx="1111260" cy="1965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5" name="Gerade Verbindung 18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83587" y="446568"/>
                                      <a:ext cx="1511543" cy="283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6" name="Gerade Verbindung 18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70098" y="0"/>
                                      <a:ext cx="1425030" cy="2667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7" name="Gerade Verbindung 18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183870" y="1716754"/>
                                      <a:ext cx="10598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8" name="Gerade Verbindung 18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057087" y="1285408"/>
                                      <a:ext cx="118663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9" name="Gerade Verbindung 18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311304" y="2588071"/>
                                      <a:ext cx="932420" cy="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0" name="Gerade Verbindung 18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2084" y="679489"/>
                                      <a:ext cx="1181786" cy="10372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1" name="Gerade Verbindung 18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60926" y="641386"/>
                                      <a:ext cx="896161" cy="64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2" name="Gerade Verbindung 20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-112314" y="2172753"/>
                                      <a:ext cx="1423618" cy="4153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53" name="Gerader Verbinder 2153"/>
                                <wps:cNvCnPr/>
                                <wps:spPr>
                                  <a:xfrm flipH="1" flipV="1">
                                    <a:off x="1308460" y="2172630"/>
                                    <a:ext cx="995322" cy="2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54" name="Gerader Verbinder 2154"/>
                              <wps:cNvCnPr/>
                              <wps:spPr>
                                <a:xfrm>
                                  <a:off x="1625600" y="3022600"/>
                                  <a:ext cx="938531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A1A732" id="Gruppieren 477" o:spid="_x0000_s1026" style="position:absolute;margin-left:74.4pt;margin-top:2pt;width:190.35pt;height:237.95pt;z-index:251900928;mso-width-relative:margin;mso-height-relative:margin" coordorigin="1587" coordsize="24174,3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">
                      <v:group id="Gruppieren 478" o:spid="_x0000_s1027" style="position:absolute;left:1587;width:24174;height:30226" coordorigin="-1143" coordsize="24181,3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<v:group id="Gruppieren 479" o:spid="_x0000_s1028" style="position:absolute;left:-1143;width:24060;height:30226" coordorigin="-1123" coordsize="24074,3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<v:line id="Gerade Verbindung 1875" o:spid="_x0000_s1029" style="position:absolute;flip:x y;visibility:visible;mso-wrap-style:square" from="5994,24708" to="13557,30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" strokecolor="white [3212]">
                            <v:stroke endarrow="block"/>
                          </v:line>
                          <v:line id="Gerade Verbindung 1876" o:spid="_x0000_s1030" style="position:absolute;flip:x y;visibility:visible;mso-wrap-style:square" from="5513,14859" to="13113,2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" strokecolor="white [3212]">
                            <v:stroke endarrow="block"/>
                          </v:line>
                          <v:line id="Gerade Verbindung 1877" o:spid="_x0000_s1031" style="position:absolute;flip:x;visibility:visible;mso-wrap-style:square" from="11838,8453" to="22951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">
                            <v:stroke endarrow="block"/>
                          </v:line>
                          <v:line id="Gerade Verbindung 1878" o:spid="_x0000_s1032" style="position:absolute;flip:x;visibility:visible;mso-wrap-style:square" from="7835,4465" to="22951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">
                            <v:stroke endarrow="block"/>
                          </v:line>
                          <v:line id="Gerade Verbindung 1880" o:spid="_x0000_s1033" style="position:absolute;flip:x;visibility:visible;mso-wrap-style:square" from="8700,0" to="22951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">
                            <v:stroke endarrow="block"/>
                          </v:line>
                          <v:line id="Gerade Verbindung 1882" o:spid="_x0000_s1034" style="position:absolute;flip:x;visibility:visible;mso-wrap-style:square" from="11838,17167" to="22437,1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"/>
                          <v:line id="Gerade Verbindung 1883" o:spid="_x0000_s1035" style="position:absolute;flip:x;visibility:visible;mso-wrap-style:square" from="10570,12854" to="22437,1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" strokeweight="1pt"/>
                          <v:line id="Gerade Verbindung 1885" o:spid="_x0000_s1036" style="position:absolute;flip:x y;visibility:visible;mso-wrap-style:square" from="13113,25880" to="22437,2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" strokeweight="1pt"/>
                          <v:line id="Gerade Verbindung 1886" o:spid="_x0000_s1037" style="position:absolute;flip:x y;visibility:visible;mso-wrap-style:square" from="20,6794" to="11838,1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" strokecolor="white [3212]" strokeweight="1pt">
                            <v:stroke endarrow="block"/>
                          </v:line>
                          <v:line id="Gerade Verbindung 1887" o:spid="_x0000_s1038" style="position:absolute;flip:x y;visibility:visible;mso-wrap-style:square" from="1609,6413" to="10570,1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" strokecolor="white [3212]">
                            <v:stroke endarrow="block"/>
                          </v:line>
                          <v:line id="Gerade Verbindung 2080" o:spid="_x0000_s1039" style="position:absolute;flip:x y;visibility:visible;mso-wrap-style:square" from="-1123,21727" to="13113,2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" strokecolor="white [3212]">
                            <v:stroke endarrow="block"/>
                          </v:line>
                        </v:group>
                        <v:line id="Gerader Verbinder 2153" o:spid="_x0000_s1040" style="position:absolute;flip:x y;visibility:visible;mso-wrap-style:square" from="13084,21726" to="23037,2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" strokecolor="black [3213]"/>
                      </v:group>
                      <v:line id="Gerader Verbinder 2154" o:spid="_x0000_s1041" style="position:absolute;visibility:visible;mso-wrap-style:square" from="16256,30226" to="25641,30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" strokecolor="black [3040]"/>
                    </v:group>
                  </w:pict>
                </mc:Fallback>
              </mc:AlternateContent>
            </w:r>
          </w:p>
          <w:p w14:paraId="12A4BCC2" w14:textId="77777777" w:rsidR="00635819" w:rsidRDefault="00635819" w:rsidP="000407D7">
            <w:pPr>
              <w:rPr>
                <w:b/>
              </w:rPr>
            </w:pPr>
          </w:p>
          <w:p w14:paraId="54EA104E" w14:textId="77777777" w:rsidR="00635819" w:rsidRDefault="00635819" w:rsidP="000407D7">
            <w:pPr>
              <w:rPr>
                <w:b/>
              </w:rPr>
            </w:pPr>
          </w:p>
          <w:p w14:paraId="32805229" w14:textId="77777777" w:rsidR="00635819" w:rsidRDefault="00635819" w:rsidP="000407D7">
            <w:pPr>
              <w:rPr>
                <w:b/>
              </w:rPr>
            </w:pPr>
          </w:p>
          <w:p w14:paraId="7FDCAFDB" w14:textId="77777777" w:rsidR="00635819" w:rsidRDefault="00635819" w:rsidP="000407D7">
            <w:pPr>
              <w:rPr>
                <w:b/>
              </w:rPr>
            </w:pPr>
          </w:p>
          <w:p w14:paraId="505350E7" w14:textId="77777777" w:rsidR="00635819" w:rsidRDefault="00635819" w:rsidP="000407D7">
            <w:pPr>
              <w:rPr>
                <w:b/>
              </w:rPr>
            </w:pPr>
          </w:p>
          <w:p w14:paraId="2753A0EF" w14:textId="77777777" w:rsidR="00635819" w:rsidRDefault="00635819" w:rsidP="000407D7">
            <w:pPr>
              <w:rPr>
                <w:b/>
              </w:rPr>
            </w:pPr>
          </w:p>
          <w:p w14:paraId="4E51C3B2" w14:textId="77777777" w:rsidR="00635819" w:rsidRDefault="00635819" w:rsidP="000407D7">
            <w:pPr>
              <w:rPr>
                <w:b/>
              </w:rPr>
            </w:pPr>
          </w:p>
          <w:p w14:paraId="31CD5975" w14:textId="77777777" w:rsidR="00635819" w:rsidRDefault="00635819" w:rsidP="000407D7">
            <w:pPr>
              <w:rPr>
                <w:b/>
              </w:rPr>
            </w:pPr>
          </w:p>
          <w:p w14:paraId="2DEDB685" w14:textId="77777777" w:rsidR="00635819" w:rsidRDefault="00635819" w:rsidP="000407D7">
            <w:pPr>
              <w:rPr>
                <w:b/>
              </w:rPr>
            </w:pPr>
          </w:p>
          <w:p w14:paraId="137FDE11" w14:textId="77777777" w:rsidR="00635819" w:rsidRDefault="00635819" w:rsidP="000407D7">
            <w:pPr>
              <w:rPr>
                <w:b/>
              </w:rPr>
            </w:pPr>
          </w:p>
          <w:p w14:paraId="2B76EC2C" w14:textId="77777777" w:rsidR="00635819" w:rsidRDefault="00635819" w:rsidP="000407D7">
            <w:pPr>
              <w:rPr>
                <w:b/>
              </w:rPr>
            </w:pPr>
          </w:p>
          <w:p w14:paraId="0C4F1E18" w14:textId="77777777" w:rsidR="00635819" w:rsidRDefault="00635819" w:rsidP="000407D7">
            <w:pPr>
              <w:rPr>
                <w:b/>
              </w:rPr>
            </w:pPr>
          </w:p>
          <w:p w14:paraId="5242247B" w14:textId="77777777" w:rsidR="00635819" w:rsidRDefault="00635819" w:rsidP="000407D7">
            <w:pPr>
              <w:rPr>
                <w:b/>
              </w:rPr>
            </w:pPr>
          </w:p>
          <w:p w14:paraId="4E7E7181" w14:textId="77777777" w:rsidR="00635819" w:rsidRDefault="00635819" w:rsidP="000407D7">
            <w:pPr>
              <w:rPr>
                <w:b/>
              </w:rPr>
            </w:pPr>
          </w:p>
          <w:p w14:paraId="63D52E23" w14:textId="77777777" w:rsidR="00635819" w:rsidRDefault="00635819" w:rsidP="000407D7">
            <w:pPr>
              <w:rPr>
                <w:b/>
              </w:rPr>
            </w:pPr>
          </w:p>
          <w:p w14:paraId="0457F179" w14:textId="77777777" w:rsidR="00635819" w:rsidRDefault="00635819" w:rsidP="000407D7">
            <w:pPr>
              <w:rPr>
                <w:b/>
              </w:rPr>
            </w:pPr>
          </w:p>
          <w:p w14:paraId="3CD772FE" w14:textId="77777777" w:rsidR="00635819" w:rsidRDefault="00635819" w:rsidP="000407D7">
            <w:pPr>
              <w:rPr>
                <w:b/>
              </w:rPr>
            </w:pPr>
          </w:p>
          <w:p w14:paraId="3063516B" w14:textId="77777777" w:rsidR="00635819" w:rsidRDefault="00635819" w:rsidP="000407D7">
            <w:pPr>
              <w:rPr>
                <w:b/>
              </w:rPr>
            </w:pPr>
          </w:p>
          <w:p w14:paraId="6D3732DC" w14:textId="77777777" w:rsidR="00635819" w:rsidRPr="00AD7358" w:rsidRDefault="00635819" w:rsidP="000407D7">
            <w:pPr>
              <w:rPr>
                <w:b/>
              </w:rPr>
            </w:pPr>
          </w:p>
        </w:tc>
        <w:tc>
          <w:tcPr>
            <w:tcW w:w="284" w:type="dxa"/>
            <w:tcBorders>
              <w:left w:val="nil"/>
            </w:tcBorders>
            <w:vAlign w:val="center"/>
          </w:tcPr>
          <w:p w14:paraId="79A71C94" w14:textId="77777777" w:rsidR="00635819" w:rsidRPr="00AD7358" w:rsidRDefault="00635819" w:rsidP="000407D7">
            <w:pPr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1B0040F2" w14:textId="4F802A3F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4E86EC37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63B400FB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0B96839D" w14:textId="77777777" w:rsidR="00635819" w:rsidRDefault="00635819" w:rsidP="000407D7"/>
        </w:tc>
        <w:tc>
          <w:tcPr>
            <w:tcW w:w="4252" w:type="dxa"/>
            <w:tcBorders>
              <w:top w:val="single" w:sz="4" w:space="0" w:color="auto"/>
            </w:tcBorders>
          </w:tcPr>
          <w:p w14:paraId="2843DD20" w14:textId="77777777" w:rsidR="00635819" w:rsidRPr="002062A8" w:rsidRDefault="00635819" w:rsidP="000407D7">
            <w:pPr>
              <w:rPr>
                <w:color w:val="FF0000"/>
              </w:rPr>
            </w:pPr>
          </w:p>
        </w:tc>
      </w:tr>
      <w:tr w:rsidR="00635819" w:rsidRPr="002062A8" w14:paraId="71F5A1ED" w14:textId="77777777" w:rsidTr="000407D7">
        <w:trPr>
          <w:trHeight w:val="567"/>
        </w:trPr>
        <w:tc>
          <w:tcPr>
            <w:tcW w:w="5211" w:type="dxa"/>
            <w:vMerge/>
          </w:tcPr>
          <w:p w14:paraId="2920E0C9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6D5C3A96" w14:textId="77777777" w:rsidR="00635819" w:rsidRDefault="00635819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064075D8" w14:textId="02E19D5D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096899B9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775205B8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20B2512B" w14:textId="77777777" w:rsidR="00635819" w:rsidRDefault="00635819" w:rsidP="000407D7"/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73E092B2" w14:textId="77777777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7F5649CD" w14:textId="77777777" w:rsidTr="000407D7">
        <w:trPr>
          <w:trHeight w:val="567"/>
        </w:trPr>
        <w:tc>
          <w:tcPr>
            <w:tcW w:w="5211" w:type="dxa"/>
            <w:vMerge/>
          </w:tcPr>
          <w:p w14:paraId="0CDE06C8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3CB6DF74" w14:textId="77777777" w:rsidR="00635819" w:rsidRDefault="00635819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4EA732D7" w14:textId="245EB089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279BAA6D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2C5A4CAA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1F3BCDBB" w14:textId="77777777" w:rsidR="00635819" w:rsidRDefault="00635819" w:rsidP="000407D7"/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54504CB5" w14:textId="77777777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01337860" w14:textId="77777777" w:rsidTr="000407D7">
        <w:trPr>
          <w:trHeight w:val="567"/>
        </w:trPr>
        <w:tc>
          <w:tcPr>
            <w:tcW w:w="5211" w:type="dxa"/>
            <w:vMerge/>
          </w:tcPr>
          <w:p w14:paraId="19E5D5F1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214D36D3" w14:textId="77777777" w:rsidR="00635819" w:rsidRDefault="00635819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2A3CFFF1" w14:textId="5FA730A4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7D8EE0FF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2E9DBAB7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7410CF07" w14:textId="77777777" w:rsidR="00635819" w:rsidRDefault="00635819" w:rsidP="000407D7"/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43E32F00" w14:textId="77777777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3A6C1ECC" w14:textId="77777777" w:rsidTr="000407D7">
        <w:trPr>
          <w:trHeight w:val="567"/>
        </w:trPr>
        <w:tc>
          <w:tcPr>
            <w:tcW w:w="5211" w:type="dxa"/>
            <w:vMerge/>
          </w:tcPr>
          <w:p w14:paraId="6D5A9A35" w14:textId="77777777" w:rsidR="00635819" w:rsidRDefault="00635819" w:rsidP="000407D7"/>
        </w:tc>
        <w:tc>
          <w:tcPr>
            <w:tcW w:w="284" w:type="dxa"/>
            <w:tcBorders>
              <w:left w:val="nil"/>
            </w:tcBorders>
          </w:tcPr>
          <w:p w14:paraId="47DAE1F5" w14:textId="77777777" w:rsidR="00635819" w:rsidRDefault="00635819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331B53D7" w14:textId="2C01EF40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1B928E91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E63AB8" w14:textId="77777777" w:rsidR="00635819" w:rsidRDefault="00635819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679109" w14:textId="77777777" w:rsidR="00635819" w:rsidRDefault="00635819" w:rsidP="000407D7"/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41190" w14:textId="77777777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6644548B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740E91" w14:textId="77777777" w:rsidR="00635819" w:rsidRDefault="00635819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5FABDD" w14:textId="77777777" w:rsidR="00635819" w:rsidRDefault="00635819" w:rsidP="000407D7"/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51194B" w14:textId="614444C3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280BC21F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6C53E7" w14:textId="77777777" w:rsidR="00635819" w:rsidRDefault="00635819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DBA4F9" w14:textId="77777777" w:rsidR="00635819" w:rsidRDefault="00635819" w:rsidP="000407D7"/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4DF6A" w14:textId="77777777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70C77602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22E638" w14:textId="77777777" w:rsidR="00635819" w:rsidRDefault="00635819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E6CCB5" w14:textId="77777777" w:rsidR="00635819" w:rsidRDefault="00635819" w:rsidP="000407D7"/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4817D8" w14:textId="130ED6DE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4785D3CF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0721F0" w14:textId="77777777" w:rsidR="00635819" w:rsidRDefault="00635819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ADCDBA" w14:textId="77777777" w:rsidR="00635819" w:rsidRDefault="00635819" w:rsidP="000407D7"/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BA34BC" w14:textId="77777777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  <w:tr w:rsidR="00635819" w:rsidRPr="002062A8" w14:paraId="4C84B62E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1B78EC" w14:textId="77777777" w:rsidR="00635819" w:rsidRDefault="00635819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FAF5EF" w14:textId="77777777" w:rsidR="00635819" w:rsidRDefault="00635819" w:rsidP="000407D7"/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B9C9F0" w14:textId="3B55B6F3" w:rsidR="00635819" w:rsidRPr="002062A8" w:rsidRDefault="00635819" w:rsidP="000407D7">
            <w:pPr>
              <w:rPr>
                <w:b/>
                <w:color w:val="FF0000"/>
              </w:rPr>
            </w:pPr>
          </w:p>
        </w:tc>
      </w:tr>
    </w:tbl>
    <w:p w14:paraId="38D3834F" w14:textId="77777777" w:rsidR="007673DF" w:rsidRDefault="007673DF" w:rsidP="007673DF">
      <w:pPr>
        <w:spacing w:line="312" w:lineRule="auto"/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7673DF" w:rsidRPr="00312BA7" w14:paraId="2135DCF8" w14:textId="77777777" w:rsidTr="00C0461B">
        <w:tc>
          <w:tcPr>
            <w:tcW w:w="9747" w:type="dxa"/>
          </w:tcPr>
          <w:p w14:paraId="25614F8F" w14:textId="77777777" w:rsidR="007673DF" w:rsidRPr="00312BA7" w:rsidRDefault="007673DF" w:rsidP="00C0461B">
            <w:pPr>
              <w:spacing w:line="312" w:lineRule="auto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Arbeitsregeln UVV:</w:t>
            </w:r>
          </w:p>
        </w:tc>
      </w:tr>
      <w:tr w:rsidR="007673DF" w:rsidRPr="00312BA7" w14:paraId="609AF6FD" w14:textId="77777777" w:rsidTr="00C0461B">
        <w:trPr>
          <w:trHeight w:val="567"/>
        </w:trPr>
        <w:tc>
          <w:tcPr>
            <w:tcW w:w="9747" w:type="dxa"/>
          </w:tcPr>
          <w:p w14:paraId="2A6ADC87" w14:textId="77777777" w:rsidR="007673DF" w:rsidRPr="00312BA7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557E7EC0" w14:textId="77777777" w:rsidTr="00C0461B">
        <w:trPr>
          <w:trHeight w:val="567"/>
        </w:trPr>
        <w:tc>
          <w:tcPr>
            <w:tcW w:w="9747" w:type="dxa"/>
          </w:tcPr>
          <w:p w14:paraId="340240D8" w14:textId="77777777" w:rsidR="007673DF" w:rsidRPr="00312BA7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2E8BE880" w14:textId="77777777" w:rsidTr="00C0461B">
        <w:trPr>
          <w:trHeight w:val="567"/>
        </w:trPr>
        <w:tc>
          <w:tcPr>
            <w:tcW w:w="9747" w:type="dxa"/>
          </w:tcPr>
          <w:p w14:paraId="70D1753F" w14:textId="77777777" w:rsidR="007673DF" w:rsidRPr="00312BA7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226789CD" w14:textId="77777777" w:rsidTr="00C0461B">
        <w:trPr>
          <w:trHeight w:val="567"/>
        </w:trPr>
        <w:tc>
          <w:tcPr>
            <w:tcW w:w="9747" w:type="dxa"/>
          </w:tcPr>
          <w:p w14:paraId="48633EA8" w14:textId="77777777" w:rsidR="007673DF" w:rsidRPr="00312BA7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</w:tbl>
    <w:p w14:paraId="791E3DFC" w14:textId="77777777" w:rsidR="007673DF" w:rsidRDefault="007673DF" w:rsidP="007673DF">
      <w:pPr>
        <w:spacing w:line="312" w:lineRule="auto"/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72"/>
        <w:gridCol w:w="4575"/>
      </w:tblGrid>
      <w:tr w:rsidR="007673DF" w:rsidRPr="00312BA7" w14:paraId="44298BA1" w14:textId="77777777" w:rsidTr="00C0461B">
        <w:trPr>
          <w:trHeight w:val="411"/>
        </w:trPr>
        <w:tc>
          <w:tcPr>
            <w:tcW w:w="5172" w:type="dxa"/>
          </w:tcPr>
          <w:p w14:paraId="183CD573" w14:textId="77777777" w:rsidR="007673DF" w:rsidRPr="00312BA7" w:rsidRDefault="007673DF" w:rsidP="00C0461B">
            <w:pPr>
              <w:spacing w:line="312" w:lineRule="auto"/>
              <w:rPr>
                <w:rFonts w:eastAsiaTheme="minorHAnsi"/>
                <w:b/>
                <w:bCs/>
                <w:lang w:eastAsia="en-US"/>
              </w:rPr>
            </w:pPr>
            <w:r w:rsidRPr="00312BA7">
              <w:rPr>
                <w:rFonts w:eastAsiaTheme="minorHAnsi"/>
                <w:b/>
                <w:bCs/>
                <w:lang w:eastAsia="en-US"/>
              </w:rPr>
              <w:t>Erläuterung der Tiefeneinstellung:</w:t>
            </w:r>
          </w:p>
        </w:tc>
        <w:tc>
          <w:tcPr>
            <w:tcW w:w="4575" w:type="dxa"/>
            <w:vMerge w:val="restart"/>
            <w:tcBorders>
              <w:top w:val="nil"/>
              <w:bottom w:val="nil"/>
            </w:tcBorders>
          </w:tcPr>
          <w:p w14:paraId="70D55BA4" w14:textId="4C2DDA5E" w:rsidR="007673DF" w:rsidRPr="00312BA7" w:rsidRDefault="00635819" w:rsidP="00C0461B">
            <w:pPr>
              <w:spacing w:line="312" w:lineRule="auto"/>
              <w:ind w:left="360"/>
              <w:rPr>
                <w:rFonts w:eastAsiaTheme="minorHAns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161F13C1" wp14:editId="4145912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927585" cy="2470150"/>
                  <wp:effectExtent l="0" t="0" r="6350" b="6350"/>
                  <wp:wrapNone/>
                  <wp:docPr id="2156" name="Grafik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/>
                          <a:stretch/>
                        </pic:blipFill>
                        <pic:spPr bwMode="auto">
                          <a:xfrm>
                            <a:off x="0" y="0"/>
                            <a:ext cx="2927585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73DF" w:rsidRPr="00312BA7" w14:paraId="1E71AEA3" w14:textId="77777777" w:rsidTr="00C0461B">
        <w:trPr>
          <w:trHeight w:val="567"/>
        </w:trPr>
        <w:tc>
          <w:tcPr>
            <w:tcW w:w="5172" w:type="dxa"/>
          </w:tcPr>
          <w:p w14:paraId="08DE6C71" w14:textId="77777777" w:rsidR="007673DF" w:rsidRPr="00312BA7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57F2F36E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1ACF03DD" w14:textId="77777777" w:rsidTr="00C0461B">
        <w:trPr>
          <w:trHeight w:val="567"/>
        </w:trPr>
        <w:tc>
          <w:tcPr>
            <w:tcW w:w="5172" w:type="dxa"/>
          </w:tcPr>
          <w:p w14:paraId="0A45575E" w14:textId="77777777" w:rsidR="007673DF" w:rsidRPr="00312BA7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213574D0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341D8D07" w14:textId="77777777" w:rsidTr="00C0461B">
        <w:trPr>
          <w:trHeight w:val="567"/>
        </w:trPr>
        <w:tc>
          <w:tcPr>
            <w:tcW w:w="5172" w:type="dxa"/>
          </w:tcPr>
          <w:p w14:paraId="12D406E3" w14:textId="77777777" w:rsidR="007673DF" w:rsidRPr="00312BA7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6B18DE85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40DF1FF6" w14:textId="77777777" w:rsidTr="00C0461B">
        <w:trPr>
          <w:trHeight w:val="567"/>
        </w:trPr>
        <w:tc>
          <w:tcPr>
            <w:tcW w:w="5172" w:type="dxa"/>
          </w:tcPr>
          <w:p w14:paraId="6CB810FE" w14:textId="77777777" w:rsidR="007673DF" w:rsidRPr="00312BA7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6C70DD1A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19A5D6FE" w14:textId="77777777" w:rsidTr="00C0461B">
        <w:trPr>
          <w:trHeight w:val="567"/>
        </w:trPr>
        <w:tc>
          <w:tcPr>
            <w:tcW w:w="5172" w:type="dxa"/>
          </w:tcPr>
          <w:p w14:paraId="4ADA0166" w14:textId="77777777" w:rsidR="007673DF" w:rsidRPr="00312BA7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28748883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</w:tbl>
    <w:p w14:paraId="0A359A1B" w14:textId="77777777" w:rsidR="007673DF" w:rsidRDefault="007673DF" w:rsidP="007673DF">
      <w:pPr>
        <w:spacing w:line="312" w:lineRule="auto"/>
      </w:pPr>
      <w:r>
        <w:br w:type="page"/>
      </w:r>
    </w:p>
    <w:p w14:paraId="4565AA64" w14:textId="77777777" w:rsidR="007673DF" w:rsidRDefault="0069751E" w:rsidP="007673DF">
      <w:pPr>
        <w:jc w:val="both"/>
      </w:pPr>
      <w:r w:rsidRPr="00096630">
        <w:rPr>
          <w:noProof/>
          <w:color w:val="FF0000"/>
          <w:sz w:val="22"/>
          <w:lang w:eastAsia="de-DE"/>
        </w:rPr>
        <w:lastRenderedPageBreak/>
        <w:drawing>
          <wp:anchor distT="0" distB="0" distL="114300" distR="114300" simplePos="0" relativeHeight="251740160" behindDoc="0" locked="0" layoutInCell="0" allowOverlap="1" wp14:anchorId="5BA6C2BC" wp14:editId="1EC8668C">
            <wp:simplePos x="0" y="0"/>
            <wp:positionH relativeFrom="rightMargin">
              <wp:posOffset>518160</wp:posOffset>
            </wp:positionH>
            <wp:positionV relativeFrom="paragraph">
              <wp:posOffset>845820</wp:posOffset>
            </wp:positionV>
            <wp:extent cx="302260" cy="323850"/>
            <wp:effectExtent l="0" t="0" r="2540" b="0"/>
            <wp:wrapNone/>
            <wp:docPr id="2128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243">
        <w:rPr>
          <w:b/>
          <w:noProof/>
          <w:sz w:val="22"/>
          <w:lang w:eastAsia="de-DE"/>
        </w:rPr>
        <w:drawing>
          <wp:anchor distT="0" distB="0" distL="114300" distR="114300" simplePos="0" relativeHeight="251742208" behindDoc="0" locked="0" layoutInCell="1" allowOverlap="1" wp14:anchorId="617E4AF4" wp14:editId="0912C794">
            <wp:simplePos x="0" y="0"/>
            <wp:positionH relativeFrom="column">
              <wp:posOffset>4837430</wp:posOffset>
            </wp:positionH>
            <wp:positionV relativeFrom="paragraph">
              <wp:posOffset>822325</wp:posOffset>
            </wp:positionV>
            <wp:extent cx="361950" cy="342900"/>
            <wp:effectExtent l="0" t="0" r="0" b="0"/>
            <wp:wrapNone/>
            <wp:docPr id="2127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7673DF" w:rsidRPr="00453EC1" w14:paraId="1E477A1D" w14:textId="77777777" w:rsidTr="00C0461B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469B16" w14:textId="77777777" w:rsidR="007673DF" w:rsidRPr="00453EC1" w:rsidRDefault="007673DF" w:rsidP="00C0461B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77B8963F" w14:textId="77777777" w:rsidR="007673DF" w:rsidRPr="00453EC1" w:rsidRDefault="007673DF" w:rsidP="00C0461B">
            <w:pPr>
              <w:rPr>
                <w:b/>
              </w:rPr>
            </w:pPr>
            <w:r>
              <w:rPr>
                <w:b/>
              </w:rPr>
              <w:t>Werkzeugcheck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68E75E" w14:textId="77777777" w:rsidR="007673DF" w:rsidRPr="00453EC1" w:rsidRDefault="007673DF" w:rsidP="00C0461B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810458" w14:textId="77777777" w:rsidR="007673DF" w:rsidRPr="00453EC1" w:rsidRDefault="007673DF" w:rsidP="00C0461B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Holztechnik</w:t>
            </w:r>
          </w:p>
          <w:p w14:paraId="4E90A645" w14:textId="77777777" w:rsidR="007673DF" w:rsidRPr="00453EC1" w:rsidRDefault="007673DF" w:rsidP="00C0461B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Z.01.02.02</w:t>
            </w:r>
            <w:r w:rsidR="00817950">
              <w:rPr>
                <w:rFonts w:eastAsia="Times New Roman"/>
                <w:b/>
                <w:lang w:val="en-GB"/>
              </w:rPr>
              <w:t>.02</w:t>
            </w:r>
          </w:p>
        </w:tc>
      </w:tr>
      <w:tr w:rsidR="007673DF" w:rsidRPr="00453EC1" w14:paraId="4145C2E3" w14:textId="77777777" w:rsidTr="00C0461B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3724643B" w14:textId="77777777" w:rsidR="007673DF" w:rsidRPr="00A402FC" w:rsidRDefault="007673DF" w:rsidP="00C0461B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A260008" w14:textId="77777777" w:rsidR="007673DF" w:rsidRPr="00453EC1" w:rsidRDefault="007673DF" w:rsidP="00C0461B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673DF" w:rsidRPr="00453EC1" w14:paraId="058C6A7E" w14:textId="77777777" w:rsidTr="00C0461B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DBE927" w14:textId="77777777" w:rsidR="007673DF" w:rsidRPr="00122340" w:rsidRDefault="007673DF" w:rsidP="00BC4205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r w:rsidRPr="00122340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76DE17D8" w14:textId="77777777" w:rsidR="007673DF" w:rsidRPr="00453EC1" w:rsidRDefault="007673DF" w:rsidP="00C0461B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2C525D67" w14:textId="37DF94D9" w:rsidR="007673DF" w:rsidRDefault="007673DF" w:rsidP="007673DF">
      <w:pPr>
        <w:pStyle w:val="berschrift1"/>
        <w:rPr>
          <w:sz w:val="32"/>
        </w:rPr>
      </w:pPr>
      <w:r>
        <w:rPr>
          <w:sz w:val="32"/>
        </w:rPr>
        <w:t xml:space="preserve">Klappstuhl </w:t>
      </w:r>
      <w:r w:rsidR="00DE2BDC">
        <w:rPr>
          <w:sz w:val="32"/>
        </w:rPr>
        <w:t xml:space="preserve">- </w:t>
      </w:r>
      <w:r>
        <w:rPr>
          <w:sz w:val="32"/>
        </w:rPr>
        <w:t>Werkzeugcheck</w:t>
      </w:r>
    </w:p>
    <w:p w14:paraId="6ED5F136" w14:textId="77777777" w:rsidR="007673DF" w:rsidRDefault="007673DF" w:rsidP="007673DF">
      <w:pPr>
        <w:rPr>
          <w:b/>
          <w:bCs/>
        </w:rPr>
      </w:pPr>
    </w:p>
    <w:p w14:paraId="209398AF" w14:textId="77777777" w:rsidR="007673DF" w:rsidRPr="0019468F" w:rsidRDefault="007673DF" w:rsidP="007673DF">
      <w:pPr>
        <w:rPr>
          <w:b/>
          <w:bCs/>
          <w:sz w:val="22"/>
        </w:rPr>
      </w:pPr>
      <w:r w:rsidRPr="0019468F">
        <w:rPr>
          <w:b/>
          <w:bCs/>
          <w:sz w:val="22"/>
        </w:rPr>
        <w:t>Sägearten</w:t>
      </w:r>
    </w:p>
    <w:p w14:paraId="595532FC" w14:textId="77777777" w:rsidR="007673DF" w:rsidRPr="00436488" w:rsidRDefault="007673DF" w:rsidP="007673DF">
      <w:pPr>
        <w:rPr>
          <w:sz w:val="22"/>
        </w:rPr>
      </w:pPr>
      <w:r w:rsidRPr="00436488">
        <w:rPr>
          <w:sz w:val="22"/>
        </w:rPr>
        <w:t>Um die Hölzer für den Klappstuhl (Bauanleitung) abzulängen, benötig</w:t>
      </w:r>
      <w:r>
        <w:rPr>
          <w:sz w:val="22"/>
        </w:rPr>
        <w:t>en Sie</w:t>
      </w:r>
      <w:r w:rsidRPr="00436488">
        <w:rPr>
          <w:sz w:val="22"/>
        </w:rPr>
        <w:t xml:space="preserve"> eine Säge. Wie </w:t>
      </w:r>
      <w:r>
        <w:rPr>
          <w:sz w:val="22"/>
        </w:rPr>
        <w:t>Sie</w:t>
      </w:r>
      <w:r w:rsidRPr="00436488">
        <w:rPr>
          <w:sz w:val="22"/>
        </w:rPr>
        <w:t xml:space="preserve"> mit einem Blick in </w:t>
      </w:r>
      <w:r>
        <w:rPr>
          <w:sz w:val="22"/>
        </w:rPr>
        <w:t>Ihre</w:t>
      </w:r>
      <w:r w:rsidRPr="00436488">
        <w:rPr>
          <w:sz w:val="22"/>
        </w:rPr>
        <w:t xml:space="preserve"> Werkzeugkiste oder ins Fachbuch </w:t>
      </w:r>
      <w:r>
        <w:rPr>
          <w:sz w:val="22"/>
        </w:rPr>
        <w:t>sehen</w:t>
      </w:r>
      <w:r w:rsidRPr="00436488">
        <w:rPr>
          <w:sz w:val="22"/>
        </w:rPr>
        <w:t xml:space="preserve">, gibt es verschiedene Sägen. </w:t>
      </w:r>
    </w:p>
    <w:p w14:paraId="3491DD57" w14:textId="77777777" w:rsidR="007673DF" w:rsidRPr="00436488" w:rsidRDefault="007673DF" w:rsidP="007673DF">
      <w:pPr>
        <w:rPr>
          <w:sz w:val="22"/>
        </w:rPr>
      </w:pPr>
      <w:r w:rsidRPr="00436488">
        <w:rPr>
          <w:sz w:val="22"/>
        </w:rPr>
        <w:t xml:space="preserve">Um die richtige Säge für diesen Arbeitsschritt zu wählen, </w:t>
      </w:r>
      <w:r>
        <w:rPr>
          <w:sz w:val="22"/>
        </w:rPr>
        <w:t>müssen Sie diese</w:t>
      </w:r>
      <w:r w:rsidRPr="00436488">
        <w:rPr>
          <w:sz w:val="22"/>
        </w:rPr>
        <w:t xml:space="preserve"> kennen.</w:t>
      </w:r>
    </w:p>
    <w:p w14:paraId="5AE52CBE" w14:textId="77777777" w:rsidR="007673DF" w:rsidRPr="00436488" w:rsidRDefault="007673DF" w:rsidP="007673DF">
      <w:pPr>
        <w:spacing w:line="312" w:lineRule="auto"/>
        <w:rPr>
          <w:sz w:val="12"/>
        </w:rPr>
      </w:pPr>
    </w:p>
    <w:p w14:paraId="24F26292" w14:textId="77777777" w:rsidR="007673DF" w:rsidRPr="00534FCC" w:rsidRDefault="007673DF" w:rsidP="0095174C">
      <w:pPr>
        <w:pStyle w:val="Listenabsatz"/>
        <w:numPr>
          <w:ilvl w:val="0"/>
          <w:numId w:val="50"/>
        </w:numPr>
        <w:rPr>
          <w:sz w:val="22"/>
        </w:rPr>
      </w:pPr>
      <w:r w:rsidRPr="00534FCC">
        <w:rPr>
          <w:sz w:val="22"/>
        </w:rPr>
        <w:t>Verbinden Sie mit einem Strich die Bilder mit der jeweils richtigen Bezeichnung.</w:t>
      </w:r>
    </w:p>
    <w:p w14:paraId="01BC43F3" w14:textId="7B602424" w:rsidR="007673DF" w:rsidRPr="00436488" w:rsidRDefault="007673DF" w:rsidP="007673DF">
      <w:pPr>
        <w:spacing w:line="312" w:lineRule="auto"/>
        <w:rPr>
          <w:sz w:val="12"/>
        </w:rPr>
      </w:pP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952"/>
        <w:gridCol w:w="1457"/>
        <w:gridCol w:w="993"/>
        <w:gridCol w:w="2551"/>
      </w:tblGrid>
      <w:tr w:rsidR="007673DF" w:rsidRPr="00AD7358" w14:paraId="0D45AD90" w14:textId="77777777" w:rsidTr="00C0461B">
        <w:trPr>
          <w:trHeight w:val="28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6AA4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Bild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2D340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F52D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Bezeichnung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0784C" w14:textId="77777777" w:rsidR="007673DF" w:rsidRPr="00AD7358" w:rsidRDefault="007673DF" w:rsidP="00C0461B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B0E2" w14:textId="77777777" w:rsidR="007673DF" w:rsidRPr="00AD7358" w:rsidRDefault="007673DF" w:rsidP="00C0461B">
            <w:pPr>
              <w:rPr>
                <w:b/>
              </w:rPr>
            </w:pPr>
            <w:r>
              <w:rPr>
                <w:b/>
              </w:rPr>
              <w:t>Beschreibung</w:t>
            </w:r>
          </w:p>
        </w:tc>
      </w:tr>
      <w:tr w:rsidR="007673DF" w14:paraId="6A707A12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452030AC" w14:textId="77777777" w:rsidR="007673DF" w:rsidRDefault="007673DF" w:rsidP="00C0461B"/>
        </w:tc>
        <w:tc>
          <w:tcPr>
            <w:tcW w:w="952" w:type="dxa"/>
          </w:tcPr>
          <w:p w14:paraId="7EF81BA2" w14:textId="7777777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0F491E4D" w14:textId="77777777" w:rsidR="007673DF" w:rsidRDefault="007673DF" w:rsidP="00C0461B"/>
        </w:tc>
        <w:tc>
          <w:tcPr>
            <w:tcW w:w="993" w:type="dxa"/>
          </w:tcPr>
          <w:p w14:paraId="031C1A9C" w14:textId="77777777" w:rsidR="007673DF" w:rsidRDefault="007673DF" w:rsidP="00C0461B"/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83593B5" w14:textId="77777777" w:rsidR="007673DF" w:rsidRDefault="007673DF" w:rsidP="00C0461B"/>
        </w:tc>
      </w:tr>
      <w:tr w:rsidR="007673DF" w14:paraId="48AF9E47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E3EB" w14:textId="44920703" w:rsidR="007673DF" w:rsidRDefault="007673DF" w:rsidP="00C0461B"/>
          <w:p w14:paraId="61BFB757" w14:textId="682D4B85" w:rsidR="007673DF" w:rsidRDefault="004E445C" w:rsidP="00C0461B">
            <w:r w:rsidRPr="004E445C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7446D015" wp14:editId="307F2D84">
                  <wp:simplePos x="0" y="0"/>
                  <wp:positionH relativeFrom="column">
                    <wp:posOffset>50485</wp:posOffset>
                  </wp:positionH>
                  <wp:positionV relativeFrom="paragraph">
                    <wp:posOffset>28119</wp:posOffset>
                  </wp:positionV>
                  <wp:extent cx="1940931" cy="623996"/>
                  <wp:effectExtent l="0" t="0" r="2540" b="5080"/>
                  <wp:wrapNone/>
                  <wp:docPr id="449" name="Grafik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6" t="32951" r="3166" b="39484"/>
                          <a:stretch/>
                        </pic:blipFill>
                        <pic:spPr bwMode="auto">
                          <a:xfrm>
                            <a:off x="0" y="0"/>
                            <a:ext cx="1940931" cy="62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E95FF2" w14:textId="77777777" w:rsidR="007673DF" w:rsidRDefault="007673DF" w:rsidP="00C046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D52437A" wp14:editId="1A01F600">
                      <wp:simplePos x="0" y="0"/>
                      <wp:positionH relativeFrom="column">
                        <wp:posOffset>2038673</wp:posOffset>
                      </wp:positionH>
                      <wp:positionV relativeFrom="paragraph">
                        <wp:posOffset>109136</wp:posOffset>
                      </wp:positionV>
                      <wp:extent cx="749935" cy="2389505"/>
                      <wp:effectExtent l="0" t="0" r="31115" b="29845"/>
                      <wp:wrapNone/>
                      <wp:docPr id="2011" name="Gerade Verbindung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9935" cy="23895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5E09BA" id="Gerade Verbindung 932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5pt,8.6pt" to="219.6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" strokecolor="red"/>
                  </w:pict>
                </mc:Fallback>
              </mc:AlternateContent>
            </w:r>
          </w:p>
          <w:p w14:paraId="1E128A80" w14:textId="77777777" w:rsidR="007673DF" w:rsidRDefault="007673DF" w:rsidP="00C046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3D4DC0D" wp14:editId="584717B2">
                      <wp:simplePos x="0" y="0"/>
                      <wp:positionH relativeFrom="column">
                        <wp:posOffset>2033743</wp:posOffset>
                      </wp:positionH>
                      <wp:positionV relativeFrom="paragraph">
                        <wp:posOffset>23200</wp:posOffset>
                      </wp:positionV>
                      <wp:extent cx="637540" cy="1998921"/>
                      <wp:effectExtent l="0" t="0" r="29210" b="20955"/>
                      <wp:wrapNone/>
                      <wp:docPr id="2012" name="Gerade Verbindung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7540" cy="19989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20465" id="Gerade Verbindung 92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5pt,1.85pt" to="210.3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" strokecolor="red"/>
                  </w:pict>
                </mc:Fallback>
              </mc:AlternateContent>
            </w:r>
          </w:p>
          <w:p w14:paraId="48582432" w14:textId="77777777" w:rsidR="007673DF" w:rsidRDefault="007673DF" w:rsidP="00C0461B"/>
          <w:p w14:paraId="787167E1" w14:textId="4D7D6600" w:rsidR="007673DF" w:rsidRDefault="004E445C" w:rsidP="00C0461B">
            <w:r w:rsidRPr="004E445C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1558E4AB" wp14:editId="3A64DC42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252730</wp:posOffset>
                  </wp:positionV>
                  <wp:extent cx="1265555" cy="948690"/>
                  <wp:effectExtent l="0" t="0" r="0" b="3810"/>
                  <wp:wrapNone/>
                  <wp:docPr id="450" name="Grafik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22469" r="3842" b="8318"/>
                          <a:stretch/>
                        </pic:blipFill>
                        <pic:spPr bwMode="auto">
                          <a:xfrm>
                            <a:off x="0" y="0"/>
                            <a:ext cx="126555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445C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465EAC72" wp14:editId="4A62AC9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2366645</wp:posOffset>
                  </wp:positionV>
                  <wp:extent cx="1646555" cy="848360"/>
                  <wp:effectExtent l="0" t="0" r="0" b="8890"/>
                  <wp:wrapNone/>
                  <wp:docPr id="452" name="Grafik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33551" r="15213" b="25403"/>
                          <a:stretch/>
                        </pic:blipFill>
                        <pic:spPr bwMode="auto">
                          <a:xfrm>
                            <a:off x="0" y="0"/>
                            <a:ext cx="164655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445C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604E47F2" wp14:editId="4683E3D0">
                  <wp:simplePos x="0" y="0"/>
                  <wp:positionH relativeFrom="column">
                    <wp:posOffset>49850</wp:posOffset>
                  </wp:positionH>
                  <wp:positionV relativeFrom="paragraph">
                    <wp:posOffset>3464739</wp:posOffset>
                  </wp:positionV>
                  <wp:extent cx="1937737" cy="706479"/>
                  <wp:effectExtent l="0" t="0" r="5715" b="0"/>
                  <wp:wrapNone/>
                  <wp:docPr id="453" name="Grafik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2" t="40740" r="15484" b="31396"/>
                          <a:stretch/>
                        </pic:blipFill>
                        <pic:spPr bwMode="auto">
                          <a:xfrm>
                            <a:off x="0" y="0"/>
                            <a:ext cx="1937737" cy="70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14:paraId="31AB1B26" w14:textId="6C11F72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56C0" w14:textId="6D329F2C" w:rsidR="007673DF" w:rsidRPr="00FE5488" w:rsidRDefault="007673DF" w:rsidP="00C0461B">
            <w:pPr>
              <w:jc w:val="center"/>
              <w:rPr>
                <w:b/>
              </w:rPr>
            </w:pPr>
            <w:r>
              <w:rPr>
                <w:b/>
              </w:rPr>
              <w:t>Feinsäge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835C457" w14:textId="507D151C" w:rsidR="007673DF" w:rsidRDefault="007673DF" w:rsidP="00C0461B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92739BB" wp14:editId="4CC77CED">
                      <wp:simplePos x="0" y="0"/>
                      <wp:positionH relativeFrom="column">
                        <wp:posOffset>-51035</wp:posOffset>
                      </wp:positionH>
                      <wp:positionV relativeFrom="paragraph">
                        <wp:posOffset>317899</wp:posOffset>
                      </wp:positionV>
                      <wp:extent cx="616584" cy="3199809"/>
                      <wp:effectExtent l="0" t="0" r="31750" b="19685"/>
                      <wp:wrapNone/>
                      <wp:docPr id="2013" name="Gerade Verbindung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6584" cy="31998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1ABB4" id="Gerade Verbindung 936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25.05pt" to="44.55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" strokecolor="red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98A98BD" wp14:editId="1C106C30">
                      <wp:simplePos x="0" y="0"/>
                      <wp:positionH relativeFrom="column">
                        <wp:posOffset>-51035</wp:posOffset>
                      </wp:positionH>
                      <wp:positionV relativeFrom="paragraph">
                        <wp:posOffset>413592</wp:posOffset>
                      </wp:positionV>
                      <wp:extent cx="616687" cy="4114800"/>
                      <wp:effectExtent l="0" t="0" r="31115" b="19050"/>
                      <wp:wrapNone/>
                      <wp:docPr id="2014" name="Gerade Verbindung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6687" cy="411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F6E67" id="Gerade Verbindung 939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32.55pt" to="44.5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" strokecolor="red"/>
                  </w:pict>
                </mc:Fallback>
              </mc:AlternateConten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A071C" w14:textId="4EBE55AE" w:rsidR="007673DF" w:rsidRPr="0019468F" w:rsidRDefault="007673DF" w:rsidP="00C0461B">
            <w:r>
              <w:t>Bei diesen Sägen</w:t>
            </w:r>
            <w:r w:rsidRPr="0019468F">
              <w:t xml:space="preserve"> ist das Sägeblatt mit Hilfe eines Spanndrahtes zwischen zwei Sägearme</w:t>
            </w:r>
            <w:r w:rsidR="00DE2BDC">
              <w:t>n</w:t>
            </w:r>
            <w:r w:rsidRPr="0019468F">
              <w:t xml:space="preserve"> fest eingespannt.</w:t>
            </w:r>
          </w:p>
        </w:tc>
      </w:tr>
      <w:tr w:rsidR="007673DF" w14:paraId="6B170685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1457F338" w14:textId="77777777" w:rsidR="007673DF" w:rsidRDefault="007673DF" w:rsidP="00C0461B"/>
        </w:tc>
        <w:tc>
          <w:tcPr>
            <w:tcW w:w="952" w:type="dxa"/>
          </w:tcPr>
          <w:p w14:paraId="0D1A74A1" w14:textId="7777777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8EA54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4A4267F0" w14:textId="77777777" w:rsidR="007673DF" w:rsidRDefault="007673DF" w:rsidP="00C0461B"/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09A50B4" w14:textId="77777777" w:rsidR="007673DF" w:rsidRDefault="007673DF" w:rsidP="00C0461B"/>
        </w:tc>
      </w:tr>
      <w:tr w:rsidR="007673DF" w14:paraId="74C636DF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0357" w14:textId="4E7DE519" w:rsidR="007673DF" w:rsidRDefault="007673DF" w:rsidP="00C0461B"/>
          <w:p w14:paraId="64271784" w14:textId="77777777" w:rsidR="007673DF" w:rsidRDefault="007673DF" w:rsidP="00C0461B"/>
          <w:p w14:paraId="4ABE06FB" w14:textId="77777777" w:rsidR="007673DF" w:rsidRDefault="007673DF" w:rsidP="00C0461B"/>
          <w:p w14:paraId="771EB7D4" w14:textId="77777777" w:rsidR="007673DF" w:rsidRDefault="007673DF" w:rsidP="00C046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37BAEC0" wp14:editId="3D1329FB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67945</wp:posOffset>
                      </wp:positionV>
                      <wp:extent cx="637540" cy="1977390"/>
                      <wp:effectExtent l="0" t="0" r="29210" b="22860"/>
                      <wp:wrapNone/>
                      <wp:docPr id="2015" name="Gerade Verbindung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7540" cy="19773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37A490" id="Gerade Verbindung 93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5.35pt" to="210.3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74EF58" wp14:editId="233E5309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3810</wp:posOffset>
                      </wp:positionV>
                      <wp:extent cx="637540" cy="3051175"/>
                      <wp:effectExtent l="0" t="0" r="29210" b="15875"/>
                      <wp:wrapNone/>
                      <wp:docPr id="2016" name="Gerade Verbindung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7540" cy="3051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120DF" id="Gerade Verbindung 934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.3pt" to="210.3pt,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" strokecolor="red"/>
                  </w:pict>
                </mc:Fallback>
              </mc:AlternateContent>
            </w:r>
          </w:p>
          <w:p w14:paraId="707F2863" w14:textId="77777777" w:rsidR="007673DF" w:rsidRDefault="007673DF" w:rsidP="00C0461B"/>
          <w:p w14:paraId="593D5F37" w14:textId="77777777" w:rsidR="007673DF" w:rsidRDefault="007673DF" w:rsidP="00C0461B"/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14:paraId="227AA78F" w14:textId="7777777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AE5F9" w14:textId="77777777" w:rsidR="007673DF" w:rsidRPr="00FE5488" w:rsidRDefault="007673DF" w:rsidP="00C0461B">
            <w:pPr>
              <w:jc w:val="center"/>
              <w:rPr>
                <w:b/>
              </w:rPr>
            </w:pPr>
            <w:r>
              <w:rPr>
                <w:b/>
              </w:rPr>
              <w:t>Japansäge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3D5772B" w14:textId="77777777" w:rsidR="007673DF" w:rsidRDefault="007673DF" w:rsidP="00C0461B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74EFA9" wp14:editId="2904335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436880</wp:posOffset>
                      </wp:positionV>
                      <wp:extent cx="615315" cy="3082925"/>
                      <wp:effectExtent l="0" t="0" r="32385" b="22225"/>
                      <wp:wrapNone/>
                      <wp:docPr id="2017" name="Gerade Verbindung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5315" cy="30829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883F5" id="Gerade Verbindung 937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34.4pt" to="44.4pt,2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" strokecolor="red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0D6701E" wp14:editId="213398B5">
                      <wp:simplePos x="0" y="0"/>
                      <wp:positionH relativeFrom="column">
                        <wp:posOffset>-51035</wp:posOffset>
                      </wp:positionH>
                      <wp:positionV relativeFrom="paragraph">
                        <wp:posOffset>469104</wp:posOffset>
                      </wp:positionV>
                      <wp:extent cx="650106" cy="1977654"/>
                      <wp:effectExtent l="0" t="0" r="36195" b="22860"/>
                      <wp:wrapNone/>
                      <wp:docPr id="2018" name="Gerade Verbindung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50106" cy="197765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F63B93" id="Gerade Verbindung 935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36.95pt" to="47.2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" strokecolor="red"/>
                  </w:pict>
                </mc:Fallback>
              </mc:AlternateConten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9942B" w14:textId="77777777" w:rsidR="007673DF" w:rsidRPr="0019468F" w:rsidRDefault="007673DF" w:rsidP="00C0461B">
            <w:r>
              <w:t>Bei dieser Säge</w:t>
            </w:r>
            <w:r w:rsidRPr="0019468F">
              <w:t xml:space="preserve"> ist das breite Sägeblatt am Rücken nicht verstärkt und eignet sich dadurch für tiefe Schnitte.</w:t>
            </w:r>
          </w:p>
        </w:tc>
      </w:tr>
      <w:tr w:rsidR="007673DF" w14:paraId="46FEA691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7333EF96" w14:textId="77777777" w:rsidR="007673DF" w:rsidRDefault="007673DF" w:rsidP="00C0461B"/>
        </w:tc>
        <w:tc>
          <w:tcPr>
            <w:tcW w:w="952" w:type="dxa"/>
          </w:tcPr>
          <w:p w14:paraId="2A7B40F5" w14:textId="7777777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7CD65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700F8616" w14:textId="77777777" w:rsidR="007673DF" w:rsidRDefault="007673DF" w:rsidP="00C0461B"/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E97F780" w14:textId="77777777" w:rsidR="007673DF" w:rsidRDefault="007673DF" w:rsidP="00C0461B"/>
        </w:tc>
      </w:tr>
      <w:tr w:rsidR="007673DF" w14:paraId="755ED155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E3F1" w14:textId="32576CB2" w:rsidR="007673DF" w:rsidRDefault="004E445C" w:rsidP="00C0461B">
            <w:r w:rsidRPr="004E445C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288C3E3A" wp14:editId="53761F6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175895</wp:posOffset>
                  </wp:positionV>
                  <wp:extent cx="2104390" cy="724535"/>
                  <wp:effectExtent l="0" t="0" r="0" b="0"/>
                  <wp:wrapNone/>
                  <wp:docPr id="451" name="Grafik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6" t="33550" r="10417" b="41281"/>
                          <a:stretch/>
                        </pic:blipFill>
                        <pic:spPr bwMode="auto">
                          <a:xfrm>
                            <a:off x="0" y="0"/>
                            <a:ext cx="21043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D512B" w14:textId="4ECADB87" w:rsidR="007673DF" w:rsidRDefault="007673DF" w:rsidP="00C0461B"/>
          <w:p w14:paraId="63FFB66F" w14:textId="77777777" w:rsidR="007673DF" w:rsidRDefault="007673DF" w:rsidP="00C0461B"/>
          <w:p w14:paraId="6406BC07" w14:textId="77777777" w:rsidR="007673DF" w:rsidRDefault="007673DF" w:rsidP="00C0461B"/>
          <w:p w14:paraId="71685479" w14:textId="77777777" w:rsidR="007673DF" w:rsidRDefault="007673DF" w:rsidP="00C0461B"/>
          <w:p w14:paraId="4A7D906E" w14:textId="77777777" w:rsidR="007673DF" w:rsidRDefault="007673DF" w:rsidP="00C0461B"/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14:paraId="4E1AAA25" w14:textId="7777777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33A4" w14:textId="77777777" w:rsidR="007673DF" w:rsidRPr="00FE5488" w:rsidRDefault="007673DF" w:rsidP="00C0461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F52CDE3" wp14:editId="759EE55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86360</wp:posOffset>
                      </wp:positionV>
                      <wp:extent cx="724535" cy="0"/>
                      <wp:effectExtent l="0" t="0" r="18415" b="19050"/>
                      <wp:wrapNone/>
                      <wp:docPr id="2019" name="Gerade Verbindung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45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B743E" id="Gerade Verbindung 938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95pt,6.8pt" to="12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" strokecolor="red"/>
                  </w:pict>
                </mc:Fallback>
              </mc:AlternateContent>
            </w:r>
            <w:r w:rsidRPr="00FE5488">
              <w:rPr>
                <w:b/>
              </w:rPr>
              <w:t>Stichsäge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610117E" w14:textId="77777777" w:rsidR="007673DF" w:rsidRDefault="007673DF" w:rsidP="00C0461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CC71" w14:textId="77777777" w:rsidR="007673DF" w:rsidRPr="0019468F" w:rsidRDefault="007673DF" w:rsidP="00C0461B">
            <w:r>
              <w:t>Sie</w:t>
            </w:r>
            <w:r w:rsidRPr="0019468F">
              <w:t xml:space="preserve"> hat ein starkes aber schmales, spitzzulaufendes Sägeblatt. Damit kann man Rundungen in große Flächen schneiden.</w:t>
            </w:r>
          </w:p>
        </w:tc>
      </w:tr>
      <w:tr w:rsidR="007673DF" w14:paraId="60FD9191" w14:textId="77777777" w:rsidTr="00C0461B">
        <w:trPr>
          <w:trHeight w:hRule="exact" w:val="113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51919241" w14:textId="77777777" w:rsidR="007673DF" w:rsidRDefault="007673DF" w:rsidP="00C0461B"/>
        </w:tc>
        <w:tc>
          <w:tcPr>
            <w:tcW w:w="952" w:type="dxa"/>
          </w:tcPr>
          <w:p w14:paraId="58A4A280" w14:textId="7777777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AEF01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3BAFBF6C" w14:textId="77777777" w:rsidR="007673DF" w:rsidRDefault="007673DF" w:rsidP="00C0461B"/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04F65B4" w14:textId="77777777" w:rsidR="007673DF" w:rsidRDefault="007673DF" w:rsidP="00C0461B"/>
        </w:tc>
      </w:tr>
      <w:tr w:rsidR="007673DF" w14:paraId="1D69E16E" w14:textId="77777777" w:rsidTr="00C0461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4615" w14:textId="5754B603" w:rsidR="007673DF" w:rsidRDefault="007673DF" w:rsidP="00C0461B"/>
          <w:p w14:paraId="237B8EBD" w14:textId="77777777" w:rsidR="007673DF" w:rsidRDefault="007673DF" w:rsidP="00C0461B"/>
          <w:p w14:paraId="561FACEB" w14:textId="77777777" w:rsidR="007673DF" w:rsidRDefault="007673DF" w:rsidP="00C0461B"/>
          <w:p w14:paraId="18399F6C" w14:textId="77777777" w:rsidR="007673DF" w:rsidRDefault="007673DF" w:rsidP="00C0461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66C065" wp14:editId="6BD031C9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27940</wp:posOffset>
                      </wp:positionV>
                      <wp:extent cx="637540" cy="1009650"/>
                      <wp:effectExtent l="0" t="0" r="29210" b="19050"/>
                      <wp:wrapNone/>
                      <wp:docPr id="2020" name="Gerade Verbindung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7540" cy="1009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74AF2" id="Gerade Verbindung 93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2.2pt" to="210.3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" strokecolor="red"/>
                  </w:pict>
                </mc:Fallback>
              </mc:AlternateContent>
            </w:r>
          </w:p>
          <w:p w14:paraId="75A5A2DC" w14:textId="77777777" w:rsidR="007673DF" w:rsidRDefault="007673DF" w:rsidP="00C0461B"/>
          <w:p w14:paraId="6E65CDB3" w14:textId="77777777" w:rsidR="007673DF" w:rsidRDefault="007673DF" w:rsidP="00C0461B"/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14:paraId="52914EED" w14:textId="77777777" w:rsidR="007673DF" w:rsidRDefault="007673DF" w:rsidP="00C0461B"/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C087" w14:textId="77777777" w:rsidR="007673DF" w:rsidRPr="00FE5488" w:rsidRDefault="007673DF" w:rsidP="00C0461B">
            <w:pPr>
              <w:jc w:val="center"/>
              <w:rPr>
                <w:b/>
              </w:rPr>
            </w:pPr>
            <w:r w:rsidRPr="00FE5488">
              <w:rPr>
                <w:b/>
              </w:rPr>
              <w:t>Gestellsäge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81FBA21" w14:textId="77777777" w:rsidR="007673DF" w:rsidRDefault="007673DF" w:rsidP="00C0461B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81F1" w14:textId="77777777" w:rsidR="007673DF" w:rsidRPr="0019468F" w:rsidRDefault="007673DF" w:rsidP="00C0461B">
            <w:r>
              <w:t>Diese Säge hat ein trapezförmiges Sägeblatt, mit sehr feiner Bezahnung, die auf Zug wirkt. Es lassen sich sehr feine Schnitte durchführen.</w:t>
            </w:r>
          </w:p>
        </w:tc>
      </w:tr>
      <w:tr w:rsidR="007673DF" w14:paraId="3E9FF73B" w14:textId="77777777" w:rsidTr="00C046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3369" w:type="dxa"/>
            <w:tcBorders>
              <w:left w:val="nil"/>
              <w:right w:val="nil"/>
            </w:tcBorders>
          </w:tcPr>
          <w:p w14:paraId="01F9FB94" w14:textId="77777777" w:rsidR="007673DF" w:rsidRDefault="007673DF" w:rsidP="00C0461B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6E34FC3C" w14:textId="77777777" w:rsidR="007673DF" w:rsidRDefault="007673DF" w:rsidP="00C0461B"/>
        </w:tc>
        <w:tc>
          <w:tcPr>
            <w:tcW w:w="1457" w:type="dxa"/>
            <w:tcBorders>
              <w:left w:val="nil"/>
              <w:right w:val="nil"/>
            </w:tcBorders>
          </w:tcPr>
          <w:p w14:paraId="01BD6EBB" w14:textId="77777777" w:rsidR="007673DF" w:rsidRPr="00FE5488" w:rsidRDefault="007673DF" w:rsidP="00C0461B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B4DB9C0" w14:textId="77777777" w:rsidR="007673DF" w:rsidRDefault="007673DF" w:rsidP="00C0461B"/>
        </w:tc>
        <w:tc>
          <w:tcPr>
            <w:tcW w:w="2551" w:type="dxa"/>
            <w:tcBorders>
              <w:left w:val="nil"/>
              <w:right w:val="nil"/>
            </w:tcBorders>
          </w:tcPr>
          <w:p w14:paraId="4FDBCEF9" w14:textId="77777777" w:rsidR="007673DF" w:rsidRDefault="007673DF" w:rsidP="00C0461B"/>
        </w:tc>
      </w:tr>
      <w:tr w:rsidR="007673DF" w14:paraId="04BA12F3" w14:textId="77777777" w:rsidTr="00C046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</w:tcPr>
          <w:p w14:paraId="19DC64EF" w14:textId="77777777" w:rsidR="007673DF" w:rsidRDefault="007673DF" w:rsidP="00C0461B"/>
          <w:p w14:paraId="3718D7C7" w14:textId="67D78779" w:rsidR="007673DF" w:rsidRDefault="007673DF" w:rsidP="00C0461B"/>
          <w:p w14:paraId="4F1AB48D" w14:textId="77777777" w:rsidR="007673DF" w:rsidRDefault="007673DF" w:rsidP="00C0461B"/>
          <w:p w14:paraId="4E8D5518" w14:textId="77777777" w:rsidR="007673DF" w:rsidRDefault="007673DF" w:rsidP="00C0461B"/>
          <w:p w14:paraId="1F066BB0" w14:textId="77777777" w:rsidR="007673DF" w:rsidRDefault="007673DF" w:rsidP="00C0461B"/>
          <w:p w14:paraId="545DFCFA" w14:textId="77777777" w:rsidR="007673DF" w:rsidRDefault="007673DF" w:rsidP="00C0461B"/>
        </w:tc>
        <w:tc>
          <w:tcPr>
            <w:tcW w:w="952" w:type="dxa"/>
            <w:tcBorders>
              <w:top w:val="nil"/>
            </w:tcBorders>
          </w:tcPr>
          <w:p w14:paraId="34BEEBF2" w14:textId="77777777" w:rsidR="007673DF" w:rsidRDefault="007673DF" w:rsidP="00C0461B"/>
        </w:tc>
        <w:tc>
          <w:tcPr>
            <w:tcW w:w="1457" w:type="dxa"/>
            <w:vAlign w:val="center"/>
          </w:tcPr>
          <w:p w14:paraId="1B6E76B0" w14:textId="77777777" w:rsidR="007673DF" w:rsidRPr="00FE5488" w:rsidRDefault="007673DF" w:rsidP="00C0461B">
            <w:pPr>
              <w:jc w:val="center"/>
              <w:rPr>
                <w:b/>
              </w:rPr>
            </w:pPr>
            <w:r>
              <w:rPr>
                <w:b/>
              </w:rPr>
              <w:t>Fuchsschwanz</w:t>
            </w:r>
          </w:p>
        </w:tc>
        <w:tc>
          <w:tcPr>
            <w:tcW w:w="993" w:type="dxa"/>
            <w:tcBorders>
              <w:top w:val="nil"/>
            </w:tcBorders>
          </w:tcPr>
          <w:p w14:paraId="77CBF442" w14:textId="77777777" w:rsidR="007673DF" w:rsidRDefault="007673DF" w:rsidP="00C0461B"/>
        </w:tc>
        <w:tc>
          <w:tcPr>
            <w:tcW w:w="2551" w:type="dxa"/>
            <w:vAlign w:val="center"/>
          </w:tcPr>
          <w:p w14:paraId="66667C43" w14:textId="77777777" w:rsidR="007673DF" w:rsidRPr="0019468F" w:rsidRDefault="007673DF" w:rsidP="00C0461B">
            <w:r>
              <w:t xml:space="preserve">Diese Säge </w:t>
            </w:r>
            <w:r w:rsidRPr="0019468F">
              <w:t>hat kleine Zähne und das Sägeblatt ist oben geheftet. Es lassen sich feine Schnitte durchführen.</w:t>
            </w:r>
          </w:p>
        </w:tc>
      </w:tr>
    </w:tbl>
    <w:p w14:paraId="7175AA5F" w14:textId="77777777" w:rsidR="007673DF" w:rsidRPr="0019468F" w:rsidRDefault="007673DF" w:rsidP="007673DF">
      <w:r w:rsidRPr="0019468F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413998F7" wp14:editId="2D12D273">
            <wp:simplePos x="0" y="0"/>
            <wp:positionH relativeFrom="column">
              <wp:posOffset>4713605</wp:posOffset>
            </wp:positionH>
            <wp:positionV relativeFrom="paragraph">
              <wp:posOffset>89535</wp:posOffset>
            </wp:positionV>
            <wp:extent cx="574040" cy="574040"/>
            <wp:effectExtent l="0" t="0" r="0" b="0"/>
            <wp:wrapNone/>
            <wp:docPr id="2134" name="Grafik 2134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R Cod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Verweis:</w:t>
      </w:r>
      <w:r w:rsidR="0069751E">
        <w:t xml:space="preserve"> </w:t>
      </w:r>
      <w:hyperlink r:id="rId90" w:history="1">
        <w:r w:rsidRPr="0019468F">
          <w:rPr>
            <w:rStyle w:val="Hyperlink"/>
          </w:rPr>
          <w:t>https://learningapps.org/watch?v=ptm68d7i318</w:t>
        </w:r>
      </w:hyperlink>
      <w:r w:rsidRPr="0019468F">
        <w:t xml:space="preserve"> </w:t>
      </w:r>
      <w:r w:rsidRPr="0019468F">
        <w:br w:type="page"/>
      </w:r>
    </w:p>
    <w:p w14:paraId="4A160442" w14:textId="77777777" w:rsidR="007673DF" w:rsidRPr="00100EC8" w:rsidRDefault="007673DF" w:rsidP="007673DF">
      <w:pPr>
        <w:spacing w:line="312" w:lineRule="auto"/>
        <w:rPr>
          <w:b/>
          <w:sz w:val="22"/>
        </w:rPr>
      </w:pPr>
      <w:r w:rsidRPr="001B6243">
        <w:rPr>
          <w:b/>
          <w:noProof/>
          <w:sz w:val="22"/>
          <w:lang w:eastAsia="de-DE"/>
        </w:rPr>
        <w:lastRenderedPageBreak/>
        <w:drawing>
          <wp:anchor distT="0" distB="0" distL="114300" distR="114300" simplePos="0" relativeHeight="251739136" behindDoc="0" locked="0" layoutInCell="1" allowOverlap="1" wp14:anchorId="073C0B2E" wp14:editId="462044F1">
            <wp:simplePos x="0" y="0"/>
            <wp:positionH relativeFrom="column">
              <wp:posOffset>4706620</wp:posOffset>
            </wp:positionH>
            <wp:positionV relativeFrom="paragraph">
              <wp:posOffset>-48260</wp:posOffset>
            </wp:positionV>
            <wp:extent cx="361950" cy="342900"/>
            <wp:effectExtent l="0" t="0" r="0" b="0"/>
            <wp:wrapNone/>
            <wp:docPr id="2081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EC8">
        <w:rPr>
          <w:b/>
          <w:sz w:val="22"/>
        </w:rPr>
        <w:t>Sägeblätter</w:t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  <w:r w:rsidRPr="00100EC8">
        <w:rPr>
          <w:b/>
          <w:sz w:val="22"/>
        </w:rPr>
        <w:tab/>
      </w:r>
    </w:p>
    <w:p w14:paraId="49AE3AA8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sz w:val="22"/>
        </w:rPr>
        <w:t>Sägen unterscheiden sich aber besonders in der Form und Wirkung ihrer Zähne am Sägeblatt.</w:t>
      </w:r>
    </w:p>
    <w:p w14:paraId="3C0D2156" w14:textId="77777777" w:rsidR="007673DF" w:rsidRPr="00100EC8" w:rsidRDefault="007673DF" w:rsidP="007673DF">
      <w:pPr>
        <w:spacing w:line="312" w:lineRule="auto"/>
        <w:rPr>
          <w:sz w:val="22"/>
        </w:rPr>
      </w:pPr>
    </w:p>
    <w:p w14:paraId="5EC4C611" w14:textId="4D1A1E5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sz w:val="22"/>
        </w:rPr>
        <w:t>Bezeichnungen und Winkel am Sägeblatt:</w:t>
      </w:r>
    </w:p>
    <w:p w14:paraId="3DEF749C" w14:textId="17FBF349" w:rsidR="007673DF" w:rsidRPr="00100EC8" w:rsidRDefault="00E95C55" w:rsidP="007673DF">
      <w:pPr>
        <w:spacing w:line="312" w:lineRule="auto"/>
        <w:rPr>
          <w:sz w:val="22"/>
        </w:rPr>
      </w:pPr>
      <w:r w:rsidRPr="00E95C55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CCF6D9B" wp14:editId="5F01B01C">
                <wp:simplePos x="0" y="0"/>
                <wp:positionH relativeFrom="column">
                  <wp:posOffset>3009900</wp:posOffset>
                </wp:positionH>
                <wp:positionV relativeFrom="paragraph">
                  <wp:posOffset>193675</wp:posOffset>
                </wp:positionV>
                <wp:extent cx="2166620" cy="1631950"/>
                <wp:effectExtent l="0" t="0" r="5080" b="6350"/>
                <wp:wrapTopAndBottom/>
                <wp:docPr id="373" name="Gruppieren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620" cy="1631950"/>
                          <a:chOff x="-12589" y="121567"/>
                          <a:chExt cx="2167779" cy="1634503"/>
                        </a:xfrm>
                      </wpg:grpSpPr>
                      <pic:pic xmlns:pic="http://schemas.openxmlformats.org/drawingml/2006/picture">
                        <pic:nvPicPr>
                          <pic:cNvPr id="374" name="Grafik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" t="10720" b="16732"/>
                          <a:stretch/>
                        </pic:blipFill>
                        <pic:spPr bwMode="auto">
                          <a:xfrm>
                            <a:off x="0" y="121567"/>
                            <a:ext cx="215519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5" name="Textfeld 375"/>
                        <wps:cNvSpPr txBox="1"/>
                        <wps:spPr>
                          <a:xfrm>
                            <a:off x="-12589" y="1478092"/>
                            <a:ext cx="1836116" cy="2779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DB2DA0" w14:textId="77777777" w:rsidR="00E95C55" w:rsidRPr="00873EE2" w:rsidRDefault="00E95C55" w:rsidP="00E95C5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873EE2">
                                <w:rPr>
                                  <w:i/>
                                  <w:iCs/>
                                </w:rPr>
                                <w:t>Winkelgeometrie am Sägeblatt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F6D9B" id="Gruppieren 373" o:spid="_x0000_s1106" style="position:absolute;margin-left:237pt;margin-top:15.25pt;width:170.6pt;height:128.5pt;z-index:251886592;mso-width-relative:margin;mso-height-relative:margin" coordorigin="-125,1215" coordsize="21677,16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">
                <v:shape id="Grafik 374" o:spid="_x0000_s1107" type="#_x0000_t75" style="position:absolute;top:1215;width:2155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">
                  <v:imagedata r:id="rId66" o:title="" croptop="7025f" cropbottom="10965f" cropleft="2024f"/>
                </v:shape>
                <v:shape id="Textfeld 375" o:spid="_x0000_s1108" type="#_x0000_t202" style="position:absolute;left:-125;top:14780;width:1836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" fillcolor="white [3201]" stroked="f" strokeweight=".5pt">
                  <v:textbox>
                    <w:txbxContent>
                      <w:p w14:paraId="2ADB2DA0" w14:textId="77777777" w:rsidR="00E95C55" w:rsidRPr="00873EE2" w:rsidRDefault="00E95C55" w:rsidP="00E95C55">
                        <w:pPr>
                          <w:rPr>
                            <w:i/>
                            <w:iCs/>
                          </w:rPr>
                        </w:pPr>
                        <w:r w:rsidRPr="00873EE2">
                          <w:rPr>
                            <w:i/>
                            <w:iCs/>
                          </w:rPr>
                          <w:t>Winkelgeometrie am Sägeblatt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E95C55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6F162B0" wp14:editId="5ECE04DA">
                <wp:simplePos x="0" y="0"/>
                <wp:positionH relativeFrom="column">
                  <wp:posOffset>114300</wp:posOffset>
                </wp:positionH>
                <wp:positionV relativeFrom="paragraph">
                  <wp:posOffset>149225</wp:posOffset>
                </wp:positionV>
                <wp:extent cx="2677160" cy="1562100"/>
                <wp:effectExtent l="0" t="0" r="8890" b="0"/>
                <wp:wrapNone/>
                <wp:docPr id="376" name="Gruppieren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7160" cy="1562100"/>
                          <a:chOff x="0" y="0"/>
                          <a:chExt cx="2677160" cy="1563527"/>
                        </a:xfrm>
                      </wpg:grpSpPr>
                      <pic:pic xmlns:pic="http://schemas.openxmlformats.org/drawingml/2006/picture">
                        <pic:nvPicPr>
                          <pic:cNvPr id="380" name="Grafik 38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1" name="Textfeld 381"/>
                        <wps:cNvSpPr txBox="1"/>
                        <wps:spPr>
                          <a:xfrm>
                            <a:off x="666750" y="1285875"/>
                            <a:ext cx="1962150" cy="2776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7BD9AD" w14:textId="77777777" w:rsidR="00E95C55" w:rsidRPr="00873EE2" w:rsidRDefault="00E95C55" w:rsidP="00E95C5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Bezeichnungen am Sägeblatt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162B0" id="Gruppieren 376" o:spid="_x0000_s1109" style="position:absolute;margin-left:9pt;margin-top:11.75pt;width:210.8pt;height:123pt;z-index:251887616;mso-height-relative:margin" coordsize="26771,1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">
                <v:shape id="Grafik 380" o:spid="_x0000_s1110" type="#_x0000_t75" style="position:absolute;width:26771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">
                  <v:imagedata r:id="rId77" o:title=""/>
                </v:shape>
                <v:shape id="Textfeld 381" o:spid="_x0000_s1111" type="#_x0000_t202" style="position:absolute;left:6667;top:12858;width:19622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" fillcolor="white [3201]" stroked="f" strokeweight=".5pt">
                  <v:textbox>
                    <w:txbxContent>
                      <w:p w14:paraId="777BD9AD" w14:textId="77777777" w:rsidR="00E95C55" w:rsidRPr="00873EE2" w:rsidRDefault="00E95C55" w:rsidP="00E95C55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Bezeichnungen am Sägeblatt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852D94" w14:textId="37568D7F" w:rsidR="007673DF" w:rsidRPr="00100EC8" w:rsidRDefault="007673DF" w:rsidP="007673DF">
      <w:pPr>
        <w:spacing w:line="312" w:lineRule="auto"/>
        <w:rPr>
          <w:sz w:val="22"/>
        </w:rPr>
      </w:pPr>
    </w:p>
    <w:p w14:paraId="4B3289E4" w14:textId="4ECA054B" w:rsidR="007673DF" w:rsidRPr="002D6B2C" w:rsidRDefault="007673DF" w:rsidP="0095174C">
      <w:pPr>
        <w:pStyle w:val="Listenabsatz"/>
        <w:numPr>
          <w:ilvl w:val="0"/>
          <w:numId w:val="50"/>
        </w:numPr>
        <w:spacing w:line="312" w:lineRule="auto"/>
        <w:rPr>
          <w:sz w:val="22"/>
        </w:rPr>
      </w:pPr>
      <w:r w:rsidRPr="002D6B2C">
        <w:rPr>
          <w:b/>
          <w:sz w:val="22"/>
        </w:rPr>
        <w:t xml:space="preserve">Zahnteilung </w:t>
      </w:r>
      <w:r w:rsidRPr="002D6B2C">
        <w:rPr>
          <w:sz w:val="22"/>
        </w:rPr>
        <w:t>gibt den Abstand von Zahnspitze zur folgenden Zahnspitze an. Je enger die Zahnteilung desto feiner ist der Schnitt.</w:t>
      </w:r>
    </w:p>
    <w:p w14:paraId="6CE0C4DF" w14:textId="6A8EFC50" w:rsidR="007673DF" w:rsidRPr="00100EC8" w:rsidRDefault="00E95C55" w:rsidP="007673DF">
      <w:pPr>
        <w:pStyle w:val="Listenabsatz"/>
        <w:spacing w:line="312" w:lineRule="auto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4FB3732" wp14:editId="632C0ADD">
                <wp:simplePos x="0" y="0"/>
                <wp:positionH relativeFrom="column">
                  <wp:posOffset>2867025</wp:posOffset>
                </wp:positionH>
                <wp:positionV relativeFrom="paragraph">
                  <wp:posOffset>229235</wp:posOffset>
                </wp:positionV>
                <wp:extent cx="1835150" cy="1073150"/>
                <wp:effectExtent l="0" t="0" r="0" b="31750"/>
                <wp:wrapNone/>
                <wp:docPr id="448" name="Gruppieren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073150"/>
                          <a:chOff x="14078" y="1423795"/>
                          <a:chExt cx="1835150" cy="1073785"/>
                        </a:xfrm>
                      </wpg:grpSpPr>
                      <pic:pic xmlns:pic="http://schemas.openxmlformats.org/drawingml/2006/picture">
                        <pic:nvPicPr>
                          <pic:cNvPr id="382" name="Grafik 38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8" y="1423795"/>
                            <a:ext cx="183515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21" name="Gruppieren 2021"/>
                        <wpg:cNvGrpSpPr/>
                        <wpg:grpSpPr>
                          <a:xfrm>
                            <a:off x="223283" y="2055782"/>
                            <a:ext cx="638175" cy="441798"/>
                            <a:chOff x="223283" y="584790"/>
                            <a:chExt cx="638175" cy="441798"/>
                          </a:xfrm>
                        </wpg:grpSpPr>
                        <wps:wsp>
                          <wps:cNvPr id="2023" name="Gerade Verbindung 2106"/>
                          <wps:cNvCnPr/>
                          <wps:spPr>
                            <a:xfrm flipH="1">
                              <a:off x="276446" y="595423"/>
                              <a:ext cx="0" cy="4311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4" name="Gerade Verbindung 2107"/>
                          <wps:cNvCnPr/>
                          <wps:spPr>
                            <a:xfrm flipH="1">
                              <a:off x="807980" y="584790"/>
                              <a:ext cx="0" cy="4311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5" name="Gerade Verbindung 2108"/>
                          <wps:cNvCnPr/>
                          <wps:spPr>
                            <a:xfrm>
                              <a:off x="223283" y="946297"/>
                              <a:ext cx="6381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8AA96" id="Gruppieren 448" o:spid="_x0000_s1026" style="position:absolute;margin-left:225.75pt;margin-top:18.05pt;width:144.5pt;height:84.5pt;z-index:251889664;mso-width-relative:margin;mso-height-relative:margin" coordorigin="140,14237" coordsize="18351,10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">
                <v:shape id="Grafik 382" o:spid="_x0000_s1027" type="#_x0000_t75" style="position:absolute;left:140;top:14237;width:1835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">
                  <v:imagedata r:id="rId91" o:title=""/>
                </v:shape>
                <v:group id="Gruppieren 2021" o:spid="_x0000_s1028" style="position:absolute;left:2232;top:20557;width:6382;height:4418" coordorigin="2232,5847" coordsize="6381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line id="Gerade Verbindung 2106" o:spid="_x0000_s1029" style="position:absolute;flip:x;visibility:visible;mso-wrap-style:square" from="2764,5954" to="2764,1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" strokecolor="red"/>
                  <v:line id="Gerade Verbindung 2107" o:spid="_x0000_s1030" style="position:absolute;flip:x;visibility:visible;mso-wrap-style:square" from="8079,5847" to="8079,10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" strokecolor="red"/>
                  <v:line id="Gerade Verbindung 2108" o:spid="_x0000_s1031" style="position:absolute;visibility:visible;mso-wrap-style:square" from="2232,9462" to="8614,9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" strokecolor="red"/>
                </v:group>
              </v:group>
            </w:pict>
          </mc:Fallback>
        </mc:AlternateContent>
      </w:r>
      <w:r w:rsidR="007673DF" w:rsidRPr="00AA18D1">
        <w:rPr>
          <w:noProof/>
          <w:lang w:eastAsia="de-DE"/>
        </w:rPr>
        <w:drawing>
          <wp:anchor distT="0" distB="0" distL="114300" distR="114300" simplePos="0" relativeHeight="251736064" behindDoc="0" locked="0" layoutInCell="1" allowOverlap="1" wp14:anchorId="72EA954E" wp14:editId="0B97C9FA">
            <wp:simplePos x="0" y="0"/>
            <wp:positionH relativeFrom="column">
              <wp:posOffset>4999355</wp:posOffset>
            </wp:positionH>
            <wp:positionV relativeFrom="paragraph">
              <wp:posOffset>153035</wp:posOffset>
            </wp:positionV>
            <wp:extent cx="318770" cy="318770"/>
            <wp:effectExtent l="0" t="0" r="5080" b="5080"/>
            <wp:wrapNone/>
            <wp:docPr id="2086" name="Grafik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D7F13" w14:textId="03082563" w:rsidR="007673DF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Markiere</w:t>
      </w:r>
      <w:r>
        <w:rPr>
          <w:sz w:val="22"/>
        </w:rPr>
        <w:t>n Sie</w:t>
      </w:r>
      <w:r w:rsidRPr="00100EC8">
        <w:rPr>
          <w:sz w:val="22"/>
        </w:rPr>
        <w:t xml:space="preserve"> die Zahnteilung in dieser </w:t>
      </w:r>
    </w:p>
    <w:p w14:paraId="0330AA49" w14:textId="6C55505F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Abbildung:</w:t>
      </w:r>
    </w:p>
    <w:p w14:paraId="7D0176B3" w14:textId="41967EBB" w:rsidR="007673DF" w:rsidRPr="00100EC8" w:rsidRDefault="007673DF" w:rsidP="007673DF">
      <w:pPr>
        <w:pStyle w:val="Listenabsatz"/>
        <w:spacing w:line="312" w:lineRule="auto"/>
        <w:rPr>
          <w:sz w:val="22"/>
        </w:rPr>
      </w:pPr>
    </w:p>
    <w:p w14:paraId="3C33BC79" w14:textId="1F00C517" w:rsidR="007673DF" w:rsidRDefault="007673DF" w:rsidP="007673DF">
      <w:pPr>
        <w:pStyle w:val="Listenabsatz"/>
        <w:spacing w:line="312" w:lineRule="auto"/>
        <w:rPr>
          <w:sz w:val="22"/>
        </w:rPr>
      </w:pPr>
    </w:p>
    <w:p w14:paraId="27D239B6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</w:p>
    <w:p w14:paraId="46FCC718" w14:textId="52694B23" w:rsidR="007673DF" w:rsidRPr="00100EC8" w:rsidRDefault="007673DF" w:rsidP="0095174C">
      <w:pPr>
        <w:pStyle w:val="Listenabsatz"/>
        <w:numPr>
          <w:ilvl w:val="0"/>
          <w:numId w:val="50"/>
        </w:numPr>
        <w:spacing w:line="312" w:lineRule="auto"/>
        <w:rPr>
          <w:b/>
          <w:sz w:val="22"/>
        </w:rPr>
      </w:pPr>
      <w:r w:rsidRPr="00100EC8">
        <w:rPr>
          <w:b/>
          <w:sz w:val="22"/>
        </w:rPr>
        <w:t>Bezahnungsart</w:t>
      </w:r>
    </w:p>
    <w:p w14:paraId="6A6EC499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Ist der Schnittwinkel der Sägezähne exakt 90° wird das Sägeblatt als „</w:t>
      </w:r>
      <w:r w:rsidRPr="00100EC8">
        <w:rPr>
          <w:b/>
          <w:sz w:val="22"/>
        </w:rPr>
        <w:t>auf Stoß</w:t>
      </w:r>
      <w:r w:rsidRPr="00100EC8">
        <w:rPr>
          <w:sz w:val="22"/>
        </w:rPr>
        <w:t>“ bezeichnet.</w:t>
      </w:r>
    </w:p>
    <w:p w14:paraId="36791C77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Es schneidet bei der Bewegung weg vom Körper.</w:t>
      </w:r>
    </w:p>
    <w:p w14:paraId="5F45D6DF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Misst der Schnittwinkel nur 80° spricht man von einem „</w:t>
      </w:r>
      <w:r w:rsidRPr="00100EC8">
        <w:rPr>
          <w:b/>
          <w:sz w:val="22"/>
        </w:rPr>
        <w:t>stark auf Stoß</w:t>
      </w:r>
      <w:r w:rsidRPr="00100EC8">
        <w:rPr>
          <w:sz w:val="22"/>
        </w:rPr>
        <w:t>“ gefeilten Sägeblatt. Dieses Sägeblatt hat eine große Schnittwirkung bei geringer Schnittqualität. Der Kraftaufwand beim Sägen ist groß.</w:t>
      </w:r>
    </w:p>
    <w:p w14:paraId="15511A75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„</w:t>
      </w:r>
      <w:r w:rsidRPr="00100EC8">
        <w:rPr>
          <w:b/>
          <w:sz w:val="22"/>
        </w:rPr>
        <w:t>Schwach auf Stoß</w:t>
      </w:r>
      <w:r w:rsidRPr="00100EC8">
        <w:rPr>
          <w:sz w:val="22"/>
        </w:rPr>
        <w:t>“ werden Sägeblätter benannt deren Schnittwinkel 100° beträgt. Die Schnittwirkung ist hier geringer als „auf Stoß“. Aber der Kraftaufwand verringert sich beim Schneiden und die Schnittqualität steigt.</w:t>
      </w:r>
    </w:p>
    <w:p w14:paraId="6370AE21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Wächst der Winkel auf 120° an, spricht man von einem Sägeblatt „</w:t>
      </w:r>
      <w:r w:rsidRPr="00100EC8">
        <w:rPr>
          <w:b/>
          <w:sz w:val="22"/>
        </w:rPr>
        <w:t>auf Stoß und Zug</w:t>
      </w:r>
      <w:r w:rsidRPr="00100EC8">
        <w:rPr>
          <w:sz w:val="22"/>
        </w:rPr>
        <w:t>“. Es schneidet sowohl bei der Bewegung vom Körper weg als auch beim Herziehen zum Körper.</w:t>
      </w:r>
    </w:p>
    <w:p w14:paraId="74D50798" w14:textId="77777777" w:rsidR="007673DF" w:rsidRPr="00100EC8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Einige Sägen entfalten ihre Schnittwirkung nur beim Zurückziehen. Diese Sägen laufen „</w:t>
      </w:r>
      <w:r w:rsidRPr="00100EC8">
        <w:rPr>
          <w:b/>
          <w:sz w:val="22"/>
        </w:rPr>
        <w:t>auf Zug</w:t>
      </w:r>
      <w:r w:rsidRPr="00100EC8">
        <w:rPr>
          <w:sz w:val="22"/>
        </w:rPr>
        <w:t xml:space="preserve">“. </w:t>
      </w:r>
    </w:p>
    <w:p w14:paraId="2B9149BB" w14:textId="77777777" w:rsidR="007673DF" w:rsidRDefault="007673DF" w:rsidP="007673DF">
      <w:pPr>
        <w:pStyle w:val="Listenabsatz"/>
        <w:spacing w:line="312" w:lineRule="auto"/>
        <w:rPr>
          <w:sz w:val="22"/>
        </w:rPr>
      </w:pPr>
      <w:r w:rsidRPr="00100EC8">
        <w:rPr>
          <w:sz w:val="22"/>
        </w:rPr>
        <w:t>Der Keilwinkel beträgt bei den gängigen Sägen jeweils 60°.</w:t>
      </w:r>
      <w:r>
        <w:rPr>
          <w:sz w:val="22"/>
        </w:rPr>
        <w:br w:type="page"/>
      </w:r>
    </w:p>
    <w:p w14:paraId="7FC659FB" w14:textId="77777777" w:rsidR="007673DF" w:rsidRPr="00100EC8" w:rsidRDefault="0069751E" w:rsidP="007673DF">
      <w:pPr>
        <w:pStyle w:val="Listenabsatz"/>
        <w:spacing w:line="312" w:lineRule="auto"/>
        <w:rPr>
          <w:sz w:val="22"/>
        </w:rPr>
      </w:pPr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771904" behindDoc="0" locked="0" layoutInCell="1" allowOverlap="1" wp14:anchorId="0ACE8849" wp14:editId="7CBB7795">
            <wp:simplePos x="0" y="0"/>
            <wp:positionH relativeFrom="column">
              <wp:posOffset>5105400</wp:posOffset>
            </wp:positionH>
            <wp:positionV relativeFrom="paragraph">
              <wp:posOffset>13335</wp:posOffset>
            </wp:positionV>
            <wp:extent cx="318770" cy="318770"/>
            <wp:effectExtent l="0" t="0" r="5080" b="5080"/>
            <wp:wrapNone/>
            <wp:docPr id="2135" name="Grafik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 w:rsidRPr="001B6243">
        <w:rPr>
          <w:b/>
          <w:noProof/>
          <w:sz w:val="22"/>
          <w:lang w:eastAsia="de-DE"/>
        </w:rPr>
        <w:drawing>
          <wp:anchor distT="0" distB="0" distL="114300" distR="114300" simplePos="0" relativeHeight="251765760" behindDoc="0" locked="0" layoutInCell="1" allowOverlap="1" wp14:anchorId="658E9028" wp14:editId="3EE787B0">
            <wp:simplePos x="0" y="0"/>
            <wp:positionH relativeFrom="column">
              <wp:posOffset>4695825</wp:posOffset>
            </wp:positionH>
            <wp:positionV relativeFrom="paragraph">
              <wp:posOffset>-13970</wp:posOffset>
            </wp:positionV>
            <wp:extent cx="361950" cy="342900"/>
            <wp:effectExtent l="0" t="0" r="0" b="0"/>
            <wp:wrapNone/>
            <wp:docPr id="2087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6E439" w14:textId="290463DF" w:rsidR="007673DF" w:rsidRPr="00100EC8" w:rsidRDefault="007673DF" w:rsidP="007673DF">
      <w:pPr>
        <w:pStyle w:val="Listenabsatz"/>
        <w:spacing w:line="312" w:lineRule="auto"/>
        <w:ind w:left="0"/>
        <w:rPr>
          <w:sz w:val="22"/>
        </w:rPr>
      </w:pPr>
      <w:r w:rsidRPr="00100EC8">
        <w:rPr>
          <w:sz w:val="22"/>
        </w:rPr>
        <w:t>Beschrifte</w:t>
      </w:r>
      <w:r>
        <w:rPr>
          <w:sz w:val="22"/>
        </w:rPr>
        <w:t>n Sie</w:t>
      </w:r>
      <w:r w:rsidRPr="00100EC8">
        <w:rPr>
          <w:sz w:val="22"/>
        </w:rPr>
        <w:t xml:space="preserve"> die Abbildungen mit den fett gedruckten Bezeichnungen im Text.</w:t>
      </w:r>
      <w:r w:rsidRPr="00100EC8">
        <w:rPr>
          <w:noProof/>
        </w:rPr>
        <w:t xml:space="preserve"> </w:t>
      </w:r>
    </w:p>
    <w:p w14:paraId="271E4A3B" w14:textId="7A7BA7BA" w:rsidR="007673DF" w:rsidRPr="00100EC8" w:rsidRDefault="007673DF" w:rsidP="007673DF">
      <w:pPr>
        <w:pStyle w:val="Listenabsatz"/>
        <w:spacing w:line="312" w:lineRule="auto"/>
        <w:ind w:left="0"/>
        <w:rPr>
          <w:sz w:val="22"/>
        </w:rPr>
      </w:pPr>
      <w:r w:rsidRPr="00100EC8">
        <w:rPr>
          <w:sz w:val="22"/>
        </w:rPr>
        <w:t>Anmerkung: Der Griff der Säge ist jeweils auf der rechten Seite.</w:t>
      </w:r>
    </w:p>
    <w:p w14:paraId="50128616" w14:textId="28782659" w:rsidR="007673DF" w:rsidRDefault="00E95C55" w:rsidP="007673DF">
      <w:pPr>
        <w:spacing w:line="312" w:lineRule="auto"/>
        <w:rPr>
          <w:sz w:val="22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6B98BF18" wp14:editId="534D4ED1">
                <wp:simplePos x="0" y="0"/>
                <wp:positionH relativeFrom="column">
                  <wp:posOffset>-138430</wp:posOffset>
                </wp:positionH>
                <wp:positionV relativeFrom="paragraph">
                  <wp:posOffset>187325</wp:posOffset>
                </wp:positionV>
                <wp:extent cx="6248400" cy="650875"/>
                <wp:effectExtent l="0" t="0" r="0" b="0"/>
                <wp:wrapNone/>
                <wp:docPr id="2131" name="Gruppieren 2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650875"/>
                          <a:chOff x="0" y="0"/>
                          <a:chExt cx="6248400" cy="650875"/>
                        </a:xfrm>
                      </wpg:grpSpPr>
                      <pic:pic xmlns:pic="http://schemas.openxmlformats.org/drawingml/2006/picture">
                        <pic:nvPicPr>
                          <pic:cNvPr id="2132" name="Grafik 213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3" name="Grafik 213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700" y="0"/>
                            <a:ext cx="10591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3" name="Grafik 21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5"/>
                          <a:stretch/>
                        </pic:blipFill>
                        <pic:spPr bwMode="auto">
                          <a:xfrm>
                            <a:off x="5041900" y="12700"/>
                            <a:ext cx="1206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Grafik 352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0"/>
                            <a:ext cx="114363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2" name="Grafik 37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350" y="6350"/>
                            <a:ext cx="12192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29F07" id="Gruppieren 2131" o:spid="_x0000_s1026" style="position:absolute;margin-left:-10.9pt;margin-top:14.75pt;width:492pt;height:51.25pt;z-index:251884544" coordsize="62484,6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">
                <v:shape id="Grafik 2132" o:spid="_x0000_s1027" type="#_x0000_t75" style="position:absolute;width:11049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">
                  <v:imagedata r:id="rId81" o:title=""/>
                </v:shape>
                <v:shape id="Grafik 2133" o:spid="_x0000_s1028" type="#_x0000_t75" style="position:absolute;left:12827;width:10591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">
                  <v:imagedata r:id="rId82" o:title=""/>
                </v:shape>
                <v:shape id="Grafik 2143" o:spid="_x0000_s1029" type="#_x0000_t75" style="position:absolute;left:50419;top:127;width:1206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">
                  <v:imagedata r:id="rId83" o:title="" croptop="5331f"/>
                </v:shape>
                <v:shape id="Grafik 352" o:spid="_x0000_s1030" type="#_x0000_t75" style="position:absolute;left:37909;width:11436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">
                  <v:imagedata r:id="rId84" o:title=""/>
                </v:shape>
                <v:shape id="Grafik 372" o:spid="_x0000_s1031" type="#_x0000_t75" style="position:absolute;left:24193;top:63;width:12192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">
                  <v:imagedata r:id="rId85" o:title=""/>
                </v:shape>
              </v:group>
            </w:pict>
          </mc:Fallback>
        </mc:AlternateContent>
      </w:r>
    </w:p>
    <w:p w14:paraId="71AECCDC" w14:textId="1D0DDC75" w:rsidR="007673DF" w:rsidRPr="00100EC8" w:rsidRDefault="007673DF" w:rsidP="007673DF">
      <w:pPr>
        <w:spacing w:line="312" w:lineRule="auto"/>
        <w:rPr>
          <w:sz w:val="22"/>
        </w:rPr>
      </w:pPr>
    </w:p>
    <w:p w14:paraId="59F61014" w14:textId="77777777" w:rsidR="007673DF" w:rsidRPr="00100EC8" w:rsidRDefault="007673DF" w:rsidP="007673DF">
      <w:pPr>
        <w:spacing w:line="312" w:lineRule="auto"/>
        <w:rPr>
          <w:sz w:val="22"/>
        </w:rPr>
      </w:pPr>
    </w:p>
    <w:p w14:paraId="4FD3A85B" w14:textId="77777777" w:rsidR="007673DF" w:rsidRPr="00100EC8" w:rsidRDefault="007673DF" w:rsidP="007673DF">
      <w:pPr>
        <w:spacing w:line="312" w:lineRule="auto"/>
        <w:rPr>
          <w:sz w:val="22"/>
        </w:rPr>
      </w:pPr>
    </w:p>
    <w:p w14:paraId="05EE83C7" w14:textId="0EA791B7" w:rsidR="007673DF" w:rsidRPr="00B35046" w:rsidRDefault="007673DF" w:rsidP="007673DF">
      <w:pPr>
        <w:spacing w:line="384" w:lineRule="auto"/>
        <w:ind w:right="-1844"/>
        <w:rPr>
          <w:color w:val="FF0000"/>
          <w:sz w:val="22"/>
        </w:rPr>
      </w:pPr>
      <w:r w:rsidRPr="00B35046">
        <w:rPr>
          <w:color w:val="FF0000"/>
          <w:sz w:val="22"/>
        </w:rPr>
        <w:t xml:space="preserve">   </w:t>
      </w:r>
      <w:r>
        <w:rPr>
          <w:color w:val="FF0000"/>
          <w:sz w:val="22"/>
        </w:rPr>
        <w:t xml:space="preserve"> </w:t>
      </w:r>
      <w:r w:rsidRPr="00B35046">
        <w:rPr>
          <w:color w:val="FF0000"/>
          <w:sz w:val="22"/>
        </w:rPr>
        <w:t xml:space="preserve">  Schwach auf  </w:t>
      </w:r>
      <w:r>
        <w:rPr>
          <w:color w:val="FF0000"/>
          <w:sz w:val="22"/>
        </w:rPr>
        <w:t xml:space="preserve">              </w:t>
      </w:r>
      <w:r w:rsidRPr="00B35046">
        <w:rPr>
          <w:color w:val="FF0000"/>
          <w:sz w:val="22"/>
        </w:rPr>
        <w:t xml:space="preserve">     auf Stoß     </w:t>
      </w:r>
      <w:r>
        <w:rPr>
          <w:color w:val="FF0000"/>
          <w:sz w:val="22"/>
        </w:rPr>
        <w:t xml:space="preserve">           </w:t>
      </w:r>
      <w:r w:rsidRPr="00B35046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 xml:space="preserve"> </w:t>
      </w:r>
      <w:r w:rsidRPr="00B35046">
        <w:rPr>
          <w:color w:val="FF0000"/>
          <w:sz w:val="22"/>
        </w:rPr>
        <w:t xml:space="preserve">  stark auf       </w:t>
      </w:r>
      <w:r>
        <w:rPr>
          <w:color w:val="FF0000"/>
          <w:sz w:val="22"/>
        </w:rPr>
        <w:t xml:space="preserve">                      </w:t>
      </w:r>
      <w:r w:rsidRPr="00B35046">
        <w:rPr>
          <w:color w:val="FF0000"/>
          <w:sz w:val="22"/>
        </w:rPr>
        <w:t xml:space="preserve">       auf Stoß    </w:t>
      </w:r>
      <w:r>
        <w:rPr>
          <w:color w:val="FF0000"/>
          <w:sz w:val="22"/>
        </w:rPr>
        <w:t xml:space="preserve">  </w:t>
      </w:r>
      <w:r w:rsidRPr="00B35046">
        <w:rPr>
          <w:color w:val="FF0000"/>
          <w:sz w:val="22"/>
        </w:rPr>
        <w:t xml:space="preserve">        auf Zug</w:t>
      </w:r>
    </w:p>
    <w:p w14:paraId="2A421F2B" w14:textId="77777777" w:rsidR="007673DF" w:rsidRPr="00B35046" w:rsidRDefault="007673DF" w:rsidP="007673DF">
      <w:pPr>
        <w:spacing w:line="384" w:lineRule="auto"/>
        <w:ind w:right="-2269"/>
        <w:rPr>
          <w:color w:val="FF0000"/>
          <w:sz w:val="22"/>
        </w:rPr>
      </w:pPr>
      <w:r>
        <w:rPr>
          <w:noProof/>
          <w:color w:val="FF0000"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869680" wp14:editId="57D586A2">
                <wp:simplePos x="0" y="0"/>
                <wp:positionH relativeFrom="column">
                  <wp:posOffset>3160395</wp:posOffset>
                </wp:positionH>
                <wp:positionV relativeFrom="paragraph">
                  <wp:posOffset>229870</wp:posOffset>
                </wp:positionV>
                <wp:extent cx="1381760" cy="622300"/>
                <wp:effectExtent l="0" t="0" r="27940" b="25400"/>
                <wp:wrapNone/>
                <wp:docPr id="2110" name="Gerade Verbindung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1760" cy="622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A50A1" id="Gerade Verbindung 2110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85pt,18.1pt" to="357.6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" strokecolor="red"/>
            </w:pict>
          </mc:Fallback>
        </mc:AlternateContent>
      </w:r>
      <w:r>
        <w:rPr>
          <w:noProof/>
          <w:color w:val="FF0000"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3181FC" wp14:editId="359AE578">
                <wp:simplePos x="0" y="0"/>
                <wp:positionH relativeFrom="column">
                  <wp:posOffset>2969260</wp:posOffset>
                </wp:positionH>
                <wp:positionV relativeFrom="paragraph">
                  <wp:posOffset>229870</wp:posOffset>
                </wp:positionV>
                <wp:extent cx="191135" cy="622300"/>
                <wp:effectExtent l="0" t="0" r="37465" b="25400"/>
                <wp:wrapNone/>
                <wp:docPr id="2109" name="Gerade Verbindung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135" cy="622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20573" id="Gerade Verbindung 2109" o:spid="_x0000_s1026" style="position:absolute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8pt,18.1pt" to="248.8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" strokecolor="red"/>
            </w:pict>
          </mc:Fallback>
        </mc:AlternateContent>
      </w:r>
      <w:r>
        <w:rPr>
          <w:noProof/>
          <w:color w:val="FF0000"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50FC92" wp14:editId="126206A9">
                <wp:simplePos x="0" y="0"/>
                <wp:positionH relativeFrom="column">
                  <wp:posOffset>858759</wp:posOffset>
                </wp:positionH>
                <wp:positionV relativeFrom="paragraph">
                  <wp:posOffset>198524</wp:posOffset>
                </wp:positionV>
                <wp:extent cx="860961" cy="653143"/>
                <wp:effectExtent l="0" t="0" r="15875" b="33020"/>
                <wp:wrapNone/>
                <wp:docPr id="2111" name="Gerade Verbindung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0961" cy="65314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1D5D8" id="Gerade Verbindung 2111" o:spid="_x0000_s1026" style="position:absolute;flip:x 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pt,15.65pt" to="135.4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" strokecolor="red"/>
            </w:pict>
          </mc:Fallback>
        </mc:AlternateContent>
      </w:r>
      <w:r w:rsidRPr="00B35046">
        <w:rPr>
          <w:color w:val="FF0000"/>
          <w:sz w:val="22"/>
        </w:rPr>
        <w:t xml:space="preserve">              Stoß     </w:t>
      </w:r>
      <w:r>
        <w:rPr>
          <w:color w:val="FF0000"/>
          <w:sz w:val="22"/>
        </w:rPr>
        <w:t xml:space="preserve">            </w:t>
      </w:r>
      <w:r w:rsidRPr="00B35046">
        <w:rPr>
          <w:color w:val="FF0000"/>
          <w:sz w:val="22"/>
        </w:rPr>
        <w:t xml:space="preserve">       ___________     </w:t>
      </w:r>
      <w:r>
        <w:rPr>
          <w:color w:val="FF0000"/>
          <w:sz w:val="22"/>
        </w:rPr>
        <w:t xml:space="preserve">               </w:t>
      </w:r>
      <w:r w:rsidRPr="00B35046">
        <w:rPr>
          <w:color w:val="FF0000"/>
          <w:sz w:val="22"/>
        </w:rPr>
        <w:t xml:space="preserve">    Stoß         </w:t>
      </w:r>
      <w:r>
        <w:rPr>
          <w:color w:val="FF0000"/>
          <w:sz w:val="22"/>
        </w:rPr>
        <w:t xml:space="preserve">                      </w:t>
      </w:r>
      <w:r w:rsidRPr="00B35046">
        <w:rPr>
          <w:color w:val="FF0000"/>
          <w:sz w:val="22"/>
        </w:rPr>
        <w:t xml:space="preserve">        und Zug   </w:t>
      </w:r>
      <w:r>
        <w:rPr>
          <w:color w:val="FF0000"/>
          <w:sz w:val="22"/>
        </w:rPr>
        <w:t xml:space="preserve">                  __________</w:t>
      </w:r>
    </w:p>
    <w:p w14:paraId="45B27F1A" w14:textId="77777777" w:rsidR="007673DF" w:rsidRDefault="007673DF" w:rsidP="007673DF">
      <w:pPr>
        <w:spacing w:line="312" w:lineRule="auto"/>
        <w:rPr>
          <w:sz w:val="22"/>
        </w:rPr>
      </w:pPr>
    </w:p>
    <w:p w14:paraId="6BC2D10C" w14:textId="77777777" w:rsidR="007673DF" w:rsidRPr="00100EC8" w:rsidRDefault="007673DF" w:rsidP="007673DF">
      <w:pPr>
        <w:spacing w:line="312" w:lineRule="auto"/>
        <w:rPr>
          <w:sz w:val="22"/>
        </w:rPr>
      </w:pPr>
    </w:p>
    <w:p w14:paraId="2BDAB9F0" w14:textId="77777777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70C4CA" wp14:editId="55A6419B">
                <wp:simplePos x="0" y="0"/>
                <wp:positionH relativeFrom="column">
                  <wp:posOffset>3882390</wp:posOffset>
                </wp:positionH>
                <wp:positionV relativeFrom="paragraph">
                  <wp:posOffset>139700</wp:posOffset>
                </wp:positionV>
                <wp:extent cx="1314450" cy="266700"/>
                <wp:effectExtent l="0" t="0" r="19050" b="19050"/>
                <wp:wrapNone/>
                <wp:docPr id="2026" name="Textfeld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70560" w14:textId="77777777" w:rsidR="005E736C" w:rsidRPr="00EA1AC3" w:rsidRDefault="005E736C" w:rsidP="007673D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geringe Schnittqualität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C4CA" id="Textfeld 2026" o:spid="_x0000_s1112" type="#_x0000_t202" style="position:absolute;margin-left:305.7pt;margin-top:11pt;width:103.5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" fillcolor="white [3201]" strokeweight=".5pt">
                <v:textbox inset="1mm,1mm,1mm,1mm">
                  <w:txbxContent>
                    <w:p w14:paraId="1FF70560" w14:textId="77777777" w:rsidR="005E736C" w:rsidRPr="00EA1AC3" w:rsidRDefault="005E736C" w:rsidP="007673D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geringe Schnittqualität</w:t>
                      </w:r>
                    </w:p>
                  </w:txbxContent>
                </v:textbox>
              </v:shape>
            </w:pict>
          </mc:Fallback>
        </mc:AlternateContent>
      </w: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F37F3D" wp14:editId="662FCAB2">
                <wp:simplePos x="0" y="0"/>
                <wp:positionH relativeFrom="column">
                  <wp:posOffset>1139190</wp:posOffset>
                </wp:positionH>
                <wp:positionV relativeFrom="paragraph">
                  <wp:posOffset>139700</wp:posOffset>
                </wp:positionV>
                <wp:extent cx="1209675" cy="266700"/>
                <wp:effectExtent l="0" t="0" r="28575" b="19050"/>
                <wp:wrapNone/>
                <wp:docPr id="2027" name="Textfeld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7AD87" w14:textId="77777777" w:rsidR="005E736C" w:rsidRPr="00EA1AC3" w:rsidRDefault="005E736C" w:rsidP="007673D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kleiner Kraftaufwand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37F3D" id="Textfeld 2027" o:spid="_x0000_s1113" type="#_x0000_t202" style="position:absolute;margin-left:89.7pt;margin-top:11pt;width:95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" fillcolor="white [3201]" strokeweight=".5pt">
                <v:textbox inset="1mm,1mm,1mm,1mm">
                  <w:txbxContent>
                    <w:p w14:paraId="2FA7AD87" w14:textId="77777777" w:rsidR="005E736C" w:rsidRPr="00EA1AC3" w:rsidRDefault="005E736C" w:rsidP="007673D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kleiner Kraftaufwand</w:t>
                      </w:r>
                    </w:p>
                  </w:txbxContent>
                </v:textbox>
              </v:shape>
            </w:pict>
          </mc:Fallback>
        </mc:AlternateContent>
      </w:r>
      <w:r w:rsidRPr="00100EC8">
        <w:rPr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DA6A34" wp14:editId="52800460">
                <wp:simplePos x="0" y="0"/>
                <wp:positionH relativeFrom="column">
                  <wp:posOffset>2482216</wp:posOffset>
                </wp:positionH>
                <wp:positionV relativeFrom="paragraph">
                  <wp:posOffset>139700</wp:posOffset>
                </wp:positionV>
                <wp:extent cx="1276350" cy="266700"/>
                <wp:effectExtent l="0" t="0" r="19050" b="19050"/>
                <wp:wrapNone/>
                <wp:docPr id="2028" name="Textfeld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54519" w14:textId="77777777" w:rsidR="005E736C" w:rsidRPr="00EA1AC3" w:rsidRDefault="005E736C" w:rsidP="007673D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große Schnittwirkung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6A34" id="Textfeld 2028" o:spid="_x0000_s1114" type="#_x0000_t202" style="position:absolute;margin-left:195.45pt;margin-top:11pt;width:100.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" fillcolor="white [3201]" strokeweight=".5pt">
                <v:textbox inset="1mm,1mm,1mm,1mm">
                  <w:txbxContent>
                    <w:p w14:paraId="25154519" w14:textId="77777777" w:rsidR="005E736C" w:rsidRPr="00EA1AC3" w:rsidRDefault="005E736C" w:rsidP="007673D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große Schnittwirkung</w:t>
                      </w:r>
                    </w:p>
                  </w:txbxContent>
                </v:textbox>
              </v:shape>
            </w:pict>
          </mc:Fallback>
        </mc:AlternateContent>
      </w:r>
    </w:p>
    <w:p w14:paraId="011BFA58" w14:textId="77777777" w:rsidR="007673DF" w:rsidRPr="00100EC8" w:rsidRDefault="007673DF" w:rsidP="007673DF">
      <w:pPr>
        <w:spacing w:line="312" w:lineRule="auto"/>
        <w:rPr>
          <w:sz w:val="22"/>
        </w:rPr>
      </w:pPr>
    </w:p>
    <w:p w14:paraId="295FA064" w14:textId="77777777" w:rsidR="007673DF" w:rsidRPr="00100EC8" w:rsidRDefault="007673DF" w:rsidP="007673DF">
      <w:p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70880" behindDoc="0" locked="0" layoutInCell="1" allowOverlap="1" wp14:anchorId="76FF39C7" wp14:editId="1434BE6E">
            <wp:simplePos x="0" y="0"/>
            <wp:positionH relativeFrom="column">
              <wp:posOffset>4875530</wp:posOffset>
            </wp:positionH>
            <wp:positionV relativeFrom="paragraph">
              <wp:posOffset>230505</wp:posOffset>
            </wp:positionV>
            <wp:extent cx="318770" cy="318770"/>
            <wp:effectExtent l="0" t="0" r="5080" b="5080"/>
            <wp:wrapNone/>
            <wp:docPr id="2094" name="Grafik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8EC6D" w14:textId="31313630" w:rsidR="007673DF" w:rsidRPr="00100EC8" w:rsidRDefault="007673DF" w:rsidP="007673DF">
      <w:pPr>
        <w:spacing w:line="312" w:lineRule="auto"/>
        <w:rPr>
          <w:sz w:val="22"/>
        </w:rPr>
      </w:pPr>
      <w:r w:rsidRPr="00100EC8">
        <w:rPr>
          <w:sz w:val="22"/>
        </w:rPr>
        <w:t xml:space="preserve">Ordne mit einem Pfeil </w:t>
      </w:r>
      <w:r>
        <w:rPr>
          <w:sz w:val="22"/>
        </w:rPr>
        <w:t>die verschieden</w:t>
      </w:r>
      <w:r w:rsidR="00FD29D2">
        <w:rPr>
          <w:sz w:val="22"/>
        </w:rPr>
        <w:t>en</w:t>
      </w:r>
      <w:r>
        <w:rPr>
          <w:sz w:val="22"/>
        </w:rPr>
        <w:t xml:space="preserve"> Auswirkungen </w:t>
      </w:r>
      <w:r w:rsidRPr="00100EC8">
        <w:rPr>
          <w:sz w:val="22"/>
        </w:rPr>
        <w:t>dem richtigen Bild zu.</w:t>
      </w:r>
    </w:p>
    <w:p w14:paraId="09B2FD9C" w14:textId="77777777" w:rsidR="007673DF" w:rsidRDefault="007673DF" w:rsidP="007673DF">
      <w:pPr>
        <w:spacing w:line="312" w:lineRule="auto"/>
        <w:rPr>
          <w:sz w:val="22"/>
        </w:rPr>
      </w:pPr>
    </w:p>
    <w:p w14:paraId="32B809F6" w14:textId="77777777" w:rsidR="007673DF" w:rsidRDefault="007673DF" w:rsidP="007673DF">
      <w:pPr>
        <w:spacing w:line="312" w:lineRule="auto"/>
        <w:rPr>
          <w:sz w:val="22"/>
        </w:rPr>
      </w:pPr>
    </w:p>
    <w:p w14:paraId="5962F65C" w14:textId="77777777" w:rsidR="007673DF" w:rsidRDefault="007673DF" w:rsidP="007673DF">
      <w:pPr>
        <w:spacing w:line="312" w:lineRule="auto"/>
        <w:rPr>
          <w:sz w:val="22"/>
        </w:rPr>
      </w:pPr>
    </w:p>
    <w:p w14:paraId="44921903" w14:textId="77777777" w:rsidR="007673DF" w:rsidRPr="00ED5784" w:rsidRDefault="007673DF" w:rsidP="007673DF">
      <w:pPr>
        <w:spacing w:line="312" w:lineRule="auto"/>
        <w:rPr>
          <w:b/>
          <w:sz w:val="22"/>
        </w:rPr>
      </w:pPr>
      <w:r w:rsidRPr="00ED5784">
        <w:rPr>
          <w:b/>
          <w:sz w:val="22"/>
        </w:rPr>
        <w:t>Instandhaltung</w:t>
      </w:r>
    </w:p>
    <w:p w14:paraId="33D67004" w14:textId="0B678046" w:rsidR="007673DF" w:rsidRDefault="00FF76C9" w:rsidP="007673DF">
      <w:pPr>
        <w:spacing w:line="312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51C799DF" wp14:editId="75107918">
            <wp:simplePos x="0" y="0"/>
            <wp:positionH relativeFrom="column">
              <wp:posOffset>2480807</wp:posOffset>
            </wp:positionH>
            <wp:positionV relativeFrom="paragraph">
              <wp:posOffset>295551</wp:posOffset>
            </wp:positionV>
            <wp:extent cx="2822575" cy="1530350"/>
            <wp:effectExtent l="0" t="0" r="0" b="0"/>
            <wp:wrapSquare wrapText="bothSides"/>
            <wp:docPr id="455" name="Grafi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" t="12670" r="1645"/>
                    <a:stretch/>
                  </pic:blipFill>
                  <pic:spPr bwMode="auto">
                    <a:xfrm>
                      <a:off x="0" y="0"/>
                      <a:ext cx="28225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>
        <w:rPr>
          <w:sz w:val="22"/>
        </w:rPr>
        <w:t>Damit die Arbeit gut gelingt, muss das Sägeblatt geschärft, abgerichtet und richtig geschränkt sein.</w:t>
      </w:r>
    </w:p>
    <w:p w14:paraId="449420D2" w14:textId="2CCE11DD" w:rsidR="007673DF" w:rsidRDefault="007673DF" w:rsidP="007673DF">
      <w:pPr>
        <w:spacing w:line="312" w:lineRule="auto"/>
        <w:rPr>
          <w:sz w:val="22"/>
        </w:rPr>
      </w:pPr>
      <w:r w:rsidRPr="00ED5784">
        <w:rPr>
          <w:b/>
          <w:sz w:val="22"/>
        </w:rPr>
        <w:t>Schränken</w:t>
      </w:r>
      <w:r>
        <w:rPr>
          <w:sz w:val="22"/>
        </w:rPr>
        <w:t xml:space="preserve">: </w:t>
      </w:r>
    </w:p>
    <w:p w14:paraId="01BBEA31" w14:textId="58FBF39F" w:rsidR="007673DF" w:rsidRDefault="007673DF" w:rsidP="007673DF">
      <w:pPr>
        <w:spacing w:line="312" w:lineRule="auto"/>
        <w:rPr>
          <w:sz w:val="22"/>
        </w:rPr>
      </w:pPr>
      <w:r>
        <w:rPr>
          <w:sz w:val="22"/>
        </w:rPr>
        <w:t xml:space="preserve">Die Sägezähne werden abwechselnd </w:t>
      </w:r>
    </w:p>
    <w:p w14:paraId="2113FB5F" w14:textId="3BDAD067" w:rsidR="007673DF" w:rsidRDefault="007673DF" w:rsidP="007673DF">
      <w:pPr>
        <w:spacing w:line="312" w:lineRule="auto"/>
        <w:rPr>
          <w:sz w:val="22"/>
        </w:rPr>
      </w:pPr>
      <w:r>
        <w:rPr>
          <w:sz w:val="22"/>
        </w:rPr>
        <w:t>nach links und rechts gebogen.</w:t>
      </w:r>
    </w:p>
    <w:p w14:paraId="169F2D61" w14:textId="211C4BFC" w:rsidR="007673DF" w:rsidRPr="0053277D" w:rsidRDefault="007673DF" w:rsidP="007673DF">
      <w:pPr>
        <w:spacing w:line="312" w:lineRule="auto"/>
        <w:rPr>
          <w:sz w:val="22"/>
        </w:rPr>
      </w:pPr>
    </w:p>
    <w:p w14:paraId="739C9FC0" w14:textId="240C6ABC" w:rsidR="007673DF" w:rsidRDefault="007673DF" w:rsidP="007673DF">
      <w:pPr>
        <w:spacing w:line="312" w:lineRule="auto"/>
        <w:rPr>
          <w:sz w:val="22"/>
        </w:rPr>
      </w:pPr>
    </w:p>
    <w:p w14:paraId="5AA98DD2" w14:textId="1D86542C" w:rsidR="007673DF" w:rsidRDefault="007673DF" w:rsidP="007673DF">
      <w:pPr>
        <w:spacing w:line="312" w:lineRule="auto"/>
        <w:rPr>
          <w:sz w:val="22"/>
        </w:rPr>
      </w:pPr>
    </w:p>
    <w:p w14:paraId="35B2A1E8" w14:textId="4C1CDF75" w:rsidR="007673DF" w:rsidRDefault="007673DF" w:rsidP="007673DF">
      <w:pPr>
        <w:spacing w:line="312" w:lineRule="auto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41184" behindDoc="0" locked="0" layoutInCell="1" allowOverlap="1" wp14:anchorId="7CF5C89C" wp14:editId="5989198C">
            <wp:simplePos x="0" y="0"/>
            <wp:positionH relativeFrom="column">
              <wp:posOffset>4871720</wp:posOffset>
            </wp:positionH>
            <wp:positionV relativeFrom="paragraph">
              <wp:posOffset>267970</wp:posOffset>
            </wp:positionV>
            <wp:extent cx="318770" cy="318770"/>
            <wp:effectExtent l="0" t="0" r="5080" b="5080"/>
            <wp:wrapNone/>
            <wp:docPr id="2096" name="Grafik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7E58C" w14:textId="3B5E2D91" w:rsidR="007673DF" w:rsidRPr="00ED5784" w:rsidRDefault="007673DF" w:rsidP="007673DF">
      <w:pPr>
        <w:spacing w:line="312" w:lineRule="auto"/>
        <w:rPr>
          <w:sz w:val="22"/>
        </w:rPr>
      </w:pPr>
      <w:r w:rsidRPr="00ED5784">
        <w:rPr>
          <w:b/>
          <w:sz w:val="22"/>
        </w:rPr>
        <w:t>Abrichten</w:t>
      </w:r>
      <w:r>
        <w:rPr>
          <w:sz w:val="22"/>
        </w:rPr>
        <w:t>: Suchen Sie im Fachbuch den Begriff „Abrichten des Sägeblattes“ und schreiben Sie eine kurze Erklärung.</w:t>
      </w:r>
    </w:p>
    <w:p w14:paraId="022DF8E4" w14:textId="77777777" w:rsidR="007673DF" w:rsidRPr="002F6FF7" w:rsidRDefault="007673DF" w:rsidP="007673DF">
      <w:pPr>
        <w:spacing w:line="312" w:lineRule="auto"/>
        <w:rPr>
          <w:sz w:val="22"/>
        </w:rPr>
      </w:pPr>
      <w:r w:rsidRPr="00B35046">
        <w:rPr>
          <w:color w:val="FF0000"/>
          <w:sz w:val="22"/>
        </w:rPr>
        <w:t>Durch das Abrichten werden</w:t>
      </w:r>
      <w:r>
        <w:rPr>
          <w:color w:val="FF0000"/>
          <w:sz w:val="22"/>
        </w:rPr>
        <w:t xml:space="preserve"> die Zähne des Sägeblattes auf eine Höhe gebracht, so dass</w:t>
      </w:r>
      <w:r>
        <w:rPr>
          <w:sz w:val="22"/>
        </w:rPr>
        <w:t xml:space="preserve"> </w:t>
      </w:r>
      <w:r>
        <w:rPr>
          <w:color w:val="FF0000"/>
          <w:sz w:val="22"/>
        </w:rPr>
        <w:t xml:space="preserve">die Säge nicht hüpft oder hackt beim </w:t>
      </w:r>
      <w:r w:rsidR="000C0687">
        <w:rPr>
          <w:color w:val="FF0000"/>
          <w:sz w:val="22"/>
        </w:rPr>
        <w:t>Sägen</w:t>
      </w:r>
      <w:r>
        <w:rPr>
          <w:color w:val="FF0000"/>
          <w:sz w:val="22"/>
        </w:rPr>
        <w:t>.</w:t>
      </w:r>
    </w:p>
    <w:p w14:paraId="38B1EBD1" w14:textId="77777777" w:rsidR="007673DF" w:rsidRPr="00100EC8" w:rsidRDefault="0069751E" w:rsidP="007673DF">
      <w:pPr>
        <w:spacing w:line="312" w:lineRule="auto"/>
        <w:ind w:right="1076"/>
        <w:rPr>
          <w:sz w:val="22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738112" behindDoc="0" locked="0" layoutInCell="1" allowOverlap="1" wp14:anchorId="24D79E31" wp14:editId="7BA5FC47">
            <wp:simplePos x="0" y="0"/>
            <wp:positionH relativeFrom="column">
              <wp:posOffset>4867910</wp:posOffset>
            </wp:positionH>
            <wp:positionV relativeFrom="paragraph">
              <wp:posOffset>400050</wp:posOffset>
            </wp:positionV>
            <wp:extent cx="318770" cy="318770"/>
            <wp:effectExtent l="0" t="0" r="5080" b="5080"/>
            <wp:wrapNone/>
            <wp:docPr id="2097" name="Grafik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DF">
        <w:rPr>
          <w:sz w:val="22"/>
        </w:rPr>
        <w:t>Beschreiben Sie nun das Sägeblatt, das Sie für deine Arbeit am Klappstuhl nehmen möchten.</w:t>
      </w:r>
    </w:p>
    <w:p w14:paraId="1CB0721E" w14:textId="77777777" w:rsidR="007673DF" w:rsidRPr="00B35046" w:rsidRDefault="007673DF" w:rsidP="0079798D">
      <w:pPr>
        <w:rPr>
          <w:color w:val="FF0000"/>
          <w:sz w:val="22"/>
        </w:rPr>
      </w:pPr>
      <w:r>
        <w:rPr>
          <w:color w:val="FF0000"/>
          <w:sz w:val="22"/>
        </w:rPr>
        <w:t>auf Stoß und Zug, weil Kraftaufwand, Schnittwirkung und-qualität hierfür stimmen</w:t>
      </w:r>
    </w:p>
    <w:p w14:paraId="3816B46D" w14:textId="77777777" w:rsidR="007673DF" w:rsidRPr="00B35046" w:rsidRDefault="007673DF" w:rsidP="007673DF">
      <w:pPr>
        <w:spacing w:line="312" w:lineRule="auto"/>
        <w:rPr>
          <w:color w:val="FF0000"/>
          <w:sz w:val="22"/>
        </w:rPr>
      </w:pPr>
      <w:r>
        <w:rPr>
          <w:sz w:val="22"/>
        </w:rPr>
        <w:t xml:space="preserve">Nennen Sie die Sägeart, die Sie wählen:   </w:t>
      </w:r>
      <w:r>
        <w:rPr>
          <w:color w:val="FF0000"/>
          <w:sz w:val="22"/>
        </w:rPr>
        <w:t>Gestellsäge oder Feinsäge</w:t>
      </w:r>
    </w:p>
    <w:p w14:paraId="5A149708" w14:textId="77777777" w:rsidR="007673DF" w:rsidRDefault="007673DF" w:rsidP="007673DF">
      <w:r>
        <w:br w:type="page"/>
      </w:r>
    </w:p>
    <w:p w14:paraId="62F2FB26" w14:textId="387C3CDE" w:rsidR="007673DF" w:rsidRPr="00887360" w:rsidRDefault="007673DF" w:rsidP="007673DF">
      <w:pPr>
        <w:spacing w:line="312" w:lineRule="auto"/>
        <w:rPr>
          <w:b/>
        </w:rPr>
      </w:pPr>
      <w:r w:rsidRPr="00887360">
        <w:rPr>
          <w:b/>
        </w:rPr>
        <w:lastRenderedPageBreak/>
        <w:t>Ständerbohrmaschine</w:t>
      </w:r>
    </w:p>
    <w:p w14:paraId="1E99DA91" w14:textId="5C7212ED" w:rsidR="007673DF" w:rsidRDefault="007673DF" w:rsidP="007673DF">
      <w:pPr>
        <w:spacing w:line="312" w:lineRule="auto"/>
      </w:pPr>
      <w:r>
        <w:t>Damit das Holz nicht reißt, muss man für die Schraubenverbindung das Holz vorbohren.</w:t>
      </w:r>
    </w:p>
    <w:p w14:paraId="0F62A686" w14:textId="76AA71F2" w:rsidR="007673DF" w:rsidRDefault="007673DF" w:rsidP="007673DF">
      <w:pPr>
        <w:spacing w:line="312" w:lineRule="auto"/>
        <w:rPr>
          <w:noProof/>
        </w:rPr>
      </w:pPr>
      <w:r>
        <w:t>Um eine zur Holzoberfläche senkrechte Bohrung zu erhalten, werden diese Bohrungen an der Ständerbohrmaschine durchgeführt.</w:t>
      </w:r>
      <w:r w:rsidR="00784B91" w:rsidRPr="00784B91">
        <w:rPr>
          <w:noProof/>
        </w:rPr>
        <w:t xml:space="preserve"> </w:t>
      </w: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84"/>
        <w:gridCol w:w="4252"/>
      </w:tblGrid>
      <w:tr w:rsidR="00B50A1D" w:rsidRPr="002062A8" w14:paraId="710AC797" w14:textId="77777777" w:rsidTr="000407D7">
        <w:trPr>
          <w:trHeight w:val="567"/>
        </w:trPr>
        <w:tc>
          <w:tcPr>
            <w:tcW w:w="5211" w:type="dxa"/>
            <w:vMerge w:val="restart"/>
            <w:vAlign w:val="center"/>
          </w:tcPr>
          <w:p w14:paraId="565D14D6" w14:textId="77777777" w:rsidR="00B50A1D" w:rsidRDefault="00B50A1D" w:rsidP="000407D7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16602279" wp14:editId="011745B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-19685</wp:posOffset>
                  </wp:positionV>
                  <wp:extent cx="2538095" cy="3384550"/>
                  <wp:effectExtent l="0" t="0" r="0" b="6350"/>
                  <wp:wrapNone/>
                  <wp:docPr id="475" name="Grafik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F53CB1" w14:textId="77777777" w:rsidR="00B50A1D" w:rsidRDefault="00B50A1D" w:rsidP="000407D7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74D94095" wp14:editId="6CFE3E64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25400</wp:posOffset>
                      </wp:positionV>
                      <wp:extent cx="2417445" cy="3021965"/>
                      <wp:effectExtent l="38100" t="0" r="20955" b="26035"/>
                      <wp:wrapNone/>
                      <wp:docPr id="458" name="Gruppieren 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7447" cy="3021966"/>
                                <a:chOff x="158750" y="0"/>
                                <a:chExt cx="2417447" cy="3022601"/>
                              </a:xfrm>
                            </wpg:grpSpPr>
                            <wpg:grpSp>
                              <wpg:cNvPr id="460" name="Gruppieren 460"/>
                              <wpg:cNvGrpSpPr/>
                              <wpg:grpSpPr>
                                <a:xfrm>
                                  <a:off x="158750" y="0"/>
                                  <a:ext cx="2417447" cy="3022601"/>
                                  <a:chOff x="-114332" y="0"/>
                                  <a:chExt cx="2418114" cy="3022601"/>
                                </a:xfrm>
                              </wpg:grpSpPr>
                              <wpg:grpSp>
                                <wpg:cNvPr id="461" name="Gruppieren 461"/>
                                <wpg:cNvGrpSpPr/>
                                <wpg:grpSpPr>
                                  <a:xfrm>
                                    <a:off x="-114332" y="0"/>
                                    <a:ext cx="2406048" cy="3022601"/>
                                    <a:chOff x="-112314" y="0"/>
                                    <a:chExt cx="2407444" cy="3022771"/>
                                  </a:xfrm>
                                </wpg:grpSpPr>
                                <wps:wsp>
                                  <wps:cNvPr id="462" name="Gerade Verbindung 18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99495" y="2470808"/>
                                      <a:ext cx="756297" cy="5519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3" name="Gerade Verbindung 18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51398" y="1485986"/>
                                      <a:ext cx="759906" cy="6867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4" name="Gerade Verbindung 18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183869" y="845396"/>
                                      <a:ext cx="1111260" cy="1965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5" name="Gerade Verbindung 18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83587" y="446568"/>
                                      <a:ext cx="1511543" cy="283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6" name="Gerade Verbindung 18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70098" y="0"/>
                                      <a:ext cx="1425030" cy="2667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7" name="Gerade Verbindung 18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183870" y="1716754"/>
                                      <a:ext cx="10598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8" name="Gerade Verbindung 18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057087" y="1285408"/>
                                      <a:ext cx="118663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9" name="Gerade Verbindung 18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311304" y="2588071"/>
                                      <a:ext cx="932420" cy="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0" name="Gerade Verbindung 18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2084" y="679489"/>
                                      <a:ext cx="1181786" cy="10372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1" name="Gerade Verbindung 18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60926" y="641386"/>
                                      <a:ext cx="896161" cy="64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2" name="Gerade Verbindung 20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-112314" y="2172753"/>
                                      <a:ext cx="1423618" cy="4153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73" name="Gerader Verbinder 473"/>
                                <wps:cNvCnPr/>
                                <wps:spPr>
                                  <a:xfrm flipH="1" flipV="1">
                                    <a:off x="1308460" y="2172630"/>
                                    <a:ext cx="995322" cy="2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4" name="Gerader Verbinder 474"/>
                              <wps:cNvCnPr/>
                              <wps:spPr>
                                <a:xfrm>
                                  <a:off x="1625600" y="3022600"/>
                                  <a:ext cx="938531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E507F" id="Gruppieren 458" o:spid="_x0000_s1026" style="position:absolute;margin-left:74.4pt;margin-top:2pt;width:190.35pt;height:237.95pt;z-index:251895808;mso-width-relative:margin;mso-height-relative:margin" coordorigin="1587" coordsize="24174,3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">
                      <v:group id="Gruppieren 460" o:spid="_x0000_s1027" style="position:absolute;left:1587;width:24174;height:30226" coordorigin="-1143" coordsize="24181,3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  <v:group id="Gruppieren 461" o:spid="_x0000_s1028" style="position:absolute;left:-1143;width:24060;height:30226" coordorigin="-1123" coordsize="24074,3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    <v:line id="Gerade Verbindung 1875" o:spid="_x0000_s1029" style="position:absolute;flip:x y;visibility:visible;mso-wrap-style:square" from="5994,24708" to="13557,30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" strokecolor="white [3212]">
                            <v:stroke endarrow="block"/>
                          </v:line>
                          <v:line id="Gerade Verbindung 1876" o:spid="_x0000_s1030" style="position:absolute;flip:x y;visibility:visible;mso-wrap-style:square" from="5513,14859" to="13113,2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" strokecolor="white [3212]">
                            <v:stroke endarrow="block"/>
                          </v:line>
                          <v:line id="Gerade Verbindung 1877" o:spid="_x0000_s1031" style="position:absolute;flip:x;visibility:visible;mso-wrap-style:square" from="11838,8453" to="22951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">
                            <v:stroke endarrow="block"/>
                          </v:line>
                          <v:line id="Gerade Verbindung 1878" o:spid="_x0000_s1032" style="position:absolute;flip:x;visibility:visible;mso-wrap-style:square" from="7835,4465" to="22951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">
                            <v:stroke endarrow="block"/>
                          </v:line>
                          <v:line id="Gerade Verbindung 1880" o:spid="_x0000_s1033" style="position:absolute;flip:x;visibility:visible;mso-wrap-style:square" from="8700,0" to="22951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">
                            <v:stroke endarrow="block"/>
                          </v:line>
                          <v:line id="Gerade Verbindung 1882" o:spid="_x0000_s1034" style="position:absolute;flip:x;visibility:visible;mso-wrap-style:square" from="11838,17167" to="22437,1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/x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XT2Rx+z6QjINc/AAAA//8DAFBLAQItABQABgAIAAAAIQDb4fbL7gAAAIUBAAATAAAAAAAA&#10;AAAAAAAAAAAAAABbQ29udGVudF9UeXBlc10ueG1sUEsBAi0AFAAGAAgAAAAhAFr0LFu/AAAAFQEA&#10;AAsAAAAAAAAAAAAAAAAAHwEAAF9yZWxzLy5yZWxzUEsBAi0AFAAGAAgAAAAhAHCFX/HHAAAA3AAA&#10;AA8AAAAAAAAAAAAAAAAABwIAAGRycy9kb3ducmV2LnhtbFBLBQYAAAAAAwADALcAAAD7AgAAAAA=&#10;"/>
                          <v:line id="Gerade Verbindung 1883" o:spid="_x0000_s1035" style="position:absolute;flip:x;visibility:visible;mso-wrap-style:square" from="10570,12854" to="22437,1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" strokeweight="1pt"/>
                          <v:line id="Gerade Verbindung 1885" o:spid="_x0000_s1036" style="position:absolute;flip:x y;visibility:visible;mso-wrap-style:square" from="13113,25880" to="22437,2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" strokeweight="1pt"/>
                          <v:line id="Gerade Verbindung 1886" o:spid="_x0000_s1037" style="position:absolute;flip:x y;visibility:visible;mso-wrap-style:square" from="20,6794" to="11838,1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" strokecolor="white [3212]" strokeweight="1pt">
                            <v:stroke endarrow="block"/>
                          </v:line>
                          <v:line id="Gerade Verbindung 1887" o:spid="_x0000_s1038" style="position:absolute;flip:x y;visibility:visible;mso-wrap-style:square" from="1609,6413" to="10570,1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" strokecolor="white [3212]">
                            <v:stroke endarrow="block"/>
                          </v:line>
                          <v:line id="Gerade Verbindung 2080" o:spid="_x0000_s1039" style="position:absolute;flip:x y;visibility:visible;mso-wrap-style:square" from="-1123,21727" to="13113,2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" strokecolor="white [3212]">
                            <v:stroke endarrow="block"/>
                          </v:line>
                        </v:group>
                        <v:line id="Gerader Verbinder 473" o:spid="_x0000_s1040" style="position:absolute;flip:x y;visibility:visible;mso-wrap-style:square" from="13084,21726" to="23037,2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" strokecolor="black [3213]"/>
                      </v:group>
                      <v:line id="Gerader Verbinder 474" o:spid="_x0000_s1041" style="position:absolute;visibility:visible;mso-wrap-style:square" from="16256,30226" to="25641,30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" strokecolor="black [3040]"/>
                    </v:group>
                  </w:pict>
                </mc:Fallback>
              </mc:AlternateContent>
            </w:r>
          </w:p>
          <w:p w14:paraId="1A26422C" w14:textId="77777777" w:rsidR="00B50A1D" w:rsidRDefault="00B50A1D" w:rsidP="000407D7">
            <w:pPr>
              <w:rPr>
                <w:b/>
              </w:rPr>
            </w:pPr>
          </w:p>
          <w:p w14:paraId="48C54CBA" w14:textId="77777777" w:rsidR="00B50A1D" w:rsidRDefault="00B50A1D" w:rsidP="000407D7">
            <w:pPr>
              <w:rPr>
                <w:b/>
              </w:rPr>
            </w:pPr>
          </w:p>
          <w:p w14:paraId="541D64FE" w14:textId="77777777" w:rsidR="00B50A1D" w:rsidRDefault="00B50A1D" w:rsidP="000407D7">
            <w:pPr>
              <w:rPr>
                <w:b/>
              </w:rPr>
            </w:pPr>
          </w:p>
          <w:p w14:paraId="06B853EC" w14:textId="77777777" w:rsidR="00B50A1D" w:rsidRDefault="00B50A1D" w:rsidP="000407D7">
            <w:pPr>
              <w:rPr>
                <w:b/>
              </w:rPr>
            </w:pPr>
          </w:p>
          <w:p w14:paraId="68782A92" w14:textId="77777777" w:rsidR="00B50A1D" w:rsidRDefault="00B50A1D" w:rsidP="000407D7">
            <w:pPr>
              <w:rPr>
                <w:b/>
              </w:rPr>
            </w:pPr>
          </w:p>
          <w:p w14:paraId="650618D3" w14:textId="77777777" w:rsidR="00B50A1D" w:rsidRDefault="00B50A1D" w:rsidP="000407D7">
            <w:pPr>
              <w:rPr>
                <w:b/>
              </w:rPr>
            </w:pPr>
          </w:p>
          <w:p w14:paraId="35F3452C" w14:textId="77777777" w:rsidR="00B50A1D" w:rsidRDefault="00B50A1D" w:rsidP="000407D7">
            <w:pPr>
              <w:rPr>
                <w:b/>
              </w:rPr>
            </w:pPr>
          </w:p>
          <w:p w14:paraId="50B17FC0" w14:textId="77777777" w:rsidR="00B50A1D" w:rsidRDefault="00B50A1D" w:rsidP="000407D7">
            <w:pPr>
              <w:rPr>
                <w:b/>
              </w:rPr>
            </w:pPr>
          </w:p>
          <w:p w14:paraId="447ECFA0" w14:textId="77777777" w:rsidR="00B50A1D" w:rsidRDefault="00B50A1D" w:rsidP="000407D7">
            <w:pPr>
              <w:rPr>
                <w:b/>
              </w:rPr>
            </w:pPr>
          </w:p>
          <w:p w14:paraId="4FF01606" w14:textId="77777777" w:rsidR="00B50A1D" w:rsidRDefault="00B50A1D" w:rsidP="000407D7">
            <w:pPr>
              <w:rPr>
                <w:b/>
              </w:rPr>
            </w:pPr>
          </w:p>
          <w:p w14:paraId="4889C968" w14:textId="77777777" w:rsidR="00B50A1D" w:rsidRDefault="00B50A1D" w:rsidP="000407D7">
            <w:pPr>
              <w:rPr>
                <w:b/>
              </w:rPr>
            </w:pPr>
          </w:p>
          <w:p w14:paraId="690083D4" w14:textId="77777777" w:rsidR="00B50A1D" w:rsidRDefault="00B50A1D" w:rsidP="000407D7">
            <w:pPr>
              <w:rPr>
                <w:b/>
              </w:rPr>
            </w:pPr>
          </w:p>
          <w:p w14:paraId="53CE4F2E" w14:textId="77777777" w:rsidR="00B50A1D" w:rsidRDefault="00B50A1D" w:rsidP="000407D7">
            <w:pPr>
              <w:rPr>
                <w:b/>
              </w:rPr>
            </w:pPr>
          </w:p>
          <w:p w14:paraId="2CC07885" w14:textId="77777777" w:rsidR="00B50A1D" w:rsidRDefault="00B50A1D" w:rsidP="000407D7">
            <w:pPr>
              <w:rPr>
                <w:b/>
              </w:rPr>
            </w:pPr>
          </w:p>
          <w:p w14:paraId="6EDC53DD" w14:textId="77777777" w:rsidR="00B50A1D" w:rsidRDefault="00B50A1D" w:rsidP="000407D7">
            <w:pPr>
              <w:rPr>
                <w:b/>
              </w:rPr>
            </w:pPr>
          </w:p>
          <w:p w14:paraId="158A456A" w14:textId="77777777" w:rsidR="00B50A1D" w:rsidRDefault="00B50A1D" w:rsidP="000407D7">
            <w:pPr>
              <w:rPr>
                <w:b/>
              </w:rPr>
            </w:pPr>
          </w:p>
          <w:p w14:paraId="7495BE5C" w14:textId="77777777" w:rsidR="00B50A1D" w:rsidRDefault="00B50A1D" w:rsidP="000407D7">
            <w:pPr>
              <w:rPr>
                <w:b/>
              </w:rPr>
            </w:pPr>
          </w:p>
          <w:p w14:paraId="2FB4BADF" w14:textId="77777777" w:rsidR="00B50A1D" w:rsidRDefault="00B50A1D" w:rsidP="000407D7">
            <w:pPr>
              <w:rPr>
                <w:b/>
              </w:rPr>
            </w:pPr>
          </w:p>
          <w:p w14:paraId="4371C2C5" w14:textId="77777777" w:rsidR="00B50A1D" w:rsidRPr="00AD7358" w:rsidRDefault="00B50A1D" w:rsidP="000407D7">
            <w:pPr>
              <w:rPr>
                <w:b/>
              </w:rPr>
            </w:pPr>
          </w:p>
        </w:tc>
        <w:tc>
          <w:tcPr>
            <w:tcW w:w="284" w:type="dxa"/>
            <w:tcBorders>
              <w:left w:val="nil"/>
            </w:tcBorders>
            <w:vAlign w:val="center"/>
          </w:tcPr>
          <w:p w14:paraId="7E49DD86" w14:textId="77777777" w:rsidR="00B50A1D" w:rsidRPr="00AD7358" w:rsidRDefault="00B50A1D" w:rsidP="000407D7">
            <w:pPr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72C45556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Gehäuse</w:t>
            </w:r>
          </w:p>
        </w:tc>
      </w:tr>
      <w:tr w:rsidR="00B50A1D" w:rsidRPr="002062A8" w14:paraId="3E5E9D5C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4597D5BB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6CEF33BC" w14:textId="77777777" w:rsidR="00B50A1D" w:rsidRDefault="00B50A1D" w:rsidP="000407D7"/>
        </w:tc>
        <w:tc>
          <w:tcPr>
            <w:tcW w:w="4252" w:type="dxa"/>
            <w:tcBorders>
              <w:top w:val="single" w:sz="4" w:space="0" w:color="auto"/>
            </w:tcBorders>
          </w:tcPr>
          <w:p w14:paraId="2FA0941B" w14:textId="77777777" w:rsidR="00B50A1D" w:rsidRPr="002062A8" w:rsidRDefault="00B50A1D" w:rsidP="000407D7">
            <w:pPr>
              <w:rPr>
                <w:color w:val="FF0000"/>
              </w:rPr>
            </w:pPr>
          </w:p>
        </w:tc>
      </w:tr>
      <w:tr w:rsidR="00B50A1D" w:rsidRPr="002062A8" w14:paraId="7A94A0B4" w14:textId="77777777" w:rsidTr="000407D7">
        <w:trPr>
          <w:trHeight w:val="567"/>
        </w:trPr>
        <w:tc>
          <w:tcPr>
            <w:tcW w:w="5211" w:type="dxa"/>
            <w:vMerge/>
          </w:tcPr>
          <w:p w14:paraId="4EC7AC2F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5D257824" w14:textId="77777777" w:rsidR="00B50A1D" w:rsidRDefault="00B50A1D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017EDA98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Tiefeneinstellungsskala</w:t>
            </w:r>
          </w:p>
        </w:tc>
      </w:tr>
      <w:tr w:rsidR="00B50A1D" w:rsidRPr="002062A8" w14:paraId="56460224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32E60F08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3EDB6BAA" w14:textId="77777777" w:rsidR="00B50A1D" w:rsidRDefault="00B50A1D" w:rsidP="000407D7"/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02BE36B9" w14:textId="77777777" w:rsidR="00B50A1D" w:rsidRPr="002062A8" w:rsidRDefault="00B50A1D" w:rsidP="000407D7">
            <w:pPr>
              <w:rPr>
                <w:b/>
                <w:color w:val="FF0000"/>
              </w:rPr>
            </w:pPr>
          </w:p>
        </w:tc>
      </w:tr>
      <w:tr w:rsidR="00B50A1D" w:rsidRPr="002062A8" w14:paraId="1E0084F0" w14:textId="77777777" w:rsidTr="000407D7">
        <w:trPr>
          <w:trHeight w:val="567"/>
        </w:trPr>
        <w:tc>
          <w:tcPr>
            <w:tcW w:w="5211" w:type="dxa"/>
            <w:vMerge/>
          </w:tcPr>
          <w:p w14:paraId="56CCFBFE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10EC12BF" w14:textId="77777777" w:rsidR="00B50A1D" w:rsidRDefault="00B50A1D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4B97EA33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Bohrhebel</w:t>
            </w:r>
          </w:p>
        </w:tc>
      </w:tr>
      <w:tr w:rsidR="00B50A1D" w:rsidRPr="002062A8" w14:paraId="71763EF2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14F8BFEF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25E7F803" w14:textId="77777777" w:rsidR="00B50A1D" w:rsidRDefault="00B50A1D" w:rsidP="000407D7"/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4F2249CE" w14:textId="77777777" w:rsidR="00B50A1D" w:rsidRPr="002062A8" w:rsidRDefault="00B50A1D" w:rsidP="000407D7">
            <w:pPr>
              <w:rPr>
                <w:b/>
                <w:color w:val="FF0000"/>
              </w:rPr>
            </w:pPr>
          </w:p>
        </w:tc>
      </w:tr>
      <w:tr w:rsidR="00B50A1D" w:rsidRPr="002062A8" w14:paraId="77C1FB3F" w14:textId="77777777" w:rsidTr="000407D7">
        <w:trPr>
          <w:trHeight w:val="567"/>
        </w:trPr>
        <w:tc>
          <w:tcPr>
            <w:tcW w:w="5211" w:type="dxa"/>
            <w:vMerge/>
          </w:tcPr>
          <w:p w14:paraId="6059C552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6EF3BAEB" w14:textId="77777777" w:rsidR="00B50A1D" w:rsidRDefault="00B50A1D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1756CB4D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An- und Ausschalter</w:t>
            </w:r>
          </w:p>
        </w:tc>
      </w:tr>
      <w:tr w:rsidR="00B50A1D" w:rsidRPr="002062A8" w14:paraId="74A50B76" w14:textId="77777777" w:rsidTr="000407D7">
        <w:trPr>
          <w:trHeight w:hRule="exact" w:val="113"/>
        </w:trPr>
        <w:tc>
          <w:tcPr>
            <w:tcW w:w="5211" w:type="dxa"/>
            <w:vMerge/>
          </w:tcPr>
          <w:p w14:paraId="67D09B84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48EB0C11" w14:textId="77777777" w:rsidR="00B50A1D" w:rsidRDefault="00B50A1D" w:rsidP="000407D7"/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7C3ABE57" w14:textId="77777777" w:rsidR="00B50A1D" w:rsidRPr="002062A8" w:rsidRDefault="00B50A1D" w:rsidP="000407D7">
            <w:pPr>
              <w:rPr>
                <w:b/>
                <w:color w:val="FF0000"/>
              </w:rPr>
            </w:pPr>
          </w:p>
        </w:tc>
      </w:tr>
      <w:tr w:rsidR="00B50A1D" w:rsidRPr="002062A8" w14:paraId="7EF74E41" w14:textId="77777777" w:rsidTr="000407D7">
        <w:trPr>
          <w:trHeight w:val="567"/>
        </w:trPr>
        <w:tc>
          <w:tcPr>
            <w:tcW w:w="5211" w:type="dxa"/>
            <w:vMerge/>
          </w:tcPr>
          <w:p w14:paraId="7AB59172" w14:textId="77777777" w:rsidR="00B50A1D" w:rsidRDefault="00B50A1D" w:rsidP="000407D7"/>
        </w:tc>
        <w:tc>
          <w:tcPr>
            <w:tcW w:w="284" w:type="dxa"/>
            <w:tcBorders>
              <w:left w:val="nil"/>
            </w:tcBorders>
          </w:tcPr>
          <w:p w14:paraId="2299ABB1" w14:textId="77777777" w:rsidR="00B50A1D" w:rsidRDefault="00B50A1D" w:rsidP="000407D7"/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7C5C60B7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Notaus-Schalter</w:t>
            </w:r>
          </w:p>
        </w:tc>
      </w:tr>
      <w:tr w:rsidR="00B50A1D" w:rsidRPr="002062A8" w14:paraId="16EF4715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820487" w14:textId="77777777" w:rsidR="00B50A1D" w:rsidRDefault="00B50A1D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F4A50E" w14:textId="77777777" w:rsidR="00B50A1D" w:rsidRDefault="00B50A1D" w:rsidP="000407D7"/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CE739" w14:textId="77777777" w:rsidR="00B50A1D" w:rsidRPr="002062A8" w:rsidRDefault="00B50A1D" w:rsidP="000407D7">
            <w:pPr>
              <w:rPr>
                <w:b/>
                <w:color w:val="FF0000"/>
              </w:rPr>
            </w:pPr>
          </w:p>
        </w:tc>
      </w:tr>
      <w:tr w:rsidR="00B50A1D" w:rsidRPr="002062A8" w14:paraId="0D368360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86AE24" w14:textId="77777777" w:rsidR="00B50A1D" w:rsidRDefault="00B50A1D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D3A026" w14:textId="77777777" w:rsidR="00B50A1D" w:rsidRDefault="00B50A1D" w:rsidP="000407D7"/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B3C26B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Bohrfutter</w:t>
            </w:r>
          </w:p>
        </w:tc>
      </w:tr>
      <w:tr w:rsidR="00B50A1D" w:rsidRPr="002062A8" w14:paraId="26F8338F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5AC10E" w14:textId="77777777" w:rsidR="00B50A1D" w:rsidRDefault="00B50A1D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AD255A" w14:textId="77777777" w:rsidR="00B50A1D" w:rsidRDefault="00B50A1D" w:rsidP="000407D7"/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7EE3DC" w14:textId="77777777" w:rsidR="00B50A1D" w:rsidRPr="002062A8" w:rsidRDefault="00B50A1D" w:rsidP="000407D7">
            <w:pPr>
              <w:rPr>
                <w:b/>
                <w:color w:val="FF0000"/>
              </w:rPr>
            </w:pPr>
          </w:p>
        </w:tc>
      </w:tr>
      <w:tr w:rsidR="00B50A1D" w:rsidRPr="002062A8" w14:paraId="4460158C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DEB71D" w14:textId="77777777" w:rsidR="00B50A1D" w:rsidRDefault="00B50A1D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2395EB" w14:textId="77777777" w:rsidR="00B50A1D" w:rsidRDefault="00B50A1D" w:rsidP="000407D7"/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3B5608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Tischverstellung Bohrtisch</w:t>
            </w:r>
          </w:p>
        </w:tc>
      </w:tr>
      <w:tr w:rsidR="00B50A1D" w:rsidRPr="002062A8" w14:paraId="6E4EDDA4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276EE2" w14:textId="77777777" w:rsidR="00B50A1D" w:rsidRDefault="00B50A1D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D59178" w14:textId="77777777" w:rsidR="00B50A1D" w:rsidRDefault="00B50A1D" w:rsidP="000407D7"/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3A795E" w14:textId="77777777" w:rsidR="00B50A1D" w:rsidRPr="002062A8" w:rsidRDefault="00B50A1D" w:rsidP="000407D7">
            <w:pPr>
              <w:rPr>
                <w:b/>
                <w:color w:val="FF0000"/>
              </w:rPr>
            </w:pPr>
          </w:p>
        </w:tc>
      </w:tr>
      <w:tr w:rsidR="00B50A1D" w:rsidRPr="002062A8" w14:paraId="396C9A16" w14:textId="77777777" w:rsidTr="000407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99DC41" w14:textId="77777777" w:rsidR="00B50A1D" w:rsidRDefault="00B50A1D" w:rsidP="000407D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A3973C" w14:textId="77777777" w:rsidR="00B50A1D" w:rsidRDefault="00B50A1D" w:rsidP="000407D7"/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EDA8AB" w14:textId="77777777" w:rsidR="00B50A1D" w:rsidRPr="002062A8" w:rsidRDefault="00B50A1D" w:rsidP="000407D7">
            <w:pPr>
              <w:rPr>
                <w:b/>
                <w:color w:val="FF0000"/>
              </w:rPr>
            </w:pPr>
            <w:r w:rsidRPr="002062A8">
              <w:rPr>
                <w:b/>
                <w:color w:val="FF0000"/>
              </w:rPr>
              <w:t>Bohrtisch</w:t>
            </w:r>
          </w:p>
        </w:tc>
      </w:tr>
    </w:tbl>
    <w:p w14:paraId="26F654FB" w14:textId="77777777" w:rsidR="007673DF" w:rsidRDefault="007673DF" w:rsidP="007673DF">
      <w:pPr>
        <w:spacing w:line="312" w:lineRule="auto"/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7673DF" w:rsidRPr="00312BA7" w14:paraId="193F6971" w14:textId="77777777" w:rsidTr="00C0461B">
        <w:tc>
          <w:tcPr>
            <w:tcW w:w="9747" w:type="dxa"/>
          </w:tcPr>
          <w:p w14:paraId="5326F986" w14:textId="77777777" w:rsidR="007673DF" w:rsidRPr="00312BA7" w:rsidRDefault="007673DF" w:rsidP="00C0461B">
            <w:pPr>
              <w:spacing w:line="312" w:lineRule="auto"/>
              <w:rPr>
                <w:rFonts w:eastAsiaTheme="minorHAnsi"/>
                <w:b/>
                <w:bCs/>
                <w:lang w:eastAsia="en-US"/>
              </w:rPr>
            </w:pPr>
            <w:r w:rsidRPr="00312BA7">
              <w:rPr>
                <w:rFonts w:eastAsiaTheme="minorHAnsi"/>
                <w:b/>
                <w:bCs/>
                <w:lang w:eastAsia="en-US"/>
              </w:rPr>
              <w:t>Arbeitsregeln:</w:t>
            </w:r>
          </w:p>
        </w:tc>
      </w:tr>
      <w:tr w:rsidR="007673DF" w:rsidRPr="00312BA7" w14:paraId="56088EA9" w14:textId="77777777" w:rsidTr="00C0461B">
        <w:trPr>
          <w:trHeight w:val="567"/>
        </w:trPr>
        <w:tc>
          <w:tcPr>
            <w:tcW w:w="9747" w:type="dxa"/>
          </w:tcPr>
          <w:p w14:paraId="30BCCCC6" w14:textId="439550AB" w:rsidR="007673DF" w:rsidRPr="002062A8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>Bohrmaschine erst ausschalten</w:t>
            </w:r>
            <w:r w:rsidR="00BC187E">
              <w:rPr>
                <w:rFonts w:eastAsiaTheme="minorHAnsi"/>
                <w:color w:val="FF0000"/>
                <w:lang w:eastAsia="en-US"/>
              </w:rPr>
              <w:t>,</w:t>
            </w:r>
            <w:r w:rsidRPr="002062A8">
              <w:rPr>
                <w:rFonts w:eastAsiaTheme="minorHAnsi"/>
                <w:color w:val="FF0000"/>
                <w:lang w:eastAsia="en-US"/>
              </w:rPr>
              <w:t xml:space="preserve"> dann einstellen</w:t>
            </w:r>
          </w:p>
        </w:tc>
      </w:tr>
      <w:tr w:rsidR="007673DF" w:rsidRPr="00312BA7" w14:paraId="74E1876D" w14:textId="77777777" w:rsidTr="00C0461B">
        <w:trPr>
          <w:trHeight w:val="567"/>
        </w:trPr>
        <w:tc>
          <w:tcPr>
            <w:tcW w:w="9747" w:type="dxa"/>
          </w:tcPr>
          <w:p w14:paraId="2155D538" w14:textId="77777777" w:rsidR="007673DF" w:rsidRPr="002062A8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 xml:space="preserve">Haare zusammenbinden oder Haarnetz tragen </w:t>
            </w:r>
          </w:p>
        </w:tc>
      </w:tr>
      <w:tr w:rsidR="007673DF" w:rsidRPr="00312BA7" w14:paraId="4F601C83" w14:textId="77777777" w:rsidTr="00C0461B">
        <w:trPr>
          <w:trHeight w:val="567"/>
        </w:trPr>
        <w:tc>
          <w:tcPr>
            <w:tcW w:w="9747" w:type="dxa"/>
          </w:tcPr>
          <w:p w14:paraId="0B1568BF" w14:textId="77777777" w:rsidR="007673DF" w:rsidRPr="002062A8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 xml:space="preserve">Enganliegende Arbeitskleidung tragen </w:t>
            </w:r>
          </w:p>
        </w:tc>
      </w:tr>
      <w:tr w:rsidR="007673DF" w:rsidRPr="00312BA7" w14:paraId="720EE6FC" w14:textId="77777777" w:rsidTr="00C0461B">
        <w:trPr>
          <w:trHeight w:val="567"/>
        </w:trPr>
        <w:tc>
          <w:tcPr>
            <w:tcW w:w="9747" w:type="dxa"/>
          </w:tcPr>
          <w:p w14:paraId="35329F1D" w14:textId="77777777" w:rsidR="007673DF" w:rsidRPr="002062A8" w:rsidRDefault="007673DF" w:rsidP="0095174C">
            <w:pPr>
              <w:numPr>
                <w:ilvl w:val="0"/>
                <w:numId w:val="42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>Werkstücke erst bei Stillstand entfernen</w:t>
            </w:r>
          </w:p>
        </w:tc>
      </w:tr>
    </w:tbl>
    <w:p w14:paraId="40C04E61" w14:textId="77777777" w:rsidR="007673DF" w:rsidRDefault="007673DF" w:rsidP="007673DF">
      <w:pPr>
        <w:spacing w:line="312" w:lineRule="auto"/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72"/>
        <w:gridCol w:w="4575"/>
      </w:tblGrid>
      <w:tr w:rsidR="007673DF" w:rsidRPr="00312BA7" w14:paraId="032F8F03" w14:textId="77777777" w:rsidTr="00C0461B">
        <w:trPr>
          <w:trHeight w:val="411"/>
        </w:trPr>
        <w:tc>
          <w:tcPr>
            <w:tcW w:w="5172" w:type="dxa"/>
          </w:tcPr>
          <w:p w14:paraId="2C8BAA65" w14:textId="77777777" w:rsidR="007673DF" w:rsidRPr="00312BA7" w:rsidRDefault="007673DF" w:rsidP="00C0461B">
            <w:pPr>
              <w:spacing w:line="312" w:lineRule="auto"/>
              <w:rPr>
                <w:rFonts w:eastAsiaTheme="minorHAnsi"/>
                <w:b/>
                <w:bCs/>
                <w:lang w:eastAsia="en-US"/>
              </w:rPr>
            </w:pPr>
            <w:r w:rsidRPr="00312BA7">
              <w:rPr>
                <w:rFonts w:eastAsiaTheme="minorHAnsi"/>
                <w:b/>
                <w:bCs/>
                <w:lang w:eastAsia="en-US"/>
              </w:rPr>
              <w:t>Erläuterung der Tiefeneinstellung:</w:t>
            </w:r>
          </w:p>
        </w:tc>
        <w:tc>
          <w:tcPr>
            <w:tcW w:w="4575" w:type="dxa"/>
            <w:vMerge w:val="restart"/>
            <w:tcBorders>
              <w:top w:val="nil"/>
              <w:bottom w:val="nil"/>
            </w:tcBorders>
          </w:tcPr>
          <w:p w14:paraId="05149F4A" w14:textId="0AE82A35" w:rsidR="007673DF" w:rsidRPr="00312BA7" w:rsidRDefault="00635819" w:rsidP="00C0461B">
            <w:pPr>
              <w:spacing w:line="312" w:lineRule="auto"/>
              <w:ind w:left="360"/>
              <w:rPr>
                <w:rFonts w:eastAsiaTheme="minorHAns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07A7F665" wp14:editId="3861E522">
                  <wp:simplePos x="0" y="0"/>
                  <wp:positionH relativeFrom="column">
                    <wp:posOffset>14681</wp:posOffset>
                  </wp:positionH>
                  <wp:positionV relativeFrom="paragraph">
                    <wp:posOffset>43815</wp:posOffset>
                  </wp:positionV>
                  <wp:extent cx="2927585" cy="2470150"/>
                  <wp:effectExtent l="0" t="0" r="6350" b="6350"/>
                  <wp:wrapNone/>
                  <wp:docPr id="476" name="Grafi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/>
                          <a:stretch/>
                        </pic:blipFill>
                        <pic:spPr bwMode="auto">
                          <a:xfrm>
                            <a:off x="0" y="0"/>
                            <a:ext cx="2927585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73DF" w:rsidRPr="00312BA7" w14:paraId="27EDD9DD" w14:textId="77777777" w:rsidTr="00C0461B">
        <w:trPr>
          <w:trHeight w:val="567"/>
        </w:trPr>
        <w:tc>
          <w:tcPr>
            <w:tcW w:w="5172" w:type="dxa"/>
          </w:tcPr>
          <w:p w14:paraId="528E113F" w14:textId="77777777" w:rsidR="007673DF" w:rsidRPr="002062A8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>Bohrer einspannen</w:t>
            </w: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2F388FB5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676B47F3" w14:textId="77777777" w:rsidTr="00C0461B">
        <w:trPr>
          <w:trHeight w:val="567"/>
        </w:trPr>
        <w:tc>
          <w:tcPr>
            <w:tcW w:w="5172" w:type="dxa"/>
          </w:tcPr>
          <w:p w14:paraId="6ACBB538" w14:textId="77777777" w:rsidR="007673DF" w:rsidRPr="002062A8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 xml:space="preserve">Höhe des Bohrtisches an Werkstück anpassen </w:t>
            </w: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23F41F8E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3E4B4CAE" w14:textId="77777777" w:rsidTr="00C0461B">
        <w:trPr>
          <w:trHeight w:val="567"/>
        </w:trPr>
        <w:tc>
          <w:tcPr>
            <w:tcW w:w="5172" w:type="dxa"/>
          </w:tcPr>
          <w:p w14:paraId="19B42C6A" w14:textId="77777777" w:rsidR="007673DF" w:rsidRPr="002062A8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>Bohrer auf das Werkstück absenken</w:t>
            </w: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3018B101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5CBC2C32" w14:textId="77777777" w:rsidTr="00C0461B">
        <w:trPr>
          <w:trHeight w:val="567"/>
        </w:trPr>
        <w:tc>
          <w:tcPr>
            <w:tcW w:w="5172" w:type="dxa"/>
          </w:tcPr>
          <w:p w14:paraId="69C97677" w14:textId="77777777" w:rsidR="007673DF" w:rsidRPr="002062A8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>Skala nullen (Imbusschraube lösen)</w:t>
            </w: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70D2A977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0CA0FB23" w14:textId="77777777" w:rsidTr="00C0461B">
        <w:trPr>
          <w:trHeight w:val="567"/>
        </w:trPr>
        <w:tc>
          <w:tcPr>
            <w:tcW w:w="5172" w:type="dxa"/>
          </w:tcPr>
          <w:p w14:paraId="39F85EA5" w14:textId="77777777" w:rsidR="007673DF" w:rsidRPr="002062A8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>Gewünschte Bohrtiefe einstellen (Imbusschraube anziehen)</w:t>
            </w: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0853A9AD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  <w:tr w:rsidR="007673DF" w:rsidRPr="00312BA7" w14:paraId="685992A5" w14:textId="77777777" w:rsidTr="00C0461B">
        <w:trPr>
          <w:trHeight w:val="567"/>
        </w:trPr>
        <w:tc>
          <w:tcPr>
            <w:tcW w:w="5172" w:type="dxa"/>
          </w:tcPr>
          <w:p w14:paraId="16CF246A" w14:textId="77777777" w:rsidR="007673DF" w:rsidRPr="002062A8" w:rsidRDefault="007673DF" w:rsidP="0095174C">
            <w:pPr>
              <w:numPr>
                <w:ilvl w:val="0"/>
                <w:numId w:val="43"/>
              </w:numPr>
              <w:spacing w:line="312" w:lineRule="auto"/>
              <w:rPr>
                <w:rFonts w:eastAsiaTheme="minorHAnsi"/>
                <w:color w:val="FF0000"/>
                <w:lang w:eastAsia="en-US"/>
              </w:rPr>
            </w:pPr>
            <w:r w:rsidRPr="002062A8">
              <w:rPr>
                <w:rFonts w:eastAsiaTheme="minorHAnsi"/>
                <w:color w:val="FF0000"/>
                <w:lang w:eastAsia="en-US"/>
              </w:rPr>
              <w:t>Bohrtiefe überprüfen</w:t>
            </w:r>
          </w:p>
        </w:tc>
        <w:tc>
          <w:tcPr>
            <w:tcW w:w="4575" w:type="dxa"/>
            <w:vMerge/>
            <w:tcBorders>
              <w:top w:val="nil"/>
              <w:bottom w:val="nil"/>
            </w:tcBorders>
          </w:tcPr>
          <w:p w14:paraId="23B4C0EA" w14:textId="77777777" w:rsidR="007673DF" w:rsidRPr="00312BA7" w:rsidRDefault="007673DF" w:rsidP="003178A0">
            <w:pPr>
              <w:numPr>
                <w:ilvl w:val="0"/>
                <w:numId w:val="9"/>
              </w:numPr>
              <w:spacing w:line="312" w:lineRule="auto"/>
              <w:rPr>
                <w:rFonts w:eastAsiaTheme="minorHAnsi"/>
                <w:lang w:eastAsia="en-US"/>
              </w:rPr>
            </w:pPr>
          </w:p>
        </w:tc>
      </w:tr>
    </w:tbl>
    <w:p w14:paraId="4F5BA247" w14:textId="77777777" w:rsidR="007673DF" w:rsidRDefault="007673DF" w:rsidP="007673DF">
      <w:pPr>
        <w:spacing w:line="312" w:lineRule="auto"/>
      </w:pPr>
      <w:r>
        <w:br w:type="page"/>
      </w:r>
    </w:p>
    <w:p w14:paraId="096D4B92" w14:textId="77777777" w:rsidR="007673DF" w:rsidRDefault="0069751E" w:rsidP="007673DF">
      <w:pPr>
        <w:spacing w:line="240" w:lineRule="exact"/>
        <w:rPr>
          <w:b/>
          <w:sz w:val="22"/>
        </w:rPr>
      </w:pPr>
      <w:r w:rsidRPr="008E71AD">
        <w:rPr>
          <w:noProof/>
          <w:sz w:val="22"/>
          <w:lang w:eastAsia="de-DE"/>
        </w:rPr>
        <w:lastRenderedPageBreak/>
        <w:drawing>
          <wp:anchor distT="0" distB="0" distL="114300" distR="114300" simplePos="0" relativeHeight="251763712" behindDoc="0" locked="0" layoutInCell="1" allowOverlap="1" wp14:anchorId="43D254E9" wp14:editId="740C9620">
            <wp:simplePos x="0" y="0"/>
            <wp:positionH relativeFrom="column">
              <wp:posOffset>5103495</wp:posOffset>
            </wp:positionH>
            <wp:positionV relativeFrom="paragraph">
              <wp:posOffset>-99060</wp:posOffset>
            </wp:positionV>
            <wp:extent cx="318770" cy="318770"/>
            <wp:effectExtent l="0" t="0" r="5080" b="5080"/>
            <wp:wrapNone/>
            <wp:docPr id="2098" name="Grafik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243">
        <w:rPr>
          <w:b/>
          <w:noProof/>
          <w:sz w:val="22"/>
          <w:lang w:eastAsia="de-DE"/>
        </w:rPr>
        <w:drawing>
          <wp:anchor distT="0" distB="0" distL="114300" distR="114300" simplePos="0" relativeHeight="251769856" behindDoc="0" locked="0" layoutInCell="1" allowOverlap="1" wp14:anchorId="46943066" wp14:editId="21E834ED">
            <wp:simplePos x="0" y="0"/>
            <wp:positionH relativeFrom="column">
              <wp:posOffset>4682490</wp:posOffset>
            </wp:positionH>
            <wp:positionV relativeFrom="paragraph">
              <wp:posOffset>-118110</wp:posOffset>
            </wp:positionV>
            <wp:extent cx="361950" cy="342900"/>
            <wp:effectExtent l="0" t="0" r="0" b="0"/>
            <wp:wrapNone/>
            <wp:docPr id="2136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8E858" w14:textId="77777777" w:rsidR="007673DF" w:rsidRPr="00436488" w:rsidRDefault="007673DF" w:rsidP="007673DF">
      <w:pPr>
        <w:spacing w:line="312" w:lineRule="auto"/>
        <w:ind w:right="934"/>
        <w:rPr>
          <w:b/>
          <w:sz w:val="22"/>
        </w:rPr>
      </w:pPr>
      <w:r w:rsidRPr="00436488">
        <w:rPr>
          <w:b/>
          <w:sz w:val="22"/>
        </w:rPr>
        <w:t>Werkzeugliste</w:t>
      </w:r>
    </w:p>
    <w:p w14:paraId="27F65CAD" w14:textId="77777777" w:rsidR="007673DF" w:rsidRDefault="007673DF" w:rsidP="007673DF">
      <w:pPr>
        <w:spacing w:line="312" w:lineRule="auto"/>
        <w:ind w:right="934"/>
        <w:rPr>
          <w:noProof/>
          <w:sz w:val="22"/>
        </w:rPr>
      </w:pPr>
      <w:r w:rsidRPr="008E71AD">
        <w:rPr>
          <w:sz w:val="22"/>
        </w:rPr>
        <w:t>Erstelle</w:t>
      </w:r>
      <w:r>
        <w:rPr>
          <w:sz w:val="22"/>
        </w:rPr>
        <w:t>n Sie</w:t>
      </w:r>
      <w:r w:rsidRPr="008E71AD">
        <w:rPr>
          <w:sz w:val="22"/>
        </w:rPr>
        <w:t xml:space="preserve"> nun mit Hilfe der Bauanleitung und der unten aufgeführten Tabelle eine Liste mit den gesamten Werkzeugen und Hilfsmitteln, die </w:t>
      </w:r>
      <w:r>
        <w:rPr>
          <w:sz w:val="22"/>
        </w:rPr>
        <w:t>Sie</w:t>
      </w:r>
      <w:r w:rsidRPr="008E71AD">
        <w:rPr>
          <w:sz w:val="22"/>
        </w:rPr>
        <w:t xml:space="preserve"> für die Herstellung des </w:t>
      </w:r>
      <w:r>
        <w:rPr>
          <w:sz w:val="22"/>
        </w:rPr>
        <w:t>Klapp</w:t>
      </w:r>
      <w:r w:rsidRPr="008E71AD">
        <w:rPr>
          <w:sz w:val="22"/>
        </w:rPr>
        <w:t>stuhls brauch</w:t>
      </w:r>
      <w:r>
        <w:rPr>
          <w:sz w:val="22"/>
        </w:rPr>
        <w:t>en</w:t>
      </w:r>
      <w:r w:rsidRPr="008E71AD">
        <w:rPr>
          <w:sz w:val="22"/>
        </w:rPr>
        <w:t>.</w:t>
      </w:r>
      <w:r w:rsidRPr="008E71AD">
        <w:rPr>
          <w:noProof/>
          <w:sz w:val="22"/>
        </w:rPr>
        <w:t xml:space="preserve"> </w:t>
      </w:r>
    </w:p>
    <w:p w14:paraId="314E111F" w14:textId="77777777" w:rsidR="007673DF" w:rsidRPr="008E71AD" w:rsidRDefault="007673DF" w:rsidP="007673DF">
      <w:pPr>
        <w:spacing w:line="312" w:lineRule="auto"/>
        <w:ind w:right="934"/>
        <w:rPr>
          <w:sz w:val="22"/>
        </w:rPr>
      </w:pPr>
    </w:p>
    <w:tbl>
      <w:tblPr>
        <w:tblStyle w:val="Tabellenraster"/>
        <w:tblW w:w="9214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9"/>
        <w:gridCol w:w="6095"/>
      </w:tblGrid>
      <w:tr w:rsidR="007673DF" w:rsidRPr="0019468F" w14:paraId="0DBCFA0C" w14:textId="77777777" w:rsidTr="00C0461B">
        <w:tc>
          <w:tcPr>
            <w:tcW w:w="9214" w:type="dxa"/>
            <w:gridSpan w:val="2"/>
            <w:shd w:val="clear" w:color="auto" w:fill="D9D9D9" w:themeFill="background1" w:themeFillShade="D9"/>
            <w:vAlign w:val="center"/>
          </w:tcPr>
          <w:p w14:paraId="1AF3958D" w14:textId="77777777" w:rsidR="007673DF" w:rsidRPr="0019468F" w:rsidRDefault="007673DF" w:rsidP="00C0461B">
            <w:r w:rsidRPr="0019468F">
              <w:t>Werkzeuge</w:t>
            </w:r>
          </w:p>
        </w:tc>
      </w:tr>
      <w:tr w:rsidR="007673DF" w:rsidRPr="0019468F" w14:paraId="60A50BDB" w14:textId="77777777" w:rsidTr="00C0461B">
        <w:tc>
          <w:tcPr>
            <w:tcW w:w="3119" w:type="dxa"/>
            <w:vMerge w:val="restart"/>
            <w:shd w:val="clear" w:color="auto" w:fill="auto"/>
            <w:vAlign w:val="center"/>
          </w:tcPr>
          <w:p w14:paraId="25D15E33" w14:textId="77777777" w:rsidR="007673DF" w:rsidRPr="0019468F" w:rsidRDefault="007673DF" w:rsidP="00C0461B">
            <w:r w:rsidRPr="0019468F">
              <w:t>nach Bauanleitung</w:t>
            </w:r>
          </w:p>
        </w:tc>
        <w:tc>
          <w:tcPr>
            <w:tcW w:w="6095" w:type="dxa"/>
            <w:vAlign w:val="center"/>
          </w:tcPr>
          <w:p w14:paraId="6C179B13" w14:textId="77777777" w:rsidR="007673DF" w:rsidRPr="0019468F" w:rsidRDefault="007673DF" w:rsidP="00C0461B">
            <w:r w:rsidRPr="003F6368">
              <w:rPr>
                <w:color w:val="FF0000"/>
              </w:rPr>
              <w:t>Säge</w:t>
            </w:r>
          </w:p>
        </w:tc>
      </w:tr>
      <w:tr w:rsidR="007673DF" w:rsidRPr="0019468F" w14:paraId="1427D378" w14:textId="77777777" w:rsidTr="00C0461B">
        <w:tc>
          <w:tcPr>
            <w:tcW w:w="3119" w:type="dxa"/>
            <w:vMerge/>
            <w:shd w:val="clear" w:color="auto" w:fill="auto"/>
            <w:vAlign w:val="center"/>
          </w:tcPr>
          <w:p w14:paraId="36C4B663" w14:textId="77777777" w:rsidR="007673DF" w:rsidRPr="0019468F" w:rsidRDefault="007673DF" w:rsidP="00C0461B"/>
        </w:tc>
        <w:tc>
          <w:tcPr>
            <w:tcW w:w="6095" w:type="dxa"/>
            <w:vAlign w:val="center"/>
          </w:tcPr>
          <w:p w14:paraId="3395C809" w14:textId="77777777" w:rsidR="007673DF" w:rsidRPr="0019468F" w:rsidRDefault="007673DF" w:rsidP="00C0461B">
            <w:r>
              <w:rPr>
                <w:color w:val="FF0000"/>
              </w:rPr>
              <w:t>Schraubendreher</w:t>
            </w:r>
          </w:p>
        </w:tc>
      </w:tr>
      <w:tr w:rsidR="007673DF" w:rsidRPr="0019468F" w14:paraId="75CE6E76" w14:textId="77777777" w:rsidTr="00C0461B">
        <w:tc>
          <w:tcPr>
            <w:tcW w:w="3119" w:type="dxa"/>
            <w:vMerge/>
            <w:shd w:val="clear" w:color="auto" w:fill="auto"/>
            <w:vAlign w:val="center"/>
          </w:tcPr>
          <w:p w14:paraId="56E86009" w14:textId="77777777" w:rsidR="007673DF" w:rsidRPr="0019468F" w:rsidRDefault="007673DF" w:rsidP="00C0461B"/>
        </w:tc>
        <w:tc>
          <w:tcPr>
            <w:tcW w:w="6095" w:type="dxa"/>
            <w:vAlign w:val="center"/>
          </w:tcPr>
          <w:p w14:paraId="2BB91103" w14:textId="77777777" w:rsidR="007673DF" w:rsidRPr="0019468F" w:rsidRDefault="007673DF" w:rsidP="00C0461B">
            <w:r w:rsidRPr="003F6368">
              <w:rPr>
                <w:color w:val="FF0000"/>
              </w:rPr>
              <w:t>Tacker</w:t>
            </w:r>
          </w:p>
        </w:tc>
      </w:tr>
      <w:tr w:rsidR="007673DF" w:rsidRPr="0019468F" w14:paraId="21087E19" w14:textId="77777777" w:rsidTr="00C0461B">
        <w:tc>
          <w:tcPr>
            <w:tcW w:w="3119" w:type="dxa"/>
            <w:vMerge/>
            <w:shd w:val="clear" w:color="auto" w:fill="auto"/>
            <w:vAlign w:val="center"/>
          </w:tcPr>
          <w:p w14:paraId="0B70A4EC" w14:textId="77777777" w:rsidR="007673DF" w:rsidRPr="0019468F" w:rsidRDefault="007673DF" w:rsidP="00C0461B"/>
        </w:tc>
        <w:tc>
          <w:tcPr>
            <w:tcW w:w="6095" w:type="dxa"/>
            <w:vAlign w:val="center"/>
          </w:tcPr>
          <w:p w14:paraId="7B73B58B" w14:textId="77777777" w:rsidR="007673DF" w:rsidRPr="0019468F" w:rsidRDefault="007673DF" w:rsidP="00C0461B">
            <w:r w:rsidRPr="00D3339D">
              <w:rPr>
                <w:color w:val="FF0000"/>
              </w:rPr>
              <w:t>Schleifpapier</w:t>
            </w:r>
          </w:p>
        </w:tc>
      </w:tr>
      <w:tr w:rsidR="007673DF" w:rsidRPr="0019468F" w14:paraId="67EE5039" w14:textId="77777777" w:rsidTr="00C0461B">
        <w:tc>
          <w:tcPr>
            <w:tcW w:w="3119" w:type="dxa"/>
            <w:vMerge/>
            <w:shd w:val="clear" w:color="auto" w:fill="auto"/>
            <w:vAlign w:val="center"/>
          </w:tcPr>
          <w:p w14:paraId="5DDA4E6F" w14:textId="77777777" w:rsidR="007673DF" w:rsidRPr="0019468F" w:rsidRDefault="007673DF" w:rsidP="00C0461B"/>
        </w:tc>
        <w:tc>
          <w:tcPr>
            <w:tcW w:w="6095" w:type="dxa"/>
            <w:vAlign w:val="center"/>
          </w:tcPr>
          <w:p w14:paraId="1AFFF1DC" w14:textId="77777777" w:rsidR="007673DF" w:rsidRPr="00D3339D" w:rsidRDefault="007673DF" w:rsidP="00C0461B">
            <w:pPr>
              <w:rPr>
                <w:color w:val="FF0000"/>
              </w:rPr>
            </w:pPr>
            <w:r>
              <w:rPr>
                <w:color w:val="FF0000"/>
              </w:rPr>
              <w:t>Senker</w:t>
            </w:r>
          </w:p>
        </w:tc>
      </w:tr>
      <w:tr w:rsidR="007673DF" w:rsidRPr="0019468F" w14:paraId="5D13AC30" w14:textId="77777777" w:rsidTr="00C0461B">
        <w:tc>
          <w:tcPr>
            <w:tcW w:w="9214" w:type="dxa"/>
            <w:gridSpan w:val="2"/>
            <w:shd w:val="clear" w:color="auto" w:fill="D9D9D9" w:themeFill="background1" w:themeFillShade="D9"/>
            <w:vAlign w:val="center"/>
          </w:tcPr>
          <w:p w14:paraId="3C88899A" w14:textId="77777777" w:rsidR="007673DF" w:rsidRPr="0019468F" w:rsidRDefault="007673DF" w:rsidP="00C0461B">
            <w:r w:rsidRPr="0019468F">
              <w:t xml:space="preserve">Hilfsmittel </w:t>
            </w:r>
          </w:p>
        </w:tc>
      </w:tr>
      <w:tr w:rsidR="007673DF" w:rsidRPr="0019468F" w14:paraId="30AC2FAF" w14:textId="77777777" w:rsidTr="00C0461B">
        <w:tc>
          <w:tcPr>
            <w:tcW w:w="3119" w:type="dxa"/>
            <w:vMerge w:val="restart"/>
            <w:shd w:val="clear" w:color="auto" w:fill="auto"/>
            <w:vAlign w:val="center"/>
          </w:tcPr>
          <w:p w14:paraId="56C1A612" w14:textId="77777777" w:rsidR="007673DF" w:rsidRPr="0019468F" w:rsidRDefault="007673DF" w:rsidP="00C0461B">
            <w:r w:rsidRPr="0019468F">
              <w:t>zum Einzeichnen</w:t>
            </w:r>
          </w:p>
        </w:tc>
        <w:tc>
          <w:tcPr>
            <w:tcW w:w="6095" w:type="dxa"/>
            <w:vAlign w:val="center"/>
          </w:tcPr>
          <w:p w14:paraId="5E0CEB4F" w14:textId="77777777" w:rsidR="007673DF" w:rsidRPr="0019468F" w:rsidRDefault="007673DF" w:rsidP="00C0461B">
            <w:r w:rsidRPr="003F6368">
              <w:rPr>
                <w:color w:val="FF0000"/>
              </w:rPr>
              <w:t>Bleistift</w:t>
            </w:r>
          </w:p>
        </w:tc>
      </w:tr>
      <w:tr w:rsidR="007673DF" w:rsidRPr="0019468F" w14:paraId="034DC049" w14:textId="77777777" w:rsidTr="00C0461B">
        <w:tc>
          <w:tcPr>
            <w:tcW w:w="3119" w:type="dxa"/>
            <w:vMerge/>
            <w:shd w:val="clear" w:color="auto" w:fill="auto"/>
            <w:vAlign w:val="center"/>
          </w:tcPr>
          <w:p w14:paraId="58AE1B53" w14:textId="77777777" w:rsidR="007673DF" w:rsidRPr="0019468F" w:rsidRDefault="007673DF" w:rsidP="00C0461B"/>
        </w:tc>
        <w:tc>
          <w:tcPr>
            <w:tcW w:w="6095" w:type="dxa"/>
            <w:vAlign w:val="center"/>
          </w:tcPr>
          <w:p w14:paraId="2A5B1552" w14:textId="3B50DF9C" w:rsidR="007673DF" w:rsidRPr="003F6368" w:rsidRDefault="00377CDC" w:rsidP="00C0461B">
            <w:pPr>
              <w:rPr>
                <w:color w:val="FF0000"/>
              </w:rPr>
            </w:pPr>
            <w:r>
              <w:rPr>
                <w:color w:val="FF0000"/>
              </w:rPr>
              <w:t>Gliedermaßstab,</w:t>
            </w:r>
            <w:r w:rsidR="007673DF" w:rsidRPr="003F6368">
              <w:rPr>
                <w:color w:val="FF0000"/>
              </w:rPr>
              <w:t xml:space="preserve"> Lineal</w:t>
            </w:r>
          </w:p>
        </w:tc>
      </w:tr>
      <w:tr w:rsidR="007673DF" w:rsidRPr="0019468F" w14:paraId="05B8C5FE" w14:textId="77777777" w:rsidTr="00C0461B">
        <w:tc>
          <w:tcPr>
            <w:tcW w:w="3119" w:type="dxa"/>
            <w:vMerge/>
            <w:shd w:val="clear" w:color="auto" w:fill="auto"/>
            <w:vAlign w:val="center"/>
          </w:tcPr>
          <w:p w14:paraId="58D66DA9" w14:textId="77777777" w:rsidR="007673DF" w:rsidRPr="0019468F" w:rsidRDefault="007673DF" w:rsidP="00C0461B"/>
        </w:tc>
        <w:tc>
          <w:tcPr>
            <w:tcW w:w="6095" w:type="dxa"/>
            <w:vAlign w:val="center"/>
          </w:tcPr>
          <w:p w14:paraId="3539CEA1" w14:textId="77777777" w:rsidR="007673DF" w:rsidRPr="003F6368" w:rsidRDefault="007673DF" w:rsidP="00C0461B">
            <w:pPr>
              <w:rPr>
                <w:color w:val="FF0000"/>
              </w:rPr>
            </w:pPr>
            <w:r w:rsidRPr="003F6368">
              <w:rPr>
                <w:color w:val="FF0000"/>
              </w:rPr>
              <w:t>Winkel</w:t>
            </w:r>
          </w:p>
        </w:tc>
      </w:tr>
      <w:tr w:rsidR="007673DF" w:rsidRPr="0019468F" w14:paraId="33A3B143" w14:textId="77777777" w:rsidTr="00C0461B">
        <w:tc>
          <w:tcPr>
            <w:tcW w:w="3119" w:type="dxa"/>
            <w:vMerge w:val="restart"/>
            <w:shd w:val="clear" w:color="auto" w:fill="auto"/>
            <w:vAlign w:val="center"/>
          </w:tcPr>
          <w:p w14:paraId="1C904A09" w14:textId="77777777" w:rsidR="007673DF" w:rsidRPr="0019468F" w:rsidRDefault="007673DF" w:rsidP="00C0461B">
            <w:r w:rsidRPr="0019468F">
              <w:t>zum Vorbohren</w:t>
            </w:r>
          </w:p>
        </w:tc>
        <w:tc>
          <w:tcPr>
            <w:tcW w:w="6095" w:type="dxa"/>
            <w:vAlign w:val="center"/>
          </w:tcPr>
          <w:p w14:paraId="66750DEA" w14:textId="77777777" w:rsidR="007673DF" w:rsidRPr="003F6368" w:rsidRDefault="007673DF" w:rsidP="00C0461B">
            <w:pPr>
              <w:rPr>
                <w:color w:val="FF0000"/>
              </w:rPr>
            </w:pPr>
            <w:r w:rsidRPr="003F6368">
              <w:rPr>
                <w:color w:val="FF0000"/>
              </w:rPr>
              <w:t>Bohrmaschine</w:t>
            </w:r>
          </w:p>
        </w:tc>
      </w:tr>
      <w:tr w:rsidR="007673DF" w:rsidRPr="0019468F" w14:paraId="36980B22" w14:textId="77777777" w:rsidTr="00C0461B">
        <w:tc>
          <w:tcPr>
            <w:tcW w:w="3119" w:type="dxa"/>
            <w:vMerge/>
            <w:shd w:val="clear" w:color="auto" w:fill="auto"/>
            <w:vAlign w:val="center"/>
          </w:tcPr>
          <w:p w14:paraId="29D4165B" w14:textId="77777777" w:rsidR="007673DF" w:rsidRPr="0019468F" w:rsidRDefault="007673DF" w:rsidP="00C0461B"/>
        </w:tc>
        <w:tc>
          <w:tcPr>
            <w:tcW w:w="6095" w:type="dxa"/>
            <w:vAlign w:val="center"/>
          </w:tcPr>
          <w:p w14:paraId="486A71AE" w14:textId="77777777" w:rsidR="007673DF" w:rsidRPr="003F6368" w:rsidRDefault="007673DF" w:rsidP="00C0461B">
            <w:pPr>
              <w:rPr>
                <w:color w:val="FF0000"/>
              </w:rPr>
            </w:pPr>
            <w:r w:rsidRPr="003F6368">
              <w:rPr>
                <w:color w:val="FF0000"/>
              </w:rPr>
              <w:t>Holzbohrer</w:t>
            </w:r>
          </w:p>
        </w:tc>
      </w:tr>
    </w:tbl>
    <w:p w14:paraId="01EFF8EA" w14:textId="77777777" w:rsidR="007673DF" w:rsidRDefault="007673DF" w:rsidP="007673DF"/>
    <w:p w14:paraId="6E2CC926" w14:textId="77777777" w:rsidR="007673DF" w:rsidRPr="0019468F" w:rsidRDefault="007673DF" w:rsidP="007673DF"/>
    <w:p w14:paraId="472DB416" w14:textId="77777777" w:rsidR="007673DF" w:rsidRDefault="007673DF" w:rsidP="007673DF">
      <w:pPr>
        <w:jc w:val="both"/>
      </w:pPr>
    </w:p>
    <w:p w14:paraId="3F629585" w14:textId="77777777" w:rsidR="007673DF" w:rsidRPr="0019468F" w:rsidRDefault="007673DF" w:rsidP="007673DF">
      <w:pPr>
        <w:pStyle w:val="berschrift1"/>
      </w:pPr>
    </w:p>
    <w:p w14:paraId="440EEDE0" w14:textId="77777777" w:rsidR="008D0025" w:rsidRPr="008D0025" w:rsidRDefault="008D0025" w:rsidP="008D0025">
      <w:pPr>
        <w:pStyle w:val="Textkrper"/>
        <w:spacing w:line="312" w:lineRule="auto"/>
        <w:rPr>
          <w:sz w:val="22"/>
        </w:rPr>
      </w:pPr>
    </w:p>
    <w:sectPr w:rsidR="008D0025" w:rsidRPr="008D0025" w:rsidSect="00BF021C">
      <w:headerReference w:type="default" r:id="rId92"/>
      <w:footerReference w:type="default" r:id="rId93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26F3E" w14:textId="77777777" w:rsidR="005E736C" w:rsidRDefault="005E736C" w:rsidP="001E03DE">
      <w:r>
        <w:separator/>
      </w:r>
    </w:p>
  </w:endnote>
  <w:endnote w:type="continuationSeparator" w:id="0">
    <w:p w14:paraId="28F1FEBC" w14:textId="77777777" w:rsidR="005E736C" w:rsidRDefault="005E736C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01D63" w14:textId="770399BA" w:rsidR="005E736C" w:rsidRPr="002E2050" w:rsidRDefault="005E736C" w:rsidP="002E2050">
    <w:pPr>
      <w:pStyle w:val="Fuzeile"/>
    </w:pPr>
    <w:r w:rsidRPr="00595C5A">
      <w:t xml:space="preserve">© </w:t>
    </w:r>
    <w:r>
      <w:t xml:space="preserve">Zentrum für Schulqualität und Lehrerbildung </w:t>
    </w:r>
    <w:r w:rsidR="00214574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3E792" w14:textId="77777777" w:rsidR="005E736C" w:rsidRDefault="005E736C" w:rsidP="001E03DE">
      <w:r>
        <w:separator/>
      </w:r>
    </w:p>
  </w:footnote>
  <w:footnote w:type="continuationSeparator" w:id="0">
    <w:p w14:paraId="1E05F2B6" w14:textId="77777777" w:rsidR="005E736C" w:rsidRDefault="005E736C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2439F" w14:textId="0005B7FE" w:rsidR="005E736C" w:rsidRPr="006A1C37" w:rsidRDefault="005E736C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DEDA84" wp14:editId="354A5759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37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E853" w14:textId="77777777" w:rsidR="005E736C" w:rsidRDefault="005E736C" w:rsidP="006374AA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8" name="Grafik 37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79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DEDA84" id="Gruppieren 457" o:spid="_x0000_s1115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116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8r5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" stroked="f">
                <v:textbox>
                  <w:txbxContent>
                    <w:p w14:paraId="2471E853" w14:textId="77777777" w:rsidR="005E736C" w:rsidRDefault="005E736C" w:rsidP="006374AA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8" o:spid="_x0000_s1117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">
                <v:imagedata r:id="rId2" o:title=""/>
              </v:shape>
              <v:line id="Gerade Verbindung 460" o:spid="_x0000_s1118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1E490F"/>
    <w:multiLevelType w:val="hybridMultilevel"/>
    <w:tmpl w:val="F118ED06"/>
    <w:lvl w:ilvl="0" w:tplc="2124B70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71AE2"/>
    <w:multiLevelType w:val="hybridMultilevel"/>
    <w:tmpl w:val="1142715E"/>
    <w:lvl w:ilvl="0" w:tplc="642073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C42ED"/>
    <w:multiLevelType w:val="hybridMultilevel"/>
    <w:tmpl w:val="976229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0C33"/>
    <w:multiLevelType w:val="hybridMultilevel"/>
    <w:tmpl w:val="BB02DCE2"/>
    <w:lvl w:ilvl="0" w:tplc="355A485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6535"/>
    <w:multiLevelType w:val="hybridMultilevel"/>
    <w:tmpl w:val="AB8220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1A023E"/>
    <w:multiLevelType w:val="hybridMultilevel"/>
    <w:tmpl w:val="6038DE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B0D32"/>
    <w:multiLevelType w:val="hybridMultilevel"/>
    <w:tmpl w:val="883CE11C"/>
    <w:lvl w:ilvl="0" w:tplc="B70CDD0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61D34"/>
    <w:multiLevelType w:val="hybridMultilevel"/>
    <w:tmpl w:val="E6641F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672F"/>
    <w:multiLevelType w:val="hybridMultilevel"/>
    <w:tmpl w:val="69241D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B687751"/>
    <w:multiLevelType w:val="hybridMultilevel"/>
    <w:tmpl w:val="8E5008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976C5"/>
    <w:multiLevelType w:val="hybridMultilevel"/>
    <w:tmpl w:val="90269E04"/>
    <w:lvl w:ilvl="0" w:tplc="441A05F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34DFB"/>
    <w:multiLevelType w:val="hybridMultilevel"/>
    <w:tmpl w:val="E6641F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D3A55"/>
    <w:multiLevelType w:val="hybridMultilevel"/>
    <w:tmpl w:val="A648B3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6F74FC"/>
    <w:multiLevelType w:val="hybridMultilevel"/>
    <w:tmpl w:val="E144AE50"/>
    <w:lvl w:ilvl="0" w:tplc="2076C0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3B515F56"/>
    <w:multiLevelType w:val="hybridMultilevel"/>
    <w:tmpl w:val="B770CC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3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87613E5"/>
    <w:multiLevelType w:val="hybridMultilevel"/>
    <w:tmpl w:val="E92CB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F46F07"/>
    <w:multiLevelType w:val="hybridMultilevel"/>
    <w:tmpl w:val="39E09EF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A55E4"/>
    <w:multiLevelType w:val="hybridMultilevel"/>
    <w:tmpl w:val="87541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F8443C6"/>
    <w:multiLevelType w:val="hybridMultilevel"/>
    <w:tmpl w:val="95F8D5A6"/>
    <w:lvl w:ilvl="0" w:tplc="92F8A1F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E7AC8"/>
    <w:multiLevelType w:val="hybridMultilevel"/>
    <w:tmpl w:val="A9C43DC8"/>
    <w:lvl w:ilvl="0" w:tplc="773A474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3" w15:restartNumberingAfterBreak="0">
    <w:nsid w:val="5BAA43DF"/>
    <w:multiLevelType w:val="hybridMultilevel"/>
    <w:tmpl w:val="AB8220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C08DE"/>
    <w:multiLevelType w:val="hybridMultilevel"/>
    <w:tmpl w:val="CFA466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540DA"/>
    <w:multiLevelType w:val="hybridMultilevel"/>
    <w:tmpl w:val="90269E04"/>
    <w:lvl w:ilvl="0" w:tplc="441A05F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7C6D7B"/>
    <w:multiLevelType w:val="hybridMultilevel"/>
    <w:tmpl w:val="BB02DCE2"/>
    <w:lvl w:ilvl="0" w:tplc="355A485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11F67"/>
    <w:multiLevelType w:val="hybridMultilevel"/>
    <w:tmpl w:val="DD72172A"/>
    <w:lvl w:ilvl="0" w:tplc="AFFE2258">
      <w:numFmt w:val="bullet"/>
      <w:lvlText w:val="-"/>
      <w:lvlJc w:val="left"/>
      <w:pPr>
        <w:ind w:left="417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2" w15:restartNumberingAfterBreak="0">
    <w:nsid w:val="6E574C9A"/>
    <w:multiLevelType w:val="hybridMultilevel"/>
    <w:tmpl w:val="883CE11C"/>
    <w:lvl w:ilvl="0" w:tplc="B70CDD0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5398D"/>
    <w:multiLevelType w:val="hybridMultilevel"/>
    <w:tmpl w:val="1D826B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5336C8"/>
    <w:multiLevelType w:val="hybridMultilevel"/>
    <w:tmpl w:val="E144AE50"/>
    <w:lvl w:ilvl="0" w:tplc="2076C0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342C0"/>
    <w:multiLevelType w:val="hybridMultilevel"/>
    <w:tmpl w:val="856CEE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C662D40"/>
    <w:multiLevelType w:val="hybridMultilevel"/>
    <w:tmpl w:val="83ACD65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D5C088C"/>
    <w:multiLevelType w:val="hybridMultilevel"/>
    <w:tmpl w:val="2EBE7792"/>
    <w:lvl w:ilvl="0" w:tplc="3E56B39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D91133"/>
    <w:multiLevelType w:val="hybridMultilevel"/>
    <w:tmpl w:val="E7CC1A8C"/>
    <w:lvl w:ilvl="0" w:tplc="68AE6C5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9"/>
  </w:num>
  <w:num w:numId="3">
    <w:abstractNumId w:val="36"/>
  </w:num>
  <w:num w:numId="4">
    <w:abstractNumId w:val="1"/>
  </w:num>
  <w:num w:numId="5">
    <w:abstractNumId w:val="46"/>
  </w:num>
  <w:num w:numId="6">
    <w:abstractNumId w:val="23"/>
  </w:num>
  <w:num w:numId="7">
    <w:abstractNumId w:val="12"/>
  </w:num>
  <w:num w:numId="8">
    <w:abstractNumId w:val="0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35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41"/>
  </w:num>
  <w:num w:numId="16">
    <w:abstractNumId w:val="20"/>
  </w:num>
  <w:num w:numId="17">
    <w:abstractNumId w:val="34"/>
  </w:num>
  <w:num w:numId="18">
    <w:abstractNumId w:val="38"/>
  </w:num>
  <w:num w:numId="19">
    <w:abstractNumId w:val="29"/>
  </w:num>
  <w:num w:numId="20">
    <w:abstractNumId w:val="22"/>
  </w:num>
  <w:num w:numId="21">
    <w:abstractNumId w:val="14"/>
  </w:num>
  <w:num w:numId="22">
    <w:abstractNumId w:val="25"/>
  </w:num>
  <w:num w:numId="23">
    <w:abstractNumId w:val="2"/>
  </w:num>
  <w:num w:numId="24">
    <w:abstractNumId w:val="15"/>
  </w:num>
  <w:num w:numId="25">
    <w:abstractNumId w:val="21"/>
  </w:num>
  <w:num w:numId="26">
    <w:abstractNumId w:val="37"/>
  </w:num>
  <w:num w:numId="27">
    <w:abstractNumId w:val="43"/>
  </w:num>
  <w:num w:numId="28">
    <w:abstractNumId w:val="16"/>
  </w:num>
  <w:num w:numId="29">
    <w:abstractNumId w:val="44"/>
  </w:num>
  <w:num w:numId="30">
    <w:abstractNumId w:val="40"/>
  </w:num>
  <w:num w:numId="31">
    <w:abstractNumId w:val="42"/>
  </w:num>
  <w:num w:numId="32">
    <w:abstractNumId w:val="30"/>
  </w:num>
  <w:num w:numId="33">
    <w:abstractNumId w:val="17"/>
  </w:num>
  <w:num w:numId="34">
    <w:abstractNumId w:val="3"/>
  </w:num>
  <w:num w:numId="35">
    <w:abstractNumId w:val="48"/>
  </w:num>
  <w:num w:numId="36">
    <w:abstractNumId w:val="5"/>
  </w:num>
  <w:num w:numId="37">
    <w:abstractNumId w:val="28"/>
  </w:num>
  <w:num w:numId="38">
    <w:abstractNumId w:val="26"/>
  </w:num>
  <w:num w:numId="39">
    <w:abstractNumId w:val="27"/>
  </w:num>
  <w:num w:numId="40">
    <w:abstractNumId w:val="31"/>
  </w:num>
  <w:num w:numId="41">
    <w:abstractNumId w:val="8"/>
  </w:num>
  <w:num w:numId="42">
    <w:abstractNumId w:val="18"/>
  </w:num>
  <w:num w:numId="43">
    <w:abstractNumId w:val="47"/>
  </w:num>
  <w:num w:numId="44">
    <w:abstractNumId w:val="7"/>
  </w:num>
  <w:num w:numId="45">
    <w:abstractNumId w:val="10"/>
  </w:num>
  <w:num w:numId="46">
    <w:abstractNumId w:val="19"/>
  </w:num>
  <w:num w:numId="47">
    <w:abstractNumId w:val="39"/>
  </w:num>
  <w:num w:numId="48">
    <w:abstractNumId w:val="6"/>
  </w:num>
  <w:num w:numId="49">
    <w:abstractNumId w:val="9"/>
  </w:num>
  <w:num w:numId="50">
    <w:abstractNumId w:val="45"/>
  </w:num>
  <w:num w:numId="51">
    <w:abstractNumId w:val="50"/>
  </w:num>
  <w:num w:numId="52">
    <w:abstractNumId w:val="3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ttachedTemplate r:id="rId1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39F"/>
    <w:rsid w:val="00005129"/>
    <w:rsid w:val="00005A28"/>
    <w:rsid w:val="00005EAC"/>
    <w:rsid w:val="00010974"/>
    <w:rsid w:val="000160EC"/>
    <w:rsid w:val="00024E63"/>
    <w:rsid w:val="000343DC"/>
    <w:rsid w:val="00036A4D"/>
    <w:rsid w:val="000411A8"/>
    <w:rsid w:val="00044BAA"/>
    <w:rsid w:val="0005288C"/>
    <w:rsid w:val="00057390"/>
    <w:rsid w:val="00057B3D"/>
    <w:rsid w:val="00064582"/>
    <w:rsid w:val="00085AB3"/>
    <w:rsid w:val="00092DF1"/>
    <w:rsid w:val="000977FD"/>
    <w:rsid w:val="00097AAA"/>
    <w:rsid w:val="000A3244"/>
    <w:rsid w:val="000A764B"/>
    <w:rsid w:val="000A7A5C"/>
    <w:rsid w:val="000B1737"/>
    <w:rsid w:val="000B2BC9"/>
    <w:rsid w:val="000B3DA3"/>
    <w:rsid w:val="000C0687"/>
    <w:rsid w:val="000C5FC9"/>
    <w:rsid w:val="000D5446"/>
    <w:rsid w:val="000E33F4"/>
    <w:rsid w:val="000E739F"/>
    <w:rsid w:val="000E763B"/>
    <w:rsid w:val="000F5C11"/>
    <w:rsid w:val="00101F6F"/>
    <w:rsid w:val="001021F6"/>
    <w:rsid w:val="00102A7B"/>
    <w:rsid w:val="001066AF"/>
    <w:rsid w:val="00111E6A"/>
    <w:rsid w:val="0012000E"/>
    <w:rsid w:val="00122EF3"/>
    <w:rsid w:val="001260EA"/>
    <w:rsid w:val="00126596"/>
    <w:rsid w:val="001332A4"/>
    <w:rsid w:val="001424B4"/>
    <w:rsid w:val="001467A4"/>
    <w:rsid w:val="00153EE8"/>
    <w:rsid w:val="00157EBB"/>
    <w:rsid w:val="001633C8"/>
    <w:rsid w:val="00164BB7"/>
    <w:rsid w:val="00171CCC"/>
    <w:rsid w:val="00173367"/>
    <w:rsid w:val="00177093"/>
    <w:rsid w:val="0017741D"/>
    <w:rsid w:val="00185446"/>
    <w:rsid w:val="00186B1D"/>
    <w:rsid w:val="00186B3F"/>
    <w:rsid w:val="00191FDA"/>
    <w:rsid w:val="001979E7"/>
    <w:rsid w:val="001A1E3C"/>
    <w:rsid w:val="001A2103"/>
    <w:rsid w:val="001B41A9"/>
    <w:rsid w:val="001B437F"/>
    <w:rsid w:val="001B4C23"/>
    <w:rsid w:val="001C241E"/>
    <w:rsid w:val="001C4FCC"/>
    <w:rsid w:val="001C721C"/>
    <w:rsid w:val="001E03DE"/>
    <w:rsid w:val="001F1C14"/>
    <w:rsid w:val="001F3112"/>
    <w:rsid w:val="001F3EE8"/>
    <w:rsid w:val="0020278E"/>
    <w:rsid w:val="00203E01"/>
    <w:rsid w:val="00210735"/>
    <w:rsid w:val="00214574"/>
    <w:rsid w:val="002223B8"/>
    <w:rsid w:val="00225F48"/>
    <w:rsid w:val="0022617F"/>
    <w:rsid w:val="00227078"/>
    <w:rsid w:val="00233EB7"/>
    <w:rsid w:val="00234B66"/>
    <w:rsid w:val="00241372"/>
    <w:rsid w:val="00247491"/>
    <w:rsid w:val="00253AA4"/>
    <w:rsid w:val="002611F5"/>
    <w:rsid w:val="00273EF8"/>
    <w:rsid w:val="00276FE2"/>
    <w:rsid w:val="00281CB1"/>
    <w:rsid w:val="002915B8"/>
    <w:rsid w:val="00294623"/>
    <w:rsid w:val="00296589"/>
    <w:rsid w:val="002979DC"/>
    <w:rsid w:val="002A1D90"/>
    <w:rsid w:val="002A2D21"/>
    <w:rsid w:val="002A43D4"/>
    <w:rsid w:val="002A725A"/>
    <w:rsid w:val="002A79B5"/>
    <w:rsid w:val="002B1CA9"/>
    <w:rsid w:val="002B5C8D"/>
    <w:rsid w:val="002C700C"/>
    <w:rsid w:val="002D5B8D"/>
    <w:rsid w:val="002E10B1"/>
    <w:rsid w:val="002E2050"/>
    <w:rsid w:val="002F2555"/>
    <w:rsid w:val="003079A7"/>
    <w:rsid w:val="003178A0"/>
    <w:rsid w:val="0032000F"/>
    <w:rsid w:val="0032662F"/>
    <w:rsid w:val="00327A81"/>
    <w:rsid w:val="00334277"/>
    <w:rsid w:val="003346C3"/>
    <w:rsid w:val="003421A1"/>
    <w:rsid w:val="003457A0"/>
    <w:rsid w:val="00351422"/>
    <w:rsid w:val="003552C0"/>
    <w:rsid w:val="003564B4"/>
    <w:rsid w:val="00357C55"/>
    <w:rsid w:val="00361E5E"/>
    <w:rsid w:val="00362A92"/>
    <w:rsid w:val="00366215"/>
    <w:rsid w:val="003754CF"/>
    <w:rsid w:val="00377CDC"/>
    <w:rsid w:val="003851C6"/>
    <w:rsid w:val="00385D63"/>
    <w:rsid w:val="00387063"/>
    <w:rsid w:val="00391945"/>
    <w:rsid w:val="003944EA"/>
    <w:rsid w:val="003A0130"/>
    <w:rsid w:val="003A17D4"/>
    <w:rsid w:val="003C21C5"/>
    <w:rsid w:val="003C4B80"/>
    <w:rsid w:val="003C56C4"/>
    <w:rsid w:val="003C6830"/>
    <w:rsid w:val="003D0AD2"/>
    <w:rsid w:val="003D2E25"/>
    <w:rsid w:val="003D4989"/>
    <w:rsid w:val="003D596E"/>
    <w:rsid w:val="003E11D8"/>
    <w:rsid w:val="003F5C78"/>
    <w:rsid w:val="003F75E9"/>
    <w:rsid w:val="003F7980"/>
    <w:rsid w:val="0042086D"/>
    <w:rsid w:val="0042345D"/>
    <w:rsid w:val="0043494C"/>
    <w:rsid w:val="00444F9C"/>
    <w:rsid w:val="0044650F"/>
    <w:rsid w:val="00450363"/>
    <w:rsid w:val="004524BD"/>
    <w:rsid w:val="004529FA"/>
    <w:rsid w:val="00453EC1"/>
    <w:rsid w:val="00463FC9"/>
    <w:rsid w:val="00466C7E"/>
    <w:rsid w:val="00472595"/>
    <w:rsid w:val="0047779F"/>
    <w:rsid w:val="00486468"/>
    <w:rsid w:val="00493E75"/>
    <w:rsid w:val="004A009B"/>
    <w:rsid w:val="004A171C"/>
    <w:rsid w:val="004A25C4"/>
    <w:rsid w:val="004A2B69"/>
    <w:rsid w:val="004B2735"/>
    <w:rsid w:val="004B658C"/>
    <w:rsid w:val="004C18F1"/>
    <w:rsid w:val="004D3EFB"/>
    <w:rsid w:val="004D63C0"/>
    <w:rsid w:val="004E445C"/>
    <w:rsid w:val="004F70D0"/>
    <w:rsid w:val="004F754E"/>
    <w:rsid w:val="005039B8"/>
    <w:rsid w:val="0051078A"/>
    <w:rsid w:val="00516DF0"/>
    <w:rsid w:val="0051717F"/>
    <w:rsid w:val="00520BD0"/>
    <w:rsid w:val="00526431"/>
    <w:rsid w:val="0053017E"/>
    <w:rsid w:val="00530E76"/>
    <w:rsid w:val="0053277D"/>
    <w:rsid w:val="00534FCC"/>
    <w:rsid w:val="0053570A"/>
    <w:rsid w:val="00535F4A"/>
    <w:rsid w:val="00542D04"/>
    <w:rsid w:val="00545AB7"/>
    <w:rsid w:val="005511D0"/>
    <w:rsid w:val="005530EE"/>
    <w:rsid w:val="00573512"/>
    <w:rsid w:val="00581AF7"/>
    <w:rsid w:val="005825EB"/>
    <w:rsid w:val="00583BFC"/>
    <w:rsid w:val="00597140"/>
    <w:rsid w:val="005A6708"/>
    <w:rsid w:val="005B6550"/>
    <w:rsid w:val="005C19AC"/>
    <w:rsid w:val="005C2728"/>
    <w:rsid w:val="005C4141"/>
    <w:rsid w:val="005C589B"/>
    <w:rsid w:val="005D451F"/>
    <w:rsid w:val="005D5850"/>
    <w:rsid w:val="005E4A43"/>
    <w:rsid w:val="005E736C"/>
    <w:rsid w:val="005E74C5"/>
    <w:rsid w:val="005F0C94"/>
    <w:rsid w:val="0061505A"/>
    <w:rsid w:val="00616040"/>
    <w:rsid w:val="00624F16"/>
    <w:rsid w:val="006308C3"/>
    <w:rsid w:val="006334E1"/>
    <w:rsid w:val="00635328"/>
    <w:rsid w:val="00635819"/>
    <w:rsid w:val="006374AA"/>
    <w:rsid w:val="006509B4"/>
    <w:rsid w:val="00665E61"/>
    <w:rsid w:val="0067020A"/>
    <w:rsid w:val="00674242"/>
    <w:rsid w:val="00684E57"/>
    <w:rsid w:val="0069030C"/>
    <w:rsid w:val="0069751E"/>
    <w:rsid w:val="006A16B5"/>
    <w:rsid w:val="006A2B3A"/>
    <w:rsid w:val="006A4AEC"/>
    <w:rsid w:val="006A51AE"/>
    <w:rsid w:val="006A5BF4"/>
    <w:rsid w:val="006A64CA"/>
    <w:rsid w:val="006C21B0"/>
    <w:rsid w:val="006C4859"/>
    <w:rsid w:val="006C4D0A"/>
    <w:rsid w:val="006C7249"/>
    <w:rsid w:val="006D3107"/>
    <w:rsid w:val="006D3D9D"/>
    <w:rsid w:val="006D75BC"/>
    <w:rsid w:val="006E4825"/>
    <w:rsid w:val="006F0478"/>
    <w:rsid w:val="006F661D"/>
    <w:rsid w:val="006F6E2E"/>
    <w:rsid w:val="00706E47"/>
    <w:rsid w:val="00712712"/>
    <w:rsid w:val="00712924"/>
    <w:rsid w:val="00715FF1"/>
    <w:rsid w:val="00720FF4"/>
    <w:rsid w:val="0072380A"/>
    <w:rsid w:val="00733323"/>
    <w:rsid w:val="00740ADF"/>
    <w:rsid w:val="0074339F"/>
    <w:rsid w:val="00744124"/>
    <w:rsid w:val="0075476A"/>
    <w:rsid w:val="00760104"/>
    <w:rsid w:val="00764360"/>
    <w:rsid w:val="00765BE3"/>
    <w:rsid w:val="007665EC"/>
    <w:rsid w:val="00766E22"/>
    <w:rsid w:val="007673DF"/>
    <w:rsid w:val="00770F61"/>
    <w:rsid w:val="00784B91"/>
    <w:rsid w:val="0079798D"/>
    <w:rsid w:val="007A239C"/>
    <w:rsid w:val="007A4B43"/>
    <w:rsid w:val="007B7335"/>
    <w:rsid w:val="007C55F7"/>
    <w:rsid w:val="007E1441"/>
    <w:rsid w:val="007E432C"/>
    <w:rsid w:val="007E5B6A"/>
    <w:rsid w:val="007F08D5"/>
    <w:rsid w:val="007F67D3"/>
    <w:rsid w:val="007F7024"/>
    <w:rsid w:val="00817950"/>
    <w:rsid w:val="00822445"/>
    <w:rsid w:val="00825057"/>
    <w:rsid w:val="008268A6"/>
    <w:rsid w:val="00832068"/>
    <w:rsid w:val="00832BFD"/>
    <w:rsid w:val="00840DEE"/>
    <w:rsid w:val="00844719"/>
    <w:rsid w:val="00850A64"/>
    <w:rsid w:val="008529F3"/>
    <w:rsid w:val="00862CBB"/>
    <w:rsid w:val="00873419"/>
    <w:rsid w:val="00873EE2"/>
    <w:rsid w:val="00874A59"/>
    <w:rsid w:val="00877B0B"/>
    <w:rsid w:val="008955B4"/>
    <w:rsid w:val="008A7911"/>
    <w:rsid w:val="008B103F"/>
    <w:rsid w:val="008B49F7"/>
    <w:rsid w:val="008B6EE3"/>
    <w:rsid w:val="008C0C27"/>
    <w:rsid w:val="008C10F2"/>
    <w:rsid w:val="008C2856"/>
    <w:rsid w:val="008C74E5"/>
    <w:rsid w:val="008D0025"/>
    <w:rsid w:val="008D17C4"/>
    <w:rsid w:val="008D5EDB"/>
    <w:rsid w:val="008E2D1B"/>
    <w:rsid w:val="00900D7C"/>
    <w:rsid w:val="00907A56"/>
    <w:rsid w:val="0091105E"/>
    <w:rsid w:val="009113CE"/>
    <w:rsid w:val="00913F2D"/>
    <w:rsid w:val="009144D8"/>
    <w:rsid w:val="00916D0F"/>
    <w:rsid w:val="00917C6D"/>
    <w:rsid w:val="00920FC7"/>
    <w:rsid w:val="00922561"/>
    <w:rsid w:val="009334EC"/>
    <w:rsid w:val="00943640"/>
    <w:rsid w:val="009452CB"/>
    <w:rsid w:val="009470A5"/>
    <w:rsid w:val="0095174C"/>
    <w:rsid w:val="009518A2"/>
    <w:rsid w:val="009533B3"/>
    <w:rsid w:val="0096073B"/>
    <w:rsid w:val="009735C6"/>
    <w:rsid w:val="00980E77"/>
    <w:rsid w:val="009839BE"/>
    <w:rsid w:val="009911FA"/>
    <w:rsid w:val="00992625"/>
    <w:rsid w:val="009935DA"/>
    <w:rsid w:val="00993F2E"/>
    <w:rsid w:val="009B3701"/>
    <w:rsid w:val="009C05F9"/>
    <w:rsid w:val="009C2229"/>
    <w:rsid w:val="009C6AD3"/>
    <w:rsid w:val="009D56E0"/>
    <w:rsid w:val="009F66A5"/>
    <w:rsid w:val="009F74BE"/>
    <w:rsid w:val="00A010D4"/>
    <w:rsid w:val="00A02C45"/>
    <w:rsid w:val="00A103EA"/>
    <w:rsid w:val="00A1042A"/>
    <w:rsid w:val="00A16D65"/>
    <w:rsid w:val="00A20659"/>
    <w:rsid w:val="00A24DDF"/>
    <w:rsid w:val="00A27D74"/>
    <w:rsid w:val="00A33C98"/>
    <w:rsid w:val="00A34D57"/>
    <w:rsid w:val="00A402FC"/>
    <w:rsid w:val="00A410C8"/>
    <w:rsid w:val="00A5009A"/>
    <w:rsid w:val="00A567D9"/>
    <w:rsid w:val="00A73AEC"/>
    <w:rsid w:val="00A74C42"/>
    <w:rsid w:val="00A76E2C"/>
    <w:rsid w:val="00A8051B"/>
    <w:rsid w:val="00A90BD5"/>
    <w:rsid w:val="00A91AEE"/>
    <w:rsid w:val="00A9292C"/>
    <w:rsid w:val="00A96ECC"/>
    <w:rsid w:val="00AB1C1E"/>
    <w:rsid w:val="00AB373B"/>
    <w:rsid w:val="00AB5F36"/>
    <w:rsid w:val="00AC3742"/>
    <w:rsid w:val="00AD3746"/>
    <w:rsid w:val="00AE418B"/>
    <w:rsid w:val="00AE47FF"/>
    <w:rsid w:val="00AE53C5"/>
    <w:rsid w:val="00AF11A2"/>
    <w:rsid w:val="00AF5B64"/>
    <w:rsid w:val="00B131E3"/>
    <w:rsid w:val="00B139F3"/>
    <w:rsid w:val="00B15382"/>
    <w:rsid w:val="00B21817"/>
    <w:rsid w:val="00B2315B"/>
    <w:rsid w:val="00B379CB"/>
    <w:rsid w:val="00B43592"/>
    <w:rsid w:val="00B4780D"/>
    <w:rsid w:val="00B50A1D"/>
    <w:rsid w:val="00B51DE9"/>
    <w:rsid w:val="00B53BAF"/>
    <w:rsid w:val="00B5402A"/>
    <w:rsid w:val="00B553BF"/>
    <w:rsid w:val="00B55577"/>
    <w:rsid w:val="00B56F9E"/>
    <w:rsid w:val="00B57685"/>
    <w:rsid w:val="00B619C2"/>
    <w:rsid w:val="00B66B61"/>
    <w:rsid w:val="00B815E2"/>
    <w:rsid w:val="00B911F3"/>
    <w:rsid w:val="00BA224C"/>
    <w:rsid w:val="00BA3365"/>
    <w:rsid w:val="00BA64CC"/>
    <w:rsid w:val="00BB4334"/>
    <w:rsid w:val="00BB7703"/>
    <w:rsid w:val="00BC187E"/>
    <w:rsid w:val="00BC3E53"/>
    <w:rsid w:val="00BC4205"/>
    <w:rsid w:val="00BD2233"/>
    <w:rsid w:val="00BD5010"/>
    <w:rsid w:val="00BE21B0"/>
    <w:rsid w:val="00BE4DD2"/>
    <w:rsid w:val="00BE7018"/>
    <w:rsid w:val="00BF021C"/>
    <w:rsid w:val="00BF35AC"/>
    <w:rsid w:val="00BF5E7A"/>
    <w:rsid w:val="00BF7272"/>
    <w:rsid w:val="00C036FE"/>
    <w:rsid w:val="00C0461B"/>
    <w:rsid w:val="00C0462A"/>
    <w:rsid w:val="00C074DE"/>
    <w:rsid w:val="00C07653"/>
    <w:rsid w:val="00C224C8"/>
    <w:rsid w:val="00C22DA6"/>
    <w:rsid w:val="00C23B0F"/>
    <w:rsid w:val="00C24F56"/>
    <w:rsid w:val="00C258F2"/>
    <w:rsid w:val="00C26657"/>
    <w:rsid w:val="00C31109"/>
    <w:rsid w:val="00C37F08"/>
    <w:rsid w:val="00C44C70"/>
    <w:rsid w:val="00C4772F"/>
    <w:rsid w:val="00C62390"/>
    <w:rsid w:val="00C67063"/>
    <w:rsid w:val="00C701E5"/>
    <w:rsid w:val="00C7729C"/>
    <w:rsid w:val="00C83212"/>
    <w:rsid w:val="00CA0F95"/>
    <w:rsid w:val="00CB0197"/>
    <w:rsid w:val="00CC154B"/>
    <w:rsid w:val="00CC329D"/>
    <w:rsid w:val="00CC3814"/>
    <w:rsid w:val="00CD1CB7"/>
    <w:rsid w:val="00CD6932"/>
    <w:rsid w:val="00CF0506"/>
    <w:rsid w:val="00D00AD5"/>
    <w:rsid w:val="00D00C4C"/>
    <w:rsid w:val="00D20D85"/>
    <w:rsid w:val="00D34A82"/>
    <w:rsid w:val="00D403C0"/>
    <w:rsid w:val="00D505CE"/>
    <w:rsid w:val="00D55E22"/>
    <w:rsid w:val="00D65102"/>
    <w:rsid w:val="00D7019F"/>
    <w:rsid w:val="00D71F3F"/>
    <w:rsid w:val="00D76BE8"/>
    <w:rsid w:val="00D77352"/>
    <w:rsid w:val="00DA15C8"/>
    <w:rsid w:val="00DA26E0"/>
    <w:rsid w:val="00DA68DC"/>
    <w:rsid w:val="00DB4A0B"/>
    <w:rsid w:val="00DB5F77"/>
    <w:rsid w:val="00DC0942"/>
    <w:rsid w:val="00DC2A31"/>
    <w:rsid w:val="00DD1147"/>
    <w:rsid w:val="00DD1E73"/>
    <w:rsid w:val="00DE1C87"/>
    <w:rsid w:val="00DE2BDC"/>
    <w:rsid w:val="00DE4890"/>
    <w:rsid w:val="00DF22A5"/>
    <w:rsid w:val="00DF60B9"/>
    <w:rsid w:val="00DF78A1"/>
    <w:rsid w:val="00E00B95"/>
    <w:rsid w:val="00E0229A"/>
    <w:rsid w:val="00E20E9E"/>
    <w:rsid w:val="00E24864"/>
    <w:rsid w:val="00E25D0C"/>
    <w:rsid w:val="00E30E50"/>
    <w:rsid w:val="00E31A6C"/>
    <w:rsid w:val="00E34088"/>
    <w:rsid w:val="00E37CAC"/>
    <w:rsid w:val="00E4202E"/>
    <w:rsid w:val="00E45B19"/>
    <w:rsid w:val="00E52225"/>
    <w:rsid w:val="00E60E5A"/>
    <w:rsid w:val="00E7046C"/>
    <w:rsid w:val="00E74D14"/>
    <w:rsid w:val="00E822C8"/>
    <w:rsid w:val="00E879C1"/>
    <w:rsid w:val="00E95C55"/>
    <w:rsid w:val="00EA5107"/>
    <w:rsid w:val="00EA541A"/>
    <w:rsid w:val="00EC2400"/>
    <w:rsid w:val="00EC3F69"/>
    <w:rsid w:val="00EC4EC2"/>
    <w:rsid w:val="00EE257A"/>
    <w:rsid w:val="00EE39DB"/>
    <w:rsid w:val="00EE6694"/>
    <w:rsid w:val="00EF0AD7"/>
    <w:rsid w:val="00EF7FF8"/>
    <w:rsid w:val="00F0156F"/>
    <w:rsid w:val="00F01622"/>
    <w:rsid w:val="00F11946"/>
    <w:rsid w:val="00F12F57"/>
    <w:rsid w:val="00F14895"/>
    <w:rsid w:val="00F1713F"/>
    <w:rsid w:val="00F44A67"/>
    <w:rsid w:val="00F52C69"/>
    <w:rsid w:val="00F532C2"/>
    <w:rsid w:val="00F62D64"/>
    <w:rsid w:val="00F67B00"/>
    <w:rsid w:val="00F701F9"/>
    <w:rsid w:val="00F7220D"/>
    <w:rsid w:val="00F748DF"/>
    <w:rsid w:val="00F84125"/>
    <w:rsid w:val="00F92799"/>
    <w:rsid w:val="00F9695E"/>
    <w:rsid w:val="00F96BE1"/>
    <w:rsid w:val="00F97152"/>
    <w:rsid w:val="00FA019B"/>
    <w:rsid w:val="00FA4123"/>
    <w:rsid w:val="00FA43B6"/>
    <w:rsid w:val="00FA7847"/>
    <w:rsid w:val="00FC0F56"/>
    <w:rsid w:val="00FD29D2"/>
    <w:rsid w:val="00FD6985"/>
    <w:rsid w:val="00FE1190"/>
    <w:rsid w:val="00FF09D2"/>
    <w:rsid w:val="00FF0B68"/>
    <w:rsid w:val="00FF17F1"/>
    <w:rsid w:val="00FF3674"/>
    <w:rsid w:val="00FF658C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16EE3BA"/>
  <w15:docId w15:val="{263AE121-717D-4332-ACD8-9CEBC7B6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C0461B"/>
    <w:pPr>
      <w:spacing w:line="240" w:lineRule="auto"/>
    </w:pPr>
    <w:rPr>
      <w:szCs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C0461B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C0461B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C0461B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C0461B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C046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C0461B"/>
  </w:style>
  <w:style w:type="paragraph" w:customStyle="1" w:styleId="TabelleNummerierungalt">
    <w:name w:val="Tabelle Nummerierung alt"/>
    <w:basedOn w:val="Standard"/>
    <w:uiPriority w:val="99"/>
    <w:semiHidden/>
    <w:locked/>
    <w:rsid w:val="00C0461B"/>
    <w:pPr>
      <w:numPr>
        <w:numId w:val="16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C0461B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C0461B"/>
    <w:pPr>
      <w:numPr>
        <w:numId w:val="17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C046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461B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C0461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0461B"/>
    <w:rPr>
      <w:rFonts w:eastAsia="Times New Roman" w:cs="Times New Roman"/>
      <w:sz w:val="16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C0461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0461B"/>
    <w:rPr>
      <w:rFonts w:eastAsia="Times New Roman" w:cs="Times New Roman"/>
      <w:szCs w:val="22"/>
      <w:lang w:eastAsia="de-DE"/>
    </w:rPr>
  </w:style>
  <w:style w:type="character" w:styleId="Seitenzahl">
    <w:name w:val="page number"/>
    <w:basedOn w:val="Absatz-Standardschriftart"/>
    <w:semiHidden/>
    <w:rsid w:val="00C0461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C0461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C0461B"/>
    <w:rPr>
      <w:rFonts w:ascii="Source Sans Pro Light" w:eastAsia="Times New Roman" w:hAnsi="Source Sans Pro Light" w:cs="Times New Roman"/>
      <w:color w:val="A6A6A6"/>
      <w:szCs w:val="22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C0461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C0461B"/>
    <w:rPr>
      <w:rFonts w:eastAsia="Times New Roman" w:cs="Times New Roman"/>
      <w:color w:val="A6A6A6"/>
      <w:szCs w:val="22"/>
      <w:lang w:eastAsia="de-DE"/>
    </w:rPr>
  </w:style>
  <w:style w:type="paragraph" w:customStyle="1" w:styleId="TabelleKopfmitte">
    <w:name w:val="Tabelle_Kopf_mitte"/>
    <w:basedOn w:val="Standard"/>
    <w:rsid w:val="00C0461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C0461B"/>
    <w:pPr>
      <w:numPr>
        <w:numId w:val="22"/>
      </w:numPr>
      <w:spacing w:before="120"/>
      <w:jc w:val="both"/>
    </w:pPr>
  </w:style>
  <w:style w:type="paragraph" w:customStyle="1" w:styleId="LS-DeckblattQuatrate">
    <w:name w:val="LS-Deckblatt Quatrate"/>
    <w:semiHidden/>
    <w:rsid w:val="00C0461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rsid w:val="00C0461B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rsid w:val="00C0461B"/>
    <w:rPr>
      <w:sz w:val="32"/>
    </w:rPr>
  </w:style>
  <w:style w:type="paragraph" w:customStyle="1" w:styleId="LS-ImpressumFett">
    <w:name w:val="LS-Impressum Fett"/>
    <w:uiPriority w:val="99"/>
    <w:semiHidden/>
    <w:rsid w:val="00C0461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C0461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C0461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C0461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C0461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C0461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C0461B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C0461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C0461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C0461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C0461B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C0461B"/>
    <w:rPr>
      <w:szCs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461B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0461B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0461B"/>
    <w:rPr>
      <w:rFonts w:ascii="Source Sans Pro SemiBold" w:eastAsia="Times New Roman" w:hAnsi="Source Sans Pro SemiBold" w:cs="Times New Roman"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0461B"/>
    <w:rPr>
      <w:rFonts w:ascii="Source Sans Pro SemiBold" w:eastAsia="Times New Roman" w:hAnsi="Source Sans Pro SemiBold" w:cs="Times New Roman"/>
      <w:bCs/>
      <w:iCs/>
      <w:szCs w:val="22"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C0461B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C0461B"/>
    <w:rPr>
      <w:szCs w:val="24"/>
      <w:lang w:eastAsia="de-DE"/>
    </w:rPr>
  </w:style>
  <w:style w:type="character" w:styleId="Fett">
    <w:name w:val="Strong"/>
    <w:uiPriority w:val="22"/>
    <w:qFormat/>
    <w:rsid w:val="00C0461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C0461B"/>
    <w:rPr>
      <w:i/>
      <w:iCs/>
    </w:rPr>
  </w:style>
  <w:style w:type="table" w:styleId="Tabellenraster">
    <w:name w:val="Table Grid"/>
    <w:basedOn w:val="NormaleTabelle"/>
    <w:uiPriority w:val="39"/>
    <w:rsid w:val="00C046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C0461B"/>
    <w:pPr>
      <w:numPr>
        <w:numId w:val="18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0461B"/>
    <w:pPr>
      <w:numPr>
        <w:numId w:val="19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C0461B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C0461B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C0461B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C0461B"/>
    <w:pPr>
      <w:numPr>
        <w:numId w:val="2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C0461B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C0461B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C0461B"/>
    <w:pPr>
      <w:jc w:val="center"/>
    </w:pPr>
  </w:style>
  <w:style w:type="character" w:styleId="Hyperlink">
    <w:name w:val="Hyperlink"/>
    <w:uiPriority w:val="99"/>
    <w:rsid w:val="00C0461B"/>
    <w:rPr>
      <w:color w:val="0000FF"/>
      <w:u w:val="single"/>
    </w:rPr>
  </w:style>
  <w:style w:type="paragraph" w:customStyle="1" w:styleId="Tabelle6ptmitte">
    <w:name w:val="Tabelle_6pt_mitte"/>
    <w:basedOn w:val="Standard"/>
    <w:rsid w:val="00C0461B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C0461B"/>
    <w:pPr>
      <w:numPr>
        <w:numId w:val="20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C0461B"/>
    <w:pPr>
      <w:numPr>
        <w:numId w:val="3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C0461B"/>
    <w:rPr>
      <w:b/>
    </w:rPr>
  </w:style>
  <w:style w:type="paragraph" w:styleId="Aufzhlungszeichen">
    <w:name w:val="List Bullet"/>
    <w:basedOn w:val="Standard"/>
    <w:uiPriority w:val="99"/>
    <w:semiHidden/>
    <w:rsid w:val="00C0461B"/>
    <w:pPr>
      <w:numPr>
        <w:numId w:val="4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C0461B"/>
    <w:pPr>
      <w:numPr>
        <w:numId w:val="21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C0461B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C0461B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C0461B"/>
    <w:pPr>
      <w:numPr>
        <w:numId w:val="5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C0461B"/>
    <w:pPr>
      <w:numPr>
        <w:numId w:val="6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C0461B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C0461B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C0461B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C0461B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C0461B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C0461B"/>
    <w:pPr>
      <w:numPr>
        <w:ilvl w:val="1"/>
        <w:numId w:val="21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C0461B"/>
    <w:pPr>
      <w:numPr>
        <w:ilvl w:val="2"/>
        <w:numId w:val="21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C0461B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C0461B"/>
    <w:pPr>
      <w:numPr>
        <w:numId w:val="7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C0461B"/>
  </w:style>
  <w:style w:type="paragraph" w:customStyle="1" w:styleId="MaginaliegrauIcon">
    <w:name w:val="Maginalie_grau_Icon"/>
    <w:basedOn w:val="Standard"/>
    <w:next w:val="Textkrper"/>
    <w:uiPriority w:val="99"/>
    <w:rsid w:val="00C0461B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C0461B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C0461B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C0461B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C0461B"/>
    <w:rPr>
      <w:strike/>
      <w:dstrike w:val="0"/>
    </w:rPr>
  </w:style>
  <w:style w:type="paragraph" w:customStyle="1" w:styleId="Textkrpermitte">
    <w:name w:val="Textkörper_mitte"/>
    <w:basedOn w:val="Standard"/>
    <w:rsid w:val="00C0461B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C046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0461B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0461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C0461B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C0461B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C0461B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C0461B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unhideWhenUsed/>
    <w:qFormat/>
    <w:rsid w:val="00C0461B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0461B"/>
  </w:style>
  <w:style w:type="paragraph" w:styleId="Aufzhlungszeichen3">
    <w:name w:val="List Bullet 3"/>
    <w:basedOn w:val="Standard"/>
    <w:uiPriority w:val="99"/>
    <w:semiHidden/>
    <w:unhideWhenUsed/>
    <w:rsid w:val="00C0461B"/>
    <w:pPr>
      <w:numPr>
        <w:numId w:val="8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C046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04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C0461B"/>
    <w:rPr>
      <w:szCs w:val="22"/>
      <w:lang w:eastAsia="de-DE"/>
    </w:rPr>
  </w:style>
  <w:style w:type="paragraph" w:styleId="Blocktext">
    <w:name w:val="Block Text"/>
    <w:basedOn w:val="Standard"/>
    <w:uiPriority w:val="99"/>
    <w:semiHidden/>
    <w:unhideWhenUsed/>
    <w:rsid w:val="00C0461B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C0461B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C0461B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C046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0461B"/>
    <w:rPr>
      <w:i/>
      <w:iCs/>
      <w:color w:val="404040" w:themeColor="text1" w:themeTint="BF"/>
      <w:szCs w:val="22"/>
    </w:rPr>
  </w:style>
  <w:style w:type="paragraph" w:customStyle="1" w:styleId="TabelleLinks6PT">
    <w:name w:val="Tabelle Links 6PT"/>
    <w:basedOn w:val="TabelleLinks"/>
    <w:uiPriority w:val="99"/>
    <w:rsid w:val="00C0461B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C0461B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C0461B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C0461B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C0461B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C0461B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C0461B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C0461B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C0461B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C0461B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C0461B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C0461B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C0461B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C0461B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0461B"/>
    <w:rPr>
      <w:sz w:val="22"/>
      <w:szCs w:val="20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C0461B"/>
    <w:pPr>
      <w:numPr>
        <w:numId w:val="11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C0461B"/>
    <w:pPr>
      <w:numPr>
        <w:numId w:val="10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C0461B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C0461B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C0461B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C0461B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C0461B"/>
    <w:pPr>
      <w:numPr>
        <w:numId w:val="12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C0461B"/>
    <w:pPr>
      <w:numPr>
        <w:numId w:val="13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C0461B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C0461B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C0461B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C0461B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C0461B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C0461B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C0461B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C0461B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C0461B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C0461B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C0461B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C0461B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C0461B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C0461B"/>
  </w:style>
  <w:style w:type="paragraph" w:customStyle="1" w:styleId="berschrift2neu">
    <w:name w:val="Überschrift2_neu"/>
    <w:basedOn w:val="berschrift2"/>
    <w:uiPriority w:val="99"/>
    <w:rsid w:val="00C0461B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C0461B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C0461B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C0461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C0461B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C0461B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C0461B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C0461B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C0461B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0461B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0461B"/>
    <w:rPr>
      <w:szCs w:val="22"/>
    </w:rPr>
  </w:style>
  <w:style w:type="character" w:customStyle="1" w:styleId="Absatz-Standardschriftart1">
    <w:name w:val="Absatz-Standardschriftart1"/>
    <w:semiHidden/>
    <w:rsid w:val="00C0461B"/>
  </w:style>
  <w:style w:type="table" w:styleId="MittlereListe2-Akzent1">
    <w:name w:val="Medium List 2 Accent 1"/>
    <w:basedOn w:val="NormaleTabelle"/>
    <w:uiPriority w:val="66"/>
    <w:rsid w:val="00C0461B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C0461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C0461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C0461B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C0461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C0461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C0461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C0461B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F532C2"/>
    <w:pPr>
      <w:spacing w:line="240" w:lineRule="auto"/>
    </w:pPr>
    <w:rPr>
      <w:rFonts w:eastAsia="Calibri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 w:themeFill="background1" w:themeFillShade="D9"/>
        <w:vAlign w:val="center"/>
      </w:tcPr>
    </w:tblStylePr>
  </w:style>
  <w:style w:type="table" w:customStyle="1" w:styleId="Tabellenraster9">
    <w:name w:val="Tabellenraster9"/>
    <w:basedOn w:val="NormaleTabelle"/>
    <w:next w:val="Tabellenraster"/>
    <w:uiPriority w:val="59"/>
    <w:rsid w:val="00C046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C046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C0461B"/>
  </w:style>
  <w:style w:type="table" w:customStyle="1" w:styleId="Gitternetztabelle4Akzent11">
    <w:name w:val="Gitternetztabelle 4 – Akzent 11"/>
    <w:basedOn w:val="NormaleTabelle"/>
    <w:uiPriority w:val="49"/>
    <w:rsid w:val="003564B4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8529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29F3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29F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29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29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microsoft.com/office/2007/relationships/hdphoto" Target="media/hdphoto5.wdp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hyperlink" Target="https://learningapps.org/watch?v=ptm68d7i318" TargetMode="External"/><Relationship Id="rId84" Type="http://schemas.openxmlformats.org/officeDocument/2006/relationships/image" Target="media/image66.png"/><Relationship Id="rId89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yperlink" Target="https://quizlet.com/_57ri1w" TargetMode="External"/><Relationship Id="rId40" Type="http://schemas.openxmlformats.org/officeDocument/2006/relationships/image" Target="media/image28.png"/><Relationship Id="rId45" Type="http://schemas.microsoft.com/office/2007/relationships/hdphoto" Target="media/hdphoto4.wdp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0.png"/><Relationship Id="rId87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90" Type="http://schemas.openxmlformats.org/officeDocument/2006/relationships/hyperlink" Target="https://learningapps.org/watch?v=ptm68d7i318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microsoft.com/office/2007/relationships/hdphoto" Target="media/hdphoto2.wdp"/><Relationship Id="rId43" Type="http://schemas.microsoft.com/office/2007/relationships/hdphoto" Target="media/hdphoto3.wdp"/><Relationship Id="rId48" Type="http://schemas.openxmlformats.org/officeDocument/2006/relationships/image" Target="media/image33.png"/><Relationship Id="rId56" Type="http://schemas.openxmlformats.org/officeDocument/2006/relationships/hyperlink" Target="https://learningapps.org/watch?v=ptm68d7i318" TargetMode="External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36.emf"/><Relationship Id="rId72" Type="http://schemas.openxmlformats.org/officeDocument/2006/relationships/image" Target="media/image54.png"/><Relationship Id="rId80" Type="http://schemas.openxmlformats.org/officeDocument/2006/relationships/image" Target="media/image61.png"/><Relationship Id="rId85" Type="http://schemas.openxmlformats.org/officeDocument/2006/relationships/image" Target="media/image67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pixabay.com/de/icon-symbol-best%C3%A4tigung-haken-ok-803718/" TargetMode="External"/><Relationship Id="rId33" Type="http://schemas.microsoft.com/office/2007/relationships/hdphoto" Target="media/hdphoto1.wdp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hyperlink" Target="https://learningapps.org/watch?v=ptm68d7i318" TargetMode="External"/><Relationship Id="rId67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54" Type="http://schemas.openxmlformats.org/officeDocument/2006/relationships/image" Target="media/image39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64.jpeg"/><Relationship Id="rId91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4.png"/><Relationship Id="rId57" Type="http://schemas.openxmlformats.org/officeDocument/2006/relationships/hyperlink" Target="https://learningapps.org/watch?v=ptm68d7i318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image" Target="media/image63.png"/><Relationship Id="rId86" Type="http://schemas.openxmlformats.org/officeDocument/2006/relationships/image" Target="media/image62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6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\Documents\BFPE_AVdual_Beratung\33_Lernlandschaftskommissionen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F2A32-5E61-4C39-B5B2-BCA0F7AE0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50</Pages>
  <Words>6076</Words>
  <Characters>38281</Characters>
  <Application>Microsoft Office Word</Application>
  <DocSecurity>0</DocSecurity>
  <Lines>319</Lines>
  <Paragraphs>88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44269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bernd</dc:creator>
  <cp:lastModifiedBy>Tina Sarhan</cp:lastModifiedBy>
  <cp:revision>19</cp:revision>
  <cp:lastPrinted>2020-06-25T14:33:00Z</cp:lastPrinted>
  <dcterms:created xsi:type="dcterms:W3CDTF">2020-01-24T07:23:00Z</dcterms:created>
  <dcterms:modified xsi:type="dcterms:W3CDTF">2020-06-25T14:34:00Z</dcterms:modified>
</cp:coreProperties>
</file>